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B96" w:rsidRDefault="00CE5FA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rmediate French: Holiday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mediate French: Holiday pla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spacing w:line="240" w:lineRule="auto"/>
        <w:outlineLvl w:val="1"/>
        <w:divId w:val="826894748"/>
        <w:rPr>
          <w:rFonts w:eastAsia="Times New Roman"/>
          <w:b/>
          <w:bCs/>
          <w:kern w:val="36"/>
        </w:rPr>
      </w:pPr>
      <w:r>
        <w:rPr>
          <w:rFonts w:eastAsia="Times New Roman"/>
          <w:b/>
          <w:bCs/>
          <w:kern w:val="36"/>
        </w:rPr>
        <w:lastRenderedPageBreak/>
        <w:t>L120_1</w:t>
      </w:r>
    </w:p>
    <w:p w:rsidR="00C55B96" w:rsidRDefault="00CE5FAF">
      <w:pPr>
        <w:spacing w:before="384" w:beforeAutospacing="0" w:after="144" w:afterAutospacing="0" w:line="216" w:lineRule="atLeast"/>
        <w:outlineLvl w:val="2"/>
        <w:divId w:val="826894748"/>
        <w:rPr>
          <w:rFonts w:eastAsia="Times New Roman"/>
          <w:b/>
          <w:bCs/>
          <w:sz w:val="48"/>
          <w:szCs w:val="48"/>
        </w:rPr>
      </w:pPr>
      <w:r>
        <w:rPr>
          <w:rFonts w:eastAsia="Times New Roman"/>
          <w:b/>
          <w:bCs/>
          <w:sz w:val="48"/>
          <w:szCs w:val="48"/>
        </w:rPr>
        <w:t>Intermediate French: Holiday plans</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divId w:val="491874320"/>
      </w:pPr>
      <w:r>
        <w:rPr>
          <w:rStyle w:val="Strong"/>
        </w:rPr>
        <w:lastRenderedPageBreak/>
        <w:t>About this free course</w:t>
      </w:r>
    </w:p>
    <w:p w:rsidR="00C55B96" w:rsidRDefault="00CE5FAF">
      <w:pPr>
        <w:divId w:val="491874320"/>
      </w:pPr>
      <w:r>
        <w:t xml:space="preserve">This free course is an adapted extract from the Open University course L120 </w:t>
      </w:r>
      <w:r>
        <w:rPr>
          <w:rStyle w:val="Emphasis"/>
        </w:rPr>
        <w:t>Ouverture: intermediate French</w:t>
      </w:r>
      <w:r>
        <w:t xml:space="preserve"> </w:t>
      </w:r>
      <w:hyperlink r:id="rId8" w:history="1">
        <w:r>
          <w:rPr>
            <w:rStyle w:val="Hyperlink"/>
          </w:rPr>
          <w:t>http://www.open.ac.uk/study/undergraduate/course/l120.htm</w:t>
        </w:r>
      </w:hyperlink>
      <w:r>
        <w:t xml:space="preserve">. </w:t>
      </w:r>
    </w:p>
    <w:p w:rsidR="00C55B96" w:rsidRDefault="00CE5FAF">
      <w:pPr>
        <w:divId w:val="491874320"/>
      </w:pPr>
      <w:r>
        <w:t xml:space="preserve">This version of the content may include video, images and interactive content that may not be optimised for your device. </w:t>
      </w:r>
    </w:p>
    <w:p w:rsidR="00C55B96" w:rsidRDefault="00CE5FAF">
      <w:pPr>
        <w:divId w:val="491874320"/>
      </w:pPr>
      <w:r>
        <w:t xml:space="preserve">You can experience this free course as it was originally designed on OpenLearn, the home of free learning from The Open University - </w:t>
      </w:r>
      <w:hyperlink r:id="rId9" w:history="1">
        <w:r>
          <w:rPr>
            <w:rStyle w:val="Hyperlink"/>
          </w:rPr>
          <w:t>http://www.open.edu/openlearn/languages/french/intermediate-french-holiday-plans/content-section-0</w:t>
        </w:r>
      </w:hyperlink>
      <w:r>
        <w:t xml:space="preserve">. </w:t>
      </w:r>
    </w:p>
    <w:p w:rsidR="00C55B96" w:rsidRDefault="00CE5FAF">
      <w:pPr>
        <w:divId w:val="491874320"/>
      </w:pPr>
      <w:r>
        <w:t>There you’ll also be able to track your progress via your activity record, which you can use to demonstrate your learning.</w:t>
      </w:r>
    </w:p>
    <w:p w:rsidR="00C55B96" w:rsidRDefault="00CE5FAF">
      <w:pPr>
        <w:pStyle w:val="NormalWeb"/>
        <w:divId w:val="491874320"/>
      </w:pPr>
      <w:r>
        <w:t>The Open University, Walton Hall, Milton Keynes, MK7 6AA</w:t>
      </w:r>
    </w:p>
    <w:p w:rsidR="00C55B96" w:rsidRDefault="00CE5FAF">
      <w:pPr>
        <w:divId w:val="491874320"/>
      </w:pPr>
      <w:r>
        <w:t>Copyright © 2016 The Open University</w:t>
      </w:r>
    </w:p>
    <w:p w:rsidR="00C55B96" w:rsidRDefault="00CE5FAF">
      <w:pPr>
        <w:divId w:val="491874320"/>
      </w:pPr>
      <w:r>
        <w:rPr>
          <w:rStyle w:val="Strong"/>
        </w:rPr>
        <w:t>Intellectual property</w:t>
      </w:r>
      <w:r>
        <w:t xml:space="preserve"> </w:t>
      </w:r>
    </w:p>
    <w:p w:rsidR="00C55B96" w:rsidRDefault="00CE5FAF">
      <w:pPr>
        <w:divId w:val="49187432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C55B96" w:rsidRDefault="00CE5FAF">
      <w:pPr>
        <w:divId w:val="49187432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55B96" w:rsidRDefault="00CE5FAF">
      <w:pPr>
        <w:divId w:val="491874320"/>
      </w:pPr>
      <w:r>
        <w:t xml:space="preserve">This is because the learning experience will always be the same high quality offering and that should always be seen as positive – even if at times the licensing is different to Creative Commons. </w:t>
      </w:r>
    </w:p>
    <w:p w:rsidR="00C55B96" w:rsidRDefault="00CE5FAF">
      <w:pPr>
        <w:divId w:val="491874320"/>
      </w:pPr>
      <w:r>
        <w:t xml:space="preserve">When using the content you must attribute us (The Open University) (the OU) and any identified author in accordance with the terms of the Creative Commons Licence. </w:t>
      </w:r>
    </w:p>
    <w:p w:rsidR="00C55B96" w:rsidRDefault="00CE5FAF">
      <w:pPr>
        <w:divId w:val="49187432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55B96" w:rsidRDefault="00CE5FAF">
      <w:pPr>
        <w:divId w:val="491874320"/>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55B96" w:rsidRDefault="00CE5FAF">
      <w:pPr>
        <w:divId w:val="49187432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55B96" w:rsidRDefault="00CE5FAF">
      <w:pPr>
        <w:divId w:val="491874320"/>
      </w:pPr>
      <w:r>
        <w:t>Unauthorised use of any of the content may constitute a breach of the terms and conditions and/or intellectual property laws.</w:t>
      </w:r>
    </w:p>
    <w:p w:rsidR="00C55B96" w:rsidRDefault="00CE5FAF">
      <w:pPr>
        <w:divId w:val="491874320"/>
      </w:pPr>
      <w:r>
        <w:t>We reserve the right to alter, amend or bring to an end any terms and conditions provided here without notice.</w:t>
      </w:r>
    </w:p>
    <w:p w:rsidR="00C55B96" w:rsidRDefault="00CE5FAF">
      <w:pPr>
        <w:divId w:val="491874320"/>
      </w:pPr>
      <w:r>
        <w:t>All rights falling outside the terms of the Creative Commons licence are retained or controlled by The Open University.</w:t>
      </w:r>
    </w:p>
    <w:p w:rsidR="00C55B96" w:rsidRDefault="00CE5FAF">
      <w:pPr>
        <w:divId w:val="491874320"/>
      </w:pPr>
      <w:r>
        <w:t>Head of Intellectual Property, The Open University</w:t>
      </w:r>
    </w:p>
    <w:p w:rsidR="00C55B96" w:rsidRDefault="00CE5FAF">
      <w:pPr>
        <w:divId w:val="491874320"/>
      </w:pPr>
      <w:r>
        <w:t>The Open University.</w:t>
      </w:r>
    </w:p>
    <w:p w:rsidR="00C55B96" w:rsidRDefault="00CE5FAF">
      <w:pPr>
        <w:divId w:val="491874320"/>
      </w:pPr>
      <w:r>
        <w:lastRenderedPageBreak/>
        <w:t>Printed and bound in the United Kingdom by the Alden Group, Oxford.</w:t>
      </w:r>
    </w:p>
    <w:p w:rsidR="00C55B96" w:rsidRDefault="00CE5FAF">
      <w:pPr>
        <w:pStyle w:val="NormalWeb"/>
        <w:divId w:val="491874320"/>
      </w:pPr>
      <w:r>
        <w:t>978-1-47300-053-7 (.kdl)</w:t>
      </w:r>
      <w:r>
        <w:br/>
        <w:t xml:space="preserve">978-1-47300-148-0 (.epub) </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685013936"/>
        <w:rPr>
          <w:rFonts w:eastAsia="Times New Roman"/>
        </w:rPr>
      </w:pPr>
      <w:r>
        <w:rPr>
          <w:rFonts w:eastAsia="Times New Roman"/>
        </w:rPr>
        <w:lastRenderedPageBreak/>
        <w:t>Contents</w:t>
      </w:r>
    </w:p>
    <w:p w:rsidR="00C55B96" w:rsidRDefault="00AD488D">
      <w:pPr>
        <w:numPr>
          <w:ilvl w:val="0"/>
          <w:numId w:val="1"/>
        </w:numPr>
        <w:spacing w:before="96" w:beforeAutospacing="0" w:after="0" w:afterAutospacing="0"/>
        <w:ind w:left="1320"/>
        <w:divId w:val="685013936"/>
        <w:rPr>
          <w:rFonts w:eastAsia="Times New Roman"/>
        </w:rPr>
      </w:pPr>
      <w:hyperlink w:anchor="Introduction1" w:history="1">
        <w:r w:rsidR="00CE5FAF">
          <w:rPr>
            <w:rStyle w:val="Hyperlink"/>
            <w:rFonts w:eastAsia="Times New Roman"/>
          </w:rPr>
          <w:t>Introduction</w:t>
        </w:r>
      </w:hyperlink>
    </w:p>
    <w:p w:rsidR="00C55B96" w:rsidRDefault="00AD488D">
      <w:pPr>
        <w:numPr>
          <w:ilvl w:val="0"/>
          <w:numId w:val="1"/>
        </w:numPr>
        <w:spacing w:before="96" w:beforeAutospacing="0" w:after="0" w:afterAutospacing="0"/>
        <w:ind w:left="1320"/>
        <w:divId w:val="685013936"/>
        <w:rPr>
          <w:rFonts w:eastAsia="Times New Roman"/>
        </w:rPr>
      </w:pPr>
      <w:hyperlink w:anchor="LearningOutcomes1" w:history="1">
        <w:r w:rsidR="00CE5FAF">
          <w:rPr>
            <w:rStyle w:val="Hyperlink"/>
            <w:rFonts w:eastAsia="Times New Roman"/>
          </w:rPr>
          <w:t>Learning outcomes</w:t>
        </w:r>
      </w:hyperlink>
    </w:p>
    <w:p w:rsidR="00C55B96" w:rsidRDefault="00AD488D">
      <w:pPr>
        <w:numPr>
          <w:ilvl w:val="0"/>
          <w:numId w:val="1"/>
        </w:numPr>
        <w:spacing w:before="96" w:beforeAutospacing="0" w:after="0" w:afterAutospacing="0"/>
        <w:ind w:left="1320"/>
        <w:divId w:val="685013936"/>
        <w:rPr>
          <w:rFonts w:eastAsia="Times New Roman"/>
        </w:rPr>
      </w:pPr>
      <w:hyperlink w:anchor="Session1" w:history="1">
        <w:r w:rsidR="00CE5FAF">
          <w:rPr>
            <w:rStyle w:val="Hyperlink"/>
            <w:rFonts w:eastAsia="Times New Roman"/>
          </w:rPr>
          <w:t>1 Sur la Côte d'Amour</w:t>
        </w:r>
      </w:hyperlink>
    </w:p>
    <w:p w:rsidR="00C55B96" w:rsidRDefault="00AD488D">
      <w:pPr>
        <w:numPr>
          <w:ilvl w:val="0"/>
          <w:numId w:val="1"/>
        </w:numPr>
        <w:spacing w:before="96" w:beforeAutospacing="0" w:after="0" w:afterAutospacing="0"/>
        <w:ind w:left="1320"/>
        <w:divId w:val="685013936"/>
        <w:rPr>
          <w:rFonts w:eastAsia="Times New Roman"/>
        </w:rPr>
      </w:pPr>
      <w:hyperlink w:anchor="Session2" w:history="1">
        <w:r w:rsidR="00CE5FAF">
          <w:rPr>
            <w:rStyle w:val="Hyperlink"/>
            <w:rFonts w:eastAsia="Times New Roman"/>
          </w:rPr>
          <w:t>2 Les Français en congé</w:t>
        </w:r>
      </w:hyperlink>
    </w:p>
    <w:p w:rsidR="00C55B96" w:rsidRDefault="00AD488D">
      <w:pPr>
        <w:numPr>
          <w:ilvl w:val="0"/>
          <w:numId w:val="1"/>
        </w:numPr>
        <w:spacing w:before="96" w:beforeAutospacing="0" w:after="0" w:afterAutospacing="0"/>
        <w:ind w:left="1320"/>
        <w:divId w:val="685013936"/>
        <w:rPr>
          <w:rFonts w:eastAsia="Times New Roman"/>
        </w:rPr>
      </w:pPr>
      <w:hyperlink w:anchor="Session3" w:history="1">
        <w:r w:rsidR="00CE5FAF">
          <w:rPr>
            <w:rStyle w:val="Hyperlink"/>
            <w:rFonts w:eastAsia="Times New Roman"/>
          </w:rPr>
          <w:t>3 Partir ou pas?</w:t>
        </w:r>
      </w:hyperlink>
    </w:p>
    <w:p w:rsidR="00C55B96" w:rsidRDefault="00AD488D">
      <w:pPr>
        <w:numPr>
          <w:ilvl w:val="0"/>
          <w:numId w:val="1"/>
        </w:numPr>
        <w:spacing w:before="96" w:beforeAutospacing="0" w:after="0" w:afterAutospacing="0"/>
        <w:ind w:left="1320"/>
        <w:divId w:val="685013936"/>
        <w:rPr>
          <w:rFonts w:eastAsia="Times New Roman"/>
        </w:rPr>
      </w:pPr>
      <w:hyperlink w:anchor="Session4" w:history="1">
        <w:r w:rsidR="00CE5FAF">
          <w:rPr>
            <w:rStyle w:val="Hyperlink"/>
            <w:rFonts w:eastAsia="Times New Roman"/>
          </w:rPr>
          <w:t>Conclusion</w:t>
        </w:r>
      </w:hyperlink>
    </w:p>
    <w:p w:rsidR="00C55B96" w:rsidRDefault="00AD488D">
      <w:pPr>
        <w:numPr>
          <w:ilvl w:val="0"/>
          <w:numId w:val="1"/>
        </w:numPr>
        <w:spacing w:before="96" w:beforeAutospacing="0" w:after="0" w:afterAutospacing="0"/>
        <w:ind w:left="1320"/>
        <w:divId w:val="685013936"/>
        <w:rPr>
          <w:rFonts w:eastAsia="Times New Roman"/>
        </w:rPr>
      </w:pPr>
      <w:hyperlink w:anchor="Session5" w:history="1">
        <w:r w:rsidR="00CE5FAF">
          <w:rPr>
            <w:rStyle w:val="Hyperlink"/>
            <w:rFonts w:eastAsia="Times New Roman"/>
          </w:rPr>
          <w:t>Take the next step</w:t>
        </w:r>
      </w:hyperlink>
    </w:p>
    <w:p w:rsidR="00C55B96" w:rsidRDefault="00AD488D">
      <w:pPr>
        <w:numPr>
          <w:ilvl w:val="0"/>
          <w:numId w:val="1"/>
        </w:numPr>
        <w:spacing w:before="96" w:beforeAutospacing="0" w:after="0" w:afterAutospacing="0"/>
        <w:ind w:left="1320"/>
        <w:divId w:val="685013936"/>
        <w:rPr>
          <w:rFonts w:eastAsia="Times New Roman"/>
        </w:rPr>
      </w:pPr>
      <w:hyperlink w:anchor="Acknowledgements1" w:history="1">
        <w:r w:rsidR="00CE5FAF">
          <w:rPr>
            <w:rStyle w:val="Hyperlink"/>
            <w:rFonts w:eastAsia="Times New Roman"/>
          </w:rPr>
          <w:t>Acknowledgements</w:t>
        </w:r>
      </w:hyperlink>
    </w:p>
    <w:p w:rsidR="00C55B96" w:rsidRDefault="00AD488D">
      <w:pPr>
        <w:numPr>
          <w:ilvl w:val="0"/>
          <w:numId w:val="1"/>
        </w:numPr>
        <w:spacing w:before="96" w:beforeAutospacing="0" w:after="0" w:afterAutospacing="0"/>
        <w:ind w:left="1320"/>
        <w:divId w:val="685013936"/>
        <w:rPr>
          <w:rFonts w:eastAsia="Times New Roman"/>
        </w:rPr>
      </w:pPr>
      <w:hyperlink w:anchor="Solutions1" w:history="1">
        <w:r w:rsidR="00CE5FAF">
          <w:rPr>
            <w:rStyle w:val="Hyperlink"/>
            <w:rFonts w:eastAsia="Times New Roman"/>
          </w:rPr>
          <w:t>Solutions</w:t>
        </w:r>
      </w:hyperlink>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822770359"/>
        <w:rPr>
          <w:rFonts w:eastAsia="Times New Roman"/>
        </w:rPr>
      </w:pPr>
      <w:bookmarkStart w:id="1" w:name="Introduction1"/>
      <w:bookmarkEnd w:id="1"/>
      <w:r>
        <w:rPr>
          <w:rFonts w:eastAsia="Times New Roman"/>
        </w:rPr>
        <w:lastRenderedPageBreak/>
        <w:t>Introduction</w:t>
      </w:r>
    </w:p>
    <w:p w:rsidR="00C55B96" w:rsidRDefault="00CE5FAF">
      <w:pPr>
        <w:divId w:val="822770359"/>
      </w:pPr>
      <w:r>
        <w:t xml:space="preserve">This course is taken from </w:t>
      </w:r>
      <w:r>
        <w:rPr>
          <w:rStyle w:val="Emphasis"/>
        </w:rPr>
        <w:t>Ouverture</w:t>
      </w:r>
      <w:r>
        <w:t xml:space="preserve">, a language course that concentrates on French as a tool for communication, but it also provides some insights into French society and culture through authentic printed, audio and video materials. It will be of interest to all those who want to improve their language skills in order to communicate more easily and effectively in French. This course focuses on the French on holiday. </w:t>
      </w:r>
    </w:p>
    <w:p w:rsidR="00C55B96" w:rsidRDefault="00CE5FAF">
      <w:pPr>
        <w:divId w:val="822770359"/>
      </w:pPr>
      <w:r>
        <w:t xml:space="preserve">This OpenLearn course is an adapted extract from the Open University course L120 </w:t>
      </w:r>
      <w:hyperlink r:id="rId12" w:history="1">
        <w:r>
          <w:rPr>
            <w:rStyle w:val="Emphasis"/>
            <w:color w:val="143748"/>
            <w:u w:val="single"/>
          </w:rPr>
          <w:t>Ouverture: intermediate French</w:t>
        </w:r>
      </w:hyperlink>
      <w:r>
        <w:t xml:space="preserve">. </w:t>
      </w:r>
    </w:p>
    <w:p w:rsidR="00C55B96" w:rsidRDefault="00CE5FAF">
      <w:pPr>
        <w:divId w:val="822770359"/>
      </w:pPr>
      <w:r>
        <w:t xml:space="preserve">This OpenLearn course provides a sample of </w:t>
      </w:r>
      <w:hyperlink r:id="rId13" w:history="1">
        <w:r>
          <w:rPr>
            <w:rStyle w:val="Hyperlink"/>
          </w:rPr>
          <w:t>level 1 study in French</w:t>
        </w:r>
      </w:hyperlink>
      <w:r>
        <w:t xml:space="preserve">. </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338120972"/>
        <w:rPr>
          <w:rFonts w:eastAsia="Times New Roman"/>
        </w:rPr>
      </w:pPr>
      <w:bookmarkStart w:id="2" w:name="LearningOutcomes1"/>
      <w:bookmarkEnd w:id="2"/>
      <w:r>
        <w:rPr>
          <w:rFonts w:eastAsia="Times New Roman"/>
        </w:rPr>
        <w:lastRenderedPageBreak/>
        <w:t>Learning outcomes</w:t>
      </w:r>
    </w:p>
    <w:p w:rsidR="00C55B96" w:rsidRDefault="00CE5FAF">
      <w:pPr>
        <w:divId w:val="338120972"/>
      </w:pPr>
      <w:r>
        <w:t>After studying this course, you should be able to:</w:t>
      </w:r>
    </w:p>
    <w:p w:rsidR="00C55B96" w:rsidRDefault="00CE5FAF">
      <w:pPr>
        <w:numPr>
          <w:ilvl w:val="0"/>
          <w:numId w:val="2"/>
        </w:numPr>
        <w:spacing w:before="0" w:beforeAutospacing="0" w:after="0" w:afterAutospacing="0"/>
        <w:ind w:left="780" w:right="780"/>
        <w:divId w:val="338120972"/>
        <w:rPr>
          <w:rFonts w:eastAsia="Times New Roman"/>
        </w:rPr>
      </w:pPr>
      <w:r>
        <w:rPr>
          <w:rFonts w:eastAsia="Times New Roman"/>
        </w:rPr>
        <w:t>understand spoken descriptions of holiday resorts</w:t>
      </w:r>
    </w:p>
    <w:p w:rsidR="00C55B96" w:rsidRDefault="00CE5FAF">
      <w:pPr>
        <w:numPr>
          <w:ilvl w:val="0"/>
          <w:numId w:val="3"/>
        </w:numPr>
        <w:spacing w:before="0" w:beforeAutospacing="0" w:after="0" w:afterAutospacing="0"/>
        <w:ind w:left="780" w:right="780"/>
        <w:divId w:val="338120972"/>
        <w:rPr>
          <w:rFonts w:eastAsia="Times New Roman"/>
        </w:rPr>
      </w:pPr>
      <w:r>
        <w:rPr>
          <w:rFonts w:eastAsia="Times New Roman"/>
        </w:rPr>
        <w:t>understand people talking about where and when they take their holidays and why</w:t>
      </w:r>
    </w:p>
    <w:p w:rsidR="00C55B96" w:rsidRDefault="00CE5FAF">
      <w:pPr>
        <w:numPr>
          <w:ilvl w:val="0"/>
          <w:numId w:val="4"/>
        </w:numPr>
        <w:spacing w:before="0" w:beforeAutospacing="0" w:after="0" w:afterAutospacing="0"/>
        <w:ind w:left="780" w:right="780"/>
        <w:divId w:val="338120972"/>
        <w:rPr>
          <w:rFonts w:eastAsia="Times New Roman"/>
        </w:rPr>
      </w:pPr>
      <w:r>
        <w:rPr>
          <w:rFonts w:eastAsia="Times New Roman"/>
        </w:rPr>
        <w:t xml:space="preserve">write an informal postcard or letter identifying the advantages and disadvantages of a holiday resort and/or describing personal holiday plans </w:t>
      </w:r>
    </w:p>
    <w:p w:rsidR="00C55B96" w:rsidRDefault="00CE5FAF">
      <w:pPr>
        <w:numPr>
          <w:ilvl w:val="0"/>
          <w:numId w:val="5"/>
        </w:numPr>
        <w:spacing w:before="0" w:beforeAutospacing="0" w:after="0" w:afterAutospacing="0"/>
        <w:ind w:left="780" w:right="780"/>
        <w:divId w:val="338120972"/>
        <w:rPr>
          <w:rFonts w:eastAsia="Times New Roman"/>
        </w:rPr>
      </w:pPr>
      <w:r>
        <w:rPr>
          <w:rFonts w:eastAsia="Times New Roman"/>
        </w:rPr>
        <w:t>make a short oral presentation about personal holiday plans</w:t>
      </w:r>
    </w:p>
    <w:p w:rsidR="00C55B96" w:rsidRDefault="00CE5FAF">
      <w:pPr>
        <w:numPr>
          <w:ilvl w:val="0"/>
          <w:numId w:val="6"/>
        </w:numPr>
        <w:spacing w:before="0" w:beforeAutospacing="0" w:after="0" w:afterAutospacing="0"/>
        <w:ind w:left="780" w:right="780"/>
        <w:divId w:val="338120972"/>
        <w:rPr>
          <w:rFonts w:eastAsia="Times New Roman"/>
        </w:rPr>
      </w:pPr>
      <w:r>
        <w:rPr>
          <w:rFonts w:eastAsia="Times New Roman"/>
        </w:rPr>
        <w:t>question other people about their plans.</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1353918950"/>
        <w:rPr>
          <w:rFonts w:eastAsia="Times New Roman"/>
        </w:rPr>
      </w:pPr>
      <w:bookmarkStart w:id="3" w:name="Session1"/>
      <w:bookmarkEnd w:id="3"/>
      <w:r>
        <w:rPr>
          <w:rFonts w:eastAsia="Times New Roman"/>
        </w:rPr>
        <w:lastRenderedPageBreak/>
        <w:t>1 Sur la Côte d'Amour</w:t>
      </w:r>
    </w:p>
    <w:p w:rsidR="00C55B96" w:rsidRDefault="00CE5FAF">
      <w:pPr>
        <w:divId w:val="1353918950"/>
      </w:pPr>
      <w:r>
        <w:t xml:space="preserve">This section on summer holidays in France starts with a video sequence showing a typical beach scene from a French resort on the Atlantic coast. As well as finding out a little about the history of holiday-making in France, we hear present-day holiday-makers describing the advantages and disadvantages of a popular beach. A number of people then explain how much holiday they take and when they can take it. Finally we explore current trends and investigate how popular foreign holidays are among the French. </w:t>
      </w:r>
    </w:p>
    <w:p w:rsidR="00C55B96" w:rsidRDefault="00CE5FAF">
      <w:pPr>
        <w:divId w:val="1353918950"/>
      </w:pPr>
      <w:r>
        <w:t>The video was shot partly in the Pays de la Loire region in the west of France and partly in Paris. In the first sequence we see an area that is particularly popular with the people of Nantes (</w:t>
      </w:r>
      <w:r>
        <w:rPr>
          <w:rStyle w:val="Emphasis"/>
        </w:rPr>
        <w:t>les Nantais</w:t>
      </w:r>
      <w:r>
        <w:t xml:space="preserve">), namely the beaches around La Baule on the Atlantic coast to the west of the city. Like all coastal areas of France, this one has a name: la Côte d'Amour. </w:t>
      </w:r>
    </w:p>
    <w:p w:rsidR="00C55B96" w:rsidRDefault="00CE5FAF">
      <w:pPr>
        <w:divId w:val="1353918950"/>
      </w:pPr>
      <w:r>
        <w:t xml:space="preserve">The opening video sequence uses archive and contemporary footage to show some of the ways in which the coast is used for leisure activities. It also traces a little of the history of holiday-making in France. Various people explain to us why they like the Batz-sur-Mer beach, or why they don't. </w:t>
      </w:r>
    </w:p>
    <w:p w:rsidR="00C55B96" w:rsidRDefault="00CE5FAF">
      <w:pPr>
        <w:divId w:val="1353918950"/>
      </w:pPr>
      <w:r>
        <w:t>View the following video</w:t>
      </w:r>
    </w:p>
    <w:p w:rsidR="00C55B96" w:rsidRDefault="00CE5FAF">
      <w:pPr>
        <w:divId w:val="1353918950"/>
      </w:pPr>
      <w:r>
        <w:t>Activité 2, Sur la Côte d'Amour</w:t>
      </w:r>
    </w:p>
    <w:p w:rsidR="00C55B96" w:rsidRDefault="00CE5FAF">
      <w:pPr>
        <w:divId w:val="1353918950"/>
      </w:pPr>
      <w:r>
        <w:rPr>
          <w:vanish/>
        </w:rPr>
        <w:t>Start of Media Content</w:t>
      </w:r>
    </w:p>
    <w:p w:rsidR="00C55B96" w:rsidRDefault="00CE5FAF">
      <w:pPr>
        <w:spacing w:before="120" w:beforeAutospacing="0" w:after="120" w:afterAutospacing="0"/>
        <w:divId w:val="1462653608"/>
      </w:pPr>
      <w:bookmarkStart w:id="4" w:name="Session1_MediaContent1"/>
      <w:bookmarkEnd w:id="4"/>
      <w:r>
        <w:t>Video content is not available in this format.</w:t>
      </w:r>
    </w:p>
    <w:p w:rsidR="00C55B96" w:rsidRDefault="00CE5FAF">
      <w:pPr>
        <w:pStyle w:val="Caption1"/>
        <w:divId w:val="459347679"/>
      </w:pPr>
      <w:r>
        <w:t>Sur la Côte d'Amour</w:t>
      </w:r>
    </w:p>
    <w:bookmarkStart w:id="5" w:name="View_Session1_Transcript1"/>
    <w:p w:rsidR="00C55B96" w:rsidRDefault="00CE5FAF">
      <w:pPr>
        <w:pStyle w:val="navbutton"/>
        <w:divId w:val="459347679"/>
      </w:pPr>
      <w:r>
        <w:fldChar w:fldCharType="begin"/>
      </w:r>
      <w:r>
        <w:instrText xml:space="preserve"> HYPERLINK "" \l "Session1_Transcript1" </w:instrText>
      </w:r>
      <w:r>
        <w:fldChar w:fldCharType="separate"/>
      </w:r>
      <w:r>
        <w:rPr>
          <w:rStyle w:val="Hyperlink"/>
        </w:rPr>
        <w:t>View transcript - Sur la Côte d'Amour</w:t>
      </w:r>
      <w:r>
        <w:fldChar w:fldCharType="end"/>
      </w:r>
      <w:bookmarkEnd w:id="5"/>
    </w:p>
    <w:p w:rsidR="00C55B96" w:rsidRDefault="00CE5FAF">
      <w:pPr>
        <w:divId w:val="1353918950"/>
      </w:pPr>
      <w:r>
        <w:rPr>
          <w:vanish/>
        </w:rPr>
        <w:t>End of Media Content</w:t>
      </w:r>
    </w:p>
    <w:p w:rsidR="00C55B96" w:rsidRDefault="00CE5FAF">
      <w:pPr>
        <w:divId w:val="1353918950"/>
      </w:pPr>
      <w:r>
        <w:rPr>
          <w:vanish/>
        </w:rPr>
        <w:t>Start of Box</w:t>
      </w:r>
    </w:p>
    <w:p w:rsidR="00C55B96" w:rsidRDefault="00CE5FAF">
      <w:pPr>
        <w:spacing w:before="0" w:beforeAutospacing="0" w:after="0" w:afterAutospacing="0" w:line="240" w:lineRule="auto"/>
        <w:outlineLvl w:val="2"/>
        <w:divId w:val="2066371952"/>
        <w:rPr>
          <w:rFonts w:eastAsia="Times New Roman"/>
          <w:b/>
          <w:bCs/>
          <w:sz w:val="36"/>
          <w:szCs w:val="36"/>
        </w:rPr>
      </w:pPr>
      <w:bookmarkStart w:id="6" w:name="Session1_Box1"/>
      <w:bookmarkEnd w:id="6"/>
      <w:r>
        <w:rPr>
          <w:rFonts w:eastAsia="Times New Roman"/>
          <w:b/>
          <w:bCs/>
          <w:sz w:val="36"/>
          <w:szCs w:val="36"/>
        </w:rPr>
        <w:t>Key point 1: Using visual clues</w:t>
      </w:r>
    </w:p>
    <w:p w:rsidR="00C55B96" w:rsidRDefault="00CE5FAF">
      <w:pPr>
        <w:divId w:val="1101754024"/>
      </w:pPr>
      <w:r>
        <w:t xml:space="preserve">When learning a language, it is important to be aware of visual clues. They often help you understand the context: for example, a shrug of the shoulders may indicate indifference or resignation, even if the words seem neutral. They can indeed give an idea as to the language the speaker may be using. They may also help your visual memory: you'll probably remember words and phrases better if you associate them with images. So, we begin with an exercise in visual concentration. </w:t>
      </w:r>
    </w:p>
    <w:p w:rsidR="00C55B96" w:rsidRDefault="00CE5FAF">
      <w:pPr>
        <w:divId w:val="1353918950"/>
      </w:pPr>
      <w:r>
        <w:rPr>
          <w:vanish/>
        </w:rPr>
        <w:t>End of Box</w:t>
      </w:r>
    </w:p>
    <w:p w:rsidR="00C55B96" w:rsidRDefault="00CE5FAF">
      <w:pPr>
        <w:divId w:val="1353918950"/>
      </w:pPr>
      <w:r>
        <w:rPr>
          <w:vanish/>
        </w:rPr>
        <w:t>Start of Figure</w:t>
      </w:r>
    </w:p>
    <w:p w:rsidR="00C55B96" w:rsidRDefault="00CE5FAF">
      <w:pPr>
        <w:spacing w:before="240" w:beforeAutospacing="0" w:after="0" w:afterAutospacing="0" w:line="240" w:lineRule="auto"/>
        <w:divId w:val="615521338"/>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72F4AB4F" wp14:editId="2F5CF275">
            <wp:extent cx="3479800" cy="7480300"/>
            <wp:effectExtent l="0" t="0" r="6350" b="635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9800" cy="7480300"/>
                    </a:xfrm>
                    <a:prstGeom prst="rect">
                      <a:avLst/>
                    </a:prstGeom>
                    <a:noFill/>
                    <a:ln>
                      <a:noFill/>
                    </a:ln>
                  </pic:spPr>
                </pic:pic>
              </a:graphicData>
            </a:graphic>
          </wp:inline>
        </w:drawing>
      </w:r>
    </w:p>
    <w:p w:rsidR="00C55B96" w:rsidRDefault="00CE5FAF">
      <w:pPr>
        <w:pStyle w:val="Caption1"/>
        <w:divId w:val="1885602641"/>
      </w:pPr>
      <w:r>
        <w:t>Figure 2</w:t>
      </w:r>
    </w:p>
    <w:bookmarkStart w:id="8" w:name="View_Session1_Description1"/>
    <w:p w:rsidR="00C55B96" w:rsidRDefault="00CE5FAF">
      <w:pPr>
        <w:pStyle w:val="navbutton"/>
        <w:divId w:val="1885602641"/>
      </w:pPr>
      <w:r>
        <w:fldChar w:fldCharType="begin"/>
      </w:r>
      <w:r>
        <w:instrText xml:space="preserve"> HYPERLINK "" \l "Session1_Description1" </w:instrText>
      </w:r>
      <w:r>
        <w:fldChar w:fldCharType="separate"/>
      </w:r>
      <w:r>
        <w:rPr>
          <w:rStyle w:val="Hyperlink"/>
        </w:rPr>
        <w:t>View description - Figure 2</w:t>
      </w:r>
      <w:r>
        <w:fldChar w:fldCharType="end"/>
      </w:r>
      <w:bookmarkEnd w:id="8"/>
    </w:p>
    <w:p w:rsidR="00C55B96" w:rsidRDefault="00CE5FAF">
      <w:pPr>
        <w:divId w:val="1353918950"/>
      </w:pPr>
      <w:r>
        <w:rPr>
          <w:vanish/>
        </w:rPr>
        <w:t>End of Figure</w:t>
      </w:r>
    </w:p>
    <w:p w:rsidR="00C55B96" w:rsidRDefault="00CE5FAF">
      <w:pPr>
        <w:divId w:val="1353918950"/>
      </w:pPr>
      <w:r>
        <w:rPr>
          <w:rStyle w:val="Emphasis"/>
        </w:rPr>
        <w:t>Pour vous aider</w:t>
      </w:r>
    </w:p>
    <w:p w:rsidR="00C55B96" w:rsidRDefault="00CE5FAF">
      <w:pPr>
        <w:numPr>
          <w:ilvl w:val="0"/>
          <w:numId w:val="7"/>
        </w:numPr>
        <w:ind w:left="780" w:right="780"/>
        <w:divId w:val="1353918950"/>
      </w:pPr>
      <w:r>
        <w:rPr>
          <w:rStyle w:val="Emphasis"/>
        </w:rPr>
        <w:t>salariés</w:t>
      </w:r>
      <w:r>
        <w:t xml:space="preserve"> workers, wage-earners (remember that French uses the masculine plural to embrace both sexes) </w:t>
      </w:r>
    </w:p>
    <w:p w:rsidR="00C55B96" w:rsidRDefault="00CE5FAF">
      <w:pPr>
        <w:numPr>
          <w:ilvl w:val="0"/>
          <w:numId w:val="7"/>
        </w:numPr>
        <w:ind w:left="780" w:right="780"/>
        <w:divId w:val="1353918950"/>
      </w:pPr>
      <w:r>
        <w:rPr>
          <w:rStyle w:val="Emphasis"/>
        </w:rPr>
        <w:t>congés payés</w:t>
      </w:r>
      <w:r>
        <w:t xml:space="preserve"> (m.pl.) paid holiday/leave </w:t>
      </w:r>
    </w:p>
    <w:p w:rsidR="00C55B96" w:rsidRDefault="00CE5FAF">
      <w:pPr>
        <w:numPr>
          <w:ilvl w:val="0"/>
          <w:numId w:val="7"/>
        </w:numPr>
        <w:ind w:left="780" w:right="780"/>
        <w:divId w:val="1353918950"/>
      </w:pPr>
      <w:r>
        <w:rPr>
          <w:rStyle w:val="Emphasis"/>
        </w:rPr>
        <w:t>au moins</w:t>
      </w:r>
      <w:r>
        <w:t xml:space="preserve"> at least </w:t>
      </w:r>
    </w:p>
    <w:p w:rsidR="00C55B96" w:rsidRDefault="00CE5FAF">
      <w:pPr>
        <w:numPr>
          <w:ilvl w:val="0"/>
          <w:numId w:val="7"/>
        </w:numPr>
        <w:ind w:left="780" w:right="780"/>
        <w:divId w:val="1353918950"/>
      </w:pPr>
      <w:r>
        <w:rPr>
          <w:rStyle w:val="Emphasis"/>
        </w:rPr>
        <w:t>d'après</w:t>
      </w:r>
      <w:r>
        <w:t xml:space="preserve"> according to </w:t>
      </w:r>
    </w:p>
    <w:p w:rsidR="00C55B96" w:rsidRDefault="00CE5FAF">
      <w:pPr>
        <w:numPr>
          <w:ilvl w:val="0"/>
          <w:numId w:val="7"/>
        </w:numPr>
        <w:ind w:left="780" w:right="780"/>
        <w:divId w:val="1353918950"/>
      </w:pPr>
      <w:r>
        <w:rPr>
          <w:rStyle w:val="Emphasis"/>
        </w:rPr>
        <w:t>toute la journée</w:t>
      </w:r>
      <w:r>
        <w:t xml:space="preserve"> the whole day </w:t>
      </w:r>
    </w:p>
    <w:p w:rsidR="00C55B96" w:rsidRDefault="00CE5FAF">
      <w:pPr>
        <w:numPr>
          <w:ilvl w:val="0"/>
          <w:numId w:val="7"/>
        </w:numPr>
        <w:ind w:left="780" w:right="780"/>
        <w:divId w:val="1353918950"/>
      </w:pPr>
      <w:r>
        <w:rPr>
          <w:rStyle w:val="Emphasis"/>
        </w:rPr>
        <w:t>surveiller</w:t>
      </w:r>
      <w:r>
        <w:t xml:space="preserve"> to keep an eye on </w:t>
      </w:r>
    </w:p>
    <w:p w:rsidR="00C55B96" w:rsidRDefault="00CE5FAF">
      <w:pPr>
        <w:numPr>
          <w:ilvl w:val="0"/>
          <w:numId w:val="7"/>
        </w:numPr>
        <w:ind w:left="780" w:right="780"/>
        <w:divId w:val="1353918950"/>
      </w:pPr>
      <w:r>
        <w:rPr>
          <w:rStyle w:val="Emphasis"/>
        </w:rPr>
        <w:t>pas tellement/pas trop</w:t>
      </w:r>
      <w:r>
        <w:t xml:space="preserve"> not very much </w:t>
      </w:r>
    </w:p>
    <w:p w:rsidR="00C55B96" w:rsidRDefault="00CE5FAF">
      <w:pPr>
        <w:numPr>
          <w:ilvl w:val="0"/>
          <w:numId w:val="7"/>
        </w:numPr>
        <w:ind w:left="780" w:right="780"/>
        <w:divId w:val="1353918950"/>
      </w:pPr>
      <w:r>
        <w:rPr>
          <w:rStyle w:val="Emphasis"/>
        </w:rPr>
        <w:t>pas mal de</w:t>
      </w:r>
      <w:r>
        <w:t xml:space="preserve"> (informal) quite a lot of </w:t>
      </w:r>
    </w:p>
    <w:p w:rsidR="00C55B96" w:rsidRDefault="00CE5FAF">
      <w:pPr>
        <w:divId w:val="1353918950"/>
      </w:pPr>
      <w:r>
        <w:rPr>
          <w:vanish/>
        </w:rPr>
        <w:t>Start of Box</w:t>
      </w:r>
    </w:p>
    <w:p w:rsidR="00C55B96" w:rsidRDefault="00CE5FAF">
      <w:pPr>
        <w:spacing w:before="240" w:beforeAutospacing="0" w:after="0" w:afterAutospacing="0" w:line="240" w:lineRule="auto"/>
        <w:ind w:left="240" w:right="240"/>
        <w:outlineLvl w:val="2"/>
        <w:divId w:val="557403282"/>
        <w:rPr>
          <w:rFonts w:eastAsia="Times New Roman"/>
          <w:b/>
          <w:bCs/>
          <w:sz w:val="36"/>
          <w:szCs w:val="36"/>
        </w:rPr>
      </w:pPr>
      <w:bookmarkStart w:id="9" w:name="Session1_Box2"/>
      <w:bookmarkEnd w:id="9"/>
      <w:r>
        <w:rPr>
          <w:rStyle w:val="Emphasis"/>
          <w:rFonts w:eastAsia="Times New Roman"/>
          <w:b/>
          <w:bCs/>
          <w:sz w:val="36"/>
          <w:szCs w:val="36"/>
        </w:rPr>
        <w:t>Grammar Point 1</w:t>
      </w:r>
      <w:r>
        <w:rPr>
          <w:rFonts w:eastAsia="Times New Roman"/>
          <w:b/>
          <w:bCs/>
          <w:sz w:val="36"/>
          <w:szCs w:val="36"/>
        </w:rPr>
        <w:t xml:space="preserve"> Using ‘de’ in expressions of quantity </w:t>
      </w:r>
    </w:p>
    <w:p w:rsidR="00C55B96" w:rsidRDefault="00CE5FAF">
      <w:pPr>
        <w:divId w:val="783230224"/>
      </w:pPr>
      <w:r>
        <w:t xml:space="preserve">The word </w:t>
      </w:r>
      <w:r>
        <w:rPr>
          <w:rStyle w:val="Emphasis"/>
        </w:rPr>
        <w:t>de</w:t>
      </w:r>
      <w:r>
        <w:t xml:space="preserve"> is used in expressions of quantity (including negative quantities such as </w:t>
      </w:r>
      <w:r>
        <w:rPr>
          <w:rStyle w:val="Emphasis"/>
        </w:rPr>
        <w:t>pas de</w:t>
      </w:r>
      <w:r>
        <w:t xml:space="preserve">), whether the </w:t>
      </w:r>
      <w:r>
        <w:rPr>
          <w:rStyle w:val="Strong"/>
        </w:rPr>
        <w:t>noun</w:t>
      </w:r>
      <w:r>
        <w:t xml:space="preserve"> that follows is singular or plural. </w:t>
      </w:r>
    </w:p>
    <w:p w:rsidR="00C55B96" w:rsidRDefault="00CE5FAF">
      <w:pPr>
        <w:numPr>
          <w:ilvl w:val="0"/>
          <w:numId w:val="8"/>
        </w:numPr>
        <w:ind w:left="780" w:right="780"/>
        <w:divId w:val="783230224"/>
      </w:pPr>
      <w:r>
        <w:t xml:space="preserve">trop </w:t>
      </w:r>
      <w:r>
        <w:rPr>
          <w:rStyle w:val="Strong"/>
        </w:rPr>
        <w:t>de</w:t>
      </w:r>
      <w:r>
        <w:t xml:space="preserve"> vent </w:t>
      </w:r>
      <w:r>
        <w:rPr>
          <w:rStyle w:val="Emphasis"/>
        </w:rPr>
        <w:t>too much wind</w:t>
      </w:r>
    </w:p>
    <w:p w:rsidR="00C55B96" w:rsidRDefault="00CE5FAF">
      <w:pPr>
        <w:numPr>
          <w:ilvl w:val="0"/>
          <w:numId w:val="8"/>
        </w:numPr>
        <w:ind w:left="780" w:right="780"/>
        <w:divId w:val="783230224"/>
      </w:pPr>
      <w:r>
        <w:t xml:space="preserve">beaucoup trop </w:t>
      </w:r>
      <w:r>
        <w:rPr>
          <w:rStyle w:val="Strong"/>
        </w:rPr>
        <w:t>de</w:t>
      </w:r>
      <w:r>
        <w:t xml:space="preserve"> monde </w:t>
      </w:r>
      <w:r>
        <w:rPr>
          <w:rStyle w:val="Emphasis"/>
        </w:rPr>
        <w:t>far too many people</w:t>
      </w:r>
    </w:p>
    <w:p w:rsidR="00C55B96" w:rsidRDefault="00CE5FAF">
      <w:pPr>
        <w:numPr>
          <w:ilvl w:val="0"/>
          <w:numId w:val="8"/>
        </w:numPr>
        <w:ind w:left="780" w:right="780"/>
        <w:divId w:val="783230224"/>
      </w:pPr>
      <w:r>
        <w:t xml:space="preserve">pas assez </w:t>
      </w:r>
      <w:r>
        <w:rPr>
          <w:rStyle w:val="Strong"/>
        </w:rPr>
        <w:t>de</w:t>
      </w:r>
      <w:r>
        <w:t xml:space="preserve"> temps </w:t>
      </w:r>
      <w:r>
        <w:rPr>
          <w:rStyle w:val="Emphasis"/>
        </w:rPr>
        <w:t>not enough time</w:t>
      </w:r>
    </w:p>
    <w:p w:rsidR="00C55B96" w:rsidRDefault="00CE5FAF">
      <w:pPr>
        <w:numPr>
          <w:ilvl w:val="0"/>
          <w:numId w:val="8"/>
        </w:numPr>
        <w:ind w:left="780" w:right="780"/>
        <w:divId w:val="783230224"/>
      </w:pPr>
      <w:r>
        <w:t xml:space="preserve">pas tellement </w:t>
      </w:r>
      <w:r>
        <w:rPr>
          <w:rStyle w:val="Strong"/>
        </w:rPr>
        <w:t>d'</w:t>
      </w:r>
      <w:r>
        <w:t xml:space="preserve">amis </w:t>
      </w:r>
      <w:r>
        <w:rPr>
          <w:rStyle w:val="Emphasis"/>
        </w:rPr>
        <w:t>not that many friends</w:t>
      </w:r>
    </w:p>
    <w:p w:rsidR="00C55B96" w:rsidRDefault="00CE5FAF">
      <w:pPr>
        <w:numPr>
          <w:ilvl w:val="0"/>
          <w:numId w:val="8"/>
        </w:numPr>
        <w:ind w:left="780" w:right="780"/>
        <w:divId w:val="783230224"/>
      </w:pPr>
      <w:r>
        <w:t xml:space="preserve">plus </w:t>
      </w:r>
      <w:r>
        <w:rPr>
          <w:rStyle w:val="Strong"/>
        </w:rPr>
        <w:t>de</w:t>
      </w:r>
      <w:r>
        <w:t xml:space="preserve"> six semaines de congé </w:t>
      </w:r>
      <w:r>
        <w:rPr>
          <w:rStyle w:val="Emphasis"/>
        </w:rPr>
        <w:t>more than six weeks' leave</w:t>
      </w:r>
    </w:p>
    <w:p w:rsidR="00C55B96" w:rsidRDefault="00CE5FAF">
      <w:pPr>
        <w:numPr>
          <w:ilvl w:val="0"/>
          <w:numId w:val="8"/>
        </w:numPr>
        <w:ind w:left="780" w:right="780"/>
        <w:divId w:val="783230224"/>
      </w:pPr>
      <w:r>
        <w:t xml:space="preserve">moins </w:t>
      </w:r>
      <w:r>
        <w:rPr>
          <w:rStyle w:val="Strong"/>
        </w:rPr>
        <w:t>de</w:t>
      </w:r>
      <w:r>
        <w:t xml:space="preserve"> jeux </w:t>
      </w:r>
      <w:r>
        <w:rPr>
          <w:rStyle w:val="Emphasis"/>
        </w:rPr>
        <w:t>fewer games</w:t>
      </w:r>
    </w:p>
    <w:p w:rsidR="00C55B96" w:rsidRDefault="00CE5FAF">
      <w:pPr>
        <w:numPr>
          <w:ilvl w:val="0"/>
          <w:numId w:val="8"/>
        </w:numPr>
        <w:ind w:left="780" w:right="780"/>
        <w:divId w:val="783230224"/>
      </w:pPr>
      <w:r>
        <w:t xml:space="preserve">pas </w:t>
      </w:r>
      <w:r>
        <w:rPr>
          <w:rStyle w:val="Strong"/>
        </w:rPr>
        <w:t>de</w:t>
      </w:r>
      <w:r>
        <w:t xml:space="preserve"> glaces à la vanille </w:t>
      </w:r>
      <w:r>
        <w:rPr>
          <w:rStyle w:val="Emphasis"/>
        </w:rPr>
        <w:t>no vanilla ice cream</w:t>
      </w:r>
    </w:p>
    <w:p w:rsidR="00C55B96" w:rsidRDefault="00CE5FAF">
      <w:pPr>
        <w:numPr>
          <w:ilvl w:val="0"/>
          <w:numId w:val="8"/>
        </w:numPr>
        <w:ind w:left="780" w:right="780"/>
        <w:divId w:val="783230224"/>
      </w:pPr>
      <w:r>
        <w:t xml:space="preserve">énormément </w:t>
      </w:r>
      <w:r>
        <w:rPr>
          <w:rStyle w:val="Strong"/>
        </w:rPr>
        <w:t>d'</w:t>
      </w:r>
      <w:r>
        <w:t xml:space="preserve">argent </w:t>
      </w:r>
      <w:r>
        <w:rPr>
          <w:rStyle w:val="Emphasis"/>
        </w:rPr>
        <w:t>lots of money</w:t>
      </w:r>
    </w:p>
    <w:p w:rsidR="00C55B96" w:rsidRDefault="00CE5FAF">
      <w:pPr>
        <w:numPr>
          <w:ilvl w:val="0"/>
          <w:numId w:val="8"/>
        </w:numPr>
        <w:ind w:left="780" w:right="780"/>
        <w:divId w:val="783230224"/>
      </w:pPr>
      <w:r>
        <w:t xml:space="preserve">un tas </w:t>
      </w:r>
      <w:r>
        <w:rPr>
          <w:rStyle w:val="Strong"/>
        </w:rPr>
        <w:t>de</w:t>
      </w:r>
      <w:r>
        <w:t xml:space="preserve"> mouches </w:t>
      </w:r>
      <w:r>
        <w:rPr>
          <w:rStyle w:val="Emphasis"/>
        </w:rPr>
        <w:t>(informal) loads of flies</w:t>
      </w:r>
    </w:p>
    <w:p w:rsidR="00C55B96" w:rsidRDefault="00CE5FAF">
      <w:pPr>
        <w:numPr>
          <w:ilvl w:val="0"/>
          <w:numId w:val="8"/>
        </w:numPr>
        <w:ind w:left="780" w:right="780"/>
        <w:divId w:val="783230224"/>
      </w:pPr>
      <w:r>
        <w:t xml:space="preserve">pas mal </w:t>
      </w:r>
      <w:r>
        <w:rPr>
          <w:rStyle w:val="Strong"/>
        </w:rPr>
        <w:t>d'</w:t>
      </w:r>
      <w:r>
        <w:t xml:space="preserve">algues </w:t>
      </w:r>
      <w:r>
        <w:rPr>
          <w:rStyle w:val="Emphasis"/>
        </w:rPr>
        <w:t>(informal) quite a lot of seaweed</w:t>
      </w:r>
    </w:p>
    <w:p w:rsidR="00C55B96" w:rsidRDefault="00CE5FAF">
      <w:pPr>
        <w:numPr>
          <w:ilvl w:val="0"/>
          <w:numId w:val="8"/>
        </w:numPr>
        <w:ind w:left="780" w:right="780"/>
        <w:divId w:val="783230224"/>
      </w:pPr>
      <w:r>
        <w:t xml:space="preserve">des centaines </w:t>
      </w:r>
      <w:r>
        <w:rPr>
          <w:rStyle w:val="Strong"/>
        </w:rPr>
        <w:t>de</w:t>
      </w:r>
      <w:r>
        <w:t xml:space="preserve"> vacanciers </w:t>
      </w:r>
      <w:r>
        <w:rPr>
          <w:rStyle w:val="Emphasis"/>
        </w:rPr>
        <w:t>hundreds of holiday-makers</w:t>
      </w:r>
    </w:p>
    <w:p w:rsidR="00C55B96" w:rsidRDefault="00CE5FAF">
      <w:pPr>
        <w:divId w:val="783230224"/>
      </w:pPr>
      <w:r>
        <w:t xml:space="preserve">But note the use of </w:t>
      </w:r>
      <w:r>
        <w:rPr>
          <w:rStyle w:val="Emphasis"/>
        </w:rPr>
        <w:t>des</w:t>
      </w:r>
      <w:r>
        <w:t xml:space="preserve"> with the expressions </w:t>
      </w:r>
      <w:r>
        <w:rPr>
          <w:rStyle w:val="Emphasis"/>
        </w:rPr>
        <w:t>la plupart</w:t>
      </w:r>
      <w:r>
        <w:t xml:space="preserve"> and </w:t>
      </w:r>
      <w:r>
        <w:rPr>
          <w:rStyle w:val="Emphasis"/>
        </w:rPr>
        <w:t>la majeure partie</w:t>
      </w:r>
      <w:r>
        <w:t xml:space="preserve"> when followed by a noun in the plural: </w:t>
      </w:r>
    </w:p>
    <w:p w:rsidR="00C55B96" w:rsidRDefault="00CE5FAF">
      <w:pPr>
        <w:numPr>
          <w:ilvl w:val="0"/>
          <w:numId w:val="9"/>
        </w:numPr>
        <w:ind w:left="780" w:right="780"/>
        <w:divId w:val="783230224"/>
      </w:pPr>
      <w:r>
        <w:t xml:space="preserve">la plupart </w:t>
      </w:r>
      <w:r>
        <w:rPr>
          <w:rStyle w:val="Strong"/>
        </w:rPr>
        <w:t>des</w:t>
      </w:r>
      <w:r>
        <w:t xml:space="preserve"> Français </w:t>
      </w:r>
      <w:r>
        <w:rPr>
          <w:rStyle w:val="Emphasis"/>
        </w:rPr>
        <w:t>most French people</w:t>
      </w:r>
    </w:p>
    <w:p w:rsidR="00C55B96" w:rsidRDefault="00CE5FAF">
      <w:pPr>
        <w:numPr>
          <w:ilvl w:val="0"/>
          <w:numId w:val="9"/>
        </w:numPr>
        <w:ind w:left="780" w:right="780"/>
        <w:divId w:val="783230224"/>
      </w:pPr>
      <w:r>
        <w:t xml:space="preserve">la majeure partie </w:t>
      </w:r>
      <w:r>
        <w:rPr>
          <w:rStyle w:val="Strong"/>
        </w:rPr>
        <w:t>des</w:t>
      </w:r>
      <w:r>
        <w:t xml:space="preserve"> commerçants </w:t>
      </w:r>
      <w:r>
        <w:rPr>
          <w:rStyle w:val="Emphasis"/>
        </w:rPr>
        <w:t>most shopkeepers</w:t>
      </w:r>
    </w:p>
    <w:p w:rsidR="00C55B96" w:rsidRDefault="00CE5FAF">
      <w:pPr>
        <w:divId w:val="783230224"/>
      </w:pPr>
      <w:r>
        <w:t xml:space="preserve">The </w:t>
      </w:r>
      <w:r>
        <w:rPr>
          <w:rStyle w:val="Strong"/>
        </w:rPr>
        <w:t>suffix</w:t>
      </w:r>
      <w:r>
        <w:rPr>
          <w:rStyle w:val="Emphasis"/>
        </w:rPr>
        <w:t>-aine</w:t>
      </w:r>
      <w:r>
        <w:t xml:space="preserve"> indicates approximate quantities, except for </w:t>
      </w:r>
      <w:r>
        <w:rPr>
          <w:rStyle w:val="Emphasis"/>
        </w:rPr>
        <w:t>(demi-)douzaine</w:t>
      </w:r>
      <w:r>
        <w:t xml:space="preserve"> which may mean exactly (six) or twelve. </w:t>
      </w:r>
    </w:p>
    <w:p w:rsidR="00C55B96" w:rsidRDefault="00CE5FAF">
      <w:pPr>
        <w:numPr>
          <w:ilvl w:val="0"/>
          <w:numId w:val="10"/>
        </w:numPr>
        <w:ind w:left="780" w:right="780"/>
        <w:divId w:val="783230224"/>
      </w:pPr>
      <w:r>
        <w:t xml:space="preserve">Hier, j'ai planté une dizaine </w:t>
      </w:r>
      <w:r>
        <w:rPr>
          <w:rStyle w:val="Strong"/>
        </w:rPr>
        <w:t>de</w:t>
      </w:r>
      <w:r>
        <w:t xml:space="preserve"> rosiers dans mon jardin. </w:t>
      </w:r>
    </w:p>
    <w:p w:rsidR="00C55B96" w:rsidRDefault="00CE5FAF">
      <w:pPr>
        <w:numPr>
          <w:ilvl w:val="0"/>
          <w:numId w:val="10"/>
        </w:numPr>
        <w:ind w:left="780" w:right="780"/>
        <w:divId w:val="783230224"/>
      </w:pPr>
      <w:r>
        <w:rPr>
          <w:rStyle w:val="Emphasis"/>
        </w:rPr>
        <w:t>Yesterday I planted around ten rose bushes in my garden.</w:t>
      </w:r>
    </w:p>
    <w:p w:rsidR="00C55B96" w:rsidRDefault="00CE5FAF">
      <w:pPr>
        <w:numPr>
          <w:ilvl w:val="0"/>
          <w:numId w:val="10"/>
        </w:numPr>
        <w:ind w:left="780" w:right="780"/>
        <w:divId w:val="783230224"/>
      </w:pPr>
      <w:r>
        <w:t xml:space="preserve">Je vais passer une quinzaine </w:t>
      </w:r>
      <w:r>
        <w:rPr>
          <w:rStyle w:val="Strong"/>
        </w:rPr>
        <w:t>de</w:t>
      </w:r>
      <w:r>
        <w:t xml:space="preserve"> jours à Paris. </w:t>
      </w:r>
    </w:p>
    <w:p w:rsidR="00C55B96" w:rsidRDefault="00CE5FAF">
      <w:pPr>
        <w:numPr>
          <w:ilvl w:val="0"/>
          <w:numId w:val="10"/>
        </w:numPr>
        <w:ind w:left="780" w:right="780"/>
        <w:divId w:val="783230224"/>
      </w:pPr>
      <w:r>
        <w:rPr>
          <w:rStyle w:val="Emphasis"/>
        </w:rPr>
        <w:t>I'm going to spend a fortnight in Paris.</w:t>
      </w:r>
    </w:p>
    <w:p w:rsidR="00C55B96" w:rsidRDefault="00CE5FAF">
      <w:pPr>
        <w:numPr>
          <w:ilvl w:val="0"/>
          <w:numId w:val="10"/>
        </w:numPr>
        <w:ind w:left="780" w:right="780"/>
        <w:divId w:val="783230224"/>
      </w:pPr>
      <w:r>
        <w:t xml:space="preserve">J'ai appelé une trentaine </w:t>
      </w:r>
      <w:r>
        <w:rPr>
          <w:rStyle w:val="Strong"/>
        </w:rPr>
        <w:t>de</w:t>
      </w:r>
      <w:r>
        <w:t xml:space="preserve"> campings, mais ils sont tous complets. </w:t>
      </w:r>
    </w:p>
    <w:p w:rsidR="00C55B96" w:rsidRDefault="00CE5FAF">
      <w:pPr>
        <w:numPr>
          <w:ilvl w:val="0"/>
          <w:numId w:val="10"/>
        </w:numPr>
        <w:ind w:left="780" w:right="780"/>
        <w:divId w:val="783230224"/>
      </w:pPr>
      <w:r>
        <w:rPr>
          <w:rStyle w:val="Emphasis"/>
        </w:rPr>
        <w:t>I phoned about thirty campsites, but they're all full.</w:t>
      </w:r>
    </w:p>
    <w:p w:rsidR="00C55B96" w:rsidRDefault="00CE5FAF">
      <w:pPr>
        <w:numPr>
          <w:ilvl w:val="0"/>
          <w:numId w:val="10"/>
        </w:numPr>
        <w:ind w:left="780" w:right="780"/>
        <w:divId w:val="783230224"/>
      </w:pPr>
      <w:r>
        <w:t xml:space="preserve">Je connais une demi-douzaine </w:t>
      </w:r>
      <w:r>
        <w:rPr>
          <w:rStyle w:val="Strong"/>
        </w:rPr>
        <w:t>de</w:t>
      </w:r>
      <w:r>
        <w:t xml:space="preserve"> personnes ici, c'est tout. </w:t>
      </w:r>
    </w:p>
    <w:p w:rsidR="00C55B96" w:rsidRDefault="00CE5FAF">
      <w:pPr>
        <w:numPr>
          <w:ilvl w:val="0"/>
          <w:numId w:val="10"/>
        </w:numPr>
        <w:ind w:left="780" w:right="780"/>
        <w:divId w:val="783230224"/>
      </w:pPr>
      <w:r>
        <w:rPr>
          <w:rStyle w:val="Emphasis"/>
        </w:rPr>
        <w:t>I know about half a dozen people here, that's all.</w:t>
      </w:r>
    </w:p>
    <w:p w:rsidR="00C55B96" w:rsidRDefault="00CE5FAF">
      <w:pPr>
        <w:numPr>
          <w:ilvl w:val="0"/>
          <w:numId w:val="10"/>
        </w:numPr>
        <w:ind w:left="780" w:right="780"/>
        <w:divId w:val="783230224"/>
      </w:pPr>
      <w:r>
        <w:t xml:space="preserve">Je voudrais une douzaine </w:t>
      </w:r>
      <w:r>
        <w:rPr>
          <w:rStyle w:val="Strong"/>
        </w:rPr>
        <w:t>d'</w:t>
      </w:r>
      <w:r>
        <w:t xml:space="preserve">œufs, s'il vous plaît. </w:t>
      </w:r>
    </w:p>
    <w:p w:rsidR="00C55B96" w:rsidRDefault="00CE5FAF">
      <w:pPr>
        <w:numPr>
          <w:ilvl w:val="0"/>
          <w:numId w:val="10"/>
        </w:numPr>
        <w:ind w:left="780" w:right="780"/>
        <w:divId w:val="783230224"/>
      </w:pPr>
      <w:r>
        <w:rPr>
          <w:rStyle w:val="Emphasis"/>
        </w:rPr>
        <w:t>I'd like a dozen eggs please.</w:t>
      </w:r>
    </w:p>
    <w:p w:rsidR="00C55B96" w:rsidRDefault="00CE5FAF">
      <w:pPr>
        <w:divId w:val="1353918950"/>
      </w:pPr>
      <w:r>
        <w:rPr>
          <w:vanish/>
        </w:rPr>
        <w:t>End of Box</w:t>
      </w:r>
    </w:p>
    <w:p w:rsidR="00C55B96" w:rsidRDefault="00CE5FAF">
      <w:pPr>
        <w:divId w:val="1353918950"/>
      </w:pPr>
      <w:r>
        <w:rPr>
          <w:vanish/>
        </w:rPr>
        <w:t>Start of Box</w:t>
      </w:r>
    </w:p>
    <w:p w:rsidR="00C55B96" w:rsidRDefault="00CE5FAF">
      <w:pPr>
        <w:spacing w:before="240" w:beforeAutospacing="0" w:after="0" w:afterAutospacing="0" w:line="240" w:lineRule="auto"/>
        <w:ind w:left="240" w:right="240"/>
        <w:outlineLvl w:val="2"/>
        <w:divId w:val="1190148773"/>
        <w:rPr>
          <w:rFonts w:eastAsia="Times New Roman"/>
          <w:b/>
          <w:bCs/>
          <w:sz w:val="36"/>
          <w:szCs w:val="36"/>
        </w:rPr>
      </w:pPr>
      <w:bookmarkStart w:id="10" w:name="Session1_Box3"/>
      <w:bookmarkEnd w:id="10"/>
      <w:r>
        <w:rPr>
          <w:rFonts w:eastAsia="Times New Roman"/>
          <w:b/>
          <w:bCs/>
          <w:sz w:val="36"/>
          <w:szCs w:val="36"/>
        </w:rPr>
        <w:t>Key point 2: Learning phrases</w:t>
      </w:r>
    </w:p>
    <w:p w:rsidR="00C55B96" w:rsidRDefault="00CE5FAF">
      <w:pPr>
        <w:divId w:val="1915622535"/>
      </w:pPr>
      <w:r>
        <w:t>We suggest that you learn the examples given. Here are two suggested methods to help you do this.</w:t>
      </w:r>
    </w:p>
    <w:p w:rsidR="00C55B96" w:rsidRDefault="00CE5FAF">
      <w:pPr>
        <w:numPr>
          <w:ilvl w:val="0"/>
          <w:numId w:val="11"/>
        </w:numPr>
        <w:ind w:left="780" w:right="780"/>
        <w:divId w:val="1915622535"/>
      </w:pPr>
      <w:r>
        <w:t xml:space="preserve">Where there is an English translation, cover up the French and try to translate the English back into French. Check as you go along. Then reverse the process. </w:t>
      </w:r>
    </w:p>
    <w:p w:rsidR="00C55B96" w:rsidRDefault="00CE5FAF">
      <w:pPr>
        <w:numPr>
          <w:ilvl w:val="0"/>
          <w:numId w:val="11"/>
        </w:numPr>
        <w:ind w:left="780" w:right="780"/>
        <w:divId w:val="1915622535"/>
      </w:pPr>
      <w:r>
        <w:t xml:space="preserve">Close your book and, from memory, write out all the examples in French on a piece of paper. Then look at your book in order to check back. </w:t>
      </w:r>
    </w:p>
    <w:p w:rsidR="00C55B96" w:rsidRDefault="00CE5FAF">
      <w:pPr>
        <w:divId w:val="1915622535"/>
      </w:pPr>
      <w:r>
        <w:t xml:space="preserve">As you progress through studing a language, why not collect examples in a notebook for each grammar rule and make up some of your own too, using the new vocabulary that you have learned? Share these examples with other students. </w:t>
      </w:r>
    </w:p>
    <w:p w:rsidR="00C55B96" w:rsidRDefault="00CE5FAF">
      <w:pPr>
        <w:divId w:val="1353918950"/>
      </w:pPr>
      <w:r>
        <w:rPr>
          <w:vanish/>
        </w:rPr>
        <w:t>End of Box</w:t>
      </w:r>
    </w:p>
    <w:p w:rsidR="00C55B96" w:rsidRDefault="00CE5FAF">
      <w:pPr>
        <w:divId w:val="1353918950"/>
      </w:pPr>
      <w:r>
        <w:rPr>
          <w:vanish/>
        </w:rPr>
        <w:t>Start of Activity</w:t>
      </w:r>
    </w:p>
    <w:p w:rsidR="00C55B96" w:rsidRDefault="00CE5FAF">
      <w:pPr>
        <w:spacing w:before="0" w:beforeAutospacing="0" w:after="0" w:afterAutospacing="0" w:line="240" w:lineRule="auto"/>
        <w:outlineLvl w:val="2"/>
        <w:divId w:val="204372760"/>
        <w:rPr>
          <w:rFonts w:eastAsia="Times New Roman"/>
          <w:b/>
          <w:bCs/>
          <w:sz w:val="36"/>
          <w:szCs w:val="36"/>
        </w:rPr>
      </w:pPr>
      <w:bookmarkStart w:id="11" w:name="Session1_Activity1"/>
      <w:bookmarkEnd w:id="11"/>
      <w:r>
        <w:rPr>
          <w:rFonts w:eastAsia="Times New Roman"/>
          <w:b/>
          <w:bCs/>
          <w:sz w:val="36"/>
          <w:szCs w:val="36"/>
        </w:rPr>
        <w:t>Activité 3.1</w:t>
      </w:r>
    </w:p>
    <w:p w:rsidR="00C55B96" w:rsidRDefault="00CE5FAF">
      <w:pPr>
        <w:divId w:val="284655008"/>
      </w:pPr>
      <w:r>
        <w:rPr>
          <w:vanish/>
        </w:rPr>
        <w:t>Start of Question</w:t>
      </w:r>
    </w:p>
    <w:p w:rsidR="00C55B96" w:rsidRDefault="00CE5FAF">
      <w:pPr>
        <w:divId w:val="1175420734"/>
      </w:pPr>
      <w:bookmarkStart w:id="12" w:name="Session1_Question1"/>
      <w:bookmarkEnd w:id="12"/>
      <w:r>
        <w:t xml:space="preserve">1 Lisez les deux cartes postales écrites par Valérie et trouvez les dix adjectifs qui montrent qu'elle aime beaucoup cette station balnéaire. </w:t>
      </w:r>
    </w:p>
    <w:p w:rsidR="00C55B96" w:rsidRDefault="00CE5FAF">
      <w:pPr>
        <w:divId w:val="1175420734"/>
      </w:pPr>
      <w:r>
        <w:rPr>
          <w:vanish/>
        </w:rPr>
        <w:t>Start of Figure</w:t>
      </w:r>
    </w:p>
    <w:p w:rsidR="00C55B96" w:rsidRDefault="00CE5FAF">
      <w:pPr>
        <w:spacing w:before="240" w:beforeAutospacing="0" w:after="0" w:afterAutospacing="0" w:line="240" w:lineRule="auto"/>
        <w:divId w:val="1981039003"/>
        <w:rPr>
          <w:rFonts w:ascii="Times New Roman" w:eastAsia="Times New Roman" w:hAnsi="Times New Roman" w:cs="Times New Roman"/>
          <w:sz w:val="24"/>
          <w:szCs w:val="24"/>
        </w:rPr>
      </w:pPr>
      <w:bookmarkStart w:id="13" w:name="Session1_Figure2"/>
      <w:bookmarkEnd w:id="13"/>
      <w:r>
        <w:rPr>
          <w:rFonts w:ascii="Times New Roman" w:eastAsia="Times New Roman" w:hAnsi="Times New Roman" w:cs="Times New Roman"/>
          <w:noProof/>
          <w:sz w:val="24"/>
          <w:szCs w:val="24"/>
        </w:rPr>
        <w:drawing>
          <wp:inline distT="0" distB="0" distL="0" distR="0" wp14:anchorId="1BCE369E" wp14:editId="51120325">
            <wp:extent cx="5278120" cy="7044379"/>
            <wp:effectExtent l="0" t="0" r="0" b="4445"/>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044379"/>
                    </a:xfrm>
                    <a:prstGeom prst="rect">
                      <a:avLst/>
                    </a:prstGeom>
                    <a:noFill/>
                    <a:ln>
                      <a:noFill/>
                    </a:ln>
                  </pic:spPr>
                </pic:pic>
              </a:graphicData>
            </a:graphic>
          </wp:inline>
        </w:drawing>
      </w:r>
    </w:p>
    <w:p w:rsidR="00C55B96" w:rsidRDefault="00CE5FAF">
      <w:pPr>
        <w:pStyle w:val="Caption1"/>
        <w:divId w:val="2060780269"/>
      </w:pPr>
      <w:r>
        <w:t>Figure 4</w:t>
      </w:r>
    </w:p>
    <w:bookmarkStart w:id="14" w:name="View_Session1_Description2"/>
    <w:p w:rsidR="00C55B96" w:rsidRDefault="00CE5FAF">
      <w:pPr>
        <w:pStyle w:val="navbutton"/>
        <w:divId w:val="2060780269"/>
      </w:pPr>
      <w:r>
        <w:fldChar w:fldCharType="begin"/>
      </w:r>
      <w:r>
        <w:instrText xml:space="preserve"> HYPERLINK "" \l "Session1_Description2" </w:instrText>
      </w:r>
      <w:r>
        <w:fldChar w:fldCharType="separate"/>
      </w:r>
      <w:r>
        <w:rPr>
          <w:rStyle w:val="Hyperlink"/>
        </w:rPr>
        <w:t>View description - Figure 4</w:t>
      </w:r>
      <w:r>
        <w:fldChar w:fldCharType="end"/>
      </w:r>
      <w:bookmarkEnd w:id="14"/>
    </w:p>
    <w:p w:rsidR="00C55B96" w:rsidRDefault="00CE5FAF">
      <w:pPr>
        <w:divId w:val="1175420734"/>
      </w:pPr>
      <w:r>
        <w:rPr>
          <w:vanish/>
        </w:rPr>
        <w:t>End of Figure</w:t>
      </w:r>
    </w:p>
    <w:p w:rsidR="00C55B96" w:rsidRDefault="00CE5FAF">
      <w:pPr>
        <w:divId w:val="1175420734"/>
      </w:pPr>
      <w:r>
        <w:rPr>
          <w:rStyle w:val="Emphasis"/>
        </w:rPr>
        <w:t>Pour vous aider</w:t>
      </w:r>
    </w:p>
    <w:p w:rsidR="00C55B96" w:rsidRDefault="00CE5FAF">
      <w:pPr>
        <w:numPr>
          <w:ilvl w:val="0"/>
          <w:numId w:val="12"/>
        </w:numPr>
        <w:ind w:left="780" w:right="780"/>
        <w:divId w:val="1175420734"/>
      </w:pPr>
      <w:r>
        <w:rPr>
          <w:rStyle w:val="Emphasis"/>
        </w:rPr>
        <w:t>pratique</w:t>
      </w:r>
      <w:r>
        <w:t xml:space="preserve"> convenient </w:t>
      </w:r>
    </w:p>
    <w:p w:rsidR="00C55B96" w:rsidRDefault="00CE5FAF">
      <w:pPr>
        <w:numPr>
          <w:ilvl w:val="0"/>
          <w:numId w:val="12"/>
        </w:numPr>
        <w:ind w:left="780" w:right="780"/>
        <w:divId w:val="1175420734"/>
      </w:pPr>
      <w:r>
        <w:rPr>
          <w:rStyle w:val="Emphasis"/>
        </w:rPr>
        <w:t>toutes mes amitiés</w:t>
      </w:r>
      <w:r>
        <w:t xml:space="preserve"> all the very best </w:t>
      </w:r>
    </w:p>
    <w:p w:rsidR="00C55B96" w:rsidRDefault="00CE5FAF">
      <w:pPr>
        <w:numPr>
          <w:ilvl w:val="0"/>
          <w:numId w:val="12"/>
        </w:numPr>
        <w:ind w:left="780" w:right="780"/>
        <w:divId w:val="1175420734"/>
      </w:pPr>
      <w:r>
        <w:rPr>
          <w:rStyle w:val="Emphasis"/>
        </w:rPr>
        <w:t>l'eau est bonne</w:t>
      </w:r>
      <w:r>
        <w:t xml:space="preserve"> the sea is at a pleasant temperature </w:t>
      </w:r>
    </w:p>
    <w:p w:rsidR="00C55B96" w:rsidRDefault="00CE5FAF">
      <w:pPr>
        <w:numPr>
          <w:ilvl w:val="0"/>
          <w:numId w:val="12"/>
        </w:numPr>
        <w:ind w:left="780" w:right="780"/>
        <w:divId w:val="1175420734"/>
      </w:pPr>
      <w:r>
        <w:rPr>
          <w:rStyle w:val="Emphasis"/>
        </w:rPr>
        <w:t>bonjour à</w:t>
      </w:r>
      <w:r>
        <w:t xml:space="preserve"> say hello to </w:t>
      </w:r>
    </w:p>
    <w:p w:rsidR="00C55B96" w:rsidRDefault="00CE5FAF">
      <w:pPr>
        <w:numPr>
          <w:ilvl w:val="0"/>
          <w:numId w:val="12"/>
        </w:numPr>
        <w:ind w:left="780" w:right="780"/>
        <w:divId w:val="1175420734"/>
      </w:pPr>
      <w:r>
        <w:rPr>
          <w:rStyle w:val="Emphasis"/>
        </w:rPr>
        <w:t>grosses bises</w:t>
      </w:r>
      <w:r>
        <w:t xml:space="preserve"> (informal) lots of love (literally ‘big kisses’, used for family and close friends only) </w:t>
      </w:r>
    </w:p>
    <w:p w:rsidR="00C55B96" w:rsidRDefault="00CE5FAF">
      <w:pPr>
        <w:divId w:val="284655008"/>
      </w:pPr>
      <w:r>
        <w:rPr>
          <w:vanish/>
        </w:rPr>
        <w:t>End of Question</w:t>
      </w:r>
    </w:p>
    <w:bookmarkStart w:id="15" w:name="View_Session1_Answer1"/>
    <w:p w:rsidR="00C55B96" w:rsidRDefault="00CE5FAF">
      <w:pPr>
        <w:pStyle w:val="navbutton"/>
        <w:divId w:val="284655008"/>
      </w:pPr>
      <w:r>
        <w:fldChar w:fldCharType="begin"/>
      </w:r>
      <w:r>
        <w:instrText xml:space="preserve"> HYPERLINK "" \l "Session1_Answer1" </w:instrText>
      </w:r>
      <w:r>
        <w:fldChar w:fldCharType="separate"/>
      </w:r>
      <w:r>
        <w:rPr>
          <w:rStyle w:val="Hyperlink"/>
        </w:rPr>
        <w:t>View answer - Activité 3.1</w:t>
      </w:r>
      <w:r>
        <w:fldChar w:fldCharType="end"/>
      </w:r>
      <w:bookmarkEnd w:id="15"/>
    </w:p>
    <w:p w:rsidR="00C55B96" w:rsidRDefault="00CE5FAF">
      <w:pPr>
        <w:divId w:val="1353918950"/>
      </w:pPr>
      <w:r>
        <w:rPr>
          <w:vanish/>
        </w:rPr>
        <w:t>End of Activity</w:t>
      </w:r>
    </w:p>
    <w:p w:rsidR="00C55B96" w:rsidRDefault="00CE5FAF">
      <w:pPr>
        <w:divId w:val="1353918950"/>
      </w:pPr>
      <w:r>
        <w:rPr>
          <w:vanish/>
        </w:rPr>
        <w:t>Start of Activity</w:t>
      </w:r>
    </w:p>
    <w:p w:rsidR="00C55B96" w:rsidRDefault="00CE5FAF">
      <w:pPr>
        <w:spacing w:before="0" w:beforeAutospacing="0" w:after="0" w:afterAutospacing="0" w:line="240" w:lineRule="auto"/>
        <w:outlineLvl w:val="2"/>
        <w:divId w:val="1079983344"/>
        <w:rPr>
          <w:rFonts w:eastAsia="Times New Roman"/>
          <w:b/>
          <w:bCs/>
          <w:sz w:val="36"/>
          <w:szCs w:val="36"/>
        </w:rPr>
      </w:pPr>
      <w:bookmarkStart w:id="16" w:name="Session1_Activity2"/>
      <w:bookmarkEnd w:id="16"/>
      <w:r>
        <w:rPr>
          <w:rFonts w:eastAsia="Times New Roman"/>
          <w:b/>
          <w:bCs/>
          <w:sz w:val="36"/>
          <w:szCs w:val="36"/>
        </w:rPr>
        <w:t>Activité 3.2</w:t>
      </w:r>
    </w:p>
    <w:p w:rsidR="00C55B96" w:rsidRDefault="00CE5FAF">
      <w:pPr>
        <w:divId w:val="473372480"/>
      </w:pPr>
      <w:r>
        <w:rPr>
          <w:vanish/>
        </w:rPr>
        <w:t>Start of Question</w:t>
      </w:r>
    </w:p>
    <w:p w:rsidR="00C55B96" w:rsidRDefault="00CE5FAF">
      <w:pPr>
        <w:divId w:val="1212111212"/>
      </w:pPr>
      <w:bookmarkStart w:id="17" w:name="Session1_Question2"/>
      <w:bookmarkEnd w:id="17"/>
      <w:r>
        <w:t xml:space="preserve">2 Le mari de Valérie n'est pas aussi enthousiaste qu'elle. Il écrit à un de ses collègues de bureau. Les mots ou expressions qui manquent dans le texte de sa carte postale sont donnés avec l'illustration de ce qui se passe à la plage pour vous aider. </w:t>
      </w:r>
    </w:p>
    <w:p w:rsidR="00C55B96" w:rsidRDefault="00CE5FAF">
      <w:pPr>
        <w:divId w:val="1212111212"/>
      </w:pPr>
      <w:r>
        <w:t>Cher Marc,</w:t>
      </w:r>
    </w:p>
    <w:p w:rsidR="00C55B96" w:rsidRDefault="00CE5FAF">
      <w:pPr>
        <w:divId w:val="1212111212"/>
      </w:pPr>
      <w:r>
        <w:t xml:space="preserve">Ce sont nos derniers jours de vacances. Valérie et les enfants sont tristes, mais moi je suis vraiment (a) __________ de rentrer à la maison! Je n'aime (b) __________ cette plage: il y a (c) __________ de (d) __________, trop (e) __________ sur la plage, beaucoup trop de (f) __________ (oh là là, les enfants et les transistors!) et il n'y a (g) __________ de vent pour faire de la planche à voile. Et puis, il (h) __________ trop (i) __________ : 36 degrés à l'ombre! Ah, la clim au bureau! </w:t>
      </w:r>
    </w:p>
    <w:p w:rsidR="00C55B96" w:rsidRDefault="00CE5FAF">
      <w:pPr>
        <w:divId w:val="1212111212"/>
      </w:pPr>
      <w:r>
        <w:t>À bientôt,</w:t>
      </w:r>
    </w:p>
    <w:p w:rsidR="00C55B96" w:rsidRDefault="00CE5FAF">
      <w:pPr>
        <w:divId w:val="1212111212"/>
      </w:pPr>
      <w:r>
        <w:t>Jean-Paul</w:t>
      </w:r>
    </w:p>
    <w:p w:rsidR="00C55B96" w:rsidRDefault="00CE5FAF">
      <w:pPr>
        <w:divId w:val="1212111212"/>
      </w:pPr>
      <w:r>
        <w:rPr>
          <w:rStyle w:val="Emphasis"/>
        </w:rPr>
        <w:t>Pour vous aider</w:t>
      </w:r>
    </w:p>
    <w:p w:rsidR="00C55B96" w:rsidRDefault="00CE5FAF">
      <w:pPr>
        <w:numPr>
          <w:ilvl w:val="0"/>
          <w:numId w:val="13"/>
        </w:numPr>
        <w:ind w:left="780" w:right="780"/>
        <w:divId w:val="1212111212"/>
      </w:pPr>
      <w:r>
        <w:rPr>
          <w:rStyle w:val="Emphasis"/>
        </w:rPr>
        <w:t>la clim</w:t>
      </w:r>
      <w:r>
        <w:t xml:space="preserve"> air conditioning (short for </w:t>
      </w:r>
      <w:r>
        <w:rPr>
          <w:rStyle w:val="Emphasis"/>
        </w:rPr>
        <w:t>climatisation</w:t>
      </w:r>
      <w:r>
        <w:t xml:space="preserve">) </w:t>
      </w:r>
    </w:p>
    <w:p w:rsidR="00C55B96" w:rsidRDefault="00CE5FAF">
      <w:pPr>
        <w:numPr>
          <w:ilvl w:val="0"/>
          <w:numId w:val="13"/>
        </w:numPr>
        <w:ind w:left="780" w:right="780"/>
        <w:divId w:val="1212111212"/>
      </w:pPr>
      <w:r>
        <w:rPr>
          <w:rStyle w:val="Emphasis"/>
        </w:rPr>
        <w:t>à bientôt</w:t>
      </w:r>
      <w:r>
        <w:t xml:space="preserve"> see you soon </w:t>
      </w:r>
    </w:p>
    <w:p w:rsidR="00C55B96" w:rsidRDefault="00CE5FAF">
      <w:pPr>
        <w:divId w:val="1212111212"/>
      </w:pPr>
      <w:r>
        <w:t>Below are the words you should fit in the spaces:</w:t>
      </w:r>
    </w:p>
    <w:p w:rsidR="00C55B96" w:rsidRDefault="00CE5FAF">
      <w:pPr>
        <w:divId w:val="1212111212"/>
      </w:pPr>
      <w:r>
        <w:t xml:space="preserve">pas tellement • mécontent • algues • mouches • vent • de monde • fait • pas assez • glaces • gens • froid • bruit • dauphins • bronzé • trop de • des centaines • chaud • différent • surveille • content </w:t>
      </w:r>
    </w:p>
    <w:p w:rsidR="00C55B96" w:rsidRDefault="00CE5FAF">
      <w:pPr>
        <w:divId w:val="1212111212"/>
      </w:pPr>
      <w:r>
        <w:rPr>
          <w:vanish/>
        </w:rPr>
        <w:t>Start of Figure</w:t>
      </w:r>
    </w:p>
    <w:p w:rsidR="00C55B96" w:rsidRDefault="00CE5FAF">
      <w:pPr>
        <w:spacing w:before="240" w:beforeAutospacing="0" w:after="0" w:afterAutospacing="0" w:line="240" w:lineRule="auto"/>
        <w:divId w:val="1877159844"/>
        <w:rPr>
          <w:rFonts w:ascii="Times New Roman" w:eastAsia="Times New Roman" w:hAnsi="Times New Roman" w:cs="Times New Roman"/>
          <w:sz w:val="24"/>
          <w:szCs w:val="24"/>
        </w:rPr>
      </w:pPr>
      <w:bookmarkStart w:id="18" w:name="Session1_Figure3"/>
      <w:bookmarkEnd w:id="18"/>
      <w:r>
        <w:rPr>
          <w:rFonts w:ascii="Times New Roman" w:eastAsia="Times New Roman" w:hAnsi="Times New Roman" w:cs="Times New Roman"/>
          <w:noProof/>
          <w:sz w:val="24"/>
          <w:szCs w:val="24"/>
        </w:rPr>
        <w:drawing>
          <wp:inline distT="0" distB="0" distL="0" distR="0" wp14:anchorId="3B0F81AD" wp14:editId="5CEE9E84">
            <wp:extent cx="5278120" cy="3109029"/>
            <wp:effectExtent l="0" t="0" r="0" b="0"/>
            <wp:docPr id="4" name="Picture 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109029"/>
                    </a:xfrm>
                    <a:prstGeom prst="rect">
                      <a:avLst/>
                    </a:prstGeom>
                    <a:noFill/>
                    <a:ln>
                      <a:noFill/>
                    </a:ln>
                  </pic:spPr>
                </pic:pic>
              </a:graphicData>
            </a:graphic>
          </wp:inline>
        </w:drawing>
      </w:r>
    </w:p>
    <w:p w:rsidR="00C55B96" w:rsidRDefault="00CE5FAF">
      <w:pPr>
        <w:pStyle w:val="Caption1"/>
        <w:divId w:val="1285696920"/>
      </w:pPr>
      <w:r>
        <w:t>Figure 5</w:t>
      </w:r>
    </w:p>
    <w:bookmarkStart w:id="19" w:name="View_Session1_Description3"/>
    <w:p w:rsidR="00C55B96" w:rsidRDefault="00CE5FAF">
      <w:pPr>
        <w:pStyle w:val="navbutton"/>
        <w:divId w:val="1285696920"/>
      </w:pPr>
      <w:r>
        <w:fldChar w:fldCharType="begin"/>
      </w:r>
      <w:r>
        <w:instrText xml:space="preserve"> HYPERLINK "" \l "Session1_Description3" </w:instrText>
      </w:r>
      <w:r>
        <w:fldChar w:fldCharType="separate"/>
      </w:r>
      <w:r>
        <w:rPr>
          <w:rStyle w:val="Hyperlink"/>
        </w:rPr>
        <w:t>View description - Figure 5</w:t>
      </w:r>
      <w:r>
        <w:fldChar w:fldCharType="end"/>
      </w:r>
      <w:bookmarkEnd w:id="19"/>
    </w:p>
    <w:p w:rsidR="00C55B96" w:rsidRDefault="00CE5FAF">
      <w:pPr>
        <w:divId w:val="1212111212"/>
      </w:pPr>
      <w:r>
        <w:rPr>
          <w:vanish/>
        </w:rPr>
        <w:t>End of Figure</w:t>
      </w:r>
    </w:p>
    <w:p w:rsidR="00C55B96" w:rsidRDefault="00CE5FAF">
      <w:pPr>
        <w:divId w:val="473372480"/>
      </w:pPr>
      <w:r>
        <w:rPr>
          <w:vanish/>
        </w:rPr>
        <w:t>End of Question</w:t>
      </w:r>
    </w:p>
    <w:bookmarkStart w:id="20" w:name="View_Session1_Answer2"/>
    <w:p w:rsidR="00C55B96" w:rsidRDefault="00CE5FAF">
      <w:pPr>
        <w:pStyle w:val="navbutton"/>
        <w:divId w:val="473372480"/>
      </w:pPr>
      <w:r>
        <w:fldChar w:fldCharType="begin"/>
      </w:r>
      <w:r>
        <w:instrText xml:space="preserve"> HYPERLINK "" \l "Session1_Answer2" </w:instrText>
      </w:r>
      <w:r>
        <w:fldChar w:fldCharType="separate"/>
      </w:r>
      <w:r>
        <w:rPr>
          <w:rStyle w:val="Hyperlink"/>
        </w:rPr>
        <w:t>View answer - Activité 3.2</w:t>
      </w:r>
      <w:r>
        <w:fldChar w:fldCharType="end"/>
      </w:r>
      <w:bookmarkEnd w:id="20"/>
    </w:p>
    <w:p w:rsidR="00C55B96" w:rsidRDefault="00CE5FAF">
      <w:pPr>
        <w:divId w:val="1353918950"/>
      </w:pPr>
      <w:r>
        <w:rPr>
          <w:vanish/>
        </w:rPr>
        <w:t>End of Activity</w:t>
      </w:r>
    </w:p>
    <w:p w:rsidR="00C55B96" w:rsidRDefault="00CE5FAF">
      <w:pPr>
        <w:divId w:val="1353918950"/>
      </w:pPr>
      <w:r>
        <w:rPr>
          <w:vanish/>
        </w:rPr>
        <w:t>Start of Box</w:t>
      </w:r>
    </w:p>
    <w:p w:rsidR="00C55B96" w:rsidRDefault="00CE5FAF">
      <w:pPr>
        <w:spacing w:before="240" w:beforeAutospacing="0" w:after="0" w:afterAutospacing="0" w:line="240" w:lineRule="auto"/>
        <w:ind w:left="240" w:right="240"/>
        <w:outlineLvl w:val="2"/>
        <w:divId w:val="238639556"/>
        <w:rPr>
          <w:rFonts w:eastAsia="Times New Roman"/>
          <w:b/>
          <w:bCs/>
          <w:sz w:val="36"/>
          <w:szCs w:val="36"/>
        </w:rPr>
      </w:pPr>
      <w:bookmarkStart w:id="21" w:name="Session1_Box4"/>
      <w:bookmarkEnd w:id="21"/>
      <w:r>
        <w:rPr>
          <w:rStyle w:val="Emphasis"/>
          <w:rFonts w:eastAsia="Times New Roman"/>
          <w:b/>
          <w:bCs/>
          <w:sz w:val="36"/>
          <w:szCs w:val="36"/>
        </w:rPr>
        <w:t>Grammar Point 2</w:t>
      </w:r>
      <w:r>
        <w:rPr>
          <w:rFonts w:eastAsia="Times New Roman"/>
          <w:b/>
          <w:bCs/>
          <w:sz w:val="36"/>
          <w:szCs w:val="36"/>
        </w:rPr>
        <w:t xml:space="preserve"> Writing an informal letter or postcard </w:t>
      </w:r>
    </w:p>
    <w:p w:rsidR="00C55B96" w:rsidRDefault="00CE5FAF">
      <w:pPr>
        <w:divId w:val="1751728777"/>
      </w:pPr>
      <w:r>
        <w:t xml:space="preserve">When you are writing to someone it is important to use the appropriate opening and closing phrases. These vary according to who you are writing to. </w:t>
      </w:r>
    </w:p>
    <w:p w:rsidR="00C55B96" w:rsidRDefault="00CE5FAF">
      <w:pPr>
        <w:divId w:val="1751728777"/>
      </w:pPr>
      <w:r>
        <w:rPr>
          <w:vanish/>
        </w:rPr>
        <w:t>Start of Table</w:t>
      </w:r>
    </w:p>
    <w:p w:rsidR="00C55B96" w:rsidRDefault="00CE5FAF">
      <w:pPr>
        <w:pStyle w:val="NormalWeb"/>
        <w:divId w:val="2143842090"/>
      </w:pPr>
      <w:r>
        <w:t>Opening phrases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55B96">
        <w:trPr>
          <w:divId w:val="214384209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bookmarkStart w:id="22" w:name="Session1_Table1"/>
            <w:bookmarkEnd w:id="22"/>
            <w:r>
              <w:rPr>
                <w:rFonts w:ascii="Times New Roman" w:eastAsia="Times New Roman" w:hAnsi="Times New Roman" w:cs="Times New Roman"/>
                <w:sz w:val="24"/>
                <w:szCs w:val="24"/>
              </w:rPr>
              <w:t>To a female friend or relative</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 male friend or relative</w:t>
            </w:r>
          </w:p>
        </w:tc>
      </w:tr>
      <w:tr w:rsidR="00C55B96">
        <w:trPr>
          <w:divId w:val="214384209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Chère</w:t>
            </w:r>
            <w:r>
              <w:rPr>
                <w:rFonts w:ascii="Times New Roman" w:eastAsia="Times New Roman" w:hAnsi="Times New Roman" w:cs="Times New Roman"/>
                <w:sz w:val="24"/>
                <w:szCs w:val="24"/>
              </w:rPr>
              <w:t xml:space="preserve"> Evelyne </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Cher</w:t>
            </w:r>
            <w:r>
              <w:rPr>
                <w:rFonts w:ascii="Times New Roman" w:eastAsia="Times New Roman" w:hAnsi="Times New Roman" w:cs="Times New Roman"/>
                <w:sz w:val="24"/>
                <w:szCs w:val="24"/>
              </w:rPr>
              <w:t xml:space="preserve"> Marc </w:t>
            </w:r>
          </w:p>
        </w:tc>
      </w:tr>
      <w:tr w:rsidR="00C55B96">
        <w:trPr>
          <w:divId w:val="214384209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Chère</w:t>
            </w:r>
            <w:r>
              <w:rPr>
                <w:rFonts w:ascii="Times New Roman" w:eastAsia="Times New Roman" w:hAnsi="Times New Roman" w:cs="Times New Roman"/>
                <w:sz w:val="24"/>
                <w:szCs w:val="24"/>
              </w:rPr>
              <w:t xml:space="preserve"> Maman </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 Papa</w:t>
            </w:r>
          </w:p>
        </w:tc>
      </w:tr>
      <w:tr w:rsidR="00C55B96">
        <w:trPr>
          <w:divId w:val="214384209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Chère Grand-mère</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 Oncle Jean</w:t>
            </w:r>
          </w:p>
        </w:tc>
      </w:tr>
      <w:tr w:rsidR="00C55B96">
        <w:trPr>
          <w:divId w:val="214384209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two (or more) female friends or relatives</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two (or more) friends or relatives of whom at least one is male</w:t>
            </w:r>
          </w:p>
        </w:tc>
      </w:tr>
      <w:tr w:rsidR="00C55B96">
        <w:trPr>
          <w:divId w:val="214384209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Chères</w:t>
            </w:r>
            <w:r>
              <w:rPr>
                <w:rFonts w:ascii="Times New Roman" w:eastAsia="Times New Roman" w:hAnsi="Times New Roman" w:cs="Times New Roman"/>
                <w:sz w:val="24"/>
                <w:szCs w:val="24"/>
              </w:rPr>
              <w:t xml:space="preserve"> Odile et Marie </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Chers</w:t>
            </w:r>
            <w:r>
              <w:rPr>
                <w:rFonts w:ascii="Times New Roman" w:eastAsia="Times New Roman" w:hAnsi="Times New Roman" w:cs="Times New Roman"/>
                <w:sz w:val="24"/>
                <w:szCs w:val="24"/>
              </w:rPr>
              <w:t xml:space="preserve"> Julien et Alice </w:t>
            </w:r>
          </w:p>
        </w:tc>
      </w:tr>
      <w:tr w:rsidR="00C55B96">
        <w:trPr>
          <w:divId w:val="214384209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Chères</w:t>
            </w:r>
            <w:r>
              <w:rPr>
                <w:rFonts w:ascii="Times New Roman" w:eastAsia="Times New Roman" w:hAnsi="Times New Roman" w:cs="Times New Roman"/>
                <w:sz w:val="24"/>
                <w:szCs w:val="24"/>
              </w:rPr>
              <w:t xml:space="preserve"> Cousines </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Chers</w:t>
            </w:r>
            <w:r>
              <w:rPr>
                <w:rFonts w:ascii="Times New Roman" w:eastAsia="Times New Roman" w:hAnsi="Times New Roman" w:cs="Times New Roman"/>
                <w:sz w:val="24"/>
                <w:szCs w:val="24"/>
              </w:rPr>
              <w:t xml:space="preserve"> Cousins </w:t>
            </w:r>
          </w:p>
        </w:tc>
      </w:tr>
    </w:tbl>
    <w:p w:rsidR="00C55B96" w:rsidRDefault="00CE5FAF">
      <w:pPr>
        <w:divId w:val="1751728777"/>
      </w:pPr>
      <w:r>
        <w:rPr>
          <w:vanish/>
        </w:rPr>
        <w:t>End of Table</w:t>
      </w:r>
    </w:p>
    <w:p w:rsidR="00C55B96" w:rsidRDefault="00CE5FAF">
      <w:pPr>
        <w:divId w:val="1751728777"/>
      </w:pPr>
      <w:r>
        <w:t xml:space="preserve">Make sure that there is </w:t>
      </w:r>
      <w:r>
        <w:rPr>
          <w:rStyle w:val="Strong"/>
        </w:rPr>
        <w:t>agreement</w:t>
      </w:r>
      <w:r>
        <w:t xml:space="preserve"> (in gender and number) between </w:t>
      </w:r>
      <w:r>
        <w:rPr>
          <w:rStyle w:val="Emphasis"/>
        </w:rPr>
        <w:t>cher</w:t>
      </w:r>
      <w:r>
        <w:t xml:space="preserve"> and the name or names that follow. </w:t>
      </w:r>
    </w:p>
    <w:p w:rsidR="00C55B96" w:rsidRDefault="00CE5FAF">
      <w:pPr>
        <w:divId w:val="1751728777"/>
      </w:pPr>
      <w:r>
        <w:rPr>
          <w:vanish/>
        </w:rPr>
        <w:t>Start of Table</w:t>
      </w:r>
    </w:p>
    <w:p w:rsidR="00C55B96" w:rsidRDefault="00CE5FAF">
      <w:pPr>
        <w:pStyle w:val="NormalWeb"/>
        <w:divId w:val="1364867310"/>
      </w:pPr>
      <w:r>
        <w:t>Closing phrases</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bookmarkStart w:id="23" w:name="Session1_Table2"/>
            <w:bookmarkEnd w:id="23"/>
            <w:r>
              <w:rPr>
                <w:rStyle w:val="Emphasis"/>
                <w:rFonts w:eastAsia="Times New Roman" w:cs="Times New Roman"/>
                <w:sz w:val="24"/>
                <w:szCs w:val="24"/>
              </w:rPr>
              <w:t>To acquaintances</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Toutes mes amitiés</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Bien amicalement</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family and friends</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Bien affectueusement</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t'embrasse/Je vous embrasse </w:t>
            </w:r>
            <w:r>
              <w:rPr>
                <w:rStyle w:val="Emphasis"/>
                <w:rFonts w:eastAsia="Times New Roman" w:cs="Times New Roman"/>
                <w:sz w:val="24"/>
                <w:szCs w:val="24"/>
              </w:rPr>
              <w:t>(plural)</w:t>
            </w:r>
            <w:r>
              <w:rPr>
                <w:rFonts w:ascii="Times New Roman" w:eastAsia="Times New Roman" w:hAnsi="Times New Roman" w:cs="Times New Roman"/>
                <w:sz w:val="24"/>
                <w:szCs w:val="24"/>
              </w:rPr>
              <w:t xml:space="preserve"> </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close family and friends</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Bons baisers</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Grosses bises</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Salut!</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family and friends if you are going to see them soon</w:t>
            </w:r>
          </w:p>
        </w:tc>
      </w:tr>
      <w:tr w:rsidR="00C55B96">
        <w:trPr>
          <w:divId w:val="1364867310"/>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À bientôt!</w:t>
            </w:r>
          </w:p>
        </w:tc>
      </w:tr>
    </w:tbl>
    <w:p w:rsidR="00C55B96" w:rsidRDefault="00CE5FAF">
      <w:pPr>
        <w:divId w:val="1751728777"/>
      </w:pPr>
      <w:r>
        <w:rPr>
          <w:vanish/>
        </w:rPr>
        <w:t>End of Table</w:t>
      </w:r>
    </w:p>
    <w:p w:rsidR="00C55B96" w:rsidRDefault="00CE5FAF">
      <w:pPr>
        <w:divId w:val="1751728777"/>
      </w:pPr>
      <w:r>
        <w:t>And you can of course add a message to someone else:</w:t>
      </w:r>
    </w:p>
    <w:p w:rsidR="00C55B96" w:rsidRDefault="00CE5FAF">
      <w:pPr>
        <w:numPr>
          <w:ilvl w:val="0"/>
          <w:numId w:val="14"/>
        </w:numPr>
        <w:ind w:left="780" w:right="780"/>
        <w:divId w:val="1751728777"/>
      </w:pPr>
      <w:r>
        <w:t>Meilleurs souvenirs à/Bien des choses à…</w:t>
      </w:r>
    </w:p>
    <w:p w:rsidR="00C55B96" w:rsidRDefault="00CE5FAF">
      <w:pPr>
        <w:numPr>
          <w:ilvl w:val="0"/>
          <w:numId w:val="14"/>
        </w:numPr>
        <w:ind w:left="780" w:right="780"/>
        <w:divId w:val="1751728777"/>
      </w:pPr>
      <w:r>
        <w:rPr>
          <w:rStyle w:val="Emphasis"/>
        </w:rPr>
        <w:t>Kindest regards to…</w:t>
      </w:r>
    </w:p>
    <w:p w:rsidR="00C55B96" w:rsidRDefault="00CE5FAF">
      <w:pPr>
        <w:numPr>
          <w:ilvl w:val="0"/>
          <w:numId w:val="14"/>
        </w:numPr>
        <w:ind w:left="780" w:right="780"/>
        <w:divId w:val="1751728777"/>
      </w:pPr>
      <w:r>
        <w:t>Bonjour à…</w:t>
      </w:r>
    </w:p>
    <w:p w:rsidR="00C55B96" w:rsidRDefault="00CE5FAF">
      <w:pPr>
        <w:numPr>
          <w:ilvl w:val="0"/>
          <w:numId w:val="14"/>
        </w:numPr>
        <w:ind w:left="780" w:right="780"/>
        <w:divId w:val="1751728777"/>
      </w:pPr>
      <w:r>
        <w:rPr>
          <w:rStyle w:val="Emphasis"/>
        </w:rPr>
        <w:t>Say hello to…</w:t>
      </w:r>
    </w:p>
    <w:p w:rsidR="00C55B96" w:rsidRDefault="00CE5FAF">
      <w:pPr>
        <w:divId w:val="1751728777"/>
      </w:pPr>
      <w:r>
        <w:t xml:space="preserve">We suggest you start a section in a notebook devoted to letterwriting, in which you could record these and other examples of opening and closing phrases as you come across them (for instance when you get a postcard or letter from a French-speaking friend). If you have a dictionary which has a 'Language in Use'; or 'Communicative Grammar' section you will also find more examples there. </w:t>
      </w:r>
    </w:p>
    <w:p w:rsidR="00C55B96" w:rsidRDefault="00CE5FAF">
      <w:pPr>
        <w:divId w:val="1751728777"/>
      </w:pPr>
      <w:r>
        <w:t xml:space="preserve">Would you like to spend your own holiday on the beach featured on the video? Activity 4 gives you the chance to express your views in writing and to revise the expressions you have met so far in this section. You will also be listening to some audio materials for the first time. </w:t>
      </w:r>
    </w:p>
    <w:p w:rsidR="00C55B96" w:rsidRDefault="00CE5FAF">
      <w:pPr>
        <w:divId w:val="1353918950"/>
      </w:pPr>
      <w:r>
        <w:rPr>
          <w:vanish/>
        </w:rPr>
        <w:t>End of Box</w:t>
      </w:r>
    </w:p>
    <w:p w:rsidR="00C55B96" w:rsidRDefault="00CE5FAF">
      <w:pPr>
        <w:divId w:val="1353918950"/>
      </w:pPr>
      <w:r>
        <w:t>You will be</w:t>
      </w:r>
    </w:p>
    <w:p w:rsidR="00C55B96" w:rsidRDefault="00CE5FAF">
      <w:pPr>
        <w:numPr>
          <w:ilvl w:val="0"/>
          <w:numId w:val="15"/>
        </w:numPr>
        <w:ind w:left="780" w:right="780"/>
        <w:divId w:val="1353918950"/>
      </w:pPr>
      <w:r>
        <w:t>Looking at the advantages and disadvantages of a seaside resort</w:t>
      </w:r>
    </w:p>
    <w:p w:rsidR="00C55B96" w:rsidRDefault="00CE5FAF">
      <w:pPr>
        <w:numPr>
          <w:ilvl w:val="0"/>
          <w:numId w:val="15"/>
        </w:numPr>
        <w:ind w:left="780" w:right="780"/>
        <w:divId w:val="1353918950"/>
      </w:pPr>
      <w:r>
        <w:t>Expressing an opinion</w:t>
      </w:r>
    </w:p>
    <w:p w:rsidR="00C55B96" w:rsidRDefault="00CE5FAF">
      <w:pPr>
        <w:numPr>
          <w:ilvl w:val="0"/>
          <w:numId w:val="15"/>
        </w:numPr>
        <w:ind w:left="780" w:right="780"/>
        <w:divId w:val="1353918950"/>
      </w:pPr>
      <w:r>
        <w:t>Using 'de' in expressions of quantity</w:t>
      </w:r>
    </w:p>
    <w:p w:rsidR="00C55B96" w:rsidRDefault="00CE5FAF">
      <w:pPr>
        <w:numPr>
          <w:ilvl w:val="0"/>
          <w:numId w:val="15"/>
        </w:numPr>
        <w:ind w:left="780" w:right="780"/>
        <w:divId w:val="1353918950"/>
      </w:pPr>
      <w:r>
        <w:t>Writing an informal postcard</w:t>
      </w:r>
    </w:p>
    <w:p w:rsidR="00C55B96" w:rsidRDefault="00CE5FAF">
      <w:pPr>
        <w:divId w:val="1353918950"/>
      </w:pPr>
      <w:r>
        <w:rPr>
          <w:vanish/>
        </w:rPr>
        <w:t>Start of Activity</w:t>
      </w:r>
    </w:p>
    <w:p w:rsidR="00C55B96" w:rsidRDefault="00CE5FAF">
      <w:pPr>
        <w:spacing w:before="240" w:beforeAutospacing="0" w:after="0" w:afterAutospacing="0" w:line="240" w:lineRule="auto"/>
        <w:ind w:left="240" w:right="240"/>
        <w:outlineLvl w:val="2"/>
        <w:divId w:val="1959796854"/>
        <w:rPr>
          <w:rFonts w:eastAsia="Times New Roman"/>
          <w:b/>
          <w:bCs/>
          <w:sz w:val="36"/>
          <w:szCs w:val="36"/>
        </w:rPr>
      </w:pPr>
      <w:bookmarkStart w:id="24" w:name="Session1_Activity3"/>
      <w:bookmarkEnd w:id="24"/>
      <w:r>
        <w:rPr>
          <w:rFonts w:eastAsia="Times New Roman"/>
          <w:b/>
          <w:bCs/>
          <w:sz w:val="36"/>
          <w:szCs w:val="36"/>
        </w:rPr>
        <w:t>Activité 4 EXTRAIT 1</w:t>
      </w:r>
    </w:p>
    <w:p w:rsidR="00C55B96" w:rsidRDefault="00CE5FAF">
      <w:pPr>
        <w:divId w:val="124276250"/>
      </w:pPr>
      <w:r>
        <w:rPr>
          <w:vanish/>
        </w:rPr>
        <w:t>Start of Question</w:t>
      </w:r>
    </w:p>
    <w:p w:rsidR="00C55B96" w:rsidRDefault="00CE5FAF">
      <w:pPr>
        <w:divId w:val="543491292"/>
      </w:pPr>
      <w:bookmarkStart w:id="25" w:name="Session1_Question3"/>
      <w:bookmarkEnd w:id="25"/>
      <w:r>
        <w:t>1 Relisez les activités 1 à 3 et trouvez les expressions qui décrivent:</w:t>
      </w:r>
    </w:p>
    <w:p w:rsidR="00C55B96" w:rsidRDefault="00CE5FAF">
      <w:pPr>
        <w:numPr>
          <w:ilvl w:val="0"/>
          <w:numId w:val="16"/>
        </w:numPr>
        <w:ind w:left="780" w:right="780"/>
        <w:divId w:val="543491292"/>
      </w:pPr>
      <w:r>
        <w:t>les avantages et les inconvénients d'une station balnéaire;</w:t>
      </w:r>
    </w:p>
    <w:p w:rsidR="00C55B96" w:rsidRDefault="00CE5FAF">
      <w:pPr>
        <w:numPr>
          <w:ilvl w:val="0"/>
          <w:numId w:val="16"/>
        </w:numPr>
        <w:ind w:left="780" w:right="780"/>
        <w:divId w:val="543491292"/>
      </w:pPr>
      <w:r>
        <w:t>les réactions personnelles des gens.</w:t>
      </w:r>
    </w:p>
    <w:p w:rsidR="00C55B96" w:rsidRDefault="00CE5FAF">
      <w:pPr>
        <w:divId w:val="543491292"/>
      </w:pPr>
      <w:r>
        <w:t>Notez-les dans votre Carnet. Par exemple:</w:t>
      </w:r>
    </w:p>
    <w:p w:rsidR="00C55B96" w:rsidRDefault="00CE5FAF">
      <w:pPr>
        <w:divId w:val="54349129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55B96">
        <w:trPr>
          <w:divId w:val="1689988649"/>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bookmarkStart w:id="26" w:name="Session1_Table3"/>
            <w:bookmarkEnd w:id="26"/>
            <w:r>
              <w:rPr>
                <w:rFonts w:ascii="Times New Roman" w:eastAsia="Times New Roman" w:hAnsi="Times New Roman" w:cs="Times New Roman"/>
                <w:sz w:val="24"/>
                <w:szCs w:val="24"/>
              </w:rPr>
              <w:t>Avantages</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Inconvénients</w:t>
            </w:r>
          </w:p>
        </w:tc>
      </w:tr>
      <w:tr w:rsidR="00C55B96">
        <w:trPr>
          <w:divId w:val="1689988649"/>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Le club pour les enfants est bien pratique.</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Il y a plein de monde qui joue au football.</w:t>
            </w:r>
          </w:p>
        </w:tc>
      </w:tr>
      <w:tr w:rsidR="00C55B96">
        <w:trPr>
          <w:divId w:val="1689988649"/>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L'eau est bonne.</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Il fait beaucoup de vent.</w:t>
            </w:r>
          </w:p>
        </w:tc>
      </w:tr>
      <w:tr w:rsidR="00C55B96">
        <w:trPr>
          <w:divId w:val="1689988649"/>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55B96">
        <w:trPr>
          <w:divId w:val="1689988649"/>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Réactions positives</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Réactions négatives</w:t>
            </w:r>
          </w:p>
        </w:tc>
      </w:tr>
      <w:tr w:rsidR="00C55B96">
        <w:trPr>
          <w:divId w:val="1689988649"/>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C'est merveilleux!</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Je n'aime pas tellement cette plage.</w:t>
            </w:r>
          </w:p>
        </w:tc>
      </w:tr>
      <w:tr w:rsidR="00C55B96">
        <w:trPr>
          <w:divId w:val="1689988649"/>
        </w:trPr>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C55B96" w:rsidRDefault="00CE5F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C55B96" w:rsidRDefault="00CE5FAF">
      <w:pPr>
        <w:divId w:val="543491292"/>
      </w:pPr>
      <w:r>
        <w:rPr>
          <w:vanish/>
        </w:rPr>
        <w:t>End of Table</w:t>
      </w:r>
    </w:p>
    <w:p w:rsidR="00C55B96" w:rsidRDefault="00CE5FAF">
      <w:pPr>
        <w:divId w:val="543491292"/>
      </w:pPr>
      <w:r>
        <w:t xml:space="preserve">2 Écoutez le premier extrait. Imaginez que vous êtes en vacances sur la Côte d'Amour. Écoutez bien tout: les voix et les bruits. Ensuite, écrivez une carte postale d'environ quatre-vingts mots à un(e) ami(e). Vous devez: </w:t>
      </w:r>
    </w:p>
    <w:p w:rsidR="00C55B96" w:rsidRDefault="00CE5FAF">
      <w:pPr>
        <w:numPr>
          <w:ilvl w:val="0"/>
          <w:numId w:val="17"/>
        </w:numPr>
        <w:ind w:left="780" w:right="780"/>
        <w:divId w:val="543491292"/>
      </w:pPr>
      <w:r>
        <w:t>expliquer les avantages et les inconvénients de votre station balnéaire;</w:t>
      </w:r>
    </w:p>
    <w:p w:rsidR="00C55B96" w:rsidRDefault="00CE5FAF">
      <w:pPr>
        <w:numPr>
          <w:ilvl w:val="0"/>
          <w:numId w:val="17"/>
        </w:numPr>
        <w:ind w:left="780" w:right="780"/>
        <w:divId w:val="543491292"/>
      </w:pPr>
      <w:r>
        <w:t>donner vos réactions (positives et/ou négatives);</w:t>
      </w:r>
    </w:p>
    <w:p w:rsidR="00C55B96" w:rsidRDefault="00CE5FAF">
      <w:pPr>
        <w:numPr>
          <w:ilvl w:val="0"/>
          <w:numId w:val="17"/>
        </w:numPr>
        <w:ind w:left="780" w:right="780"/>
        <w:divId w:val="543491292"/>
      </w:pPr>
      <w:r>
        <w:t>utiliser quelques expressions de quantité;</w:t>
      </w:r>
    </w:p>
    <w:p w:rsidR="00C55B96" w:rsidRDefault="00CE5FAF">
      <w:pPr>
        <w:numPr>
          <w:ilvl w:val="0"/>
          <w:numId w:val="17"/>
        </w:numPr>
        <w:ind w:left="780" w:right="780"/>
        <w:divId w:val="543491292"/>
      </w:pPr>
      <w:r>
        <w:t>utiliser les formules correctes pour commencer et terminer le texte de votre carte.</w:t>
      </w:r>
    </w:p>
    <w:p w:rsidR="00C55B96" w:rsidRDefault="00CE5FAF">
      <w:pPr>
        <w:divId w:val="543491292"/>
      </w:pPr>
      <w:r>
        <w:rPr>
          <w:rStyle w:val="Emphasis"/>
        </w:rPr>
        <w:t>Base yourself on the three examples of postcards you have seen above. You can use phrases from the lists you compiled in step 1.</w:t>
      </w:r>
      <w:r>
        <w:t xml:space="preserve"> </w:t>
      </w:r>
    </w:p>
    <w:p w:rsidR="00C55B96" w:rsidRDefault="00CE5FAF">
      <w:pPr>
        <w:divId w:val="543491292"/>
      </w:pPr>
      <w:r>
        <w:t>Audio Track 1</w:t>
      </w:r>
    </w:p>
    <w:p w:rsidR="00C55B96" w:rsidRDefault="00CE5FAF">
      <w:pPr>
        <w:divId w:val="543491292"/>
      </w:pPr>
      <w:r>
        <w:rPr>
          <w:vanish/>
        </w:rPr>
        <w:t>Start of Media Content</w:t>
      </w:r>
    </w:p>
    <w:p w:rsidR="00C55B96" w:rsidRDefault="00CE5FAF">
      <w:pPr>
        <w:spacing w:before="120" w:beforeAutospacing="0" w:after="120" w:afterAutospacing="0"/>
        <w:divId w:val="2086562741"/>
      </w:pPr>
      <w:bookmarkStart w:id="27" w:name="Session1_MediaContent2"/>
      <w:bookmarkEnd w:id="27"/>
      <w:r>
        <w:t>Audio content is not available in this format.</w:t>
      </w:r>
    </w:p>
    <w:p w:rsidR="00C55B96" w:rsidRDefault="00CE5FAF">
      <w:pPr>
        <w:pStyle w:val="Caption1"/>
        <w:divId w:val="717163471"/>
      </w:pPr>
      <w:r>
        <w:t>Audio Track 1</w:t>
      </w:r>
    </w:p>
    <w:bookmarkStart w:id="28" w:name="View_Session1_Transcript2"/>
    <w:p w:rsidR="00C55B96" w:rsidRDefault="00CE5FAF">
      <w:pPr>
        <w:pStyle w:val="navbutton"/>
        <w:divId w:val="717163471"/>
      </w:pPr>
      <w:r>
        <w:fldChar w:fldCharType="begin"/>
      </w:r>
      <w:r>
        <w:instrText xml:space="preserve"> HYPERLINK "" \l "Session1_Transcript2" </w:instrText>
      </w:r>
      <w:r>
        <w:fldChar w:fldCharType="separate"/>
      </w:r>
      <w:r>
        <w:rPr>
          <w:rStyle w:val="Hyperlink"/>
        </w:rPr>
        <w:t>View transcript - Audio Track 1</w:t>
      </w:r>
      <w:r>
        <w:fldChar w:fldCharType="end"/>
      </w:r>
      <w:bookmarkEnd w:id="28"/>
    </w:p>
    <w:p w:rsidR="00C55B96" w:rsidRDefault="00CE5FAF">
      <w:pPr>
        <w:divId w:val="543491292"/>
      </w:pPr>
      <w:r>
        <w:rPr>
          <w:vanish/>
        </w:rPr>
        <w:t>End of Media Content</w:t>
      </w:r>
    </w:p>
    <w:p w:rsidR="00C55B96" w:rsidRDefault="00CE5FAF">
      <w:pPr>
        <w:divId w:val="124276250"/>
      </w:pPr>
      <w:r>
        <w:rPr>
          <w:vanish/>
        </w:rPr>
        <w:t>End of Question</w:t>
      </w:r>
    </w:p>
    <w:p w:rsidR="00C55B96" w:rsidRDefault="00CE5FAF">
      <w:pPr>
        <w:divId w:val="1353918950"/>
      </w:pPr>
      <w:r>
        <w:rPr>
          <w:vanish/>
        </w:rPr>
        <w:t>End of Activity</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1550919608"/>
        <w:rPr>
          <w:rFonts w:eastAsia="Times New Roman"/>
        </w:rPr>
      </w:pPr>
      <w:bookmarkStart w:id="29" w:name="Session2"/>
      <w:bookmarkEnd w:id="29"/>
      <w:r>
        <w:rPr>
          <w:rFonts w:eastAsia="Times New Roman"/>
        </w:rPr>
        <w:t>2 Les Français en congé</w:t>
      </w:r>
    </w:p>
    <w:p w:rsidR="00C55B96" w:rsidRDefault="00CE5FAF">
      <w:pPr>
        <w:divId w:val="1550919608"/>
      </w:pPr>
      <w:r>
        <w:t xml:space="preserve">In the second video sequence various people tell us when they take their holidays and explain why they do so. Before watching them, check whether you know how to talk about months and seasons in French. </w:t>
      </w:r>
    </w:p>
    <w:p w:rsidR="00C55B96" w:rsidRDefault="00CE5FAF">
      <w:pPr>
        <w:divId w:val="1550919608"/>
      </w:pPr>
      <w:r>
        <w:rPr>
          <w:vanish/>
        </w:rPr>
        <w:t>Start of Box</w:t>
      </w:r>
    </w:p>
    <w:p w:rsidR="00C55B96" w:rsidRDefault="00CE5FAF">
      <w:pPr>
        <w:spacing w:before="0" w:beforeAutospacing="0" w:after="0" w:afterAutospacing="0" w:line="240" w:lineRule="auto"/>
        <w:outlineLvl w:val="2"/>
        <w:divId w:val="2118478798"/>
        <w:rPr>
          <w:rFonts w:eastAsia="Times New Roman"/>
          <w:b/>
          <w:bCs/>
          <w:sz w:val="36"/>
          <w:szCs w:val="36"/>
        </w:rPr>
      </w:pPr>
      <w:bookmarkStart w:id="30" w:name="Session2_Box1"/>
      <w:bookmarkEnd w:id="30"/>
      <w:r>
        <w:rPr>
          <w:rStyle w:val="Emphasis"/>
          <w:rFonts w:eastAsia="Times New Roman"/>
          <w:b/>
          <w:bCs/>
          <w:sz w:val="36"/>
          <w:szCs w:val="36"/>
        </w:rPr>
        <w:t>Grammar Point 3</w:t>
      </w:r>
      <w:r>
        <w:rPr>
          <w:rFonts w:eastAsia="Times New Roman"/>
          <w:b/>
          <w:bCs/>
          <w:sz w:val="36"/>
          <w:szCs w:val="36"/>
        </w:rPr>
        <w:t xml:space="preserve"> Talking about months and seasons </w:t>
      </w:r>
    </w:p>
    <w:p w:rsidR="00C55B96" w:rsidRDefault="00CE5FAF">
      <w:pPr>
        <w:divId w:val="1971545807"/>
      </w:pPr>
      <w:r>
        <w:rPr>
          <w:rStyle w:val="Strong"/>
        </w:rPr>
        <w:t>Months</w:t>
      </w:r>
    </w:p>
    <w:p w:rsidR="00C55B96" w:rsidRDefault="00CE5FAF">
      <w:pPr>
        <w:divId w:val="1971545807"/>
      </w:pPr>
      <w:r>
        <w:t>When talking about months, several constructions are possible.</w:t>
      </w:r>
    </w:p>
    <w:p w:rsidR="00C55B96" w:rsidRDefault="00CE5FAF">
      <w:pPr>
        <w:numPr>
          <w:ilvl w:val="0"/>
          <w:numId w:val="18"/>
        </w:numPr>
        <w:ind w:left="780" w:right="780"/>
        <w:divId w:val="1971545807"/>
      </w:pPr>
      <w:r>
        <w:t xml:space="preserve">Use the name of the month on its own, without an </w:t>
      </w:r>
      <w:r>
        <w:rPr>
          <w:rStyle w:val="Strong"/>
        </w:rPr>
        <w:t>article</w:t>
      </w:r>
      <w:r>
        <w:t xml:space="preserve">, or use the expression </w:t>
      </w:r>
      <w:r>
        <w:rPr>
          <w:rStyle w:val="Emphasis"/>
        </w:rPr>
        <w:t>le mois de</w:t>
      </w:r>
      <w:r>
        <w:t xml:space="preserve"> before the name of the month. The first letter of a month is not capitalised, except at the start of a sentence. </w:t>
      </w:r>
    </w:p>
    <w:p w:rsidR="00C55B96" w:rsidRDefault="00CE5FAF">
      <w:pPr>
        <w:numPr>
          <w:ilvl w:val="1"/>
          <w:numId w:val="18"/>
        </w:numPr>
        <w:ind w:left="1560" w:right="1560"/>
        <w:divId w:val="1971545807"/>
      </w:pPr>
      <w:r>
        <w:rPr>
          <w:rStyle w:val="Strong"/>
        </w:rPr>
        <w:t>Février</w:t>
      </w:r>
      <w:r>
        <w:t xml:space="preserve"> est le mois idéal pour aller skier. </w:t>
      </w:r>
    </w:p>
    <w:p w:rsidR="00C55B96" w:rsidRDefault="00CE5FAF">
      <w:pPr>
        <w:numPr>
          <w:ilvl w:val="1"/>
          <w:numId w:val="18"/>
        </w:numPr>
        <w:ind w:left="1560" w:right="1560"/>
        <w:divId w:val="1971545807"/>
      </w:pPr>
      <w:r>
        <w:t xml:space="preserve">J'aime bien </w:t>
      </w:r>
      <w:r>
        <w:rPr>
          <w:rStyle w:val="Strong"/>
        </w:rPr>
        <w:t>le mois d'août</w:t>
      </w:r>
      <w:r>
        <w:t xml:space="preserve"> à Paris. La ville est déserte. </w:t>
      </w:r>
    </w:p>
    <w:p w:rsidR="00C55B96" w:rsidRDefault="00CE5FAF">
      <w:pPr>
        <w:numPr>
          <w:ilvl w:val="1"/>
          <w:numId w:val="18"/>
        </w:numPr>
        <w:ind w:left="1560" w:right="1560"/>
        <w:divId w:val="1971545807"/>
      </w:pPr>
      <w:r>
        <w:t xml:space="preserve">Moi, je préfère </w:t>
      </w:r>
      <w:r>
        <w:rPr>
          <w:rStyle w:val="Strong"/>
        </w:rPr>
        <w:t>octobre</w:t>
      </w:r>
      <w:r>
        <w:t xml:space="preserve">, ou </w:t>
      </w:r>
      <w:r>
        <w:rPr>
          <w:rStyle w:val="Strong"/>
        </w:rPr>
        <w:t>novembre</w:t>
      </w:r>
      <w:r>
        <w:t xml:space="preserve">. Il y a plus d'ambiance. </w:t>
      </w:r>
    </w:p>
    <w:p w:rsidR="00C55B96" w:rsidRDefault="00CE5FAF">
      <w:pPr>
        <w:numPr>
          <w:ilvl w:val="0"/>
          <w:numId w:val="18"/>
        </w:numPr>
        <w:ind w:left="780" w:right="780"/>
        <w:divId w:val="1971545807"/>
      </w:pPr>
      <w:r>
        <w:t xml:space="preserve">When stating which month something happens in, use the relevant </w:t>
      </w:r>
      <w:r>
        <w:rPr>
          <w:rStyle w:val="Strong"/>
        </w:rPr>
        <w:t>preposition(s)</w:t>
      </w:r>
      <w:r>
        <w:t xml:space="preserve"> (such as </w:t>
      </w:r>
      <w:r>
        <w:rPr>
          <w:rStyle w:val="Emphasis"/>
        </w:rPr>
        <w:t>en</w:t>
      </w:r>
      <w:r>
        <w:t xml:space="preserve">, </w:t>
      </w:r>
      <w:r>
        <w:rPr>
          <w:rStyle w:val="Emphasis"/>
        </w:rPr>
        <w:t>après</w:t>
      </w:r>
      <w:r>
        <w:t xml:space="preserve">, </w:t>
      </w:r>
      <w:r>
        <w:rPr>
          <w:rStyle w:val="Emphasis"/>
        </w:rPr>
        <w:t>avant, de</w:t>
      </w:r>
      <w:r>
        <w:t xml:space="preserve"> … </w:t>
      </w:r>
      <w:r>
        <w:rPr>
          <w:rStyle w:val="Emphasis"/>
        </w:rPr>
        <w:t>à</w:t>
      </w:r>
      <w:r>
        <w:t xml:space="preserve">) before the name of the month or combined with the expression </w:t>
      </w:r>
      <w:r>
        <w:rPr>
          <w:rStyle w:val="Emphasis"/>
        </w:rPr>
        <w:t>le mois de</w:t>
      </w:r>
      <w:r>
        <w:t xml:space="preserve">. (Note however that </w:t>
      </w:r>
      <w:r>
        <w:rPr>
          <w:rStyle w:val="Emphasis"/>
        </w:rPr>
        <w:t>en</w:t>
      </w:r>
      <w:r>
        <w:t xml:space="preserve"> cannot be used with </w:t>
      </w:r>
      <w:r>
        <w:rPr>
          <w:rStyle w:val="Emphasis"/>
        </w:rPr>
        <w:t>le mois de</w:t>
      </w:r>
      <w:r>
        <w:t xml:space="preserve">.) </w:t>
      </w:r>
    </w:p>
    <w:p w:rsidR="00C55B96" w:rsidRDefault="00CE5FAF">
      <w:pPr>
        <w:numPr>
          <w:ilvl w:val="1"/>
          <w:numId w:val="18"/>
        </w:numPr>
        <w:ind w:left="1560" w:right="1560"/>
        <w:divId w:val="1971545807"/>
      </w:pPr>
      <w:r>
        <w:t xml:space="preserve">Cette année, nous prenons nos vacances </w:t>
      </w:r>
      <w:r>
        <w:rPr>
          <w:rStyle w:val="Strong"/>
        </w:rPr>
        <w:t>en</w:t>
      </w:r>
      <w:r>
        <w:t xml:space="preserve"> juillet/</w:t>
      </w:r>
      <w:r>
        <w:rPr>
          <w:rStyle w:val="Strong"/>
        </w:rPr>
        <w:t>au mois de</w:t>
      </w:r>
      <w:r>
        <w:t xml:space="preserve"> juillet. </w:t>
      </w:r>
    </w:p>
    <w:p w:rsidR="00C55B96" w:rsidRDefault="00CE5FAF">
      <w:pPr>
        <w:numPr>
          <w:ilvl w:val="1"/>
          <w:numId w:val="18"/>
        </w:numPr>
        <w:ind w:left="1560" w:right="1560"/>
        <w:divId w:val="1971545807"/>
      </w:pPr>
      <w:r>
        <w:t xml:space="preserve">J'aime la plage soit </w:t>
      </w:r>
      <w:r>
        <w:rPr>
          <w:rStyle w:val="Strong"/>
        </w:rPr>
        <w:t>avant</w:t>
      </w:r>
      <w:r>
        <w:t xml:space="preserve">, soit </w:t>
      </w:r>
      <w:r>
        <w:rPr>
          <w:rStyle w:val="Strong"/>
        </w:rPr>
        <w:t>après</w:t>
      </w:r>
      <w:r>
        <w:t xml:space="preserve"> août/</w:t>
      </w:r>
      <w:r>
        <w:rPr>
          <w:rStyle w:val="Strong"/>
        </w:rPr>
        <w:t>le mois d'</w:t>
      </w:r>
      <w:r>
        <w:t xml:space="preserve">août. </w:t>
      </w:r>
    </w:p>
    <w:p w:rsidR="00C55B96" w:rsidRDefault="00CE5FAF">
      <w:pPr>
        <w:numPr>
          <w:ilvl w:val="1"/>
          <w:numId w:val="18"/>
        </w:numPr>
        <w:ind w:left="1560" w:right="1560"/>
        <w:divId w:val="1971545807"/>
      </w:pPr>
      <w:r>
        <w:t>Il ne fait pas trop chaud et il y a beaucoup moins de monde.</w:t>
      </w:r>
    </w:p>
    <w:p w:rsidR="00C55B96" w:rsidRDefault="00CE5FAF">
      <w:pPr>
        <w:numPr>
          <w:ilvl w:val="1"/>
          <w:numId w:val="18"/>
        </w:numPr>
        <w:ind w:left="1560" w:right="1560"/>
        <w:divId w:val="1971545807"/>
      </w:pPr>
      <w:r>
        <w:t xml:space="preserve">Il fait très beau ici </w:t>
      </w:r>
      <w:r>
        <w:rPr>
          <w:rStyle w:val="Strong"/>
        </w:rPr>
        <w:t>d'</w:t>
      </w:r>
      <w:r>
        <w:t xml:space="preserve">avril </w:t>
      </w:r>
      <w:r>
        <w:rPr>
          <w:rStyle w:val="Strong"/>
        </w:rPr>
        <w:t>à</w:t>
      </w:r>
      <w:r>
        <w:t xml:space="preserve"> septembre/</w:t>
      </w:r>
      <w:r>
        <w:rPr>
          <w:rStyle w:val="Strong"/>
        </w:rPr>
        <w:t>du mois d'</w:t>
      </w:r>
      <w:r>
        <w:t xml:space="preserve">avril </w:t>
      </w:r>
      <w:r>
        <w:rPr>
          <w:rStyle w:val="Strong"/>
        </w:rPr>
        <w:t>au mois de</w:t>
      </w:r>
      <w:r>
        <w:t xml:space="preserve"> septembre. </w:t>
      </w:r>
    </w:p>
    <w:p w:rsidR="00C55B96" w:rsidRDefault="00CE5FAF">
      <w:pPr>
        <w:numPr>
          <w:ilvl w:val="0"/>
          <w:numId w:val="18"/>
        </w:numPr>
        <w:ind w:left="780" w:right="780"/>
        <w:divId w:val="1971545807"/>
      </w:pPr>
      <w:r>
        <w:t xml:space="preserve">When talking about the beginning, middle or end of a month, use </w:t>
      </w:r>
      <w:r>
        <w:rPr>
          <w:rStyle w:val="Emphasis"/>
        </w:rPr>
        <w:t>début</w:t>
      </w:r>
      <w:r>
        <w:t xml:space="preserve">, </w:t>
      </w:r>
      <w:r>
        <w:rPr>
          <w:rStyle w:val="Emphasis"/>
        </w:rPr>
        <w:t>la mi-</w:t>
      </w:r>
      <w:r>
        <w:t xml:space="preserve"> or </w:t>
      </w:r>
      <w:r>
        <w:rPr>
          <w:rStyle w:val="Emphasis"/>
        </w:rPr>
        <w:t>fin</w:t>
      </w:r>
      <w:r>
        <w:t xml:space="preserve"> before the name of the month (use </w:t>
      </w:r>
      <w:r>
        <w:rPr>
          <w:rStyle w:val="Emphasis"/>
        </w:rPr>
        <w:t>la fin</w:t>
      </w:r>
      <w:r>
        <w:t xml:space="preserve"> if preceded by a preposition). </w:t>
      </w:r>
    </w:p>
    <w:p w:rsidR="00C55B96" w:rsidRDefault="00CE5FAF">
      <w:pPr>
        <w:numPr>
          <w:ilvl w:val="1"/>
          <w:numId w:val="18"/>
        </w:numPr>
        <w:ind w:left="1560" w:right="1560"/>
        <w:divId w:val="1971545807"/>
      </w:pPr>
      <w:r>
        <w:t xml:space="preserve">Je vais en vacances chez mes parents </w:t>
      </w:r>
      <w:r>
        <w:rPr>
          <w:rStyle w:val="Strong"/>
        </w:rPr>
        <w:t>début juillet</w:t>
      </w:r>
      <w:r>
        <w:t xml:space="preserve"> mais je reviens à Paris </w:t>
      </w:r>
      <w:r>
        <w:rPr>
          <w:rStyle w:val="Strong"/>
        </w:rPr>
        <w:t>fin septembre</w:t>
      </w:r>
      <w:r>
        <w:t xml:space="preserve">. Mes cours à l'université recommencent vers </w:t>
      </w:r>
      <w:r>
        <w:rPr>
          <w:rStyle w:val="Strong"/>
        </w:rPr>
        <w:t>la mi-octobre</w:t>
      </w:r>
      <w:r>
        <w:t xml:space="preserve">. </w:t>
      </w:r>
    </w:p>
    <w:p w:rsidR="00C55B96" w:rsidRDefault="00CE5FAF">
      <w:pPr>
        <w:numPr>
          <w:ilvl w:val="1"/>
          <w:numId w:val="18"/>
        </w:numPr>
        <w:ind w:left="1560" w:right="1560"/>
        <w:divId w:val="1971545807"/>
      </w:pPr>
      <w:r>
        <w:t xml:space="preserve">Nous partons six semaines à la montagne: de </w:t>
      </w:r>
      <w:r>
        <w:rPr>
          <w:rStyle w:val="Strong"/>
        </w:rPr>
        <w:t>la mi-décembre</w:t>
      </w:r>
      <w:r>
        <w:t xml:space="preserve"> à </w:t>
      </w:r>
      <w:r>
        <w:rPr>
          <w:rStyle w:val="Strong"/>
        </w:rPr>
        <w:t>la fin janvier</w:t>
      </w:r>
      <w:r>
        <w:t xml:space="preserve">. </w:t>
      </w:r>
    </w:p>
    <w:p w:rsidR="00C55B96" w:rsidRDefault="00CE5FAF">
      <w:pPr>
        <w:divId w:val="1971545807"/>
      </w:pPr>
      <w:r>
        <w:rPr>
          <w:rStyle w:val="Strong"/>
        </w:rPr>
        <w:t>Seasons</w:t>
      </w:r>
    </w:p>
    <w:p w:rsidR="00C55B96" w:rsidRDefault="00CE5FAF">
      <w:pPr>
        <w:divId w:val="1971545807"/>
      </w:pPr>
      <w:r>
        <w:t xml:space="preserve">To say which season something is in or happens in, use </w:t>
      </w:r>
      <w:r>
        <w:rPr>
          <w:rStyle w:val="Emphasis"/>
        </w:rPr>
        <w:t>en, le</w:t>
      </w:r>
      <w:r>
        <w:t xml:space="preserve"> or </w:t>
      </w:r>
      <w:r>
        <w:rPr>
          <w:rStyle w:val="Emphasis"/>
        </w:rPr>
        <w:t>au</w:t>
      </w:r>
      <w:r>
        <w:t xml:space="preserve"> as follows: </w:t>
      </w:r>
    </w:p>
    <w:p w:rsidR="00C55B96" w:rsidRDefault="00CE5FAF">
      <w:pPr>
        <w:numPr>
          <w:ilvl w:val="0"/>
          <w:numId w:val="19"/>
        </w:numPr>
        <w:ind w:left="780" w:right="780"/>
        <w:divId w:val="1971545807"/>
      </w:pPr>
      <w:r>
        <w:rPr>
          <w:rStyle w:val="Strong"/>
        </w:rPr>
        <w:t>en</w:t>
      </w:r>
      <w:r>
        <w:t xml:space="preserve"> été </w:t>
      </w:r>
      <w:r>
        <w:rPr>
          <w:rStyle w:val="Emphasis"/>
        </w:rPr>
        <w:t>or</w:t>
      </w:r>
      <w:r>
        <w:rPr>
          <w:rStyle w:val="Strong"/>
        </w:rPr>
        <w:t>l'</w:t>
      </w:r>
      <w:r>
        <w:t xml:space="preserve">été </w:t>
      </w:r>
      <w:r>
        <w:rPr>
          <w:rStyle w:val="Emphasis"/>
        </w:rPr>
        <w:t>in (the) summer</w:t>
      </w:r>
    </w:p>
    <w:p w:rsidR="00C55B96" w:rsidRDefault="00CE5FAF">
      <w:pPr>
        <w:numPr>
          <w:ilvl w:val="0"/>
          <w:numId w:val="19"/>
        </w:numPr>
        <w:ind w:left="780" w:right="780"/>
        <w:divId w:val="1971545807"/>
      </w:pPr>
      <w:r>
        <w:rPr>
          <w:rStyle w:val="Strong"/>
        </w:rPr>
        <w:t>en</w:t>
      </w:r>
      <w:r>
        <w:t xml:space="preserve"> hiver </w:t>
      </w:r>
      <w:r>
        <w:rPr>
          <w:rStyle w:val="Emphasis"/>
        </w:rPr>
        <w:t>or</w:t>
      </w:r>
      <w:r>
        <w:rPr>
          <w:rStyle w:val="Strong"/>
        </w:rPr>
        <w:t>l'</w:t>
      </w:r>
      <w:r>
        <w:t xml:space="preserve">hiver </w:t>
      </w:r>
      <w:r>
        <w:rPr>
          <w:rStyle w:val="Emphasis"/>
        </w:rPr>
        <w:t>in (the) winter</w:t>
      </w:r>
    </w:p>
    <w:p w:rsidR="00C55B96" w:rsidRDefault="00CE5FAF">
      <w:pPr>
        <w:numPr>
          <w:ilvl w:val="0"/>
          <w:numId w:val="19"/>
        </w:numPr>
        <w:ind w:left="780" w:right="780"/>
        <w:divId w:val="1971545807"/>
      </w:pPr>
      <w:r>
        <w:rPr>
          <w:rStyle w:val="Strong"/>
        </w:rPr>
        <w:t>en</w:t>
      </w:r>
      <w:r>
        <w:t xml:space="preserve"> automne </w:t>
      </w:r>
      <w:r>
        <w:rPr>
          <w:rStyle w:val="Emphasis"/>
        </w:rPr>
        <w:t>in (the) autumn</w:t>
      </w:r>
    </w:p>
    <w:p w:rsidR="00C55B96" w:rsidRDefault="00CE5FAF">
      <w:pPr>
        <w:numPr>
          <w:ilvl w:val="0"/>
          <w:numId w:val="19"/>
        </w:numPr>
        <w:ind w:left="780" w:right="780"/>
        <w:divId w:val="1971545807"/>
      </w:pPr>
      <w:r>
        <w:rPr>
          <w:rStyle w:val="Strong"/>
        </w:rPr>
        <w:t>au</w:t>
      </w:r>
      <w:r>
        <w:t xml:space="preserve"> printemps </w:t>
      </w:r>
      <w:r>
        <w:rPr>
          <w:rStyle w:val="Emphasis"/>
        </w:rPr>
        <w:t>in (the) spring</w:t>
      </w:r>
    </w:p>
    <w:p w:rsidR="00C55B96" w:rsidRDefault="00CE5FAF">
      <w:pPr>
        <w:divId w:val="1971545807"/>
      </w:pPr>
      <w:r>
        <w:t xml:space="preserve">Note that </w:t>
      </w:r>
      <w:r>
        <w:rPr>
          <w:rStyle w:val="Emphasis"/>
        </w:rPr>
        <w:t>le</w:t>
      </w:r>
      <w:r>
        <w:t xml:space="preserve"> is not used with </w:t>
      </w:r>
      <w:r>
        <w:rPr>
          <w:rStyle w:val="Emphasis"/>
        </w:rPr>
        <w:t>automne</w:t>
      </w:r>
      <w:r>
        <w:t xml:space="preserve"> and </w:t>
      </w:r>
      <w:r>
        <w:rPr>
          <w:rStyle w:val="Emphasis"/>
        </w:rPr>
        <w:t>printemps</w:t>
      </w:r>
      <w:r>
        <w:t xml:space="preserve">, except with </w:t>
      </w:r>
      <w:r>
        <w:rPr>
          <w:rStyle w:val="Emphasis"/>
        </w:rPr>
        <w:t>dernier</w:t>
      </w:r>
      <w:r>
        <w:t xml:space="preserve"> and </w:t>
      </w:r>
      <w:r>
        <w:rPr>
          <w:rStyle w:val="Emphasis"/>
        </w:rPr>
        <w:t>prochain</w:t>
      </w:r>
      <w:r>
        <w:t xml:space="preserve">: </w:t>
      </w:r>
    </w:p>
    <w:p w:rsidR="00C55B96" w:rsidRDefault="00CE5FAF">
      <w:pPr>
        <w:numPr>
          <w:ilvl w:val="0"/>
          <w:numId w:val="20"/>
        </w:numPr>
        <w:ind w:left="780" w:right="780"/>
        <w:divId w:val="1971545807"/>
      </w:pPr>
      <w:r>
        <w:t xml:space="preserve">Je vais pêcher en Autriche </w:t>
      </w:r>
      <w:r>
        <w:rPr>
          <w:rStyle w:val="Strong"/>
        </w:rPr>
        <w:t>l'automne prochain</w:t>
      </w:r>
      <w:r>
        <w:t xml:space="preserve">. </w:t>
      </w:r>
    </w:p>
    <w:p w:rsidR="00C55B96" w:rsidRDefault="00CE5FAF">
      <w:pPr>
        <w:numPr>
          <w:ilvl w:val="0"/>
          <w:numId w:val="20"/>
        </w:numPr>
        <w:ind w:left="780" w:right="780"/>
        <w:divId w:val="1971545807"/>
      </w:pPr>
      <w:r>
        <w:rPr>
          <w:rStyle w:val="Strong"/>
        </w:rPr>
        <w:t>Le printemps dernier</w:t>
      </w:r>
      <w:r>
        <w:t xml:space="preserve"> j'ai fait du bateau en Grèce. </w:t>
      </w:r>
    </w:p>
    <w:p w:rsidR="00C55B96" w:rsidRDefault="00CE5FAF">
      <w:pPr>
        <w:divId w:val="1550919608"/>
      </w:pPr>
      <w:r>
        <w:rPr>
          <w:vanish/>
        </w:rPr>
        <w:t>End of Box</w:t>
      </w:r>
    </w:p>
    <w:p w:rsidR="00C55B96" w:rsidRDefault="00CE5FAF">
      <w:pPr>
        <w:divId w:val="1550919608"/>
      </w:pPr>
      <w:r>
        <w:rPr>
          <w:vanish/>
        </w:rPr>
        <w:t>Start of Figure</w:t>
      </w:r>
    </w:p>
    <w:p w:rsidR="00C55B96" w:rsidRDefault="00CE5FAF">
      <w:pPr>
        <w:spacing w:before="240" w:beforeAutospacing="0" w:after="0" w:afterAutospacing="0" w:line="240" w:lineRule="auto"/>
        <w:divId w:val="692730398"/>
        <w:rPr>
          <w:rFonts w:ascii="Times New Roman" w:eastAsia="Times New Roman" w:hAnsi="Times New Roman" w:cs="Times New Roman"/>
          <w:sz w:val="24"/>
          <w:szCs w:val="24"/>
        </w:rPr>
      </w:pPr>
      <w:bookmarkStart w:id="31" w:name="Session2_Figure1"/>
      <w:bookmarkEnd w:id="31"/>
      <w:r>
        <w:rPr>
          <w:rFonts w:ascii="Times New Roman" w:eastAsia="Times New Roman" w:hAnsi="Times New Roman" w:cs="Times New Roman"/>
          <w:noProof/>
          <w:sz w:val="24"/>
          <w:szCs w:val="24"/>
        </w:rPr>
        <w:drawing>
          <wp:inline distT="0" distB="0" distL="0" distR="0" wp14:anchorId="49441188" wp14:editId="5361779B">
            <wp:extent cx="5278120" cy="6496942"/>
            <wp:effectExtent l="0" t="0" r="0" b="0"/>
            <wp:docPr id="5" name="Picture 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6496942"/>
                    </a:xfrm>
                    <a:prstGeom prst="rect">
                      <a:avLst/>
                    </a:prstGeom>
                    <a:noFill/>
                    <a:ln>
                      <a:noFill/>
                    </a:ln>
                  </pic:spPr>
                </pic:pic>
              </a:graphicData>
            </a:graphic>
          </wp:inline>
        </w:drawing>
      </w:r>
    </w:p>
    <w:p w:rsidR="00C55B96" w:rsidRDefault="00CE5FAF">
      <w:pPr>
        <w:pStyle w:val="Caption1"/>
        <w:divId w:val="578369676"/>
      </w:pPr>
      <w:r>
        <w:t>Figure 6</w:t>
      </w:r>
    </w:p>
    <w:bookmarkStart w:id="32" w:name="View_Session2_Description1"/>
    <w:p w:rsidR="00C55B96" w:rsidRDefault="00CE5FAF">
      <w:pPr>
        <w:pStyle w:val="navbutton"/>
        <w:divId w:val="578369676"/>
      </w:pPr>
      <w:r>
        <w:fldChar w:fldCharType="begin"/>
      </w:r>
      <w:r>
        <w:instrText xml:space="preserve"> HYPERLINK "" \l "Session2_Description1" </w:instrText>
      </w:r>
      <w:r>
        <w:fldChar w:fldCharType="separate"/>
      </w:r>
      <w:r>
        <w:rPr>
          <w:rStyle w:val="Hyperlink"/>
        </w:rPr>
        <w:t>View description - Figure 6</w:t>
      </w:r>
      <w:r>
        <w:fldChar w:fldCharType="end"/>
      </w:r>
      <w:bookmarkEnd w:id="32"/>
    </w:p>
    <w:p w:rsidR="00C55B96" w:rsidRDefault="00CE5FAF">
      <w:pPr>
        <w:divId w:val="1550919608"/>
      </w:pPr>
      <w:r>
        <w:rPr>
          <w:vanish/>
        </w:rPr>
        <w:t>End of Figure</w:t>
      </w:r>
    </w:p>
    <w:p w:rsidR="00C55B96" w:rsidRDefault="00CE5FAF">
      <w:pPr>
        <w:divId w:val="1550919608"/>
      </w:pPr>
      <w:r>
        <w:rPr>
          <w:vanish/>
        </w:rPr>
        <w:t>Start of Box</w:t>
      </w:r>
    </w:p>
    <w:p w:rsidR="00C55B96" w:rsidRDefault="00CE5FAF">
      <w:pPr>
        <w:spacing w:before="240" w:beforeAutospacing="0" w:after="0" w:afterAutospacing="0" w:line="240" w:lineRule="auto"/>
        <w:ind w:left="240" w:right="240"/>
        <w:outlineLvl w:val="2"/>
        <w:divId w:val="2081127248"/>
        <w:rPr>
          <w:rFonts w:eastAsia="Times New Roman"/>
          <w:b/>
          <w:bCs/>
          <w:sz w:val="36"/>
          <w:szCs w:val="36"/>
        </w:rPr>
      </w:pPr>
      <w:bookmarkStart w:id="33" w:name="Session2_Box2"/>
      <w:bookmarkEnd w:id="33"/>
      <w:r>
        <w:rPr>
          <w:rFonts w:eastAsia="Times New Roman"/>
          <w:b/>
          <w:bCs/>
          <w:sz w:val="36"/>
          <w:szCs w:val="36"/>
        </w:rPr>
        <w:t>Key point 3: Predicting information</w:t>
      </w:r>
    </w:p>
    <w:p w:rsidR="00C55B96" w:rsidRDefault="00CE5FAF">
      <w:pPr>
        <w:divId w:val="1598635278"/>
      </w:pPr>
      <w:r>
        <w:t xml:space="preserve">Before you watch a video sequence or listen to an audio extract, try to think about the vocabulary that you are likely to hear on it or the way people are going to express their views or feelings, based on any title and whatever you already know about the content. Anticipating what people say should help your understanding when it comes to watching or listening. This is why from time to time we will ask you to predict what sort of answers the participants have given, as in the next activity. </w:t>
      </w:r>
    </w:p>
    <w:p w:rsidR="00C55B96" w:rsidRDefault="00CE5FAF">
      <w:pPr>
        <w:divId w:val="1550919608"/>
      </w:pPr>
      <w:r>
        <w:rPr>
          <w:vanish/>
        </w:rPr>
        <w:t>End of Box</w:t>
      </w:r>
    </w:p>
    <w:p w:rsidR="00C55B96" w:rsidRDefault="00CE5FAF">
      <w:pPr>
        <w:divId w:val="1550919608"/>
      </w:pPr>
      <w:r>
        <w:t>You will be</w:t>
      </w:r>
    </w:p>
    <w:p w:rsidR="00C55B96" w:rsidRDefault="00CE5FAF">
      <w:pPr>
        <w:numPr>
          <w:ilvl w:val="0"/>
          <w:numId w:val="21"/>
        </w:numPr>
        <w:ind w:left="780" w:right="780"/>
        <w:divId w:val="1550919608"/>
      </w:pPr>
      <w:r>
        <w:t>Predicting information</w:t>
      </w:r>
    </w:p>
    <w:p w:rsidR="00C55B96" w:rsidRDefault="00CE5FAF">
      <w:pPr>
        <w:numPr>
          <w:ilvl w:val="0"/>
          <w:numId w:val="21"/>
        </w:numPr>
        <w:ind w:left="780" w:right="780"/>
        <w:divId w:val="1550919608"/>
      </w:pPr>
      <w:r>
        <w:t>Talking about holiday patterns</w:t>
      </w:r>
    </w:p>
    <w:p w:rsidR="00C55B96" w:rsidRDefault="00CE5FAF">
      <w:pPr>
        <w:numPr>
          <w:ilvl w:val="0"/>
          <w:numId w:val="21"/>
        </w:numPr>
        <w:ind w:left="780" w:right="780"/>
        <w:divId w:val="1550919608"/>
      </w:pPr>
      <w:r>
        <w:t>Stating a reason</w:t>
      </w:r>
    </w:p>
    <w:p w:rsidR="00C55B96" w:rsidRDefault="00CE5FAF">
      <w:pPr>
        <w:divId w:val="1550919608"/>
      </w:pPr>
      <w:r>
        <w:rPr>
          <w:vanish/>
        </w:rPr>
        <w:t>Start of Activity</w:t>
      </w:r>
    </w:p>
    <w:p w:rsidR="00C55B96" w:rsidRDefault="00CE5FAF">
      <w:pPr>
        <w:spacing w:before="0" w:beforeAutospacing="0" w:after="0" w:afterAutospacing="0" w:line="240" w:lineRule="auto"/>
        <w:outlineLvl w:val="2"/>
        <w:divId w:val="288903994"/>
        <w:rPr>
          <w:rFonts w:eastAsia="Times New Roman"/>
          <w:b/>
          <w:bCs/>
          <w:sz w:val="36"/>
          <w:szCs w:val="36"/>
        </w:rPr>
      </w:pPr>
      <w:bookmarkStart w:id="34" w:name="Session2_Activity1"/>
      <w:bookmarkEnd w:id="34"/>
      <w:r>
        <w:rPr>
          <w:rFonts w:eastAsia="Times New Roman"/>
          <w:b/>
          <w:bCs/>
          <w:sz w:val="36"/>
          <w:szCs w:val="36"/>
        </w:rPr>
        <w:t>Activité 5</w:t>
      </w:r>
    </w:p>
    <w:p w:rsidR="00C55B96" w:rsidRDefault="00CE5FAF">
      <w:pPr>
        <w:divId w:val="1568031735"/>
      </w:pPr>
      <w:r>
        <w:rPr>
          <w:vanish/>
        </w:rPr>
        <w:t>Start of Question</w:t>
      </w:r>
    </w:p>
    <w:p w:rsidR="00C55B96" w:rsidRDefault="00CE5FAF">
      <w:pPr>
        <w:divId w:val="293214018"/>
      </w:pPr>
      <w:bookmarkStart w:id="35" w:name="Session2_Question1"/>
      <w:bookmarkEnd w:id="35"/>
      <w:r>
        <w:t>Voici la liste des personnes interviewées dans la séquence vidéo, ainsi que leur profession:</w:t>
      </w:r>
    </w:p>
    <w:p w:rsidR="00C55B96" w:rsidRDefault="00CE5FAF">
      <w:pPr>
        <w:numPr>
          <w:ilvl w:val="0"/>
          <w:numId w:val="22"/>
        </w:numPr>
        <w:ind w:left="780" w:right="780"/>
        <w:divId w:val="293214018"/>
      </w:pPr>
      <w:r>
        <w:t>Madame Morand, responsable d'un stand de pâtisserie et confiserie aux Galeries Lafayette;</w:t>
      </w:r>
    </w:p>
    <w:p w:rsidR="00C55B96" w:rsidRDefault="00CE5FAF">
      <w:pPr>
        <w:numPr>
          <w:ilvl w:val="0"/>
          <w:numId w:val="22"/>
        </w:numPr>
        <w:ind w:left="780" w:right="780"/>
        <w:divId w:val="293214018"/>
      </w:pPr>
      <w:r>
        <w:t>Jacqueline, fleuriste;</w:t>
      </w:r>
    </w:p>
    <w:p w:rsidR="00C55B96" w:rsidRDefault="00CE5FAF">
      <w:pPr>
        <w:numPr>
          <w:ilvl w:val="0"/>
          <w:numId w:val="22"/>
        </w:numPr>
        <w:ind w:left="780" w:right="780"/>
        <w:divId w:val="293214018"/>
      </w:pPr>
      <w:r>
        <w:t>Madame Biret, gérante d'une boutique de souvenirs sur les Champs-Élysées;</w:t>
      </w:r>
    </w:p>
    <w:p w:rsidR="00C55B96" w:rsidRDefault="00CE5FAF">
      <w:pPr>
        <w:numPr>
          <w:ilvl w:val="0"/>
          <w:numId w:val="22"/>
        </w:numPr>
        <w:ind w:left="780" w:right="780"/>
        <w:divId w:val="293214018"/>
      </w:pPr>
      <w:r>
        <w:t>Max, qui joue de la clarinette dans les rues;</w:t>
      </w:r>
    </w:p>
    <w:p w:rsidR="00C55B96" w:rsidRDefault="00CE5FAF">
      <w:pPr>
        <w:numPr>
          <w:ilvl w:val="0"/>
          <w:numId w:val="22"/>
        </w:numPr>
        <w:ind w:left="780" w:right="780"/>
        <w:divId w:val="293214018"/>
      </w:pPr>
      <w:r>
        <w:t>Maître Bourgeois, avocat d'affaires;</w:t>
      </w:r>
    </w:p>
    <w:p w:rsidR="00C55B96" w:rsidRDefault="00CE5FAF">
      <w:pPr>
        <w:numPr>
          <w:ilvl w:val="0"/>
          <w:numId w:val="22"/>
        </w:numPr>
        <w:ind w:left="780" w:right="780"/>
        <w:divId w:val="293214018"/>
      </w:pPr>
      <w:r>
        <w:t>Dominique Isaac, agent de police;</w:t>
      </w:r>
    </w:p>
    <w:p w:rsidR="00C55B96" w:rsidRDefault="00CE5FAF">
      <w:pPr>
        <w:numPr>
          <w:ilvl w:val="0"/>
          <w:numId w:val="22"/>
        </w:numPr>
        <w:ind w:left="780" w:right="780"/>
        <w:divId w:val="293214018"/>
      </w:pPr>
      <w:r>
        <w:t>Médina, étudiante en psychologie;</w:t>
      </w:r>
    </w:p>
    <w:p w:rsidR="00C55B96" w:rsidRDefault="00CE5FAF">
      <w:pPr>
        <w:numPr>
          <w:ilvl w:val="0"/>
          <w:numId w:val="22"/>
        </w:numPr>
        <w:ind w:left="780" w:right="780"/>
        <w:divId w:val="293214018"/>
      </w:pPr>
      <w:r>
        <w:t>Philippe, qui dirige plusieurs journaux et un site Internet.</w:t>
      </w:r>
    </w:p>
    <w:p w:rsidR="00C55B96" w:rsidRDefault="00CE5FAF">
      <w:pPr>
        <w:divId w:val="293214018"/>
      </w:pPr>
      <w:r>
        <w:rPr>
          <w:vanish/>
        </w:rPr>
        <w:t>Start of Figure</w:t>
      </w:r>
    </w:p>
    <w:p w:rsidR="00C55B96" w:rsidRDefault="00CE5FAF">
      <w:pPr>
        <w:spacing w:before="240" w:beforeAutospacing="0" w:after="0" w:afterAutospacing="0" w:line="240" w:lineRule="auto"/>
        <w:divId w:val="314064928"/>
        <w:rPr>
          <w:rFonts w:ascii="Times New Roman" w:eastAsia="Times New Roman" w:hAnsi="Times New Roman" w:cs="Times New Roman"/>
          <w:sz w:val="24"/>
          <w:szCs w:val="24"/>
        </w:rPr>
      </w:pPr>
      <w:bookmarkStart w:id="36" w:name="Session2_Figure2"/>
      <w:bookmarkEnd w:id="36"/>
      <w:r>
        <w:rPr>
          <w:rFonts w:ascii="Times New Roman" w:eastAsia="Times New Roman" w:hAnsi="Times New Roman" w:cs="Times New Roman"/>
          <w:noProof/>
          <w:sz w:val="24"/>
          <w:szCs w:val="24"/>
        </w:rPr>
        <w:drawing>
          <wp:inline distT="0" distB="0" distL="0" distR="0" wp14:anchorId="5D36500C" wp14:editId="07A9B4EE">
            <wp:extent cx="4940300" cy="7467600"/>
            <wp:effectExtent l="0" t="0" r="0" b="0"/>
            <wp:docPr id="6" name="Picture 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300" cy="7467600"/>
                    </a:xfrm>
                    <a:prstGeom prst="rect">
                      <a:avLst/>
                    </a:prstGeom>
                    <a:noFill/>
                    <a:ln>
                      <a:noFill/>
                    </a:ln>
                  </pic:spPr>
                </pic:pic>
              </a:graphicData>
            </a:graphic>
          </wp:inline>
        </w:drawing>
      </w:r>
    </w:p>
    <w:p w:rsidR="00C55B96" w:rsidRDefault="00CE5FAF">
      <w:pPr>
        <w:pStyle w:val="Caption1"/>
        <w:divId w:val="793446938"/>
      </w:pPr>
      <w:r>
        <w:t>Dominique Isaac sur son lieu de travail, Max et sa clarinette, Madame Biret devant son magasin, et Médina et Philippe.</w:t>
      </w:r>
    </w:p>
    <w:bookmarkStart w:id="37" w:name="View_Session2_Description2"/>
    <w:p w:rsidR="00C55B96" w:rsidRDefault="00CE5FAF">
      <w:pPr>
        <w:pStyle w:val="navbutton"/>
        <w:divId w:val="793446938"/>
      </w:pPr>
      <w:r>
        <w:fldChar w:fldCharType="begin"/>
      </w:r>
      <w:r>
        <w:instrText xml:space="preserve"> HYPERLINK "" \l "Session2_Description2" </w:instrText>
      </w:r>
      <w:r>
        <w:fldChar w:fldCharType="separate"/>
      </w:r>
      <w:r>
        <w:rPr>
          <w:rStyle w:val="Hyperlink"/>
        </w:rPr>
        <w:t>View description - Dominique Isaac sur son lieu de travail, Max et sa clarinette, Madame Biret devant ...</w:t>
      </w:r>
      <w:r>
        <w:fldChar w:fldCharType="end"/>
      </w:r>
      <w:bookmarkEnd w:id="37"/>
    </w:p>
    <w:p w:rsidR="00C55B96" w:rsidRDefault="00CE5FAF">
      <w:pPr>
        <w:divId w:val="293214018"/>
      </w:pPr>
      <w:r>
        <w:rPr>
          <w:vanish/>
        </w:rPr>
        <w:t>End of Figure</w:t>
      </w:r>
    </w:p>
    <w:p w:rsidR="00C55B96" w:rsidRDefault="00CE5FAF">
      <w:pPr>
        <w:divId w:val="293214018"/>
      </w:pPr>
      <w:r>
        <w:t>Nous leur avons posé les questions suivantes:</w:t>
      </w:r>
    </w:p>
    <w:p w:rsidR="00C55B96" w:rsidRDefault="00CE5FAF">
      <w:pPr>
        <w:divId w:val="293214018"/>
      </w:pPr>
      <w:r>
        <w:t>1 Combien de jours de vacances avez-vous par an?</w:t>
      </w:r>
    </w:p>
    <w:p w:rsidR="00C55B96" w:rsidRDefault="00CE5FAF">
      <w:pPr>
        <w:divId w:val="293214018"/>
      </w:pPr>
      <w:r>
        <w:t>2 Quand prenez-vous vos vacances et pourquoi?</w:t>
      </w:r>
    </w:p>
    <w:p w:rsidR="00C55B96" w:rsidRDefault="00CE5FAF">
      <w:pPr>
        <w:divId w:val="293214018"/>
      </w:pPr>
      <w:r>
        <w:t>Essayez de deviner la réponse de chacun. Voici un exemple pour une personne imaginaire:</w:t>
      </w:r>
    </w:p>
    <w:p w:rsidR="00C55B96" w:rsidRDefault="00CE5FAF">
      <w:pPr>
        <w:divId w:val="293214018"/>
      </w:pPr>
      <w:r>
        <w:t>Gérard Blond, restaurateur</w:t>
      </w:r>
    </w:p>
    <w:p w:rsidR="00C55B96" w:rsidRDefault="00CE5FAF">
      <w:pPr>
        <w:divId w:val="293214018"/>
      </w:pPr>
      <w:r>
        <w:t>"Très très peu!"</w:t>
      </w:r>
    </w:p>
    <w:p w:rsidR="00C55B96" w:rsidRDefault="00CE5FAF">
      <w:pPr>
        <w:divId w:val="293214018"/>
      </w:pPr>
      <w:r>
        <w:t>"En février, parce que c'est un mois assez calme pour les restaurateurs."</w:t>
      </w:r>
    </w:p>
    <w:p w:rsidR="00C55B96" w:rsidRDefault="00CE5FAF">
      <w:pPr>
        <w:divId w:val="1568031735"/>
      </w:pPr>
      <w:r>
        <w:rPr>
          <w:vanish/>
        </w:rPr>
        <w:t>End of Question</w:t>
      </w:r>
    </w:p>
    <w:p w:rsidR="00C55B96" w:rsidRDefault="00CE5FAF">
      <w:pPr>
        <w:divId w:val="1550919608"/>
      </w:pPr>
      <w:r>
        <w:rPr>
          <w:vanish/>
        </w:rPr>
        <w:t>End of Activity</w:t>
      </w:r>
    </w:p>
    <w:p w:rsidR="00C55B96" w:rsidRDefault="00CE5FAF">
      <w:pPr>
        <w:divId w:val="1550919608"/>
      </w:pPr>
      <w:r>
        <w:rPr>
          <w:vanish/>
        </w:rPr>
        <w:t>Start of Activity</w:t>
      </w:r>
    </w:p>
    <w:p w:rsidR="00C55B96" w:rsidRDefault="00CE5FAF">
      <w:pPr>
        <w:spacing w:before="240" w:beforeAutospacing="0" w:after="0" w:afterAutospacing="0" w:line="240" w:lineRule="auto"/>
        <w:ind w:left="240" w:right="240"/>
        <w:outlineLvl w:val="2"/>
        <w:divId w:val="1449397063"/>
        <w:rPr>
          <w:rFonts w:eastAsia="Times New Roman"/>
          <w:b/>
          <w:bCs/>
          <w:sz w:val="36"/>
          <w:szCs w:val="36"/>
        </w:rPr>
      </w:pPr>
      <w:bookmarkStart w:id="38" w:name="Session2_Activity2"/>
      <w:bookmarkEnd w:id="38"/>
      <w:r>
        <w:rPr>
          <w:rFonts w:eastAsia="Times New Roman"/>
          <w:b/>
          <w:bCs/>
          <w:sz w:val="36"/>
          <w:szCs w:val="36"/>
        </w:rPr>
        <w:t>Activité 6 LES FRANÇAIS EN CONGÉ 04:26–07:20</w:t>
      </w:r>
    </w:p>
    <w:p w:rsidR="00C55B96" w:rsidRDefault="00CE5FAF">
      <w:pPr>
        <w:divId w:val="902251718"/>
      </w:pPr>
      <w:r>
        <w:rPr>
          <w:vanish/>
        </w:rPr>
        <w:t>Start of Question</w:t>
      </w:r>
    </w:p>
    <w:p w:rsidR="00C55B96" w:rsidRDefault="00CE5FAF">
      <w:pPr>
        <w:divId w:val="720788498"/>
      </w:pPr>
      <w:bookmarkStart w:id="39" w:name="Session2_Question2"/>
      <w:bookmarkEnd w:id="39"/>
      <w:r>
        <w:t>Regardez (plusieurs fois s'il le faut) la séquence vidéo et écrivez le nom de chaque personne en face de ce qu'elle a dit.</w:t>
      </w:r>
    </w:p>
    <w:p w:rsidR="00C55B96" w:rsidRDefault="00CE5FAF">
      <w:pPr>
        <w:numPr>
          <w:ilvl w:val="0"/>
          <w:numId w:val="23"/>
        </w:numPr>
        <w:ind w:left="780" w:right="780"/>
        <w:divId w:val="720788498"/>
      </w:pPr>
      <w:r>
        <w:rPr>
          <w:rStyle w:val="Emphasis"/>
        </w:rPr>
        <w:t>Pour vous aider</w:t>
      </w:r>
    </w:p>
    <w:p w:rsidR="00C55B96" w:rsidRDefault="00CE5FAF">
      <w:pPr>
        <w:numPr>
          <w:ilvl w:val="0"/>
          <w:numId w:val="23"/>
        </w:numPr>
        <w:ind w:left="780" w:right="780"/>
        <w:divId w:val="720788498"/>
      </w:pPr>
      <w:r>
        <w:rPr>
          <w:rStyle w:val="Emphasis"/>
        </w:rPr>
        <w:t>ne me permettent pas de</w:t>
      </w:r>
      <w:r>
        <w:t xml:space="preserve"> don't allow me to </w:t>
      </w:r>
    </w:p>
    <w:p w:rsidR="00C55B96" w:rsidRDefault="00CE5FAF">
      <w:pPr>
        <w:numPr>
          <w:ilvl w:val="0"/>
          <w:numId w:val="23"/>
        </w:numPr>
        <w:ind w:left="780" w:right="780"/>
        <w:divId w:val="720788498"/>
      </w:pPr>
      <w:r>
        <w:rPr>
          <w:rStyle w:val="Emphasis"/>
        </w:rPr>
        <w:t>j'ai la chance d'avoir</w:t>
      </w:r>
      <w:r>
        <w:t xml:space="preserve"> I'm lucky enough to have </w:t>
      </w:r>
    </w:p>
    <w:p w:rsidR="00C55B96" w:rsidRDefault="00CE5FAF">
      <w:pPr>
        <w:numPr>
          <w:ilvl w:val="0"/>
          <w:numId w:val="23"/>
        </w:numPr>
        <w:ind w:left="780" w:right="780"/>
        <w:divId w:val="720788498"/>
      </w:pPr>
      <w:r>
        <w:rPr>
          <w:rStyle w:val="Emphasis"/>
        </w:rPr>
        <w:t>Pâques</w:t>
      </w:r>
      <w:r>
        <w:t xml:space="preserve"> Easter </w:t>
      </w:r>
    </w:p>
    <w:p w:rsidR="00C55B96" w:rsidRDefault="00CE5FAF">
      <w:pPr>
        <w:divId w:val="902251718"/>
      </w:pPr>
      <w:r>
        <w:rPr>
          <w:vanish/>
        </w:rPr>
        <w:t>End of Question</w:t>
      </w:r>
    </w:p>
    <w:p w:rsidR="00C55B96" w:rsidRDefault="00CE5FAF">
      <w:pPr>
        <w:divId w:val="1550919608"/>
      </w:pPr>
      <w:r>
        <w:rPr>
          <w:vanish/>
        </w:rPr>
        <w:t>End of Activity</w:t>
      </w:r>
    </w:p>
    <w:p w:rsidR="00C55B96" w:rsidRDefault="00CE5FAF">
      <w:pPr>
        <w:divId w:val="1550919608"/>
      </w:pPr>
      <w:r>
        <w:t>Click to view video 04:26 – 07:20</w:t>
      </w:r>
    </w:p>
    <w:p w:rsidR="00C55B96" w:rsidRDefault="00CE5FAF">
      <w:pPr>
        <w:divId w:val="1550919608"/>
      </w:pPr>
      <w:r>
        <w:rPr>
          <w:vanish/>
        </w:rPr>
        <w:t>Start of Media Content</w:t>
      </w:r>
    </w:p>
    <w:p w:rsidR="00C55B96" w:rsidRDefault="00CE5FAF">
      <w:pPr>
        <w:spacing w:before="120" w:beforeAutospacing="0" w:after="120" w:afterAutospacing="0"/>
        <w:divId w:val="1693846467"/>
      </w:pPr>
      <w:bookmarkStart w:id="40" w:name="Session2_MediaContent1"/>
      <w:bookmarkEnd w:id="40"/>
      <w:r>
        <w:t>Video content is not available in this format.</w:t>
      </w:r>
    </w:p>
    <w:p w:rsidR="00C55B96" w:rsidRDefault="00CE5FAF">
      <w:pPr>
        <w:pStyle w:val="Caption1"/>
        <w:divId w:val="1019234646"/>
      </w:pPr>
      <w:r>
        <w:t>LES FRANÇAIS EN CONGÉ</w:t>
      </w:r>
    </w:p>
    <w:bookmarkStart w:id="41" w:name="View_Session2_Transcript1"/>
    <w:p w:rsidR="00C55B96" w:rsidRDefault="00CE5FAF">
      <w:pPr>
        <w:pStyle w:val="navbutton"/>
        <w:divId w:val="1019234646"/>
      </w:pPr>
      <w:r>
        <w:fldChar w:fldCharType="begin"/>
      </w:r>
      <w:r>
        <w:instrText xml:space="preserve"> HYPERLINK "" \l "Session2_Transcript1" </w:instrText>
      </w:r>
      <w:r>
        <w:fldChar w:fldCharType="separate"/>
      </w:r>
      <w:r>
        <w:rPr>
          <w:rStyle w:val="Hyperlink"/>
        </w:rPr>
        <w:t>View transcript - LES FRANÇAIS EN CONGÉ</w:t>
      </w:r>
      <w:r>
        <w:fldChar w:fldCharType="end"/>
      </w:r>
      <w:bookmarkEnd w:id="41"/>
    </w:p>
    <w:p w:rsidR="00C55B96" w:rsidRDefault="00CE5FAF">
      <w:pPr>
        <w:divId w:val="1550919608"/>
      </w:pPr>
      <w:r>
        <w:rPr>
          <w:vanish/>
        </w:rPr>
        <w:t>End of Media Content</w:t>
      </w:r>
    </w:p>
    <w:p w:rsidR="00C55B96" w:rsidRDefault="00CE5FAF">
      <w:pPr>
        <w:divId w:val="1550919608"/>
      </w:pPr>
      <w:r>
        <w:rPr>
          <w:vanish/>
        </w:rPr>
        <w:t>Start of Box</w:t>
      </w:r>
    </w:p>
    <w:p w:rsidR="00C55B96" w:rsidRDefault="00CE5FAF">
      <w:pPr>
        <w:spacing w:before="240" w:beforeAutospacing="0" w:after="0" w:afterAutospacing="0" w:line="240" w:lineRule="auto"/>
        <w:ind w:left="240" w:right="240"/>
        <w:outlineLvl w:val="2"/>
        <w:divId w:val="229311122"/>
        <w:rPr>
          <w:rFonts w:eastAsia="Times New Roman"/>
          <w:b/>
          <w:bCs/>
          <w:sz w:val="36"/>
          <w:szCs w:val="36"/>
        </w:rPr>
      </w:pPr>
      <w:bookmarkStart w:id="42" w:name="Session2_Box3"/>
      <w:bookmarkEnd w:id="42"/>
      <w:r>
        <w:rPr>
          <w:rStyle w:val="Emphasis"/>
          <w:rFonts w:eastAsia="Times New Roman"/>
          <w:b/>
          <w:bCs/>
          <w:sz w:val="36"/>
          <w:szCs w:val="36"/>
        </w:rPr>
        <w:t>Grammar Point 4</w:t>
      </w:r>
      <w:r>
        <w:rPr>
          <w:rFonts w:eastAsia="Times New Roman"/>
          <w:b/>
          <w:bCs/>
          <w:sz w:val="36"/>
          <w:szCs w:val="36"/>
        </w:rPr>
        <w:t xml:space="preserve"> Stating a reason </w:t>
      </w:r>
    </w:p>
    <w:p w:rsidR="00C55B96" w:rsidRDefault="00CE5FAF">
      <w:pPr>
        <w:divId w:val="1282608202"/>
      </w:pPr>
      <w:r>
        <w:t xml:space="preserve">1 An easy way of stating a reason is to use </w:t>
      </w:r>
      <w:r>
        <w:rPr>
          <w:rStyle w:val="Emphasis"/>
        </w:rPr>
        <w:t>c'est</w:t>
      </w:r>
      <w:r>
        <w:t xml:space="preserve"> + a suitable </w:t>
      </w:r>
      <w:r>
        <w:rPr>
          <w:rStyle w:val="Strong"/>
        </w:rPr>
        <w:t>adjective</w:t>
      </w:r>
      <w:r>
        <w:t xml:space="preserve"> or phrase. </w:t>
      </w:r>
    </w:p>
    <w:p w:rsidR="00C55B96" w:rsidRDefault="00CE5FAF">
      <w:pPr>
        <w:numPr>
          <w:ilvl w:val="0"/>
          <w:numId w:val="24"/>
        </w:numPr>
        <w:ind w:left="780" w:right="780"/>
        <w:divId w:val="1282608202"/>
      </w:pPr>
      <w:r>
        <w:t>VÉRONIQUE Pourquoi ne prends-tu pas tes vacances au mois de juin?</w:t>
      </w:r>
    </w:p>
    <w:p w:rsidR="00C55B96" w:rsidRDefault="00CE5FAF">
      <w:pPr>
        <w:numPr>
          <w:ilvl w:val="0"/>
          <w:numId w:val="24"/>
        </w:numPr>
        <w:ind w:left="780" w:right="780"/>
        <w:divId w:val="1282608202"/>
      </w:pPr>
      <w:r>
        <w:t xml:space="preserve">CHLOÉ Juin, </w:t>
      </w:r>
      <w:r>
        <w:rPr>
          <w:rStyle w:val="Strong"/>
        </w:rPr>
        <w:t>c'est impossible</w:t>
      </w:r>
      <w:r>
        <w:t xml:space="preserve">: mon fils va à l'école. </w:t>
      </w:r>
    </w:p>
    <w:p w:rsidR="00C55B96" w:rsidRDefault="00CE5FAF">
      <w:pPr>
        <w:numPr>
          <w:ilvl w:val="0"/>
          <w:numId w:val="24"/>
        </w:numPr>
        <w:ind w:left="780" w:right="780"/>
        <w:divId w:val="1282608202"/>
      </w:pPr>
      <w:r>
        <w:t>CHRISTIAN Pourquoi est-ce que tu ne pars pas en vacances cette année?</w:t>
      </w:r>
    </w:p>
    <w:p w:rsidR="00C55B96" w:rsidRDefault="00CE5FAF">
      <w:pPr>
        <w:numPr>
          <w:ilvl w:val="0"/>
          <w:numId w:val="24"/>
        </w:numPr>
        <w:ind w:left="780" w:right="780"/>
        <w:divId w:val="1282608202"/>
      </w:pPr>
      <w:r>
        <w:t xml:space="preserve">SERGE </w:t>
      </w:r>
      <w:r>
        <w:rPr>
          <w:rStyle w:val="Strong"/>
        </w:rPr>
        <w:t>C'est hors de question</w:t>
      </w:r>
      <w:r>
        <w:t xml:space="preserve">. J'ai trop de travail! </w:t>
      </w:r>
    </w:p>
    <w:p w:rsidR="00C55B96" w:rsidRDefault="00CE5FAF">
      <w:pPr>
        <w:numPr>
          <w:ilvl w:val="0"/>
          <w:numId w:val="24"/>
        </w:numPr>
        <w:ind w:left="780" w:right="780"/>
        <w:divId w:val="1282608202"/>
      </w:pPr>
      <w:r>
        <w:t>RACHEL Pourquoi ne prenez-vous pas le train?</w:t>
      </w:r>
    </w:p>
    <w:p w:rsidR="00C55B96" w:rsidRDefault="00CE5FAF">
      <w:pPr>
        <w:numPr>
          <w:ilvl w:val="0"/>
          <w:numId w:val="24"/>
        </w:numPr>
        <w:ind w:left="780" w:right="780"/>
        <w:divId w:val="1282608202"/>
      </w:pPr>
      <w:r>
        <w:t xml:space="preserve">JULIETTE La voiture, </w:t>
      </w:r>
      <w:r>
        <w:rPr>
          <w:rStyle w:val="Strong"/>
        </w:rPr>
        <w:t>c'est plus pratique</w:t>
      </w:r>
      <w:r>
        <w:t xml:space="preserve"> et, quand on est quatre, </w:t>
      </w:r>
      <w:r>
        <w:rPr>
          <w:rStyle w:val="Strong"/>
        </w:rPr>
        <w:t>c'est beaucoup moins cher</w:t>
      </w:r>
      <w:r>
        <w:t xml:space="preserve">. </w:t>
      </w:r>
    </w:p>
    <w:p w:rsidR="00C55B96" w:rsidRDefault="00CE5FAF">
      <w:pPr>
        <w:numPr>
          <w:ilvl w:val="0"/>
          <w:numId w:val="24"/>
        </w:numPr>
        <w:ind w:left="780" w:right="780"/>
        <w:divId w:val="1282608202"/>
      </w:pPr>
      <w:r>
        <w:t xml:space="preserve">JÉRÉMIE Nous partons en février, </w:t>
      </w:r>
      <w:r>
        <w:rPr>
          <w:rStyle w:val="Strong"/>
        </w:rPr>
        <w:t>c'est le meilleur moment</w:t>
      </w:r>
      <w:r>
        <w:t xml:space="preserve"> pour le ski. </w:t>
      </w:r>
    </w:p>
    <w:p w:rsidR="00C55B96" w:rsidRDefault="00CE5FAF">
      <w:pPr>
        <w:numPr>
          <w:ilvl w:val="0"/>
          <w:numId w:val="24"/>
        </w:numPr>
        <w:ind w:left="780" w:right="780"/>
        <w:divId w:val="1282608202"/>
      </w:pPr>
      <w:r>
        <w:t xml:space="preserve">EVELYNE Moi, je pars au printemps, </w:t>
      </w:r>
      <w:r>
        <w:rPr>
          <w:rStyle w:val="Strong"/>
        </w:rPr>
        <w:t>c'est la meilleure époque</w:t>
      </w:r>
      <w:r>
        <w:t xml:space="preserve"> de l'année pour visiter la Provence. </w:t>
      </w:r>
    </w:p>
    <w:p w:rsidR="00C55B96" w:rsidRDefault="00CE5FAF">
      <w:pPr>
        <w:divId w:val="1282608202"/>
      </w:pPr>
      <w:r>
        <w:t xml:space="preserve">Remember that if you are talking about the weather, you must always use </w:t>
      </w:r>
      <w:r>
        <w:rPr>
          <w:rStyle w:val="Emphasis"/>
        </w:rPr>
        <w:t>il fait</w:t>
      </w:r>
      <w:r>
        <w:t xml:space="preserve"> (not </w:t>
      </w:r>
      <w:r>
        <w:rPr>
          <w:rStyle w:val="Emphasis"/>
        </w:rPr>
        <w:t>c'est</w:t>
      </w:r>
      <w:r>
        <w:t xml:space="preserve">) + an adjective or noun. </w:t>
      </w:r>
    </w:p>
    <w:p w:rsidR="00C55B96" w:rsidRDefault="00CE5FAF">
      <w:pPr>
        <w:numPr>
          <w:ilvl w:val="0"/>
          <w:numId w:val="25"/>
        </w:numPr>
        <w:ind w:left="780" w:right="780"/>
        <w:divId w:val="1282608202"/>
      </w:pPr>
      <w:r>
        <w:t xml:space="preserve">HUGUES L'été, à Marseille, </w:t>
      </w:r>
      <w:r>
        <w:rPr>
          <w:rStyle w:val="Strong"/>
        </w:rPr>
        <w:t>il fait</w:t>
      </w:r>
      <w:r>
        <w:t xml:space="preserve"> trop </w:t>
      </w:r>
      <w:r>
        <w:rPr>
          <w:rStyle w:val="Strong"/>
        </w:rPr>
        <w:t>chaud</w:t>
      </w:r>
      <w:r>
        <w:t xml:space="preserve">. En août, je veux aller en Normandie: </w:t>
      </w:r>
      <w:r>
        <w:rPr>
          <w:rStyle w:val="Strong"/>
        </w:rPr>
        <w:t>il fait</w:t>
      </w:r>
      <w:r>
        <w:t xml:space="preserve"> plus </w:t>
      </w:r>
      <w:r>
        <w:rPr>
          <w:rStyle w:val="Strong"/>
        </w:rPr>
        <w:t>frais</w:t>
      </w:r>
      <w:r>
        <w:t xml:space="preserve">. </w:t>
      </w:r>
    </w:p>
    <w:p w:rsidR="00C55B96" w:rsidRDefault="00CE5FAF">
      <w:pPr>
        <w:numPr>
          <w:ilvl w:val="0"/>
          <w:numId w:val="25"/>
        </w:numPr>
        <w:ind w:left="780" w:right="780"/>
        <w:divId w:val="1282608202"/>
      </w:pPr>
      <w:r>
        <w:t xml:space="preserve">VALÉRIE Oui mais, en Normandie, </w:t>
      </w:r>
      <w:r>
        <w:rPr>
          <w:rStyle w:val="Strong"/>
        </w:rPr>
        <w:t>il ne fait pas</w:t>
      </w:r>
      <w:r>
        <w:t xml:space="preserve"> toujours </w:t>
      </w:r>
      <w:r>
        <w:rPr>
          <w:rStyle w:val="Strong"/>
        </w:rPr>
        <w:t>beau</w:t>
      </w:r>
      <w:r>
        <w:t xml:space="preserve">! Allons sur la côte ouest, alors? </w:t>
      </w:r>
    </w:p>
    <w:p w:rsidR="00C55B96" w:rsidRDefault="00CE5FAF">
      <w:pPr>
        <w:numPr>
          <w:ilvl w:val="0"/>
          <w:numId w:val="25"/>
        </w:numPr>
        <w:ind w:left="780" w:right="780"/>
        <w:divId w:val="1282608202"/>
      </w:pPr>
      <w:r>
        <w:t xml:space="preserve">HUGUES Non, </w:t>
      </w:r>
      <w:r>
        <w:rPr>
          <w:rStyle w:val="Strong"/>
        </w:rPr>
        <w:t>il fait</w:t>
      </w:r>
      <w:r>
        <w:t xml:space="preserve"> souvent </w:t>
      </w:r>
      <w:r>
        <w:rPr>
          <w:rStyle w:val="Strong"/>
        </w:rPr>
        <w:t>du vent</w:t>
      </w:r>
      <w:r>
        <w:t xml:space="preserve">. </w:t>
      </w:r>
    </w:p>
    <w:p w:rsidR="00C55B96" w:rsidRDefault="00CE5FAF">
      <w:pPr>
        <w:divId w:val="1282608202"/>
      </w:pPr>
      <w:r>
        <w:t>2 A reason can also be introduced by:</w:t>
      </w:r>
    </w:p>
    <w:p w:rsidR="00C55B96" w:rsidRDefault="00CE5FAF">
      <w:pPr>
        <w:numPr>
          <w:ilvl w:val="0"/>
          <w:numId w:val="26"/>
        </w:numPr>
        <w:ind w:left="780" w:right="780"/>
        <w:divId w:val="1282608202"/>
      </w:pPr>
      <w:r>
        <w:t xml:space="preserve">(a) </w:t>
      </w:r>
      <w:r>
        <w:rPr>
          <w:rStyle w:val="Emphasis"/>
        </w:rPr>
        <w:t>parce que</w:t>
      </w:r>
      <w:r>
        <w:t xml:space="preserve"> + a </w:t>
      </w:r>
      <w:r>
        <w:rPr>
          <w:rStyle w:val="Strong"/>
        </w:rPr>
        <w:t>clause</w:t>
      </w:r>
      <w:r>
        <w:t xml:space="preserve"> (</w:t>
      </w:r>
      <w:r>
        <w:rPr>
          <w:rStyle w:val="Emphasis"/>
        </w:rPr>
        <w:t>parce que</w:t>
      </w:r>
      <w:r>
        <w:t xml:space="preserve"> is sometimes preceded by the expressions </w:t>
      </w:r>
      <w:r>
        <w:rPr>
          <w:rStyle w:val="Emphasis"/>
        </w:rPr>
        <w:t>(tout) simplement</w:t>
      </w:r>
      <w:r>
        <w:t xml:space="preserve"> or </w:t>
      </w:r>
      <w:r>
        <w:rPr>
          <w:rStyle w:val="Emphasis"/>
        </w:rPr>
        <w:t>purement et simplement</w:t>
      </w:r>
      <w:r>
        <w:t xml:space="preserve">, which emphasise the inevitability of the reason): </w:t>
      </w:r>
    </w:p>
    <w:p w:rsidR="00C55B96" w:rsidRDefault="00CE5FAF">
      <w:pPr>
        <w:numPr>
          <w:ilvl w:val="1"/>
          <w:numId w:val="26"/>
        </w:numPr>
        <w:ind w:left="1560" w:right="1560"/>
        <w:divId w:val="1282608202"/>
      </w:pPr>
      <w:r>
        <w:t>MADAME MORAND Vous partez en août? Pourquoi?</w:t>
      </w:r>
    </w:p>
    <w:p w:rsidR="00C55B96" w:rsidRDefault="00CE5FAF">
      <w:pPr>
        <w:numPr>
          <w:ilvl w:val="1"/>
          <w:numId w:val="26"/>
        </w:numPr>
        <w:ind w:left="1560" w:right="1560"/>
        <w:divId w:val="1282608202"/>
      </w:pPr>
      <w:r>
        <w:t xml:space="preserve">JACQUELINE Tout simplement </w:t>
      </w:r>
      <w:r>
        <w:rPr>
          <w:rStyle w:val="Strong"/>
        </w:rPr>
        <w:t>parce que c'est le mois le plus calme pour les fleuristes</w:t>
      </w:r>
      <w:r>
        <w:t xml:space="preserve">. </w:t>
      </w:r>
    </w:p>
    <w:p w:rsidR="00C55B96" w:rsidRDefault="00CE5FAF">
      <w:pPr>
        <w:numPr>
          <w:ilvl w:val="0"/>
          <w:numId w:val="26"/>
        </w:numPr>
        <w:ind w:left="780" w:right="780"/>
        <w:divId w:val="1282608202"/>
      </w:pPr>
      <w:r>
        <w:t xml:space="preserve">(b) </w:t>
      </w:r>
      <w:r>
        <w:rPr>
          <w:rStyle w:val="Emphasis"/>
        </w:rPr>
        <w:t>à cause de</w:t>
      </w:r>
      <w:r>
        <w:t xml:space="preserve"> + a noun or </w:t>
      </w:r>
      <w:r>
        <w:rPr>
          <w:rStyle w:val="Strong"/>
        </w:rPr>
        <w:t>pronoun</w:t>
      </w:r>
      <w:r>
        <w:t xml:space="preserve">: </w:t>
      </w:r>
    </w:p>
    <w:p w:rsidR="00C55B96" w:rsidRDefault="00CE5FAF">
      <w:pPr>
        <w:numPr>
          <w:ilvl w:val="1"/>
          <w:numId w:val="26"/>
        </w:numPr>
        <w:ind w:left="1560" w:right="1560"/>
        <w:divId w:val="1282608202"/>
      </w:pPr>
      <w:r>
        <w:t xml:space="preserve">MADAME MORAND Moi, je pars aussi en août, </w:t>
      </w:r>
      <w:r>
        <w:rPr>
          <w:rStyle w:val="Strong"/>
        </w:rPr>
        <w:t>à cause de mon fils</w:t>
      </w:r>
      <w:r>
        <w:t xml:space="preserve">. Je n'aime pas partir au mois d'août mais nous sommes obligés, </w:t>
      </w:r>
      <w:r>
        <w:rPr>
          <w:rStyle w:val="Strong"/>
        </w:rPr>
        <w:t>à cause de lui</w:t>
      </w:r>
      <w:r>
        <w:t xml:space="preserve">. </w:t>
      </w:r>
    </w:p>
    <w:p w:rsidR="00C55B96" w:rsidRDefault="00CE5FAF">
      <w:pPr>
        <w:divId w:val="1282608202"/>
      </w:pPr>
      <w:r>
        <w:t xml:space="preserve">3 You can also use </w:t>
      </w:r>
      <w:r>
        <w:rPr>
          <w:rStyle w:val="Strong"/>
        </w:rPr>
        <w:t>verbs</w:t>
      </w:r>
      <w:r>
        <w:t xml:space="preserve"> or phrases that express choice (such as </w:t>
      </w:r>
      <w:r>
        <w:rPr>
          <w:rStyle w:val="Emphasis"/>
        </w:rPr>
        <w:t>préférer</w:t>
      </w:r>
      <w:r>
        <w:t xml:space="preserve"> or </w:t>
      </w:r>
      <w:r>
        <w:rPr>
          <w:rStyle w:val="Emphasis"/>
        </w:rPr>
        <w:t>aimer mieux</w:t>
      </w:r>
      <w:r>
        <w:t xml:space="preserve">) + an </w:t>
      </w:r>
      <w:r>
        <w:rPr>
          <w:rStyle w:val="Strong"/>
        </w:rPr>
        <w:t>infinitive</w:t>
      </w:r>
      <w:r>
        <w:t xml:space="preserve">, or verbs that express what you think (such as </w:t>
      </w:r>
      <w:r>
        <w:rPr>
          <w:rStyle w:val="Emphasis"/>
        </w:rPr>
        <w:t>penser</w:t>
      </w:r>
      <w:r>
        <w:t xml:space="preserve"> or </w:t>
      </w:r>
      <w:r>
        <w:rPr>
          <w:rStyle w:val="Emphasis"/>
        </w:rPr>
        <w:t>trouver</w:t>
      </w:r>
      <w:r>
        <w:t xml:space="preserve">) + </w:t>
      </w:r>
      <w:r>
        <w:rPr>
          <w:rStyle w:val="Emphasis"/>
        </w:rPr>
        <w:t>que</w:t>
      </w:r>
      <w:r>
        <w:t xml:space="preserve">. </w:t>
      </w:r>
    </w:p>
    <w:p w:rsidR="00C55B96" w:rsidRDefault="00CE5FAF">
      <w:pPr>
        <w:numPr>
          <w:ilvl w:val="0"/>
          <w:numId w:val="27"/>
        </w:numPr>
        <w:ind w:left="780" w:right="780"/>
        <w:divId w:val="1282608202"/>
      </w:pPr>
      <w:r>
        <w:t xml:space="preserve">Tu </w:t>
      </w:r>
      <w:r>
        <w:rPr>
          <w:rStyle w:val="Strong"/>
        </w:rPr>
        <w:t>préfères éviter</w:t>
      </w:r>
      <w:r>
        <w:t xml:space="preserve"> Édimbourg pendant le festival? Tu </w:t>
      </w:r>
      <w:r>
        <w:rPr>
          <w:rStyle w:val="Strong"/>
        </w:rPr>
        <w:t>penses qu'</w:t>
      </w:r>
      <w:r>
        <w:t xml:space="preserve">il y a trop de touristes? </w:t>
      </w:r>
    </w:p>
    <w:p w:rsidR="00C55B96" w:rsidRDefault="00CE5FAF">
      <w:pPr>
        <w:numPr>
          <w:ilvl w:val="0"/>
          <w:numId w:val="27"/>
        </w:numPr>
        <w:ind w:left="780" w:right="780"/>
        <w:divId w:val="1282608202"/>
      </w:pPr>
      <w:r>
        <w:t>J'</w:t>
      </w:r>
      <w:r>
        <w:rPr>
          <w:rStyle w:val="Strong"/>
        </w:rPr>
        <w:t>aime mieux prendre</w:t>
      </w:r>
      <w:r>
        <w:t xml:space="preserve"> une semaine de vacances de temps en temps. Je </w:t>
      </w:r>
      <w:r>
        <w:rPr>
          <w:rStyle w:val="Strong"/>
        </w:rPr>
        <w:t>trouve qu'</w:t>
      </w:r>
      <w:r>
        <w:t xml:space="preserve">un mois entier, c'est trop long. </w:t>
      </w:r>
    </w:p>
    <w:p w:rsidR="00C55B96" w:rsidRDefault="00CE5FAF">
      <w:pPr>
        <w:divId w:val="1282608202"/>
      </w:pPr>
      <w:r>
        <w:t xml:space="preserve">4 Finally you may remember the reason Philippe gave, using </w:t>
      </w:r>
      <w:r>
        <w:rPr>
          <w:rStyle w:val="Emphasis"/>
        </w:rPr>
        <w:t>depuis que</w:t>
      </w:r>
      <w:r>
        <w:t xml:space="preserve">: </w:t>
      </w:r>
    </w:p>
    <w:p w:rsidR="00C55B96" w:rsidRDefault="00CE5FAF">
      <w:pPr>
        <w:numPr>
          <w:ilvl w:val="0"/>
          <w:numId w:val="28"/>
        </w:numPr>
        <w:ind w:left="780" w:right="780"/>
        <w:divId w:val="1282608202"/>
      </w:pPr>
      <w:r>
        <w:rPr>
          <w:rStyle w:val="Strong"/>
        </w:rPr>
        <w:t>Depuis que</w:t>
      </w:r>
      <w:r>
        <w:t xml:space="preserve"> je suis marié à Médina, je prends mes vacances l'été. </w:t>
      </w:r>
    </w:p>
    <w:p w:rsidR="00C55B96" w:rsidRDefault="00CE5FAF">
      <w:pPr>
        <w:numPr>
          <w:ilvl w:val="0"/>
          <w:numId w:val="28"/>
        </w:numPr>
        <w:ind w:left="780" w:right="780"/>
        <w:divId w:val="1282608202"/>
      </w:pPr>
      <w:r>
        <w:rPr>
          <w:rStyle w:val="Emphasis"/>
          <w:b/>
          <w:bCs/>
        </w:rPr>
        <w:t>Since</w:t>
      </w:r>
      <w:r>
        <w:rPr>
          <w:rStyle w:val="Emphasis"/>
        </w:rPr>
        <w:t>I have been married to Médina, I have been taking my holidays in the summer.</w:t>
      </w:r>
    </w:p>
    <w:p w:rsidR="00C55B96" w:rsidRDefault="00CE5FAF">
      <w:pPr>
        <w:divId w:val="1282608202"/>
      </w:pPr>
      <w:r>
        <w:t xml:space="preserve">Note the use of the </w:t>
      </w:r>
      <w:r>
        <w:rPr>
          <w:rStyle w:val="Strong"/>
        </w:rPr>
        <w:t>present tense</w:t>
      </w:r>
      <w:r>
        <w:t xml:space="preserve"> in French in both parts of the sentence. Here is another example: </w:t>
      </w:r>
    </w:p>
    <w:p w:rsidR="00C55B96" w:rsidRDefault="00CE5FAF">
      <w:pPr>
        <w:numPr>
          <w:ilvl w:val="0"/>
          <w:numId w:val="29"/>
        </w:numPr>
        <w:ind w:left="780" w:right="780"/>
        <w:divId w:val="1282608202"/>
      </w:pPr>
      <w:r>
        <w:rPr>
          <w:rStyle w:val="Strong"/>
        </w:rPr>
        <w:t>Depuis que</w:t>
      </w:r>
      <w:r>
        <w:t xml:space="preserve"> j'</w:t>
      </w:r>
      <w:r>
        <w:rPr>
          <w:rStyle w:val="underline1"/>
          <w:rFonts w:ascii="inherit" w:hAnsi="inherit"/>
          <w:b/>
          <w:bCs/>
        </w:rPr>
        <w:t>ai</w:t>
      </w:r>
      <w:r>
        <w:t xml:space="preserve"> une maison en Corse, je </w:t>
      </w:r>
      <w:r>
        <w:rPr>
          <w:rStyle w:val="underline1"/>
          <w:rFonts w:ascii="inherit" w:hAnsi="inherit"/>
          <w:b/>
          <w:bCs/>
        </w:rPr>
        <w:t>passe</w:t>
      </w:r>
      <w:r>
        <w:t xml:space="preserve"> tous mes étés là-bas. </w:t>
      </w:r>
    </w:p>
    <w:p w:rsidR="00C55B96" w:rsidRDefault="00CE5FAF">
      <w:pPr>
        <w:numPr>
          <w:ilvl w:val="0"/>
          <w:numId w:val="29"/>
        </w:numPr>
        <w:ind w:left="780" w:right="780"/>
        <w:divId w:val="1282608202"/>
      </w:pPr>
      <w:r>
        <w:rPr>
          <w:rStyle w:val="Emphasis"/>
          <w:b/>
          <w:bCs/>
        </w:rPr>
        <w:t>Since</w:t>
      </w:r>
      <w:r>
        <w:t xml:space="preserve"> I </w:t>
      </w:r>
      <w:r>
        <w:rPr>
          <w:rStyle w:val="Emphasis"/>
          <w:b/>
          <w:bCs/>
          <w:u w:val="single"/>
        </w:rPr>
        <w:t>have had</w:t>
      </w:r>
      <w:r>
        <w:rPr>
          <w:rStyle w:val="Strong"/>
          <w:u w:val="single"/>
        </w:rPr>
        <w:t xml:space="preserve"> </w:t>
      </w:r>
      <w:r>
        <w:t xml:space="preserve">a house in Corsica, I </w:t>
      </w:r>
      <w:r>
        <w:rPr>
          <w:rStyle w:val="Strong"/>
          <w:u w:val="single"/>
        </w:rPr>
        <w:t>have been spending</w:t>
      </w:r>
      <w:r>
        <w:rPr>
          <w:rStyle w:val="underline1"/>
        </w:rPr>
        <w:t xml:space="preserve"> </w:t>
      </w:r>
      <w:r>
        <w:t xml:space="preserve">all my summers there. </w:t>
      </w:r>
    </w:p>
    <w:p w:rsidR="00C55B96" w:rsidRDefault="00CE5FAF">
      <w:pPr>
        <w:divId w:val="1550919608"/>
      </w:pPr>
      <w:r>
        <w:rPr>
          <w:vanish/>
        </w:rPr>
        <w:t>End of Box</w:t>
      </w:r>
    </w:p>
    <w:p w:rsidR="00C55B96" w:rsidRDefault="00CE5FAF">
      <w:pPr>
        <w:divId w:val="1550919608"/>
      </w:pPr>
      <w:r>
        <w:rPr>
          <w:vanish/>
        </w:rPr>
        <w:t>Start of Activity</w:t>
      </w:r>
    </w:p>
    <w:p w:rsidR="00C55B96" w:rsidRDefault="00CE5FAF">
      <w:pPr>
        <w:spacing w:before="240" w:beforeAutospacing="0" w:after="0" w:afterAutospacing="0" w:line="240" w:lineRule="auto"/>
        <w:ind w:left="240" w:right="240"/>
        <w:outlineLvl w:val="2"/>
        <w:divId w:val="1764452433"/>
        <w:rPr>
          <w:rFonts w:eastAsia="Times New Roman"/>
          <w:b/>
          <w:bCs/>
          <w:sz w:val="36"/>
          <w:szCs w:val="36"/>
        </w:rPr>
      </w:pPr>
      <w:bookmarkStart w:id="43" w:name="Session2_Activity3"/>
      <w:bookmarkEnd w:id="43"/>
      <w:r>
        <w:rPr>
          <w:rFonts w:eastAsia="Times New Roman"/>
          <w:b/>
          <w:bCs/>
          <w:sz w:val="36"/>
          <w:szCs w:val="36"/>
        </w:rPr>
        <w:t>Activité 7 EXTRAIT 2</w:t>
      </w:r>
    </w:p>
    <w:p w:rsidR="00C55B96" w:rsidRDefault="00CE5FAF">
      <w:pPr>
        <w:divId w:val="1111440978"/>
      </w:pPr>
      <w:r>
        <w:rPr>
          <w:vanish/>
        </w:rPr>
        <w:t>Start of Question</w:t>
      </w:r>
    </w:p>
    <w:p w:rsidR="00C55B96" w:rsidRDefault="00CE5FAF">
      <w:pPr>
        <w:divId w:val="1532835632"/>
      </w:pPr>
      <w:bookmarkStart w:id="44" w:name="Session2_Question3"/>
      <w:bookmarkEnd w:id="44"/>
      <w:r>
        <w:t>Écoutez et répétez les phrases de l'extrait 2.</w:t>
      </w:r>
    </w:p>
    <w:p w:rsidR="00C55B96" w:rsidRDefault="00CE5FAF">
      <w:pPr>
        <w:divId w:val="1532835632"/>
      </w:pPr>
      <w:r>
        <w:t xml:space="preserve">Concentrate on the pronunciation and intonation. Be particularly careful with those words that are similar in French and in English. For example </w:t>
      </w:r>
      <w:r>
        <w:rPr>
          <w:rStyle w:val="Emphasis"/>
        </w:rPr>
        <w:t>(refer to your Course Guide for a list of phonetic symbols):</w:t>
      </w:r>
    </w:p>
    <w:p w:rsidR="00C55B96" w:rsidRDefault="00CE5FAF">
      <w:pPr>
        <w:numPr>
          <w:ilvl w:val="0"/>
          <w:numId w:val="30"/>
        </w:numPr>
        <w:ind w:left="780" w:right="780"/>
        <w:divId w:val="1532835632"/>
      </w:pPr>
      <w:r>
        <w:rPr>
          <w:rStyle w:val="Strong"/>
        </w:rPr>
        <w:t>novembre</w:t>
      </w:r>
      <w:r>
        <w:t xml:space="preserve"> </w:t>
      </w:r>
      <w:r>
        <w:rPr>
          <w:rStyle w:val="Emphasis"/>
        </w:rPr>
        <w:t>‘em’ is pronounced</w:t>
      </w:r>
      <w:r>
        <w:t xml:space="preserve"> [ã] </w:t>
      </w:r>
      <w:r>
        <w:rPr>
          <w:rStyle w:val="Emphasis"/>
        </w:rPr>
        <w:t>as in</w:t>
      </w:r>
      <w:r>
        <w:t xml:space="preserve"> </w:t>
      </w:r>
      <w:r>
        <w:rPr>
          <w:rStyle w:val="Strong"/>
        </w:rPr>
        <w:t>an</w:t>
      </w:r>
      <w:r>
        <w:t xml:space="preserve"> </w:t>
      </w:r>
      <w:r>
        <w:rPr>
          <w:rStyle w:val="Emphasis"/>
        </w:rPr>
        <w:t>(‘year’); the full word is pronounced ‘nov</w:t>
      </w:r>
      <w:r>
        <w:t xml:space="preserve"> </w:t>
      </w:r>
      <w:r>
        <w:rPr>
          <w:rStyle w:val="Emphasis"/>
          <w:b/>
          <w:bCs/>
        </w:rPr>
        <w:t>an</w:t>
      </w:r>
      <w:r>
        <w:rPr>
          <w:rStyle w:val="Emphasis"/>
        </w:rPr>
        <w:t>bre</w:t>
      </w:r>
      <w:r>
        <w:t xml:space="preserve">’ , </w:t>
      </w:r>
      <w:r>
        <w:rPr>
          <w:rStyle w:val="Strong"/>
        </w:rPr>
        <w:t>not</w:t>
      </w:r>
      <w:r>
        <w:rPr>
          <w:rStyle w:val="Emphasis"/>
        </w:rPr>
        <w:t>‘no</w:t>
      </w:r>
      <w:r>
        <w:rPr>
          <w:rStyle w:val="Emphasis"/>
          <w:b/>
          <w:bCs/>
        </w:rPr>
        <w:t>vemm</w:t>
      </w:r>
      <w:r>
        <w:rPr>
          <w:rStyle w:val="Emphasis"/>
        </w:rPr>
        <w:t>ber’</w:t>
      </w:r>
      <w:r>
        <w:t xml:space="preserve">; </w:t>
      </w:r>
    </w:p>
    <w:p w:rsidR="00C55B96" w:rsidRDefault="00CE5FAF">
      <w:pPr>
        <w:numPr>
          <w:ilvl w:val="0"/>
          <w:numId w:val="30"/>
        </w:numPr>
        <w:ind w:left="780" w:right="780"/>
        <w:divId w:val="1532835632"/>
      </w:pPr>
      <w:r>
        <w:rPr>
          <w:rStyle w:val="Strong"/>
        </w:rPr>
        <w:t>impossible</w:t>
      </w:r>
      <w:r>
        <w:t xml:space="preserve"> </w:t>
      </w:r>
      <w:r>
        <w:rPr>
          <w:rStyle w:val="Emphasis"/>
        </w:rPr>
        <w:t>‘im' is pronounced</w:t>
      </w:r>
      <w:r>
        <w:t xml:space="preserve"> </w:t>
      </w:r>
      <w:r>
        <w:rPr>
          <w:rStyle w:val="Emphasis"/>
        </w:rPr>
        <w:t>as in mat</w:t>
      </w:r>
      <w:r>
        <w:t xml:space="preserve"> </w:t>
      </w:r>
      <w:r>
        <w:rPr>
          <w:rStyle w:val="Emphasis"/>
          <w:b/>
          <w:bCs/>
        </w:rPr>
        <w:t>in</w:t>
      </w:r>
      <w:r>
        <w:t xml:space="preserve">; </w:t>
      </w:r>
      <w:r>
        <w:rPr>
          <w:rStyle w:val="Emphasis"/>
        </w:rPr>
        <w:t>the full word is pronounced ‘</w:t>
      </w:r>
      <w:r>
        <w:t xml:space="preserve"> </w:t>
      </w:r>
      <w:r>
        <w:rPr>
          <w:rStyle w:val="Emphasis"/>
          <w:b/>
          <w:bCs/>
        </w:rPr>
        <w:t>in</w:t>
      </w:r>
      <w:r>
        <w:t xml:space="preserve"> </w:t>
      </w:r>
      <w:r>
        <w:rPr>
          <w:rStyle w:val="Emphasis"/>
        </w:rPr>
        <w:t>possible’</w:t>
      </w:r>
      <w:r>
        <w:t xml:space="preserve"> </w:t>
      </w:r>
      <w:r>
        <w:rPr>
          <w:rStyle w:val="Emphasis"/>
          <w:b/>
          <w:bCs/>
        </w:rPr>
        <w:t>not</w:t>
      </w:r>
      <w:r>
        <w:rPr>
          <w:rStyle w:val="Emphasis"/>
        </w:rPr>
        <w:t>‘</w:t>
      </w:r>
      <w:r>
        <w:rPr>
          <w:rStyle w:val="Emphasis"/>
          <w:b/>
          <w:bCs/>
        </w:rPr>
        <w:t>imm</w:t>
      </w:r>
      <w:r>
        <w:rPr>
          <w:rStyle w:val="Emphasis"/>
        </w:rPr>
        <w:t>possibel’. When this word needs to be emphasised, stress the first syllable (‘</w:t>
      </w:r>
      <w:r>
        <w:rPr>
          <w:rStyle w:val="underline1"/>
        </w:rPr>
        <w:t xml:space="preserve"> </w:t>
      </w:r>
      <w:r>
        <w:rPr>
          <w:rStyle w:val="Emphasis"/>
          <w:b/>
          <w:bCs/>
          <w:u w:val="single"/>
        </w:rPr>
        <w:t>im</w:t>
      </w:r>
      <w:r>
        <w:rPr>
          <w:rStyle w:val="Strong"/>
          <w:u w:val="single"/>
        </w:rPr>
        <w:t xml:space="preserve"> </w:t>
      </w:r>
      <w:r>
        <w:rPr>
          <w:rStyle w:val="Emphasis"/>
        </w:rPr>
        <w:t>possible’) not the second (im</w:t>
      </w:r>
      <w:r>
        <w:t xml:space="preserve"> </w:t>
      </w:r>
      <w:r>
        <w:rPr>
          <w:rStyle w:val="Emphasis"/>
          <w:b/>
          <w:bCs/>
          <w:u w:val="single"/>
        </w:rPr>
        <w:t>poss</w:t>
      </w:r>
      <w:r>
        <w:rPr>
          <w:rStyle w:val="Strong"/>
          <w:u w:val="single"/>
        </w:rPr>
        <w:t xml:space="preserve"> </w:t>
      </w:r>
      <w:r>
        <w:rPr>
          <w:rStyle w:val="Emphasis"/>
        </w:rPr>
        <w:t>ible').</w:t>
      </w:r>
    </w:p>
    <w:p w:rsidR="00C55B96" w:rsidRDefault="00CE5FAF">
      <w:pPr>
        <w:divId w:val="1532835632"/>
      </w:pPr>
      <w:r>
        <w:rPr>
          <w:rStyle w:val="Emphasis"/>
        </w:rPr>
        <w:t>Do not feel you have to do this exercise all in one go. You can start it and then come back to it later.</w:t>
      </w:r>
    </w:p>
    <w:p w:rsidR="00C55B96" w:rsidRDefault="00CE5FAF">
      <w:pPr>
        <w:divId w:val="1111440978"/>
      </w:pPr>
      <w:r>
        <w:rPr>
          <w:vanish/>
        </w:rPr>
        <w:t>End of Question</w:t>
      </w:r>
    </w:p>
    <w:p w:rsidR="00C55B96" w:rsidRDefault="00CE5FAF">
      <w:pPr>
        <w:divId w:val="1550919608"/>
      </w:pPr>
      <w:r>
        <w:rPr>
          <w:vanish/>
        </w:rPr>
        <w:t>End of Activity</w:t>
      </w:r>
    </w:p>
    <w:p w:rsidR="00C55B96" w:rsidRDefault="00CE5FAF">
      <w:pPr>
        <w:divId w:val="1550919608"/>
      </w:pPr>
      <w:r>
        <w:t>Audio Track 2</w:t>
      </w:r>
    </w:p>
    <w:p w:rsidR="00C55B96" w:rsidRDefault="00CE5FAF">
      <w:pPr>
        <w:divId w:val="1550919608"/>
      </w:pPr>
      <w:r>
        <w:rPr>
          <w:vanish/>
        </w:rPr>
        <w:t>Start of Media Content</w:t>
      </w:r>
    </w:p>
    <w:p w:rsidR="00C55B96" w:rsidRDefault="00CE5FAF">
      <w:pPr>
        <w:spacing w:before="120" w:beforeAutospacing="0" w:after="120" w:afterAutospacing="0"/>
        <w:divId w:val="314994811"/>
      </w:pPr>
      <w:bookmarkStart w:id="45" w:name="Session2_MediaContent2"/>
      <w:bookmarkEnd w:id="45"/>
      <w:r>
        <w:t>Audio content is not available in this format.</w:t>
      </w:r>
    </w:p>
    <w:p w:rsidR="00C55B96" w:rsidRDefault="00CE5FAF">
      <w:pPr>
        <w:pStyle w:val="Caption1"/>
        <w:divId w:val="1529417598"/>
      </w:pPr>
      <w:r>
        <w:t>Audio Track 2</w:t>
      </w:r>
    </w:p>
    <w:bookmarkStart w:id="46" w:name="View_Session2_Transcript2"/>
    <w:p w:rsidR="00C55B96" w:rsidRDefault="00CE5FAF">
      <w:pPr>
        <w:pStyle w:val="navbutton"/>
        <w:divId w:val="1529417598"/>
      </w:pPr>
      <w:r>
        <w:fldChar w:fldCharType="begin"/>
      </w:r>
      <w:r>
        <w:instrText xml:space="preserve"> HYPERLINK "" \l "Session2_Transcript2" </w:instrText>
      </w:r>
      <w:r>
        <w:fldChar w:fldCharType="separate"/>
      </w:r>
      <w:r>
        <w:rPr>
          <w:rStyle w:val="Hyperlink"/>
        </w:rPr>
        <w:t>View transcript - Audio Track 2</w:t>
      </w:r>
      <w:r>
        <w:fldChar w:fldCharType="end"/>
      </w:r>
      <w:bookmarkEnd w:id="46"/>
    </w:p>
    <w:p w:rsidR="00C55B96" w:rsidRDefault="00CE5FAF">
      <w:pPr>
        <w:divId w:val="1550919608"/>
      </w:pPr>
      <w:r>
        <w:rPr>
          <w:vanish/>
        </w:rPr>
        <w:t>End of Media Content</w:t>
      </w:r>
    </w:p>
    <w:p w:rsidR="00C55B96" w:rsidRDefault="00CE5FAF">
      <w:pPr>
        <w:divId w:val="1550919608"/>
      </w:pPr>
      <w:r>
        <w:rPr>
          <w:vanish/>
        </w:rPr>
        <w:t>Start of Box</w:t>
      </w:r>
    </w:p>
    <w:p w:rsidR="00C55B96" w:rsidRDefault="00CE5FAF">
      <w:pPr>
        <w:spacing w:before="240" w:beforeAutospacing="0" w:after="0" w:afterAutospacing="0" w:line="240" w:lineRule="auto"/>
        <w:ind w:left="240" w:right="240"/>
        <w:outlineLvl w:val="2"/>
        <w:divId w:val="1871188918"/>
        <w:rPr>
          <w:rFonts w:eastAsia="Times New Roman"/>
          <w:b/>
          <w:bCs/>
          <w:sz w:val="36"/>
          <w:szCs w:val="36"/>
        </w:rPr>
      </w:pPr>
      <w:bookmarkStart w:id="47" w:name="Session2_Box4"/>
      <w:bookmarkEnd w:id="47"/>
      <w:r>
        <w:rPr>
          <w:rFonts w:eastAsia="Times New Roman"/>
          <w:b/>
          <w:bCs/>
          <w:sz w:val="36"/>
          <w:szCs w:val="36"/>
        </w:rPr>
        <w:t>Key point 4: Reinforcing learning by repetition</w:t>
      </w:r>
    </w:p>
    <w:p w:rsidR="00C55B96" w:rsidRDefault="00CE5FAF">
      <w:pPr>
        <w:divId w:val="1285848639"/>
      </w:pPr>
      <w:r>
        <w:t xml:space="preserve">Repetition helps you not only to acquire the correct pronunciation of useful phrases, but also to memorise them. If you find this kind of exercise a little monotonous, try varying the way you say each sentence by using different tones or pitches. The same phrase can be said harshly or softly, authoritatively or casually. In any case, ‘little and often’ is the key here, so you should do this type of exercise a few times until each phrase becomes familiar. </w:t>
      </w:r>
    </w:p>
    <w:p w:rsidR="00C55B96" w:rsidRDefault="00CE5FAF">
      <w:pPr>
        <w:divId w:val="1550919608"/>
      </w:pPr>
      <w:r>
        <w:rPr>
          <w:vanish/>
        </w:rPr>
        <w:t>End of Box</w:t>
      </w:r>
    </w:p>
    <w:p w:rsidR="00C55B96" w:rsidRDefault="00CE5FAF">
      <w:pPr>
        <w:divId w:val="1550919608"/>
      </w:pPr>
      <w:r>
        <w:rPr>
          <w:vanish/>
        </w:rPr>
        <w:t>Start of Activity</w:t>
      </w:r>
    </w:p>
    <w:p w:rsidR="00C55B96" w:rsidRDefault="00CE5FAF">
      <w:pPr>
        <w:spacing w:before="240" w:beforeAutospacing="0" w:after="0" w:afterAutospacing="0" w:line="240" w:lineRule="auto"/>
        <w:ind w:left="240" w:right="240"/>
        <w:outlineLvl w:val="2"/>
        <w:divId w:val="4865679"/>
        <w:rPr>
          <w:rFonts w:eastAsia="Times New Roman"/>
          <w:b/>
          <w:bCs/>
          <w:sz w:val="36"/>
          <w:szCs w:val="36"/>
        </w:rPr>
      </w:pPr>
      <w:bookmarkStart w:id="48" w:name="Session2_Activity4"/>
      <w:bookmarkEnd w:id="48"/>
      <w:r>
        <w:rPr>
          <w:rFonts w:eastAsia="Times New Roman"/>
          <w:b/>
          <w:bCs/>
          <w:sz w:val="36"/>
          <w:szCs w:val="36"/>
        </w:rPr>
        <w:t>Activité 8 EXTRAIT 3</w:t>
      </w:r>
    </w:p>
    <w:p w:rsidR="00C55B96" w:rsidRDefault="00CE5FAF">
      <w:pPr>
        <w:divId w:val="359748336"/>
      </w:pPr>
      <w:r>
        <w:rPr>
          <w:vanish/>
        </w:rPr>
        <w:t>Start of Question</w:t>
      </w:r>
    </w:p>
    <w:p w:rsidR="00C55B96" w:rsidRDefault="00CE5FAF">
      <w:pPr>
        <w:divId w:val="1401058436"/>
      </w:pPr>
      <w:bookmarkStart w:id="49" w:name="Session2_Question4"/>
      <w:bookmarkEnd w:id="49"/>
      <w:r>
        <w:t>Répondez aux questions de l'extrait 3 selon les indications données en anglais.</w:t>
      </w:r>
    </w:p>
    <w:p w:rsidR="00C55B96" w:rsidRDefault="00CE5FAF">
      <w:pPr>
        <w:numPr>
          <w:ilvl w:val="0"/>
          <w:numId w:val="31"/>
        </w:numPr>
        <w:ind w:left="780" w:right="780"/>
        <w:divId w:val="1401058436"/>
      </w:pPr>
      <w:r>
        <w:rPr>
          <w:rStyle w:val="Emphasis"/>
          <w:b/>
          <w:bCs/>
        </w:rPr>
        <w:t>Exemple</w:t>
      </w:r>
    </w:p>
    <w:p w:rsidR="00C55B96" w:rsidRDefault="00CE5FAF">
      <w:pPr>
        <w:numPr>
          <w:ilvl w:val="0"/>
          <w:numId w:val="31"/>
        </w:numPr>
        <w:ind w:left="780" w:right="780"/>
        <w:divId w:val="1401058436"/>
      </w:pPr>
      <w:r>
        <w:rPr>
          <w:rStyle w:val="Strong"/>
        </w:rPr>
        <w:t>Vous entendez:</w:t>
      </w:r>
      <w:r>
        <w:t xml:space="preserve"> Quand prenez-vous vos vacances? </w:t>
      </w:r>
    </w:p>
    <w:p w:rsidR="00C55B96" w:rsidRDefault="00CE5FAF">
      <w:pPr>
        <w:numPr>
          <w:ilvl w:val="0"/>
          <w:numId w:val="31"/>
        </w:numPr>
        <w:ind w:left="780" w:right="780"/>
        <w:divId w:val="1401058436"/>
      </w:pPr>
      <w:r>
        <w:rPr>
          <w:rStyle w:val="Emphasis"/>
        </w:rPr>
        <w:t>(Since I've been retired, I've been taking my holidays when I like.)</w:t>
      </w:r>
    </w:p>
    <w:p w:rsidR="00C55B96" w:rsidRDefault="00CE5FAF">
      <w:pPr>
        <w:numPr>
          <w:ilvl w:val="0"/>
          <w:numId w:val="31"/>
        </w:numPr>
        <w:ind w:left="780" w:right="780"/>
        <w:divId w:val="1401058436"/>
      </w:pPr>
      <w:r>
        <w:rPr>
          <w:rStyle w:val="Strong"/>
        </w:rPr>
        <w:t>Vous dites:</w:t>
      </w:r>
      <w:r>
        <w:t xml:space="preserve"> Depuis que je suis à la retraite, je prends mes vacances quand je veux. </w:t>
      </w:r>
    </w:p>
    <w:p w:rsidR="00C55B96" w:rsidRDefault="00CE5FAF">
      <w:pPr>
        <w:divId w:val="1401058436"/>
      </w:pPr>
      <w:r>
        <w:rPr>
          <w:rStyle w:val="Emphasis"/>
        </w:rPr>
        <w:t>Remember that you can pause the audio and replay any part as often as you need to.</w:t>
      </w:r>
    </w:p>
    <w:p w:rsidR="00C55B96" w:rsidRDefault="00CE5FAF">
      <w:pPr>
        <w:divId w:val="359748336"/>
      </w:pPr>
      <w:r>
        <w:rPr>
          <w:vanish/>
        </w:rPr>
        <w:t>End of Question</w:t>
      </w:r>
    </w:p>
    <w:p w:rsidR="00C55B96" w:rsidRDefault="00CE5FAF">
      <w:pPr>
        <w:divId w:val="1550919608"/>
      </w:pPr>
      <w:r>
        <w:rPr>
          <w:vanish/>
        </w:rPr>
        <w:t>End of Activity</w:t>
      </w:r>
    </w:p>
    <w:p w:rsidR="00C55B96" w:rsidRDefault="00CE5FAF">
      <w:pPr>
        <w:divId w:val="1550919608"/>
      </w:pPr>
      <w:r>
        <w:t>Audio Track 3</w:t>
      </w:r>
    </w:p>
    <w:p w:rsidR="00C55B96" w:rsidRDefault="00CE5FAF">
      <w:pPr>
        <w:divId w:val="1550919608"/>
      </w:pPr>
      <w:r>
        <w:rPr>
          <w:vanish/>
        </w:rPr>
        <w:t>Start of Media Content</w:t>
      </w:r>
    </w:p>
    <w:p w:rsidR="00C55B96" w:rsidRDefault="00CE5FAF">
      <w:pPr>
        <w:spacing w:before="120" w:beforeAutospacing="0" w:after="120" w:afterAutospacing="0"/>
        <w:divId w:val="593707632"/>
      </w:pPr>
      <w:bookmarkStart w:id="50" w:name="Session2_MediaContent3"/>
      <w:bookmarkEnd w:id="50"/>
      <w:r>
        <w:t>Audio content is not available in this format.</w:t>
      </w:r>
    </w:p>
    <w:p w:rsidR="00C55B96" w:rsidRDefault="00CE5FAF">
      <w:pPr>
        <w:pStyle w:val="Caption1"/>
        <w:divId w:val="1515656528"/>
      </w:pPr>
      <w:r>
        <w:t>Audio Track 3</w:t>
      </w:r>
    </w:p>
    <w:bookmarkStart w:id="51" w:name="View_Session2_Transcript3"/>
    <w:p w:rsidR="00C55B96" w:rsidRDefault="00CE5FAF">
      <w:pPr>
        <w:pStyle w:val="navbutton"/>
        <w:divId w:val="1515656528"/>
      </w:pPr>
      <w:r>
        <w:fldChar w:fldCharType="begin"/>
      </w:r>
      <w:r>
        <w:instrText xml:space="preserve"> HYPERLINK "" \l "Session2_Transcript3" </w:instrText>
      </w:r>
      <w:r>
        <w:fldChar w:fldCharType="separate"/>
      </w:r>
      <w:r>
        <w:rPr>
          <w:rStyle w:val="Hyperlink"/>
        </w:rPr>
        <w:t>View transcript - Audio Track 3</w:t>
      </w:r>
      <w:r>
        <w:fldChar w:fldCharType="end"/>
      </w:r>
      <w:bookmarkEnd w:id="51"/>
    </w:p>
    <w:p w:rsidR="00C55B96" w:rsidRDefault="00CE5FAF">
      <w:pPr>
        <w:divId w:val="1550919608"/>
      </w:pPr>
      <w:r>
        <w:rPr>
          <w:vanish/>
        </w:rPr>
        <w:t>End of Media Content</w:t>
      </w:r>
    </w:p>
    <w:p w:rsidR="00C55B96" w:rsidRDefault="00CE5FAF">
      <w:pPr>
        <w:divId w:val="1550919608"/>
      </w:pPr>
      <w:r>
        <w:rPr>
          <w:vanish/>
        </w:rPr>
        <w:t>Start of Box</w:t>
      </w:r>
    </w:p>
    <w:p w:rsidR="00C55B96" w:rsidRDefault="00CE5FAF">
      <w:pPr>
        <w:spacing w:before="240" w:beforeAutospacing="0" w:after="0" w:afterAutospacing="0" w:line="240" w:lineRule="auto"/>
        <w:ind w:left="240" w:right="240"/>
        <w:outlineLvl w:val="2"/>
        <w:divId w:val="658847744"/>
        <w:rPr>
          <w:rFonts w:eastAsia="Times New Roman"/>
          <w:b/>
          <w:bCs/>
          <w:sz w:val="36"/>
          <w:szCs w:val="36"/>
        </w:rPr>
      </w:pPr>
      <w:bookmarkStart w:id="52" w:name="Session2_Box5"/>
      <w:bookmarkEnd w:id="52"/>
      <w:r>
        <w:rPr>
          <w:rFonts w:eastAsia="Times New Roman"/>
          <w:b/>
          <w:bCs/>
          <w:sz w:val="36"/>
          <w:szCs w:val="36"/>
        </w:rPr>
        <w:t>Key point 5: Making oral presentations</w:t>
      </w:r>
    </w:p>
    <w:p w:rsidR="00C55B96" w:rsidRDefault="00CE5FAF">
      <w:pPr>
        <w:divId w:val="334192821"/>
      </w:pPr>
      <w:r>
        <w:t xml:space="preserve">During many language courses you might take you may sometimes be asked to make oral presentations. No matter how long or short the presentation, you should follow these steps. </w:t>
      </w:r>
    </w:p>
    <w:p w:rsidR="00C55B96" w:rsidRDefault="00CE5FAF">
      <w:pPr>
        <w:numPr>
          <w:ilvl w:val="0"/>
          <w:numId w:val="32"/>
        </w:numPr>
        <w:ind w:left="780" w:right="780"/>
        <w:divId w:val="334192821"/>
      </w:pPr>
      <w:r>
        <w:rPr>
          <w:rStyle w:val="Strong"/>
        </w:rPr>
        <w:t>Preparing:</w:t>
      </w:r>
      <w:r>
        <w:t xml:space="preserve"> Jot down some notes. In order to save time, you may want to use symbols such as ‘=’ (‘equals’/‘means’) or ‘→’ (direction/consequence). Notes are a personal thing and you need to experiment to find what suits you best. </w:t>
      </w:r>
    </w:p>
    <w:p w:rsidR="00C55B96" w:rsidRDefault="00CE5FAF">
      <w:pPr>
        <w:numPr>
          <w:ilvl w:val="0"/>
          <w:numId w:val="32"/>
        </w:numPr>
        <w:ind w:left="780" w:right="780"/>
        <w:divId w:val="334192821"/>
      </w:pPr>
      <w:r>
        <w:rPr>
          <w:rStyle w:val="Strong"/>
        </w:rPr>
        <w:t>Speaking:</w:t>
      </w:r>
      <w:r>
        <w:t xml:space="preserve"> Always speak from your notes rather than reading out a prepared text. This will help you to speak more expressively. Remember to speak clearly, and do not rush as this increases the risk of stumbling over words. Practise a few times (perhaps in front of a mirror, as this encourages expression), then record yourself. </w:t>
      </w:r>
    </w:p>
    <w:p w:rsidR="00C55B96" w:rsidRDefault="00CE5FAF">
      <w:pPr>
        <w:numPr>
          <w:ilvl w:val="0"/>
          <w:numId w:val="32"/>
        </w:numPr>
        <w:ind w:left="780" w:right="780"/>
        <w:divId w:val="334192821"/>
      </w:pPr>
      <w:r>
        <w:rPr>
          <w:rStyle w:val="Strong"/>
        </w:rPr>
        <w:t>Assessing yourself:</w:t>
      </w:r>
      <w:r>
        <w:t xml:space="preserve"> Listen to your recording and assess your speed, your delivery and the accuracy of your French. If you are not satisfied, record your presentation again </w:t>
      </w:r>
    </w:p>
    <w:p w:rsidR="00C55B96" w:rsidRDefault="00CE5FAF">
      <w:pPr>
        <w:divId w:val="1550919608"/>
      </w:pPr>
      <w:r>
        <w:rPr>
          <w:vanish/>
        </w:rPr>
        <w:t>End of Box</w:t>
      </w:r>
    </w:p>
    <w:p w:rsidR="00C55B96" w:rsidRDefault="00CE5FAF">
      <w:pPr>
        <w:divId w:val="1550919608"/>
      </w:pPr>
      <w:r>
        <w:rPr>
          <w:vanish/>
        </w:rPr>
        <w:t>Start of Activity</w:t>
      </w:r>
    </w:p>
    <w:p w:rsidR="00C55B96" w:rsidRDefault="00CE5FAF">
      <w:pPr>
        <w:spacing w:before="240" w:beforeAutospacing="0" w:after="0" w:afterAutospacing="0" w:line="240" w:lineRule="auto"/>
        <w:ind w:left="240" w:right="240"/>
        <w:outlineLvl w:val="2"/>
        <w:divId w:val="527719331"/>
        <w:rPr>
          <w:rFonts w:eastAsia="Times New Roman"/>
          <w:b/>
          <w:bCs/>
          <w:sz w:val="36"/>
          <w:szCs w:val="36"/>
        </w:rPr>
      </w:pPr>
      <w:bookmarkStart w:id="53" w:name="Session2_Activity5"/>
      <w:bookmarkEnd w:id="53"/>
      <w:r>
        <w:rPr>
          <w:rFonts w:eastAsia="Times New Roman"/>
          <w:b/>
          <w:bCs/>
          <w:sz w:val="36"/>
          <w:szCs w:val="36"/>
        </w:rPr>
        <w:t>Activité 9 EXTRAIT 4</w:t>
      </w:r>
    </w:p>
    <w:p w:rsidR="00C55B96" w:rsidRDefault="00CE5FAF">
      <w:pPr>
        <w:divId w:val="2040619085"/>
      </w:pPr>
      <w:r>
        <w:rPr>
          <w:vanish/>
        </w:rPr>
        <w:t>Start of Question</w:t>
      </w:r>
    </w:p>
    <w:p w:rsidR="00C55B96" w:rsidRDefault="00CE5FAF">
      <w:pPr>
        <w:divId w:val="161704604"/>
      </w:pPr>
      <w:bookmarkStart w:id="54" w:name="Session2_Question5"/>
      <w:bookmarkEnd w:id="54"/>
      <w:r>
        <w:t xml:space="preserve">1 Voici le texte d'une présentation où une Française, Estelle, explique quand elle et sa famille prennent leurs vacances et pour quelles raisons. Elle parle aussi de son amie Danièle. </w:t>
      </w:r>
    </w:p>
    <w:p w:rsidR="00C55B96" w:rsidRDefault="00CE5FAF">
      <w:pPr>
        <w:divId w:val="161704604"/>
      </w:pPr>
      <w:r>
        <w:rPr>
          <w:vanish/>
        </w:rPr>
        <w:t>Start of Quote</w:t>
      </w:r>
    </w:p>
    <w:p w:rsidR="00C55B96" w:rsidRDefault="00CE5FAF">
      <w:pPr>
        <w:ind w:left="240" w:right="240"/>
        <w:divId w:val="260068429"/>
      </w:pPr>
      <w:bookmarkStart w:id="55" w:name="Session2_Quote1"/>
      <w:bookmarkEnd w:id="55"/>
      <w:r>
        <w:t xml:space="preserve">Nous prenons généralement nos vacances vers la mi-septembre, parce que c'est le meilleur moment: il ne fait pas trop chaud et il n'y a pas trop de monde sur les plages. Mais septembre, c'est impossible pour mon amie Danièle. Depuis que ses enfants vont à l'école, elle part en juillet ou en août. </w:t>
      </w:r>
    </w:p>
    <w:p w:rsidR="00C55B96" w:rsidRDefault="00CE5FAF">
      <w:pPr>
        <w:divId w:val="161704604"/>
      </w:pPr>
      <w:r>
        <w:rPr>
          <w:vanish/>
        </w:rPr>
        <w:t>End of Quote</w:t>
      </w:r>
    </w:p>
    <w:p w:rsidR="00C55B96" w:rsidRDefault="00CE5FAF">
      <w:pPr>
        <w:divId w:val="161704604"/>
      </w:pPr>
      <w:r>
        <w:t>2 Imaginez que vous êtes Estelle.</w:t>
      </w:r>
    </w:p>
    <w:p w:rsidR="00C55B96" w:rsidRDefault="00CE5FAF">
      <w:pPr>
        <w:numPr>
          <w:ilvl w:val="0"/>
          <w:numId w:val="33"/>
        </w:numPr>
        <w:ind w:left="780" w:right="780"/>
        <w:divId w:val="161704604"/>
      </w:pPr>
      <w:r>
        <w:t>(a) Préparez les notes pour votre présentation.</w:t>
      </w:r>
    </w:p>
    <w:p w:rsidR="00C55B96" w:rsidRDefault="00CE5FAF">
      <w:pPr>
        <w:numPr>
          <w:ilvl w:val="0"/>
          <w:numId w:val="33"/>
        </w:numPr>
        <w:ind w:left="780" w:right="780"/>
        <w:divId w:val="161704604"/>
      </w:pPr>
      <w:r>
        <w:rPr>
          <w:rStyle w:val="Emphasis"/>
        </w:rPr>
        <w:t>These notes will help you remember the main points of Estelle's presentation.</w:t>
      </w:r>
    </w:p>
    <w:p w:rsidR="00C55B96" w:rsidRDefault="00CE5FAF">
      <w:pPr>
        <w:numPr>
          <w:ilvl w:val="0"/>
          <w:numId w:val="33"/>
        </w:numPr>
        <w:ind w:left="780" w:right="780"/>
        <w:divId w:val="161704604"/>
      </w:pPr>
      <w:r>
        <w:t xml:space="preserve">(b) Maintenant utilisez vos notes pour enregistrer une présentation sur une cassette personnelle/sur votre ordinateur. Ne lisez pas le texte ci-dessus! </w:t>
      </w:r>
    </w:p>
    <w:p w:rsidR="00C55B96" w:rsidRDefault="00CE5FAF">
      <w:pPr>
        <w:numPr>
          <w:ilvl w:val="0"/>
          <w:numId w:val="33"/>
        </w:numPr>
        <w:ind w:left="780" w:right="780"/>
        <w:divId w:val="161704604"/>
      </w:pPr>
      <w:r>
        <w:rPr>
          <w:rStyle w:val="Emphasis"/>
        </w:rPr>
        <w:t>Make sure you follow steps 2 and 3 in ‘Making oral presentations’ above. Aim to speak for about thirty seconds.</w:t>
      </w:r>
    </w:p>
    <w:p w:rsidR="00C55B96" w:rsidRDefault="00CE5FAF">
      <w:pPr>
        <w:divId w:val="161704604"/>
      </w:pPr>
      <w:r>
        <w:t>3 Écoutez l'extrait où est enregistrée la présentation d'Estelle.</w:t>
      </w:r>
    </w:p>
    <w:p w:rsidR="00C55B96" w:rsidRDefault="00CE5FAF">
      <w:pPr>
        <w:numPr>
          <w:ilvl w:val="0"/>
          <w:numId w:val="34"/>
        </w:numPr>
        <w:ind w:left="780" w:right="780"/>
        <w:divId w:val="161704604"/>
      </w:pPr>
      <w:r>
        <w:rPr>
          <w:rStyle w:val="Emphasis"/>
        </w:rPr>
        <w:t>In the light of what you have heard you might like to make changes to your own presentation.</w:t>
      </w:r>
    </w:p>
    <w:p w:rsidR="00C55B96" w:rsidRDefault="00CE5FAF">
      <w:pPr>
        <w:divId w:val="2040619085"/>
      </w:pPr>
      <w:r>
        <w:rPr>
          <w:vanish/>
        </w:rPr>
        <w:t>End of Question</w:t>
      </w:r>
    </w:p>
    <w:p w:rsidR="00C55B96" w:rsidRDefault="00CE5FAF">
      <w:pPr>
        <w:divId w:val="1550919608"/>
      </w:pPr>
      <w:r>
        <w:rPr>
          <w:vanish/>
        </w:rPr>
        <w:t>End of Activity</w:t>
      </w:r>
    </w:p>
    <w:p w:rsidR="00C55B96" w:rsidRDefault="00CE5FAF">
      <w:pPr>
        <w:divId w:val="1550919608"/>
      </w:pPr>
      <w:r>
        <w:t>Audio Track 4</w:t>
      </w:r>
    </w:p>
    <w:p w:rsidR="00C55B96" w:rsidRDefault="00CE5FAF">
      <w:pPr>
        <w:divId w:val="1550919608"/>
      </w:pPr>
      <w:r>
        <w:rPr>
          <w:vanish/>
        </w:rPr>
        <w:t>Start of Media Content</w:t>
      </w:r>
    </w:p>
    <w:p w:rsidR="00C55B96" w:rsidRDefault="00CE5FAF">
      <w:pPr>
        <w:spacing w:before="120" w:beforeAutospacing="0" w:after="120" w:afterAutospacing="0"/>
        <w:divId w:val="1591356322"/>
      </w:pPr>
      <w:bookmarkStart w:id="56" w:name="Session2_MediaContent4"/>
      <w:bookmarkEnd w:id="56"/>
      <w:r>
        <w:t>Audio content is not available in this format.</w:t>
      </w:r>
    </w:p>
    <w:p w:rsidR="00C55B96" w:rsidRDefault="00CE5FAF">
      <w:pPr>
        <w:pStyle w:val="Caption1"/>
        <w:divId w:val="1879581982"/>
      </w:pPr>
      <w:r>
        <w:t>Audio Track 4</w:t>
      </w:r>
    </w:p>
    <w:bookmarkStart w:id="57" w:name="View_Session2_Transcript4"/>
    <w:p w:rsidR="00C55B96" w:rsidRDefault="00CE5FAF">
      <w:pPr>
        <w:pStyle w:val="navbutton"/>
        <w:divId w:val="1879581982"/>
      </w:pPr>
      <w:r>
        <w:fldChar w:fldCharType="begin"/>
      </w:r>
      <w:r>
        <w:instrText xml:space="preserve"> HYPERLINK "" \l "Session2_Transcript4" </w:instrText>
      </w:r>
      <w:r>
        <w:fldChar w:fldCharType="separate"/>
      </w:r>
      <w:r>
        <w:rPr>
          <w:rStyle w:val="Hyperlink"/>
        </w:rPr>
        <w:t>View transcript - Audio Track 4</w:t>
      </w:r>
      <w:r>
        <w:fldChar w:fldCharType="end"/>
      </w:r>
      <w:bookmarkEnd w:id="57"/>
    </w:p>
    <w:p w:rsidR="00C55B96" w:rsidRDefault="00CE5FAF">
      <w:pPr>
        <w:divId w:val="1550919608"/>
      </w:pPr>
      <w:r>
        <w:rPr>
          <w:vanish/>
        </w:rPr>
        <w:t>End of Media Content</w:t>
      </w:r>
    </w:p>
    <w:p w:rsidR="00C55B96" w:rsidRDefault="00CE5FAF">
      <w:pPr>
        <w:divId w:val="1550919608"/>
      </w:pPr>
      <w:r>
        <w:rPr>
          <w:vanish/>
        </w:rPr>
        <w:t>Start of Activity</w:t>
      </w:r>
    </w:p>
    <w:p w:rsidR="00C55B96" w:rsidRDefault="00CE5FAF">
      <w:pPr>
        <w:spacing w:before="240" w:beforeAutospacing="0" w:after="0" w:afterAutospacing="0" w:line="240" w:lineRule="auto"/>
        <w:ind w:left="240" w:right="240"/>
        <w:outlineLvl w:val="2"/>
        <w:divId w:val="135267896"/>
        <w:rPr>
          <w:rFonts w:eastAsia="Times New Roman"/>
          <w:b/>
          <w:bCs/>
          <w:sz w:val="36"/>
          <w:szCs w:val="36"/>
        </w:rPr>
      </w:pPr>
      <w:bookmarkStart w:id="58" w:name="Session2_Activity6"/>
      <w:bookmarkEnd w:id="58"/>
      <w:r>
        <w:rPr>
          <w:rFonts w:eastAsia="Times New Roman"/>
          <w:b/>
          <w:bCs/>
          <w:sz w:val="36"/>
          <w:szCs w:val="36"/>
        </w:rPr>
        <w:t>Activité 10</w:t>
      </w:r>
    </w:p>
    <w:p w:rsidR="00C55B96" w:rsidRDefault="00CE5FAF">
      <w:pPr>
        <w:divId w:val="1731923810"/>
      </w:pPr>
      <w:r>
        <w:rPr>
          <w:vanish/>
        </w:rPr>
        <w:t>Start of Question</w:t>
      </w:r>
    </w:p>
    <w:p w:rsidR="00C55B96" w:rsidRDefault="00CE5FAF">
      <w:pPr>
        <w:divId w:val="1780297544"/>
      </w:pPr>
      <w:bookmarkStart w:id="59" w:name="Session2_Question6"/>
      <w:bookmarkEnd w:id="59"/>
      <w:r>
        <w:rPr>
          <w:rStyle w:val="Emphasis"/>
        </w:rPr>
        <w:t xml:space="preserve">You will need a tape recorder or audio-recording device on your computer for this exercise. </w:t>
      </w:r>
      <w:r>
        <w:t xml:space="preserve">Faites votre propre présentation orale. Parlez pendant vingt-cinq à trente secondes. Vous devez: </w:t>
      </w:r>
    </w:p>
    <w:p w:rsidR="00C55B96" w:rsidRDefault="00CE5FAF">
      <w:pPr>
        <w:numPr>
          <w:ilvl w:val="0"/>
          <w:numId w:val="35"/>
        </w:numPr>
        <w:ind w:left="780" w:right="780"/>
        <w:divId w:val="1780297544"/>
      </w:pPr>
      <w:r>
        <w:t>expliquer quand vous prenez vos vacances et pour quelles raisons (si vous ne partez jamais en vacances, expliquez pourquoi);</w:t>
      </w:r>
    </w:p>
    <w:p w:rsidR="00C55B96" w:rsidRDefault="00CE5FAF">
      <w:pPr>
        <w:numPr>
          <w:ilvl w:val="0"/>
          <w:numId w:val="35"/>
        </w:numPr>
        <w:ind w:left="780" w:right="780"/>
        <w:divId w:val="1780297544"/>
      </w:pPr>
      <w:r>
        <w:t>parler d'un(e) ami(e) qui prend ses vacances à un moment différent de l'année et dire pourquoi il/elle le fait.</w:t>
      </w:r>
    </w:p>
    <w:p w:rsidR="00C55B96" w:rsidRDefault="00CE5FAF">
      <w:pPr>
        <w:divId w:val="1780297544"/>
      </w:pPr>
      <w:r>
        <w:rPr>
          <w:rStyle w:val="Emphasis"/>
        </w:rPr>
        <w:t>Prepare your notes first, practise speaking then record yourself, referring only to your notes. Speak clearly and put as much expression as you can into your delivery. When you have finished, listen to your recording. If you are not entirely satisfied, repeat the process.</w:t>
      </w:r>
    </w:p>
    <w:p w:rsidR="00C55B96" w:rsidRDefault="00CE5FAF">
      <w:pPr>
        <w:divId w:val="1731923810"/>
      </w:pPr>
      <w:r>
        <w:rPr>
          <w:vanish/>
        </w:rPr>
        <w:t>End of Question</w:t>
      </w:r>
    </w:p>
    <w:p w:rsidR="00C55B96" w:rsidRDefault="00CE5FAF">
      <w:pPr>
        <w:divId w:val="1550919608"/>
      </w:pPr>
      <w:r>
        <w:rPr>
          <w:vanish/>
        </w:rPr>
        <w:t>End of Activity</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649790690"/>
        <w:rPr>
          <w:rFonts w:eastAsia="Times New Roman"/>
        </w:rPr>
      </w:pPr>
      <w:bookmarkStart w:id="60" w:name="Session3"/>
      <w:bookmarkEnd w:id="60"/>
      <w:r>
        <w:rPr>
          <w:rFonts w:eastAsia="Times New Roman"/>
        </w:rPr>
        <w:t>3 Partir ou pas?</w:t>
      </w:r>
    </w:p>
    <w:p w:rsidR="00C55B96" w:rsidRDefault="00CE5FAF">
      <w:pPr>
        <w:divId w:val="649790690"/>
      </w:pPr>
      <w:r>
        <w:t xml:space="preserve">Another aspect of holiday-making is the type of holiday that people choose. Here we look at how trends are changing among the French, and then hear people talk about their favourite destinations. </w:t>
      </w:r>
    </w:p>
    <w:p w:rsidR="00C55B96" w:rsidRDefault="00CE5FAF">
      <w:pPr>
        <w:divId w:val="649790690"/>
      </w:pPr>
      <w:r>
        <w:rPr>
          <w:vanish/>
        </w:rPr>
        <w:t>Start of Activity</w:t>
      </w:r>
    </w:p>
    <w:p w:rsidR="00C55B96" w:rsidRDefault="00CE5FAF">
      <w:pPr>
        <w:spacing w:before="240" w:beforeAutospacing="0" w:after="0" w:afterAutospacing="0" w:line="240" w:lineRule="auto"/>
        <w:ind w:left="240" w:right="240"/>
        <w:outlineLvl w:val="2"/>
        <w:divId w:val="1492868101"/>
        <w:rPr>
          <w:rFonts w:eastAsia="Times New Roman"/>
          <w:b/>
          <w:bCs/>
          <w:sz w:val="36"/>
          <w:szCs w:val="36"/>
        </w:rPr>
      </w:pPr>
      <w:bookmarkStart w:id="61" w:name="Session3_Activity1"/>
      <w:bookmarkEnd w:id="61"/>
      <w:r>
        <w:rPr>
          <w:rFonts w:eastAsia="Times New Roman"/>
          <w:b/>
          <w:bCs/>
          <w:sz w:val="36"/>
          <w:szCs w:val="36"/>
        </w:rPr>
        <w:t>Activité 11 EXTRAIT 5</w:t>
      </w:r>
    </w:p>
    <w:p w:rsidR="00C55B96" w:rsidRDefault="00CE5FAF">
      <w:pPr>
        <w:divId w:val="144906186"/>
      </w:pPr>
      <w:r>
        <w:rPr>
          <w:vanish/>
        </w:rPr>
        <w:t>Start of Question</w:t>
      </w:r>
    </w:p>
    <w:p w:rsidR="00C55B96" w:rsidRDefault="00CE5FAF">
      <w:pPr>
        <w:divId w:val="242300682"/>
      </w:pPr>
      <w:bookmarkStart w:id="62" w:name="Session3_Question1"/>
      <w:bookmarkEnd w:id="62"/>
      <w:r>
        <w:t>1 Lisez le texte suivant pour comprendre son sens général.</w:t>
      </w:r>
    </w:p>
    <w:p w:rsidR="00C55B96" w:rsidRDefault="00CE5FAF">
      <w:pPr>
        <w:divId w:val="242300682"/>
      </w:pPr>
      <w:r>
        <w:rPr>
          <w:rStyle w:val="Emphasis"/>
        </w:rPr>
        <w:t>Don't worry at this stage if you do not understand every word. The text is also available as an audio file. You may want to listen to it while you are reading it, or, alternatively, after you have done steps 2 and 3 and have then read about listening strategies in ‘Learning by listening’.</w:t>
      </w:r>
    </w:p>
    <w:p w:rsidR="00C55B96" w:rsidRDefault="00CE5FAF">
      <w:pPr>
        <w:divId w:val="242300682"/>
      </w:pPr>
      <w:r>
        <w:rPr>
          <w:vanish/>
        </w:rPr>
        <w:t>Start of Quote</w:t>
      </w:r>
    </w:p>
    <w:p w:rsidR="00C55B96" w:rsidRDefault="00CE5FAF">
      <w:pPr>
        <w:ind w:left="240" w:right="240"/>
        <w:divId w:val="1138108405"/>
      </w:pPr>
      <w:bookmarkStart w:id="63" w:name="Session3_Quote1"/>
      <w:bookmarkEnd w:id="63"/>
      <w:r>
        <w:rPr>
          <w:rStyle w:val="Emphasis"/>
          <w:b/>
          <w:bCs/>
        </w:rPr>
        <w:t>Partir ou pas?</w:t>
      </w:r>
    </w:p>
    <w:p w:rsidR="00C55B96" w:rsidRDefault="00CE5FAF">
      <w:pPr>
        <w:ind w:left="240" w:right="240"/>
        <w:divId w:val="1138108405"/>
      </w:pPr>
      <w:r>
        <w:t xml:space="preserve">Pour les Français, 1936 est une date-clé. En effet, cette année-là les socialistes gagnent les élections pour la première fois. Léon Blum, le leader socialiste, devient le Premier ministre du gouvernement du Front populaire. Pendant cette période très agitée, le Front populaire réussit à améliorer la condition des ouvriers. Les salariés en France ont droit aux congés payés pour la première fois. </w:t>
      </w:r>
    </w:p>
    <w:p w:rsidR="00C55B96" w:rsidRDefault="00CE5FAF">
      <w:pPr>
        <w:ind w:left="240" w:right="240"/>
        <w:divId w:val="1138108405"/>
      </w:pPr>
      <w:r>
        <w:t xml:space="preserve">La date des vacances scolaires varie selon les régions. Cela évite les départs et les retours en masse, qui congestionnent les routes. Malgré tout, le quinze août (l'Assomption, une fête d'origine catholique) est encore le jour de l'année où il y a, hélas, le plus d'accidents sur les routes en France. En effet, beaucoup de gens ‘font le pont’ et partent ou reviennent ce jour-là. </w:t>
      </w:r>
    </w:p>
    <w:p w:rsidR="00C55B96" w:rsidRDefault="00CE5FAF">
      <w:pPr>
        <w:ind w:left="240" w:right="240"/>
        <w:divId w:val="1138108405"/>
      </w:pPr>
      <w:r>
        <w:t xml:space="preserve">Pendant tout le mois d'août les grandes villes françaises semblent désertes. Il ne faut pas oublier cependant que beaucoup de Français ne partent pas en vacances. À cause de la montée du chômage, de nombreuses familles n'ont pas assez d'argent. Et c'est pour des raisons professionnelles que les agriculteurs ou les commerçants ont des difficultés à prendre des vacances. </w:t>
      </w:r>
    </w:p>
    <w:p w:rsidR="00C55B96" w:rsidRDefault="00CE5FAF">
      <w:pPr>
        <w:ind w:left="240" w:right="240"/>
        <w:divId w:val="1138108405"/>
      </w:pPr>
      <w:r>
        <w:t xml:space="preserve">La majeure partie des Français choisissent les vacances traditionnelles: plage, soleil et mer. Mais ils y passent moins de temps qu'autrefois. Certains pour des raisons économiques, d'autres parce qu'ils préfèrent garder des jours de vacances pour un séjour à la neige. D'autres encore recherchent des vacances plus ‘intelligentes’: ils font donc des stages culturels, par exemple de musique ou de photographie, ou partent découvrir une ville étrangère. </w:t>
      </w:r>
    </w:p>
    <w:p w:rsidR="00C55B96" w:rsidRDefault="00CE5FAF">
      <w:pPr>
        <w:divId w:val="242300682"/>
      </w:pPr>
      <w:r>
        <w:rPr>
          <w:vanish/>
        </w:rPr>
        <w:t>End of Quote</w:t>
      </w:r>
    </w:p>
    <w:p w:rsidR="00C55B96" w:rsidRDefault="00CE5FAF">
      <w:pPr>
        <w:divId w:val="242300682"/>
      </w:pPr>
      <w:r>
        <w:rPr>
          <w:rStyle w:val="Emphasis"/>
          <w:b/>
          <w:bCs/>
        </w:rPr>
        <w:t>Pour vous aider</w:t>
      </w:r>
    </w:p>
    <w:p w:rsidR="00C55B96" w:rsidRDefault="00CE5FAF">
      <w:pPr>
        <w:numPr>
          <w:ilvl w:val="0"/>
          <w:numId w:val="36"/>
        </w:numPr>
        <w:ind w:left="780" w:right="780"/>
        <w:divId w:val="242300682"/>
      </w:pPr>
      <w:r>
        <w:rPr>
          <w:rStyle w:val="Emphasis"/>
        </w:rPr>
        <w:t>Font le pont</w:t>
      </w:r>
      <w:r>
        <w:t xml:space="preserve"> is to take a long weekend (from </w:t>
      </w:r>
      <w:r>
        <w:rPr>
          <w:rStyle w:val="Emphasis"/>
        </w:rPr>
        <w:t>faire le pont</w:t>
      </w:r>
      <w:r>
        <w:t xml:space="preserve">) (For example, if a bank holiday falls on a Thursday people usually take the Friday off as well; this is called </w:t>
      </w:r>
      <w:r>
        <w:rPr>
          <w:rStyle w:val="Emphasis"/>
        </w:rPr>
        <w:t>un pont</w:t>
      </w:r>
      <w:r>
        <w:t xml:space="preserve">, ‘a bridge’ (over the Friday). The same would happen between Sunday and Tuesday if the holiday fell on that day.) </w:t>
      </w:r>
    </w:p>
    <w:p w:rsidR="00C55B96" w:rsidRDefault="00CE5FAF">
      <w:pPr>
        <w:numPr>
          <w:ilvl w:val="0"/>
          <w:numId w:val="36"/>
        </w:numPr>
        <w:ind w:left="780" w:right="780"/>
        <w:divId w:val="242300682"/>
      </w:pPr>
      <w:r>
        <w:rPr>
          <w:rStyle w:val="Emphasis"/>
        </w:rPr>
        <w:t>des stages culturels</w:t>
      </w:r>
      <w:r>
        <w:t xml:space="preserve"> (m.pl.) activity holidays with a cultural content (</w:t>
      </w:r>
      <w:r>
        <w:rPr>
          <w:rStyle w:val="Emphasis"/>
        </w:rPr>
        <w:t>un stage</w:t>
      </w:r>
      <w:r>
        <w:t xml:space="preserve"> is a course or a series of workshops, usually residential) </w:t>
      </w:r>
    </w:p>
    <w:p w:rsidR="00C55B96" w:rsidRDefault="00CE5FAF">
      <w:pPr>
        <w:divId w:val="144906186"/>
      </w:pPr>
      <w:r>
        <w:rPr>
          <w:vanish/>
        </w:rPr>
        <w:t>End of Question</w:t>
      </w:r>
    </w:p>
    <w:p w:rsidR="00C55B96" w:rsidRDefault="00CE5FAF">
      <w:pPr>
        <w:divId w:val="649790690"/>
      </w:pPr>
      <w:r>
        <w:rPr>
          <w:vanish/>
        </w:rPr>
        <w:t>End of Activity</w:t>
      </w:r>
    </w:p>
    <w:p w:rsidR="00C55B96" w:rsidRDefault="00CE5FAF">
      <w:pPr>
        <w:divId w:val="649790690"/>
      </w:pPr>
      <w:r>
        <w:t>Audio Track 5</w:t>
      </w:r>
    </w:p>
    <w:p w:rsidR="00C55B96" w:rsidRDefault="00CE5FAF">
      <w:pPr>
        <w:divId w:val="649790690"/>
      </w:pPr>
      <w:r>
        <w:rPr>
          <w:vanish/>
        </w:rPr>
        <w:t>Start of Media Content</w:t>
      </w:r>
    </w:p>
    <w:p w:rsidR="00C55B96" w:rsidRDefault="00CE5FAF">
      <w:pPr>
        <w:spacing w:before="120" w:beforeAutospacing="0" w:after="120" w:afterAutospacing="0"/>
        <w:divId w:val="423578386"/>
      </w:pPr>
      <w:bookmarkStart w:id="64" w:name="Session3_MediaContent1"/>
      <w:bookmarkEnd w:id="64"/>
      <w:r>
        <w:t>Audio content is not available in this format.</w:t>
      </w:r>
    </w:p>
    <w:p w:rsidR="00C55B96" w:rsidRDefault="00CE5FAF">
      <w:pPr>
        <w:pStyle w:val="Caption1"/>
        <w:divId w:val="137261164"/>
      </w:pPr>
      <w:r>
        <w:t>Audio Track 5</w:t>
      </w:r>
    </w:p>
    <w:bookmarkStart w:id="65" w:name="View_Session3_Transcript1"/>
    <w:p w:rsidR="00C55B96" w:rsidRDefault="00CE5FAF">
      <w:pPr>
        <w:pStyle w:val="navbutton"/>
        <w:divId w:val="137261164"/>
      </w:pPr>
      <w:r>
        <w:fldChar w:fldCharType="begin"/>
      </w:r>
      <w:r>
        <w:instrText xml:space="preserve"> HYPERLINK "" \l "Session3_Transcript1" </w:instrText>
      </w:r>
      <w:r>
        <w:fldChar w:fldCharType="separate"/>
      </w:r>
      <w:r>
        <w:rPr>
          <w:rStyle w:val="Hyperlink"/>
        </w:rPr>
        <w:t>View transcript - Audio Track 5</w:t>
      </w:r>
      <w:r>
        <w:fldChar w:fldCharType="end"/>
      </w:r>
      <w:bookmarkEnd w:id="65"/>
    </w:p>
    <w:p w:rsidR="00C55B96" w:rsidRDefault="00CE5FAF">
      <w:pPr>
        <w:divId w:val="649790690"/>
      </w:pPr>
      <w:r>
        <w:rPr>
          <w:vanish/>
        </w:rPr>
        <w:t>End of Media Content</w:t>
      </w:r>
    </w:p>
    <w:p w:rsidR="00C55B96" w:rsidRDefault="00CE5FAF">
      <w:pPr>
        <w:divId w:val="649790690"/>
      </w:pPr>
      <w:r>
        <w:rPr>
          <w:vanish/>
        </w:rPr>
        <w:t>Start of Box</w:t>
      </w:r>
    </w:p>
    <w:p w:rsidR="00C55B96" w:rsidRDefault="00CE5FAF">
      <w:pPr>
        <w:spacing w:before="0" w:beforeAutospacing="0" w:after="0" w:afterAutospacing="0" w:line="240" w:lineRule="auto"/>
        <w:outlineLvl w:val="2"/>
        <w:divId w:val="223881567"/>
        <w:rPr>
          <w:rFonts w:eastAsia="Times New Roman"/>
          <w:b/>
          <w:bCs/>
          <w:sz w:val="36"/>
          <w:szCs w:val="36"/>
        </w:rPr>
      </w:pPr>
      <w:bookmarkStart w:id="66" w:name="Session3_Box1"/>
      <w:bookmarkEnd w:id="66"/>
      <w:r>
        <w:rPr>
          <w:rFonts w:eastAsia="Times New Roman"/>
          <w:b/>
          <w:bCs/>
          <w:sz w:val="36"/>
          <w:szCs w:val="36"/>
        </w:rPr>
        <w:t>Key point 6: Learning by listening</w:t>
      </w:r>
    </w:p>
    <w:p w:rsidR="00C55B96" w:rsidRDefault="00CE5FAF">
      <w:pPr>
        <w:divId w:val="390078917"/>
      </w:pPr>
      <w:r>
        <w:rPr>
          <w:rStyle w:val="Strong"/>
        </w:rPr>
        <w:t>Listening ‘passively’</w:t>
      </w:r>
    </w:p>
    <w:p w:rsidR="00C55B96" w:rsidRDefault="00CE5FAF">
      <w:pPr>
        <w:divId w:val="390078917"/>
      </w:pPr>
      <w:r>
        <w:t xml:space="preserve">We have provided you with a recorded version of some of the written texts that appear in this course. You can use these as simple listening exercises. The benefit of this is that it accustoms your ear to French sounds – without too much stress. </w:t>
      </w:r>
    </w:p>
    <w:p w:rsidR="00C55B96" w:rsidRDefault="00CE5FAF">
      <w:pPr>
        <w:divId w:val="390078917"/>
      </w:pPr>
      <w:r>
        <w:t xml:space="preserve">The same can be done with the radio. If you are about to go on a car journey, do the ironing or the washing-up, use this ‘low-grade’ time to listen to French radio*. Don't worry if you don't understand everything: the point of the exercise is just to get used to the rhythm and sounds of French. In the process, you will also gradually become more familiar with some of the words and expressions that recur constantly in everyday speech. </w:t>
      </w:r>
    </w:p>
    <w:p w:rsidR="00C55B96" w:rsidRDefault="00CE5FAF">
      <w:pPr>
        <w:divId w:val="390078917"/>
      </w:pPr>
      <w:r>
        <w:rPr>
          <w:rStyle w:val="Strong"/>
        </w:rPr>
        <w:t>Listening ‘actively’</w:t>
      </w:r>
    </w:p>
    <w:p w:rsidR="00C55B96" w:rsidRDefault="00CE5FAF">
      <w:pPr>
        <w:divId w:val="390078917"/>
      </w:pPr>
      <w:r>
        <w:t xml:space="preserve">There are various things you can do with the recorded texts that will help you develop your pronunciation, your spelling and your comprehension of spoken French. For example: </w:t>
      </w:r>
    </w:p>
    <w:p w:rsidR="00C55B96" w:rsidRDefault="00CE5FAF">
      <w:pPr>
        <w:numPr>
          <w:ilvl w:val="0"/>
          <w:numId w:val="37"/>
        </w:numPr>
        <w:ind w:left="780" w:right="780"/>
        <w:divId w:val="390078917"/>
      </w:pPr>
      <w:r>
        <w:t>as you listen, follow the text and highlight the words or phrases you find difficult to pronounce;</w:t>
      </w:r>
    </w:p>
    <w:p w:rsidR="00C55B96" w:rsidRDefault="00CE5FAF">
      <w:pPr>
        <w:numPr>
          <w:ilvl w:val="0"/>
          <w:numId w:val="37"/>
        </w:numPr>
        <w:ind w:left="780" w:right="780"/>
        <w:divId w:val="390078917"/>
      </w:pPr>
      <w:r>
        <w:t>listen and read the text out loud along with the recording, making sure you follow the rhythm of the sentences;</w:t>
      </w:r>
    </w:p>
    <w:p w:rsidR="00C55B96" w:rsidRDefault="00CE5FAF">
      <w:pPr>
        <w:numPr>
          <w:ilvl w:val="0"/>
          <w:numId w:val="37"/>
        </w:numPr>
        <w:ind w:left="780" w:right="780"/>
        <w:divId w:val="390078917"/>
      </w:pPr>
      <w:r>
        <w:t>listen to part of the recording and transcribe it, then compare your version with the original text in the book.</w:t>
      </w:r>
    </w:p>
    <w:p w:rsidR="00C55B96" w:rsidRDefault="00CE5FAF">
      <w:pPr>
        <w:divId w:val="390078917"/>
      </w:pPr>
      <w:r>
        <w:t>* France Inter can be found on 163 kHz longwave, Europe 1 on 182 kHz longwave.</w:t>
      </w:r>
    </w:p>
    <w:p w:rsidR="00C55B96" w:rsidRDefault="00CE5FAF">
      <w:pPr>
        <w:divId w:val="390078917"/>
      </w:pPr>
      <w:r>
        <w:t xml:space="preserve">If you can, make short recordings from French radio too. Then choose a short extract to work on – thirty to sixty seconds is enough to start with – and try some of the following ideas: </w:t>
      </w:r>
    </w:p>
    <w:p w:rsidR="00C55B96" w:rsidRDefault="00CE5FAF">
      <w:pPr>
        <w:numPr>
          <w:ilvl w:val="0"/>
          <w:numId w:val="38"/>
        </w:numPr>
        <w:ind w:left="780" w:right="780"/>
        <w:divId w:val="390078917"/>
      </w:pPr>
      <w:r>
        <w:t>jot down the main ideas covered;</w:t>
      </w:r>
    </w:p>
    <w:p w:rsidR="00C55B96" w:rsidRDefault="00CE5FAF">
      <w:pPr>
        <w:numPr>
          <w:ilvl w:val="0"/>
          <w:numId w:val="38"/>
        </w:numPr>
        <w:ind w:left="780" w:right="780"/>
        <w:divId w:val="390078917"/>
      </w:pPr>
      <w:r>
        <w:t>write a summary in French or in English;</w:t>
      </w:r>
    </w:p>
    <w:p w:rsidR="00C55B96" w:rsidRDefault="00CE5FAF">
      <w:pPr>
        <w:numPr>
          <w:ilvl w:val="0"/>
          <w:numId w:val="38"/>
        </w:numPr>
        <w:ind w:left="780" w:right="780"/>
        <w:divId w:val="390078917"/>
      </w:pPr>
      <w:r>
        <w:t>transcribe the extract;</w:t>
      </w:r>
    </w:p>
    <w:p w:rsidR="00C55B96" w:rsidRDefault="00CE5FAF">
      <w:pPr>
        <w:numPr>
          <w:ilvl w:val="0"/>
          <w:numId w:val="38"/>
        </w:numPr>
        <w:ind w:left="780" w:right="780"/>
        <w:divId w:val="390078917"/>
      </w:pPr>
      <w:r>
        <w:t>come back to the same extract a few weeks later to see whether your comprehension has improved.</w:t>
      </w:r>
    </w:p>
    <w:p w:rsidR="00C55B96" w:rsidRDefault="00CE5FAF">
      <w:pPr>
        <w:divId w:val="649790690"/>
      </w:pPr>
      <w:r>
        <w:rPr>
          <w:vanish/>
        </w:rPr>
        <w:t>End of Box</w:t>
      </w:r>
    </w:p>
    <w:p w:rsidR="00C55B96" w:rsidRDefault="00CE5FAF">
      <w:pPr>
        <w:divId w:val="649790690"/>
      </w:pPr>
      <w:r>
        <w:t>You will now hear some French people explaining whether they take holidays abroad (</w:t>
      </w:r>
      <w:r>
        <w:rPr>
          <w:rStyle w:val="Emphasis"/>
        </w:rPr>
        <w:t>à l'étranger</w:t>
      </w:r>
      <w:r>
        <w:t xml:space="preserve">) or not, and why. You have already met Dominique Isaac, Maître Bourgeois, Madame Biret, Philippe and Médina. Syed (a hotel receptionist), Yasmina (a shop manager), Thomas (an export manager for a steel company) and Benoît (a management consultant) also talked to us. </w:t>
      </w:r>
    </w:p>
    <w:p w:rsidR="00C55B96" w:rsidRDefault="00CE5FAF">
      <w:pPr>
        <w:divId w:val="649790690"/>
      </w:pPr>
      <w:r>
        <w:rPr>
          <w:vanish/>
        </w:rPr>
        <w:t>Start of Figure</w:t>
      </w:r>
    </w:p>
    <w:p w:rsidR="00C55B96" w:rsidRDefault="00CE5FAF">
      <w:pPr>
        <w:spacing w:before="240" w:beforeAutospacing="0" w:after="0" w:afterAutospacing="0" w:line="240" w:lineRule="auto"/>
        <w:divId w:val="1530991786"/>
        <w:rPr>
          <w:rFonts w:ascii="Times New Roman" w:eastAsia="Times New Roman" w:hAnsi="Times New Roman" w:cs="Times New Roman"/>
          <w:sz w:val="24"/>
          <w:szCs w:val="24"/>
        </w:rPr>
      </w:pPr>
      <w:bookmarkStart w:id="67" w:name="Session3_Figure1"/>
      <w:bookmarkEnd w:id="67"/>
      <w:r>
        <w:rPr>
          <w:rFonts w:ascii="Times New Roman" w:eastAsia="Times New Roman" w:hAnsi="Times New Roman" w:cs="Times New Roman"/>
          <w:noProof/>
          <w:sz w:val="24"/>
          <w:szCs w:val="24"/>
        </w:rPr>
        <w:drawing>
          <wp:inline distT="0" distB="0" distL="0" distR="0" wp14:anchorId="148EB667" wp14:editId="41F839C7">
            <wp:extent cx="5278120" cy="2355012"/>
            <wp:effectExtent l="0" t="0" r="0" b="7620"/>
            <wp:docPr id="7" name="Picture 7"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355012"/>
                    </a:xfrm>
                    <a:prstGeom prst="rect">
                      <a:avLst/>
                    </a:prstGeom>
                    <a:noFill/>
                    <a:ln>
                      <a:noFill/>
                    </a:ln>
                  </pic:spPr>
                </pic:pic>
              </a:graphicData>
            </a:graphic>
          </wp:inline>
        </w:drawing>
      </w:r>
    </w:p>
    <w:p w:rsidR="00C55B96" w:rsidRDefault="00CE5FAF">
      <w:pPr>
        <w:pStyle w:val="Caption1"/>
        <w:divId w:val="1343822737"/>
      </w:pPr>
      <w:r>
        <w:t>Benoît et Thomas chez eux et Philippe et Médina, le jour de leur mariage</w:t>
      </w:r>
    </w:p>
    <w:bookmarkStart w:id="68" w:name="View_Session3_Description1"/>
    <w:p w:rsidR="00C55B96" w:rsidRDefault="00CE5FAF">
      <w:pPr>
        <w:pStyle w:val="navbutton"/>
        <w:divId w:val="1343822737"/>
      </w:pPr>
      <w:r>
        <w:fldChar w:fldCharType="begin"/>
      </w:r>
      <w:r>
        <w:instrText xml:space="preserve"> HYPERLINK "" \l "Session3_Description1" </w:instrText>
      </w:r>
      <w:r>
        <w:fldChar w:fldCharType="separate"/>
      </w:r>
      <w:r>
        <w:rPr>
          <w:rStyle w:val="Hyperlink"/>
        </w:rPr>
        <w:t>View description - Benoît et Thomas chez eux et Philippe et Médina, le jour de leur mariage</w:t>
      </w:r>
      <w:r>
        <w:fldChar w:fldCharType="end"/>
      </w:r>
      <w:bookmarkEnd w:id="68"/>
    </w:p>
    <w:p w:rsidR="00C55B96" w:rsidRDefault="00CE5FAF">
      <w:pPr>
        <w:divId w:val="649790690"/>
      </w:pPr>
      <w:r>
        <w:rPr>
          <w:vanish/>
        </w:rPr>
        <w:t>End of Figure</w:t>
      </w:r>
    </w:p>
    <w:p w:rsidR="00C55B96" w:rsidRDefault="00CE5FAF">
      <w:pPr>
        <w:divId w:val="649790690"/>
      </w:pPr>
      <w:r>
        <w:rPr>
          <w:vanish/>
        </w:rPr>
        <w:t>Start of Activity</w:t>
      </w:r>
    </w:p>
    <w:p w:rsidR="00C55B96" w:rsidRDefault="00CE5FAF">
      <w:pPr>
        <w:spacing w:before="240" w:beforeAutospacing="0" w:after="0" w:afterAutospacing="0" w:line="240" w:lineRule="auto"/>
        <w:ind w:left="240" w:right="240"/>
        <w:outlineLvl w:val="2"/>
        <w:divId w:val="444546937"/>
        <w:rPr>
          <w:rFonts w:eastAsia="Times New Roman"/>
          <w:b/>
          <w:bCs/>
          <w:sz w:val="36"/>
          <w:szCs w:val="36"/>
        </w:rPr>
      </w:pPr>
      <w:bookmarkStart w:id="69" w:name="Session3_Activity2"/>
      <w:bookmarkEnd w:id="69"/>
      <w:r>
        <w:rPr>
          <w:rStyle w:val="Strong"/>
          <w:rFonts w:eastAsia="Times New Roman"/>
          <w:sz w:val="36"/>
          <w:szCs w:val="36"/>
        </w:rPr>
        <w:t>Activité 12</w:t>
      </w:r>
      <w:r>
        <w:rPr>
          <w:rFonts w:eastAsia="Times New Roman"/>
          <w:b/>
          <w:bCs/>
          <w:sz w:val="36"/>
          <w:szCs w:val="36"/>
        </w:rPr>
        <w:t xml:space="preserve"> PARTIR OU PAS? 07:21–11:15 </w:t>
      </w:r>
    </w:p>
    <w:p w:rsidR="00C55B96" w:rsidRDefault="00CE5FAF">
      <w:pPr>
        <w:divId w:val="1612513371"/>
      </w:pPr>
      <w:r>
        <w:rPr>
          <w:vanish/>
        </w:rPr>
        <w:t>Start of Question</w:t>
      </w:r>
    </w:p>
    <w:p w:rsidR="00C55B96" w:rsidRDefault="00CE5FAF">
      <w:pPr>
        <w:divId w:val="43457787"/>
      </w:pPr>
      <w:bookmarkStart w:id="70" w:name="Session3_Question2"/>
      <w:bookmarkEnd w:id="70"/>
      <w:r>
        <w:t>1 Regardez la séquence vidéo une première fois. Quelles sont les personnes qui mentionnent leurs voyages à l'étranger?</w:t>
      </w:r>
    </w:p>
    <w:p w:rsidR="00C55B96" w:rsidRDefault="00CE5FAF">
      <w:pPr>
        <w:divId w:val="43457787"/>
      </w:pPr>
      <w:r>
        <w:rPr>
          <w:rStyle w:val="Emphasis"/>
        </w:rPr>
        <w:t>Pour vous aider</w:t>
      </w:r>
    </w:p>
    <w:p w:rsidR="00C55B96" w:rsidRDefault="00CE5FAF">
      <w:pPr>
        <w:numPr>
          <w:ilvl w:val="0"/>
          <w:numId w:val="39"/>
        </w:numPr>
        <w:ind w:left="780" w:right="780"/>
        <w:divId w:val="43457787"/>
      </w:pPr>
      <w:r>
        <w:rPr>
          <w:rStyle w:val="Emphasis"/>
        </w:rPr>
        <w:t>des fois ça m'arrive de…</w:t>
      </w:r>
      <w:r>
        <w:t xml:space="preserve"> it sometimes happens that I… (from </w:t>
      </w:r>
      <w:r>
        <w:rPr>
          <w:rStyle w:val="Emphasis"/>
        </w:rPr>
        <w:t>arriver</w:t>
      </w:r>
      <w:r>
        <w:t xml:space="preserve">) </w:t>
      </w:r>
    </w:p>
    <w:p w:rsidR="00C55B96" w:rsidRDefault="00CE5FAF">
      <w:pPr>
        <w:numPr>
          <w:ilvl w:val="0"/>
          <w:numId w:val="39"/>
        </w:numPr>
        <w:ind w:left="780" w:right="780"/>
        <w:divId w:val="43457787"/>
      </w:pPr>
      <w:r>
        <w:rPr>
          <w:rStyle w:val="Emphasis"/>
        </w:rPr>
        <w:t>Pondichéry</w:t>
      </w:r>
      <w:r>
        <w:t xml:space="preserve"> Indian city which was a French trading post (</w:t>
      </w:r>
      <w:r>
        <w:rPr>
          <w:rStyle w:val="Emphasis"/>
        </w:rPr>
        <w:t>un comptoir</w:t>
      </w:r>
      <w:r>
        <w:t xml:space="preserve">) in the seventeenth century and again after 1815. It was finally returned to India in 1956. </w:t>
      </w:r>
    </w:p>
    <w:p w:rsidR="00C55B96" w:rsidRDefault="00CE5FAF">
      <w:pPr>
        <w:numPr>
          <w:ilvl w:val="0"/>
          <w:numId w:val="39"/>
        </w:numPr>
        <w:ind w:left="780" w:right="780"/>
        <w:divId w:val="43457787"/>
      </w:pPr>
      <w:r>
        <w:rPr>
          <w:rStyle w:val="Emphasis"/>
        </w:rPr>
        <w:t>vous emmenez…?</w:t>
      </w:r>
      <w:r>
        <w:t xml:space="preserve"> do you take… ? (from </w:t>
      </w:r>
      <w:r>
        <w:rPr>
          <w:rStyle w:val="Emphasis"/>
        </w:rPr>
        <w:t>emmener</w:t>
      </w:r>
      <w:r>
        <w:t xml:space="preserve">) </w:t>
      </w:r>
    </w:p>
    <w:p w:rsidR="00C55B96" w:rsidRDefault="00CE5FAF">
      <w:pPr>
        <w:numPr>
          <w:ilvl w:val="0"/>
          <w:numId w:val="39"/>
        </w:numPr>
        <w:ind w:left="780" w:right="780"/>
        <w:divId w:val="43457787"/>
      </w:pPr>
      <w:r>
        <w:rPr>
          <w:rStyle w:val="Emphasis"/>
        </w:rPr>
        <w:t>moyens</w:t>
      </w:r>
      <w:r>
        <w:t xml:space="preserve"> (m.pl.) means (je n'ai pas les moyens de… – I can't afford to…) </w:t>
      </w:r>
    </w:p>
    <w:p w:rsidR="00C55B96" w:rsidRDefault="00CE5FAF">
      <w:pPr>
        <w:numPr>
          <w:ilvl w:val="0"/>
          <w:numId w:val="39"/>
        </w:numPr>
        <w:ind w:left="780" w:right="780"/>
        <w:divId w:val="43457787"/>
      </w:pPr>
      <w:r>
        <w:rPr>
          <w:rStyle w:val="Emphasis"/>
        </w:rPr>
        <w:t>mélangeant</w:t>
      </w:r>
      <w:r>
        <w:t xml:space="preserve"> mixing (from </w:t>
      </w:r>
      <w:r>
        <w:rPr>
          <w:rStyle w:val="Emphasis"/>
        </w:rPr>
        <w:t>mélanger</w:t>
      </w:r>
      <w:r>
        <w:t xml:space="preserve">) </w:t>
      </w:r>
    </w:p>
    <w:p w:rsidR="00C55B96" w:rsidRDefault="00CE5FAF">
      <w:pPr>
        <w:numPr>
          <w:ilvl w:val="0"/>
          <w:numId w:val="39"/>
        </w:numPr>
        <w:ind w:left="780" w:right="780"/>
        <w:divId w:val="43457787"/>
      </w:pPr>
      <w:r>
        <w:rPr>
          <w:rStyle w:val="Emphasis"/>
        </w:rPr>
        <w:t>j'essaye</w:t>
      </w:r>
      <w:r>
        <w:t xml:space="preserve"> I try (also </w:t>
      </w:r>
      <w:r>
        <w:rPr>
          <w:rStyle w:val="Emphasis"/>
        </w:rPr>
        <w:t>j'essaie</w:t>
      </w:r>
      <w:r>
        <w:t xml:space="preserve">; from </w:t>
      </w:r>
      <w:r>
        <w:rPr>
          <w:rStyle w:val="Emphasis"/>
        </w:rPr>
        <w:t>essayer</w:t>
      </w:r>
      <w:r>
        <w:t xml:space="preserve">) </w:t>
      </w:r>
    </w:p>
    <w:p w:rsidR="00C55B96" w:rsidRDefault="00CE5FAF">
      <w:pPr>
        <w:numPr>
          <w:ilvl w:val="0"/>
          <w:numId w:val="39"/>
        </w:numPr>
        <w:ind w:left="780" w:right="780"/>
        <w:divId w:val="43457787"/>
      </w:pPr>
      <w:r>
        <w:rPr>
          <w:rStyle w:val="Emphasis"/>
        </w:rPr>
        <w:t>La Ciotat</w:t>
      </w:r>
      <w:r>
        <w:t xml:space="preserve"> seaside resort on the French Mediterranean coast </w:t>
      </w:r>
    </w:p>
    <w:p w:rsidR="00C55B96" w:rsidRDefault="00CE5FAF">
      <w:pPr>
        <w:numPr>
          <w:ilvl w:val="0"/>
          <w:numId w:val="39"/>
        </w:numPr>
        <w:ind w:left="780" w:right="780"/>
        <w:divId w:val="43457787"/>
      </w:pPr>
      <w:r>
        <w:rPr>
          <w:rStyle w:val="Emphasis"/>
        </w:rPr>
        <w:t>le terroir français</w:t>
      </w:r>
      <w:r>
        <w:t xml:space="preserve"> traditional France </w:t>
      </w:r>
    </w:p>
    <w:p w:rsidR="00C55B96" w:rsidRDefault="00CE5FAF">
      <w:pPr>
        <w:numPr>
          <w:ilvl w:val="0"/>
          <w:numId w:val="39"/>
        </w:numPr>
        <w:ind w:left="780" w:right="780"/>
        <w:divId w:val="43457787"/>
      </w:pPr>
      <w:r>
        <w:rPr>
          <w:rStyle w:val="Emphasis"/>
        </w:rPr>
        <w:t>partir à l'aventure</w:t>
      </w:r>
      <w:r>
        <w:t xml:space="preserve"> to set off in search of the unknown </w:t>
      </w:r>
    </w:p>
    <w:p w:rsidR="00C55B96" w:rsidRDefault="00CE5FAF">
      <w:pPr>
        <w:numPr>
          <w:ilvl w:val="0"/>
          <w:numId w:val="39"/>
        </w:numPr>
        <w:ind w:left="780" w:right="780"/>
        <w:divId w:val="43457787"/>
      </w:pPr>
      <w:r>
        <w:rPr>
          <w:rStyle w:val="Emphasis"/>
        </w:rPr>
        <w:t>des volcans</w:t>
      </w:r>
      <w:r>
        <w:t xml:space="preserve"> (m.pl.) volcanoes </w:t>
      </w:r>
    </w:p>
    <w:p w:rsidR="00C55B96" w:rsidRDefault="00CE5FAF">
      <w:pPr>
        <w:numPr>
          <w:ilvl w:val="0"/>
          <w:numId w:val="39"/>
        </w:numPr>
        <w:ind w:left="780" w:right="780"/>
        <w:divId w:val="43457787"/>
      </w:pPr>
      <w:r>
        <w:rPr>
          <w:rStyle w:val="Emphasis"/>
        </w:rPr>
        <w:t>ça m'attire énormément</w:t>
      </w:r>
      <w:r>
        <w:t xml:space="preserve"> it really appeals to me </w:t>
      </w:r>
    </w:p>
    <w:p w:rsidR="00C55B96" w:rsidRDefault="00CE5FAF">
      <w:pPr>
        <w:divId w:val="1612513371"/>
      </w:pPr>
      <w:r>
        <w:rPr>
          <w:vanish/>
        </w:rPr>
        <w:t>End of Question</w:t>
      </w:r>
    </w:p>
    <w:p w:rsidR="00C55B96" w:rsidRDefault="00CE5FAF">
      <w:pPr>
        <w:divId w:val="649790690"/>
      </w:pPr>
      <w:r>
        <w:rPr>
          <w:vanish/>
        </w:rPr>
        <w:t>End of Activity</w:t>
      </w:r>
    </w:p>
    <w:p w:rsidR="00C55B96" w:rsidRDefault="00CE5FAF">
      <w:pPr>
        <w:divId w:val="649790690"/>
      </w:pPr>
      <w:r>
        <w:t>Click to view video 07:21 – 11:15</w:t>
      </w:r>
    </w:p>
    <w:p w:rsidR="00C55B96" w:rsidRDefault="00CE5FAF">
      <w:pPr>
        <w:divId w:val="649790690"/>
      </w:pPr>
      <w:r>
        <w:rPr>
          <w:vanish/>
        </w:rPr>
        <w:t>Start of Media Content</w:t>
      </w:r>
    </w:p>
    <w:p w:rsidR="00C55B96" w:rsidRDefault="00CE5FAF">
      <w:pPr>
        <w:spacing w:before="120" w:beforeAutospacing="0" w:after="120" w:afterAutospacing="0"/>
        <w:divId w:val="360253401"/>
      </w:pPr>
      <w:bookmarkStart w:id="71" w:name="Session3_MediaContent2"/>
      <w:bookmarkEnd w:id="71"/>
      <w:r>
        <w:t>Video content is not available in this format.</w:t>
      </w:r>
    </w:p>
    <w:p w:rsidR="00C55B96" w:rsidRDefault="00CE5FAF">
      <w:pPr>
        <w:pStyle w:val="Caption1"/>
        <w:divId w:val="353462323"/>
      </w:pPr>
      <w:r>
        <w:t>PARTIR OU PAS?</w:t>
      </w:r>
    </w:p>
    <w:bookmarkStart w:id="72" w:name="View_Session3_Transcript2"/>
    <w:p w:rsidR="00C55B96" w:rsidRDefault="00CE5FAF">
      <w:pPr>
        <w:pStyle w:val="navbutton"/>
        <w:divId w:val="353462323"/>
      </w:pPr>
      <w:r>
        <w:fldChar w:fldCharType="begin"/>
      </w:r>
      <w:r>
        <w:instrText xml:space="preserve"> HYPERLINK "" \l "Session3_Transcript2" </w:instrText>
      </w:r>
      <w:r>
        <w:fldChar w:fldCharType="separate"/>
      </w:r>
      <w:r>
        <w:rPr>
          <w:rStyle w:val="Hyperlink"/>
        </w:rPr>
        <w:t>View transcript - PARTIR OU PAS?</w:t>
      </w:r>
      <w:r>
        <w:fldChar w:fldCharType="end"/>
      </w:r>
      <w:bookmarkEnd w:id="72"/>
    </w:p>
    <w:p w:rsidR="00C55B96" w:rsidRDefault="00CE5FAF">
      <w:pPr>
        <w:divId w:val="649790690"/>
      </w:pPr>
      <w:r>
        <w:rPr>
          <w:vanish/>
        </w:rPr>
        <w:t>End of Media Content</w:t>
      </w:r>
    </w:p>
    <w:p w:rsidR="00C55B96" w:rsidRDefault="00CE5FAF">
      <w:pPr>
        <w:divId w:val="649790690"/>
      </w:pPr>
      <w:r>
        <w:rPr>
          <w:vanish/>
        </w:rPr>
        <w:t>Start of SAQ</w:t>
      </w:r>
    </w:p>
    <w:p w:rsidR="00C55B96" w:rsidRDefault="00CE5FAF">
      <w:pPr>
        <w:spacing w:before="240" w:beforeAutospacing="0" w:after="0" w:afterAutospacing="0" w:line="240" w:lineRule="auto"/>
        <w:ind w:left="240" w:right="240"/>
        <w:outlineLvl w:val="2"/>
        <w:divId w:val="357629955"/>
        <w:rPr>
          <w:rFonts w:eastAsia="Times New Roman"/>
          <w:b/>
          <w:bCs/>
          <w:sz w:val="36"/>
          <w:szCs w:val="36"/>
        </w:rPr>
      </w:pPr>
      <w:bookmarkStart w:id="73" w:name="Session3_SAQ1"/>
      <w:bookmarkEnd w:id="73"/>
      <w:r>
        <w:rPr>
          <w:rFonts w:eastAsia="Times New Roman"/>
          <w:b/>
          <w:bCs/>
          <w:sz w:val="36"/>
          <w:szCs w:val="36"/>
        </w:rPr>
        <w:t>6 Thomas et Benoît</w:t>
      </w:r>
    </w:p>
    <w:p w:rsidR="00C55B96" w:rsidRDefault="00CE5FAF">
      <w:pPr>
        <w:divId w:val="1047297215"/>
      </w:pPr>
      <w:r>
        <w:rPr>
          <w:vanish/>
        </w:rPr>
        <w:t>Start of Question</w:t>
      </w:r>
    </w:p>
    <w:p w:rsidR="00C55B96" w:rsidRDefault="00CE5FAF">
      <w:pPr>
        <w:divId w:val="1788502471"/>
      </w:pPr>
      <w:bookmarkStart w:id="74" w:name="Session3_Question3"/>
      <w:bookmarkEnd w:id="74"/>
      <w:r>
        <w:t>Regardez de nouveau Thomas et Benoît (08:58–09:43). Comment est-ce que vous pourriez compléter le texte ci-dessous?</w:t>
      </w:r>
    </w:p>
    <w:p w:rsidR="00C55B96" w:rsidRDefault="00CE5FAF">
      <w:pPr>
        <w:divId w:val="1788502471"/>
      </w:pPr>
      <w:r>
        <w:t xml:space="preserve">Découvrir la France ou partir à l'étranger? Thomas aime bien faire (a) __________ des deux. Cet été, il part dix jours (b) __________ et dix jours (c) __________. Il va également en Amérique du Sud, (d) __________ exactement, pour (e) __________, mais il va en profiter pour prendre quelques jours de vacances aussi. Quant à Benoît, il ne (f) __________ ce qu'il va faire. Il a l'intention de partir (g) __________, probablement (h) __________. Il (i) __________ de la voile depuis longtemps, depuis une (j) __________ d'années. (k) __________ il essaye d'en faire une ou deux (l) __________. </w:t>
      </w:r>
    </w:p>
    <w:p w:rsidR="00C55B96" w:rsidRDefault="00CE5FAF">
      <w:pPr>
        <w:divId w:val="1788502471"/>
      </w:pPr>
      <w:r>
        <w:t xml:space="preserve">The answers are given below. </w:t>
      </w:r>
    </w:p>
    <w:p w:rsidR="00C55B96" w:rsidRDefault="00CE5FAF">
      <w:pPr>
        <w:divId w:val="1047297215"/>
      </w:pPr>
      <w:r>
        <w:rPr>
          <w:vanish/>
        </w:rPr>
        <w:t>End of Question</w:t>
      </w:r>
    </w:p>
    <w:bookmarkStart w:id="75" w:name="View_Session3_Answer1"/>
    <w:p w:rsidR="00C55B96" w:rsidRDefault="00CE5FAF">
      <w:pPr>
        <w:pStyle w:val="navbutton"/>
        <w:divId w:val="1047297215"/>
      </w:pPr>
      <w:r>
        <w:fldChar w:fldCharType="begin"/>
      </w:r>
      <w:r>
        <w:instrText xml:space="preserve"> HYPERLINK "" \l "Session3_Answer1" </w:instrText>
      </w:r>
      <w:r>
        <w:fldChar w:fldCharType="separate"/>
      </w:r>
      <w:r>
        <w:rPr>
          <w:rStyle w:val="Hyperlink"/>
        </w:rPr>
        <w:t>View answer - 6 Thomas et Benoît</w:t>
      </w:r>
      <w:r>
        <w:fldChar w:fldCharType="end"/>
      </w:r>
      <w:bookmarkEnd w:id="75"/>
    </w:p>
    <w:p w:rsidR="00C55B96" w:rsidRDefault="00CE5FAF">
      <w:pPr>
        <w:divId w:val="649790690"/>
      </w:pPr>
      <w:r>
        <w:rPr>
          <w:vanish/>
        </w:rPr>
        <w:t>End of SAQ</w:t>
      </w:r>
    </w:p>
    <w:p w:rsidR="00C55B96" w:rsidRDefault="00CE5FAF">
      <w:pPr>
        <w:divId w:val="649790690"/>
      </w:pPr>
      <w:r>
        <w:t>Click to view video 07:21 – 11:15</w:t>
      </w:r>
    </w:p>
    <w:p w:rsidR="00C55B96" w:rsidRDefault="00CE5FAF">
      <w:pPr>
        <w:divId w:val="649790690"/>
      </w:pPr>
      <w:r>
        <w:rPr>
          <w:vanish/>
        </w:rPr>
        <w:t>Start of Media Content</w:t>
      </w:r>
    </w:p>
    <w:p w:rsidR="00C55B96" w:rsidRDefault="00CE5FAF">
      <w:pPr>
        <w:spacing w:before="120" w:beforeAutospacing="0" w:after="120" w:afterAutospacing="0"/>
        <w:divId w:val="1726249052"/>
      </w:pPr>
      <w:bookmarkStart w:id="76" w:name="Session3_MediaContent3"/>
      <w:bookmarkEnd w:id="76"/>
      <w:r>
        <w:t>Video content is not available in this format.</w:t>
      </w:r>
    </w:p>
    <w:p w:rsidR="00C55B96" w:rsidRDefault="00CE5FAF">
      <w:pPr>
        <w:pStyle w:val="Caption1"/>
        <w:divId w:val="411391418"/>
      </w:pPr>
      <w:r>
        <w:t>Thomas et Benoît</w:t>
      </w:r>
    </w:p>
    <w:bookmarkStart w:id="77" w:name="View_Session3_Transcript3"/>
    <w:p w:rsidR="00C55B96" w:rsidRDefault="00CE5FAF">
      <w:pPr>
        <w:pStyle w:val="navbutton"/>
        <w:divId w:val="411391418"/>
      </w:pPr>
      <w:r>
        <w:fldChar w:fldCharType="begin"/>
      </w:r>
      <w:r>
        <w:instrText xml:space="preserve"> HYPERLINK "" \l "Session3_Transcript3" </w:instrText>
      </w:r>
      <w:r>
        <w:fldChar w:fldCharType="separate"/>
      </w:r>
      <w:r>
        <w:rPr>
          <w:rStyle w:val="Hyperlink"/>
        </w:rPr>
        <w:t>View transcript - Thomas et Benoît</w:t>
      </w:r>
      <w:r>
        <w:fldChar w:fldCharType="end"/>
      </w:r>
      <w:bookmarkEnd w:id="77"/>
    </w:p>
    <w:p w:rsidR="00C55B96" w:rsidRDefault="00CE5FAF">
      <w:pPr>
        <w:divId w:val="649790690"/>
      </w:pPr>
      <w:r>
        <w:rPr>
          <w:vanish/>
        </w:rPr>
        <w:t>End of Media Content</w:t>
      </w:r>
    </w:p>
    <w:p w:rsidR="00C55B96" w:rsidRDefault="00CE5FAF">
      <w:pPr>
        <w:divId w:val="649790690"/>
      </w:pPr>
      <w:r>
        <w:rPr>
          <w:vanish/>
        </w:rPr>
        <w:t>Start of SAQ</w:t>
      </w:r>
    </w:p>
    <w:p w:rsidR="00C55B96" w:rsidRDefault="00CE5FAF">
      <w:pPr>
        <w:spacing w:before="240" w:beforeAutospacing="0" w:after="0" w:afterAutospacing="0" w:line="240" w:lineRule="auto"/>
        <w:ind w:left="240" w:right="240"/>
        <w:outlineLvl w:val="2"/>
        <w:divId w:val="1489202341"/>
        <w:rPr>
          <w:rFonts w:eastAsia="Times New Roman"/>
          <w:b/>
          <w:bCs/>
          <w:sz w:val="36"/>
          <w:szCs w:val="36"/>
        </w:rPr>
      </w:pPr>
      <w:bookmarkStart w:id="78" w:name="Session3_SAQ2"/>
      <w:bookmarkEnd w:id="78"/>
      <w:r>
        <w:rPr>
          <w:rFonts w:eastAsia="Times New Roman"/>
          <w:b/>
          <w:bCs/>
          <w:sz w:val="36"/>
          <w:szCs w:val="36"/>
        </w:rPr>
        <w:t>7 Madame Biret</w:t>
      </w:r>
    </w:p>
    <w:p w:rsidR="00C55B96" w:rsidRDefault="00CE5FAF">
      <w:pPr>
        <w:divId w:val="1583250729"/>
      </w:pPr>
      <w:r>
        <w:rPr>
          <w:vanish/>
        </w:rPr>
        <w:t>Start of Question</w:t>
      </w:r>
    </w:p>
    <w:p w:rsidR="00C55B96" w:rsidRDefault="00CE5FAF">
      <w:pPr>
        <w:divId w:val="409157242"/>
      </w:pPr>
      <w:bookmarkStart w:id="79" w:name="Session3_Question4"/>
      <w:bookmarkEnd w:id="79"/>
      <w:r>
        <w:t>Regardez de nouveau Madame Biret (09:44–10:18). Répondez aux questions suivantes.</w:t>
      </w:r>
    </w:p>
    <w:p w:rsidR="00C55B96" w:rsidRDefault="00CE5FAF">
      <w:pPr>
        <w:divId w:val="409157242"/>
      </w:pPr>
      <w:r>
        <w:t>Dans quelle région Madame Biret passe-t-elle ses vacances?</w:t>
      </w:r>
    </w:p>
    <w:p w:rsidR="00C55B96" w:rsidRDefault="00CE5FAF">
      <w:pPr>
        <w:divId w:val="409157242"/>
      </w:pPr>
      <w:r>
        <w:t>Qu'est-ce qu'elle cherche à éviter?</w:t>
      </w:r>
    </w:p>
    <w:p w:rsidR="00C55B96" w:rsidRDefault="00CE5FAF">
      <w:pPr>
        <w:divId w:val="409157242"/>
      </w:pPr>
      <w:r>
        <w:t>Qu'est-ce qu'elle recherche?</w:t>
      </w:r>
    </w:p>
    <w:p w:rsidR="00C55B96" w:rsidRDefault="00CE5FAF">
      <w:pPr>
        <w:divId w:val="409157242"/>
      </w:pPr>
      <w:r>
        <w:t>Quelles sont ses raisons, d'après vous?</w:t>
      </w:r>
    </w:p>
    <w:p w:rsidR="00C55B96" w:rsidRDefault="00CE5FAF">
      <w:pPr>
        <w:divId w:val="1583250729"/>
      </w:pPr>
      <w:r>
        <w:rPr>
          <w:vanish/>
        </w:rPr>
        <w:t>End of Question</w:t>
      </w:r>
    </w:p>
    <w:bookmarkStart w:id="80" w:name="View_Session3_Answer2"/>
    <w:p w:rsidR="00C55B96" w:rsidRDefault="00CE5FAF">
      <w:pPr>
        <w:pStyle w:val="navbutton"/>
        <w:divId w:val="1583250729"/>
      </w:pPr>
      <w:r>
        <w:fldChar w:fldCharType="begin"/>
      </w:r>
      <w:r>
        <w:instrText xml:space="preserve"> HYPERLINK "" \l "Session3_Answer2" </w:instrText>
      </w:r>
      <w:r>
        <w:fldChar w:fldCharType="separate"/>
      </w:r>
      <w:r>
        <w:rPr>
          <w:rStyle w:val="Hyperlink"/>
        </w:rPr>
        <w:t>View answer - 7 Madame Biret</w:t>
      </w:r>
      <w:r>
        <w:fldChar w:fldCharType="end"/>
      </w:r>
      <w:bookmarkEnd w:id="80"/>
    </w:p>
    <w:p w:rsidR="00C55B96" w:rsidRDefault="00CE5FAF">
      <w:pPr>
        <w:divId w:val="649790690"/>
      </w:pPr>
      <w:r>
        <w:rPr>
          <w:vanish/>
        </w:rPr>
        <w:t>End of SAQ</w:t>
      </w:r>
    </w:p>
    <w:p w:rsidR="00C55B96" w:rsidRDefault="00CE5FAF">
      <w:pPr>
        <w:divId w:val="649790690"/>
      </w:pPr>
      <w:r>
        <w:rPr>
          <w:vanish/>
        </w:rPr>
        <w:t>Start of Box</w:t>
      </w:r>
    </w:p>
    <w:p w:rsidR="00C55B96" w:rsidRDefault="00CE5FAF">
      <w:pPr>
        <w:spacing w:before="240" w:beforeAutospacing="0" w:after="0" w:afterAutospacing="0" w:line="240" w:lineRule="auto"/>
        <w:ind w:left="240" w:right="240"/>
        <w:outlineLvl w:val="2"/>
        <w:divId w:val="537427591"/>
        <w:rPr>
          <w:rFonts w:eastAsia="Times New Roman"/>
          <w:b/>
          <w:bCs/>
          <w:sz w:val="36"/>
          <w:szCs w:val="36"/>
        </w:rPr>
      </w:pPr>
      <w:bookmarkStart w:id="81" w:name="Session3_Box2"/>
      <w:bookmarkEnd w:id="81"/>
      <w:r>
        <w:rPr>
          <w:rStyle w:val="Emphasis"/>
          <w:rFonts w:eastAsia="Times New Roman"/>
          <w:b/>
          <w:bCs/>
          <w:sz w:val="36"/>
          <w:szCs w:val="36"/>
        </w:rPr>
        <w:t>Grammar Point 5</w:t>
      </w:r>
      <w:r>
        <w:rPr>
          <w:rFonts w:eastAsia="Times New Roman"/>
          <w:b/>
          <w:bCs/>
          <w:sz w:val="36"/>
          <w:szCs w:val="36"/>
        </w:rPr>
        <w:t xml:space="preserve"> Remembering the gender of names of countries </w:t>
      </w:r>
    </w:p>
    <w:p w:rsidR="00C55B96" w:rsidRDefault="00CE5FAF">
      <w:pPr>
        <w:divId w:val="1786077599"/>
      </w:pPr>
      <w:r>
        <w:t xml:space="preserve">When you are trying to work out the gender of a country in French, it helps to remember that most countries are </w:t>
      </w:r>
      <w:r>
        <w:rPr>
          <w:rStyle w:val="Strong"/>
        </w:rPr>
        <w:t>feminine</w:t>
      </w:r>
      <w:r>
        <w:t xml:space="preserve"> and end in ‘-e’: for example </w:t>
      </w:r>
      <w:r>
        <w:rPr>
          <w:rStyle w:val="Emphasis"/>
        </w:rPr>
        <w:t>la France, la Belgique, la Turquie, l'Algérie</w:t>
      </w:r>
      <w:r>
        <w:t xml:space="preserve">, </w:t>
      </w:r>
      <w:r>
        <w:rPr>
          <w:rStyle w:val="Emphasis"/>
        </w:rPr>
        <w:t>l'Australie</w:t>
      </w:r>
      <w:r>
        <w:t xml:space="preserve">. </w:t>
      </w:r>
    </w:p>
    <w:p w:rsidR="00C55B96" w:rsidRDefault="00CE5FAF">
      <w:pPr>
        <w:divId w:val="1786077599"/>
      </w:pPr>
      <w:r>
        <w:t xml:space="preserve">The names of countries that are </w:t>
      </w:r>
      <w:r>
        <w:rPr>
          <w:rStyle w:val="Strong"/>
        </w:rPr>
        <w:t>masculine</w:t>
      </w:r>
      <w:r>
        <w:t xml:space="preserve"> are: </w:t>
      </w:r>
    </w:p>
    <w:p w:rsidR="00C55B96" w:rsidRDefault="00CE5FAF">
      <w:pPr>
        <w:numPr>
          <w:ilvl w:val="0"/>
          <w:numId w:val="40"/>
        </w:numPr>
        <w:ind w:left="780" w:right="780"/>
        <w:divId w:val="1786077599"/>
      </w:pPr>
      <w:r>
        <w:t xml:space="preserve">the five exceptions to the above rule: </w:t>
      </w:r>
      <w:r>
        <w:rPr>
          <w:rStyle w:val="Emphasis"/>
        </w:rPr>
        <w:t>le Cambodge, le Mexique, le Mozambique, le Zaïre</w:t>
      </w:r>
      <w:r>
        <w:t xml:space="preserve"> and </w:t>
      </w:r>
      <w:r>
        <w:rPr>
          <w:rStyle w:val="Emphasis"/>
        </w:rPr>
        <w:t>le Zimbabwe</w:t>
      </w:r>
      <w:r>
        <w:t xml:space="preserve">; </w:t>
      </w:r>
    </w:p>
    <w:p w:rsidR="00C55B96" w:rsidRDefault="00CE5FAF">
      <w:pPr>
        <w:numPr>
          <w:ilvl w:val="0"/>
          <w:numId w:val="40"/>
        </w:numPr>
        <w:ind w:left="780" w:right="780"/>
        <w:divId w:val="1786077599"/>
      </w:pPr>
      <w:r>
        <w:t xml:space="preserve">those which do not end in ‘-e’: </w:t>
      </w:r>
      <w:r>
        <w:rPr>
          <w:rStyle w:val="Emphasis"/>
        </w:rPr>
        <w:t>le Costa Rica, le Sénégal, le Pakistan</w:t>
      </w:r>
      <w:r>
        <w:t xml:space="preserve">, etc.; </w:t>
      </w:r>
    </w:p>
    <w:p w:rsidR="00C55B96" w:rsidRDefault="00CE5FAF">
      <w:pPr>
        <w:numPr>
          <w:ilvl w:val="0"/>
          <w:numId w:val="40"/>
        </w:numPr>
        <w:ind w:left="780" w:right="780"/>
        <w:divId w:val="1786077599"/>
      </w:pPr>
      <w:r>
        <w:t xml:space="preserve">those which contain a masculine noun, such as </w:t>
      </w:r>
      <w:r>
        <w:rPr>
          <w:rStyle w:val="Emphasis"/>
        </w:rPr>
        <w:t>état</w:t>
      </w:r>
      <w:r>
        <w:t xml:space="preserve"> (‘state’) or </w:t>
      </w:r>
      <w:r>
        <w:rPr>
          <w:rStyle w:val="Emphasis"/>
        </w:rPr>
        <w:t>pays: les États-Unis, le pays de Galles</w:t>
      </w:r>
      <w:r>
        <w:t xml:space="preserve"> (Wales), </w:t>
      </w:r>
      <w:r>
        <w:rPr>
          <w:rStyle w:val="Emphasis"/>
        </w:rPr>
        <w:t>les Pays-Bas</w:t>
      </w:r>
      <w:r>
        <w:t xml:space="preserve"> (the Netherlands), etc. </w:t>
      </w:r>
    </w:p>
    <w:p w:rsidR="00C55B96" w:rsidRDefault="00CE5FAF">
      <w:pPr>
        <w:divId w:val="649790690"/>
      </w:pPr>
      <w:r>
        <w:rPr>
          <w:vanish/>
        </w:rPr>
        <w:t>End of Box</w:t>
      </w:r>
    </w:p>
    <w:p w:rsidR="00C55B96" w:rsidRDefault="00CE5FAF">
      <w:pPr>
        <w:divId w:val="649790690"/>
      </w:pPr>
      <w:r>
        <w:rPr>
          <w:vanish/>
        </w:rPr>
        <w:t>Start of Box</w:t>
      </w:r>
    </w:p>
    <w:p w:rsidR="00C55B96" w:rsidRDefault="00CE5FAF">
      <w:pPr>
        <w:spacing w:before="240" w:beforeAutospacing="0" w:after="0" w:afterAutospacing="0" w:line="240" w:lineRule="auto"/>
        <w:ind w:left="240" w:right="240"/>
        <w:outlineLvl w:val="2"/>
        <w:divId w:val="1552502992"/>
        <w:rPr>
          <w:rFonts w:eastAsia="Times New Roman"/>
          <w:b/>
          <w:bCs/>
          <w:sz w:val="36"/>
          <w:szCs w:val="36"/>
        </w:rPr>
      </w:pPr>
      <w:bookmarkStart w:id="82" w:name="Session3_Box3"/>
      <w:bookmarkEnd w:id="82"/>
      <w:r>
        <w:rPr>
          <w:rStyle w:val="Emphasis"/>
          <w:rFonts w:eastAsia="Times New Roman"/>
          <w:b/>
          <w:bCs/>
          <w:sz w:val="36"/>
          <w:szCs w:val="36"/>
        </w:rPr>
        <w:t>Grammar Point 6</w:t>
      </w:r>
      <w:r>
        <w:rPr>
          <w:rFonts w:eastAsia="Times New Roman"/>
          <w:b/>
          <w:bCs/>
          <w:sz w:val="36"/>
          <w:szCs w:val="36"/>
        </w:rPr>
        <w:t xml:space="preserve"> Using ‘à’ and ‘en’ with place names </w:t>
      </w:r>
    </w:p>
    <w:p w:rsidR="00C55B96" w:rsidRDefault="00CE5FAF">
      <w:pPr>
        <w:divId w:val="111411746"/>
      </w:pPr>
      <w:r>
        <w:rPr>
          <w:rStyle w:val="Strong"/>
        </w:rPr>
        <w:t>Towns</w:t>
      </w:r>
    </w:p>
    <w:p w:rsidR="00C55B96" w:rsidRDefault="00CE5FAF">
      <w:pPr>
        <w:divId w:val="111411746"/>
      </w:pPr>
      <w:r>
        <w:t xml:space="preserve">Use </w:t>
      </w:r>
      <w:r>
        <w:rPr>
          <w:rStyle w:val="Emphasis"/>
        </w:rPr>
        <w:t>à</w:t>
      </w:r>
      <w:r>
        <w:t xml:space="preserve"> to translate ‘in’ or ‘to’ (remembering that </w:t>
      </w:r>
      <w:r>
        <w:rPr>
          <w:rStyle w:val="Emphasis"/>
        </w:rPr>
        <w:t>à</w:t>
      </w:r>
      <w:r>
        <w:t xml:space="preserve"> combines with the definite article </w:t>
      </w:r>
      <w:r>
        <w:rPr>
          <w:rStyle w:val="Emphasis"/>
        </w:rPr>
        <w:t>le</w:t>
      </w:r>
      <w:r>
        <w:t xml:space="preserve">, which is part of some city names, to form </w:t>
      </w:r>
      <w:r>
        <w:rPr>
          <w:rStyle w:val="Emphasis"/>
        </w:rPr>
        <w:t>au</w:t>
      </w:r>
      <w:r>
        <w:t xml:space="preserve">). </w:t>
      </w:r>
    </w:p>
    <w:p w:rsidR="00C55B96" w:rsidRDefault="00CE5FAF">
      <w:pPr>
        <w:numPr>
          <w:ilvl w:val="0"/>
          <w:numId w:val="41"/>
        </w:numPr>
        <w:ind w:left="780" w:right="780"/>
        <w:divId w:val="111411746"/>
      </w:pPr>
      <w:r>
        <w:t xml:space="preserve">Jean-Michel habite </w:t>
      </w:r>
      <w:r>
        <w:rPr>
          <w:rStyle w:val="Strong"/>
        </w:rPr>
        <w:t>à</w:t>
      </w:r>
      <w:r>
        <w:t xml:space="preserve"> Édimbourg mais il a aussi une maison </w:t>
      </w:r>
      <w:r>
        <w:rPr>
          <w:rStyle w:val="Strong"/>
        </w:rPr>
        <w:t>à</w:t>
      </w:r>
      <w:r>
        <w:t xml:space="preserve"> La Ciotat et une autre </w:t>
      </w:r>
      <w:r>
        <w:rPr>
          <w:rStyle w:val="Strong"/>
        </w:rPr>
        <w:t>au</w:t>
      </w:r>
      <w:r>
        <w:t xml:space="preserve"> Havre. </w:t>
      </w:r>
    </w:p>
    <w:p w:rsidR="00C55B96" w:rsidRDefault="00CE5FAF">
      <w:pPr>
        <w:numPr>
          <w:ilvl w:val="0"/>
          <w:numId w:val="41"/>
        </w:numPr>
        <w:ind w:left="780" w:right="780"/>
        <w:divId w:val="111411746"/>
      </w:pPr>
      <w:r>
        <w:t xml:space="preserve">Monique vit </w:t>
      </w:r>
      <w:r>
        <w:rPr>
          <w:rStyle w:val="Strong"/>
        </w:rPr>
        <w:t>à</w:t>
      </w:r>
      <w:r>
        <w:t xml:space="preserve"> Londres. Normalement elle retourne </w:t>
      </w:r>
      <w:r>
        <w:rPr>
          <w:rStyle w:val="Strong"/>
        </w:rPr>
        <w:t>à</w:t>
      </w:r>
      <w:r>
        <w:t xml:space="preserve"> Marseille chaque été. Mais cette année elle va </w:t>
      </w:r>
      <w:r>
        <w:rPr>
          <w:rStyle w:val="Strong"/>
        </w:rPr>
        <w:t>au</w:t>
      </w:r>
      <w:r>
        <w:t xml:space="preserve"> Caire. </w:t>
      </w:r>
    </w:p>
    <w:p w:rsidR="00C55B96" w:rsidRDefault="00CE5FAF">
      <w:pPr>
        <w:divId w:val="111411746"/>
      </w:pPr>
      <w:r>
        <w:rPr>
          <w:rStyle w:val="Strong"/>
        </w:rPr>
        <w:t>Countries and continents</w:t>
      </w:r>
    </w:p>
    <w:p w:rsidR="00C55B96" w:rsidRDefault="00CE5FAF">
      <w:pPr>
        <w:divId w:val="111411746"/>
      </w:pPr>
      <w:r>
        <w:t>To translate ‘in’ or ‘to’:</w:t>
      </w:r>
    </w:p>
    <w:p w:rsidR="00C55B96" w:rsidRDefault="00CE5FAF">
      <w:pPr>
        <w:numPr>
          <w:ilvl w:val="0"/>
          <w:numId w:val="42"/>
        </w:numPr>
        <w:ind w:left="780" w:right="780"/>
        <w:divId w:val="111411746"/>
      </w:pPr>
      <w:r>
        <w:t xml:space="preserve">use </w:t>
      </w:r>
      <w:r>
        <w:rPr>
          <w:rStyle w:val="Emphasis"/>
        </w:rPr>
        <w:t>en</w:t>
      </w:r>
      <w:r>
        <w:t xml:space="preserve"> with a feminine name: </w:t>
      </w:r>
    </w:p>
    <w:p w:rsidR="00C55B96" w:rsidRDefault="00CE5FAF">
      <w:pPr>
        <w:numPr>
          <w:ilvl w:val="1"/>
          <w:numId w:val="42"/>
        </w:numPr>
        <w:ind w:left="1560" w:right="1560"/>
        <w:divId w:val="111411746"/>
      </w:pPr>
      <w:r>
        <w:t xml:space="preserve">Ils vivent </w:t>
      </w:r>
      <w:r>
        <w:rPr>
          <w:rStyle w:val="Strong"/>
        </w:rPr>
        <w:t>en</w:t>
      </w:r>
      <w:r>
        <w:t xml:space="preserve"> Irlande depuis longtemps. Généralement ils vont </w:t>
      </w:r>
      <w:r>
        <w:rPr>
          <w:rStyle w:val="Strong"/>
        </w:rPr>
        <w:t>en</w:t>
      </w:r>
      <w:r>
        <w:t xml:space="preserve"> Écosse pour les vacances, mais cette année ils vont </w:t>
      </w:r>
      <w:r>
        <w:rPr>
          <w:rStyle w:val="Strong"/>
        </w:rPr>
        <w:t>en</w:t>
      </w:r>
      <w:r>
        <w:t xml:space="preserve"> Afrique. </w:t>
      </w:r>
    </w:p>
    <w:p w:rsidR="00C55B96" w:rsidRDefault="00CE5FAF">
      <w:pPr>
        <w:numPr>
          <w:ilvl w:val="0"/>
          <w:numId w:val="42"/>
        </w:numPr>
        <w:ind w:left="780" w:right="780"/>
        <w:divId w:val="111411746"/>
      </w:pPr>
      <w:r>
        <w:t xml:space="preserve">use </w:t>
      </w:r>
      <w:r>
        <w:rPr>
          <w:rStyle w:val="Emphasis"/>
        </w:rPr>
        <w:t>en</w:t>
      </w:r>
      <w:r>
        <w:t xml:space="preserve"> with names that are masculine singular and begin with a vowel: </w:t>
      </w:r>
    </w:p>
    <w:p w:rsidR="00C55B96" w:rsidRDefault="00CE5FAF">
      <w:pPr>
        <w:numPr>
          <w:ilvl w:val="1"/>
          <w:numId w:val="42"/>
        </w:numPr>
        <w:ind w:left="1560" w:right="1560"/>
        <w:divId w:val="111411746"/>
      </w:pPr>
      <w:r>
        <w:t xml:space="preserve">Je suis allé(e) </w:t>
      </w:r>
      <w:r>
        <w:rPr>
          <w:rStyle w:val="Strong"/>
        </w:rPr>
        <w:t>en</w:t>
      </w:r>
      <w:r>
        <w:t xml:space="preserve"> Afghanistan, </w:t>
      </w:r>
      <w:r>
        <w:rPr>
          <w:rStyle w:val="Strong"/>
        </w:rPr>
        <w:t>en</w:t>
      </w:r>
      <w:r>
        <w:t xml:space="preserve"> Iran et </w:t>
      </w:r>
      <w:r>
        <w:rPr>
          <w:rStyle w:val="Strong"/>
        </w:rPr>
        <w:t>en</w:t>
      </w:r>
      <w:r>
        <w:t xml:space="preserve"> Uruguay. </w:t>
      </w:r>
    </w:p>
    <w:p w:rsidR="00C55B96" w:rsidRDefault="00CE5FAF">
      <w:pPr>
        <w:numPr>
          <w:ilvl w:val="0"/>
          <w:numId w:val="42"/>
        </w:numPr>
        <w:ind w:left="780" w:right="780"/>
        <w:divId w:val="111411746"/>
      </w:pPr>
      <w:r>
        <w:t xml:space="preserve">•use </w:t>
      </w:r>
      <w:r>
        <w:rPr>
          <w:rStyle w:val="Emphasis"/>
        </w:rPr>
        <w:t>au</w:t>
      </w:r>
      <w:r>
        <w:t xml:space="preserve"> (the contraction of </w:t>
      </w:r>
      <w:r>
        <w:rPr>
          <w:rStyle w:val="Emphasis"/>
        </w:rPr>
        <w:t>à</w:t>
      </w:r>
      <w:r>
        <w:t xml:space="preserve"> + </w:t>
      </w:r>
      <w:r>
        <w:rPr>
          <w:rStyle w:val="Emphasis"/>
        </w:rPr>
        <w:t>le</w:t>
      </w:r>
      <w:r>
        <w:t xml:space="preserve">) with names that are masculine singular and begin with a consonant: </w:t>
      </w:r>
    </w:p>
    <w:p w:rsidR="00C55B96" w:rsidRDefault="00CE5FAF">
      <w:pPr>
        <w:numPr>
          <w:ilvl w:val="1"/>
          <w:numId w:val="42"/>
        </w:numPr>
        <w:ind w:left="1560" w:right="1560"/>
        <w:divId w:val="111411746"/>
      </w:pPr>
      <w:r>
        <w:t xml:space="preserve">Philippe et sa femme partent demain </w:t>
      </w:r>
      <w:r>
        <w:rPr>
          <w:rStyle w:val="Strong"/>
        </w:rPr>
        <w:t>au</w:t>
      </w:r>
      <w:r>
        <w:t xml:space="preserve"> Costa Rica. </w:t>
      </w:r>
    </w:p>
    <w:p w:rsidR="00C55B96" w:rsidRDefault="00CE5FAF">
      <w:pPr>
        <w:numPr>
          <w:ilvl w:val="1"/>
          <w:numId w:val="42"/>
        </w:numPr>
        <w:ind w:left="1560" w:right="1560"/>
        <w:divId w:val="111411746"/>
      </w:pPr>
      <w:r>
        <w:t xml:space="preserve">Ils ont habité </w:t>
      </w:r>
      <w:r>
        <w:rPr>
          <w:rStyle w:val="Strong"/>
        </w:rPr>
        <w:t>au</w:t>
      </w:r>
      <w:r>
        <w:t xml:space="preserve"> Canada, </w:t>
      </w:r>
      <w:r>
        <w:rPr>
          <w:rStyle w:val="Strong"/>
        </w:rPr>
        <w:t>au</w:t>
      </w:r>
      <w:r>
        <w:t xml:space="preserve"> Japon et </w:t>
      </w:r>
      <w:r>
        <w:rPr>
          <w:rStyle w:val="Strong"/>
        </w:rPr>
        <w:t>au</w:t>
      </w:r>
      <w:r>
        <w:t xml:space="preserve"> Danemark. </w:t>
      </w:r>
    </w:p>
    <w:p w:rsidR="00C55B96" w:rsidRDefault="00CE5FAF">
      <w:pPr>
        <w:numPr>
          <w:ilvl w:val="0"/>
          <w:numId w:val="42"/>
        </w:numPr>
        <w:ind w:left="780" w:right="780"/>
        <w:divId w:val="111411746"/>
      </w:pPr>
      <w:r>
        <w:t xml:space="preserve">•use </w:t>
      </w:r>
      <w:r>
        <w:rPr>
          <w:rStyle w:val="Emphasis"/>
        </w:rPr>
        <w:t>aux</w:t>
      </w:r>
      <w:r>
        <w:t xml:space="preserve"> (the contraction of </w:t>
      </w:r>
      <w:r>
        <w:rPr>
          <w:rStyle w:val="Emphasis"/>
        </w:rPr>
        <w:t>à + les</w:t>
      </w:r>
      <w:r>
        <w:t xml:space="preserve">) if the name is plural: </w:t>
      </w:r>
    </w:p>
    <w:p w:rsidR="00C55B96" w:rsidRDefault="00CE5FAF">
      <w:pPr>
        <w:numPr>
          <w:ilvl w:val="1"/>
          <w:numId w:val="42"/>
        </w:numPr>
        <w:ind w:left="1560" w:right="1560"/>
        <w:divId w:val="111411746"/>
      </w:pPr>
      <w:r>
        <w:t xml:space="preserve">Ils habitent </w:t>
      </w:r>
      <w:r>
        <w:rPr>
          <w:rStyle w:val="Strong"/>
        </w:rPr>
        <w:t>aux</w:t>
      </w:r>
      <w:r>
        <w:t xml:space="preserve"> États-Unis mais retournent souvent </w:t>
      </w:r>
      <w:r>
        <w:rPr>
          <w:rStyle w:val="Strong"/>
        </w:rPr>
        <w:t>aux</w:t>
      </w:r>
      <w:r>
        <w:t xml:space="preserve"> Antilles pour voir leurs parents. </w:t>
      </w:r>
    </w:p>
    <w:p w:rsidR="00C55B96" w:rsidRDefault="00CE5FAF">
      <w:pPr>
        <w:divId w:val="649790690"/>
      </w:pPr>
      <w:r>
        <w:rPr>
          <w:vanish/>
        </w:rPr>
        <w:t>End of Box</w:t>
      </w:r>
    </w:p>
    <w:p w:rsidR="00C55B96" w:rsidRDefault="00CE5FAF">
      <w:pPr>
        <w:divId w:val="649790690"/>
      </w:pPr>
      <w:r>
        <w:rPr>
          <w:vanish/>
        </w:rPr>
        <w:t>Start of Box</w:t>
      </w:r>
    </w:p>
    <w:p w:rsidR="00C55B96" w:rsidRDefault="00CE5FAF">
      <w:pPr>
        <w:spacing w:before="240" w:beforeAutospacing="0" w:after="0" w:afterAutospacing="0" w:line="240" w:lineRule="auto"/>
        <w:ind w:left="240" w:right="240"/>
        <w:outlineLvl w:val="2"/>
        <w:divId w:val="291179624"/>
        <w:rPr>
          <w:rFonts w:eastAsia="Times New Roman"/>
          <w:b/>
          <w:bCs/>
          <w:sz w:val="36"/>
          <w:szCs w:val="36"/>
        </w:rPr>
      </w:pPr>
      <w:bookmarkStart w:id="83" w:name="Session3_Box4"/>
      <w:bookmarkEnd w:id="83"/>
      <w:r>
        <w:rPr>
          <w:rStyle w:val="Emphasis"/>
          <w:rFonts w:eastAsia="Times New Roman"/>
          <w:b/>
          <w:bCs/>
          <w:sz w:val="36"/>
          <w:szCs w:val="36"/>
        </w:rPr>
        <w:t>Grammar Point 7</w:t>
      </w:r>
      <w:r>
        <w:rPr>
          <w:rFonts w:eastAsia="Times New Roman"/>
          <w:b/>
          <w:bCs/>
          <w:sz w:val="36"/>
          <w:szCs w:val="36"/>
        </w:rPr>
        <w:t xml:space="preserve"> Making liaisons </w:t>
      </w:r>
    </w:p>
    <w:p w:rsidR="00C55B96" w:rsidRDefault="00CE5FAF">
      <w:pPr>
        <w:divId w:val="2025133641"/>
      </w:pPr>
      <w:r>
        <w:t xml:space="preserve">If the word that follows </w:t>
      </w:r>
      <w:r>
        <w:rPr>
          <w:rStyle w:val="Emphasis"/>
        </w:rPr>
        <w:t>en</w:t>
      </w:r>
      <w:r>
        <w:t xml:space="preserve"> begins with a vowel sound, the ‘-n’ of </w:t>
      </w:r>
      <w:r>
        <w:rPr>
          <w:rStyle w:val="Emphasis"/>
        </w:rPr>
        <w:t>en</w:t>
      </w:r>
      <w:r>
        <w:t xml:space="preserve"> is pronounced and runs into the next word, as in </w:t>
      </w:r>
      <w:r>
        <w:rPr>
          <w:rStyle w:val="Emphasis"/>
        </w:rPr>
        <w:t>en Irlande</w:t>
      </w:r>
      <w:r>
        <w:t xml:space="preserve"> [ã</w:t>
      </w:r>
      <w:r>
        <w:rPr>
          <w:rStyle w:val="underline1"/>
        </w:rPr>
        <w:t>n</w:t>
      </w:r>
      <w:r>
        <w:t xml:space="preserve">iRlãd] . A sound linking two words in this way is called a ‘liaison’. </w:t>
      </w:r>
    </w:p>
    <w:p w:rsidR="00C55B96" w:rsidRDefault="00CE5FAF">
      <w:pPr>
        <w:divId w:val="2025133641"/>
      </w:pPr>
      <w:r>
        <w:t xml:space="preserve">A similar thing happens with the pronunciation of </w:t>
      </w:r>
      <w:r>
        <w:rPr>
          <w:rStyle w:val="Emphasis"/>
        </w:rPr>
        <w:t>aux États-Unis</w:t>
      </w:r>
      <w:r>
        <w:t xml:space="preserve"> [o</w:t>
      </w:r>
      <w:r>
        <w:rPr>
          <w:rStyle w:val="underline1"/>
        </w:rPr>
        <w:t>z</w:t>
      </w:r>
      <w:r>
        <w:t>eta</w:t>
      </w:r>
      <w:r>
        <w:rPr>
          <w:rStyle w:val="underline1"/>
        </w:rPr>
        <w:t>z</w:t>
      </w:r>
      <w:r>
        <w:t xml:space="preserve">yni] or </w:t>
      </w:r>
      <w:r>
        <w:rPr>
          <w:rStyle w:val="Emphasis"/>
        </w:rPr>
        <w:t>aux USA</w:t>
      </w:r>
      <w:r>
        <w:t xml:space="preserve">, where the final ‘-x’ and ‘-s’ are pronounced [z] before the vowels ‘é’ [e] and ‘u’ [y]. </w:t>
      </w:r>
    </w:p>
    <w:p w:rsidR="00C55B96" w:rsidRDefault="00CE5FAF">
      <w:pPr>
        <w:divId w:val="649790690"/>
      </w:pPr>
      <w:r>
        <w:rPr>
          <w:vanish/>
        </w:rPr>
        <w:t>End of Box</w:t>
      </w:r>
    </w:p>
    <w:p w:rsidR="00C55B96" w:rsidRDefault="00AD488D">
      <w:pPr>
        <w:divId w:val="649790690"/>
      </w:pPr>
      <w:hyperlink r:id="rId20" w:history="1">
        <w:r w:rsidR="00CE5FAF">
          <w:rPr>
            <w:rStyle w:val="Hyperlink"/>
          </w:rPr>
          <w:t xml:space="preserve">Open quiz now... </w:t>
        </w:r>
      </w:hyperlink>
    </w:p>
    <w:p w:rsidR="00C55B96" w:rsidRDefault="00CE5FAF">
      <w:pPr>
        <w:divId w:val="649790690"/>
      </w:pPr>
      <w:r>
        <w:rPr>
          <w:vanish/>
        </w:rPr>
        <w:t>Start of Activity</w:t>
      </w:r>
    </w:p>
    <w:p w:rsidR="00C55B96" w:rsidRDefault="00CE5FAF">
      <w:pPr>
        <w:spacing w:before="240" w:beforeAutospacing="0" w:after="0" w:afterAutospacing="0" w:line="240" w:lineRule="auto"/>
        <w:ind w:left="240" w:right="240"/>
        <w:outlineLvl w:val="2"/>
        <w:divId w:val="1959529686"/>
        <w:rPr>
          <w:rFonts w:eastAsia="Times New Roman"/>
          <w:b/>
          <w:bCs/>
          <w:sz w:val="36"/>
          <w:szCs w:val="36"/>
        </w:rPr>
      </w:pPr>
      <w:bookmarkStart w:id="84" w:name="Session3_Activity3"/>
      <w:bookmarkEnd w:id="84"/>
      <w:r>
        <w:rPr>
          <w:rFonts w:eastAsia="Times New Roman"/>
          <w:b/>
          <w:bCs/>
          <w:sz w:val="36"/>
          <w:szCs w:val="36"/>
        </w:rPr>
        <w:t>Activité 15 EXTRAIT 6</w:t>
      </w:r>
    </w:p>
    <w:p w:rsidR="00C55B96" w:rsidRDefault="00CE5FAF">
      <w:pPr>
        <w:divId w:val="518743733"/>
      </w:pPr>
      <w:r>
        <w:rPr>
          <w:vanish/>
        </w:rPr>
        <w:t>Start of Question</w:t>
      </w:r>
    </w:p>
    <w:p w:rsidR="00C55B96" w:rsidRDefault="00CE5FAF">
      <w:pPr>
        <w:divId w:val="562984025"/>
      </w:pPr>
      <w:bookmarkStart w:id="85" w:name="Session3_Question5"/>
      <w:bookmarkEnd w:id="85"/>
      <w:r>
        <w:t xml:space="preserve">1 Écoutez les phrases de l'activité 14, enregistrées dans l'extrait 6. Identifiez dans les transcriptions les liaisons que vous entendez. </w:t>
      </w:r>
    </w:p>
    <w:p w:rsidR="00C55B96" w:rsidRDefault="00CE5FAF">
      <w:pPr>
        <w:divId w:val="562984025"/>
      </w:pPr>
      <w:r>
        <w:t>2 Réécoutez l'extrait 6 et répétez chaque phrase pendant la pause.</w:t>
      </w:r>
    </w:p>
    <w:p w:rsidR="00C55B96" w:rsidRDefault="00CE5FAF">
      <w:pPr>
        <w:divId w:val="562984025"/>
      </w:pPr>
      <w:r>
        <w:rPr>
          <w:rStyle w:val="Emphasis"/>
        </w:rPr>
        <w:t>Take care to pronounce the liaisons correctly. Watch also the following five words, which are often problematic for English-speakers:</w:t>
      </w:r>
    </w:p>
    <w:p w:rsidR="00C55B96" w:rsidRDefault="00CE5FAF">
      <w:pPr>
        <w:numPr>
          <w:ilvl w:val="0"/>
          <w:numId w:val="43"/>
        </w:numPr>
        <w:ind w:left="780" w:right="780"/>
        <w:divId w:val="562984025"/>
      </w:pPr>
      <w:r>
        <w:rPr>
          <w:rStyle w:val="Strong"/>
        </w:rPr>
        <w:t>Édimbourg</w:t>
      </w:r>
      <w:r>
        <w:t xml:space="preserve"> ‘im’ is pronounced as in mat</w:t>
      </w:r>
      <w:r>
        <w:rPr>
          <w:rStyle w:val="Strong"/>
        </w:rPr>
        <w:t>in</w:t>
      </w:r>
      <w:r>
        <w:t xml:space="preserve"> and the final ‘-g’ is not pronounced. You should say (‘Édinbour’), </w:t>
      </w:r>
      <w:r>
        <w:rPr>
          <w:rStyle w:val="Strong"/>
        </w:rPr>
        <w:t>not</w:t>
      </w:r>
      <w:r>
        <w:t xml:space="preserve"> ‘Édimmbourgue’; </w:t>
      </w:r>
    </w:p>
    <w:p w:rsidR="00C55B96" w:rsidRDefault="00CE5FAF">
      <w:pPr>
        <w:numPr>
          <w:ilvl w:val="0"/>
          <w:numId w:val="43"/>
        </w:numPr>
        <w:ind w:left="780" w:right="780"/>
        <w:divId w:val="562984025"/>
      </w:pPr>
      <w:r>
        <w:rPr>
          <w:rStyle w:val="Strong"/>
        </w:rPr>
        <w:t>l'étranger</w:t>
      </w:r>
      <w:r>
        <w:rPr>
          <w:rStyle w:val="Emphasis"/>
        </w:rPr>
        <w:t>‘-ger’ is pronounced</w:t>
      </w:r>
      <w:r>
        <w:t xml:space="preserve"> [3e] </w:t>
      </w:r>
      <w:r>
        <w:rPr>
          <w:rStyle w:val="Emphasis"/>
        </w:rPr>
        <w:t>as in</w:t>
      </w:r>
      <w:r>
        <w:t xml:space="preserve"> j'</w:t>
      </w:r>
      <w:r>
        <w:rPr>
          <w:rStyle w:val="Strong"/>
        </w:rPr>
        <w:t>ai</w:t>
      </w:r>
      <w:r>
        <w:t xml:space="preserve">, </w:t>
      </w:r>
      <w:r>
        <w:rPr>
          <w:rStyle w:val="Strong"/>
        </w:rPr>
        <w:t>not</w:t>
      </w:r>
      <w:r>
        <w:rPr>
          <w:rStyle w:val="Emphasis"/>
        </w:rPr>
        <w:t>as in</w:t>
      </w:r>
      <w:r>
        <w:t xml:space="preserve"> m</w:t>
      </w:r>
      <w:r>
        <w:rPr>
          <w:rStyle w:val="Strong"/>
        </w:rPr>
        <w:t>er</w:t>
      </w:r>
      <w:r>
        <w:t>. If you pronounce it as in m</w:t>
      </w:r>
      <w:r>
        <w:rPr>
          <w:rStyle w:val="Strong"/>
        </w:rPr>
        <w:t>er</w:t>
      </w:r>
      <w:r>
        <w:t xml:space="preserve"> French people will understand l'étrangère, ‘the foreign woman’; </w:t>
      </w:r>
    </w:p>
    <w:p w:rsidR="00C55B96" w:rsidRDefault="00CE5FAF">
      <w:pPr>
        <w:numPr>
          <w:ilvl w:val="0"/>
          <w:numId w:val="43"/>
        </w:numPr>
        <w:ind w:left="780" w:right="780"/>
        <w:divId w:val="562984025"/>
      </w:pPr>
      <w:r>
        <w:rPr>
          <w:rStyle w:val="Strong"/>
        </w:rPr>
        <w:t>Europe/euro</w:t>
      </w:r>
      <w:r>
        <w:rPr>
          <w:rStyle w:val="Emphasis"/>
        </w:rPr>
        <w:t>‘eu-’ is pronounced</w:t>
      </w:r>
      <w:r>
        <w:t xml:space="preserve"> [ø] </w:t>
      </w:r>
      <w:r>
        <w:rPr>
          <w:rStyle w:val="Emphasis"/>
        </w:rPr>
        <w:t>as in</w:t>
      </w:r>
      <w:r>
        <w:t xml:space="preserve"> d</w:t>
      </w:r>
      <w:r>
        <w:rPr>
          <w:rStyle w:val="Strong"/>
        </w:rPr>
        <w:t>eu</w:t>
      </w:r>
      <w:r>
        <w:t xml:space="preserve">x, </w:t>
      </w:r>
      <w:r>
        <w:rPr>
          <w:rStyle w:val="Strong"/>
        </w:rPr>
        <w:t>not</w:t>
      </w:r>
      <w:r>
        <w:rPr>
          <w:rStyle w:val="Emphasis"/>
        </w:rPr>
        <w:t>‘yu’ as in the English form of these words;</w:t>
      </w:r>
    </w:p>
    <w:p w:rsidR="00C55B96" w:rsidRDefault="00CE5FAF">
      <w:pPr>
        <w:numPr>
          <w:ilvl w:val="0"/>
          <w:numId w:val="43"/>
        </w:numPr>
        <w:ind w:left="780" w:right="780"/>
        <w:divId w:val="562984025"/>
      </w:pPr>
      <w:r>
        <w:rPr>
          <w:rStyle w:val="Strong"/>
        </w:rPr>
        <w:t>Égypte</w:t>
      </w:r>
      <w:r>
        <w:rPr>
          <w:rStyle w:val="Emphasis"/>
        </w:rPr>
        <w:t>‘É-’ is pronounced</w:t>
      </w:r>
      <w:r>
        <w:t xml:space="preserve"> [e] </w:t>
      </w:r>
      <w:r>
        <w:rPr>
          <w:rStyle w:val="Emphasis"/>
        </w:rPr>
        <w:t>as in</w:t>
      </w:r>
      <w:r>
        <w:rPr>
          <w:rStyle w:val="Strong"/>
        </w:rPr>
        <w:t>é</w:t>
      </w:r>
      <w:r>
        <w:t xml:space="preserve">lève, </w:t>
      </w:r>
      <w:r>
        <w:rPr>
          <w:rStyle w:val="Strong"/>
        </w:rPr>
        <w:t>not</w:t>
      </w:r>
      <w:r>
        <w:t xml:space="preserve"> [i] </w:t>
      </w:r>
      <w:r>
        <w:rPr>
          <w:rStyle w:val="Emphasis"/>
        </w:rPr>
        <w:t>as in</w:t>
      </w:r>
      <w:r>
        <w:rPr>
          <w:rStyle w:val="Strong"/>
        </w:rPr>
        <w:t>i</w:t>
      </w:r>
      <w:r>
        <w:t xml:space="preserve">mage. </w:t>
      </w:r>
      <w:r>
        <w:rPr>
          <w:rStyle w:val="Emphasis"/>
        </w:rPr>
        <w:t>You should say‘</w:t>
      </w:r>
      <w:r>
        <w:rPr>
          <w:rStyle w:val="Emphasis"/>
          <w:b/>
          <w:bCs/>
        </w:rPr>
        <w:t>É</w:t>
      </w:r>
      <w:r>
        <w:rPr>
          <w:rStyle w:val="Emphasis"/>
        </w:rPr>
        <w:t>gypte’, not ‘</w:t>
      </w:r>
      <w:r>
        <w:rPr>
          <w:rStyle w:val="Emphasis"/>
          <w:b/>
          <w:bCs/>
        </w:rPr>
        <w:t>I</w:t>
      </w:r>
      <w:r>
        <w:rPr>
          <w:rStyle w:val="Emphasis"/>
        </w:rPr>
        <w:t>gypte’.</w:t>
      </w:r>
    </w:p>
    <w:p w:rsidR="00C55B96" w:rsidRDefault="00CE5FAF">
      <w:pPr>
        <w:divId w:val="562984025"/>
      </w:pPr>
      <w:r>
        <w:t>3 Si vous voulez, vous pourriez enregistrer ces phrases sur une cassette puis écoutez-vous pour vérifier votre prononciation.</w:t>
      </w:r>
    </w:p>
    <w:p w:rsidR="00C55B96" w:rsidRDefault="00CE5FAF">
      <w:pPr>
        <w:divId w:val="562984025"/>
      </w:pPr>
      <w:r>
        <w:rPr>
          <w:rStyle w:val="Emphasis"/>
        </w:rPr>
        <w:t>When listening back, check your liaisons and each of the words above. Record yourself again until you are satisfied with the result.</w:t>
      </w:r>
    </w:p>
    <w:p w:rsidR="00C55B96" w:rsidRDefault="00CE5FAF">
      <w:pPr>
        <w:divId w:val="518743733"/>
      </w:pPr>
      <w:r>
        <w:rPr>
          <w:vanish/>
        </w:rPr>
        <w:t>End of Question</w:t>
      </w:r>
    </w:p>
    <w:p w:rsidR="00C55B96" w:rsidRDefault="00CE5FAF">
      <w:pPr>
        <w:divId w:val="649790690"/>
      </w:pPr>
      <w:r>
        <w:rPr>
          <w:vanish/>
        </w:rPr>
        <w:t>End of Activity</w:t>
      </w:r>
    </w:p>
    <w:p w:rsidR="00C55B96" w:rsidRDefault="00CE5FAF">
      <w:pPr>
        <w:divId w:val="649790690"/>
      </w:pPr>
      <w:r>
        <w:t>Audio Track 6</w:t>
      </w:r>
    </w:p>
    <w:p w:rsidR="00C55B96" w:rsidRDefault="00CE5FAF">
      <w:pPr>
        <w:divId w:val="649790690"/>
      </w:pPr>
      <w:r>
        <w:rPr>
          <w:vanish/>
        </w:rPr>
        <w:t>Start of Media Content</w:t>
      </w:r>
    </w:p>
    <w:p w:rsidR="00C55B96" w:rsidRDefault="00CE5FAF">
      <w:pPr>
        <w:spacing w:before="120" w:beforeAutospacing="0" w:after="120" w:afterAutospacing="0"/>
        <w:divId w:val="1213229553"/>
      </w:pPr>
      <w:bookmarkStart w:id="86" w:name="Session3_MediaContent4"/>
      <w:bookmarkEnd w:id="86"/>
      <w:r>
        <w:t>Audio content is not available in this format.</w:t>
      </w:r>
    </w:p>
    <w:p w:rsidR="00C55B96" w:rsidRDefault="00CE5FAF">
      <w:pPr>
        <w:pStyle w:val="Caption1"/>
        <w:divId w:val="1474254657"/>
      </w:pPr>
      <w:r>
        <w:t>Audio Track 6</w:t>
      </w:r>
    </w:p>
    <w:bookmarkStart w:id="87" w:name="View_Session3_Transcript4"/>
    <w:p w:rsidR="00C55B96" w:rsidRDefault="00CE5FAF">
      <w:pPr>
        <w:pStyle w:val="navbutton"/>
        <w:divId w:val="1474254657"/>
      </w:pPr>
      <w:r>
        <w:fldChar w:fldCharType="begin"/>
      </w:r>
      <w:r>
        <w:instrText xml:space="preserve"> HYPERLINK "" \l "Session3_Transcript4" </w:instrText>
      </w:r>
      <w:r>
        <w:fldChar w:fldCharType="separate"/>
      </w:r>
      <w:r>
        <w:rPr>
          <w:rStyle w:val="Hyperlink"/>
        </w:rPr>
        <w:t>View transcript - Audio Track 6</w:t>
      </w:r>
      <w:r>
        <w:fldChar w:fldCharType="end"/>
      </w:r>
      <w:bookmarkEnd w:id="87"/>
    </w:p>
    <w:p w:rsidR="00C55B96" w:rsidRDefault="00CE5FAF">
      <w:pPr>
        <w:divId w:val="649790690"/>
      </w:pPr>
      <w:r>
        <w:rPr>
          <w:vanish/>
        </w:rPr>
        <w:t>End of Media Content</w:t>
      </w:r>
    </w:p>
    <w:p w:rsidR="00C55B96" w:rsidRDefault="00CE5FAF">
      <w:pPr>
        <w:divId w:val="649790690"/>
      </w:pPr>
      <w:r>
        <w:rPr>
          <w:vanish/>
        </w:rPr>
        <w:t>Start of Box</w:t>
      </w:r>
    </w:p>
    <w:p w:rsidR="00C55B96" w:rsidRDefault="00CE5FAF">
      <w:pPr>
        <w:spacing w:before="240" w:beforeAutospacing="0" w:after="0" w:afterAutospacing="0" w:line="240" w:lineRule="auto"/>
        <w:ind w:left="240" w:right="240"/>
        <w:outlineLvl w:val="2"/>
        <w:divId w:val="8530804"/>
        <w:rPr>
          <w:rFonts w:eastAsia="Times New Roman"/>
          <w:b/>
          <w:bCs/>
          <w:sz w:val="36"/>
          <w:szCs w:val="36"/>
        </w:rPr>
      </w:pPr>
      <w:bookmarkStart w:id="88" w:name="Session3_Box5"/>
      <w:bookmarkEnd w:id="88"/>
      <w:r>
        <w:rPr>
          <w:rFonts w:eastAsia="Times New Roman"/>
          <w:b/>
          <w:bCs/>
          <w:sz w:val="36"/>
          <w:szCs w:val="36"/>
        </w:rPr>
        <w:t>Key point 7: improving your pronunciation</w:t>
      </w:r>
    </w:p>
    <w:p w:rsidR="00C55B96" w:rsidRDefault="00CE5FAF">
      <w:pPr>
        <w:divId w:val="1369909860"/>
      </w:pPr>
      <w:r>
        <w:t xml:space="preserve">Listen to the CD extracts you have worked on so far and read out their transcriptions. Make a note of those words and phrases that you find more difficult to pronounce. If you wish you could record these and listen to yourself. You could work for example on the pronunciation of some of the phrases from Extract 2: </w:t>
      </w:r>
    </w:p>
    <w:p w:rsidR="00C55B96" w:rsidRDefault="00CE5FAF">
      <w:pPr>
        <w:numPr>
          <w:ilvl w:val="0"/>
          <w:numId w:val="44"/>
        </w:numPr>
        <w:ind w:left="780" w:right="780"/>
        <w:divId w:val="1369909860"/>
      </w:pPr>
      <w:r>
        <w:t xml:space="preserve">c'est </w:t>
      </w:r>
      <w:r>
        <w:rPr>
          <w:rStyle w:val="Strong"/>
        </w:rPr>
        <w:t>im</w:t>
      </w:r>
      <w:r>
        <w:t xml:space="preserve">possible! (with the liaison, and stressing the first not the second syllable of impossible) </w:t>
      </w:r>
    </w:p>
    <w:p w:rsidR="00C55B96" w:rsidRDefault="00CE5FAF">
      <w:pPr>
        <w:numPr>
          <w:ilvl w:val="0"/>
          <w:numId w:val="44"/>
        </w:numPr>
        <w:ind w:left="780" w:right="780"/>
        <w:divId w:val="1369909860"/>
      </w:pPr>
      <w:r>
        <w:rPr>
          <w:rStyle w:val="Emphasis"/>
        </w:rPr>
        <w:t>c'est la meilleure époque</w:t>
      </w:r>
    </w:p>
    <w:p w:rsidR="00C55B96" w:rsidRDefault="00CE5FAF">
      <w:pPr>
        <w:numPr>
          <w:ilvl w:val="0"/>
          <w:numId w:val="44"/>
        </w:numPr>
        <w:ind w:left="780" w:right="780"/>
        <w:divId w:val="1369909860"/>
      </w:pPr>
      <w:r>
        <w:rPr>
          <w:rStyle w:val="Emphasis"/>
        </w:rPr>
        <w:t>j'aime mieux</w:t>
      </w:r>
    </w:p>
    <w:p w:rsidR="00C55B96" w:rsidRDefault="00CE5FAF">
      <w:pPr>
        <w:divId w:val="649790690"/>
      </w:pPr>
      <w:r>
        <w:rPr>
          <w:vanish/>
        </w:rPr>
        <w:t>End of Box</w:t>
      </w:r>
    </w:p>
    <w:p w:rsidR="00C55B96" w:rsidRDefault="00CE5FAF">
      <w:pPr>
        <w:divId w:val="649790690"/>
      </w:pPr>
      <w:r>
        <w:rPr>
          <w:vanish/>
        </w:rPr>
        <w:t>Start of Activity</w:t>
      </w:r>
    </w:p>
    <w:p w:rsidR="00C55B96" w:rsidRDefault="00CE5FAF">
      <w:pPr>
        <w:spacing w:before="240" w:beforeAutospacing="0" w:after="0" w:afterAutospacing="0" w:line="240" w:lineRule="auto"/>
        <w:ind w:left="240" w:right="240"/>
        <w:outlineLvl w:val="2"/>
        <w:divId w:val="486749824"/>
        <w:rPr>
          <w:rFonts w:eastAsia="Times New Roman"/>
          <w:b/>
          <w:bCs/>
          <w:sz w:val="36"/>
          <w:szCs w:val="36"/>
        </w:rPr>
      </w:pPr>
      <w:bookmarkStart w:id="89" w:name="Session3_Activity4"/>
      <w:bookmarkEnd w:id="89"/>
      <w:r>
        <w:rPr>
          <w:rFonts w:eastAsia="Times New Roman"/>
          <w:b/>
          <w:bCs/>
          <w:sz w:val="36"/>
          <w:szCs w:val="36"/>
        </w:rPr>
        <w:t>Activité 16</w:t>
      </w:r>
    </w:p>
    <w:p w:rsidR="00C55B96" w:rsidRDefault="00CE5FAF">
      <w:pPr>
        <w:divId w:val="1405760336"/>
      </w:pPr>
      <w:r>
        <w:rPr>
          <w:vanish/>
        </w:rPr>
        <w:t>Start of Question</w:t>
      </w:r>
    </w:p>
    <w:p w:rsidR="00C55B96" w:rsidRDefault="00CE5FAF">
      <w:pPr>
        <w:divId w:val="1629966030"/>
      </w:pPr>
      <w:bookmarkStart w:id="90" w:name="Session3_Question6"/>
      <w:bookmarkEnd w:id="90"/>
      <w:r>
        <w:t>Écrivez une courte lettre (de soixante-dix à quatre-vingts mots) à un(e) ami(e) pour expliquer:</w:t>
      </w:r>
    </w:p>
    <w:p w:rsidR="00C55B96" w:rsidRDefault="00CE5FAF">
      <w:pPr>
        <w:numPr>
          <w:ilvl w:val="0"/>
          <w:numId w:val="45"/>
        </w:numPr>
        <w:ind w:left="780" w:right="780"/>
        <w:divId w:val="1629966030"/>
      </w:pPr>
      <w:r>
        <w:t>quand vous prenez vos vacances cette année et pour quelle(s) raison(s);</w:t>
      </w:r>
    </w:p>
    <w:p w:rsidR="00C55B96" w:rsidRDefault="00CE5FAF">
      <w:pPr>
        <w:numPr>
          <w:ilvl w:val="0"/>
          <w:numId w:val="45"/>
        </w:numPr>
        <w:ind w:left="780" w:right="780"/>
        <w:divId w:val="1629966030"/>
      </w:pPr>
      <w:r>
        <w:t>où vous allez et pourquoi vous avez choisi ce pays.</w:t>
      </w:r>
    </w:p>
    <w:p w:rsidR="00C55B96" w:rsidRDefault="00CE5FAF">
      <w:pPr>
        <w:divId w:val="1629966030"/>
      </w:pPr>
      <w:r>
        <w:t>Voici quelques conseils à suivre:</w:t>
      </w:r>
    </w:p>
    <w:p w:rsidR="00C55B96" w:rsidRDefault="00CE5FAF">
      <w:pPr>
        <w:numPr>
          <w:ilvl w:val="0"/>
          <w:numId w:val="46"/>
        </w:numPr>
        <w:ind w:left="780" w:right="780"/>
        <w:divId w:val="1629966030"/>
      </w:pPr>
      <w:r>
        <w:t xml:space="preserve">Pour commencer, notez les idées principales en français; surtout n'écrivez pas votre lettre en anglais, pour la traduire ensuite en français. </w:t>
      </w:r>
    </w:p>
    <w:p w:rsidR="00C55B96" w:rsidRDefault="00CE5FAF">
      <w:pPr>
        <w:numPr>
          <w:ilvl w:val="0"/>
          <w:numId w:val="46"/>
        </w:numPr>
        <w:ind w:left="780" w:right="780"/>
        <w:divId w:val="1629966030"/>
      </w:pPr>
      <w:r>
        <w:t xml:space="preserve">Relisez les activité et les transcriptions et choisissez les expressions que vous voulez employer dans votre lettre (quantité, périodes de l'année, raisons, villes et pays, etc.). </w:t>
      </w:r>
    </w:p>
    <w:p w:rsidR="00C55B96" w:rsidRDefault="00CE5FAF">
      <w:pPr>
        <w:numPr>
          <w:ilvl w:val="0"/>
          <w:numId w:val="46"/>
        </w:numPr>
        <w:ind w:left="780" w:right="780"/>
        <w:divId w:val="1629966030"/>
      </w:pPr>
      <w:r>
        <w:t xml:space="preserve">Trouvez une bonne formule pour commencer votre lettre (par exemple: ‘Cher [X], Un petit mot rapide pour expliquer nos projets de vacances.’). </w:t>
      </w:r>
    </w:p>
    <w:p w:rsidR="00C55B96" w:rsidRDefault="00CE5FAF">
      <w:pPr>
        <w:numPr>
          <w:ilvl w:val="0"/>
          <w:numId w:val="46"/>
        </w:numPr>
        <w:ind w:left="780" w:right="780"/>
        <w:divId w:val="1629966030"/>
      </w:pPr>
      <w:r>
        <w:t>Quand vous écrivez votre lettre, utilisez le temps présent pour parler de vos projets.</w:t>
      </w:r>
    </w:p>
    <w:p w:rsidR="00C55B96" w:rsidRDefault="00CE5FAF">
      <w:pPr>
        <w:numPr>
          <w:ilvl w:val="0"/>
          <w:numId w:val="46"/>
        </w:numPr>
        <w:ind w:left="780" w:right="780"/>
        <w:divId w:val="1629966030"/>
      </w:pPr>
      <w:r>
        <w:t>Quand vous avez fini votre lettre, relisez-la et vérifiez votre orthographe et l'accord des adjectifs et des verbes.</w:t>
      </w:r>
    </w:p>
    <w:p w:rsidR="00C55B96" w:rsidRDefault="00CE5FAF">
      <w:pPr>
        <w:divId w:val="1629966030"/>
      </w:pPr>
      <w:r>
        <w:t>If you are not going on holiday this year, imagine what you'd like to do and write about it as if it were true.</w:t>
      </w:r>
    </w:p>
    <w:p w:rsidR="00C55B96" w:rsidRDefault="00CE5FAF">
      <w:pPr>
        <w:divId w:val="1405760336"/>
      </w:pPr>
      <w:r>
        <w:rPr>
          <w:vanish/>
        </w:rPr>
        <w:t>End of Question</w:t>
      </w:r>
    </w:p>
    <w:p w:rsidR="00C55B96" w:rsidRDefault="00CE5FAF">
      <w:pPr>
        <w:divId w:val="649790690"/>
      </w:pPr>
      <w:r>
        <w:rPr>
          <w:vanish/>
        </w:rPr>
        <w:t>End of Activity</w:t>
      </w:r>
    </w:p>
    <w:p w:rsidR="00C55B96" w:rsidRDefault="00CE5FAF">
      <w:pPr>
        <w:divId w:val="649790690"/>
      </w:pPr>
      <w:r>
        <w:rPr>
          <w:vanish/>
        </w:rPr>
        <w:t>Start of Box</w:t>
      </w:r>
    </w:p>
    <w:p w:rsidR="00C55B96" w:rsidRDefault="00CE5FAF">
      <w:pPr>
        <w:spacing w:before="240" w:beforeAutospacing="0" w:after="0" w:afterAutospacing="0" w:line="240" w:lineRule="auto"/>
        <w:ind w:left="240" w:right="240"/>
        <w:outlineLvl w:val="2"/>
        <w:divId w:val="307633907"/>
        <w:rPr>
          <w:rFonts w:eastAsia="Times New Roman"/>
          <w:b/>
          <w:bCs/>
          <w:sz w:val="36"/>
          <w:szCs w:val="36"/>
        </w:rPr>
      </w:pPr>
      <w:bookmarkStart w:id="91" w:name="Session3_Box6"/>
      <w:bookmarkEnd w:id="91"/>
      <w:r>
        <w:rPr>
          <w:rStyle w:val="Emphasis"/>
          <w:rFonts w:eastAsia="Times New Roman"/>
          <w:b/>
          <w:bCs/>
          <w:sz w:val="36"/>
          <w:szCs w:val="36"/>
        </w:rPr>
        <w:t>Grammar Point 8</w:t>
      </w:r>
      <w:r>
        <w:rPr>
          <w:rFonts w:eastAsia="Times New Roman"/>
          <w:b/>
          <w:bCs/>
          <w:sz w:val="36"/>
          <w:szCs w:val="36"/>
        </w:rPr>
        <w:t xml:space="preserve"> Asking questions </w:t>
      </w:r>
    </w:p>
    <w:p w:rsidR="00C55B96" w:rsidRDefault="00CE5FAF">
      <w:pPr>
        <w:divId w:val="2132822959"/>
      </w:pPr>
      <w:r>
        <w:t>As you work through the audio and video recordings, you'll hear questions asked in a variety of ways. They are described below.</w:t>
      </w:r>
    </w:p>
    <w:p w:rsidR="00C55B96" w:rsidRDefault="00CE5FAF">
      <w:pPr>
        <w:divId w:val="2132822959"/>
      </w:pPr>
      <w:r>
        <w:t xml:space="preserve">1 Verb + </w:t>
      </w:r>
      <w:r>
        <w:rPr>
          <w:rStyle w:val="Strong"/>
        </w:rPr>
        <w:t>subject</w:t>
      </w:r>
      <w:r>
        <w:t xml:space="preserve"> (formal French) </w:t>
      </w:r>
    </w:p>
    <w:p w:rsidR="00C55B96" w:rsidRDefault="00CE5FAF">
      <w:pPr>
        <w:numPr>
          <w:ilvl w:val="0"/>
          <w:numId w:val="47"/>
        </w:numPr>
        <w:ind w:left="780" w:right="780"/>
        <w:divId w:val="2132822959"/>
      </w:pPr>
      <w:r>
        <w:rPr>
          <w:rStyle w:val="Strong"/>
        </w:rPr>
        <w:t>Êtes-vous</w:t>
      </w:r>
      <w:r>
        <w:t xml:space="preserve"> contents de partir en Nouvelle-Zélande? </w:t>
      </w:r>
    </w:p>
    <w:p w:rsidR="00C55B96" w:rsidRDefault="00CE5FAF">
      <w:pPr>
        <w:divId w:val="2132822959"/>
      </w:pPr>
      <w:r>
        <w:t xml:space="preserve">2 </w:t>
      </w:r>
      <w:r>
        <w:rPr>
          <w:rStyle w:val="Emphasis"/>
        </w:rPr>
        <w:t>Est-ce que</w:t>
      </w:r>
      <w:r>
        <w:t xml:space="preserve"> + subject + verb </w:t>
      </w:r>
    </w:p>
    <w:p w:rsidR="00C55B96" w:rsidRDefault="00CE5FAF">
      <w:pPr>
        <w:numPr>
          <w:ilvl w:val="0"/>
          <w:numId w:val="48"/>
        </w:numPr>
        <w:ind w:left="780" w:right="780"/>
        <w:divId w:val="2132822959"/>
      </w:pPr>
      <w:r>
        <w:rPr>
          <w:rStyle w:val="Strong"/>
        </w:rPr>
        <w:t>Est-ce que vous êtes</w:t>
      </w:r>
      <w:r>
        <w:t xml:space="preserve"> contents de partir en vacances? </w:t>
      </w:r>
    </w:p>
    <w:p w:rsidR="00C55B96" w:rsidRDefault="00CE5FAF">
      <w:pPr>
        <w:divId w:val="2132822959"/>
      </w:pPr>
      <w:r>
        <w:t xml:space="preserve">3 Subject + verb, with rising </w:t>
      </w:r>
      <w:r>
        <w:rPr>
          <w:rStyle w:val="Strong"/>
        </w:rPr>
        <w:t>intonation</w:t>
      </w:r>
      <w:r>
        <w:t xml:space="preserve"> at the end of the sentence (informal French) </w:t>
      </w:r>
    </w:p>
    <w:p w:rsidR="00C55B96" w:rsidRDefault="00CE5FAF">
      <w:pPr>
        <w:divId w:val="2132822959"/>
      </w:pPr>
      <w:r>
        <w:t>Where you need to use a question word, the equivalent structures are as follows.</w:t>
      </w:r>
    </w:p>
    <w:p w:rsidR="00C55B96" w:rsidRDefault="00CE5FAF">
      <w:pPr>
        <w:divId w:val="2132822959"/>
      </w:pPr>
      <w:r>
        <w:t>4 Question word + verb + subject (formal French)</w:t>
      </w:r>
    </w:p>
    <w:p w:rsidR="00C55B96" w:rsidRDefault="00CE5FAF">
      <w:pPr>
        <w:numPr>
          <w:ilvl w:val="0"/>
          <w:numId w:val="49"/>
        </w:numPr>
        <w:ind w:left="780" w:right="780"/>
        <w:divId w:val="2132822959"/>
      </w:pPr>
      <w:r>
        <w:rPr>
          <w:rStyle w:val="underline1"/>
          <w:rFonts w:ascii="inherit" w:hAnsi="inherit"/>
          <w:b/>
          <w:bCs/>
        </w:rPr>
        <w:t>Quand</w:t>
      </w:r>
      <w:r>
        <w:rPr>
          <w:rStyle w:val="Strong"/>
        </w:rPr>
        <w:t xml:space="preserve"> prenez-vous</w:t>
      </w:r>
      <w:r>
        <w:t xml:space="preserve"> vos vacances? </w:t>
      </w:r>
    </w:p>
    <w:p w:rsidR="00C55B96" w:rsidRDefault="00CE5FAF">
      <w:pPr>
        <w:numPr>
          <w:ilvl w:val="0"/>
          <w:numId w:val="49"/>
        </w:numPr>
        <w:ind w:left="780" w:right="780"/>
        <w:divId w:val="2132822959"/>
      </w:pPr>
      <w:r>
        <w:rPr>
          <w:rStyle w:val="underline1"/>
          <w:rFonts w:ascii="inherit" w:hAnsi="inherit"/>
          <w:b/>
          <w:bCs/>
        </w:rPr>
        <w:t>Pourquoi</w:t>
      </w:r>
      <w:r>
        <w:rPr>
          <w:rStyle w:val="Strong"/>
        </w:rPr>
        <w:t xml:space="preserve"> pars-tu</w:t>
      </w:r>
      <w:r>
        <w:t xml:space="preserve"> à l'étranger? </w:t>
      </w:r>
    </w:p>
    <w:p w:rsidR="00C55B96" w:rsidRDefault="00CE5FAF">
      <w:pPr>
        <w:numPr>
          <w:ilvl w:val="0"/>
          <w:numId w:val="49"/>
        </w:numPr>
        <w:ind w:left="780" w:right="780"/>
        <w:divId w:val="2132822959"/>
      </w:pPr>
      <w:r>
        <w:rPr>
          <w:rStyle w:val="underline1"/>
          <w:rFonts w:ascii="inherit" w:hAnsi="inherit"/>
          <w:b/>
          <w:bCs/>
        </w:rPr>
        <w:t>Combien</w:t>
      </w:r>
      <w:r>
        <w:t xml:space="preserve"> de jours de congé pouvez-vous prendre? </w:t>
      </w:r>
    </w:p>
    <w:p w:rsidR="00C55B96" w:rsidRDefault="00CE5FAF">
      <w:pPr>
        <w:numPr>
          <w:ilvl w:val="0"/>
          <w:numId w:val="49"/>
        </w:numPr>
        <w:ind w:left="780" w:right="780"/>
        <w:divId w:val="2132822959"/>
      </w:pPr>
      <w:r>
        <w:rPr>
          <w:rStyle w:val="underline1"/>
          <w:rFonts w:ascii="inherit" w:hAnsi="inherit"/>
          <w:b/>
          <w:bCs/>
        </w:rPr>
        <w:t>Comment</w:t>
      </w:r>
      <w:r>
        <w:rPr>
          <w:rStyle w:val="Strong"/>
        </w:rPr>
        <w:t xml:space="preserve"> dit-on</w:t>
      </w:r>
      <w:r>
        <w:rPr>
          <w:rStyle w:val="Emphasis"/>
        </w:rPr>
        <w:t>‘See you soon’</w:t>
      </w:r>
      <w:r>
        <w:t xml:space="preserve"> en français? </w:t>
      </w:r>
    </w:p>
    <w:p w:rsidR="00C55B96" w:rsidRDefault="00CE5FAF">
      <w:pPr>
        <w:numPr>
          <w:ilvl w:val="0"/>
          <w:numId w:val="49"/>
        </w:numPr>
        <w:ind w:left="780" w:right="780"/>
        <w:divId w:val="2132822959"/>
      </w:pPr>
      <w:r>
        <w:t xml:space="preserve">À </w:t>
      </w:r>
      <w:r>
        <w:rPr>
          <w:rStyle w:val="underline1"/>
          <w:rFonts w:ascii="inherit" w:hAnsi="inherit"/>
          <w:b/>
          <w:bCs/>
        </w:rPr>
        <w:t>quelle</w:t>
      </w:r>
      <w:r>
        <w:t xml:space="preserve"> heure prend-il le train? </w:t>
      </w:r>
    </w:p>
    <w:p w:rsidR="00C55B96" w:rsidRDefault="00CE5FAF">
      <w:pPr>
        <w:numPr>
          <w:ilvl w:val="0"/>
          <w:numId w:val="49"/>
        </w:numPr>
        <w:ind w:left="780" w:right="780"/>
        <w:divId w:val="2132822959"/>
      </w:pPr>
      <w:r>
        <w:rPr>
          <w:rStyle w:val="underline1"/>
          <w:rFonts w:ascii="inherit" w:hAnsi="inherit"/>
          <w:b/>
          <w:bCs/>
        </w:rPr>
        <w:t>Où</w:t>
      </w:r>
      <w:r>
        <w:rPr>
          <w:rStyle w:val="Strong"/>
        </w:rPr>
        <w:t xml:space="preserve"> passe-t-il</w:t>
      </w:r>
      <w:r>
        <w:t xml:space="preserve"> ses vacances? </w:t>
      </w:r>
    </w:p>
    <w:p w:rsidR="00C55B96" w:rsidRDefault="00CE5FAF">
      <w:pPr>
        <w:divId w:val="2132822959"/>
      </w:pPr>
      <w:r>
        <w:t xml:space="preserve">Note that the ‘t’ in </w:t>
      </w:r>
      <w:r>
        <w:rPr>
          <w:rStyle w:val="Emphasis"/>
        </w:rPr>
        <w:t>passe-t-il</w:t>
      </w:r>
      <w:r>
        <w:t xml:space="preserve"> here has no particular meaning and is only needed when the verb ends with a vowel and the pronoun starts with a vowel too. This eases pronunciation and is a general rule for questions. </w:t>
      </w:r>
    </w:p>
    <w:p w:rsidR="00C55B96" w:rsidRDefault="00CE5FAF">
      <w:pPr>
        <w:divId w:val="2132822959"/>
      </w:pPr>
      <w:r>
        <w:t xml:space="preserve">The same word order is used with the </w:t>
      </w:r>
      <w:r>
        <w:rPr>
          <w:rStyle w:val="Strong"/>
        </w:rPr>
        <w:t>interrogative</w:t>
      </w:r>
      <w:r>
        <w:t xml:space="preserve"> pronoun </w:t>
      </w:r>
      <w:r>
        <w:rPr>
          <w:rStyle w:val="Emphasis"/>
        </w:rPr>
        <w:t>que</w:t>
      </w:r>
      <w:r>
        <w:t xml:space="preserve"> and with </w:t>
      </w:r>
      <w:r>
        <w:rPr>
          <w:rStyle w:val="Emphasis"/>
        </w:rPr>
        <w:t>qui</w:t>
      </w:r>
      <w:r>
        <w:t xml:space="preserve"> when it is the </w:t>
      </w:r>
      <w:r>
        <w:rPr>
          <w:rStyle w:val="Strong"/>
        </w:rPr>
        <w:t>object</w:t>
      </w:r>
      <w:r>
        <w:t xml:space="preserve"> of the verb. </w:t>
      </w:r>
    </w:p>
    <w:p w:rsidR="00C55B96" w:rsidRDefault="00CE5FAF">
      <w:pPr>
        <w:numPr>
          <w:ilvl w:val="0"/>
          <w:numId w:val="50"/>
        </w:numPr>
        <w:ind w:left="780" w:right="780"/>
        <w:divId w:val="2132822959"/>
      </w:pPr>
      <w:r>
        <w:rPr>
          <w:rStyle w:val="underline1"/>
          <w:rFonts w:ascii="inherit" w:hAnsi="inherit"/>
          <w:b/>
          <w:bCs/>
        </w:rPr>
        <w:t>Qui</w:t>
      </w:r>
      <w:r>
        <w:rPr>
          <w:rStyle w:val="Strong"/>
        </w:rPr>
        <w:t xml:space="preserve"> emmenez-vous</w:t>
      </w:r>
      <w:r>
        <w:t xml:space="preserve"> à Caen? </w:t>
      </w:r>
    </w:p>
    <w:p w:rsidR="00C55B96" w:rsidRDefault="00CE5FAF">
      <w:pPr>
        <w:numPr>
          <w:ilvl w:val="0"/>
          <w:numId w:val="50"/>
        </w:numPr>
        <w:ind w:left="780" w:right="780"/>
        <w:divId w:val="2132822959"/>
      </w:pPr>
      <w:r>
        <w:rPr>
          <w:rStyle w:val="underline1"/>
          <w:rFonts w:ascii="inherit" w:hAnsi="inherit"/>
          <w:b/>
          <w:bCs/>
        </w:rPr>
        <w:t>Que</w:t>
      </w:r>
      <w:r>
        <w:rPr>
          <w:rStyle w:val="Strong"/>
        </w:rPr>
        <w:t xml:space="preserve"> faites-vous</w:t>
      </w:r>
      <w:r>
        <w:t xml:space="preserve"> cette année? </w:t>
      </w:r>
    </w:p>
    <w:p w:rsidR="00C55B96" w:rsidRDefault="00CE5FAF">
      <w:pPr>
        <w:divId w:val="2132822959"/>
      </w:pPr>
      <w:r>
        <w:t xml:space="preserve">5 Question word + </w:t>
      </w:r>
      <w:r>
        <w:rPr>
          <w:rStyle w:val="Emphasis"/>
        </w:rPr>
        <w:t>est-ce que</w:t>
      </w:r>
      <w:r>
        <w:t xml:space="preserve"> + subject + verb (informal French) Note that </w:t>
      </w:r>
      <w:r>
        <w:rPr>
          <w:rStyle w:val="Emphasis"/>
        </w:rPr>
        <w:t>est-ce que</w:t>
      </w:r>
      <w:r>
        <w:t xml:space="preserve"> is optional here. </w:t>
      </w:r>
    </w:p>
    <w:p w:rsidR="00C55B96" w:rsidRDefault="00CE5FAF">
      <w:pPr>
        <w:numPr>
          <w:ilvl w:val="0"/>
          <w:numId w:val="51"/>
        </w:numPr>
        <w:ind w:left="780" w:right="780"/>
        <w:divId w:val="2132822959"/>
      </w:pPr>
      <w:r>
        <w:rPr>
          <w:rStyle w:val="underline1"/>
          <w:rFonts w:ascii="inherit" w:hAnsi="inherit"/>
          <w:b/>
          <w:bCs/>
        </w:rPr>
        <w:t>Comment</w:t>
      </w:r>
      <w:r>
        <w:rPr>
          <w:rStyle w:val="Strong"/>
        </w:rPr>
        <w:t xml:space="preserve"> (est-ce que) vous dites</w:t>
      </w:r>
      <w:r>
        <w:t xml:space="preserve"> ça en français? </w:t>
      </w:r>
    </w:p>
    <w:p w:rsidR="00C55B96" w:rsidRDefault="00CE5FAF">
      <w:pPr>
        <w:numPr>
          <w:ilvl w:val="0"/>
          <w:numId w:val="51"/>
        </w:numPr>
        <w:ind w:left="780" w:right="780"/>
        <w:divId w:val="2132822959"/>
      </w:pPr>
      <w:r>
        <w:t xml:space="preserve">À </w:t>
      </w:r>
      <w:r>
        <w:rPr>
          <w:rStyle w:val="underline1"/>
          <w:rFonts w:ascii="inherit" w:hAnsi="inherit"/>
          <w:b/>
          <w:bCs/>
        </w:rPr>
        <w:t>quelle</w:t>
      </w:r>
      <w:r>
        <w:t xml:space="preserve"> heure </w:t>
      </w:r>
      <w:r>
        <w:rPr>
          <w:rStyle w:val="Strong"/>
        </w:rPr>
        <w:t>(est-ce que) ça commence</w:t>
      </w:r>
      <w:r>
        <w:t xml:space="preserve">? </w:t>
      </w:r>
    </w:p>
    <w:p w:rsidR="00C55B96" w:rsidRDefault="00CE5FAF">
      <w:pPr>
        <w:numPr>
          <w:ilvl w:val="0"/>
          <w:numId w:val="51"/>
        </w:numPr>
        <w:ind w:left="780" w:right="780"/>
        <w:divId w:val="2132822959"/>
      </w:pPr>
      <w:r>
        <w:rPr>
          <w:rStyle w:val="underline1"/>
          <w:rFonts w:ascii="inherit" w:hAnsi="inherit"/>
          <w:b/>
          <w:bCs/>
        </w:rPr>
        <w:t>Qui</w:t>
      </w:r>
      <w:r>
        <w:rPr>
          <w:rStyle w:val="Strong"/>
        </w:rPr>
        <w:t xml:space="preserve"> (est-ce que) tu emmènes</w:t>
      </w:r>
      <w:r>
        <w:t xml:space="preserve"> avec toi? </w:t>
      </w:r>
    </w:p>
    <w:p w:rsidR="00C55B96" w:rsidRDefault="00CE5FAF">
      <w:pPr>
        <w:divId w:val="2132822959"/>
      </w:pPr>
      <w:r>
        <w:t xml:space="preserve">However, the use of </w:t>
      </w:r>
      <w:r>
        <w:rPr>
          <w:rStyle w:val="Emphasis"/>
        </w:rPr>
        <w:t>est-ce que</w:t>
      </w:r>
      <w:r>
        <w:t xml:space="preserve"> is compulsory after the interrogative pronoun </w:t>
      </w:r>
      <w:r>
        <w:rPr>
          <w:rStyle w:val="Emphasis"/>
        </w:rPr>
        <w:t>que</w:t>
      </w:r>
      <w:r>
        <w:t xml:space="preserve">. </w:t>
      </w:r>
    </w:p>
    <w:p w:rsidR="00C55B96" w:rsidRDefault="00CE5FAF">
      <w:pPr>
        <w:numPr>
          <w:ilvl w:val="0"/>
          <w:numId w:val="52"/>
        </w:numPr>
        <w:ind w:left="780" w:right="780"/>
        <w:divId w:val="2132822959"/>
      </w:pPr>
      <w:r>
        <w:rPr>
          <w:rStyle w:val="underline1"/>
          <w:rFonts w:ascii="inherit" w:hAnsi="inherit"/>
          <w:b/>
          <w:bCs/>
        </w:rPr>
        <w:t>Qu'</w:t>
      </w:r>
      <w:r>
        <w:rPr>
          <w:rStyle w:val="Strong"/>
        </w:rPr>
        <w:t>est-ce que vous faites</w:t>
      </w:r>
      <w:r>
        <w:t xml:space="preserve"> ce soir? </w:t>
      </w:r>
    </w:p>
    <w:p w:rsidR="00C55B96" w:rsidRDefault="00CE5FAF">
      <w:pPr>
        <w:divId w:val="2132822959"/>
      </w:pPr>
      <w:r>
        <w:t>6 Subject + verb + question word (informal French)</w:t>
      </w:r>
    </w:p>
    <w:p w:rsidR="00C55B96" w:rsidRDefault="00CE5FAF">
      <w:pPr>
        <w:numPr>
          <w:ilvl w:val="0"/>
          <w:numId w:val="53"/>
        </w:numPr>
        <w:ind w:left="780" w:right="780"/>
        <w:divId w:val="2132822959"/>
      </w:pPr>
      <w:r>
        <w:rPr>
          <w:rStyle w:val="Strong"/>
        </w:rPr>
        <w:t>Ça commence</w:t>
      </w:r>
      <w:r>
        <w:t xml:space="preserve"> à </w:t>
      </w:r>
      <w:r>
        <w:rPr>
          <w:rStyle w:val="underline1"/>
          <w:rFonts w:ascii="inherit" w:hAnsi="inherit"/>
          <w:b/>
          <w:bCs/>
        </w:rPr>
        <w:t>quelle</w:t>
      </w:r>
      <w:r>
        <w:t xml:space="preserve"> heure? </w:t>
      </w:r>
    </w:p>
    <w:p w:rsidR="00C55B96" w:rsidRDefault="00CE5FAF">
      <w:pPr>
        <w:numPr>
          <w:ilvl w:val="0"/>
          <w:numId w:val="53"/>
        </w:numPr>
        <w:ind w:left="780" w:right="780"/>
        <w:divId w:val="2132822959"/>
      </w:pPr>
      <w:r>
        <w:t xml:space="preserve">Cette année, </w:t>
      </w:r>
      <w:r>
        <w:rPr>
          <w:rStyle w:val="Strong"/>
        </w:rPr>
        <w:t xml:space="preserve">vous partez </w:t>
      </w:r>
      <w:r>
        <w:rPr>
          <w:rStyle w:val="underline1"/>
          <w:rFonts w:ascii="inherit" w:hAnsi="inherit"/>
          <w:b/>
          <w:bCs/>
        </w:rPr>
        <w:t>où</w:t>
      </w:r>
      <w:r>
        <w:t xml:space="preserve">? </w:t>
      </w:r>
    </w:p>
    <w:p w:rsidR="00C55B96" w:rsidRDefault="00CE5FAF">
      <w:pPr>
        <w:numPr>
          <w:ilvl w:val="0"/>
          <w:numId w:val="53"/>
        </w:numPr>
        <w:ind w:left="780" w:right="780"/>
        <w:divId w:val="2132822959"/>
      </w:pPr>
      <w:r>
        <w:t xml:space="preserve">Julien, </w:t>
      </w:r>
      <w:r>
        <w:rPr>
          <w:rStyle w:val="Strong"/>
        </w:rPr>
        <w:t xml:space="preserve">tu fais </w:t>
      </w:r>
      <w:r>
        <w:rPr>
          <w:rStyle w:val="underline1"/>
          <w:rFonts w:ascii="inherit" w:hAnsi="inherit"/>
          <w:b/>
          <w:bCs/>
        </w:rPr>
        <w:t>quoi</w:t>
      </w:r>
      <w:r>
        <w:t xml:space="preserve"> ce soir? </w:t>
      </w:r>
    </w:p>
    <w:p w:rsidR="00C55B96" w:rsidRDefault="00CE5FAF">
      <w:pPr>
        <w:numPr>
          <w:ilvl w:val="0"/>
          <w:numId w:val="53"/>
        </w:numPr>
        <w:ind w:left="780" w:right="780"/>
        <w:divId w:val="2132822959"/>
      </w:pPr>
      <w:r>
        <w:t xml:space="preserve">Finalement, </w:t>
      </w:r>
      <w:r>
        <w:rPr>
          <w:rStyle w:val="Strong"/>
        </w:rPr>
        <w:t xml:space="preserve">vous emmenez </w:t>
      </w:r>
      <w:r>
        <w:rPr>
          <w:rStyle w:val="underline1"/>
          <w:rFonts w:ascii="inherit" w:hAnsi="inherit"/>
          <w:b/>
          <w:bCs/>
        </w:rPr>
        <w:t>qui</w:t>
      </w:r>
      <w:r>
        <w:t xml:space="preserve">? </w:t>
      </w:r>
    </w:p>
    <w:p w:rsidR="00C55B96" w:rsidRDefault="00CE5FAF">
      <w:pPr>
        <w:numPr>
          <w:ilvl w:val="0"/>
          <w:numId w:val="53"/>
        </w:numPr>
        <w:ind w:left="780" w:right="780"/>
        <w:divId w:val="2132822959"/>
      </w:pPr>
      <w:r>
        <w:rPr>
          <w:rStyle w:val="Strong"/>
        </w:rPr>
        <w:t>Vous pouv</w:t>
      </w:r>
      <w:r>
        <w:t xml:space="preserve">ez prendre </w:t>
      </w:r>
      <w:r>
        <w:rPr>
          <w:rStyle w:val="underline1"/>
          <w:rFonts w:ascii="inherit" w:hAnsi="inherit"/>
          <w:b/>
          <w:bCs/>
        </w:rPr>
        <w:t>combien</w:t>
      </w:r>
      <w:r>
        <w:t xml:space="preserve"> de jours de congé par an? </w:t>
      </w:r>
    </w:p>
    <w:p w:rsidR="00C55B96" w:rsidRDefault="00CE5FAF">
      <w:pPr>
        <w:divId w:val="2132822959"/>
      </w:pPr>
      <w:r>
        <w:t>Examples of how these questions sound are available below</w:t>
      </w:r>
    </w:p>
    <w:p w:rsidR="00C55B96" w:rsidRDefault="00CE5FAF">
      <w:pPr>
        <w:divId w:val="649790690"/>
      </w:pPr>
      <w:r>
        <w:rPr>
          <w:vanish/>
        </w:rPr>
        <w:t>End of Box</w:t>
      </w:r>
    </w:p>
    <w:p w:rsidR="00C55B96" w:rsidRDefault="00CE5FAF">
      <w:pPr>
        <w:divId w:val="649790690"/>
      </w:pPr>
      <w:r>
        <w:t>Audio Track 7</w:t>
      </w:r>
    </w:p>
    <w:p w:rsidR="00C55B96" w:rsidRDefault="00CE5FAF">
      <w:pPr>
        <w:divId w:val="649790690"/>
      </w:pPr>
      <w:r>
        <w:rPr>
          <w:vanish/>
        </w:rPr>
        <w:t>Start of Media Content</w:t>
      </w:r>
    </w:p>
    <w:p w:rsidR="00C55B96" w:rsidRDefault="00CE5FAF">
      <w:pPr>
        <w:spacing w:before="120" w:beforeAutospacing="0" w:after="120" w:afterAutospacing="0"/>
        <w:divId w:val="1565949055"/>
      </w:pPr>
      <w:bookmarkStart w:id="92" w:name="Session3_MediaContent5"/>
      <w:bookmarkEnd w:id="92"/>
      <w:r>
        <w:t>Audio content is not available in this format.</w:t>
      </w:r>
    </w:p>
    <w:p w:rsidR="00C55B96" w:rsidRDefault="00CE5FAF">
      <w:pPr>
        <w:pStyle w:val="Caption1"/>
        <w:divId w:val="1284262230"/>
      </w:pPr>
      <w:r>
        <w:t>Audio Track 7</w:t>
      </w:r>
    </w:p>
    <w:bookmarkStart w:id="93" w:name="View_Session3_Transcript5"/>
    <w:p w:rsidR="00C55B96" w:rsidRDefault="00CE5FAF">
      <w:pPr>
        <w:pStyle w:val="navbutton"/>
        <w:divId w:val="1284262230"/>
      </w:pPr>
      <w:r>
        <w:fldChar w:fldCharType="begin"/>
      </w:r>
      <w:r>
        <w:instrText xml:space="preserve"> HYPERLINK "" \l "Session3_Transcript5" </w:instrText>
      </w:r>
      <w:r>
        <w:fldChar w:fldCharType="separate"/>
      </w:r>
      <w:r>
        <w:rPr>
          <w:rStyle w:val="Hyperlink"/>
        </w:rPr>
        <w:t>View transcript - Audio Track 7</w:t>
      </w:r>
      <w:r>
        <w:fldChar w:fldCharType="end"/>
      </w:r>
      <w:bookmarkEnd w:id="93"/>
    </w:p>
    <w:p w:rsidR="00C55B96" w:rsidRDefault="00CE5FAF">
      <w:pPr>
        <w:divId w:val="649790690"/>
      </w:pPr>
      <w:r>
        <w:rPr>
          <w:vanish/>
        </w:rPr>
        <w:t>End of Media Content</w:t>
      </w:r>
    </w:p>
    <w:p w:rsidR="00C55B96" w:rsidRDefault="00CE5FAF">
      <w:pPr>
        <w:divId w:val="649790690"/>
      </w:pPr>
      <w:r>
        <w:rPr>
          <w:vanish/>
        </w:rPr>
        <w:t>Start of Activity</w:t>
      </w:r>
    </w:p>
    <w:p w:rsidR="00C55B96" w:rsidRDefault="00CE5FAF">
      <w:pPr>
        <w:spacing w:before="240" w:beforeAutospacing="0" w:after="0" w:afterAutospacing="0" w:line="240" w:lineRule="auto"/>
        <w:ind w:left="240" w:right="240"/>
        <w:outlineLvl w:val="2"/>
        <w:divId w:val="363099580"/>
        <w:rPr>
          <w:rFonts w:eastAsia="Times New Roman"/>
          <w:b/>
          <w:bCs/>
          <w:sz w:val="36"/>
          <w:szCs w:val="36"/>
        </w:rPr>
      </w:pPr>
      <w:bookmarkStart w:id="94" w:name="Session3_Activity5"/>
      <w:bookmarkEnd w:id="94"/>
      <w:r>
        <w:rPr>
          <w:rFonts w:eastAsia="Times New Roman"/>
          <w:b/>
          <w:bCs/>
          <w:sz w:val="36"/>
          <w:szCs w:val="36"/>
        </w:rPr>
        <w:t>Activité 17 EXTRAIT 8</w:t>
      </w:r>
    </w:p>
    <w:p w:rsidR="00C55B96" w:rsidRDefault="00CE5FAF">
      <w:pPr>
        <w:divId w:val="1378120216"/>
      </w:pPr>
      <w:r>
        <w:rPr>
          <w:vanish/>
        </w:rPr>
        <w:t>Start of Question</w:t>
      </w:r>
    </w:p>
    <w:p w:rsidR="00C55B96" w:rsidRDefault="00CE5FAF">
      <w:pPr>
        <w:divId w:val="1982691862"/>
      </w:pPr>
      <w:bookmarkStart w:id="95" w:name="Session3_Question7"/>
      <w:bookmarkEnd w:id="95"/>
      <w:r>
        <w:t xml:space="preserve">1 Voici quelques questions fréquemment posées dans la vie courante. Écoutez l'extrait 8 et répétez ces questions en faisant bien attention à l'intonation. </w:t>
      </w:r>
    </w:p>
    <w:p w:rsidR="00C55B96" w:rsidRDefault="00CE5FAF">
      <w:pPr>
        <w:numPr>
          <w:ilvl w:val="0"/>
          <w:numId w:val="54"/>
        </w:numPr>
        <w:ind w:left="780" w:right="780"/>
        <w:divId w:val="1982691862"/>
      </w:pPr>
      <w:r>
        <w:t>Comment ça va?</w:t>
      </w:r>
    </w:p>
    <w:p w:rsidR="00C55B96" w:rsidRDefault="00CE5FAF">
      <w:pPr>
        <w:ind w:left="780" w:right="780"/>
        <w:divId w:val="1982691862"/>
      </w:pPr>
      <w:r>
        <w:rPr>
          <w:rStyle w:val="Emphasis"/>
        </w:rPr>
        <w:t>How are things?</w:t>
      </w:r>
    </w:p>
    <w:p w:rsidR="00C55B96" w:rsidRDefault="00CE5FAF">
      <w:pPr>
        <w:numPr>
          <w:ilvl w:val="0"/>
          <w:numId w:val="54"/>
        </w:numPr>
        <w:ind w:left="780" w:right="780"/>
        <w:divId w:val="1982691862"/>
      </w:pPr>
      <w:r>
        <w:t>Vous allez où?</w:t>
      </w:r>
    </w:p>
    <w:p w:rsidR="00C55B96" w:rsidRDefault="00CE5FAF">
      <w:pPr>
        <w:ind w:left="780" w:right="780"/>
        <w:divId w:val="1982691862"/>
      </w:pPr>
      <w:r>
        <w:rPr>
          <w:rStyle w:val="Emphasis"/>
        </w:rPr>
        <w:t>Where are you going?</w:t>
      </w:r>
    </w:p>
    <w:p w:rsidR="00C55B96" w:rsidRDefault="00CE5FAF">
      <w:pPr>
        <w:numPr>
          <w:ilvl w:val="0"/>
          <w:numId w:val="54"/>
        </w:numPr>
        <w:ind w:left="780" w:right="780"/>
        <w:divId w:val="1982691862"/>
      </w:pPr>
      <w:r>
        <w:t>Ça y est?</w:t>
      </w:r>
    </w:p>
    <w:p w:rsidR="00C55B96" w:rsidRDefault="00CE5FAF">
      <w:pPr>
        <w:ind w:left="780" w:right="780"/>
        <w:divId w:val="1982691862"/>
      </w:pPr>
      <w:r>
        <w:rPr>
          <w:rStyle w:val="Emphasis"/>
        </w:rPr>
        <w:t>Are you ready?/Is it finished?</w:t>
      </w:r>
    </w:p>
    <w:p w:rsidR="00C55B96" w:rsidRDefault="00CE5FAF">
      <w:pPr>
        <w:numPr>
          <w:ilvl w:val="0"/>
          <w:numId w:val="54"/>
        </w:numPr>
        <w:ind w:left="780" w:right="780"/>
        <w:divId w:val="1982691862"/>
      </w:pPr>
      <w:r>
        <w:t>Ça finit à quelle heure?</w:t>
      </w:r>
    </w:p>
    <w:p w:rsidR="00C55B96" w:rsidRDefault="00CE5FAF">
      <w:pPr>
        <w:ind w:left="780" w:right="780"/>
        <w:divId w:val="1982691862"/>
      </w:pPr>
      <w:r>
        <w:rPr>
          <w:rStyle w:val="Emphasis"/>
        </w:rPr>
        <w:t>What time does it end?</w:t>
      </w:r>
    </w:p>
    <w:p w:rsidR="00C55B96" w:rsidRDefault="00CE5FAF">
      <w:pPr>
        <w:numPr>
          <w:ilvl w:val="0"/>
          <w:numId w:val="54"/>
        </w:numPr>
        <w:ind w:left="780" w:right="780"/>
        <w:divId w:val="1982691862"/>
      </w:pPr>
      <w:r>
        <w:t>Le train part de quel quai?</w:t>
      </w:r>
    </w:p>
    <w:p w:rsidR="00C55B96" w:rsidRDefault="00CE5FAF">
      <w:pPr>
        <w:ind w:left="780" w:right="780"/>
        <w:divId w:val="1982691862"/>
      </w:pPr>
      <w:r>
        <w:rPr>
          <w:rStyle w:val="Emphasis"/>
        </w:rPr>
        <w:t>Which platform does the train leave from?</w:t>
      </w:r>
    </w:p>
    <w:p w:rsidR="00C55B96" w:rsidRDefault="00CE5FAF">
      <w:pPr>
        <w:numPr>
          <w:ilvl w:val="0"/>
          <w:numId w:val="54"/>
        </w:numPr>
        <w:ind w:left="780" w:right="780"/>
        <w:divId w:val="1982691862"/>
      </w:pPr>
      <w:r>
        <w:t>Combien ça coûte?</w:t>
      </w:r>
    </w:p>
    <w:p w:rsidR="00C55B96" w:rsidRDefault="00CE5FAF">
      <w:pPr>
        <w:ind w:left="780" w:right="780"/>
        <w:divId w:val="1982691862"/>
      </w:pPr>
      <w:r>
        <w:rPr>
          <w:rStyle w:val="Emphasis"/>
        </w:rPr>
        <w:t>How much does it cost?</w:t>
      </w:r>
    </w:p>
    <w:p w:rsidR="00C55B96" w:rsidRDefault="00CE5FAF">
      <w:pPr>
        <w:numPr>
          <w:ilvl w:val="0"/>
          <w:numId w:val="54"/>
        </w:numPr>
        <w:ind w:left="780" w:right="780"/>
        <w:divId w:val="1982691862"/>
      </w:pPr>
      <w:r>
        <w:t>C'est où?</w:t>
      </w:r>
    </w:p>
    <w:p w:rsidR="00C55B96" w:rsidRDefault="00CE5FAF">
      <w:pPr>
        <w:ind w:left="780" w:right="780"/>
        <w:divId w:val="1982691862"/>
      </w:pPr>
      <w:r>
        <w:rPr>
          <w:rStyle w:val="Emphasis"/>
        </w:rPr>
        <w:t>Where is it?</w:t>
      </w:r>
    </w:p>
    <w:p w:rsidR="00C55B96" w:rsidRDefault="00CE5FAF">
      <w:pPr>
        <w:ind w:left="780" w:right="780"/>
        <w:divId w:val="1982691862"/>
      </w:pPr>
      <w:r>
        <w:t xml:space="preserve">(Note that there is no liaison between </w:t>
      </w:r>
      <w:r>
        <w:rPr>
          <w:rStyle w:val="Emphasis"/>
        </w:rPr>
        <w:t>est</w:t>
      </w:r>
      <w:r>
        <w:t xml:space="preserve"> and </w:t>
      </w:r>
      <w:r>
        <w:rPr>
          <w:rStyle w:val="Emphasis"/>
        </w:rPr>
        <w:t>où</w:t>
      </w:r>
      <w:r>
        <w:t xml:space="preserve"> here, as this would sound like a different question, </w:t>
      </w:r>
      <w:r>
        <w:rPr>
          <w:rStyle w:val="Emphasis"/>
        </w:rPr>
        <w:t>C'est tout?</w:t>
      </w:r>
      <w:r>
        <w:t xml:space="preserve">) </w:t>
      </w:r>
    </w:p>
    <w:p w:rsidR="00C55B96" w:rsidRDefault="00CE5FAF">
      <w:pPr>
        <w:numPr>
          <w:ilvl w:val="0"/>
          <w:numId w:val="54"/>
        </w:numPr>
        <w:ind w:left="780" w:right="780"/>
        <w:divId w:val="1982691862"/>
      </w:pPr>
      <w:r>
        <w:t>Comment ça marche?</w:t>
      </w:r>
    </w:p>
    <w:p w:rsidR="00C55B96" w:rsidRDefault="00CE5FAF">
      <w:pPr>
        <w:ind w:left="780" w:right="780"/>
        <w:divId w:val="1982691862"/>
      </w:pPr>
      <w:r>
        <w:rPr>
          <w:rStyle w:val="Emphasis"/>
        </w:rPr>
        <w:t>How does it work?</w:t>
      </w:r>
    </w:p>
    <w:p w:rsidR="00C55B96" w:rsidRDefault="00CE5FAF">
      <w:pPr>
        <w:numPr>
          <w:ilvl w:val="0"/>
          <w:numId w:val="54"/>
        </w:numPr>
        <w:ind w:left="780" w:right="780"/>
        <w:divId w:val="1982691862"/>
      </w:pPr>
      <w:r>
        <w:t>Qu'est-ce que ça veut dire?</w:t>
      </w:r>
    </w:p>
    <w:p w:rsidR="00C55B96" w:rsidRDefault="00CE5FAF">
      <w:pPr>
        <w:ind w:left="780" w:right="780"/>
        <w:divId w:val="1982691862"/>
      </w:pPr>
      <w:r>
        <w:rPr>
          <w:rStyle w:val="Emphasis"/>
        </w:rPr>
        <w:t>What does it mean?</w:t>
      </w:r>
    </w:p>
    <w:p w:rsidR="00C55B96" w:rsidRDefault="00CE5FAF">
      <w:pPr>
        <w:numPr>
          <w:ilvl w:val="0"/>
          <w:numId w:val="54"/>
        </w:numPr>
        <w:ind w:left="780" w:right="780"/>
        <w:divId w:val="1982691862"/>
      </w:pPr>
      <w:r>
        <w:t>Ça s'écrit comment?</w:t>
      </w:r>
    </w:p>
    <w:p w:rsidR="00C55B96" w:rsidRDefault="00CE5FAF">
      <w:pPr>
        <w:ind w:left="780" w:right="780"/>
        <w:divId w:val="1982691862"/>
      </w:pPr>
      <w:r>
        <w:rPr>
          <w:rStyle w:val="Emphasis"/>
        </w:rPr>
        <w:t>How do you spell it?</w:t>
      </w:r>
    </w:p>
    <w:p w:rsidR="00C55B96" w:rsidRDefault="00CE5FAF">
      <w:pPr>
        <w:numPr>
          <w:ilvl w:val="0"/>
          <w:numId w:val="54"/>
        </w:numPr>
        <w:ind w:left="780" w:right="780"/>
        <w:divId w:val="1982691862"/>
      </w:pPr>
      <w:r>
        <w:t>Pourquoi dites-vous ça?</w:t>
      </w:r>
    </w:p>
    <w:p w:rsidR="00C55B96" w:rsidRDefault="00CE5FAF">
      <w:pPr>
        <w:ind w:left="780" w:right="780"/>
        <w:divId w:val="1982691862"/>
      </w:pPr>
      <w:r>
        <w:rPr>
          <w:rStyle w:val="Emphasis"/>
        </w:rPr>
        <w:t>Why do you say that?</w:t>
      </w:r>
    </w:p>
    <w:p w:rsidR="00C55B96" w:rsidRDefault="00CE5FAF">
      <w:pPr>
        <w:numPr>
          <w:ilvl w:val="0"/>
          <w:numId w:val="54"/>
        </w:numPr>
        <w:ind w:left="780" w:right="780"/>
        <w:divId w:val="1982691862"/>
      </w:pPr>
      <w:r>
        <w:t>À qui est ce sac?</w:t>
      </w:r>
    </w:p>
    <w:p w:rsidR="00C55B96" w:rsidRDefault="00CE5FAF">
      <w:pPr>
        <w:ind w:left="780" w:right="780"/>
        <w:divId w:val="1982691862"/>
      </w:pPr>
      <w:r>
        <w:rPr>
          <w:rStyle w:val="Emphasis"/>
        </w:rPr>
        <w:t>Whose bag is this?</w:t>
      </w:r>
    </w:p>
    <w:p w:rsidR="00C55B96" w:rsidRDefault="00CE5FAF">
      <w:pPr>
        <w:divId w:val="1982691862"/>
      </w:pPr>
      <w:r>
        <w:t>2 Refaites maintenant l'exercice sans regarder le texte.</w:t>
      </w:r>
    </w:p>
    <w:p w:rsidR="00C55B96" w:rsidRDefault="00CE5FAF">
      <w:pPr>
        <w:divId w:val="1378120216"/>
      </w:pPr>
      <w:r>
        <w:rPr>
          <w:vanish/>
        </w:rPr>
        <w:t>End of Question</w:t>
      </w:r>
    </w:p>
    <w:p w:rsidR="00C55B96" w:rsidRDefault="00CE5FAF">
      <w:pPr>
        <w:divId w:val="649790690"/>
      </w:pPr>
      <w:r>
        <w:rPr>
          <w:vanish/>
        </w:rPr>
        <w:t>End of Activity</w:t>
      </w:r>
    </w:p>
    <w:p w:rsidR="00C55B96" w:rsidRDefault="00CE5FAF">
      <w:pPr>
        <w:divId w:val="649790690"/>
      </w:pPr>
      <w:r>
        <w:t>Audio Track 8</w:t>
      </w:r>
    </w:p>
    <w:p w:rsidR="00C55B96" w:rsidRDefault="00CE5FAF">
      <w:pPr>
        <w:divId w:val="649790690"/>
      </w:pPr>
      <w:r>
        <w:rPr>
          <w:vanish/>
        </w:rPr>
        <w:t>Start of Media Content</w:t>
      </w:r>
    </w:p>
    <w:p w:rsidR="00C55B96" w:rsidRDefault="00CE5FAF">
      <w:pPr>
        <w:spacing w:before="120" w:beforeAutospacing="0" w:after="120" w:afterAutospacing="0"/>
        <w:divId w:val="1723015570"/>
      </w:pPr>
      <w:bookmarkStart w:id="96" w:name="Session3_MediaContent6"/>
      <w:bookmarkEnd w:id="96"/>
      <w:r>
        <w:t>Audio content is not available in this format.</w:t>
      </w:r>
    </w:p>
    <w:p w:rsidR="00C55B96" w:rsidRDefault="00CE5FAF">
      <w:pPr>
        <w:pStyle w:val="Caption1"/>
        <w:divId w:val="1681931730"/>
      </w:pPr>
      <w:r>
        <w:t>Audio Track 8</w:t>
      </w:r>
    </w:p>
    <w:bookmarkStart w:id="97" w:name="View_Session3_Transcript6"/>
    <w:p w:rsidR="00C55B96" w:rsidRDefault="00CE5FAF">
      <w:pPr>
        <w:pStyle w:val="navbutton"/>
        <w:divId w:val="1681931730"/>
      </w:pPr>
      <w:r>
        <w:fldChar w:fldCharType="begin"/>
      </w:r>
      <w:r>
        <w:instrText xml:space="preserve"> HYPERLINK "" \l "Session3_Transcript6" </w:instrText>
      </w:r>
      <w:r>
        <w:fldChar w:fldCharType="separate"/>
      </w:r>
      <w:r>
        <w:rPr>
          <w:rStyle w:val="Hyperlink"/>
        </w:rPr>
        <w:t>View transcript - Audio Track 8</w:t>
      </w:r>
      <w:r>
        <w:fldChar w:fldCharType="end"/>
      </w:r>
      <w:bookmarkEnd w:id="97"/>
    </w:p>
    <w:p w:rsidR="00C55B96" w:rsidRDefault="00CE5FAF">
      <w:pPr>
        <w:divId w:val="649790690"/>
      </w:pPr>
      <w:r>
        <w:rPr>
          <w:vanish/>
        </w:rPr>
        <w:t>End of Media Content</w:t>
      </w:r>
    </w:p>
    <w:p w:rsidR="00C55B96" w:rsidRDefault="00CE5FAF">
      <w:pPr>
        <w:divId w:val="649790690"/>
      </w:pPr>
      <w:r>
        <w:rPr>
          <w:vanish/>
        </w:rPr>
        <w:t>Start of Box</w:t>
      </w:r>
    </w:p>
    <w:p w:rsidR="00C55B96" w:rsidRDefault="00CE5FAF">
      <w:pPr>
        <w:spacing w:before="240" w:beforeAutospacing="0" w:after="0" w:afterAutospacing="0" w:line="240" w:lineRule="auto"/>
        <w:ind w:left="240" w:right="240"/>
        <w:outlineLvl w:val="2"/>
        <w:divId w:val="964043327"/>
        <w:rPr>
          <w:rFonts w:eastAsia="Times New Roman"/>
          <w:b/>
          <w:bCs/>
          <w:sz w:val="36"/>
          <w:szCs w:val="36"/>
        </w:rPr>
      </w:pPr>
      <w:bookmarkStart w:id="98" w:name="Session3_Box7"/>
      <w:bookmarkEnd w:id="98"/>
      <w:r>
        <w:rPr>
          <w:rFonts w:eastAsia="Times New Roman"/>
          <w:b/>
          <w:bCs/>
          <w:sz w:val="36"/>
          <w:szCs w:val="36"/>
        </w:rPr>
        <w:t>Key point 8: Practising asking questions</w:t>
      </w:r>
    </w:p>
    <w:p w:rsidR="00C55B96" w:rsidRDefault="00CE5FAF">
      <w:pPr>
        <w:divId w:val="2027754105"/>
      </w:pPr>
      <w:r>
        <w:t>Here are some ways in which you can increase your opportunities to practise asking questions.</w:t>
      </w:r>
    </w:p>
    <w:p w:rsidR="00C55B96" w:rsidRDefault="00CE5FAF">
      <w:pPr>
        <w:numPr>
          <w:ilvl w:val="0"/>
          <w:numId w:val="55"/>
        </w:numPr>
        <w:ind w:left="780" w:right="780"/>
        <w:divId w:val="2027754105"/>
      </w:pPr>
      <w:r>
        <w:t xml:space="preserve">Listen to the audio or the video and note down the answers people give to the questions they are asked. Then, some time later, try to work out what the questions were. You can check against the transcripts. </w:t>
      </w:r>
    </w:p>
    <w:p w:rsidR="00C55B96" w:rsidRDefault="00CE5FAF">
      <w:pPr>
        <w:numPr>
          <w:ilvl w:val="0"/>
          <w:numId w:val="55"/>
        </w:numPr>
        <w:ind w:left="780" w:right="780"/>
        <w:divId w:val="2027754105"/>
      </w:pPr>
      <w:r>
        <w:t>When listening to French radio, listen out for examples of questions and jot them down in your Notebook.</w:t>
      </w:r>
    </w:p>
    <w:p w:rsidR="00C55B96" w:rsidRDefault="00CE5FAF">
      <w:pPr>
        <w:numPr>
          <w:ilvl w:val="0"/>
          <w:numId w:val="55"/>
        </w:numPr>
        <w:ind w:left="780" w:right="780"/>
        <w:divId w:val="2027754105"/>
      </w:pPr>
      <w:r>
        <w:t xml:space="preserve">Whenever you are speaking French yourself, look out for opportunities to use all forms of questions. Make sure that you use the register (formal/informal) required in the situation. </w:t>
      </w:r>
    </w:p>
    <w:p w:rsidR="00C55B96" w:rsidRDefault="00CE5FAF">
      <w:pPr>
        <w:divId w:val="649790690"/>
      </w:pPr>
      <w:r>
        <w:rPr>
          <w:vanish/>
        </w:rPr>
        <w:t>End of Box</w:t>
      </w:r>
    </w:p>
    <w:p w:rsidR="00C55B96" w:rsidRDefault="00CE5FAF">
      <w:pPr>
        <w:divId w:val="649790690"/>
      </w:pPr>
      <w:r>
        <w:rPr>
          <w:vanish/>
        </w:rPr>
        <w:t>Start of Activity</w:t>
      </w:r>
    </w:p>
    <w:p w:rsidR="00C55B96" w:rsidRDefault="00CE5FAF">
      <w:pPr>
        <w:spacing w:before="240" w:beforeAutospacing="0" w:after="0" w:afterAutospacing="0" w:line="240" w:lineRule="auto"/>
        <w:ind w:left="240" w:right="240"/>
        <w:outlineLvl w:val="2"/>
        <w:divId w:val="93747591"/>
        <w:rPr>
          <w:rFonts w:eastAsia="Times New Roman"/>
          <w:b/>
          <w:bCs/>
          <w:sz w:val="36"/>
          <w:szCs w:val="36"/>
        </w:rPr>
      </w:pPr>
      <w:bookmarkStart w:id="99" w:name="Session3_Activity6"/>
      <w:bookmarkEnd w:id="99"/>
      <w:r>
        <w:rPr>
          <w:rFonts w:eastAsia="Times New Roman"/>
          <w:b/>
          <w:bCs/>
          <w:sz w:val="36"/>
          <w:szCs w:val="36"/>
        </w:rPr>
        <w:t>Activité 18 LES VACANCES D'ÉTÉ 00:08–11:15</w:t>
      </w:r>
    </w:p>
    <w:p w:rsidR="00C55B96" w:rsidRDefault="00CE5FAF">
      <w:pPr>
        <w:divId w:val="1988240358"/>
      </w:pPr>
      <w:r>
        <w:rPr>
          <w:vanish/>
        </w:rPr>
        <w:t>Start of Question</w:t>
      </w:r>
    </w:p>
    <w:p w:rsidR="00C55B96" w:rsidRDefault="00CE5FAF">
      <w:pPr>
        <w:divId w:val="1641424952"/>
      </w:pPr>
      <w:bookmarkStart w:id="100" w:name="Session3_Question8"/>
      <w:bookmarkEnd w:id="100"/>
      <w:r>
        <w:t xml:space="preserve">Regardez de nouveau toute la séquence vidéo, sans le son. Commentez vous-même les images ou expliquez ce que disent les personnes interviewées. </w:t>
      </w:r>
    </w:p>
    <w:p w:rsidR="00C55B96" w:rsidRDefault="00CE5FAF">
      <w:pPr>
        <w:divId w:val="1641424952"/>
      </w:pPr>
      <w:r>
        <w:rPr>
          <w:rStyle w:val="Emphasis"/>
        </w:rPr>
        <w:t>You can make up your own commentary, rather than reproducing ours. When the interviewees speak, explain what you remember them saying. The point of the exercise is to re-use the vocabulary and grammatical structures you have covered in this section of the book.</w:t>
      </w:r>
    </w:p>
    <w:p w:rsidR="00C55B96" w:rsidRDefault="00CE5FAF">
      <w:pPr>
        <w:divId w:val="1988240358"/>
      </w:pPr>
      <w:r>
        <w:rPr>
          <w:vanish/>
        </w:rPr>
        <w:t>End of Question</w:t>
      </w:r>
    </w:p>
    <w:p w:rsidR="00C55B96" w:rsidRDefault="00CE5FAF">
      <w:pPr>
        <w:divId w:val="649790690"/>
      </w:pPr>
      <w:r>
        <w:rPr>
          <w:vanish/>
        </w:rPr>
        <w:t>End of Activity</w:t>
      </w:r>
    </w:p>
    <w:p w:rsidR="00C55B96" w:rsidRDefault="00CE5FAF">
      <w:pPr>
        <w:divId w:val="649790690"/>
      </w:pPr>
      <w:r>
        <w:t>Click to view video as whole 00:08 – 11:15</w:t>
      </w:r>
    </w:p>
    <w:p w:rsidR="00C55B96" w:rsidRDefault="00CE5FAF">
      <w:pPr>
        <w:divId w:val="649790690"/>
      </w:pPr>
      <w:r>
        <w:rPr>
          <w:vanish/>
        </w:rPr>
        <w:t>Start of Media Content</w:t>
      </w:r>
    </w:p>
    <w:p w:rsidR="00C55B96" w:rsidRDefault="00CE5FAF">
      <w:pPr>
        <w:spacing w:before="120" w:beforeAutospacing="0" w:after="120" w:afterAutospacing="0"/>
        <w:divId w:val="1599823771"/>
      </w:pPr>
      <w:bookmarkStart w:id="101" w:name="Session3_MediaContent7"/>
      <w:bookmarkEnd w:id="101"/>
      <w:r>
        <w:t>Video content is not available in this format.</w:t>
      </w:r>
    </w:p>
    <w:p w:rsidR="00C55B96" w:rsidRDefault="00CE5FAF">
      <w:pPr>
        <w:pStyle w:val="Caption1"/>
        <w:divId w:val="1433865136"/>
      </w:pPr>
      <w:r>
        <w:t>LES VACANCES D'ÉTÉ</w:t>
      </w:r>
    </w:p>
    <w:bookmarkStart w:id="102" w:name="View_Session3_Transcript7"/>
    <w:p w:rsidR="00C55B96" w:rsidRDefault="00CE5FAF">
      <w:pPr>
        <w:pStyle w:val="navbutton"/>
        <w:divId w:val="1433865136"/>
      </w:pPr>
      <w:r>
        <w:fldChar w:fldCharType="begin"/>
      </w:r>
      <w:r>
        <w:instrText xml:space="preserve"> HYPERLINK "" \l "Session3_Transcript7" </w:instrText>
      </w:r>
      <w:r>
        <w:fldChar w:fldCharType="separate"/>
      </w:r>
      <w:r>
        <w:rPr>
          <w:rStyle w:val="Hyperlink"/>
        </w:rPr>
        <w:t>View transcript - LES VACANCES D'ÉTÉ</w:t>
      </w:r>
      <w:r>
        <w:fldChar w:fldCharType="end"/>
      </w:r>
      <w:bookmarkEnd w:id="102"/>
    </w:p>
    <w:p w:rsidR="00C55B96" w:rsidRDefault="00CE5FAF">
      <w:pPr>
        <w:divId w:val="649790690"/>
      </w:pPr>
      <w:r>
        <w:rPr>
          <w:vanish/>
        </w:rPr>
        <w:t>End of Media Content</w:t>
      </w:r>
    </w:p>
    <w:p w:rsidR="00C55B96" w:rsidRDefault="00CE5FAF">
      <w:pPr>
        <w:divId w:val="649790690"/>
      </w:pPr>
      <w:r>
        <w:rPr>
          <w:vanish/>
        </w:rPr>
        <w:t>Start of Example</w:t>
      </w:r>
    </w:p>
    <w:p w:rsidR="00C55B96" w:rsidRDefault="00CE5FAF">
      <w:pPr>
        <w:spacing w:before="240" w:beforeAutospacing="0" w:after="0" w:afterAutospacing="0" w:line="240" w:lineRule="auto"/>
        <w:ind w:left="240" w:right="240"/>
        <w:outlineLvl w:val="2"/>
        <w:divId w:val="1851989449"/>
        <w:rPr>
          <w:rFonts w:eastAsia="Times New Roman"/>
          <w:b/>
          <w:bCs/>
          <w:sz w:val="36"/>
          <w:szCs w:val="36"/>
        </w:rPr>
      </w:pPr>
      <w:bookmarkStart w:id="103" w:name="Session3_Example1"/>
      <w:bookmarkEnd w:id="103"/>
      <w:r>
        <w:rPr>
          <w:rFonts w:eastAsia="Times New Roman"/>
          <w:b/>
          <w:bCs/>
          <w:sz w:val="36"/>
          <w:szCs w:val="36"/>
        </w:rPr>
        <w:t>Examples</w:t>
      </w:r>
    </w:p>
    <w:p w:rsidR="00C55B96" w:rsidRDefault="00CE5FAF">
      <w:pPr>
        <w:divId w:val="1031803283"/>
      </w:pPr>
      <w:r>
        <w:rPr>
          <w:rStyle w:val="Emphasis"/>
        </w:rPr>
        <w:t>Children's beach club sequence</w:t>
      </w:r>
    </w:p>
    <w:p w:rsidR="00C55B96" w:rsidRDefault="00CE5FAF">
      <w:pPr>
        <w:divId w:val="1031803283"/>
      </w:pPr>
      <w:r>
        <w:t>Les enfants aiment énormément le club parce qu'ils font beaucoup d'activités différentes, au soleil, sur la plage.</w:t>
      </w:r>
    </w:p>
    <w:p w:rsidR="00C55B96" w:rsidRDefault="00CE5FAF">
      <w:pPr>
        <w:divId w:val="1031803283"/>
      </w:pPr>
      <w:r>
        <w:rPr>
          <w:rStyle w:val="Emphasis"/>
        </w:rPr>
        <w:t>Marie-Thérèse sequence</w:t>
      </w:r>
    </w:p>
    <w:p w:rsidR="00C55B96" w:rsidRDefault="00CE5FAF">
      <w:pPr>
        <w:divId w:val="1031803283"/>
      </w:pPr>
      <w:r>
        <w:t xml:space="preserve">Marie-Thérèse, une grand-mère qui vient à la plage avec ses petits-enfants, explique que cet endroit est bien pour les jeunes enfants. En effet, depuis quelques années il n'y a plus de planches à voile; donc ce n'est pas dangereux pour les petits. </w:t>
      </w:r>
    </w:p>
    <w:p w:rsidR="00C55B96" w:rsidRDefault="00CE5FAF">
      <w:pPr>
        <w:divId w:val="649790690"/>
      </w:pPr>
      <w:r>
        <w:rPr>
          <w:vanish/>
        </w:rPr>
        <w:t>End of Example</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1605920972"/>
        <w:rPr>
          <w:rFonts w:eastAsia="Times New Roman"/>
        </w:rPr>
      </w:pPr>
      <w:bookmarkStart w:id="104" w:name="Session4"/>
      <w:bookmarkEnd w:id="104"/>
      <w:r>
        <w:rPr>
          <w:rFonts w:eastAsia="Times New Roman"/>
        </w:rPr>
        <w:t>Conclusion</w:t>
      </w:r>
    </w:p>
    <w:p w:rsidR="00C55B96" w:rsidRDefault="00CE5FAF">
      <w:pPr>
        <w:divId w:val="1605920972"/>
      </w:pPr>
      <w:r>
        <w:t xml:space="preserve">This free course provided an introduction to studying Languages. It took you through a series of exercises designed to develop your approach to study and learning at a distance, and helped to improve your confidence as an independent learner. </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46345633"/>
        <w:rPr>
          <w:rFonts w:eastAsia="Times New Roman"/>
        </w:rPr>
      </w:pPr>
      <w:bookmarkStart w:id="105" w:name="Session5"/>
      <w:bookmarkEnd w:id="105"/>
      <w:r>
        <w:rPr>
          <w:rFonts w:eastAsia="Times New Roman"/>
        </w:rPr>
        <w:t>Take the next step</w:t>
      </w:r>
    </w:p>
    <w:p w:rsidR="00C55B96" w:rsidRDefault="00CE5FAF">
      <w:pPr>
        <w:divId w:val="46345633"/>
      </w:pPr>
      <w:r>
        <w:rPr>
          <w:vanish/>
        </w:rPr>
        <w:t>Start of Figure</w:t>
      </w:r>
    </w:p>
    <w:p w:rsidR="00C55B96" w:rsidRDefault="00CE5FAF">
      <w:pPr>
        <w:spacing w:before="240" w:beforeAutospacing="0" w:after="240" w:afterAutospacing="0" w:line="240" w:lineRule="auto"/>
        <w:divId w:val="48649416"/>
        <w:rPr>
          <w:rFonts w:ascii="Times New Roman" w:eastAsia="Times New Roman" w:hAnsi="Times New Roman" w:cs="Times New Roman"/>
          <w:sz w:val="24"/>
          <w:szCs w:val="24"/>
        </w:rPr>
      </w:pPr>
      <w:bookmarkStart w:id="106" w:name="Session5_Figure1"/>
      <w:bookmarkEnd w:id="106"/>
      <w:r>
        <w:rPr>
          <w:rFonts w:ascii="Times New Roman" w:eastAsia="Times New Roman" w:hAnsi="Times New Roman" w:cs="Times New Roman"/>
          <w:noProof/>
          <w:sz w:val="24"/>
          <w:szCs w:val="24"/>
        </w:rPr>
        <w:drawing>
          <wp:inline distT="0" distB="0" distL="0" distR="0" wp14:anchorId="6ACD4F26" wp14:editId="6162460F">
            <wp:extent cx="5278120" cy="1505089"/>
            <wp:effectExtent l="0" t="0" r="0" b="0"/>
            <wp:docPr id="8" name="Picture 8" descr="D:\AaaF\OUT\httpswwwopeneduopenlearnocw_cmid13385_2021-04-26_17-14-38_al22273\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3385_2021-04-26_17-14-38_al22273\word\assets\nextstep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C55B96" w:rsidRDefault="00CE5FAF">
      <w:pPr>
        <w:divId w:val="46345633"/>
      </w:pPr>
      <w:r>
        <w:rPr>
          <w:vanish/>
        </w:rPr>
        <w:t>End of Figure</w:t>
      </w:r>
    </w:p>
    <w:p w:rsidR="00C55B96" w:rsidRDefault="00CE5FAF">
      <w:pPr>
        <w:divId w:val="46345633"/>
      </w:pPr>
      <w:r>
        <w:t>If you enjoyed this course, why not explore the subject further with our paid-for short course, </w:t>
      </w:r>
      <w:r>
        <w:rPr>
          <w:rStyle w:val="Emphasis"/>
        </w:rPr>
        <w:t>Beginners French 3: absolument!</w:t>
      </w:r>
      <w:r>
        <w:t xml:space="preserve">? </w:t>
      </w:r>
    </w:p>
    <w:p w:rsidR="00C55B96" w:rsidRDefault="00AD488D">
      <w:pPr>
        <w:divId w:val="46345633"/>
      </w:pPr>
      <w:hyperlink r:id="rId22" w:history="1">
        <w:r w:rsidR="00CE5FAF">
          <w:rPr>
            <w:rStyle w:val="Hyperlink"/>
          </w:rPr>
          <w:t xml:space="preserve">Find out more about </w:t>
        </w:r>
        <w:r w:rsidR="00CE5FAF">
          <w:rPr>
            <w:rStyle w:val="Emphasis"/>
            <w:color w:val="143748"/>
            <w:u w:val="single"/>
          </w:rPr>
          <w:t>Beginners French 3: absolument!</w:t>
        </w:r>
      </w:hyperlink>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313068306"/>
        <w:rPr>
          <w:rFonts w:eastAsia="Times New Roman"/>
        </w:rPr>
      </w:pPr>
      <w:bookmarkStart w:id="107" w:name="Acknowledgements1"/>
      <w:bookmarkEnd w:id="107"/>
      <w:r>
        <w:rPr>
          <w:rFonts w:eastAsia="Times New Roman"/>
        </w:rPr>
        <w:t>Acknowledgements</w:t>
      </w:r>
    </w:p>
    <w:p w:rsidR="00C55B96" w:rsidRDefault="00CE5FAF">
      <w:pPr>
        <w:divId w:val="313068306"/>
      </w:pPr>
      <w:r>
        <w:t xml:space="preserve">Except for third party materials and otherwise stated (see </w:t>
      </w:r>
      <w:hyperlink r:id="rId23" w:history="1">
        <w:r>
          <w:rPr>
            <w:rStyle w:val="Hyperlink"/>
          </w:rPr>
          <w:t>terms and conditions</w:t>
        </w:r>
      </w:hyperlink>
      <w:r>
        <w:t xml:space="preserve">), this content is made available under a </w:t>
      </w:r>
      <w:hyperlink r:id="rId24" w:history="1">
        <w:r>
          <w:rPr>
            <w:rStyle w:val="Hyperlink"/>
          </w:rPr>
          <w:t>Creative Commons Attribution-NonCommercial-ShareAlike 4.0 Licence</w:t>
        </w:r>
      </w:hyperlink>
    </w:p>
    <w:p w:rsidR="00C55B96" w:rsidRDefault="00CE5FAF">
      <w:pPr>
        <w:divId w:val="313068306"/>
      </w:pPr>
      <w:r>
        <w:t>Grateful acknowledgement is made to the following sources for permission to reproduce material in this course:</w:t>
      </w:r>
    </w:p>
    <w:p w:rsidR="00C55B96" w:rsidRDefault="00CE5FAF">
      <w:pPr>
        <w:divId w:val="313068306"/>
      </w:pPr>
      <w:r>
        <w:t xml:space="preserve">Course image: </w:t>
      </w:r>
      <w:hyperlink r:id="rId25" w:history="1">
        <w:r>
          <w:rPr>
            <w:rStyle w:val="Hyperlink"/>
          </w:rPr>
          <w:t>Gary Denham</w:t>
        </w:r>
      </w:hyperlink>
      <w:r>
        <w:t xml:space="preserve"> in Flickr made available under </w:t>
      </w:r>
      <w:hyperlink r:id="rId26" w:history="1">
        <w:r>
          <w:rPr>
            <w:rStyle w:val="Hyperlink"/>
          </w:rPr>
          <w:t>Creative Commons Attribution-NonCommercial-ShareAlike 2.0 Licence</w:t>
        </w:r>
      </w:hyperlink>
      <w:r>
        <w:t xml:space="preserve">. </w:t>
      </w:r>
    </w:p>
    <w:p w:rsidR="00C55B96" w:rsidRDefault="00CE5FAF">
      <w:pPr>
        <w:divId w:val="313068306"/>
      </w:pPr>
      <w:r>
        <w:t>The content acknowledged below is Proprietary and is used under licence.</w:t>
      </w:r>
    </w:p>
    <w:p w:rsidR="00C55B96" w:rsidRDefault="00CE5FAF">
      <w:pPr>
        <w:divId w:val="313068306"/>
      </w:pPr>
      <w:r>
        <w:t>This extract is taken from L120 © 2002 The Open University.</w:t>
      </w:r>
    </w:p>
    <w:p w:rsidR="00C55B96" w:rsidRDefault="00CE5FAF">
      <w:pPr>
        <w:divId w:val="313068306"/>
      </w:pPr>
      <w:r>
        <w:rPr>
          <w:rStyle w:val="Strong"/>
        </w:rPr>
        <w:t>Beach Cartoon</w:t>
      </w:r>
      <w:r>
        <w:t xml:space="preserve">: Gary Rees </w:t>
      </w:r>
    </w:p>
    <w:p w:rsidR="00C55B96" w:rsidRDefault="00CE5FAF">
      <w:pPr>
        <w:divId w:val="313068306"/>
      </w:pPr>
      <w:r>
        <w:rPr>
          <w:rStyle w:val="Strong"/>
        </w:rPr>
        <w:t>Section 1.2</w:t>
      </w:r>
      <w:r>
        <w:t xml:space="preserve">: Helene Mulphin </w:t>
      </w:r>
    </w:p>
    <w:p w:rsidR="00C55B96" w:rsidRDefault="00CE5FAF">
      <w:pPr>
        <w:divId w:val="313068306"/>
      </w:pPr>
      <w:r>
        <w:rPr>
          <w:rStyle w:val="Strong"/>
        </w:rPr>
        <w:t>Section 1.3</w:t>
      </w:r>
      <w:r>
        <w:t xml:space="preserve">: Helene Mulphin </w:t>
      </w:r>
    </w:p>
    <w:p w:rsidR="00C55B96" w:rsidRDefault="00AD488D">
      <w:pPr>
        <w:divId w:val="313068306"/>
      </w:pPr>
      <w:hyperlink r:id="rId27" w:history="1">
        <w:r w:rsidR="00CE5FAF">
          <w:rPr>
            <w:rStyle w:val="Hyperlink"/>
          </w:rPr>
          <w:t>Joel Izaguirre</w:t>
        </w:r>
      </w:hyperlink>
      <w:r w:rsidR="00CE5FAF">
        <w:t xml:space="preserve">: Details correct as of 17th February 2009 </w:t>
      </w:r>
    </w:p>
    <w:p w:rsidR="00C55B96" w:rsidRDefault="00CE5FAF">
      <w:pPr>
        <w:divId w:val="313068306"/>
      </w:pPr>
      <w:r>
        <w:rPr>
          <w:rStyle w:val="Strong"/>
        </w:rPr>
        <w:t>Don't miss out:</w:t>
      </w:r>
    </w:p>
    <w:p w:rsidR="00C55B96" w:rsidRDefault="00CE5FAF">
      <w:pPr>
        <w:divId w:val="313068306"/>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p>
    <w:p w:rsidR="00C55B96" w:rsidRDefault="00CE5FAF">
      <w:pPr>
        <w:divId w:val="313068306"/>
      </w:pPr>
      <w:r>
        <w:t>This free course is adapted from a former Open University course called 'Ouverture: intermediate French (L120)'.</w:t>
      </w:r>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2"/>
        <w:divId w:val="119152280"/>
        <w:rPr>
          <w:rFonts w:eastAsia="Times New Roman"/>
        </w:rPr>
      </w:pPr>
      <w:bookmarkStart w:id="108" w:name="Solutions1"/>
      <w:bookmarkEnd w:id="108"/>
      <w:r>
        <w:rPr>
          <w:rFonts w:eastAsia="Times New Roman"/>
        </w:rPr>
        <w:t>Solutions</w:t>
      </w:r>
    </w:p>
    <w:p w:rsidR="00C55B96" w:rsidRDefault="00CE5FAF">
      <w:pPr>
        <w:pStyle w:val="Heading2"/>
        <w:divId w:val="119152280"/>
        <w:rPr>
          <w:rFonts w:eastAsia="Times New Roman"/>
        </w:rPr>
      </w:pPr>
      <w:r>
        <w:rPr>
          <w:rFonts w:eastAsia="Times New Roman"/>
        </w:rPr>
        <w:t>Activité 3.1</w:t>
      </w:r>
    </w:p>
    <w:p w:rsidR="00C55B96" w:rsidRDefault="00CE5FAF">
      <w:pPr>
        <w:pStyle w:val="Heading4"/>
        <w:divId w:val="765930980"/>
        <w:rPr>
          <w:rFonts w:eastAsia="Times New Roman"/>
        </w:rPr>
      </w:pPr>
      <w:bookmarkStart w:id="109" w:name="Session1_Answer1"/>
      <w:bookmarkEnd w:id="109"/>
      <w:r>
        <w:rPr>
          <w:rFonts w:eastAsia="Times New Roman"/>
        </w:rPr>
        <w:t>Answer</w:t>
      </w:r>
    </w:p>
    <w:p w:rsidR="00C55B96" w:rsidRDefault="00CE5FAF">
      <w:pPr>
        <w:divId w:val="765930980"/>
      </w:pPr>
      <w:r>
        <w:t xml:space="preserve">The adjectives showing enthusiasm are: </w:t>
      </w:r>
      <w:r>
        <w:rPr>
          <w:rStyle w:val="Emphasis"/>
        </w:rPr>
        <w:t>superbe, magnifique, pratique, merveilleux; joli, belle, beau, bonne, délicieux, idéales.</w:t>
      </w:r>
    </w:p>
    <w:bookmarkStart w:id="110" w:name="Back_To_Session1_Activity1"/>
    <w:p w:rsidR="00C55B96" w:rsidRDefault="00CE5FAF">
      <w:pPr>
        <w:pStyle w:val="NormalWeb"/>
        <w:divId w:val="765930980"/>
      </w:pPr>
      <w:r>
        <w:fldChar w:fldCharType="begin"/>
      </w:r>
      <w:r>
        <w:instrText xml:space="preserve"> HYPERLINK "" \l "Session1_Activity1" </w:instrText>
      </w:r>
      <w:r>
        <w:fldChar w:fldCharType="separate"/>
      </w:r>
      <w:r>
        <w:rPr>
          <w:rStyle w:val="Hyperlink"/>
        </w:rPr>
        <w:t>Back to - Activité 3.1</w:t>
      </w:r>
      <w:r>
        <w:fldChar w:fldCharType="end"/>
      </w:r>
      <w:bookmarkEnd w:id="110"/>
    </w:p>
    <w:p w:rsidR="00C55B96" w:rsidRDefault="00CE5FAF">
      <w:pPr>
        <w:pStyle w:val="Heading2"/>
        <w:divId w:val="119152280"/>
        <w:rPr>
          <w:rFonts w:eastAsia="Times New Roman"/>
        </w:rPr>
      </w:pPr>
      <w:r>
        <w:rPr>
          <w:rFonts w:eastAsia="Times New Roman"/>
        </w:rPr>
        <w:t>Activité 3.2</w:t>
      </w:r>
    </w:p>
    <w:p w:rsidR="00C55B96" w:rsidRDefault="00CE5FAF">
      <w:pPr>
        <w:pStyle w:val="Heading4"/>
        <w:divId w:val="642580746"/>
        <w:rPr>
          <w:rFonts w:eastAsia="Times New Roman"/>
        </w:rPr>
      </w:pPr>
      <w:bookmarkStart w:id="111" w:name="Session1_Answer2"/>
      <w:bookmarkEnd w:id="111"/>
      <w:r>
        <w:rPr>
          <w:rFonts w:eastAsia="Times New Roman"/>
        </w:rPr>
        <w:t>Answer</w:t>
      </w:r>
    </w:p>
    <w:p w:rsidR="00C55B96" w:rsidRDefault="00CE5FAF">
      <w:pPr>
        <w:divId w:val="642580746"/>
      </w:pPr>
      <w:r>
        <w:t xml:space="preserve">Ce sont nos derniers jours de vacances. Valérie et les enfants sont tristes, mais moi je suis vraiment (a) content de rentrer à la maison! Je n'aime (b) pas tellement cette plage: il y a (c) des centaines de (d) mouches, trop (e) de monde sur la plage, beaucoup trop de (f) bruit (oh là là, les enfants et les transistors!) et il n'y a (g) pas assez de vent pour faire de la planche à voile. Et puis, il (h) fait trop (i) chaud: 36 degrés à l'ombre! Ah, la clim au bureau! </w:t>
      </w:r>
    </w:p>
    <w:bookmarkStart w:id="112" w:name="Back_To_Session1_Activity2"/>
    <w:p w:rsidR="00C55B96" w:rsidRDefault="00CE5FAF">
      <w:pPr>
        <w:pStyle w:val="NormalWeb"/>
        <w:divId w:val="642580746"/>
      </w:pPr>
      <w:r>
        <w:fldChar w:fldCharType="begin"/>
      </w:r>
      <w:r>
        <w:instrText xml:space="preserve"> HYPERLINK "" \l "Session1_Activity2" </w:instrText>
      </w:r>
      <w:r>
        <w:fldChar w:fldCharType="separate"/>
      </w:r>
      <w:r>
        <w:rPr>
          <w:rStyle w:val="Hyperlink"/>
        </w:rPr>
        <w:t>Back to - Activité 3.2</w:t>
      </w:r>
      <w:r>
        <w:fldChar w:fldCharType="end"/>
      </w:r>
      <w:bookmarkEnd w:id="112"/>
    </w:p>
    <w:p w:rsidR="00C55B96" w:rsidRDefault="00CE5FAF">
      <w:pPr>
        <w:pStyle w:val="Heading2"/>
        <w:divId w:val="119152280"/>
        <w:rPr>
          <w:rFonts w:eastAsia="Times New Roman"/>
        </w:rPr>
      </w:pPr>
      <w:r>
        <w:rPr>
          <w:rFonts w:eastAsia="Times New Roman"/>
        </w:rPr>
        <w:t>6 Thomas et Benoît</w:t>
      </w:r>
    </w:p>
    <w:p w:rsidR="00C55B96" w:rsidRDefault="00CE5FAF">
      <w:pPr>
        <w:pStyle w:val="Heading4"/>
        <w:divId w:val="1583951177"/>
        <w:rPr>
          <w:rFonts w:eastAsia="Times New Roman"/>
        </w:rPr>
      </w:pPr>
      <w:bookmarkStart w:id="113" w:name="Session3_Answer1"/>
      <w:bookmarkEnd w:id="113"/>
      <w:r>
        <w:rPr>
          <w:rFonts w:eastAsia="Times New Roman"/>
        </w:rPr>
        <w:t>Answer</w:t>
      </w:r>
    </w:p>
    <w:p w:rsidR="00C55B96" w:rsidRDefault="00CE5FAF">
      <w:pPr>
        <w:divId w:val="1583951177"/>
      </w:pPr>
      <w:r>
        <w:t xml:space="preserve">Découvrir la France ou partir à l'étranger? Thomas aime bien faire (a) </w:t>
      </w:r>
      <w:r>
        <w:rPr>
          <w:rStyle w:val="Strong"/>
        </w:rPr>
        <w:t xml:space="preserve">un peu </w:t>
      </w:r>
      <w:r>
        <w:t xml:space="preserve">des deux. Cet été, il part dix jours (b) </w:t>
      </w:r>
      <w:r>
        <w:rPr>
          <w:rStyle w:val="Strong"/>
        </w:rPr>
        <w:t xml:space="preserve">en Corse </w:t>
      </w:r>
      <w:r>
        <w:t xml:space="preserve">et dix jours (c) </w:t>
      </w:r>
      <w:r>
        <w:rPr>
          <w:rStyle w:val="Strong"/>
        </w:rPr>
        <w:t>en Grèce</w:t>
      </w:r>
      <w:r>
        <w:t xml:space="preserve">. Il va également en Amérique du Sud, (d) </w:t>
      </w:r>
      <w:r>
        <w:rPr>
          <w:rStyle w:val="Strong"/>
        </w:rPr>
        <w:t>au Brésil</w:t>
      </w:r>
      <w:r>
        <w:t>exactement, pour (e)</w:t>
      </w:r>
      <w:r>
        <w:rPr>
          <w:rStyle w:val="Strong"/>
        </w:rPr>
        <w:t xml:space="preserve">travailler </w:t>
      </w:r>
      <w:r>
        <w:t xml:space="preserve">(, mais il va en profiter pour prendre quelques jours de vacances aussi. Quant à Benoît, il ne (f) </w:t>
      </w:r>
      <w:r>
        <w:rPr>
          <w:rStyle w:val="Strong"/>
        </w:rPr>
        <w:t>sait pas encore</w:t>
      </w:r>
      <w:r>
        <w:t xml:space="preserve">ce qu'il va faire. Il a l'intention de partir (g) </w:t>
      </w:r>
      <w:r>
        <w:rPr>
          <w:rStyle w:val="Strong"/>
        </w:rPr>
        <w:t>faire du bateau</w:t>
      </w:r>
      <w:r>
        <w:t xml:space="preserve">, probablement (h) </w:t>
      </w:r>
      <w:r>
        <w:rPr>
          <w:rStyle w:val="Strong"/>
        </w:rPr>
        <w:t>en Irlande</w:t>
      </w:r>
      <w:r>
        <w:t xml:space="preserve">. Il (i) </w:t>
      </w:r>
      <w:r>
        <w:rPr>
          <w:rStyle w:val="Strong"/>
        </w:rPr>
        <w:t xml:space="preserve">fait </w:t>
      </w:r>
      <w:r>
        <w:t xml:space="preserve">de la voile depuis longtemps, depuis une (j) </w:t>
      </w:r>
      <w:r>
        <w:rPr>
          <w:rStyle w:val="Strong"/>
        </w:rPr>
        <w:t xml:space="preserve">dizaine </w:t>
      </w:r>
      <w:r>
        <w:t xml:space="preserve">d'années. (k) </w:t>
      </w:r>
      <w:r>
        <w:rPr>
          <w:rStyle w:val="Strong"/>
        </w:rPr>
        <w:t xml:space="preserve">Tous les ans </w:t>
      </w:r>
      <w:r>
        <w:t xml:space="preserve">il essaye d'en faire une ou deux (l) </w:t>
      </w:r>
      <w:r>
        <w:rPr>
          <w:rStyle w:val="Strong"/>
        </w:rPr>
        <w:t>fois</w:t>
      </w:r>
      <w:r>
        <w:t xml:space="preserve">. </w:t>
      </w:r>
    </w:p>
    <w:bookmarkStart w:id="114" w:name="Back_To_Session3_SAQ1"/>
    <w:p w:rsidR="00C55B96" w:rsidRDefault="00CE5FAF">
      <w:pPr>
        <w:pStyle w:val="NormalWeb"/>
        <w:divId w:val="1583951177"/>
      </w:pPr>
      <w:r>
        <w:fldChar w:fldCharType="begin"/>
      </w:r>
      <w:r>
        <w:instrText xml:space="preserve"> HYPERLINK "" \l "Session3_SAQ1" </w:instrText>
      </w:r>
      <w:r>
        <w:fldChar w:fldCharType="separate"/>
      </w:r>
      <w:r>
        <w:rPr>
          <w:rStyle w:val="Hyperlink"/>
        </w:rPr>
        <w:t>Back to - 6 Thomas et Benoît</w:t>
      </w:r>
      <w:r>
        <w:fldChar w:fldCharType="end"/>
      </w:r>
      <w:bookmarkEnd w:id="114"/>
    </w:p>
    <w:p w:rsidR="00C55B96" w:rsidRDefault="00CE5FAF">
      <w:pPr>
        <w:pStyle w:val="Heading2"/>
        <w:divId w:val="119152280"/>
        <w:rPr>
          <w:rFonts w:eastAsia="Times New Roman"/>
        </w:rPr>
      </w:pPr>
      <w:r>
        <w:rPr>
          <w:rFonts w:eastAsia="Times New Roman"/>
        </w:rPr>
        <w:t>7 Madame Biret</w:t>
      </w:r>
    </w:p>
    <w:p w:rsidR="00C55B96" w:rsidRDefault="00CE5FAF">
      <w:pPr>
        <w:pStyle w:val="Heading4"/>
        <w:divId w:val="1776637658"/>
        <w:rPr>
          <w:rFonts w:eastAsia="Times New Roman"/>
        </w:rPr>
      </w:pPr>
      <w:bookmarkStart w:id="115" w:name="Session3_Answer2"/>
      <w:bookmarkEnd w:id="115"/>
      <w:r>
        <w:rPr>
          <w:rFonts w:eastAsia="Times New Roman"/>
        </w:rPr>
        <w:t>Answer</w:t>
      </w:r>
    </w:p>
    <w:p w:rsidR="00C55B96" w:rsidRDefault="00CE5FAF">
      <w:pPr>
        <w:divId w:val="1776637658"/>
      </w:pPr>
      <w:r>
        <w:t xml:space="preserve">Elle passe ses vacances en Provence; elle n'aime pas le tourisme de masse at le snobisme; elle cherche le calme et la tranquillité; on pourrait dire que beaucoup de touristes passent dans sa boutique pendant tout l'été et elle est bien occupée (she mentions 'le rush' of summer). </w:t>
      </w:r>
    </w:p>
    <w:bookmarkStart w:id="116" w:name="Back_To_Session3_SAQ2"/>
    <w:p w:rsidR="00C55B96" w:rsidRDefault="00CE5FAF">
      <w:pPr>
        <w:pStyle w:val="NormalWeb"/>
        <w:divId w:val="1776637658"/>
      </w:pPr>
      <w:r>
        <w:fldChar w:fldCharType="begin"/>
      </w:r>
      <w:r>
        <w:instrText xml:space="preserve"> HYPERLINK "" \l "Session3_SAQ2" </w:instrText>
      </w:r>
      <w:r>
        <w:fldChar w:fldCharType="separate"/>
      </w:r>
      <w:r>
        <w:rPr>
          <w:rStyle w:val="Hyperlink"/>
        </w:rPr>
        <w:t>Back to - 7 Madame Biret</w:t>
      </w:r>
      <w:r>
        <w:fldChar w:fldCharType="end"/>
      </w:r>
      <w:bookmarkEnd w:id="116"/>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164860358"/>
        <w:rPr>
          <w:rFonts w:eastAsia="Times New Roman"/>
        </w:rPr>
      </w:pPr>
      <w:bookmarkStart w:id="117" w:name="Session1_Description1"/>
      <w:bookmarkEnd w:id="117"/>
      <w:r>
        <w:rPr>
          <w:rFonts w:eastAsia="Times New Roman"/>
        </w:rPr>
        <w:t>Figure 2</w:t>
      </w:r>
    </w:p>
    <w:p w:rsidR="00C55B96" w:rsidRDefault="00CE5FAF">
      <w:pPr>
        <w:pStyle w:val="Heading2"/>
        <w:divId w:val="1164860358"/>
        <w:rPr>
          <w:rFonts w:eastAsia="Times New Roman"/>
        </w:rPr>
      </w:pPr>
      <w:r>
        <w:rPr>
          <w:rFonts w:eastAsia="Times New Roman"/>
        </w:rPr>
        <w:t>Description</w:t>
      </w:r>
    </w:p>
    <w:p w:rsidR="00C55B96" w:rsidRDefault="00CE5FAF">
      <w:pPr>
        <w:spacing w:before="0" w:beforeAutospacing="0" w:after="0" w:afterAutospacing="0" w:line="240" w:lineRule="auto"/>
        <w:divId w:val="11648603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Warning signs on the beach </w:t>
      </w:r>
    </w:p>
    <w:bookmarkStart w:id="118" w:name="Back_To_Session1_Figure1"/>
    <w:p w:rsidR="00C55B96" w:rsidRDefault="00CE5FAF">
      <w:pPr>
        <w:pStyle w:val="NormalWeb"/>
        <w:divId w:val="1164860358"/>
      </w:pPr>
      <w:r>
        <w:fldChar w:fldCharType="begin"/>
      </w:r>
      <w:r>
        <w:instrText xml:space="preserve"> HYPERLINK "" \l "Session1_Figure1" </w:instrText>
      </w:r>
      <w:r>
        <w:fldChar w:fldCharType="separate"/>
      </w:r>
      <w:r>
        <w:rPr>
          <w:rStyle w:val="Hyperlink"/>
        </w:rPr>
        <w:t>Back to - Figure 2</w:t>
      </w:r>
      <w:r>
        <w:fldChar w:fldCharType="end"/>
      </w:r>
      <w:bookmarkEnd w:id="118"/>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897886418"/>
        <w:rPr>
          <w:rFonts w:eastAsia="Times New Roman"/>
        </w:rPr>
      </w:pPr>
      <w:bookmarkStart w:id="119" w:name="Session1_Description2"/>
      <w:bookmarkEnd w:id="119"/>
      <w:r>
        <w:rPr>
          <w:rFonts w:eastAsia="Times New Roman"/>
        </w:rPr>
        <w:t>Figure 4</w:t>
      </w:r>
    </w:p>
    <w:p w:rsidR="00C55B96" w:rsidRDefault="00CE5FAF">
      <w:pPr>
        <w:pStyle w:val="Heading2"/>
        <w:divId w:val="1897886418"/>
        <w:rPr>
          <w:rFonts w:eastAsia="Times New Roman"/>
        </w:rPr>
      </w:pPr>
      <w:r>
        <w:rPr>
          <w:rFonts w:eastAsia="Times New Roman"/>
        </w:rPr>
        <w:t>Description</w:t>
      </w:r>
    </w:p>
    <w:p w:rsidR="00C55B96" w:rsidRDefault="00CE5FAF">
      <w:pPr>
        <w:spacing w:before="0" w:beforeAutospacing="0" w:after="0" w:afterAutospacing="0" w:line="240" w:lineRule="auto"/>
        <w:divId w:val="1897886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postcards </w:t>
      </w:r>
    </w:p>
    <w:bookmarkStart w:id="120" w:name="Back_To_Session1_Figure2"/>
    <w:p w:rsidR="00C55B96" w:rsidRDefault="00CE5FAF">
      <w:pPr>
        <w:pStyle w:val="NormalWeb"/>
        <w:divId w:val="1897886418"/>
      </w:pPr>
      <w:r>
        <w:fldChar w:fldCharType="begin"/>
      </w:r>
      <w:r>
        <w:instrText xml:space="preserve"> HYPERLINK "" \l "Session1_Figure2" </w:instrText>
      </w:r>
      <w:r>
        <w:fldChar w:fldCharType="separate"/>
      </w:r>
      <w:r>
        <w:rPr>
          <w:rStyle w:val="Hyperlink"/>
        </w:rPr>
        <w:t>Back to - Figure 4</w:t>
      </w:r>
      <w:r>
        <w:fldChar w:fldCharType="end"/>
      </w:r>
      <w:bookmarkEnd w:id="120"/>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9963286"/>
        <w:rPr>
          <w:rFonts w:eastAsia="Times New Roman"/>
        </w:rPr>
      </w:pPr>
      <w:bookmarkStart w:id="121" w:name="Session1_Description3"/>
      <w:bookmarkEnd w:id="121"/>
      <w:r>
        <w:rPr>
          <w:rFonts w:eastAsia="Times New Roman"/>
        </w:rPr>
        <w:t>Figure 5</w:t>
      </w:r>
    </w:p>
    <w:p w:rsidR="00C55B96" w:rsidRDefault="00CE5FAF">
      <w:pPr>
        <w:pStyle w:val="Heading2"/>
        <w:divId w:val="9963286"/>
        <w:rPr>
          <w:rFonts w:eastAsia="Times New Roman"/>
        </w:rPr>
      </w:pPr>
      <w:r>
        <w:rPr>
          <w:rFonts w:eastAsia="Times New Roman"/>
        </w:rPr>
        <w:t>Description</w:t>
      </w:r>
    </w:p>
    <w:p w:rsidR="00C55B96" w:rsidRDefault="00CE5FAF">
      <w:pPr>
        <w:spacing w:before="0" w:beforeAutospacing="0" w:after="0" w:afterAutospacing="0" w:line="240" w:lineRule="auto"/>
        <w:divId w:val="9963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busy beach scene with lots of people annoying Marc </w:t>
      </w:r>
    </w:p>
    <w:bookmarkStart w:id="122" w:name="Back_To_Session1_Figure3"/>
    <w:p w:rsidR="00C55B96" w:rsidRDefault="00CE5FAF">
      <w:pPr>
        <w:pStyle w:val="NormalWeb"/>
        <w:divId w:val="9963286"/>
      </w:pPr>
      <w:r>
        <w:fldChar w:fldCharType="begin"/>
      </w:r>
      <w:r>
        <w:instrText xml:space="preserve"> HYPERLINK "" \l "Session1_Figure3" </w:instrText>
      </w:r>
      <w:r>
        <w:fldChar w:fldCharType="separate"/>
      </w:r>
      <w:r>
        <w:rPr>
          <w:rStyle w:val="Hyperlink"/>
        </w:rPr>
        <w:t>Back to - Figure 5</w:t>
      </w:r>
      <w:r>
        <w:fldChar w:fldCharType="end"/>
      </w:r>
      <w:bookmarkEnd w:id="122"/>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400205379"/>
        <w:rPr>
          <w:rFonts w:eastAsia="Times New Roman"/>
        </w:rPr>
      </w:pPr>
      <w:bookmarkStart w:id="123" w:name="Session2_Description1"/>
      <w:bookmarkEnd w:id="123"/>
      <w:r>
        <w:rPr>
          <w:rFonts w:eastAsia="Times New Roman"/>
        </w:rPr>
        <w:t>Figure 6</w:t>
      </w:r>
    </w:p>
    <w:p w:rsidR="00C55B96" w:rsidRDefault="00CE5FAF">
      <w:pPr>
        <w:pStyle w:val="Heading2"/>
        <w:divId w:val="1400205379"/>
        <w:rPr>
          <w:rFonts w:eastAsia="Times New Roman"/>
        </w:rPr>
      </w:pPr>
      <w:r>
        <w:rPr>
          <w:rFonts w:eastAsia="Times New Roman"/>
        </w:rPr>
        <w:t>Description</w:t>
      </w:r>
    </w:p>
    <w:p w:rsidR="00C55B96" w:rsidRDefault="00CE5FAF">
      <w:pPr>
        <w:spacing w:before="0" w:beforeAutospacing="0" w:after="0" w:afterAutospacing="0" w:line="240" w:lineRule="auto"/>
        <w:divId w:val="1400205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calendar showing Saints' days in the year 2000 </w:t>
      </w:r>
    </w:p>
    <w:bookmarkStart w:id="124" w:name="Back_To_Session2_Figure1"/>
    <w:p w:rsidR="00C55B96" w:rsidRDefault="00CE5FAF">
      <w:pPr>
        <w:pStyle w:val="NormalWeb"/>
        <w:divId w:val="1400205379"/>
      </w:pPr>
      <w:r>
        <w:fldChar w:fldCharType="begin"/>
      </w:r>
      <w:r>
        <w:instrText xml:space="preserve"> HYPERLINK "" \l "Session2_Figure1" </w:instrText>
      </w:r>
      <w:r>
        <w:fldChar w:fldCharType="separate"/>
      </w:r>
      <w:r>
        <w:rPr>
          <w:rStyle w:val="Hyperlink"/>
        </w:rPr>
        <w:t>Back to - Figure 6</w:t>
      </w:r>
      <w:r>
        <w:fldChar w:fldCharType="end"/>
      </w:r>
      <w:bookmarkEnd w:id="124"/>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837763251"/>
        <w:rPr>
          <w:rFonts w:eastAsia="Times New Roman"/>
        </w:rPr>
      </w:pPr>
      <w:bookmarkStart w:id="125" w:name="Session2_Description2"/>
      <w:bookmarkEnd w:id="125"/>
      <w:r>
        <w:rPr>
          <w:rFonts w:eastAsia="Times New Roman"/>
        </w:rPr>
        <w:t>Dominique Isaac sur son lieu de travail, Max et sa clarinette, Madame Biret devant son magasin, et Médina et Philippe.</w:t>
      </w:r>
    </w:p>
    <w:p w:rsidR="00C55B96" w:rsidRDefault="00CE5FAF">
      <w:pPr>
        <w:pStyle w:val="Heading2"/>
        <w:divId w:val="1837763251"/>
        <w:rPr>
          <w:rFonts w:eastAsia="Times New Roman"/>
        </w:rPr>
      </w:pPr>
      <w:r>
        <w:rPr>
          <w:rFonts w:eastAsia="Times New Roman"/>
        </w:rPr>
        <w:t>Description</w:t>
      </w:r>
    </w:p>
    <w:p w:rsidR="00C55B96" w:rsidRDefault="00CE5FAF">
      <w:pPr>
        <w:spacing w:before="0" w:beforeAutospacing="0" w:after="0" w:afterAutospacing="0" w:line="240" w:lineRule="auto"/>
        <w:divId w:val="1837763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Dominique Isaac sur son lieu de travail, Max et sa clarinette, Madame Biret devant son magasin, et Médina et Philippe. </w:t>
      </w:r>
    </w:p>
    <w:bookmarkStart w:id="126" w:name="Back_To_Session2_Figure2"/>
    <w:p w:rsidR="00C55B96" w:rsidRDefault="00CE5FAF">
      <w:pPr>
        <w:pStyle w:val="NormalWeb"/>
        <w:divId w:val="1837763251"/>
      </w:pPr>
      <w:r>
        <w:fldChar w:fldCharType="begin"/>
      </w:r>
      <w:r>
        <w:instrText xml:space="preserve"> HYPERLINK "" \l "Session2_Figure2" </w:instrText>
      </w:r>
      <w:r>
        <w:fldChar w:fldCharType="separate"/>
      </w:r>
      <w:r>
        <w:rPr>
          <w:rStyle w:val="Hyperlink"/>
        </w:rPr>
        <w:t>Back to - Dominique Isaac sur son lieu de travail, Max et sa clarinette, Madame Biret devant son magasin, et Médina et Philippe.</w:t>
      </w:r>
      <w:r>
        <w:fldChar w:fldCharType="end"/>
      </w:r>
      <w:bookmarkEnd w:id="126"/>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309603557"/>
        <w:rPr>
          <w:rFonts w:eastAsia="Times New Roman"/>
        </w:rPr>
      </w:pPr>
      <w:bookmarkStart w:id="127" w:name="Session3_Description1"/>
      <w:bookmarkEnd w:id="127"/>
      <w:r>
        <w:rPr>
          <w:rFonts w:eastAsia="Times New Roman"/>
        </w:rPr>
        <w:t>Benoît et Thomas chez eux et Philippe et Médina, le jour de leur mariage</w:t>
      </w:r>
    </w:p>
    <w:p w:rsidR="00C55B96" w:rsidRDefault="00CE5FAF">
      <w:pPr>
        <w:pStyle w:val="Heading2"/>
        <w:divId w:val="309603557"/>
        <w:rPr>
          <w:rFonts w:eastAsia="Times New Roman"/>
        </w:rPr>
      </w:pPr>
      <w:r>
        <w:rPr>
          <w:rFonts w:eastAsia="Times New Roman"/>
        </w:rPr>
        <w:t>Description</w:t>
      </w:r>
    </w:p>
    <w:p w:rsidR="00C55B96" w:rsidRDefault="00CE5FAF">
      <w:pPr>
        <w:spacing w:before="0" w:beforeAutospacing="0" w:after="0" w:afterAutospacing="0" w:line="240" w:lineRule="auto"/>
        <w:divId w:val="3096035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Beno and Thomas sitting at home and Philippe et Médina on their wedding day </w:t>
      </w:r>
    </w:p>
    <w:bookmarkStart w:id="128" w:name="Back_To_Session3_Figure1"/>
    <w:p w:rsidR="00C55B96" w:rsidRDefault="00CE5FAF">
      <w:pPr>
        <w:pStyle w:val="NormalWeb"/>
        <w:divId w:val="309603557"/>
      </w:pPr>
      <w:r>
        <w:fldChar w:fldCharType="begin"/>
      </w:r>
      <w:r>
        <w:instrText xml:space="preserve"> HYPERLINK "" \l "Session3_Figure1" </w:instrText>
      </w:r>
      <w:r>
        <w:fldChar w:fldCharType="separate"/>
      </w:r>
      <w:r>
        <w:rPr>
          <w:rStyle w:val="Hyperlink"/>
        </w:rPr>
        <w:t>Back to - Benoît et Thomas chez eux et Philippe et Médina, le jour de leur mariage</w:t>
      </w:r>
      <w:r>
        <w:fldChar w:fldCharType="end"/>
      </w:r>
      <w:bookmarkEnd w:id="128"/>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998611653"/>
        <w:rPr>
          <w:rFonts w:eastAsia="Times New Roman"/>
        </w:rPr>
      </w:pPr>
      <w:bookmarkStart w:id="129" w:name="Session1_Transcript1"/>
      <w:bookmarkEnd w:id="129"/>
      <w:r>
        <w:rPr>
          <w:rFonts w:eastAsia="Times New Roman"/>
        </w:rPr>
        <w:t>Sur la Côte d'Amour</w:t>
      </w:r>
    </w:p>
    <w:p w:rsidR="00C55B96" w:rsidRDefault="00CE5FAF">
      <w:pPr>
        <w:pStyle w:val="Heading2"/>
        <w:divId w:val="1998611653"/>
        <w:rPr>
          <w:rFonts w:eastAsia="Times New Roman"/>
        </w:rPr>
      </w:pPr>
      <w:r>
        <w:rPr>
          <w:rFonts w:eastAsia="Times New Roman"/>
        </w:rPr>
        <w:t>Transcript</w:t>
      </w:r>
    </w:p>
    <w:p w:rsidR="00C55B96" w:rsidRDefault="00CE5FAF">
      <w:pPr>
        <w:pStyle w:val="speaker"/>
        <w:divId w:val="1434470464"/>
      </w:pPr>
      <w:r>
        <w:t>Narrator</w:t>
      </w:r>
    </w:p>
    <w:p w:rsidR="00C55B96" w:rsidRDefault="00CE5FAF">
      <w:pPr>
        <w:pStyle w:val="remark"/>
        <w:divId w:val="1434470464"/>
      </w:pPr>
      <w:r>
        <w:t xml:space="preserve">Nous sommes ici sur la Côte d'Amour En 1936, beaucoup de Français et leurs enfants découvrent ses plages, car cette année-là, pour la première fois en France, les salariés ont droit aux congés payés. </w:t>
      </w:r>
    </w:p>
    <w:p w:rsidR="00C55B96" w:rsidRDefault="00CE5FAF">
      <w:pPr>
        <w:pStyle w:val="remark"/>
        <w:divId w:val="1434470464"/>
      </w:pPr>
      <w:r>
        <w:t xml:space="preserve">Les Français ont maintenant au moins cinq semaines de vacances. Le soleil des mois d'été, le beau sable et la mer attirent toujours des centaines de vacanciers sur cette plage de la côte atlantique. </w:t>
      </w:r>
    </w:p>
    <w:p w:rsidR="00C55B96" w:rsidRDefault="00CE5FAF">
      <w:pPr>
        <w:pStyle w:val="remark"/>
        <w:divId w:val="1434470464"/>
      </w:pPr>
      <w:r>
        <w:t xml:space="preserve">Les enfants jouent sur la plage pendant que leurs parents prennent le soleil. D'autres vacanciers, un peu plus actifs, font du bateau, pêchent sur la digue, ou se promènent avec leur famille. </w:t>
      </w:r>
    </w:p>
    <w:p w:rsidR="00C55B96" w:rsidRDefault="00CE5FAF">
      <w:pPr>
        <w:pStyle w:val="remark"/>
        <w:divId w:val="1434470464"/>
      </w:pPr>
      <w:r>
        <w:t>Les vacances au bord de la mer, voilà bien le choix traditionnel de la plupart des Français.</w:t>
      </w:r>
    </w:p>
    <w:p w:rsidR="00C55B96" w:rsidRDefault="00CE5FAF">
      <w:pPr>
        <w:pStyle w:val="speaker"/>
        <w:divId w:val="1741562807"/>
      </w:pPr>
      <w:r>
        <w:t>Marie-Thérèse</w:t>
      </w:r>
    </w:p>
    <w:p w:rsidR="00C55B96" w:rsidRDefault="00CE5FAF">
      <w:pPr>
        <w:pStyle w:val="remark"/>
        <w:divId w:val="1741562807"/>
      </w:pPr>
      <w:r>
        <w:t xml:space="preserve">Qu'est-ce qu'il y a? Tu veux aller pêcher? Oui ben, prends l'épuisette dans la, dans la cabine. Non, allez pêcher, le mer est trop haute. </w:t>
      </w:r>
    </w:p>
    <w:p w:rsidR="00C55B96" w:rsidRDefault="00CE5FAF">
      <w:pPr>
        <w:pStyle w:val="speaker"/>
        <w:divId w:val="740444314"/>
      </w:pPr>
      <w:r>
        <w:t>Narrator</w:t>
      </w:r>
    </w:p>
    <w:p w:rsidR="00C55B96" w:rsidRDefault="00CE5FAF">
      <w:pPr>
        <w:pStyle w:val="remark"/>
        <w:divId w:val="740444314"/>
      </w:pPr>
      <w:r>
        <w:t>Est-ce que c'est bien comme plage pour les enfants?</w:t>
      </w:r>
    </w:p>
    <w:p w:rsidR="00C55B96" w:rsidRDefault="00CE5FAF">
      <w:pPr>
        <w:pStyle w:val="speaker"/>
        <w:divId w:val="1567060557"/>
      </w:pPr>
      <w:r>
        <w:t>Marie-Thérèse</w:t>
      </w:r>
    </w:p>
    <w:p w:rsidR="00C55B96" w:rsidRDefault="00CE5FAF">
      <w:pPr>
        <w:pStyle w:val="remark"/>
        <w:divId w:val="1567060557"/>
      </w:pPr>
      <w:r>
        <w:t xml:space="preserve">Très bien. Voyez, d'ailleurs, il y a presque que des jeunes enfants, des petits. Parce que depuis quelques années les planches à voile, on les envoie à Valentin, l'autre plage, alors on n'a plus de grands, on n'a plus que des..., voyez, la jeune génération, là. C'est bien pour les enfants. </w:t>
      </w:r>
    </w:p>
    <w:p w:rsidR="00C55B96" w:rsidRDefault="00CE5FAF">
      <w:pPr>
        <w:pStyle w:val="speaker"/>
        <w:divId w:val="633874558"/>
      </w:pPr>
      <w:r>
        <w:t>Narrator</w:t>
      </w:r>
    </w:p>
    <w:p w:rsidR="00C55B96" w:rsidRDefault="00CE5FAF">
      <w:pPr>
        <w:pStyle w:val="remark"/>
        <w:divId w:val="633874558"/>
      </w:pPr>
      <w:r>
        <w:t>Qu'est-ce qu'ils peuvent faire comme activités, les petits, ici?</w:t>
      </w:r>
    </w:p>
    <w:p w:rsidR="00C55B96" w:rsidRDefault="00CE5FAF">
      <w:pPr>
        <w:pStyle w:val="speaker"/>
        <w:divId w:val="148138054"/>
      </w:pPr>
      <w:r>
        <w:t>Marie-Thérèse</w:t>
      </w:r>
    </w:p>
    <w:p w:rsidR="00C55B96" w:rsidRDefault="00CE5FAF">
      <w:pPr>
        <w:pStyle w:val="remark"/>
        <w:divId w:val="148138054"/>
      </w:pPr>
      <w:r>
        <w:t>Ici? Ben, ils ont le club, et puis, bon ben, la mer, le plage, le sable... Ils se baignent beaucoup, quand il fait beau.</w:t>
      </w:r>
    </w:p>
    <w:p w:rsidR="00C55B96" w:rsidRDefault="00CE5FAF">
      <w:pPr>
        <w:pStyle w:val="speaker"/>
        <w:divId w:val="1550218528"/>
      </w:pPr>
      <w:r>
        <w:t>Narrator</w:t>
      </w:r>
    </w:p>
    <w:p w:rsidR="00C55B96" w:rsidRDefault="00CE5FAF">
      <w:pPr>
        <w:pStyle w:val="remark"/>
        <w:divId w:val="1550218528"/>
      </w:pPr>
      <w:r>
        <w:t xml:space="preserve">Depuis longtemps on trouve sur les plages françaises des clubs pour enfants, bien appréciés par les petits et bien pratiques pour les parents. Celui-ci est ouvert tous les jours de dix heures à midi et de quatorze heures à dix-sept heures. Deux personnes sont là toute le journée, pour organiser les jeux et surveiller les enfants. </w:t>
      </w:r>
    </w:p>
    <w:p w:rsidR="00C55B96" w:rsidRDefault="00CE5FAF">
      <w:pPr>
        <w:pStyle w:val="remark"/>
        <w:divId w:val="1550218528"/>
      </w:pPr>
      <w:r>
        <w:t xml:space="preserve">Un beau sable, des activités nombreuses: cette plage semble idéale pour les enfants. Mais elle n'est pas parfaite. Vincent et sa famille y viennent pour la première fois. </w:t>
      </w:r>
    </w:p>
    <w:p w:rsidR="00C55B96" w:rsidRDefault="00CE5FAF">
      <w:pPr>
        <w:pStyle w:val="remark"/>
        <w:divId w:val="1550218528"/>
      </w:pPr>
      <w:r>
        <w:t>Vous allez profiter de la plage (Voilà.), vous l'aimez bien cette plage?</w:t>
      </w:r>
    </w:p>
    <w:p w:rsidR="00C55B96" w:rsidRDefault="00CE5FAF">
      <w:pPr>
        <w:pStyle w:val="speaker"/>
        <w:divId w:val="1892114019"/>
      </w:pPr>
      <w:r>
        <w:t>Vincent</w:t>
      </w:r>
    </w:p>
    <w:p w:rsidR="00C55B96" w:rsidRDefault="00CE5FAF">
      <w:pPr>
        <w:pStyle w:val="remark"/>
        <w:divId w:val="1892114019"/>
      </w:pPr>
      <w:r>
        <w:t>Pas trop, celle-ci.</w:t>
      </w:r>
    </w:p>
    <w:p w:rsidR="00C55B96" w:rsidRDefault="00CE5FAF">
      <w:pPr>
        <w:pStyle w:val="speaker"/>
        <w:divId w:val="703019369"/>
      </w:pPr>
      <w:r>
        <w:t>Narrator</w:t>
      </w:r>
    </w:p>
    <w:p w:rsidR="00C55B96" w:rsidRDefault="00CE5FAF">
      <w:pPr>
        <w:pStyle w:val="remark"/>
        <w:divId w:val="703019369"/>
      </w:pPr>
      <w:r>
        <w:t>Pourquoi?</w:t>
      </w:r>
    </w:p>
    <w:p w:rsidR="00C55B96" w:rsidRDefault="00CE5FAF">
      <w:pPr>
        <w:pStyle w:val="speaker"/>
        <w:divId w:val="327444572"/>
      </w:pPr>
      <w:r>
        <w:t>Vincent</w:t>
      </w:r>
    </w:p>
    <w:p w:rsidR="00C55B96" w:rsidRDefault="00CE5FAF">
      <w:pPr>
        <w:pStyle w:val="remark"/>
        <w:divId w:val="327444572"/>
      </w:pPr>
      <w:r>
        <w:t xml:space="preserve">Ben, il y a quand même pas mal de mouches, je trouve, qui se promènent. Il y a les algues qui sont quand même tout le temps sur le bord. </w:t>
      </w:r>
    </w:p>
    <w:p w:rsidR="00C55B96" w:rsidRDefault="00CE5FAF">
      <w:pPr>
        <w:pStyle w:val="speaker"/>
        <w:divId w:val="1056205104"/>
      </w:pPr>
      <w:r>
        <w:t>Narrator</w:t>
      </w:r>
    </w:p>
    <w:p w:rsidR="00C55B96" w:rsidRDefault="00CE5FAF">
      <w:pPr>
        <w:pStyle w:val="remark"/>
        <w:divId w:val="1056205104"/>
      </w:pPr>
      <w:r>
        <w:t>La plupart des vacanciers sur cette plage sont venus en famille, mais pas tous.</w:t>
      </w:r>
    </w:p>
    <w:p w:rsidR="00C55B96" w:rsidRDefault="00CE5FAF">
      <w:pPr>
        <w:pStyle w:val="remark"/>
        <w:divId w:val="1056205104"/>
      </w:pPr>
      <w:r>
        <w:t>Qu'est-ce que vous cherchez dans une plage, qu'est-ce qu'il vous fait, qu'est-ce que vous préférez?</w:t>
      </w:r>
    </w:p>
    <w:p w:rsidR="00C55B96" w:rsidRDefault="00CE5FAF">
      <w:pPr>
        <w:pStyle w:val="speaker"/>
        <w:divId w:val="1860316683"/>
      </w:pPr>
      <w:r>
        <w:t>Étienne</w:t>
      </w:r>
    </w:p>
    <w:p w:rsidR="00C55B96" w:rsidRDefault="00CE5FAF">
      <w:pPr>
        <w:pStyle w:val="remark"/>
        <w:divId w:val="1860316683"/>
      </w:pPr>
      <w:r>
        <w:t>Le calme.</w:t>
      </w:r>
    </w:p>
    <w:p w:rsidR="00C55B96" w:rsidRDefault="00CE5FAF">
      <w:pPr>
        <w:pStyle w:val="speaker"/>
        <w:divId w:val="24987236"/>
      </w:pPr>
      <w:r>
        <w:t>Narrator</w:t>
      </w:r>
    </w:p>
    <w:p w:rsidR="00C55B96" w:rsidRDefault="00CE5FAF">
      <w:pPr>
        <w:pStyle w:val="remark"/>
        <w:divId w:val="24987236"/>
      </w:pPr>
      <w:r>
        <w:t>Donc, il y a trop de monde ici.</w:t>
      </w:r>
    </w:p>
    <w:p w:rsidR="00C55B96" w:rsidRDefault="00CE5FAF">
      <w:pPr>
        <w:pStyle w:val="speaker"/>
        <w:divId w:val="203297576"/>
      </w:pPr>
      <w:r>
        <w:t>Étienne</w:t>
      </w:r>
    </w:p>
    <w:p w:rsidR="00C55B96" w:rsidRDefault="00CE5FAF">
      <w:pPr>
        <w:pStyle w:val="remark"/>
        <w:divId w:val="203297576"/>
      </w:pPr>
      <w:r>
        <w:t>Voilà.</w:t>
      </w:r>
    </w:p>
    <w:p w:rsidR="00C55B96" w:rsidRDefault="00CE5FAF">
      <w:pPr>
        <w:pStyle w:val="speaker"/>
        <w:divId w:val="1997411952"/>
      </w:pPr>
      <w:r>
        <w:t>Narrator</w:t>
      </w:r>
    </w:p>
    <w:p w:rsidR="00C55B96" w:rsidRDefault="00CE5FAF">
      <w:pPr>
        <w:pStyle w:val="remark"/>
        <w:divId w:val="1997411952"/>
      </w:pPr>
      <w:r>
        <w:t>Oui oui. Des familles, trop de gosses...</w:t>
      </w:r>
    </w:p>
    <w:p w:rsidR="00C55B96" w:rsidRDefault="00CE5FAF">
      <w:pPr>
        <w:pStyle w:val="speaker"/>
        <w:divId w:val="1267930639"/>
      </w:pPr>
      <w:r>
        <w:t>Étienne</w:t>
      </w:r>
    </w:p>
    <w:p w:rsidR="00C55B96" w:rsidRDefault="00CE5FAF">
      <w:pPr>
        <w:pStyle w:val="remark"/>
        <w:divId w:val="1267930639"/>
      </w:pPr>
      <w:r>
        <w:t>Voilà. Beaucoup trop.</w:t>
      </w:r>
    </w:p>
    <w:p w:rsidR="00C55B96" w:rsidRDefault="00CE5FAF">
      <w:pPr>
        <w:pStyle w:val="speaker"/>
        <w:divId w:val="1512724711"/>
      </w:pPr>
      <w:r>
        <w:t>Narrator</w:t>
      </w:r>
    </w:p>
    <w:p w:rsidR="00C55B96" w:rsidRDefault="00CE5FAF">
      <w:pPr>
        <w:pStyle w:val="remark"/>
        <w:divId w:val="1512724711"/>
      </w:pPr>
      <w:r>
        <w:t>Donc la prochaine fois, vous irez où?</w:t>
      </w:r>
    </w:p>
    <w:p w:rsidR="00C55B96" w:rsidRDefault="00CE5FAF">
      <w:pPr>
        <w:pStyle w:val="speaker"/>
        <w:divId w:val="1260872247"/>
      </w:pPr>
      <w:r>
        <w:t>Étienne</w:t>
      </w:r>
    </w:p>
    <w:p w:rsidR="00C55B96" w:rsidRDefault="00CE5FAF">
      <w:pPr>
        <w:pStyle w:val="remark"/>
        <w:divId w:val="1260872247"/>
      </w:pPr>
      <w:r>
        <w:t>Ailleurs, pour en découvrir une autre.</w:t>
      </w:r>
    </w:p>
    <w:bookmarkStart w:id="130" w:name="Back_To_Session1_MediaContent1"/>
    <w:p w:rsidR="00C55B96" w:rsidRDefault="00CE5FAF">
      <w:pPr>
        <w:pStyle w:val="NormalWeb"/>
        <w:divId w:val="1998611653"/>
      </w:pPr>
      <w:r>
        <w:fldChar w:fldCharType="begin"/>
      </w:r>
      <w:r>
        <w:instrText xml:space="preserve"> HYPERLINK "" \l "Session1_MediaContent1" </w:instrText>
      </w:r>
      <w:r>
        <w:fldChar w:fldCharType="separate"/>
      </w:r>
      <w:r>
        <w:rPr>
          <w:rStyle w:val="Hyperlink"/>
        </w:rPr>
        <w:t>Back to - Sur la Côte d'Amour</w:t>
      </w:r>
      <w:r>
        <w:fldChar w:fldCharType="end"/>
      </w:r>
      <w:bookmarkEnd w:id="130"/>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327517904"/>
        <w:rPr>
          <w:rFonts w:eastAsia="Times New Roman"/>
        </w:rPr>
      </w:pPr>
      <w:bookmarkStart w:id="131" w:name="Session1_Transcript2"/>
      <w:bookmarkEnd w:id="131"/>
      <w:r>
        <w:rPr>
          <w:rFonts w:eastAsia="Times New Roman"/>
        </w:rPr>
        <w:t>Audio Track 1</w:t>
      </w:r>
    </w:p>
    <w:p w:rsidR="00C55B96" w:rsidRDefault="00CE5FAF">
      <w:pPr>
        <w:pStyle w:val="Heading2"/>
        <w:divId w:val="1327517904"/>
        <w:rPr>
          <w:rFonts w:eastAsia="Times New Roman"/>
        </w:rPr>
      </w:pPr>
      <w:r>
        <w:rPr>
          <w:rFonts w:eastAsia="Times New Roman"/>
        </w:rPr>
        <w:t>Transcript</w:t>
      </w:r>
    </w:p>
    <w:p w:rsidR="00C55B96" w:rsidRDefault="00CE5FAF">
      <w:pPr>
        <w:pStyle w:val="speaker"/>
        <w:divId w:val="131559053"/>
      </w:pPr>
      <w:r>
        <w:t>Narrator</w:t>
      </w:r>
    </w:p>
    <w:p w:rsidR="00C55B96" w:rsidRDefault="00CE5FAF">
      <w:pPr>
        <w:pStyle w:val="remark"/>
        <w:divId w:val="131559053"/>
      </w:pPr>
      <w:r>
        <w:t xml:space="preserve">C'est l'été, les vacances. Vous êtes allongé(e) sur la plage, les yeux fermés. Écoutez les bruits et les gens qui parlent, tout autor de vous. </w:t>
      </w:r>
    </w:p>
    <w:p w:rsidR="00C55B96" w:rsidRDefault="00CE5FAF">
      <w:pPr>
        <w:pStyle w:val="remark"/>
        <w:divId w:val="131559053"/>
      </w:pPr>
      <w:r>
        <w:t>Viens te baigner, elle est bonne!</w:t>
      </w:r>
    </w:p>
    <w:p w:rsidR="00C55B96" w:rsidRDefault="00CE5FAF">
      <w:pPr>
        <w:pStyle w:val="remark"/>
        <w:divId w:val="131559053"/>
      </w:pPr>
      <w:r>
        <w:t>Glaces, pralines, cacahuètes...</w:t>
      </w:r>
    </w:p>
    <w:p w:rsidR="00C55B96" w:rsidRDefault="00CE5FAF">
      <w:pPr>
        <w:pStyle w:val="remark"/>
        <w:divId w:val="131559053"/>
      </w:pPr>
      <w:r>
        <w:t>Ah, ces mouches!</w:t>
      </w:r>
    </w:p>
    <w:p w:rsidR="00C55B96" w:rsidRDefault="00CE5FAF">
      <w:pPr>
        <w:pStyle w:val="remark"/>
        <w:divId w:val="131559053"/>
      </w:pPr>
      <w:r>
        <w:t>Attention ton chapeau, avec le vent!</w:t>
      </w:r>
    </w:p>
    <w:p w:rsidR="00C55B96" w:rsidRDefault="00CE5FAF">
      <w:pPr>
        <w:pStyle w:val="remark"/>
        <w:divId w:val="131559053"/>
      </w:pPr>
      <w:r>
        <w:t>Les beignets, les bons beignets! Beignets! Beignets!</w:t>
      </w:r>
    </w:p>
    <w:p w:rsidR="00C55B96" w:rsidRDefault="00CE5FAF">
      <w:pPr>
        <w:pStyle w:val="remark"/>
        <w:divId w:val="131559053"/>
      </w:pPr>
      <w:r>
        <w:t>Papa, j'aime pas les algues!</w:t>
      </w:r>
    </w:p>
    <w:p w:rsidR="00C55B96" w:rsidRDefault="00CE5FAF">
      <w:pPr>
        <w:pStyle w:val="remark"/>
        <w:divId w:val="131559053"/>
      </w:pPr>
      <w:r>
        <w:t>Beignets, les bons beignets!</w:t>
      </w:r>
    </w:p>
    <w:p w:rsidR="00C55B96" w:rsidRDefault="00CE5FAF">
      <w:pPr>
        <w:pStyle w:val="remark"/>
        <w:divId w:val="131559053"/>
      </w:pPr>
      <w:r>
        <w:t>Ces beignets, ils sont délicieux!</w:t>
      </w:r>
    </w:p>
    <w:bookmarkStart w:id="132" w:name="Back_To_Session1_MediaContent2"/>
    <w:p w:rsidR="00C55B96" w:rsidRDefault="00CE5FAF">
      <w:pPr>
        <w:pStyle w:val="NormalWeb"/>
        <w:divId w:val="1327517904"/>
      </w:pPr>
      <w:r>
        <w:fldChar w:fldCharType="begin"/>
      </w:r>
      <w:r>
        <w:instrText xml:space="preserve"> HYPERLINK "" \l "Session1_MediaContent2" </w:instrText>
      </w:r>
      <w:r>
        <w:fldChar w:fldCharType="separate"/>
      </w:r>
      <w:r>
        <w:rPr>
          <w:rStyle w:val="Hyperlink"/>
        </w:rPr>
        <w:t>Back to - Audio Track 1</w:t>
      </w:r>
      <w:r>
        <w:fldChar w:fldCharType="end"/>
      </w:r>
      <w:bookmarkEnd w:id="132"/>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2087141000"/>
        <w:rPr>
          <w:rFonts w:eastAsia="Times New Roman"/>
        </w:rPr>
      </w:pPr>
      <w:bookmarkStart w:id="133" w:name="Session2_Transcript1"/>
      <w:bookmarkEnd w:id="133"/>
      <w:r>
        <w:rPr>
          <w:rFonts w:eastAsia="Times New Roman"/>
        </w:rPr>
        <w:t>LES FRANÇAIS EN CONGÉ</w:t>
      </w:r>
    </w:p>
    <w:p w:rsidR="00C55B96" w:rsidRDefault="00CE5FAF">
      <w:pPr>
        <w:pStyle w:val="Heading2"/>
        <w:divId w:val="2087141000"/>
        <w:rPr>
          <w:rFonts w:eastAsia="Times New Roman"/>
        </w:rPr>
      </w:pPr>
      <w:r>
        <w:rPr>
          <w:rFonts w:eastAsia="Times New Roman"/>
        </w:rPr>
        <w:t>Transcript</w:t>
      </w:r>
    </w:p>
    <w:p w:rsidR="00C55B96" w:rsidRDefault="00CE5FAF">
      <w:pPr>
        <w:pStyle w:val="speaker"/>
        <w:divId w:val="1569614344"/>
      </w:pPr>
      <w:r>
        <w:t>Narrator</w:t>
      </w:r>
    </w:p>
    <w:p w:rsidR="00C55B96" w:rsidRDefault="00CE5FAF">
      <w:pPr>
        <w:pStyle w:val="remark"/>
        <w:divId w:val="1569614344"/>
      </w:pPr>
      <w:r>
        <w:t>Quand prenez-vous vos vacances?</w:t>
      </w:r>
    </w:p>
    <w:p w:rsidR="00C55B96" w:rsidRDefault="00CE5FAF">
      <w:pPr>
        <w:pStyle w:val="speaker"/>
        <w:divId w:val="1397364693"/>
      </w:pPr>
      <w:r>
        <w:t>Madame Morand</w:t>
      </w:r>
    </w:p>
    <w:p w:rsidR="00C55B96" w:rsidRDefault="00CE5FAF">
      <w:pPr>
        <w:pStyle w:val="remark"/>
        <w:divId w:val="1397364693"/>
      </w:pPr>
      <w:r>
        <w:t>Au mois d'août.</w:t>
      </w:r>
    </w:p>
    <w:p w:rsidR="00C55B96" w:rsidRDefault="00CE5FAF">
      <w:pPr>
        <w:pStyle w:val="speaker"/>
        <w:divId w:val="1399018047"/>
      </w:pPr>
      <w:r>
        <w:t>Narrator</w:t>
      </w:r>
    </w:p>
    <w:p w:rsidR="00C55B96" w:rsidRDefault="00CE5FAF">
      <w:pPr>
        <w:pStyle w:val="remark"/>
        <w:divId w:val="1399018047"/>
      </w:pPr>
      <w:r>
        <w:t>Oui, et pourquoi pas en juin par example?</w:t>
      </w:r>
    </w:p>
    <w:p w:rsidR="00C55B96" w:rsidRDefault="00CE5FAF">
      <w:pPr>
        <w:pStyle w:val="speaker"/>
        <w:divId w:val="1326670042"/>
      </w:pPr>
      <w:r>
        <w:t>Madame Morand</w:t>
      </w:r>
    </w:p>
    <w:p w:rsidR="00C55B96" w:rsidRDefault="00CE5FAF">
      <w:pPr>
        <w:pStyle w:val="remark"/>
        <w:divId w:val="1326670042"/>
      </w:pPr>
      <w:r>
        <w:t>Tout simplement parce que mon fils va à l'école.</w:t>
      </w:r>
    </w:p>
    <w:p w:rsidR="00C55B96" w:rsidRDefault="00CE5FAF">
      <w:pPr>
        <w:pStyle w:val="speaker"/>
        <w:divId w:val="774642443"/>
      </w:pPr>
      <w:r>
        <w:t>Narrator</w:t>
      </w:r>
    </w:p>
    <w:p w:rsidR="00C55B96" w:rsidRDefault="00CE5FAF">
      <w:pPr>
        <w:pStyle w:val="remark"/>
        <w:divId w:val="774642443"/>
      </w:pPr>
      <w:r>
        <w:t>Donc juin, c'est impossible.</w:t>
      </w:r>
    </w:p>
    <w:p w:rsidR="00C55B96" w:rsidRDefault="00CE5FAF">
      <w:pPr>
        <w:pStyle w:val="speaker"/>
        <w:divId w:val="71972656"/>
      </w:pPr>
      <w:r>
        <w:t>Madame Morand</w:t>
      </w:r>
    </w:p>
    <w:p w:rsidR="00C55B96" w:rsidRDefault="00CE5FAF">
      <w:pPr>
        <w:pStyle w:val="remark"/>
        <w:divId w:val="71972656"/>
      </w:pPr>
      <w:r>
        <w:t>Juin, c'est impossible pour moi.</w:t>
      </w:r>
    </w:p>
    <w:p w:rsidR="00C55B96" w:rsidRDefault="00CE5FAF">
      <w:pPr>
        <w:pStyle w:val="speaker"/>
        <w:divId w:val="1332871558"/>
      </w:pPr>
      <w:r>
        <w:t>Jacqueline</w:t>
      </w:r>
    </w:p>
    <w:p w:rsidR="00C55B96" w:rsidRDefault="00CE5FAF">
      <w:pPr>
        <w:pStyle w:val="remark"/>
        <w:divId w:val="1332871558"/>
      </w:pPr>
      <w:r>
        <w:t xml:space="preserve">Toujours au mois d'août. C'est le mois le plus calme chez les fleuristes. Les gens sont partis. La majeure partie des Français prennent leurs vacances au mois d'août, donc les villes sont un peu désertes. </w:t>
      </w:r>
    </w:p>
    <w:p w:rsidR="00C55B96" w:rsidRDefault="00CE5FAF">
      <w:pPr>
        <w:pStyle w:val="speaker"/>
        <w:divId w:val="1899629469"/>
      </w:pPr>
      <w:r>
        <w:t>Madame Biret</w:t>
      </w:r>
    </w:p>
    <w:p w:rsidR="00C55B96" w:rsidRDefault="00CE5FAF">
      <w:pPr>
        <w:pStyle w:val="remark"/>
        <w:divId w:val="1899629469"/>
      </w:pPr>
      <w:r>
        <w:t xml:space="preserve">Alors nous les prenons naturellement après la saison touristique qui, en principe, se termine quand même au mois d'octobre. Et ce qui est important, c'est d'assurer la vie du magasin. Ce qui est mon job. </w:t>
      </w:r>
    </w:p>
    <w:p w:rsidR="00C55B96" w:rsidRDefault="00CE5FAF">
      <w:pPr>
        <w:pStyle w:val="speaker"/>
        <w:divId w:val="361517624"/>
      </w:pPr>
      <w:r>
        <w:t>Max</w:t>
      </w:r>
    </w:p>
    <w:p w:rsidR="00C55B96" w:rsidRDefault="00CE5FAF">
      <w:pPr>
        <w:pStyle w:val="remark"/>
        <w:divId w:val="361517624"/>
      </w:pPr>
      <w:r>
        <w:t xml:space="preserve">Je suis chaque jour en vacances, tous les jours de l'année je vis dehors! Que voulez-vous de plus? Je fais ce que je veux. Je suis un homme parfaitement libre - avec elle - je la chéris! </w:t>
      </w:r>
    </w:p>
    <w:p w:rsidR="00C55B96" w:rsidRDefault="00CE5FAF">
      <w:pPr>
        <w:pStyle w:val="speaker"/>
        <w:divId w:val="1214848962"/>
      </w:pPr>
      <w:r>
        <w:t>Narrator</w:t>
      </w:r>
    </w:p>
    <w:p w:rsidR="00C55B96" w:rsidRDefault="00CE5FAF">
      <w:pPr>
        <w:pStyle w:val="remark"/>
        <w:divId w:val="1214848962"/>
      </w:pPr>
      <w:r>
        <w:t>Merci</w:t>
      </w:r>
    </w:p>
    <w:p w:rsidR="00C55B96" w:rsidRDefault="00CE5FAF">
      <w:pPr>
        <w:pStyle w:val="remark"/>
        <w:divId w:val="1214848962"/>
      </w:pPr>
      <w:r>
        <w:t>Vous pouvez prendre combien de jours de congé par an?</w:t>
      </w:r>
    </w:p>
    <w:p w:rsidR="00C55B96" w:rsidRDefault="00CE5FAF">
      <w:pPr>
        <w:pStyle w:val="speaker"/>
        <w:divId w:val="1790469059"/>
      </w:pPr>
      <w:r>
        <w:t>Maître Bourgeois</w:t>
      </w:r>
    </w:p>
    <w:p w:rsidR="00C55B96" w:rsidRDefault="00CE5FAF">
      <w:pPr>
        <w:pStyle w:val="remark"/>
        <w:divId w:val="1790469059"/>
      </w:pPr>
      <w:r>
        <w:t>Mes activités ne me permettent pas de prendre de longues vacances.</w:t>
      </w:r>
    </w:p>
    <w:p w:rsidR="00C55B96" w:rsidRDefault="00CE5FAF">
      <w:pPr>
        <w:pStyle w:val="speaker"/>
        <w:divId w:val="1471558064"/>
      </w:pPr>
      <w:r>
        <w:t>Narrator</w:t>
      </w:r>
    </w:p>
    <w:p w:rsidR="00C55B96" w:rsidRDefault="00CE5FAF">
      <w:pPr>
        <w:pStyle w:val="remark"/>
        <w:divId w:val="1471558064"/>
      </w:pPr>
      <w:r>
        <w:t>Donc, que faites-vous cette année?</w:t>
      </w:r>
    </w:p>
    <w:p w:rsidR="00C55B96" w:rsidRDefault="00CE5FAF">
      <w:pPr>
        <w:pStyle w:val="speaker"/>
        <w:divId w:val="1039357866"/>
      </w:pPr>
      <w:r>
        <w:t>Maître Bourgeois</w:t>
      </w:r>
    </w:p>
    <w:p w:rsidR="00C55B96" w:rsidRDefault="00CE5FAF">
      <w:pPr>
        <w:pStyle w:val="remark"/>
        <w:divId w:val="1039357866"/>
      </w:pPr>
      <w:r>
        <w:t>Cette année, je prends - alors, cette année, je fais une exception, je vais prendre beaucoup plus de vacances.</w:t>
      </w:r>
    </w:p>
    <w:p w:rsidR="00C55B96" w:rsidRDefault="00CE5FAF">
      <w:pPr>
        <w:pStyle w:val="speaker"/>
        <w:divId w:val="1163157699"/>
      </w:pPr>
      <w:r>
        <w:t>Narrator</w:t>
      </w:r>
    </w:p>
    <w:p w:rsidR="00C55B96" w:rsidRDefault="00CE5FAF">
      <w:pPr>
        <w:pStyle w:val="remark"/>
        <w:divId w:val="1163157699"/>
      </w:pPr>
      <w:r>
        <w:t>Porquoi?</w:t>
      </w:r>
    </w:p>
    <w:p w:rsidR="00C55B96" w:rsidRDefault="00CE5FAF">
      <w:pPr>
        <w:pStyle w:val="speaker"/>
        <w:divId w:val="1189834237"/>
      </w:pPr>
      <w:r>
        <w:t>Maître Bourgeois</w:t>
      </w:r>
    </w:p>
    <w:p w:rsidR="00C55B96" w:rsidRDefault="00CE5FAF">
      <w:pPr>
        <w:pStyle w:val="remark"/>
        <w:divId w:val="1189834237"/>
      </w:pPr>
      <w:r>
        <w:t>Parce que je suis fatigué! Je vais prendre beaucoup plus de vacances, je vais partir tout le mois d'août.</w:t>
      </w:r>
    </w:p>
    <w:p w:rsidR="00C55B96" w:rsidRDefault="00CE5FAF">
      <w:pPr>
        <w:pStyle w:val="speaker"/>
        <w:divId w:val="978607980"/>
      </w:pPr>
      <w:r>
        <w:t>Narrator</w:t>
      </w:r>
    </w:p>
    <w:p w:rsidR="00C55B96" w:rsidRDefault="00CE5FAF">
      <w:pPr>
        <w:pStyle w:val="remark"/>
        <w:divId w:val="978607980"/>
      </w:pPr>
      <w:r>
        <w:t>C'est parce que... août est difficile à vivre à Paris.</w:t>
      </w:r>
    </w:p>
    <w:p w:rsidR="00C55B96" w:rsidRDefault="00CE5FAF">
      <w:pPr>
        <w:pStyle w:val="speaker"/>
        <w:divId w:val="1574511654"/>
      </w:pPr>
      <w:r>
        <w:t>Maître Bourgeois</w:t>
      </w:r>
    </w:p>
    <w:p w:rsidR="00C55B96" w:rsidRDefault="00CE5FAF">
      <w:pPr>
        <w:pStyle w:val="remark"/>
        <w:divId w:val="1574511654"/>
      </w:pPr>
      <w:r>
        <w:t>Non, pas vraiment. C'est peut-être le mois le plus facile à Paris.</w:t>
      </w:r>
    </w:p>
    <w:p w:rsidR="00C55B96" w:rsidRDefault="00CE5FAF">
      <w:pPr>
        <w:pStyle w:val="speaker"/>
        <w:divId w:val="1690135893"/>
      </w:pPr>
      <w:r>
        <w:t>Narrator</w:t>
      </w:r>
    </w:p>
    <w:p w:rsidR="00C55B96" w:rsidRDefault="00CE5FAF">
      <w:pPr>
        <w:pStyle w:val="remark"/>
        <w:divId w:val="1690135893"/>
      </w:pPr>
      <w:r>
        <w:t>Ah bon?</w:t>
      </w:r>
    </w:p>
    <w:p w:rsidR="00C55B96" w:rsidRDefault="00CE5FAF">
      <w:pPr>
        <w:pStyle w:val="speaker"/>
        <w:divId w:val="1982076241"/>
      </w:pPr>
      <w:r>
        <w:t>Maître Bourgeois</w:t>
      </w:r>
    </w:p>
    <w:p w:rsidR="00C55B96" w:rsidRDefault="00CE5FAF">
      <w:pPr>
        <w:pStyle w:val="remark"/>
        <w:divId w:val="1982076241"/>
      </w:pPr>
      <w:r>
        <w:t>Oui, parce que les Parisiens ne sont pas là!</w:t>
      </w:r>
    </w:p>
    <w:p w:rsidR="00C55B96" w:rsidRDefault="00CE5FAF">
      <w:pPr>
        <w:pStyle w:val="speaker"/>
        <w:divId w:val="1297494891"/>
      </w:pPr>
      <w:r>
        <w:t>Narrator</w:t>
      </w:r>
    </w:p>
    <w:p w:rsidR="00C55B96" w:rsidRDefault="00CE5FAF">
      <w:pPr>
        <w:pStyle w:val="remark"/>
        <w:divId w:val="1297494891"/>
      </w:pPr>
      <w:r>
        <w:t>Ah!</w:t>
      </w:r>
    </w:p>
    <w:p w:rsidR="00C55B96" w:rsidRDefault="00CE5FAF">
      <w:pPr>
        <w:pStyle w:val="speaker"/>
        <w:divId w:val="675107892"/>
      </w:pPr>
      <w:r>
        <w:t>Maître Bourgeois</w:t>
      </w:r>
    </w:p>
    <w:p w:rsidR="00C55B96" w:rsidRDefault="00CE5FAF">
      <w:pPr>
        <w:pStyle w:val="remark"/>
        <w:divId w:val="675107892"/>
      </w:pPr>
      <w:r>
        <w:t>Mais il fait chaud. Il fait chaud, et... la vie n'est pas agréable quand on est dans l'atmosphère surchauffée.</w:t>
      </w:r>
    </w:p>
    <w:p w:rsidR="00C55B96" w:rsidRDefault="00CE5FAF">
      <w:pPr>
        <w:pStyle w:val="speaker"/>
        <w:divId w:val="1801193247"/>
      </w:pPr>
      <w:r>
        <w:t>Narrator</w:t>
      </w:r>
    </w:p>
    <w:p w:rsidR="00C55B96" w:rsidRDefault="00CE5FAF">
      <w:pPr>
        <w:pStyle w:val="remark"/>
        <w:divId w:val="1801193247"/>
      </w:pPr>
      <w:r>
        <w:t>Combien de vacances avez-vous par an?</w:t>
      </w:r>
    </w:p>
    <w:p w:rsidR="00C55B96" w:rsidRDefault="00CE5FAF">
      <w:pPr>
        <w:pStyle w:val="speaker"/>
        <w:divId w:val="1284731892"/>
      </w:pPr>
      <w:r>
        <w:t>Dominique Isaac</w:t>
      </w:r>
    </w:p>
    <w:p w:rsidR="00C55B96" w:rsidRDefault="00CE5FAF">
      <w:pPr>
        <w:pStyle w:val="remark"/>
        <w:divId w:val="1284731892"/>
      </w:pPr>
      <w:r>
        <w:t>Un mois de congé annuel, comme pratiquement tout le monde, hein, en France.</w:t>
      </w:r>
    </w:p>
    <w:p w:rsidR="00C55B96" w:rsidRDefault="00CE5FAF">
      <w:pPr>
        <w:pStyle w:val="speaker"/>
        <w:divId w:val="2058890191"/>
      </w:pPr>
      <w:r>
        <w:t>Médine</w:t>
      </w:r>
    </w:p>
    <w:p w:rsidR="00C55B96" w:rsidRDefault="00CE5FAF">
      <w:pPr>
        <w:pStyle w:val="remark"/>
        <w:divId w:val="2058890191"/>
      </w:pPr>
      <w:r>
        <w:t xml:space="preserve">Moi, j'ai énormément de vacances. J'ai la chance d'avoir quatre mois de vacances l'été et deux semaines à Pâques et une semaine au mois de février. Donc j'ai beaucoup de vacances. </w:t>
      </w:r>
    </w:p>
    <w:p w:rsidR="00C55B96" w:rsidRDefault="00CE5FAF">
      <w:pPr>
        <w:pStyle w:val="speaker"/>
        <w:divId w:val="1039934860"/>
      </w:pPr>
      <w:r>
        <w:t>Philippe</w:t>
      </w:r>
    </w:p>
    <w:p w:rsidR="00C55B96" w:rsidRDefault="00CE5FAF">
      <w:pPr>
        <w:pStyle w:val="remark"/>
        <w:divId w:val="1039934860"/>
      </w:pPr>
      <w:r>
        <w:t>Et deux semaines à Noël.</w:t>
      </w:r>
    </w:p>
    <w:p w:rsidR="00C55B96" w:rsidRDefault="00CE5FAF">
      <w:pPr>
        <w:pStyle w:val="speaker"/>
        <w:divId w:val="2094666949"/>
      </w:pPr>
      <w:r>
        <w:t>Médina</w:t>
      </w:r>
    </w:p>
    <w:p w:rsidR="00C55B96" w:rsidRDefault="00CE5FAF">
      <w:pPr>
        <w:pStyle w:val="remark"/>
        <w:divId w:val="2094666949"/>
      </w:pPr>
      <w:r>
        <w:t>Et deux semaines à Noël en plus.</w:t>
      </w:r>
    </w:p>
    <w:p w:rsidR="00C55B96" w:rsidRDefault="00CE5FAF">
      <w:pPr>
        <w:pStyle w:val="speaker"/>
        <w:divId w:val="1725254556"/>
      </w:pPr>
      <w:r>
        <w:t>Philippe</w:t>
      </w:r>
    </w:p>
    <w:p w:rsidR="00C55B96" w:rsidRDefault="00CE5FAF">
      <w:pPr>
        <w:pStyle w:val="remark"/>
        <w:divId w:val="1725254556"/>
      </w:pPr>
      <w:r>
        <w:t>Et moi j'ai six semaines de vacances par an.</w:t>
      </w:r>
    </w:p>
    <w:p w:rsidR="00C55B96" w:rsidRDefault="00CE5FAF">
      <w:pPr>
        <w:pStyle w:val="speaker"/>
        <w:divId w:val="979311900"/>
      </w:pPr>
      <w:r>
        <w:t>Narrator</w:t>
      </w:r>
    </w:p>
    <w:p w:rsidR="00C55B96" w:rsidRDefault="00CE5FAF">
      <w:pPr>
        <w:pStyle w:val="remark"/>
        <w:divId w:val="979311900"/>
      </w:pPr>
      <w:r>
        <w:t>Et ces vacances-là, vous les prenez plutôt l'été?</w:t>
      </w:r>
    </w:p>
    <w:p w:rsidR="00C55B96" w:rsidRDefault="00CE5FAF">
      <w:pPr>
        <w:pStyle w:val="speaker"/>
        <w:divId w:val="1371420901"/>
      </w:pPr>
      <w:r>
        <w:t>Médina</w:t>
      </w:r>
    </w:p>
    <w:p w:rsidR="00C55B96" w:rsidRDefault="00CE5FAF">
      <w:pPr>
        <w:pStyle w:val="remark"/>
        <w:divId w:val="1371420901"/>
      </w:pPr>
      <w:r>
        <w:t>Oui.</w:t>
      </w:r>
    </w:p>
    <w:p w:rsidR="00C55B96" w:rsidRDefault="00CE5FAF">
      <w:pPr>
        <w:pStyle w:val="speaker"/>
        <w:divId w:val="1027831749"/>
      </w:pPr>
      <w:r>
        <w:t>Philippe</w:t>
      </w:r>
    </w:p>
    <w:p w:rsidR="00C55B96" w:rsidRDefault="00CE5FAF">
      <w:pPr>
        <w:pStyle w:val="remark"/>
        <w:divId w:val="1027831749"/>
      </w:pPr>
      <w:r>
        <w:t>Oui. Oui, oui, depuis que je suis marié à Médina, effectivement je prends mes vacances l'été.</w:t>
      </w:r>
    </w:p>
    <w:bookmarkStart w:id="134" w:name="Back_To_Session2_MediaContent1"/>
    <w:p w:rsidR="00C55B96" w:rsidRDefault="00CE5FAF">
      <w:pPr>
        <w:pStyle w:val="NormalWeb"/>
        <w:divId w:val="2087141000"/>
      </w:pPr>
      <w:r>
        <w:fldChar w:fldCharType="begin"/>
      </w:r>
      <w:r>
        <w:instrText xml:space="preserve"> HYPERLINK "" \l "Session2_MediaContent1" </w:instrText>
      </w:r>
      <w:r>
        <w:fldChar w:fldCharType="separate"/>
      </w:r>
      <w:r>
        <w:rPr>
          <w:rStyle w:val="Hyperlink"/>
        </w:rPr>
        <w:t>Back to - LES FRANÇAIS EN CONGÉ</w:t>
      </w:r>
      <w:r>
        <w:fldChar w:fldCharType="end"/>
      </w:r>
      <w:bookmarkEnd w:id="134"/>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540483733"/>
        <w:rPr>
          <w:rFonts w:eastAsia="Times New Roman"/>
        </w:rPr>
      </w:pPr>
      <w:bookmarkStart w:id="135" w:name="Session2_Transcript2"/>
      <w:bookmarkEnd w:id="135"/>
      <w:r>
        <w:rPr>
          <w:rFonts w:eastAsia="Times New Roman"/>
        </w:rPr>
        <w:t>Audio Track 2</w:t>
      </w:r>
    </w:p>
    <w:p w:rsidR="00C55B96" w:rsidRDefault="00CE5FAF">
      <w:pPr>
        <w:pStyle w:val="Heading2"/>
        <w:divId w:val="540483733"/>
        <w:rPr>
          <w:rFonts w:eastAsia="Times New Roman"/>
        </w:rPr>
      </w:pPr>
      <w:r>
        <w:rPr>
          <w:rFonts w:eastAsia="Times New Roman"/>
        </w:rPr>
        <w:t>Transcript</w:t>
      </w:r>
    </w:p>
    <w:p w:rsidR="00C55B96" w:rsidRDefault="00CE5FAF">
      <w:pPr>
        <w:pStyle w:val="speaker"/>
        <w:divId w:val="61802597"/>
      </w:pPr>
      <w:r>
        <w:t>Narrator</w:t>
      </w:r>
    </w:p>
    <w:p w:rsidR="00C55B96" w:rsidRDefault="00CE5FAF">
      <w:pPr>
        <w:pStyle w:val="remark"/>
        <w:divId w:val="61802597"/>
      </w:pPr>
      <w:r>
        <w:t xml:space="preserve">Écoutez ces personnes qui parlent des mois et des saisons qu'elles préfèrent. Elles expliquent aussi quand elles partent en vacances et pourquoi elles choisissent ce moment. Répétez ce qu'elles disent. </w:t>
      </w:r>
    </w:p>
    <w:p w:rsidR="00C55B96" w:rsidRDefault="00CE5FAF">
      <w:pPr>
        <w:pStyle w:val="remark"/>
        <w:divId w:val="61802597"/>
      </w:pPr>
      <w:r>
        <w:t>J'aime bien le mois d'août à Paris.</w:t>
      </w:r>
    </w:p>
    <w:p w:rsidR="00C55B96" w:rsidRDefault="00CE5FAF">
      <w:pPr>
        <w:pStyle w:val="remark"/>
        <w:divId w:val="61802597"/>
      </w:pPr>
      <w:r>
        <w:t>Moi, je préfère octobre, ou novembre.</w:t>
      </w:r>
    </w:p>
    <w:p w:rsidR="00C55B96" w:rsidRDefault="00CE5FAF">
      <w:pPr>
        <w:pStyle w:val="remark"/>
        <w:divId w:val="61802597"/>
      </w:pPr>
      <w:r>
        <w:t>Il fait très beau ici du mois d'avril au mois de septembre.</w:t>
      </w:r>
    </w:p>
    <w:p w:rsidR="00C55B96" w:rsidRDefault="00CE5FAF">
      <w:pPr>
        <w:pStyle w:val="remark"/>
        <w:divId w:val="61802597"/>
      </w:pPr>
      <w:r>
        <w:t>Nous partons un mois à la montagne de la mi-décembre à la mi-janvier.</w:t>
      </w:r>
    </w:p>
    <w:p w:rsidR="00C55B96" w:rsidRDefault="00CE5FAF">
      <w:pPr>
        <w:pStyle w:val="remark"/>
        <w:divId w:val="61802597"/>
      </w:pPr>
      <w:r>
        <w:t>Pourquoi ne prenez-vous pas vos vacances au mois de juin?</w:t>
      </w:r>
    </w:p>
    <w:p w:rsidR="00C55B96" w:rsidRDefault="00CE5FAF">
      <w:pPr>
        <w:pStyle w:val="remark"/>
        <w:divId w:val="61802597"/>
      </w:pPr>
      <w:r>
        <w:t>Juin c'est impossible: mon fils va à l'école.</w:t>
      </w:r>
    </w:p>
    <w:p w:rsidR="00C55B96" w:rsidRDefault="00CE5FAF">
      <w:pPr>
        <w:pStyle w:val="remark"/>
        <w:divId w:val="61802597"/>
      </w:pPr>
      <w:r>
        <w:t>Pourquoi est-ce que tu ne pars pas en vacances cette année?</w:t>
      </w:r>
    </w:p>
    <w:p w:rsidR="00C55B96" w:rsidRDefault="00CE5FAF">
      <w:pPr>
        <w:pStyle w:val="remark"/>
        <w:divId w:val="61802597"/>
      </w:pPr>
      <w:r>
        <w:t>C'est hors de question, j'ai trop de travail!</w:t>
      </w:r>
    </w:p>
    <w:p w:rsidR="00C55B96" w:rsidRDefault="00CE5FAF">
      <w:pPr>
        <w:pStyle w:val="remark"/>
        <w:divId w:val="61802597"/>
      </w:pPr>
      <w:r>
        <w:t>Moi, je pars au printemps...</w:t>
      </w:r>
    </w:p>
    <w:p w:rsidR="00C55B96" w:rsidRDefault="00CE5FAF">
      <w:pPr>
        <w:pStyle w:val="remark"/>
        <w:divId w:val="61802597"/>
      </w:pPr>
      <w:r>
        <w:t>... c'est la meilleure époque de l'année pour visiter la Provence.</w:t>
      </w:r>
    </w:p>
    <w:p w:rsidR="00C55B96" w:rsidRDefault="00CE5FAF">
      <w:pPr>
        <w:pStyle w:val="remark"/>
        <w:divId w:val="61802597"/>
      </w:pPr>
      <w:r>
        <w:t>J'aime mieux prendre une semaine de vacances de temps en temps...</w:t>
      </w:r>
    </w:p>
    <w:p w:rsidR="00C55B96" w:rsidRDefault="00CE5FAF">
      <w:pPr>
        <w:pStyle w:val="remark"/>
        <w:divId w:val="61802597"/>
      </w:pPr>
      <w:r>
        <w:t>... je trouve qu'un mois entier, c'est trop long.</w:t>
      </w:r>
    </w:p>
    <w:p w:rsidR="00C55B96" w:rsidRDefault="00CE5FAF">
      <w:pPr>
        <w:pStyle w:val="remark"/>
        <w:divId w:val="61802597"/>
      </w:pPr>
      <w:r>
        <w:t>Depuis que j'ai une maison en Corse je passe tous mes étés là-bas.</w:t>
      </w:r>
    </w:p>
    <w:bookmarkStart w:id="136" w:name="Back_To_Session2_MediaContent2"/>
    <w:p w:rsidR="00C55B96" w:rsidRDefault="00CE5FAF">
      <w:pPr>
        <w:pStyle w:val="NormalWeb"/>
        <w:divId w:val="540483733"/>
      </w:pPr>
      <w:r>
        <w:fldChar w:fldCharType="begin"/>
      </w:r>
      <w:r>
        <w:instrText xml:space="preserve"> HYPERLINK "" \l "Session2_MediaContent2" </w:instrText>
      </w:r>
      <w:r>
        <w:fldChar w:fldCharType="separate"/>
      </w:r>
      <w:r>
        <w:rPr>
          <w:rStyle w:val="Hyperlink"/>
        </w:rPr>
        <w:t>Back to - Audio Track 2</w:t>
      </w:r>
      <w:r>
        <w:fldChar w:fldCharType="end"/>
      </w:r>
      <w:bookmarkEnd w:id="136"/>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652685868"/>
        <w:rPr>
          <w:rFonts w:eastAsia="Times New Roman"/>
        </w:rPr>
      </w:pPr>
      <w:bookmarkStart w:id="137" w:name="Session2_Transcript3"/>
      <w:bookmarkEnd w:id="137"/>
      <w:r>
        <w:rPr>
          <w:rFonts w:eastAsia="Times New Roman"/>
        </w:rPr>
        <w:t>Audio Track 3</w:t>
      </w:r>
    </w:p>
    <w:p w:rsidR="00C55B96" w:rsidRDefault="00CE5FAF">
      <w:pPr>
        <w:pStyle w:val="Heading2"/>
        <w:divId w:val="652685868"/>
        <w:rPr>
          <w:rFonts w:eastAsia="Times New Roman"/>
        </w:rPr>
      </w:pPr>
      <w:r>
        <w:rPr>
          <w:rFonts w:eastAsia="Times New Roman"/>
        </w:rPr>
        <w:t>Transcript</w:t>
      </w:r>
    </w:p>
    <w:p w:rsidR="00C55B96" w:rsidRDefault="00CE5FAF">
      <w:pPr>
        <w:pStyle w:val="speaker"/>
        <w:divId w:val="1994605967"/>
      </w:pPr>
      <w:r>
        <w:t>Narrator</w:t>
      </w:r>
    </w:p>
    <w:p w:rsidR="00C55B96" w:rsidRDefault="00CE5FAF">
      <w:pPr>
        <w:pStyle w:val="remark"/>
        <w:divId w:val="1994605967"/>
      </w:pPr>
      <w:r>
        <w:t xml:space="preserve">Les vacances: pourquoi les prend-on à un certain moment de l'année, plutôt qu'à un autre? Répondez aux questions en suivant les indications données en anglais. </w:t>
      </w:r>
    </w:p>
    <w:p w:rsidR="00C55B96" w:rsidRDefault="00CE5FAF">
      <w:pPr>
        <w:pStyle w:val="remark"/>
        <w:divId w:val="1994605967"/>
      </w:pPr>
      <w:r>
        <w:t>Par exemple, on vous demande:</w:t>
      </w:r>
    </w:p>
    <w:p w:rsidR="00C55B96" w:rsidRDefault="00CE5FAF">
      <w:pPr>
        <w:pStyle w:val="remark"/>
        <w:divId w:val="1994605967"/>
      </w:pPr>
      <w:r>
        <w:t>Quand prenez-vous vos vacances?</w:t>
      </w:r>
    </w:p>
    <w:p w:rsidR="00C55B96" w:rsidRDefault="00CE5FAF">
      <w:pPr>
        <w:pStyle w:val="remark"/>
        <w:divId w:val="1994605967"/>
      </w:pPr>
      <w:r>
        <w:t>Vous entendez:</w:t>
      </w:r>
    </w:p>
    <w:p w:rsidR="00C55B96" w:rsidRDefault="00CE5FAF">
      <w:pPr>
        <w:pStyle w:val="remark"/>
        <w:divId w:val="1994605967"/>
      </w:pPr>
      <w:r>
        <w:t>(Since I've been retired, I've been taking my holidays when I like.)</w:t>
      </w:r>
    </w:p>
    <w:p w:rsidR="00C55B96" w:rsidRDefault="00CE5FAF">
      <w:pPr>
        <w:pStyle w:val="remark"/>
        <w:divId w:val="1994605967"/>
      </w:pPr>
      <w:r>
        <w:t>Vous dites:</w:t>
      </w:r>
    </w:p>
    <w:p w:rsidR="00C55B96" w:rsidRDefault="00CE5FAF">
      <w:pPr>
        <w:pStyle w:val="remark"/>
        <w:divId w:val="1994605967"/>
      </w:pPr>
      <w:r>
        <w:t>Depuis que je suis à le retraite, je prends mes vacances quand je veux.</w:t>
      </w:r>
    </w:p>
    <w:p w:rsidR="00C55B96" w:rsidRDefault="00CE5FAF">
      <w:pPr>
        <w:pStyle w:val="remark"/>
        <w:divId w:val="1994605967"/>
      </w:pPr>
      <w:r>
        <w:t>Maintenant, à vous.</w:t>
      </w:r>
    </w:p>
    <w:p w:rsidR="00C55B96" w:rsidRDefault="00CE5FAF">
      <w:pPr>
        <w:pStyle w:val="remark"/>
        <w:divId w:val="1994605967"/>
      </w:pPr>
      <w:r>
        <w:t>Quand prenex-vous vos vacances?</w:t>
      </w:r>
    </w:p>
    <w:p w:rsidR="00C55B96" w:rsidRDefault="00CE5FAF">
      <w:pPr>
        <w:pStyle w:val="remark"/>
        <w:divId w:val="1994605967"/>
      </w:pPr>
      <w:r>
        <w:t>(Since I've been retired, I've been taking my holidays when I like.)</w:t>
      </w:r>
    </w:p>
    <w:p w:rsidR="00C55B96" w:rsidRDefault="00CE5FAF">
      <w:pPr>
        <w:pStyle w:val="remark"/>
        <w:divId w:val="1994605967"/>
      </w:pPr>
      <w:r>
        <w:t>Depuis que je suis à la retraite, je prends mes vacances quand je veux.</w:t>
      </w:r>
    </w:p>
    <w:p w:rsidR="00C55B96" w:rsidRDefault="00CE5FAF">
      <w:pPr>
        <w:pStyle w:val="remark"/>
        <w:divId w:val="1994605967"/>
      </w:pPr>
      <w:r>
        <w:t>Vous prenez vos vacances en été ou en hiver?</w:t>
      </w:r>
    </w:p>
    <w:p w:rsidR="00C55B96" w:rsidRDefault="00CE5FAF">
      <w:pPr>
        <w:pStyle w:val="remark"/>
        <w:divId w:val="1994605967"/>
      </w:pPr>
      <w:r>
        <w:t>(In the winter it's too cold, in the summer it's too hot...)</w:t>
      </w:r>
    </w:p>
    <w:p w:rsidR="00C55B96" w:rsidRDefault="00CE5FAF">
      <w:pPr>
        <w:pStyle w:val="remark"/>
        <w:divId w:val="1994605967"/>
      </w:pPr>
      <w:r>
        <w:t>En hiver il fait trop froid, en été il fait trop chaud...</w:t>
      </w:r>
    </w:p>
    <w:p w:rsidR="00C55B96" w:rsidRDefault="00CE5FAF">
      <w:pPr>
        <w:pStyle w:val="remark"/>
        <w:divId w:val="1994605967"/>
      </w:pPr>
      <w:r>
        <w:t>(... I take my holidays in autumn or in the spring.)</w:t>
      </w:r>
    </w:p>
    <w:p w:rsidR="00C55B96" w:rsidRDefault="00CE5FAF">
      <w:pPr>
        <w:pStyle w:val="remark"/>
        <w:divId w:val="1994605967"/>
      </w:pPr>
      <w:r>
        <w:t>... je prends mes vacances en automne ou au printemps.</w:t>
      </w:r>
    </w:p>
    <w:p w:rsidR="00C55B96" w:rsidRDefault="00CE5FAF">
      <w:pPr>
        <w:pStyle w:val="remark"/>
        <w:divId w:val="1994605967"/>
      </w:pPr>
      <w:r>
        <w:t>Pourquoi est-ce que vous partez en vacances en juin, vous et votre amie?</w:t>
      </w:r>
    </w:p>
    <w:p w:rsidR="00C55B96" w:rsidRDefault="00CE5FAF">
      <w:pPr>
        <w:pStyle w:val="remark"/>
        <w:divId w:val="1994605967"/>
      </w:pPr>
      <w:r>
        <w:t>(We go away in June, or in September...)</w:t>
      </w:r>
    </w:p>
    <w:p w:rsidR="00C55B96" w:rsidRDefault="00CE5FAF">
      <w:pPr>
        <w:pStyle w:val="remark"/>
        <w:divId w:val="1994605967"/>
      </w:pPr>
      <w:r>
        <w:t>Nous partons en juin, ou bien en septembre...</w:t>
      </w:r>
    </w:p>
    <w:p w:rsidR="00C55B96" w:rsidRDefault="00CE5FAF">
      <w:pPr>
        <w:pStyle w:val="remark"/>
        <w:divId w:val="1994605967"/>
      </w:pPr>
      <w:r>
        <w:t>(... because in July and August the beaches are too crowded.)</w:t>
      </w:r>
    </w:p>
    <w:p w:rsidR="00C55B96" w:rsidRDefault="00CE5FAF">
      <w:pPr>
        <w:pStyle w:val="remark"/>
        <w:divId w:val="1994605967"/>
      </w:pPr>
      <w:r>
        <w:t>... parce que, en juillet et en août, il y a trop de monde sur les plages.</w:t>
      </w:r>
    </w:p>
    <w:p w:rsidR="00C55B96" w:rsidRDefault="00CE5FAF">
      <w:pPr>
        <w:pStyle w:val="remark"/>
        <w:divId w:val="1994605967"/>
      </w:pPr>
      <w:r>
        <w:t>Alors, Philippe prend toujours ses vacances en été?</w:t>
      </w:r>
    </w:p>
    <w:p w:rsidR="00C55B96" w:rsidRDefault="00CE5FAF">
      <w:pPr>
        <w:pStyle w:val="remark"/>
        <w:divId w:val="1994605967"/>
      </w:pPr>
      <w:r>
        <w:t>(Yes, since he's been married to Médina.)</w:t>
      </w:r>
    </w:p>
    <w:p w:rsidR="00C55B96" w:rsidRDefault="00CE5FAF">
      <w:pPr>
        <w:pStyle w:val="remark"/>
        <w:divId w:val="1994605967"/>
      </w:pPr>
      <w:r>
        <w:t>Oui, depuis qu'il est marié à Médina.</w:t>
      </w:r>
    </w:p>
    <w:p w:rsidR="00C55B96" w:rsidRDefault="00CE5FAF">
      <w:pPr>
        <w:pStyle w:val="remark"/>
        <w:divId w:val="1994605967"/>
      </w:pPr>
      <w:r>
        <w:t>Pourquoi ne prenez-vous pas tout un mois de vacances?</w:t>
      </w:r>
    </w:p>
    <w:p w:rsidR="00C55B96" w:rsidRDefault="00CE5FAF">
      <w:pPr>
        <w:pStyle w:val="remark"/>
        <w:divId w:val="1994605967"/>
      </w:pPr>
      <w:r>
        <w:t>(I prefer to take one week now and then.)</w:t>
      </w:r>
    </w:p>
    <w:p w:rsidR="00C55B96" w:rsidRDefault="00CE5FAF">
      <w:pPr>
        <w:pStyle w:val="remark"/>
        <w:divId w:val="1994605967"/>
      </w:pPr>
      <w:r>
        <w:t>J'aime mieux prendre une semaine de temps en temps.</w:t>
      </w:r>
    </w:p>
    <w:p w:rsidR="00C55B96" w:rsidRDefault="00CE5FAF">
      <w:pPr>
        <w:pStyle w:val="remark"/>
        <w:divId w:val="1994605967"/>
      </w:pPr>
      <w:r>
        <w:t>Mais pourquoi?</w:t>
      </w:r>
    </w:p>
    <w:p w:rsidR="00C55B96" w:rsidRDefault="00CE5FAF">
      <w:pPr>
        <w:pStyle w:val="remark"/>
        <w:divId w:val="1994605967"/>
      </w:pPr>
      <w:r>
        <w:t>(I've got pets, I've got plants: one week is more convenient.)</w:t>
      </w:r>
    </w:p>
    <w:p w:rsidR="00C55B96" w:rsidRDefault="00CE5FAF">
      <w:pPr>
        <w:pStyle w:val="remark"/>
        <w:divId w:val="1994605967"/>
      </w:pPr>
      <w:r>
        <w:t>J'ai des animaux, j'ai des plantes: une semaine c'est plus pratique.</w:t>
      </w:r>
    </w:p>
    <w:p w:rsidR="00C55B96" w:rsidRDefault="00CE5FAF">
      <w:pPr>
        <w:pStyle w:val="remark"/>
        <w:divId w:val="1994605967"/>
      </w:pPr>
      <w:r>
        <w:t>Tu aimes mieux le mois de février ou le printemps pour faire du ski?</w:t>
      </w:r>
    </w:p>
    <w:p w:rsidR="00C55B96" w:rsidRDefault="00CE5FAF">
      <w:pPr>
        <w:pStyle w:val="remark"/>
        <w:divId w:val="1994605967"/>
      </w:pPr>
      <w:r>
        <w:t>(Spring, of course! It's the best time of year.)</w:t>
      </w:r>
    </w:p>
    <w:p w:rsidR="00C55B96" w:rsidRDefault="00CE5FAF">
      <w:pPr>
        <w:pStyle w:val="remark"/>
        <w:divId w:val="1994605967"/>
      </w:pPr>
      <w:r>
        <w:t>Le printemps bien sûr! C'est le meilleur moment de l'année.</w:t>
      </w:r>
    </w:p>
    <w:bookmarkStart w:id="138" w:name="Back_To_Session2_MediaContent3"/>
    <w:p w:rsidR="00C55B96" w:rsidRDefault="00CE5FAF">
      <w:pPr>
        <w:pStyle w:val="NormalWeb"/>
        <w:divId w:val="652685868"/>
      </w:pPr>
      <w:r>
        <w:fldChar w:fldCharType="begin"/>
      </w:r>
      <w:r>
        <w:instrText xml:space="preserve"> HYPERLINK "" \l "Session2_MediaContent3" </w:instrText>
      </w:r>
      <w:r>
        <w:fldChar w:fldCharType="separate"/>
      </w:r>
      <w:r>
        <w:rPr>
          <w:rStyle w:val="Hyperlink"/>
        </w:rPr>
        <w:t>Back to - Audio Track 3</w:t>
      </w:r>
      <w:r>
        <w:fldChar w:fldCharType="end"/>
      </w:r>
      <w:bookmarkEnd w:id="138"/>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206680160"/>
        <w:rPr>
          <w:rFonts w:eastAsia="Times New Roman"/>
        </w:rPr>
      </w:pPr>
      <w:bookmarkStart w:id="139" w:name="Session2_Transcript4"/>
      <w:bookmarkEnd w:id="139"/>
      <w:r>
        <w:rPr>
          <w:rFonts w:eastAsia="Times New Roman"/>
        </w:rPr>
        <w:t>Audio Track 4</w:t>
      </w:r>
    </w:p>
    <w:p w:rsidR="00C55B96" w:rsidRDefault="00CE5FAF">
      <w:pPr>
        <w:pStyle w:val="Heading2"/>
        <w:divId w:val="1206680160"/>
        <w:rPr>
          <w:rFonts w:eastAsia="Times New Roman"/>
        </w:rPr>
      </w:pPr>
      <w:r>
        <w:rPr>
          <w:rFonts w:eastAsia="Times New Roman"/>
        </w:rPr>
        <w:t>Transcript</w:t>
      </w:r>
    </w:p>
    <w:p w:rsidR="00C55B96" w:rsidRDefault="00CE5FAF">
      <w:pPr>
        <w:pStyle w:val="speaker"/>
        <w:divId w:val="1693796237"/>
      </w:pPr>
      <w:r>
        <w:t>Narrator</w:t>
      </w:r>
    </w:p>
    <w:p w:rsidR="00C55B96" w:rsidRDefault="00CE5FAF">
      <w:pPr>
        <w:pStyle w:val="remark"/>
        <w:divId w:val="1693796237"/>
      </w:pPr>
      <w:r>
        <w:t xml:space="preserve">Écoutez Estelle qui explique quand elle et sa famille prennent leurs vacances et pour quelles raisons. Elle parle aussi de son amie Danièle. </w:t>
      </w:r>
    </w:p>
    <w:p w:rsidR="00C55B96" w:rsidRDefault="00CE5FAF">
      <w:pPr>
        <w:pStyle w:val="speaker"/>
        <w:divId w:val="146023251"/>
      </w:pPr>
      <w:r>
        <w:t>Estelle</w:t>
      </w:r>
    </w:p>
    <w:p w:rsidR="00C55B96" w:rsidRDefault="00CE5FAF">
      <w:pPr>
        <w:pStyle w:val="remark"/>
        <w:divId w:val="146023251"/>
      </w:pPr>
      <w:r>
        <w:t xml:space="preserve">Nous prenons généralement nos vacances vers la mi-septembre, parce que c'est le meilleur moment: il ne fait pas trop chaud et il n'y a pas trop de monde sur les plages. Mais septembre, c'est impossible pour mon amie Danièle. Depuis que ses enfants vont à l'école, elle part en juillet ou en août. </w:t>
      </w:r>
    </w:p>
    <w:bookmarkStart w:id="140" w:name="Back_To_Session2_MediaContent4"/>
    <w:p w:rsidR="00C55B96" w:rsidRDefault="00CE5FAF">
      <w:pPr>
        <w:pStyle w:val="NormalWeb"/>
        <w:divId w:val="1206680160"/>
      </w:pPr>
      <w:r>
        <w:fldChar w:fldCharType="begin"/>
      </w:r>
      <w:r>
        <w:instrText xml:space="preserve"> HYPERLINK "" \l "Session2_MediaContent4" </w:instrText>
      </w:r>
      <w:r>
        <w:fldChar w:fldCharType="separate"/>
      </w:r>
      <w:r>
        <w:rPr>
          <w:rStyle w:val="Hyperlink"/>
        </w:rPr>
        <w:t>Back to - Audio Track 4</w:t>
      </w:r>
      <w:r>
        <w:fldChar w:fldCharType="end"/>
      </w:r>
      <w:bookmarkEnd w:id="140"/>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697736310"/>
        <w:rPr>
          <w:rFonts w:eastAsia="Times New Roman"/>
        </w:rPr>
      </w:pPr>
      <w:bookmarkStart w:id="141" w:name="Session3_Transcript1"/>
      <w:bookmarkEnd w:id="141"/>
      <w:r>
        <w:rPr>
          <w:rFonts w:eastAsia="Times New Roman"/>
        </w:rPr>
        <w:t>Audio Track 5</w:t>
      </w:r>
    </w:p>
    <w:p w:rsidR="00C55B96" w:rsidRDefault="00CE5FAF">
      <w:pPr>
        <w:pStyle w:val="Heading2"/>
        <w:divId w:val="1697736310"/>
        <w:rPr>
          <w:rFonts w:eastAsia="Times New Roman"/>
        </w:rPr>
      </w:pPr>
      <w:r>
        <w:rPr>
          <w:rFonts w:eastAsia="Times New Roman"/>
        </w:rPr>
        <w:t>Transcript</w:t>
      </w:r>
    </w:p>
    <w:p w:rsidR="00C55B96" w:rsidRDefault="00CE5FAF">
      <w:pPr>
        <w:pStyle w:val="speaker"/>
        <w:divId w:val="1372878832"/>
      </w:pPr>
      <w:r>
        <w:t>Narrator</w:t>
      </w:r>
    </w:p>
    <w:p w:rsidR="00C55B96" w:rsidRDefault="00CE5FAF">
      <w:pPr>
        <w:pStyle w:val="remark"/>
        <w:divId w:val="1372878832"/>
      </w:pPr>
      <w:r>
        <w:t xml:space="preserve">Écoutez l'enregistrement du texte 'Partir ou pas?' qui vous explique l'histoire des congés payés et vous donne des détails sur les vacances des Français. </w:t>
      </w:r>
    </w:p>
    <w:p w:rsidR="00C55B96" w:rsidRDefault="00CE5FAF">
      <w:pPr>
        <w:pStyle w:val="remark"/>
        <w:divId w:val="1372878832"/>
      </w:pPr>
      <w:r>
        <w:t xml:space="preserve">Pour les Français, 1936 est une date-clé. En effet, cette année-là les socialistes gagnent les élections pour la première fois. Léon Blum, le leader socialiste, devient le Premier ministre du gouvernement du Front populaire. Pendant cette période très agitée, le Front populaire réussit à améliorer la condition des ouvriers. Les salariés en France ont droit aux congés payés pour la première fois. </w:t>
      </w:r>
    </w:p>
    <w:p w:rsidR="00C55B96" w:rsidRDefault="00CE5FAF">
      <w:pPr>
        <w:pStyle w:val="remark"/>
        <w:divId w:val="1372878832"/>
      </w:pPr>
      <w:r>
        <w:t xml:space="preserve">La date des vacances scolaires varie selon les régions. Cela évite les départs et les retours en masse, qui congestionnent les routes. Malgré tout, le 15 août (l'Assomption, une fête d'origine catholique) est encore le jour de l'année où il y a, helas, le plus d'accidents sur les routes en France. En effet, beaucoup de gens 'font le pont' et partent ou reviennent ce jour-là. </w:t>
      </w:r>
    </w:p>
    <w:p w:rsidR="00C55B96" w:rsidRDefault="00CE5FAF">
      <w:pPr>
        <w:pStyle w:val="remark"/>
        <w:divId w:val="1372878832"/>
      </w:pPr>
      <w:r>
        <w:t xml:space="preserve">Pendant tout le mois d'août les grandes villes françaises semblent désertes. Il ne faut pas oublier cependant que beaucoup de Français ne partent pas en vacances. À cause de la montée du chômage, de nombreuses familles n'ont pas assez d'argent. Et c'est pour des raisons professionnelles que les agriculteurs ou les commerçants ont des difficultés à prendre des vacances. </w:t>
      </w:r>
    </w:p>
    <w:p w:rsidR="00C55B96" w:rsidRDefault="00CE5FAF">
      <w:pPr>
        <w:pStyle w:val="remark"/>
        <w:divId w:val="1372878832"/>
      </w:pPr>
      <w:r>
        <w:t xml:space="preserve">La majeure partie des Français choisissent les vacances traditionnelles: plage, soleil et mer. Mais ils y passent moins de temps qu'autrefois. Certains pour des raisons économiques, d'autres parce qu'ils préfèrent garder des jours de vacances pour un séjour à la neige. D'autres encore recherchent des vacances plus 'intelligentes': ils font donc des stages culturels, par exemple de musique ou de photographie, ou partent découvrir une ville étrangère. </w:t>
      </w:r>
    </w:p>
    <w:bookmarkStart w:id="142" w:name="Back_To_Session3_MediaContent1"/>
    <w:p w:rsidR="00C55B96" w:rsidRDefault="00CE5FAF">
      <w:pPr>
        <w:pStyle w:val="NormalWeb"/>
        <w:divId w:val="1697736310"/>
      </w:pPr>
      <w:r>
        <w:fldChar w:fldCharType="begin"/>
      </w:r>
      <w:r>
        <w:instrText xml:space="preserve"> HYPERLINK "" \l "Session3_MediaContent1" </w:instrText>
      </w:r>
      <w:r>
        <w:fldChar w:fldCharType="separate"/>
      </w:r>
      <w:r>
        <w:rPr>
          <w:rStyle w:val="Hyperlink"/>
        </w:rPr>
        <w:t>Back to - Audio Track 5</w:t>
      </w:r>
      <w:r>
        <w:fldChar w:fldCharType="end"/>
      </w:r>
      <w:bookmarkEnd w:id="142"/>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047992380"/>
        <w:rPr>
          <w:rFonts w:eastAsia="Times New Roman"/>
        </w:rPr>
      </w:pPr>
      <w:bookmarkStart w:id="143" w:name="Session3_Transcript2"/>
      <w:bookmarkEnd w:id="143"/>
      <w:r>
        <w:rPr>
          <w:rFonts w:eastAsia="Times New Roman"/>
        </w:rPr>
        <w:t>PARTIR OU PAS?</w:t>
      </w:r>
    </w:p>
    <w:p w:rsidR="00C55B96" w:rsidRDefault="00CE5FAF">
      <w:pPr>
        <w:pStyle w:val="Heading2"/>
        <w:divId w:val="1047992380"/>
        <w:rPr>
          <w:rFonts w:eastAsia="Times New Roman"/>
        </w:rPr>
      </w:pPr>
      <w:r>
        <w:rPr>
          <w:rFonts w:eastAsia="Times New Roman"/>
        </w:rPr>
        <w:t>Transcript</w:t>
      </w:r>
    </w:p>
    <w:p w:rsidR="00C55B96" w:rsidRDefault="00CE5FAF">
      <w:pPr>
        <w:pStyle w:val="speaker"/>
        <w:divId w:val="1757020988"/>
      </w:pPr>
      <w:r>
        <w:t>Narrator</w:t>
      </w:r>
    </w:p>
    <w:p w:rsidR="00C55B96" w:rsidRDefault="00CE5FAF">
      <w:pPr>
        <w:pStyle w:val="remark"/>
        <w:divId w:val="1757020988"/>
      </w:pPr>
      <w:r>
        <w:t>Vous préférez rester en France, pour vos vacances?</w:t>
      </w:r>
    </w:p>
    <w:p w:rsidR="00C55B96" w:rsidRDefault="00CE5FAF">
      <w:pPr>
        <w:pStyle w:val="speaker"/>
        <w:divId w:val="721052407"/>
      </w:pPr>
      <w:r>
        <w:t>Syed</w:t>
      </w:r>
    </w:p>
    <w:p w:rsidR="00C55B96" w:rsidRDefault="00CE5FAF">
      <w:pPr>
        <w:pStyle w:val="remark"/>
        <w:divId w:val="721052407"/>
      </w:pPr>
      <w:r>
        <w:t xml:space="preserve">La plupart de temps, oui. Mais des fois ça m'arrive aussi de rentrer chez moi au pays, comme je suis originaire de Pondichéry, un ancien comptoir français du sud de l'Inde. </w:t>
      </w:r>
    </w:p>
    <w:p w:rsidR="00C55B96" w:rsidRDefault="00CE5FAF">
      <w:pPr>
        <w:pStyle w:val="speaker"/>
        <w:divId w:val="1033000116"/>
      </w:pPr>
      <w:r>
        <w:t>Narrator</w:t>
      </w:r>
    </w:p>
    <w:p w:rsidR="00C55B96" w:rsidRDefault="00CE5FAF">
      <w:pPr>
        <w:pStyle w:val="remark"/>
        <w:divId w:val="1033000116"/>
      </w:pPr>
      <w:r>
        <w:t>Et vous y allez à peu près tous les combien?</w:t>
      </w:r>
    </w:p>
    <w:p w:rsidR="00C55B96" w:rsidRDefault="00CE5FAF">
      <w:pPr>
        <w:pStyle w:val="speaker"/>
        <w:divId w:val="828599392"/>
      </w:pPr>
      <w:r>
        <w:t>Syed</w:t>
      </w:r>
    </w:p>
    <w:p w:rsidR="00C55B96" w:rsidRDefault="00CE5FAF">
      <w:pPr>
        <w:pStyle w:val="remark"/>
        <w:divId w:val="828599392"/>
      </w:pPr>
      <w:r>
        <w:t>Une fois tous les trois ans, en famille, si possible.</w:t>
      </w:r>
    </w:p>
    <w:p w:rsidR="00C55B96" w:rsidRDefault="00CE5FAF">
      <w:pPr>
        <w:pStyle w:val="speaker"/>
        <w:divId w:val="1178420002"/>
      </w:pPr>
      <w:r>
        <w:t>Narrator</w:t>
      </w:r>
    </w:p>
    <w:p w:rsidR="00C55B96" w:rsidRDefault="00CE5FAF">
      <w:pPr>
        <w:pStyle w:val="remark"/>
        <w:divId w:val="1178420002"/>
      </w:pPr>
      <w:r>
        <w:t>Vous emmenez votre famille à Pondichéry?</w:t>
      </w:r>
    </w:p>
    <w:p w:rsidR="00C55B96" w:rsidRDefault="00CE5FAF">
      <w:pPr>
        <w:pStyle w:val="speaker"/>
        <w:divId w:val="200018766"/>
      </w:pPr>
      <w:r>
        <w:t>Syed</w:t>
      </w:r>
    </w:p>
    <w:p w:rsidR="00C55B96" w:rsidRDefault="00CE5FAF">
      <w:pPr>
        <w:pStyle w:val="remark"/>
        <w:divId w:val="200018766"/>
      </w:pPr>
      <w:r>
        <w:t>Oui, parce qu'il faut pas qu'ils oublient leurs origines.</w:t>
      </w:r>
    </w:p>
    <w:p w:rsidR="00C55B96" w:rsidRDefault="00CE5FAF">
      <w:pPr>
        <w:pStyle w:val="speaker"/>
        <w:divId w:val="731544575"/>
      </w:pPr>
      <w:r>
        <w:t>Dominique Isaac</w:t>
      </w:r>
    </w:p>
    <w:p w:rsidR="00C55B96" w:rsidRDefault="00CE5FAF">
      <w:pPr>
        <w:pStyle w:val="remark"/>
        <w:divId w:val="731544575"/>
      </w:pPr>
      <w:r>
        <w:t xml:space="preserve">C'est pas question, question de préférence, c'est une question de moyens probablement. Personnellement, je n'ai pas vraiment les moyens de partir à l'étranger, donc je reste en France. </w:t>
      </w:r>
    </w:p>
    <w:p w:rsidR="00C55B96" w:rsidRDefault="00CE5FAF">
      <w:pPr>
        <w:pStyle w:val="speaker"/>
        <w:divId w:val="486018731"/>
      </w:pPr>
      <w:r>
        <w:t>Narrator</w:t>
      </w:r>
    </w:p>
    <w:p w:rsidR="00C55B96" w:rsidRDefault="00CE5FAF">
      <w:pPr>
        <w:pStyle w:val="remark"/>
        <w:divId w:val="486018731"/>
      </w:pPr>
      <w:r>
        <w:t>Vous partez à l'étranger, en général, ou vous restez en France?</w:t>
      </w:r>
    </w:p>
    <w:p w:rsidR="00C55B96" w:rsidRDefault="00CE5FAF">
      <w:pPr>
        <w:pStyle w:val="speaker"/>
        <w:divId w:val="1010138631"/>
      </w:pPr>
      <w:r>
        <w:t>Yasmina</w:t>
      </w:r>
    </w:p>
    <w:p w:rsidR="00C55B96" w:rsidRDefault="00CE5FAF">
      <w:pPr>
        <w:pStyle w:val="remark"/>
        <w:divId w:val="1010138631"/>
      </w:pPr>
      <w:r>
        <w:t>Ça dépend. Des finances. J'adore l'étranger comme la France, ça dépend.</w:t>
      </w:r>
    </w:p>
    <w:p w:rsidR="00C55B96" w:rsidRDefault="00CE5FAF">
      <w:pPr>
        <w:pStyle w:val="speaker"/>
        <w:divId w:val="2133085882"/>
      </w:pPr>
      <w:r>
        <w:t>Narrator</w:t>
      </w:r>
    </w:p>
    <w:p w:rsidR="00C55B96" w:rsidRDefault="00CE5FAF">
      <w:pPr>
        <w:pStyle w:val="remark"/>
        <w:divId w:val="2133085882"/>
      </w:pPr>
      <w:r>
        <w:t>Quand vous partez à l'étranger, vous partez où?</w:t>
      </w:r>
    </w:p>
    <w:p w:rsidR="00C55B96" w:rsidRDefault="00CE5FAF">
      <w:pPr>
        <w:pStyle w:val="speaker"/>
        <w:divId w:val="1581253898"/>
      </w:pPr>
      <w:r>
        <w:t>Yasmina</w:t>
      </w:r>
    </w:p>
    <w:p w:rsidR="00C55B96" w:rsidRDefault="00CE5FAF">
      <w:pPr>
        <w:pStyle w:val="remark"/>
        <w:divId w:val="1581253898"/>
      </w:pPr>
      <w:r>
        <w:t>Ben, quelques pays que j'ai faits: la Guadeloupe, la Martinique, l'Espagne, l'Italie... l'Algérie, bien sûr! Voilà.</w:t>
      </w:r>
    </w:p>
    <w:p w:rsidR="00C55B96" w:rsidRDefault="00CE5FAF">
      <w:pPr>
        <w:pStyle w:val="speaker"/>
        <w:divId w:val="1228959592"/>
      </w:pPr>
      <w:r>
        <w:t>Maître Bourgeois</w:t>
      </w:r>
    </w:p>
    <w:p w:rsidR="00C55B96" w:rsidRDefault="00CE5FAF">
      <w:pPr>
        <w:pStyle w:val="remark"/>
        <w:divId w:val="1228959592"/>
      </w:pPr>
      <w:r>
        <w:t xml:space="preserve">Ça dépend. Ça dépend. Ça dépend des saisons, ça dépend des occasions. Pendant plusieurs années, je suis parti systématiquement fin du mois d'août-début du mois de septembre pour pêcher en Autriche. </w:t>
      </w:r>
    </w:p>
    <w:p w:rsidR="00C55B96" w:rsidRDefault="00CE5FAF">
      <w:pPr>
        <w:pStyle w:val="speaker"/>
        <w:divId w:val="56166881"/>
      </w:pPr>
      <w:r>
        <w:t>Thomas</w:t>
      </w:r>
    </w:p>
    <w:p w:rsidR="00C55B96" w:rsidRDefault="00CE5FAF">
      <w:pPr>
        <w:pStyle w:val="remark"/>
        <w:divId w:val="56166881"/>
      </w:pPr>
      <w:r>
        <w:t xml:space="preserve">Un peu des deux. Par exemple les vacances de cet été, je pars dix jours en Corse et je pars dix jours en Gréce. Et je pars un petit peu aussi, mais... mélangement le travail et les vacances, je pars un peu au Brésil. </w:t>
      </w:r>
    </w:p>
    <w:p w:rsidR="00C55B96" w:rsidRDefault="00CE5FAF">
      <w:pPr>
        <w:pStyle w:val="speaker"/>
        <w:divId w:val="121927025"/>
      </w:pPr>
      <w:r>
        <w:t>Benoît</w:t>
      </w:r>
    </w:p>
    <w:p w:rsidR="00C55B96" w:rsidRDefault="00CE5FAF">
      <w:pPr>
        <w:pStyle w:val="remark"/>
        <w:divId w:val="121927025"/>
      </w:pPr>
      <w:r>
        <w:t>Tu pars beaucoup en vacances.</w:t>
      </w:r>
    </w:p>
    <w:p w:rsidR="00C55B96" w:rsidRDefault="00CE5FAF">
      <w:pPr>
        <w:pStyle w:val="speaker"/>
        <w:divId w:val="390469082"/>
      </w:pPr>
      <w:r>
        <w:t>Thomas</w:t>
      </w:r>
    </w:p>
    <w:p w:rsidR="00C55B96" w:rsidRDefault="00CE5FAF">
      <w:pPr>
        <w:pStyle w:val="remark"/>
        <w:divId w:val="390469082"/>
      </w:pPr>
      <w:r>
        <w:t>C'est l'été!</w:t>
      </w:r>
    </w:p>
    <w:p w:rsidR="00C55B96" w:rsidRDefault="00CE5FAF">
      <w:pPr>
        <w:pStyle w:val="speaker"/>
        <w:divId w:val="1564870897"/>
      </w:pPr>
      <w:r>
        <w:t>Benoît</w:t>
      </w:r>
    </w:p>
    <w:p w:rsidR="00C55B96" w:rsidRDefault="00CE5FAF">
      <w:pPr>
        <w:pStyle w:val="remark"/>
        <w:divId w:val="1564870897"/>
      </w:pPr>
      <w:r>
        <w:t>Ben moi cet été, je ne sais pas encore ce que je vais faire. J'ai l'intention de partir faire du bateau. Probablement en Irlande.</w:t>
      </w:r>
    </w:p>
    <w:p w:rsidR="00C55B96" w:rsidRDefault="00CE5FAF">
      <w:pPr>
        <w:pStyle w:val="speaker"/>
        <w:divId w:val="500969074"/>
      </w:pPr>
      <w:r>
        <w:t>Narrator</w:t>
      </w:r>
    </w:p>
    <w:p w:rsidR="00C55B96" w:rsidRDefault="00CE5FAF">
      <w:pPr>
        <w:pStyle w:val="remark"/>
        <w:divId w:val="500969074"/>
      </w:pPr>
      <w:r>
        <w:t>Vous ne partez pas pour faire de la natation?</w:t>
      </w:r>
    </w:p>
    <w:p w:rsidR="00C55B96" w:rsidRDefault="00CE5FAF">
      <w:pPr>
        <w:pStyle w:val="speaker"/>
        <w:divId w:val="1593855162"/>
      </w:pPr>
      <w:r>
        <w:t>Benoît</w:t>
      </w:r>
    </w:p>
    <w:p w:rsidR="00C55B96" w:rsidRDefault="00CE5FAF">
      <w:pPr>
        <w:pStyle w:val="remark"/>
        <w:divId w:val="1593855162"/>
      </w:pPr>
      <w:r>
        <w:t>Non non non, pour faire de la voile!</w:t>
      </w:r>
    </w:p>
    <w:p w:rsidR="00C55B96" w:rsidRDefault="00CE5FAF">
      <w:pPr>
        <w:pStyle w:val="speaker"/>
        <w:divId w:val="389116188"/>
      </w:pPr>
      <w:r>
        <w:t>Narrator</w:t>
      </w:r>
    </w:p>
    <w:p w:rsidR="00C55B96" w:rsidRDefault="00CE5FAF">
      <w:pPr>
        <w:pStyle w:val="remark"/>
        <w:divId w:val="389116188"/>
      </w:pPr>
      <w:r>
        <w:t>Vous en faites depuis longtemps?</w:t>
      </w:r>
    </w:p>
    <w:p w:rsidR="00C55B96" w:rsidRDefault="00CE5FAF">
      <w:pPr>
        <w:pStyle w:val="speaker"/>
        <w:divId w:val="1453356869"/>
      </w:pPr>
      <w:r>
        <w:t>Benoît</w:t>
      </w:r>
    </w:p>
    <w:p w:rsidR="00C55B96" w:rsidRDefault="00CE5FAF">
      <w:pPr>
        <w:pStyle w:val="remark"/>
        <w:divId w:val="1453356869"/>
      </w:pPr>
      <w:r>
        <w:t>Depuis une dizaine d'années maintenant. Et j'essaye tous les ans d'aller faire une ou deux fois de la voile.</w:t>
      </w:r>
    </w:p>
    <w:p w:rsidR="00C55B96" w:rsidRDefault="00CE5FAF">
      <w:pPr>
        <w:pStyle w:val="speaker"/>
        <w:divId w:val="921833254"/>
      </w:pPr>
      <w:r>
        <w:t>Narrator</w:t>
      </w:r>
    </w:p>
    <w:p w:rsidR="00C55B96" w:rsidRDefault="00CE5FAF">
      <w:pPr>
        <w:pStyle w:val="remark"/>
        <w:divId w:val="921833254"/>
      </w:pPr>
      <w:r>
        <w:t>Vous m'avez donc dit que vous restez en France - dans quelle partie de la France? Ou bien vous restez à Paris?</w:t>
      </w:r>
    </w:p>
    <w:p w:rsidR="00C55B96" w:rsidRDefault="00CE5FAF">
      <w:pPr>
        <w:pStyle w:val="speaker"/>
        <w:divId w:val="631181594"/>
      </w:pPr>
      <w:r>
        <w:t>Madame Biret</w:t>
      </w:r>
    </w:p>
    <w:p w:rsidR="00C55B96" w:rsidRDefault="00CE5FAF">
      <w:pPr>
        <w:pStyle w:val="remark"/>
        <w:divId w:val="631181594"/>
      </w:pPr>
      <w:r>
        <w:t xml:space="preserve">Non non non non, je vais en, en Provence, à La Ciotat, exactement, où j'ai une maison. C'est un coin qui n'est pas connu pour un tourisme de masse, ou un snobisme. C'est tout à fait le terroir français, un certain genre, et qui est calme, qui est tranquille et que j'aime bien, après le rush de, de l'été. </w:t>
      </w:r>
    </w:p>
    <w:p w:rsidR="00C55B96" w:rsidRDefault="00CE5FAF">
      <w:pPr>
        <w:pStyle w:val="speaker"/>
        <w:divId w:val="637689759"/>
      </w:pPr>
      <w:r>
        <w:t>Philippe</w:t>
      </w:r>
    </w:p>
    <w:p w:rsidR="00C55B96" w:rsidRDefault="00CE5FAF">
      <w:pPr>
        <w:pStyle w:val="remark"/>
        <w:divId w:val="637689759"/>
      </w:pPr>
      <w:r>
        <w:t xml:space="preserve">On est tous les deux, simplement, on n'a pas d'enfants, donc on peut partir très loin, aujourd'hui ça nous pose de, de, de, de problèmes, mais... Et puis on aime bien partir comme ça, à l'aventure, un peu loin, découvrir d'autres cultures, d'autres, d'autres pays; et la France, on a l'occasion d'y aller plutôt en week-end ou... Voilà. Cette année par exemple on part au Costa Rica et on part demain, donc, pour l'Amérique centrale. </w:t>
      </w:r>
    </w:p>
    <w:p w:rsidR="00C55B96" w:rsidRDefault="00CE5FAF">
      <w:pPr>
        <w:pStyle w:val="speaker"/>
        <w:divId w:val="1805348622"/>
      </w:pPr>
      <w:r>
        <w:t>Médina</w:t>
      </w:r>
    </w:p>
    <w:p w:rsidR="00C55B96" w:rsidRDefault="00CE5FAF">
      <w:pPr>
        <w:pStyle w:val="remark"/>
        <w:divId w:val="1805348622"/>
      </w:pPr>
      <w:r>
        <w:t>C'est Philippe qui a choisi!</w:t>
      </w:r>
    </w:p>
    <w:p w:rsidR="00C55B96" w:rsidRDefault="00CE5FAF">
      <w:pPr>
        <w:pStyle w:val="speaker"/>
        <w:divId w:val="572547334"/>
      </w:pPr>
      <w:r>
        <w:t>Philippe</w:t>
      </w:r>
    </w:p>
    <w:p w:rsidR="00C55B96" w:rsidRDefault="00CE5FAF">
      <w:pPr>
        <w:pStyle w:val="remark"/>
        <w:divId w:val="572547334"/>
      </w:pPr>
      <w:r>
        <w:t xml:space="preserve">C'est un pays qui m'a toujours attiré parce que, déjà, j'adore l'Amérique latine et l'Amérique centrale. Et il paraît que c'est un pays absolument magnifique avec beaucoup de parcs naturels, il y a l'océan Pacifique, la mer des Caraïbes, des champs de café, des volcans... Il y a à la fois de la montagne et de la jungle, donc, ça m'attire énormément. </w:t>
      </w:r>
    </w:p>
    <w:bookmarkStart w:id="144" w:name="Back_To_Session3_MediaContent2"/>
    <w:p w:rsidR="00C55B96" w:rsidRDefault="00CE5FAF">
      <w:pPr>
        <w:pStyle w:val="NormalWeb"/>
        <w:divId w:val="1047992380"/>
      </w:pPr>
      <w:r>
        <w:fldChar w:fldCharType="begin"/>
      </w:r>
      <w:r>
        <w:instrText xml:space="preserve"> HYPERLINK "" \l "Session3_MediaContent2" </w:instrText>
      </w:r>
      <w:r>
        <w:fldChar w:fldCharType="separate"/>
      </w:r>
      <w:r>
        <w:rPr>
          <w:rStyle w:val="Hyperlink"/>
        </w:rPr>
        <w:t>Back to - PARTIR OU PAS?</w:t>
      </w:r>
      <w:r>
        <w:fldChar w:fldCharType="end"/>
      </w:r>
      <w:bookmarkEnd w:id="144"/>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722172351"/>
        <w:rPr>
          <w:rFonts w:eastAsia="Times New Roman"/>
        </w:rPr>
      </w:pPr>
      <w:bookmarkStart w:id="145" w:name="Session3_Transcript3"/>
      <w:bookmarkEnd w:id="145"/>
      <w:r>
        <w:rPr>
          <w:rFonts w:eastAsia="Times New Roman"/>
        </w:rPr>
        <w:t>Thomas et Benoît</w:t>
      </w:r>
    </w:p>
    <w:p w:rsidR="00C55B96" w:rsidRDefault="00CE5FAF">
      <w:pPr>
        <w:pStyle w:val="Heading2"/>
        <w:divId w:val="1722172351"/>
        <w:rPr>
          <w:rFonts w:eastAsia="Times New Roman"/>
        </w:rPr>
      </w:pPr>
      <w:r>
        <w:rPr>
          <w:rFonts w:eastAsia="Times New Roman"/>
        </w:rPr>
        <w:t>Transcript</w:t>
      </w:r>
    </w:p>
    <w:p w:rsidR="00C55B96" w:rsidRDefault="00CE5FAF">
      <w:pPr>
        <w:pStyle w:val="speaker"/>
        <w:divId w:val="970599671"/>
      </w:pPr>
      <w:r>
        <w:t>Narrator</w:t>
      </w:r>
    </w:p>
    <w:p w:rsidR="00C55B96" w:rsidRDefault="00CE5FAF">
      <w:pPr>
        <w:pStyle w:val="remark"/>
        <w:divId w:val="970599671"/>
      </w:pPr>
      <w:r>
        <w:t>Vous préférez rester en France, pour vos vacances?</w:t>
      </w:r>
    </w:p>
    <w:p w:rsidR="00C55B96" w:rsidRDefault="00CE5FAF">
      <w:pPr>
        <w:pStyle w:val="speaker"/>
        <w:divId w:val="407700382"/>
      </w:pPr>
      <w:r>
        <w:t>Syed</w:t>
      </w:r>
    </w:p>
    <w:p w:rsidR="00C55B96" w:rsidRDefault="00CE5FAF">
      <w:pPr>
        <w:pStyle w:val="remark"/>
        <w:divId w:val="407700382"/>
      </w:pPr>
      <w:r>
        <w:t xml:space="preserve">La plupart de temps, oui. Mais des fois ça m'arrive aussi de rentrer chez moi au pays, comme je suis originaire de Pondichéry, un ancien comptoir français du sud de l'Inde. </w:t>
      </w:r>
    </w:p>
    <w:p w:rsidR="00C55B96" w:rsidRDefault="00CE5FAF">
      <w:pPr>
        <w:pStyle w:val="speaker"/>
        <w:divId w:val="1124226102"/>
      </w:pPr>
      <w:r>
        <w:t>Narrator</w:t>
      </w:r>
    </w:p>
    <w:p w:rsidR="00C55B96" w:rsidRDefault="00CE5FAF">
      <w:pPr>
        <w:pStyle w:val="remark"/>
        <w:divId w:val="1124226102"/>
      </w:pPr>
      <w:r>
        <w:t>Et vous y allez à peu près tous les combien?</w:t>
      </w:r>
    </w:p>
    <w:p w:rsidR="00C55B96" w:rsidRDefault="00CE5FAF">
      <w:pPr>
        <w:pStyle w:val="speaker"/>
        <w:divId w:val="753357401"/>
      </w:pPr>
      <w:r>
        <w:t>Syed</w:t>
      </w:r>
    </w:p>
    <w:p w:rsidR="00C55B96" w:rsidRDefault="00CE5FAF">
      <w:pPr>
        <w:pStyle w:val="remark"/>
        <w:divId w:val="753357401"/>
      </w:pPr>
      <w:r>
        <w:t>Une fois tous les trois ans, en famille, si possible.</w:t>
      </w:r>
    </w:p>
    <w:p w:rsidR="00C55B96" w:rsidRDefault="00CE5FAF">
      <w:pPr>
        <w:pStyle w:val="speaker"/>
        <w:divId w:val="1095593367"/>
      </w:pPr>
      <w:r>
        <w:t>Narrator</w:t>
      </w:r>
    </w:p>
    <w:p w:rsidR="00C55B96" w:rsidRDefault="00CE5FAF">
      <w:pPr>
        <w:pStyle w:val="remark"/>
        <w:divId w:val="1095593367"/>
      </w:pPr>
      <w:r>
        <w:t>Vous emmenez votre famille à Pondichéry?</w:t>
      </w:r>
    </w:p>
    <w:p w:rsidR="00C55B96" w:rsidRDefault="00CE5FAF">
      <w:pPr>
        <w:pStyle w:val="speaker"/>
        <w:divId w:val="1678539501"/>
      </w:pPr>
      <w:r>
        <w:t>Syed</w:t>
      </w:r>
    </w:p>
    <w:p w:rsidR="00C55B96" w:rsidRDefault="00CE5FAF">
      <w:pPr>
        <w:pStyle w:val="remark"/>
        <w:divId w:val="1678539501"/>
      </w:pPr>
      <w:r>
        <w:t>Oui, parce qu'il faut pas qu'ils oublient leurs origines.</w:t>
      </w:r>
    </w:p>
    <w:p w:rsidR="00C55B96" w:rsidRDefault="00CE5FAF">
      <w:pPr>
        <w:pStyle w:val="speaker"/>
        <w:divId w:val="2009207792"/>
      </w:pPr>
      <w:r>
        <w:t>Dominique Isaac</w:t>
      </w:r>
    </w:p>
    <w:p w:rsidR="00C55B96" w:rsidRDefault="00CE5FAF">
      <w:pPr>
        <w:pStyle w:val="remark"/>
        <w:divId w:val="2009207792"/>
      </w:pPr>
      <w:r>
        <w:t xml:space="preserve">C'est pas question, question de préférence, c'est une question de moyens probablement. Personnellement, je n'ai pas vraiment les moyens de partir à l'étranger, donc je reste en France. </w:t>
      </w:r>
    </w:p>
    <w:p w:rsidR="00C55B96" w:rsidRDefault="00CE5FAF">
      <w:pPr>
        <w:pStyle w:val="speaker"/>
        <w:divId w:val="1648708560"/>
      </w:pPr>
      <w:r>
        <w:t>Narrator</w:t>
      </w:r>
    </w:p>
    <w:p w:rsidR="00C55B96" w:rsidRDefault="00CE5FAF">
      <w:pPr>
        <w:pStyle w:val="remark"/>
        <w:divId w:val="1648708560"/>
      </w:pPr>
      <w:r>
        <w:t>Vous partez à l'étranger, en général, ou vous restez en France?</w:t>
      </w:r>
    </w:p>
    <w:p w:rsidR="00C55B96" w:rsidRDefault="00CE5FAF">
      <w:pPr>
        <w:pStyle w:val="speaker"/>
        <w:divId w:val="158274824"/>
      </w:pPr>
      <w:r>
        <w:t>Yasmina</w:t>
      </w:r>
    </w:p>
    <w:p w:rsidR="00C55B96" w:rsidRDefault="00CE5FAF">
      <w:pPr>
        <w:pStyle w:val="remark"/>
        <w:divId w:val="158274824"/>
      </w:pPr>
      <w:r>
        <w:t>Ça dépend. Des finances. J'adore l'étranger comme la France, ça dépend.</w:t>
      </w:r>
    </w:p>
    <w:p w:rsidR="00C55B96" w:rsidRDefault="00CE5FAF">
      <w:pPr>
        <w:pStyle w:val="speaker"/>
        <w:divId w:val="1861579663"/>
      </w:pPr>
      <w:r>
        <w:t>Narrator</w:t>
      </w:r>
    </w:p>
    <w:p w:rsidR="00C55B96" w:rsidRDefault="00CE5FAF">
      <w:pPr>
        <w:pStyle w:val="remark"/>
        <w:divId w:val="1861579663"/>
      </w:pPr>
      <w:r>
        <w:t>Quand vous partez à l'étranger, vous partez où?</w:t>
      </w:r>
    </w:p>
    <w:p w:rsidR="00C55B96" w:rsidRDefault="00CE5FAF">
      <w:pPr>
        <w:pStyle w:val="speaker"/>
        <w:divId w:val="1763993149"/>
      </w:pPr>
      <w:r>
        <w:t>Yasmina</w:t>
      </w:r>
    </w:p>
    <w:p w:rsidR="00C55B96" w:rsidRDefault="00CE5FAF">
      <w:pPr>
        <w:pStyle w:val="remark"/>
        <w:divId w:val="1763993149"/>
      </w:pPr>
      <w:r>
        <w:t>Ben, quelques pays que j'ai faits: la Guadeloupe, la Martinique, l'Espagne, l'Italie... l'Algérie, bien sûr! Voilà.</w:t>
      </w:r>
    </w:p>
    <w:p w:rsidR="00C55B96" w:rsidRDefault="00CE5FAF">
      <w:pPr>
        <w:pStyle w:val="speaker"/>
        <w:divId w:val="1731615038"/>
      </w:pPr>
      <w:r>
        <w:t>Maître Bourgeois</w:t>
      </w:r>
    </w:p>
    <w:p w:rsidR="00C55B96" w:rsidRDefault="00CE5FAF">
      <w:pPr>
        <w:pStyle w:val="remark"/>
        <w:divId w:val="1731615038"/>
      </w:pPr>
      <w:r>
        <w:t xml:space="preserve">Ça dépend. Ça dépend. Ça dépend des saisons, ça dépend des occasions. Pendant plusieurs années, je suis parti systématiquement fin du mois d'août-début du mois de septembre pour pêcher en Autriche. </w:t>
      </w:r>
    </w:p>
    <w:p w:rsidR="00C55B96" w:rsidRDefault="00CE5FAF">
      <w:pPr>
        <w:pStyle w:val="speaker"/>
        <w:divId w:val="1196843422"/>
      </w:pPr>
      <w:r>
        <w:t>Thomas</w:t>
      </w:r>
    </w:p>
    <w:p w:rsidR="00C55B96" w:rsidRDefault="00CE5FAF">
      <w:pPr>
        <w:pStyle w:val="remark"/>
        <w:divId w:val="1196843422"/>
      </w:pPr>
      <w:r>
        <w:t xml:space="preserve">Un peu des deux. Par exemple les vacances de cet été, je pars dix jours en Corse et je pars dix jours en Gréce. Et je pars un petit peu aussi, mais... mélangement le travail et les vacances, je pars un peu au Brésil. </w:t>
      </w:r>
    </w:p>
    <w:p w:rsidR="00C55B96" w:rsidRDefault="00CE5FAF">
      <w:pPr>
        <w:pStyle w:val="speaker"/>
        <w:divId w:val="134446787"/>
      </w:pPr>
      <w:r>
        <w:t>Benoît</w:t>
      </w:r>
    </w:p>
    <w:p w:rsidR="00C55B96" w:rsidRDefault="00CE5FAF">
      <w:pPr>
        <w:pStyle w:val="remark"/>
        <w:divId w:val="134446787"/>
      </w:pPr>
      <w:r>
        <w:t>Tu pars beaucoup en vacances.</w:t>
      </w:r>
    </w:p>
    <w:p w:rsidR="00C55B96" w:rsidRDefault="00CE5FAF">
      <w:pPr>
        <w:pStyle w:val="speaker"/>
        <w:divId w:val="496843607"/>
      </w:pPr>
      <w:r>
        <w:t>Thomas</w:t>
      </w:r>
    </w:p>
    <w:p w:rsidR="00C55B96" w:rsidRDefault="00CE5FAF">
      <w:pPr>
        <w:pStyle w:val="remark"/>
        <w:divId w:val="496843607"/>
      </w:pPr>
      <w:r>
        <w:t>C'est l'été!</w:t>
      </w:r>
    </w:p>
    <w:p w:rsidR="00C55B96" w:rsidRDefault="00CE5FAF">
      <w:pPr>
        <w:pStyle w:val="speaker"/>
        <w:divId w:val="254485516"/>
      </w:pPr>
      <w:r>
        <w:t>Benoît</w:t>
      </w:r>
    </w:p>
    <w:p w:rsidR="00C55B96" w:rsidRDefault="00CE5FAF">
      <w:pPr>
        <w:pStyle w:val="remark"/>
        <w:divId w:val="254485516"/>
      </w:pPr>
      <w:r>
        <w:t>Ben moi cet été, je ne sais pas encore ce que je vais faire. J'ai l'intention de partir faire du bateau. Probablement en Irlande.</w:t>
      </w:r>
    </w:p>
    <w:p w:rsidR="00C55B96" w:rsidRDefault="00CE5FAF">
      <w:pPr>
        <w:pStyle w:val="speaker"/>
        <w:divId w:val="1922370234"/>
      </w:pPr>
      <w:r>
        <w:t>Narrator</w:t>
      </w:r>
    </w:p>
    <w:p w:rsidR="00C55B96" w:rsidRDefault="00CE5FAF">
      <w:pPr>
        <w:pStyle w:val="remark"/>
        <w:divId w:val="1922370234"/>
      </w:pPr>
      <w:r>
        <w:t>Vous ne partez pas pour faire de la natation?</w:t>
      </w:r>
    </w:p>
    <w:p w:rsidR="00C55B96" w:rsidRDefault="00CE5FAF">
      <w:pPr>
        <w:pStyle w:val="speaker"/>
        <w:divId w:val="163667185"/>
      </w:pPr>
      <w:r>
        <w:t>Benoît</w:t>
      </w:r>
    </w:p>
    <w:p w:rsidR="00C55B96" w:rsidRDefault="00CE5FAF">
      <w:pPr>
        <w:pStyle w:val="remark"/>
        <w:divId w:val="163667185"/>
      </w:pPr>
      <w:r>
        <w:t>Non non non, pour faire de la voile!</w:t>
      </w:r>
    </w:p>
    <w:p w:rsidR="00C55B96" w:rsidRDefault="00CE5FAF">
      <w:pPr>
        <w:pStyle w:val="speaker"/>
        <w:divId w:val="881333519"/>
      </w:pPr>
      <w:r>
        <w:t>Narrator</w:t>
      </w:r>
    </w:p>
    <w:p w:rsidR="00C55B96" w:rsidRDefault="00CE5FAF">
      <w:pPr>
        <w:pStyle w:val="remark"/>
        <w:divId w:val="881333519"/>
      </w:pPr>
      <w:r>
        <w:t>Vous en faites depuis longtemps?</w:t>
      </w:r>
    </w:p>
    <w:p w:rsidR="00C55B96" w:rsidRDefault="00CE5FAF">
      <w:pPr>
        <w:pStyle w:val="speaker"/>
        <w:divId w:val="1677725041"/>
      </w:pPr>
      <w:r>
        <w:t>Benoît</w:t>
      </w:r>
    </w:p>
    <w:p w:rsidR="00C55B96" w:rsidRDefault="00CE5FAF">
      <w:pPr>
        <w:pStyle w:val="remark"/>
        <w:divId w:val="1677725041"/>
      </w:pPr>
      <w:r>
        <w:t>Depuis une dizaine d'années maintenant. Et j'essaye tous les ans d'aller faire une ou deux fois de la voile.</w:t>
      </w:r>
    </w:p>
    <w:p w:rsidR="00C55B96" w:rsidRDefault="00CE5FAF">
      <w:pPr>
        <w:pStyle w:val="speaker"/>
        <w:divId w:val="696810032"/>
      </w:pPr>
      <w:r>
        <w:t>Narrator</w:t>
      </w:r>
    </w:p>
    <w:p w:rsidR="00C55B96" w:rsidRDefault="00CE5FAF">
      <w:pPr>
        <w:pStyle w:val="remark"/>
        <w:divId w:val="696810032"/>
      </w:pPr>
      <w:r>
        <w:t>Vous m'avez donc dit que vous restez en France - dans quelle partie de la France? Ou bien vous restez à Paris?</w:t>
      </w:r>
    </w:p>
    <w:p w:rsidR="00C55B96" w:rsidRDefault="00CE5FAF">
      <w:pPr>
        <w:pStyle w:val="speaker"/>
        <w:divId w:val="585847615"/>
      </w:pPr>
      <w:r>
        <w:t>Madame Biret</w:t>
      </w:r>
    </w:p>
    <w:p w:rsidR="00C55B96" w:rsidRDefault="00CE5FAF">
      <w:pPr>
        <w:pStyle w:val="remark"/>
        <w:divId w:val="585847615"/>
      </w:pPr>
      <w:r>
        <w:t xml:space="preserve">Non non non non, je vais en, en Provence, à La Ciotat, exactement, où j'ai une maison. C'est un coin qui n'est pas connu pour un tourisme de masse, ou un snobisme. C'est tout à fait le terroir français, un certain genre, et qui est calme, qui est tranquille et que j'aime bien, après le rush de, de l'été. </w:t>
      </w:r>
    </w:p>
    <w:p w:rsidR="00C55B96" w:rsidRDefault="00CE5FAF">
      <w:pPr>
        <w:pStyle w:val="speaker"/>
        <w:divId w:val="1232740167"/>
      </w:pPr>
      <w:r>
        <w:t>Philippe</w:t>
      </w:r>
    </w:p>
    <w:p w:rsidR="00C55B96" w:rsidRDefault="00CE5FAF">
      <w:pPr>
        <w:pStyle w:val="remark"/>
        <w:divId w:val="1232740167"/>
      </w:pPr>
      <w:r>
        <w:t xml:space="preserve">On est tous les deux, simplement, on n'a pas d'enfants, donc on peut partir très loin, aujourd'hui ça nous pose de, de, de, de problèmes, mais... Et puis on aime bien partir comme ça, à l'aventure, un peu loin, découvrir d'autres cultures, d'autres, d'autres pays; et la France, on a l'occasion d'y aller plutôt en week-end ou... Voilà. Cette année par exemple on part au Costa Rica et on part demain, donc, pour l'Amérique centrale. </w:t>
      </w:r>
    </w:p>
    <w:p w:rsidR="00C55B96" w:rsidRDefault="00CE5FAF">
      <w:pPr>
        <w:pStyle w:val="speaker"/>
        <w:divId w:val="1711570172"/>
      </w:pPr>
      <w:r>
        <w:t>Médina</w:t>
      </w:r>
    </w:p>
    <w:p w:rsidR="00C55B96" w:rsidRDefault="00CE5FAF">
      <w:pPr>
        <w:pStyle w:val="remark"/>
        <w:divId w:val="1711570172"/>
      </w:pPr>
      <w:r>
        <w:t>C'est Philippe qui a choisi!</w:t>
      </w:r>
    </w:p>
    <w:p w:rsidR="00C55B96" w:rsidRDefault="00CE5FAF">
      <w:pPr>
        <w:pStyle w:val="speaker"/>
        <w:divId w:val="186255880"/>
      </w:pPr>
      <w:r>
        <w:t>Philippe</w:t>
      </w:r>
    </w:p>
    <w:p w:rsidR="00C55B96" w:rsidRDefault="00CE5FAF">
      <w:pPr>
        <w:pStyle w:val="remark"/>
        <w:divId w:val="186255880"/>
      </w:pPr>
      <w:r>
        <w:t xml:space="preserve">C'est un pays qui m'a toujours attiré parce que, déjà, j'adore l'Amérique latine et l'Amérique centrale. Et il paraît que c'est un pays absolument magnifique avec beaucoup de parcs naturels, il y a l'océan Pacifique, la mer des Caraïbes, des champs de café, des volcans... Il y a à la fois de la montagne et de la jungle, donc, ça m'attire énormément. </w:t>
      </w:r>
    </w:p>
    <w:bookmarkStart w:id="146" w:name="Back_To_Session3_MediaContent3"/>
    <w:p w:rsidR="00C55B96" w:rsidRDefault="00CE5FAF">
      <w:pPr>
        <w:pStyle w:val="NormalWeb"/>
        <w:divId w:val="1722172351"/>
      </w:pPr>
      <w:r>
        <w:fldChar w:fldCharType="begin"/>
      </w:r>
      <w:r>
        <w:instrText xml:space="preserve"> HYPERLINK "" \l "Session3_MediaContent3" </w:instrText>
      </w:r>
      <w:r>
        <w:fldChar w:fldCharType="separate"/>
      </w:r>
      <w:r>
        <w:rPr>
          <w:rStyle w:val="Hyperlink"/>
        </w:rPr>
        <w:t>Back to - Thomas et Benoît</w:t>
      </w:r>
      <w:r>
        <w:fldChar w:fldCharType="end"/>
      </w:r>
      <w:bookmarkEnd w:id="146"/>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1532843248"/>
        <w:rPr>
          <w:rFonts w:eastAsia="Times New Roman"/>
        </w:rPr>
      </w:pPr>
      <w:bookmarkStart w:id="147" w:name="Session3_Transcript4"/>
      <w:bookmarkEnd w:id="147"/>
      <w:r>
        <w:rPr>
          <w:rFonts w:eastAsia="Times New Roman"/>
        </w:rPr>
        <w:t>Audio Track 6</w:t>
      </w:r>
    </w:p>
    <w:p w:rsidR="00C55B96" w:rsidRDefault="00CE5FAF">
      <w:pPr>
        <w:pStyle w:val="Heading2"/>
        <w:divId w:val="1532843248"/>
        <w:rPr>
          <w:rFonts w:eastAsia="Times New Roman"/>
        </w:rPr>
      </w:pPr>
      <w:r>
        <w:rPr>
          <w:rFonts w:eastAsia="Times New Roman"/>
        </w:rPr>
        <w:t>Transcript</w:t>
      </w:r>
    </w:p>
    <w:p w:rsidR="00C55B96" w:rsidRDefault="00CE5FAF">
      <w:pPr>
        <w:pStyle w:val="speaker"/>
        <w:divId w:val="394009327"/>
      </w:pPr>
      <w:r>
        <w:t>Narrator</w:t>
      </w:r>
    </w:p>
    <w:p w:rsidR="00C55B96" w:rsidRDefault="00CE5FAF">
      <w:pPr>
        <w:pStyle w:val="remark"/>
        <w:divId w:val="394009327"/>
      </w:pPr>
      <w:r>
        <w:t>Voici quelques phrases qui vont vous faire travailler votre prononciation. Faites bien attention aux liasons!</w:t>
      </w:r>
    </w:p>
    <w:p w:rsidR="00C55B96" w:rsidRDefault="00CE5FAF">
      <w:pPr>
        <w:pStyle w:val="remark"/>
        <w:divId w:val="394009327"/>
      </w:pPr>
      <w:r>
        <w:t>J'habite en Écosse, près d'Édimbourg.</w:t>
      </w:r>
    </w:p>
    <w:p w:rsidR="00C55B96" w:rsidRDefault="00CE5FAF">
      <w:pPr>
        <w:pStyle w:val="remark"/>
        <w:divId w:val="394009327"/>
      </w:pPr>
      <w:r>
        <w:t>Tu restes en France cet été? Tu ne vas pas à l'étranger?</w:t>
      </w:r>
    </w:p>
    <w:p w:rsidR="00C55B96" w:rsidRDefault="00CE5FAF">
      <w:pPr>
        <w:pStyle w:val="remark"/>
        <w:divId w:val="394009327"/>
      </w:pPr>
      <w:r>
        <w:t>Je suis en Allemange la semaine prochaine pour mon travail.</w:t>
      </w:r>
    </w:p>
    <w:p w:rsidR="00C55B96" w:rsidRDefault="00CE5FAF">
      <w:pPr>
        <w:pStyle w:val="remark"/>
        <w:divId w:val="394009327"/>
      </w:pPr>
      <w:r>
        <w:t>Nous allons en Suisse en février.</w:t>
      </w:r>
    </w:p>
    <w:p w:rsidR="00C55B96" w:rsidRDefault="00CE5FAF">
      <w:pPr>
        <w:pStyle w:val="remark"/>
        <w:divId w:val="394009327"/>
      </w:pPr>
      <w:r>
        <w:t>J'habite en Angleterre, juste au sud de Londres.</w:t>
      </w:r>
    </w:p>
    <w:p w:rsidR="00C55B96" w:rsidRDefault="00CE5FAF">
      <w:pPr>
        <w:pStyle w:val="remark"/>
        <w:divId w:val="394009327"/>
      </w:pPr>
      <w:r>
        <w:t>Il va au Portugal à Pâques.</w:t>
      </w:r>
    </w:p>
    <w:p w:rsidR="00C55B96" w:rsidRDefault="00CE5FAF">
      <w:pPr>
        <w:pStyle w:val="remark"/>
        <w:divId w:val="394009327"/>
      </w:pPr>
      <w:r>
        <w:t>Nous habitons en Irlande, près de Dublin.</w:t>
      </w:r>
    </w:p>
    <w:p w:rsidR="00C55B96" w:rsidRDefault="00CE5FAF">
      <w:pPr>
        <w:pStyle w:val="remark"/>
        <w:divId w:val="394009327"/>
      </w:pPr>
      <w:r>
        <w:t>Elles sont aux États-Unis en ce moment.</w:t>
      </w:r>
    </w:p>
    <w:p w:rsidR="00C55B96" w:rsidRDefault="00CE5FAF">
      <w:pPr>
        <w:pStyle w:val="remark"/>
        <w:divId w:val="394009327"/>
      </w:pPr>
      <w:r>
        <w:t>Il ne part pas. Il reste au pays de Galles pour les vacances.</w:t>
      </w:r>
    </w:p>
    <w:p w:rsidR="00C55B96" w:rsidRDefault="00CE5FAF">
      <w:pPr>
        <w:pStyle w:val="remark"/>
        <w:divId w:val="394009327"/>
      </w:pPr>
      <w:r>
        <w:t>Au printemps, je vais au Maroc: d'abord à Rabat et ensuite à Marrakech.</w:t>
      </w:r>
    </w:p>
    <w:p w:rsidR="00C55B96" w:rsidRDefault="00CE5FAF">
      <w:pPr>
        <w:pStyle w:val="remark"/>
        <w:divId w:val="394009327"/>
      </w:pPr>
      <w:r>
        <w:t>En Europe on utilise une nouvelle monnaie: l'euro.</w:t>
      </w:r>
    </w:p>
    <w:p w:rsidR="00C55B96" w:rsidRDefault="00CE5FAF">
      <w:pPr>
        <w:pStyle w:val="remark"/>
        <w:divId w:val="394009327"/>
      </w:pPr>
      <w:r>
        <w:t>Ils habitent en Égypte depuis l'été dernier.</w:t>
      </w:r>
    </w:p>
    <w:p w:rsidR="00C55B96" w:rsidRDefault="00CE5FAF">
      <w:pPr>
        <w:pStyle w:val="remark"/>
        <w:divId w:val="394009327"/>
      </w:pPr>
      <w:r>
        <w:t>Je crois qu'ils sont au Caire en ce moment.</w:t>
      </w:r>
    </w:p>
    <w:p w:rsidR="00C55B96" w:rsidRDefault="00CE5FAF">
      <w:pPr>
        <w:pStyle w:val="remark"/>
        <w:divId w:val="394009327"/>
      </w:pPr>
      <w:r>
        <w:t>Elle travaille au Canada, à Montréal très exactement.</w:t>
      </w:r>
    </w:p>
    <w:p w:rsidR="00C55B96" w:rsidRDefault="00CE5FAF">
      <w:pPr>
        <w:pStyle w:val="remark"/>
        <w:divId w:val="394009327"/>
      </w:pPr>
      <w:r>
        <w:t>Patrice n'est pas là. Il est aux USA.</w:t>
      </w:r>
    </w:p>
    <w:bookmarkStart w:id="148" w:name="Back_To_Session3_MediaContent4"/>
    <w:p w:rsidR="00C55B96" w:rsidRDefault="00CE5FAF">
      <w:pPr>
        <w:pStyle w:val="NormalWeb"/>
        <w:divId w:val="1532843248"/>
      </w:pPr>
      <w:r>
        <w:fldChar w:fldCharType="begin"/>
      </w:r>
      <w:r>
        <w:instrText xml:space="preserve"> HYPERLINK "" \l "Session3_MediaContent4" </w:instrText>
      </w:r>
      <w:r>
        <w:fldChar w:fldCharType="separate"/>
      </w:r>
      <w:r>
        <w:rPr>
          <w:rStyle w:val="Hyperlink"/>
        </w:rPr>
        <w:t>Back to - Audio Track 6</w:t>
      </w:r>
      <w:r>
        <w:fldChar w:fldCharType="end"/>
      </w:r>
      <w:bookmarkEnd w:id="148"/>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913126139"/>
        <w:rPr>
          <w:rFonts w:eastAsia="Times New Roman"/>
        </w:rPr>
      </w:pPr>
      <w:bookmarkStart w:id="149" w:name="Session3_Transcript5"/>
      <w:bookmarkEnd w:id="149"/>
      <w:r>
        <w:rPr>
          <w:rFonts w:eastAsia="Times New Roman"/>
        </w:rPr>
        <w:t>Audio Track 7</w:t>
      </w:r>
    </w:p>
    <w:p w:rsidR="00C55B96" w:rsidRDefault="00CE5FAF">
      <w:pPr>
        <w:pStyle w:val="Heading2"/>
        <w:divId w:val="913126139"/>
        <w:rPr>
          <w:rFonts w:eastAsia="Times New Roman"/>
        </w:rPr>
      </w:pPr>
      <w:r>
        <w:rPr>
          <w:rFonts w:eastAsia="Times New Roman"/>
        </w:rPr>
        <w:t>Transcript</w:t>
      </w:r>
    </w:p>
    <w:p w:rsidR="00C55B96" w:rsidRDefault="00CE5FAF">
      <w:pPr>
        <w:pStyle w:val="speaker"/>
        <w:divId w:val="626543199"/>
      </w:pPr>
      <w:r>
        <w:t>Narrator</w:t>
      </w:r>
    </w:p>
    <w:p w:rsidR="00C55B96" w:rsidRDefault="00CE5FAF">
      <w:pPr>
        <w:pStyle w:val="remark"/>
        <w:divId w:val="626543199"/>
      </w:pPr>
      <w:r>
        <w:t>Voici différentes manières de poser des questions. Écoutez ces exemples et répétez-les dans les pauses.</w:t>
      </w:r>
    </w:p>
    <w:p w:rsidR="00C55B96" w:rsidRDefault="00CE5FAF">
      <w:pPr>
        <w:pStyle w:val="remark"/>
        <w:divId w:val="626543199"/>
      </w:pPr>
      <w:r>
        <w:t>Êtes-vous contents de partir en Nouvelle-Zélande?</w:t>
      </w:r>
    </w:p>
    <w:p w:rsidR="00C55B96" w:rsidRDefault="00CE5FAF">
      <w:pPr>
        <w:pStyle w:val="remark"/>
        <w:divId w:val="626543199"/>
      </w:pPr>
      <w:r>
        <w:t>Est-ce que vous êtes contents de partir en vacances?</w:t>
      </w:r>
    </w:p>
    <w:p w:rsidR="00C55B96" w:rsidRDefault="00CE5FAF">
      <w:pPr>
        <w:pStyle w:val="remark"/>
        <w:divId w:val="626543199"/>
      </w:pPr>
      <w:r>
        <w:t>Vous restez en France? Vous ne partez pas?</w:t>
      </w:r>
    </w:p>
    <w:p w:rsidR="00C55B96" w:rsidRDefault="00CE5FAF">
      <w:pPr>
        <w:pStyle w:val="remark"/>
        <w:divId w:val="626543199"/>
      </w:pPr>
      <w:r>
        <w:t>Quand prenez-vous vos vacances?</w:t>
      </w:r>
    </w:p>
    <w:p w:rsidR="00C55B96" w:rsidRDefault="00CE5FAF">
      <w:pPr>
        <w:pStyle w:val="remark"/>
        <w:divId w:val="626543199"/>
      </w:pPr>
      <w:r>
        <w:t>Pourquoi pars-tu à l'étranger?</w:t>
      </w:r>
    </w:p>
    <w:p w:rsidR="00C55B96" w:rsidRDefault="00CE5FAF">
      <w:pPr>
        <w:pStyle w:val="remark"/>
        <w:divId w:val="626543199"/>
      </w:pPr>
      <w:r>
        <w:t>Combien de jours de congé pouvez-vous prendre?</w:t>
      </w:r>
    </w:p>
    <w:p w:rsidR="00C55B96" w:rsidRDefault="00CE5FAF">
      <w:pPr>
        <w:pStyle w:val="remark"/>
        <w:divId w:val="626543199"/>
      </w:pPr>
      <w:r>
        <w:t xml:space="preserve">Comment dit-on </w:t>
      </w:r>
      <w:r>
        <w:rPr>
          <w:rStyle w:val="Emphasis"/>
        </w:rPr>
        <w:t>'See you soon'</w:t>
      </w:r>
      <w:r>
        <w:t xml:space="preserve"> en français? </w:t>
      </w:r>
    </w:p>
    <w:p w:rsidR="00C55B96" w:rsidRDefault="00CE5FAF">
      <w:pPr>
        <w:pStyle w:val="remark"/>
        <w:divId w:val="626543199"/>
      </w:pPr>
      <w:r>
        <w:t>À quelle heure prend-il le train?</w:t>
      </w:r>
    </w:p>
    <w:p w:rsidR="00C55B96" w:rsidRDefault="00CE5FAF">
      <w:pPr>
        <w:pStyle w:val="remark"/>
        <w:divId w:val="626543199"/>
      </w:pPr>
      <w:r>
        <w:t>Où passe-t-il ses vacances?</w:t>
      </w:r>
    </w:p>
    <w:p w:rsidR="00C55B96" w:rsidRDefault="00CE5FAF">
      <w:pPr>
        <w:pStyle w:val="remark"/>
        <w:divId w:val="626543199"/>
      </w:pPr>
      <w:r>
        <w:t>Qui emmenez-vous à Caen?</w:t>
      </w:r>
    </w:p>
    <w:p w:rsidR="00C55B96" w:rsidRDefault="00CE5FAF">
      <w:pPr>
        <w:pStyle w:val="remark"/>
        <w:divId w:val="626543199"/>
      </w:pPr>
      <w:r>
        <w:t>Que faites-vous cette année?</w:t>
      </w:r>
    </w:p>
    <w:p w:rsidR="00C55B96" w:rsidRDefault="00CE5FAF">
      <w:pPr>
        <w:pStyle w:val="remark"/>
        <w:divId w:val="626543199"/>
      </w:pPr>
      <w:r>
        <w:t>Comment est-ce que vous dites ça en français?</w:t>
      </w:r>
    </w:p>
    <w:p w:rsidR="00C55B96" w:rsidRDefault="00CE5FAF">
      <w:pPr>
        <w:pStyle w:val="remark"/>
        <w:divId w:val="626543199"/>
      </w:pPr>
      <w:r>
        <w:t>À quelle heure est-ce que ça commence?</w:t>
      </w:r>
    </w:p>
    <w:p w:rsidR="00C55B96" w:rsidRDefault="00CE5FAF">
      <w:pPr>
        <w:pStyle w:val="remark"/>
        <w:divId w:val="626543199"/>
      </w:pPr>
      <w:r>
        <w:t>Qui est-ce que tu emmènes avec toi?</w:t>
      </w:r>
    </w:p>
    <w:p w:rsidR="00C55B96" w:rsidRDefault="00CE5FAF">
      <w:pPr>
        <w:pStyle w:val="remark"/>
        <w:divId w:val="626543199"/>
      </w:pPr>
      <w:r>
        <w:t>Qu'est-ce que vous faites ce soir?</w:t>
      </w:r>
    </w:p>
    <w:p w:rsidR="00C55B96" w:rsidRDefault="00CE5FAF">
      <w:pPr>
        <w:pStyle w:val="remark"/>
        <w:divId w:val="626543199"/>
      </w:pPr>
      <w:r>
        <w:t>Ça commence à quelle heure?</w:t>
      </w:r>
    </w:p>
    <w:p w:rsidR="00C55B96" w:rsidRDefault="00CE5FAF">
      <w:pPr>
        <w:pStyle w:val="remark"/>
        <w:divId w:val="626543199"/>
      </w:pPr>
      <w:r>
        <w:t>Cette année, vous partez où?</w:t>
      </w:r>
    </w:p>
    <w:p w:rsidR="00C55B96" w:rsidRDefault="00CE5FAF">
      <w:pPr>
        <w:pStyle w:val="remark"/>
        <w:divId w:val="626543199"/>
      </w:pPr>
      <w:r>
        <w:t>Julien, tu fais quoi ce soir?</w:t>
      </w:r>
    </w:p>
    <w:p w:rsidR="00C55B96" w:rsidRDefault="00CE5FAF">
      <w:pPr>
        <w:pStyle w:val="remark"/>
        <w:divId w:val="626543199"/>
      </w:pPr>
      <w:r>
        <w:t>Finalement, vous emmenez qui?</w:t>
      </w:r>
    </w:p>
    <w:p w:rsidR="00C55B96" w:rsidRDefault="00CE5FAF">
      <w:pPr>
        <w:pStyle w:val="remark"/>
        <w:divId w:val="626543199"/>
      </w:pPr>
      <w:r>
        <w:t>Vous pouvez prendre combien de jours de congé par an?</w:t>
      </w:r>
    </w:p>
    <w:bookmarkStart w:id="150" w:name="Back_To_Session3_MediaContent5"/>
    <w:p w:rsidR="00C55B96" w:rsidRDefault="00CE5FAF">
      <w:pPr>
        <w:pStyle w:val="NormalWeb"/>
        <w:divId w:val="913126139"/>
      </w:pPr>
      <w:r>
        <w:fldChar w:fldCharType="begin"/>
      </w:r>
      <w:r>
        <w:instrText xml:space="preserve"> HYPERLINK "" \l "Session3_MediaContent5" </w:instrText>
      </w:r>
      <w:r>
        <w:fldChar w:fldCharType="separate"/>
      </w:r>
      <w:r>
        <w:rPr>
          <w:rStyle w:val="Hyperlink"/>
        </w:rPr>
        <w:t>Back to - Audio Track 7</w:t>
      </w:r>
      <w:r>
        <w:fldChar w:fldCharType="end"/>
      </w:r>
      <w:bookmarkEnd w:id="150"/>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2122140795"/>
        <w:rPr>
          <w:rFonts w:eastAsia="Times New Roman"/>
        </w:rPr>
      </w:pPr>
      <w:bookmarkStart w:id="151" w:name="Session3_Transcript6"/>
      <w:bookmarkEnd w:id="151"/>
      <w:r>
        <w:rPr>
          <w:rFonts w:eastAsia="Times New Roman"/>
        </w:rPr>
        <w:t>Audio Track 8</w:t>
      </w:r>
    </w:p>
    <w:p w:rsidR="00C55B96" w:rsidRDefault="00CE5FAF">
      <w:pPr>
        <w:pStyle w:val="Heading2"/>
        <w:divId w:val="2122140795"/>
        <w:rPr>
          <w:rFonts w:eastAsia="Times New Roman"/>
        </w:rPr>
      </w:pPr>
      <w:r>
        <w:rPr>
          <w:rFonts w:eastAsia="Times New Roman"/>
        </w:rPr>
        <w:t>Transcript</w:t>
      </w:r>
    </w:p>
    <w:p w:rsidR="00C55B96" w:rsidRDefault="00CE5FAF">
      <w:pPr>
        <w:pStyle w:val="speaker"/>
        <w:divId w:val="1697924805"/>
      </w:pPr>
      <w:r>
        <w:t>Narrator</w:t>
      </w:r>
    </w:p>
    <w:p w:rsidR="00C55B96" w:rsidRDefault="00CE5FAF">
      <w:pPr>
        <w:pStyle w:val="remark"/>
        <w:divId w:val="1697924805"/>
      </w:pPr>
      <w:r>
        <w:t>Voici quelques questions assez fréquemment posées dans la vie courante. Répétez-les en faisant bien attention à l'intonation.</w:t>
      </w:r>
    </w:p>
    <w:p w:rsidR="00C55B96" w:rsidRDefault="00CE5FAF">
      <w:pPr>
        <w:pStyle w:val="remark"/>
        <w:divId w:val="1697924805"/>
      </w:pPr>
      <w:r>
        <w:t>Comment ça va?</w:t>
      </w:r>
    </w:p>
    <w:p w:rsidR="00C55B96" w:rsidRDefault="00CE5FAF">
      <w:pPr>
        <w:pStyle w:val="remark"/>
        <w:divId w:val="1697924805"/>
      </w:pPr>
      <w:r>
        <w:t>Vous allez où?</w:t>
      </w:r>
    </w:p>
    <w:p w:rsidR="00C55B96" w:rsidRDefault="00CE5FAF">
      <w:pPr>
        <w:pStyle w:val="remark"/>
        <w:divId w:val="1697924805"/>
      </w:pPr>
      <w:r>
        <w:t>Ça y est?</w:t>
      </w:r>
    </w:p>
    <w:p w:rsidR="00C55B96" w:rsidRDefault="00CE5FAF">
      <w:pPr>
        <w:pStyle w:val="remark"/>
        <w:divId w:val="1697924805"/>
      </w:pPr>
      <w:r>
        <w:t>Ça finit à quelle heure?</w:t>
      </w:r>
    </w:p>
    <w:p w:rsidR="00C55B96" w:rsidRDefault="00CE5FAF">
      <w:pPr>
        <w:pStyle w:val="remark"/>
        <w:divId w:val="1697924805"/>
      </w:pPr>
      <w:r>
        <w:t>Le train part de quel quai?</w:t>
      </w:r>
    </w:p>
    <w:p w:rsidR="00C55B96" w:rsidRDefault="00CE5FAF">
      <w:pPr>
        <w:pStyle w:val="remark"/>
        <w:divId w:val="1697924805"/>
      </w:pPr>
      <w:r>
        <w:t>Combien ça coûte?</w:t>
      </w:r>
    </w:p>
    <w:p w:rsidR="00C55B96" w:rsidRDefault="00CE5FAF">
      <w:pPr>
        <w:pStyle w:val="remark"/>
        <w:divId w:val="1697924805"/>
      </w:pPr>
      <w:r>
        <w:t>C'est où?</w:t>
      </w:r>
    </w:p>
    <w:p w:rsidR="00C55B96" w:rsidRDefault="00CE5FAF">
      <w:pPr>
        <w:pStyle w:val="remark"/>
        <w:divId w:val="1697924805"/>
      </w:pPr>
      <w:r>
        <w:t>Comment ça marche?</w:t>
      </w:r>
    </w:p>
    <w:p w:rsidR="00C55B96" w:rsidRDefault="00CE5FAF">
      <w:pPr>
        <w:pStyle w:val="remark"/>
        <w:divId w:val="1697924805"/>
      </w:pPr>
      <w:r>
        <w:t>Qu'est-ce que ça veut dire?</w:t>
      </w:r>
    </w:p>
    <w:p w:rsidR="00C55B96" w:rsidRDefault="00CE5FAF">
      <w:pPr>
        <w:pStyle w:val="remark"/>
        <w:divId w:val="1697924805"/>
      </w:pPr>
      <w:r>
        <w:t>Ça s'écrit comment?</w:t>
      </w:r>
    </w:p>
    <w:p w:rsidR="00C55B96" w:rsidRDefault="00CE5FAF">
      <w:pPr>
        <w:pStyle w:val="remark"/>
        <w:divId w:val="1697924805"/>
      </w:pPr>
      <w:r>
        <w:t>Pourquoi dites-vous ça?</w:t>
      </w:r>
    </w:p>
    <w:p w:rsidR="00C55B96" w:rsidRDefault="00CE5FAF">
      <w:pPr>
        <w:pStyle w:val="remark"/>
        <w:divId w:val="1697924805"/>
      </w:pPr>
      <w:r>
        <w:t>À qui est ce sac?</w:t>
      </w:r>
    </w:p>
    <w:bookmarkStart w:id="152" w:name="Back_To_Session3_MediaContent6"/>
    <w:p w:rsidR="00C55B96" w:rsidRDefault="00CE5FAF">
      <w:pPr>
        <w:pStyle w:val="NormalWeb"/>
        <w:divId w:val="2122140795"/>
      </w:pPr>
      <w:r>
        <w:fldChar w:fldCharType="begin"/>
      </w:r>
      <w:r>
        <w:instrText xml:space="preserve"> HYPERLINK "" \l "Session3_MediaContent6" </w:instrText>
      </w:r>
      <w:r>
        <w:fldChar w:fldCharType="separate"/>
      </w:r>
      <w:r>
        <w:rPr>
          <w:rStyle w:val="Hyperlink"/>
        </w:rPr>
        <w:t>Back to - Audio Track 8</w:t>
      </w:r>
      <w:r>
        <w:fldChar w:fldCharType="end"/>
      </w:r>
      <w:bookmarkEnd w:id="152"/>
    </w:p>
    <w:p w:rsidR="00C55B96" w:rsidRDefault="00AD4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5B96" w:rsidRDefault="00CE5FAF">
      <w:pPr>
        <w:pStyle w:val="Heading1"/>
        <w:divId w:val="796680915"/>
        <w:rPr>
          <w:rFonts w:eastAsia="Times New Roman"/>
        </w:rPr>
      </w:pPr>
      <w:bookmarkStart w:id="153" w:name="Session3_Transcript7"/>
      <w:bookmarkEnd w:id="153"/>
      <w:r>
        <w:rPr>
          <w:rFonts w:eastAsia="Times New Roman"/>
        </w:rPr>
        <w:t>LES VACANCES D'ÉTÉ</w:t>
      </w:r>
    </w:p>
    <w:p w:rsidR="00C55B96" w:rsidRDefault="00CE5FAF">
      <w:pPr>
        <w:pStyle w:val="Heading2"/>
        <w:divId w:val="796680915"/>
        <w:rPr>
          <w:rFonts w:eastAsia="Times New Roman"/>
        </w:rPr>
      </w:pPr>
      <w:r>
        <w:rPr>
          <w:rFonts w:eastAsia="Times New Roman"/>
        </w:rPr>
        <w:t>Transcript</w:t>
      </w:r>
    </w:p>
    <w:p w:rsidR="00C55B96" w:rsidRDefault="00CE5FAF">
      <w:pPr>
        <w:pStyle w:val="speaker"/>
        <w:divId w:val="447748866"/>
      </w:pPr>
      <w:r>
        <w:t>Narrator</w:t>
      </w:r>
    </w:p>
    <w:p w:rsidR="00C55B96" w:rsidRDefault="00CE5FAF">
      <w:pPr>
        <w:pStyle w:val="remark"/>
        <w:divId w:val="447748866"/>
      </w:pPr>
      <w:r>
        <w:t xml:space="preserve">Nous sommes ici sur la Côte d'Amour En 1936, beaucoup de Français et leurs enfants découvrent ses plages, car cette année-là, pour la première fois en France, les salariés ont droit aux congés payés. </w:t>
      </w:r>
    </w:p>
    <w:p w:rsidR="00C55B96" w:rsidRDefault="00CE5FAF">
      <w:pPr>
        <w:pStyle w:val="remark"/>
        <w:divId w:val="447748866"/>
      </w:pPr>
      <w:r>
        <w:t xml:space="preserve">Les Français ont maintenant au moins cinq semaines de vacances. Le soleil des mois d'été, le beau sable et la mer attirent toujours des centaines de vacanciers sur cette plage de la côte atlantique. </w:t>
      </w:r>
    </w:p>
    <w:p w:rsidR="00C55B96" w:rsidRDefault="00CE5FAF">
      <w:pPr>
        <w:pStyle w:val="remark"/>
        <w:divId w:val="447748866"/>
      </w:pPr>
      <w:r>
        <w:t xml:space="preserve">Les enfants jouent sur la plage pendant que leurs parents prennent le soleil. D'autres vacanciers, un peu plus actifs, font du bateau, pêchent sur la digue, ou se promènent avec leur famille. </w:t>
      </w:r>
    </w:p>
    <w:p w:rsidR="00C55B96" w:rsidRDefault="00CE5FAF">
      <w:pPr>
        <w:pStyle w:val="remark"/>
        <w:divId w:val="447748866"/>
      </w:pPr>
      <w:r>
        <w:t>Les vacances au bord de la mer, voilà bien le choix traditionnel de la plupart des Français.</w:t>
      </w:r>
    </w:p>
    <w:p w:rsidR="00C55B96" w:rsidRDefault="00CE5FAF">
      <w:pPr>
        <w:pStyle w:val="speaker"/>
        <w:divId w:val="859273927"/>
      </w:pPr>
      <w:r>
        <w:t>Marie-Thérèse</w:t>
      </w:r>
    </w:p>
    <w:p w:rsidR="00C55B96" w:rsidRDefault="00CE5FAF">
      <w:pPr>
        <w:pStyle w:val="remark"/>
        <w:divId w:val="859273927"/>
      </w:pPr>
      <w:r>
        <w:t xml:space="preserve">Qu'est-ce qu'il y a? Tu veux aller pêcher? Oui ben, prends l'épuisette dans la, dans la cabine. Non, allez pêcher, le mer est trop haute. </w:t>
      </w:r>
    </w:p>
    <w:p w:rsidR="00C55B96" w:rsidRDefault="00CE5FAF">
      <w:pPr>
        <w:pStyle w:val="speaker"/>
        <w:divId w:val="1395547799"/>
      </w:pPr>
      <w:r>
        <w:t>Narrator</w:t>
      </w:r>
    </w:p>
    <w:p w:rsidR="00C55B96" w:rsidRDefault="00CE5FAF">
      <w:pPr>
        <w:pStyle w:val="remark"/>
        <w:divId w:val="1395547799"/>
      </w:pPr>
      <w:r>
        <w:t>Est-ce que c'est bien comme plage pour les enfants?</w:t>
      </w:r>
    </w:p>
    <w:p w:rsidR="00C55B96" w:rsidRDefault="00CE5FAF">
      <w:pPr>
        <w:pStyle w:val="speaker"/>
        <w:divId w:val="1801610144"/>
      </w:pPr>
      <w:r>
        <w:t>Marie-Thérèse</w:t>
      </w:r>
    </w:p>
    <w:p w:rsidR="00C55B96" w:rsidRDefault="00CE5FAF">
      <w:pPr>
        <w:pStyle w:val="remark"/>
        <w:divId w:val="1801610144"/>
      </w:pPr>
      <w:r>
        <w:t xml:space="preserve">Très bien. Voyez, d'ailleurs, il y a presque que des jeunes enfants, des petits. Parce que depuis quelques années les planches à voile, on les envoie à Valentin, l'autre plage, alors on n'a plus de grands, on n'a plus que des..., voyez, la jeune génération, là. C'est bien pour les enfants. </w:t>
      </w:r>
    </w:p>
    <w:p w:rsidR="00C55B96" w:rsidRDefault="00CE5FAF">
      <w:pPr>
        <w:pStyle w:val="speaker"/>
        <w:divId w:val="599995233"/>
      </w:pPr>
      <w:r>
        <w:t>Narrator</w:t>
      </w:r>
    </w:p>
    <w:p w:rsidR="00C55B96" w:rsidRDefault="00CE5FAF">
      <w:pPr>
        <w:pStyle w:val="remark"/>
        <w:divId w:val="599995233"/>
      </w:pPr>
      <w:r>
        <w:t>Qu'est-ce qu'ils peuvent faire comme activités, les petits, ici?</w:t>
      </w:r>
    </w:p>
    <w:p w:rsidR="00C55B96" w:rsidRDefault="00CE5FAF">
      <w:pPr>
        <w:pStyle w:val="speaker"/>
        <w:divId w:val="553538889"/>
      </w:pPr>
      <w:r>
        <w:t>Marie-Thérèse</w:t>
      </w:r>
    </w:p>
    <w:p w:rsidR="00C55B96" w:rsidRDefault="00CE5FAF">
      <w:pPr>
        <w:pStyle w:val="remark"/>
        <w:divId w:val="553538889"/>
      </w:pPr>
      <w:r>
        <w:t>Ici? Ben, ils ont le club, et puis, bon ben, la mer, le plage, le sable... Ils se baignent beaucoup, quand il fait beau.</w:t>
      </w:r>
    </w:p>
    <w:p w:rsidR="00C55B96" w:rsidRDefault="00CE5FAF">
      <w:pPr>
        <w:pStyle w:val="speaker"/>
        <w:divId w:val="1910529611"/>
      </w:pPr>
      <w:r>
        <w:t>Narrator</w:t>
      </w:r>
    </w:p>
    <w:p w:rsidR="00C55B96" w:rsidRDefault="00CE5FAF">
      <w:pPr>
        <w:pStyle w:val="remark"/>
        <w:divId w:val="1910529611"/>
      </w:pPr>
      <w:r>
        <w:t xml:space="preserve">Depuis longtemps on trouve sur les plages françaises des clubs pour enfants, bien appréciés par les petits et bien pratiques pour les parents. Celui-ci est ouvert tous les jours de dix heures à midi et de quatorze heures à dix-sept heures. Deux personnes sont là toute le journée, pour organiser les jeux et surveiller les enfants. </w:t>
      </w:r>
    </w:p>
    <w:p w:rsidR="00C55B96" w:rsidRDefault="00CE5FAF">
      <w:pPr>
        <w:pStyle w:val="remark"/>
        <w:divId w:val="1910529611"/>
      </w:pPr>
      <w:r>
        <w:t xml:space="preserve">Un beau sable, des activités nombreuses: cette plage semble idéale pour les enfants. Mais elle n'est pas parfaite. Vincent et sa famille y viennent pour la première fois. </w:t>
      </w:r>
    </w:p>
    <w:p w:rsidR="00C55B96" w:rsidRDefault="00CE5FAF">
      <w:pPr>
        <w:pStyle w:val="remark"/>
        <w:divId w:val="1910529611"/>
      </w:pPr>
      <w:r>
        <w:t>Vous allez profiter de la plage (Voilà.), vous l'aimez bien cette plage?</w:t>
      </w:r>
    </w:p>
    <w:p w:rsidR="00C55B96" w:rsidRDefault="00CE5FAF">
      <w:pPr>
        <w:pStyle w:val="speaker"/>
        <w:divId w:val="5251056"/>
      </w:pPr>
      <w:r>
        <w:t>Vincent</w:t>
      </w:r>
    </w:p>
    <w:p w:rsidR="00C55B96" w:rsidRDefault="00CE5FAF">
      <w:pPr>
        <w:pStyle w:val="remark"/>
        <w:divId w:val="5251056"/>
      </w:pPr>
      <w:r>
        <w:t>Pas trop, celle-ci.</w:t>
      </w:r>
    </w:p>
    <w:p w:rsidR="00C55B96" w:rsidRDefault="00CE5FAF">
      <w:pPr>
        <w:pStyle w:val="speaker"/>
        <w:divId w:val="1524784538"/>
      </w:pPr>
      <w:r>
        <w:t>Narrator</w:t>
      </w:r>
    </w:p>
    <w:p w:rsidR="00C55B96" w:rsidRDefault="00CE5FAF">
      <w:pPr>
        <w:pStyle w:val="remark"/>
        <w:divId w:val="1524784538"/>
      </w:pPr>
      <w:r>
        <w:t>Pourquoi?</w:t>
      </w:r>
    </w:p>
    <w:p w:rsidR="00C55B96" w:rsidRDefault="00CE5FAF">
      <w:pPr>
        <w:pStyle w:val="speaker"/>
        <w:divId w:val="242877145"/>
      </w:pPr>
      <w:r>
        <w:t>Vincent</w:t>
      </w:r>
    </w:p>
    <w:p w:rsidR="00C55B96" w:rsidRDefault="00CE5FAF">
      <w:pPr>
        <w:pStyle w:val="remark"/>
        <w:divId w:val="242877145"/>
      </w:pPr>
      <w:r>
        <w:t xml:space="preserve">Ben, il y a quand même pas mal de mouches, je trouve, qui se promènent. Il y a les algues qui sont quand même tout le temps sur le bord. </w:t>
      </w:r>
    </w:p>
    <w:p w:rsidR="00C55B96" w:rsidRDefault="00CE5FAF">
      <w:pPr>
        <w:pStyle w:val="speaker"/>
        <w:divId w:val="918171113"/>
      </w:pPr>
      <w:r>
        <w:t>Narrator</w:t>
      </w:r>
    </w:p>
    <w:p w:rsidR="00C55B96" w:rsidRDefault="00CE5FAF">
      <w:pPr>
        <w:pStyle w:val="remark"/>
        <w:divId w:val="918171113"/>
      </w:pPr>
      <w:r>
        <w:t>La plupart des vacanciers sur cette plage sont venus en famille, mais pas tous.</w:t>
      </w:r>
    </w:p>
    <w:p w:rsidR="00C55B96" w:rsidRDefault="00CE5FAF">
      <w:pPr>
        <w:pStyle w:val="remark"/>
        <w:divId w:val="918171113"/>
      </w:pPr>
      <w:r>
        <w:t>Qu'est-ce que vous cherchez dans une plage, qu'est-ce qu'il vous fait, qu'est-ce que vous préférez?</w:t>
      </w:r>
    </w:p>
    <w:p w:rsidR="00C55B96" w:rsidRDefault="00CE5FAF">
      <w:pPr>
        <w:pStyle w:val="speaker"/>
        <w:divId w:val="1178665040"/>
      </w:pPr>
      <w:r>
        <w:t>Étienne</w:t>
      </w:r>
    </w:p>
    <w:p w:rsidR="00C55B96" w:rsidRDefault="00CE5FAF">
      <w:pPr>
        <w:pStyle w:val="remark"/>
        <w:divId w:val="1178665040"/>
      </w:pPr>
      <w:r>
        <w:t>Le calme.</w:t>
      </w:r>
    </w:p>
    <w:p w:rsidR="00C55B96" w:rsidRDefault="00CE5FAF">
      <w:pPr>
        <w:pStyle w:val="speaker"/>
        <w:divId w:val="209532954"/>
      </w:pPr>
      <w:r>
        <w:t>Narrator</w:t>
      </w:r>
    </w:p>
    <w:p w:rsidR="00C55B96" w:rsidRDefault="00CE5FAF">
      <w:pPr>
        <w:pStyle w:val="remark"/>
        <w:divId w:val="209532954"/>
      </w:pPr>
      <w:r>
        <w:t>Donc, il y a trop de monde ici.</w:t>
      </w:r>
    </w:p>
    <w:p w:rsidR="00C55B96" w:rsidRDefault="00CE5FAF">
      <w:pPr>
        <w:pStyle w:val="speaker"/>
        <w:divId w:val="1353527839"/>
      </w:pPr>
      <w:r>
        <w:t>Étienne</w:t>
      </w:r>
    </w:p>
    <w:p w:rsidR="00C55B96" w:rsidRDefault="00CE5FAF">
      <w:pPr>
        <w:pStyle w:val="remark"/>
        <w:divId w:val="1353527839"/>
      </w:pPr>
      <w:r>
        <w:t>Voilà.</w:t>
      </w:r>
    </w:p>
    <w:p w:rsidR="00C55B96" w:rsidRDefault="00CE5FAF">
      <w:pPr>
        <w:pStyle w:val="speaker"/>
        <w:divId w:val="1874490487"/>
      </w:pPr>
      <w:r>
        <w:t>Narrator</w:t>
      </w:r>
    </w:p>
    <w:p w:rsidR="00C55B96" w:rsidRDefault="00CE5FAF">
      <w:pPr>
        <w:pStyle w:val="remark"/>
        <w:divId w:val="1874490487"/>
      </w:pPr>
      <w:r>
        <w:t>Oui oui. Des familles, trop de gosses...</w:t>
      </w:r>
    </w:p>
    <w:p w:rsidR="00C55B96" w:rsidRDefault="00CE5FAF">
      <w:pPr>
        <w:pStyle w:val="speaker"/>
        <w:divId w:val="668942777"/>
      </w:pPr>
      <w:r>
        <w:t>Étienne</w:t>
      </w:r>
    </w:p>
    <w:p w:rsidR="00C55B96" w:rsidRDefault="00CE5FAF">
      <w:pPr>
        <w:pStyle w:val="remark"/>
        <w:divId w:val="668942777"/>
      </w:pPr>
      <w:r>
        <w:t>Voilà. Beaucoup trop.</w:t>
      </w:r>
    </w:p>
    <w:p w:rsidR="00C55B96" w:rsidRDefault="00CE5FAF">
      <w:pPr>
        <w:pStyle w:val="speaker"/>
        <w:divId w:val="72551929"/>
      </w:pPr>
      <w:r>
        <w:t>Narrator</w:t>
      </w:r>
    </w:p>
    <w:p w:rsidR="00C55B96" w:rsidRDefault="00CE5FAF">
      <w:pPr>
        <w:pStyle w:val="remark"/>
        <w:divId w:val="72551929"/>
      </w:pPr>
      <w:r>
        <w:t>Donc la prochaine fois, vous irez où?</w:t>
      </w:r>
    </w:p>
    <w:p w:rsidR="00C55B96" w:rsidRDefault="00CE5FAF">
      <w:pPr>
        <w:pStyle w:val="speaker"/>
        <w:divId w:val="606230123"/>
      </w:pPr>
      <w:r>
        <w:t>Étienne</w:t>
      </w:r>
    </w:p>
    <w:p w:rsidR="00C55B96" w:rsidRDefault="00CE5FAF">
      <w:pPr>
        <w:pStyle w:val="remark"/>
        <w:divId w:val="606230123"/>
      </w:pPr>
      <w:r>
        <w:t>Ailleurs, pour en découvrir une autre.</w:t>
      </w:r>
    </w:p>
    <w:p w:rsidR="00C55B96" w:rsidRDefault="00CE5FAF">
      <w:pPr>
        <w:pStyle w:val="speaker"/>
        <w:divId w:val="1647857172"/>
      </w:pPr>
      <w:r>
        <w:t>Narrator</w:t>
      </w:r>
    </w:p>
    <w:p w:rsidR="00C55B96" w:rsidRDefault="00CE5FAF">
      <w:pPr>
        <w:pStyle w:val="remark"/>
        <w:divId w:val="1647857172"/>
      </w:pPr>
      <w:r>
        <w:t>Quand prenez-vous vos vacances?</w:t>
      </w:r>
    </w:p>
    <w:p w:rsidR="00C55B96" w:rsidRDefault="00CE5FAF">
      <w:pPr>
        <w:pStyle w:val="speaker"/>
        <w:divId w:val="2007853701"/>
      </w:pPr>
      <w:r>
        <w:t>Madame Morand</w:t>
      </w:r>
    </w:p>
    <w:p w:rsidR="00C55B96" w:rsidRDefault="00CE5FAF">
      <w:pPr>
        <w:pStyle w:val="remark"/>
        <w:divId w:val="2007853701"/>
      </w:pPr>
      <w:r>
        <w:t>Au mois d'août.</w:t>
      </w:r>
    </w:p>
    <w:p w:rsidR="00C55B96" w:rsidRDefault="00CE5FAF">
      <w:pPr>
        <w:pStyle w:val="speaker"/>
        <w:divId w:val="145711508"/>
      </w:pPr>
      <w:r>
        <w:t>Narrator</w:t>
      </w:r>
    </w:p>
    <w:p w:rsidR="00C55B96" w:rsidRDefault="00CE5FAF">
      <w:pPr>
        <w:pStyle w:val="remark"/>
        <w:divId w:val="145711508"/>
      </w:pPr>
      <w:r>
        <w:t>Oui, et pourquoi pas en juin par example?</w:t>
      </w:r>
    </w:p>
    <w:p w:rsidR="00C55B96" w:rsidRDefault="00CE5FAF">
      <w:pPr>
        <w:pStyle w:val="speaker"/>
        <w:divId w:val="232159101"/>
      </w:pPr>
      <w:r>
        <w:t>Madame Morand</w:t>
      </w:r>
    </w:p>
    <w:p w:rsidR="00C55B96" w:rsidRDefault="00CE5FAF">
      <w:pPr>
        <w:pStyle w:val="remark"/>
        <w:divId w:val="232159101"/>
      </w:pPr>
      <w:r>
        <w:t>Tout simplement parce que mon fils va à l'école.</w:t>
      </w:r>
    </w:p>
    <w:p w:rsidR="00C55B96" w:rsidRDefault="00CE5FAF">
      <w:pPr>
        <w:pStyle w:val="speaker"/>
        <w:divId w:val="678001130"/>
      </w:pPr>
      <w:r>
        <w:t>Narrator</w:t>
      </w:r>
    </w:p>
    <w:p w:rsidR="00C55B96" w:rsidRDefault="00CE5FAF">
      <w:pPr>
        <w:pStyle w:val="remark"/>
        <w:divId w:val="678001130"/>
      </w:pPr>
      <w:r>
        <w:t>Donc juin, c'est impossible.</w:t>
      </w:r>
    </w:p>
    <w:p w:rsidR="00C55B96" w:rsidRDefault="00CE5FAF">
      <w:pPr>
        <w:pStyle w:val="speaker"/>
        <w:divId w:val="675962754"/>
      </w:pPr>
      <w:r>
        <w:t>Madame Morand</w:t>
      </w:r>
    </w:p>
    <w:p w:rsidR="00C55B96" w:rsidRDefault="00CE5FAF">
      <w:pPr>
        <w:pStyle w:val="remark"/>
        <w:divId w:val="675962754"/>
      </w:pPr>
      <w:r>
        <w:t>Juin, c'est impossible pour moi.</w:t>
      </w:r>
    </w:p>
    <w:p w:rsidR="00C55B96" w:rsidRDefault="00CE5FAF">
      <w:pPr>
        <w:pStyle w:val="speaker"/>
        <w:divId w:val="572472200"/>
      </w:pPr>
      <w:r>
        <w:t>Jacqueline</w:t>
      </w:r>
    </w:p>
    <w:p w:rsidR="00C55B96" w:rsidRDefault="00CE5FAF">
      <w:pPr>
        <w:pStyle w:val="remark"/>
        <w:divId w:val="572472200"/>
      </w:pPr>
      <w:r>
        <w:t xml:space="preserve">Toujours au mois d'août. C'est le mois le plus calme chez les fleuristes. Les gens sont partis. La majeure partie des Français prennent leurs vacances au mois d'août, donc les villes sont un peu désertes. </w:t>
      </w:r>
    </w:p>
    <w:p w:rsidR="00C55B96" w:rsidRDefault="00CE5FAF">
      <w:pPr>
        <w:pStyle w:val="speaker"/>
        <w:divId w:val="1860657794"/>
      </w:pPr>
      <w:r>
        <w:t>Madame Biret</w:t>
      </w:r>
    </w:p>
    <w:p w:rsidR="00C55B96" w:rsidRDefault="00CE5FAF">
      <w:pPr>
        <w:pStyle w:val="remark"/>
        <w:divId w:val="1860657794"/>
      </w:pPr>
      <w:r>
        <w:t xml:space="preserve">Alors nous les prenons naturellement après la saison touristique qui, en principe, se termine quand même au mois d'octobre. Et ce qui est important, c'est d'assurer la vie du magasin. Ce qui est mon job. </w:t>
      </w:r>
    </w:p>
    <w:p w:rsidR="00C55B96" w:rsidRDefault="00CE5FAF">
      <w:pPr>
        <w:pStyle w:val="speaker"/>
        <w:divId w:val="1029525582"/>
      </w:pPr>
      <w:r>
        <w:t>Max</w:t>
      </w:r>
    </w:p>
    <w:p w:rsidR="00C55B96" w:rsidRDefault="00CE5FAF">
      <w:pPr>
        <w:pStyle w:val="remark"/>
        <w:divId w:val="1029525582"/>
      </w:pPr>
      <w:r>
        <w:t xml:space="preserve">Je suis chaque jour en vacances, tous les jours de l'année je vis dehors! Que voulez-vous de plus? Je fais ce que je veux. Je suis un homme parfaitement libre - avec elle - je la chéris! </w:t>
      </w:r>
    </w:p>
    <w:p w:rsidR="00C55B96" w:rsidRDefault="00CE5FAF">
      <w:pPr>
        <w:pStyle w:val="speaker"/>
        <w:divId w:val="1692536970"/>
      </w:pPr>
      <w:r>
        <w:t>Narrator</w:t>
      </w:r>
    </w:p>
    <w:p w:rsidR="00C55B96" w:rsidRDefault="00CE5FAF">
      <w:pPr>
        <w:pStyle w:val="remark"/>
        <w:divId w:val="1692536970"/>
      </w:pPr>
      <w:r>
        <w:t>Merci</w:t>
      </w:r>
    </w:p>
    <w:p w:rsidR="00C55B96" w:rsidRDefault="00CE5FAF">
      <w:pPr>
        <w:pStyle w:val="remark"/>
        <w:divId w:val="1692536970"/>
      </w:pPr>
      <w:r>
        <w:t>Vous pouvez prendre combien de jours de congé par an?</w:t>
      </w:r>
    </w:p>
    <w:p w:rsidR="00C55B96" w:rsidRDefault="00CE5FAF">
      <w:pPr>
        <w:pStyle w:val="speaker"/>
        <w:divId w:val="59837440"/>
      </w:pPr>
      <w:r>
        <w:t>Maître Bourgeois</w:t>
      </w:r>
    </w:p>
    <w:p w:rsidR="00C55B96" w:rsidRDefault="00CE5FAF">
      <w:pPr>
        <w:pStyle w:val="remark"/>
        <w:divId w:val="59837440"/>
      </w:pPr>
      <w:r>
        <w:t>Mes activités ne me permettent pas de prendre de longues vacances.</w:t>
      </w:r>
    </w:p>
    <w:p w:rsidR="00C55B96" w:rsidRDefault="00CE5FAF">
      <w:pPr>
        <w:pStyle w:val="speaker"/>
        <w:divId w:val="1587960717"/>
      </w:pPr>
      <w:r>
        <w:t>Narrator</w:t>
      </w:r>
    </w:p>
    <w:p w:rsidR="00C55B96" w:rsidRDefault="00CE5FAF">
      <w:pPr>
        <w:pStyle w:val="remark"/>
        <w:divId w:val="1587960717"/>
      </w:pPr>
      <w:r>
        <w:t>Donc, que faites-vous cette année?</w:t>
      </w:r>
    </w:p>
    <w:p w:rsidR="00C55B96" w:rsidRDefault="00CE5FAF">
      <w:pPr>
        <w:pStyle w:val="speaker"/>
        <w:divId w:val="1608586836"/>
      </w:pPr>
      <w:r>
        <w:t>Maître Bourgeois</w:t>
      </w:r>
    </w:p>
    <w:p w:rsidR="00C55B96" w:rsidRDefault="00CE5FAF">
      <w:pPr>
        <w:pStyle w:val="remark"/>
        <w:divId w:val="1608586836"/>
      </w:pPr>
      <w:r>
        <w:t>Cette année, je prends - alors, cette année, je fais une exception, je vais prendre beaucoup plus de vacances.</w:t>
      </w:r>
    </w:p>
    <w:p w:rsidR="00C55B96" w:rsidRDefault="00CE5FAF">
      <w:pPr>
        <w:pStyle w:val="speaker"/>
        <w:divId w:val="851995566"/>
      </w:pPr>
      <w:r>
        <w:t>Narrator</w:t>
      </w:r>
    </w:p>
    <w:p w:rsidR="00C55B96" w:rsidRDefault="00CE5FAF">
      <w:pPr>
        <w:pStyle w:val="remark"/>
        <w:divId w:val="851995566"/>
      </w:pPr>
      <w:r>
        <w:t>Porquoi?</w:t>
      </w:r>
    </w:p>
    <w:p w:rsidR="00C55B96" w:rsidRDefault="00CE5FAF">
      <w:pPr>
        <w:pStyle w:val="speaker"/>
        <w:divId w:val="737551751"/>
      </w:pPr>
      <w:r>
        <w:t>Maître Bourgeois</w:t>
      </w:r>
    </w:p>
    <w:p w:rsidR="00C55B96" w:rsidRDefault="00CE5FAF">
      <w:pPr>
        <w:pStyle w:val="remark"/>
        <w:divId w:val="737551751"/>
      </w:pPr>
      <w:r>
        <w:t>Parce que je suis fatigué! Je vais prendre beaucoup plus de vacances, je vais partir tout le mois d'août.</w:t>
      </w:r>
    </w:p>
    <w:p w:rsidR="00C55B96" w:rsidRDefault="00CE5FAF">
      <w:pPr>
        <w:pStyle w:val="speaker"/>
        <w:divId w:val="1116287201"/>
      </w:pPr>
      <w:r>
        <w:t>Narrator</w:t>
      </w:r>
    </w:p>
    <w:p w:rsidR="00C55B96" w:rsidRDefault="00CE5FAF">
      <w:pPr>
        <w:pStyle w:val="remark"/>
        <w:divId w:val="1116287201"/>
      </w:pPr>
      <w:r>
        <w:t>C'est parce que... août est difficile à vivre à Paris.</w:t>
      </w:r>
    </w:p>
    <w:p w:rsidR="00C55B96" w:rsidRDefault="00CE5FAF">
      <w:pPr>
        <w:pStyle w:val="speaker"/>
        <w:divId w:val="845022720"/>
      </w:pPr>
      <w:r>
        <w:t>Maître Bourgeois</w:t>
      </w:r>
    </w:p>
    <w:p w:rsidR="00C55B96" w:rsidRDefault="00CE5FAF">
      <w:pPr>
        <w:pStyle w:val="remark"/>
        <w:divId w:val="845022720"/>
      </w:pPr>
      <w:r>
        <w:t>Non, pas vraiment. C'est peut-être le mois le plus facile à Paris.</w:t>
      </w:r>
    </w:p>
    <w:p w:rsidR="00C55B96" w:rsidRDefault="00CE5FAF">
      <w:pPr>
        <w:pStyle w:val="speaker"/>
        <w:divId w:val="676348138"/>
      </w:pPr>
      <w:r>
        <w:t>Narrator</w:t>
      </w:r>
    </w:p>
    <w:p w:rsidR="00C55B96" w:rsidRDefault="00CE5FAF">
      <w:pPr>
        <w:pStyle w:val="remark"/>
        <w:divId w:val="676348138"/>
      </w:pPr>
      <w:r>
        <w:t>Ah bon?</w:t>
      </w:r>
    </w:p>
    <w:p w:rsidR="00C55B96" w:rsidRDefault="00CE5FAF">
      <w:pPr>
        <w:pStyle w:val="speaker"/>
        <w:divId w:val="1702777663"/>
      </w:pPr>
      <w:r>
        <w:t>Maître Bourgeois</w:t>
      </w:r>
    </w:p>
    <w:p w:rsidR="00C55B96" w:rsidRDefault="00CE5FAF">
      <w:pPr>
        <w:pStyle w:val="remark"/>
        <w:divId w:val="1702777663"/>
      </w:pPr>
      <w:r>
        <w:t>Oui, parce que les Parisiens ne sont pas là!</w:t>
      </w:r>
    </w:p>
    <w:p w:rsidR="00C55B96" w:rsidRDefault="00CE5FAF">
      <w:pPr>
        <w:pStyle w:val="speaker"/>
        <w:divId w:val="984746201"/>
      </w:pPr>
      <w:r>
        <w:t>Narrator</w:t>
      </w:r>
    </w:p>
    <w:p w:rsidR="00C55B96" w:rsidRDefault="00CE5FAF">
      <w:pPr>
        <w:pStyle w:val="remark"/>
        <w:divId w:val="984746201"/>
      </w:pPr>
      <w:r>
        <w:t>Ah!</w:t>
      </w:r>
    </w:p>
    <w:p w:rsidR="00C55B96" w:rsidRDefault="00CE5FAF">
      <w:pPr>
        <w:pStyle w:val="speaker"/>
        <w:divId w:val="1823160690"/>
      </w:pPr>
      <w:r>
        <w:t>Maître Bourgeois</w:t>
      </w:r>
    </w:p>
    <w:p w:rsidR="00C55B96" w:rsidRDefault="00CE5FAF">
      <w:pPr>
        <w:pStyle w:val="remark"/>
        <w:divId w:val="1823160690"/>
      </w:pPr>
      <w:r>
        <w:t>Mais il fait chaud. Il fait chaud, et... la vie n'est pas agréable quand on est dans l'atmosphère surchauffée.</w:t>
      </w:r>
    </w:p>
    <w:p w:rsidR="00C55B96" w:rsidRDefault="00CE5FAF">
      <w:pPr>
        <w:pStyle w:val="speaker"/>
        <w:divId w:val="1712261402"/>
      </w:pPr>
      <w:r>
        <w:t>Narrator</w:t>
      </w:r>
    </w:p>
    <w:p w:rsidR="00C55B96" w:rsidRDefault="00CE5FAF">
      <w:pPr>
        <w:pStyle w:val="remark"/>
        <w:divId w:val="1712261402"/>
      </w:pPr>
      <w:r>
        <w:t>Combien de vacances avez-vous par an?</w:t>
      </w:r>
    </w:p>
    <w:p w:rsidR="00C55B96" w:rsidRDefault="00CE5FAF">
      <w:pPr>
        <w:pStyle w:val="speaker"/>
        <w:divId w:val="1033850589"/>
      </w:pPr>
      <w:r>
        <w:t>Dominique Isaac</w:t>
      </w:r>
    </w:p>
    <w:p w:rsidR="00C55B96" w:rsidRDefault="00CE5FAF">
      <w:pPr>
        <w:pStyle w:val="remark"/>
        <w:divId w:val="1033850589"/>
      </w:pPr>
      <w:r>
        <w:t>Un mois de congé annuel, comme pratiquement tout le monde, hein, en France.</w:t>
      </w:r>
    </w:p>
    <w:p w:rsidR="00C55B96" w:rsidRDefault="00CE5FAF">
      <w:pPr>
        <w:pStyle w:val="speaker"/>
        <w:divId w:val="574318282"/>
      </w:pPr>
      <w:r>
        <w:t>Médine</w:t>
      </w:r>
    </w:p>
    <w:p w:rsidR="00C55B96" w:rsidRDefault="00CE5FAF">
      <w:pPr>
        <w:pStyle w:val="remark"/>
        <w:divId w:val="574318282"/>
      </w:pPr>
      <w:r>
        <w:t xml:space="preserve">Moi, j'ai énormément de vacances. J'ai la chance d'avoir quatre mois de vacances l'été et deux semaines à Pâques et une semaine au mois de février. Donc j'ai beaucoup de vacances. </w:t>
      </w:r>
    </w:p>
    <w:p w:rsidR="00C55B96" w:rsidRDefault="00CE5FAF">
      <w:pPr>
        <w:pStyle w:val="speaker"/>
        <w:divId w:val="2039352516"/>
      </w:pPr>
      <w:r>
        <w:t>Philippe</w:t>
      </w:r>
    </w:p>
    <w:p w:rsidR="00C55B96" w:rsidRDefault="00CE5FAF">
      <w:pPr>
        <w:pStyle w:val="remark"/>
        <w:divId w:val="2039352516"/>
      </w:pPr>
      <w:r>
        <w:t>Et deux semaines à Noël.</w:t>
      </w:r>
    </w:p>
    <w:p w:rsidR="00C55B96" w:rsidRDefault="00CE5FAF">
      <w:pPr>
        <w:pStyle w:val="speaker"/>
        <w:divId w:val="1166435905"/>
      </w:pPr>
      <w:r>
        <w:t>Médina</w:t>
      </w:r>
    </w:p>
    <w:p w:rsidR="00C55B96" w:rsidRDefault="00CE5FAF">
      <w:pPr>
        <w:pStyle w:val="remark"/>
        <w:divId w:val="1166435905"/>
      </w:pPr>
      <w:r>
        <w:t>Et deux semaines à Noël en plus.</w:t>
      </w:r>
    </w:p>
    <w:p w:rsidR="00C55B96" w:rsidRDefault="00CE5FAF">
      <w:pPr>
        <w:pStyle w:val="speaker"/>
        <w:divId w:val="1955674877"/>
      </w:pPr>
      <w:r>
        <w:t>Philippe</w:t>
      </w:r>
    </w:p>
    <w:p w:rsidR="00C55B96" w:rsidRDefault="00CE5FAF">
      <w:pPr>
        <w:pStyle w:val="remark"/>
        <w:divId w:val="1955674877"/>
      </w:pPr>
      <w:r>
        <w:t>Et moi j'ai six semaines de vacances par an.</w:t>
      </w:r>
    </w:p>
    <w:p w:rsidR="00C55B96" w:rsidRDefault="00CE5FAF">
      <w:pPr>
        <w:pStyle w:val="speaker"/>
        <w:divId w:val="133836403"/>
      </w:pPr>
      <w:r>
        <w:t>Narrator</w:t>
      </w:r>
    </w:p>
    <w:p w:rsidR="00C55B96" w:rsidRDefault="00CE5FAF">
      <w:pPr>
        <w:pStyle w:val="remark"/>
        <w:divId w:val="133836403"/>
      </w:pPr>
      <w:r>
        <w:t>Et ces vacances-là, vous les prenez plutôt l'été?</w:t>
      </w:r>
    </w:p>
    <w:p w:rsidR="00C55B96" w:rsidRDefault="00CE5FAF">
      <w:pPr>
        <w:pStyle w:val="speaker"/>
        <w:divId w:val="369721227"/>
      </w:pPr>
      <w:r>
        <w:t>Médina</w:t>
      </w:r>
    </w:p>
    <w:p w:rsidR="00C55B96" w:rsidRDefault="00CE5FAF">
      <w:pPr>
        <w:pStyle w:val="remark"/>
        <w:divId w:val="369721227"/>
      </w:pPr>
      <w:r>
        <w:t>Oui.</w:t>
      </w:r>
    </w:p>
    <w:p w:rsidR="00C55B96" w:rsidRDefault="00CE5FAF">
      <w:pPr>
        <w:pStyle w:val="speaker"/>
        <w:divId w:val="373582196"/>
      </w:pPr>
      <w:r>
        <w:t>Philippe</w:t>
      </w:r>
    </w:p>
    <w:p w:rsidR="00C55B96" w:rsidRDefault="00CE5FAF">
      <w:pPr>
        <w:pStyle w:val="remark"/>
        <w:divId w:val="373582196"/>
      </w:pPr>
      <w:r>
        <w:t>Oui. Oui, oui, depuis que je suis marié à Médina, effectivement je prends mes vacances l'été.</w:t>
      </w:r>
    </w:p>
    <w:p w:rsidR="00C55B96" w:rsidRDefault="00CE5FAF">
      <w:pPr>
        <w:pStyle w:val="speaker"/>
        <w:divId w:val="599024174"/>
      </w:pPr>
      <w:r>
        <w:t>Narrator</w:t>
      </w:r>
    </w:p>
    <w:p w:rsidR="00C55B96" w:rsidRDefault="00CE5FAF">
      <w:pPr>
        <w:pStyle w:val="remark"/>
        <w:divId w:val="599024174"/>
      </w:pPr>
      <w:r>
        <w:t>Vous préférez rester en France, pour vos vacances?</w:t>
      </w:r>
    </w:p>
    <w:p w:rsidR="00C55B96" w:rsidRDefault="00CE5FAF">
      <w:pPr>
        <w:pStyle w:val="speaker"/>
        <w:divId w:val="917859735"/>
      </w:pPr>
      <w:r>
        <w:t>Syed</w:t>
      </w:r>
    </w:p>
    <w:p w:rsidR="00C55B96" w:rsidRDefault="00CE5FAF">
      <w:pPr>
        <w:pStyle w:val="remark"/>
        <w:divId w:val="917859735"/>
      </w:pPr>
      <w:r>
        <w:t xml:space="preserve">La plupart de temps, oui. Mais des fois ça m'arrive aussi de rentrer chez moi au pays, comme je suis originaire de Pondichéry, un ancien comptoir français du sud de l'Inde. </w:t>
      </w:r>
    </w:p>
    <w:p w:rsidR="00C55B96" w:rsidRDefault="00CE5FAF">
      <w:pPr>
        <w:pStyle w:val="speaker"/>
        <w:divId w:val="1377773010"/>
      </w:pPr>
      <w:r>
        <w:t>Narrator</w:t>
      </w:r>
    </w:p>
    <w:p w:rsidR="00C55B96" w:rsidRDefault="00CE5FAF">
      <w:pPr>
        <w:pStyle w:val="remark"/>
        <w:divId w:val="1377773010"/>
      </w:pPr>
      <w:r>
        <w:t>Et vous y allez à peu près tous les combien?</w:t>
      </w:r>
    </w:p>
    <w:p w:rsidR="00C55B96" w:rsidRDefault="00CE5FAF">
      <w:pPr>
        <w:pStyle w:val="speaker"/>
        <w:divId w:val="1985695058"/>
      </w:pPr>
      <w:r>
        <w:t>Syed</w:t>
      </w:r>
    </w:p>
    <w:p w:rsidR="00C55B96" w:rsidRDefault="00CE5FAF">
      <w:pPr>
        <w:pStyle w:val="remark"/>
        <w:divId w:val="1985695058"/>
      </w:pPr>
      <w:r>
        <w:t>Une fois tous les trois ans, en famille, si possible.</w:t>
      </w:r>
    </w:p>
    <w:p w:rsidR="00C55B96" w:rsidRDefault="00CE5FAF">
      <w:pPr>
        <w:pStyle w:val="speaker"/>
        <w:divId w:val="1952087886"/>
      </w:pPr>
      <w:r>
        <w:t>Narrator</w:t>
      </w:r>
    </w:p>
    <w:p w:rsidR="00C55B96" w:rsidRDefault="00CE5FAF">
      <w:pPr>
        <w:pStyle w:val="remark"/>
        <w:divId w:val="1952087886"/>
      </w:pPr>
      <w:r>
        <w:t>Vous emmenez votre famille à Pondichéry?</w:t>
      </w:r>
    </w:p>
    <w:p w:rsidR="00C55B96" w:rsidRDefault="00CE5FAF">
      <w:pPr>
        <w:pStyle w:val="speaker"/>
        <w:divId w:val="2117284640"/>
      </w:pPr>
      <w:r>
        <w:t>Syed</w:t>
      </w:r>
    </w:p>
    <w:p w:rsidR="00C55B96" w:rsidRDefault="00CE5FAF">
      <w:pPr>
        <w:pStyle w:val="remark"/>
        <w:divId w:val="2117284640"/>
      </w:pPr>
      <w:r>
        <w:t>Oui, parce qu'il faut pas qu'ils oublient leurs origines.</w:t>
      </w:r>
    </w:p>
    <w:p w:rsidR="00C55B96" w:rsidRDefault="00CE5FAF">
      <w:pPr>
        <w:pStyle w:val="speaker"/>
        <w:divId w:val="1991204074"/>
      </w:pPr>
      <w:r>
        <w:t>Dominique Isaac</w:t>
      </w:r>
    </w:p>
    <w:p w:rsidR="00C55B96" w:rsidRDefault="00CE5FAF">
      <w:pPr>
        <w:pStyle w:val="remark"/>
        <w:divId w:val="1991204074"/>
      </w:pPr>
      <w:r>
        <w:t xml:space="preserve">C'est pas question, question de préférence, c'est une question de moyens probablement. Personnellement, je n'ai pas vraiment les moyens de partir à l'étranger, donc je reste en France. </w:t>
      </w:r>
    </w:p>
    <w:p w:rsidR="00C55B96" w:rsidRDefault="00CE5FAF">
      <w:pPr>
        <w:pStyle w:val="speaker"/>
        <w:divId w:val="445469868"/>
      </w:pPr>
      <w:r>
        <w:t>Narrator</w:t>
      </w:r>
    </w:p>
    <w:p w:rsidR="00C55B96" w:rsidRDefault="00CE5FAF">
      <w:pPr>
        <w:pStyle w:val="remark"/>
        <w:divId w:val="445469868"/>
      </w:pPr>
      <w:r>
        <w:t>Vous partez à l'étranger, en général, ou vous restez en France?</w:t>
      </w:r>
    </w:p>
    <w:p w:rsidR="00C55B96" w:rsidRDefault="00CE5FAF">
      <w:pPr>
        <w:pStyle w:val="speaker"/>
        <w:divId w:val="1510561066"/>
      </w:pPr>
      <w:r>
        <w:t>Yasmina</w:t>
      </w:r>
    </w:p>
    <w:p w:rsidR="00C55B96" w:rsidRDefault="00CE5FAF">
      <w:pPr>
        <w:pStyle w:val="remark"/>
        <w:divId w:val="1510561066"/>
      </w:pPr>
      <w:r>
        <w:t>Ça dépend. Des finances. J'adore l'étranger comme la France, ça dépend.</w:t>
      </w:r>
    </w:p>
    <w:p w:rsidR="00C55B96" w:rsidRDefault="00CE5FAF">
      <w:pPr>
        <w:pStyle w:val="speaker"/>
        <w:divId w:val="1573151626"/>
      </w:pPr>
      <w:r>
        <w:t>Narrator</w:t>
      </w:r>
    </w:p>
    <w:p w:rsidR="00C55B96" w:rsidRDefault="00CE5FAF">
      <w:pPr>
        <w:pStyle w:val="remark"/>
        <w:divId w:val="1573151626"/>
      </w:pPr>
      <w:r>
        <w:t>Quand vous partez à l'étranger, vous partez où?</w:t>
      </w:r>
    </w:p>
    <w:p w:rsidR="00C55B96" w:rsidRDefault="00CE5FAF">
      <w:pPr>
        <w:pStyle w:val="speaker"/>
        <w:divId w:val="1021005102"/>
      </w:pPr>
      <w:r>
        <w:t>Yasmina</w:t>
      </w:r>
    </w:p>
    <w:p w:rsidR="00C55B96" w:rsidRDefault="00CE5FAF">
      <w:pPr>
        <w:pStyle w:val="remark"/>
        <w:divId w:val="1021005102"/>
      </w:pPr>
      <w:r>
        <w:t>Ben, quelques pays que j'ai faits: la Guadeloupe, la Martinique, l'Espagne, l'Italie... l'Algérie, bien sûr! Voilà.</w:t>
      </w:r>
    </w:p>
    <w:p w:rsidR="00C55B96" w:rsidRDefault="00CE5FAF">
      <w:pPr>
        <w:pStyle w:val="speaker"/>
        <w:divId w:val="190920891"/>
      </w:pPr>
      <w:r>
        <w:t>Maître Bourgeois</w:t>
      </w:r>
    </w:p>
    <w:p w:rsidR="00C55B96" w:rsidRDefault="00CE5FAF">
      <w:pPr>
        <w:pStyle w:val="remark"/>
        <w:divId w:val="190920891"/>
      </w:pPr>
      <w:r>
        <w:t xml:space="preserve">Ça dépend. Ça dépend. Ça dépend des saisons, ça dépend des occasions. Pendant plusieurs années, je suis parti systématiquement fin du mois d'août-début du mois de septembre pour pêcher en Autriche. </w:t>
      </w:r>
    </w:p>
    <w:p w:rsidR="00C55B96" w:rsidRDefault="00CE5FAF">
      <w:pPr>
        <w:pStyle w:val="speaker"/>
        <w:divId w:val="1743093326"/>
      </w:pPr>
      <w:r>
        <w:t>Thomas</w:t>
      </w:r>
    </w:p>
    <w:p w:rsidR="00C55B96" w:rsidRDefault="00CE5FAF">
      <w:pPr>
        <w:pStyle w:val="remark"/>
        <w:divId w:val="1743093326"/>
      </w:pPr>
      <w:r>
        <w:t xml:space="preserve">Un peu des deux. Par exemple les vacances de cet été, je pars dix jours en Corse et je pars dix jours en Gréce. Et je pars un petit peu aussi, mais... mélangement le travail et les vacances, je pars un peu au Brésil. </w:t>
      </w:r>
    </w:p>
    <w:p w:rsidR="00C55B96" w:rsidRDefault="00CE5FAF">
      <w:pPr>
        <w:pStyle w:val="speaker"/>
        <w:divId w:val="828979962"/>
      </w:pPr>
      <w:r>
        <w:t>Benoît</w:t>
      </w:r>
    </w:p>
    <w:p w:rsidR="00C55B96" w:rsidRDefault="00CE5FAF">
      <w:pPr>
        <w:pStyle w:val="remark"/>
        <w:divId w:val="828979962"/>
      </w:pPr>
      <w:r>
        <w:t>Tu pars beaucoup en vacances.</w:t>
      </w:r>
    </w:p>
    <w:p w:rsidR="00C55B96" w:rsidRDefault="00CE5FAF">
      <w:pPr>
        <w:pStyle w:val="speaker"/>
        <w:divId w:val="845440514"/>
      </w:pPr>
      <w:r>
        <w:t>Thomas</w:t>
      </w:r>
    </w:p>
    <w:p w:rsidR="00C55B96" w:rsidRDefault="00CE5FAF">
      <w:pPr>
        <w:pStyle w:val="remark"/>
        <w:divId w:val="845440514"/>
      </w:pPr>
      <w:r>
        <w:t>C'est l'été!</w:t>
      </w:r>
    </w:p>
    <w:p w:rsidR="00C55B96" w:rsidRDefault="00CE5FAF">
      <w:pPr>
        <w:pStyle w:val="speaker"/>
        <w:divId w:val="2017924076"/>
      </w:pPr>
      <w:r>
        <w:t>Benoît</w:t>
      </w:r>
    </w:p>
    <w:p w:rsidR="00C55B96" w:rsidRDefault="00CE5FAF">
      <w:pPr>
        <w:pStyle w:val="remark"/>
        <w:divId w:val="2017924076"/>
      </w:pPr>
      <w:r>
        <w:t>Ben moi cet été, je ne sais pas encore ce que je vais faire. J'ai l'intention de partir faire du bateau. Probablement en Irlande.</w:t>
      </w:r>
    </w:p>
    <w:p w:rsidR="00C55B96" w:rsidRDefault="00CE5FAF">
      <w:pPr>
        <w:pStyle w:val="speaker"/>
        <w:divId w:val="1351448535"/>
      </w:pPr>
      <w:r>
        <w:t>Narrator</w:t>
      </w:r>
    </w:p>
    <w:p w:rsidR="00C55B96" w:rsidRDefault="00CE5FAF">
      <w:pPr>
        <w:pStyle w:val="remark"/>
        <w:divId w:val="1351448535"/>
      </w:pPr>
      <w:r>
        <w:t>Vous ne partez pas pour faire de la natation?</w:t>
      </w:r>
    </w:p>
    <w:p w:rsidR="00C55B96" w:rsidRDefault="00CE5FAF">
      <w:pPr>
        <w:pStyle w:val="speaker"/>
        <w:divId w:val="259719830"/>
      </w:pPr>
      <w:r>
        <w:t>Benoît</w:t>
      </w:r>
    </w:p>
    <w:p w:rsidR="00C55B96" w:rsidRDefault="00CE5FAF">
      <w:pPr>
        <w:pStyle w:val="remark"/>
        <w:divId w:val="259719830"/>
      </w:pPr>
      <w:r>
        <w:t>Non non non, pour faire de la voile!</w:t>
      </w:r>
    </w:p>
    <w:p w:rsidR="00C55B96" w:rsidRDefault="00CE5FAF">
      <w:pPr>
        <w:pStyle w:val="speaker"/>
        <w:divId w:val="1326399754"/>
      </w:pPr>
      <w:r>
        <w:t>Narrator</w:t>
      </w:r>
    </w:p>
    <w:p w:rsidR="00C55B96" w:rsidRDefault="00CE5FAF">
      <w:pPr>
        <w:pStyle w:val="remark"/>
        <w:divId w:val="1326399754"/>
      </w:pPr>
      <w:r>
        <w:t>Vous en faites depuis longtemps?</w:t>
      </w:r>
    </w:p>
    <w:p w:rsidR="00C55B96" w:rsidRDefault="00CE5FAF">
      <w:pPr>
        <w:pStyle w:val="speaker"/>
        <w:divId w:val="1058087116"/>
      </w:pPr>
      <w:r>
        <w:t>Benoît</w:t>
      </w:r>
    </w:p>
    <w:p w:rsidR="00C55B96" w:rsidRDefault="00CE5FAF">
      <w:pPr>
        <w:pStyle w:val="remark"/>
        <w:divId w:val="1058087116"/>
      </w:pPr>
      <w:r>
        <w:t>Depuis une dizaine d'années maintenant. Et j'essaye tous les ans d'aller faire une ou deux fois de la voile.</w:t>
      </w:r>
    </w:p>
    <w:p w:rsidR="00C55B96" w:rsidRDefault="00CE5FAF">
      <w:pPr>
        <w:pStyle w:val="speaker"/>
        <w:divId w:val="1111900062"/>
      </w:pPr>
      <w:r>
        <w:t>Narrator</w:t>
      </w:r>
    </w:p>
    <w:p w:rsidR="00C55B96" w:rsidRDefault="00CE5FAF">
      <w:pPr>
        <w:pStyle w:val="remark"/>
        <w:divId w:val="1111900062"/>
      </w:pPr>
      <w:r>
        <w:t>Vous m'avez donc dit que vous restez en France - dans quelle partie de la France? Ou bien vous restez à Paris?</w:t>
      </w:r>
    </w:p>
    <w:p w:rsidR="00C55B96" w:rsidRDefault="00CE5FAF">
      <w:pPr>
        <w:pStyle w:val="speaker"/>
        <w:divId w:val="684594262"/>
      </w:pPr>
      <w:r>
        <w:t>Madame Biret</w:t>
      </w:r>
    </w:p>
    <w:p w:rsidR="00C55B96" w:rsidRDefault="00CE5FAF">
      <w:pPr>
        <w:pStyle w:val="remark"/>
        <w:divId w:val="684594262"/>
      </w:pPr>
      <w:r>
        <w:t xml:space="preserve">Non non non non, je vais en, en Provence, à La Ciotat, exactement, où j'ai une maison. C'est un coin qui n'est pas connu pour un tourisme de masse, ou un snobisme. C'est tout à fait le terroir français, un certain genre, et qui est calme, qui est tranquille et que j'aime bien, après le rush de, de l'été. </w:t>
      </w:r>
    </w:p>
    <w:p w:rsidR="00C55B96" w:rsidRDefault="00CE5FAF">
      <w:pPr>
        <w:pStyle w:val="speaker"/>
        <w:divId w:val="1132556154"/>
      </w:pPr>
      <w:r>
        <w:t>Philippe</w:t>
      </w:r>
    </w:p>
    <w:p w:rsidR="00C55B96" w:rsidRDefault="00CE5FAF">
      <w:pPr>
        <w:pStyle w:val="remark"/>
        <w:divId w:val="1132556154"/>
      </w:pPr>
      <w:r>
        <w:t xml:space="preserve">On est tous les deux, simplement, on n'a pas d'enfants, donc on peut partir très loin, aujourd'hui ça nous pose de, de, de, de problèmes, mais... Et puis on aime bien partir comme ça, à l'aventure, un peu loin, découvrir d'autres cultures, d'autres, d'autres pays; et la France, on a l'occasion d'y aller plutôt en week-end ou... Voilà. Cette année par exemple on part au Costa Rica et on part demain, donc, pour l'Amérique centrale. </w:t>
      </w:r>
    </w:p>
    <w:p w:rsidR="00C55B96" w:rsidRDefault="00CE5FAF">
      <w:pPr>
        <w:pStyle w:val="speaker"/>
        <w:divId w:val="1059784434"/>
      </w:pPr>
      <w:r>
        <w:t>Médina</w:t>
      </w:r>
    </w:p>
    <w:p w:rsidR="00C55B96" w:rsidRDefault="00CE5FAF">
      <w:pPr>
        <w:pStyle w:val="remark"/>
        <w:divId w:val="1059784434"/>
      </w:pPr>
      <w:r>
        <w:t>C'est Philippe qui a choisi!</w:t>
      </w:r>
    </w:p>
    <w:p w:rsidR="00C55B96" w:rsidRDefault="00CE5FAF">
      <w:pPr>
        <w:pStyle w:val="speaker"/>
        <w:divId w:val="136840547"/>
      </w:pPr>
      <w:r>
        <w:t>Philippe</w:t>
      </w:r>
    </w:p>
    <w:p w:rsidR="00C55B96" w:rsidRDefault="00CE5FAF">
      <w:pPr>
        <w:pStyle w:val="remark"/>
        <w:divId w:val="136840547"/>
      </w:pPr>
      <w:r>
        <w:t xml:space="preserve">C'est un pays qui m'a toujours attiré parce que, déjà, j'adore l'Amérique latine et l'Amérique centrale. Et il paraît que c'est un pays absolument magnifique avec beaucoup de parcs naturels, il y a l'océan Pacifique, la mer des Caraïbes, des champs de café, des volcans... Il y a à la fois de la montagne et de la jungle, donc, ça m'attire énormément. </w:t>
      </w:r>
    </w:p>
    <w:bookmarkStart w:id="154" w:name="Back_To_Session3_MediaContent7"/>
    <w:p w:rsidR="00C55B96" w:rsidRDefault="00CE5FAF">
      <w:pPr>
        <w:pStyle w:val="NormalWeb"/>
        <w:divId w:val="796680915"/>
      </w:pPr>
      <w:r>
        <w:fldChar w:fldCharType="begin"/>
      </w:r>
      <w:r>
        <w:instrText xml:space="preserve"> HYPERLINK "" \l "Session3_MediaContent7" </w:instrText>
      </w:r>
      <w:r>
        <w:fldChar w:fldCharType="separate"/>
      </w:r>
      <w:r>
        <w:rPr>
          <w:rStyle w:val="Hyperlink"/>
        </w:rPr>
        <w:t>Back to - LES VACANCES D'ÉTÉ</w:t>
      </w:r>
      <w:r>
        <w:fldChar w:fldCharType="end"/>
      </w:r>
      <w:bookmarkEnd w:id="154"/>
    </w:p>
    <w:sectPr w:rsidR="00C55B96" w:rsidSect="00AD488D">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88D" w:rsidRDefault="00AD488D" w:rsidP="00AD488D">
      <w:pPr>
        <w:spacing w:before="0" w:after="0" w:line="240" w:lineRule="auto"/>
      </w:pPr>
      <w:r>
        <w:separator/>
      </w:r>
    </w:p>
  </w:endnote>
  <w:endnote w:type="continuationSeparator" w:id="0">
    <w:p w:rsidR="00AD488D" w:rsidRDefault="00AD488D" w:rsidP="00AD48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88D" w:rsidRPr="00AD488D" w:rsidRDefault="00AD488D" w:rsidP="00AD488D">
    <w:pPr>
      <w:pStyle w:val="Footer"/>
      <w:pBdr>
        <w:top w:val="single" w:sz="4" w:space="1" w:color="auto"/>
      </w:pBdr>
      <w:rPr>
        <w:sz w:val="20"/>
      </w:rPr>
    </w:pPr>
    <w:r w:rsidRPr="00AD488D">
      <w:rPr>
        <w:sz w:val="20"/>
      </w:rPr>
      <w:t xml:space="preserve">Page </w:t>
    </w:r>
    <w:r w:rsidRPr="00AD488D">
      <w:rPr>
        <w:sz w:val="20"/>
      </w:rPr>
      <w:fldChar w:fldCharType="begin"/>
    </w:r>
    <w:r w:rsidRPr="00AD488D">
      <w:rPr>
        <w:sz w:val="20"/>
      </w:rPr>
      <w:instrText xml:space="preserve"> Page \* MERGEFORMAT </w:instrText>
    </w:r>
    <w:r w:rsidRPr="00AD488D">
      <w:rPr>
        <w:sz w:val="20"/>
      </w:rPr>
      <w:fldChar w:fldCharType="separate"/>
    </w:r>
    <w:r>
      <w:rPr>
        <w:noProof/>
        <w:sz w:val="20"/>
      </w:rPr>
      <w:t>9</w:t>
    </w:r>
    <w:r w:rsidRPr="00AD488D">
      <w:rPr>
        <w:sz w:val="20"/>
      </w:rPr>
      <w:fldChar w:fldCharType="end"/>
    </w:r>
    <w:r w:rsidRPr="00AD488D">
      <w:rPr>
        <w:sz w:val="20"/>
      </w:rPr>
      <w:t xml:space="preserve"> of </w:t>
    </w:r>
    <w:r w:rsidRPr="00AD488D">
      <w:rPr>
        <w:sz w:val="20"/>
      </w:rPr>
      <w:fldChar w:fldCharType="begin"/>
    </w:r>
    <w:r w:rsidRPr="00AD488D">
      <w:rPr>
        <w:sz w:val="20"/>
      </w:rPr>
      <w:instrText xml:space="preserve"> NumPages \* MERGEFORMAT </w:instrText>
    </w:r>
    <w:r w:rsidRPr="00AD488D">
      <w:rPr>
        <w:sz w:val="20"/>
      </w:rPr>
      <w:fldChar w:fldCharType="separate"/>
    </w:r>
    <w:r>
      <w:rPr>
        <w:noProof/>
        <w:sz w:val="20"/>
      </w:rPr>
      <w:t>10</w:t>
    </w:r>
    <w:r w:rsidRPr="00AD488D">
      <w:rPr>
        <w:sz w:val="20"/>
      </w:rPr>
      <w:fldChar w:fldCharType="end"/>
    </w:r>
    <w:r w:rsidRPr="00AD488D">
      <w:rPr>
        <w:sz w:val="20"/>
      </w:rPr>
      <w:tab/>
    </w:r>
    <w:r w:rsidRPr="00AD488D">
      <w:rPr>
        <w:sz w:val="20"/>
      </w:rPr>
      <w:tab/>
      <w:t>26th April 2021</w:t>
    </w:r>
  </w:p>
  <w:p w:rsidR="00AD488D" w:rsidRPr="00AD488D" w:rsidRDefault="00AD488D" w:rsidP="00AD488D">
    <w:pPr>
      <w:pStyle w:val="Footer"/>
      <w:pBdr>
        <w:top w:val="single" w:sz="4" w:space="1" w:color="auto"/>
      </w:pBdr>
      <w:rPr>
        <w:sz w:val="20"/>
      </w:rPr>
    </w:pPr>
    <w:hyperlink r:id="rId1" w:history="1">
      <w:r w:rsidRPr="00AD488D">
        <w:rPr>
          <w:rStyle w:val="Hyperlink"/>
          <w:rFonts w:ascii="Arial" w:hAnsi="Arial"/>
          <w:sz w:val="20"/>
          <w:u w:val="none"/>
        </w:rPr>
        <w:t>https://www.open.edu/openlearn/languages/french/intermediate-french-holiday-plans/content-section-0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88D" w:rsidRDefault="00AD488D" w:rsidP="00AD488D">
      <w:pPr>
        <w:spacing w:before="0" w:after="0" w:line="240" w:lineRule="auto"/>
      </w:pPr>
      <w:r>
        <w:separator/>
      </w:r>
    </w:p>
  </w:footnote>
  <w:footnote w:type="continuationSeparator" w:id="0">
    <w:p w:rsidR="00AD488D" w:rsidRDefault="00AD488D" w:rsidP="00AD488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88D" w:rsidRPr="00AD488D" w:rsidRDefault="00AD488D" w:rsidP="00AD488D">
    <w:pPr>
      <w:pStyle w:val="Header"/>
      <w:pBdr>
        <w:bottom w:val="single" w:sz="4" w:space="1" w:color="auto"/>
      </w:pBdr>
      <w:rPr>
        <w:sz w:val="20"/>
      </w:rPr>
    </w:pPr>
    <w:r w:rsidRPr="00AD488D">
      <w:rPr>
        <w:sz w:val="20"/>
      </w:rPr>
      <w:t xml:space="preserve">                                                                                                                               </w:t>
    </w:r>
    <w:r w:rsidRPr="00AD488D">
      <w:rPr>
        <w:noProof/>
        <w:sz w:val="20"/>
      </w:rPr>
      <w:drawing>
        <wp:inline distT="0" distB="0" distL="0" distR="0">
          <wp:extent cx="790575" cy="5334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D488D" w:rsidRPr="00AD488D" w:rsidRDefault="00AD488D" w:rsidP="00AD488D">
    <w:pPr>
      <w:pStyle w:val="Header"/>
      <w:pBdr>
        <w:bottom w:val="single" w:sz="4" w:space="1" w:color="auto"/>
      </w:pBdr>
      <w:rPr>
        <w:sz w:val="20"/>
      </w:rPr>
    </w:pPr>
    <w:r w:rsidRPr="00AD488D">
      <w:rPr>
        <w:sz w:val="20"/>
      </w:rPr>
      <w:t xml:space="preserve">Intermediate French: Holiday plans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1FB"/>
    <w:multiLevelType w:val="multilevel"/>
    <w:tmpl w:val="3940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B644D"/>
    <w:multiLevelType w:val="multilevel"/>
    <w:tmpl w:val="6582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D0F0A"/>
    <w:multiLevelType w:val="multilevel"/>
    <w:tmpl w:val="3164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350BB"/>
    <w:multiLevelType w:val="multilevel"/>
    <w:tmpl w:val="D4F2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9B1908"/>
    <w:multiLevelType w:val="multilevel"/>
    <w:tmpl w:val="DCEA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952354"/>
    <w:multiLevelType w:val="multilevel"/>
    <w:tmpl w:val="26281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5263B"/>
    <w:multiLevelType w:val="multilevel"/>
    <w:tmpl w:val="DCE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B7716"/>
    <w:multiLevelType w:val="multilevel"/>
    <w:tmpl w:val="B3B0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2778FA"/>
    <w:multiLevelType w:val="multilevel"/>
    <w:tmpl w:val="AF9C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72516B"/>
    <w:multiLevelType w:val="multilevel"/>
    <w:tmpl w:val="7410E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766B0C"/>
    <w:multiLevelType w:val="multilevel"/>
    <w:tmpl w:val="1734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F54F2F"/>
    <w:multiLevelType w:val="multilevel"/>
    <w:tmpl w:val="0D5A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5E6A58"/>
    <w:multiLevelType w:val="multilevel"/>
    <w:tmpl w:val="0A98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D10BC7"/>
    <w:multiLevelType w:val="multilevel"/>
    <w:tmpl w:val="FFA2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D517C1"/>
    <w:multiLevelType w:val="multilevel"/>
    <w:tmpl w:val="1ECE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D34675"/>
    <w:multiLevelType w:val="multilevel"/>
    <w:tmpl w:val="76F6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077528"/>
    <w:multiLevelType w:val="multilevel"/>
    <w:tmpl w:val="7B76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561CE1"/>
    <w:multiLevelType w:val="multilevel"/>
    <w:tmpl w:val="2F6A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E47C72"/>
    <w:multiLevelType w:val="multilevel"/>
    <w:tmpl w:val="F4DC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7F56CB"/>
    <w:multiLevelType w:val="multilevel"/>
    <w:tmpl w:val="CC86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8177D3"/>
    <w:multiLevelType w:val="multilevel"/>
    <w:tmpl w:val="708C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A46BFF"/>
    <w:multiLevelType w:val="multilevel"/>
    <w:tmpl w:val="B43C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0C38DB"/>
    <w:multiLevelType w:val="multilevel"/>
    <w:tmpl w:val="F4B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1F090A"/>
    <w:multiLevelType w:val="multilevel"/>
    <w:tmpl w:val="FECC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161C75"/>
    <w:multiLevelType w:val="multilevel"/>
    <w:tmpl w:val="E7E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DC7760"/>
    <w:multiLevelType w:val="multilevel"/>
    <w:tmpl w:val="D824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1945FF"/>
    <w:multiLevelType w:val="multilevel"/>
    <w:tmpl w:val="1EB0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525C1E"/>
    <w:multiLevelType w:val="multilevel"/>
    <w:tmpl w:val="70AE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9F1528"/>
    <w:multiLevelType w:val="multilevel"/>
    <w:tmpl w:val="9980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E30627"/>
    <w:multiLevelType w:val="multilevel"/>
    <w:tmpl w:val="695A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253F14"/>
    <w:multiLevelType w:val="multilevel"/>
    <w:tmpl w:val="6B7C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011194"/>
    <w:multiLevelType w:val="multilevel"/>
    <w:tmpl w:val="3F06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BA3E63"/>
    <w:multiLevelType w:val="multilevel"/>
    <w:tmpl w:val="2294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185EB3"/>
    <w:multiLevelType w:val="multilevel"/>
    <w:tmpl w:val="6D8A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1B3FE8"/>
    <w:multiLevelType w:val="multilevel"/>
    <w:tmpl w:val="F6E6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B612CE"/>
    <w:multiLevelType w:val="multilevel"/>
    <w:tmpl w:val="41B4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D81DB1"/>
    <w:multiLevelType w:val="multilevel"/>
    <w:tmpl w:val="7364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6C6B09"/>
    <w:multiLevelType w:val="multilevel"/>
    <w:tmpl w:val="2AF2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296218"/>
    <w:multiLevelType w:val="multilevel"/>
    <w:tmpl w:val="F39E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196D54"/>
    <w:multiLevelType w:val="multilevel"/>
    <w:tmpl w:val="0544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4D0200"/>
    <w:multiLevelType w:val="multilevel"/>
    <w:tmpl w:val="D06E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6F3AD5"/>
    <w:multiLevelType w:val="multilevel"/>
    <w:tmpl w:val="9FCA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AA0DA5"/>
    <w:multiLevelType w:val="multilevel"/>
    <w:tmpl w:val="3C4E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645E57"/>
    <w:multiLevelType w:val="multilevel"/>
    <w:tmpl w:val="F14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9244DF4"/>
    <w:multiLevelType w:val="multilevel"/>
    <w:tmpl w:val="A9A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375D4F"/>
    <w:multiLevelType w:val="multilevel"/>
    <w:tmpl w:val="D63A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B5D1424"/>
    <w:multiLevelType w:val="multilevel"/>
    <w:tmpl w:val="D5D0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F7073C"/>
    <w:multiLevelType w:val="multilevel"/>
    <w:tmpl w:val="7E1E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E0B70B6"/>
    <w:multiLevelType w:val="multilevel"/>
    <w:tmpl w:val="7E24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0733434"/>
    <w:multiLevelType w:val="multilevel"/>
    <w:tmpl w:val="D676E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AD7C5E"/>
    <w:multiLevelType w:val="multilevel"/>
    <w:tmpl w:val="E8CE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AC1326"/>
    <w:multiLevelType w:val="multilevel"/>
    <w:tmpl w:val="87E6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417545F"/>
    <w:multiLevelType w:val="multilevel"/>
    <w:tmpl w:val="2808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6991999"/>
    <w:multiLevelType w:val="multilevel"/>
    <w:tmpl w:val="8F28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D2753C"/>
    <w:multiLevelType w:val="multilevel"/>
    <w:tmpl w:val="9DCC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43"/>
  </w:num>
  <w:num w:numId="3">
    <w:abstractNumId w:val="32"/>
  </w:num>
  <w:num w:numId="4">
    <w:abstractNumId w:val="14"/>
  </w:num>
  <w:num w:numId="5">
    <w:abstractNumId w:val="45"/>
  </w:num>
  <w:num w:numId="6">
    <w:abstractNumId w:val="48"/>
  </w:num>
  <w:num w:numId="7">
    <w:abstractNumId w:val="24"/>
  </w:num>
  <w:num w:numId="8">
    <w:abstractNumId w:val="6"/>
  </w:num>
  <w:num w:numId="9">
    <w:abstractNumId w:val="35"/>
  </w:num>
  <w:num w:numId="10">
    <w:abstractNumId w:val="30"/>
  </w:num>
  <w:num w:numId="11">
    <w:abstractNumId w:val="53"/>
  </w:num>
  <w:num w:numId="12">
    <w:abstractNumId w:val="28"/>
  </w:num>
  <w:num w:numId="13">
    <w:abstractNumId w:val="31"/>
  </w:num>
  <w:num w:numId="14">
    <w:abstractNumId w:val="19"/>
  </w:num>
  <w:num w:numId="15">
    <w:abstractNumId w:val="46"/>
  </w:num>
  <w:num w:numId="16">
    <w:abstractNumId w:val="39"/>
  </w:num>
  <w:num w:numId="17">
    <w:abstractNumId w:val="1"/>
  </w:num>
  <w:num w:numId="18">
    <w:abstractNumId w:val="49"/>
  </w:num>
  <w:num w:numId="19">
    <w:abstractNumId w:val="26"/>
  </w:num>
  <w:num w:numId="20">
    <w:abstractNumId w:val="21"/>
  </w:num>
  <w:num w:numId="21">
    <w:abstractNumId w:val="22"/>
  </w:num>
  <w:num w:numId="22">
    <w:abstractNumId w:val="0"/>
  </w:num>
  <w:num w:numId="23">
    <w:abstractNumId w:val="12"/>
  </w:num>
  <w:num w:numId="24">
    <w:abstractNumId w:val="13"/>
  </w:num>
  <w:num w:numId="25">
    <w:abstractNumId w:val="25"/>
  </w:num>
  <w:num w:numId="26">
    <w:abstractNumId w:val="5"/>
  </w:num>
  <w:num w:numId="27">
    <w:abstractNumId w:val="47"/>
  </w:num>
  <w:num w:numId="28">
    <w:abstractNumId w:val="18"/>
  </w:num>
  <w:num w:numId="29">
    <w:abstractNumId w:val="38"/>
  </w:num>
  <w:num w:numId="30">
    <w:abstractNumId w:val="7"/>
  </w:num>
  <w:num w:numId="31">
    <w:abstractNumId w:val="11"/>
  </w:num>
  <w:num w:numId="32">
    <w:abstractNumId w:val="42"/>
  </w:num>
  <w:num w:numId="33">
    <w:abstractNumId w:val="16"/>
  </w:num>
  <w:num w:numId="34">
    <w:abstractNumId w:val="23"/>
  </w:num>
  <w:num w:numId="35">
    <w:abstractNumId w:val="15"/>
  </w:num>
  <w:num w:numId="36">
    <w:abstractNumId w:val="41"/>
  </w:num>
  <w:num w:numId="37">
    <w:abstractNumId w:val="27"/>
  </w:num>
  <w:num w:numId="38">
    <w:abstractNumId w:val="20"/>
  </w:num>
  <w:num w:numId="39">
    <w:abstractNumId w:val="17"/>
  </w:num>
  <w:num w:numId="40">
    <w:abstractNumId w:val="10"/>
  </w:num>
  <w:num w:numId="41">
    <w:abstractNumId w:val="44"/>
  </w:num>
  <w:num w:numId="42">
    <w:abstractNumId w:val="9"/>
  </w:num>
  <w:num w:numId="43">
    <w:abstractNumId w:val="54"/>
  </w:num>
  <w:num w:numId="44">
    <w:abstractNumId w:val="3"/>
  </w:num>
  <w:num w:numId="45">
    <w:abstractNumId w:val="51"/>
  </w:num>
  <w:num w:numId="46">
    <w:abstractNumId w:val="29"/>
  </w:num>
  <w:num w:numId="47">
    <w:abstractNumId w:val="40"/>
  </w:num>
  <w:num w:numId="48">
    <w:abstractNumId w:val="36"/>
  </w:num>
  <w:num w:numId="49">
    <w:abstractNumId w:val="50"/>
  </w:num>
  <w:num w:numId="50">
    <w:abstractNumId w:val="52"/>
  </w:num>
  <w:num w:numId="51">
    <w:abstractNumId w:val="8"/>
  </w:num>
  <w:num w:numId="52">
    <w:abstractNumId w:val="2"/>
  </w:num>
  <w:num w:numId="53">
    <w:abstractNumId w:val="4"/>
  </w:num>
  <w:num w:numId="54">
    <w:abstractNumId w:val="37"/>
  </w:num>
  <w:num w:numId="5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FAF"/>
    <w:rsid w:val="00AD488D"/>
    <w:rsid w:val="00C55B96"/>
    <w:rsid w:val="00CE5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C2795D8-7759-4F01-80C9-C06B0D3D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AD488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D488D"/>
    <w:rPr>
      <w:rFonts w:ascii="Arial" w:eastAsiaTheme="minorEastAsia" w:hAnsi="Arial" w:cs="Arial"/>
      <w:sz w:val="28"/>
      <w:szCs w:val="28"/>
    </w:rPr>
  </w:style>
  <w:style w:type="paragraph" w:styleId="Footer">
    <w:name w:val="footer"/>
    <w:basedOn w:val="Normal"/>
    <w:link w:val="FooterChar"/>
    <w:uiPriority w:val="99"/>
    <w:unhideWhenUsed/>
    <w:rsid w:val="00AD488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D488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3286">
      <w:marLeft w:val="0"/>
      <w:marRight w:val="0"/>
      <w:marTop w:val="0"/>
      <w:marBottom w:val="0"/>
      <w:divBdr>
        <w:top w:val="none" w:sz="0" w:space="0" w:color="auto"/>
        <w:left w:val="none" w:sz="0" w:space="0" w:color="auto"/>
        <w:bottom w:val="none" w:sz="0" w:space="0" w:color="auto"/>
        <w:right w:val="none" w:sz="0" w:space="0" w:color="auto"/>
      </w:divBdr>
    </w:div>
    <w:div w:id="46345633">
      <w:marLeft w:val="0"/>
      <w:marRight w:val="0"/>
      <w:marTop w:val="0"/>
      <w:marBottom w:val="0"/>
      <w:divBdr>
        <w:top w:val="none" w:sz="0" w:space="0" w:color="auto"/>
        <w:left w:val="none" w:sz="0" w:space="0" w:color="auto"/>
        <w:bottom w:val="none" w:sz="0" w:space="0" w:color="auto"/>
        <w:right w:val="none" w:sz="0" w:space="0" w:color="auto"/>
      </w:divBdr>
      <w:divsChild>
        <w:div w:id="587234333">
          <w:marLeft w:val="0"/>
          <w:marRight w:val="0"/>
          <w:marTop w:val="240"/>
          <w:marBottom w:val="240"/>
          <w:divBdr>
            <w:top w:val="none" w:sz="0" w:space="0" w:color="auto"/>
            <w:left w:val="none" w:sz="0" w:space="0" w:color="auto"/>
            <w:bottom w:val="none" w:sz="0" w:space="0" w:color="auto"/>
            <w:right w:val="none" w:sz="0" w:space="0" w:color="auto"/>
          </w:divBdr>
          <w:divsChild>
            <w:div w:id="48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280">
      <w:marLeft w:val="0"/>
      <w:marRight w:val="0"/>
      <w:marTop w:val="0"/>
      <w:marBottom w:val="0"/>
      <w:divBdr>
        <w:top w:val="none" w:sz="0" w:space="0" w:color="auto"/>
        <w:left w:val="none" w:sz="0" w:space="0" w:color="auto"/>
        <w:bottom w:val="none" w:sz="0" w:space="0" w:color="auto"/>
        <w:right w:val="none" w:sz="0" w:space="0" w:color="auto"/>
      </w:divBdr>
      <w:divsChild>
        <w:div w:id="765930980">
          <w:marLeft w:val="0"/>
          <w:marRight w:val="0"/>
          <w:marTop w:val="0"/>
          <w:marBottom w:val="0"/>
          <w:divBdr>
            <w:top w:val="none" w:sz="0" w:space="0" w:color="auto"/>
            <w:left w:val="none" w:sz="0" w:space="0" w:color="auto"/>
            <w:bottom w:val="none" w:sz="0" w:space="0" w:color="auto"/>
            <w:right w:val="none" w:sz="0" w:space="0" w:color="auto"/>
          </w:divBdr>
        </w:div>
        <w:div w:id="642580746">
          <w:marLeft w:val="0"/>
          <w:marRight w:val="0"/>
          <w:marTop w:val="0"/>
          <w:marBottom w:val="0"/>
          <w:divBdr>
            <w:top w:val="none" w:sz="0" w:space="0" w:color="auto"/>
            <w:left w:val="none" w:sz="0" w:space="0" w:color="auto"/>
            <w:bottom w:val="none" w:sz="0" w:space="0" w:color="auto"/>
            <w:right w:val="none" w:sz="0" w:space="0" w:color="auto"/>
          </w:divBdr>
        </w:div>
        <w:div w:id="1583951177">
          <w:marLeft w:val="0"/>
          <w:marRight w:val="0"/>
          <w:marTop w:val="0"/>
          <w:marBottom w:val="0"/>
          <w:divBdr>
            <w:top w:val="none" w:sz="0" w:space="0" w:color="auto"/>
            <w:left w:val="none" w:sz="0" w:space="0" w:color="auto"/>
            <w:bottom w:val="none" w:sz="0" w:space="0" w:color="auto"/>
            <w:right w:val="none" w:sz="0" w:space="0" w:color="auto"/>
          </w:divBdr>
        </w:div>
        <w:div w:id="1776637658">
          <w:marLeft w:val="0"/>
          <w:marRight w:val="0"/>
          <w:marTop w:val="0"/>
          <w:marBottom w:val="0"/>
          <w:divBdr>
            <w:top w:val="none" w:sz="0" w:space="0" w:color="auto"/>
            <w:left w:val="none" w:sz="0" w:space="0" w:color="auto"/>
            <w:bottom w:val="none" w:sz="0" w:space="0" w:color="auto"/>
            <w:right w:val="none" w:sz="0" w:space="0" w:color="auto"/>
          </w:divBdr>
        </w:div>
      </w:divsChild>
    </w:div>
    <w:div w:id="309603557">
      <w:marLeft w:val="0"/>
      <w:marRight w:val="0"/>
      <w:marTop w:val="0"/>
      <w:marBottom w:val="0"/>
      <w:divBdr>
        <w:top w:val="none" w:sz="0" w:space="0" w:color="auto"/>
        <w:left w:val="none" w:sz="0" w:space="0" w:color="auto"/>
        <w:bottom w:val="none" w:sz="0" w:space="0" w:color="auto"/>
        <w:right w:val="none" w:sz="0" w:space="0" w:color="auto"/>
      </w:divBdr>
    </w:div>
    <w:div w:id="313068306">
      <w:marLeft w:val="0"/>
      <w:marRight w:val="0"/>
      <w:marTop w:val="0"/>
      <w:marBottom w:val="0"/>
      <w:divBdr>
        <w:top w:val="none" w:sz="0" w:space="0" w:color="auto"/>
        <w:left w:val="none" w:sz="0" w:space="0" w:color="auto"/>
        <w:bottom w:val="none" w:sz="0" w:space="0" w:color="auto"/>
        <w:right w:val="none" w:sz="0" w:space="0" w:color="auto"/>
      </w:divBdr>
    </w:div>
    <w:div w:id="338120972">
      <w:marLeft w:val="0"/>
      <w:marRight w:val="0"/>
      <w:marTop w:val="0"/>
      <w:marBottom w:val="0"/>
      <w:divBdr>
        <w:top w:val="none" w:sz="0" w:space="0" w:color="auto"/>
        <w:left w:val="none" w:sz="0" w:space="0" w:color="auto"/>
        <w:bottom w:val="none" w:sz="0" w:space="0" w:color="auto"/>
        <w:right w:val="none" w:sz="0" w:space="0" w:color="auto"/>
      </w:divBdr>
    </w:div>
    <w:div w:id="491874320">
      <w:marLeft w:val="0"/>
      <w:marRight w:val="0"/>
      <w:marTop w:val="0"/>
      <w:marBottom w:val="0"/>
      <w:divBdr>
        <w:top w:val="none" w:sz="0" w:space="0" w:color="auto"/>
        <w:left w:val="none" w:sz="0" w:space="0" w:color="auto"/>
        <w:bottom w:val="none" w:sz="0" w:space="0" w:color="auto"/>
        <w:right w:val="none" w:sz="0" w:space="0" w:color="auto"/>
      </w:divBdr>
    </w:div>
    <w:div w:id="540483733">
      <w:marLeft w:val="0"/>
      <w:marRight w:val="0"/>
      <w:marTop w:val="0"/>
      <w:marBottom w:val="0"/>
      <w:divBdr>
        <w:top w:val="none" w:sz="0" w:space="0" w:color="auto"/>
        <w:left w:val="none" w:sz="0" w:space="0" w:color="auto"/>
        <w:bottom w:val="none" w:sz="0" w:space="0" w:color="auto"/>
        <w:right w:val="none" w:sz="0" w:space="0" w:color="auto"/>
      </w:divBdr>
      <w:divsChild>
        <w:div w:id="61802597">
          <w:marLeft w:val="0"/>
          <w:marRight w:val="0"/>
          <w:marTop w:val="0"/>
          <w:marBottom w:val="0"/>
          <w:divBdr>
            <w:top w:val="none" w:sz="0" w:space="0" w:color="auto"/>
            <w:left w:val="none" w:sz="0" w:space="0" w:color="auto"/>
            <w:bottom w:val="none" w:sz="0" w:space="0" w:color="auto"/>
            <w:right w:val="none" w:sz="0" w:space="0" w:color="auto"/>
          </w:divBdr>
        </w:div>
      </w:divsChild>
    </w:div>
    <w:div w:id="649790690">
      <w:marLeft w:val="0"/>
      <w:marRight w:val="0"/>
      <w:marTop w:val="0"/>
      <w:marBottom w:val="0"/>
      <w:divBdr>
        <w:top w:val="none" w:sz="0" w:space="0" w:color="auto"/>
        <w:left w:val="none" w:sz="0" w:space="0" w:color="auto"/>
        <w:bottom w:val="none" w:sz="0" w:space="0" w:color="auto"/>
        <w:right w:val="none" w:sz="0" w:space="0" w:color="auto"/>
      </w:divBdr>
      <w:divsChild>
        <w:div w:id="777681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868101">
              <w:marLeft w:val="240"/>
              <w:marRight w:val="240"/>
              <w:marTop w:val="0"/>
              <w:marBottom w:val="0"/>
              <w:divBdr>
                <w:top w:val="none" w:sz="0" w:space="0" w:color="auto"/>
                <w:left w:val="none" w:sz="0" w:space="0" w:color="auto"/>
                <w:bottom w:val="none" w:sz="0" w:space="0" w:color="auto"/>
                <w:right w:val="none" w:sz="0" w:space="0" w:color="auto"/>
              </w:divBdr>
            </w:div>
            <w:div w:id="144906186">
              <w:marLeft w:val="0"/>
              <w:marRight w:val="0"/>
              <w:marTop w:val="0"/>
              <w:marBottom w:val="0"/>
              <w:divBdr>
                <w:top w:val="single" w:sz="6" w:space="6" w:color="000000"/>
                <w:left w:val="none" w:sz="0" w:space="0" w:color="auto"/>
                <w:bottom w:val="none" w:sz="0" w:space="0" w:color="auto"/>
                <w:right w:val="none" w:sz="0" w:space="0" w:color="auto"/>
              </w:divBdr>
              <w:divsChild>
                <w:div w:id="242300682">
                  <w:marLeft w:val="0"/>
                  <w:marRight w:val="0"/>
                  <w:marTop w:val="0"/>
                  <w:marBottom w:val="0"/>
                  <w:divBdr>
                    <w:top w:val="none" w:sz="0" w:space="0" w:color="auto"/>
                    <w:left w:val="none" w:sz="0" w:space="0" w:color="auto"/>
                    <w:bottom w:val="none" w:sz="0" w:space="0" w:color="auto"/>
                    <w:right w:val="none" w:sz="0" w:space="0" w:color="auto"/>
                  </w:divBdr>
                  <w:divsChild>
                    <w:div w:id="113810840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37261164">
          <w:marLeft w:val="0"/>
          <w:marRight w:val="0"/>
          <w:marTop w:val="0"/>
          <w:marBottom w:val="0"/>
          <w:divBdr>
            <w:top w:val="none" w:sz="0" w:space="0" w:color="auto"/>
            <w:left w:val="none" w:sz="0" w:space="0" w:color="auto"/>
            <w:bottom w:val="none" w:sz="0" w:space="0" w:color="auto"/>
            <w:right w:val="none" w:sz="0" w:space="0" w:color="auto"/>
          </w:divBdr>
          <w:divsChild>
            <w:div w:id="4235783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9942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3881567">
              <w:marLeft w:val="240"/>
              <w:marRight w:val="240"/>
              <w:marTop w:val="0"/>
              <w:marBottom w:val="0"/>
              <w:divBdr>
                <w:top w:val="none" w:sz="0" w:space="0" w:color="auto"/>
                <w:left w:val="none" w:sz="0" w:space="0" w:color="auto"/>
                <w:bottom w:val="none" w:sz="0" w:space="0" w:color="auto"/>
                <w:right w:val="none" w:sz="0" w:space="0" w:color="auto"/>
              </w:divBdr>
            </w:div>
            <w:div w:id="390078917">
              <w:marLeft w:val="0"/>
              <w:marRight w:val="0"/>
              <w:marTop w:val="0"/>
              <w:marBottom w:val="0"/>
              <w:divBdr>
                <w:top w:val="single" w:sz="6" w:space="6" w:color="000000"/>
                <w:left w:val="none" w:sz="0" w:space="0" w:color="auto"/>
                <w:bottom w:val="none" w:sz="0" w:space="0" w:color="auto"/>
                <w:right w:val="none" w:sz="0" w:space="0" w:color="auto"/>
              </w:divBdr>
            </w:div>
          </w:divsChild>
        </w:div>
        <w:div w:id="1343822737">
          <w:marLeft w:val="0"/>
          <w:marRight w:val="0"/>
          <w:marTop w:val="240"/>
          <w:marBottom w:val="240"/>
          <w:divBdr>
            <w:top w:val="none" w:sz="0" w:space="0" w:color="auto"/>
            <w:left w:val="none" w:sz="0" w:space="0" w:color="auto"/>
            <w:bottom w:val="none" w:sz="0" w:space="0" w:color="auto"/>
            <w:right w:val="none" w:sz="0" w:space="0" w:color="auto"/>
          </w:divBdr>
          <w:divsChild>
            <w:div w:id="1530991786">
              <w:marLeft w:val="0"/>
              <w:marRight w:val="0"/>
              <w:marTop w:val="0"/>
              <w:marBottom w:val="0"/>
              <w:divBdr>
                <w:top w:val="none" w:sz="0" w:space="0" w:color="auto"/>
                <w:left w:val="none" w:sz="0" w:space="0" w:color="auto"/>
                <w:bottom w:val="none" w:sz="0" w:space="0" w:color="auto"/>
                <w:right w:val="none" w:sz="0" w:space="0" w:color="auto"/>
              </w:divBdr>
            </w:div>
          </w:divsChild>
        </w:div>
        <w:div w:id="873738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4546937">
              <w:marLeft w:val="240"/>
              <w:marRight w:val="240"/>
              <w:marTop w:val="0"/>
              <w:marBottom w:val="0"/>
              <w:divBdr>
                <w:top w:val="none" w:sz="0" w:space="0" w:color="auto"/>
                <w:left w:val="none" w:sz="0" w:space="0" w:color="auto"/>
                <w:bottom w:val="none" w:sz="0" w:space="0" w:color="auto"/>
                <w:right w:val="none" w:sz="0" w:space="0" w:color="auto"/>
              </w:divBdr>
            </w:div>
            <w:div w:id="1612513371">
              <w:marLeft w:val="0"/>
              <w:marRight w:val="0"/>
              <w:marTop w:val="0"/>
              <w:marBottom w:val="0"/>
              <w:divBdr>
                <w:top w:val="single" w:sz="6" w:space="6" w:color="000000"/>
                <w:left w:val="none" w:sz="0" w:space="0" w:color="auto"/>
                <w:bottom w:val="none" w:sz="0" w:space="0" w:color="auto"/>
                <w:right w:val="none" w:sz="0" w:space="0" w:color="auto"/>
              </w:divBdr>
              <w:divsChild>
                <w:div w:id="434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62323">
          <w:marLeft w:val="0"/>
          <w:marRight w:val="0"/>
          <w:marTop w:val="0"/>
          <w:marBottom w:val="0"/>
          <w:divBdr>
            <w:top w:val="none" w:sz="0" w:space="0" w:color="auto"/>
            <w:left w:val="none" w:sz="0" w:space="0" w:color="auto"/>
            <w:bottom w:val="none" w:sz="0" w:space="0" w:color="auto"/>
            <w:right w:val="none" w:sz="0" w:space="0" w:color="auto"/>
          </w:divBdr>
          <w:divsChild>
            <w:div w:id="3602534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1714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7629955">
              <w:marLeft w:val="240"/>
              <w:marRight w:val="240"/>
              <w:marTop w:val="0"/>
              <w:marBottom w:val="0"/>
              <w:divBdr>
                <w:top w:val="none" w:sz="0" w:space="0" w:color="auto"/>
                <w:left w:val="none" w:sz="0" w:space="0" w:color="auto"/>
                <w:bottom w:val="none" w:sz="0" w:space="0" w:color="auto"/>
                <w:right w:val="none" w:sz="0" w:space="0" w:color="auto"/>
              </w:divBdr>
            </w:div>
            <w:div w:id="1047297215">
              <w:marLeft w:val="0"/>
              <w:marRight w:val="0"/>
              <w:marTop w:val="0"/>
              <w:marBottom w:val="0"/>
              <w:divBdr>
                <w:top w:val="single" w:sz="6" w:space="6" w:color="000000"/>
                <w:left w:val="none" w:sz="0" w:space="0" w:color="auto"/>
                <w:bottom w:val="none" w:sz="0" w:space="0" w:color="auto"/>
                <w:right w:val="none" w:sz="0" w:space="0" w:color="auto"/>
              </w:divBdr>
              <w:divsChild>
                <w:div w:id="17885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1418">
          <w:marLeft w:val="0"/>
          <w:marRight w:val="0"/>
          <w:marTop w:val="0"/>
          <w:marBottom w:val="0"/>
          <w:divBdr>
            <w:top w:val="none" w:sz="0" w:space="0" w:color="auto"/>
            <w:left w:val="none" w:sz="0" w:space="0" w:color="auto"/>
            <w:bottom w:val="none" w:sz="0" w:space="0" w:color="auto"/>
            <w:right w:val="none" w:sz="0" w:space="0" w:color="auto"/>
          </w:divBdr>
          <w:divsChild>
            <w:div w:id="1726249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890589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9202341">
              <w:marLeft w:val="240"/>
              <w:marRight w:val="240"/>
              <w:marTop w:val="0"/>
              <w:marBottom w:val="0"/>
              <w:divBdr>
                <w:top w:val="none" w:sz="0" w:space="0" w:color="auto"/>
                <w:left w:val="none" w:sz="0" w:space="0" w:color="auto"/>
                <w:bottom w:val="none" w:sz="0" w:space="0" w:color="auto"/>
                <w:right w:val="none" w:sz="0" w:space="0" w:color="auto"/>
              </w:divBdr>
            </w:div>
            <w:div w:id="1583250729">
              <w:marLeft w:val="0"/>
              <w:marRight w:val="0"/>
              <w:marTop w:val="0"/>
              <w:marBottom w:val="0"/>
              <w:divBdr>
                <w:top w:val="single" w:sz="6" w:space="6" w:color="000000"/>
                <w:left w:val="none" w:sz="0" w:space="0" w:color="auto"/>
                <w:bottom w:val="none" w:sz="0" w:space="0" w:color="auto"/>
                <w:right w:val="none" w:sz="0" w:space="0" w:color="auto"/>
              </w:divBdr>
              <w:divsChild>
                <w:div w:id="4091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5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7427591">
              <w:marLeft w:val="240"/>
              <w:marRight w:val="240"/>
              <w:marTop w:val="0"/>
              <w:marBottom w:val="0"/>
              <w:divBdr>
                <w:top w:val="none" w:sz="0" w:space="0" w:color="auto"/>
                <w:left w:val="none" w:sz="0" w:space="0" w:color="auto"/>
                <w:bottom w:val="none" w:sz="0" w:space="0" w:color="auto"/>
                <w:right w:val="none" w:sz="0" w:space="0" w:color="auto"/>
              </w:divBdr>
            </w:div>
            <w:div w:id="1786077599">
              <w:marLeft w:val="0"/>
              <w:marRight w:val="0"/>
              <w:marTop w:val="0"/>
              <w:marBottom w:val="0"/>
              <w:divBdr>
                <w:top w:val="single" w:sz="6" w:space="6" w:color="000000"/>
                <w:left w:val="none" w:sz="0" w:space="0" w:color="auto"/>
                <w:bottom w:val="none" w:sz="0" w:space="0" w:color="auto"/>
                <w:right w:val="none" w:sz="0" w:space="0" w:color="auto"/>
              </w:divBdr>
            </w:div>
          </w:divsChild>
        </w:div>
        <w:div w:id="1423724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2502992">
              <w:marLeft w:val="240"/>
              <w:marRight w:val="240"/>
              <w:marTop w:val="0"/>
              <w:marBottom w:val="0"/>
              <w:divBdr>
                <w:top w:val="none" w:sz="0" w:space="0" w:color="auto"/>
                <w:left w:val="none" w:sz="0" w:space="0" w:color="auto"/>
                <w:bottom w:val="none" w:sz="0" w:space="0" w:color="auto"/>
                <w:right w:val="none" w:sz="0" w:space="0" w:color="auto"/>
              </w:divBdr>
            </w:div>
            <w:div w:id="111411746">
              <w:marLeft w:val="0"/>
              <w:marRight w:val="0"/>
              <w:marTop w:val="0"/>
              <w:marBottom w:val="0"/>
              <w:divBdr>
                <w:top w:val="single" w:sz="6" w:space="6" w:color="000000"/>
                <w:left w:val="none" w:sz="0" w:space="0" w:color="auto"/>
                <w:bottom w:val="none" w:sz="0" w:space="0" w:color="auto"/>
                <w:right w:val="none" w:sz="0" w:space="0" w:color="auto"/>
              </w:divBdr>
            </w:div>
          </w:divsChild>
        </w:div>
        <w:div w:id="2085830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1179624">
              <w:marLeft w:val="240"/>
              <w:marRight w:val="240"/>
              <w:marTop w:val="0"/>
              <w:marBottom w:val="0"/>
              <w:divBdr>
                <w:top w:val="none" w:sz="0" w:space="0" w:color="auto"/>
                <w:left w:val="none" w:sz="0" w:space="0" w:color="auto"/>
                <w:bottom w:val="none" w:sz="0" w:space="0" w:color="auto"/>
                <w:right w:val="none" w:sz="0" w:space="0" w:color="auto"/>
              </w:divBdr>
            </w:div>
            <w:div w:id="2025133641">
              <w:marLeft w:val="0"/>
              <w:marRight w:val="0"/>
              <w:marTop w:val="0"/>
              <w:marBottom w:val="0"/>
              <w:divBdr>
                <w:top w:val="single" w:sz="6" w:space="6" w:color="000000"/>
                <w:left w:val="none" w:sz="0" w:space="0" w:color="auto"/>
                <w:bottom w:val="none" w:sz="0" w:space="0" w:color="auto"/>
                <w:right w:val="none" w:sz="0" w:space="0" w:color="auto"/>
              </w:divBdr>
            </w:div>
          </w:divsChild>
        </w:div>
        <w:div w:id="1382898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9529686">
              <w:marLeft w:val="240"/>
              <w:marRight w:val="240"/>
              <w:marTop w:val="0"/>
              <w:marBottom w:val="0"/>
              <w:divBdr>
                <w:top w:val="none" w:sz="0" w:space="0" w:color="auto"/>
                <w:left w:val="none" w:sz="0" w:space="0" w:color="auto"/>
                <w:bottom w:val="none" w:sz="0" w:space="0" w:color="auto"/>
                <w:right w:val="none" w:sz="0" w:space="0" w:color="auto"/>
              </w:divBdr>
            </w:div>
            <w:div w:id="518743733">
              <w:marLeft w:val="0"/>
              <w:marRight w:val="0"/>
              <w:marTop w:val="0"/>
              <w:marBottom w:val="0"/>
              <w:divBdr>
                <w:top w:val="single" w:sz="6" w:space="6" w:color="000000"/>
                <w:left w:val="none" w:sz="0" w:space="0" w:color="auto"/>
                <w:bottom w:val="none" w:sz="0" w:space="0" w:color="auto"/>
                <w:right w:val="none" w:sz="0" w:space="0" w:color="auto"/>
              </w:divBdr>
              <w:divsChild>
                <w:div w:id="5629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4657">
          <w:marLeft w:val="0"/>
          <w:marRight w:val="0"/>
          <w:marTop w:val="0"/>
          <w:marBottom w:val="0"/>
          <w:divBdr>
            <w:top w:val="none" w:sz="0" w:space="0" w:color="auto"/>
            <w:left w:val="none" w:sz="0" w:space="0" w:color="auto"/>
            <w:bottom w:val="none" w:sz="0" w:space="0" w:color="auto"/>
            <w:right w:val="none" w:sz="0" w:space="0" w:color="auto"/>
          </w:divBdr>
          <w:divsChild>
            <w:div w:id="12132295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8688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30804">
              <w:marLeft w:val="240"/>
              <w:marRight w:val="240"/>
              <w:marTop w:val="0"/>
              <w:marBottom w:val="0"/>
              <w:divBdr>
                <w:top w:val="none" w:sz="0" w:space="0" w:color="auto"/>
                <w:left w:val="none" w:sz="0" w:space="0" w:color="auto"/>
                <w:bottom w:val="none" w:sz="0" w:space="0" w:color="auto"/>
                <w:right w:val="none" w:sz="0" w:space="0" w:color="auto"/>
              </w:divBdr>
            </w:div>
            <w:div w:id="1369909860">
              <w:marLeft w:val="0"/>
              <w:marRight w:val="0"/>
              <w:marTop w:val="0"/>
              <w:marBottom w:val="0"/>
              <w:divBdr>
                <w:top w:val="single" w:sz="6" w:space="6" w:color="000000"/>
                <w:left w:val="none" w:sz="0" w:space="0" w:color="auto"/>
                <w:bottom w:val="none" w:sz="0" w:space="0" w:color="auto"/>
                <w:right w:val="none" w:sz="0" w:space="0" w:color="auto"/>
              </w:divBdr>
            </w:div>
          </w:divsChild>
        </w:div>
        <w:div w:id="6792401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6749824">
              <w:marLeft w:val="240"/>
              <w:marRight w:val="240"/>
              <w:marTop w:val="0"/>
              <w:marBottom w:val="0"/>
              <w:divBdr>
                <w:top w:val="none" w:sz="0" w:space="0" w:color="auto"/>
                <w:left w:val="none" w:sz="0" w:space="0" w:color="auto"/>
                <w:bottom w:val="none" w:sz="0" w:space="0" w:color="auto"/>
                <w:right w:val="none" w:sz="0" w:space="0" w:color="auto"/>
              </w:divBdr>
            </w:div>
            <w:div w:id="1405760336">
              <w:marLeft w:val="0"/>
              <w:marRight w:val="0"/>
              <w:marTop w:val="0"/>
              <w:marBottom w:val="0"/>
              <w:divBdr>
                <w:top w:val="single" w:sz="6" w:space="6" w:color="000000"/>
                <w:left w:val="none" w:sz="0" w:space="0" w:color="auto"/>
                <w:bottom w:val="none" w:sz="0" w:space="0" w:color="auto"/>
                <w:right w:val="none" w:sz="0" w:space="0" w:color="auto"/>
              </w:divBdr>
              <w:divsChild>
                <w:div w:id="16299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27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7633907">
              <w:marLeft w:val="240"/>
              <w:marRight w:val="240"/>
              <w:marTop w:val="0"/>
              <w:marBottom w:val="0"/>
              <w:divBdr>
                <w:top w:val="none" w:sz="0" w:space="0" w:color="auto"/>
                <w:left w:val="none" w:sz="0" w:space="0" w:color="auto"/>
                <w:bottom w:val="none" w:sz="0" w:space="0" w:color="auto"/>
                <w:right w:val="none" w:sz="0" w:space="0" w:color="auto"/>
              </w:divBdr>
            </w:div>
            <w:div w:id="2132822959">
              <w:marLeft w:val="0"/>
              <w:marRight w:val="0"/>
              <w:marTop w:val="0"/>
              <w:marBottom w:val="0"/>
              <w:divBdr>
                <w:top w:val="single" w:sz="6" w:space="6" w:color="000000"/>
                <w:left w:val="none" w:sz="0" w:space="0" w:color="auto"/>
                <w:bottom w:val="none" w:sz="0" w:space="0" w:color="auto"/>
                <w:right w:val="none" w:sz="0" w:space="0" w:color="auto"/>
              </w:divBdr>
            </w:div>
          </w:divsChild>
        </w:div>
        <w:div w:id="1284262230">
          <w:marLeft w:val="0"/>
          <w:marRight w:val="0"/>
          <w:marTop w:val="0"/>
          <w:marBottom w:val="0"/>
          <w:divBdr>
            <w:top w:val="none" w:sz="0" w:space="0" w:color="auto"/>
            <w:left w:val="none" w:sz="0" w:space="0" w:color="auto"/>
            <w:bottom w:val="none" w:sz="0" w:space="0" w:color="auto"/>
            <w:right w:val="none" w:sz="0" w:space="0" w:color="auto"/>
          </w:divBdr>
          <w:divsChild>
            <w:div w:id="15659490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02941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3099580">
              <w:marLeft w:val="240"/>
              <w:marRight w:val="240"/>
              <w:marTop w:val="0"/>
              <w:marBottom w:val="0"/>
              <w:divBdr>
                <w:top w:val="none" w:sz="0" w:space="0" w:color="auto"/>
                <w:left w:val="none" w:sz="0" w:space="0" w:color="auto"/>
                <w:bottom w:val="none" w:sz="0" w:space="0" w:color="auto"/>
                <w:right w:val="none" w:sz="0" w:space="0" w:color="auto"/>
              </w:divBdr>
            </w:div>
            <w:div w:id="1378120216">
              <w:marLeft w:val="0"/>
              <w:marRight w:val="0"/>
              <w:marTop w:val="0"/>
              <w:marBottom w:val="0"/>
              <w:divBdr>
                <w:top w:val="single" w:sz="6" w:space="6" w:color="000000"/>
                <w:left w:val="none" w:sz="0" w:space="0" w:color="auto"/>
                <w:bottom w:val="none" w:sz="0" w:space="0" w:color="auto"/>
                <w:right w:val="none" w:sz="0" w:space="0" w:color="auto"/>
              </w:divBdr>
              <w:divsChild>
                <w:div w:id="19826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1730">
          <w:marLeft w:val="0"/>
          <w:marRight w:val="0"/>
          <w:marTop w:val="0"/>
          <w:marBottom w:val="0"/>
          <w:divBdr>
            <w:top w:val="none" w:sz="0" w:space="0" w:color="auto"/>
            <w:left w:val="none" w:sz="0" w:space="0" w:color="auto"/>
            <w:bottom w:val="none" w:sz="0" w:space="0" w:color="auto"/>
            <w:right w:val="none" w:sz="0" w:space="0" w:color="auto"/>
          </w:divBdr>
          <w:divsChild>
            <w:div w:id="17230155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2092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4043327">
              <w:marLeft w:val="240"/>
              <w:marRight w:val="240"/>
              <w:marTop w:val="0"/>
              <w:marBottom w:val="0"/>
              <w:divBdr>
                <w:top w:val="none" w:sz="0" w:space="0" w:color="auto"/>
                <w:left w:val="none" w:sz="0" w:space="0" w:color="auto"/>
                <w:bottom w:val="none" w:sz="0" w:space="0" w:color="auto"/>
                <w:right w:val="none" w:sz="0" w:space="0" w:color="auto"/>
              </w:divBdr>
            </w:div>
            <w:div w:id="2027754105">
              <w:marLeft w:val="0"/>
              <w:marRight w:val="0"/>
              <w:marTop w:val="0"/>
              <w:marBottom w:val="0"/>
              <w:divBdr>
                <w:top w:val="single" w:sz="6" w:space="6" w:color="000000"/>
                <w:left w:val="none" w:sz="0" w:space="0" w:color="auto"/>
                <w:bottom w:val="none" w:sz="0" w:space="0" w:color="auto"/>
                <w:right w:val="none" w:sz="0" w:space="0" w:color="auto"/>
              </w:divBdr>
            </w:div>
          </w:divsChild>
        </w:div>
        <w:div w:id="960182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747591">
              <w:marLeft w:val="240"/>
              <w:marRight w:val="240"/>
              <w:marTop w:val="0"/>
              <w:marBottom w:val="0"/>
              <w:divBdr>
                <w:top w:val="none" w:sz="0" w:space="0" w:color="auto"/>
                <w:left w:val="none" w:sz="0" w:space="0" w:color="auto"/>
                <w:bottom w:val="none" w:sz="0" w:space="0" w:color="auto"/>
                <w:right w:val="none" w:sz="0" w:space="0" w:color="auto"/>
              </w:divBdr>
            </w:div>
            <w:div w:id="1988240358">
              <w:marLeft w:val="0"/>
              <w:marRight w:val="0"/>
              <w:marTop w:val="0"/>
              <w:marBottom w:val="0"/>
              <w:divBdr>
                <w:top w:val="single" w:sz="6" w:space="6" w:color="000000"/>
                <w:left w:val="none" w:sz="0" w:space="0" w:color="auto"/>
                <w:bottom w:val="none" w:sz="0" w:space="0" w:color="auto"/>
                <w:right w:val="none" w:sz="0" w:space="0" w:color="auto"/>
              </w:divBdr>
              <w:divsChild>
                <w:div w:id="16414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5136">
          <w:marLeft w:val="0"/>
          <w:marRight w:val="0"/>
          <w:marTop w:val="0"/>
          <w:marBottom w:val="0"/>
          <w:divBdr>
            <w:top w:val="none" w:sz="0" w:space="0" w:color="auto"/>
            <w:left w:val="none" w:sz="0" w:space="0" w:color="auto"/>
            <w:bottom w:val="none" w:sz="0" w:space="0" w:color="auto"/>
            <w:right w:val="none" w:sz="0" w:space="0" w:color="auto"/>
          </w:divBdr>
          <w:divsChild>
            <w:div w:id="15998237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02438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1989449">
              <w:marLeft w:val="240"/>
              <w:marRight w:val="240"/>
              <w:marTop w:val="0"/>
              <w:marBottom w:val="0"/>
              <w:divBdr>
                <w:top w:val="none" w:sz="0" w:space="0" w:color="auto"/>
                <w:left w:val="none" w:sz="0" w:space="0" w:color="auto"/>
                <w:bottom w:val="none" w:sz="0" w:space="0" w:color="auto"/>
                <w:right w:val="none" w:sz="0" w:space="0" w:color="auto"/>
              </w:divBdr>
            </w:div>
            <w:div w:id="103180328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52685868">
      <w:marLeft w:val="0"/>
      <w:marRight w:val="0"/>
      <w:marTop w:val="0"/>
      <w:marBottom w:val="0"/>
      <w:divBdr>
        <w:top w:val="none" w:sz="0" w:space="0" w:color="auto"/>
        <w:left w:val="none" w:sz="0" w:space="0" w:color="auto"/>
        <w:bottom w:val="none" w:sz="0" w:space="0" w:color="auto"/>
        <w:right w:val="none" w:sz="0" w:space="0" w:color="auto"/>
      </w:divBdr>
      <w:divsChild>
        <w:div w:id="1994605967">
          <w:marLeft w:val="0"/>
          <w:marRight w:val="0"/>
          <w:marTop w:val="0"/>
          <w:marBottom w:val="0"/>
          <w:divBdr>
            <w:top w:val="none" w:sz="0" w:space="0" w:color="auto"/>
            <w:left w:val="none" w:sz="0" w:space="0" w:color="auto"/>
            <w:bottom w:val="none" w:sz="0" w:space="0" w:color="auto"/>
            <w:right w:val="none" w:sz="0" w:space="0" w:color="auto"/>
          </w:divBdr>
        </w:div>
      </w:divsChild>
    </w:div>
    <w:div w:id="685013936">
      <w:marLeft w:val="0"/>
      <w:marRight w:val="0"/>
      <w:marTop w:val="0"/>
      <w:marBottom w:val="0"/>
      <w:divBdr>
        <w:top w:val="none" w:sz="0" w:space="0" w:color="auto"/>
        <w:left w:val="none" w:sz="0" w:space="0" w:color="auto"/>
        <w:bottom w:val="none" w:sz="0" w:space="0" w:color="auto"/>
        <w:right w:val="none" w:sz="0" w:space="0" w:color="auto"/>
      </w:divBdr>
    </w:div>
    <w:div w:id="796680915">
      <w:marLeft w:val="0"/>
      <w:marRight w:val="0"/>
      <w:marTop w:val="0"/>
      <w:marBottom w:val="0"/>
      <w:divBdr>
        <w:top w:val="none" w:sz="0" w:space="0" w:color="auto"/>
        <w:left w:val="none" w:sz="0" w:space="0" w:color="auto"/>
        <w:bottom w:val="none" w:sz="0" w:space="0" w:color="auto"/>
        <w:right w:val="none" w:sz="0" w:space="0" w:color="auto"/>
      </w:divBdr>
      <w:divsChild>
        <w:div w:id="447748866">
          <w:marLeft w:val="0"/>
          <w:marRight w:val="0"/>
          <w:marTop w:val="0"/>
          <w:marBottom w:val="0"/>
          <w:divBdr>
            <w:top w:val="none" w:sz="0" w:space="0" w:color="auto"/>
            <w:left w:val="none" w:sz="0" w:space="0" w:color="auto"/>
            <w:bottom w:val="none" w:sz="0" w:space="0" w:color="auto"/>
            <w:right w:val="none" w:sz="0" w:space="0" w:color="auto"/>
          </w:divBdr>
        </w:div>
        <w:div w:id="859273927">
          <w:marLeft w:val="0"/>
          <w:marRight w:val="0"/>
          <w:marTop w:val="0"/>
          <w:marBottom w:val="0"/>
          <w:divBdr>
            <w:top w:val="none" w:sz="0" w:space="0" w:color="auto"/>
            <w:left w:val="none" w:sz="0" w:space="0" w:color="auto"/>
            <w:bottom w:val="none" w:sz="0" w:space="0" w:color="auto"/>
            <w:right w:val="none" w:sz="0" w:space="0" w:color="auto"/>
          </w:divBdr>
        </w:div>
        <w:div w:id="1395547799">
          <w:marLeft w:val="0"/>
          <w:marRight w:val="0"/>
          <w:marTop w:val="0"/>
          <w:marBottom w:val="0"/>
          <w:divBdr>
            <w:top w:val="none" w:sz="0" w:space="0" w:color="auto"/>
            <w:left w:val="none" w:sz="0" w:space="0" w:color="auto"/>
            <w:bottom w:val="none" w:sz="0" w:space="0" w:color="auto"/>
            <w:right w:val="none" w:sz="0" w:space="0" w:color="auto"/>
          </w:divBdr>
        </w:div>
        <w:div w:id="1801610144">
          <w:marLeft w:val="0"/>
          <w:marRight w:val="0"/>
          <w:marTop w:val="0"/>
          <w:marBottom w:val="0"/>
          <w:divBdr>
            <w:top w:val="none" w:sz="0" w:space="0" w:color="auto"/>
            <w:left w:val="none" w:sz="0" w:space="0" w:color="auto"/>
            <w:bottom w:val="none" w:sz="0" w:space="0" w:color="auto"/>
            <w:right w:val="none" w:sz="0" w:space="0" w:color="auto"/>
          </w:divBdr>
        </w:div>
        <w:div w:id="599995233">
          <w:marLeft w:val="0"/>
          <w:marRight w:val="0"/>
          <w:marTop w:val="0"/>
          <w:marBottom w:val="0"/>
          <w:divBdr>
            <w:top w:val="none" w:sz="0" w:space="0" w:color="auto"/>
            <w:left w:val="none" w:sz="0" w:space="0" w:color="auto"/>
            <w:bottom w:val="none" w:sz="0" w:space="0" w:color="auto"/>
            <w:right w:val="none" w:sz="0" w:space="0" w:color="auto"/>
          </w:divBdr>
        </w:div>
        <w:div w:id="553538889">
          <w:marLeft w:val="0"/>
          <w:marRight w:val="0"/>
          <w:marTop w:val="0"/>
          <w:marBottom w:val="0"/>
          <w:divBdr>
            <w:top w:val="none" w:sz="0" w:space="0" w:color="auto"/>
            <w:left w:val="none" w:sz="0" w:space="0" w:color="auto"/>
            <w:bottom w:val="none" w:sz="0" w:space="0" w:color="auto"/>
            <w:right w:val="none" w:sz="0" w:space="0" w:color="auto"/>
          </w:divBdr>
        </w:div>
        <w:div w:id="1910529611">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
        <w:div w:id="1524784538">
          <w:marLeft w:val="0"/>
          <w:marRight w:val="0"/>
          <w:marTop w:val="0"/>
          <w:marBottom w:val="0"/>
          <w:divBdr>
            <w:top w:val="none" w:sz="0" w:space="0" w:color="auto"/>
            <w:left w:val="none" w:sz="0" w:space="0" w:color="auto"/>
            <w:bottom w:val="none" w:sz="0" w:space="0" w:color="auto"/>
            <w:right w:val="none" w:sz="0" w:space="0" w:color="auto"/>
          </w:divBdr>
        </w:div>
        <w:div w:id="242877145">
          <w:marLeft w:val="0"/>
          <w:marRight w:val="0"/>
          <w:marTop w:val="0"/>
          <w:marBottom w:val="0"/>
          <w:divBdr>
            <w:top w:val="none" w:sz="0" w:space="0" w:color="auto"/>
            <w:left w:val="none" w:sz="0" w:space="0" w:color="auto"/>
            <w:bottom w:val="none" w:sz="0" w:space="0" w:color="auto"/>
            <w:right w:val="none" w:sz="0" w:space="0" w:color="auto"/>
          </w:divBdr>
        </w:div>
        <w:div w:id="918171113">
          <w:marLeft w:val="0"/>
          <w:marRight w:val="0"/>
          <w:marTop w:val="0"/>
          <w:marBottom w:val="0"/>
          <w:divBdr>
            <w:top w:val="none" w:sz="0" w:space="0" w:color="auto"/>
            <w:left w:val="none" w:sz="0" w:space="0" w:color="auto"/>
            <w:bottom w:val="none" w:sz="0" w:space="0" w:color="auto"/>
            <w:right w:val="none" w:sz="0" w:space="0" w:color="auto"/>
          </w:divBdr>
        </w:div>
        <w:div w:id="1178665040">
          <w:marLeft w:val="0"/>
          <w:marRight w:val="0"/>
          <w:marTop w:val="0"/>
          <w:marBottom w:val="0"/>
          <w:divBdr>
            <w:top w:val="none" w:sz="0" w:space="0" w:color="auto"/>
            <w:left w:val="none" w:sz="0" w:space="0" w:color="auto"/>
            <w:bottom w:val="none" w:sz="0" w:space="0" w:color="auto"/>
            <w:right w:val="none" w:sz="0" w:space="0" w:color="auto"/>
          </w:divBdr>
        </w:div>
        <w:div w:id="209532954">
          <w:marLeft w:val="0"/>
          <w:marRight w:val="0"/>
          <w:marTop w:val="0"/>
          <w:marBottom w:val="0"/>
          <w:divBdr>
            <w:top w:val="none" w:sz="0" w:space="0" w:color="auto"/>
            <w:left w:val="none" w:sz="0" w:space="0" w:color="auto"/>
            <w:bottom w:val="none" w:sz="0" w:space="0" w:color="auto"/>
            <w:right w:val="none" w:sz="0" w:space="0" w:color="auto"/>
          </w:divBdr>
        </w:div>
        <w:div w:id="1353527839">
          <w:marLeft w:val="0"/>
          <w:marRight w:val="0"/>
          <w:marTop w:val="0"/>
          <w:marBottom w:val="0"/>
          <w:divBdr>
            <w:top w:val="none" w:sz="0" w:space="0" w:color="auto"/>
            <w:left w:val="none" w:sz="0" w:space="0" w:color="auto"/>
            <w:bottom w:val="none" w:sz="0" w:space="0" w:color="auto"/>
            <w:right w:val="none" w:sz="0" w:space="0" w:color="auto"/>
          </w:divBdr>
        </w:div>
        <w:div w:id="1874490487">
          <w:marLeft w:val="0"/>
          <w:marRight w:val="0"/>
          <w:marTop w:val="0"/>
          <w:marBottom w:val="0"/>
          <w:divBdr>
            <w:top w:val="none" w:sz="0" w:space="0" w:color="auto"/>
            <w:left w:val="none" w:sz="0" w:space="0" w:color="auto"/>
            <w:bottom w:val="none" w:sz="0" w:space="0" w:color="auto"/>
            <w:right w:val="none" w:sz="0" w:space="0" w:color="auto"/>
          </w:divBdr>
        </w:div>
        <w:div w:id="668942777">
          <w:marLeft w:val="0"/>
          <w:marRight w:val="0"/>
          <w:marTop w:val="0"/>
          <w:marBottom w:val="0"/>
          <w:divBdr>
            <w:top w:val="none" w:sz="0" w:space="0" w:color="auto"/>
            <w:left w:val="none" w:sz="0" w:space="0" w:color="auto"/>
            <w:bottom w:val="none" w:sz="0" w:space="0" w:color="auto"/>
            <w:right w:val="none" w:sz="0" w:space="0" w:color="auto"/>
          </w:divBdr>
        </w:div>
        <w:div w:id="72551929">
          <w:marLeft w:val="0"/>
          <w:marRight w:val="0"/>
          <w:marTop w:val="0"/>
          <w:marBottom w:val="0"/>
          <w:divBdr>
            <w:top w:val="none" w:sz="0" w:space="0" w:color="auto"/>
            <w:left w:val="none" w:sz="0" w:space="0" w:color="auto"/>
            <w:bottom w:val="none" w:sz="0" w:space="0" w:color="auto"/>
            <w:right w:val="none" w:sz="0" w:space="0" w:color="auto"/>
          </w:divBdr>
        </w:div>
        <w:div w:id="606230123">
          <w:marLeft w:val="0"/>
          <w:marRight w:val="0"/>
          <w:marTop w:val="0"/>
          <w:marBottom w:val="0"/>
          <w:divBdr>
            <w:top w:val="none" w:sz="0" w:space="0" w:color="auto"/>
            <w:left w:val="none" w:sz="0" w:space="0" w:color="auto"/>
            <w:bottom w:val="none" w:sz="0" w:space="0" w:color="auto"/>
            <w:right w:val="none" w:sz="0" w:space="0" w:color="auto"/>
          </w:divBdr>
        </w:div>
        <w:div w:id="1647857172">
          <w:marLeft w:val="0"/>
          <w:marRight w:val="0"/>
          <w:marTop w:val="0"/>
          <w:marBottom w:val="0"/>
          <w:divBdr>
            <w:top w:val="none" w:sz="0" w:space="0" w:color="auto"/>
            <w:left w:val="none" w:sz="0" w:space="0" w:color="auto"/>
            <w:bottom w:val="none" w:sz="0" w:space="0" w:color="auto"/>
            <w:right w:val="none" w:sz="0" w:space="0" w:color="auto"/>
          </w:divBdr>
        </w:div>
        <w:div w:id="2007853701">
          <w:marLeft w:val="0"/>
          <w:marRight w:val="0"/>
          <w:marTop w:val="0"/>
          <w:marBottom w:val="0"/>
          <w:divBdr>
            <w:top w:val="none" w:sz="0" w:space="0" w:color="auto"/>
            <w:left w:val="none" w:sz="0" w:space="0" w:color="auto"/>
            <w:bottom w:val="none" w:sz="0" w:space="0" w:color="auto"/>
            <w:right w:val="none" w:sz="0" w:space="0" w:color="auto"/>
          </w:divBdr>
        </w:div>
        <w:div w:id="145711508">
          <w:marLeft w:val="0"/>
          <w:marRight w:val="0"/>
          <w:marTop w:val="0"/>
          <w:marBottom w:val="0"/>
          <w:divBdr>
            <w:top w:val="none" w:sz="0" w:space="0" w:color="auto"/>
            <w:left w:val="none" w:sz="0" w:space="0" w:color="auto"/>
            <w:bottom w:val="none" w:sz="0" w:space="0" w:color="auto"/>
            <w:right w:val="none" w:sz="0" w:space="0" w:color="auto"/>
          </w:divBdr>
        </w:div>
        <w:div w:id="232159101">
          <w:marLeft w:val="0"/>
          <w:marRight w:val="0"/>
          <w:marTop w:val="0"/>
          <w:marBottom w:val="0"/>
          <w:divBdr>
            <w:top w:val="none" w:sz="0" w:space="0" w:color="auto"/>
            <w:left w:val="none" w:sz="0" w:space="0" w:color="auto"/>
            <w:bottom w:val="none" w:sz="0" w:space="0" w:color="auto"/>
            <w:right w:val="none" w:sz="0" w:space="0" w:color="auto"/>
          </w:divBdr>
        </w:div>
        <w:div w:id="678001130">
          <w:marLeft w:val="0"/>
          <w:marRight w:val="0"/>
          <w:marTop w:val="0"/>
          <w:marBottom w:val="0"/>
          <w:divBdr>
            <w:top w:val="none" w:sz="0" w:space="0" w:color="auto"/>
            <w:left w:val="none" w:sz="0" w:space="0" w:color="auto"/>
            <w:bottom w:val="none" w:sz="0" w:space="0" w:color="auto"/>
            <w:right w:val="none" w:sz="0" w:space="0" w:color="auto"/>
          </w:divBdr>
        </w:div>
        <w:div w:id="675962754">
          <w:marLeft w:val="0"/>
          <w:marRight w:val="0"/>
          <w:marTop w:val="0"/>
          <w:marBottom w:val="0"/>
          <w:divBdr>
            <w:top w:val="none" w:sz="0" w:space="0" w:color="auto"/>
            <w:left w:val="none" w:sz="0" w:space="0" w:color="auto"/>
            <w:bottom w:val="none" w:sz="0" w:space="0" w:color="auto"/>
            <w:right w:val="none" w:sz="0" w:space="0" w:color="auto"/>
          </w:divBdr>
        </w:div>
        <w:div w:id="572472200">
          <w:marLeft w:val="0"/>
          <w:marRight w:val="0"/>
          <w:marTop w:val="0"/>
          <w:marBottom w:val="0"/>
          <w:divBdr>
            <w:top w:val="none" w:sz="0" w:space="0" w:color="auto"/>
            <w:left w:val="none" w:sz="0" w:space="0" w:color="auto"/>
            <w:bottom w:val="none" w:sz="0" w:space="0" w:color="auto"/>
            <w:right w:val="none" w:sz="0" w:space="0" w:color="auto"/>
          </w:divBdr>
        </w:div>
        <w:div w:id="1860657794">
          <w:marLeft w:val="0"/>
          <w:marRight w:val="0"/>
          <w:marTop w:val="0"/>
          <w:marBottom w:val="0"/>
          <w:divBdr>
            <w:top w:val="none" w:sz="0" w:space="0" w:color="auto"/>
            <w:left w:val="none" w:sz="0" w:space="0" w:color="auto"/>
            <w:bottom w:val="none" w:sz="0" w:space="0" w:color="auto"/>
            <w:right w:val="none" w:sz="0" w:space="0" w:color="auto"/>
          </w:divBdr>
        </w:div>
        <w:div w:id="1029525582">
          <w:marLeft w:val="0"/>
          <w:marRight w:val="0"/>
          <w:marTop w:val="0"/>
          <w:marBottom w:val="0"/>
          <w:divBdr>
            <w:top w:val="none" w:sz="0" w:space="0" w:color="auto"/>
            <w:left w:val="none" w:sz="0" w:space="0" w:color="auto"/>
            <w:bottom w:val="none" w:sz="0" w:space="0" w:color="auto"/>
            <w:right w:val="none" w:sz="0" w:space="0" w:color="auto"/>
          </w:divBdr>
        </w:div>
        <w:div w:id="1692536970">
          <w:marLeft w:val="0"/>
          <w:marRight w:val="0"/>
          <w:marTop w:val="0"/>
          <w:marBottom w:val="0"/>
          <w:divBdr>
            <w:top w:val="none" w:sz="0" w:space="0" w:color="auto"/>
            <w:left w:val="none" w:sz="0" w:space="0" w:color="auto"/>
            <w:bottom w:val="none" w:sz="0" w:space="0" w:color="auto"/>
            <w:right w:val="none" w:sz="0" w:space="0" w:color="auto"/>
          </w:divBdr>
        </w:div>
        <w:div w:id="59837440">
          <w:marLeft w:val="0"/>
          <w:marRight w:val="0"/>
          <w:marTop w:val="0"/>
          <w:marBottom w:val="0"/>
          <w:divBdr>
            <w:top w:val="none" w:sz="0" w:space="0" w:color="auto"/>
            <w:left w:val="none" w:sz="0" w:space="0" w:color="auto"/>
            <w:bottom w:val="none" w:sz="0" w:space="0" w:color="auto"/>
            <w:right w:val="none" w:sz="0" w:space="0" w:color="auto"/>
          </w:divBdr>
        </w:div>
        <w:div w:id="1587960717">
          <w:marLeft w:val="0"/>
          <w:marRight w:val="0"/>
          <w:marTop w:val="0"/>
          <w:marBottom w:val="0"/>
          <w:divBdr>
            <w:top w:val="none" w:sz="0" w:space="0" w:color="auto"/>
            <w:left w:val="none" w:sz="0" w:space="0" w:color="auto"/>
            <w:bottom w:val="none" w:sz="0" w:space="0" w:color="auto"/>
            <w:right w:val="none" w:sz="0" w:space="0" w:color="auto"/>
          </w:divBdr>
        </w:div>
        <w:div w:id="1608586836">
          <w:marLeft w:val="0"/>
          <w:marRight w:val="0"/>
          <w:marTop w:val="0"/>
          <w:marBottom w:val="0"/>
          <w:divBdr>
            <w:top w:val="none" w:sz="0" w:space="0" w:color="auto"/>
            <w:left w:val="none" w:sz="0" w:space="0" w:color="auto"/>
            <w:bottom w:val="none" w:sz="0" w:space="0" w:color="auto"/>
            <w:right w:val="none" w:sz="0" w:space="0" w:color="auto"/>
          </w:divBdr>
        </w:div>
        <w:div w:id="851995566">
          <w:marLeft w:val="0"/>
          <w:marRight w:val="0"/>
          <w:marTop w:val="0"/>
          <w:marBottom w:val="0"/>
          <w:divBdr>
            <w:top w:val="none" w:sz="0" w:space="0" w:color="auto"/>
            <w:left w:val="none" w:sz="0" w:space="0" w:color="auto"/>
            <w:bottom w:val="none" w:sz="0" w:space="0" w:color="auto"/>
            <w:right w:val="none" w:sz="0" w:space="0" w:color="auto"/>
          </w:divBdr>
        </w:div>
        <w:div w:id="737551751">
          <w:marLeft w:val="0"/>
          <w:marRight w:val="0"/>
          <w:marTop w:val="0"/>
          <w:marBottom w:val="0"/>
          <w:divBdr>
            <w:top w:val="none" w:sz="0" w:space="0" w:color="auto"/>
            <w:left w:val="none" w:sz="0" w:space="0" w:color="auto"/>
            <w:bottom w:val="none" w:sz="0" w:space="0" w:color="auto"/>
            <w:right w:val="none" w:sz="0" w:space="0" w:color="auto"/>
          </w:divBdr>
        </w:div>
        <w:div w:id="1116287201">
          <w:marLeft w:val="0"/>
          <w:marRight w:val="0"/>
          <w:marTop w:val="0"/>
          <w:marBottom w:val="0"/>
          <w:divBdr>
            <w:top w:val="none" w:sz="0" w:space="0" w:color="auto"/>
            <w:left w:val="none" w:sz="0" w:space="0" w:color="auto"/>
            <w:bottom w:val="none" w:sz="0" w:space="0" w:color="auto"/>
            <w:right w:val="none" w:sz="0" w:space="0" w:color="auto"/>
          </w:divBdr>
        </w:div>
        <w:div w:id="845022720">
          <w:marLeft w:val="0"/>
          <w:marRight w:val="0"/>
          <w:marTop w:val="0"/>
          <w:marBottom w:val="0"/>
          <w:divBdr>
            <w:top w:val="none" w:sz="0" w:space="0" w:color="auto"/>
            <w:left w:val="none" w:sz="0" w:space="0" w:color="auto"/>
            <w:bottom w:val="none" w:sz="0" w:space="0" w:color="auto"/>
            <w:right w:val="none" w:sz="0" w:space="0" w:color="auto"/>
          </w:divBdr>
        </w:div>
        <w:div w:id="676348138">
          <w:marLeft w:val="0"/>
          <w:marRight w:val="0"/>
          <w:marTop w:val="0"/>
          <w:marBottom w:val="0"/>
          <w:divBdr>
            <w:top w:val="none" w:sz="0" w:space="0" w:color="auto"/>
            <w:left w:val="none" w:sz="0" w:space="0" w:color="auto"/>
            <w:bottom w:val="none" w:sz="0" w:space="0" w:color="auto"/>
            <w:right w:val="none" w:sz="0" w:space="0" w:color="auto"/>
          </w:divBdr>
        </w:div>
        <w:div w:id="1702777663">
          <w:marLeft w:val="0"/>
          <w:marRight w:val="0"/>
          <w:marTop w:val="0"/>
          <w:marBottom w:val="0"/>
          <w:divBdr>
            <w:top w:val="none" w:sz="0" w:space="0" w:color="auto"/>
            <w:left w:val="none" w:sz="0" w:space="0" w:color="auto"/>
            <w:bottom w:val="none" w:sz="0" w:space="0" w:color="auto"/>
            <w:right w:val="none" w:sz="0" w:space="0" w:color="auto"/>
          </w:divBdr>
        </w:div>
        <w:div w:id="984746201">
          <w:marLeft w:val="0"/>
          <w:marRight w:val="0"/>
          <w:marTop w:val="0"/>
          <w:marBottom w:val="0"/>
          <w:divBdr>
            <w:top w:val="none" w:sz="0" w:space="0" w:color="auto"/>
            <w:left w:val="none" w:sz="0" w:space="0" w:color="auto"/>
            <w:bottom w:val="none" w:sz="0" w:space="0" w:color="auto"/>
            <w:right w:val="none" w:sz="0" w:space="0" w:color="auto"/>
          </w:divBdr>
        </w:div>
        <w:div w:id="1823160690">
          <w:marLeft w:val="0"/>
          <w:marRight w:val="0"/>
          <w:marTop w:val="0"/>
          <w:marBottom w:val="0"/>
          <w:divBdr>
            <w:top w:val="none" w:sz="0" w:space="0" w:color="auto"/>
            <w:left w:val="none" w:sz="0" w:space="0" w:color="auto"/>
            <w:bottom w:val="none" w:sz="0" w:space="0" w:color="auto"/>
            <w:right w:val="none" w:sz="0" w:space="0" w:color="auto"/>
          </w:divBdr>
        </w:div>
        <w:div w:id="1712261402">
          <w:marLeft w:val="0"/>
          <w:marRight w:val="0"/>
          <w:marTop w:val="0"/>
          <w:marBottom w:val="0"/>
          <w:divBdr>
            <w:top w:val="none" w:sz="0" w:space="0" w:color="auto"/>
            <w:left w:val="none" w:sz="0" w:space="0" w:color="auto"/>
            <w:bottom w:val="none" w:sz="0" w:space="0" w:color="auto"/>
            <w:right w:val="none" w:sz="0" w:space="0" w:color="auto"/>
          </w:divBdr>
        </w:div>
        <w:div w:id="1033850589">
          <w:marLeft w:val="0"/>
          <w:marRight w:val="0"/>
          <w:marTop w:val="0"/>
          <w:marBottom w:val="0"/>
          <w:divBdr>
            <w:top w:val="none" w:sz="0" w:space="0" w:color="auto"/>
            <w:left w:val="none" w:sz="0" w:space="0" w:color="auto"/>
            <w:bottom w:val="none" w:sz="0" w:space="0" w:color="auto"/>
            <w:right w:val="none" w:sz="0" w:space="0" w:color="auto"/>
          </w:divBdr>
        </w:div>
        <w:div w:id="574318282">
          <w:marLeft w:val="0"/>
          <w:marRight w:val="0"/>
          <w:marTop w:val="0"/>
          <w:marBottom w:val="0"/>
          <w:divBdr>
            <w:top w:val="none" w:sz="0" w:space="0" w:color="auto"/>
            <w:left w:val="none" w:sz="0" w:space="0" w:color="auto"/>
            <w:bottom w:val="none" w:sz="0" w:space="0" w:color="auto"/>
            <w:right w:val="none" w:sz="0" w:space="0" w:color="auto"/>
          </w:divBdr>
        </w:div>
        <w:div w:id="2039352516">
          <w:marLeft w:val="0"/>
          <w:marRight w:val="0"/>
          <w:marTop w:val="0"/>
          <w:marBottom w:val="0"/>
          <w:divBdr>
            <w:top w:val="none" w:sz="0" w:space="0" w:color="auto"/>
            <w:left w:val="none" w:sz="0" w:space="0" w:color="auto"/>
            <w:bottom w:val="none" w:sz="0" w:space="0" w:color="auto"/>
            <w:right w:val="none" w:sz="0" w:space="0" w:color="auto"/>
          </w:divBdr>
        </w:div>
        <w:div w:id="1166435905">
          <w:marLeft w:val="0"/>
          <w:marRight w:val="0"/>
          <w:marTop w:val="0"/>
          <w:marBottom w:val="0"/>
          <w:divBdr>
            <w:top w:val="none" w:sz="0" w:space="0" w:color="auto"/>
            <w:left w:val="none" w:sz="0" w:space="0" w:color="auto"/>
            <w:bottom w:val="none" w:sz="0" w:space="0" w:color="auto"/>
            <w:right w:val="none" w:sz="0" w:space="0" w:color="auto"/>
          </w:divBdr>
        </w:div>
        <w:div w:id="1955674877">
          <w:marLeft w:val="0"/>
          <w:marRight w:val="0"/>
          <w:marTop w:val="0"/>
          <w:marBottom w:val="0"/>
          <w:divBdr>
            <w:top w:val="none" w:sz="0" w:space="0" w:color="auto"/>
            <w:left w:val="none" w:sz="0" w:space="0" w:color="auto"/>
            <w:bottom w:val="none" w:sz="0" w:space="0" w:color="auto"/>
            <w:right w:val="none" w:sz="0" w:space="0" w:color="auto"/>
          </w:divBdr>
        </w:div>
        <w:div w:id="133836403">
          <w:marLeft w:val="0"/>
          <w:marRight w:val="0"/>
          <w:marTop w:val="0"/>
          <w:marBottom w:val="0"/>
          <w:divBdr>
            <w:top w:val="none" w:sz="0" w:space="0" w:color="auto"/>
            <w:left w:val="none" w:sz="0" w:space="0" w:color="auto"/>
            <w:bottom w:val="none" w:sz="0" w:space="0" w:color="auto"/>
            <w:right w:val="none" w:sz="0" w:space="0" w:color="auto"/>
          </w:divBdr>
        </w:div>
        <w:div w:id="369721227">
          <w:marLeft w:val="0"/>
          <w:marRight w:val="0"/>
          <w:marTop w:val="0"/>
          <w:marBottom w:val="0"/>
          <w:divBdr>
            <w:top w:val="none" w:sz="0" w:space="0" w:color="auto"/>
            <w:left w:val="none" w:sz="0" w:space="0" w:color="auto"/>
            <w:bottom w:val="none" w:sz="0" w:space="0" w:color="auto"/>
            <w:right w:val="none" w:sz="0" w:space="0" w:color="auto"/>
          </w:divBdr>
        </w:div>
        <w:div w:id="373582196">
          <w:marLeft w:val="0"/>
          <w:marRight w:val="0"/>
          <w:marTop w:val="0"/>
          <w:marBottom w:val="0"/>
          <w:divBdr>
            <w:top w:val="none" w:sz="0" w:space="0" w:color="auto"/>
            <w:left w:val="none" w:sz="0" w:space="0" w:color="auto"/>
            <w:bottom w:val="none" w:sz="0" w:space="0" w:color="auto"/>
            <w:right w:val="none" w:sz="0" w:space="0" w:color="auto"/>
          </w:divBdr>
        </w:div>
        <w:div w:id="599024174">
          <w:marLeft w:val="0"/>
          <w:marRight w:val="0"/>
          <w:marTop w:val="0"/>
          <w:marBottom w:val="0"/>
          <w:divBdr>
            <w:top w:val="none" w:sz="0" w:space="0" w:color="auto"/>
            <w:left w:val="none" w:sz="0" w:space="0" w:color="auto"/>
            <w:bottom w:val="none" w:sz="0" w:space="0" w:color="auto"/>
            <w:right w:val="none" w:sz="0" w:space="0" w:color="auto"/>
          </w:divBdr>
        </w:div>
        <w:div w:id="917859735">
          <w:marLeft w:val="0"/>
          <w:marRight w:val="0"/>
          <w:marTop w:val="0"/>
          <w:marBottom w:val="0"/>
          <w:divBdr>
            <w:top w:val="none" w:sz="0" w:space="0" w:color="auto"/>
            <w:left w:val="none" w:sz="0" w:space="0" w:color="auto"/>
            <w:bottom w:val="none" w:sz="0" w:space="0" w:color="auto"/>
            <w:right w:val="none" w:sz="0" w:space="0" w:color="auto"/>
          </w:divBdr>
        </w:div>
        <w:div w:id="1377773010">
          <w:marLeft w:val="0"/>
          <w:marRight w:val="0"/>
          <w:marTop w:val="0"/>
          <w:marBottom w:val="0"/>
          <w:divBdr>
            <w:top w:val="none" w:sz="0" w:space="0" w:color="auto"/>
            <w:left w:val="none" w:sz="0" w:space="0" w:color="auto"/>
            <w:bottom w:val="none" w:sz="0" w:space="0" w:color="auto"/>
            <w:right w:val="none" w:sz="0" w:space="0" w:color="auto"/>
          </w:divBdr>
        </w:div>
        <w:div w:id="1985695058">
          <w:marLeft w:val="0"/>
          <w:marRight w:val="0"/>
          <w:marTop w:val="0"/>
          <w:marBottom w:val="0"/>
          <w:divBdr>
            <w:top w:val="none" w:sz="0" w:space="0" w:color="auto"/>
            <w:left w:val="none" w:sz="0" w:space="0" w:color="auto"/>
            <w:bottom w:val="none" w:sz="0" w:space="0" w:color="auto"/>
            <w:right w:val="none" w:sz="0" w:space="0" w:color="auto"/>
          </w:divBdr>
        </w:div>
        <w:div w:id="1952087886">
          <w:marLeft w:val="0"/>
          <w:marRight w:val="0"/>
          <w:marTop w:val="0"/>
          <w:marBottom w:val="0"/>
          <w:divBdr>
            <w:top w:val="none" w:sz="0" w:space="0" w:color="auto"/>
            <w:left w:val="none" w:sz="0" w:space="0" w:color="auto"/>
            <w:bottom w:val="none" w:sz="0" w:space="0" w:color="auto"/>
            <w:right w:val="none" w:sz="0" w:space="0" w:color="auto"/>
          </w:divBdr>
        </w:div>
        <w:div w:id="2117284640">
          <w:marLeft w:val="0"/>
          <w:marRight w:val="0"/>
          <w:marTop w:val="0"/>
          <w:marBottom w:val="0"/>
          <w:divBdr>
            <w:top w:val="none" w:sz="0" w:space="0" w:color="auto"/>
            <w:left w:val="none" w:sz="0" w:space="0" w:color="auto"/>
            <w:bottom w:val="none" w:sz="0" w:space="0" w:color="auto"/>
            <w:right w:val="none" w:sz="0" w:space="0" w:color="auto"/>
          </w:divBdr>
        </w:div>
        <w:div w:id="1991204074">
          <w:marLeft w:val="0"/>
          <w:marRight w:val="0"/>
          <w:marTop w:val="0"/>
          <w:marBottom w:val="0"/>
          <w:divBdr>
            <w:top w:val="none" w:sz="0" w:space="0" w:color="auto"/>
            <w:left w:val="none" w:sz="0" w:space="0" w:color="auto"/>
            <w:bottom w:val="none" w:sz="0" w:space="0" w:color="auto"/>
            <w:right w:val="none" w:sz="0" w:space="0" w:color="auto"/>
          </w:divBdr>
        </w:div>
        <w:div w:id="445469868">
          <w:marLeft w:val="0"/>
          <w:marRight w:val="0"/>
          <w:marTop w:val="0"/>
          <w:marBottom w:val="0"/>
          <w:divBdr>
            <w:top w:val="none" w:sz="0" w:space="0" w:color="auto"/>
            <w:left w:val="none" w:sz="0" w:space="0" w:color="auto"/>
            <w:bottom w:val="none" w:sz="0" w:space="0" w:color="auto"/>
            <w:right w:val="none" w:sz="0" w:space="0" w:color="auto"/>
          </w:divBdr>
        </w:div>
        <w:div w:id="1510561066">
          <w:marLeft w:val="0"/>
          <w:marRight w:val="0"/>
          <w:marTop w:val="0"/>
          <w:marBottom w:val="0"/>
          <w:divBdr>
            <w:top w:val="none" w:sz="0" w:space="0" w:color="auto"/>
            <w:left w:val="none" w:sz="0" w:space="0" w:color="auto"/>
            <w:bottom w:val="none" w:sz="0" w:space="0" w:color="auto"/>
            <w:right w:val="none" w:sz="0" w:space="0" w:color="auto"/>
          </w:divBdr>
        </w:div>
        <w:div w:id="1573151626">
          <w:marLeft w:val="0"/>
          <w:marRight w:val="0"/>
          <w:marTop w:val="0"/>
          <w:marBottom w:val="0"/>
          <w:divBdr>
            <w:top w:val="none" w:sz="0" w:space="0" w:color="auto"/>
            <w:left w:val="none" w:sz="0" w:space="0" w:color="auto"/>
            <w:bottom w:val="none" w:sz="0" w:space="0" w:color="auto"/>
            <w:right w:val="none" w:sz="0" w:space="0" w:color="auto"/>
          </w:divBdr>
        </w:div>
        <w:div w:id="1021005102">
          <w:marLeft w:val="0"/>
          <w:marRight w:val="0"/>
          <w:marTop w:val="0"/>
          <w:marBottom w:val="0"/>
          <w:divBdr>
            <w:top w:val="none" w:sz="0" w:space="0" w:color="auto"/>
            <w:left w:val="none" w:sz="0" w:space="0" w:color="auto"/>
            <w:bottom w:val="none" w:sz="0" w:space="0" w:color="auto"/>
            <w:right w:val="none" w:sz="0" w:space="0" w:color="auto"/>
          </w:divBdr>
        </w:div>
        <w:div w:id="190920891">
          <w:marLeft w:val="0"/>
          <w:marRight w:val="0"/>
          <w:marTop w:val="0"/>
          <w:marBottom w:val="0"/>
          <w:divBdr>
            <w:top w:val="none" w:sz="0" w:space="0" w:color="auto"/>
            <w:left w:val="none" w:sz="0" w:space="0" w:color="auto"/>
            <w:bottom w:val="none" w:sz="0" w:space="0" w:color="auto"/>
            <w:right w:val="none" w:sz="0" w:space="0" w:color="auto"/>
          </w:divBdr>
        </w:div>
        <w:div w:id="1743093326">
          <w:marLeft w:val="0"/>
          <w:marRight w:val="0"/>
          <w:marTop w:val="0"/>
          <w:marBottom w:val="0"/>
          <w:divBdr>
            <w:top w:val="none" w:sz="0" w:space="0" w:color="auto"/>
            <w:left w:val="none" w:sz="0" w:space="0" w:color="auto"/>
            <w:bottom w:val="none" w:sz="0" w:space="0" w:color="auto"/>
            <w:right w:val="none" w:sz="0" w:space="0" w:color="auto"/>
          </w:divBdr>
        </w:div>
        <w:div w:id="828979962">
          <w:marLeft w:val="0"/>
          <w:marRight w:val="0"/>
          <w:marTop w:val="0"/>
          <w:marBottom w:val="0"/>
          <w:divBdr>
            <w:top w:val="none" w:sz="0" w:space="0" w:color="auto"/>
            <w:left w:val="none" w:sz="0" w:space="0" w:color="auto"/>
            <w:bottom w:val="none" w:sz="0" w:space="0" w:color="auto"/>
            <w:right w:val="none" w:sz="0" w:space="0" w:color="auto"/>
          </w:divBdr>
        </w:div>
        <w:div w:id="845440514">
          <w:marLeft w:val="0"/>
          <w:marRight w:val="0"/>
          <w:marTop w:val="0"/>
          <w:marBottom w:val="0"/>
          <w:divBdr>
            <w:top w:val="none" w:sz="0" w:space="0" w:color="auto"/>
            <w:left w:val="none" w:sz="0" w:space="0" w:color="auto"/>
            <w:bottom w:val="none" w:sz="0" w:space="0" w:color="auto"/>
            <w:right w:val="none" w:sz="0" w:space="0" w:color="auto"/>
          </w:divBdr>
        </w:div>
        <w:div w:id="2017924076">
          <w:marLeft w:val="0"/>
          <w:marRight w:val="0"/>
          <w:marTop w:val="0"/>
          <w:marBottom w:val="0"/>
          <w:divBdr>
            <w:top w:val="none" w:sz="0" w:space="0" w:color="auto"/>
            <w:left w:val="none" w:sz="0" w:space="0" w:color="auto"/>
            <w:bottom w:val="none" w:sz="0" w:space="0" w:color="auto"/>
            <w:right w:val="none" w:sz="0" w:space="0" w:color="auto"/>
          </w:divBdr>
        </w:div>
        <w:div w:id="1351448535">
          <w:marLeft w:val="0"/>
          <w:marRight w:val="0"/>
          <w:marTop w:val="0"/>
          <w:marBottom w:val="0"/>
          <w:divBdr>
            <w:top w:val="none" w:sz="0" w:space="0" w:color="auto"/>
            <w:left w:val="none" w:sz="0" w:space="0" w:color="auto"/>
            <w:bottom w:val="none" w:sz="0" w:space="0" w:color="auto"/>
            <w:right w:val="none" w:sz="0" w:space="0" w:color="auto"/>
          </w:divBdr>
        </w:div>
        <w:div w:id="259719830">
          <w:marLeft w:val="0"/>
          <w:marRight w:val="0"/>
          <w:marTop w:val="0"/>
          <w:marBottom w:val="0"/>
          <w:divBdr>
            <w:top w:val="none" w:sz="0" w:space="0" w:color="auto"/>
            <w:left w:val="none" w:sz="0" w:space="0" w:color="auto"/>
            <w:bottom w:val="none" w:sz="0" w:space="0" w:color="auto"/>
            <w:right w:val="none" w:sz="0" w:space="0" w:color="auto"/>
          </w:divBdr>
        </w:div>
        <w:div w:id="1326399754">
          <w:marLeft w:val="0"/>
          <w:marRight w:val="0"/>
          <w:marTop w:val="0"/>
          <w:marBottom w:val="0"/>
          <w:divBdr>
            <w:top w:val="none" w:sz="0" w:space="0" w:color="auto"/>
            <w:left w:val="none" w:sz="0" w:space="0" w:color="auto"/>
            <w:bottom w:val="none" w:sz="0" w:space="0" w:color="auto"/>
            <w:right w:val="none" w:sz="0" w:space="0" w:color="auto"/>
          </w:divBdr>
        </w:div>
        <w:div w:id="1058087116">
          <w:marLeft w:val="0"/>
          <w:marRight w:val="0"/>
          <w:marTop w:val="0"/>
          <w:marBottom w:val="0"/>
          <w:divBdr>
            <w:top w:val="none" w:sz="0" w:space="0" w:color="auto"/>
            <w:left w:val="none" w:sz="0" w:space="0" w:color="auto"/>
            <w:bottom w:val="none" w:sz="0" w:space="0" w:color="auto"/>
            <w:right w:val="none" w:sz="0" w:space="0" w:color="auto"/>
          </w:divBdr>
        </w:div>
        <w:div w:id="1111900062">
          <w:marLeft w:val="0"/>
          <w:marRight w:val="0"/>
          <w:marTop w:val="0"/>
          <w:marBottom w:val="0"/>
          <w:divBdr>
            <w:top w:val="none" w:sz="0" w:space="0" w:color="auto"/>
            <w:left w:val="none" w:sz="0" w:space="0" w:color="auto"/>
            <w:bottom w:val="none" w:sz="0" w:space="0" w:color="auto"/>
            <w:right w:val="none" w:sz="0" w:space="0" w:color="auto"/>
          </w:divBdr>
        </w:div>
        <w:div w:id="684594262">
          <w:marLeft w:val="0"/>
          <w:marRight w:val="0"/>
          <w:marTop w:val="0"/>
          <w:marBottom w:val="0"/>
          <w:divBdr>
            <w:top w:val="none" w:sz="0" w:space="0" w:color="auto"/>
            <w:left w:val="none" w:sz="0" w:space="0" w:color="auto"/>
            <w:bottom w:val="none" w:sz="0" w:space="0" w:color="auto"/>
            <w:right w:val="none" w:sz="0" w:space="0" w:color="auto"/>
          </w:divBdr>
        </w:div>
        <w:div w:id="1132556154">
          <w:marLeft w:val="0"/>
          <w:marRight w:val="0"/>
          <w:marTop w:val="0"/>
          <w:marBottom w:val="0"/>
          <w:divBdr>
            <w:top w:val="none" w:sz="0" w:space="0" w:color="auto"/>
            <w:left w:val="none" w:sz="0" w:space="0" w:color="auto"/>
            <w:bottom w:val="none" w:sz="0" w:space="0" w:color="auto"/>
            <w:right w:val="none" w:sz="0" w:space="0" w:color="auto"/>
          </w:divBdr>
        </w:div>
        <w:div w:id="1059784434">
          <w:marLeft w:val="0"/>
          <w:marRight w:val="0"/>
          <w:marTop w:val="0"/>
          <w:marBottom w:val="0"/>
          <w:divBdr>
            <w:top w:val="none" w:sz="0" w:space="0" w:color="auto"/>
            <w:left w:val="none" w:sz="0" w:space="0" w:color="auto"/>
            <w:bottom w:val="none" w:sz="0" w:space="0" w:color="auto"/>
            <w:right w:val="none" w:sz="0" w:space="0" w:color="auto"/>
          </w:divBdr>
        </w:div>
        <w:div w:id="136840547">
          <w:marLeft w:val="0"/>
          <w:marRight w:val="0"/>
          <w:marTop w:val="0"/>
          <w:marBottom w:val="0"/>
          <w:divBdr>
            <w:top w:val="none" w:sz="0" w:space="0" w:color="auto"/>
            <w:left w:val="none" w:sz="0" w:space="0" w:color="auto"/>
            <w:bottom w:val="none" w:sz="0" w:space="0" w:color="auto"/>
            <w:right w:val="none" w:sz="0" w:space="0" w:color="auto"/>
          </w:divBdr>
        </w:div>
      </w:divsChild>
    </w:div>
    <w:div w:id="822770359">
      <w:marLeft w:val="0"/>
      <w:marRight w:val="0"/>
      <w:marTop w:val="0"/>
      <w:marBottom w:val="0"/>
      <w:divBdr>
        <w:top w:val="none" w:sz="0" w:space="0" w:color="auto"/>
        <w:left w:val="none" w:sz="0" w:space="0" w:color="auto"/>
        <w:bottom w:val="none" w:sz="0" w:space="0" w:color="auto"/>
        <w:right w:val="none" w:sz="0" w:space="0" w:color="auto"/>
      </w:divBdr>
    </w:div>
    <w:div w:id="826894748">
      <w:marLeft w:val="0"/>
      <w:marRight w:val="0"/>
      <w:marTop w:val="0"/>
      <w:marBottom w:val="0"/>
      <w:divBdr>
        <w:top w:val="none" w:sz="0" w:space="0" w:color="auto"/>
        <w:left w:val="none" w:sz="0" w:space="0" w:color="auto"/>
        <w:bottom w:val="none" w:sz="0" w:space="0" w:color="auto"/>
        <w:right w:val="none" w:sz="0" w:space="0" w:color="auto"/>
      </w:divBdr>
    </w:div>
    <w:div w:id="913126139">
      <w:marLeft w:val="0"/>
      <w:marRight w:val="0"/>
      <w:marTop w:val="0"/>
      <w:marBottom w:val="0"/>
      <w:divBdr>
        <w:top w:val="none" w:sz="0" w:space="0" w:color="auto"/>
        <w:left w:val="none" w:sz="0" w:space="0" w:color="auto"/>
        <w:bottom w:val="none" w:sz="0" w:space="0" w:color="auto"/>
        <w:right w:val="none" w:sz="0" w:space="0" w:color="auto"/>
      </w:divBdr>
      <w:divsChild>
        <w:div w:id="626543199">
          <w:marLeft w:val="0"/>
          <w:marRight w:val="0"/>
          <w:marTop w:val="0"/>
          <w:marBottom w:val="0"/>
          <w:divBdr>
            <w:top w:val="none" w:sz="0" w:space="0" w:color="auto"/>
            <w:left w:val="none" w:sz="0" w:space="0" w:color="auto"/>
            <w:bottom w:val="none" w:sz="0" w:space="0" w:color="auto"/>
            <w:right w:val="none" w:sz="0" w:space="0" w:color="auto"/>
          </w:divBdr>
        </w:div>
      </w:divsChild>
    </w:div>
    <w:div w:id="1047992380">
      <w:marLeft w:val="0"/>
      <w:marRight w:val="0"/>
      <w:marTop w:val="0"/>
      <w:marBottom w:val="0"/>
      <w:divBdr>
        <w:top w:val="none" w:sz="0" w:space="0" w:color="auto"/>
        <w:left w:val="none" w:sz="0" w:space="0" w:color="auto"/>
        <w:bottom w:val="none" w:sz="0" w:space="0" w:color="auto"/>
        <w:right w:val="none" w:sz="0" w:space="0" w:color="auto"/>
      </w:divBdr>
      <w:divsChild>
        <w:div w:id="1757020988">
          <w:marLeft w:val="0"/>
          <w:marRight w:val="0"/>
          <w:marTop w:val="0"/>
          <w:marBottom w:val="0"/>
          <w:divBdr>
            <w:top w:val="none" w:sz="0" w:space="0" w:color="auto"/>
            <w:left w:val="none" w:sz="0" w:space="0" w:color="auto"/>
            <w:bottom w:val="none" w:sz="0" w:space="0" w:color="auto"/>
            <w:right w:val="none" w:sz="0" w:space="0" w:color="auto"/>
          </w:divBdr>
        </w:div>
        <w:div w:id="721052407">
          <w:marLeft w:val="0"/>
          <w:marRight w:val="0"/>
          <w:marTop w:val="0"/>
          <w:marBottom w:val="0"/>
          <w:divBdr>
            <w:top w:val="none" w:sz="0" w:space="0" w:color="auto"/>
            <w:left w:val="none" w:sz="0" w:space="0" w:color="auto"/>
            <w:bottom w:val="none" w:sz="0" w:space="0" w:color="auto"/>
            <w:right w:val="none" w:sz="0" w:space="0" w:color="auto"/>
          </w:divBdr>
        </w:div>
        <w:div w:id="1033000116">
          <w:marLeft w:val="0"/>
          <w:marRight w:val="0"/>
          <w:marTop w:val="0"/>
          <w:marBottom w:val="0"/>
          <w:divBdr>
            <w:top w:val="none" w:sz="0" w:space="0" w:color="auto"/>
            <w:left w:val="none" w:sz="0" w:space="0" w:color="auto"/>
            <w:bottom w:val="none" w:sz="0" w:space="0" w:color="auto"/>
            <w:right w:val="none" w:sz="0" w:space="0" w:color="auto"/>
          </w:divBdr>
        </w:div>
        <w:div w:id="828599392">
          <w:marLeft w:val="0"/>
          <w:marRight w:val="0"/>
          <w:marTop w:val="0"/>
          <w:marBottom w:val="0"/>
          <w:divBdr>
            <w:top w:val="none" w:sz="0" w:space="0" w:color="auto"/>
            <w:left w:val="none" w:sz="0" w:space="0" w:color="auto"/>
            <w:bottom w:val="none" w:sz="0" w:space="0" w:color="auto"/>
            <w:right w:val="none" w:sz="0" w:space="0" w:color="auto"/>
          </w:divBdr>
        </w:div>
        <w:div w:id="1178420002">
          <w:marLeft w:val="0"/>
          <w:marRight w:val="0"/>
          <w:marTop w:val="0"/>
          <w:marBottom w:val="0"/>
          <w:divBdr>
            <w:top w:val="none" w:sz="0" w:space="0" w:color="auto"/>
            <w:left w:val="none" w:sz="0" w:space="0" w:color="auto"/>
            <w:bottom w:val="none" w:sz="0" w:space="0" w:color="auto"/>
            <w:right w:val="none" w:sz="0" w:space="0" w:color="auto"/>
          </w:divBdr>
        </w:div>
        <w:div w:id="200018766">
          <w:marLeft w:val="0"/>
          <w:marRight w:val="0"/>
          <w:marTop w:val="0"/>
          <w:marBottom w:val="0"/>
          <w:divBdr>
            <w:top w:val="none" w:sz="0" w:space="0" w:color="auto"/>
            <w:left w:val="none" w:sz="0" w:space="0" w:color="auto"/>
            <w:bottom w:val="none" w:sz="0" w:space="0" w:color="auto"/>
            <w:right w:val="none" w:sz="0" w:space="0" w:color="auto"/>
          </w:divBdr>
        </w:div>
        <w:div w:id="731544575">
          <w:marLeft w:val="0"/>
          <w:marRight w:val="0"/>
          <w:marTop w:val="0"/>
          <w:marBottom w:val="0"/>
          <w:divBdr>
            <w:top w:val="none" w:sz="0" w:space="0" w:color="auto"/>
            <w:left w:val="none" w:sz="0" w:space="0" w:color="auto"/>
            <w:bottom w:val="none" w:sz="0" w:space="0" w:color="auto"/>
            <w:right w:val="none" w:sz="0" w:space="0" w:color="auto"/>
          </w:divBdr>
        </w:div>
        <w:div w:id="486018731">
          <w:marLeft w:val="0"/>
          <w:marRight w:val="0"/>
          <w:marTop w:val="0"/>
          <w:marBottom w:val="0"/>
          <w:divBdr>
            <w:top w:val="none" w:sz="0" w:space="0" w:color="auto"/>
            <w:left w:val="none" w:sz="0" w:space="0" w:color="auto"/>
            <w:bottom w:val="none" w:sz="0" w:space="0" w:color="auto"/>
            <w:right w:val="none" w:sz="0" w:space="0" w:color="auto"/>
          </w:divBdr>
        </w:div>
        <w:div w:id="1010138631">
          <w:marLeft w:val="0"/>
          <w:marRight w:val="0"/>
          <w:marTop w:val="0"/>
          <w:marBottom w:val="0"/>
          <w:divBdr>
            <w:top w:val="none" w:sz="0" w:space="0" w:color="auto"/>
            <w:left w:val="none" w:sz="0" w:space="0" w:color="auto"/>
            <w:bottom w:val="none" w:sz="0" w:space="0" w:color="auto"/>
            <w:right w:val="none" w:sz="0" w:space="0" w:color="auto"/>
          </w:divBdr>
        </w:div>
        <w:div w:id="2133085882">
          <w:marLeft w:val="0"/>
          <w:marRight w:val="0"/>
          <w:marTop w:val="0"/>
          <w:marBottom w:val="0"/>
          <w:divBdr>
            <w:top w:val="none" w:sz="0" w:space="0" w:color="auto"/>
            <w:left w:val="none" w:sz="0" w:space="0" w:color="auto"/>
            <w:bottom w:val="none" w:sz="0" w:space="0" w:color="auto"/>
            <w:right w:val="none" w:sz="0" w:space="0" w:color="auto"/>
          </w:divBdr>
        </w:div>
        <w:div w:id="1581253898">
          <w:marLeft w:val="0"/>
          <w:marRight w:val="0"/>
          <w:marTop w:val="0"/>
          <w:marBottom w:val="0"/>
          <w:divBdr>
            <w:top w:val="none" w:sz="0" w:space="0" w:color="auto"/>
            <w:left w:val="none" w:sz="0" w:space="0" w:color="auto"/>
            <w:bottom w:val="none" w:sz="0" w:space="0" w:color="auto"/>
            <w:right w:val="none" w:sz="0" w:space="0" w:color="auto"/>
          </w:divBdr>
        </w:div>
        <w:div w:id="1228959592">
          <w:marLeft w:val="0"/>
          <w:marRight w:val="0"/>
          <w:marTop w:val="0"/>
          <w:marBottom w:val="0"/>
          <w:divBdr>
            <w:top w:val="none" w:sz="0" w:space="0" w:color="auto"/>
            <w:left w:val="none" w:sz="0" w:space="0" w:color="auto"/>
            <w:bottom w:val="none" w:sz="0" w:space="0" w:color="auto"/>
            <w:right w:val="none" w:sz="0" w:space="0" w:color="auto"/>
          </w:divBdr>
        </w:div>
        <w:div w:id="56166881">
          <w:marLeft w:val="0"/>
          <w:marRight w:val="0"/>
          <w:marTop w:val="0"/>
          <w:marBottom w:val="0"/>
          <w:divBdr>
            <w:top w:val="none" w:sz="0" w:space="0" w:color="auto"/>
            <w:left w:val="none" w:sz="0" w:space="0" w:color="auto"/>
            <w:bottom w:val="none" w:sz="0" w:space="0" w:color="auto"/>
            <w:right w:val="none" w:sz="0" w:space="0" w:color="auto"/>
          </w:divBdr>
        </w:div>
        <w:div w:id="121927025">
          <w:marLeft w:val="0"/>
          <w:marRight w:val="0"/>
          <w:marTop w:val="0"/>
          <w:marBottom w:val="0"/>
          <w:divBdr>
            <w:top w:val="none" w:sz="0" w:space="0" w:color="auto"/>
            <w:left w:val="none" w:sz="0" w:space="0" w:color="auto"/>
            <w:bottom w:val="none" w:sz="0" w:space="0" w:color="auto"/>
            <w:right w:val="none" w:sz="0" w:space="0" w:color="auto"/>
          </w:divBdr>
        </w:div>
        <w:div w:id="390469082">
          <w:marLeft w:val="0"/>
          <w:marRight w:val="0"/>
          <w:marTop w:val="0"/>
          <w:marBottom w:val="0"/>
          <w:divBdr>
            <w:top w:val="none" w:sz="0" w:space="0" w:color="auto"/>
            <w:left w:val="none" w:sz="0" w:space="0" w:color="auto"/>
            <w:bottom w:val="none" w:sz="0" w:space="0" w:color="auto"/>
            <w:right w:val="none" w:sz="0" w:space="0" w:color="auto"/>
          </w:divBdr>
        </w:div>
        <w:div w:id="1564870897">
          <w:marLeft w:val="0"/>
          <w:marRight w:val="0"/>
          <w:marTop w:val="0"/>
          <w:marBottom w:val="0"/>
          <w:divBdr>
            <w:top w:val="none" w:sz="0" w:space="0" w:color="auto"/>
            <w:left w:val="none" w:sz="0" w:space="0" w:color="auto"/>
            <w:bottom w:val="none" w:sz="0" w:space="0" w:color="auto"/>
            <w:right w:val="none" w:sz="0" w:space="0" w:color="auto"/>
          </w:divBdr>
        </w:div>
        <w:div w:id="500969074">
          <w:marLeft w:val="0"/>
          <w:marRight w:val="0"/>
          <w:marTop w:val="0"/>
          <w:marBottom w:val="0"/>
          <w:divBdr>
            <w:top w:val="none" w:sz="0" w:space="0" w:color="auto"/>
            <w:left w:val="none" w:sz="0" w:space="0" w:color="auto"/>
            <w:bottom w:val="none" w:sz="0" w:space="0" w:color="auto"/>
            <w:right w:val="none" w:sz="0" w:space="0" w:color="auto"/>
          </w:divBdr>
        </w:div>
        <w:div w:id="1593855162">
          <w:marLeft w:val="0"/>
          <w:marRight w:val="0"/>
          <w:marTop w:val="0"/>
          <w:marBottom w:val="0"/>
          <w:divBdr>
            <w:top w:val="none" w:sz="0" w:space="0" w:color="auto"/>
            <w:left w:val="none" w:sz="0" w:space="0" w:color="auto"/>
            <w:bottom w:val="none" w:sz="0" w:space="0" w:color="auto"/>
            <w:right w:val="none" w:sz="0" w:space="0" w:color="auto"/>
          </w:divBdr>
        </w:div>
        <w:div w:id="389116188">
          <w:marLeft w:val="0"/>
          <w:marRight w:val="0"/>
          <w:marTop w:val="0"/>
          <w:marBottom w:val="0"/>
          <w:divBdr>
            <w:top w:val="none" w:sz="0" w:space="0" w:color="auto"/>
            <w:left w:val="none" w:sz="0" w:space="0" w:color="auto"/>
            <w:bottom w:val="none" w:sz="0" w:space="0" w:color="auto"/>
            <w:right w:val="none" w:sz="0" w:space="0" w:color="auto"/>
          </w:divBdr>
        </w:div>
        <w:div w:id="1453356869">
          <w:marLeft w:val="0"/>
          <w:marRight w:val="0"/>
          <w:marTop w:val="0"/>
          <w:marBottom w:val="0"/>
          <w:divBdr>
            <w:top w:val="none" w:sz="0" w:space="0" w:color="auto"/>
            <w:left w:val="none" w:sz="0" w:space="0" w:color="auto"/>
            <w:bottom w:val="none" w:sz="0" w:space="0" w:color="auto"/>
            <w:right w:val="none" w:sz="0" w:space="0" w:color="auto"/>
          </w:divBdr>
        </w:div>
        <w:div w:id="921833254">
          <w:marLeft w:val="0"/>
          <w:marRight w:val="0"/>
          <w:marTop w:val="0"/>
          <w:marBottom w:val="0"/>
          <w:divBdr>
            <w:top w:val="none" w:sz="0" w:space="0" w:color="auto"/>
            <w:left w:val="none" w:sz="0" w:space="0" w:color="auto"/>
            <w:bottom w:val="none" w:sz="0" w:space="0" w:color="auto"/>
            <w:right w:val="none" w:sz="0" w:space="0" w:color="auto"/>
          </w:divBdr>
        </w:div>
        <w:div w:id="631181594">
          <w:marLeft w:val="0"/>
          <w:marRight w:val="0"/>
          <w:marTop w:val="0"/>
          <w:marBottom w:val="0"/>
          <w:divBdr>
            <w:top w:val="none" w:sz="0" w:space="0" w:color="auto"/>
            <w:left w:val="none" w:sz="0" w:space="0" w:color="auto"/>
            <w:bottom w:val="none" w:sz="0" w:space="0" w:color="auto"/>
            <w:right w:val="none" w:sz="0" w:space="0" w:color="auto"/>
          </w:divBdr>
        </w:div>
        <w:div w:id="637689759">
          <w:marLeft w:val="0"/>
          <w:marRight w:val="0"/>
          <w:marTop w:val="0"/>
          <w:marBottom w:val="0"/>
          <w:divBdr>
            <w:top w:val="none" w:sz="0" w:space="0" w:color="auto"/>
            <w:left w:val="none" w:sz="0" w:space="0" w:color="auto"/>
            <w:bottom w:val="none" w:sz="0" w:space="0" w:color="auto"/>
            <w:right w:val="none" w:sz="0" w:space="0" w:color="auto"/>
          </w:divBdr>
        </w:div>
        <w:div w:id="1805348622">
          <w:marLeft w:val="0"/>
          <w:marRight w:val="0"/>
          <w:marTop w:val="0"/>
          <w:marBottom w:val="0"/>
          <w:divBdr>
            <w:top w:val="none" w:sz="0" w:space="0" w:color="auto"/>
            <w:left w:val="none" w:sz="0" w:space="0" w:color="auto"/>
            <w:bottom w:val="none" w:sz="0" w:space="0" w:color="auto"/>
            <w:right w:val="none" w:sz="0" w:space="0" w:color="auto"/>
          </w:divBdr>
        </w:div>
        <w:div w:id="572547334">
          <w:marLeft w:val="0"/>
          <w:marRight w:val="0"/>
          <w:marTop w:val="0"/>
          <w:marBottom w:val="0"/>
          <w:divBdr>
            <w:top w:val="none" w:sz="0" w:space="0" w:color="auto"/>
            <w:left w:val="none" w:sz="0" w:space="0" w:color="auto"/>
            <w:bottom w:val="none" w:sz="0" w:space="0" w:color="auto"/>
            <w:right w:val="none" w:sz="0" w:space="0" w:color="auto"/>
          </w:divBdr>
        </w:div>
      </w:divsChild>
    </w:div>
    <w:div w:id="1164860358">
      <w:marLeft w:val="0"/>
      <w:marRight w:val="0"/>
      <w:marTop w:val="0"/>
      <w:marBottom w:val="0"/>
      <w:divBdr>
        <w:top w:val="none" w:sz="0" w:space="0" w:color="auto"/>
        <w:left w:val="none" w:sz="0" w:space="0" w:color="auto"/>
        <w:bottom w:val="none" w:sz="0" w:space="0" w:color="auto"/>
        <w:right w:val="none" w:sz="0" w:space="0" w:color="auto"/>
      </w:divBdr>
    </w:div>
    <w:div w:id="1206680160">
      <w:marLeft w:val="0"/>
      <w:marRight w:val="0"/>
      <w:marTop w:val="0"/>
      <w:marBottom w:val="0"/>
      <w:divBdr>
        <w:top w:val="none" w:sz="0" w:space="0" w:color="auto"/>
        <w:left w:val="none" w:sz="0" w:space="0" w:color="auto"/>
        <w:bottom w:val="none" w:sz="0" w:space="0" w:color="auto"/>
        <w:right w:val="none" w:sz="0" w:space="0" w:color="auto"/>
      </w:divBdr>
      <w:divsChild>
        <w:div w:id="1693796237">
          <w:marLeft w:val="0"/>
          <w:marRight w:val="0"/>
          <w:marTop w:val="0"/>
          <w:marBottom w:val="0"/>
          <w:divBdr>
            <w:top w:val="none" w:sz="0" w:space="0" w:color="auto"/>
            <w:left w:val="none" w:sz="0" w:space="0" w:color="auto"/>
            <w:bottom w:val="none" w:sz="0" w:space="0" w:color="auto"/>
            <w:right w:val="none" w:sz="0" w:space="0" w:color="auto"/>
          </w:divBdr>
        </w:div>
        <w:div w:id="146023251">
          <w:marLeft w:val="0"/>
          <w:marRight w:val="0"/>
          <w:marTop w:val="0"/>
          <w:marBottom w:val="0"/>
          <w:divBdr>
            <w:top w:val="none" w:sz="0" w:space="0" w:color="auto"/>
            <w:left w:val="none" w:sz="0" w:space="0" w:color="auto"/>
            <w:bottom w:val="none" w:sz="0" w:space="0" w:color="auto"/>
            <w:right w:val="none" w:sz="0" w:space="0" w:color="auto"/>
          </w:divBdr>
        </w:div>
      </w:divsChild>
    </w:div>
    <w:div w:id="1327517904">
      <w:marLeft w:val="0"/>
      <w:marRight w:val="0"/>
      <w:marTop w:val="0"/>
      <w:marBottom w:val="0"/>
      <w:divBdr>
        <w:top w:val="none" w:sz="0" w:space="0" w:color="auto"/>
        <w:left w:val="none" w:sz="0" w:space="0" w:color="auto"/>
        <w:bottom w:val="none" w:sz="0" w:space="0" w:color="auto"/>
        <w:right w:val="none" w:sz="0" w:space="0" w:color="auto"/>
      </w:divBdr>
      <w:divsChild>
        <w:div w:id="131559053">
          <w:marLeft w:val="0"/>
          <w:marRight w:val="0"/>
          <w:marTop w:val="0"/>
          <w:marBottom w:val="0"/>
          <w:divBdr>
            <w:top w:val="none" w:sz="0" w:space="0" w:color="auto"/>
            <w:left w:val="none" w:sz="0" w:space="0" w:color="auto"/>
            <w:bottom w:val="none" w:sz="0" w:space="0" w:color="auto"/>
            <w:right w:val="none" w:sz="0" w:space="0" w:color="auto"/>
          </w:divBdr>
        </w:div>
      </w:divsChild>
    </w:div>
    <w:div w:id="1353918950">
      <w:marLeft w:val="0"/>
      <w:marRight w:val="0"/>
      <w:marTop w:val="0"/>
      <w:marBottom w:val="0"/>
      <w:divBdr>
        <w:top w:val="none" w:sz="0" w:space="0" w:color="auto"/>
        <w:left w:val="none" w:sz="0" w:space="0" w:color="auto"/>
        <w:bottom w:val="none" w:sz="0" w:space="0" w:color="auto"/>
        <w:right w:val="none" w:sz="0" w:space="0" w:color="auto"/>
      </w:divBdr>
      <w:divsChild>
        <w:div w:id="459347679">
          <w:marLeft w:val="0"/>
          <w:marRight w:val="0"/>
          <w:marTop w:val="0"/>
          <w:marBottom w:val="0"/>
          <w:divBdr>
            <w:top w:val="none" w:sz="0" w:space="0" w:color="auto"/>
            <w:left w:val="none" w:sz="0" w:space="0" w:color="auto"/>
            <w:bottom w:val="none" w:sz="0" w:space="0" w:color="auto"/>
            <w:right w:val="none" w:sz="0" w:space="0" w:color="auto"/>
          </w:divBdr>
          <w:divsChild>
            <w:div w:id="14626536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18408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6371952">
              <w:marLeft w:val="240"/>
              <w:marRight w:val="240"/>
              <w:marTop w:val="0"/>
              <w:marBottom w:val="0"/>
              <w:divBdr>
                <w:top w:val="none" w:sz="0" w:space="0" w:color="auto"/>
                <w:left w:val="none" w:sz="0" w:space="0" w:color="auto"/>
                <w:bottom w:val="none" w:sz="0" w:space="0" w:color="auto"/>
                <w:right w:val="none" w:sz="0" w:space="0" w:color="auto"/>
              </w:divBdr>
            </w:div>
            <w:div w:id="1101754024">
              <w:marLeft w:val="0"/>
              <w:marRight w:val="0"/>
              <w:marTop w:val="0"/>
              <w:marBottom w:val="0"/>
              <w:divBdr>
                <w:top w:val="single" w:sz="6" w:space="6" w:color="000000"/>
                <w:left w:val="none" w:sz="0" w:space="0" w:color="auto"/>
                <w:bottom w:val="none" w:sz="0" w:space="0" w:color="auto"/>
                <w:right w:val="none" w:sz="0" w:space="0" w:color="auto"/>
              </w:divBdr>
            </w:div>
          </w:divsChild>
        </w:div>
        <w:div w:id="1885602641">
          <w:marLeft w:val="0"/>
          <w:marRight w:val="0"/>
          <w:marTop w:val="240"/>
          <w:marBottom w:val="240"/>
          <w:divBdr>
            <w:top w:val="none" w:sz="0" w:space="0" w:color="auto"/>
            <w:left w:val="none" w:sz="0" w:space="0" w:color="auto"/>
            <w:bottom w:val="none" w:sz="0" w:space="0" w:color="auto"/>
            <w:right w:val="none" w:sz="0" w:space="0" w:color="auto"/>
          </w:divBdr>
          <w:divsChild>
            <w:div w:id="615521338">
              <w:marLeft w:val="0"/>
              <w:marRight w:val="0"/>
              <w:marTop w:val="0"/>
              <w:marBottom w:val="0"/>
              <w:divBdr>
                <w:top w:val="none" w:sz="0" w:space="0" w:color="auto"/>
                <w:left w:val="none" w:sz="0" w:space="0" w:color="auto"/>
                <w:bottom w:val="none" w:sz="0" w:space="0" w:color="auto"/>
                <w:right w:val="none" w:sz="0" w:space="0" w:color="auto"/>
              </w:divBdr>
            </w:div>
          </w:divsChild>
        </w:div>
        <w:div w:id="1674264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7403282">
              <w:marLeft w:val="240"/>
              <w:marRight w:val="240"/>
              <w:marTop w:val="0"/>
              <w:marBottom w:val="0"/>
              <w:divBdr>
                <w:top w:val="none" w:sz="0" w:space="0" w:color="auto"/>
                <w:left w:val="none" w:sz="0" w:space="0" w:color="auto"/>
                <w:bottom w:val="none" w:sz="0" w:space="0" w:color="auto"/>
                <w:right w:val="none" w:sz="0" w:space="0" w:color="auto"/>
              </w:divBdr>
            </w:div>
            <w:div w:id="783230224">
              <w:marLeft w:val="0"/>
              <w:marRight w:val="0"/>
              <w:marTop w:val="0"/>
              <w:marBottom w:val="0"/>
              <w:divBdr>
                <w:top w:val="single" w:sz="6" w:space="6" w:color="000000"/>
                <w:left w:val="none" w:sz="0" w:space="0" w:color="auto"/>
                <w:bottom w:val="none" w:sz="0" w:space="0" w:color="auto"/>
                <w:right w:val="none" w:sz="0" w:space="0" w:color="auto"/>
              </w:divBdr>
            </w:div>
          </w:divsChild>
        </w:div>
        <w:div w:id="1101710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0148773">
              <w:marLeft w:val="240"/>
              <w:marRight w:val="240"/>
              <w:marTop w:val="0"/>
              <w:marBottom w:val="0"/>
              <w:divBdr>
                <w:top w:val="none" w:sz="0" w:space="0" w:color="auto"/>
                <w:left w:val="none" w:sz="0" w:space="0" w:color="auto"/>
                <w:bottom w:val="none" w:sz="0" w:space="0" w:color="auto"/>
                <w:right w:val="none" w:sz="0" w:space="0" w:color="auto"/>
              </w:divBdr>
            </w:div>
            <w:div w:id="1915622535">
              <w:marLeft w:val="0"/>
              <w:marRight w:val="0"/>
              <w:marTop w:val="0"/>
              <w:marBottom w:val="0"/>
              <w:divBdr>
                <w:top w:val="single" w:sz="6" w:space="6" w:color="000000"/>
                <w:left w:val="none" w:sz="0" w:space="0" w:color="auto"/>
                <w:bottom w:val="none" w:sz="0" w:space="0" w:color="auto"/>
                <w:right w:val="none" w:sz="0" w:space="0" w:color="auto"/>
              </w:divBdr>
            </w:div>
          </w:divsChild>
        </w:div>
        <w:div w:id="215312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372760">
              <w:marLeft w:val="240"/>
              <w:marRight w:val="240"/>
              <w:marTop w:val="0"/>
              <w:marBottom w:val="0"/>
              <w:divBdr>
                <w:top w:val="none" w:sz="0" w:space="0" w:color="auto"/>
                <w:left w:val="none" w:sz="0" w:space="0" w:color="auto"/>
                <w:bottom w:val="none" w:sz="0" w:space="0" w:color="auto"/>
                <w:right w:val="none" w:sz="0" w:space="0" w:color="auto"/>
              </w:divBdr>
            </w:div>
            <w:div w:id="284655008">
              <w:marLeft w:val="0"/>
              <w:marRight w:val="0"/>
              <w:marTop w:val="0"/>
              <w:marBottom w:val="0"/>
              <w:divBdr>
                <w:top w:val="single" w:sz="6" w:space="6" w:color="000000"/>
                <w:left w:val="none" w:sz="0" w:space="0" w:color="auto"/>
                <w:bottom w:val="none" w:sz="0" w:space="0" w:color="auto"/>
                <w:right w:val="none" w:sz="0" w:space="0" w:color="auto"/>
              </w:divBdr>
              <w:divsChild>
                <w:div w:id="1175420734">
                  <w:marLeft w:val="0"/>
                  <w:marRight w:val="0"/>
                  <w:marTop w:val="0"/>
                  <w:marBottom w:val="0"/>
                  <w:divBdr>
                    <w:top w:val="none" w:sz="0" w:space="0" w:color="auto"/>
                    <w:left w:val="none" w:sz="0" w:space="0" w:color="auto"/>
                    <w:bottom w:val="none" w:sz="0" w:space="0" w:color="auto"/>
                    <w:right w:val="none" w:sz="0" w:space="0" w:color="auto"/>
                  </w:divBdr>
                  <w:divsChild>
                    <w:div w:id="2060780269">
                      <w:marLeft w:val="0"/>
                      <w:marRight w:val="0"/>
                      <w:marTop w:val="240"/>
                      <w:marBottom w:val="240"/>
                      <w:divBdr>
                        <w:top w:val="none" w:sz="0" w:space="0" w:color="auto"/>
                        <w:left w:val="none" w:sz="0" w:space="0" w:color="auto"/>
                        <w:bottom w:val="none" w:sz="0" w:space="0" w:color="auto"/>
                        <w:right w:val="none" w:sz="0" w:space="0" w:color="auto"/>
                      </w:divBdr>
                      <w:divsChild>
                        <w:div w:id="19810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71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9983344">
              <w:marLeft w:val="240"/>
              <w:marRight w:val="240"/>
              <w:marTop w:val="0"/>
              <w:marBottom w:val="0"/>
              <w:divBdr>
                <w:top w:val="none" w:sz="0" w:space="0" w:color="auto"/>
                <w:left w:val="none" w:sz="0" w:space="0" w:color="auto"/>
                <w:bottom w:val="none" w:sz="0" w:space="0" w:color="auto"/>
                <w:right w:val="none" w:sz="0" w:space="0" w:color="auto"/>
              </w:divBdr>
            </w:div>
            <w:div w:id="473372480">
              <w:marLeft w:val="0"/>
              <w:marRight w:val="0"/>
              <w:marTop w:val="0"/>
              <w:marBottom w:val="0"/>
              <w:divBdr>
                <w:top w:val="single" w:sz="6" w:space="6" w:color="000000"/>
                <w:left w:val="none" w:sz="0" w:space="0" w:color="auto"/>
                <w:bottom w:val="none" w:sz="0" w:space="0" w:color="auto"/>
                <w:right w:val="none" w:sz="0" w:space="0" w:color="auto"/>
              </w:divBdr>
              <w:divsChild>
                <w:div w:id="1212111212">
                  <w:marLeft w:val="0"/>
                  <w:marRight w:val="0"/>
                  <w:marTop w:val="0"/>
                  <w:marBottom w:val="0"/>
                  <w:divBdr>
                    <w:top w:val="none" w:sz="0" w:space="0" w:color="auto"/>
                    <w:left w:val="none" w:sz="0" w:space="0" w:color="auto"/>
                    <w:bottom w:val="none" w:sz="0" w:space="0" w:color="auto"/>
                    <w:right w:val="none" w:sz="0" w:space="0" w:color="auto"/>
                  </w:divBdr>
                  <w:divsChild>
                    <w:div w:id="1285696920">
                      <w:marLeft w:val="0"/>
                      <w:marRight w:val="0"/>
                      <w:marTop w:val="240"/>
                      <w:marBottom w:val="240"/>
                      <w:divBdr>
                        <w:top w:val="none" w:sz="0" w:space="0" w:color="auto"/>
                        <w:left w:val="none" w:sz="0" w:space="0" w:color="auto"/>
                        <w:bottom w:val="none" w:sz="0" w:space="0" w:color="auto"/>
                        <w:right w:val="none" w:sz="0" w:space="0" w:color="auto"/>
                      </w:divBdr>
                      <w:divsChild>
                        <w:div w:id="18771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53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639556">
              <w:marLeft w:val="240"/>
              <w:marRight w:val="240"/>
              <w:marTop w:val="0"/>
              <w:marBottom w:val="0"/>
              <w:divBdr>
                <w:top w:val="none" w:sz="0" w:space="0" w:color="auto"/>
                <w:left w:val="none" w:sz="0" w:space="0" w:color="auto"/>
                <w:bottom w:val="none" w:sz="0" w:space="0" w:color="auto"/>
                <w:right w:val="none" w:sz="0" w:space="0" w:color="auto"/>
              </w:divBdr>
            </w:div>
            <w:div w:id="1751728777">
              <w:marLeft w:val="0"/>
              <w:marRight w:val="0"/>
              <w:marTop w:val="0"/>
              <w:marBottom w:val="0"/>
              <w:divBdr>
                <w:top w:val="single" w:sz="6" w:space="6" w:color="000000"/>
                <w:left w:val="none" w:sz="0" w:space="0" w:color="auto"/>
                <w:bottom w:val="none" w:sz="0" w:space="0" w:color="auto"/>
                <w:right w:val="none" w:sz="0" w:space="0" w:color="auto"/>
              </w:divBdr>
              <w:divsChild>
                <w:div w:id="2143842090">
                  <w:marLeft w:val="0"/>
                  <w:marRight w:val="0"/>
                  <w:marTop w:val="240"/>
                  <w:marBottom w:val="240"/>
                  <w:divBdr>
                    <w:top w:val="none" w:sz="0" w:space="0" w:color="auto"/>
                    <w:left w:val="none" w:sz="0" w:space="0" w:color="auto"/>
                    <w:bottom w:val="none" w:sz="0" w:space="0" w:color="auto"/>
                    <w:right w:val="none" w:sz="0" w:space="0" w:color="auto"/>
                  </w:divBdr>
                </w:div>
                <w:div w:id="13648673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420065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9796854">
              <w:marLeft w:val="240"/>
              <w:marRight w:val="240"/>
              <w:marTop w:val="0"/>
              <w:marBottom w:val="0"/>
              <w:divBdr>
                <w:top w:val="none" w:sz="0" w:space="0" w:color="auto"/>
                <w:left w:val="none" w:sz="0" w:space="0" w:color="auto"/>
                <w:bottom w:val="none" w:sz="0" w:space="0" w:color="auto"/>
                <w:right w:val="none" w:sz="0" w:space="0" w:color="auto"/>
              </w:divBdr>
            </w:div>
            <w:div w:id="124276250">
              <w:marLeft w:val="0"/>
              <w:marRight w:val="0"/>
              <w:marTop w:val="0"/>
              <w:marBottom w:val="0"/>
              <w:divBdr>
                <w:top w:val="single" w:sz="6" w:space="6" w:color="000000"/>
                <w:left w:val="none" w:sz="0" w:space="0" w:color="auto"/>
                <w:bottom w:val="none" w:sz="0" w:space="0" w:color="auto"/>
                <w:right w:val="none" w:sz="0" w:space="0" w:color="auto"/>
              </w:divBdr>
              <w:divsChild>
                <w:div w:id="543491292">
                  <w:marLeft w:val="0"/>
                  <w:marRight w:val="0"/>
                  <w:marTop w:val="0"/>
                  <w:marBottom w:val="0"/>
                  <w:divBdr>
                    <w:top w:val="none" w:sz="0" w:space="0" w:color="auto"/>
                    <w:left w:val="none" w:sz="0" w:space="0" w:color="auto"/>
                    <w:bottom w:val="none" w:sz="0" w:space="0" w:color="auto"/>
                    <w:right w:val="none" w:sz="0" w:space="0" w:color="auto"/>
                  </w:divBdr>
                  <w:divsChild>
                    <w:div w:id="1689988649">
                      <w:marLeft w:val="0"/>
                      <w:marRight w:val="0"/>
                      <w:marTop w:val="240"/>
                      <w:marBottom w:val="240"/>
                      <w:divBdr>
                        <w:top w:val="none" w:sz="0" w:space="0" w:color="auto"/>
                        <w:left w:val="none" w:sz="0" w:space="0" w:color="auto"/>
                        <w:bottom w:val="none" w:sz="0" w:space="0" w:color="auto"/>
                        <w:right w:val="none" w:sz="0" w:space="0" w:color="auto"/>
                      </w:divBdr>
                    </w:div>
                    <w:div w:id="717163471">
                      <w:marLeft w:val="0"/>
                      <w:marRight w:val="0"/>
                      <w:marTop w:val="0"/>
                      <w:marBottom w:val="0"/>
                      <w:divBdr>
                        <w:top w:val="none" w:sz="0" w:space="0" w:color="auto"/>
                        <w:left w:val="none" w:sz="0" w:space="0" w:color="auto"/>
                        <w:bottom w:val="none" w:sz="0" w:space="0" w:color="auto"/>
                        <w:right w:val="none" w:sz="0" w:space="0" w:color="auto"/>
                      </w:divBdr>
                      <w:divsChild>
                        <w:div w:id="20865627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00205379">
      <w:marLeft w:val="0"/>
      <w:marRight w:val="0"/>
      <w:marTop w:val="0"/>
      <w:marBottom w:val="0"/>
      <w:divBdr>
        <w:top w:val="none" w:sz="0" w:space="0" w:color="auto"/>
        <w:left w:val="none" w:sz="0" w:space="0" w:color="auto"/>
        <w:bottom w:val="none" w:sz="0" w:space="0" w:color="auto"/>
        <w:right w:val="none" w:sz="0" w:space="0" w:color="auto"/>
      </w:divBdr>
    </w:div>
    <w:div w:id="1532843248">
      <w:marLeft w:val="0"/>
      <w:marRight w:val="0"/>
      <w:marTop w:val="0"/>
      <w:marBottom w:val="0"/>
      <w:divBdr>
        <w:top w:val="none" w:sz="0" w:space="0" w:color="auto"/>
        <w:left w:val="none" w:sz="0" w:space="0" w:color="auto"/>
        <w:bottom w:val="none" w:sz="0" w:space="0" w:color="auto"/>
        <w:right w:val="none" w:sz="0" w:space="0" w:color="auto"/>
      </w:divBdr>
      <w:divsChild>
        <w:div w:id="394009327">
          <w:marLeft w:val="0"/>
          <w:marRight w:val="0"/>
          <w:marTop w:val="0"/>
          <w:marBottom w:val="0"/>
          <w:divBdr>
            <w:top w:val="none" w:sz="0" w:space="0" w:color="auto"/>
            <w:left w:val="none" w:sz="0" w:space="0" w:color="auto"/>
            <w:bottom w:val="none" w:sz="0" w:space="0" w:color="auto"/>
            <w:right w:val="none" w:sz="0" w:space="0" w:color="auto"/>
          </w:divBdr>
        </w:div>
      </w:divsChild>
    </w:div>
    <w:div w:id="1550919608">
      <w:marLeft w:val="0"/>
      <w:marRight w:val="0"/>
      <w:marTop w:val="0"/>
      <w:marBottom w:val="0"/>
      <w:divBdr>
        <w:top w:val="none" w:sz="0" w:space="0" w:color="auto"/>
        <w:left w:val="none" w:sz="0" w:space="0" w:color="auto"/>
        <w:bottom w:val="none" w:sz="0" w:space="0" w:color="auto"/>
        <w:right w:val="none" w:sz="0" w:space="0" w:color="auto"/>
      </w:divBdr>
      <w:divsChild>
        <w:div w:id="6891821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478798">
              <w:marLeft w:val="240"/>
              <w:marRight w:val="240"/>
              <w:marTop w:val="0"/>
              <w:marBottom w:val="0"/>
              <w:divBdr>
                <w:top w:val="none" w:sz="0" w:space="0" w:color="auto"/>
                <w:left w:val="none" w:sz="0" w:space="0" w:color="auto"/>
                <w:bottom w:val="none" w:sz="0" w:space="0" w:color="auto"/>
                <w:right w:val="none" w:sz="0" w:space="0" w:color="auto"/>
              </w:divBdr>
            </w:div>
            <w:div w:id="1971545807">
              <w:marLeft w:val="0"/>
              <w:marRight w:val="0"/>
              <w:marTop w:val="0"/>
              <w:marBottom w:val="0"/>
              <w:divBdr>
                <w:top w:val="single" w:sz="6" w:space="6" w:color="000000"/>
                <w:left w:val="none" w:sz="0" w:space="0" w:color="auto"/>
                <w:bottom w:val="none" w:sz="0" w:space="0" w:color="auto"/>
                <w:right w:val="none" w:sz="0" w:space="0" w:color="auto"/>
              </w:divBdr>
            </w:div>
          </w:divsChild>
        </w:div>
        <w:div w:id="578369676">
          <w:marLeft w:val="0"/>
          <w:marRight w:val="0"/>
          <w:marTop w:val="240"/>
          <w:marBottom w:val="240"/>
          <w:divBdr>
            <w:top w:val="none" w:sz="0" w:space="0" w:color="auto"/>
            <w:left w:val="none" w:sz="0" w:space="0" w:color="auto"/>
            <w:bottom w:val="none" w:sz="0" w:space="0" w:color="auto"/>
            <w:right w:val="none" w:sz="0" w:space="0" w:color="auto"/>
          </w:divBdr>
          <w:divsChild>
            <w:div w:id="692730398">
              <w:marLeft w:val="0"/>
              <w:marRight w:val="0"/>
              <w:marTop w:val="0"/>
              <w:marBottom w:val="0"/>
              <w:divBdr>
                <w:top w:val="none" w:sz="0" w:space="0" w:color="auto"/>
                <w:left w:val="none" w:sz="0" w:space="0" w:color="auto"/>
                <w:bottom w:val="none" w:sz="0" w:space="0" w:color="auto"/>
                <w:right w:val="none" w:sz="0" w:space="0" w:color="auto"/>
              </w:divBdr>
            </w:div>
          </w:divsChild>
        </w:div>
        <w:div w:id="12811832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1127248">
              <w:marLeft w:val="240"/>
              <w:marRight w:val="240"/>
              <w:marTop w:val="0"/>
              <w:marBottom w:val="0"/>
              <w:divBdr>
                <w:top w:val="none" w:sz="0" w:space="0" w:color="auto"/>
                <w:left w:val="none" w:sz="0" w:space="0" w:color="auto"/>
                <w:bottom w:val="none" w:sz="0" w:space="0" w:color="auto"/>
                <w:right w:val="none" w:sz="0" w:space="0" w:color="auto"/>
              </w:divBdr>
            </w:div>
            <w:div w:id="1598635278">
              <w:marLeft w:val="0"/>
              <w:marRight w:val="0"/>
              <w:marTop w:val="0"/>
              <w:marBottom w:val="0"/>
              <w:divBdr>
                <w:top w:val="single" w:sz="6" w:space="6" w:color="000000"/>
                <w:left w:val="none" w:sz="0" w:space="0" w:color="auto"/>
                <w:bottom w:val="none" w:sz="0" w:space="0" w:color="auto"/>
                <w:right w:val="none" w:sz="0" w:space="0" w:color="auto"/>
              </w:divBdr>
            </w:div>
          </w:divsChild>
        </w:div>
        <w:div w:id="17387436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8903994">
              <w:marLeft w:val="240"/>
              <w:marRight w:val="240"/>
              <w:marTop w:val="0"/>
              <w:marBottom w:val="0"/>
              <w:divBdr>
                <w:top w:val="none" w:sz="0" w:space="0" w:color="auto"/>
                <w:left w:val="none" w:sz="0" w:space="0" w:color="auto"/>
                <w:bottom w:val="none" w:sz="0" w:space="0" w:color="auto"/>
                <w:right w:val="none" w:sz="0" w:space="0" w:color="auto"/>
              </w:divBdr>
            </w:div>
            <w:div w:id="1568031735">
              <w:marLeft w:val="0"/>
              <w:marRight w:val="0"/>
              <w:marTop w:val="0"/>
              <w:marBottom w:val="0"/>
              <w:divBdr>
                <w:top w:val="single" w:sz="6" w:space="6" w:color="000000"/>
                <w:left w:val="none" w:sz="0" w:space="0" w:color="auto"/>
                <w:bottom w:val="none" w:sz="0" w:space="0" w:color="auto"/>
                <w:right w:val="none" w:sz="0" w:space="0" w:color="auto"/>
              </w:divBdr>
              <w:divsChild>
                <w:div w:id="293214018">
                  <w:marLeft w:val="0"/>
                  <w:marRight w:val="0"/>
                  <w:marTop w:val="0"/>
                  <w:marBottom w:val="0"/>
                  <w:divBdr>
                    <w:top w:val="none" w:sz="0" w:space="0" w:color="auto"/>
                    <w:left w:val="none" w:sz="0" w:space="0" w:color="auto"/>
                    <w:bottom w:val="none" w:sz="0" w:space="0" w:color="auto"/>
                    <w:right w:val="none" w:sz="0" w:space="0" w:color="auto"/>
                  </w:divBdr>
                  <w:divsChild>
                    <w:div w:id="793446938">
                      <w:marLeft w:val="0"/>
                      <w:marRight w:val="0"/>
                      <w:marTop w:val="240"/>
                      <w:marBottom w:val="240"/>
                      <w:divBdr>
                        <w:top w:val="none" w:sz="0" w:space="0" w:color="auto"/>
                        <w:left w:val="none" w:sz="0" w:space="0" w:color="auto"/>
                        <w:bottom w:val="none" w:sz="0" w:space="0" w:color="auto"/>
                        <w:right w:val="none" w:sz="0" w:space="0" w:color="auto"/>
                      </w:divBdr>
                      <w:divsChild>
                        <w:div w:id="3140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41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9397063">
              <w:marLeft w:val="240"/>
              <w:marRight w:val="240"/>
              <w:marTop w:val="0"/>
              <w:marBottom w:val="0"/>
              <w:divBdr>
                <w:top w:val="none" w:sz="0" w:space="0" w:color="auto"/>
                <w:left w:val="none" w:sz="0" w:space="0" w:color="auto"/>
                <w:bottom w:val="none" w:sz="0" w:space="0" w:color="auto"/>
                <w:right w:val="none" w:sz="0" w:space="0" w:color="auto"/>
              </w:divBdr>
            </w:div>
            <w:div w:id="902251718">
              <w:marLeft w:val="0"/>
              <w:marRight w:val="0"/>
              <w:marTop w:val="0"/>
              <w:marBottom w:val="0"/>
              <w:divBdr>
                <w:top w:val="single" w:sz="6" w:space="6" w:color="000000"/>
                <w:left w:val="none" w:sz="0" w:space="0" w:color="auto"/>
                <w:bottom w:val="none" w:sz="0" w:space="0" w:color="auto"/>
                <w:right w:val="none" w:sz="0" w:space="0" w:color="auto"/>
              </w:divBdr>
              <w:divsChild>
                <w:div w:id="7207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4646">
          <w:marLeft w:val="0"/>
          <w:marRight w:val="0"/>
          <w:marTop w:val="0"/>
          <w:marBottom w:val="0"/>
          <w:divBdr>
            <w:top w:val="none" w:sz="0" w:space="0" w:color="auto"/>
            <w:left w:val="none" w:sz="0" w:space="0" w:color="auto"/>
            <w:bottom w:val="none" w:sz="0" w:space="0" w:color="auto"/>
            <w:right w:val="none" w:sz="0" w:space="0" w:color="auto"/>
          </w:divBdr>
          <w:divsChild>
            <w:div w:id="16938464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78190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9311122">
              <w:marLeft w:val="240"/>
              <w:marRight w:val="240"/>
              <w:marTop w:val="0"/>
              <w:marBottom w:val="0"/>
              <w:divBdr>
                <w:top w:val="none" w:sz="0" w:space="0" w:color="auto"/>
                <w:left w:val="none" w:sz="0" w:space="0" w:color="auto"/>
                <w:bottom w:val="none" w:sz="0" w:space="0" w:color="auto"/>
                <w:right w:val="none" w:sz="0" w:space="0" w:color="auto"/>
              </w:divBdr>
            </w:div>
            <w:div w:id="1282608202">
              <w:marLeft w:val="0"/>
              <w:marRight w:val="0"/>
              <w:marTop w:val="0"/>
              <w:marBottom w:val="0"/>
              <w:divBdr>
                <w:top w:val="single" w:sz="6" w:space="6" w:color="000000"/>
                <w:left w:val="none" w:sz="0" w:space="0" w:color="auto"/>
                <w:bottom w:val="none" w:sz="0" w:space="0" w:color="auto"/>
                <w:right w:val="none" w:sz="0" w:space="0" w:color="auto"/>
              </w:divBdr>
            </w:div>
          </w:divsChild>
        </w:div>
        <w:div w:id="1623076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4452433">
              <w:marLeft w:val="240"/>
              <w:marRight w:val="240"/>
              <w:marTop w:val="0"/>
              <w:marBottom w:val="0"/>
              <w:divBdr>
                <w:top w:val="none" w:sz="0" w:space="0" w:color="auto"/>
                <w:left w:val="none" w:sz="0" w:space="0" w:color="auto"/>
                <w:bottom w:val="none" w:sz="0" w:space="0" w:color="auto"/>
                <w:right w:val="none" w:sz="0" w:space="0" w:color="auto"/>
              </w:divBdr>
            </w:div>
            <w:div w:id="1111440978">
              <w:marLeft w:val="0"/>
              <w:marRight w:val="0"/>
              <w:marTop w:val="0"/>
              <w:marBottom w:val="0"/>
              <w:divBdr>
                <w:top w:val="single" w:sz="6" w:space="6" w:color="000000"/>
                <w:left w:val="none" w:sz="0" w:space="0" w:color="auto"/>
                <w:bottom w:val="none" w:sz="0" w:space="0" w:color="auto"/>
                <w:right w:val="none" w:sz="0" w:space="0" w:color="auto"/>
              </w:divBdr>
              <w:divsChild>
                <w:div w:id="1532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598">
          <w:marLeft w:val="0"/>
          <w:marRight w:val="0"/>
          <w:marTop w:val="0"/>
          <w:marBottom w:val="0"/>
          <w:divBdr>
            <w:top w:val="none" w:sz="0" w:space="0" w:color="auto"/>
            <w:left w:val="none" w:sz="0" w:space="0" w:color="auto"/>
            <w:bottom w:val="none" w:sz="0" w:space="0" w:color="auto"/>
            <w:right w:val="none" w:sz="0" w:space="0" w:color="auto"/>
          </w:divBdr>
          <w:divsChild>
            <w:div w:id="3149948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73956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1188918">
              <w:marLeft w:val="240"/>
              <w:marRight w:val="240"/>
              <w:marTop w:val="0"/>
              <w:marBottom w:val="0"/>
              <w:divBdr>
                <w:top w:val="none" w:sz="0" w:space="0" w:color="auto"/>
                <w:left w:val="none" w:sz="0" w:space="0" w:color="auto"/>
                <w:bottom w:val="none" w:sz="0" w:space="0" w:color="auto"/>
                <w:right w:val="none" w:sz="0" w:space="0" w:color="auto"/>
              </w:divBdr>
            </w:div>
            <w:div w:id="1285848639">
              <w:marLeft w:val="0"/>
              <w:marRight w:val="0"/>
              <w:marTop w:val="0"/>
              <w:marBottom w:val="0"/>
              <w:divBdr>
                <w:top w:val="single" w:sz="6" w:space="6" w:color="000000"/>
                <w:left w:val="none" w:sz="0" w:space="0" w:color="auto"/>
                <w:bottom w:val="none" w:sz="0" w:space="0" w:color="auto"/>
                <w:right w:val="none" w:sz="0" w:space="0" w:color="auto"/>
              </w:divBdr>
            </w:div>
          </w:divsChild>
        </w:div>
        <w:div w:id="15746554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65679">
              <w:marLeft w:val="240"/>
              <w:marRight w:val="240"/>
              <w:marTop w:val="0"/>
              <w:marBottom w:val="0"/>
              <w:divBdr>
                <w:top w:val="none" w:sz="0" w:space="0" w:color="auto"/>
                <w:left w:val="none" w:sz="0" w:space="0" w:color="auto"/>
                <w:bottom w:val="none" w:sz="0" w:space="0" w:color="auto"/>
                <w:right w:val="none" w:sz="0" w:space="0" w:color="auto"/>
              </w:divBdr>
            </w:div>
            <w:div w:id="359748336">
              <w:marLeft w:val="0"/>
              <w:marRight w:val="0"/>
              <w:marTop w:val="0"/>
              <w:marBottom w:val="0"/>
              <w:divBdr>
                <w:top w:val="single" w:sz="6" w:space="6" w:color="000000"/>
                <w:left w:val="none" w:sz="0" w:space="0" w:color="auto"/>
                <w:bottom w:val="none" w:sz="0" w:space="0" w:color="auto"/>
                <w:right w:val="none" w:sz="0" w:space="0" w:color="auto"/>
              </w:divBdr>
              <w:divsChild>
                <w:div w:id="14010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6528">
          <w:marLeft w:val="0"/>
          <w:marRight w:val="0"/>
          <w:marTop w:val="0"/>
          <w:marBottom w:val="0"/>
          <w:divBdr>
            <w:top w:val="none" w:sz="0" w:space="0" w:color="auto"/>
            <w:left w:val="none" w:sz="0" w:space="0" w:color="auto"/>
            <w:bottom w:val="none" w:sz="0" w:space="0" w:color="auto"/>
            <w:right w:val="none" w:sz="0" w:space="0" w:color="auto"/>
          </w:divBdr>
          <w:divsChild>
            <w:div w:id="5937076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88165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8847744">
              <w:marLeft w:val="240"/>
              <w:marRight w:val="240"/>
              <w:marTop w:val="0"/>
              <w:marBottom w:val="0"/>
              <w:divBdr>
                <w:top w:val="none" w:sz="0" w:space="0" w:color="auto"/>
                <w:left w:val="none" w:sz="0" w:space="0" w:color="auto"/>
                <w:bottom w:val="none" w:sz="0" w:space="0" w:color="auto"/>
                <w:right w:val="none" w:sz="0" w:space="0" w:color="auto"/>
              </w:divBdr>
            </w:div>
            <w:div w:id="334192821">
              <w:marLeft w:val="0"/>
              <w:marRight w:val="0"/>
              <w:marTop w:val="0"/>
              <w:marBottom w:val="0"/>
              <w:divBdr>
                <w:top w:val="single" w:sz="6" w:space="6" w:color="000000"/>
                <w:left w:val="none" w:sz="0" w:space="0" w:color="auto"/>
                <w:bottom w:val="none" w:sz="0" w:space="0" w:color="auto"/>
                <w:right w:val="none" w:sz="0" w:space="0" w:color="auto"/>
              </w:divBdr>
            </w:div>
          </w:divsChild>
        </w:div>
        <w:div w:id="442771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7719331">
              <w:marLeft w:val="240"/>
              <w:marRight w:val="240"/>
              <w:marTop w:val="0"/>
              <w:marBottom w:val="0"/>
              <w:divBdr>
                <w:top w:val="none" w:sz="0" w:space="0" w:color="auto"/>
                <w:left w:val="none" w:sz="0" w:space="0" w:color="auto"/>
                <w:bottom w:val="none" w:sz="0" w:space="0" w:color="auto"/>
                <w:right w:val="none" w:sz="0" w:space="0" w:color="auto"/>
              </w:divBdr>
            </w:div>
            <w:div w:id="2040619085">
              <w:marLeft w:val="0"/>
              <w:marRight w:val="0"/>
              <w:marTop w:val="0"/>
              <w:marBottom w:val="0"/>
              <w:divBdr>
                <w:top w:val="single" w:sz="6" w:space="6" w:color="000000"/>
                <w:left w:val="none" w:sz="0" w:space="0" w:color="auto"/>
                <w:bottom w:val="none" w:sz="0" w:space="0" w:color="auto"/>
                <w:right w:val="none" w:sz="0" w:space="0" w:color="auto"/>
              </w:divBdr>
              <w:divsChild>
                <w:div w:id="161704604">
                  <w:marLeft w:val="0"/>
                  <w:marRight w:val="0"/>
                  <w:marTop w:val="0"/>
                  <w:marBottom w:val="0"/>
                  <w:divBdr>
                    <w:top w:val="none" w:sz="0" w:space="0" w:color="auto"/>
                    <w:left w:val="none" w:sz="0" w:space="0" w:color="auto"/>
                    <w:bottom w:val="none" w:sz="0" w:space="0" w:color="auto"/>
                    <w:right w:val="none" w:sz="0" w:space="0" w:color="auto"/>
                  </w:divBdr>
                  <w:divsChild>
                    <w:div w:id="26006842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79581982">
          <w:marLeft w:val="0"/>
          <w:marRight w:val="0"/>
          <w:marTop w:val="0"/>
          <w:marBottom w:val="0"/>
          <w:divBdr>
            <w:top w:val="none" w:sz="0" w:space="0" w:color="auto"/>
            <w:left w:val="none" w:sz="0" w:space="0" w:color="auto"/>
            <w:bottom w:val="none" w:sz="0" w:space="0" w:color="auto"/>
            <w:right w:val="none" w:sz="0" w:space="0" w:color="auto"/>
          </w:divBdr>
          <w:divsChild>
            <w:div w:id="15913563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05672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267896">
              <w:marLeft w:val="240"/>
              <w:marRight w:val="240"/>
              <w:marTop w:val="0"/>
              <w:marBottom w:val="0"/>
              <w:divBdr>
                <w:top w:val="none" w:sz="0" w:space="0" w:color="auto"/>
                <w:left w:val="none" w:sz="0" w:space="0" w:color="auto"/>
                <w:bottom w:val="none" w:sz="0" w:space="0" w:color="auto"/>
                <w:right w:val="none" w:sz="0" w:space="0" w:color="auto"/>
              </w:divBdr>
            </w:div>
            <w:div w:id="1731923810">
              <w:marLeft w:val="0"/>
              <w:marRight w:val="0"/>
              <w:marTop w:val="0"/>
              <w:marBottom w:val="0"/>
              <w:divBdr>
                <w:top w:val="single" w:sz="6" w:space="6" w:color="000000"/>
                <w:left w:val="none" w:sz="0" w:space="0" w:color="auto"/>
                <w:bottom w:val="none" w:sz="0" w:space="0" w:color="auto"/>
                <w:right w:val="none" w:sz="0" w:space="0" w:color="auto"/>
              </w:divBdr>
              <w:divsChild>
                <w:div w:id="17802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20972">
      <w:marLeft w:val="0"/>
      <w:marRight w:val="0"/>
      <w:marTop w:val="0"/>
      <w:marBottom w:val="0"/>
      <w:divBdr>
        <w:top w:val="none" w:sz="0" w:space="0" w:color="auto"/>
        <w:left w:val="none" w:sz="0" w:space="0" w:color="auto"/>
        <w:bottom w:val="none" w:sz="0" w:space="0" w:color="auto"/>
        <w:right w:val="none" w:sz="0" w:space="0" w:color="auto"/>
      </w:divBdr>
    </w:div>
    <w:div w:id="1697736310">
      <w:marLeft w:val="0"/>
      <w:marRight w:val="0"/>
      <w:marTop w:val="0"/>
      <w:marBottom w:val="0"/>
      <w:divBdr>
        <w:top w:val="none" w:sz="0" w:space="0" w:color="auto"/>
        <w:left w:val="none" w:sz="0" w:space="0" w:color="auto"/>
        <w:bottom w:val="none" w:sz="0" w:space="0" w:color="auto"/>
        <w:right w:val="none" w:sz="0" w:space="0" w:color="auto"/>
      </w:divBdr>
      <w:divsChild>
        <w:div w:id="1372878832">
          <w:marLeft w:val="0"/>
          <w:marRight w:val="0"/>
          <w:marTop w:val="0"/>
          <w:marBottom w:val="0"/>
          <w:divBdr>
            <w:top w:val="none" w:sz="0" w:space="0" w:color="auto"/>
            <w:left w:val="none" w:sz="0" w:space="0" w:color="auto"/>
            <w:bottom w:val="none" w:sz="0" w:space="0" w:color="auto"/>
            <w:right w:val="none" w:sz="0" w:space="0" w:color="auto"/>
          </w:divBdr>
        </w:div>
      </w:divsChild>
    </w:div>
    <w:div w:id="1722172351">
      <w:marLeft w:val="0"/>
      <w:marRight w:val="0"/>
      <w:marTop w:val="0"/>
      <w:marBottom w:val="0"/>
      <w:divBdr>
        <w:top w:val="none" w:sz="0" w:space="0" w:color="auto"/>
        <w:left w:val="none" w:sz="0" w:space="0" w:color="auto"/>
        <w:bottom w:val="none" w:sz="0" w:space="0" w:color="auto"/>
        <w:right w:val="none" w:sz="0" w:space="0" w:color="auto"/>
      </w:divBdr>
      <w:divsChild>
        <w:div w:id="970599671">
          <w:marLeft w:val="0"/>
          <w:marRight w:val="0"/>
          <w:marTop w:val="0"/>
          <w:marBottom w:val="0"/>
          <w:divBdr>
            <w:top w:val="none" w:sz="0" w:space="0" w:color="auto"/>
            <w:left w:val="none" w:sz="0" w:space="0" w:color="auto"/>
            <w:bottom w:val="none" w:sz="0" w:space="0" w:color="auto"/>
            <w:right w:val="none" w:sz="0" w:space="0" w:color="auto"/>
          </w:divBdr>
        </w:div>
        <w:div w:id="407700382">
          <w:marLeft w:val="0"/>
          <w:marRight w:val="0"/>
          <w:marTop w:val="0"/>
          <w:marBottom w:val="0"/>
          <w:divBdr>
            <w:top w:val="none" w:sz="0" w:space="0" w:color="auto"/>
            <w:left w:val="none" w:sz="0" w:space="0" w:color="auto"/>
            <w:bottom w:val="none" w:sz="0" w:space="0" w:color="auto"/>
            <w:right w:val="none" w:sz="0" w:space="0" w:color="auto"/>
          </w:divBdr>
        </w:div>
        <w:div w:id="1124226102">
          <w:marLeft w:val="0"/>
          <w:marRight w:val="0"/>
          <w:marTop w:val="0"/>
          <w:marBottom w:val="0"/>
          <w:divBdr>
            <w:top w:val="none" w:sz="0" w:space="0" w:color="auto"/>
            <w:left w:val="none" w:sz="0" w:space="0" w:color="auto"/>
            <w:bottom w:val="none" w:sz="0" w:space="0" w:color="auto"/>
            <w:right w:val="none" w:sz="0" w:space="0" w:color="auto"/>
          </w:divBdr>
        </w:div>
        <w:div w:id="753357401">
          <w:marLeft w:val="0"/>
          <w:marRight w:val="0"/>
          <w:marTop w:val="0"/>
          <w:marBottom w:val="0"/>
          <w:divBdr>
            <w:top w:val="none" w:sz="0" w:space="0" w:color="auto"/>
            <w:left w:val="none" w:sz="0" w:space="0" w:color="auto"/>
            <w:bottom w:val="none" w:sz="0" w:space="0" w:color="auto"/>
            <w:right w:val="none" w:sz="0" w:space="0" w:color="auto"/>
          </w:divBdr>
        </w:div>
        <w:div w:id="1095593367">
          <w:marLeft w:val="0"/>
          <w:marRight w:val="0"/>
          <w:marTop w:val="0"/>
          <w:marBottom w:val="0"/>
          <w:divBdr>
            <w:top w:val="none" w:sz="0" w:space="0" w:color="auto"/>
            <w:left w:val="none" w:sz="0" w:space="0" w:color="auto"/>
            <w:bottom w:val="none" w:sz="0" w:space="0" w:color="auto"/>
            <w:right w:val="none" w:sz="0" w:space="0" w:color="auto"/>
          </w:divBdr>
        </w:div>
        <w:div w:id="1678539501">
          <w:marLeft w:val="0"/>
          <w:marRight w:val="0"/>
          <w:marTop w:val="0"/>
          <w:marBottom w:val="0"/>
          <w:divBdr>
            <w:top w:val="none" w:sz="0" w:space="0" w:color="auto"/>
            <w:left w:val="none" w:sz="0" w:space="0" w:color="auto"/>
            <w:bottom w:val="none" w:sz="0" w:space="0" w:color="auto"/>
            <w:right w:val="none" w:sz="0" w:space="0" w:color="auto"/>
          </w:divBdr>
        </w:div>
        <w:div w:id="2009207792">
          <w:marLeft w:val="0"/>
          <w:marRight w:val="0"/>
          <w:marTop w:val="0"/>
          <w:marBottom w:val="0"/>
          <w:divBdr>
            <w:top w:val="none" w:sz="0" w:space="0" w:color="auto"/>
            <w:left w:val="none" w:sz="0" w:space="0" w:color="auto"/>
            <w:bottom w:val="none" w:sz="0" w:space="0" w:color="auto"/>
            <w:right w:val="none" w:sz="0" w:space="0" w:color="auto"/>
          </w:divBdr>
        </w:div>
        <w:div w:id="1648708560">
          <w:marLeft w:val="0"/>
          <w:marRight w:val="0"/>
          <w:marTop w:val="0"/>
          <w:marBottom w:val="0"/>
          <w:divBdr>
            <w:top w:val="none" w:sz="0" w:space="0" w:color="auto"/>
            <w:left w:val="none" w:sz="0" w:space="0" w:color="auto"/>
            <w:bottom w:val="none" w:sz="0" w:space="0" w:color="auto"/>
            <w:right w:val="none" w:sz="0" w:space="0" w:color="auto"/>
          </w:divBdr>
        </w:div>
        <w:div w:id="158274824">
          <w:marLeft w:val="0"/>
          <w:marRight w:val="0"/>
          <w:marTop w:val="0"/>
          <w:marBottom w:val="0"/>
          <w:divBdr>
            <w:top w:val="none" w:sz="0" w:space="0" w:color="auto"/>
            <w:left w:val="none" w:sz="0" w:space="0" w:color="auto"/>
            <w:bottom w:val="none" w:sz="0" w:space="0" w:color="auto"/>
            <w:right w:val="none" w:sz="0" w:space="0" w:color="auto"/>
          </w:divBdr>
        </w:div>
        <w:div w:id="1861579663">
          <w:marLeft w:val="0"/>
          <w:marRight w:val="0"/>
          <w:marTop w:val="0"/>
          <w:marBottom w:val="0"/>
          <w:divBdr>
            <w:top w:val="none" w:sz="0" w:space="0" w:color="auto"/>
            <w:left w:val="none" w:sz="0" w:space="0" w:color="auto"/>
            <w:bottom w:val="none" w:sz="0" w:space="0" w:color="auto"/>
            <w:right w:val="none" w:sz="0" w:space="0" w:color="auto"/>
          </w:divBdr>
        </w:div>
        <w:div w:id="1763993149">
          <w:marLeft w:val="0"/>
          <w:marRight w:val="0"/>
          <w:marTop w:val="0"/>
          <w:marBottom w:val="0"/>
          <w:divBdr>
            <w:top w:val="none" w:sz="0" w:space="0" w:color="auto"/>
            <w:left w:val="none" w:sz="0" w:space="0" w:color="auto"/>
            <w:bottom w:val="none" w:sz="0" w:space="0" w:color="auto"/>
            <w:right w:val="none" w:sz="0" w:space="0" w:color="auto"/>
          </w:divBdr>
        </w:div>
        <w:div w:id="1731615038">
          <w:marLeft w:val="0"/>
          <w:marRight w:val="0"/>
          <w:marTop w:val="0"/>
          <w:marBottom w:val="0"/>
          <w:divBdr>
            <w:top w:val="none" w:sz="0" w:space="0" w:color="auto"/>
            <w:left w:val="none" w:sz="0" w:space="0" w:color="auto"/>
            <w:bottom w:val="none" w:sz="0" w:space="0" w:color="auto"/>
            <w:right w:val="none" w:sz="0" w:space="0" w:color="auto"/>
          </w:divBdr>
        </w:div>
        <w:div w:id="1196843422">
          <w:marLeft w:val="0"/>
          <w:marRight w:val="0"/>
          <w:marTop w:val="0"/>
          <w:marBottom w:val="0"/>
          <w:divBdr>
            <w:top w:val="none" w:sz="0" w:space="0" w:color="auto"/>
            <w:left w:val="none" w:sz="0" w:space="0" w:color="auto"/>
            <w:bottom w:val="none" w:sz="0" w:space="0" w:color="auto"/>
            <w:right w:val="none" w:sz="0" w:space="0" w:color="auto"/>
          </w:divBdr>
        </w:div>
        <w:div w:id="134446787">
          <w:marLeft w:val="0"/>
          <w:marRight w:val="0"/>
          <w:marTop w:val="0"/>
          <w:marBottom w:val="0"/>
          <w:divBdr>
            <w:top w:val="none" w:sz="0" w:space="0" w:color="auto"/>
            <w:left w:val="none" w:sz="0" w:space="0" w:color="auto"/>
            <w:bottom w:val="none" w:sz="0" w:space="0" w:color="auto"/>
            <w:right w:val="none" w:sz="0" w:space="0" w:color="auto"/>
          </w:divBdr>
        </w:div>
        <w:div w:id="496843607">
          <w:marLeft w:val="0"/>
          <w:marRight w:val="0"/>
          <w:marTop w:val="0"/>
          <w:marBottom w:val="0"/>
          <w:divBdr>
            <w:top w:val="none" w:sz="0" w:space="0" w:color="auto"/>
            <w:left w:val="none" w:sz="0" w:space="0" w:color="auto"/>
            <w:bottom w:val="none" w:sz="0" w:space="0" w:color="auto"/>
            <w:right w:val="none" w:sz="0" w:space="0" w:color="auto"/>
          </w:divBdr>
        </w:div>
        <w:div w:id="254485516">
          <w:marLeft w:val="0"/>
          <w:marRight w:val="0"/>
          <w:marTop w:val="0"/>
          <w:marBottom w:val="0"/>
          <w:divBdr>
            <w:top w:val="none" w:sz="0" w:space="0" w:color="auto"/>
            <w:left w:val="none" w:sz="0" w:space="0" w:color="auto"/>
            <w:bottom w:val="none" w:sz="0" w:space="0" w:color="auto"/>
            <w:right w:val="none" w:sz="0" w:space="0" w:color="auto"/>
          </w:divBdr>
        </w:div>
        <w:div w:id="1922370234">
          <w:marLeft w:val="0"/>
          <w:marRight w:val="0"/>
          <w:marTop w:val="0"/>
          <w:marBottom w:val="0"/>
          <w:divBdr>
            <w:top w:val="none" w:sz="0" w:space="0" w:color="auto"/>
            <w:left w:val="none" w:sz="0" w:space="0" w:color="auto"/>
            <w:bottom w:val="none" w:sz="0" w:space="0" w:color="auto"/>
            <w:right w:val="none" w:sz="0" w:space="0" w:color="auto"/>
          </w:divBdr>
        </w:div>
        <w:div w:id="163667185">
          <w:marLeft w:val="0"/>
          <w:marRight w:val="0"/>
          <w:marTop w:val="0"/>
          <w:marBottom w:val="0"/>
          <w:divBdr>
            <w:top w:val="none" w:sz="0" w:space="0" w:color="auto"/>
            <w:left w:val="none" w:sz="0" w:space="0" w:color="auto"/>
            <w:bottom w:val="none" w:sz="0" w:space="0" w:color="auto"/>
            <w:right w:val="none" w:sz="0" w:space="0" w:color="auto"/>
          </w:divBdr>
        </w:div>
        <w:div w:id="881333519">
          <w:marLeft w:val="0"/>
          <w:marRight w:val="0"/>
          <w:marTop w:val="0"/>
          <w:marBottom w:val="0"/>
          <w:divBdr>
            <w:top w:val="none" w:sz="0" w:space="0" w:color="auto"/>
            <w:left w:val="none" w:sz="0" w:space="0" w:color="auto"/>
            <w:bottom w:val="none" w:sz="0" w:space="0" w:color="auto"/>
            <w:right w:val="none" w:sz="0" w:space="0" w:color="auto"/>
          </w:divBdr>
        </w:div>
        <w:div w:id="1677725041">
          <w:marLeft w:val="0"/>
          <w:marRight w:val="0"/>
          <w:marTop w:val="0"/>
          <w:marBottom w:val="0"/>
          <w:divBdr>
            <w:top w:val="none" w:sz="0" w:space="0" w:color="auto"/>
            <w:left w:val="none" w:sz="0" w:space="0" w:color="auto"/>
            <w:bottom w:val="none" w:sz="0" w:space="0" w:color="auto"/>
            <w:right w:val="none" w:sz="0" w:space="0" w:color="auto"/>
          </w:divBdr>
        </w:div>
        <w:div w:id="696810032">
          <w:marLeft w:val="0"/>
          <w:marRight w:val="0"/>
          <w:marTop w:val="0"/>
          <w:marBottom w:val="0"/>
          <w:divBdr>
            <w:top w:val="none" w:sz="0" w:space="0" w:color="auto"/>
            <w:left w:val="none" w:sz="0" w:space="0" w:color="auto"/>
            <w:bottom w:val="none" w:sz="0" w:space="0" w:color="auto"/>
            <w:right w:val="none" w:sz="0" w:space="0" w:color="auto"/>
          </w:divBdr>
        </w:div>
        <w:div w:id="585847615">
          <w:marLeft w:val="0"/>
          <w:marRight w:val="0"/>
          <w:marTop w:val="0"/>
          <w:marBottom w:val="0"/>
          <w:divBdr>
            <w:top w:val="none" w:sz="0" w:space="0" w:color="auto"/>
            <w:left w:val="none" w:sz="0" w:space="0" w:color="auto"/>
            <w:bottom w:val="none" w:sz="0" w:space="0" w:color="auto"/>
            <w:right w:val="none" w:sz="0" w:space="0" w:color="auto"/>
          </w:divBdr>
        </w:div>
        <w:div w:id="1232740167">
          <w:marLeft w:val="0"/>
          <w:marRight w:val="0"/>
          <w:marTop w:val="0"/>
          <w:marBottom w:val="0"/>
          <w:divBdr>
            <w:top w:val="none" w:sz="0" w:space="0" w:color="auto"/>
            <w:left w:val="none" w:sz="0" w:space="0" w:color="auto"/>
            <w:bottom w:val="none" w:sz="0" w:space="0" w:color="auto"/>
            <w:right w:val="none" w:sz="0" w:space="0" w:color="auto"/>
          </w:divBdr>
        </w:div>
        <w:div w:id="1711570172">
          <w:marLeft w:val="0"/>
          <w:marRight w:val="0"/>
          <w:marTop w:val="0"/>
          <w:marBottom w:val="0"/>
          <w:divBdr>
            <w:top w:val="none" w:sz="0" w:space="0" w:color="auto"/>
            <w:left w:val="none" w:sz="0" w:space="0" w:color="auto"/>
            <w:bottom w:val="none" w:sz="0" w:space="0" w:color="auto"/>
            <w:right w:val="none" w:sz="0" w:space="0" w:color="auto"/>
          </w:divBdr>
        </w:div>
        <w:div w:id="186255880">
          <w:marLeft w:val="0"/>
          <w:marRight w:val="0"/>
          <w:marTop w:val="0"/>
          <w:marBottom w:val="0"/>
          <w:divBdr>
            <w:top w:val="none" w:sz="0" w:space="0" w:color="auto"/>
            <w:left w:val="none" w:sz="0" w:space="0" w:color="auto"/>
            <w:bottom w:val="none" w:sz="0" w:space="0" w:color="auto"/>
            <w:right w:val="none" w:sz="0" w:space="0" w:color="auto"/>
          </w:divBdr>
        </w:div>
      </w:divsChild>
    </w:div>
    <w:div w:id="1837763251">
      <w:marLeft w:val="0"/>
      <w:marRight w:val="0"/>
      <w:marTop w:val="0"/>
      <w:marBottom w:val="0"/>
      <w:divBdr>
        <w:top w:val="none" w:sz="0" w:space="0" w:color="auto"/>
        <w:left w:val="none" w:sz="0" w:space="0" w:color="auto"/>
        <w:bottom w:val="none" w:sz="0" w:space="0" w:color="auto"/>
        <w:right w:val="none" w:sz="0" w:space="0" w:color="auto"/>
      </w:divBdr>
    </w:div>
    <w:div w:id="1897886418">
      <w:marLeft w:val="0"/>
      <w:marRight w:val="0"/>
      <w:marTop w:val="0"/>
      <w:marBottom w:val="0"/>
      <w:divBdr>
        <w:top w:val="none" w:sz="0" w:space="0" w:color="auto"/>
        <w:left w:val="none" w:sz="0" w:space="0" w:color="auto"/>
        <w:bottom w:val="none" w:sz="0" w:space="0" w:color="auto"/>
        <w:right w:val="none" w:sz="0" w:space="0" w:color="auto"/>
      </w:divBdr>
    </w:div>
    <w:div w:id="1998611653">
      <w:marLeft w:val="0"/>
      <w:marRight w:val="0"/>
      <w:marTop w:val="0"/>
      <w:marBottom w:val="0"/>
      <w:divBdr>
        <w:top w:val="none" w:sz="0" w:space="0" w:color="auto"/>
        <w:left w:val="none" w:sz="0" w:space="0" w:color="auto"/>
        <w:bottom w:val="none" w:sz="0" w:space="0" w:color="auto"/>
        <w:right w:val="none" w:sz="0" w:space="0" w:color="auto"/>
      </w:divBdr>
      <w:divsChild>
        <w:div w:id="1434470464">
          <w:marLeft w:val="0"/>
          <w:marRight w:val="0"/>
          <w:marTop w:val="0"/>
          <w:marBottom w:val="0"/>
          <w:divBdr>
            <w:top w:val="none" w:sz="0" w:space="0" w:color="auto"/>
            <w:left w:val="none" w:sz="0" w:space="0" w:color="auto"/>
            <w:bottom w:val="none" w:sz="0" w:space="0" w:color="auto"/>
            <w:right w:val="none" w:sz="0" w:space="0" w:color="auto"/>
          </w:divBdr>
        </w:div>
        <w:div w:id="1741562807">
          <w:marLeft w:val="0"/>
          <w:marRight w:val="0"/>
          <w:marTop w:val="0"/>
          <w:marBottom w:val="0"/>
          <w:divBdr>
            <w:top w:val="none" w:sz="0" w:space="0" w:color="auto"/>
            <w:left w:val="none" w:sz="0" w:space="0" w:color="auto"/>
            <w:bottom w:val="none" w:sz="0" w:space="0" w:color="auto"/>
            <w:right w:val="none" w:sz="0" w:space="0" w:color="auto"/>
          </w:divBdr>
        </w:div>
        <w:div w:id="740444314">
          <w:marLeft w:val="0"/>
          <w:marRight w:val="0"/>
          <w:marTop w:val="0"/>
          <w:marBottom w:val="0"/>
          <w:divBdr>
            <w:top w:val="none" w:sz="0" w:space="0" w:color="auto"/>
            <w:left w:val="none" w:sz="0" w:space="0" w:color="auto"/>
            <w:bottom w:val="none" w:sz="0" w:space="0" w:color="auto"/>
            <w:right w:val="none" w:sz="0" w:space="0" w:color="auto"/>
          </w:divBdr>
        </w:div>
        <w:div w:id="1567060557">
          <w:marLeft w:val="0"/>
          <w:marRight w:val="0"/>
          <w:marTop w:val="0"/>
          <w:marBottom w:val="0"/>
          <w:divBdr>
            <w:top w:val="none" w:sz="0" w:space="0" w:color="auto"/>
            <w:left w:val="none" w:sz="0" w:space="0" w:color="auto"/>
            <w:bottom w:val="none" w:sz="0" w:space="0" w:color="auto"/>
            <w:right w:val="none" w:sz="0" w:space="0" w:color="auto"/>
          </w:divBdr>
        </w:div>
        <w:div w:id="633874558">
          <w:marLeft w:val="0"/>
          <w:marRight w:val="0"/>
          <w:marTop w:val="0"/>
          <w:marBottom w:val="0"/>
          <w:divBdr>
            <w:top w:val="none" w:sz="0" w:space="0" w:color="auto"/>
            <w:left w:val="none" w:sz="0" w:space="0" w:color="auto"/>
            <w:bottom w:val="none" w:sz="0" w:space="0" w:color="auto"/>
            <w:right w:val="none" w:sz="0" w:space="0" w:color="auto"/>
          </w:divBdr>
        </w:div>
        <w:div w:id="148138054">
          <w:marLeft w:val="0"/>
          <w:marRight w:val="0"/>
          <w:marTop w:val="0"/>
          <w:marBottom w:val="0"/>
          <w:divBdr>
            <w:top w:val="none" w:sz="0" w:space="0" w:color="auto"/>
            <w:left w:val="none" w:sz="0" w:space="0" w:color="auto"/>
            <w:bottom w:val="none" w:sz="0" w:space="0" w:color="auto"/>
            <w:right w:val="none" w:sz="0" w:space="0" w:color="auto"/>
          </w:divBdr>
        </w:div>
        <w:div w:id="1550218528">
          <w:marLeft w:val="0"/>
          <w:marRight w:val="0"/>
          <w:marTop w:val="0"/>
          <w:marBottom w:val="0"/>
          <w:divBdr>
            <w:top w:val="none" w:sz="0" w:space="0" w:color="auto"/>
            <w:left w:val="none" w:sz="0" w:space="0" w:color="auto"/>
            <w:bottom w:val="none" w:sz="0" w:space="0" w:color="auto"/>
            <w:right w:val="none" w:sz="0" w:space="0" w:color="auto"/>
          </w:divBdr>
        </w:div>
        <w:div w:id="1892114019">
          <w:marLeft w:val="0"/>
          <w:marRight w:val="0"/>
          <w:marTop w:val="0"/>
          <w:marBottom w:val="0"/>
          <w:divBdr>
            <w:top w:val="none" w:sz="0" w:space="0" w:color="auto"/>
            <w:left w:val="none" w:sz="0" w:space="0" w:color="auto"/>
            <w:bottom w:val="none" w:sz="0" w:space="0" w:color="auto"/>
            <w:right w:val="none" w:sz="0" w:space="0" w:color="auto"/>
          </w:divBdr>
        </w:div>
        <w:div w:id="703019369">
          <w:marLeft w:val="0"/>
          <w:marRight w:val="0"/>
          <w:marTop w:val="0"/>
          <w:marBottom w:val="0"/>
          <w:divBdr>
            <w:top w:val="none" w:sz="0" w:space="0" w:color="auto"/>
            <w:left w:val="none" w:sz="0" w:space="0" w:color="auto"/>
            <w:bottom w:val="none" w:sz="0" w:space="0" w:color="auto"/>
            <w:right w:val="none" w:sz="0" w:space="0" w:color="auto"/>
          </w:divBdr>
        </w:div>
        <w:div w:id="327444572">
          <w:marLeft w:val="0"/>
          <w:marRight w:val="0"/>
          <w:marTop w:val="0"/>
          <w:marBottom w:val="0"/>
          <w:divBdr>
            <w:top w:val="none" w:sz="0" w:space="0" w:color="auto"/>
            <w:left w:val="none" w:sz="0" w:space="0" w:color="auto"/>
            <w:bottom w:val="none" w:sz="0" w:space="0" w:color="auto"/>
            <w:right w:val="none" w:sz="0" w:space="0" w:color="auto"/>
          </w:divBdr>
        </w:div>
        <w:div w:id="1056205104">
          <w:marLeft w:val="0"/>
          <w:marRight w:val="0"/>
          <w:marTop w:val="0"/>
          <w:marBottom w:val="0"/>
          <w:divBdr>
            <w:top w:val="none" w:sz="0" w:space="0" w:color="auto"/>
            <w:left w:val="none" w:sz="0" w:space="0" w:color="auto"/>
            <w:bottom w:val="none" w:sz="0" w:space="0" w:color="auto"/>
            <w:right w:val="none" w:sz="0" w:space="0" w:color="auto"/>
          </w:divBdr>
        </w:div>
        <w:div w:id="1860316683">
          <w:marLeft w:val="0"/>
          <w:marRight w:val="0"/>
          <w:marTop w:val="0"/>
          <w:marBottom w:val="0"/>
          <w:divBdr>
            <w:top w:val="none" w:sz="0" w:space="0" w:color="auto"/>
            <w:left w:val="none" w:sz="0" w:space="0" w:color="auto"/>
            <w:bottom w:val="none" w:sz="0" w:space="0" w:color="auto"/>
            <w:right w:val="none" w:sz="0" w:space="0" w:color="auto"/>
          </w:divBdr>
        </w:div>
        <w:div w:id="24987236">
          <w:marLeft w:val="0"/>
          <w:marRight w:val="0"/>
          <w:marTop w:val="0"/>
          <w:marBottom w:val="0"/>
          <w:divBdr>
            <w:top w:val="none" w:sz="0" w:space="0" w:color="auto"/>
            <w:left w:val="none" w:sz="0" w:space="0" w:color="auto"/>
            <w:bottom w:val="none" w:sz="0" w:space="0" w:color="auto"/>
            <w:right w:val="none" w:sz="0" w:space="0" w:color="auto"/>
          </w:divBdr>
        </w:div>
        <w:div w:id="203297576">
          <w:marLeft w:val="0"/>
          <w:marRight w:val="0"/>
          <w:marTop w:val="0"/>
          <w:marBottom w:val="0"/>
          <w:divBdr>
            <w:top w:val="none" w:sz="0" w:space="0" w:color="auto"/>
            <w:left w:val="none" w:sz="0" w:space="0" w:color="auto"/>
            <w:bottom w:val="none" w:sz="0" w:space="0" w:color="auto"/>
            <w:right w:val="none" w:sz="0" w:space="0" w:color="auto"/>
          </w:divBdr>
        </w:div>
        <w:div w:id="1997411952">
          <w:marLeft w:val="0"/>
          <w:marRight w:val="0"/>
          <w:marTop w:val="0"/>
          <w:marBottom w:val="0"/>
          <w:divBdr>
            <w:top w:val="none" w:sz="0" w:space="0" w:color="auto"/>
            <w:left w:val="none" w:sz="0" w:space="0" w:color="auto"/>
            <w:bottom w:val="none" w:sz="0" w:space="0" w:color="auto"/>
            <w:right w:val="none" w:sz="0" w:space="0" w:color="auto"/>
          </w:divBdr>
        </w:div>
        <w:div w:id="1267930639">
          <w:marLeft w:val="0"/>
          <w:marRight w:val="0"/>
          <w:marTop w:val="0"/>
          <w:marBottom w:val="0"/>
          <w:divBdr>
            <w:top w:val="none" w:sz="0" w:space="0" w:color="auto"/>
            <w:left w:val="none" w:sz="0" w:space="0" w:color="auto"/>
            <w:bottom w:val="none" w:sz="0" w:space="0" w:color="auto"/>
            <w:right w:val="none" w:sz="0" w:space="0" w:color="auto"/>
          </w:divBdr>
        </w:div>
        <w:div w:id="1512724711">
          <w:marLeft w:val="0"/>
          <w:marRight w:val="0"/>
          <w:marTop w:val="0"/>
          <w:marBottom w:val="0"/>
          <w:divBdr>
            <w:top w:val="none" w:sz="0" w:space="0" w:color="auto"/>
            <w:left w:val="none" w:sz="0" w:space="0" w:color="auto"/>
            <w:bottom w:val="none" w:sz="0" w:space="0" w:color="auto"/>
            <w:right w:val="none" w:sz="0" w:space="0" w:color="auto"/>
          </w:divBdr>
        </w:div>
        <w:div w:id="1260872247">
          <w:marLeft w:val="0"/>
          <w:marRight w:val="0"/>
          <w:marTop w:val="0"/>
          <w:marBottom w:val="0"/>
          <w:divBdr>
            <w:top w:val="none" w:sz="0" w:space="0" w:color="auto"/>
            <w:left w:val="none" w:sz="0" w:space="0" w:color="auto"/>
            <w:bottom w:val="none" w:sz="0" w:space="0" w:color="auto"/>
            <w:right w:val="none" w:sz="0" w:space="0" w:color="auto"/>
          </w:divBdr>
        </w:div>
      </w:divsChild>
    </w:div>
    <w:div w:id="2087141000">
      <w:marLeft w:val="0"/>
      <w:marRight w:val="0"/>
      <w:marTop w:val="0"/>
      <w:marBottom w:val="0"/>
      <w:divBdr>
        <w:top w:val="none" w:sz="0" w:space="0" w:color="auto"/>
        <w:left w:val="none" w:sz="0" w:space="0" w:color="auto"/>
        <w:bottom w:val="none" w:sz="0" w:space="0" w:color="auto"/>
        <w:right w:val="none" w:sz="0" w:space="0" w:color="auto"/>
      </w:divBdr>
      <w:divsChild>
        <w:div w:id="1569614344">
          <w:marLeft w:val="0"/>
          <w:marRight w:val="0"/>
          <w:marTop w:val="0"/>
          <w:marBottom w:val="0"/>
          <w:divBdr>
            <w:top w:val="none" w:sz="0" w:space="0" w:color="auto"/>
            <w:left w:val="none" w:sz="0" w:space="0" w:color="auto"/>
            <w:bottom w:val="none" w:sz="0" w:space="0" w:color="auto"/>
            <w:right w:val="none" w:sz="0" w:space="0" w:color="auto"/>
          </w:divBdr>
        </w:div>
        <w:div w:id="1397364693">
          <w:marLeft w:val="0"/>
          <w:marRight w:val="0"/>
          <w:marTop w:val="0"/>
          <w:marBottom w:val="0"/>
          <w:divBdr>
            <w:top w:val="none" w:sz="0" w:space="0" w:color="auto"/>
            <w:left w:val="none" w:sz="0" w:space="0" w:color="auto"/>
            <w:bottom w:val="none" w:sz="0" w:space="0" w:color="auto"/>
            <w:right w:val="none" w:sz="0" w:space="0" w:color="auto"/>
          </w:divBdr>
        </w:div>
        <w:div w:id="1399018047">
          <w:marLeft w:val="0"/>
          <w:marRight w:val="0"/>
          <w:marTop w:val="0"/>
          <w:marBottom w:val="0"/>
          <w:divBdr>
            <w:top w:val="none" w:sz="0" w:space="0" w:color="auto"/>
            <w:left w:val="none" w:sz="0" w:space="0" w:color="auto"/>
            <w:bottom w:val="none" w:sz="0" w:space="0" w:color="auto"/>
            <w:right w:val="none" w:sz="0" w:space="0" w:color="auto"/>
          </w:divBdr>
        </w:div>
        <w:div w:id="1326670042">
          <w:marLeft w:val="0"/>
          <w:marRight w:val="0"/>
          <w:marTop w:val="0"/>
          <w:marBottom w:val="0"/>
          <w:divBdr>
            <w:top w:val="none" w:sz="0" w:space="0" w:color="auto"/>
            <w:left w:val="none" w:sz="0" w:space="0" w:color="auto"/>
            <w:bottom w:val="none" w:sz="0" w:space="0" w:color="auto"/>
            <w:right w:val="none" w:sz="0" w:space="0" w:color="auto"/>
          </w:divBdr>
        </w:div>
        <w:div w:id="774642443">
          <w:marLeft w:val="0"/>
          <w:marRight w:val="0"/>
          <w:marTop w:val="0"/>
          <w:marBottom w:val="0"/>
          <w:divBdr>
            <w:top w:val="none" w:sz="0" w:space="0" w:color="auto"/>
            <w:left w:val="none" w:sz="0" w:space="0" w:color="auto"/>
            <w:bottom w:val="none" w:sz="0" w:space="0" w:color="auto"/>
            <w:right w:val="none" w:sz="0" w:space="0" w:color="auto"/>
          </w:divBdr>
        </w:div>
        <w:div w:id="71972656">
          <w:marLeft w:val="0"/>
          <w:marRight w:val="0"/>
          <w:marTop w:val="0"/>
          <w:marBottom w:val="0"/>
          <w:divBdr>
            <w:top w:val="none" w:sz="0" w:space="0" w:color="auto"/>
            <w:left w:val="none" w:sz="0" w:space="0" w:color="auto"/>
            <w:bottom w:val="none" w:sz="0" w:space="0" w:color="auto"/>
            <w:right w:val="none" w:sz="0" w:space="0" w:color="auto"/>
          </w:divBdr>
        </w:div>
        <w:div w:id="1332871558">
          <w:marLeft w:val="0"/>
          <w:marRight w:val="0"/>
          <w:marTop w:val="0"/>
          <w:marBottom w:val="0"/>
          <w:divBdr>
            <w:top w:val="none" w:sz="0" w:space="0" w:color="auto"/>
            <w:left w:val="none" w:sz="0" w:space="0" w:color="auto"/>
            <w:bottom w:val="none" w:sz="0" w:space="0" w:color="auto"/>
            <w:right w:val="none" w:sz="0" w:space="0" w:color="auto"/>
          </w:divBdr>
        </w:div>
        <w:div w:id="1899629469">
          <w:marLeft w:val="0"/>
          <w:marRight w:val="0"/>
          <w:marTop w:val="0"/>
          <w:marBottom w:val="0"/>
          <w:divBdr>
            <w:top w:val="none" w:sz="0" w:space="0" w:color="auto"/>
            <w:left w:val="none" w:sz="0" w:space="0" w:color="auto"/>
            <w:bottom w:val="none" w:sz="0" w:space="0" w:color="auto"/>
            <w:right w:val="none" w:sz="0" w:space="0" w:color="auto"/>
          </w:divBdr>
        </w:div>
        <w:div w:id="361517624">
          <w:marLeft w:val="0"/>
          <w:marRight w:val="0"/>
          <w:marTop w:val="0"/>
          <w:marBottom w:val="0"/>
          <w:divBdr>
            <w:top w:val="none" w:sz="0" w:space="0" w:color="auto"/>
            <w:left w:val="none" w:sz="0" w:space="0" w:color="auto"/>
            <w:bottom w:val="none" w:sz="0" w:space="0" w:color="auto"/>
            <w:right w:val="none" w:sz="0" w:space="0" w:color="auto"/>
          </w:divBdr>
        </w:div>
        <w:div w:id="1214848962">
          <w:marLeft w:val="0"/>
          <w:marRight w:val="0"/>
          <w:marTop w:val="0"/>
          <w:marBottom w:val="0"/>
          <w:divBdr>
            <w:top w:val="none" w:sz="0" w:space="0" w:color="auto"/>
            <w:left w:val="none" w:sz="0" w:space="0" w:color="auto"/>
            <w:bottom w:val="none" w:sz="0" w:space="0" w:color="auto"/>
            <w:right w:val="none" w:sz="0" w:space="0" w:color="auto"/>
          </w:divBdr>
        </w:div>
        <w:div w:id="1790469059">
          <w:marLeft w:val="0"/>
          <w:marRight w:val="0"/>
          <w:marTop w:val="0"/>
          <w:marBottom w:val="0"/>
          <w:divBdr>
            <w:top w:val="none" w:sz="0" w:space="0" w:color="auto"/>
            <w:left w:val="none" w:sz="0" w:space="0" w:color="auto"/>
            <w:bottom w:val="none" w:sz="0" w:space="0" w:color="auto"/>
            <w:right w:val="none" w:sz="0" w:space="0" w:color="auto"/>
          </w:divBdr>
        </w:div>
        <w:div w:id="1471558064">
          <w:marLeft w:val="0"/>
          <w:marRight w:val="0"/>
          <w:marTop w:val="0"/>
          <w:marBottom w:val="0"/>
          <w:divBdr>
            <w:top w:val="none" w:sz="0" w:space="0" w:color="auto"/>
            <w:left w:val="none" w:sz="0" w:space="0" w:color="auto"/>
            <w:bottom w:val="none" w:sz="0" w:space="0" w:color="auto"/>
            <w:right w:val="none" w:sz="0" w:space="0" w:color="auto"/>
          </w:divBdr>
        </w:div>
        <w:div w:id="1039357866">
          <w:marLeft w:val="0"/>
          <w:marRight w:val="0"/>
          <w:marTop w:val="0"/>
          <w:marBottom w:val="0"/>
          <w:divBdr>
            <w:top w:val="none" w:sz="0" w:space="0" w:color="auto"/>
            <w:left w:val="none" w:sz="0" w:space="0" w:color="auto"/>
            <w:bottom w:val="none" w:sz="0" w:space="0" w:color="auto"/>
            <w:right w:val="none" w:sz="0" w:space="0" w:color="auto"/>
          </w:divBdr>
        </w:div>
        <w:div w:id="1163157699">
          <w:marLeft w:val="0"/>
          <w:marRight w:val="0"/>
          <w:marTop w:val="0"/>
          <w:marBottom w:val="0"/>
          <w:divBdr>
            <w:top w:val="none" w:sz="0" w:space="0" w:color="auto"/>
            <w:left w:val="none" w:sz="0" w:space="0" w:color="auto"/>
            <w:bottom w:val="none" w:sz="0" w:space="0" w:color="auto"/>
            <w:right w:val="none" w:sz="0" w:space="0" w:color="auto"/>
          </w:divBdr>
        </w:div>
        <w:div w:id="1189834237">
          <w:marLeft w:val="0"/>
          <w:marRight w:val="0"/>
          <w:marTop w:val="0"/>
          <w:marBottom w:val="0"/>
          <w:divBdr>
            <w:top w:val="none" w:sz="0" w:space="0" w:color="auto"/>
            <w:left w:val="none" w:sz="0" w:space="0" w:color="auto"/>
            <w:bottom w:val="none" w:sz="0" w:space="0" w:color="auto"/>
            <w:right w:val="none" w:sz="0" w:space="0" w:color="auto"/>
          </w:divBdr>
        </w:div>
        <w:div w:id="978607980">
          <w:marLeft w:val="0"/>
          <w:marRight w:val="0"/>
          <w:marTop w:val="0"/>
          <w:marBottom w:val="0"/>
          <w:divBdr>
            <w:top w:val="none" w:sz="0" w:space="0" w:color="auto"/>
            <w:left w:val="none" w:sz="0" w:space="0" w:color="auto"/>
            <w:bottom w:val="none" w:sz="0" w:space="0" w:color="auto"/>
            <w:right w:val="none" w:sz="0" w:space="0" w:color="auto"/>
          </w:divBdr>
        </w:div>
        <w:div w:id="1574511654">
          <w:marLeft w:val="0"/>
          <w:marRight w:val="0"/>
          <w:marTop w:val="0"/>
          <w:marBottom w:val="0"/>
          <w:divBdr>
            <w:top w:val="none" w:sz="0" w:space="0" w:color="auto"/>
            <w:left w:val="none" w:sz="0" w:space="0" w:color="auto"/>
            <w:bottom w:val="none" w:sz="0" w:space="0" w:color="auto"/>
            <w:right w:val="none" w:sz="0" w:space="0" w:color="auto"/>
          </w:divBdr>
        </w:div>
        <w:div w:id="1690135893">
          <w:marLeft w:val="0"/>
          <w:marRight w:val="0"/>
          <w:marTop w:val="0"/>
          <w:marBottom w:val="0"/>
          <w:divBdr>
            <w:top w:val="none" w:sz="0" w:space="0" w:color="auto"/>
            <w:left w:val="none" w:sz="0" w:space="0" w:color="auto"/>
            <w:bottom w:val="none" w:sz="0" w:space="0" w:color="auto"/>
            <w:right w:val="none" w:sz="0" w:space="0" w:color="auto"/>
          </w:divBdr>
        </w:div>
        <w:div w:id="1982076241">
          <w:marLeft w:val="0"/>
          <w:marRight w:val="0"/>
          <w:marTop w:val="0"/>
          <w:marBottom w:val="0"/>
          <w:divBdr>
            <w:top w:val="none" w:sz="0" w:space="0" w:color="auto"/>
            <w:left w:val="none" w:sz="0" w:space="0" w:color="auto"/>
            <w:bottom w:val="none" w:sz="0" w:space="0" w:color="auto"/>
            <w:right w:val="none" w:sz="0" w:space="0" w:color="auto"/>
          </w:divBdr>
        </w:div>
        <w:div w:id="1297494891">
          <w:marLeft w:val="0"/>
          <w:marRight w:val="0"/>
          <w:marTop w:val="0"/>
          <w:marBottom w:val="0"/>
          <w:divBdr>
            <w:top w:val="none" w:sz="0" w:space="0" w:color="auto"/>
            <w:left w:val="none" w:sz="0" w:space="0" w:color="auto"/>
            <w:bottom w:val="none" w:sz="0" w:space="0" w:color="auto"/>
            <w:right w:val="none" w:sz="0" w:space="0" w:color="auto"/>
          </w:divBdr>
        </w:div>
        <w:div w:id="675107892">
          <w:marLeft w:val="0"/>
          <w:marRight w:val="0"/>
          <w:marTop w:val="0"/>
          <w:marBottom w:val="0"/>
          <w:divBdr>
            <w:top w:val="none" w:sz="0" w:space="0" w:color="auto"/>
            <w:left w:val="none" w:sz="0" w:space="0" w:color="auto"/>
            <w:bottom w:val="none" w:sz="0" w:space="0" w:color="auto"/>
            <w:right w:val="none" w:sz="0" w:space="0" w:color="auto"/>
          </w:divBdr>
        </w:div>
        <w:div w:id="1801193247">
          <w:marLeft w:val="0"/>
          <w:marRight w:val="0"/>
          <w:marTop w:val="0"/>
          <w:marBottom w:val="0"/>
          <w:divBdr>
            <w:top w:val="none" w:sz="0" w:space="0" w:color="auto"/>
            <w:left w:val="none" w:sz="0" w:space="0" w:color="auto"/>
            <w:bottom w:val="none" w:sz="0" w:space="0" w:color="auto"/>
            <w:right w:val="none" w:sz="0" w:space="0" w:color="auto"/>
          </w:divBdr>
        </w:div>
        <w:div w:id="1284731892">
          <w:marLeft w:val="0"/>
          <w:marRight w:val="0"/>
          <w:marTop w:val="0"/>
          <w:marBottom w:val="0"/>
          <w:divBdr>
            <w:top w:val="none" w:sz="0" w:space="0" w:color="auto"/>
            <w:left w:val="none" w:sz="0" w:space="0" w:color="auto"/>
            <w:bottom w:val="none" w:sz="0" w:space="0" w:color="auto"/>
            <w:right w:val="none" w:sz="0" w:space="0" w:color="auto"/>
          </w:divBdr>
        </w:div>
        <w:div w:id="2058890191">
          <w:marLeft w:val="0"/>
          <w:marRight w:val="0"/>
          <w:marTop w:val="0"/>
          <w:marBottom w:val="0"/>
          <w:divBdr>
            <w:top w:val="none" w:sz="0" w:space="0" w:color="auto"/>
            <w:left w:val="none" w:sz="0" w:space="0" w:color="auto"/>
            <w:bottom w:val="none" w:sz="0" w:space="0" w:color="auto"/>
            <w:right w:val="none" w:sz="0" w:space="0" w:color="auto"/>
          </w:divBdr>
        </w:div>
        <w:div w:id="1039934860">
          <w:marLeft w:val="0"/>
          <w:marRight w:val="0"/>
          <w:marTop w:val="0"/>
          <w:marBottom w:val="0"/>
          <w:divBdr>
            <w:top w:val="none" w:sz="0" w:space="0" w:color="auto"/>
            <w:left w:val="none" w:sz="0" w:space="0" w:color="auto"/>
            <w:bottom w:val="none" w:sz="0" w:space="0" w:color="auto"/>
            <w:right w:val="none" w:sz="0" w:space="0" w:color="auto"/>
          </w:divBdr>
        </w:div>
        <w:div w:id="2094666949">
          <w:marLeft w:val="0"/>
          <w:marRight w:val="0"/>
          <w:marTop w:val="0"/>
          <w:marBottom w:val="0"/>
          <w:divBdr>
            <w:top w:val="none" w:sz="0" w:space="0" w:color="auto"/>
            <w:left w:val="none" w:sz="0" w:space="0" w:color="auto"/>
            <w:bottom w:val="none" w:sz="0" w:space="0" w:color="auto"/>
            <w:right w:val="none" w:sz="0" w:space="0" w:color="auto"/>
          </w:divBdr>
        </w:div>
        <w:div w:id="1725254556">
          <w:marLeft w:val="0"/>
          <w:marRight w:val="0"/>
          <w:marTop w:val="0"/>
          <w:marBottom w:val="0"/>
          <w:divBdr>
            <w:top w:val="none" w:sz="0" w:space="0" w:color="auto"/>
            <w:left w:val="none" w:sz="0" w:space="0" w:color="auto"/>
            <w:bottom w:val="none" w:sz="0" w:space="0" w:color="auto"/>
            <w:right w:val="none" w:sz="0" w:space="0" w:color="auto"/>
          </w:divBdr>
        </w:div>
        <w:div w:id="979311900">
          <w:marLeft w:val="0"/>
          <w:marRight w:val="0"/>
          <w:marTop w:val="0"/>
          <w:marBottom w:val="0"/>
          <w:divBdr>
            <w:top w:val="none" w:sz="0" w:space="0" w:color="auto"/>
            <w:left w:val="none" w:sz="0" w:space="0" w:color="auto"/>
            <w:bottom w:val="none" w:sz="0" w:space="0" w:color="auto"/>
            <w:right w:val="none" w:sz="0" w:space="0" w:color="auto"/>
          </w:divBdr>
        </w:div>
        <w:div w:id="1371420901">
          <w:marLeft w:val="0"/>
          <w:marRight w:val="0"/>
          <w:marTop w:val="0"/>
          <w:marBottom w:val="0"/>
          <w:divBdr>
            <w:top w:val="none" w:sz="0" w:space="0" w:color="auto"/>
            <w:left w:val="none" w:sz="0" w:space="0" w:color="auto"/>
            <w:bottom w:val="none" w:sz="0" w:space="0" w:color="auto"/>
            <w:right w:val="none" w:sz="0" w:space="0" w:color="auto"/>
          </w:divBdr>
        </w:div>
        <w:div w:id="1027831749">
          <w:marLeft w:val="0"/>
          <w:marRight w:val="0"/>
          <w:marTop w:val="0"/>
          <w:marBottom w:val="0"/>
          <w:divBdr>
            <w:top w:val="none" w:sz="0" w:space="0" w:color="auto"/>
            <w:left w:val="none" w:sz="0" w:space="0" w:color="auto"/>
            <w:bottom w:val="none" w:sz="0" w:space="0" w:color="auto"/>
            <w:right w:val="none" w:sz="0" w:space="0" w:color="auto"/>
          </w:divBdr>
        </w:div>
      </w:divsChild>
    </w:div>
    <w:div w:id="2122140795">
      <w:marLeft w:val="0"/>
      <w:marRight w:val="0"/>
      <w:marTop w:val="0"/>
      <w:marBottom w:val="0"/>
      <w:divBdr>
        <w:top w:val="none" w:sz="0" w:space="0" w:color="auto"/>
        <w:left w:val="none" w:sz="0" w:space="0" w:color="auto"/>
        <w:bottom w:val="none" w:sz="0" w:space="0" w:color="auto"/>
        <w:right w:val="none" w:sz="0" w:space="0" w:color="auto"/>
      </w:divBdr>
      <w:divsChild>
        <w:div w:id="169792480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l120.htm?utm_source=openlearn&amp;utm_campaign=ou&amp;utm_medium=ebook" TargetMode="External"/><Relationship Id="rId13" Type="http://schemas.openxmlformats.org/officeDocument/2006/relationships/hyperlink" Target="http://www.open.ac.uk/courses/find/french" TargetMode="External"/><Relationship Id="rId18" Type="http://schemas.openxmlformats.org/officeDocument/2006/relationships/image" Target="media/image6.jpg"/><Relationship Id="rId26" Type="http://schemas.openxmlformats.org/officeDocument/2006/relationships/hyperlink" Target="https://creativecommons.org/licenses/by-nc-sa/2.0/legalcode" TargetMode="Externa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hyperlink" Target="http://www3.open.ac.uk/study/undergraduate/course/l120.htm?utm_source=openlearn&amp;utm_campaign=ou&amp;utm_medium=ebook" TargetMode="External"/><Relationship Id="rId17" Type="http://schemas.openxmlformats.org/officeDocument/2006/relationships/image" Target="media/image5.jpg"/><Relationship Id="rId25" Type="http://schemas.openxmlformats.org/officeDocument/2006/relationships/hyperlink" Target="https://www.flickr.com/photos/garyjd/"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open.edu/openlearn/ocw/mod/oucontent/olinkremote.php?website=L120_1&amp;targetdoc=Activit&#233;%2014:%20Preposition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creativecommons.org/licenses/by-nc-sa/4.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open.ac.uk/conditions" TargetMode="External"/><Relationship Id="rId28" Type="http://schemas.openxmlformats.org/officeDocument/2006/relationships/hyperlink" Target="http://www.open.edu/openlearn/free-course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languages/french/intermediate-french-holiday-plans/content-section-0?utm_source=openlearn&amp;utm_campaign=ol&amp;utm_medium=ebook" TargetMode="External"/><Relationship Id="rId14" Type="http://schemas.openxmlformats.org/officeDocument/2006/relationships/image" Target="media/image2.jpg"/><Relationship Id="rId22" Type="http://schemas.openxmlformats.org/officeDocument/2006/relationships/hyperlink" Target="http://www.open.ac.uk/courses/short-courses/lxf003?cid=website-0876740274" TargetMode="External"/><Relationship Id="rId27" Type="http://schemas.openxmlformats.org/officeDocument/2006/relationships/hyperlink" Target="http://www.flickr.com/photos/joel52/11633499/"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french/intermediate-french-holiday-pla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13412</Words>
  <Characters>66527</Characters>
  <Application>Microsoft Office Word</Application>
  <DocSecurity>0</DocSecurity>
  <Lines>2558</Lines>
  <Paragraphs>1480</Paragraphs>
  <ScaleCrop>false</ScaleCrop>
  <Company>The Open University</Company>
  <LinksUpToDate>false</LinksUpToDate>
  <CharactersWithSpaces>78459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French: Holiday plans</dc:title>
  <dc:subject/>
  <dc:creator>The Open University</dc:creator>
  <cp:keywords/>
  <dc:description>Comments</dc:description>
  <cp:lastModifiedBy>ccs-stcn-omu-live</cp:lastModifiedBy>
  <cp:revision>3</cp:revision>
  <dcterms:created xsi:type="dcterms:W3CDTF">2021-04-26T16:20:00Z</dcterms:created>
  <dcterms:modified xsi:type="dcterms:W3CDTF">2021-04-26T16:20:00Z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https://www.open.edu/openlearn/languages/french/intermediate-french-holiday-plans/content-section-0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Intermediate French: Holiday plans</vt:lpwstr>
  </property>
  <property fmtid="{D5CDD505-2E9C-101B-9397-08002B2CF9AE}" pid="6" name="OuLogo">
    <vt:lpwstr>\\sc-file-test\system\other\oulogo.jpg</vt:lpwstr>
  </property>
  <property fmtid="{D5CDD505-2E9C-101B-9397-08002B2CF9AE}" pid="7" name="BrandLogo">
    <vt:lpwstr/>
  </property>
</Properties>
</file>