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Numbers, units and arithm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s, units and arithmet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spacing w:line="240" w:lineRule="auto"/>
        <w:outlineLvl w:val="1"/>
        <w:divId w:val="419065604"/>
        <w:rPr>
          <w:rFonts w:eastAsia="Times New Roman"/>
          <w:b/>
          <w:bCs/>
          <w:kern w:val="36"/>
        </w:rPr>
      </w:pPr>
      <w:r>
        <w:rPr>
          <w:rFonts w:eastAsia="Times New Roman"/>
          <w:b/>
          <w:bCs/>
          <w:kern w:val="36"/>
        </w:rPr>
        <w:lastRenderedPageBreak/>
        <w:t>MU120_4M1   Open Mathematics</w:t>
      </w:r>
    </w:p>
    <w:p w:rsidR="00B66A71" w:rsidRDefault="00AB1D8E">
      <w:pPr>
        <w:spacing w:before="384" w:beforeAutospacing="0" w:after="144" w:afterAutospacing="0" w:line="216" w:lineRule="atLeast"/>
        <w:outlineLvl w:val="2"/>
        <w:divId w:val="419065604"/>
        <w:rPr>
          <w:rFonts w:eastAsia="Times New Roman"/>
          <w:b/>
          <w:bCs/>
          <w:sz w:val="48"/>
          <w:szCs w:val="48"/>
        </w:rPr>
      </w:pPr>
      <w:r>
        <w:rPr>
          <w:rFonts w:eastAsia="Times New Roman"/>
          <w:b/>
          <w:bCs/>
          <w:sz w:val="48"/>
          <w:szCs w:val="48"/>
        </w:rPr>
        <w:t>Numbers, units and arithmetic</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divId w:val="334769432"/>
        <w:rPr>
          <w:sz w:val="24"/>
          <w:szCs w:val="24"/>
        </w:rPr>
      </w:pPr>
      <w:r>
        <w:rPr>
          <w:rStyle w:val="Strong"/>
          <w:sz w:val="24"/>
          <w:szCs w:val="24"/>
        </w:rPr>
        <w:lastRenderedPageBreak/>
        <w:t>About this free course</w:t>
      </w:r>
      <w:r>
        <w:rPr>
          <w:sz w:val="24"/>
          <w:szCs w:val="24"/>
        </w:rPr>
        <w:t xml:space="preserve"> </w:t>
      </w:r>
    </w:p>
    <w:p w:rsidR="00B66A71" w:rsidRDefault="00AB1D8E">
      <w:pPr>
        <w:divId w:val="334769432"/>
        <w:rPr>
          <w:sz w:val="24"/>
          <w:szCs w:val="24"/>
        </w:rPr>
      </w:pPr>
      <w:r>
        <w:rPr>
          <w:sz w:val="24"/>
          <w:szCs w:val="24"/>
        </w:rPr>
        <w:t xml:space="preserve">This free course provides a sample of level 1 study in Mathematics: </w:t>
      </w:r>
      <w:hyperlink r:id="rId8" w:history="1">
        <w:r>
          <w:rPr>
            <w:rStyle w:val="Hyperlink"/>
            <w:sz w:val="24"/>
            <w:szCs w:val="24"/>
          </w:rPr>
          <w:t>www.open.ac.uk/courses/find/mathematics</w:t>
        </w:r>
      </w:hyperlink>
      <w:r>
        <w:rPr>
          <w:sz w:val="24"/>
          <w:szCs w:val="24"/>
        </w:rPr>
        <w:t xml:space="preserve">. </w:t>
      </w:r>
    </w:p>
    <w:p w:rsidR="00B66A71" w:rsidRDefault="00AB1D8E">
      <w:pPr>
        <w:divId w:val="334769432"/>
        <w:rPr>
          <w:sz w:val="24"/>
          <w:szCs w:val="24"/>
        </w:rPr>
      </w:pPr>
      <w:r>
        <w:rPr>
          <w:sz w:val="24"/>
          <w:szCs w:val="24"/>
        </w:rPr>
        <w:t xml:space="preserve">This version of the content may include video, images and interactive content that may not be optimised for your device. </w:t>
      </w:r>
    </w:p>
    <w:p w:rsidR="00B66A71" w:rsidRDefault="00AB1D8E">
      <w:pPr>
        <w:divId w:val="334769432"/>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www.open.edu/openlearn/science-maths-technology/mathematics-and-statistics/mathematics-education/numbers-units-and-arithmetic/content-section-0</w:t>
        </w:r>
      </w:hyperlink>
      <w:r>
        <w:rPr>
          <w:sz w:val="24"/>
          <w:szCs w:val="24"/>
        </w:rPr>
        <w:t xml:space="preserve">. </w:t>
      </w:r>
    </w:p>
    <w:p w:rsidR="00B66A71" w:rsidRDefault="00AB1D8E">
      <w:pPr>
        <w:divId w:val="334769432"/>
        <w:rPr>
          <w:sz w:val="24"/>
          <w:szCs w:val="24"/>
        </w:rPr>
      </w:pPr>
      <w:r>
        <w:rPr>
          <w:sz w:val="24"/>
          <w:szCs w:val="24"/>
        </w:rPr>
        <w:t>There you’ll also be able to track your progress via your activity record, which you can use to demonstrate your learning.</w:t>
      </w:r>
    </w:p>
    <w:p w:rsidR="00B66A71" w:rsidRDefault="00AB1D8E">
      <w:pPr>
        <w:divId w:val="334769432"/>
        <w:rPr>
          <w:sz w:val="24"/>
          <w:szCs w:val="24"/>
        </w:rPr>
      </w:pPr>
      <w:r>
        <w:rPr>
          <w:sz w:val="24"/>
          <w:szCs w:val="24"/>
        </w:rPr>
        <w:t>The Open University, Walton Hall, Milton Keynes, MK7 6AA.</w:t>
      </w:r>
    </w:p>
    <w:p w:rsidR="00B66A71" w:rsidRDefault="00AB1D8E">
      <w:pPr>
        <w:divId w:val="334769432"/>
        <w:rPr>
          <w:sz w:val="24"/>
          <w:szCs w:val="24"/>
        </w:rPr>
      </w:pPr>
      <w:r>
        <w:rPr>
          <w:sz w:val="24"/>
          <w:szCs w:val="24"/>
        </w:rPr>
        <w:t>Copyright © 2016 The Open University</w:t>
      </w:r>
    </w:p>
    <w:p w:rsidR="00B66A71" w:rsidRDefault="00AB1D8E">
      <w:pPr>
        <w:divId w:val="334769432"/>
        <w:rPr>
          <w:sz w:val="24"/>
          <w:szCs w:val="24"/>
        </w:rPr>
      </w:pPr>
      <w:r>
        <w:rPr>
          <w:rStyle w:val="Strong"/>
          <w:sz w:val="24"/>
          <w:szCs w:val="24"/>
        </w:rPr>
        <w:t>Intellectual property</w:t>
      </w:r>
      <w:r>
        <w:rPr>
          <w:sz w:val="24"/>
          <w:szCs w:val="24"/>
        </w:rPr>
        <w:t xml:space="preserve"> </w:t>
      </w:r>
    </w:p>
    <w:p w:rsidR="00B66A71" w:rsidRDefault="00AB1D8E">
      <w:pPr>
        <w:divId w:val="33476943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B66A71" w:rsidRDefault="00AB1D8E">
      <w:pPr>
        <w:divId w:val="334769432"/>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66A71" w:rsidRDefault="00AB1D8E">
      <w:pPr>
        <w:divId w:val="33476943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B66A71" w:rsidRDefault="00AB1D8E">
      <w:pPr>
        <w:divId w:val="334769432"/>
        <w:rPr>
          <w:sz w:val="24"/>
          <w:szCs w:val="24"/>
        </w:rPr>
      </w:pPr>
      <w:r>
        <w:rPr>
          <w:sz w:val="24"/>
          <w:szCs w:val="24"/>
        </w:rPr>
        <w:t xml:space="preserve">When using the content you must attribute us (The Open University) (the OU) and any identified author in accordance with the terms of the Creative Commons Licence. </w:t>
      </w:r>
    </w:p>
    <w:p w:rsidR="00B66A71" w:rsidRDefault="00AB1D8E">
      <w:pPr>
        <w:divId w:val="33476943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66A71" w:rsidRDefault="00AB1D8E">
      <w:pPr>
        <w:divId w:val="33476943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66A71" w:rsidRDefault="00AB1D8E">
      <w:pPr>
        <w:divId w:val="33476943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66A71" w:rsidRDefault="00AB1D8E">
      <w:pPr>
        <w:divId w:val="334769432"/>
        <w:rPr>
          <w:sz w:val="24"/>
          <w:szCs w:val="24"/>
        </w:rPr>
      </w:pPr>
      <w:r>
        <w:rPr>
          <w:sz w:val="24"/>
          <w:szCs w:val="24"/>
        </w:rPr>
        <w:lastRenderedPageBreak/>
        <w:t>Unauthorised use of any of the content may constitute a breach of the terms and conditions and/or intellectual property laws.</w:t>
      </w:r>
    </w:p>
    <w:p w:rsidR="00B66A71" w:rsidRDefault="00AB1D8E">
      <w:pPr>
        <w:divId w:val="334769432"/>
        <w:rPr>
          <w:sz w:val="24"/>
          <w:szCs w:val="24"/>
        </w:rPr>
      </w:pPr>
      <w:r>
        <w:rPr>
          <w:sz w:val="24"/>
          <w:szCs w:val="24"/>
        </w:rPr>
        <w:t>We reserve the right to alter, amend or bring to an end any terms and conditions provided here without notice.</w:t>
      </w:r>
    </w:p>
    <w:p w:rsidR="00B66A71" w:rsidRDefault="00AB1D8E">
      <w:pPr>
        <w:divId w:val="334769432"/>
        <w:rPr>
          <w:sz w:val="24"/>
          <w:szCs w:val="24"/>
        </w:rPr>
      </w:pPr>
      <w:r>
        <w:rPr>
          <w:sz w:val="24"/>
          <w:szCs w:val="24"/>
        </w:rPr>
        <w:t>All rights falling outside the terms of the Creative Commons licence are retained or controlled by The Open University.</w:t>
      </w:r>
    </w:p>
    <w:p w:rsidR="00B66A71" w:rsidRDefault="00AB1D8E">
      <w:pPr>
        <w:divId w:val="334769432"/>
        <w:rPr>
          <w:sz w:val="24"/>
          <w:szCs w:val="24"/>
        </w:rPr>
      </w:pPr>
      <w:r>
        <w:rPr>
          <w:sz w:val="24"/>
          <w:szCs w:val="24"/>
        </w:rPr>
        <w:t>Head of Intellectual Property, The Open University</w:t>
      </w:r>
    </w:p>
    <w:p w:rsidR="00B66A71" w:rsidRDefault="00AB1D8E">
      <w:pPr>
        <w:divId w:val="334769432"/>
        <w:rPr>
          <w:sz w:val="24"/>
          <w:szCs w:val="24"/>
        </w:rPr>
      </w:pPr>
      <w:r>
        <w:rPr>
          <w:sz w:val="24"/>
          <w:szCs w:val="24"/>
        </w:rPr>
        <w:t>Edited, designed and typeset by The Open University, using the Open University TEX System.</w:t>
      </w:r>
    </w:p>
    <w:p w:rsidR="00B66A71" w:rsidRDefault="00AB1D8E">
      <w:pPr>
        <w:divId w:val="334769432"/>
        <w:rPr>
          <w:sz w:val="24"/>
          <w:szCs w:val="24"/>
        </w:rPr>
      </w:pPr>
      <w:r>
        <w:rPr>
          <w:sz w:val="24"/>
          <w:szCs w:val="24"/>
        </w:rPr>
        <w:t>Printed and bound in the United Kingdom by The Charlesworth Group, Wakefield.</w:t>
      </w:r>
    </w:p>
    <w:p w:rsidR="00B66A71" w:rsidRDefault="00AB1D8E">
      <w:pPr>
        <w:divId w:val="334769432"/>
        <w:rPr>
          <w:sz w:val="24"/>
          <w:szCs w:val="24"/>
        </w:rPr>
      </w:pPr>
      <w:r>
        <w:rPr>
          <w:sz w:val="24"/>
          <w:szCs w:val="24"/>
        </w:rPr>
        <w:t>978-1-4730-1953-9 (.kdl)</w:t>
      </w:r>
      <w:r>
        <w:rPr>
          <w:sz w:val="24"/>
          <w:szCs w:val="24"/>
        </w:rPr>
        <w:br/>
        <w:t xml:space="preserve">978-1-4730-1185-4 (.epub) </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1"/>
        <w:divId w:val="296103543"/>
        <w:rPr>
          <w:rFonts w:eastAsia="Times New Roman"/>
        </w:rPr>
      </w:pPr>
      <w:r>
        <w:rPr>
          <w:rFonts w:eastAsia="Times New Roman"/>
        </w:rPr>
        <w:lastRenderedPageBreak/>
        <w:t>Contents</w:t>
      </w:r>
    </w:p>
    <w:p w:rsidR="00B66A71" w:rsidRDefault="00A31DED">
      <w:pPr>
        <w:numPr>
          <w:ilvl w:val="0"/>
          <w:numId w:val="1"/>
        </w:numPr>
        <w:spacing w:before="96" w:beforeAutospacing="0" w:after="0" w:afterAutospacing="0"/>
        <w:ind w:left="1320"/>
        <w:divId w:val="296103543"/>
        <w:rPr>
          <w:rFonts w:eastAsia="Times New Roman"/>
        </w:rPr>
      </w:pPr>
      <w:hyperlink w:anchor="Introduction1" w:history="1">
        <w:r w:rsidR="00AB1D8E">
          <w:rPr>
            <w:rStyle w:val="Hyperlink"/>
            <w:rFonts w:eastAsia="Times New Roman"/>
          </w:rPr>
          <w:t>Introduction</w:t>
        </w:r>
      </w:hyperlink>
    </w:p>
    <w:p w:rsidR="00B66A71" w:rsidRDefault="00A31DED">
      <w:pPr>
        <w:numPr>
          <w:ilvl w:val="0"/>
          <w:numId w:val="1"/>
        </w:numPr>
        <w:spacing w:before="96" w:beforeAutospacing="0" w:after="0" w:afterAutospacing="0"/>
        <w:ind w:left="1320"/>
        <w:divId w:val="296103543"/>
        <w:rPr>
          <w:rFonts w:eastAsia="Times New Roman"/>
        </w:rPr>
      </w:pPr>
      <w:hyperlink w:anchor="LearningOutcomes1" w:history="1">
        <w:r w:rsidR="00AB1D8E">
          <w:rPr>
            <w:rStyle w:val="Hyperlink"/>
            <w:rFonts w:eastAsia="Times New Roman"/>
          </w:rPr>
          <w:t>Learning outcomes</w:t>
        </w:r>
      </w:hyperlink>
    </w:p>
    <w:p w:rsidR="00A31DED" w:rsidRDefault="00A31DED">
      <w:pPr>
        <w:numPr>
          <w:ilvl w:val="0"/>
          <w:numId w:val="1"/>
        </w:numPr>
        <w:spacing w:before="96" w:beforeAutospacing="0" w:after="0" w:afterAutospacing="0"/>
        <w:ind w:left="1320"/>
        <w:divId w:val="296103543"/>
        <w:rPr>
          <w:rFonts w:eastAsia="Times New Roman"/>
        </w:rPr>
      </w:pPr>
      <w:hyperlink w:anchor="Session1" w:history="1">
        <w:r w:rsidR="00AB1D8E">
          <w:rPr>
            <w:rStyle w:val="Hyperlink"/>
            <w:rFonts w:eastAsia="Times New Roman"/>
          </w:rPr>
          <w:t>1 The size of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1_Section1" w:history="1">
        <w:r w:rsidR="00AB1D8E">
          <w:rPr>
            <w:rStyle w:val="Hyperlink"/>
            <w:rFonts w:eastAsia="Times New Roman"/>
          </w:rPr>
          <w:t>1.1 Whole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1_Section2" w:history="1">
        <w:r w:rsidR="00AB1D8E">
          <w:rPr>
            <w:rStyle w:val="Hyperlink"/>
            <w:rFonts w:eastAsia="Times New Roman"/>
          </w:rPr>
          <w:t>1.2 Using the place value</w:t>
        </w:r>
      </w:hyperlink>
    </w:p>
    <w:p w:rsidR="00B66A71" w:rsidRDefault="00A31DED">
      <w:pPr>
        <w:numPr>
          <w:ilvl w:val="1"/>
          <w:numId w:val="1"/>
        </w:numPr>
        <w:spacing w:before="0" w:beforeAutospacing="0" w:after="96" w:afterAutospacing="0"/>
        <w:ind w:left="2040"/>
        <w:divId w:val="296103543"/>
        <w:rPr>
          <w:rFonts w:eastAsia="Times New Roman"/>
        </w:rPr>
      </w:pPr>
      <w:hyperlink w:anchor="Session1_Section3" w:history="1">
        <w:r w:rsidR="00AB1D8E">
          <w:rPr>
            <w:rStyle w:val="Hyperlink"/>
            <w:rFonts w:eastAsia="Times New Roman"/>
          </w:rPr>
          <w:t>1.3 Number lines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1_Section4" w:history="1">
        <w:r w:rsidR="00AB1D8E">
          <w:rPr>
            <w:rStyle w:val="Hyperlink"/>
            <w:rFonts w:eastAsia="Times New Roman"/>
          </w:rPr>
          <w:t>1.4 Decimals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1_Section5" w:history="1">
        <w:r w:rsidR="00AB1D8E">
          <w:rPr>
            <w:rStyle w:val="Hyperlink"/>
            <w:rFonts w:eastAsia="Times New Roman"/>
          </w:rPr>
          <w:t>1.5 Decimals and place value</w:t>
        </w:r>
      </w:hyperlink>
    </w:p>
    <w:p w:rsidR="00B66A71" w:rsidRDefault="00A31DED">
      <w:pPr>
        <w:numPr>
          <w:ilvl w:val="1"/>
          <w:numId w:val="1"/>
        </w:numPr>
        <w:spacing w:before="0" w:beforeAutospacing="0" w:after="96" w:afterAutospacing="0"/>
        <w:ind w:left="2040"/>
        <w:divId w:val="296103543"/>
        <w:rPr>
          <w:rFonts w:eastAsia="Times New Roman"/>
        </w:rPr>
      </w:pPr>
      <w:hyperlink w:anchor="Session1_Section6" w:history="1">
        <w:r w:rsidR="00AB1D8E">
          <w:rPr>
            <w:rStyle w:val="Hyperlink"/>
            <w:rFonts w:eastAsia="Times New Roman"/>
          </w:rPr>
          <w:t>1.6 Fractions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1_Section7" w:history="1">
        <w:r w:rsidR="00AB1D8E">
          <w:rPr>
            <w:rStyle w:val="Hyperlink"/>
            <w:rFonts w:eastAsia="Times New Roman"/>
          </w:rPr>
          <w:t>1.7 Simplest form of a fraction</w:t>
        </w:r>
      </w:hyperlink>
    </w:p>
    <w:p w:rsidR="00B66A71" w:rsidRDefault="00A31DED">
      <w:pPr>
        <w:numPr>
          <w:ilvl w:val="1"/>
          <w:numId w:val="1"/>
        </w:numPr>
        <w:spacing w:before="0" w:beforeAutospacing="0" w:after="96" w:afterAutospacing="0"/>
        <w:ind w:left="2040"/>
        <w:divId w:val="296103543"/>
        <w:rPr>
          <w:rFonts w:eastAsia="Times New Roman"/>
        </w:rPr>
      </w:pPr>
      <w:hyperlink w:anchor="Session1_Section8" w:history="1">
        <w:r w:rsidR="00AB1D8E">
          <w:rPr>
            <w:rStyle w:val="Hyperlink"/>
            <w:rFonts w:eastAsia="Times New Roman"/>
          </w:rPr>
          <w:t>1.8 Negative numbers</w:t>
        </w:r>
      </w:hyperlink>
    </w:p>
    <w:p w:rsidR="00A31DED" w:rsidRDefault="00A31DED">
      <w:pPr>
        <w:numPr>
          <w:ilvl w:val="0"/>
          <w:numId w:val="1"/>
        </w:numPr>
        <w:spacing w:before="96" w:beforeAutospacing="0" w:after="0" w:afterAutospacing="0"/>
        <w:ind w:left="1320"/>
        <w:divId w:val="296103543"/>
        <w:rPr>
          <w:rFonts w:eastAsia="Times New Roman"/>
        </w:rPr>
      </w:pPr>
      <w:hyperlink w:anchor="Session2" w:history="1">
        <w:r w:rsidR="00AB1D8E">
          <w:rPr>
            <w:rStyle w:val="Hyperlink"/>
            <w:rFonts w:eastAsia="Times New Roman"/>
          </w:rPr>
          <w:t>2 Units of measurement</w:t>
        </w:r>
      </w:hyperlink>
    </w:p>
    <w:p w:rsidR="00B66A71" w:rsidRDefault="00A31DED">
      <w:pPr>
        <w:numPr>
          <w:ilvl w:val="1"/>
          <w:numId w:val="1"/>
        </w:numPr>
        <w:spacing w:before="0" w:beforeAutospacing="0" w:after="96" w:afterAutospacing="0"/>
        <w:ind w:left="2040"/>
        <w:divId w:val="296103543"/>
        <w:rPr>
          <w:rFonts w:eastAsia="Times New Roman"/>
        </w:rPr>
      </w:pPr>
      <w:hyperlink w:anchor="Session2_Section1" w:history="1">
        <w:r w:rsidR="00AB1D8E">
          <w:rPr>
            <w:rStyle w:val="Hyperlink"/>
            <w:rFonts w:eastAsia="Times New Roman"/>
          </w:rPr>
          <w:t>2.1 Which units to use</w:t>
        </w:r>
      </w:hyperlink>
    </w:p>
    <w:p w:rsidR="00B66A71" w:rsidRDefault="00A31DED">
      <w:pPr>
        <w:numPr>
          <w:ilvl w:val="1"/>
          <w:numId w:val="1"/>
        </w:numPr>
        <w:spacing w:before="0" w:beforeAutospacing="0" w:after="96" w:afterAutospacing="0"/>
        <w:ind w:left="2040"/>
        <w:divId w:val="296103543"/>
        <w:rPr>
          <w:rFonts w:eastAsia="Times New Roman"/>
        </w:rPr>
      </w:pPr>
      <w:hyperlink w:anchor="Session2_Section2" w:history="1">
        <w:r w:rsidR="00AB1D8E">
          <w:rPr>
            <w:rStyle w:val="Hyperlink"/>
            <w:rFonts w:eastAsia="Times New Roman"/>
          </w:rPr>
          <w:t>2.2 Converting units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2_Section3" w:history="1">
        <w:r w:rsidR="00AB1D8E">
          <w:rPr>
            <w:rStyle w:val="Hyperlink"/>
            <w:rFonts w:eastAsia="Times New Roman"/>
          </w:rPr>
          <w:t>2.3 Measuring mass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2_Section4" w:history="1">
        <w:r w:rsidR="00AB1D8E">
          <w:rPr>
            <w:rStyle w:val="Hyperlink"/>
            <w:rFonts w:eastAsia="Times New Roman"/>
          </w:rPr>
          <w:t>2.4 Measuring length</w:t>
        </w:r>
      </w:hyperlink>
    </w:p>
    <w:p w:rsidR="00B66A71" w:rsidRDefault="00A31DED">
      <w:pPr>
        <w:numPr>
          <w:ilvl w:val="1"/>
          <w:numId w:val="1"/>
        </w:numPr>
        <w:spacing w:before="0" w:beforeAutospacing="0" w:after="96" w:afterAutospacing="0"/>
        <w:ind w:left="2040"/>
        <w:divId w:val="296103543"/>
        <w:rPr>
          <w:rFonts w:eastAsia="Times New Roman"/>
        </w:rPr>
      </w:pPr>
      <w:hyperlink w:anchor="Session2_Section5" w:history="1">
        <w:r w:rsidR="00AB1D8E">
          <w:rPr>
            <w:rStyle w:val="Hyperlink"/>
            <w:rFonts w:eastAsia="Times New Roman"/>
          </w:rPr>
          <w:t>2.5 Measuring capacity</w:t>
        </w:r>
      </w:hyperlink>
    </w:p>
    <w:p w:rsidR="00B66A71" w:rsidRDefault="00A31DED">
      <w:pPr>
        <w:numPr>
          <w:ilvl w:val="1"/>
          <w:numId w:val="1"/>
        </w:numPr>
        <w:spacing w:before="0" w:beforeAutospacing="0" w:after="96" w:afterAutospacing="0"/>
        <w:ind w:left="2040"/>
        <w:divId w:val="296103543"/>
        <w:rPr>
          <w:rFonts w:eastAsia="Times New Roman"/>
        </w:rPr>
      </w:pPr>
      <w:hyperlink w:anchor="Session2_Section6" w:history="1">
        <w:r w:rsidR="00AB1D8E">
          <w:rPr>
            <w:rStyle w:val="Hyperlink"/>
            <w:rFonts w:eastAsia="Times New Roman"/>
          </w:rPr>
          <w:t>2.6 Comparing measurements</w:t>
        </w:r>
      </w:hyperlink>
    </w:p>
    <w:p w:rsidR="00A31DED" w:rsidRDefault="00A31DED">
      <w:pPr>
        <w:numPr>
          <w:ilvl w:val="0"/>
          <w:numId w:val="1"/>
        </w:numPr>
        <w:spacing w:before="96" w:beforeAutospacing="0" w:after="0" w:afterAutospacing="0"/>
        <w:ind w:left="1320"/>
        <w:divId w:val="296103543"/>
        <w:rPr>
          <w:rFonts w:eastAsia="Times New Roman"/>
        </w:rPr>
      </w:pPr>
      <w:hyperlink w:anchor="Session3" w:history="1">
        <w:r w:rsidR="00AB1D8E">
          <w:rPr>
            <w:rStyle w:val="Hyperlink"/>
            <w:rFonts w:eastAsia="Times New Roman"/>
          </w:rPr>
          <w:t>3 Arithmetic</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 w:history="1">
        <w:r w:rsidR="00AB1D8E">
          <w:rPr>
            <w:rStyle w:val="Hyperlink"/>
            <w:rFonts w:eastAsia="Times New Roman"/>
          </w:rPr>
          <w:t>3.1 Arithmetic with whole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2" w:history="1">
        <w:r w:rsidR="00AB1D8E">
          <w:rPr>
            <w:rStyle w:val="Hyperlink"/>
            <w:rFonts w:eastAsia="Times New Roman"/>
          </w:rPr>
          <w:t>3.2 Multiplying and dividing</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3" w:history="1">
        <w:r w:rsidR="00AB1D8E">
          <w:rPr>
            <w:rStyle w:val="Hyperlink"/>
            <w:rFonts w:eastAsia="Times New Roman"/>
          </w:rPr>
          <w:t>3.3 Division</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4" w:history="1">
        <w:r w:rsidR="00AB1D8E">
          <w:rPr>
            <w:rStyle w:val="Hyperlink"/>
            <w:rFonts w:eastAsia="Times New Roman"/>
          </w:rPr>
          <w:t>3.4 Order of calculations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5" w:history="1">
        <w:r w:rsidR="00AB1D8E">
          <w:rPr>
            <w:rStyle w:val="Hyperlink"/>
            <w:rFonts w:eastAsia="Times New Roman"/>
          </w:rPr>
          <w:t>3.5 Several calculations and using brackets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6" w:history="1">
        <w:r w:rsidR="00AB1D8E">
          <w:rPr>
            <w:rStyle w:val="Hyperlink"/>
            <w:rFonts w:eastAsia="Times New Roman"/>
          </w:rPr>
          <w:t>3.6 Arithmetic with decimals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7" w:history="1">
        <w:r w:rsidR="00AB1D8E">
          <w:rPr>
            <w:rStyle w:val="Hyperlink"/>
            <w:rFonts w:eastAsia="Times New Roman"/>
          </w:rPr>
          <w:t>3.7 Multiplying and dividing with decimals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8" w:history="1">
        <w:r w:rsidR="00AB1D8E">
          <w:rPr>
            <w:rStyle w:val="Hyperlink"/>
            <w:rFonts w:eastAsia="Times New Roman"/>
          </w:rPr>
          <w:t>3.8 Order of decimal calculations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9" w:history="1">
        <w:r w:rsidR="00AB1D8E">
          <w:rPr>
            <w:rStyle w:val="Hyperlink"/>
            <w:rFonts w:eastAsia="Times New Roman"/>
          </w:rPr>
          <w:t>3.9 Addition and subtraction with fractions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0" w:history="1">
        <w:r w:rsidR="00AB1D8E">
          <w:rPr>
            <w:rStyle w:val="Hyperlink"/>
            <w:rFonts w:eastAsia="Times New Roman"/>
          </w:rPr>
          <w:t>3.10 More difficult fraction sums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1" w:history="1">
        <w:r w:rsidR="00AB1D8E">
          <w:rPr>
            <w:rStyle w:val="Hyperlink"/>
            <w:rFonts w:eastAsia="Times New Roman"/>
          </w:rPr>
          <w:t>3.11 Multiplication of fractions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2" w:history="1">
        <w:r w:rsidR="00AB1D8E">
          <w:rPr>
            <w:rStyle w:val="Hyperlink"/>
            <w:rFonts w:eastAsia="Times New Roman"/>
          </w:rPr>
          <w:t>3.12 Division by fractions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3" w:history="1">
        <w:r w:rsidR="00AB1D8E">
          <w:rPr>
            <w:rStyle w:val="Hyperlink"/>
            <w:rFonts w:eastAsia="Times New Roman"/>
          </w:rPr>
          <w:t>3.13 More division with fractions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4" w:history="1">
        <w:r w:rsidR="00AB1D8E">
          <w:rPr>
            <w:rStyle w:val="Hyperlink"/>
            <w:rFonts w:eastAsia="Times New Roman"/>
          </w:rPr>
          <w:t>3.14 Mixed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5" w:history="1">
        <w:r w:rsidR="00AB1D8E">
          <w:rPr>
            <w:rStyle w:val="Hyperlink"/>
            <w:rFonts w:eastAsia="Times New Roman"/>
          </w:rPr>
          <w:t>3.15 Arithmetic with negative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6" w:history="1">
        <w:r w:rsidR="00AB1D8E">
          <w:rPr>
            <w:rStyle w:val="Hyperlink"/>
            <w:rFonts w:eastAsia="Times New Roman"/>
          </w:rPr>
          <w:t>3.16 Addition of negative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7" w:history="1">
        <w:r w:rsidR="00AB1D8E">
          <w:rPr>
            <w:rStyle w:val="Hyperlink"/>
            <w:rFonts w:eastAsia="Times New Roman"/>
          </w:rPr>
          <w:t>3.17 Subtraction of negative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8" w:history="1">
        <w:r w:rsidR="00AB1D8E">
          <w:rPr>
            <w:rStyle w:val="Hyperlink"/>
            <w:rFonts w:eastAsia="Times New Roman"/>
          </w:rPr>
          <w:t>3.18 Practical examples of negative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19" w:history="1">
        <w:r w:rsidR="00AB1D8E">
          <w:rPr>
            <w:rStyle w:val="Hyperlink"/>
            <w:rFonts w:eastAsia="Times New Roman"/>
          </w:rPr>
          <w:t>3.19 Multiplication with negative numbers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20" w:history="1">
        <w:r w:rsidR="00AB1D8E">
          <w:rPr>
            <w:rStyle w:val="Hyperlink"/>
            <w:rFonts w:eastAsia="Times New Roman"/>
          </w:rPr>
          <w:t>3.20 Multiplication rules</w:t>
        </w:r>
      </w:hyperlink>
    </w:p>
    <w:p w:rsidR="00B66A71" w:rsidRDefault="00A31DED">
      <w:pPr>
        <w:numPr>
          <w:ilvl w:val="1"/>
          <w:numId w:val="1"/>
        </w:numPr>
        <w:spacing w:before="0" w:beforeAutospacing="0" w:after="96" w:afterAutospacing="0"/>
        <w:ind w:left="2040"/>
        <w:divId w:val="296103543"/>
        <w:rPr>
          <w:rFonts w:eastAsia="Times New Roman"/>
        </w:rPr>
      </w:pPr>
      <w:hyperlink w:anchor="Session3_Section21" w:history="1">
        <w:r w:rsidR="00AB1D8E">
          <w:rPr>
            <w:rStyle w:val="Hyperlink"/>
            <w:rFonts w:eastAsia="Times New Roman"/>
          </w:rPr>
          <w:t>3.21 Division rules</w:t>
        </w:r>
      </w:hyperlink>
    </w:p>
    <w:p w:rsidR="00B66A71" w:rsidRDefault="00A31DED">
      <w:pPr>
        <w:numPr>
          <w:ilvl w:val="0"/>
          <w:numId w:val="1"/>
        </w:numPr>
        <w:spacing w:before="96" w:beforeAutospacing="0" w:after="0" w:afterAutospacing="0"/>
        <w:ind w:left="1320"/>
        <w:divId w:val="296103543"/>
        <w:rPr>
          <w:rFonts w:eastAsia="Times New Roman"/>
        </w:rPr>
      </w:pPr>
      <w:hyperlink w:anchor="Session4" w:history="1">
        <w:r w:rsidR="00AB1D8E">
          <w:rPr>
            <w:rStyle w:val="Hyperlink"/>
            <w:rFonts w:eastAsia="Times New Roman"/>
          </w:rPr>
          <w:t>4 OpenMark quiz</w:t>
        </w:r>
      </w:hyperlink>
    </w:p>
    <w:p w:rsidR="00B66A71" w:rsidRDefault="00A31DED">
      <w:pPr>
        <w:numPr>
          <w:ilvl w:val="0"/>
          <w:numId w:val="1"/>
        </w:numPr>
        <w:spacing w:before="96" w:beforeAutospacing="0" w:after="0" w:afterAutospacing="0"/>
        <w:ind w:left="1320"/>
        <w:divId w:val="296103543"/>
        <w:rPr>
          <w:rFonts w:eastAsia="Times New Roman"/>
        </w:rPr>
      </w:pPr>
      <w:hyperlink w:anchor="Session5" w:history="1">
        <w:r w:rsidR="00AB1D8E">
          <w:rPr>
            <w:rStyle w:val="Hyperlink"/>
            <w:rFonts w:eastAsia="Times New Roman"/>
          </w:rPr>
          <w:t>Conclusion</w:t>
        </w:r>
      </w:hyperlink>
    </w:p>
    <w:p w:rsidR="00B66A71" w:rsidRDefault="00A31DED">
      <w:pPr>
        <w:numPr>
          <w:ilvl w:val="0"/>
          <w:numId w:val="1"/>
        </w:numPr>
        <w:spacing w:before="96" w:beforeAutospacing="0" w:after="0" w:afterAutospacing="0"/>
        <w:ind w:left="1320"/>
        <w:divId w:val="296103543"/>
        <w:rPr>
          <w:rFonts w:eastAsia="Times New Roman"/>
        </w:rPr>
      </w:pPr>
      <w:hyperlink w:anchor="Acknowledgements1" w:history="1">
        <w:r w:rsidR="00AB1D8E">
          <w:rPr>
            <w:rStyle w:val="Hyperlink"/>
            <w:rFonts w:eastAsia="Times New Roman"/>
          </w:rPr>
          <w:t>Acknowledgements</w:t>
        </w:r>
      </w:hyperlink>
    </w:p>
    <w:p w:rsidR="00B66A71" w:rsidRDefault="00A31DED">
      <w:pPr>
        <w:numPr>
          <w:ilvl w:val="0"/>
          <w:numId w:val="1"/>
        </w:numPr>
        <w:spacing w:before="96" w:beforeAutospacing="0" w:after="0" w:afterAutospacing="0"/>
        <w:ind w:left="1320"/>
        <w:divId w:val="296103543"/>
        <w:rPr>
          <w:rFonts w:eastAsia="Times New Roman"/>
        </w:rPr>
      </w:pPr>
      <w:hyperlink w:anchor="Solutions1" w:history="1">
        <w:r w:rsidR="00AB1D8E">
          <w:rPr>
            <w:rStyle w:val="Hyperlink"/>
            <w:rFonts w:eastAsia="Times New Roman"/>
          </w:rPr>
          <w:t>Solutions</w:t>
        </w:r>
      </w:hyperlink>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416098504"/>
        <w:rPr>
          <w:rFonts w:eastAsia="Times New Roman"/>
        </w:rPr>
      </w:pPr>
      <w:bookmarkStart w:id="1" w:name="Introduction1"/>
      <w:bookmarkEnd w:id="1"/>
      <w:r>
        <w:rPr>
          <w:rFonts w:eastAsia="Times New Roman"/>
        </w:rPr>
        <w:lastRenderedPageBreak/>
        <w:t>Introduction</w:t>
      </w:r>
    </w:p>
    <w:p w:rsidR="00B66A71" w:rsidRDefault="00AB1D8E">
      <w:pPr>
        <w:divId w:val="416098504"/>
      </w:pPr>
      <w:r>
        <w:t xml:space="preserve">This free course, </w:t>
      </w:r>
      <w:r>
        <w:rPr>
          <w:rStyle w:val="Emphasis"/>
        </w:rPr>
        <w:t>Numbers, units and arithmetic</w:t>
      </w:r>
      <w:r>
        <w:t xml:space="preserve">, will help you to revise whole numbers, decimals and fractions, both positive and negative. You should know when and how to add, subtract, multiply and divide. Although you may have a calculator, you still need to do simple calculations in your head or on paper. Such calculations could be to estimate the size of an answer, as a check for your calculator work. </w:t>
      </w:r>
    </w:p>
    <w:p w:rsidR="00B66A71" w:rsidRDefault="00AB1D8E">
      <w:pPr>
        <w:divId w:val="416098504"/>
      </w:pPr>
      <w:r>
        <w:t xml:space="preserve">This OpenLearn course provides a sample of level 1 study in </w:t>
      </w:r>
      <w:hyperlink r:id="rId12" w:history="1">
        <w:r>
          <w:rPr>
            <w:rStyle w:val="Hyperlink"/>
          </w:rPr>
          <w:t>Mathematics</w:t>
        </w:r>
      </w:hyperlink>
      <w:r>
        <w:t xml:space="preserve">. </w:t>
      </w:r>
    </w:p>
    <w:p w:rsidR="00B66A71" w:rsidRDefault="00AB1D8E">
      <w:pPr>
        <w:divId w:val="416098504"/>
      </w:pPr>
      <w:r>
        <w:rPr>
          <w:rStyle w:val="Strong"/>
        </w:rPr>
        <w:t>Get careers guidance</w:t>
      </w:r>
    </w:p>
    <w:p w:rsidR="00B66A71" w:rsidRDefault="00AB1D8E">
      <w:pPr>
        <w:divId w:val="416098504"/>
      </w:pPr>
      <w:r>
        <w:t xml:space="preserve">This course has been included in the </w:t>
      </w:r>
      <w:hyperlink r:id="rId13" w:history="1">
        <w:r>
          <w:rPr>
            <w:rStyle w:val="Hyperlink"/>
          </w:rPr>
          <w:t>National Careers Service</w:t>
        </w:r>
      </w:hyperlink>
      <w:r>
        <w:t xml:space="preserve"> to help you develop new skills. </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1396931429"/>
        <w:rPr>
          <w:rFonts w:eastAsia="Times New Roman"/>
        </w:rPr>
      </w:pPr>
      <w:bookmarkStart w:id="2" w:name="LearningOutcomes1"/>
      <w:bookmarkEnd w:id="2"/>
      <w:r>
        <w:rPr>
          <w:rFonts w:eastAsia="Times New Roman"/>
        </w:rPr>
        <w:lastRenderedPageBreak/>
        <w:t>Learning outcomes</w:t>
      </w:r>
    </w:p>
    <w:p w:rsidR="00B66A71" w:rsidRDefault="00AB1D8E">
      <w:pPr>
        <w:divId w:val="1396931429"/>
      </w:pPr>
      <w:r>
        <w:t>After studying this course, you should be able to:</w:t>
      </w:r>
    </w:p>
    <w:p w:rsidR="00B66A71" w:rsidRDefault="00AB1D8E">
      <w:pPr>
        <w:numPr>
          <w:ilvl w:val="0"/>
          <w:numId w:val="2"/>
        </w:numPr>
        <w:spacing w:before="0" w:beforeAutospacing="0" w:after="0" w:afterAutospacing="0"/>
        <w:ind w:left="780" w:right="780"/>
        <w:divId w:val="1396931429"/>
        <w:rPr>
          <w:rFonts w:eastAsia="Times New Roman"/>
        </w:rPr>
      </w:pPr>
      <w:r>
        <w:rPr>
          <w:rFonts w:eastAsia="Times New Roman"/>
        </w:rPr>
        <w:t>write whole numbers and decimals in place-value columns and compare their sizes</w:t>
      </w:r>
    </w:p>
    <w:p w:rsidR="00B66A71" w:rsidRDefault="00AB1D8E">
      <w:pPr>
        <w:numPr>
          <w:ilvl w:val="0"/>
          <w:numId w:val="3"/>
        </w:numPr>
        <w:spacing w:before="0" w:beforeAutospacing="0" w:after="0" w:afterAutospacing="0"/>
        <w:ind w:left="780" w:right="780"/>
        <w:divId w:val="1396931429"/>
        <w:rPr>
          <w:rFonts w:eastAsia="Times New Roman"/>
        </w:rPr>
      </w:pPr>
      <w:r>
        <w:rPr>
          <w:rFonts w:eastAsia="Times New Roman"/>
        </w:rPr>
        <w:t>multiply and divide whole numbers and decimals by 10, 100, 1000 and so on</w:t>
      </w:r>
    </w:p>
    <w:p w:rsidR="00B66A71" w:rsidRDefault="00AB1D8E">
      <w:pPr>
        <w:numPr>
          <w:ilvl w:val="0"/>
          <w:numId w:val="4"/>
        </w:numPr>
        <w:spacing w:before="0" w:beforeAutospacing="0" w:after="0" w:afterAutospacing="0"/>
        <w:ind w:left="780" w:right="780"/>
        <w:divId w:val="1396931429"/>
        <w:rPr>
          <w:rFonts w:eastAsia="Times New Roman"/>
        </w:rPr>
      </w:pPr>
      <w:r>
        <w:rPr>
          <w:rFonts w:eastAsia="Times New Roman"/>
        </w:rPr>
        <w:t>indicate given fractions on a diagram and find equivalent fractions for a given fraction</w:t>
      </w:r>
    </w:p>
    <w:p w:rsidR="00B66A71" w:rsidRDefault="00AB1D8E">
      <w:pPr>
        <w:numPr>
          <w:ilvl w:val="0"/>
          <w:numId w:val="5"/>
        </w:numPr>
        <w:spacing w:before="0" w:beforeAutospacing="0" w:after="0" w:afterAutospacing="0"/>
        <w:ind w:left="780" w:right="780"/>
        <w:divId w:val="1396931429"/>
        <w:rPr>
          <w:rFonts w:eastAsia="Times New Roman"/>
        </w:rPr>
      </w:pPr>
      <w:r>
        <w:rPr>
          <w:rFonts w:eastAsia="Times New Roman"/>
        </w:rPr>
        <w:t>mark numbers on a number line</w:t>
      </w:r>
    </w:p>
    <w:p w:rsidR="00B66A71" w:rsidRDefault="00AB1D8E">
      <w:pPr>
        <w:numPr>
          <w:ilvl w:val="0"/>
          <w:numId w:val="6"/>
        </w:numPr>
        <w:spacing w:before="0" w:beforeAutospacing="0" w:after="0" w:afterAutospacing="0"/>
        <w:ind w:left="780" w:right="780"/>
        <w:divId w:val="1396931429"/>
        <w:rPr>
          <w:rFonts w:eastAsia="Times New Roman"/>
        </w:rPr>
      </w:pPr>
      <w:r>
        <w:rPr>
          <w:rFonts w:eastAsia="Times New Roman"/>
        </w:rPr>
        <w:t>choose appropriate units for a given purpose.</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1171987847"/>
        <w:rPr>
          <w:rFonts w:eastAsia="Times New Roman"/>
        </w:rPr>
      </w:pPr>
      <w:bookmarkStart w:id="3" w:name="Session1"/>
      <w:bookmarkEnd w:id="3"/>
      <w:r>
        <w:rPr>
          <w:rFonts w:eastAsia="Times New Roman"/>
        </w:rPr>
        <w:lastRenderedPageBreak/>
        <w:t>1 The size of numbers</w:t>
      </w:r>
    </w:p>
    <w:p w:rsidR="00B66A71" w:rsidRDefault="00AB1D8E">
      <w:pPr>
        <w:divId w:val="1171987847"/>
      </w:pPr>
      <w:r>
        <w:t xml:space="preserve">Numbers are used to specify a quantity or amount. For example, people give their ages as a number of years: ‘I am 51 years old’ or ‘I am five and a half’. Votes in elections may be described in thousands. Temperatures are measured in positive and negative degrees Celsius. Numbers smaller than one may be expressed as fractions or decimals. This section considers whole numbers, decimals, fractions and negative numbers and reminds you of the essence of a number – how ‘big’ it is. </w:t>
      </w:r>
    </w:p>
    <w:p w:rsidR="00B66A71" w:rsidRDefault="00AB1D8E">
      <w:pPr>
        <w:pStyle w:val="Heading2"/>
        <w:divId w:val="1245259981"/>
        <w:rPr>
          <w:rFonts w:eastAsia="Times New Roman"/>
        </w:rPr>
      </w:pPr>
      <w:bookmarkStart w:id="4" w:name="Session1_Section1"/>
      <w:bookmarkEnd w:id="4"/>
      <w:r>
        <w:rPr>
          <w:rFonts w:eastAsia="Times New Roman"/>
        </w:rPr>
        <w:t>1.1 Whole numbers</w:t>
      </w:r>
    </w:p>
    <w:p w:rsidR="00B66A71" w:rsidRDefault="00AB1D8E">
      <w:pPr>
        <w:divId w:val="1245259981"/>
      </w:pPr>
      <w:r>
        <w:t>Whole numbers arise from counting: for example the number of sheep in a field or the number of votes in an election.</w:t>
      </w:r>
    </w:p>
    <w:p w:rsidR="00B66A71" w:rsidRDefault="00AB1D8E">
      <w:pPr>
        <w:divId w:val="1245259981"/>
      </w:pPr>
      <w:r>
        <w:rPr>
          <w:vanish/>
        </w:rPr>
        <w:t>Start of Box</w:t>
      </w:r>
    </w:p>
    <w:p w:rsidR="00B66A71" w:rsidRDefault="00AB1D8E">
      <w:pPr>
        <w:divId w:val="1977442981"/>
      </w:pPr>
      <w:bookmarkStart w:id="5" w:name="Session1_Box1"/>
      <w:bookmarkEnd w:id="5"/>
      <w:r>
        <w:t xml:space="preserve">Our everyday number system is the </w:t>
      </w:r>
      <w:r>
        <w:rPr>
          <w:rStyle w:val="Emphasis"/>
        </w:rPr>
        <w:t>decimal system</w:t>
      </w:r>
      <w:r>
        <w:t xml:space="preserve">, where the position of a digit within the number determines whether it represents units, tens, hundreds, thousands etc. </w:t>
      </w:r>
    </w:p>
    <w:p w:rsidR="00B66A71" w:rsidRDefault="00AB1D8E">
      <w:pPr>
        <w:divId w:val="1245259981"/>
      </w:pPr>
      <w:r>
        <w:rPr>
          <w:vanish/>
        </w:rPr>
        <w:t>End of Box</w:t>
      </w:r>
    </w:p>
    <w:p w:rsidR="00B66A71" w:rsidRDefault="00AB1D8E">
      <w:pPr>
        <w:divId w:val="1245259981"/>
      </w:pPr>
      <w:r>
        <w:t xml:space="preserve">For example, the number 1375 means one thousand three hundred and seventy-five. The position of the 3, third from the right, means that it represents 3 hundreds. </w:t>
      </w:r>
    </w:p>
    <w:p w:rsidR="00B66A71" w:rsidRDefault="00AB1D8E">
      <w:pPr>
        <w:divId w:val="1245259981"/>
      </w:pPr>
      <w:r>
        <w:lastRenderedPageBreak/>
        <w:t xml:space="preserve">A thousand thousand, 1 000 000, is called a million and a thousand million, 1 000 000 000, is called a billion. (A British billion used to be a million million, but now the US convention of a thousand million is normally used.) To compare two numbers, it sometimes helps to write them, or think of them, in columns: </w:t>
      </w:r>
    </w:p>
    <w:p w:rsidR="00B66A71" w:rsidRDefault="00AB1D8E">
      <w:pPr>
        <w:divId w:val="1245259981"/>
      </w:pPr>
      <w:r>
        <w:rPr>
          <w:vanish/>
        </w:rPr>
        <w:t>Start of Figure</w:t>
      </w:r>
    </w:p>
    <w:p w:rsidR="00B66A71" w:rsidRDefault="00AB1D8E">
      <w:pPr>
        <w:spacing w:before="0" w:beforeAutospacing="0" w:after="0" w:afterAutospacing="0" w:line="240" w:lineRule="auto"/>
        <w:divId w:val="1380666640"/>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062745DD" wp14:editId="2BAFF113">
            <wp:extent cx="9753624" cy="1333503"/>
            <wp:effectExtent l="0" t="0" r="0" b="0"/>
            <wp:docPr id="2" name="Picture 2" descr="D:\AaaF\OUT\httpswwwopeneduopenlearn_cmid13470_2023-02-24_11-51-10_679dc0091c7140428b5b1be4c9193dac\word\assets\_88e5291ed167a5a1005936ad1af5d6be37892216_mu120_ai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3470_2023-02-24_11-51-10_679dc0091c7140428b5b1be4c9193dac\word\assets\_88e5291ed167a5a1005936ad1af5d6be37892216_mu120_ai005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24" cy="1333503"/>
                    </a:xfrm>
                    <a:prstGeom prst="rect">
                      <a:avLst/>
                    </a:prstGeom>
                    <a:noFill/>
                    <a:ln>
                      <a:noFill/>
                    </a:ln>
                  </pic:spPr>
                </pic:pic>
              </a:graphicData>
            </a:graphic>
          </wp:inline>
        </w:drawing>
      </w:r>
    </w:p>
    <w:p w:rsidR="00B66A71" w:rsidRDefault="00AB1D8E">
      <w:pPr>
        <w:divId w:val="1245259981"/>
      </w:pPr>
      <w:r>
        <w:rPr>
          <w:vanish/>
        </w:rPr>
        <w:t>End of Figure</w:t>
      </w:r>
    </w:p>
    <w:p w:rsidR="00B66A71" w:rsidRDefault="00AB1D8E">
      <w:pPr>
        <w:divId w:val="1245259981"/>
      </w:pPr>
      <w:r>
        <w:rPr>
          <w:vanish/>
        </w:rPr>
        <w:t>Start of Box</w:t>
      </w:r>
    </w:p>
    <w:p w:rsidR="00B66A71" w:rsidRDefault="00AB1D8E">
      <w:pPr>
        <w:divId w:val="461576178"/>
      </w:pPr>
      <w:bookmarkStart w:id="7" w:name="Session1_Box2"/>
      <w:bookmarkEnd w:id="7"/>
      <w:r>
        <w:t xml:space="preserve">The position of a digit in the columns is called its </w:t>
      </w:r>
      <w:r>
        <w:rPr>
          <w:rStyle w:val="Strong"/>
        </w:rPr>
        <w:t>place value</w:t>
      </w:r>
      <w:r>
        <w:t xml:space="preserve">. </w:t>
      </w:r>
    </w:p>
    <w:p w:rsidR="00B66A71" w:rsidRDefault="00AB1D8E">
      <w:pPr>
        <w:divId w:val="1245259981"/>
      </w:pPr>
      <w:r>
        <w:rPr>
          <w:vanish/>
        </w:rPr>
        <w:t>End of Box</w:t>
      </w:r>
    </w:p>
    <w:p w:rsidR="00B66A71" w:rsidRDefault="00AB1D8E">
      <w:pPr>
        <w:divId w:val="1245259981"/>
      </w:pPr>
      <w:r>
        <w:rPr>
          <w:vanish/>
        </w:rPr>
        <w:t>Start of Example</w:t>
      </w:r>
    </w:p>
    <w:p w:rsidR="00B66A71" w:rsidRDefault="00AB1D8E">
      <w:pPr>
        <w:spacing w:before="0" w:beforeAutospacing="0" w:after="0" w:afterAutospacing="0" w:line="240" w:lineRule="auto"/>
        <w:outlineLvl w:val="3"/>
        <w:divId w:val="185799649"/>
        <w:rPr>
          <w:rFonts w:eastAsia="Times New Roman"/>
          <w:b/>
          <w:bCs/>
          <w:sz w:val="36"/>
          <w:szCs w:val="36"/>
        </w:rPr>
      </w:pPr>
      <w:bookmarkStart w:id="8" w:name="Session1_Example1"/>
      <w:bookmarkEnd w:id="8"/>
      <w:r>
        <w:rPr>
          <w:rFonts w:eastAsia="Times New Roman"/>
          <w:b/>
          <w:bCs/>
          <w:sz w:val="36"/>
          <w:szCs w:val="36"/>
        </w:rPr>
        <w:t>Example 1</w:t>
      </w:r>
    </w:p>
    <w:p w:rsidR="00B66A71" w:rsidRDefault="00AB1D8E">
      <w:pPr>
        <w:divId w:val="736325963"/>
      </w:pPr>
      <w:r>
        <w:t xml:space="preserve">A lottery organiser announces that this week’s winnings will be over two million pounds. After the draw, the organisers announce </w:t>
      </w:r>
      <w:r>
        <w:lastRenderedPageBreak/>
        <w:t xml:space="preserve">that the winnings were £2 201 995. Was the announcement correct? </w:t>
      </w:r>
    </w:p>
    <w:p w:rsidR="00B66A71" w:rsidRDefault="00AB1D8E">
      <w:pPr>
        <w:divId w:val="736325963"/>
      </w:pPr>
      <w:r>
        <w:t xml:space="preserve">The issue is whether the figures represent a number greater than two million, or not. Write the two numbers in a number column table. Start with two million. </w:t>
      </w:r>
    </w:p>
    <w:bookmarkStart w:id="9" w:name="View_Session1_Answer1"/>
    <w:p w:rsidR="00B66A71" w:rsidRDefault="00AB1D8E">
      <w:pPr>
        <w:pStyle w:val="navbutton"/>
        <w:divId w:val="736325963"/>
      </w:pPr>
      <w:r>
        <w:fldChar w:fldCharType="begin"/>
      </w:r>
      <w:r>
        <w:instrText xml:space="preserve"> HYPERLINK "" \l "Session1_Answer1" </w:instrText>
      </w:r>
      <w:r>
        <w:fldChar w:fldCharType="separate"/>
      </w:r>
      <w:r>
        <w:rPr>
          <w:rStyle w:val="Hyperlink"/>
        </w:rPr>
        <w:t>View answer - Example 1</w:t>
      </w:r>
      <w:r>
        <w:fldChar w:fldCharType="end"/>
      </w:r>
      <w:bookmarkEnd w:id="9"/>
    </w:p>
    <w:p w:rsidR="00B66A71" w:rsidRDefault="00AB1D8E">
      <w:pPr>
        <w:divId w:val="1245259981"/>
      </w:pPr>
      <w:r>
        <w:rPr>
          <w:vanish/>
        </w:rPr>
        <w:t>End of Example</w:t>
      </w:r>
    </w:p>
    <w:p w:rsidR="00B66A71" w:rsidRDefault="00AB1D8E">
      <w:pPr>
        <w:pStyle w:val="Heading3"/>
        <w:divId w:val="521625372"/>
        <w:rPr>
          <w:rFonts w:eastAsia="Times New Roman"/>
        </w:rPr>
      </w:pPr>
      <w:bookmarkStart w:id="10" w:name="Session1_SubSection1"/>
      <w:bookmarkEnd w:id="10"/>
      <w:r>
        <w:rPr>
          <w:rFonts w:eastAsia="Times New Roman"/>
        </w:rPr>
        <w:t>1.2.1 Try some yourself</w:t>
      </w:r>
    </w:p>
    <w:p w:rsidR="00B66A71" w:rsidRDefault="00AB1D8E">
      <w:pPr>
        <w:divId w:val="521625372"/>
      </w:pPr>
      <w:r>
        <w:rPr>
          <w:vanish/>
        </w:rPr>
        <w:t>Start of Activity</w:t>
      </w:r>
    </w:p>
    <w:p w:rsidR="00B66A71" w:rsidRDefault="00AB1D8E">
      <w:pPr>
        <w:spacing w:before="0" w:beforeAutospacing="0" w:after="0" w:afterAutospacing="0" w:line="240" w:lineRule="auto"/>
        <w:outlineLvl w:val="4"/>
        <w:divId w:val="1175341970"/>
        <w:rPr>
          <w:rFonts w:eastAsia="Times New Roman"/>
          <w:b/>
          <w:bCs/>
          <w:sz w:val="36"/>
          <w:szCs w:val="36"/>
        </w:rPr>
      </w:pPr>
      <w:bookmarkStart w:id="11" w:name="Session1_Activity1"/>
      <w:bookmarkEnd w:id="11"/>
      <w:r>
        <w:rPr>
          <w:rFonts w:eastAsia="Times New Roman"/>
          <w:b/>
          <w:bCs/>
          <w:sz w:val="36"/>
          <w:szCs w:val="36"/>
        </w:rPr>
        <w:t>Activity 1</w:t>
      </w:r>
    </w:p>
    <w:p w:rsidR="00B66A71" w:rsidRDefault="00AB1D8E">
      <w:pPr>
        <w:divId w:val="996425294"/>
      </w:pPr>
      <w:r>
        <w:rPr>
          <w:vanish/>
        </w:rPr>
        <w:t>Start of Question</w:t>
      </w:r>
    </w:p>
    <w:p w:rsidR="00B66A71" w:rsidRDefault="00AB1D8E">
      <w:pPr>
        <w:divId w:val="694816737"/>
      </w:pPr>
      <w:bookmarkStart w:id="12" w:name="Session1_Question1"/>
      <w:bookmarkEnd w:id="12"/>
      <w:r>
        <w:t>Can you answer the following questions:</w:t>
      </w:r>
    </w:p>
    <w:p w:rsidR="00B66A71" w:rsidRDefault="00AB1D8E">
      <w:pPr>
        <w:numPr>
          <w:ilvl w:val="0"/>
          <w:numId w:val="7"/>
        </w:numPr>
        <w:ind w:left="780" w:right="780"/>
        <w:divId w:val="694816737"/>
      </w:pPr>
      <w:r>
        <w:t>(a) Write ‘twenty thousand one hundred and forty-four’ as a number.</w:t>
      </w:r>
    </w:p>
    <w:p w:rsidR="00B66A71" w:rsidRDefault="00AB1D8E">
      <w:pPr>
        <w:numPr>
          <w:ilvl w:val="0"/>
          <w:numId w:val="7"/>
        </w:numPr>
        <w:ind w:left="780" w:right="780"/>
        <w:divId w:val="694816737"/>
      </w:pPr>
      <w:r>
        <w:t>(b) Say (or write) the number 31 002 103 in words.</w:t>
      </w:r>
    </w:p>
    <w:p w:rsidR="00B66A71" w:rsidRDefault="00AB1D8E">
      <w:pPr>
        <w:divId w:val="996425294"/>
      </w:pPr>
      <w:r>
        <w:rPr>
          <w:vanish/>
        </w:rPr>
        <w:t>End of Question</w:t>
      </w:r>
    </w:p>
    <w:bookmarkStart w:id="13" w:name="View_Session1_Answer2"/>
    <w:p w:rsidR="00B66A71" w:rsidRDefault="00AB1D8E">
      <w:pPr>
        <w:pStyle w:val="navbutton"/>
        <w:divId w:val="996425294"/>
      </w:pPr>
      <w:r>
        <w:fldChar w:fldCharType="begin"/>
      </w:r>
      <w:r>
        <w:instrText xml:space="preserve"> HYPERLINK "" \l "Session1_Answer2" </w:instrText>
      </w:r>
      <w:r>
        <w:fldChar w:fldCharType="separate"/>
      </w:r>
      <w:r>
        <w:rPr>
          <w:rStyle w:val="Hyperlink"/>
        </w:rPr>
        <w:t>View answer - Activity 1</w:t>
      </w:r>
      <w:r>
        <w:fldChar w:fldCharType="end"/>
      </w:r>
      <w:bookmarkEnd w:id="13"/>
    </w:p>
    <w:p w:rsidR="00B66A71" w:rsidRDefault="00AB1D8E">
      <w:pPr>
        <w:divId w:val="521625372"/>
      </w:pPr>
      <w:r>
        <w:rPr>
          <w:vanish/>
        </w:rPr>
        <w:t>End of Activity</w:t>
      </w:r>
    </w:p>
    <w:p w:rsidR="00B66A71" w:rsidRDefault="00AB1D8E">
      <w:pPr>
        <w:pStyle w:val="Heading2"/>
        <w:divId w:val="334460177"/>
        <w:rPr>
          <w:rFonts w:eastAsia="Times New Roman"/>
        </w:rPr>
      </w:pPr>
      <w:bookmarkStart w:id="14" w:name="Session1_Section2"/>
      <w:bookmarkEnd w:id="14"/>
      <w:r>
        <w:rPr>
          <w:rFonts w:eastAsia="Times New Roman"/>
        </w:rPr>
        <w:lastRenderedPageBreak/>
        <w:t>1.2 Using the place value</w:t>
      </w:r>
    </w:p>
    <w:p w:rsidR="00B66A71" w:rsidRDefault="00AB1D8E">
      <w:pPr>
        <w:divId w:val="334460177"/>
      </w:pPr>
      <w:r>
        <w:t xml:space="preserve">Writing numbers in place-value columns gives an easy way of multiplying by 10, 100, 1000 and so on. Have a look at the place value table again. </w:t>
      </w:r>
    </w:p>
    <w:p w:rsidR="00B66A71" w:rsidRDefault="00AB1D8E">
      <w:pPr>
        <w:divId w:val="334460177"/>
      </w:pPr>
      <w:r>
        <w:rPr>
          <w:vanish/>
        </w:rPr>
        <w:t>Start of Figure</w:t>
      </w:r>
    </w:p>
    <w:p w:rsidR="00B66A71" w:rsidRDefault="00AB1D8E">
      <w:pPr>
        <w:spacing w:before="0" w:beforeAutospacing="0" w:after="0" w:afterAutospacing="0" w:line="240" w:lineRule="auto"/>
        <w:divId w:val="1538733219"/>
        <w:rPr>
          <w:rFonts w:ascii="Times New Roman" w:eastAsia="Times New Roman" w:hAnsi="Times New Roman" w:cs="Times New Roman"/>
          <w:sz w:val="24"/>
          <w:szCs w:val="24"/>
        </w:rPr>
      </w:pPr>
      <w:bookmarkStart w:id="15" w:name="Session1_Figure3"/>
      <w:bookmarkEnd w:id="15"/>
      <w:r>
        <w:rPr>
          <w:rFonts w:ascii="Times New Roman" w:eastAsia="Times New Roman" w:hAnsi="Times New Roman" w:cs="Times New Roman"/>
          <w:noProof/>
          <w:sz w:val="24"/>
          <w:szCs w:val="24"/>
        </w:rPr>
        <w:drawing>
          <wp:inline distT="0" distB="0" distL="0" distR="0" wp14:anchorId="17C02BD0" wp14:editId="425D9019">
            <wp:extent cx="9753624" cy="1333503"/>
            <wp:effectExtent l="0" t="0" r="0" b="0"/>
            <wp:docPr id="3" name="Picture 3" descr="D:\AaaF\OUT\httpswwwopeneduopenlearn_cmid13470_2023-02-24_11-51-10_679dc0091c7140428b5b1be4c9193dac\word\assets\_8ba9492ddb5ac73be1b82d104be8d6926d77a10a_mu120_ai0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3470_2023-02-24_11-51-10_679dc0091c7140428b5b1be4c9193dac\word\assets\_8ba9492ddb5ac73be1b82d104be8d6926d77a10a_mu120_ai007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24" cy="1333503"/>
                    </a:xfrm>
                    <a:prstGeom prst="rect">
                      <a:avLst/>
                    </a:prstGeom>
                    <a:noFill/>
                    <a:ln>
                      <a:noFill/>
                    </a:ln>
                  </pic:spPr>
                </pic:pic>
              </a:graphicData>
            </a:graphic>
          </wp:inline>
        </w:drawing>
      </w:r>
    </w:p>
    <w:p w:rsidR="00B66A71" w:rsidRDefault="00AB1D8E">
      <w:pPr>
        <w:divId w:val="334460177"/>
      </w:pPr>
      <w:r>
        <w:rPr>
          <w:vanish/>
        </w:rPr>
        <w:t>End of Figure</w:t>
      </w:r>
    </w:p>
    <w:p w:rsidR="00B66A71" w:rsidRDefault="00AB1D8E">
      <w:pPr>
        <w:divId w:val="334460177"/>
      </w:pPr>
      <w:r>
        <w:t xml:space="preserve">Notice that moving all the digits one column to the left in the table (and adding a zero to the units column) is the same as multiplying by ten; for instance, ten tens are a hundred, ten hundreds are a thousand. If you move </w:t>
      </w:r>
      <w:r>
        <w:rPr>
          <w:rStyle w:val="Emphasis"/>
        </w:rPr>
        <w:t>two</w:t>
      </w:r>
      <w:r>
        <w:t xml:space="preserve"> columns to the left, you multiply by a hundred; for instance, a hundred tens are a thousand. Moving </w:t>
      </w:r>
      <w:r>
        <w:rPr>
          <w:rStyle w:val="Emphasis"/>
        </w:rPr>
        <w:t>three</w:t>
      </w:r>
      <w:r>
        <w:t xml:space="preserve"> columns to the left is equivalent to multiplying by a thousand, and so on. </w:t>
      </w:r>
    </w:p>
    <w:p w:rsidR="00B66A71" w:rsidRDefault="00AB1D8E">
      <w:pPr>
        <w:divId w:val="334460177"/>
      </w:pPr>
      <w:r>
        <w:rPr>
          <w:vanish/>
        </w:rPr>
        <w:t>Start of Example</w:t>
      </w:r>
    </w:p>
    <w:p w:rsidR="00B66A71" w:rsidRDefault="00AB1D8E">
      <w:pPr>
        <w:spacing w:before="0" w:beforeAutospacing="0" w:after="0" w:afterAutospacing="0" w:line="240" w:lineRule="auto"/>
        <w:outlineLvl w:val="3"/>
        <w:divId w:val="1036394647"/>
        <w:rPr>
          <w:rFonts w:eastAsia="Times New Roman"/>
          <w:b/>
          <w:bCs/>
          <w:sz w:val="36"/>
          <w:szCs w:val="36"/>
        </w:rPr>
      </w:pPr>
      <w:bookmarkStart w:id="16" w:name="Session1_Example2"/>
      <w:bookmarkEnd w:id="16"/>
      <w:r>
        <w:rPr>
          <w:rFonts w:eastAsia="Times New Roman"/>
          <w:b/>
          <w:bCs/>
          <w:sz w:val="36"/>
          <w:szCs w:val="36"/>
        </w:rPr>
        <w:t>Example 2</w:t>
      </w:r>
    </w:p>
    <w:p w:rsidR="00B66A71" w:rsidRDefault="00AB1D8E">
      <w:pPr>
        <w:divId w:val="1178498848"/>
      </w:pPr>
      <w:r>
        <w:lastRenderedPageBreak/>
        <w:t xml:space="preserve">After local government re-organisation a new council expects to receive cash payments in ten instalments from about 26 000 households. In order to negotiate the cash collection at post offices it needs to know how many payments are made altogether in a year. How many are there likely to be? </w:t>
      </w:r>
    </w:p>
    <w:bookmarkStart w:id="17" w:name="View_Session1_Answer3"/>
    <w:p w:rsidR="00B66A71" w:rsidRDefault="00AB1D8E">
      <w:pPr>
        <w:pStyle w:val="navbutton"/>
        <w:divId w:val="1178498848"/>
      </w:pPr>
      <w:r>
        <w:fldChar w:fldCharType="begin"/>
      </w:r>
      <w:r>
        <w:instrText xml:space="preserve"> HYPERLINK "" \l "Session1_Answer3" </w:instrText>
      </w:r>
      <w:r>
        <w:fldChar w:fldCharType="separate"/>
      </w:r>
      <w:r>
        <w:rPr>
          <w:rStyle w:val="Hyperlink"/>
        </w:rPr>
        <w:t>View answer - Example 2</w:t>
      </w:r>
      <w:r>
        <w:fldChar w:fldCharType="end"/>
      </w:r>
      <w:bookmarkEnd w:id="17"/>
    </w:p>
    <w:p w:rsidR="00B66A71" w:rsidRDefault="00AB1D8E">
      <w:pPr>
        <w:divId w:val="334460177"/>
      </w:pPr>
      <w:r>
        <w:rPr>
          <w:vanish/>
        </w:rPr>
        <w:t>End of Example</w:t>
      </w:r>
    </w:p>
    <w:p w:rsidR="00B66A71" w:rsidRDefault="00AB1D8E">
      <w:pPr>
        <w:pStyle w:val="Heading3"/>
        <w:divId w:val="1596356160"/>
        <w:rPr>
          <w:rFonts w:eastAsia="Times New Roman"/>
        </w:rPr>
      </w:pPr>
      <w:bookmarkStart w:id="18" w:name="Session1_SubSection2"/>
      <w:bookmarkEnd w:id="18"/>
      <w:r>
        <w:rPr>
          <w:rFonts w:eastAsia="Times New Roman"/>
        </w:rPr>
        <w:t xml:space="preserve">1.3.1 Try some yourself </w:t>
      </w:r>
    </w:p>
    <w:p w:rsidR="00B66A71" w:rsidRDefault="00AB1D8E">
      <w:pPr>
        <w:divId w:val="1596356160"/>
      </w:pPr>
      <w:r>
        <w:rPr>
          <w:vanish/>
        </w:rPr>
        <w:t>Start of Activity</w:t>
      </w:r>
    </w:p>
    <w:p w:rsidR="00B66A71" w:rsidRDefault="00AB1D8E">
      <w:pPr>
        <w:spacing w:before="0" w:beforeAutospacing="0" w:after="0" w:afterAutospacing="0" w:line="240" w:lineRule="auto"/>
        <w:outlineLvl w:val="4"/>
        <w:divId w:val="473134251"/>
        <w:rPr>
          <w:rFonts w:eastAsia="Times New Roman"/>
          <w:b/>
          <w:bCs/>
          <w:sz w:val="36"/>
          <w:szCs w:val="36"/>
        </w:rPr>
      </w:pPr>
      <w:bookmarkStart w:id="19" w:name="Session1_Activity2"/>
      <w:bookmarkEnd w:id="19"/>
      <w:r>
        <w:rPr>
          <w:rFonts w:eastAsia="Times New Roman"/>
          <w:b/>
          <w:bCs/>
          <w:sz w:val="36"/>
          <w:szCs w:val="36"/>
        </w:rPr>
        <w:t>Activity 2</w:t>
      </w:r>
    </w:p>
    <w:p w:rsidR="00B66A71" w:rsidRDefault="00AB1D8E">
      <w:pPr>
        <w:divId w:val="1046952579"/>
      </w:pPr>
      <w:r>
        <w:rPr>
          <w:vanish/>
        </w:rPr>
        <w:t>Start of Question</w:t>
      </w:r>
    </w:p>
    <w:p w:rsidR="00B66A71" w:rsidRDefault="00AB1D8E">
      <w:pPr>
        <w:divId w:val="1001927031"/>
      </w:pPr>
      <w:bookmarkStart w:id="20" w:name="Session1_Question2"/>
      <w:bookmarkEnd w:id="20"/>
      <w:r>
        <w:t>Write each of the following three numbers in numerals and then place them in ascending order:</w:t>
      </w:r>
    </w:p>
    <w:p w:rsidR="00B66A71" w:rsidRDefault="00AB1D8E">
      <w:pPr>
        <w:numPr>
          <w:ilvl w:val="0"/>
          <w:numId w:val="8"/>
        </w:numPr>
        <w:ind w:left="780" w:right="780"/>
        <w:divId w:val="1001927031"/>
      </w:pPr>
      <w:r>
        <w:t>eight hundred and eight thousand</w:t>
      </w:r>
    </w:p>
    <w:p w:rsidR="00B66A71" w:rsidRDefault="00AB1D8E">
      <w:pPr>
        <w:numPr>
          <w:ilvl w:val="0"/>
          <w:numId w:val="8"/>
        </w:numPr>
        <w:ind w:left="780" w:right="780"/>
        <w:divId w:val="1001927031"/>
      </w:pPr>
      <w:r>
        <w:t>two million and twenty-four</w:t>
      </w:r>
    </w:p>
    <w:p w:rsidR="00B66A71" w:rsidRDefault="00AB1D8E">
      <w:pPr>
        <w:numPr>
          <w:ilvl w:val="0"/>
          <w:numId w:val="8"/>
        </w:numPr>
        <w:ind w:left="780" w:right="780"/>
        <w:divId w:val="1001927031"/>
      </w:pPr>
      <w:r>
        <w:t>nine thousand nine hundred and ninety-eight</w:t>
      </w:r>
    </w:p>
    <w:p w:rsidR="00B66A71" w:rsidRDefault="00AB1D8E">
      <w:pPr>
        <w:divId w:val="1046952579"/>
      </w:pPr>
      <w:r>
        <w:rPr>
          <w:vanish/>
        </w:rPr>
        <w:t>End of Question</w:t>
      </w:r>
    </w:p>
    <w:bookmarkStart w:id="21" w:name="View_Session1_Answer4"/>
    <w:p w:rsidR="00B66A71" w:rsidRDefault="00AB1D8E">
      <w:pPr>
        <w:pStyle w:val="navbutton"/>
        <w:divId w:val="1046952579"/>
      </w:pPr>
      <w:r>
        <w:fldChar w:fldCharType="begin"/>
      </w:r>
      <w:r>
        <w:instrText xml:space="preserve"> HYPERLINK "" \l "Session1_Answer4" </w:instrText>
      </w:r>
      <w:r>
        <w:fldChar w:fldCharType="separate"/>
      </w:r>
      <w:r>
        <w:rPr>
          <w:rStyle w:val="Hyperlink"/>
        </w:rPr>
        <w:t>View answer - Activity 2</w:t>
      </w:r>
      <w:r>
        <w:fldChar w:fldCharType="end"/>
      </w:r>
      <w:bookmarkEnd w:id="21"/>
    </w:p>
    <w:p w:rsidR="00B66A71" w:rsidRDefault="00AB1D8E">
      <w:pPr>
        <w:divId w:val="1596356160"/>
      </w:pPr>
      <w:r>
        <w:rPr>
          <w:vanish/>
        </w:rPr>
        <w:lastRenderedPageBreak/>
        <w:t>End of Activity</w:t>
      </w:r>
    </w:p>
    <w:p w:rsidR="00B66A71" w:rsidRDefault="00AB1D8E">
      <w:pPr>
        <w:divId w:val="1596356160"/>
      </w:pPr>
      <w:r>
        <w:rPr>
          <w:vanish/>
        </w:rPr>
        <w:t>Start of Activity</w:t>
      </w:r>
    </w:p>
    <w:p w:rsidR="00B66A71" w:rsidRDefault="00AB1D8E">
      <w:pPr>
        <w:spacing w:before="0" w:beforeAutospacing="0" w:after="0" w:afterAutospacing="0" w:line="240" w:lineRule="auto"/>
        <w:outlineLvl w:val="4"/>
        <w:divId w:val="111363538"/>
        <w:rPr>
          <w:rFonts w:eastAsia="Times New Roman"/>
          <w:b/>
          <w:bCs/>
          <w:sz w:val="36"/>
          <w:szCs w:val="36"/>
        </w:rPr>
      </w:pPr>
      <w:bookmarkStart w:id="22" w:name="Session1_Activity3"/>
      <w:bookmarkEnd w:id="22"/>
      <w:r>
        <w:rPr>
          <w:rFonts w:eastAsia="Times New Roman"/>
          <w:b/>
          <w:bCs/>
          <w:sz w:val="36"/>
          <w:szCs w:val="36"/>
        </w:rPr>
        <w:t>Activity 3</w:t>
      </w:r>
    </w:p>
    <w:p w:rsidR="00B66A71" w:rsidRDefault="00AB1D8E">
      <w:pPr>
        <w:divId w:val="150103996"/>
      </w:pPr>
      <w:r>
        <w:rPr>
          <w:vanish/>
        </w:rPr>
        <w:t>Start of Question</w:t>
      </w:r>
    </w:p>
    <w:p w:rsidR="00B66A71" w:rsidRDefault="00AB1D8E">
      <w:pPr>
        <w:divId w:val="569924678"/>
      </w:pPr>
      <w:bookmarkStart w:id="23" w:name="Session1_Question3"/>
      <w:bookmarkEnd w:id="23"/>
      <w:r>
        <w:t>Multiply 2490 by 100.</w:t>
      </w:r>
    </w:p>
    <w:p w:rsidR="00B66A71" w:rsidRDefault="00AB1D8E">
      <w:pPr>
        <w:divId w:val="150103996"/>
      </w:pPr>
      <w:r>
        <w:rPr>
          <w:vanish/>
        </w:rPr>
        <w:t>End of Question</w:t>
      </w:r>
    </w:p>
    <w:bookmarkStart w:id="24" w:name="View_Session1_Answer5"/>
    <w:p w:rsidR="00B66A71" w:rsidRDefault="00AB1D8E">
      <w:pPr>
        <w:pStyle w:val="navbutton"/>
        <w:divId w:val="150103996"/>
      </w:pPr>
      <w:r>
        <w:fldChar w:fldCharType="begin"/>
      </w:r>
      <w:r>
        <w:instrText xml:space="preserve"> HYPERLINK "" \l "Session1_Answer5" </w:instrText>
      </w:r>
      <w:r>
        <w:fldChar w:fldCharType="separate"/>
      </w:r>
      <w:r>
        <w:rPr>
          <w:rStyle w:val="Hyperlink"/>
        </w:rPr>
        <w:t>View answer - Activity 3</w:t>
      </w:r>
      <w:r>
        <w:fldChar w:fldCharType="end"/>
      </w:r>
      <w:bookmarkEnd w:id="24"/>
    </w:p>
    <w:p w:rsidR="00B66A71" w:rsidRDefault="00AB1D8E">
      <w:pPr>
        <w:divId w:val="1596356160"/>
      </w:pPr>
      <w:r>
        <w:rPr>
          <w:vanish/>
        </w:rPr>
        <w:t>End of Activity</w:t>
      </w:r>
    </w:p>
    <w:p w:rsidR="00B66A71" w:rsidRDefault="00AB1D8E">
      <w:pPr>
        <w:divId w:val="1596356160"/>
      </w:pPr>
      <w:r>
        <w:rPr>
          <w:vanish/>
        </w:rPr>
        <w:t>Start of Activity</w:t>
      </w:r>
    </w:p>
    <w:p w:rsidR="00B66A71" w:rsidRDefault="00AB1D8E">
      <w:pPr>
        <w:spacing w:before="0" w:beforeAutospacing="0" w:after="0" w:afterAutospacing="0" w:line="240" w:lineRule="auto"/>
        <w:outlineLvl w:val="4"/>
        <w:divId w:val="161357350"/>
        <w:rPr>
          <w:rFonts w:eastAsia="Times New Roman"/>
          <w:b/>
          <w:bCs/>
          <w:sz w:val="36"/>
          <w:szCs w:val="36"/>
        </w:rPr>
      </w:pPr>
      <w:bookmarkStart w:id="25" w:name="Session1_Activity4"/>
      <w:bookmarkEnd w:id="25"/>
      <w:r>
        <w:rPr>
          <w:rFonts w:eastAsia="Times New Roman"/>
          <w:b/>
          <w:bCs/>
          <w:sz w:val="36"/>
          <w:szCs w:val="36"/>
        </w:rPr>
        <w:t>Activity 4</w:t>
      </w:r>
    </w:p>
    <w:p w:rsidR="00B66A71" w:rsidRDefault="00AB1D8E">
      <w:pPr>
        <w:divId w:val="1022046429"/>
      </w:pPr>
      <w:r>
        <w:rPr>
          <w:vanish/>
        </w:rPr>
        <w:t>Start of Question</w:t>
      </w:r>
    </w:p>
    <w:p w:rsidR="00B66A71" w:rsidRDefault="00AB1D8E">
      <w:pPr>
        <w:divId w:val="1436711142"/>
      </w:pPr>
      <w:bookmarkStart w:id="26" w:name="Session1_Question4"/>
      <w:bookmarkEnd w:id="26"/>
      <w:r>
        <w:t>Now try to answer these questions:</w:t>
      </w:r>
    </w:p>
    <w:p w:rsidR="00B66A71" w:rsidRDefault="00AB1D8E">
      <w:pPr>
        <w:numPr>
          <w:ilvl w:val="0"/>
          <w:numId w:val="9"/>
        </w:numPr>
        <w:ind w:left="780" w:right="780"/>
        <w:divId w:val="1436711142"/>
      </w:pPr>
      <w:r>
        <w:t>(a) Place the following numbers of votes in an election in order, with the smallest first:</w:t>
      </w:r>
    </w:p>
    <w:p w:rsidR="00B66A71" w:rsidRDefault="00AB1D8E">
      <w:pPr>
        <w:ind w:left="780" w:right="780"/>
        <w:divId w:val="1436711142"/>
      </w:pPr>
      <w:r>
        <w:t>  9 999,   5 001,   49 020</w:t>
      </w:r>
    </w:p>
    <w:p w:rsidR="00B66A71" w:rsidRDefault="00AB1D8E">
      <w:pPr>
        <w:numPr>
          <w:ilvl w:val="0"/>
          <w:numId w:val="9"/>
        </w:numPr>
        <w:ind w:left="780" w:right="780"/>
        <w:divId w:val="1436711142"/>
      </w:pPr>
      <w:r>
        <w:t>(b) Multiply 9 494 by 100.</w:t>
      </w:r>
    </w:p>
    <w:p w:rsidR="00B66A71" w:rsidRDefault="00AB1D8E">
      <w:pPr>
        <w:divId w:val="1022046429"/>
      </w:pPr>
      <w:r>
        <w:rPr>
          <w:vanish/>
        </w:rPr>
        <w:lastRenderedPageBreak/>
        <w:t>End of Question</w:t>
      </w:r>
    </w:p>
    <w:bookmarkStart w:id="27" w:name="View_Session1_Answer6"/>
    <w:p w:rsidR="00B66A71" w:rsidRDefault="00AB1D8E">
      <w:pPr>
        <w:pStyle w:val="navbutton"/>
        <w:divId w:val="1022046429"/>
      </w:pPr>
      <w:r>
        <w:fldChar w:fldCharType="begin"/>
      </w:r>
      <w:r>
        <w:instrText xml:space="preserve"> HYPERLINK "" \l "Session1_Answer6" </w:instrText>
      </w:r>
      <w:r>
        <w:fldChar w:fldCharType="separate"/>
      </w:r>
      <w:r>
        <w:rPr>
          <w:rStyle w:val="Hyperlink"/>
        </w:rPr>
        <w:t>View answer - Activity 4</w:t>
      </w:r>
      <w:r>
        <w:fldChar w:fldCharType="end"/>
      </w:r>
      <w:bookmarkEnd w:id="27"/>
    </w:p>
    <w:p w:rsidR="00B66A71" w:rsidRDefault="00AB1D8E">
      <w:pPr>
        <w:divId w:val="1596356160"/>
      </w:pPr>
      <w:r>
        <w:rPr>
          <w:vanish/>
        </w:rPr>
        <w:t>End of Activity</w:t>
      </w:r>
    </w:p>
    <w:p w:rsidR="00B66A71" w:rsidRDefault="00AB1D8E">
      <w:pPr>
        <w:pStyle w:val="Heading2"/>
        <w:divId w:val="1448700005"/>
        <w:rPr>
          <w:rFonts w:eastAsia="Times New Roman"/>
        </w:rPr>
      </w:pPr>
      <w:bookmarkStart w:id="28" w:name="Session1_Section3"/>
      <w:bookmarkEnd w:id="28"/>
      <w:r>
        <w:rPr>
          <w:rFonts w:eastAsia="Times New Roman"/>
        </w:rPr>
        <w:t>1.3 Number lines</w:t>
      </w:r>
    </w:p>
    <w:p w:rsidR="00B66A71" w:rsidRDefault="00AB1D8E">
      <w:pPr>
        <w:divId w:val="1448700005"/>
      </w:pPr>
      <w:r>
        <w:t xml:space="preserve">It is often useful in mathematics to think of numbers stretched out along the imaginary </w:t>
      </w:r>
      <w:r>
        <w:rPr>
          <w:rStyle w:val="Strong"/>
        </w:rPr>
        <w:t>number line</w:t>
      </w:r>
      <w:r>
        <w:t xml:space="preserve">. The diagram below shows part of the number line. </w:t>
      </w:r>
    </w:p>
    <w:p w:rsidR="00B66A71" w:rsidRDefault="00AB1D8E">
      <w:pPr>
        <w:divId w:val="1448700005"/>
      </w:pPr>
      <w:r>
        <w:rPr>
          <w:vanish/>
        </w:rPr>
        <w:t>Start of Media Content</w:t>
      </w:r>
    </w:p>
    <w:p w:rsidR="00B66A71" w:rsidRDefault="00AB1D8E">
      <w:pPr>
        <w:spacing w:before="60" w:beforeAutospacing="0" w:after="60" w:afterAutospacing="0"/>
        <w:divId w:val="1172909890"/>
      </w:pPr>
      <w:bookmarkStart w:id="29" w:name="Session1_MediaContent1"/>
      <w:bookmarkEnd w:id="29"/>
      <w:r>
        <w:t>Interactive content is not available in this format.</w:t>
      </w:r>
    </w:p>
    <w:p w:rsidR="00B66A71" w:rsidRDefault="00AB1D8E">
      <w:pPr>
        <w:divId w:val="1448700005"/>
      </w:pPr>
      <w:r>
        <w:rPr>
          <w:vanish/>
        </w:rPr>
        <w:t>End of Media Content</w:t>
      </w:r>
    </w:p>
    <w:p w:rsidR="00B66A71" w:rsidRDefault="00AB1D8E">
      <w:pPr>
        <w:divId w:val="1448700005"/>
      </w:pPr>
      <w:r>
        <w:rPr>
          <w:vanish/>
        </w:rPr>
        <w:t>Start of Box</w:t>
      </w:r>
    </w:p>
    <w:p w:rsidR="00B66A71" w:rsidRDefault="00AB1D8E">
      <w:pPr>
        <w:divId w:val="679622116"/>
      </w:pPr>
      <w:bookmarkStart w:id="30" w:name="Session1_Box3"/>
      <w:bookmarkEnd w:id="30"/>
      <w:r>
        <w:t>As you move to the right along the number line, the numbers increase.</w:t>
      </w:r>
    </w:p>
    <w:p w:rsidR="00B66A71" w:rsidRDefault="00AB1D8E">
      <w:pPr>
        <w:divId w:val="1448700005"/>
      </w:pPr>
      <w:r>
        <w:rPr>
          <w:vanish/>
        </w:rPr>
        <w:t>End of Box</w:t>
      </w:r>
    </w:p>
    <w:p w:rsidR="00B66A71" w:rsidRDefault="00AB1D8E">
      <w:pPr>
        <w:divId w:val="1448700005"/>
      </w:pPr>
      <w:r>
        <w:t>This concept will be useful for picturing other numbers, as well as whole numbers.</w:t>
      </w:r>
    </w:p>
    <w:p w:rsidR="00B66A71" w:rsidRDefault="00AB1D8E">
      <w:pPr>
        <w:pStyle w:val="Heading2"/>
        <w:divId w:val="1330282336"/>
        <w:rPr>
          <w:rFonts w:eastAsia="Times New Roman"/>
        </w:rPr>
      </w:pPr>
      <w:bookmarkStart w:id="31" w:name="Session1_Section4"/>
      <w:bookmarkEnd w:id="31"/>
      <w:r>
        <w:rPr>
          <w:rFonts w:eastAsia="Times New Roman"/>
        </w:rPr>
        <w:t>1.4 Decimals</w:t>
      </w:r>
    </w:p>
    <w:p w:rsidR="00B66A71" w:rsidRDefault="00AB1D8E">
      <w:pPr>
        <w:divId w:val="1330282336"/>
      </w:pPr>
      <w:r>
        <w:lastRenderedPageBreak/>
        <w:t xml:space="preserve">Quantities can be smaller than one (such as 0.5 kg) or take values between whole numbers (such as a height of 1.65 metres). Numbers smaller than one are expressed as decimals or as fractions. Decimals are often easier to work with (especially when using a calculator). Decimals are explained in this section, and fractions following that (Section 1.7). </w:t>
      </w:r>
    </w:p>
    <w:p w:rsidR="00B66A71" w:rsidRDefault="00AB1D8E">
      <w:pPr>
        <w:divId w:val="1330282336"/>
      </w:pPr>
      <w:r>
        <w:t>Decimals can be indicated on the number line in between whole numbers. 0.5 and 1.65 are indicated on the figure below.</w:t>
      </w:r>
    </w:p>
    <w:p w:rsidR="00B66A71" w:rsidRDefault="00AB1D8E">
      <w:pPr>
        <w:divId w:val="1330282336"/>
      </w:pPr>
      <w:r>
        <w:rPr>
          <w:vanish/>
        </w:rPr>
        <w:t>Start of Figure</w:t>
      </w:r>
    </w:p>
    <w:p w:rsidR="00B66A71" w:rsidRDefault="00AB1D8E">
      <w:pPr>
        <w:spacing w:before="0" w:beforeAutospacing="0" w:after="0" w:afterAutospacing="0" w:line="240" w:lineRule="auto"/>
        <w:divId w:val="250896449"/>
        <w:rPr>
          <w:rFonts w:ascii="Times New Roman" w:eastAsia="Times New Roman" w:hAnsi="Times New Roman" w:cs="Times New Roman"/>
          <w:sz w:val="24"/>
          <w:szCs w:val="24"/>
        </w:rPr>
      </w:pPr>
      <w:bookmarkStart w:id="32" w:name="Session1_Figure5"/>
      <w:bookmarkEnd w:id="32"/>
      <w:r>
        <w:rPr>
          <w:rFonts w:ascii="Times New Roman" w:eastAsia="Times New Roman" w:hAnsi="Times New Roman" w:cs="Times New Roman"/>
          <w:noProof/>
          <w:sz w:val="24"/>
          <w:szCs w:val="24"/>
        </w:rPr>
        <w:drawing>
          <wp:inline distT="0" distB="0" distL="0" distR="0" wp14:anchorId="1A6DD824" wp14:editId="03099461">
            <wp:extent cx="9753624" cy="1066803"/>
            <wp:effectExtent l="0" t="0" r="0" b="0"/>
            <wp:docPr id="4" name="Picture 4" descr="D:\AaaF\OUT\httpswwwopeneduopenlearn_cmid13470_2023-02-24_11-51-10_679dc0091c7140428b5b1be4c9193dac\word\assets\_126d9116029a039cc72977cf38bf03489c78cb4f_mu120_ai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3470_2023-02-24_11-51-10_679dc0091c7140428b5b1be4c9193dac\word\assets\_126d9116029a039cc72977cf38bf03489c78cb4f_mu120_ai010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24" cy="1066803"/>
                    </a:xfrm>
                    <a:prstGeom prst="rect">
                      <a:avLst/>
                    </a:prstGeom>
                    <a:noFill/>
                    <a:ln>
                      <a:noFill/>
                    </a:ln>
                  </pic:spPr>
                </pic:pic>
              </a:graphicData>
            </a:graphic>
          </wp:inline>
        </w:drawing>
      </w:r>
    </w:p>
    <w:p w:rsidR="00B66A71" w:rsidRDefault="00AB1D8E">
      <w:pPr>
        <w:divId w:val="1330282336"/>
      </w:pPr>
      <w:r>
        <w:rPr>
          <w:vanish/>
        </w:rPr>
        <w:t>End of Figure</w:t>
      </w:r>
    </w:p>
    <w:p w:rsidR="00B66A71" w:rsidRDefault="00AB1D8E">
      <w:pPr>
        <w:divId w:val="1330282336"/>
      </w:pPr>
      <w:r>
        <w:rPr>
          <w:vanish/>
        </w:rPr>
        <w:t>Start of Box</w:t>
      </w:r>
    </w:p>
    <w:p w:rsidR="00B66A71" w:rsidRDefault="00AB1D8E">
      <w:pPr>
        <w:divId w:val="1940406849"/>
      </w:pPr>
      <w:bookmarkStart w:id="33" w:name="Session1_Box4"/>
      <w:bookmarkEnd w:id="33"/>
      <w:r>
        <w:t>Decimals arise when whole numbers are divided by ten, a hundred etc.</w:t>
      </w:r>
    </w:p>
    <w:p w:rsidR="00B66A71" w:rsidRDefault="00AB1D8E">
      <w:pPr>
        <w:divId w:val="1330282336"/>
      </w:pPr>
      <w:r>
        <w:rPr>
          <w:vanish/>
        </w:rPr>
        <w:t>End of Box</w:t>
      </w:r>
    </w:p>
    <w:p w:rsidR="00B66A71" w:rsidRDefault="00AB1D8E">
      <w:pPr>
        <w:divId w:val="1330282336"/>
      </w:pPr>
      <w:r>
        <w:rPr>
          <w:vanish/>
        </w:rPr>
        <w:t>Start of Example</w:t>
      </w:r>
    </w:p>
    <w:p w:rsidR="00B66A71" w:rsidRDefault="00AB1D8E">
      <w:pPr>
        <w:spacing w:before="0" w:beforeAutospacing="0" w:after="0" w:afterAutospacing="0" w:line="240" w:lineRule="auto"/>
        <w:outlineLvl w:val="3"/>
        <w:divId w:val="436411395"/>
        <w:rPr>
          <w:rFonts w:eastAsia="Times New Roman"/>
          <w:b/>
          <w:bCs/>
          <w:sz w:val="36"/>
          <w:szCs w:val="36"/>
        </w:rPr>
      </w:pPr>
      <w:bookmarkStart w:id="34" w:name="Session1_Example3"/>
      <w:bookmarkEnd w:id="34"/>
      <w:r>
        <w:rPr>
          <w:rFonts w:eastAsia="Times New Roman"/>
          <w:b/>
          <w:bCs/>
          <w:sz w:val="36"/>
          <w:szCs w:val="36"/>
        </w:rPr>
        <w:t>Example 3</w:t>
      </w:r>
    </w:p>
    <w:p w:rsidR="00B66A71" w:rsidRDefault="00AB1D8E">
      <w:pPr>
        <w:divId w:val="583032526"/>
      </w:pPr>
      <w:r>
        <w:lastRenderedPageBreak/>
        <w:t>What is 3579 cents in dollars? (There are 100 cents in a dollar ($).)</w:t>
      </w:r>
    </w:p>
    <w:bookmarkStart w:id="35" w:name="View_Session1_Answer7"/>
    <w:p w:rsidR="00B66A71" w:rsidRDefault="00AB1D8E">
      <w:pPr>
        <w:pStyle w:val="navbutton"/>
        <w:divId w:val="583032526"/>
      </w:pPr>
      <w:r>
        <w:fldChar w:fldCharType="begin"/>
      </w:r>
      <w:r>
        <w:instrText xml:space="preserve"> HYPERLINK "" \l "Session1_Answer7" </w:instrText>
      </w:r>
      <w:r>
        <w:fldChar w:fldCharType="separate"/>
      </w:r>
      <w:r>
        <w:rPr>
          <w:rStyle w:val="Hyperlink"/>
        </w:rPr>
        <w:t>View answer - Example 3</w:t>
      </w:r>
      <w:r>
        <w:fldChar w:fldCharType="end"/>
      </w:r>
      <w:bookmarkEnd w:id="35"/>
    </w:p>
    <w:p w:rsidR="00B66A71" w:rsidRDefault="00AB1D8E">
      <w:pPr>
        <w:divId w:val="1330282336"/>
      </w:pPr>
      <w:r>
        <w:rPr>
          <w:vanish/>
        </w:rPr>
        <w:t>End of Example</w:t>
      </w:r>
    </w:p>
    <w:p w:rsidR="00B66A71" w:rsidRDefault="00AB1D8E">
      <w:pPr>
        <w:pStyle w:val="Heading3"/>
        <w:divId w:val="1495875407"/>
        <w:rPr>
          <w:rFonts w:eastAsia="Times New Roman"/>
        </w:rPr>
      </w:pPr>
      <w:bookmarkStart w:id="36" w:name="Session1_SubSection3"/>
      <w:bookmarkEnd w:id="36"/>
      <w:r>
        <w:rPr>
          <w:rFonts w:eastAsia="Times New Roman"/>
        </w:rPr>
        <w:t>1.4.1 Try some yourself</w:t>
      </w:r>
    </w:p>
    <w:p w:rsidR="00B66A71" w:rsidRDefault="00AB1D8E">
      <w:pPr>
        <w:divId w:val="1495875407"/>
      </w:pPr>
      <w:r>
        <w:rPr>
          <w:vanish/>
        </w:rPr>
        <w:t>Start of Activity</w:t>
      </w:r>
    </w:p>
    <w:p w:rsidR="00B66A71" w:rsidRDefault="00AB1D8E">
      <w:pPr>
        <w:spacing w:before="0" w:beforeAutospacing="0" w:after="0" w:afterAutospacing="0" w:line="240" w:lineRule="auto"/>
        <w:outlineLvl w:val="4"/>
        <w:divId w:val="603272959"/>
        <w:rPr>
          <w:rFonts w:eastAsia="Times New Roman"/>
          <w:b/>
          <w:bCs/>
          <w:sz w:val="36"/>
          <w:szCs w:val="36"/>
        </w:rPr>
      </w:pPr>
      <w:bookmarkStart w:id="37" w:name="Session1_Activity5"/>
      <w:bookmarkEnd w:id="37"/>
      <w:r>
        <w:rPr>
          <w:rFonts w:eastAsia="Times New Roman"/>
          <w:b/>
          <w:bCs/>
          <w:sz w:val="36"/>
          <w:szCs w:val="36"/>
        </w:rPr>
        <w:t>Activity 5</w:t>
      </w:r>
    </w:p>
    <w:p w:rsidR="00B66A71" w:rsidRDefault="00AB1D8E">
      <w:pPr>
        <w:divId w:val="1884946850"/>
      </w:pPr>
      <w:r>
        <w:rPr>
          <w:vanish/>
        </w:rPr>
        <w:t>Start of Question</w:t>
      </w:r>
    </w:p>
    <w:p w:rsidR="00B66A71" w:rsidRDefault="00AB1D8E">
      <w:pPr>
        <w:divId w:val="1632978908"/>
      </w:pPr>
      <w:bookmarkStart w:id="38" w:name="Session1_Question5"/>
      <w:bookmarkEnd w:id="38"/>
      <w:r>
        <w:t xml:space="preserve">When dividing by 1000, move the digits 3 places to the right (past the decimal point). Divide 202.15 by 1000. What is 202.15 metres in kilometres? </w:t>
      </w:r>
    </w:p>
    <w:p w:rsidR="00B66A71" w:rsidRDefault="00AB1D8E">
      <w:pPr>
        <w:divId w:val="1884946850"/>
      </w:pPr>
      <w:r>
        <w:rPr>
          <w:vanish/>
        </w:rPr>
        <w:t>End of Question</w:t>
      </w:r>
    </w:p>
    <w:bookmarkStart w:id="39" w:name="View_Session1_Answer8"/>
    <w:p w:rsidR="00B66A71" w:rsidRDefault="00AB1D8E">
      <w:pPr>
        <w:pStyle w:val="navbutton"/>
        <w:divId w:val="1884946850"/>
      </w:pPr>
      <w:r>
        <w:fldChar w:fldCharType="begin"/>
      </w:r>
      <w:r>
        <w:instrText xml:space="preserve"> HYPERLINK "" \l "Session1_Answer8" </w:instrText>
      </w:r>
      <w:r>
        <w:fldChar w:fldCharType="separate"/>
      </w:r>
      <w:r>
        <w:rPr>
          <w:rStyle w:val="Hyperlink"/>
        </w:rPr>
        <w:t>View answer - Activity 5</w:t>
      </w:r>
      <w:r>
        <w:fldChar w:fldCharType="end"/>
      </w:r>
      <w:bookmarkEnd w:id="39"/>
    </w:p>
    <w:p w:rsidR="00B66A71" w:rsidRDefault="00AB1D8E">
      <w:pPr>
        <w:divId w:val="1495875407"/>
      </w:pPr>
      <w:r>
        <w:rPr>
          <w:vanish/>
        </w:rPr>
        <w:t>End of Activity</w:t>
      </w:r>
    </w:p>
    <w:p w:rsidR="00B66A71" w:rsidRDefault="00AB1D8E">
      <w:pPr>
        <w:pStyle w:val="Heading2"/>
        <w:divId w:val="2028870556"/>
        <w:rPr>
          <w:rFonts w:eastAsia="Times New Roman"/>
        </w:rPr>
      </w:pPr>
      <w:bookmarkStart w:id="40" w:name="Session1_Section5"/>
      <w:bookmarkEnd w:id="40"/>
      <w:r>
        <w:rPr>
          <w:rFonts w:eastAsia="Times New Roman"/>
        </w:rPr>
        <w:t>1.5 Decimals and place value</w:t>
      </w:r>
    </w:p>
    <w:p w:rsidR="00B66A71" w:rsidRDefault="00AB1D8E">
      <w:pPr>
        <w:divId w:val="2028870556"/>
      </w:pPr>
      <w:r>
        <w:t xml:space="preserve">What do the digits to the right of the decimal point mean? The first column to the right of the decimal point is obtained by dividing the units by 10; this is the ‘tenths’ column. Similarly the next column contains the hundredths, and so on. So here is the extended place value table: </w:t>
      </w:r>
    </w:p>
    <w:p w:rsidR="00B66A71" w:rsidRDefault="00AB1D8E">
      <w:pPr>
        <w:divId w:val="2028870556"/>
      </w:pPr>
      <w:r>
        <w:rPr>
          <w:vanish/>
        </w:rPr>
        <w:t>Start of Figure</w:t>
      </w:r>
    </w:p>
    <w:p w:rsidR="00B66A71" w:rsidRDefault="00AB1D8E">
      <w:pPr>
        <w:spacing w:before="0" w:beforeAutospacing="0" w:after="0" w:afterAutospacing="0" w:line="240" w:lineRule="auto"/>
        <w:divId w:val="706641892"/>
        <w:rPr>
          <w:rFonts w:ascii="Times New Roman" w:eastAsia="Times New Roman" w:hAnsi="Times New Roman" w:cs="Times New Roman"/>
          <w:sz w:val="24"/>
          <w:szCs w:val="24"/>
        </w:rPr>
      </w:pPr>
      <w:bookmarkStart w:id="41" w:name="Session1_Figure7"/>
      <w:bookmarkEnd w:id="41"/>
      <w:r>
        <w:rPr>
          <w:rFonts w:ascii="Times New Roman" w:eastAsia="Times New Roman" w:hAnsi="Times New Roman" w:cs="Times New Roman"/>
          <w:noProof/>
          <w:sz w:val="24"/>
          <w:szCs w:val="24"/>
        </w:rPr>
        <w:drawing>
          <wp:inline distT="0" distB="0" distL="0" distR="0" wp14:anchorId="218E02AA" wp14:editId="6008FACA">
            <wp:extent cx="5278120" cy="329883"/>
            <wp:effectExtent l="0" t="0" r="0" b="0"/>
            <wp:docPr id="5" name="Picture 5" descr="D:\AaaF\OUT\httpswwwopeneduopenlearn_cmid13470_2023-02-24_11-51-10_679dc0091c7140428b5b1be4c9193dac\word\assets\_503665df59ec806dd940362be2f96250cccf5ecc_mu120_ai0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3470_2023-02-24_11-51-10_679dc0091c7140428b5b1be4c9193dac\word\assets\_503665df59ec806dd940362be2f96250cccf5ecc_mu120_ai012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29883"/>
                    </a:xfrm>
                    <a:prstGeom prst="rect">
                      <a:avLst/>
                    </a:prstGeom>
                    <a:noFill/>
                    <a:ln>
                      <a:noFill/>
                    </a:ln>
                  </pic:spPr>
                </pic:pic>
              </a:graphicData>
            </a:graphic>
          </wp:inline>
        </w:drawing>
      </w:r>
    </w:p>
    <w:p w:rsidR="00B66A71" w:rsidRDefault="00AB1D8E">
      <w:pPr>
        <w:divId w:val="2028870556"/>
      </w:pPr>
      <w:r>
        <w:rPr>
          <w:vanish/>
        </w:rPr>
        <w:t>End of Figure</w:t>
      </w:r>
    </w:p>
    <w:p w:rsidR="00B66A71" w:rsidRDefault="00AB1D8E">
      <w:pPr>
        <w:divId w:val="2028870556"/>
      </w:pPr>
      <w:r>
        <w:t xml:space="preserve">A tenth is 0.1 or 1 divided by 10, i.e. </w:t>
      </w:r>
      <w:r>
        <w:rPr>
          <w:noProof/>
          <w:position w:val="-8"/>
        </w:rPr>
        <w:drawing>
          <wp:inline distT="0" distB="0" distL="0" distR="0" wp14:anchorId="538A0FB7" wp14:editId="7289D4BE">
            <wp:extent cx="161925" cy="295275"/>
            <wp:effectExtent l="0" t="0" r="9525" b="9525"/>
            <wp:docPr id="6" name="Picture 6" descr="D:\AaaF\OUT\httpswwwopeneduopenlearn_cmid13470_2023-02-24_11-51-10_679dc0091c7140428b5b1be4c9193dac\word\assets\_5fd6d36e464f727dc3ec6423bafd7479f5070e95_mu120_a_i01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3470_2023-02-24_11-51-10_679dc0091c7140428b5b1be4c9193dac\word\assets\_5fd6d36e464f727dc3ec6423bafd7479f5070e95_mu120_a_i015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r>
        <w:t xml:space="preserve">. </w:t>
      </w:r>
    </w:p>
    <w:p w:rsidR="00B66A71" w:rsidRDefault="00AB1D8E">
      <w:pPr>
        <w:divId w:val="2028870556"/>
      </w:pPr>
      <w:r>
        <w:t xml:space="preserve">A hundredth is 0.01 or 1 divided by 100, i.e. </w:t>
      </w:r>
      <w:r>
        <w:rPr>
          <w:noProof/>
          <w:position w:val="-8"/>
        </w:rPr>
        <w:drawing>
          <wp:inline distT="0" distB="0" distL="0" distR="0" wp14:anchorId="2CB36121" wp14:editId="78A1FC3C">
            <wp:extent cx="134015" cy="159787"/>
            <wp:effectExtent l="0" t="0" r="0" b="0"/>
            <wp:docPr id="7" name="Picture 7" descr="D:\AaaF\OUT\httpswwwopeneduopenlearn_cmid13470_2023-02-24_11-51-10_679dc0091c7140428b5b1be4c9193dac\word\assets\_8911aaf9a23a0201bdc7e6f2a8e50e37baa3d074_mu120_a_i01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3470_2023-02-24_11-51-10_679dc0091c7140428b5b1be4c9193dac\word\assets\_8911aaf9a23a0201bdc7e6f2a8e50e37baa3d074_mu120_a_i016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015" cy="159787"/>
                    </a:xfrm>
                    <a:prstGeom prst="rect">
                      <a:avLst/>
                    </a:prstGeom>
                    <a:noFill/>
                    <a:ln>
                      <a:noFill/>
                    </a:ln>
                  </pic:spPr>
                </pic:pic>
              </a:graphicData>
            </a:graphic>
          </wp:inline>
        </w:drawing>
      </w:r>
      <w:r>
        <w:t xml:space="preserve">. </w:t>
      </w:r>
    </w:p>
    <w:p w:rsidR="00B66A71" w:rsidRDefault="00AB1D8E">
      <w:pPr>
        <w:divId w:val="2028870556"/>
      </w:pPr>
      <w:r>
        <w:t xml:space="preserve">A thousandth is 0.001 or 1 divided by 1000, i.e. </w:t>
      </w:r>
      <w:r>
        <w:rPr>
          <w:noProof/>
          <w:position w:val="-8"/>
        </w:rPr>
        <w:drawing>
          <wp:inline distT="0" distB="0" distL="0" distR="0" wp14:anchorId="79569469" wp14:editId="098881D9">
            <wp:extent cx="185559" cy="159787"/>
            <wp:effectExtent l="0" t="0" r="5080" b="0"/>
            <wp:docPr id="8" name="Picture 8" descr="D:\AaaF\OUT\httpswwwopeneduopenlearn_cmid13470_2023-02-24_11-51-10_679dc0091c7140428b5b1be4c9193dac\word\assets\_18401a15620de2d385f5e2a8bc40f0012467d789_mu120_a_i01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3470_2023-02-24_11-51-10_679dc0091c7140428b5b1be4c9193dac\word\assets\_18401a15620de2d385f5e2a8bc40f0012467d789_mu120_a_i017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559" cy="159787"/>
                    </a:xfrm>
                    <a:prstGeom prst="rect">
                      <a:avLst/>
                    </a:prstGeom>
                    <a:noFill/>
                    <a:ln>
                      <a:noFill/>
                    </a:ln>
                  </pic:spPr>
                </pic:pic>
              </a:graphicData>
            </a:graphic>
          </wp:inline>
        </w:drawing>
      </w:r>
      <w:r>
        <w:t xml:space="preserve">. </w:t>
      </w:r>
    </w:p>
    <w:p w:rsidR="00B66A71" w:rsidRDefault="00AB1D8E">
      <w:pPr>
        <w:divId w:val="2028870556"/>
      </w:pPr>
      <w:r>
        <w:t xml:space="preserve">So 0.101 is one tenth plus one thousandth or </w:t>
      </w:r>
      <w:r>
        <w:rPr>
          <w:noProof/>
          <w:position w:val="-8"/>
        </w:rPr>
        <w:drawing>
          <wp:inline distT="0" distB="0" distL="0" distR="0" wp14:anchorId="54EA257E" wp14:editId="35AD2D70">
            <wp:extent cx="723900" cy="295275"/>
            <wp:effectExtent l="0" t="0" r="0" b="9525"/>
            <wp:docPr id="9" name="Picture 9" descr="D:\AaaF\OUT\httpswwwopeneduopenlearn_cmid13470_2023-02-24_11-51-10_679dc0091c7140428b5b1be4c9193dac\word\assets\_e2586c44103edafd0e37a3bae7c6b6ac9662a326_mu120_a_i0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3470_2023-02-24_11-51-10_679dc0091c7140428b5b1be4c9193dac\word\assets\_e2586c44103edafd0e37a3bae7c6b6ac9662a326_mu120_a_i018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r>
        <w:t xml:space="preserve">. </w:t>
      </w:r>
    </w:p>
    <w:p w:rsidR="00B66A71" w:rsidRDefault="00AB1D8E">
      <w:pPr>
        <w:divId w:val="2028870556"/>
      </w:pPr>
      <w:r>
        <w:t xml:space="preserve">Notice that you need to include the zeros after the decimal point in numbers like 0.05 or 0.005, just as you do before the decimal point in numbers like 50 or 500, in order to indicate the place value of the 5. Also, note that often there is a 0 before the decimal point for numbers smaller than one. Whether it is written as 0.1 or .1 the value is still the same (one tenth). 0.1 is more usual when writing, .1 is more usual on calculators. In general, adding the zero before the decimal point is a clearer way of writing the number – the decimal point will then not be missed. </w:t>
      </w:r>
    </w:p>
    <w:p w:rsidR="00B66A71" w:rsidRDefault="00AB1D8E">
      <w:pPr>
        <w:divId w:val="2028870556"/>
      </w:pPr>
      <w:r>
        <w:rPr>
          <w:vanish/>
        </w:rPr>
        <w:t>Start of Example</w:t>
      </w:r>
    </w:p>
    <w:p w:rsidR="00B66A71" w:rsidRDefault="00AB1D8E">
      <w:pPr>
        <w:spacing w:before="0" w:beforeAutospacing="0" w:after="0" w:afterAutospacing="0" w:line="240" w:lineRule="auto"/>
        <w:outlineLvl w:val="3"/>
        <w:divId w:val="747966970"/>
        <w:rPr>
          <w:rFonts w:eastAsia="Times New Roman"/>
          <w:b/>
          <w:bCs/>
          <w:sz w:val="36"/>
          <w:szCs w:val="36"/>
        </w:rPr>
      </w:pPr>
      <w:bookmarkStart w:id="42" w:name="Session1_Example4"/>
      <w:bookmarkEnd w:id="42"/>
      <w:r>
        <w:rPr>
          <w:rFonts w:eastAsia="Times New Roman"/>
          <w:b/>
          <w:bCs/>
          <w:sz w:val="36"/>
          <w:szCs w:val="36"/>
        </w:rPr>
        <w:t>Example 4</w:t>
      </w:r>
    </w:p>
    <w:p w:rsidR="00B66A71" w:rsidRDefault="00AB1D8E">
      <w:pPr>
        <w:divId w:val="918976717"/>
      </w:pPr>
      <w:r>
        <w:t xml:space="preserve">Two people go to a ‘pick your own’ orchard and gather a large bag of apples each. They weigh the bags and find the first weighs 6.85 kg and the second weighs 6.58 kg. Which is heavier? </w:t>
      </w:r>
    </w:p>
    <w:bookmarkStart w:id="43" w:name="View_Session1_Answer9"/>
    <w:p w:rsidR="00B66A71" w:rsidRDefault="00AB1D8E">
      <w:pPr>
        <w:pStyle w:val="navbutton"/>
        <w:divId w:val="918976717"/>
      </w:pPr>
      <w:r>
        <w:fldChar w:fldCharType="begin"/>
      </w:r>
      <w:r>
        <w:instrText xml:space="preserve"> HYPERLINK "" \l "Session1_Answer9" </w:instrText>
      </w:r>
      <w:r>
        <w:fldChar w:fldCharType="separate"/>
      </w:r>
      <w:r>
        <w:rPr>
          <w:rStyle w:val="Hyperlink"/>
        </w:rPr>
        <w:t>View answer - Example 4</w:t>
      </w:r>
      <w:r>
        <w:fldChar w:fldCharType="end"/>
      </w:r>
      <w:bookmarkEnd w:id="43"/>
    </w:p>
    <w:p w:rsidR="00B66A71" w:rsidRDefault="00AB1D8E">
      <w:pPr>
        <w:divId w:val="2028870556"/>
      </w:pPr>
      <w:r>
        <w:rPr>
          <w:vanish/>
        </w:rPr>
        <w:t>End of Example</w:t>
      </w:r>
    </w:p>
    <w:p w:rsidR="00B66A71" w:rsidRDefault="00AB1D8E">
      <w:pPr>
        <w:pStyle w:val="Heading3"/>
        <w:divId w:val="1298611327"/>
        <w:rPr>
          <w:rFonts w:eastAsia="Times New Roman"/>
        </w:rPr>
      </w:pPr>
      <w:bookmarkStart w:id="44" w:name="Session1_SubSection4"/>
      <w:bookmarkEnd w:id="44"/>
      <w:r>
        <w:rPr>
          <w:rFonts w:eastAsia="Times New Roman"/>
        </w:rPr>
        <w:t xml:space="preserve">Try some yourself </w:t>
      </w:r>
    </w:p>
    <w:p w:rsidR="00B66A71" w:rsidRDefault="00AB1D8E">
      <w:pPr>
        <w:divId w:val="1298611327"/>
      </w:pPr>
      <w:r>
        <w:rPr>
          <w:vanish/>
        </w:rPr>
        <w:t>Start of Activity</w:t>
      </w:r>
    </w:p>
    <w:p w:rsidR="00B66A71" w:rsidRDefault="00AB1D8E">
      <w:pPr>
        <w:spacing w:before="0" w:beforeAutospacing="0" w:after="0" w:afterAutospacing="0" w:line="240" w:lineRule="auto"/>
        <w:outlineLvl w:val="4"/>
        <w:divId w:val="556085884"/>
        <w:rPr>
          <w:rFonts w:eastAsia="Times New Roman"/>
          <w:b/>
          <w:bCs/>
          <w:sz w:val="36"/>
          <w:szCs w:val="36"/>
        </w:rPr>
      </w:pPr>
      <w:bookmarkStart w:id="45" w:name="Session1_Activity6"/>
      <w:bookmarkEnd w:id="45"/>
      <w:r>
        <w:rPr>
          <w:rFonts w:eastAsia="Times New Roman"/>
          <w:b/>
          <w:bCs/>
          <w:sz w:val="36"/>
          <w:szCs w:val="36"/>
        </w:rPr>
        <w:t>Activity 6</w:t>
      </w:r>
    </w:p>
    <w:p w:rsidR="00B66A71" w:rsidRDefault="00AB1D8E">
      <w:pPr>
        <w:divId w:val="1911118069"/>
      </w:pPr>
      <w:r>
        <w:rPr>
          <w:vanish/>
        </w:rPr>
        <w:t>Start of Question</w:t>
      </w:r>
    </w:p>
    <w:p w:rsidR="00B66A71" w:rsidRDefault="00AB1D8E">
      <w:pPr>
        <w:divId w:val="1733187803"/>
      </w:pPr>
      <w:bookmarkStart w:id="46" w:name="Session1_Question6"/>
      <w:bookmarkEnd w:id="46"/>
      <w:r>
        <w:t>What is 370.76 grams in kilograms? There are 1000 grams in a kilogram.</w:t>
      </w:r>
    </w:p>
    <w:p w:rsidR="00B66A71" w:rsidRDefault="00AB1D8E">
      <w:pPr>
        <w:divId w:val="1911118069"/>
      </w:pPr>
      <w:r>
        <w:rPr>
          <w:vanish/>
        </w:rPr>
        <w:t>End of Question</w:t>
      </w:r>
    </w:p>
    <w:bookmarkStart w:id="47" w:name="View_Session1_Answer10"/>
    <w:p w:rsidR="00B66A71" w:rsidRDefault="00AB1D8E">
      <w:pPr>
        <w:pStyle w:val="navbutton"/>
        <w:divId w:val="1911118069"/>
      </w:pPr>
      <w:r>
        <w:fldChar w:fldCharType="begin"/>
      </w:r>
      <w:r>
        <w:instrText xml:space="preserve"> HYPERLINK "" \l "Session1_Answer10" </w:instrText>
      </w:r>
      <w:r>
        <w:fldChar w:fldCharType="separate"/>
      </w:r>
      <w:r>
        <w:rPr>
          <w:rStyle w:val="Hyperlink"/>
        </w:rPr>
        <w:t>View answer - Activity 6</w:t>
      </w:r>
      <w:r>
        <w:fldChar w:fldCharType="end"/>
      </w:r>
      <w:bookmarkEnd w:id="47"/>
    </w:p>
    <w:p w:rsidR="00B66A71" w:rsidRDefault="00AB1D8E">
      <w:pPr>
        <w:divId w:val="1298611327"/>
      </w:pPr>
      <w:r>
        <w:rPr>
          <w:vanish/>
        </w:rPr>
        <w:t>End of Activity</w:t>
      </w:r>
    </w:p>
    <w:p w:rsidR="00B66A71" w:rsidRDefault="00AB1D8E">
      <w:pPr>
        <w:divId w:val="1298611327"/>
      </w:pPr>
      <w:r>
        <w:rPr>
          <w:vanish/>
        </w:rPr>
        <w:t>Start of Activity</w:t>
      </w:r>
    </w:p>
    <w:p w:rsidR="00B66A71" w:rsidRDefault="00AB1D8E">
      <w:pPr>
        <w:spacing w:before="0" w:beforeAutospacing="0" w:after="0" w:afterAutospacing="0" w:line="240" w:lineRule="auto"/>
        <w:outlineLvl w:val="4"/>
        <w:divId w:val="568347699"/>
        <w:rPr>
          <w:rFonts w:eastAsia="Times New Roman"/>
          <w:b/>
          <w:bCs/>
          <w:sz w:val="36"/>
          <w:szCs w:val="36"/>
        </w:rPr>
      </w:pPr>
      <w:bookmarkStart w:id="48" w:name="Session1_Activity7"/>
      <w:bookmarkEnd w:id="48"/>
      <w:r>
        <w:rPr>
          <w:rFonts w:eastAsia="Times New Roman"/>
          <w:b/>
          <w:bCs/>
          <w:sz w:val="36"/>
          <w:szCs w:val="36"/>
        </w:rPr>
        <w:t>Activity 7</w:t>
      </w:r>
    </w:p>
    <w:p w:rsidR="00B66A71" w:rsidRDefault="00AB1D8E">
      <w:pPr>
        <w:divId w:val="1765029775"/>
      </w:pPr>
      <w:r>
        <w:rPr>
          <w:vanish/>
        </w:rPr>
        <w:t>Start of Question</w:t>
      </w:r>
    </w:p>
    <w:p w:rsidR="00B66A71" w:rsidRDefault="00AB1D8E">
      <w:pPr>
        <w:divId w:val="1609699632"/>
      </w:pPr>
      <w:bookmarkStart w:id="49" w:name="Session1_Question7"/>
      <w:bookmarkEnd w:id="49"/>
      <w:r>
        <w:t>Place the following numbers of kilometres in order, with the smallest distance first:</w:t>
      </w:r>
    </w:p>
    <w:p w:rsidR="00B66A71" w:rsidRDefault="00AB1D8E">
      <w:pPr>
        <w:divId w:val="1609699632"/>
      </w:pPr>
      <w:r>
        <w:t>  1.013   1.103   1.0103   1.0129</w:t>
      </w:r>
    </w:p>
    <w:p w:rsidR="00B66A71" w:rsidRDefault="00AB1D8E">
      <w:pPr>
        <w:divId w:val="1765029775"/>
      </w:pPr>
      <w:r>
        <w:rPr>
          <w:vanish/>
        </w:rPr>
        <w:t>End of Question</w:t>
      </w:r>
    </w:p>
    <w:bookmarkStart w:id="50" w:name="View_Session1_Answer11"/>
    <w:p w:rsidR="00B66A71" w:rsidRDefault="00AB1D8E">
      <w:pPr>
        <w:pStyle w:val="navbutton"/>
        <w:divId w:val="1765029775"/>
      </w:pPr>
      <w:r>
        <w:fldChar w:fldCharType="begin"/>
      </w:r>
      <w:r>
        <w:instrText xml:space="preserve"> HYPERLINK "" \l "Session1_Answer11" </w:instrText>
      </w:r>
      <w:r>
        <w:fldChar w:fldCharType="separate"/>
      </w:r>
      <w:r>
        <w:rPr>
          <w:rStyle w:val="Hyperlink"/>
        </w:rPr>
        <w:t>View answer - Activity 7</w:t>
      </w:r>
      <w:r>
        <w:fldChar w:fldCharType="end"/>
      </w:r>
      <w:bookmarkEnd w:id="50"/>
    </w:p>
    <w:p w:rsidR="00B66A71" w:rsidRDefault="00AB1D8E">
      <w:pPr>
        <w:divId w:val="1298611327"/>
      </w:pPr>
      <w:r>
        <w:rPr>
          <w:vanish/>
        </w:rPr>
        <w:t>End of Activity</w:t>
      </w:r>
    </w:p>
    <w:p w:rsidR="00B66A71" w:rsidRDefault="00AB1D8E">
      <w:pPr>
        <w:divId w:val="1298611327"/>
      </w:pPr>
      <w:r>
        <w:rPr>
          <w:vanish/>
        </w:rPr>
        <w:t>Start of Activity</w:t>
      </w:r>
    </w:p>
    <w:p w:rsidR="00B66A71" w:rsidRDefault="00AB1D8E">
      <w:pPr>
        <w:spacing w:before="0" w:beforeAutospacing="0" w:after="0" w:afterAutospacing="0" w:line="240" w:lineRule="auto"/>
        <w:outlineLvl w:val="4"/>
        <w:divId w:val="1837333327"/>
        <w:rPr>
          <w:rFonts w:eastAsia="Times New Roman"/>
          <w:b/>
          <w:bCs/>
          <w:sz w:val="36"/>
          <w:szCs w:val="36"/>
        </w:rPr>
      </w:pPr>
      <w:bookmarkStart w:id="51" w:name="Session1_Activity8"/>
      <w:bookmarkEnd w:id="51"/>
      <w:r>
        <w:rPr>
          <w:rFonts w:eastAsia="Times New Roman"/>
          <w:b/>
          <w:bCs/>
          <w:sz w:val="36"/>
          <w:szCs w:val="36"/>
        </w:rPr>
        <w:t>Activity 8</w:t>
      </w:r>
    </w:p>
    <w:p w:rsidR="00B66A71" w:rsidRDefault="00AB1D8E">
      <w:pPr>
        <w:divId w:val="1548837559"/>
      </w:pPr>
      <w:r>
        <w:rPr>
          <w:vanish/>
        </w:rPr>
        <w:t>Start of Question</w:t>
      </w:r>
    </w:p>
    <w:p w:rsidR="00B66A71" w:rsidRDefault="00AB1D8E">
      <w:pPr>
        <w:divId w:val="825318322"/>
      </w:pPr>
      <w:bookmarkStart w:id="52" w:name="Session1_Question8"/>
      <w:bookmarkEnd w:id="52"/>
      <w:r>
        <w:t>Place the following measurements in ascending order:</w:t>
      </w:r>
    </w:p>
    <w:p w:rsidR="00B66A71" w:rsidRDefault="00AB1D8E">
      <w:pPr>
        <w:divId w:val="825318322"/>
      </w:pPr>
      <w:r>
        <w:t>0.1704 metres   0.1074 metres   0.0714 metres   0.0741 metres</w:t>
      </w:r>
    </w:p>
    <w:p w:rsidR="00B66A71" w:rsidRDefault="00AB1D8E">
      <w:pPr>
        <w:divId w:val="1548837559"/>
      </w:pPr>
      <w:r>
        <w:rPr>
          <w:vanish/>
        </w:rPr>
        <w:t>End of Question</w:t>
      </w:r>
    </w:p>
    <w:bookmarkStart w:id="53" w:name="View_Session1_Answer12"/>
    <w:p w:rsidR="00B66A71" w:rsidRDefault="00AB1D8E">
      <w:pPr>
        <w:pStyle w:val="navbutton"/>
        <w:divId w:val="1548837559"/>
      </w:pPr>
      <w:r>
        <w:fldChar w:fldCharType="begin"/>
      </w:r>
      <w:r>
        <w:instrText xml:space="preserve"> HYPERLINK "" \l "Session1_Answer12" </w:instrText>
      </w:r>
      <w:r>
        <w:fldChar w:fldCharType="separate"/>
      </w:r>
      <w:r>
        <w:rPr>
          <w:rStyle w:val="Hyperlink"/>
        </w:rPr>
        <w:t>View answer - Activity 8</w:t>
      </w:r>
      <w:r>
        <w:fldChar w:fldCharType="end"/>
      </w:r>
      <w:bookmarkEnd w:id="53"/>
    </w:p>
    <w:p w:rsidR="00B66A71" w:rsidRDefault="00AB1D8E">
      <w:pPr>
        <w:divId w:val="1298611327"/>
      </w:pPr>
      <w:r>
        <w:rPr>
          <w:vanish/>
        </w:rPr>
        <w:t>End of Activity</w:t>
      </w:r>
    </w:p>
    <w:p w:rsidR="00B66A71" w:rsidRDefault="00AB1D8E">
      <w:pPr>
        <w:pStyle w:val="Heading2"/>
        <w:divId w:val="627008036"/>
        <w:rPr>
          <w:rFonts w:eastAsia="Times New Roman"/>
        </w:rPr>
      </w:pPr>
      <w:bookmarkStart w:id="54" w:name="Session1_Section6"/>
      <w:bookmarkEnd w:id="54"/>
      <w:r>
        <w:rPr>
          <w:rFonts w:eastAsia="Times New Roman"/>
        </w:rPr>
        <w:t>1.6 Fractions</w:t>
      </w:r>
    </w:p>
    <w:p w:rsidR="00B66A71" w:rsidRDefault="00AB1D8E">
      <w:pPr>
        <w:divId w:val="627008036"/>
      </w:pPr>
      <w:r>
        <w:t xml:space="preserve">A fraction is written as one number over another (such as </w:t>
      </w:r>
      <w:r>
        <w:rPr>
          <w:noProof/>
          <w:position w:val="-8"/>
        </w:rPr>
        <w:drawing>
          <wp:inline distT="0" distB="0" distL="0" distR="0" wp14:anchorId="4FB4F349" wp14:editId="6BE609F0">
            <wp:extent cx="87625" cy="159787"/>
            <wp:effectExtent l="0" t="0" r="8255" b="0"/>
            <wp:docPr id="10" name="Picture 10" descr="D:\AaaF\OUT\httpswwwopeneduopenlearn_cmid13470_2023-02-24_11-51-10_679dc0091c7140428b5b1be4c9193dac\word\assets\_7f0ffc3f3a0e8b7e70ec8bb4fa6aab31851f410e_mu120_a_i01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3470_2023-02-24_11-51-10_679dc0091c7140428b5b1be4c9193dac\word\assets\_7f0ffc3f3a0e8b7e70ec8bb4fa6aab31851f410e_mu120_a_i019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25" cy="159787"/>
                    </a:xfrm>
                    <a:prstGeom prst="rect">
                      <a:avLst/>
                    </a:prstGeom>
                    <a:noFill/>
                    <a:ln>
                      <a:noFill/>
                    </a:ln>
                  </pic:spPr>
                </pic:pic>
              </a:graphicData>
            </a:graphic>
          </wp:inline>
        </w:drawing>
      </w:r>
      <w:r>
        <w:t xml:space="preserve">) and means the top number divided by the bottom number. The top number, 3, is called the </w:t>
      </w:r>
      <w:r>
        <w:rPr>
          <w:rStyle w:val="Strong"/>
        </w:rPr>
        <w:t>numerator</w:t>
      </w:r>
      <w:r>
        <w:t xml:space="preserve"> and the bottom number, 10, is called the </w:t>
      </w:r>
      <w:r>
        <w:rPr>
          <w:rStyle w:val="Strong"/>
        </w:rPr>
        <w:t>denominator</w:t>
      </w:r>
      <w:r>
        <w:t xml:space="preserve">. Whole numbers can be written as fractions with the denominator 1. Thus, 2 can be written as </w:t>
      </w:r>
      <w:r>
        <w:rPr>
          <w:noProof/>
          <w:position w:val="-8"/>
        </w:rPr>
        <w:drawing>
          <wp:inline distT="0" distB="0" distL="0" distR="0" wp14:anchorId="731834E5" wp14:editId="02B22703">
            <wp:extent cx="76200" cy="295275"/>
            <wp:effectExtent l="0" t="0" r="0" b="9525"/>
            <wp:docPr id="11" name="Picture 11" descr="D:\AaaF\OUT\httpswwwopeneduopenlearn_cmid13470_2023-02-24_11-51-10_679dc0091c7140428b5b1be4c9193dac\word\assets\_15fd0e1448046def983a26b9326aeeee85510f2c_mu120_a_i02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3470_2023-02-24_11-51-10_679dc0091c7140428b5b1be4c9193dac\word\assets\_15fd0e1448046def983a26b9326aeeee85510f2c_mu120_a_i020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r>
        <w:t xml:space="preserve">. The same fraction may be written in different ways, depending upon the context. </w:t>
      </w:r>
    </w:p>
    <w:p w:rsidR="00B66A71" w:rsidRDefault="00AB1D8E">
      <w:pPr>
        <w:divId w:val="627008036"/>
      </w:pPr>
      <w:r>
        <w:rPr>
          <w:vanish/>
        </w:rPr>
        <w:t>Start of Box</w:t>
      </w:r>
    </w:p>
    <w:p w:rsidR="00B66A71" w:rsidRDefault="00AB1D8E">
      <w:pPr>
        <w:divId w:val="1293292591"/>
      </w:pPr>
      <w:bookmarkStart w:id="55" w:name="Session1_Box5"/>
      <w:bookmarkEnd w:id="55"/>
      <w:r>
        <w:t xml:space="preserve">The top of a fraction is called the </w:t>
      </w:r>
      <w:r>
        <w:rPr>
          <w:rStyle w:val="Strong"/>
        </w:rPr>
        <w:t>numerator</w:t>
      </w:r>
      <w:r>
        <w:t xml:space="preserve">. </w:t>
      </w:r>
    </w:p>
    <w:p w:rsidR="00B66A71" w:rsidRDefault="00AB1D8E">
      <w:pPr>
        <w:divId w:val="1293292591"/>
      </w:pPr>
      <w:r>
        <w:t xml:space="preserve">The bottom of a fraction is called the </w:t>
      </w:r>
      <w:r>
        <w:rPr>
          <w:rStyle w:val="Strong"/>
        </w:rPr>
        <w:t>denominator</w:t>
      </w:r>
      <w:r>
        <w:t xml:space="preserve">. </w:t>
      </w:r>
    </w:p>
    <w:p w:rsidR="00B66A71" w:rsidRDefault="00AB1D8E">
      <w:pPr>
        <w:divId w:val="627008036"/>
      </w:pPr>
      <w:r>
        <w:rPr>
          <w:vanish/>
        </w:rPr>
        <w:t>End of Box</w:t>
      </w:r>
    </w:p>
    <w:p w:rsidR="00B66A71" w:rsidRDefault="00AB1D8E">
      <w:pPr>
        <w:divId w:val="627008036"/>
      </w:pPr>
      <w:r>
        <w:t xml:space="preserve">Click on the tabs below and note that all of the shaded areas represent the same fraction of the circle: one third of it. So </w:t>
      </w:r>
    </w:p>
    <w:p w:rsidR="00B66A71" w:rsidRDefault="00AB1D8E">
      <w:pPr>
        <w:divId w:val="627008036"/>
        <w:rPr>
          <w:vanish/>
        </w:rPr>
      </w:pPr>
      <w:r>
        <w:rPr>
          <w:vanish/>
        </w:rPr>
        <w:t>Start of $1</w:t>
      </w:r>
    </w:p>
    <w:p w:rsidR="00B66A71" w:rsidRDefault="00AB1D8E">
      <w:pPr>
        <w:spacing w:before="0" w:beforeAutospacing="0" w:after="0" w:afterAutospacing="0" w:line="240" w:lineRule="auto"/>
        <w:divId w:val="328170936"/>
        <w:rPr>
          <w:rFonts w:ascii="Times New Roman" w:eastAsia="Times New Roman" w:hAnsi="Times New Roman" w:cs="Times New Roman"/>
          <w:sz w:val="24"/>
          <w:szCs w:val="24"/>
        </w:rPr>
      </w:pPr>
      <w:bookmarkStart w:id="56" w:name="Session1_Equation1"/>
      <w:bookmarkEnd w:id="56"/>
      <w:r>
        <w:rPr>
          <w:rFonts w:ascii="Times New Roman" w:eastAsia="Times New Roman" w:hAnsi="Times New Roman" w:cs="Times New Roman"/>
          <w:noProof/>
          <w:sz w:val="24"/>
          <w:szCs w:val="24"/>
        </w:rPr>
        <w:drawing>
          <wp:inline distT="0" distB="0" distL="0" distR="0" wp14:anchorId="078F4E46" wp14:editId="1FBA7F0B">
            <wp:extent cx="790575" cy="295275"/>
            <wp:effectExtent l="0" t="0" r="9525" b="9525"/>
            <wp:docPr id="12" name="Picture 12" descr="D:\AaaF\OUT\httpswwwopeneduopenlearn_cmid13470_2023-02-24_11-51-10_679dc0091c7140428b5b1be4c9193dac\word\assets\_8a97fe7c6a88db5c2e7f1934e7a6b3a88e023161_mu120_a_u0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3470_2023-02-24_11-51-10_679dc0091c7140428b5b1be4c9193dac\word\assets\_8a97fe7c6a88db5c2e7f1934e7a6b3a88e023161_mu120_a_u002e.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295275"/>
                    </a:xfrm>
                    <a:prstGeom prst="rect">
                      <a:avLst/>
                    </a:prstGeom>
                    <a:noFill/>
                    <a:ln>
                      <a:noFill/>
                    </a:ln>
                  </pic:spPr>
                </pic:pic>
              </a:graphicData>
            </a:graphic>
          </wp:inline>
        </w:drawing>
      </w:r>
    </w:p>
    <w:p w:rsidR="00B66A71" w:rsidRDefault="00AB1D8E">
      <w:pPr>
        <w:divId w:val="627008036"/>
        <w:rPr>
          <w:vanish/>
        </w:rPr>
      </w:pPr>
      <w:r>
        <w:rPr>
          <w:vanish/>
        </w:rPr>
        <w:t>End of $1</w:t>
      </w:r>
    </w:p>
    <w:p w:rsidR="00B66A71" w:rsidRDefault="00AB1D8E">
      <w:pPr>
        <w:divId w:val="627008036"/>
      </w:pPr>
      <w:r>
        <w:rPr>
          <w:vanish/>
        </w:rPr>
        <w:t>Start of Media Content</w:t>
      </w:r>
    </w:p>
    <w:p w:rsidR="00B66A71" w:rsidRDefault="00AB1D8E">
      <w:pPr>
        <w:spacing w:before="60" w:beforeAutospacing="0" w:after="60" w:afterAutospacing="0"/>
        <w:divId w:val="1649434305"/>
      </w:pPr>
      <w:bookmarkStart w:id="57" w:name="Session1_MediaContent2"/>
      <w:bookmarkEnd w:id="57"/>
      <w:r>
        <w:t>Interactive content is not available in this format.</w:t>
      </w:r>
    </w:p>
    <w:p w:rsidR="00B66A71" w:rsidRDefault="00AB1D8E">
      <w:pPr>
        <w:divId w:val="627008036"/>
      </w:pPr>
      <w:r>
        <w:rPr>
          <w:vanish/>
        </w:rPr>
        <w:t>End of Media Content</w:t>
      </w:r>
    </w:p>
    <w:p w:rsidR="00B66A71" w:rsidRDefault="00AB1D8E">
      <w:pPr>
        <w:divId w:val="627008036"/>
      </w:pPr>
      <w:r>
        <w:rPr>
          <w:vanish/>
        </w:rPr>
        <w:t>Start of Box</w:t>
      </w:r>
    </w:p>
    <w:p w:rsidR="00B66A71" w:rsidRDefault="00AB1D8E">
      <w:pPr>
        <w:divId w:val="1931815586"/>
      </w:pPr>
      <w:bookmarkStart w:id="58" w:name="Session1_Box6"/>
      <w:bookmarkEnd w:id="58"/>
      <w:r>
        <w:t xml:space="preserve">Fractions which are equal in value but are written with different numerators and denominators are called </w:t>
      </w:r>
      <w:r>
        <w:rPr>
          <w:rStyle w:val="Strong"/>
        </w:rPr>
        <w:t>equivalent fractions</w:t>
      </w:r>
      <w:r>
        <w:t xml:space="preserve">. </w:t>
      </w:r>
    </w:p>
    <w:p w:rsidR="00B66A71" w:rsidRDefault="00AB1D8E">
      <w:pPr>
        <w:divId w:val="627008036"/>
      </w:pPr>
      <w:r>
        <w:rPr>
          <w:vanish/>
        </w:rPr>
        <w:t>End of Box</w:t>
      </w:r>
    </w:p>
    <w:p w:rsidR="00B66A71" w:rsidRDefault="00AB1D8E">
      <w:pPr>
        <w:divId w:val="627008036"/>
      </w:pPr>
      <w:r>
        <w:t>You can find equivalent fractions for any given fraction by multiplying top and bottom by the same whole number.</w:t>
      </w:r>
    </w:p>
    <w:p w:rsidR="00B66A71" w:rsidRDefault="00AB1D8E">
      <w:pPr>
        <w:divId w:val="627008036"/>
      </w:pPr>
      <w:r>
        <w:t xml:space="preserve">Decimals are themselves a special form of fractions (0.3 is </w:t>
      </w:r>
      <w:r>
        <w:rPr>
          <w:noProof/>
          <w:position w:val="-8"/>
        </w:rPr>
        <w:drawing>
          <wp:inline distT="0" distB="0" distL="0" distR="0" wp14:anchorId="50A88886" wp14:editId="6C8A6ED5">
            <wp:extent cx="161925" cy="295275"/>
            <wp:effectExtent l="0" t="0" r="9525" b="9525"/>
            <wp:docPr id="13" name="Picture 13" descr="D:\AaaF\OUT\httpswwwopeneduopenlearn_cmid13470_2023-02-24_11-51-10_679dc0091c7140428b5b1be4c9193dac\word\assets\_7f0ffc3f3a0e8b7e70ec8bb4fa6aab31851f410e_mu120_a_i01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3470_2023-02-24_11-51-10_679dc0091c7140428b5b1be4c9193dac\word\assets\_7f0ffc3f3a0e8b7e70ec8bb4fa6aab31851f410e_mu120_a_i019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r>
        <w:t xml:space="preserve">). There are situations where it is simpler to use fractions. For example, if you wanted to divide a circle into six equal pieces, you think of the fraction </w:t>
      </w:r>
      <w:r>
        <w:rPr>
          <w:noProof/>
          <w:position w:val="-8"/>
        </w:rPr>
        <w:drawing>
          <wp:inline distT="0" distB="0" distL="0" distR="0" wp14:anchorId="15CAC3FD" wp14:editId="1ECD75E3">
            <wp:extent cx="51544" cy="159787"/>
            <wp:effectExtent l="0" t="0" r="5715" b="0"/>
            <wp:docPr id="14" name="Picture 14" descr="D:\AaaF\OUT\httpswwwopeneduopenlearn_cmid13470_2023-02-24_11-51-10_679dc0091c7140428b5b1be4c9193dac\word\assets\_895ad6ae933cf87355c59db1a82f88242306e510_mu120_a_i0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3470_2023-02-24_11-51-10_679dc0091c7140428b5b1be4c9193dac\word\assets\_895ad6ae933cf87355c59db1a82f88242306e510_mu120_a_i026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44" cy="159787"/>
                    </a:xfrm>
                    <a:prstGeom prst="rect">
                      <a:avLst/>
                    </a:prstGeom>
                    <a:noFill/>
                    <a:ln>
                      <a:noFill/>
                    </a:ln>
                  </pic:spPr>
                </pic:pic>
              </a:graphicData>
            </a:graphic>
          </wp:inline>
        </w:drawing>
      </w:r>
      <w:r>
        <w:t xml:space="preserve">. There is no exact decimal equivalent of </w:t>
      </w:r>
      <w:r>
        <w:rPr>
          <w:noProof/>
          <w:position w:val="-8"/>
        </w:rPr>
        <w:drawing>
          <wp:inline distT="0" distB="0" distL="0" distR="0" wp14:anchorId="4B30490D" wp14:editId="166F4B6C">
            <wp:extent cx="95250" cy="295275"/>
            <wp:effectExtent l="0" t="0" r="0" b="9525"/>
            <wp:docPr id="15" name="Picture 15" descr="D:\AaaF\OUT\httpswwwopeneduopenlearn_cmid13470_2023-02-24_11-51-10_679dc0091c7140428b5b1be4c9193dac\word\assets\_895ad6ae933cf87355c59db1a82f88242306e510_mu120_a_i0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3470_2023-02-24_11-51-10_679dc0091c7140428b5b1be4c9193dac\word\assets\_895ad6ae933cf87355c59db1a82f88242306e510_mu120_a_i026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(because dividing 6 into 1.0000 … produces a never-ending string of 6s: 0.1666 …). Recipes often ask for fractions, such as ‘half a pint of milk’ or a cooking time of ‘three-quarters of an hour’. </w:t>
      </w:r>
    </w:p>
    <w:p w:rsidR="00B66A71" w:rsidRDefault="00AB1D8E">
      <w:pPr>
        <w:divId w:val="627008036"/>
      </w:pPr>
      <w:r>
        <w:rPr>
          <w:vanish/>
        </w:rPr>
        <w:t>Start of Example</w:t>
      </w:r>
    </w:p>
    <w:p w:rsidR="00B66A71" w:rsidRDefault="00AB1D8E">
      <w:pPr>
        <w:spacing w:before="0" w:beforeAutospacing="0" w:after="0" w:afterAutospacing="0" w:line="240" w:lineRule="auto"/>
        <w:outlineLvl w:val="3"/>
        <w:divId w:val="755319170"/>
        <w:rPr>
          <w:rFonts w:eastAsia="Times New Roman"/>
          <w:b/>
          <w:bCs/>
          <w:sz w:val="36"/>
          <w:szCs w:val="36"/>
        </w:rPr>
      </w:pPr>
      <w:bookmarkStart w:id="59" w:name="Session1_Example5"/>
      <w:bookmarkEnd w:id="59"/>
      <w:r>
        <w:rPr>
          <w:rFonts w:eastAsia="Times New Roman"/>
          <w:b/>
          <w:bCs/>
          <w:sz w:val="36"/>
          <w:szCs w:val="36"/>
        </w:rPr>
        <w:t>Example 5</w:t>
      </w:r>
    </w:p>
    <w:p w:rsidR="00B66A71" w:rsidRDefault="00AB1D8E">
      <w:pPr>
        <w:divId w:val="110978534"/>
      </w:pPr>
      <w:r>
        <w:t>What fraction of the circle is shaded in the diagram below?</w:t>
      </w:r>
    </w:p>
    <w:p w:rsidR="00B66A71" w:rsidRDefault="00AB1D8E">
      <w:pPr>
        <w:divId w:val="110978534"/>
      </w:pPr>
      <w:r>
        <w:rPr>
          <w:vanish/>
        </w:rPr>
        <w:t>Start of Figure</w:t>
      </w:r>
    </w:p>
    <w:p w:rsidR="00B66A71" w:rsidRDefault="00AB1D8E">
      <w:pPr>
        <w:spacing w:before="0" w:beforeAutospacing="0" w:after="0" w:afterAutospacing="0" w:line="240" w:lineRule="auto"/>
        <w:divId w:val="1135875228"/>
        <w:rPr>
          <w:rFonts w:ascii="Times New Roman" w:eastAsia="Times New Roman" w:hAnsi="Times New Roman" w:cs="Times New Roman"/>
          <w:sz w:val="24"/>
          <w:szCs w:val="24"/>
        </w:rPr>
      </w:pPr>
      <w:bookmarkStart w:id="60" w:name="Session1_Figure9"/>
      <w:bookmarkEnd w:id="60"/>
      <w:r>
        <w:rPr>
          <w:rFonts w:ascii="Times New Roman" w:eastAsia="Times New Roman" w:hAnsi="Times New Roman" w:cs="Times New Roman"/>
          <w:noProof/>
          <w:sz w:val="24"/>
          <w:szCs w:val="24"/>
        </w:rPr>
        <w:drawing>
          <wp:inline distT="0" distB="0" distL="0" distR="0" wp14:anchorId="46AD1D97" wp14:editId="7A54FBE6">
            <wp:extent cx="564099" cy="560800"/>
            <wp:effectExtent l="0" t="0" r="7620" b="0"/>
            <wp:docPr id="16" name="Picture 16" descr="D:\AaaF\OUT\httpswwwopeneduopenlearn_cmid13470_2023-02-24_11-51-10_679dc0091c7140428b5b1be4c9193dac\word\assets\_be1636d010194e0739054242468aba739086a57b_mu120_a_i01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3470_2023-02-24_11-51-10_679dc0091c7140428b5b1be4c9193dac\word\assets\_be1636d010194e0739054242468aba739086a57b_mu120_a_i015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099" cy="560800"/>
                    </a:xfrm>
                    <a:prstGeom prst="rect">
                      <a:avLst/>
                    </a:prstGeom>
                    <a:noFill/>
                    <a:ln>
                      <a:noFill/>
                    </a:ln>
                  </pic:spPr>
                </pic:pic>
              </a:graphicData>
            </a:graphic>
          </wp:inline>
        </w:drawing>
      </w:r>
    </w:p>
    <w:p w:rsidR="00B66A71" w:rsidRDefault="00AB1D8E">
      <w:pPr>
        <w:divId w:val="110978534"/>
      </w:pPr>
      <w:r>
        <w:rPr>
          <w:vanish/>
        </w:rPr>
        <w:t>End of Figure</w:t>
      </w:r>
    </w:p>
    <w:bookmarkStart w:id="61" w:name="View_Session1_Answer13"/>
    <w:p w:rsidR="00B66A71" w:rsidRDefault="00AB1D8E">
      <w:pPr>
        <w:pStyle w:val="navbutton"/>
        <w:divId w:val="110978534"/>
      </w:pPr>
      <w:r>
        <w:fldChar w:fldCharType="begin"/>
      </w:r>
      <w:r>
        <w:instrText xml:space="preserve"> HYPERLINK "" \l "Session1_Answer13" </w:instrText>
      </w:r>
      <w:r>
        <w:fldChar w:fldCharType="separate"/>
      </w:r>
      <w:r>
        <w:rPr>
          <w:rStyle w:val="Hyperlink"/>
        </w:rPr>
        <w:t>View answer - Example 5</w:t>
      </w:r>
      <w:r>
        <w:fldChar w:fldCharType="end"/>
      </w:r>
      <w:bookmarkEnd w:id="61"/>
    </w:p>
    <w:p w:rsidR="00B66A71" w:rsidRDefault="00AB1D8E">
      <w:pPr>
        <w:divId w:val="627008036"/>
      </w:pPr>
      <w:r>
        <w:rPr>
          <w:vanish/>
        </w:rPr>
        <w:t>End of Example</w:t>
      </w:r>
    </w:p>
    <w:p w:rsidR="00B66A71" w:rsidRDefault="00AB1D8E">
      <w:pPr>
        <w:pStyle w:val="Heading3"/>
        <w:divId w:val="1717391954"/>
        <w:rPr>
          <w:rFonts w:eastAsia="Times New Roman"/>
        </w:rPr>
      </w:pPr>
      <w:bookmarkStart w:id="62" w:name="Session1_SubSection5"/>
      <w:bookmarkEnd w:id="62"/>
      <w:r>
        <w:rPr>
          <w:rFonts w:eastAsia="Times New Roman"/>
        </w:rPr>
        <w:t>1.6.1 Try some yourself</w:t>
      </w:r>
    </w:p>
    <w:p w:rsidR="00B66A71" w:rsidRDefault="00AB1D8E">
      <w:pPr>
        <w:divId w:val="1717391954"/>
      </w:pPr>
      <w:r>
        <w:rPr>
          <w:vanish/>
        </w:rPr>
        <w:t>Start of Activity</w:t>
      </w:r>
    </w:p>
    <w:p w:rsidR="00B66A71" w:rsidRDefault="00AB1D8E">
      <w:pPr>
        <w:spacing w:before="0" w:beforeAutospacing="0" w:after="0" w:afterAutospacing="0" w:line="240" w:lineRule="auto"/>
        <w:outlineLvl w:val="4"/>
        <w:divId w:val="609816702"/>
        <w:rPr>
          <w:rFonts w:eastAsia="Times New Roman"/>
          <w:b/>
          <w:bCs/>
          <w:sz w:val="36"/>
          <w:szCs w:val="36"/>
        </w:rPr>
      </w:pPr>
      <w:bookmarkStart w:id="63" w:name="Session1_Activity9"/>
      <w:bookmarkEnd w:id="63"/>
      <w:r>
        <w:rPr>
          <w:rFonts w:eastAsia="Times New Roman"/>
          <w:b/>
          <w:bCs/>
          <w:sz w:val="36"/>
          <w:szCs w:val="36"/>
        </w:rPr>
        <w:t>Activity 9</w:t>
      </w:r>
    </w:p>
    <w:p w:rsidR="00B66A71" w:rsidRDefault="00AB1D8E">
      <w:pPr>
        <w:divId w:val="222913661"/>
      </w:pPr>
      <w:r>
        <w:rPr>
          <w:vanish/>
        </w:rPr>
        <w:t>Start of Question</w:t>
      </w:r>
    </w:p>
    <w:p w:rsidR="00B66A71" w:rsidRDefault="00AB1D8E">
      <w:pPr>
        <w:divId w:val="465317394"/>
      </w:pPr>
      <w:bookmarkStart w:id="64" w:name="Session1_Question9"/>
      <w:bookmarkEnd w:id="64"/>
      <w:r>
        <w:t xml:space="preserve">The diagram below shows an oatmeal cake marked into 12 equal portions. I want to give my sister a third of the cake. Where could I cut the cake, and what would be left over? </w:t>
      </w:r>
    </w:p>
    <w:p w:rsidR="00B66A71" w:rsidRDefault="00AB1D8E">
      <w:pPr>
        <w:divId w:val="465317394"/>
      </w:pPr>
      <w:r>
        <w:rPr>
          <w:vanish/>
        </w:rPr>
        <w:t>Start of Figure</w:t>
      </w:r>
    </w:p>
    <w:p w:rsidR="00B66A71" w:rsidRDefault="00AB1D8E">
      <w:pPr>
        <w:spacing w:before="0" w:beforeAutospacing="0" w:after="0" w:afterAutospacing="0" w:line="240" w:lineRule="auto"/>
        <w:divId w:val="846595309"/>
        <w:rPr>
          <w:rFonts w:ascii="Times New Roman" w:eastAsia="Times New Roman" w:hAnsi="Times New Roman" w:cs="Times New Roman"/>
          <w:sz w:val="24"/>
          <w:szCs w:val="24"/>
        </w:rPr>
      </w:pPr>
      <w:bookmarkStart w:id="65" w:name="Session1_Figure10"/>
      <w:bookmarkEnd w:id="65"/>
      <w:r>
        <w:rPr>
          <w:rFonts w:ascii="Times New Roman" w:eastAsia="Times New Roman" w:hAnsi="Times New Roman" w:cs="Times New Roman"/>
          <w:noProof/>
          <w:sz w:val="24"/>
          <w:szCs w:val="24"/>
        </w:rPr>
        <w:drawing>
          <wp:inline distT="0" distB="0" distL="0" distR="0" wp14:anchorId="2950A2CA" wp14:editId="1581D928">
            <wp:extent cx="1847088" cy="1389888"/>
            <wp:effectExtent l="0" t="0" r="1270" b="1270"/>
            <wp:docPr id="17" name="Picture 17" descr="D:\AaaF\OUT\httpswwwopeneduopenlearn_cmid13470_2023-02-24_11-51-10_679dc0091c7140428b5b1be4c9193dac\word\assets\_baa4560f5f0f75f173c975c89b75b473b3831a00_mu120_a_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3470_2023-02-24_11-51-10_679dc0091c7140428b5b1be4c9193dac\word\assets\_baa4560f5f0f75f173c975c89b75b473b3831a00_mu120_a_i001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088" cy="1389888"/>
                    </a:xfrm>
                    <a:prstGeom prst="rect">
                      <a:avLst/>
                    </a:prstGeom>
                    <a:noFill/>
                    <a:ln>
                      <a:noFill/>
                    </a:ln>
                  </pic:spPr>
                </pic:pic>
              </a:graphicData>
            </a:graphic>
          </wp:inline>
        </w:drawing>
      </w:r>
    </w:p>
    <w:p w:rsidR="00B66A71" w:rsidRDefault="00AB1D8E">
      <w:pPr>
        <w:divId w:val="465317394"/>
      </w:pPr>
      <w:r>
        <w:rPr>
          <w:vanish/>
        </w:rPr>
        <w:t>End of Figure</w:t>
      </w:r>
    </w:p>
    <w:p w:rsidR="00B66A71" w:rsidRDefault="00AB1D8E">
      <w:pPr>
        <w:divId w:val="222913661"/>
      </w:pPr>
      <w:r>
        <w:rPr>
          <w:vanish/>
        </w:rPr>
        <w:t>End of Question</w:t>
      </w:r>
    </w:p>
    <w:bookmarkStart w:id="66" w:name="View_Session1_Answer14"/>
    <w:p w:rsidR="00B66A71" w:rsidRDefault="00AB1D8E">
      <w:pPr>
        <w:pStyle w:val="navbutton"/>
        <w:divId w:val="222913661"/>
      </w:pPr>
      <w:r>
        <w:fldChar w:fldCharType="begin"/>
      </w:r>
      <w:r>
        <w:instrText xml:space="preserve"> HYPERLINK "" \l "Session1_Answer14" </w:instrText>
      </w:r>
      <w:r>
        <w:fldChar w:fldCharType="separate"/>
      </w:r>
      <w:r>
        <w:rPr>
          <w:rStyle w:val="Hyperlink"/>
        </w:rPr>
        <w:t>View answer - Activity 9</w:t>
      </w:r>
      <w:r>
        <w:fldChar w:fldCharType="end"/>
      </w:r>
      <w:bookmarkEnd w:id="66"/>
    </w:p>
    <w:p w:rsidR="00B66A71" w:rsidRDefault="00AB1D8E">
      <w:pPr>
        <w:divId w:val="1717391954"/>
      </w:pPr>
      <w:r>
        <w:rPr>
          <w:vanish/>
        </w:rPr>
        <w:t>End of Activity</w:t>
      </w:r>
    </w:p>
    <w:p w:rsidR="00B66A71" w:rsidRDefault="00AB1D8E">
      <w:pPr>
        <w:divId w:val="1717391954"/>
      </w:pPr>
      <w:r>
        <w:rPr>
          <w:vanish/>
        </w:rPr>
        <w:t>Start of Activity</w:t>
      </w:r>
    </w:p>
    <w:p w:rsidR="00B66A71" w:rsidRDefault="00AB1D8E">
      <w:pPr>
        <w:spacing w:before="0" w:beforeAutospacing="0" w:after="0" w:afterAutospacing="0" w:line="240" w:lineRule="auto"/>
        <w:outlineLvl w:val="4"/>
        <w:divId w:val="1633172028"/>
        <w:rPr>
          <w:rFonts w:eastAsia="Times New Roman"/>
          <w:b/>
          <w:bCs/>
          <w:sz w:val="36"/>
          <w:szCs w:val="36"/>
        </w:rPr>
      </w:pPr>
      <w:bookmarkStart w:id="67" w:name="Session1_Activity10"/>
      <w:bookmarkEnd w:id="67"/>
      <w:r>
        <w:rPr>
          <w:rFonts w:eastAsia="Times New Roman"/>
          <w:b/>
          <w:bCs/>
          <w:sz w:val="36"/>
          <w:szCs w:val="36"/>
        </w:rPr>
        <w:t>Activity 10</w:t>
      </w:r>
    </w:p>
    <w:p w:rsidR="00B66A71" w:rsidRDefault="00AB1D8E">
      <w:pPr>
        <w:divId w:val="1214385889"/>
      </w:pPr>
      <w:r>
        <w:rPr>
          <w:vanish/>
        </w:rPr>
        <w:t>Start of Question</w:t>
      </w:r>
    </w:p>
    <w:p w:rsidR="00B66A71" w:rsidRDefault="00AB1D8E">
      <w:pPr>
        <w:divId w:val="1100299640"/>
      </w:pPr>
      <w:bookmarkStart w:id="68" w:name="Session1_Question10"/>
      <w:bookmarkEnd w:id="68"/>
      <w:r>
        <w:t>Which two of the following fractions are equivalent to each other?</w:t>
      </w:r>
    </w:p>
    <w:p w:rsidR="00B66A71" w:rsidRDefault="00AB1D8E">
      <w:pPr>
        <w:divId w:val="1100299640"/>
        <w:rPr>
          <w:vanish/>
        </w:rPr>
      </w:pPr>
      <w:r>
        <w:rPr>
          <w:vanish/>
        </w:rPr>
        <w:t>Start of $1</w:t>
      </w:r>
    </w:p>
    <w:p w:rsidR="00B66A71" w:rsidRDefault="00AB1D8E">
      <w:pPr>
        <w:spacing w:before="0" w:beforeAutospacing="0" w:after="0" w:afterAutospacing="0" w:line="240" w:lineRule="auto"/>
        <w:divId w:val="685329079"/>
        <w:rPr>
          <w:rFonts w:ascii="Times New Roman" w:eastAsia="Times New Roman" w:hAnsi="Times New Roman" w:cs="Times New Roman"/>
          <w:sz w:val="24"/>
          <w:szCs w:val="24"/>
        </w:rPr>
      </w:pPr>
      <w:bookmarkStart w:id="69" w:name="Session1_Equation2"/>
      <w:bookmarkEnd w:id="69"/>
      <w:r>
        <w:rPr>
          <w:rFonts w:ascii="Times New Roman" w:eastAsia="Times New Roman" w:hAnsi="Times New Roman" w:cs="Times New Roman"/>
          <w:noProof/>
          <w:sz w:val="24"/>
          <w:szCs w:val="24"/>
        </w:rPr>
        <w:drawing>
          <wp:inline distT="0" distB="0" distL="0" distR="0" wp14:anchorId="317488BB" wp14:editId="5EAE466C">
            <wp:extent cx="1562100" cy="295275"/>
            <wp:effectExtent l="0" t="0" r="0" b="9525"/>
            <wp:docPr id="18" name="Picture 18" descr="D:\AaaF\OUT\httpswwwopeneduopenlearn_cmid13470_2023-02-24_11-51-10_679dc0091c7140428b5b1be4c9193dac\word\assets\_a1826e6e24f2861419ce5023add603cf77db0b2e_mu120_a_u0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3470_2023-02-24_11-51-10_679dc0091c7140428b5b1be4c9193dac\word\assets\_a1826e6e24f2861419ce5023add603cf77db0b2e_mu120_a_u001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p>
    <w:p w:rsidR="00B66A71" w:rsidRDefault="00AB1D8E">
      <w:pPr>
        <w:divId w:val="1100299640"/>
        <w:rPr>
          <w:vanish/>
        </w:rPr>
      </w:pPr>
      <w:r>
        <w:rPr>
          <w:vanish/>
        </w:rPr>
        <w:t>End of $1</w:t>
      </w:r>
    </w:p>
    <w:p w:rsidR="00B66A71" w:rsidRDefault="00AB1D8E">
      <w:pPr>
        <w:divId w:val="1214385889"/>
      </w:pPr>
      <w:r>
        <w:rPr>
          <w:vanish/>
        </w:rPr>
        <w:t>End of Question</w:t>
      </w:r>
    </w:p>
    <w:bookmarkStart w:id="70" w:name="View_Session1_Answer15"/>
    <w:p w:rsidR="00B66A71" w:rsidRDefault="00AB1D8E">
      <w:pPr>
        <w:pStyle w:val="navbutton"/>
        <w:divId w:val="1214385889"/>
      </w:pPr>
      <w:r>
        <w:fldChar w:fldCharType="begin"/>
      </w:r>
      <w:r>
        <w:instrText xml:space="preserve"> HYPERLINK "" \l "Session1_Answer15" </w:instrText>
      </w:r>
      <w:r>
        <w:fldChar w:fldCharType="separate"/>
      </w:r>
      <w:r>
        <w:rPr>
          <w:rStyle w:val="Hyperlink"/>
        </w:rPr>
        <w:t>View answer - Activity 10</w:t>
      </w:r>
      <w:r>
        <w:fldChar w:fldCharType="end"/>
      </w:r>
      <w:bookmarkEnd w:id="70"/>
    </w:p>
    <w:p w:rsidR="00B66A71" w:rsidRDefault="00AB1D8E">
      <w:pPr>
        <w:divId w:val="1717391954"/>
      </w:pPr>
      <w:r>
        <w:rPr>
          <w:vanish/>
        </w:rPr>
        <w:t>End of Activity</w:t>
      </w:r>
    </w:p>
    <w:p w:rsidR="00B66A71" w:rsidRDefault="00AB1D8E">
      <w:pPr>
        <w:pStyle w:val="Heading2"/>
        <w:divId w:val="113525348"/>
        <w:rPr>
          <w:rFonts w:eastAsia="Times New Roman"/>
        </w:rPr>
      </w:pPr>
      <w:bookmarkStart w:id="71" w:name="Session1_Section7"/>
      <w:bookmarkEnd w:id="71"/>
      <w:r>
        <w:rPr>
          <w:rFonts w:eastAsia="Times New Roman"/>
        </w:rPr>
        <w:t>1.7 Simplest form of a fraction</w:t>
      </w:r>
    </w:p>
    <w:p w:rsidR="00B66A71" w:rsidRDefault="00AB1D8E">
      <w:pPr>
        <w:divId w:val="113525348"/>
      </w:pPr>
      <w:r>
        <w:t xml:space="preserve">The fraction </w:t>
      </w:r>
      <w:r>
        <w:rPr>
          <w:noProof/>
          <w:position w:val="-8"/>
        </w:rPr>
        <w:drawing>
          <wp:inline distT="0" distB="0" distL="0" distR="0" wp14:anchorId="5ED08AEE" wp14:editId="016EA34F">
            <wp:extent cx="76200" cy="295275"/>
            <wp:effectExtent l="0" t="0" r="0" b="9525"/>
            <wp:docPr id="19" name="Picture 19" descr="D:\AaaF\OUT\httpswwwopeneduopenlearn_cmid13470_2023-02-24_11-51-10_679dc0091c7140428b5b1be4c9193dac\word\assets\_b2a4fe7cf62d3946c00e445baa1e448f5802e0e9_mu120_a_i02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3470_2023-02-24_11-51-10_679dc0091c7140428b5b1be4c9193dac\word\assets\_b2a4fe7cf62d3946c00e445baa1e448f5802e0e9_mu120_a_i021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r>
        <w:t xml:space="preserve">, is the </w:t>
      </w:r>
      <w:r>
        <w:rPr>
          <w:rStyle w:val="Emphasis"/>
        </w:rPr>
        <w:t>simplest form</w:t>
      </w:r>
      <w:r>
        <w:t xml:space="preserve"> of all its equivalent fractions, because it cannot be ‘simplified’ further (by dividing top and bottom by the same whole number called a </w:t>
      </w:r>
      <w:r>
        <w:rPr>
          <w:rStyle w:val="Strong"/>
        </w:rPr>
        <w:t>common factor</w:t>
      </w:r>
      <w:r>
        <w:t xml:space="preserve">); </w:t>
      </w:r>
      <w:r>
        <w:rPr>
          <w:noProof/>
          <w:position w:val="-8"/>
        </w:rPr>
        <w:drawing>
          <wp:inline distT="0" distB="0" distL="0" distR="0" wp14:anchorId="0C7BAED2" wp14:editId="7FEE6CB4">
            <wp:extent cx="51544" cy="159787"/>
            <wp:effectExtent l="0" t="0" r="5715" b="0"/>
            <wp:docPr id="20" name="Picture 20" descr="D:\AaaF\OUT\httpswwwopeneduopenlearn_cmid13470_2023-02-24_11-51-10_679dc0091c7140428b5b1be4c9193dac\word\assets\_ad0664f6bf450aef3a4db888f38cc75855c9d0d4_mu120_a_i02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3470_2023-02-24_11-51-10_679dc0091c7140428b5b1be4c9193dac\word\assets\_ad0664f6bf450aef3a4db888f38cc75855c9d0d4_mu120_a_i022e.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44" cy="159787"/>
                    </a:xfrm>
                    <a:prstGeom prst="rect">
                      <a:avLst/>
                    </a:prstGeom>
                    <a:noFill/>
                    <a:ln>
                      <a:noFill/>
                    </a:ln>
                  </pic:spPr>
                </pic:pic>
              </a:graphicData>
            </a:graphic>
          </wp:inline>
        </w:drawing>
      </w:r>
      <w:r>
        <w:t xml:space="preserve"> or </w:t>
      </w:r>
      <w:r>
        <w:rPr>
          <w:noProof/>
          <w:position w:val="-8"/>
        </w:rPr>
        <w:drawing>
          <wp:inline distT="0" distB="0" distL="0" distR="0" wp14:anchorId="78CD267E" wp14:editId="714AA3FC">
            <wp:extent cx="161925" cy="295275"/>
            <wp:effectExtent l="0" t="0" r="9525" b="9525"/>
            <wp:docPr id="21" name="Picture 21" descr="D:\AaaF\OUT\httpswwwopeneduopenlearn_cmid13470_2023-02-24_11-51-10_679dc0091c7140428b5b1be4c9193dac\word\assets\_6f6566f5cbb7e1de6615020b49dc2dcbac84e3df_mu120_a_i02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13470_2023-02-24_11-51-10_679dc0091c7140428b5b1be4c9193dac\word\assets\_6f6566f5cbb7e1de6615020b49dc2dcbac84e3df_mu120_a_i023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r>
        <w:t xml:space="preserve">, on the other hand, can be simplified to </w:t>
      </w:r>
      <w:r>
        <w:rPr>
          <w:noProof/>
          <w:position w:val="-8"/>
        </w:rPr>
        <w:drawing>
          <wp:inline distT="0" distB="0" distL="0" distR="0" wp14:anchorId="5781F042" wp14:editId="2EEAFB9B">
            <wp:extent cx="76200" cy="295275"/>
            <wp:effectExtent l="0" t="0" r="0" b="9525"/>
            <wp:docPr id="22" name="Picture 22" descr="D:\AaaF\OUT\httpswwwopeneduopenlearn_cmid13470_2023-02-24_11-51-10_679dc0091c7140428b5b1be4c9193dac\word\assets\_b2a4fe7cf62d3946c00e445baa1e448f5802e0e9_mu120_a_i02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13470_2023-02-24_11-51-10_679dc0091c7140428b5b1be4c9193dac\word\assets\_b2a4fe7cf62d3946c00e445baa1e448f5802e0e9_mu120_a_i021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r>
        <w:t xml:space="preserve"> by dividing top and bottom by 2 and 4 respectively. </w:t>
      </w:r>
    </w:p>
    <w:p w:rsidR="00B66A71" w:rsidRDefault="00AB1D8E">
      <w:pPr>
        <w:divId w:val="113525348"/>
      </w:pPr>
      <w:r>
        <w:rPr>
          <w:vanish/>
        </w:rPr>
        <w:t>Start of Box</w:t>
      </w:r>
    </w:p>
    <w:p w:rsidR="00B66A71" w:rsidRDefault="00AB1D8E">
      <w:pPr>
        <w:divId w:val="293408596"/>
      </w:pPr>
      <w:bookmarkStart w:id="72" w:name="Session1_Box7"/>
      <w:bookmarkEnd w:id="72"/>
      <w:r>
        <w:t xml:space="preserve">A fraction is in its </w:t>
      </w:r>
      <w:r>
        <w:rPr>
          <w:rStyle w:val="Strong"/>
        </w:rPr>
        <w:t>simplest form</w:t>
      </w:r>
      <w:r>
        <w:t xml:space="preserve"> if the numerator and the denominator have no </w:t>
      </w:r>
      <w:r>
        <w:rPr>
          <w:rStyle w:val="Strong"/>
        </w:rPr>
        <w:t>common factors</w:t>
      </w:r>
      <w:r>
        <w:t xml:space="preserve">. </w:t>
      </w:r>
    </w:p>
    <w:p w:rsidR="00B66A71" w:rsidRDefault="00AB1D8E">
      <w:pPr>
        <w:divId w:val="113525348"/>
      </w:pPr>
      <w:r>
        <w:rPr>
          <w:vanish/>
        </w:rPr>
        <w:t>End of Box</w:t>
      </w:r>
    </w:p>
    <w:p w:rsidR="00B66A71" w:rsidRDefault="00AB1D8E">
      <w:pPr>
        <w:divId w:val="113525348"/>
      </w:pPr>
      <w:r>
        <w:t xml:space="preserve">6 can be written as 2 × 3. 2 and 3 are called </w:t>
      </w:r>
      <w:r>
        <w:rPr>
          <w:rStyle w:val="Strong"/>
        </w:rPr>
        <w:t>factors</w:t>
      </w:r>
      <w:r>
        <w:t xml:space="preserve"> of 6. </w:t>
      </w:r>
    </w:p>
    <w:p w:rsidR="00B66A71" w:rsidRDefault="00AB1D8E">
      <w:pPr>
        <w:divId w:val="113525348"/>
      </w:pPr>
      <w:r>
        <w:t xml:space="preserve">15 can be written as 5 × 3. 5 and 3 are </w:t>
      </w:r>
      <w:r>
        <w:rPr>
          <w:rStyle w:val="Strong"/>
        </w:rPr>
        <w:t>factors</w:t>
      </w:r>
      <w:r>
        <w:t xml:space="preserve"> of 15. </w:t>
      </w:r>
    </w:p>
    <w:p w:rsidR="00B66A71" w:rsidRDefault="00AB1D8E">
      <w:pPr>
        <w:divId w:val="113525348"/>
      </w:pPr>
      <w:r>
        <w:t xml:space="preserve">3 is a </w:t>
      </w:r>
      <w:r>
        <w:rPr>
          <w:rStyle w:val="Strong"/>
        </w:rPr>
        <w:t>common factor</w:t>
      </w:r>
      <w:r>
        <w:t xml:space="preserve"> of 6 and 15. Hence </w:t>
      </w:r>
      <w:r>
        <w:rPr>
          <w:noProof/>
          <w:position w:val="-8"/>
        </w:rPr>
        <w:drawing>
          <wp:inline distT="0" distB="0" distL="0" distR="0" wp14:anchorId="07C324CE" wp14:editId="6467AEDA">
            <wp:extent cx="603066" cy="195868"/>
            <wp:effectExtent l="0" t="0" r="6985" b="0"/>
            <wp:docPr id="23" name="Picture 23" descr="D:\AaaF\OUT\httpswwwopeneduopenlearn_cmid13470_2023-02-24_11-51-10_679dc0091c7140428b5b1be4c9193dac\word\assets\_15c6118151b2cecb0af00fbdf5a057af70363f57_mu120_a_si03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13470_2023-02-24_11-51-10_679dc0091c7140428b5b1be4c9193dac\word\assets\_15c6118151b2cecb0af00fbdf5a057af70363f57_mu120_a_si036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066" cy="195868"/>
                    </a:xfrm>
                    <a:prstGeom prst="rect">
                      <a:avLst/>
                    </a:prstGeom>
                    <a:noFill/>
                    <a:ln>
                      <a:noFill/>
                    </a:ln>
                  </pic:spPr>
                </pic:pic>
              </a:graphicData>
            </a:graphic>
          </wp:inline>
        </w:drawing>
      </w:r>
      <w:r>
        <w:t xml:space="preserve">. This is the </w:t>
      </w:r>
      <w:r>
        <w:rPr>
          <w:rStyle w:val="Strong"/>
        </w:rPr>
        <w:t>simplest form</w:t>
      </w:r>
      <w:r>
        <w:t xml:space="preserve"> of </w:t>
      </w:r>
      <w:r>
        <w:rPr>
          <w:noProof/>
          <w:position w:val="-8"/>
        </w:rPr>
        <w:drawing>
          <wp:inline distT="0" distB="0" distL="0" distR="0" wp14:anchorId="78ABCDFD" wp14:editId="720A5938">
            <wp:extent cx="92779" cy="195868"/>
            <wp:effectExtent l="0" t="0" r="2540" b="0"/>
            <wp:docPr id="24" name="Picture 24" descr="D:\AaaF\OUT\httpswwwopeneduopenlearn_cmid13470_2023-02-24_11-51-10_679dc0091c7140428b5b1be4c9193dac\word\assets\_95f0b441d2c53c2f1cfa519848698729896ed4f5_mu120_a_si03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13470_2023-02-24_11-51-10_679dc0091c7140428b5b1be4c9193dac\word\assets\_95f0b441d2c53c2f1cfa519848698729896ed4f5_mu120_a_si037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779" cy="195868"/>
                    </a:xfrm>
                    <a:prstGeom prst="rect">
                      <a:avLst/>
                    </a:prstGeom>
                    <a:noFill/>
                    <a:ln>
                      <a:noFill/>
                    </a:ln>
                  </pic:spPr>
                </pic:pic>
              </a:graphicData>
            </a:graphic>
          </wp:inline>
        </w:drawing>
      </w:r>
      <w:r>
        <w:t xml:space="preserve">. </w:t>
      </w:r>
    </w:p>
    <w:p w:rsidR="00B66A71" w:rsidRDefault="00AB1D8E">
      <w:pPr>
        <w:divId w:val="113525348"/>
      </w:pPr>
      <w:r>
        <w:rPr>
          <w:vanish/>
        </w:rPr>
        <w:t>Start of Example</w:t>
      </w:r>
    </w:p>
    <w:p w:rsidR="00B66A71" w:rsidRDefault="00AB1D8E">
      <w:pPr>
        <w:spacing w:before="0" w:beforeAutospacing="0" w:after="0" w:afterAutospacing="0" w:line="240" w:lineRule="auto"/>
        <w:outlineLvl w:val="3"/>
        <w:divId w:val="688067456"/>
        <w:rPr>
          <w:rFonts w:eastAsia="Times New Roman"/>
          <w:b/>
          <w:bCs/>
          <w:sz w:val="36"/>
          <w:szCs w:val="36"/>
        </w:rPr>
      </w:pPr>
      <w:bookmarkStart w:id="73" w:name="Session1_Example6"/>
      <w:bookmarkEnd w:id="73"/>
      <w:r>
        <w:rPr>
          <w:rFonts w:eastAsia="Times New Roman"/>
          <w:b/>
          <w:bCs/>
          <w:sz w:val="36"/>
          <w:szCs w:val="36"/>
        </w:rPr>
        <w:t>Example 6</w:t>
      </w:r>
    </w:p>
    <w:p w:rsidR="00B66A71" w:rsidRDefault="00AB1D8E">
      <w:pPr>
        <w:numPr>
          <w:ilvl w:val="0"/>
          <w:numId w:val="10"/>
        </w:numPr>
        <w:ind w:left="780" w:right="780"/>
        <w:divId w:val="1340423820"/>
      </w:pPr>
      <w:r>
        <w:t xml:space="preserve">(a) Find some equivalent fractions for </w:t>
      </w:r>
      <w:r>
        <w:rPr>
          <w:noProof/>
          <w:position w:val="-8"/>
        </w:rPr>
        <w:drawing>
          <wp:inline distT="0" distB="0" distL="0" distR="0" wp14:anchorId="120DB25B" wp14:editId="32800E06">
            <wp:extent cx="95250" cy="295275"/>
            <wp:effectExtent l="0" t="0" r="0" b="9525"/>
            <wp:docPr id="25" name="Picture 25" descr="D:\AaaF\OUT\httpswwwopeneduopenlearn_cmid13470_2023-02-24_11-51-10_679dc0091c7140428b5b1be4c9193dac\word\assets\_2bd72d1d40aefeb1c2270616bbbafff76ba68cc9_mu120_a_i03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_cmid13470_2023-02-24_11-51-10_679dc0091c7140428b5b1be4c9193dac\word\assets\_2bd72d1d40aefeb1c2270616bbbafff76ba68cc9_mu120_a_i032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w:t>
      </w:r>
    </w:p>
    <w:p w:rsidR="00B66A71" w:rsidRDefault="00AB1D8E">
      <w:pPr>
        <w:numPr>
          <w:ilvl w:val="0"/>
          <w:numId w:val="10"/>
        </w:numPr>
        <w:ind w:left="780" w:right="780"/>
        <w:divId w:val="1340423820"/>
      </w:pPr>
      <w:r>
        <w:t xml:space="preserve">(b) What is the simplest form of </w:t>
      </w:r>
      <w:r>
        <w:rPr>
          <w:noProof/>
          <w:position w:val="-8"/>
        </w:rPr>
        <w:drawing>
          <wp:inline distT="0" distB="0" distL="0" distR="0" wp14:anchorId="75A6C229" wp14:editId="197391C3">
            <wp:extent cx="171450" cy="295275"/>
            <wp:effectExtent l="0" t="0" r="0" b="9525"/>
            <wp:docPr id="26" name="Picture 26" descr="D:\AaaF\OUT\httpswwwopeneduopenlearn_cmid13470_2023-02-24_11-51-10_679dc0091c7140428b5b1be4c9193dac\word\assets\_60ceb2528138e9de2d2b01cec33314f21fae84c3_mu120_a_i03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_cmid13470_2023-02-24_11-51-10_679dc0091c7140428b5b1be4c9193dac\word\assets\_60ceb2528138e9de2d2b01cec33314f21fae84c3_mu120_a_i033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295275"/>
                    </a:xfrm>
                    <a:prstGeom prst="rect">
                      <a:avLst/>
                    </a:prstGeom>
                    <a:noFill/>
                    <a:ln>
                      <a:noFill/>
                    </a:ln>
                  </pic:spPr>
                </pic:pic>
              </a:graphicData>
            </a:graphic>
          </wp:inline>
        </w:drawing>
      </w:r>
      <w:r>
        <w:t xml:space="preserve">? </w:t>
      </w:r>
    </w:p>
    <w:bookmarkStart w:id="74" w:name="View_Session1_Answer16"/>
    <w:p w:rsidR="00B66A71" w:rsidRDefault="00AB1D8E">
      <w:pPr>
        <w:pStyle w:val="navbutton"/>
        <w:divId w:val="1340423820"/>
      </w:pPr>
      <w:r>
        <w:fldChar w:fldCharType="begin"/>
      </w:r>
      <w:r>
        <w:instrText xml:space="preserve"> HYPERLINK "" \l "Session1_Answer16" </w:instrText>
      </w:r>
      <w:r>
        <w:fldChar w:fldCharType="separate"/>
      </w:r>
      <w:r>
        <w:rPr>
          <w:rStyle w:val="Hyperlink"/>
        </w:rPr>
        <w:t>View answer - Example 6</w:t>
      </w:r>
      <w:r>
        <w:fldChar w:fldCharType="end"/>
      </w:r>
      <w:bookmarkEnd w:id="74"/>
    </w:p>
    <w:p w:rsidR="00B66A71" w:rsidRDefault="00AB1D8E">
      <w:pPr>
        <w:divId w:val="113525348"/>
      </w:pPr>
      <w:r>
        <w:rPr>
          <w:vanish/>
        </w:rPr>
        <w:t>End of Example</w:t>
      </w:r>
    </w:p>
    <w:p w:rsidR="00B66A71" w:rsidRDefault="00AB1D8E">
      <w:pPr>
        <w:divId w:val="113525348"/>
      </w:pPr>
      <w:r>
        <w:t xml:space="preserve">You can indicate fractions along the number line by marking points between the whole numbers. The numbers </w:t>
      </w:r>
      <w:r>
        <w:rPr>
          <w:noProof/>
          <w:position w:val="-8"/>
        </w:rPr>
        <w:drawing>
          <wp:inline distT="0" distB="0" distL="0" distR="0" wp14:anchorId="01ABAADA" wp14:editId="31C62BD6">
            <wp:extent cx="95250" cy="295275"/>
            <wp:effectExtent l="0" t="0" r="0" b="9525"/>
            <wp:docPr id="27" name="Picture 27" descr="D:\AaaF\OUT\httpswwwopeneduopenlearn_cmid13470_2023-02-24_11-51-10_679dc0091c7140428b5b1be4c9193dac\word\assets\_895ad6ae933cf87355c59db1a82f88242306e510_mu120_a_i03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_cmid13470_2023-02-24_11-51-10_679dc0091c7140428b5b1be4c9193dac\word\assets\_895ad6ae933cf87355c59db1a82f88242306e510_mu120_a_i038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and </w:t>
      </w:r>
      <w:r>
        <w:rPr>
          <w:noProof/>
          <w:position w:val="-8"/>
        </w:rPr>
        <w:drawing>
          <wp:inline distT="0" distB="0" distL="0" distR="0" wp14:anchorId="1A8C84E4" wp14:editId="1BD2E8A3">
            <wp:extent cx="209550" cy="361950"/>
            <wp:effectExtent l="0" t="0" r="0" b="0"/>
            <wp:docPr id="28" name="Picture 28" descr="D:\AaaF\OUT\httpswwwopeneduopenlearn_cmid13470_2023-02-24_11-51-10_679dc0091c7140428b5b1be4c9193dac\word\assets\_530e0bd6067835bd0740739abf2cb3bfb76c80b2_mu120_a_i0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_cmid13470_2023-02-24_11-51-10_679dc0091c7140428b5b1be4c9193dac\word\assets\_530e0bd6067835bd0740739abf2cb3bfb76c80b2_mu120_a_i039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r>
        <w:t xml:space="preserve"> are shown below. </w:t>
      </w:r>
    </w:p>
    <w:p w:rsidR="00B66A71" w:rsidRDefault="00AB1D8E">
      <w:pPr>
        <w:divId w:val="113525348"/>
      </w:pPr>
      <w:r>
        <w:rPr>
          <w:vanish/>
        </w:rPr>
        <w:t>Start of Figure</w:t>
      </w:r>
    </w:p>
    <w:p w:rsidR="00B66A71" w:rsidRDefault="00AB1D8E">
      <w:pPr>
        <w:spacing w:before="0" w:beforeAutospacing="0" w:after="0" w:afterAutospacing="0" w:line="240" w:lineRule="auto"/>
        <w:divId w:val="287589864"/>
        <w:rPr>
          <w:rFonts w:ascii="Times New Roman" w:eastAsia="Times New Roman" w:hAnsi="Times New Roman" w:cs="Times New Roman"/>
          <w:sz w:val="24"/>
          <w:szCs w:val="24"/>
        </w:rPr>
      </w:pPr>
      <w:bookmarkStart w:id="75" w:name="Session1_Figure12"/>
      <w:bookmarkEnd w:id="75"/>
      <w:r>
        <w:rPr>
          <w:rFonts w:ascii="Times New Roman" w:eastAsia="Times New Roman" w:hAnsi="Times New Roman" w:cs="Times New Roman"/>
          <w:noProof/>
          <w:sz w:val="24"/>
          <w:szCs w:val="24"/>
        </w:rPr>
        <w:drawing>
          <wp:inline distT="0" distB="0" distL="0" distR="0" wp14:anchorId="05336579" wp14:editId="1FC88589">
            <wp:extent cx="5278120" cy="835015"/>
            <wp:effectExtent l="0" t="0" r="0" b="3810"/>
            <wp:docPr id="29" name="Picture 29" descr="D:\AaaF\OUT\httpswwwopeneduopenlearn_cmid13470_2023-02-24_11-51-10_679dc0091c7140428b5b1be4c9193dac\word\assets\_00c47cdcc587282034fabb4eac3484190fe8dff1_mu120_ai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_cmid13470_2023-02-24_11-51-10_679dc0091c7140428b5b1be4c9193dac\word\assets\_00c47cdcc587282034fabb4eac3484190fe8dff1_mu120_ai016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835015"/>
                    </a:xfrm>
                    <a:prstGeom prst="rect">
                      <a:avLst/>
                    </a:prstGeom>
                    <a:noFill/>
                    <a:ln>
                      <a:noFill/>
                    </a:ln>
                  </pic:spPr>
                </pic:pic>
              </a:graphicData>
            </a:graphic>
          </wp:inline>
        </w:drawing>
      </w:r>
    </w:p>
    <w:p w:rsidR="00B66A71" w:rsidRDefault="00AB1D8E">
      <w:pPr>
        <w:divId w:val="113525348"/>
      </w:pPr>
      <w:r>
        <w:rPr>
          <w:vanish/>
        </w:rPr>
        <w:t>End of Figure</w:t>
      </w:r>
    </w:p>
    <w:p w:rsidR="00B66A71" w:rsidRDefault="00AB1D8E">
      <w:pPr>
        <w:divId w:val="113525348"/>
      </w:pPr>
      <w:r>
        <w:t xml:space="preserve">Note </w:t>
      </w:r>
      <w:r>
        <w:rPr>
          <w:noProof/>
          <w:position w:val="-8"/>
        </w:rPr>
        <w:drawing>
          <wp:inline distT="0" distB="0" distL="0" distR="0" wp14:anchorId="6AB7A38C" wp14:editId="220A1657">
            <wp:extent cx="209550" cy="361950"/>
            <wp:effectExtent l="0" t="0" r="0" b="0"/>
            <wp:docPr id="30" name="Picture 30" descr="D:\AaaF\OUT\httpswwwopeneduopenlearn_cmid13470_2023-02-24_11-51-10_679dc0091c7140428b5b1be4c9193dac\word\assets\_530e0bd6067835bd0740739abf2cb3bfb76c80b2_mu120_a_i0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_cmid13470_2023-02-24_11-51-10_679dc0091c7140428b5b1be4c9193dac\word\assets\_530e0bd6067835bd0740739abf2cb3bfb76c80b2_mu120_a_i039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r>
        <w:t xml:space="preserve"> may also be written as 1.5 or as </w:t>
      </w:r>
      <w:r>
        <w:rPr>
          <w:noProof/>
          <w:position w:val="-8"/>
        </w:rPr>
        <w:drawing>
          <wp:inline distT="0" distB="0" distL="0" distR="0" wp14:anchorId="7807D155" wp14:editId="5EF69FE4">
            <wp:extent cx="76200" cy="295275"/>
            <wp:effectExtent l="0" t="0" r="0" b="9525"/>
            <wp:docPr id="31" name="Picture 31" descr="D:\AaaF\OUT\httpswwwopeneduopenlearn_cmid13470_2023-02-24_11-51-10_679dc0091c7140428b5b1be4c9193dac\word\assets\_52999cce607beb392968afb5bdf2aa5ca417844e_mu120_a_i03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_cmid13470_2023-02-24_11-51-10_679dc0091c7140428b5b1be4c9193dac\word\assets\_52999cce607beb392968afb5bdf2aa5ca417844e_mu120_a_i037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r>
        <w:t xml:space="preserve">. </w:t>
      </w:r>
    </w:p>
    <w:p w:rsidR="00B66A71" w:rsidRDefault="00AB1D8E">
      <w:pPr>
        <w:pStyle w:val="Heading3"/>
        <w:divId w:val="548959657"/>
        <w:rPr>
          <w:rFonts w:eastAsia="Times New Roman"/>
        </w:rPr>
      </w:pPr>
      <w:bookmarkStart w:id="76" w:name="Session1_SubSection6"/>
      <w:bookmarkEnd w:id="76"/>
      <w:r>
        <w:rPr>
          <w:rFonts w:eastAsia="Times New Roman"/>
        </w:rPr>
        <w:t>Try some yourself</w:t>
      </w:r>
    </w:p>
    <w:p w:rsidR="00B66A71" w:rsidRDefault="00AB1D8E">
      <w:pPr>
        <w:divId w:val="548959657"/>
      </w:pPr>
      <w:r>
        <w:rPr>
          <w:vanish/>
        </w:rPr>
        <w:t>Start of Activity</w:t>
      </w:r>
    </w:p>
    <w:p w:rsidR="00B66A71" w:rsidRDefault="00AB1D8E">
      <w:pPr>
        <w:spacing w:before="0" w:beforeAutospacing="0" w:after="0" w:afterAutospacing="0" w:line="240" w:lineRule="auto"/>
        <w:outlineLvl w:val="4"/>
        <w:divId w:val="1667397087"/>
        <w:rPr>
          <w:rFonts w:eastAsia="Times New Roman"/>
          <w:b/>
          <w:bCs/>
          <w:sz w:val="36"/>
          <w:szCs w:val="36"/>
        </w:rPr>
      </w:pPr>
      <w:bookmarkStart w:id="77" w:name="Session1_Activity11"/>
      <w:bookmarkEnd w:id="77"/>
      <w:r>
        <w:rPr>
          <w:rFonts w:eastAsia="Times New Roman"/>
          <w:b/>
          <w:bCs/>
          <w:sz w:val="36"/>
          <w:szCs w:val="36"/>
        </w:rPr>
        <w:t>Activity 11</w:t>
      </w:r>
    </w:p>
    <w:p w:rsidR="00B66A71" w:rsidRDefault="00AB1D8E">
      <w:pPr>
        <w:divId w:val="1575702910"/>
      </w:pPr>
      <w:r>
        <w:rPr>
          <w:vanish/>
        </w:rPr>
        <w:t>Start of Question</w:t>
      </w:r>
    </w:p>
    <w:p w:rsidR="00B66A71" w:rsidRDefault="00AB1D8E">
      <w:pPr>
        <w:divId w:val="1757944272"/>
      </w:pPr>
      <w:bookmarkStart w:id="78" w:name="Session1_Question11"/>
      <w:bookmarkEnd w:id="78"/>
      <w:r>
        <w:t>For each of the following shapes, indicate the fraction of the whole shape represented by the shaded parts:</w:t>
      </w:r>
    </w:p>
    <w:p w:rsidR="00B66A71" w:rsidRDefault="00AB1D8E">
      <w:pPr>
        <w:divId w:val="1757944272"/>
      </w:pPr>
      <w:r>
        <w:rPr>
          <w:vanish/>
        </w:rPr>
        <w:t>Start of Figure</w:t>
      </w:r>
    </w:p>
    <w:p w:rsidR="00B66A71" w:rsidRDefault="00AB1D8E">
      <w:pPr>
        <w:spacing w:before="0" w:beforeAutospacing="0" w:after="0" w:afterAutospacing="0" w:line="240" w:lineRule="auto"/>
        <w:divId w:val="267542449"/>
        <w:rPr>
          <w:rFonts w:ascii="Times New Roman" w:eastAsia="Times New Roman" w:hAnsi="Times New Roman" w:cs="Times New Roman"/>
          <w:sz w:val="24"/>
          <w:szCs w:val="24"/>
        </w:rPr>
      </w:pPr>
      <w:bookmarkStart w:id="79" w:name="Session1_Figure13"/>
      <w:bookmarkEnd w:id="79"/>
      <w:r>
        <w:rPr>
          <w:rFonts w:ascii="Times New Roman" w:eastAsia="Times New Roman" w:hAnsi="Times New Roman" w:cs="Times New Roman"/>
          <w:noProof/>
          <w:sz w:val="24"/>
          <w:szCs w:val="24"/>
        </w:rPr>
        <w:drawing>
          <wp:inline distT="0" distB="0" distL="0" distR="0" wp14:anchorId="3660CAF7" wp14:editId="3A57371A">
            <wp:extent cx="5278120" cy="525750"/>
            <wp:effectExtent l="0" t="0" r="0" b="8255"/>
            <wp:docPr id="32" name="Picture 32" descr="D:\AaaF\OUT\httpswwwopeneduopenlearn_cmid13470_2023-02-24_11-51-10_679dc0091c7140428b5b1be4c9193dac\word\assets\_6c2b4a1d8ec7fa9e5efbae61aca1a807e36a0f92_mu120_ai0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_cmid13470_2023-02-24_11-51-10_679dc0091c7140428b5b1be4c9193dac\word\assets\_6c2b4a1d8ec7fa9e5efbae61aca1a807e36a0f92_mu120_ai017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525750"/>
                    </a:xfrm>
                    <a:prstGeom prst="rect">
                      <a:avLst/>
                    </a:prstGeom>
                    <a:noFill/>
                    <a:ln>
                      <a:noFill/>
                    </a:ln>
                  </pic:spPr>
                </pic:pic>
              </a:graphicData>
            </a:graphic>
          </wp:inline>
        </w:drawing>
      </w:r>
    </w:p>
    <w:p w:rsidR="00B66A71" w:rsidRDefault="00AB1D8E">
      <w:pPr>
        <w:divId w:val="1757944272"/>
      </w:pPr>
      <w:r>
        <w:rPr>
          <w:vanish/>
        </w:rPr>
        <w:t>End of Figure</w:t>
      </w:r>
    </w:p>
    <w:p w:rsidR="00B66A71" w:rsidRDefault="00AB1D8E">
      <w:pPr>
        <w:divId w:val="1575702910"/>
      </w:pPr>
      <w:r>
        <w:rPr>
          <w:vanish/>
        </w:rPr>
        <w:t>End of Question</w:t>
      </w:r>
    </w:p>
    <w:bookmarkStart w:id="80" w:name="View_Session1_Answer17"/>
    <w:p w:rsidR="00B66A71" w:rsidRDefault="00AB1D8E">
      <w:pPr>
        <w:pStyle w:val="navbutton"/>
        <w:divId w:val="1575702910"/>
      </w:pPr>
      <w:r>
        <w:fldChar w:fldCharType="begin"/>
      </w:r>
      <w:r>
        <w:instrText xml:space="preserve"> HYPERLINK "" \l "Session1_Answer17" </w:instrText>
      </w:r>
      <w:r>
        <w:fldChar w:fldCharType="separate"/>
      </w:r>
      <w:r>
        <w:rPr>
          <w:rStyle w:val="Hyperlink"/>
        </w:rPr>
        <w:t>View answer - Activity 11</w:t>
      </w:r>
      <w:r>
        <w:fldChar w:fldCharType="end"/>
      </w:r>
      <w:bookmarkEnd w:id="80"/>
    </w:p>
    <w:p w:rsidR="00B66A71" w:rsidRDefault="00AB1D8E">
      <w:pPr>
        <w:divId w:val="548959657"/>
      </w:pPr>
      <w:r>
        <w:rPr>
          <w:vanish/>
        </w:rPr>
        <w:t>End of Activity</w:t>
      </w:r>
    </w:p>
    <w:p w:rsidR="00B66A71" w:rsidRDefault="00AB1D8E">
      <w:pPr>
        <w:pStyle w:val="Heading2"/>
        <w:divId w:val="466360020"/>
        <w:rPr>
          <w:rFonts w:eastAsia="Times New Roman"/>
        </w:rPr>
      </w:pPr>
      <w:bookmarkStart w:id="81" w:name="Session1_Section8"/>
      <w:bookmarkEnd w:id="81"/>
      <w:r>
        <w:rPr>
          <w:rFonts w:eastAsia="Times New Roman"/>
        </w:rPr>
        <w:t>1.8 Negative numbers</w:t>
      </w:r>
    </w:p>
    <w:p w:rsidR="00B66A71" w:rsidRDefault="00AB1D8E">
      <w:pPr>
        <w:divId w:val="466360020"/>
      </w:pPr>
      <w:r>
        <w:t xml:space="preserve">Numbers can be positive or negative, i.e. greater than or less than zero. Negative numbers have several uses; for example, to measure temperatures below zero, such as </w:t>
      </w:r>
      <w:r>
        <w:rPr>
          <w:rFonts w:ascii="inherit" w:hAnsi="inherit"/>
          <w:vertAlign w:val="superscript"/>
        </w:rPr>
        <w:t>−</w:t>
      </w:r>
      <w:r>
        <w:t xml:space="preserve">3°C (‘minus 3 degrees Celsius’). They are also used to represent debts and overdrawn accounts: a bank balance of </w:t>
      </w:r>
      <w:r>
        <w:rPr>
          <w:rFonts w:ascii="inherit" w:hAnsi="inherit"/>
          <w:vertAlign w:val="superscript"/>
        </w:rPr>
        <w:t>−</w:t>
      </w:r>
      <w:r>
        <w:t xml:space="preserve">£84.33 means ‘overdrawn by £84.33’. </w:t>
      </w:r>
    </w:p>
    <w:p w:rsidR="00B66A71" w:rsidRDefault="00AB1D8E">
      <w:pPr>
        <w:divId w:val="466360020"/>
      </w:pPr>
      <w:r>
        <w:t xml:space="preserve">Negative numbers are shown on the number line to the left of 0. The animation below shows </w:t>
      </w:r>
      <w:r>
        <w:rPr>
          <w:rFonts w:ascii="inherit" w:hAnsi="inherit"/>
          <w:vertAlign w:val="superscript"/>
        </w:rPr>
        <w:t>−</w:t>
      </w:r>
      <w:r>
        <w:t xml:space="preserve">8, </w:t>
      </w:r>
      <w:r>
        <w:rPr>
          <w:rFonts w:ascii="inherit" w:hAnsi="inherit"/>
          <w:vertAlign w:val="superscript"/>
        </w:rPr>
        <w:t>−</w:t>
      </w:r>
      <w:r>
        <w:t xml:space="preserve">7, </w:t>
      </w:r>
      <w:r>
        <w:rPr>
          <w:rFonts w:ascii="inherit" w:hAnsi="inherit"/>
          <w:vertAlign w:val="superscript"/>
        </w:rPr>
        <w:t>−</w:t>
      </w:r>
      <w:r>
        <w:t xml:space="preserve">6, etc. </w:t>
      </w:r>
    </w:p>
    <w:p w:rsidR="00B66A71" w:rsidRDefault="00AB1D8E">
      <w:pPr>
        <w:divId w:val="466360020"/>
      </w:pPr>
      <w:r>
        <w:rPr>
          <w:vanish/>
        </w:rPr>
        <w:t>Start of Media Content</w:t>
      </w:r>
    </w:p>
    <w:p w:rsidR="00B66A71" w:rsidRDefault="00AB1D8E">
      <w:pPr>
        <w:spacing w:before="60" w:beforeAutospacing="0" w:after="60" w:afterAutospacing="0"/>
        <w:divId w:val="46994091"/>
      </w:pPr>
      <w:bookmarkStart w:id="82" w:name="Session1_MediaContent3"/>
      <w:bookmarkEnd w:id="82"/>
      <w:r>
        <w:t>Interactive content is not available in this format.</w:t>
      </w:r>
    </w:p>
    <w:p w:rsidR="00B66A71" w:rsidRDefault="00AB1D8E">
      <w:pPr>
        <w:divId w:val="466360020"/>
      </w:pPr>
      <w:r>
        <w:rPr>
          <w:vanish/>
        </w:rPr>
        <w:t>End of Media Content</w:t>
      </w:r>
    </w:p>
    <w:p w:rsidR="00B66A71" w:rsidRDefault="00AB1D8E">
      <w:pPr>
        <w:divId w:val="466360020"/>
      </w:pPr>
      <w:r>
        <w:t xml:space="preserve">The numbers always increase as you move to the right along the number line, </w:t>
      </w:r>
      <w:r>
        <w:rPr>
          <w:rStyle w:val="Emphasis"/>
        </w:rPr>
        <w:t>wherever you start from</w:t>
      </w:r>
      <w:r>
        <w:t xml:space="preserve">. 1 is to the right of </w:t>
      </w:r>
      <w:r>
        <w:rPr>
          <w:rFonts w:ascii="inherit" w:hAnsi="inherit"/>
          <w:vertAlign w:val="superscript"/>
        </w:rPr>
        <w:t>−</w:t>
      </w:r>
      <w:r>
        <w:t xml:space="preserve">2, so 1 is greater than </w:t>
      </w:r>
      <w:r>
        <w:rPr>
          <w:rFonts w:ascii="inherit" w:hAnsi="inherit"/>
          <w:vertAlign w:val="superscript"/>
        </w:rPr>
        <w:t>−</w:t>
      </w:r>
      <w:r>
        <w:t xml:space="preserve">2. 1° is warmer than </w:t>
      </w:r>
      <w:r>
        <w:rPr>
          <w:rFonts w:ascii="inherit" w:hAnsi="inherit"/>
          <w:vertAlign w:val="superscript"/>
        </w:rPr>
        <w:t>−</w:t>
      </w:r>
      <w:r>
        <w:t xml:space="preserve">2° and a bank balance of £1 is more than one of </w:t>
      </w:r>
      <w:r>
        <w:rPr>
          <w:rFonts w:ascii="inherit" w:hAnsi="inherit"/>
          <w:vertAlign w:val="superscript"/>
        </w:rPr>
        <w:t>−</w:t>
      </w:r>
      <w:r>
        <w:t xml:space="preserve">£2 (two pounds overdrawn). </w:t>
      </w:r>
    </w:p>
    <w:p w:rsidR="00B66A71" w:rsidRDefault="00AB1D8E">
      <w:pPr>
        <w:pStyle w:val="Heading3"/>
        <w:divId w:val="1591543034"/>
        <w:rPr>
          <w:rFonts w:eastAsia="Times New Roman"/>
        </w:rPr>
      </w:pPr>
      <w:bookmarkStart w:id="83" w:name="Session1_SubSection7"/>
      <w:bookmarkEnd w:id="83"/>
      <w:r>
        <w:rPr>
          <w:rFonts w:eastAsia="Times New Roman"/>
        </w:rPr>
        <w:t>Try some yourself</w:t>
      </w:r>
    </w:p>
    <w:p w:rsidR="00B66A71" w:rsidRDefault="00AB1D8E">
      <w:pPr>
        <w:divId w:val="1591543034"/>
      </w:pPr>
      <w:r>
        <w:rPr>
          <w:vanish/>
        </w:rPr>
        <w:t>Start of Activity</w:t>
      </w:r>
    </w:p>
    <w:p w:rsidR="00B66A71" w:rsidRDefault="00AB1D8E">
      <w:pPr>
        <w:spacing w:before="0" w:beforeAutospacing="0" w:after="0" w:afterAutospacing="0" w:line="240" w:lineRule="auto"/>
        <w:outlineLvl w:val="4"/>
        <w:divId w:val="1895850166"/>
        <w:rPr>
          <w:rFonts w:eastAsia="Times New Roman"/>
          <w:b/>
          <w:bCs/>
          <w:sz w:val="36"/>
          <w:szCs w:val="36"/>
        </w:rPr>
      </w:pPr>
      <w:bookmarkStart w:id="84" w:name="Session1_Activity12"/>
      <w:bookmarkEnd w:id="84"/>
      <w:r>
        <w:rPr>
          <w:rFonts w:eastAsia="Times New Roman"/>
          <w:b/>
          <w:bCs/>
          <w:sz w:val="36"/>
          <w:szCs w:val="36"/>
        </w:rPr>
        <w:t>Activity 12</w:t>
      </w:r>
    </w:p>
    <w:p w:rsidR="00B66A71" w:rsidRDefault="00AB1D8E">
      <w:pPr>
        <w:divId w:val="948703790"/>
      </w:pPr>
      <w:r>
        <w:rPr>
          <w:vanish/>
        </w:rPr>
        <w:t>Start of Question</w:t>
      </w:r>
    </w:p>
    <w:p w:rsidR="00B66A71" w:rsidRDefault="00AB1D8E">
      <w:pPr>
        <w:divId w:val="949165093"/>
      </w:pPr>
      <w:bookmarkStart w:id="85" w:name="Session1_Question12"/>
      <w:bookmarkEnd w:id="85"/>
      <w:r>
        <w:t>Copy the number line below, and mark the following points on your copy:</w:t>
      </w:r>
    </w:p>
    <w:p w:rsidR="00B66A71" w:rsidRDefault="00AB1D8E">
      <w:pPr>
        <w:divId w:val="949165093"/>
      </w:pPr>
      <w:r>
        <w:rPr>
          <w:noProof/>
          <w:position w:val="-8"/>
        </w:rPr>
        <w:drawing>
          <wp:inline distT="0" distB="0" distL="0" distR="0" wp14:anchorId="3EE9C453" wp14:editId="291D82DD">
            <wp:extent cx="1154589" cy="298956"/>
            <wp:effectExtent l="0" t="0" r="7620" b="6350"/>
            <wp:docPr id="33" name="Picture 33" descr="D:\AaaF\OUT\httpswwwopeneduopenlearn_cmid13470_2023-02-24_11-51-10_679dc0091c7140428b5b1be4c9193dac\word\assets\_8cbcbf29d88c45b27a8ec3be958a224d34186904_mu120_a_i05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_cmid13470_2023-02-24_11-51-10_679dc0091c7140428b5b1be4c9193dac\word\assets\_8cbcbf29d88c45b27a8ec3be958a224d34186904_mu120_a_i050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4589" cy="298956"/>
                    </a:xfrm>
                    <a:prstGeom prst="rect">
                      <a:avLst/>
                    </a:prstGeom>
                    <a:noFill/>
                    <a:ln>
                      <a:noFill/>
                    </a:ln>
                  </pic:spPr>
                </pic:pic>
              </a:graphicData>
            </a:graphic>
          </wp:inline>
        </w:drawing>
      </w:r>
    </w:p>
    <w:p w:rsidR="00B66A71" w:rsidRDefault="00AB1D8E">
      <w:pPr>
        <w:divId w:val="949165093"/>
      </w:pPr>
      <w:r>
        <w:rPr>
          <w:vanish/>
        </w:rPr>
        <w:t>Start of Figure</w:t>
      </w:r>
    </w:p>
    <w:p w:rsidR="00B66A71" w:rsidRDefault="00AB1D8E">
      <w:pPr>
        <w:spacing w:before="0" w:beforeAutospacing="0" w:after="0" w:afterAutospacing="0" w:line="240" w:lineRule="auto"/>
        <w:divId w:val="1302148996"/>
        <w:rPr>
          <w:rFonts w:ascii="Times New Roman" w:eastAsia="Times New Roman" w:hAnsi="Times New Roman" w:cs="Times New Roman"/>
          <w:sz w:val="24"/>
          <w:szCs w:val="24"/>
        </w:rPr>
      </w:pPr>
      <w:bookmarkStart w:id="86" w:name="Session1_Figure14"/>
      <w:bookmarkEnd w:id="86"/>
      <w:r>
        <w:rPr>
          <w:rFonts w:ascii="Times New Roman" w:eastAsia="Times New Roman" w:hAnsi="Times New Roman" w:cs="Times New Roman"/>
          <w:noProof/>
          <w:sz w:val="24"/>
          <w:szCs w:val="24"/>
        </w:rPr>
        <w:drawing>
          <wp:inline distT="0" distB="0" distL="0" distR="0" wp14:anchorId="6C322289" wp14:editId="5A63E232">
            <wp:extent cx="9753624" cy="457201"/>
            <wp:effectExtent l="0" t="0" r="0" b="0"/>
            <wp:docPr id="34" name="Picture 34" descr="D:\AaaF\OUT\httpswwwopeneduopenlearn_cmid13470_2023-02-24_11-51-10_679dc0091c7140428b5b1be4c9193dac\word\assets\_8c9da0e1d67d57244dd76e77efa6740160cfd5bc_mu120_ai02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_cmid13470_2023-02-24_11-51-10_679dc0091c7140428b5b1be4c9193dac\word\assets\_8c9da0e1d67d57244dd76e77efa6740160cfd5bc_mu120_ai021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3624" cy="457201"/>
                    </a:xfrm>
                    <a:prstGeom prst="rect">
                      <a:avLst/>
                    </a:prstGeom>
                    <a:noFill/>
                    <a:ln>
                      <a:noFill/>
                    </a:ln>
                  </pic:spPr>
                </pic:pic>
              </a:graphicData>
            </a:graphic>
          </wp:inline>
        </w:drawing>
      </w:r>
    </w:p>
    <w:p w:rsidR="00B66A71" w:rsidRDefault="00AB1D8E">
      <w:pPr>
        <w:divId w:val="949165093"/>
      </w:pPr>
      <w:r>
        <w:rPr>
          <w:vanish/>
        </w:rPr>
        <w:t>End of Figure</w:t>
      </w:r>
    </w:p>
    <w:p w:rsidR="00B66A71" w:rsidRDefault="00AB1D8E">
      <w:pPr>
        <w:divId w:val="948703790"/>
      </w:pPr>
      <w:r>
        <w:rPr>
          <w:vanish/>
        </w:rPr>
        <w:t>End of Question</w:t>
      </w:r>
    </w:p>
    <w:bookmarkStart w:id="87" w:name="View_Session1_Answer18"/>
    <w:p w:rsidR="00B66A71" w:rsidRDefault="00AB1D8E">
      <w:pPr>
        <w:pStyle w:val="navbutton"/>
        <w:divId w:val="948703790"/>
      </w:pPr>
      <w:r>
        <w:fldChar w:fldCharType="begin"/>
      </w:r>
      <w:r>
        <w:instrText xml:space="preserve"> HYPERLINK "" \l "Session1_Answer18" </w:instrText>
      </w:r>
      <w:r>
        <w:fldChar w:fldCharType="separate"/>
      </w:r>
      <w:r>
        <w:rPr>
          <w:rStyle w:val="Hyperlink"/>
        </w:rPr>
        <w:t>View answer - Activity 12</w:t>
      </w:r>
      <w:r>
        <w:fldChar w:fldCharType="end"/>
      </w:r>
      <w:bookmarkEnd w:id="87"/>
    </w:p>
    <w:p w:rsidR="00B66A71" w:rsidRDefault="00AB1D8E">
      <w:pPr>
        <w:divId w:val="1591543034"/>
      </w:pPr>
      <w:r>
        <w:rPr>
          <w:vanish/>
        </w:rPr>
        <w:t>End of Activity</w:t>
      </w:r>
    </w:p>
    <w:p w:rsidR="00B66A71" w:rsidRDefault="00AB1D8E">
      <w:pPr>
        <w:divId w:val="1591543034"/>
      </w:pPr>
      <w:r>
        <w:rPr>
          <w:vanish/>
        </w:rPr>
        <w:t>Start of Activity</w:t>
      </w:r>
    </w:p>
    <w:p w:rsidR="00B66A71" w:rsidRDefault="00AB1D8E">
      <w:pPr>
        <w:spacing w:before="0" w:beforeAutospacing="0" w:after="0" w:afterAutospacing="0" w:line="240" w:lineRule="auto"/>
        <w:outlineLvl w:val="4"/>
        <w:divId w:val="1574731586"/>
        <w:rPr>
          <w:rFonts w:eastAsia="Times New Roman"/>
          <w:b/>
          <w:bCs/>
          <w:sz w:val="36"/>
          <w:szCs w:val="36"/>
        </w:rPr>
      </w:pPr>
      <w:bookmarkStart w:id="88" w:name="Session1_Activity13"/>
      <w:bookmarkEnd w:id="88"/>
      <w:r>
        <w:rPr>
          <w:rFonts w:eastAsia="Times New Roman"/>
          <w:b/>
          <w:bCs/>
          <w:sz w:val="36"/>
          <w:szCs w:val="36"/>
        </w:rPr>
        <w:t>Activity 13</w:t>
      </w:r>
    </w:p>
    <w:p w:rsidR="00B66A71" w:rsidRDefault="00AB1D8E">
      <w:pPr>
        <w:divId w:val="2018343030"/>
      </w:pPr>
      <w:r>
        <w:rPr>
          <w:vanish/>
        </w:rPr>
        <w:t>Start of Question</w:t>
      </w:r>
    </w:p>
    <w:p w:rsidR="00B66A71" w:rsidRDefault="00AB1D8E">
      <w:pPr>
        <w:divId w:val="1930389067"/>
      </w:pPr>
      <w:bookmarkStart w:id="89" w:name="Session1_Question13"/>
      <w:bookmarkEnd w:id="89"/>
      <w:r>
        <w:t>What are the numbers marked A, B and C on the number line below?</w:t>
      </w:r>
    </w:p>
    <w:p w:rsidR="00B66A71" w:rsidRDefault="00AB1D8E">
      <w:pPr>
        <w:divId w:val="1930389067"/>
      </w:pPr>
      <w:r>
        <w:rPr>
          <w:vanish/>
        </w:rPr>
        <w:t>Start of Figure</w:t>
      </w:r>
    </w:p>
    <w:p w:rsidR="00B66A71" w:rsidRDefault="00AB1D8E">
      <w:pPr>
        <w:spacing w:before="0" w:beforeAutospacing="0" w:after="0" w:afterAutospacing="0" w:line="240" w:lineRule="auto"/>
        <w:divId w:val="714542763"/>
        <w:rPr>
          <w:rFonts w:ascii="Times New Roman" w:eastAsia="Times New Roman" w:hAnsi="Times New Roman" w:cs="Times New Roman"/>
          <w:sz w:val="24"/>
          <w:szCs w:val="24"/>
        </w:rPr>
      </w:pPr>
      <w:bookmarkStart w:id="90" w:name="Session1_Figure16"/>
      <w:bookmarkEnd w:id="90"/>
      <w:r>
        <w:rPr>
          <w:rFonts w:ascii="Times New Roman" w:eastAsia="Times New Roman" w:hAnsi="Times New Roman" w:cs="Times New Roman"/>
          <w:noProof/>
          <w:sz w:val="24"/>
          <w:szCs w:val="24"/>
        </w:rPr>
        <w:drawing>
          <wp:inline distT="0" distB="0" distL="0" distR="0" wp14:anchorId="44E97EE4" wp14:editId="4CB5CBCA">
            <wp:extent cx="9753624" cy="1123953"/>
            <wp:effectExtent l="0" t="0" r="0" b="0"/>
            <wp:docPr id="35" name="Picture 35" descr="D:\AaaF\OUT\httpswwwopeneduopenlearn_cmid13470_2023-02-24_11-51-10_679dc0091c7140428b5b1be4c9193dac\word\assets\_c72047be39e278b96c174939706671c6b1123058_mu120_ai0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_cmid13470_2023-02-24_11-51-10_679dc0091c7140428b5b1be4c9193dac\word\assets\_c72047be39e278b96c174939706671c6b1123058_mu120_ai022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3624" cy="1123953"/>
                    </a:xfrm>
                    <a:prstGeom prst="rect">
                      <a:avLst/>
                    </a:prstGeom>
                    <a:noFill/>
                    <a:ln>
                      <a:noFill/>
                    </a:ln>
                  </pic:spPr>
                </pic:pic>
              </a:graphicData>
            </a:graphic>
          </wp:inline>
        </w:drawing>
      </w:r>
    </w:p>
    <w:p w:rsidR="00B66A71" w:rsidRDefault="00AB1D8E">
      <w:pPr>
        <w:divId w:val="1930389067"/>
      </w:pPr>
      <w:r>
        <w:rPr>
          <w:vanish/>
        </w:rPr>
        <w:t>End of Figure</w:t>
      </w:r>
    </w:p>
    <w:p w:rsidR="00B66A71" w:rsidRDefault="00AB1D8E">
      <w:pPr>
        <w:divId w:val="2018343030"/>
      </w:pPr>
      <w:r>
        <w:rPr>
          <w:vanish/>
        </w:rPr>
        <w:t>End of Question</w:t>
      </w:r>
    </w:p>
    <w:bookmarkStart w:id="91" w:name="View_Session1_Answer19"/>
    <w:p w:rsidR="00B66A71" w:rsidRDefault="00AB1D8E">
      <w:pPr>
        <w:pStyle w:val="navbutton"/>
        <w:divId w:val="2018343030"/>
      </w:pPr>
      <w:r>
        <w:fldChar w:fldCharType="begin"/>
      </w:r>
      <w:r>
        <w:instrText xml:space="preserve"> HYPERLINK "" \l "Session1_Answer19" </w:instrText>
      </w:r>
      <w:r>
        <w:fldChar w:fldCharType="separate"/>
      </w:r>
      <w:r>
        <w:rPr>
          <w:rStyle w:val="Hyperlink"/>
        </w:rPr>
        <w:t>View answer - Activity 13</w:t>
      </w:r>
      <w:r>
        <w:fldChar w:fldCharType="end"/>
      </w:r>
      <w:bookmarkEnd w:id="91"/>
    </w:p>
    <w:p w:rsidR="00B66A71" w:rsidRDefault="00AB1D8E">
      <w:pPr>
        <w:divId w:val="1591543034"/>
      </w:pPr>
      <w:r>
        <w:rPr>
          <w:vanish/>
        </w:rPr>
        <w:t>End of Activity</w:t>
      </w:r>
    </w:p>
    <w:p w:rsidR="00B66A71" w:rsidRDefault="00AB1D8E">
      <w:pPr>
        <w:pStyle w:val="Heading3"/>
        <w:divId w:val="1998879925"/>
        <w:rPr>
          <w:rFonts w:eastAsia="Times New Roman"/>
        </w:rPr>
      </w:pPr>
      <w:bookmarkStart w:id="92" w:name="Session1_SubSection8"/>
      <w:bookmarkEnd w:id="92"/>
      <w:r>
        <w:rPr>
          <w:rFonts w:eastAsia="Times New Roman"/>
        </w:rPr>
        <w:t>1.9 Negative number notation</w:t>
      </w:r>
    </w:p>
    <w:p w:rsidR="00B66A71" w:rsidRDefault="00AB1D8E">
      <w:pPr>
        <w:divId w:val="1998879925"/>
      </w:pPr>
      <w:r>
        <w:t xml:space="preserve">It is worth mentioning notation at this point. You may have noticed that the minus sign used to denote a negative number is shorter, closer to the number and raised, compared with the minus sign used to denote subtraction. It is important to distinguish between the two, and it can help to think of </w:t>
      </w:r>
      <w:r>
        <w:rPr>
          <w:rFonts w:ascii="inherit" w:hAnsi="inherit"/>
          <w:vertAlign w:val="superscript"/>
        </w:rPr>
        <w:t>−</w:t>
      </w:r>
      <w:r>
        <w:t xml:space="preserve">3, say, as ‘negative 3’ rather than ‘minus 3’. In the calculation 8 − 3 (8 subtract 3), the minus sign is an </w:t>
      </w:r>
      <w:r>
        <w:rPr>
          <w:rStyle w:val="Emphasis"/>
        </w:rPr>
        <w:t>operator</w:t>
      </w:r>
      <w:r>
        <w:t xml:space="preserve">, an instruction to subtract; in </w:t>
      </w:r>
      <w:r>
        <w:rPr>
          <w:rFonts w:ascii="inherit" w:hAnsi="inherit"/>
          <w:vertAlign w:val="superscript"/>
        </w:rPr>
        <w:t>−</w:t>
      </w:r>
      <w:r>
        <w:t xml:space="preserve">3, the sign is part of the number. The two types of minus sign are distinguished on many calculators. If you have a calculator handy, look at the key pad to see if you have two keys. They are often labelled </w:t>
      </w:r>
      <w:r>
        <w:rPr>
          <w:noProof/>
        </w:rPr>
        <w:drawing>
          <wp:inline distT="0" distB="0" distL="0" distR="0" wp14:anchorId="7557F1DA" wp14:editId="49E6207F">
            <wp:extent cx="228600" cy="238125"/>
            <wp:effectExtent l="0" t="0" r="0" b="9525"/>
            <wp:docPr id="36" name="Picture 36" descr="D:\AaaF\OUT\httpswwwopeneduopenlearn_cmid13470_2023-02-24_11-51-10_679dc0091c7140428b5b1be4c9193dac\word\assets\_691d92a8eef30e3eea30dcddd84b8771c0fc7996_mu120_a_i01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_cmid13470_2023-02-24_11-51-10_679dc0091c7140428b5b1be4c9193dac\word\assets\_691d92a8eef30e3eea30dcddd84b8771c0fc7996_mu120_a_i019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and </w:t>
      </w:r>
      <w:r>
        <w:rPr>
          <w:noProof/>
        </w:rPr>
        <w:drawing>
          <wp:inline distT="0" distB="0" distL="0" distR="0" wp14:anchorId="1C797BFC" wp14:editId="7B962FD6">
            <wp:extent cx="257175" cy="238125"/>
            <wp:effectExtent l="0" t="0" r="9525" b="9525"/>
            <wp:docPr id="37" name="Picture 37" descr="D:\AaaF\OUT\httpswwwopeneduopenlearn_cmid13470_2023-02-24_11-51-10_679dc0091c7140428b5b1be4c9193dac\word\assets\_15cc52349d6e52db3947dc1679bc685523a6ccd0_mu120_a_i02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_cmid13470_2023-02-24_11-51-10_679dc0091c7140428b5b1be4c9193dac\word\assets\_15cc52349d6e52db3947dc1679bc685523a6ccd0_mu120_a_i020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xml:space="preserve">. </w:t>
      </w:r>
    </w:p>
    <w:p w:rsidR="00B66A71" w:rsidRDefault="00AB1D8E">
      <w:pPr>
        <w:pStyle w:val="Heading3"/>
        <w:divId w:val="986281953"/>
        <w:rPr>
          <w:rFonts w:eastAsia="Times New Roman"/>
        </w:rPr>
      </w:pPr>
      <w:bookmarkStart w:id="93" w:name="Session1_SubSection9"/>
      <w:bookmarkEnd w:id="93"/>
      <w:r>
        <w:rPr>
          <w:rFonts w:eastAsia="Times New Roman"/>
        </w:rPr>
        <w:t>Try some yourself</w:t>
      </w:r>
    </w:p>
    <w:p w:rsidR="00B66A71" w:rsidRDefault="00AB1D8E">
      <w:pPr>
        <w:divId w:val="986281953"/>
      </w:pPr>
      <w:r>
        <w:rPr>
          <w:vanish/>
        </w:rPr>
        <w:t>Start of Activity</w:t>
      </w:r>
    </w:p>
    <w:p w:rsidR="00B66A71" w:rsidRDefault="00AB1D8E">
      <w:pPr>
        <w:spacing w:before="0" w:beforeAutospacing="0" w:after="0" w:afterAutospacing="0" w:line="240" w:lineRule="auto"/>
        <w:outlineLvl w:val="4"/>
        <w:divId w:val="1600216051"/>
        <w:rPr>
          <w:rFonts w:eastAsia="Times New Roman"/>
          <w:b/>
          <w:bCs/>
          <w:sz w:val="36"/>
          <w:szCs w:val="36"/>
        </w:rPr>
      </w:pPr>
      <w:bookmarkStart w:id="94" w:name="Session1_Activity14"/>
      <w:bookmarkEnd w:id="94"/>
      <w:r>
        <w:rPr>
          <w:rFonts w:eastAsia="Times New Roman"/>
          <w:b/>
          <w:bCs/>
          <w:sz w:val="36"/>
          <w:szCs w:val="36"/>
        </w:rPr>
        <w:t>Activity 14</w:t>
      </w:r>
    </w:p>
    <w:p w:rsidR="00B66A71" w:rsidRDefault="00AB1D8E">
      <w:pPr>
        <w:divId w:val="1660962342"/>
      </w:pPr>
      <w:r>
        <w:rPr>
          <w:vanish/>
        </w:rPr>
        <w:t>Start of Question</w:t>
      </w:r>
    </w:p>
    <w:p w:rsidR="00B66A71" w:rsidRDefault="00AB1D8E">
      <w:pPr>
        <w:divId w:val="1610703061"/>
      </w:pPr>
      <w:bookmarkStart w:id="95" w:name="Session1_Question14"/>
      <w:bookmarkEnd w:id="95"/>
      <w:r>
        <w:t xml:space="preserve">Contour lines on a map show all the points at a given height above sea level. The lines are drawn for each height at 50-metre intervals, and points below sea level are shown by negative heights. The diagram below shows a peak with six such contour lines. The lines for </w:t>
      </w:r>
      <w:r>
        <w:rPr>
          <w:rFonts w:ascii="inherit" w:hAnsi="inherit"/>
          <w:vertAlign w:val="superscript"/>
        </w:rPr>
        <w:t>−</w:t>
      </w:r>
      <w:r>
        <w:t xml:space="preserve">100, 0 and 100 have been labelled. Copy the diagram and label the other three contour lines. </w:t>
      </w:r>
    </w:p>
    <w:p w:rsidR="00B66A71" w:rsidRDefault="00AB1D8E">
      <w:pPr>
        <w:divId w:val="1610703061"/>
      </w:pPr>
      <w:r>
        <w:rPr>
          <w:vanish/>
        </w:rPr>
        <w:t>Start of Figure</w:t>
      </w:r>
    </w:p>
    <w:p w:rsidR="00B66A71" w:rsidRDefault="00AB1D8E">
      <w:pPr>
        <w:spacing w:before="0" w:beforeAutospacing="0" w:after="0" w:afterAutospacing="0" w:line="240" w:lineRule="auto"/>
        <w:divId w:val="345793650"/>
        <w:rPr>
          <w:rFonts w:ascii="Times New Roman" w:eastAsia="Times New Roman" w:hAnsi="Times New Roman" w:cs="Times New Roman"/>
          <w:sz w:val="24"/>
          <w:szCs w:val="24"/>
        </w:rPr>
      </w:pPr>
      <w:bookmarkStart w:id="96" w:name="Session1_Figure17"/>
      <w:bookmarkEnd w:id="96"/>
      <w:r>
        <w:rPr>
          <w:rFonts w:ascii="Times New Roman" w:eastAsia="Times New Roman" w:hAnsi="Times New Roman" w:cs="Times New Roman"/>
          <w:noProof/>
          <w:sz w:val="24"/>
          <w:szCs w:val="24"/>
        </w:rPr>
        <w:drawing>
          <wp:inline distT="0" distB="0" distL="0" distR="0" wp14:anchorId="4BB614E9" wp14:editId="234D0557">
            <wp:extent cx="5278120" cy="3429228"/>
            <wp:effectExtent l="0" t="0" r="0" b="0"/>
            <wp:docPr id="38" name="Picture 38" descr="D:\AaaF\OUT\httpswwwopeneduopenlearn_cmid13470_2023-02-24_11-51-10_679dc0091c7140428b5b1be4c9193dac\word\assets\_53ecc6bb55909918b36e3141ff92cdf19d6f87bf_mu120_4m1_diagramqu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_cmid13470_2023-02-24_11-51-10_679dc0091c7140428b5b1be4c9193dac\word\assets\_53ecc6bb55909918b36e3141ff92cdf19d6f87bf_mu120_4m1_diagramquesti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429228"/>
                    </a:xfrm>
                    <a:prstGeom prst="rect">
                      <a:avLst/>
                    </a:prstGeom>
                    <a:noFill/>
                    <a:ln>
                      <a:noFill/>
                    </a:ln>
                  </pic:spPr>
                </pic:pic>
              </a:graphicData>
            </a:graphic>
          </wp:inline>
        </w:drawing>
      </w:r>
    </w:p>
    <w:p w:rsidR="00B66A71" w:rsidRDefault="00AB1D8E">
      <w:pPr>
        <w:divId w:val="1610703061"/>
      </w:pPr>
      <w:r>
        <w:rPr>
          <w:vanish/>
        </w:rPr>
        <w:t>End of Figure</w:t>
      </w:r>
    </w:p>
    <w:p w:rsidR="00B66A71" w:rsidRDefault="00AB1D8E">
      <w:pPr>
        <w:divId w:val="1660962342"/>
      </w:pPr>
      <w:r>
        <w:rPr>
          <w:vanish/>
        </w:rPr>
        <w:t>End of Question</w:t>
      </w:r>
    </w:p>
    <w:bookmarkStart w:id="97" w:name="View_Session1_Answer20"/>
    <w:p w:rsidR="00B66A71" w:rsidRDefault="00AB1D8E">
      <w:pPr>
        <w:pStyle w:val="navbutton"/>
        <w:divId w:val="1660962342"/>
      </w:pPr>
      <w:r>
        <w:fldChar w:fldCharType="begin"/>
      </w:r>
      <w:r>
        <w:instrText xml:space="preserve"> HYPERLINK "" \l "Session1_Answer20" </w:instrText>
      </w:r>
      <w:r>
        <w:fldChar w:fldCharType="separate"/>
      </w:r>
      <w:r>
        <w:rPr>
          <w:rStyle w:val="Hyperlink"/>
        </w:rPr>
        <w:t>View answer - Activity 14</w:t>
      </w:r>
      <w:r>
        <w:fldChar w:fldCharType="end"/>
      </w:r>
      <w:bookmarkEnd w:id="97"/>
    </w:p>
    <w:p w:rsidR="00B66A71" w:rsidRDefault="00AB1D8E">
      <w:pPr>
        <w:divId w:val="986281953"/>
      </w:pPr>
      <w:r>
        <w:rPr>
          <w:vanish/>
        </w:rPr>
        <w:t>End of Activity</w:t>
      </w:r>
    </w:p>
    <w:p w:rsidR="00B66A71" w:rsidRDefault="00AB1D8E">
      <w:pPr>
        <w:divId w:val="986281953"/>
      </w:pPr>
      <w:r>
        <w:t xml:space="preserve">You might like to make some notes on this section, perhaps in your </w:t>
      </w:r>
      <w:hyperlink r:id="rId46" w:history="1">
        <w:r>
          <w:rPr>
            <w:rStyle w:val="Emphasis"/>
            <w:color w:val="143748"/>
            <w:u w:val="single"/>
          </w:rPr>
          <w:t>Learning Journal</w:t>
        </w:r>
      </w:hyperlink>
      <w:r>
        <w:t xml:space="preserve">, before moving on to the next section </w:t>
      </w:r>
    </w:p>
    <w:p w:rsidR="00B66A71" w:rsidRDefault="00AB1D8E">
      <w:pPr>
        <w:divId w:val="986281953"/>
      </w:pPr>
      <w:r>
        <w:rPr>
          <w:vanish/>
        </w:rPr>
        <w:t>Start of Figure</w:t>
      </w:r>
    </w:p>
    <w:p w:rsidR="00B66A71" w:rsidRDefault="00AB1D8E">
      <w:pPr>
        <w:spacing w:before="0" w:beforeAutospacing="0" w:after="0" w:afterAutospacing="0" w:line="240" w:lineRule="auto"/>
        <w:divId w:val="715206559"/>
        <w:rPr>
          <w:rFonts w:ascii="Times New Roman" w:eastAsia="Times New Roman" w:hAnsi="Times New Roman" w:cs="Times New Roman"/>
          <w:sz w:val="24"/>
          <w:szCs w:val="24"/>
        </w:rPr>
      </w:pPr>
      <w:bookmarkStart w:id="98" w:name="Session1_Figure19"/>
      <w:bookmarkEnd w:id="98"/>
      <w:r>
        <w:rPr>
          <w:rFonts w:ascii="Times New Roman" w:eastAsia="Times New Roman" w:hAnsi="Times New Roman" w:cs="Times New Roman"/>
          <w:noProof/>
          <w:sz w:val="24"/>
          <w:szCs w:val="24"/>
        </w:rPr>
        <w:drawing>
          <wp:inline distT="0" distB="0" distL="0" distR="0" wp14:anchorId="5CD29426" wp14:editId="158A62D4">
            <wp:extent cx="5278120" cy="3429228"/>
            <wp:effectExtent l="0" t="0" r="0" b="0"/>
            <wp:docPr id="39" name="Picture 39" descr="D:\AaaF\OUT\httpswwwopeneduopenlearn_cmid13470_2023-02-24_11-51-10_679dc0091c7140428b5b1be4c9193dac\word\assets\_560dad3237b259a5b85d0e5431d32e417ef408b5_mu120_4m1_cartoon_uni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_cmid13470_2023-02-24_11-51-10_679dc0091c7140428b5b1be4c9193dac\word\assets\_560dad3237b259a5b85d0e5431d32e417ef408b5_mu120_4m1_cartoon_unit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429228"/>
                    </a:xfrm>
                    <a:prstGeom prst="rect">
                      <a:avLst/>
                    </a:prstGeom>
                    <a:noFill/>
                    <a:ln>
                      <a:noFill/>
                    </a:ln>
                  </pic:spPr>
                </pic:pic>
              </a:graphicData>
            </a:graphic>
          </wp:inline>
        </w:drawing>
      </w:r>
    </w:p>
    <w:p w:rsidR="00B66A71" w:rsidRDefault="00AB1D8E">
      <w:pPr>
        <w:divId w:val="986281953"/>
      </w:pPr>
      <w:r>
        <w:rPr>
          <w:vanish/>
        </w:rPr>
        <w:t>End of Figure</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1473251875"/>
        <w:rPr>
          <w:rFonts w:eastAsia="Times New Roman"/>
        </w:rPr>
      </w:pPr>
      <w:bookmarkStart w:id="99" w:name="Session2"/>
      <w:bookmarkEnd w:id="99"/>
      <w:r>
        <w:rPr>
          <w:rFonts w:eastAsia="Times New Roman"/>
        </w:rPr>
        <w:t>2 Units of measurement</w:t>
      </w:r>
    </w:p>
    <w:p w:rsidR="00B66A71" w:rsidRDefault="00AB1D8E">
      <w:pPr>
        <w:divId w:val="1473251875"/>
      </w:pPr>
      <w:r>
        <w:t xml:space="preserve">Numbers are used to count things (such as 54 sheep in a field) or, together with </w:t>
      </w:r>
      <w:r>
        <w:rPr>
          <w:rStyle w:val="Emphasis"/>
        </w:rPr>
        <w:t>units of measurement</w:t>
      </w:r>
      <w:r>
        <w:t>, to quantify something (such as a 2-</w:t>
      </w:r>
      <w:r>
        <w:rPr>
          <w:rStyle w:val="Emphasis"/>
        </w:rPr>
        <w:t>litre</w:t>
      </w:r>
      <w:r>
        <w:t xml:space="preserve"> water bottle or a 3-</w:t>
      </w:r>
      <w:r>
        <w:rPr>
          <w:rStyle w:val="Emphasis"/>
        </w:rPr>
        <w:t>year</w:t>
      </w:r>
      <w:r>
        <w:t xml:space="preserve"> waiting list for an operation). This section reminds you of some units of measurement and considers appropriate units to use. We also need to make comparisons between quantities given in different units. </w:t>
      </w:r>
    </w:p>
    <w:p w:rsidR="00B66A71" w:rsidRDefault="00AB1D8E">
      <w:pPr>
        <w:pStyle w:val="Heading2"/>
        <w:divId w:val="1248540324"/>
        <w:rPr>
          <w:rFonts w:eastAsia="Times New Roman"/>
        </w:rPr>
      </w:pPr>
      <w:bookmarkStart w:id="100" w:name="Session2_Section1"/>
      <w:bookmarkEnd w:id="100"/>
      <w:r>
        <w:rPr>
          <w:rFonts w:eastAsia="Times New Roman"/>
        </w:rPr>
        <w:t>2.1 Which units to use</w:t>
      </w:r>
    </w:p>
    <w:p w:rsidR="00B66A71" w:rsidRDefault="00AB1D8E">
      <w:pPr>
        <w:divId w:val="1248540324"/>
      </w:pPr>
      <w:r>
        <w:t xml:space="preserve">It is important to choose appropriate units, both to have a sense of the size you are talking about and also to avoid having to deal with very large or very small numbers. </w:t>
      </w:r>
    </w:p>
    <w:p w:rsidR="00B66A71" w:rsidRDefault="00AB1D8E">
      <w:pPr>
        <w:divId w:val="1248540324"/>
      </w:pPr>
      <w:r>
        <w:t xml:space="preserve">For example using the UK decimal system, where £1 = 100p (one pound is equivalent to 100 pence), you would probably use pence for prices less than a pound: 50p rather than £0.50 and pounds for larger amounts, e.g. £2.50 instead of 250p. </w:t>
      </w:r>
    </w:p>
    <w:p w:rsidR="00B66A71" w:rsidRDefault="00AB1D8E">
      <w:pPr>
        <w:divId w:val="1248540324"/>
      </w:pPr>
      <w:r>
        <w:t xml:space="preserve">For distance, mass and liquid measures, the </w:t>
      </w:r>
      <w:r>
        <w:rPr>
          <w:rStyle w:val="Emphasis"/>
        </w:rPr>
        <w:t>metric system</w:t>
      </w:r>
      <w:r>
        <w:t xml:space="preserve"> of units is often used. For example, the distance a cyclist cycles in a day is likely to be given in kilometres (sometimes written as the symbol km), a person’s height in metres (m) and a waist measurement in centimetres (cm). The prefixes ‘kilo’ and ‘centi’, together with ‘deci’ and ‘milli’, are used throughout the metric system. Some common prefixes are shown in </w:t>
      </w:r>
      <w:hyperlink w:anchor="tab001_001" w:history="1">
        <w:r>
          <w:rPr>
            <w:rStyle w:val="Hyperlink"/>
          </w:rPr>
          <w:t>Table 1</w:t>
        </w:r>
      </w:hyperlink>
      <w:r>
        <w:t xml:space="preserve">. </w:t>
      </w:r>
    </w:p>
    <w:p w:rsidR="00B66A71" w:rsidRDefault="00AB1D8E">
      <w:pPr>
        <w:divId w:val="1248540324"/>
      </w:pPr>
      <w:r>
        <w:rPr>
          <w:vanish/>
        </w:rPr>
        <w:t>Start of Table</w:t>
      </w:r>
    </w:p>
    <w:p w:rsidR="00B66A71" w:rsidRDefault="00AB1D8E">
      <w:pPr>
        <w:pStyle w:val="NormalWeb"/>
        <w:divId w:val="1865050578"/>
      </w:pPr>
      <w:r>
        <w:t>Table 1: Prefixes used in the decimal system</w:t>
      </w:r>
    </w:p>
    <w:tbl>
      <w:tblPr>
        <w:tblW w:w="5000" w:type="pct"/>
        <w:tblCellMar>
          <w:top w:w="15" w:type="dxa"/>
          <w:left w:w="15" w:type="dxa"/>
          <w:bottom w:w="15" w:type="dxa"/>
          <w:right w:w="15" w:type="dxa"/>
        </w:tblCellMar>
        <w:tblLook w:val="04A0" w:firstRow="1" w:lastRow="0" w:firstColumn="1" w:lastColumn="0" w:noHBand="0" w:noVBand="1"/>
      </w:tblPr>
      <w:tblGrid>
        <w:gridCol w:w="1449"/>
        <w:gridCol w:w="1683"/>
        <w:gridCol w:w="3156"/>
        <w:gridCol w:w="2738"/>
      </w:tblGrid>
      <w:tr w:rsidR="00B66A71">
        <w:trPr>
          <w:divId w:val="1865050578"/>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b/>
                <w:bCs/>
                <w:sz w:val="24"/>
                <w:szCs w:val="24"/>
              </w:rPr>
            </w:pPr>
            <w:bookmarkStart w:id="101" w:name="Session2_Table1"/>
            <w:bookmarkEnd w:id="101"/>
            <w:r>
              <w:rPr>
                <w:rFonts w:ascii="Times New Roman" w:eastAsia="Times New Roman" w:hAnsi="Times New Roman" w:cs="Times New Roman"/>
                <w:b/>
                <w:bCs/>
                <w:sz w:val="24"/>
                <w:szCs w:val="24"/>
              </w:rPr>
              <w:t>Prefix</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Meaning</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w:t>
            </w:r>
          </w:p>
        </w:tc>
      </w:tr>
      <w:tr w:rsidR="00B66A71">
        <w:trPr>
          <w:divId w:val="1865050578"/>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μ</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millionth</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0.000001</w:t>
            </w:r>
          </w:p>
        </w:tc>
      </w:tr>
      <w:tr w:rsidR="00B66A71">
        <w:trPr>
          <w:divId w:val="1865050578"/>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thousandth</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B66A71">
        <w:trPr>
          <w:divId w:val="1865050578"/>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centi-</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hundredth</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B66A71">
        <w:trPr>
          <w:divId w:val="1865050578"/>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tenth</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B66A71">
        <w:trPr>
          <w:divId w:val="1865050578"/>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kilo-</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thousand</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B66A71">
        <w:trPr>
          <w:divId w:val="1865050578"/>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mega-</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million</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w:t>
            </w:r>
          </w:p>
        </w:tc>
      </w:tr>
      <w:tr w:rsidR="00B66A71">
        <w:trPr>
          <w:divId w:val="1865050578"/>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giga-</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thousand million</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1 000 000 000</w:t>
            </w:r>
          </w:p>
        </w:tc>
      </w:tr>
    </w:tbl>
    <w:p w:rsidR="00B66A71" w:rsidRDefault="00AB1D8E">
      <w:pPr>
        <w:divId w:val="1248540324"/>
      </w:pPr>
      <w:r>
        <w:rPr>
          <w:vanish/>
        </w:rPr>
        <w:t>End of Table</w:t>
      </w:r>
    </w:p>
    <w:p w:rsidR="00B66A71" w:rsidRDefault="00AB1D8E">
      <w:pPr>
        <w:divId w:val="1248540324"/>
      </w:pPr>
      <w:r>
        <w:t xml:space="preserve">So 1 centimetre = </w:t>
      </w:r>
      <w:r>
        <w:rPr>
          <w:noProof/>
          <w:position w:val="-8"/>
        </w:rPr>
        <w:drawing>
          <wp:inline distT="0" distB="0" distL="0" distR="0" wp14:anchorId="78FE1D81" wp14:editId="47BECA6F">
            <wp:extent cx="266700" cy="361950"/>
            <wp:effectExtent l="0" t="0" r="0" b="0"/>
            <wp:docPr id="40" name="Picture 40" descr="D:\AaaF\OUT\httpswwwopeneduopenlearn_cmid13470_2023-02-24_11-51-10_679dc0091c7140428b5b1be4c9193dac\word\assets\_d9a6ddcd6b5f51049859d99ff19d96026019afd3_mu120_4m1_1over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_cmid13470_2023-02-24_11-51-10_679dc0091c7140428b5b1be4c9193dac\word\assets\_d9a6ddcd6b5f51049859d99ff19d96026019afd3_mu120_4m1_1over10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t xml:space="preserve"> metre or 1 cm = </w:t>
      </w:r>
      <w:r>
        <w:rPr>
          <w:noProof/>
          <w:position w:val="-8"/>
        </w:rPr>
        <w:drawing>
          <wp:inline distT="0" distB="0" distL="0" distR="0" wp14:anchorId="7D68E5CD" wp14:editId="3C44F5BD">
            <wp:extent cx="266700" cy="361950"/>
            <wp:effectExtent l="0" t="0" r="0" b="0"/>
            <wp:docPr id="41" name="Picture 41" descr="D:\AaaF\OUT\httpswwwopeneduopenlearn_cmid13470_2023-02-24_11-51-10_679dc0091c7140428b5b1be4c9193dac\word\assets\_d9a6ddcd6b5f51049859d99ff19d96026019afd3_mu120_4m1_1over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_cmid13470_2023-02-24_11-51-10_679dc0091c7140428b5b1be4c9193dac\word\assets\_d9a6ddcd6b5f51049859d99ff19d96026019afd3_mu120_4m1_1over10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t xml:space="preserve"> m. </w:t>
      </w:r>
    </w:p>
    <w:p w:rsidR="00B66A71" w:rsidRDefault="00AB1D8E">
      <w:pPr>
        <w:divId w:val="1248540324"/>
      </w:pPr>
      <w:r>
        <w:t>This is the same as saying there are 100 centimetres in 1 metre or 100 cm = 1 m.</w:t>
      </w:r>
    </w:p>
    <w:p w:rsidR="00B66A71" w:rsidRDefault="00AB1D8E">
      <w:pPr>
        <w:divId w:val="1248540324"/>
      </w:pPr>
      <w:r>
        <w:t xml:space="preserve">For mass, kilograms (kg), grams (g) or milligrams (mg) are usually used and a metric tonne is used for very large masses (1000 kg). The word ‘mass’ is scientifically more precise than ‘weight’, although people usually talk about weight rather than mass. For liquid capacity, litres (l), decilitres (dl), centilitres (cl) or millilitres (ml) are used. </w:t>
      </w:r>
    </w:p>
    <w:p w:rsidR="00B66A71" w:rsidRDefault="00AB1D8E">
      <w:pPr>
        <w:pStyle w:val="Heading3"/>
        <w:divId w:val="669722506"/>
        <w:rPr>
          <w:rFonts w:eastAsia="Times New Roman"/>
        </w:rPr>
      </w:pPr>
      <w:bookmarkStart w:id="102" w:name="Session2_SubSection1"/>
      <w:bookmarkEnd w:id="102"/>
      <w:r>
        <w:rPr>
          <w:rFonts w:eastAsia="Times New Roman"/>
        </w:rPr>
        <w:t>2.1.1 Units in action</w:t>
      </w:r>
    </w:p>
    <w:p w:rsidR="00B66A71" w:rsidRDefault="00AB1D8E">
      <w:pPr>
        <w:divId w:val="669722506"/>
      </w:pPr>
      <w:r>
        <w:rPr>
          <w:vanish/>
        </w:rPr>
        <w:t>Start of Example</w:t>
      </w:r>
    </w:p>
    <w:p w:rsidR="00B66A71" w:rsidRDefault="00AB1D8E">
      <w:pPr>
        <w:spacing w:before="0" w:beforeAutospacing="0" w:after="0" w:afterAutospacing="0" w:line="240" w:lineRule="auto"/>
        <w:outlineLvl w:val="4"/>
        <w:divId w:val="1121846530"/>
        <w:rPr>
          <w:rFonts w:eastAsia="Times New Roman"/>
          <w:b/>
          <w:bCs/>
          <w:sz w:val="36"/>
          <w:szCs w:val="36"/>
        </w:rPr>
      </w:pPr>
      <w:bookmarkStart w:id="103" w:name="Session2_Example1"/>
      <w:bookmarkEnd w:id="103"/>
      <w:r>
        <w:rPr>
          <w:rFonts w:eastAsia="Times New Roman"/>
          <w:b/>
          <w:bCs/>
          <w:sz w:val="36"/>
          <w:szCs w:val="36"/>
        </w:rPr>
        <w:t>Example 7</w:t>
      </w:r>
    </w:p>
    <w:p w:rsidR="00B66A71" w:rsidRDefault="00AB1D8E">
      <w:pPr>
        <w:divId w:val="377898851"/>
      </w:pPr>
      <w:r>
        <w:t xml:space="preserve">Imagine a friend is planning a new kitchen in her house. In the kitchen showroom she noticed that the measurements of most of the kitchen units were given in millimetres. One worktop, for instance, is 575 mm deep. What units should she use to measure the large room in the house where the new kitchen will be located? </w:t>
      </w:r>
    </w:p>
    <w:bookmarkStart w:id="104" w:name="View_Session2_Answer1"/>
    <w:p w:rsidR="00B66A71" w:rsidRDefault="00AB1D8E">
      <w:pPr>
        <w:pStyle w:val="navbutton"/>
        <w:divId w:val="377898851"/>
      </w:pPr>
      <w:r>
        <w:fldChar w:fldCharType="begin"/>
      </w:r>
      <w:r>
        <w:instrText xml:space="preserve"> HYPERLINK "" \l "Session2_Answer1" </w:instrText>
      </w:r>
      <w:r>
        <w:fldChar w:fldCharType="separate"/>
      </w:r>
      <w:r>
        <w:rPr>
          <w:rStyle w:val="Hyperlink"/>
        </w:rPr>
        <w:t>View answer - Example 7</w:t>
      </w:r>
      <w:r>
        <w:fldChar w:fldCharType="end"/>
      </w:r>
      <w:bookmarkEnd w:id="104"/>
    </w:p>
    <w:p w:rsidR="00B66A71" w:rsidRDefault="00AB1D8E">
      <w:pPr>
        <w:divId w:val="669722506"/>
      </w:pPr>
      <w:r>
        <w:rPr>
          <w:vanish/>
        </w:rPr>
        <w:t>End of Example</w:t>
      </w:r>
    </w:p>
    <w:p w:rsidR="00B66A71" w:rsidRDefault="00AB1D8E">
      <w:pPr>
        <w:pStyle w:val="Heading3"/>
        <w:divId w:val="65808906"/>
        <w:rPr>
          <w:rFonts w:eastAsia="Times New Roman"/>
        </w:rPr>
      </w:pPr>
      <w:bookmarkStart w:id="105" w:name="Session2_SubSection2"/>
      <w:bookmarkEnd w:id="105"/>
      <w:r>
        <w:rPr>
          <w:rFonts w:eastAsia="Times New Roman"/>
        </w:rPr>
        <w:t>Try some yourself</w:t>
      </w:r>
    </w:p>
    <w:p w:rsidR="00B66A71" w:rsidRDefault="00AB1D8E">
      <w:pPr>
        <w:divId w:val="65808906"/>
      </w:pPr>
      <w:r>
        <w:rPr>
          <w:vanish/>
        </w:rPr>
        <w:t>Start of Activity</w:t>
      </w:r>
    </w:p>
    <w:p w:rsidR="00B66A71" w:rsidRDefault="00AB1D8E">
      <w:pPr>
        <w:spacing w:before="0" w:beforeAutospacing="0" w:after="0" w:afterAutospacing="0" w:line="240" w:lineRule="auto"/>
        <w:outlineLvl w:val="4"/>
        <w:divId w:val="1589532582"/>
        <w:rPr>
          <w:rFonts w:eastAsia="Times New Roman"/>
          <w:b/>
          <w:bCs/>
          <w:sz w:val="36"/>
          <w:szCs w:val="36"/>
        </w:rPr>
      </w:pPr>
      <w:bookmarkStart w:id="106" w:name="Session2_Activity1"/>
      <w:bookmarkEnd w:id="106"/>
      <w:r>
        <w:rPr>
          <w:rFonts w:eastAsia="Times New Roman"/>
          <w:b/>
          <w:bCs/>
          <w:sz w:val="36"/>
          <w:szCs w:val="36"/>
        </w:rPr>
        <w:t>Activity 15</w:t>
      </w:r>
    </w:p>
    <w:p w:rsidR="00B66A71" w:rsidRDefault="00AB1D8E">
      <w:pPr>
        <w:divId w:val="1130705654"/>
      </w:pPr>
      <w:r>
        <w:rPr>
          <w:vanish/>
        </w:rPr>
        <w:t>Start of Question</w:t>
      </w:r>
    </w:p>
    <w:p w:rsidR="00B66A71" w:rsidRDefault="00AB1D8E">
      <w:pPr>
        <w:divId w:val="1272275456"/>
      </w:pPr>
      <w:bookmarkStart w:id="107" w:name="Session2_Question1"/>
      <w:bookmarkEnd w:id="107"/>
      <w:r>
        <w:t>Suggest appropriate units for each of the following:</w:t>
      </w:r>
    </w:p>
    <w:p w:rsidR="00B66A71" w:rsidRDefault="00AB1D8E">
      <w:pPr>
        <w:numPr>
          <w:ilvl w:val="0"/>
          <w:numId w:val="11"/>
        </w:numPr>
        <w:ind w:left="780" w:right="780"/>
        <w:divId w:val="1272275456"/>
      </w:pPr>
      <w:r>
        <w:t>(a) the age of the kitten when it is weaned;</w:t>
      </w:r>
    </w:p>
    <w:p w:rsidR="00B66A71" w:rsidRDefault="00AB1D8E">
      <w:pPr>
        <w:numPr>
          <w:ilvl w:val="0"/>
          <w:numId w:val="11"/>
        </w:numPr>
        <w:ind w:left="780" w:right="780"/>
        <w:divId w:val="1272275456"/>
      </w:pPr>
      <w:r>
        <w:t>(b) the distance between one train station and the next;</w:t>
      </w:r>
    </w:p>
    <w:p w:rsidR="00B66A71" w:rsidRDefault="00AB1D8E">
      <w:pPr>
        <w:numPr>
          <w:ilvl w:val="0"/>
          <w:numId w:val="11"/>
        </w:numPr>
        <w:ind w:left="780" w:right="780"/>
        <w:divId w:val="1272275456"/>
      </w:pPr>
      <w:r>
        <w:t>(c) the amount of one ‘active’ ingredient of a prescribed pill;</w:t>
      </w:r>
    </w:p>
    <w:p w:rsidR="00B66A71" w:rsidRDefault="00AB1D8E">
      <w:pPr>
        <w:numPr>
          <w:ilvl w:val="0"/>
          <w:numId w:val="11"/>
        </w:numPr>
        <w:ind w:left="780" w:right="780"/>
        <w:divId w:val="1272275456"/>
      </w:pPr>
      <w:r>
        <w:t>(d) the cost of leaving the light on continuously for 24 hours.</w:t>
      </w:r>
    </w:p>
    <w:p w:rsidR="00B66A71" w:rsidRDefault="00AB1D8E">
      <w:pPr>
        <w:divId w:val="1130705654"/>
      </w:pPr>
      <w:r>
        <w:rPr>
          <w:vanish/>
        </w:rPr>
        <w:t>End of Question</w:t>
      </w:r>
    </w:p>
    <w:bookmarkStart w:id="108" w:name="View_Session2_Answer2"/>
    <w:p w:rsidR="00B66A71" w:rsidRDefault="00AB1D8E">
      <w:pPr>
        <w:pStyle w:val="navbutton"/>
        <w:divId w:val="1130705654"/>
      </w:pPr>
      <w:r>
        <w:fldChar w:fldCharType="begin"/>
      </w:r>
      <w:r>
        <w:instrText xml:space="preserve"> HYPERLINK "" \l "Session2_Answer2" </w:instrText>
      </w:r>
      <w:r>
        <w:fldChar w:fldCharType="separate"/>
      </w:r>
      <w:r>
        <w:rPr>
          <w:rStyle w:val="Hyperlink"/>
        </w:rPr>
        <w:t>View answer - Activity 15</w:t>
      </w:r>
      <w:r>
        <w:fldChar w:fldCharType="end"/>
      </w:r>
      <w:bookmarkEnd w:id="108"/>
    </w:p>
    <w:p w:rsidR="00B66A71" w:rsidRDefault="00AB1D8E">
      <w:pPr>
        <w:divId w:val="65808906"/>
      </w:pPr>
      <w:r>
        <w:rPr>
          <w:vanish/>
        </w:rPr>
        <w:t>End of Activity</w:t>
      </w:r>
    </w:p>
    <w:p w:rsidR="00B66A71" w:rsidRDefault="00AB1D8E">
      <w:pPr>
        <w:divId w:val="65808906"/>
      </w:pPr>
      <w:r>
        <w:rPr>
          <w:vanish/>
        </w:rPr>
        <w:t>Start of Activity</w:t>
      </w:r>
    </w:p>
    <w:p w:rsidR="00B66A71" w:rsidRDefault="00AB1D8E">
      <w:pPr>
        <w:spacing w:before="0" w:beforeAutospacing="0" w:after="0" w:afterAutospacing="0" w:line="240" w:lineRule="auto"/>
        <w:outlineLvl w:val="4"/>
        <w:divId w:val="1228565450"/>
        <w:rPr>
          <w:rFonts w:eastAsia="Times New Roman"/>
          <w:b/>
          <w:bCs/>
          <w:sz w:val="36"/>
          <w:szCs w:val="36"/>
        </w:rPr>
      </w:pPr>
      <w:bookmarkStart w:id="109" w:name="Session2_Activity2"/>
      <w:bookmarkEnd w:id="109"/>
      <w:r>
        <w:rPr>
          <w:rFonts w:eastAsia="Times New Roman"/>
          <w:b/>
          <w:bCs/>
          <w:sz w:val="36"/>
          <w:szCs w:val="36"/>
        </w:rPr>
        <w:t>Activity 16</w:t>
      </w:r>
    </w:p>
    <w:p w:rsidR="00B66A71" w:rsidRDefault="00AB1D8E">
      <w:pPr>
        <w:divId w:val="1415712064"/>
      </w:pPr>
      <w:r>
        <w:rPr>
          <w:vanish/>
        </w:rPr>
        <w:t>Start of Question</w:t>
      </w:r>
    </w:p>
    <w:p w:rsidR="00B66A71" w:rsidRDefault="00AB1D8E">
      <w:pPr>
        <w:divId w:val="847715469"/>
      </w:pPr>
      <w:bookmarkStart w:id="110" w:name="Session2_Question2"/>
      <w:bookmarkEnd w:id="110"/>
      <w:r>
        <w:t>Choose appropriate units for each of the following, using metric units where possible:</w:t>
      </w:r>
    </w:p>
    <w:p w:rsidR="00B66A71" w:rsidRDefault="00AB1D8E">
      <w:pPr>
        <w:numPr>
          <w:ilvl w:val="0"/>
          <w:numId w:val="12"/>
        </w:numPr>
        <w:ind w:left="780" w:right="780"/>
        <w:divId w:val="847715469"/>
      </w:pPr>
      <w:r>
        <w:t>(a) your height;</w:t>
      </w:r>
    </w:p>
    <w:p w:rsidR="00B66A71" w:rsidRDefault="00AB1D8E">
      <w:pPr>
        <w:numPr>
          <w:ilvl w:val="0"/>
          <w:numId w:val="12"/>
        </w:numPr>
        <w:ind w:left="780" w:right="780"/>
        <w:divId w:val="847715469"/>
      </w:pPr>
      <w:r>
        <w:t>(b) your weight;</w:t>
      </w:r>
    </w:p>
    <w:p w:rsidR="00B66A71" w:rsidRDefault="00AB1D8E">
      <w:pPr>
        <w:numPr>
          <w:ilvl w:val="0"/>
          <w:numId w:val="12"/>
        </w:numPr>
        <w:ind w:left="780" w:right="780"/>
        <w:divId w:val="847715469"/>
      </w:pPr>
      <w:r>
        <w:t>(c) the length of time to boil an egg;</w:t>
      </w:r>
    </w:p>
    <w:p w:rsidR="00B66A71" w:rsidRDefault="00AB1D8E">
      <w:pPr>
        <w:numPr>
          <w:ilvl w:val="0"/>
          <w:numId w:val="12"/>
        </w:numPr>
        <w:ind w:left="780" w:right="780"/>
        <w:divId w:val="847715469"/>
      </w:pPr>
      <w:r>
        <w:t>(d) the capacity of a large pan.</w:t>
      </w:r>
    </w:p>
    <w:p w:rsidR="00B66A71" w:rsidRDefault="00AB1D8E">
      <w:pPr>
        <w:divId w:val="1415712064"/>
      </w:pPr>
      <w:r>
        <w:rPr>
          <w:vanish/>
        </w:rPr>
        <w:t>End of Question</w:t>
      </w:r>
    </w:p>
    <w:bookmarkStart w:id="111" w:name="View_Session2_Answer3"/>
    <w:p w:rsidR="00B66A71" w:rsidRDefault="00AB1D8E">
      <w:pPr>
        <w:pStyle w:val="navbutton"/>
        <w:divId w:val="1415712064"/>
      </w:pPr>
      <w:r>
        <w:fldChar w:fldCharType="begin"/>
      </w:r>
      <w:r>
        <w:instrText xml:space="preserve"> HYPERLINK "" \l "Session2_Answer3" </w:instrText>
      </w:r>
      <w:r>
        <w:fldChar w:fldCharType="separate"/>
      </w:r>
      <w:r>
        <w:rPr>
          <w:rStyle w:val="Hyperlink"/>
        </w:rPr>
        <w:t>View answer - Activity 16</w:t>
      </w:r>
      <w:r>
        <w:fldChar w:fldCharType="end"/>
      </w:r>
      <w:bookmarkEnd w:id="111"/>
    </w:p>
    <w:p w:rsidR="00B66A71" w:rsidRDefault="00AB1D8E">
      <w:pPr>
        <w:divId w:val="65808906"/>
      </w:pPr>
      <w:r>
        <w:rPr>
          <w:vanish/>
        </w:rPr>
        <w:t>End of Activity</w:t>
      </w:r>
    </w:p>
    <w:p w:rsidR="00B66A71" w:rsidRDefault="00AB1D8E">
      <w:pPr>
        <w:pStyle w:val="Heading2"/>
        <w:divId w:val="1537423651"/>
        <w:rPr>
          <w:rFonts w:eastAsia="Times New Roman"/>
        </w:rPr>
      </w:pPr>
      <w:bookmarkStart w:id="112" w:name="Session2_Section2"/>
      <w:bookmarkEnd w:id="112"/>
      <w:r>
        <w:rPr>
          <w:rFonts w:eastAsia="Times New Roman"/>
        </w:rPr>
        <w:t>2.2 Converting units</w:t>
      </w:r>
    </w:p>
    <w:p w:rsidR="00B66A71" w:rsidRDefault="00AB1D8E">
      <w:pPr>
        <w:divId w:val="1537423651"/>
      </w:pPr>
      <w:r>
        <w:t xml:space="preserve">A great advantage of the metric system of units is that conversion between units within the system is particularly easy. For example, ‘£1 is worth 100p’ is converting one pound into pence. To convert pounds to pence, you multiply by 100. So £2 is 200p, and £2.63 is 263p. (Remember that to multiply by 100, you move the digits two places to the left in the place value table.) </w:t>
      </w:r>
    </w:p>
    <w:p w:rsidR="00B66A71" w:rsidRDefault="00AB1D8E">
      <w:pPr>
        <w:divId w:val="1537423651"/>
      </w:pPr>
      <w:r>
        <w:t xml:space="preserve">To convert from pence to pounds, you need to reverse this process, i.e. to </w:t>
      </w:r>
      <w:r>
        <w:rPr>
          <w:rStyle w:val="Emphasis"/>
        </w:rPr>
        <w:t>divide</w:t>
      </w:r>
      <w:r>
        <w:t xml:space="preserve"> by 100 (moving the digits two places to the right) so that 845p becomes £8.45. In the same way, any of the metric units can be converted simply by multiplying or dividing by ten, a hundred or a thousand. For example, the statement ‘1 m = 1000 mm’ tells you that to convert from metres to millimetres you multiply by 1000. </w:t>
      </w:r>
    </w:p>
    <w:p w:rsidR="00B66A71" w:rsidRDefault="00AB1D8E">
      <w:pPr>
        <w:divId w:val="1537423651"/>
      </w:pPr>
      <w:r>
        <w:rPr>
          <w:vanish/>
        </w:rPr>
        <w:t>Start of Box</w:t>
      </w:r>
    </w:p>
    <w:p w:rsidR="00B66A71" w:rsidRDefault="00AB1D8E">
      <w:pPr>
        <w:divId w:val="1317801711"/>
      </w:pPr>
      <w:bookmarkStart w:id="113" w:name="Session2_Box1"/>
      <w:bookmarkEnd w:id="113"/>
      <w:r>
        <w:t xml:space="preserve">The general rule when converting units is: to convert from a larger unit (e.g. metres) to a smaller one (e.g. millimetres), </w:t>
      </w:r>
      <w:r>
        <w:rPr>
          <w:rStyle w:val="Emphasis"/>
        </w:rPr>
        <w:t>multiply</w:t>
      </w:r>
      <w:r>
        <w:t xml:space="preserve">; to convert from a smaller unit to a larger one, </w:t>
      </w:r>
      <w:r>
        <w:rPr>
          <w:rStyle w:val="Emphasis"/>
        </w:rPr>
        <w:t>divide</w:t>
      </w:r>
      <w:r>
        <w:t xml:space="preserve">. </w:t>
      </w:r>
    </w:p>
    <w:p w:rsidR="00B66A71" w:rsidRDefault="00AB1D8E">
      <w:pPr>
        <w:divId w:val="1537423651"/>
      </w:pPr>
      <w:r>
        <w:rPr>
          <w:vanish/>
        </w:rPr>
        <w:t>End of Box</w:t>
      </w:r>
    </w:p>
    <w:p w:rsidR="00B66A71" w:rsidRDefault="00AB1D8E">
      <w:pPr>
        <w:divId w:val="1537423651"/>
      </w:pPr>
      <w:r>
        <w:rPr>
          <w:vanish/>
        </w:rPr>
        <w:t>Start of Example</w:t>
      </w:r>
    </w:p>
    <w:p w:rsidR="00B66A71" w:rsidRDefault="00AB1D8E">
      <w:pPr>
        <w:spacing w:before="0" w:beforeAutospacing="0" w:after="0" w:afterAutospacing="0" w:line="240" w:lineRule="auto"/>
        <w:outlineLvl w:val="3"/>
        <w:divId w:val="1566144121"/>
        <w:rPr>
          <w:rFonts w:eastAsia="Times New Roman"/>
          <w:b/>
          <w:bCs/>
          <w:sz w:val="36"/>
          <w:szCs w:val="36"/>
        </w:rPr>
      </w:pPr>
      <w:bookmarkStart w:id="114" w:name="Session2_Example2"/>
      <w:bookmarkEnd w:id="114"/>
      <w:r>
        <w:rPr>
          <w:rFonts w:eastAsia="Times New Roman"/>
          <w:b/>
          <w:bCs/>
          <w:sz w:val="36"/>
          <w:szCs w:val="36"/>
        </w:rPr>
        <w:t>Example 8</w:t>
      </w:r>
    </w:p>
    <w:p w:rsidR="00B66A71" w:rsidRDefault="00AB1D8E">
      <w:pPr>
        <w:divId w:val="564144229"/>
      </w:pPr>
      <w:r>
        <w:t xml:space="preserve">The measurements of the kitchen units in the example above were given in millimetres – a unit was 575 mm deep. What is this in metres? </w:t>
      </w:r>
    </w:p>
    <w:bookmarkStart w:id="115" w:name="View_Session2_Answer4"/>
    <w:p w:rsidR="00B66A71" w:rsidRDefault="00AB1D8E">
      <w:pPr>
        <w:pStyle w:val="navbutton"/>
        <w:divId w:val="564144229"/>
      </w:pPr>
      <w:r>
        <w:fldChar w:fldCharType="begin"/>
      </w:r>
      <w:r>
        <w:instrText xml:space="preserve"> HYPERLINK "" \l "Session2_Answer4" </w:instrText>
      </w:r>
      <w:r>
        <w:fldChar w:fldCharType="separate"/>
      </w:r>
      <w:r>
        <w:rPr>
          <w:rStyle w:val="Hyperlink"/>
        </w:rPr>
        <w:t>View answer - Example 8</w:t>
      </w:r>
      <w:r>
        <w:fldChar w:fldCharType="end"/>
      </w:r>
      <w:bookmarkEnd w:id="115"/>
    </w:p>
    <w:p w:rsidR="00B66A71" w:rsidRDefault="00AB1D8E">
      <w:pPr>
        <w:divId w:val="1537423651"/>
      </w:pPr>
      <w:r>
        <w:rPr>
          <w:vanish/>
        </w:rPr>
        <w:t>End of Example</w:t>
      </w:r>
    </w:p>
    <w:p w:rsidR="00B66A71" w:rsidRDefault="00AB1D8E">
      <w:pPr>
        <w:divId w:val="1537423651"/>
      </w:pPr>
      <w:r>
        <w:t xml:space="preserve">There is no handy metric system for time. There are 60 seconds in a minute, 60 minutes in an hour, 24 hours in a day and 7 days in a week; a month may be 28, 29, 30 or 31 days long and a year may contain 365 or 366 days. </w:t>
      </w:r>
    </w:p>
    <w:p w:rsidR="00B66A71" w:rsidRDefault="00AB1D8E">
      <w:pPr>
        <w:pStyle w:val="Heading3"/>
        <w:divId w:val="201358017"/>
        <w:rPr>
          <w:rFonts w:eastAsia="Times New Roman"/>
        </w:rPr>
      </w:pPr>
      <w:bookmarkStart w:id="116" w:name="Session2_SubSection3"/>
      <w:bookmarkEnd w:id="116"/>
      <w:r>
        <w:rPr>
          <w:rFonts w:eastAsia="Times New Roman"/>
        </w:rPr>
        <w:t>2.2.1 Try some yourself</w:t>
      </w:r>
    </w:p>
    <w:p w:rsidR="00B66A71" w:rsidRDefault="00AB1D8E">
      <w:pPr>
        <w:divId w:val="201358017"/>
      </w:pPr>
      <w:r>
        <w:rPr>
          <w:vanish/>
        </w:rPr>
        <w:t>Start of Activity</w:t>
      </w:r>
    </w:p>
    <w:p w:rsidR="00B66A71" w:rsidRDefault="00AB1D8E">
      <w:pPr>
        <w:spacing w:before="0" w:beforeAutospacing="0" w:after="0" w:afterAutospacing="0" w:line="240" w:lineRule="auto"/>
        <w:outlineLvl w:val="4"/>
        <w:divId w:val="1420565727"/>
        <w:rPr>
          <w:rFonts w:eastAsia="Times New Roman"/>
          <w:b/>
          <w:bCs/>
          <w:sz w:val="36"/>
          <w:szCs w:val="36"/>
        </w:rPr>
      </w:pPr>
      <w:bookmarkStart w:id="117" w:name="Session2_Activity3"/>
      <w:bookmarkEnd w:id="117"/>
      <w:r>
        <w:rPr>
          <w:rFonts w:eastAsia="Times New Roman"/>
          <w:b/>
          <w:bCs/>
          <w:sz w:val="36"/>
          <w:szCs w:val="36"/>
        </w:rPr>
        <w:t>Activity 17</w:t>
      </w:r>
    </w:p>
    <w:p w:rsidR="00B66A71" w:rsidRDefault="00AB1D8E">
      <w:pPr>
        <w:divId w:val="2115782511"/>
      </w:pPr>
      <w:r>
        <w:rPr>
          <w:vanish/>
        </w:rPr>
        <w:t>Start of Question</w:t>
      </w:r>
    </w:p>
    <w:p w:rsidR="00B66A71" w:rsidRDefault="00AB1D8E">
      <w:pPr>
        <w:divId w:val="619461863"/>
      </w:pPr>
      <w:bookmarkStart w:id="118" w:name="Session2_Question3"/>
      <w:bookmarkEnd w:id="118"/>
      <w:r>
        <w:t>A person’s height is given as 1.65 m. What is this in centimetres?</w:t>
      </w:r>
    </w:p>
    <w:p w:rsidR="00B66A71" w:rsidRDefault="00AB1D8E">
      <w:pPr>
        <w:divId w:val="2115782511"/>
      </w:pPr>
      <w:r>
        <w:rPr>
          <w:vanish/>
        </w:rPr>
        <w:t>End of Question</w:t>
      </w:r>
    </w:p>
    <w:bookmarkStart w:id="119" w:name="View_Session2_Answer5"/>
    <w:p w:rsidR="00B66A71" w:rsidRDefault="00AB1D8E">
      <w:pPr>
        <w:pStyle w:val="navbutton"/>
        <w:divId w:val="2115782511"/>
      </w:pPr>
      <w:r>
        <w:fldChar w:fldCharType="begin"/>
      </w:r>
      <w:r>
        <w:instrText xml:space="preserve"> HYPERLINK "" \l "Session2_Answer5" </w:instrText>
      </w:r>
      <w:r>
        <w:fldChar w:fldCharType="separate"/>
      </w:r>
      <w:r>
        <w:rPr>
          <w:rStyle w:val="Hyperlink"/>
        </w:rPr>
        <w:t>View answer - Activity 17</w:t>
      </w:r>
      <w:r>
        <w:fldChar w:fldCharType="end"/>
      </w:r>
      <w:bookmarkEnd w:id="119"/>
    </w:p>
    <w:p w:rsidR="00B66A71" w:rsidRDefault="00AB1D8E">
      <w:pPr>
        <w:divId w:val="201358017"/>
      </w:pPr>
      <w:r>
        <w:rPr>
          <w:vanish/>
        </w:rPr>
        <w:t>End of Activity</w:t>
      </w:r>
    </w:p>
    <w:p w:rsidR="00B66A71" w:rsidRDefault="00AB1D8E">
      <w:pPr>
        <w:divId w:val="201358017"/>
      </w:pPr>
      <w:r>
        <w:rPr>
          <w:vanish/>
        </w:rPr>
        <w:t>Start of Activity</w:t>
      </w:r>
    </w:p>
    <w:p w:rsidR="00B66A71" w:rsidRDefault="00AB1D8E">
      <w:pPr>
        <w:spacing w:before="0" w:beforeAutospacing="0" w:after="0" w:afterAutospacing="0" w:line="240" w:lineRule="auto"/>
        <w:outlineLvl w:val="4"/>
        <w:divId w:val="1751654225"/>
        <w:rPr>
          <w:rFonts w:eastAsia="Times New Roman"/>
          <w:b/>
          <w:bCs/>
          <w:sz w:val="36"/>
          <w:szCs w:val="36"/>
        </w:rPr>
      </w:pPr>
      <w:bookmarkStart w:id="120" w:name="Session2_Activity4"/>
      <w:bookmarkEnd w:id="120"/>
      <w:r>
        <w:rPr>
          <w:rFonts w:eastAsia="Times New Roman"/>
          <w:b/>
          <w:bCs/>
          <w:sz w:val="36"/>
          <w:szCs w:val="36"/>
        </w:rPr>
        <w:t>Activity 18</w:t>
      </w:r>
    </w:p>
    <w:p w:rsidR="00B66A71" w:rsidRDefault="00AB1D8E">
      <w:pPr>
        <w:divId w:val="1906646317"/>
      </w:pPr>
      <w:r>
        <w:rPr>
          <w:vanish/>
        </w:rPr>
        <w:t>Start of Question</w:t>
      </w:r>
    </w:p>
    <w:p w:rsidR="00B66A71" w:rsidRDefault="00AB1D8E">
      <w:pPr>
        <w:divId w:val="702445336"/>
      </w:pPr>
      <w:bookmarkStart w:id="121" w:name="Session2_Question4"/>
      <w:bookmarkEnd w:id="121"/>
      <w:r>
        <w:t>Try the following conversions:</w:t>
      </w:r>
    </w:p>
    <w:p w:rsidR="00B66A71" w:rsidRDefault="00AB1D8E">
      <w:pPr>
        <w:numPr>
          <w:ilvl w:val="0"/>
          <w:numId w:val="13"/>
        </w:numPr>
        <w:ind w:left="780" w:right="780"/>
        <w:divId w:val="702445336"/>
      </w:pPr>
      <w:r>
        <w:t>(a) Express 675 mm in centimetres.</w:t>
      </w:r>
    </w:p>
    <w:p w:rsidR="00B66A71" w:rsidRDefault="00AB1D8E">
      <w:pPr>
        <w:numPr>
          <w:ilvl w:val="0"/>
          <w:numId w:val="13"/>
        </w:numPr>
        <w:ind w:left="780" w:right="780"/>
        <w:divId w:val="702445336"/>
      </w:pPr>
      <w:r>
        <w:t>(b) Express 45.2 km in metres.</w:t>
      </w:r>
    </w:p>
    <w:p w:rsidR="00B66A71" w:rsidRDefault="00AB1D8E">
      <w:pPr>
        <w:numPr>
          <w:ilvl w:val="0"/>
          <w:numId w:val="13"/>
        </w:numPr>
        <w:ind w:left="780" w:right="780"/>
        <w:divId w:val="702445336"/>
      </w:pPr>
      <w:r>
        <w:t>(c) Express 3.5 kg in grams.</w:t>
      </w:r>
    </w:p>
    <w:p w:rsidR="00B66A71" w:rsidRDefault="00AB1D8E">
      <w:pPr>
        <w:numPr>
          <w:ilvl w:val="0"/>
          <w:numId w:val="13"/>
        </w:numPr>
        <w:ind w:left="780" w:right="780"/>
        <w:divId w:val="702445336"/>
      </w:pPr>
      <w:r>
        <w:t>(d) Express 167.2 mm in metres.</w:t>
      </w:r>
    </w:p>
    <w:p w:rsidR="00B66A71" w:rsidRDefault="00AB1D8E">
      <w:pPr>
        <w:divId w:val="1906646317"/>
      </w:pPr>
      <w:r>
        <w:rPr>
          <w:vanish/>
        </w:rPr>
        <w:t>End of Question</w:t>
      </w:r>
    </w:p>
    <w:bookmarkStart w:id="122" w:name="View_Session2_Answer6"/>
    <w:p w:rsidR="00B66A71" w:rsidRDefault="00AB1D8E">
      <w:pPr>
        <w:pStyle w:val="navbutton"/>
        <w:divId w:val="1906646317"/>
      </w:pPr>
      <w:r>
        <w:fldChar w:fldCharType="begin"/>
      </w:r>
      <w:r>
        <w:instrText xml:space="preserve"> HYPERLINK "" \l "Session2_Answer6" </w:instrText>
      </w:r>
      <w:r>
        <w:fldChar w:fldCharType="separate"/>
      </w:r>
      <w:r>
        <w:rPr>
          <w:rStyle w:val="Hyperlink"/>
        </w:rPr>
        <w:t>View answer - Activity 18</w:t>
      </w:r>
      <w:r>
        <w:fldChar w:fldCharType="end"/>
      </w:r>
      <w:bookmarkEnd w:id="122"/>
    </w:p>
    <w:p w:rsidR="00B66A71" w:rsidRDefault="00AB1D8E">
      <w:pPr>
        <w:divId w:val="201358017"/>
      </w:pPr>
      <w:r>
        <w:rPr>
          <w:vanish/>
        </w:rPr>
        <w:t>End of Activity</w:t>
      </w:r>
    </w:p>
    <w:p w:rsidR="00B66A71" w:rsidRDefault="00AB1D8E">
      <w:pPr>
        <w:divId w:val="201358017"/>
      </w:pPr>
      <w:r>
        <w:rPr>
          <w:vanish/>
        </w:rPr>
        <w:t>Start of Activity</w:t>
      </w:r>
    </w:p>
    <w:p w:rsidR="00B66A71" w:rsidRDefault="00AB1D8E">
      <w:pPr>
        <w:spacing w:before="0" w:beforeAutospacing="0" w:after="0" w:afterAutospacing="0" w:line="240" w:lineRule="auto"/>
        <w:outlineLvl w:val="4"/>
        <w:divId w:val="35087569"/>
        <w:rPr>
          <w:rFonts w:eastAsia="Times New Roman"/>
          <w:b/>
          <w:bCs/>
          <w:sz w:val="36"/>
          <w:szCs w:val="36"/>
        </w:rPr>
      </w:pPr>
      <w:bookmarkStart w:id="123" w:name="Session2_Activity5"/>
      <w:bookmarkEnd w:id="123"/>
      <w:r>
        <w:rPr>
          <w:rFonts w:eastAsia="Times New Roman"/>
          <w:b/>
          <w:bCs/>
          <w:sz w:val="36"/>
          <w:szCs w:val="36"/>
        </w:rPr>
        <w:t>Activity 19</w:t>
      </w:r>
    </w:p>
    <w:p w:rsidR="00B66A71" w:rsidRDefault="00AB1D8E">
      <w:pPr>
        <w:divId w:val="1000349548"/>
      </w:pPr>
      <w:r>
        <w:rPr>
          <w:vanish/>
        </w:rPr>
        <w:t>Start of Question</w:t>
      </w:r>
    </w:p>
    <w:p w:rsidR="00B66A71" w:rsidRDefault="00AB1D8E">
      <w:pPr>
        <w:divId w:val="1070006574"/>
      </w:pPr>
      <w:bookmarkStart w:id="124" w:name="Session2_Question5"/>
      <w:bookmarkEnd w:id="124"/>
      <w:r>
        <w:t>A kitchen unit is 1200 mm long, 600 mm high and 350 mm deep. Write these measurements in metres.</w:t>
      </w:r>
    </w:p>
    <w:p w:rsidR="00B66A71" w:rsidRDefault="00AB1D8E">
      <w:pPr>
        <w:divId w:val="1000349548"/>
      </w:pPr>
      <w:r>
        <w:rPr>
          <w:vanish/>
        </w:rPr>
        <w:t>End of Question</w:t>
      </w:r>
    </w:p>
    <w:bookmarkStart w:id="125" w:name="View_Session2_Answer7"/>
    <w:p w:rsidR="00B66A71" w:rsidRDefault="00AB1D8E">
      <w:pPr>
        <w:pStyle w:val="navbutton"/>
        <w:divId w:val="1000349548"/>
      </w:pPr>
      <w:r>
        <w:fldChar w:fldCharType="begin"/>
      </w:r>
      <w:r>
        <w:instrText xml:space="preserve"> HYPERLINK "" \l "Session2_Answer7" </w:instrText>
      </w:r>
      <w:r>
        <w:fldChar w:fldCharType="separate"/>
      </w:r>
      <w:r>
        <w:rPr>
          <w:rStyle w:val="Hyperlink"/>
        </w:rPr>
        <w:t>View answer - Activity 19</w:t>
      </w:r>
      <w:r>
        <w:fldChar w:fldCharType="end"/>
      </w:r>
      <w:bookmarkEnd w:id="125"/>
    </w:p>
    <w:p w:rsidR="00B66A71" w:rsidRDefault="00AB1D8E">
      <w:pPr>
        <w:divId w:val="201358017"/>
      </w:pPr>
      <w:r>
        <w:rPr>
          <w:vanish/>
        </w:rPr>
        <w:t>End of Activity</w:t>
      </w:r>
    </w:p>
    <w:p w:rsidR="00B66A71" w:rsidRDefault="00AB1D8E">
      <w:pPr>
        <w:divId w:val="201358017"/>
      </w:pPr>
      <w:r>
        <w:t>We will now provide more detail on converting units using interactive activities.</w:t>
      </w:r>
    </w:p>
    <w:p w:rsidR="00B66A71" w:rsidRDefault="00AB1D8E">
      <w:pPr>
        <w:pStyle w:val="Heading2"/>
        <w:divId w:val="1267733981"/>
        <w:rPr>
          <w:rFonts w:eastAsia="Times New Roman"/>
        </w:rPr>
      </w:pPr>
      <w:bookmarkStart w:id="126" w:name="Session2_Section3"/>
      <w:bookmarkEnd w:id="126"/>
      <w:r>
        <w:rPr>
          <w:rFonts w:eastAsia="Times New Roman"/>
        </w:rPr>
        <w:t>2.3 Measuring mass</w:t>
      </w:r>
    </w:p>
    <w:p w:rsidR="00B66A71" w:rsidRDefault="00AB1D8E">
      <w:pPr>
        <w:divId w:val="1267733981"/>
      </w:pPr>
      <w:r>
        <w:t>The basic SI unit for mass is the kilogram, symbol kg</w:t>
      </w:r>
    </w:p>
    <w:p w:rsidR="00B66A71" w:rsidRDefault="00AB1D8E">
      <w:pPr>
        <w:divId w:val="1267733981"/>
      </w:pPr>
      <w:r>
        <w:t>The tonne (t) which is equivalent to 1000 kg and is a metric unit is often used alongside the SI units.</w:t>
      </w:r>
    </w:p>
    <w:p w:rsidR="00B66A71" w:rsidRDefault="00AB1D8E">
      <w:pPr>
        <w:divId w:val="1267733981"/>
      </w:pPr>
      <w:r>
        <w:t xml:space="preserve">The animation below illustrates how to convert between the most commonly used units of mass, the metric tonne (t); the kilogram (kg); the gram (g); the milligram (mg) and the microgram (μg). </w:t>
      </w:r>
    </w:p>
    <w:p w:rsidR="00B66A71" w:rsidRDefault="00AB1D8E">
      <w:pPr>
        <w:divId w:val="1267733981"/>
      </w:pPr>
      <w:r>
        <w:rPr>
          <w:vanish/>
        </w:rPr>
        <w:t>Start of Media Content</w:t>
      </w:r>
    </w:p>
    <w:p w:rsidR="00B66A71" w:rsidRDefault="00AB1D8E">
      <w:pPr>
        <w:spacing w:before="60" w:beforeAutospacing="0" w:after="60" w:afterAutospacing="0"/>
        <w:divId w:val="430660202"/>
      </w:pPr>
      <w:bookmarkStart w:id="127" w:name="Session2_MediaContent1"/>
      <w:bookmarkEnd w:id="127"/>
      <w:r>
        <w:t>Interactive content is not available in this format.</w:t>
      </w:r>
    </w:p>
    <w:p w:rsidR="00B66A71" w:rsidRDefault="00AB1D8E">
      <w:pPr>
        <w:divId w:val="1267733981"/>
      </w:pPr>
      <w:r>
        <w:rPr>
          <w:vanish/>
        </w:rPr>
        <w:t>End of Media Content</w:t>
      </w:r>
    </w:p>
    <w:p w:rsidR="00B66A71" w:rsidRDefault="00AB1D8E">
      <w:pPr>
        <w:divId w:val="1267733981"/>
      </w:pPr>
      <w:r>
        <w:t>For example, to convert 480 kg into t, divide by 1000.</w:t>
      </w:r>
    </w:p>
    <w:p w:rsidR="00B66A71" w:rsidRDefault="00AB1D8E">
      <w:pPr>
        <w:divId w:val="1267733981"/>
      </w:pPr>
      <w:r>
        <w:t>So 480 kg = 480 ÷ 1000 t = 0.48 t.</w:t>
      </w:r>
    </w:p>
    <w:p w:rsidR="00B66A71" w:rsidRDefault="00AB1D8E">
      <w:pPr>
        <w:divId w:val="1267733981"/>
      </w:pPr>
      <w:r>
        <w:t xml:space="preserve">Try some yourself – use the calculator to type in the amount and then choose the units you want to convert. Then choose the operation (multiply or divide) and the factor. Then select check to see if your answer is correct. </w:t>
      </w:r>
    </w:p>
    <w:p w:rsidR="00B66A71" w:rsidRDefault="00AB1D8E">
      <w:pPr>
        <w:divId w:val="1267733981"/>
      </w:pPr>
      <w:r>
        <w:rPr>
          <w:vanish/>
        </w:rPr>
        <w:t>Start of Media Content</w:t>
      </w:r>
    </w:p>
    <w:p w:rsidR="00B66A71" w:rsidRDefault="00AB1D8E">
      <w:pPr>
        <w:spacing w:before="60" w:beforeAutospacing="0" w:after="60" w:afterAutospacing="0"/>
        <w:divId w:val="1300720580"/>
      </w:pPr>
      <w:bookmarkStart w:id="128" w:name="Session2_MediaContent2"/>
      <w:bookmarkEnd w:id="128"/>
      <w:r>
        <w:t>Interactive content is not available in this format.</w:t>
      </w:r>
    </w:p>
    <w:p w:rsidR="00B66A71" w:rsidRDefault="00AB1D8E">
      <w:pPr>
        <w:divId w:val="1267733981"/>
      </w:pPr>
      <w:r>
        <w:rPr>
          <w:vanish/>
        </w:rPr>
        <w:t>End of Media Content</w:t>
      </w:r>
    </w:p>
    <w:p w:rsidR="00B66A71" w:rsidRDefault="00AB1D8E">
      <w:pPr>
        <w:pStyle w:val="Heading2"/>
        <w:divId w:val="1079130184"/>
        <w:rPr>
          <w:rFonts w:eastAsia="Times New Roman"/>
        </w:rPr>
      </w:pPr>
      <w:bookmarkStart w:id="129" w:name="Session2_Section4"/>
      <w:bookmarkEnd w:id="129"/>
      <w:r>
        <w:rPr>
          <w:rFonts w:eastAsia="Times New Roman"/>
        </w:rPr>
        <w:t>2.4 Measuring length</w:t>
      </w:r>
    </w:p>
    <w:p w:rsidR="00B66A71" w:rsidRDefault="00AB1D8E">
      <w:pPr>
        <w:divId w:val="1079130184"/>
      </w:pPr>
      <w:r>
        <w:t>The basic SI unit for length is the metre, abbreviation m.</w:t>
      </w:r>
    </w:p>
    <w:p w:rsidR="00B66A71" w:rsidRDefault="00AB1D8E">
      <w:pPr>
        <w:divId w:val="1079130184"/>
      </w:pPr>
      <w:r>
        <w:t xml:space="preserve">The animation below illustrates how to convert between the most commonly used units of length, kilometres (km); metres (m); centimetres (cm); millimetres (mm) and micrometres (μm). </w:t>
      </w:r>
    </w:p>
    <w:p w:rsidR="00B66A71" w:rsidRDefault="00AB1D8E">
      <w:pPr>
        <w:divId w:val="1079130184"/>
      </w:pPr>
      <w:r>
        <w:rPr>
          <w:vanish/>
        </w:rPr>
        <w:t>Start of Media Content</w:t>
      </w:r>
    </w:p>
    <w:p w:rsidR="00B66A71" w:rsidRDefault="00AB1D8E">
      <w:pPr>
        <w:spacing w:before="60" w:beforeAutospacing="0" w:after="60" w:afterAutospacing="0"/>
        <w:divId w:val="1537160219"/>
      </w:pPr>
      <w:bookmarkStart w:id="130" w:name="Session2_MediaContent3"/>
      <w:bookmarkEnd w:id="130"/>
      <w:r>
        <w:t>Interactive content is not available in this format.</w:t>
      </w:r>
    </w:p>
    <w:p w:rsidR="00B66A71" w:rsidRDefault="00AB1D8E">
      <w:pPr>
        <w:divId w:val="1079130184"/>
      </w:pPr>
      <w:r>
        <w:rPr>
          <w:vanish/>
        </w:rPr>
        <w:t>End of Media Content</w:t>
      </w:r>
    </w:p>
    <w:p w:rsidR="00B66A71" w:rsidRDefault="00AB1D8E">
      <w:pPr>
        <w:divId w:val="1079130184"/>
      </w:pPr>
      <w:r>
        <w:t xml:space="preserve">For example, to convert 6.23 km into cm, multiply by 1000 to convert into m, and then mulitply by 100 to convert the measurement into cm. </w:t>
      </w:r>
    </w:p>
    <w:p w:rsidR="00B66A71" w:rsidRDefault="00AB1D8E">
      <w:pPr>
        <w:divId w:val="1079130184"/>
      </w:pPr>
      <w:r>
        <w:t>So 6.23 km = 6.23 × 1000 m = 6230 m = 6230 × 100 cm = 623 000 cm.</w:t>
      </w:r>
    </w:p>
    <w:p w:rsidR="00B66A71" w:rsidRDefault="00AB1D8E">
      <w:pPr>
        <w:divId w:val="1079130184"/>
      </w:pPr>
      <w:r>
        <w:t xml:space="preserve">Try some yourself – use the calculator to type in the amount and then choose the units you want to convert. Then choose the operation (multiply or divide) and the factor. Then select check to see if your answer is correct. </w:t>
      </w:r>
    </w:p>
    <w:p w:rsidR="00B66A71" w:rsidRDefault="00AB1D8E">
      <w:pPr>
        <w:divId w:val="1079130184"/>
      </w:pPr>
      <w:r>
        <w:rPr>
          <w:vanish/>
        </w:rPr>
        <w:t>Start of Media Content</w:t>
      </w:r>
    </w:p>
    <w:p w:rsidR="00B66A71" w:rsidRDefault="00AB1D8E">
      <w:pPr>
        <w:spacing w:before="60" w:beforeAutospacing="0" w:after="60" w:afterAutospacing="0"/>
        <w:divId w:val="62484658"/>
      </w:pPr>
      <w:bookmarkStart w:id="131" w:name="Session2_MediaContent4"/>
      <w:bookmarkEnd w:id="131"/>
      <w:r>
        <w:t>Interactive content is not available in this format.</w:t>
      </w:r>
    </w:p>
    <w:p w:rsidR="00B66A71" w:rsidRDefault="00AB1D8E">
      <w:pPr>
        <w:divId w:val="1079130184"/>
      </w:pPr>
      <w:r>
        <w:rPr>
          <w:vanish/>
        </w:rPr>
        <w:t>End of Media Content</w:t>
      </w:r>
    </w:p>
    <w:p w:rsidR="00B66A71" w:rsidRDefault="00AB1D8E">
      <w:pPr>
        <w:pStyle w:val="Heading2"/>
        <w:divId w:val="1525290474"/>
        <w:rPr>
          <w:rFonts w:eastAsia="Times New Roman"/>
        </w:rPr>
      </w:pPr>
      <w:bookmarkStart w:id="132" w:name="Session2_Section5"/>
      <w:bookmarkEnd w:id="132"/>
      <w:r>
        <w:rPr>
          <w:rFonts w:eastAsia="Times New Roman"/>
        </w:rPr>
        <w:t>2.5 Measuring capacity</w:t>
      </w:r>
    </w:p>
    <w:p w:rsidR="00B66A71" w:rsidRDefault="00AB1D8E">
      <w:pPr>
        <w:divId w:val="1525290474"/>
      </w:pPr>
      <w:r>
        <w:t xml:space="preserve">The basic metric unit for capacity is the litre, usually denoted by the symbol l (though sometimes an uppercase L is used to avoid confusion with the number 1). </w:t>
      </w:r>
    </w:p>
    <w:p w:rsidR="00B66A71" w:rsidRDefault="00AB1D8E">
      <w:pPr>
        <w:divId w:val="1525290474"/>
      </w:pPr>
      <w:r>
        <w:t>In the SI system, units such as cubic metres (m</w:t>
      </w:r>
      <w:r>
        <w:rPr>
          <w:rFonts w:ascii="inherit" w:hAnsi="inherit"/>
          <w:vertAlign w:val="superscript"/>
        </w:rPr>
        <w:t>3</w:t>
      </w:r>
      <w:r>
        <w:t>), cubic centimetres (cm</w:t>
      </w:r>
      <w:r>
        <w:rPr>
          <w:rFonts w:ascii="inherit" w:hAnsi="inherit"/>
          <w:vertAlign w:val="superscript"/>
        </w:rPr>
        <w:t>3</w:t>
      </w:r>
      <w:r>
        <w:t>) and cubic millimetres (mm</w:t>
      </w:r>
      <w:r>
        <w:rPr>
          <w:rFonts w:ascii="inherit" w:hAnsi="inherit"/>
          <w:vertAlign w:val="superscript"/>
        </w:rPr>
        <w:t>3</w:t>
      </w:r>
      <w:r>
        <w:t xml:space="preserve">) are used. These two systems are linked because: </w:t>
      </w:r>
    </w:p>
    <w:p w:rsidR="00B66A71" w:rsidRDefault="00AB1D8E">
      <w:pPr>
        <w:divId w:val="1525290474"/>
      </w:pPr>
      <w:r>
        <w:rPr>
          <w:vanish/>
        </w:rPr>
        <w:t>Start of Quote</w:t>
      </w:r>
    </w:p>
    <w:p w:rsidR="00B66A71" w:rsidRDefault="00AB1D8E">
      <w:pPr>
        <w:divId w:val="1110591327"/>
      </w:pPr>
      <w:bookmarkStart w:id="133" w:name="Session2_Quote1"/>
      <w:bookmarkEnd w:id="133"/>
      <w:r>
        <w:t>1 ml = 1 cm</w:t>
      </w:r>
      <w:r>
        <w:rPr>
          <w:rFonts w:ascii="inherit" w:hAnsi="inherit"/>
          <w:vertAlign w:val="superscript"/>
        </w:rPr>
        <w:t>3</w:t>
      </w:r>
    </w:p>
    <w:p w:rsidR="00B66A71" w:rsidRDefault="00AB1D8E">
      <w:pPr>
        <w:divId w:val="1525290474"/>
      </w:pPr>
      <w:r>
        <w:rPr>
          <w:vanish/>
        </w:rPr>
        <w:t>End of Quote</w:t>
      </w:r>
    </w:p>
    <w:p w:rsidR="00B66A71" w:rsidRDefault="00AB1D8E">
      <w:pPr>
        <w:divId w:val="1525290474"/>
      </w:pPr>
      <w:r>
        <w:t>The animation below illustrates how to convert between the most commonly used units of capacity:</w:t>
      </w:r>
    </w:p>
    <w:p w:rsidR="00B66A71" w:rsidRDefault="00AB1D8E">
      <w:pPr>
        <w:divId w:val="1525290474"/>
      </w:pPr>
      <w:r>
        <w:rPr>
          <w:vanish/>
        </w:rPr>
        <w:t>Start of Media Content</w:t>
      </w:r>
    </w:p>
    <w:p w:rsidR="00B66A71" w:rsidRDefault="00AB1D8E">
      <w:pPr>
        <w:spacing w:before="60" w:beforeAutospacing="0" w:after="60" w:afterAutospacing="0"/>
        <w:divId w:val="608975554"/>
      </w:pPr>
      <w:bookmarkStart w:id="134" w:name="Session2_MediaContent5"/>
      <w:bookmarkEnd w:id="134"/>
      <w:r>
        <w:t>Interactive content is not available in this format.</w:t>
      </w:r>
    </w:p>
    <w:p w:rsidR="00B66A71" w:rsidRDefault="00AB1D8E">
      <w:pPr>
        <w:divId w:val="1525290474"/>
      </w:pPr>
      <w:r>
        <w:rPr>
          <w:vanish/>
        </w:rPr>
        <w:t>End of Media Content</w:t>
      </w:r>
    </w:p>
    <w:p w:rsidR="00B66A71" w:rsidRDefault="00AB1D8E">
      <w:pPr>
        <w:divId w:val="1525290474"/>
      </w:pPr>
      <w:r>
        <w:t xml:space="preserve">Notice that to convert cubic centimetres to cubic millimetres, you need to multiply by 1000, NOT 10. To see this, imagine that you have a box which has internal measurements 1 cm by 1 cm by 1 cm. So, its volume is 1 cubic centimetre. </w:t>
      </w:r>
    </w:p>
    <w:p w:rsidR="00B66A71" w:rsidRDefault="00AB1D8E">
      <w:pPr>
        <w:divId w:val="1525290474"/>
      </w:pPr>
      <w:r>
        <w:t>Now imagine filling it with tiny cubes, each side of which was 1 mm, so the volume of each tiny cube is 1 mm</w:t>
      </w:r>
      <w:r>
        <w:rPr>
          <w:rFonts w:ascii="inherit" w:hAnsi="inherit"/>
          <w:vertAlign w:val="superscript"/>
        </w:rPr>
        <w:t>3</w:t>
      </w:r>
      <w:r>
        <w:t xml:space="preserve">. You would be able to fit 10 rows each with 10 tiny cubes in the bottom of the box, that is 100 tiny cubes altogether. </w:t>
      </w:r>
    </w:p>
    <w:p w:rsidR="00B66A71" w:rsidRDefault="00AB1D8E">
      <w:pPr>
        <w:divId w:val="1525290474"/>
      </w:pPr>
      <w:r>
        <w:t xml:space="preserve">But these cubes would only fill the depth of the box to 1 mm. So you would be able to get 10 layers (each with 100 tiny cubes) into the box overall. </w:t>
      </w:r>
    </w:p>
    <w:p w:rsidR="00B66A71" w:rsidRDefault="00AB1D8E">
      <w:pPr>
        <w:divId w:val="1525290474"/>
      </w:pPr>
      <w:r>
        <w:t>So there would be 1000 tiny cubes in the box.</w:t>
      </w:r>
    </w:p>
    <w:p w:rsidR="00B66A71" w:rsidRDefault="00AB1D8E">
      <w:pPr>
        <w:divId w:val="1525290474"/>
      </w:pPr>
      <w:r>
        <w:t>In other words 1 cm</w:t>
      </w:r>
      <w:r>
        <w:rPr>
          <w:rFonts w:ascii="inherit" w:hAnsi="inherit"/>
          <w:vertAlign w:val="superscript"/>
        </w:rPr>
        <w:t>3</w:t>
      </w:r>
      <w:r>
        <w:t xml:space="preserve"> = 1000 mm</w:t>
      </w:r>
      <w:r>
        <w:rPr>
          <w:rFonts w:ascii="inherit" w:hAnsi="inherit"/>
          <w:vertAlign w:val="superscript"/>
        </w:rPr>
        <w:t>3</w:t>
      </w:r>
      <w:r>
        <w:t xml:space="preserve">. </w:t>
      </w:r>
    </w:p>
    <w:p w:rsidR="00B66A71" w:rsidRDefault="00AB1D8E">
      <w:pPr>
        <w:divId w:val="1525290474"/>
      </w:pPr>
      <w:r>
        <w:t>Can you explain why 1 m</w:t>
      </w:r>
      <w:r>
        <w:rPr>
          <w:rFonts w:ascii="inherit" w:hAnsi="inherit"/>
          <w:vertAlign w:val="superscript"/>
        </w:rPr>
        <w:t>3</w:t>
      </w:r>
      <w:r>
        <w:t xml:space="preserve"> = 1 000 000 cm</w:t>
      </w:r>
      <w:r>
        <w:rPr>
          <w:rFonts w:ascii="inherit" w:hAnsi="inherit"/>
          <w:vertAlign w:val="superscript"/>
        </w:rPr>
        <w:t>3</w:t>
      </w:r>
      <w:r>
        <w:t xml:space="preserve">? </w:t>
      </w:r>
    </w:p>
    <w:p w:rsidR="00B66A71" w:rsidRDefault="00AB1D8E">
      <w:pPr>
        <w:divId w:val="1525290474"/>
      </w:pPr>
      <w:r>
        <w:t>The argument is similar to that above for cm</w:t>
      </w:r>
      <w:r>
        <w:rPr>
          <w:rFonts w:ascii="inherit" w:hAnsi="inherit"/>
          <w:vertAlign w:val="superscript"/>
        </w:rPr>
        <w:t>3</w:t>
      </w:r>
      <w:r>
        <w:t xml:space="preserve"> and mm</w:t>
      </w:r>
      <w:r>
        <w:rPr>
          <w:rFonts w:ascii="inherit" w:hAnsi="inherit"/>
          <w:vertAlign w:val="superscript"/>
        </w:rPr>
        <w:t>3</w:t>
      </w:r>
      <w:r>
        <w:t xml:space="preserve">, except that there are 100 cm in a m, so a cubic metre (a 1 m by 1 m by 1 m cube) has 100 by 100 by 100 little cubic cm in it. </w:t>
      </w:r>
    </w:p>
    <w:p w:rsidR="00B66A71" w:rsidRDefault="00AB1D8E">
      <w:pPr>
        <w:divId w:val="1525290474"/>
      </w:pPr>
      <w:r>
        <w:rPr>
          <w:vanish/>
        </w:rPr>
        <w:t>Start of Example</w:t>
      </w:r>
    </w:p>
    <w:p w:rsidR="00B66A71" w:rsidRDefault="00AB1D8E">
      <w:pPr>
        <w:spacing w:before="0" w:beforeAutospacing="0" w:after="0" w:afterAutospacing="0" w:line="240" w:lineRule="auto"/>
        <w:outlineLvl w:val="3"/>
        <w:divId w:val="809446466"/>
        <w:rPr>
          <w:rFonts w:eastAsia="Times New Roman"/>
          <w:b/>
          <w:bCs/>
          <w:sz w:val="36"/>
          <w:szCs w:val="36"/>
        </w:rPr>
      </w:pPr>
      <w:bookmarkStart w:id="135" w:name="Session2_Example3"/>
      <w:bookmarkEnd w:id="135"/>
      <w:r>
        <w:rPr>
          <w:rFonts w:eastAsia="Times New Roman"/>
          <w:b/>
          <w:bCs/>
          <w:sz w:val="36"/>
          <w:szCs w:val="36"/>
        </w:rPr>
        <w:t>Example 9</w:t>
      </w:r>
    </w:p>
    <w:p w:rsidR="00B66A71" w:rsidRDefault="00AB1D8E">
      <w:pPr>
        <w:divId w:val="41298172"/>
      </w:pPr>
      <w:r>
        <w:t>Convert 500 cm</w:t>
      </w:r>
      <w:r>
        <w:rPr>
          <w:rFonts w:ascii="inherit" w:hAnsi="inherit"/>
          <w:vertAlign w:val="superscript"/>
        </w:rPr>
        <w:t>3</w:t>
      </w:r>
      <w:r>
        <w:t xml:space="preserve"> into litres. </w:t>
      </w:r>
    </w:p>
    <w:bookmarkStart w:id="136" w:name="View_Session2_Answer8"/>
    <w:p w:rsidR="00B66A71" w:rsidRDefault="00AB1D8E">
      <w:pPr>
        <w:pStyle w:val="navbutton"/>
        <w:divId w:val="41298172"/>
      </w:pPr>
      <w:r>
        <w:fldChar w:fldCharType="begin"/>
      </w:r>
      <w:r>
        <w:instrText xml:space="preserve"> HYPERLINK "" \l "Session2_Answer8" </w:instrText>
      </w:r>
      <w:r>
        <w:fldChar w:fldCharType="separate"/>
      </w:r>
      <w:r>
        <w:rPr>
          <w:rStyle w:val="Hyperlink"/>
        </w:rPr>
        <w:t>View answer - Example 9</w:t>
      </w:r>
      <w:r>
        <w:fldChar w:fldCharType="end"/>
      </w:r>
      <w:bookmarkEnd w:id="136"/>
    </w:p>
    <w:p w:rsidR="00B66A71" w:rsidRDefault="00AB1D8E">
      <w:pPr>
        <w:divId w:val="1525290474"/>
      </w:pPr>
      <w:r>
        <w:rPr>
          <w:vanish/>
        </w:rPr>
        <w:t>End of Example</w:t>
      </w:r>
    </w:p>
    <w:p w:rsidR="00B66A71" w:rsidRDefault="00AB1D8E">
      <w:pPr>
        <w:divId w:val="1525290474"/>
      </w:pPr>
      <w:r>
        <w:t xml:space="preserve">Try some yourself – use the calculator to type in the amount and then choose the units you want to convert. Then choose the operation (multiply or divide) and the factor. Then select check to see if your answer is correct. </w:t>
      </w:r>
    </w:p>
    <w:p w:rsidR="00B66A71" w:rsidRDefault="00AB1D8E">
      <w:pPr>
        <w:divId w:val="1525290474"/>
      </w:pPr>
      <w:r>
        <w:rPr>
          <w:vanish/>
        </w:rPr>
        <w:t>Start of Media Content</w:t>
      </w:r>
    </w:p>
    <w:p w:rsidR="00B66A71" w:rsidRDefault="00AB1D8E">
      <w:pPr>
        <w:spacing w:before="60" w:beforeAutospacing="0" w:after="60" w:afterAutospacing="0"/>
        <w:divId w:val="2116826443"/>
      </w:pPr>
      <w:bookmarkStart w:id="137" w:name="Session2_MediaContent6"/>
      <w:bookmarkEnd w:id="137"/>
      <w:r>
        <w:t>Interactive content is not available in this format.</w:t>
      </w:r>
    </w:p>
    <w:p w:rsidR="00B66A71" w:rsidRDefault="00AB1D8E">
      <w:pPr>
        <w:divId w:val="1525290474"/>
      </w:pPr>
      <w:r>
        <w:rPr>
          <w:vanish/>
        </w:rPr>
        <w:t>End of Media Content</w:t>
      </w:r>
    </w:p>
    <w:p w:rsidR="00B66A71" w:rsidRDefault="00AB1D8E">
      <w:pPr>
        <w:pStyle w:val="Heading2"/>
        <w:divId w:val="1617953911"/>
        <w:rPr>
          <w:rFonts w:eastAsia="Times New Roman"/>
        </w:rPr>
      </w:pPr>
      <w:bookmarkStart w:id="138" w:name="Session2_Section6"/>
      <w:bookmarkEnd w:id="138"/>
      <w:r>
        <w:rPr>
          <w:rFonts w:eastAsia="Times New Roman"/>
        </w:rPr>
        <w:t>2.6 Comparing measurements</w:t>
      </w:r>
    </w:p>
    <w:p w:rsidR="00B66A71" w:rsidRDefault="00AB1D8E">
      <w:pPr>
        <w:divId w:val="1617953911"/>
      </w:pPr>
      <w:r>
        <w:t>In order to compare quantities, it is best to express them in the same units.</w:t>
      </w:r>
    </w:p>
    <w:p w:rsidR="00B66A71" w:rsidRDefault="00AB1D8E">
      <w:pPr>
        <w:divId w:val="1617953911"/>
      </w:pPr>
      <w:r>
        <w:rPr>
          <w:vanish/>
        </w:rPr>
        <w:t>Start of Example</w:t>
      </w:r>
    </w:p>
    <w:p w:rsidR="00B66A71" w:rsidRDefault="00AB1D8E">
      <w:pPr>
        <w:spacing w:before="0" w:beforeAutospacing="0" w:after="0" w:afterAutospacing="0" w:line="240" w:lineRule="auto"/>
        <w:outlineLvl w:val="3"/>
        <w:divId w:val="1024400993"/>
        <w:rPr>
          <w:rFonts w:eastAsia="Times New Roman"/>
          <w:b/>
          <w:bCs/>
          <w:sz w:val="36"/>
          <w:szCs w:val="36"/>
        </w:rPr>
      </w:pPr>
      <w:bookmarkStart w:id="139" w:name="Session2_Example4"/>
      <w:bookmarkEnd w:id="139"/>
      <w:r>
        <w:rPr>
          <w:rFonts w:eastAsia="Times New Roman"/>
          <w:b/>
          <w:bCs/>
          <w:sz w:val="36"/>
          <w:szCs w:val="36"/>
        </w:rPr>
        <w:t>Example 10</w:t>
      </w:r>
    </w:p>
    <w:p w:rsidR="00B66A71" w:rsidRDefault="00AB1D8E">
      <w:pPr>
        <w:divId w:val="2049992429"/>
      </w:pPr>
      <w:r>
        <w:t xml:space="preserve">Three children have just measured their own heights in metric units. Isaac says ‘My height is 1098’, Jasmine says ‘My height is 112’ and Kim says ‘Mine is 1.1’. What units were they using? Who is the tallest? </w:t>
      </w:r>
    </w:p>
    <w:bookmarkStart w:id="140" w:name="View_Session2_Answer9"/>
    <w:p w:rsidR="00B66A71" w:rsidRDefault="00AB1D8E">
      <w:pPr>
        <w:pStyle w:val="navbutton"/>
        <w:divId w:val="2049992429"/>
      </w:pPr>
      <w:r>
        <w:fldChar w:fldCharType="begin"/>
      </w:r>
      <w:r>
        <w:instrText xml:space="preserve"> HYPERLINK "" \l "Session2_Answer9" </w:instrText>
      </w:r>
      <w:r>
        <w:fldChar w:fldCharType="separate"/>
      </w:r>
      <w:r>
        <w:rPr>
          <w:rStyle w:val="Hyperlink"/>
        </w:rPr>
        <w:t>View answer - Example 10</w:t>
      </w:r>
      <w:r>
        <w:fldChar w:fldCharType="end"/>
      </w:r>
      <w:bookmarkEnd w:id="140"/>
    </w:p>
    <w:p w:rsidR="00B66A71" w:rsidRDefault="00AB1D8E">
      <w:pPr>
        <w:divId w:val="1617953911"/>
      </w:pPr>
      <w:r>
        <w:rPr>
          <w:vanish/>
        </w:rPr>
        <w:t>End of Example</w:t>
      </w:r>
    </w:p>
    <w:p w:rsidR="00B66A71" w:rsidRDefault="00AB1D8E">
      <w:pPr>
        <w:pStyle w:val="Heading3"/>
        <w:divId w:val="1868324503"/>
        <w:rPr>
          <w:rFonts w:eastAsia="Times New Roman"/>
        </w:rPr>
      </w:pPr>
      <w:bookmarkStart w:id="141" w:name="Session2_SubSection4"/>
      <w:bookmarkEnd w:id="141"/>
      <w:r>
        <w:rPr>
          <w:rFonts w:eastAsia="Times New Roman"/>
        </w:rPr>
        <w:t>Try some yourself</w:t>
      </w:r>
    </w:p>
    <w:p w:rsidR="00B66A71" w:rsidRDefault="00AB1D8E">
      <w:pPr>
        <w:divId w:val="1868324503"/>
      </w:pPr>
      <w:r>
        <w:rPr>
          <w:vanish/>
        </w:rPr>
        <w:t>Start of Activity</w:t>
      </w:r>
    </w:p>
    <w:p w:rsidR="00B66A71" w:rsidRDefault="00AB1D8E">
      <w:pPr>
        <w:spacing w:before="0" w:beforeAutospacing="0" w:after="0" w:afterAutospacing="0" w:line="240" w:lineRule="auto"/>
        <w:outlineLvl w:val="4"/>
        <w:divId w:val="2063209469"/>
        <w:rPr>
          <w:rFonts w:eastAsia="Times New Roman"/>
          <w:b/>
          <w:bCs/>
          <w:sz w:val="36"/>
          <w:szCs w:val="36"/>
        </w:rPr>
      </w:pPr>
      <w:bookmarkStart w:id="142" w:name="Session2_Activity6"/>
      <w:bookmarkEnd w:id="142"/>
      <w:r>
        <w:rPr>
          <w:rFonts w:eastAsia="Times New Roman"/>
          <w:b/>
          <w:bCs/>
          <w:sz w:val="36"/>
          <w:szCs w:val="36"/>
        </w:rPr>
        <w:t>Activity 20</w:t>
      </w:r>
    </w:p>
    <w:p w:rsidR="00B66A71" w:rsidRDefault="00AB1D8E">
      <w:pPr>
        <w:divId w:val="1533497271"/>
      </w:pPr>
      <w:r>
        <w:rPr>
          <w:vanish/>
        </w:rPr>
        <w:t>Start of Question</w:t>
      </w:r>
    </w:p>
    <w:p w:rsidR="00B66A71" w:rsidRDefault="00AB1D8E">
      <w:pPr>
        <w:divId w:val="1278633450"/>
      </w:pPr>
      <w:bookmarkStart w:id="143" w:name="Session2_Question6"/>
      <w:bookmarkEnd w:id="143"/>
      <w:r>
        <w:t>Place the following masses in order, with the lightest first:</w:t>
      </w:r>
    </w:p>
    <w:p w:rsidR="00B66A71" w:rsidRDefault="00AB1D8E">
      <w:pPr>
        <w:divId w:val="1278633450"/>
      </w:pPr>
      <w:r>
        <w:t>  2125 mg   1.9 g   0.02 kg</w:t>
      </w:r>
    </w:p>
    <w:p w:rsidR="00B66A71" w:rsidRDefault="00AB1D8E">
      <w:pPr>
        <w:divId w:val="1533497271"/>
      </w:pPr>
      <w:r>
        <w:rPr>
          <w:vanish/>
        </w:rPr>
        <w:t>End of Question</w:t>
      </w:r>
    </w:p>
    <w:bookmarkStart w:id="144" w:name="View_Session2_Answer10"/>
    <w:p w:rsidR="00B66A71" w:rsidRDefault="00AB1D8E">
      <w:pPr>
        <w:pStyle w:val="navbutton"/>
        <w:divId w:val="1533497271"/>
      </w:pPr>
      <w:r>
        <w:fldChar w:fldCharType="begin"/>
      </w:r>
      <w:r>
        <w:instrText xml:space="preserve"> HYPERLINK "" \l "Session2_Answer10" </w:instrText>
      </w:r>
      <w:r>
        <w:fldChar w:fldCharType="separate"/>
      </w:r>
      <w:r>
        <w:rPr>
          <w:rStyle w:val="Hyperlink"/>
        </w:rPr>
        <w:t>View answer - Activity 20</w:t>
      </w:r>
      <w:r>
        <w:fldChar w:fldCharType="end"/>
      </w:r>
      <w:bookmarkEnd w:id="144"/>
    </w:p>
    <w:p w:rsidR="00B66A71" w:rsidRDefault="00AB1D8E">
      <w:pPr>
        <w:divId w:val="1868324503"/>
      </w:pPr>
      <w:r>
        <w:rPr>
          <w:vanish/>
        </w:rPr>
        <w:t>End of Activity</w:t>
      </w:r>
    </w:p>
    <w:p w:rsidR="00B66A71" w:rsidRDefault="00AB1D8E">
      <w:pPr>
        <w:divId w:val="1868324503"/>
      </w:pPr>
      <w:r>
        <w:rPr>
          <w:vanish/>
        </w:rPr>
        <w:t>Start of Activity</w:t>
      </w:r>
    </w:p>
    <w:p w:rsidR="00B66A71" w:rsidRDefault="00AB1D8E">
      <w:pPr>
        <w:spacing w:before="0" w:beforeAutospacing="0" w:after="0" w:afterAutospacing="0" w:line="240" w:lineRule="auto"/>
        <w:outlineLvl w:val="4"/>
        <w:divId w:val="1629972913"/>
        <w:rPr>
          <w:rFonts w:eastAsia="Times New Roman"/>
          <w:b/>
          <w:bCs/>
          <w:sz w:val="36"/>
          <w:szCs w:val="36"/>
        </w:rPr>
      </w:pPr>
      <w:bookmarkStart w:id="145" w:name="Session2_Activity7"/>
      <w:bookmarkEnd w:id="145"/>
      <w:r>
        <w:rPr>
          <w:rFonts w:eastAsia="Times New Roman"/>
          <w:b/>
          <w:bCs/>
          <w:sz w:val="36"/>
          <w:szCs w:val="36"/>
        </w:rPr>
        <w:t>Activity 21</w:t>
      </w:r>
    </w:p>
    <w:p w:rsidR="00B66A71" w:rsidRDefault="00AB1D8E">
      <w:pPr>
        <w:divId w:val="1567566867"/>
      </w:pPr>
      <w:r>
        <w:rPr>
          <w:vanish/>
        </w:rPr>
        <w:t>Start of Question</w:t>
      </w:r>
    </w:p>
    <w:p w:rsidR="00B66A71" w:rsidRDefault="00AB1D8E">
      <w:pPr>
        <w:divId w:val="1727488646"/>
      </w:pPr>
      <w:bookmarkStart w:id="146" w:name="Session2_Question7"/>
      <w:bookmarkEnd w:id="146"/>
      <w:r>
        <w:t>Place each of the following sets of quantities in order, smallest first.</w:t>
      </w:r>
    </w:p>
    <w:p w:rsidR="00B66A71" w:rsidRDefault="00AB1D8E">
      <w:pPr>
        <w:numPr>
          <w:ilvl w:val="0"/>
          <w:numId w:val="14"/>
        </w:numPr>
        <w:ind w:left="780" w:right="780"/>
        <w:divId w:val="1727488646"/>
      </w:pPr>
      <w:r>
        <w:t>(a) X = 0.5 l   Y = 490 cl   Z = 510 ml</w:t>
      </w:r>
    </w:p>
    <w:p w:rsidR="00B66A71" w:rsidRDefault="00AB1D8E">
      <w:pPr>
        <w:numPr>
          <w:ilvl w:val="0"/>
          <w:numId w:val="14"/>
        </w:numPr>
        <w:ind w:left="780" w:right="780"/>
        <w:divId w:val="1727488646"/>
      </w:pPr>
      <w:r>
        <w:t>(b) X = 20p   Y = £0.02</w:t>
      </w:r>
    </w:p>
    <w:p w:rsidR="00B66A71" w:rsidRDefault="00AB1D8E">
      <w:pPr>
        <w:numPr>
          <w:ilvl w:val="0"/>
          <w:numId w:val="14"/>
        </w:numPr>
        <w:ind w:left="780" w:right="780"/>
        <w:divId w:val="1727488646"/>
      </w:pPr>
      <w:r>
        <w:t>(c) X = 0.039 kg   Y = 4 g   Z = 30 000 mg</w:t>
      </w:r>
    </w:p>
    <w:p w:rsidR="00B66A71" w:rsidRDefault="00AB1D8E">
      <w:pPr>
        <w:divId w:val="1567566867"/>
      </w:pPr>
      <w:r>
        <w:rPr>
          <w:vanish/>
        </w:rPr>
        <w:t>End of Question</w:t>
      </w:r>
    </w:p>
    <w:bookmarkStart w:id="147" w:name="View_Session2_Answer11"/>
    <w:p w:rsidR="00B66A71" w:rsidRDefault="00AB1D8E">
      <w:pPr>
        <w:pStyle w:val="navbutton"/>
        <w:divId w:val="1567566867"/>
      </w:pPr>
      <w:r>
        <w:fldChar w:fldCharType="begin"/>
      </w:r>
      <w:r>
        <w:instrText xml:space="preserve"> HYPERLINK "" \l "Session2_Answer11" </w:instrText>
      </w:r>
      <w:r>
        <w:fldChar w:fldCharType="separate"/>
      </w:r>
      <w:r>
        <w:rPr>
          <w:rStyle w:val="Hyperlink"/>
        </w:rPr>
        <w:t>View answer - Activity 21</w:t>
      </w:r>
      <w:r>
        <w:fldChar w:fldCharType="end"/>
      </w:r>
      <w:bookmarkEnd w:id="147"/>
    </w:p>
    <w:p w:rsidR="00B66A71" w:rsidRDefault="00AB1D8E">
      <w:pPr>
        <w:divId w:val="1868324503"/>
      </w:pPr>
      <w:r>
        <w:rPr>
          <w:vanish/>
        </w:rPr>
        <w:t>End of Activity</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1755322470"/>
        <w:rPr>
          <w:rFonts w:eastAsia="Times New Roman"/>
        </w:rPr>
      </w:pPr>
      <w:bookmarkStart w:id="148" w:name="Session3"/>
      <w:bookmarkEnd w:id="148"/>
      <w:r>
        <w:rPr>
          <w:rFonts w:eastAsia="Times New Roman"/>
        </w:rPr>
        <w:t>3 Arithmetic</w:t>
      </w:r>
    </w:p>
    <w:p w:rsidR="00B66A71" w:rsidRDefault="00AB1D8E">
      <w:pPr>
        <w:divId w:val="1755322470"/>
      </w:pPr>
      <w:r>
        <w:t xml:space="preserve">Although you may have a calculator at your disposal, you need to be able to carry out some calculations (usually with simpler numbers) in order to check your calculator work. Actually handling numbers, on paper or in your head, helps you to understand the nature of the calculations you perform on your calculator and gives you a deeper understanding of the underlying mathematical processes. In some cases, it really is quicker and easier to carry out a calculation by hand rather than key it into your calculator. However, do use your calculator for more cumbersome arithmetic. </w:t>
      </w:r>
    </w:p>
    <w:p w:rsidR="00B66A71" w:rsidRDefault="00AB1D8E">
      <w:pPr>
        <w:divId w:val="1755322470"/>
      </w:pPr>
      <w:r>
        <w:rPr>
          <w:vanish/>
        </w:rPr>
        <w:t>Start of Figure</w:t>
      </w:r>
    </w:p>
    <w:p w:rsidR="00B66A71" w:rsidRDefault="00AB1D8E">
      <w:pPr>
        <w:spacing w:before="0" w:beforeAutospacing="0" w:after="0" w:afterAutospacing="0" w:line="240" w:lineRule="auto"/>
        <w:divId w:val="2022780227"/>
        <w:rPr>
          <w:rFonts w:ascii="Times New Roman" w:eastAsia="Times New Roman" w:hAnsi="Times New Roman" w:cs="Times New Roman"/>
          <w:sz w:val="24"/>
          <w:szCs w:val="24"/>
        </w:rPr>
      </w:pPr>
      <w:bookmarkStart w:id="149" w:name="Session3_Figure1"/>
      <w:bookmarkEnd w:id="149"/>
      <w:r>
        <w:rPr>
          <w:rFonts w:ascii="Times New Roman" w:eastAsia="Times New Roman" w:hAnsi="Times New Roman" w:cs="Times New Roman"/>
          <w:noProof/>
          <w:sz w:val="24"/>
          <w:szCs w:val="24"/>
        </w:rPr>
        <w:drawing>
          <wp:inline distT="0" distB="0" distL="0" distR="0" wp14:anchorId="3C942EB3" wp14:editId="1BD0571B">
            <wp:extent cx="3810000" cy="2228850"/>
            <wp:effectExtent l="0" t="0" r="0" b="0"/>
            <wp:docPr id="42" name="Picture 42" descr="D:\AaaF\OUT\httpswwwopeneduopenlearn_cmid13470_2023-02-24_11-51-10_679dc0091c7140428b5b1be4c9193dac\word\assets\_966f7acb0064aca04585cd1b2dd191a9a05cf407_mu120_4m1_cartoon2_uni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_cmid13470_2023-02-24_11-51-10_679dc0091c7140428b5b1be4c9193dac\word\assets\_966f7acb0064aca04585cd1b2dd191a9a05cf407_mu120_4m1_cartoon2_unit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inline>
        </w:drawing>
      </w:r>
    </w:p>
    <w:p w:rsidR="00B66A71" w:rsidRDefault="00AB1D8E">
      <w:pPr>
        <w:divId w:val="1755322470"/>
      </w:pPr>
      <w:r>
        <w:rPr>
          <w:vanish/>
        </w:rPr>
        <w:t>End of Figure</w:t>
      </w:r>
    </w:p>
    <w:p w:rsidR="00B66A71" w:rsidRDefault="00AB1D8E">
      <w:pPr>
        <w:divId w:val="1755322470"/>
      </w:pPr>
      <w:r>
        <w:t xml:space="preserve">The arithmetic system works not only for positive whole numbers but also for fractions, decimals and negative numbers. It can also be used when letters represent unknown numbers (algebra). It is therefore important to understand the principles for whole numbers, so you can extend these ideas to include different types of numbers. </w:t>
      </w:r>
    </w:p>
    <w:p w:rsidR="00B66A71" w:rsidRDefault="00AB1D8E">
      <w:pPr>
        <w:divId w:val="1755322470"/>
      </w:pPr>
      <w:r>
        <w:rPr>
          <w:vanish/>
        </w:rPr>
        <w:t>Start of Figure</w:t>
      </w:r>
    </w:p>
    <w:p w:rsidR="00B66A71" w:rsidRDefault="00AB1D8E">
      <w:pPr>
        <w:spacing w:before="0" w:beforeAutospacing="0" w:after="0" w:afterAutospacing="0" w:line="240" w:lineRule="auto"/>
        <w:divId w:val="703557717"/>
        <w:rPr>
          <w:rFonts w:ascii="Times New Roman" w:eastAsia="Times New Roman" w:hAnsi="Times New Roman" w:cs="Times New Roman"/>
          <w:sz w:val="24"/>
          <w:szCs w:val="24"/>
        </w:rPr>
      </w:pPr>
      <w:bookmarkStart w:id="150" w:name="Session3_Figure2"/>
      <w:bookmarkEnd w:id="150"/>
      <w:r>
        <w:rPr>
          <w:rFonts w:ascii="Times New Roman" w:eastAsia="Times New Roman" w:hAnsi="Times New Roman" w:cs="Times New Roman"/>
          <w:noProof/>
          <w:sz w:val="24"/>
          <w:szCs w:val="24"/>
        </w:rPr>
        <w:drawing>
          <wp:inline distT="0" distB="0" distL="0" distR="0" wp14:anchorId="22AA64A0" wp14:editId="7DE32257">
            <wp:extent cx="3810000" cy="3162300"/>
            <wp:effectExtent l="0" t="0" r="0" b="0"/>
            <wp:docPr id="43" name="Picture 43" descr="D:\AaaF\OUT\httpswwwopeneduopenlearn_cmid13470_2023-02-24_11-51-10_679dc0091c7140428b5b1be4c9193dac\word\assets\_1b171172d7de8c35526c1d836122fbb52b41db43_mu120_4m1_cartoon3_uni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_cmid13470_2023-02-24_11-51-10_679dc0091c7140428b5b1be4c9193dac\word\assets\_1b171172d7de8c35526c1d836122fbb52b41db43_mu120_4m1_cartoon3_unit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162300"/>
                    </a:xfrm>
                    <a:prstGeom prst="rect">
                      <a:avLst/>
                    </a:prstGeom>
                    <a:noFill/>
                    <a:ln>
                      <a:noFill/>
                    </a:ln>
                  </pic:spPr>
                </pic:pic>
              </a:graphicData>
            </a:graphic>
          </wp:inline>
        </w:drawing>
      </w:r>
    </w:p>
    <w:p w:rsidR="00B66A71" w:rsidRDefault="00AB1D8E">
      <w:pPr>
        <w:divId w:val="1755322470"/>
      </w:pPr>
      <w:r>
        <w:rPr>
          <w:vanish/>
        </w:rPr>
        <w:t>End of Figure</w:t>
      </w:r>
    </w:p>
    <w:p w:rsidR="00B66A71" w:rsidRDefault="00AB1D8E">
      <w:pPr>
        <w:pStyle w:val="Heading2"/>
        <w:divId w:val="936984308"/>
        <w:rPr>
          <w:rFonts w:eastAsia="Times New Roman"/>
        </w:rPr>
      </w:pPr>
      <w:bookmarkStart w:id="151" w:name="Session3_Section1"/>
      <w:bookmarkEnd w:id="151"/>
      <w:r>
        <w:rPr>
          <w:rFonts w:eastAsia="Times New Roman"/>
        </w:rPr>
        <w:t>3.1 Arithmetic with whole numbers</w:t>
      </w:r>
    </w:p>
    <w:p w:rsidR="00B66A71" w:rsidRDefault="00AB1D8E">
      <w:pPr>
        <w:divId w:val="936984308"/>
      </w:pPr>
      <w:r>
        <w:t xml:space="preserve">When you are adding or subtracting whole numbers, an important thing to keep in mind is the </w:t>
      </w:r>
      <w:r>
        <w:rPr>
          <w:rStyle w:val="Strong"/>
        </w:rPr>
        <w:t>place value</w:t>
      </w:r>
      <w:r>
        <w:t xml:space="preserve"> of the figures. It is often a good idea to set out the numbers in columns before doing the arithmetic. </w:t>
      </w:r>
    </w:p>
    <w:p w:rsidR="00B66A71" w:rsidRDefault="00AB1D8E">
      <w:pPr>
        <w:divId w:val="936984308"/>
      </w:pPr>
      <w:r>
        <w:rPr>
          <w:vanish/>
        </w:rPr>
        <w:t>Start of Example</w:t>
      </w:r>
    </w:p>
    <w:p w:rsidR="00B66A71" w:rsidRDefault="00AB1D8E">
      <w:pPr>
        <w:spacing w:before="0" w:beforeAutospacing="0" w:after="0" w:afterAutospacing="0" w:line="240" w:lineRule="auto"/>
        <w:outlineLvl w:val="3"/>
        <w:divId w:val="1963880400"/>
        <w:rPr>
          <w:rFonts w:eastAsia="Times New Roman"/>
          <w:b/>
          <w:bCs/>
          <w:sz w:val="36"/>
          <w:szCs w:val="36"/>
        </w:rPr>
      </w:pPr>
      <w:bookmarkStart w:id="152" w:name="Session3_Example1"/>
      <w:bookmarkEnd w:id="152"/>
      <w:r>
        <w:rPr>
          <w:rFonts w:eastAsia="Times New Roman"/>
          <w:b/>
          <w:bCs/>
          <w:sz w:val="36"/>
          <w:szCs w:val="36"/>
        </w:rPr>
        <w:t>Example 11</w:t>
      </w:r>
    </w:p>
    <w:p w:rsidR="00B66A71" w:rsidRDefault="00AB1D8E">
      <w:pPr>
        <w:numPr>
          <w:ilvl w:val="0"/>
          <w:numId w:val="15"/>
        </w:numPr>
        <w:ind w:left="780" w:right="780"/>
        <w:divId w:val="1651251886"/>
      </w:pPr>
      <w:r>
        <w:t xml:space="preserve">(a) There are 4985 people living in a village and 93 people living in a nearby hamlet. How many people live in the village and the hamlet in total? </w:t>
      </w:r>
    </w:p>
    <w:p w:rsidR="00B66A71" w:rsidRDefault="00AB1D8E">
      <w:pPr>
        <w:numPr>
          <w:ilvl w:val="0"/>
          <w:numId w:val="15"/>
        </w:numPr>
        <w:ind w:left="780" w:right="780"/>
        <w:divId w:val="1651251886"/>
      </w:pPr>
      <w:r>
        <w:t>(b) Of the total number of people in the village and hamlet, 1352 are under voting age. How many people are eligible to vote?</w:t>
      </w:r>
    </w:p>
    <w:bookmarkStart w:id="153" w:name="View_Session3_Answer1"/>
    <w:p w:rsidR="00B66A71" w:rsidRDefault="00AB1D8E">
      <w:pPr>
        <w:pStyle w:val="navbutton"/>
        <w:divId w:val="1651251886"/>
      </w:pPr>
      <w:r>
        <w:fldChar w:fldCharType="begin"/>
      </w:r>
      <w:r>
        <w:instrText xml:space="preserve"> HYPERLINK "" \l "Session3_Answer1" </w:instrText>
      </w:r>
      <w:r>
        <w:fldChar w:fldCharType="separate"/>
      </w:r>
      <w:r>
        <w:rPr>
          <w:rStyle w:val="Hyperlink"/>
        </w:rPr>
        <w:t>View answer - Example 11</w:t>
      </w:r>
      <w:r>
        <w:fldChar w:fldCharType="end"/>
      </w:r>
      <w:bookmarkEnd w:id="153"/>
    </w:p>
    <w:p w:rsidR="00B66A71" w:rsidRDefault="00AB1D8E">
      <w:pPr>
        <w:divId w:val="936984308"/>
      </w:pPr>
      <w:r>
        <w:rPr>
          <w:vanish/>
        </w:rPr>
        <w:t>End of Example</w:t>
      </w:r>
    </w:p>
    <w:p w:rsidR="00B66A71" w:rsidRDefault="00AB1D8E">
      <w:pPr>
        <w:pStyle w:val="Heading3"/>
        <w:divId w:val="140462657"/>
        <w:rPr>
          <w:rFonts w:eastAsia="Times New Roman"/>
        </w:rPr>
      </w:pPr>
      <w:bookmarkStart w:id="154" w:name="Session3_SubSection1"/>
      <w:bookmarkEnd w:id="154"/>
      <w:r>
        <w:rPr>
          <w:rFonts w:eastAsia="Times New Roman"/>
        </w:rPr>
        <w:t>Try some yourself</w:t>
      </w:r>
    </w:p>
    <w:p w:rsidR="00B66A71" w:rsidRDefault="00AB1D8E">
      <w:pPr>
        <w:divId w:val="140462657"/>
      </w:pPr>
      <w:r>
        <w:rPr>
          <w:vanish/>
        </w:rPr>
        <w:t>Start of Activity</w:t>
      </w:r>
    </w:p>
    <w:p w:rsidR="00B66A71" w:rsidRDefault="00AB1D8E">
      <w:pPr>
        <w:spacing w:before="0" w:beforeAutospacing="0" w:after="0" w:afterAutospacing="0" w:line="240" w:lineRule="auto"/>
        <w:outlineLvl w:val="4"/>
        <w:divId w:val="1738673010"/>
        <w:rPr>
          <w:rFonts w:eastAsia="Times New Roman"/>
          <w:b/>
          <w:bCs/>
          <w:sz w:val="36"/>
          <w:szCs w:val="36"/>
        </w:rPr>
      </w:pPr>
      <w:bookmarkStart w:id="155" w:name="Session3_Activity1"/>
      <w:bookmarkEnd w:id="155"/>
      <w:r>
        <w:rPr>
          <w:rFonts w:eastAsia="Times New Roman"/>
          <w:b/>
          <w:bCs/>
          <w:sz w:val="36"/>
          <w:szCs w:val="36"/>
        </w:rPr>
        <w:t>Activity 22</w:t>
      </w:r>
    </w:p>
    <w:p w:rsidR="00B66A71" w:rsidRDefault="00AB1D8E">
      <w:pPr>
        <w:divId w:val="1842576194"/>
      </w:pPr>
      <w:r>
        <w:rPr>
          <w:vanish/>
        </w:rPr>
        <w:t>Start of Question</w:t>
      </w:r>
    </w:p>
    <w:p w:rsidR="00B66A71" w:rsidRDefault="00AB1D8E">
      <w:pPr>
        <w:divId w:val="1441946660"/>
      </w:pPr>
      <w:bookmarkStart w:id="156" w:name="Session3_Question1"/>
      <w:bookmarkEnd w:id="156"/>
      <w:r>
        <w:t>Carry out the following calculations, without using a calculator.</w:t>
      </w:r>
    </w:p>
    <w:p w:rsidR="00B66A71" w:rsidRDefault="00AB1D8E">
      <w:pPr>
        <w:numPr>
          <w:ilvl w:val="0"/>
          <w:numId w:val="16"/>
        </w:numPr>
        <w:ind w:left="780" w:right="780"/>
        <w:divId w:val="1441946660"/>
      </w:pPr>
      <w:r>
        <w:t>(a) A million pound lottery prize minus a three hundred pound administrative charge.</w:t>
      </w:r>
    </w:p>
    <w:p w:rsidR="00B66A71" w:rsidRDefault="00AB1D8E">
      <w:pPr>
        <w:numPr>
          <w:ilvl w:val="0"/>
          <w:numId w:val="16"/>
        </w:numPr>
        <w:ind w:left="780" w:right="780"/>
        <w:divId w:val="1441946660"/>
      </w:pPr>
      <w:r>
        <w:t>(b) The sum of cheques for £25 and £1029, to pay into a bank account.</w:t>
      </w:r>
    </w:p>
    <w:p w:rsidR="00B66A71" w:rsidRDefault="00AB1D8E">
      <w:pPr>
        <w:divId w:val="1842576194"/>
      </w:pPr>
      <w:r>
        <w:rPr>
          <w:vanish/>
        </w:rPr>
        <w:t>End of Question</w:t>
      </w:r>
    </w:p>
    <w:bookmarkStart w:id="157" w:name="View_Session3_Answer2"/>
    <w:p w:rsidR="00B66A71" w:rsidRDefault="00AB1D8E">
      <w:pPr>
        <w:pStyle w:val="navbutton"/>
        <w:divId w:val="1842576194"/>
      </w:pPr>
      <w:r>
        <w:fldChar w:fldCharType="begin"/>
      </w:r>
      <w:r>
        <w:instrText xml:space="preserve"> HYPERLINK "" \l "Session3_Answer2" </w:instrText>
      </w:r>
      <w:r>
        <w:fldChar w:fldCharType="separate"/>
      </w:r>
      <w:r>
        <w:rPr>
          <w:rStyle w:val="Hyperlink"/>
        </w:rPr>
        <w:t>View answer - Activity 22</w:t>
      </w:r>
      <w:r>
        <w:fldChar w:fldCharType="end"/>
      </w:r>
      <w:bookmarkEnd w:id="157"/>
    </w:p>
    <w:p w:rsidR="00B66A71" w:rsidRDefault="00AB1D8E">
      <w:pPr>
        <w:divId w:val="140462657"/>
      </w:pPr>
      <w:r>
        <w:rPr>
          <w:vanish/>
        </w:rPr>
        <w:t>End of Activity</w:t>
      </w:r>
    </w:p>
    <w:p w:rsidR="00B66A71" w:rsidRDefault="00AB1D8E">
      <w:pPr>
        <w:pStyle w:val="Heading2"/>
        <w:divId w:val="1234508481"/>
        <w:rPr>
          <w:rFonts w:eastAsia="Times New Roman"/>
        </w:rPr>
      </w:pPr>
      <w:bookmarkStart w:id="158" w:name="Session3_Section2"/>
      <w:bookmarkEnd w:id="158"/>
      <w:r>
        <w:rPr>
          <w:rFonts w:eastAsia="Times New Roman"/>
        </w:rPr>
        <w:t>3.2 Multiplying and dividing</w:t>
      </w:r>
    </w:p>
    <w:p w:rsidR="00B66A71" w:rsidRDefault="00AB1D8E">
      <w:pPr>
        <w:divId w:val="1234508481"/>
      </w:pPr>
      <w:r>
        <w:t xml:space="preserve">To multiply and divide by 10, 100, 1000, etc., write the digits in their place value columns. To multiply, move the digits to the left (replacing the numbers on the right with zeros) and to divide move them to the right (putting in a decimal point, and any zeros necessary for the place value). </w:t>
      </w:r>
    </w:p>
    <w:p w:rsidR="00B66A71" w:rsidRDefault="00AB1D8E">
      <w:pPr>
        <w:divId w:val="1234508481"/>
      </w:pPr>
      <w:r>
        <w:t xml:space="preserve">Multiplication and division by whole numbers in general can be carried out by combining this technique with a knowledge of the multiplication tables up to 10. </w:t>
      </w:r>
    </w:p>
    <w:p w:rsidR="00B66A71" w:rsidRDefault="00AB1D8E">
      <w:pPr>
        <w:divId w:val="1234508481"/>
      </w:pPr>
      <w:r>
        <w:rPr>
          <w:vanish/>
        </w:rPr>
        <w:t>Start of Example</w:t>
      </w:r>
    </w:p>
    <w:p w:rsidR="00B66A71" w:rsidRDefault="00AB1D8E">
      <w:pPr>
        <w:spacing w:before="0" w:beforeAutospacing="0" w:after="0" w:afterAutospacing="0" w:line="240" w:lineRule="auto"/>
        <w:outlineLvl w:val="3"/>
        <w:divId w:val="1031614228"/>
        <w:rPr>
          <w:rFonts w:eastAsia="Times New Roman"/>
          <w:b/>
          <w:bCs/>
          <w:sz w:val="36"/>
          <w:szCs w:val="36"/>
        </w:rPr>
      </w:pPr>
      <w:bookmarkStart w:id="159" w:name="Session3_Example2"/>
      <w:bookmarkEnd w:id="159"/>
      <w:r>
        <w:rPr>
          <w:rFonts w:eastAsia="Times New Roman"/>
          <w:b/>
          <w:bCs/>
          <w:sz w:val="36"/>
          <w:szCs w:val="36"/>
        </w:rPr>
        <w:t>Example 12</w:t>
      </w:r>
    </w:p>
    <w:p w:rsidR="00B66A71" w:rsidRDefault="00AB1D8E">
      <w:pPr>
        <w:divId w:val="1865095815"/>
      </w:pPr>
      <w:r>
        <w:t>A machine in a factory puts tops on bottles at the rate of 1 every second.</w:t>
      </w:r>
    </w:p>
    <w:p w:rsidR="00B66A71" w:rsidRDefault="00AB1D8E">
      <w:pPr>
        <w:numPr>
          <w:ilvl w:val="0"/>
          <w:numId w:val="17"/>
        </w:numPr>
        <w:ind w:left="780" w:right="780"/>
        <w:divId w:val="1865095815"/>
      </w:pPr>
      <w:r>
        <w:t>(a) How many bottles does it top in a 10 hour working day?</w:t>
      </w:r>
    </w:p>
    <w:p w:rsidR="00B66A71" w:rsidRDefault="00AB1D8E">
      <w:pPr>
        <w:numPr>
          <w:ilvl w:val="0"/>
          <w:numId w:val="17"/>
        </w:numPr>
        <w:ind w:left="780" w:right="780"/>
        <w:divId w:val="1865095815"/>
      </w:pPr>
      <w:r>
        <w:t>(b) How many bottles does it top in a 30 day month, at 10 hours a day?</w:t>
      </w:r>
    </w:p>
    <w:bookmarkStart w:id="160" w:name="View_Session3_Answer3"/>
    <w:p w:rsidR="00B66A71" w:rsidRDefault="00AB1D8E">
      <w:pPr>
        <w:pStyle w:val="navbutton"/>
        <w:divId w:val="1865095815"/>
      </w:pPr>
      <w:r>
        <w:fldChar w:fldCharType="begin"/>
      </w:r>
      <w:r>
        <w:instrText xml:space="preserve"> HYPERLINK "" \l "Session3_Answer3" </w:instrText>
      </w:r>
      <w:r>
        <w:fldChar w:fldCharType="separate"/>
      </w:r>
      <w:r>
        <w:rPr>
          <w:rStyle w:val="Hyperlink"/>
        </w:rPr>
        <w:t>View answer - Example 12</w:t>
      </w:r>
      <w:r>
        <w:fldChar w:fldCharType="end"/>
      </w:r>
      <w:bookmarkEnd w:id="160"/>
    </w:p>
    <w:p w:rsidR="00B66A71" w:rsidRDefault="00AB1D8E">
      <w:pPr>
        <w:divId w:val="1234508481"/>
      </w:pPr>
      <w:r>
        <w:rPr>
          <w:vanish/>
        </w:rPr>
        <w:t>End of Example</w:t>
      </w:r>
    </w:p>
    <w:p w:rsidR="00B66A71" w:rsidRDefault="00AB1D8E">
      <w:pPr>
        <w:pStyle w:val="Heading3"/>
        <w:divId w:val="2007903264"/>
        <w:rPr>
          <w:rFonts w:eastAsia="Times New Roman"/>
        </w:rPr>
      </w:pPr>
      <w:bookmarkStart w:id="161" w:name="Session3_SubSection2"/>
      <w:bookmarkEnd w:id="161"/>
      <w:r>
        <w:rPr>
          <w:rFonts w:eastAsia="Times New Roman"/>
        </w:rPr>
        <w:t>Try some yourself</w:t>
      </w:r>
    </w:p>
    <w:p w:rsidR="00B66A71" w:rsidRDefault="00AB1D8E">
      <w:pPr>
        <w:divId w:val="2007903264"/>
      </w:pPr>
      <w:r>
        <w:rPr>
          <w:vanish/>
        </w:rPr>
        <w:t>Start of Activity</w:t>
      </w:r>
    </w:p>
    <w:p w:rsidR="00B66A71" w:rsidRDefault="00AB1D8E">
      <w:pPr>
        <w:spacing w:before="0" w:beforeAutospacing="0" w:after="0" w:afterAutospacing="0" w:line="240" w:lineRule="auto"/>
        <w:outlineLvl w:val="4"/>
        <w:divId w:val="1283465812"/>
        <w:rPr>
          <w:rFonts w:eastAsia="Times New Roman"/>
          <w:b/>
          <w:bCs/>
          <w:sz w:val="36"/>
          <w:szCs w:val="36"/>
        </w:rPr>
      </w:pPr>
      <w:bookmarkStart w:id="162" w:name="Session3_Activity2"/>
      <w:bookmarkEnd w:id="162"/>
      <w:r>
        <w:rPr>
          <w:rFonts w:eastAsia="Times New Roman"/>
          <w:b/>
          <w:bCs/>
          <w:sz w:val="36"/>
          <w:szCs w:val="36"/>
        </w:rPr>
        <w:t>Activity 23</w:t>
      </w:r>
    </w:p>
    <w:p w:rsidR="00B66A71" w:rsidRDefault="00AB1D8E">
      <w:pPr>
        <w:divId w:val="236978590"/>
      </w:pPr>
      <w:r>
        <w:rPr>
          <w:vanish/>
        </w:rPr>
        <w:t>Start of Question</w:t>
      </w:r>
    </w:p>
    <w:p w:rsidR="00B66A71" w:rsidRDefault="00AB1D8E">
      <w:pPr>
        <w:divId w:val="223953711"/>
      </w:pPr>
      <w:bookmarkStart w:id="163" w:name="Session3_Question2"/>
      <w:bookmarkEnd w:id="163"/>
      <w:r>
        <w:t>Candles are sold in boxes of 40. How many candles are there in 30 boxes?</w:t>
      </w:r>
    </w:p>
    <w:p w:rsidR="00B66A71" w:rsidRDefault="00AB1D8E">
      <w:pPr>
        <w:divId w:val="236978590"/>
      </w:pPr>
      <w:r>
        <w:rPr>
          <w:vanish/>
        </w:rPr>
        <w:t>End of Question</w:t>
      </w:r>
    </w:p>
    <w:bookmarkStart w:id="164" w:name="View_Session3_Answer4"/>
    <w:p w:rsidR="00B66A71" w:rsidRDefault="00AB1D8E">
      <w:pPr>
        <w:pStyle w:val="navbutton"/>
        <w:divId w:val="236978590"/>
      </w:pPr>
      <w:r>
        <w:fldChar w:fldCharType="begin"/>
      </w:r>
      <w:r>
        <w:instrText xml:space="preserve"> HYPERLINK "" \l "Session3_Answer4" </w:instrText>
      </w:r>
      <w:r>
        <w:fldChar w:fldCharType="separate"/>
      </w:r>
      <w:r>
        <w:rPr>
          <w:rStyle w:val="Hyperlink"/>
        </w:rPr>
        <w:t>View answer - Activity 23</w:t>
      </w:r>
      <w:r>
        <w:fldChar w:fldCharType="end"/>
      </w:r>
      <w:bookmarkEnd w:id="164"/>
    </w:p>
    <w:p w:rsidR="00B66A71" w:rsidRDefault="00AB1D8E">
      <w:pPr>
        <w:divId w:val="2007903264"/>
      </w:pPr>
      <w:r>
        <w:rPr>
          <w:vanish/>
        </w:rPr>
        <w:t>End of Activity</w:t>
      </w:r>
    </w:p>
    <w:p w:rsidR="00B66A71" w:rsidRDefault="00AB1D8E">
      <w:pPr>
        <w:divId w:val="2007903264"/>
      </w:pPr>
      <w:r>
        <w:rPr>
          <w:vanish/>
        </w:rPr>
        <w:t>Start of Activity</w:t>
      </w:r>
    </w:p>
    <w:p w:rsidR="00B66A71" w:rsidRDefault="00AB1D8E">
      <w:pPr>
        <w:spacing w:before="0" w:beforeAutospacing="0" w:after="0" w:afterAutospacing="0" w:line="240" w:lineRule="auto"/>
        <w:outlineLvl w:val="4"/>
        <w:divId w:val="2003466459"/>
        <w:rPr>
          <w:rFonts w:eastAsia="Times New Roman"/>
          <w:b/>
          <w:bCs/>
          <w:sz w:val="36"/>
          <w:szCs w:val="36"/>
        </w:rPr>
      </w:pPr>
      <w:bookmarkStart w:id="165" w:name="Session3_Activity3"/>
      <w:bookmarkEnd w:id="165"/>
      <w:r>
        <w:rPr>
          <w:rFonts w:eastAsia="Times New Roman"/>
          <w:b/>
          <w:bCs/>
          <w:sz w:val="36"/>
          <w:szCs w:val="36"/>
        </w:rPr>
        <w:t>Activity 24</w:t>
      </w:r>
    </w:p>
    <w:p w:rsidR="00B66A71" w:rsidRDefault="00AB1D8E">
      <w:pPr>
        <w:divId w:val="1130519050"/>
      </w:pPr>
      <w:r>
        <w:rPr>
          <w:vanish/>
        </w:rPr>
        <w:t>Start of Question</w:t>
      </w:r>
    </w:p>
    <w:p w:rsidR="00B66A71" w:rsidRDefault="00AB1D8E">
      <w:pPr>
        <w:numPr>
          <w:ilvl w:val="0"/>
          <w:numId w:val="18"/>
        </w:numPr>
        <w:ind w:left="780" w:right="780"/>
        <w:divId w:val="1048804202"/>
      </w:pPr>
      <w:bookmarkStart w:id="166" w:name="Session3_Question3"/>
      <w:bookmarkEnd w:id="166"/>
      <w:r>
        <w:rPr>
          <w:rStyle w:val="Strong"/>
        </w:rPr>
        <w:t>2</w:t>
      </w:r>
      <w:r>
        <w:t xml:space="preserve">(a) A doctor prescribes 3 pills a day and the prescription is to last for 4 weeks. How many pills should the pharmacist supply? </w:t>
      </w:r>
    </w:p>
    <w:p w:rsidR="00B66A71" w:rsidRDefault="00AB1D8E">
      <w:pPr>
        <w:numPr>
          <w:ilvl w:val="0"/>
          <w:numId w:val="18"/>
        </w:numPr>
        <w:ind w:left="780" w:right="780"/>
        <w:divId w:val="1048804202"/>
      </w:pPr>
      <w:r>
        <w:t>(b) Apples are sold in a pack of 7 for 95 p or singly 14 p each. Which is the better buy?</w:t>
      </w:r>
    </w:p>
    <w:p w:rsidR="00B66A71" w:rsidRDefault="00AB1D8E">
      <w:pPr>
        <w:divId w:val="1130519050"/>
      </w:pPr>
      <w:r>
        <w:rPr>
          <w:vanish/>
        </w:rPr>
        <w:t>End of Question</w:t>
      </w:r>
    </w:p>
    <w:bookmarkStart w:id="167" w:name="View_Session3_Answer5"/>
    <w:p w:rsidR="00B66A71" w:rsidRDefault="00AB1D8E">
      <w:pPr>
        <w:pStyle w:val="navbutton"/>
        <w:divId w:val="1130519050"/>
      </w:pPr>
      <w:r>
        <w:fldChar w:fldCharType="begin"/>
      </w:r>
      <w:r>
        <w:instrText xml:space="preserve"> HYPERLINK "" \l "Session3_Answer5" </w:instrText>
      </w:r>
      <w:r>
        <w:fldChar w:fldCharType="separate"/>
      </w:r>
      <w:r>
        <w:rPr>
          <w:rStyle w:val="Hyperlink"/>
        </w:rPr>
        <w:t>View answer - Activity 24</w:t>
      </w:r>
      <w:r>
        <w:fldChar w:fldCharType="end"/>
      </w:r>
      <w:bookmarkEnd w:id="167"/>
    </w:p>
    <w:p w:rsidR="00B66A71" w:rsidRDefault="00AB1D8E">
      <w:pPr>
        <w:divId w:val="2007903264"/>
      </w:pPr>
      <w:r>
        <w:rPr>
          <w:vanish/>
        </w:rPr>
        <w:t>End of Activity</w:t>
      </w:r>
    </w:p>
    <w:p w:rsidR="00B66A71" w:rsidRDefault="00AB1D8E">
      <w:pPr>
        <w:divId w:val="2007903264"/>
      </w:pPr>
      <w:r>
        <w:rPr>
          <w:vanish/>
        </w:rPr>
        <w:t>Start of Activity</w:t>
      </w:r>
    </w:p>
    <w:p w:rsidR="00B66A71" w:rsidRDefault="00AB1D8E">
      <w:pPr>
        <w:spacing w:before="0" w:beforeAutospacing="0" w:after="0" w:afterAutospacing="0" w:line="240" w:lineRule="auto"/>
        <w:outlineLvl w:val="4"/>
        <w:divId w:val="1989285360"/>
        <w:rPr>
          <w:rFonts w:eastAsia="Times New Roman"/>
          <w:b/>
          <w:bCs/>
          <w:sz w:val="36"/>
          <w:szCs w:val="36"/>
        </w:rPr>
      </w:pPr>
      <w:bookmarkStart w:id="168" w:name="Session3_Activity4"/>
      <w:bookmarkEnd w:id="168"/>
      <w:r>
        <w:rPr>
          <w:rFonts w:eastAsia="Times New Roman"/>
          <w:b/>
          <w:bCs/>
          <w:sz w:val="36"/>
          <w:szCs w:val="36"/>
        </w:rPr>
        <w:t>Activity 25</w:t>
      </w:r>
    </w:p>
    <w:p w:rsidR="00B66A71" w:rsidRDefault="00AB1D8E">
      <w:pPr>
        <w:divId w:val="891966469"/>
      </w:pPr>
      <w:r>
        <w:rPr>
          <w:vanish/>
        </w:rPr>
        <w:t>Start of Question</w:t>
      </w:r>
    </w:p>
    <w:p w:rsidR="00B66A71" w:rsidRDefault="00AB1D8E">
      <w:pPr>
        <w:divId w:val="591474836"/>
      </w:pPr>
      <w:bookmarkStart w:id="169" w:name="Session3_Question4"/>
      <w:bookmarkEnd w:id="169"/>
      <w:r>
        <w:t>Describe, in your own words, the effect of multiplying any number by (a) 1, (b) 0.</w:t>
      </w:r>
    </w:p>
    <w:p w:rsidR="00B66A71" w:rsidRDefault="00AB1D8E">
      <w:pPr>
        <w:divId w:val="891966469"/>
      </w:pPr>
      <w:r>
        <w:rPr>
          <w:vanish/>
        </w:rPr>
        <w:t>End of Question</w:t>
      </w:r>
    </w:p>
    <w:bookmarkStart w:id="170" w:name="View_Session3_Answer6"/>
    <w:p w:rsidR="00B66A71" w:rsidRDefault="00AB1D8E">
      <w:pPr>
        <w:pStyle w:val="navbutton"/>
        <w:divId w:val="891966469"/>
      </w:pPr>
      <w:r>
        <w:fldChar w:fldCharType="begin"/>
      </w:r>
      <w:r>
        <w:instrText xml:space="preserve"> HYPERLINK "" \l "Session3_Answer6" </w:instrText>
      </w:r>
      <w:r>
        <w:fldChar w:fldCharType="separate"/>
      </w:r>
      <w:r>
        <w:rPr>
          <w:rStyle w:val="Hyperlink"/>
        </w:rPr>
        <w:t>View answer - Activity 25</w:t>
      </w:r>
      <w:r>
        <w:fldChar w:fldCharType="end"/>
      </w:r>
      <w:bookmarkEnd w:id="170"/>
    </w:p>
    <w:p w:rsidR="00B66A71" w:rsidRDefault="00AB1D8E">
      <w:pPr>
        <w:divId w:val="2007903264"/>
      </w:pPr>
      <w:r>
        <w:rPr>
          <w:vanish/>
        </w:rPr>
        <w:t>End of Activity</w:t>
      </w:r>
    </w:p>
    <w:p w:rsidR="00B66A71" w:rsidRDefault="00AB1D8E">
      <w:pPr>
        <w:divId w:val="2007903264"/>
      </w:pPr>
      <w:r>
        <w:rPr>
          <w:vanish/>
        </w:rPr>
        <w:t>Start of Activity</w:t>
      </w:r>
    </w:p>
    <w:p w:rsidR="00B66A71" w:rsidRDefault="00AB1D8E">
      <w:pPr>
        <w:spacing w:before="0" w:beforeAutospacing="0" w:after="0" w:afterAutospacing="0" w:line="240" w:lineRule="auto"/>
        <w:outlineLvl w:val="4"/>
        <w:divId w:val="1758355840"/>
        <w:rPr>
          <w:rFonts w:eastAsia="Times New Roman"/>
          <w:b/>
          <w:bCs/>
          <w:sz w:val="36"/>
          <w:szCs w:val="36"/>
        </w:rPr>
      </w:pPr>
      <w:bookmarkStart w:id="171" w:name="Session3_Activity5"/>
      <w:bookmarkEnd w:id="171"/>
      <w:r>
        <w:rPr>
          <w:rFonts w:eastAsia="Times New Roman"/>
          <w:b/>
          <w:bCs/>
          <w:sz w:val="36"/>
          <w:szCs w:val="36"/>
        </w:rPr>
        <w:t>Activity 26</w:t>
      </w:r>
    </w:p>
    <w:p w:rsidR="00B66A71" w:rsidRDefault="00AB1D8E">
      <w:pPr>
        <w:divId w:val="1989163657"/>
      </w:pPr>
      <w:r>
        <w:rPr>
          <w:vanish/>
        </w:rPr>
        <w:t>Start of Question</w:t>
      </w:r>
    </w:p>
    <w:p w:rsidR="00B66A71" w:rsidRDefault="00AB1D8E">
      <w:pPr>
        <w:divId w:val="562372620"/>
      </w:pPr>
      <w:bookmarkStart w:id="172" w:name="Session3_Question5"/>
      <w:bookmarkEnd w:id="172"/>
      <w:r>
        <w:t>Place the following times in order, shortest first:</w:t>
      </w:r>
    </w:p>
    <w:p w:rsidR="00B66A71" w:rsidRDefault="00AB1D8E">
      <w:pPr>
        <w:divId w:val="562372620"/>
      </w:pPr>
      <w:r>
        <w:t>  four weeks;  29 days;  360 hours.</w:t>
      </w:r>
    </w:p>
    <w:p w:rsidR="00B66A71" w:rsidRDefault="00AB1D8E">
      <w:pPr>
        <w:divId w:val="1989163657"/>
      </w:pPr>
      <w:r>
        <w:rPr>
          <w:vanish/>
        </w:rPr>
        <w:t>End of Question</w:t>
      </w:r>
    </w:p>
    <w:bookmarkStart w:id="173" w:name="View_Session3_Answer7"/>
    <w:p w:rsidR="00B66A71" w:rsidRDefault="00AB1D8E">
      <w:pPr>
        <w:pStyle w:val="navbutton"/>
        <w:divId w:val="1989163657"/>
      </w:pPr>
      <w:r>
        <w:fldChar w:fldCharType="begin"/>
      </w:r>
      <w:r>
        <w:instrText xml:space="preserve"> HYPERLINK "" \l "Session3_Answer7" </w:instrText>
      </w:r>
      <w:r>
        <w:fldChar w:fldCharType="separate"/>
      </w:r>
      <w:r>
        <w:rPr>
          <w:rStyle w:val="Hyperlink"/>
        </w:rPr>
        <w:t>View answer - Activity 26</w:t>
      </w:r>
      <w:r>
        <w:fldChar w:fldCharType="end"/>
      </w:r>
      <w:bookmarkEnd w:id="173"/>
    </w:p>
    <w:p w:rsidR="00B66A71" w:rsidRDefault="00AB1D8E">
      <w:pPr>
        <w:divId w:val="2007903264"/>
      </w:pPr>
      <w:r>
        <w:rPr>
          <w:vanish/>
        </w:rPr>
        <w:t>End of Activity</w:t>
      </w:r>
    </w:p>
    <w:p w:rsidR="00B66A71" w:rsidRDefault="00AB1D8E">
      <w:pPr>
        <w:pStyle w:val="Heading2"/>
        <w:divId w:val="144782806"/>
        <w:rPr>
          <w:rFonts w:eastAsia="Times New Roman"/>
        </w:rPr>
      </w:pPr>
      <w:bookmarkStart w:id="174" w:name="Session3_Section3"/>
      <w:bookmarkEnd w:id="174"/>
      <w:r>
        <w:rPr>
          <w:rFonts w:eastAsia="Times New Roman"/>
        </w:rPr>
        <w:t>3.3 Division</w:t>
      </w:r>
    </w:p>
    <w:p w:rsidR="00B66A71" w:rsidRDefault="00AB1D8E">
      <w:pPr>
        <w:divId w:val="144782806"/>
      </w:pPr>
      <w:r>
        <w:t xml:space="preserve">Division is probably the most awkward of the four arithmetic operations. Since you may have a calculator, you do not need to be able to carry out complicated divisions by hand, but you do need to carry out simple divisions in order to check your calculator calculations. Division is the reverse process of multiplication. The quantity 12 ÷ 3 tells us how many times 3 goes into 12. Since 4 × 3 = 12, 12 ÷ 3 = 4. </w:t>
      </w:r>
    </w:p>
    <w:p w:rsidR="00B66A71" w:rsidRDefault="00AB1D8E">
      <w:pPr>
        <w:divId w:val="144782806"/>
      </w:pPr>
      <w:r>
        <w:rPr>
          <w:vanish/>
        </w:rPr>
        <w:t>Start of Example</w:t>
      </w:r>
    </w:p>
    <w:p w:rsidR="00B66A71" w:rsidRDefault="00AB1D8E">
      <w:pPr>
        <w:spacing w:before="0" w:beforeAutospacing="0" w:after="0" w:afterAutospacing="0" w:line="240" w:lineRule="auto"/>
        <w:outlineLvl w:val="3"/>
        <w:divId w:val="1821193653"/>
        <w:rPr>
          <w:rFonts w:eastAsia="Times New Roman"/>
          <w:b/>
          <w:bCs/>
          <w:sz w:val="36"/>
          <w:szCs w:val="36"/>
        </w:rPr>
      </w:pPr>
      <w:bookmarkStart w:id="175" w:name="Session3_Example3"/>
      <w:bookmarkEnd w:id="175"/>
      <w:r>
        <w:rPr>
          <w:rFonts w:eastAsia="Times New Roman"/>
          <w:b/>
          <w:bCs/>
          <w:sz w:val="36"/>
          <w:szCs w:val="36"/>
        </w:rPr>
        <w:t>Example 13</w:t>
      </w:r>
    </w:p>
    <w:p w:rsidR="00B66A71" w:rsidRDefault="00AB1D8E">
      <w:pPr>
        <w:divId w:val="1972634848"/>
      </w:pPr>
      <w:r>
        <w:t>Small candles are sold in boxes of 40. How many boxes do you need in order to have 1000 candles?</w:t>
      </w:r>
    </w:p>
    <w:bookmarkStart w:id="176" w:name="View_Session3_Answer8"/>
    <w:p w:rsidR="00B66A71" w:rsidRDefault="00AB1D8E">
      <w:pPr>
        <w:pStyle w:val="navbutton"/>
        <w:divId w:val="1972634848"/>
      </w:pPr>
      <w:r>
        <w:fldChar w:fldCharType="begin"/>
      </w:r>
      <w:r>
        <w:instrText xml:space="preserve"> HYPERLINK "" \l "Session3_Answer8" </w:instrText>
      </w:r>
      <w:r>
        <w:fldChar w:fldCharType="separate"/>
      </w:r>
      <w:r>
        <w:rPr>
          <w:rStyle w:val="Hyperlink"/>
        </w:rPr>
        <w:t>View answer - Example 13</w:t>
      </w:r>
      <w:r>
        <w:fldChar w:fldCharType="end"/>
      </w:r>
      <w:bookmarkEnd w:id="176"/>
    </w:p>
    <w:p w:rsidR="00B66A71" w:rsidRDefault="00AB1D8E">
      <w:pPr>
        <w:divId w:val="144782806"/>
      </w:pPr>
      <w:r>
        <w:rPr>
          <w:vanish/>
        </w:rPr>
        <w:t>End of Example</w:t>
      </w:r>
    </w:p>
    <w:p w:rsidR="00B66A71" w:rsidRDefault="00AB1D8E">
      <w:pPr>
        <w:pStyle w:val="Heading3"/>
        <w:divId w:val="304699665"/>
        <w:rPr>
          <w:rFonts w:eastAsia="Times New Roman"/>
        </w:rPr>
      </w:pPr>
      <w:bookmarkStart w:id="177" w:name="Session3_SubSection3"/>
      <w:bookmarkEnd w:id="177"/>
      <w:r>
        <w:rPr>
          <w:rFonts w:eastAsia="Times New Roman"/>
        </w:rPr>
        <w:t>Try some yourself</w:t>
      </w:r>
    </w:p>
    <w:p w:rsidR="00B66A71" w:rsidRDefault="00AB1D8E">
      <w:pPr>
        <w:divId w:val="304699665"/>
      </w:pPr>
      <w:r>
        <w:rPr>
          <w:vanish/>
        </w:rPr>
        <w:t>Start of Activity</w:t>
      </w:r>
    </w:p>
    <w:p w:rsidR="00B66A71" w:rsidRDefault="00AB1D8E">
      <w:pPr>
        <w:spacing w:before="0" w:beforeAutospacing="0" w:after="0" w:afterAutospacing="0" w:line="240" w:lineRule="auto"/>
        <w:outlineLvl w:val="4"/>
        <w:divId w:val="204489277"/>
        <w:rPr>
          <w:rFonts w:eastAsia="Times New Roman"/>
          <w:b/>
          <w:bCs/>
          <w:sz w:val="36"/>
          <w:szCs w:val="36"/>
        </w:rPr>
      </w:pPr>
      <w:bookmarkStart w:id="178" w:name="Session3_Activity6"/>
      <w:bookmarkEnd w:id="178"/>
      <w:r>
        <w:rPr>
          <w:rFonts w:eastAsia="Times New Roman"/>
          <w:b/>
          <w:bCs/>
          <w:sz w:val="36"/>
          <w:szCs w:val="36"/>
        </w:rPr>
        <w:t>Activity 27</w:t>
      </w:r>
    </w:p>
    <w:p w:rsidR="00B66A71" w:rsidRDefault="00AB1D8E">
      <w:pPr>
        <w:divId w:val="1440295469"/>
      </w:pPr>
      <w:r>
        <w:rPr>
          <w:vanish/>
        </w:rPr>
        <w:t>Start of Question</w:t>
      </w:r>
    </w:p>
    <w:p w:rsidR="00B66A71" w:rsidRDefault="00AB1D8E">
      <w:pPr>
        <w:numPr>
          <w:ilvl w:val="0"/>
          <w:numId w:val="19"/>
        </w:numPr>
        <w:ind w:left="780" w:right="780"/>
        <w:divId w:val="1249079756"/>
      </w:pPr>
      <w:bookmarkStart w:id="179" w:name="Session3_Question6"/>
      <w:bookmarkEnd w:id="179"/>
      <w:r>
        <w:t>(a) Divide a £27 000 jackpot prize equally among 9 people in the syndicate.</w:t>
      </w:r>
    </w:p>
    <w:p w:rsidR="00B66A71" w:rsidRDefault="00AB1D8E">
      <w:pPr>
        <w:numPr>
          <w:ilvl w:val="0"/>
          <w:numId w:val="19"/>
        </w:numPr>
        <w:ind w:left="780" w:right="780"/>
        <w:divId w:val="1249079756"/>
      </w:pPr>
      <w:r>
        <w:t>(b) Divide a £27 000 jackpot prize equally among 900 people in the syndicate.</w:t>
      </w:r>
    </w:p>
    <w:p w:rsidR="00B66A71" w:rsidRDefault="00AB1D8E">
      <w:pPr>
        <w:divId w:val="1440295469"/>
      </w:pPr>
      <w:r>
        <w:rPr>
          <w:vanish/>
        </w:rPr>
        <w:t>End of Question</w:t>
      </w:r>
    </w:p>
    <w:bookmarkStart w:id="180" w:name="View_Session3_Answer9"/>
    <w:p w:rsidR="00B66A71" w:rsidRDefault="00AB1D8E">
      <w:pPr>
        <w:pStyle w:val="navbutton"/>
        <w:divId w:val="1440295469"/>
      </w:pPr>
      <w:r>
        <w:fldChar w:fldCharType="begin"/>
      </w:r>
      <w:r>
        <w:instrText xml:space="preserve"> HYPERLINK "" \l "Session3_Answer9" </w:instrText>
      </w:r>
      <w:r>
        <w:fldChar w:fldCharType="separate"/>
      </w:r>
      <w:r>
        <w:rPr>
          <w:rStyle w:val="Hyperlink"/>
        </w:rPr>
        <w:t>View answer - Activity 27</w:t>
      </w:r>
      <w:r>
        <w:fldChar w:fldCharType="end"/>
      </w:r>
      <w:bookmarkEnd w:id="180"/>
    </w:p>
    <w:p w:rsidR="00B66A71" w:rsidRDefault="00AB1D8E">
      <w:pPr>
        <w:divId w:val="304699665"/>
      </w:pPr>
      <w:r>
        <w:rPr>
          <w:vanish/>
        </w:rPr>
        <w:t>End of Activity</w:t>
      </w:r>
    </w:p>
    <w:p w:rsidR="00B66A71" w:rsidRDefault="00AB1D8E">
      <w:pPr>
        <w:pStyle w:val="Heading2"/>
        <w:divId w:val="1344161413"/>
        <w:rPr>
          <w:rFonts w:eastAsia="Times New Roman"/>
        </w:rPr>
      </w:pPr>
      <w:bookmarkStart w:id="181" w:name="Session3_Section4"/>
      <w:bookmarkEnd w:id="181"/>
      <w:r>
        <w:rPr>
          <w:rFonts w:eastAsia="Times New Roman"/>
        </w:rPr>
        <w:t>3.4 Order of calculations</w:t>
      </w:r>
    </w:p>
    <w:p w:rsidR="00B66A71" w:rsidRDefault="00AB1D8E">
      <w:pPr>
        <w:divId w:val="1344161413"/>
      </w:pPr>
      <w:r>
        <w:t xml:space="preserve">You may have noticed that sometimes the order in which calculations are carried out seems to matter and sometimes it does not. When using a calculator, it is very important to know the order in which it will do calculations. It is not always the order in which you enter them. </w:t>
      </w:r>
    </w:p>
    <w:p w:rsidR="00B66A71" w:rsidRDefault="00AB1D8E">
      <w:pPr>
        <w:divId w:val="1344161413"/>
      </w:pPr>
      <w:r>
        <w:t xml:space="preserve">Although written English is read from left to right, this is not the case for all written languages (Chinese is read top to bottom, right to left). With mathematics, the order of the written operations does not always indicate the order in which they should be carried out. </w:t>
      </w:r>
    </w:p>
    <w:p w:rsidR="00B66A71" w:rsidRDefault="00AB1D8E">
      <w:pPr>
        <w:divId w:val="1344161413"/>
      </w:pPr>
      <w:r>
        <w:rPr>
          <w:vanish/>
        </w:rPr>
        <w:t>Start of Example</w:t>
      </w:r>
    </w:p>
    <w:p w:rsidR="00B66A71" w:rsidRDefault="00AB1D8E">
      <w:pPr>
        <w:spacing w:before="0" w:beforeAutospacing="0" w:after="0" w:afterAutospacing="0" w:line="240" w:lineRule="auto"/>
        <w:outlineLvl w:val="3"/>
        <w:divId w:val="1925335666"/>
        <w:rPr>
          <w:rFonts w:eastAsia="Times New Roman"/>
          <w:b/>
          <w:bCs/>
          <w:sz w:val="36"/>
          <w:szCs w:val="36"/>
        </w:rPr>
      </w:pPr>
      <w:bookmarkStart w:id="182" w:name="Session3_Example4"/>
      <w:bookmarkEnd w:id="182"/>
      <w:r>
        <w:rPr>
          <w:rFonts w:eastAsia="Times New Roman"/>
          <w:b/>
          <w:bCs/>
          <w:sz w:val="36"/>
          <w:szCs w:val="36"/>
        </w:rPr>
        <w:t>Example 14</w:t>
      </w:r>
    </w:p>
    <w:p w:rsidR="00B66A71" w:rsidRDefault="00AB1D8E">
      <w:pPr>
        <w:numPr>
          <w:ilvl w:val="0"/>
          <w:numId w:val="20"/>
        </w:numPr>
        <w:ind w:left="780" w:right="780"/>
        <w:divId w:val="1492137719"/>
      </w:pPr>
      <w:r>
        <w:t>(a) Multiply 3 by 365. How many days are there in 3 years?</w:t>
      </w:r>
    </w:p>
    <w:p w:rsidR="00B66A71" w:rsidRDefault="00AB1D8E">
      <w:pPr>
        <w:numPr>
          <w:ilvl w:val="0"/>
          <w:numId w:val="20"/>
        </w:numPr>
        <w:ind w:left="780" w:right="780"/>
        <w:divId w:val="1492137719"/>
      </w:pPr>
      <w:r>
        <w:t xml:space="preserve">(b) Divide 366 by 3 to find out how many days there are per term, in a 3-term leap year. </w:t>
      </w:r>
    </w:p>
    <w:p w:rsidR="00B66A71" w:rsidRDefault="00AB1D8E">
      <w:pPr>
        <w:numPr>
          <w:ilvl w:val="0"/>
          <w:numId w:val="20"/>
        </w:numPr>
        <w:ind w:left="780" w:right="780"/>
        <w:divId w:val="1492137719"/>
      </w:pPr>
      <w:r>
        <w:t>(c) Does it matter if you interchange the numbers in each of the sums you did above?</w:t>
      </w:r>
    </w:p>
    <w:bookmarkStart w:id="183" w:name="View_Session3_Answer10"/>
    <w:p w:rsidR="00B66A71" w:rsidRDefault="00AB1D8E">
      <w:pPr>
        <w:pStyle w:val="navbutton"/>
        <w:divId w:val="1492137719"/>
      </w:pPr>
      <w:r>
        <w:fldChar w:fldCharType="begin"/>
      </w:r>
      <w:r>
        <w:instrText xml:space="preserve"> HYPERLINK "" \l "Session3_Answer10" </w:instrText>
      </w:r>
      <w:r>
        <w:fldChar w:fldCharType="separate"/>
      </w:r>
      <w:r>
        <w:rPr>
          <w:rStyle w:val="Hyperlink"/>
        </w:rPr>
        <w:t>View answer - Example 14</w:t>
      </w:r>
      <w:r>
        <w:fldChar w:fldCharType="end"/>
      </w:r>
      <w:bookmarkEnd w:id="183"/>
    </w:p>
    <w:p w:rsidR="00B66A71" w:rsidRDefault="00AB1D8E">
      <w:pPr>
        <w:divId w:val="1344161413"/>
      </w:pPr>
      <w:r>
        <w:rPr>
          <w:vanish/>
        </w:rPr>
        <w:t>End of Example</w:t>
      </w:r>
    </w:p>
    <w:p w:rsidR="00B66A71" w:rsidRDefault="00AB1D8E">
      <w:pPr>
        <w:divId w:val="1344161413"/>
      </w:pPr>
      <w:r>
        <w:t xml:space="preserve">To see that dividing 3 by 366 is </w:t>
      </w:r>
      <w:r>
        <w:rPr>
          <w:rStyle w:val="Emphasis"/>
        </w:rPr>
        <w:t>not</w:t>
      </w:r>
      <w:r>
        <w:t xml:space="preserve"> the same as dividing 366 by 3 note the following: </w:t>
      </w:r>
    </w:p>
    <w:p w:rsidR="00B66A71" w:rsidRDefault="00AB1D8E">
      <w:pPr>
        <w:divId w:val="1344161413"/>
      </w:pPr>
      <w:r>
        <w:t> </w:t>
      </w:r>
      <w:r>
        <w:rPr>
          <w:noProof/>
          <w:position w:val="-8"/>
        </w:rPr>
        <w:drawing>
          <wp:inline distT="0" distB="0" distL="0" distR="0" wp14:anchorId="0DA96A1B" wp14:editId="37584315">
            <wp:extent cx="266700" cy="295275"/>
            <wp:effectExtent l="0" t="0" r="0" b="9525"/>
            <wp:docPr id="44" name="Picture 44" descr="D:\AaaF\OUT\httpswwwopeneduopenlearn_cmid13470_2023-02-24_11-51-10_679dc0091c7140428b5b1be4c9193dac\word\assets\_222c570fac2e83d055e7d29c5f53c799db29b2df_mu120_a_i08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_cmid13470_2023-02-24_11-51-10_679dc0091c7140428b5b1be4c9193dac\word\assets\_222c570fac2e83d055e7d29c5f53c799db29b2df_mu120_a_i089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t xml:space="preserve"> gives a value of over a hundred, whereas </w:t>
      </w:r>
      <w:r>
        <w:rPr>
          <w:noProof/>
          <w:position w:val="-8"/>
        </w:rPr>
        <w:drawing>
          <wp:inline distT="0" distB="0" distL="0" distR="0" wp14:anchorId="50125C16" wp14:editId="6B63A190">
            <wp:extent cx="266700" cy="295275"/>
            <wp:effectExtent l="0" t="0" r="0" b="9525"/>
            <wp:docPr id="45" name="Picture 45" descr="D:\AaaF\OUT\httpswwwopeneduopenlearn_cmid13470_2023-02-24_11-51-10_679dc0091c7140428b5b1be4c9193dac\word\assets\_877d9158cbc07f1c69534865d3bb2722c0160ff0_mu120_a_i09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_cmid13470_2023-02-24_11-51-10_679dc0091c7140428b5b1be4c9193dac\word\assets\_877d9158cbc07f1c69534865d3bb2722c0160ff0_mu120_a_i090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t xml:space="preserve"> is much less than 1. </w:t>
      </w:r>
    </w:p>
    <w:p w:rsidR="00B66A71" w:rsidRDefault="00AB1D8E">
      <w:pPr>
        <w:divId w:val="1344161413"/>
      </w:pPr>
      <w:r>
        <w:rPr>
          <w:vanish/>
        </w:rPr>
        <w:t>Start of Box</w:t>
      </w:r>
    </w:p>
    <w:p w:rsidR="00B66A71" w:rsidRDefault="00AB1D8E">
      <w:pPr>
        <w:divId w:val="1736783559"/>
      </w:pPr>
      <w:bookmarkStart w:id="184" w:name="Session3_Box1"/>
      <w:bookmarkEnd w:id="184"/>
      <w:r>
        <w:t>When you multiply two numbers together, it makes no difference which number you write first.</w:t>
      </w:r>
    </w:p>
    <w:p w:rsidR="00B66A71" w:rsidRDefault="00AB1D8E">
      <w:pPr>
        <w:divId w:val="1736783559"/>
      </w:pPr>
      <w:r>
        <w:t xml:space="preserve">When you divide one number by another, it </w:t>
      </w:r>
      <w:r>
        <w:rPr>
          <w:rStyle w:val="Emphasis"/>
        </w:rPr>
        <w:t>does</w:t>
      </w:r>
      <w:r>
        <w:t xml:space="preserve"> matter which number you write first. </w:t>
      </w:r>
    </w:p>
    <w:p w:rsidR="00B66A71" w:rsidRDefault="00AB1D8E">
      <w:pPr>
        <w:divId w:val="1344161413"/>
      </w:pPr>
      <w:r>
        <w:rPr>
          <w:vanish/>
        </w:rPr>
        <w:t>End of Box</w:t>
      </w:r>
    </w:p>
    <w:p w:rsidR="00B66A71" w:rsidRDefault="00AB1D8E">
      <w:pPr>
        <w:divId w:val="1344161413"/>
      </w:pPr>
      <w:r>
        <w:t>If you add two numbers, the order does not matter,</w:t>
      </w:r>
    </w:p>
    <w:p w:rsidR="00B66A71" w:rsidRDefault="00AB1D8E">
      <w:pPr>
        <w:divId w:val="1344161413"/>
      </w:pPr>
      <w:r>
        <w:t>  3 + 2 = 2 + 3,</w:t>
      </w:r>
    </w:p>
    <w:p w:rsidR="00B66A71" w:rsidRDefault="00AB1D8E">
      <w:pPr>
        <w:divId w:val="1344161413"/>
      </w:pPr>
      <w:r>
        <w:t>but the same is not true with subtraction,</w:t>
      </w:r>
    </w:p>
    <w:p w:rsidR="00B66A71" w:rsidRDefault="00AB1D8E">
      <w:pPr>
        <w:divId w:val="1344161413"/>
      </w:pPr>
      <w:r>
        <w:t>  3 − 2 ≠ 2 − 3.</w:t>
      </w:r>
    </w:p>
    <w:p w:rsidR="00B66A71" w:rsidRDefault="00AB1D8E">
      <w:pPr>
        <w:divId w:val="1344161413"/>
      </w:pPr>
      <w:r>
        <w:t>(≠ means ‘is not equal to’.)</w:t>
      </w:r>
    </w:p>
    <w:p w:rsidR="00B66A71" w:rsidRDefault="00AB1D8E">
      <w:pPr>
        <w:divId w:val="1344161413"/>
      </w:pPr>
      <w:r>
        <w:rPr>
          <w:vanish/>
        </w:rPr>
        <w:t>Start of Box</w:t>
      </w:r>
    </w:p>
    <w:p w:rsidR="00B66A71" w:rsidRDefault="00AB1D8E">
      <w:pPr>
        <w:divId w:val="1255674327"/>
      </w:pPr>
      <w:bookmarkStart w:id="185" w:name="Session3_Box2"/>
      <w:bookmarkEnd w:id="185"/>
      <w:r>
        <w:t>When adding two numbers together, it makes no difference which number you write first.</w:t>
      </w:r>
    </w:p>
    <w:p w:rsidR="00B66A71" w:rsidRDefault="00AB1D8E">
      <w:pPr>
        <w:divId w:val="1255674327"/>
      </w:pPr>
      <w:r>
        <w:t xml:space="preserve">When subtracting one number from another, it </w:t>
      </w:r>
      <w:r>
        <w:rPr>
          <w:rStyle w:val="Emphasis"/>
        </w:rPr>
        <w:t>does</w:t>
      </w:r>
      <w:r>
        <w:t xml:space="preserve"> matter which number you write first. </w:t>
      </w:r>
    </w:p>
    <w:p w:rsidR="00B66A71" w:rsidRDefault="00AB1D8E">
      <w:pPr>
        <w:divId w:val="1344161413"/>
      </w:pPr>
      <w:r>
        <w:rPr>
          <w:vanish/>
        </w:rPr>
        <w:t>End of Box</w:t>
      </w:r>
    </w:p>
    <w:p w:rsidR="00B66A71" w:rsidRDefault="00AB1D8E">
      <w:pPr>
        <w:pStyle w:val="Heading3"/>
        <w:divId w:val="1687052187"/>
        <w:rPr>
          <w:rFonts w:eastAsia="Times New Roman"/>
        </w:rPr>
      </w:pPr>
      <w:bookmarkStart w:id="186" w:name="Session3_SubSection4"/>
      <w:bookmarkEnd w:id="186"/>
      <w:r>
        <w:rPr>
          <w:rFonts w:eastAsia="Times New Roman"/>
        </w:rPr>
        <w:t>Try some yourself</w:t>
      </w:r>
    </w:p>
    <w:p w:rsidR="00B66A71" w:rsidRDefault="00AB1D8E">
      <w:pPr>
        <w:divId w:val="1687052187"/>
      </w:pPr>
      <w:r>
        <w:rPr>
          <w:vanish/>
        </w:rPr>
        <w:t>Start of Activity</w:t>
      </w:r>
    </w:p>
    <w:p w:rsidR="00B66A71" w:rsidRDefault="00AB1D8E">
      <w:pPr>
        <w:spacing w:before="0" w:beforeAutospacing="0" w:after="0" w:afterAutospacing="0" w:line="240" w:lineRule="auto"/>
        <w:outlineLvl w:val="4"/>
        <w:divId w:val="101153004"/>
        <w:rPr>
          <w:rFonts w:eastAsia="Times New Roman"/>
          <w:b/>
          <w:bCs/>
          <w:sz w:val="36"/>
          <w:szCs w:val="36"/>
        </w:rPr>
      </w:pPr>
      <w:bookmarkStart w:id="187" w:name="Session3_Activity7"/>
      <w:bookmarkEnd w:id="187"/>
      <w:r>
        <w:rPr>
          <w:rFonts w:eastAsia="Times New Roman"/>
          <w:b/>
          <w:bCs/>
          <w:sz w:val="36"/>
          <w:szCs w:val="36"/>
        </w:rPr>
        <w:t>Activity 28</w:t>
      </w:r>
    </w:p>
    <w:p w:rsidR="00B66A71" w:rsidRDefault="00AB1D8E">
      <w:pPr>
        <w:divId w:val="1114906495"/>
      </w:pPr>
      <w:r>
        <w:rPr>
          <w:vanish/>
        </w:rPr>
        <w:t>Start of Question</w:t>
      </w:r>
    </w:p>
    <w:p w:rsidR="00B66A71" w:rsidRDefault="00AB1D8E">
      <w:pPr>
        <w:divId w:val="486748288"/>
      </w:pPr>
      <w:bookmarkStart w:id="188" w:name="Session3_Question7"/>
      <w:bookmarkEnd w:id="188"/>
      <w:r>
        <w:t>Look at the rules in the boxes above.</w:t>
      </w:r>
    </w:p>
    <w:p w:rsidR="00B66A71" w:rsidRDefault="00AB1D8E">
      <w:pPr>
        <w:divId w:val="486748288"/>
      </w:pPr>
      <w:r>
        <w:t>Write in your own words the rules for multiplying and dividing, adding and subtracting two numbers, giving an example of each.</w:t>
      </w:r>
    </w:p>
    <w:p w:rsidR="00B66A71" w:rsidRDefault="00AB1D8E">
      <w:pPr>
        <w:divId w:val="1114906495"/>
      </w:pPr>
      <w:r>
        <w:rPr>
          <w:vanish/>
        </w:rPr>
        <w:t>End of Question</w:t>
      </w:r>
    </w:p>
    <w:bookmarkStart w:id="189" w:name="View_Session3_Answer11"/>
    <w:p w:rsidR="00B66A71" w:rsidRDefault="00AB1D8E">
      <w:pPr>
        <w:pStyle w:val="navbutton"/>
        <w:divId w:val="1114906495"/>
      </w:pPr>
      <w:r>
        <w:fldChar w:fldCharType="begin"/>
      </w:r>
      <w:r>
        <w:instrText xml:space="preserve"> HYPERLINK "" \l "Session3_Answer11" </w:instrText>
      </w:r>
      <w:r>
        <w:fldChar w:fldCharType="separate"/>
      </w:r>
      <w:r>
        <w:rPr>
          <w:rStyle w:val="Hyperlink"/>
        </w:rPr>
        <w:t>View answer - Activity 28</w:t>
      </w:r>
      <w:r>
        <w:fldChar w:fldCharType="end"/>
      </w:r>
      <w:bookmarkEnd w:id="189"/>
    </w:p>
    <w:p w:rsidR="00B66A71" w:rsidRDefault="00AB1D8E">
      <w:pPr>
        <w:divId w:val="1687052187"/>
      </w:pPr>
      <w:r>
        <w:rPr>
          <w:vanish/>
        </w:rPr>
        <w:t>End of Activity</w:t>
      </w:r>
    </w:p>
    <w:p w:rsidR="00B66A71" w:rsidRDefault="00AB1D8E">
      <w:pPr>
        <w:divId w:val="1687052187"/>
      </w:pPr>
      <w:r>
        <w:rPr>
          <w:vanish/>
        </w:rPr>
        <w:t>Start of Activity</w:t>
      </w:r>
    </w:p>
    <w:p w:rsidR="00B66A71" w:rsidRDefault="00AB1D8E">
      <w:pPr>
        <w:spacing w:before="0" w:beforeAutospacing="0" w:after="0" w:afterAutospacing="0" w:line="240" w:lineRule="auto"/>
        <w:outlineLvl w:val="4"/>
        <w:divId w:val="67194112"/>
        <w:rPr>
          <w:rFonts w:eastAsia="Times New Roman"/>
          <w:b/>
          <w:bCs/>
          <w:sz w:val="36"/>
          <w:szCs w:val="36"/>
        </w:rPr>
      </w:pPr>
      <w:bookmarkStart w:id="190" w:name="Session3_Activity8"/>
      <w:bookmarkEnd w:id="190"/>
      <w:r>
        <w:rPr>
          <w:rFonts w:eastAsia="Times New Roman"/>
          <w:b/>
          <w:bCs/>
          <w:sz w:val="36"/>
          <w:szCs w:val="36"/>
        </w:rPr>
        <w:t>Activity 29</w:t>
      </w:r>
    </w:p>
    <w:p w:rsidR="00B66A71" w:rsidRDefault="00AB1D8E">
      <w:pPr>
        <w:divId w:val="591400286"/>
      </w:pPr>
      <w:r>
        <w:rPr>
          <w:vanish/>
        </w:rPr>
        <w:t>Start of Question</w:t>
      </w:r>
    </w:p>
    <w:p w:rsidR="00B66A71" w:rsidRDefault="00AB1D8E">
      <w:pPr>
        <w:divId w:val="581987767"/>
      </w:pPr>
      <w:bookmarkStart w:id="191" w:name="Session3_Question8"/>
      <w:bookmarkEnd w:id="191"/>
      <w:r>
        <w:t>Is the following statement true or false?</w:t>
      </w:r>
    </w:p>
    <w:p w:rsidR="00B66A71" w:rsidRDefault="00AB1D8E">
      <w:pPr>
        <w:divId w:val="581987767"/>
      </w:pPr>
      <w:r>
        <w:t>When adding three numbers together, it doesn’t matter in which order you add them.</w:t>
      </w:r>
    </w:p>
    <w:p w:rsidR="00B66A71" w:rsidRDefault="00AB1D8E">
      <w:pPr>
        <w:divId w:val="591400286"/>
      </w:pPr>
      <w:r>
        <w:rPr>
          <w:vanish/>
        </w:rPr>
        <w:t>End of Question</w:t>
      </w:r>
    </w:p>
    <w:bookmarkStart w:id="192" w:name="View_Session3_Answer12"/>
    <w:p w:rsidR="00B66A71" w:rsidRDefault="00AB1D8E">
      <w:pPr>
        <w:pStyle w:val="navbutton"/>
        <w:divId w:val="591400286"/>
      </w:pPr>
      <w:r>
        <w:fldChar w:fldCharType="begin"/>
      </w:r>
      <w:r>
        <w:instrText xml:space="preserve"> HYPERLINK "" \l "Session3_Answer12" </w:instrText>
      </w:r>
      <w:r>
        <w:fldChar w:fldCharType="separate"/>
      </w:r>
      <w:r>
        <w:rPr>
          <w:rStyle w:val="Hyperlink"/>
        </w:rPr>
        <w:t>View answer - Activity 29</w:t>
      </w:r>
      <w:r>
        <w:fldChar w:fldCharType="end"/>
      </w:r>
      <w:bookmarkEnd w:id="192"/>
    </w:p>
    <w:p w:rsidR="00B66A71" w:rsidRDefault="00AB1D8E">
      <w:pPr>
        <w:divId w:val="1687052187"/>
      </w:pPr>
      <w:r>
        <w:rPr>
          <w:vanish/>
        </w:rPr>
        <w:t>End of Activity</w:t>
      </w:r>
    </w:p>
    <w:p w:rsidR="00B66A71" w:rsidRDefault="00AB1D8E">
      <w:pPr>
        <w:pStyle w:val="Heading2"/>
        <w:divId w:val="683289152"/>
        <w:rPr>
          <w:rFonts w:eastAsia="Times New Roman"/>
        </w:rPr>
      </w:pPr>
      <w:bookmarkStart w:id="193" w:name="Session3_Section5"/>
      <w:bookmarkEnd w:id="193"/>
      <w:r>
        <w:rPr>
          <w:rFonts w:eastAsia="Times New Roman"/>
        </w:rPr>
        <w:t>3.5 Several calculations and using brackets</w:t>
      </w:r>
    </w:p>
    <w:p w:rsidR="00B66A71" w:rsidRDefault="00AB1D8E">
      <w:pPr>
        <w:divId w:val="683289152"/>
      </w:pPr>
      <w:r>
        <w:t xml:space="preserve">Sometimes you may want to make several calculations in succession, and the order in which the calculations are performed may or may not be significant. For example, if you want to add 12 + 7 + 13, it makes no difference which of these two processes you adopt: </w:t>
      </w:r>
    </w:p>
    <w:p w:rsidR="00B66A71" w:rsidRDefault="00AB1D8E">
      <w:pPr>
        <w:divId w:val="683289152"/>
      </w:pPr>
      <w:r>
        <w:t>add the 12 and 7 first, to give 19, and then the 13, to give 32;</w:t>
      </w:r>
    </w:p>
    <w:p w:rsidR="00B66A71" w:rsidRDefault="00AB1D8E">
      <w:pPr>
        <w:divId w:val="683289152"/>
      </w:pPr>
      <w:r>
        <w:t>or</w:t>
      </w:r>
    </w:p>
    <w:p w:rsidR="00B66A71" w:rsidRDefault="00AB1D8E">
      <w:pPr>
        <w:divId w:val="683289152"/>
      </w:pPr>
      <w:r>
        <w:t>add the 7 and 13 first, to give 20, and then add this to 12 to give 32 again.</w:t>
      </w:r>
    </w:p>
    <w:p w:rsidR="00B66A71" w:rsidRDefault="00AB1D8E">
      <w:pPr>
        <w:divId w:val="683289152"/>
      </w:pPr>
      <w:r>
        <w:rPr>
          <w:vanish/>
        </w:rPr>
        <w:t>Start of Box</w:t>
      </w:r>
    </w:p>
    <w:p w:rsidR="00B66A71" w:rsidRDefault="00AB1D8E">
      <w:pPr>
        <w:divId w:val="1875539835"/>
      </w:pPr>
      <w:bookmarkStart w:id="194" w:name="Session3_Box3"/>
      <w:bookmarkEnd w:id="194"/>
      <w:r>
        <w:rPr>
          <w:rStyle w:val="Emphasis"/>
        </w:rPr>
        <w:t>Brackets</w:t>
      </w:r>
      <w:r>
        <w:t xml:space="preserve"> can be used in a calculation to mean ‘do this first’. </w:t>
      </w:r>
    </w:p>
    <w:p w:rsidR="00B66A71" w:rsidRDefault="00AB1D8E">
      <w:pPr>
        <w:divId w:val="683289152"/>
      </w:pPr>
      <w:r>
        <w:rPr>
          <w:vanish/>
        </w:rPr>
        <w:t>End of Box</w:t>
      </w:r>
    </w:p>
    <w:p w:rsidR="00B66A71" w:rsidRDefault="00AB1D8E">
      <w:pPr>
        <w:divId w:val="683289152"/>
      </w:pPr>
      <w:r>
        <w:t xml:space="preserve">Although (7 + 13) + 12 is the same as 7 + (13 + 12), sometimes the order of calculation </w:t>
      </w:r>
      <w:r>
        <w:rPr>
          <w:rStyle w:val="Emphasis"/>
        </w:rPr>
        <w:t>does</w:t>
      </w:r>
      <w:r>
        <w:t xml:space="preserve"> make a difference: </w:t>
      </w:r>
    </w:p>
    <w:p w:rsidR="00B66A71" w:rsidRDefault="00AB1D8E">
      <w:pPr>
        <w:divId w:val="683289152"/>
      </w:pPr>
      <w:r>
        <w:t>  (7 − 12) + 13 is not the same as 7 − (12 + 13).</w:t>
      </w:r>
    </w:p>
    <w:p w:rsidR="00B66A71" w:rsidRDefault="00AB1D8E">
      <w:pPr>
        <w:divId w:val="683289152"/>
      </w:pPr>
      <w:r>
        <w:rPr>
          <w:vanish/>
        </w:rPr>
        <w:t>Start of Example</w:t>
      </w:r>
    </w:p>
    <w:p w:rsidR="00B66A71" w:rsidRDefault="00AB1D8E">
      <w:pPr>
        <w:spacing w:before="0" w:beforeAutospacing="0" w:after="0" w:afterAutospacing="0" w:line="240" w:lineRule="auto"/>
        <w:outlineLvl w:val="3"/>
        <w:divId w:val="1726365729"/>
        <w:rPr>
          <w:rFonts w:eastAsia="Times New Roman"/>
          <w:b/>
          <w:bCs/>
          <w:sz w:val="36"/>
          <w:szCs w:val="36"/>
        </w:rPr>
      </w:pPr>
      <w:bookmarkStart w:id="195" w:name="Session3_Example5"/>
      <w:bookmarkEnd w:id="195"/>
      <w:r>
        <w:rPr>
          <w:rFonts w:eastAsia="Times New Roman"/>
          <w:b/>
          <w:bCs/>
          <w:sz w:val="36"/>
          <w:szCs w:val="36"/>
        </w:rPr>
        <w:t>Example 15</w:t>
      </w:r>
    </w:p>
    <w:p w:rsidR="00B66A71" w:rsidRDefault="00AB1D8E">
      <w:pPr>
        <w:divId w:val="1416778019"/>
      </w:pPr>
      <w:r>
        <w:t>Calculate (7 + 3) × 2 and 7 + (3 × 2).</w:t>
      </w:r>
    </w:p>
    <w:bookmarkStart w:id="196" w:name="View_Session3_Answer13"/>
    <w:p w:rsidR="00B66A71" w:rsidRDefault="00AB1D8E">
      <w:pPr>
        <w:pStyle w:val="navbutton"/>
        <w:divId w:val="1416778019"/>
      </w:pPr>
      <w:r>
        <w:fldChar w:fldCharType="begin"/>
      </w:r>
      <w:r>
        <w:instrText xml:space="preserve"> HYPERLINK "" \l "Session3_Answer13" </w:instrText>
      </w:r>
      <w:r>
        <w:fldChar w:fldCharType="separate"/>
      </w:r>
      <w:r>
        <w:rPr>
          <w:rStyle w:val="Hyperlink"/>
        </w:rPr>
        <w:t>View answer - Example 15</w:t>
      </w:r>
      <w:r>
        <w:fldChar w:fldCharType="end"/>
      </w:r>
      <w:bookmarkEnd w:id="196"/>
    </w:p>
    <w:p w:rsidR="00B66A71" w:rsidRDefault="00AB1D8E">
      <w:pPr>
        <w:divId w:val="683289152"/>
      </w:pPr>
      <w:r>
        <w:rPr>
          <w:vanish/>
        </w:rPr>
        <w:t>End of Example</w:t>
      </w:r>
    </w:p>
    <w:p w:rsidR="00B66A71" w:rsidRDefault="00AB1D8E">
      <w:pPr>
        <w:pStyle w:val="Heading3"/>
        <w:divId w:val="1598441550"/>
        <w:rPr>
          <w:rFonts w:eastAsia="Times New Roman"/>
        </w:rPr>
      </w:pPr>
      <w:bookmarkStart w:id="197" w:name="Session3_SubSection5"/>
      <w:bookmarkEnd w:id="197"/>
      <w:r>
        <w:rPr>
          <w:rFonts w:eastAsia="Times New Roman"/>
        </w:rPr>
        <w:t>Try some yourself</w:t>
      </w:r>
    </w:p>
    <w:p w:rsidR="00B66A71" w:rsidRDefault="00AB1D8E">
      <w:pPr>
        <w:divId w:val="1598441550"/>
      </w:pPr>
      <w:r>
        <w:rPr>
          <w:vanish/>
        </w:rPr>
        <w:t>Start of Activity</w:t>
      </w:r>
    </w:p>
    <w:p w:rsidR="00B66A71" w:rsidRDefault="00AB1D8E">
      <w:pPr>
        <w:spacing w:before="0" w:beforeAutospacing="0" w:after="0" w:afterAutospacing="0" w:line="240" w:lineRule="auto"/>
        <w:outlineLvl w:val="4"/>
        <w:divId w:val="203447138"/>
        <w:rPr>
          <w:rFonts w:eastAsia="Times New Roman"/>
          <w:b/>
          <w:bCs/>
          <w:sz w:val="36"/>
          <w:szCs w:val="36"/>
        </w:rPr>
      </w:pPr>
      <w:bookmarkStart w:id="198" w:name="Session3_Activity9"/>
      <w:bookmarkEnd w:id="198"/>
      <w:r>
        <w:rPr>
          <w:rFonts w:eastAsia="Times New Roman"/>
          <w:b/>
          <w:bCs/>
          <w:sz w:val="36"/>
          <w:szCs w:val="36"/>
        </w:rPr>
        <w:t>Activity 30</w:t>
      </w:r>
    </w:p>
    <w:p w:rsidR="00B66A71" w:rsidRDefault="00AB1D8E">
      <w:pPr>
        <w:divId w:val="748501858"/>
      </w:pPr>
      <w:r>
        <w:rPr>
          <w:vanish/>
        </w:rPr>
        <w:t>Start of Question</w:t>
      </w:r>
    </w:p>
    <w:p w:rsidR="00B66A71" w:rsidRDefault="00AB1D8E">
      <w:pPr>
        <w:divId w:val="1534802495"/>
      </w:pPr>
      <w:bookmarkStart w:id="199" w:name="Session3_Question9"/>
      <w:bookmarkEnd w:id="199"/>
      <w:r>
        <w:t>Carry out the following calculations, without your calculator.</w:t>
      </w:r>
    </w:p>
    <w:p w:rsidR="00B66A71" w:rsidRDefault="00AB1D8E">
      <w:pPr>
        <w:numPr>
          <w:ilvl w:val="0"/>
          <w:numId w:val="21"/>
        </w:numPr>
        <w:ind w:left="780" w:right="780"/>
        <w:divId w:val="1534802495"/>
      </w:pPr>
      <w:r>
        <w:t>(a) 3 × (60 + 70).</w:t>
      </w:r>
    </w:p>
    <w:p w:rsidR="00B66A71" w:rsidRDefault="00AB1D8E">
      <w:pPr>
        <w:numPr>
          <w:ilvl w:val="0"/>
          <w:numId w:val="21"/>
        </w:numPr>
        <w:ind w:left="780" w:right="780"/>
        <w:divId w:val="1534802495"/>
      </w:pPr>
      <w:r>
        <w:t>(b) (3 × 60) + 70.</w:t>
      </w:r>
    </w:p>
    <w:p w:rsidR="00B66A71" w:rsidRDefault="00AB1D8E">
      <w:pPr>
        <w:numPr>
          <w:ilvl w:val="0"/>
          <w:numId w:val="21"/>
        </w:numPr>
        <w:ind w:left="780" w:right="780"/>
        <w:divId w:val="1534802495"/>
      </w:pPr>
      <w:r>
        <w:t>(c) (70 − 60) ÷ 5.</w:t>
      </w:r>
    </w:p>
    <w:p w:rsidR="00B66A71" w:rsidRDefault="00AB1D8E">
      <w:pPr>
        <w:divId w:val="1534802495"/>
      </w:pPr>
      <w:r>
        <w:t>Check your answers using your calculator.</w:t>
      </w:r>
    </w:p>
    <w:p w:rsidR="00B66A71" w:rsidRDefault="00AB1D8E">
      <w:pPr>
        <w:divId w:val="748501858"/>
      </w:pPr>
      <w:r>
        <w:rPr>
          <w:vanish/>
        </w:rPr>
        <w:t>End of Question</w:t>
      </w:r>
    </w:p>
    <w:bookmarkStart w:id="200" w:name="View_Session3_Answer14"/>
    <w:p w:rsidR="00B66A71" w:rsidRDefault="00AB1D8E">
      <w:pPr>
        <w:pStyle w:val="navbutton"/>
        <w:divId w:val="748501858"/>
      </w:pPr>
      <w:r>
        <w:fldChar w:fldCharType="begin"/>
      </w:r>
      <w:r>
        <w:instrText xml:space="preserve"> HYPERLINK "" \l "Session3_Answer14" </w:instrText>
      </w:r>
      <w:r>
        <w:fldChar w:fldCharType="separate"/>
      </w:r>
      <w:r>
        <w:rPr>
          <w:rStyle w:val="Hyperlink"/>
        </w:rPr>
        <w:t>View answer - Activity 30</w:t>
      </w:r>
      <w:r>
        <w:fldChar w:fldCharType="end"/>
      </w:r>
      <w:bookmarkEnd w:id="200"/>
    </w:p>
    <w:p w:rsidR="00B66A71" w:rsidRDefault="00AB1D8E">
      <w:pPr>
        <w:divId w:val="1598441550"/>
      </w:pPr>
      <w:r>
        <w:rPr>
          <w:vanish/>
        </w:rPr>
        <w:t>End of Activity</w:t>
      </w:r>
    </w:p>
    <w:p w:rsidR="00B66A71" w:rsidRDefault="00AB1D8E">
      <w:pPr>
        <w:pStyle w:val="Heading3"/>
        <w:divId w:val="2007711195"/>
        <w:rPr>
          <w:rFonts w:eastAsia="Times New Roman"/>
        </w:rPr>
      </w:pPr>
      <w:bookmarkStart w:id="201" w:name="Session3_SubSection6"/>
      <w:bookmarkEnd w:id="201"/>
      <w:r>
        <w:rPr>
          <w:rFonts w:eastAsia="Times New Roman"/>
        </w:rPr>
        <w:t>3.5.1 With or without brackets</w:t>
      </w:r>
    </w:p>
    <w:p w:rsidR="00B66A71" w:rsidRDefault="00AB1D8E">
      <w:pPr>
        <w:divId w:val="2007711195"/>
      </w:pPr>
      <w:r>
        <w:t xml:space="preserve">Brackets are not always given in a calculation, and there are rules which tell you in which order to do the calculations in the absence of brackets. The following is the order that scientific calculators normally use. </w:t>
      </w:r>
    </w:p>
    <w:p w:rsidR="00B66A71" w:rsidRDefault="00AB1D8E">
      <w:pPr>
        <w:divId w:val="2007711195"/>
      </w:pPr>
      <w:r>
        <w:rPr>
          <w:vanish/>
        </w:rPr>
        <w:t>Start of Box</w:t>
      </w:r>
    </w:p>
    <w:p w:rsidR="00B66A71" w:rsidRDefault="00AB1D8E">
      <w:pPr>
        <w:spacing w:before="0" w:beforeAutospacing="0" w:after="0" w:afterAutospacing="0" w:line="240" w:lineRule="auto"/>
        <w:outlineLvl w:val="4"/>
        <w:divId w:val="1988440379"/>
        <w:rPr>
          <w:rFonts w:eastAsia="Times New Roman"/>
          <w:b/>
          <w:bCs/>
          <w:sz w:val="36"/>
          <w:szCs w:val="36"/>
        </w:rPr>
      </w:pPr>
      <w:bookmarkStart w:id="202" w:name="Session3_Box4"/>
      <w:bookmarkEnd w:id="202"/>
      <w:r>
        <w:rPr>
          <w:rFonts w:eastAsia="Times New Roman"/>
          <w:b/>
          <w:bCs/>
          <w:sz w:val="36"/>
          <w:szCs w:val="36"/>
        </w:rPr>
        <w:t>Calculations are performed in the following order:</w:t>
      </w:r>
    </w:p>
    <w:p w:rsidR="00B66A71" w:rsidRDefault="00AB1D8E">
      <w:pPr>
        <w:divId w:val="1011297748"/>
      </w:pPr>
      <w:r>
        <w:t>Brackets;</w:t>
      </w:r>
    </w:p>
    <w:p w:rsidR="00B66A71" w:rsidRDefault="00AB1D8E">
      <w:pPr>
        <w:divId w:val="1011297748"/>
      </w:pPr>
      <w:r>
        <w:t>Powers (e.g. squaring or cubing a number);</w:t>
      </w:r>
    </w:p>
    <w:p w:rsidR="00B66A71" w:rsidRDefault="00AB1D8E">
      <w:pPr>
        <w:divId w:val="1011297748"/>
      </w:pPr>
      <w:r>
        <w:t>Division and Multiplication (performed in the order written, left to right);</w:t>
      </w:r>
    </w:p>
    <w:p w:rsidR="00B66A71" w:rsidRDefault="00AB1D8E">
      <w:pPr>
        <w:divId w:val="1011297748"/>
      </w:pPr>
      <w:r>
        <w:t>Addition and Subtraction (performed in the order written, left to right).</w:t>
      </w:r>
    </w:p>
    <w:p w:rsidR="00B66A71" w:rsidRDefault="00AB1D8E">
      <w:pPr>
        <w:divId w:val="2007711195"/>
      </w:pPr>
      <w:r>
        <w:rPr>
          <w:vanish/>
        </w:rPr>
        <w:t>End of Box</w:t>
      </w:r>
    </w:p>
    <w:p w:rsidR="00B66A71" w:rsidRDefault="00AB1D8E">
      <w:pPr>
        <w:divId w:val="2007711195"/>
      </w:pPr>
      <w:r>
        <w:t>If you have a calculator handy, check that it follows these rules.</w:t>
      </w:r>
    </w:p>
    <w:p w:rsidR="00B66A71" w:rsidRDefault="00AB1D8E">
      <w:pPr>
        <w:divId w:val="2007711195"/>
      </w:pPr>
      <w:r>
        <w:rPr>
          <w:vanish/>
        </w:rPr>
        <w:t>Start of Example</w:t>
      </w:r>
    </w:p>
    <w:p w:rsidR="00B66A71" w:rsidRDefault="00AB1D8E">
      <w:pPr>
        <w:spacing w:before="0" w:beforeAutospacing="0" w:after="0" w:afterAutospacing="0" w:line="240" w:lineRule="auto"/>
        <w:outlineLvl w:val="4"/>
        <w:divId w:val="1539971517"/>
        <w:rPr>
          <w:rFonts w:eastAsia="Times New Roman"/>
          <w:b/>
          <w:bCs/>
          <w:sz w:val="36"/>
          <w:szCs w:val="36"/>
        </w:rPr>
      </w:pPr>
      <w:bookmarkStart w:id="203" w:name="Session3_Example6"/>
      <w:bookmarkEnd w:id="203"/>
      <w:r>
        <w:rPr>
          <w:rFonts w:eastAsia="Times New Roman"/>
          <w:b/>
          <w:bCs/>
          <w:sz w:val="36"/>
          <w:szCs w:val="36"/>
        </w:rPr>
        <w:t>Example 16</w:t>
      </w:r>
    </w:p>
    <w:p w:rsidR="00B66A71" w:rsidRDefault="00AB1D8E">
      <w:pPr>
        <w:divId w:val="1796680590"/>
      </w:pPr>
      <w:r>
        <w:t>Calculate 10 + 3 × 7.</w:t>
      </w:r>
    </w:p>
    <w:bookmarkStart w:id="204" w:name="View_Session3_Answer15"/>
    <w:p w:rsidR="00B66A71" w:rsidRDefault="00AB1D8E">
      <w:pPr>
        <w:pStyle w:val="navbutton"/>
        <w:divId w:val="1796680590"/>
      </w:pPr>
      <w:r>
        <w:fldChar w:fldCharType="begin"/>
      </w:r>
      <w:r>
        <w:instrText xml:space="preserve"> HYPERLINK "" \l "Session3_Answer15" </w:instrText>
      </w:r>
      <w:r>
        <w:fldChar w:fldCharType="separate"/>
      </w:r>
      <w:r>
        <w:rPr>
          <w:rStyle w:val="Hyperlink"/>
        </w:rPr>
        <w:t>View answer - Example 16</w:t>
      </w:r>
      <w:r>
        <w:fldChar w:fldCharType="end"/>
      </w:r>
      <w:bookmarkEnd w:id="204"/>
    </w:p>
    <w:p w:rsidR="00B66A71" w:rsidRDefault="00AB1D8E">
      <w:pPr>
        <w:divId w:val="2007711195"/>
      </w:pPr>
      <w:r>
        <w:rPr>
          <w:vanish/>
        </w:rPr>
        <w:t>End of Example</w:t>
      </w:r>
    </w:p>
    <w:p w:rsidR="00B66A71" w:rsidRDefault="00AB1D8E">
      <w:pPr>
        <w:divId w:val="2007711195"/>
      </w:pPr>
      <w:r>
        <w:t>Sometimes brackets are implied in division. For example,</w:t>
      </w:r>
    </w:p>
    <w:p w:rsidR="00B66A71" w:rsidRDefault="00AB1D8E">
      <w:pPr>
        <w:divId w:val="2007711195"/>
        <w:rPr>
          <w:vanish/>
        </w:rPr>
      </w:pPr>
      <w:r>
        <w:rPr>
          <w:vanish/>
        </w:rPr>
        <w:t>Start of $1</w:t>
      </w:r>
    </w:p>
    <w:p w:rsidR="00B66A71" w:rsidRDefault="00AB1D8E">
      <w:pPr>
        <w:spacing w:before="0" w:beforeAutospacing="0" w:after="0" w:afterAutospacing="0" w:line="240" w:lineRule="auto"/>
        <w:divId w:val="1756171398"/>
        <w:rPr>
          <w:rFonts w:ascii="Times New Roman" w:eastAsia="Times New Roman" w:hAnsi="Times New Roman" w:cs="Times New Roman"/>
          <w:sz w:val="24"/>
          <w:szCs w:val="24"/>
        </w:rPr>
      </w:pPr>
      <w:bookmarkStart w:id="205" w:name="Session3_Equation2"/>
      <w:bookmarkEnd w:id="205"/>
      <w:r>
        <w:rPr>
          <w:rFonts w:ascii="Times New Roman" w:eastAsia="Times New Roman" w:hAnsi="Times New Roman" w:cs="Times New Roman"/>
          <w:noProof/>
          <w:sz w:val="24"/>
          <w:szCs w:val="24"/>
        </w:rPr>
        <w:drawing>
          <wp:inline distT="0" distB="0" distL="0" distR="0" wp14:anchorId="683A0EE4" wp14:editId="165A2B27">
            <wp:extent cx="4048125" cy="381000"/>
            <wp:effectExtent l="0" t="0" r="9525" b="0"/>
            <wp:docPr id="46" name="Picture 46" descr="D:\AaaF\OUT\httpswwwopeneduopenlearn_cmid13470_2023-02-24_11-51-10_679dc0091c7140428b5b1be4c9193dac\word\assets\_df94e7e13db8679741a223db769359378ace64e9_mu120_a_u00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_cmid13470_2023-02-24_11-51-10_679dc0091c7140428b5b1be4c9193dac\word\assets\_df94e7e13db8679741a223db769359378ace64e9_mu120_a_u005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8125" cy="381000"/>
                    </a:xfrm>
                    <a:prstGeom prst="rect">
                      <a:avLst/>
                    </a:prstGeom>
                    <a:noFill/>
                    <a:ln>
                      <a:noFill/>
                    </a:ln>
                  </pic:spPr>
                </pic:pic>
              </a:graphicData>
            </a:graphic>
          </wp:inline>
        </w:drawing>
      </w:r>
    </w:p>
    <w:p w:rsidR="00B66A71" w:rsidRDefault="00AB1D8E">
      <w:pPr>
        <w:divId w:val="2007711195"/>
        <w:rPr>
          <w:vanish/>
        </w:rPr>
      </w:pPr>
      <w:r>
        <w:rPr>
          <w:vanish/>
        </w:rPr>
        <w:t>End of $1</w:t>
      </w:r>
    </w:p>
    <w:p w:rsidR="00B66A71" w:rsidRDefault="00AB1D8E">
      <w:pPr>
        <w:pStyle w:val="Heading3"/>
        <w:divId w:val="1366639925"/>
        <w:rPr>
          <w:rFonts w:eastAsia="Times New Roman"/>
        </w:rPr>
      </w:pPr>
      <w:bookmarkStart w:id="206" w:name="Session3_SubSection7"/>
      <w:bookmarkEnd w:id="206"/>
      <w:r>
        <w:rPr>
          <w:rFonts w:eastAsia="Times New Roman"/>
        </w:rPr>
        <w:t>Try some yourself</w:t>
      </w:r>
    </w:p>
    <w:p w:rsidR="00B66A71" w:rsidRDefault="00AB1D8E">
      <w:pPr>
        <w:divId w:val="1366639925"/>
      </w:pPr>
      <w:r>
        <w:rPr>
          <w:vanish/>
        </w:rPr>
        <w:t>Start of Activity</w:t>
      </w:r>
    </w:p>
    <w:p w:rsidR="00B66A71" w:rsidRDefault="00AB1D8E">
      <w:pPr>
        <w:spacing w:before="0" w:beforeAutospacing="0" w:after="0" w:afterAutospacing="0" w:line="240" w:lineRule="auto"/>
        <w:outlineLvl w:val="4"/>
        <w:divId w:val="533343885"/>
        <w:rPr>
          <w:rFonts w:eastAsia="Times New Roman"/>
          <w:b/>
          <w:bCs/>
          <w:sz w:val="36"/>
          <w:szCs w:val="36"/>
        </w:rPr>
      </w:pPr>
      <w:bookmarkStart w:id="207" w:name="Session3_Activity10"/>
      <w:bookmarkEnd w:id="207"/>
      <w:r>
        <w:rPr>
          <w:rFonts w:eastAsia="Times New Roman"/>
          <w:b/>
          <w:bCs/>
          <w:sz w:val="36"/>
          <w:szCs w:val="36"/>
        </w:rPr>
        <w:t>Activity 31</w:t>
      </w:r>
    </w:p>
    <w:p w:rsidR="00B66A71" w:rsidRDefault="00AB1D8E">
      <w:pPr>
        <w:divId w:val="651913129"/>
      </w:pPr>
      <w:r>
        <w:rPr>
          <w:vanish/>
        </w:rPr>
        <w:t>Start of Question</w:t>
      </w:r>
    </w:p>
    <w:p w:rsidR="00B66A71" w:rsidRDefault="00AB1D8E">
      <w:pPr>
        <w:divId w:val="598683212"/>
      </w:pPr>
      <w:bookmarkStart w:id="208" w:name="Session3_Question10"/>
      <w:bookmarkEnd w:id="208"/>
      <w:r>
        <w:t xml:space="preserve">Insert brackets in the following calculations to emphasise the order in which a scientific calculator would perform them, then do the calculations by hand and on your calculator, with and without the brackets, as a check. </w:t>
      </w:r>
    </w:p>
    <w:p w:rsidR="00B66A71" w:rsidRDefault="00AB1D8E">
      <w:pPr>
        <w:numPr>
          <w:ilvl w:val="0"/>
          <w:numId w:val="22"/>
        </w:numPr>
        <w:ind w:left="780" w:right="780"/>
        <w:divId w:val="598683212"/>
      </w:pPr>
      <w:r>
        <w:t>(a) 3 × 60 + 70.</w:t>
      </w:r>
    </w:p>
    <w:p w:rsidR="00B66A71" w:rsidRDefault="00AB1D8E">
      <w:pPr>
        <w:numPr>
          <w:ilvl w:val="0"/>
          <w:numId w:val="22"/>
        </w:numPr>
        <w:ind w:left="780" w:right="780"/>
        <w:divId w:val="598683212"/>
      </w:pPr>
      <w:r>
        <w:t>(b) 10 − 15 ÷ 5.</w:t>
      </w:r>
    </w:p>
    <w:p w:rsidR="00B66A71" w:rsidRDefault="00AB1D8E">
      <w:pPr>
        <w:numPr>
          <w:ilvl w:val="0"/>
          <w:numId w:val="22"/>
        </w:numPr>
        <w:ind w:left="780" w:right="780"/>
        <w:divId w:val="598683212"/>
      </w:pPr>
      <w:r>
        <w:t>(c) 20 − 2 × 8.</w:t>
      </w:r>
    </w:p>
    <w:p w:rsidR="00B66A71" w:rsidRDefault="00AB1D8E">
      <w:pPr>
        <w:numPr>
          <w:ilvl w:val="0"/>
          <w:numId w:val="22"/>
        </w:numPr>
        <w:ind w:left="780" w:right="780"/>
        <w:divId w:val="598683212"/>
      </w:pPr>
      <w:r>
        <w:t>(d) 3 + 16 − 10.</w:t>
      </w:r>
    </w:p>
    <w:p w:rsidR="00B66A71" w:rsidRDefault="00AB1D8E">
      <w:pPr>
        <w:numPr>
          <w:ilvl w:val="0"/>
          <w:numId w:val="22"/>
        </w:numPr>
        <w:ind w:left="780" w:right="780"/>
        <w:divId w:val="598683212"/>
      </w:pPr>
      <w:r>
        <w:t>(e) 3 × 10 ÷ 5.</w:t>
      </w:r>
    </w:p>
    <w:p w:rsidR="00B66A71" w:rsidRDefault="00AB1D8E">
      <w:pPr>
        <w:divId w:val="651913129"/>
      </w:pPr>
      <w:r>
        <w:rPr>
          <w:vanish/>
        </w:rPr>
        <w:t>End of Question</w:t>
      </w:r>
    </w:p>
    <w:bookmarkStart w:id="209" w:name="View_Session3_Answer16"/>
    <w:p w:rsidR="00B66A71" w:rsidRDefault="00AB1D8E">
      <w:pPr>
        <w:pStyle w:val="navbutton"/>
        <w:divId w:val="651913129"/>
      </w:pPr>
      <w:r>
        <w:fldChar w:fldCharType="begin"/>
      </w:r>
      <w:r>
        <w:instrText xml:space="preserve"> HYPERLINK "" \l "Session3_Answer16" </w:instrText>
      </w:r>
      <w:r>
        <w:fldChar w:fldCharType="separate"/>
      </w:r>
      <w:r>
        <w:rPr>
          <w:rStyle w:val="Hyperlink"/>
        </w:rPr>
        <w:t>View answer - Activity 31</w:t>
      </w:r>
      <w:r>
        <w:fldChar w:fldCharType="end"/>
      </w:r>
      <w:bookmarkEnd w:id="209"/>
    </w:p>
    <w:p w:rsidR="00B66A71" w:rsidRDefault="00AB1D8E">
      <w:pPr>
        <w:divId w:val="1366639925"/>
      </w:pPr>
      <w:r>
        <w:rPr>
          <w:vanish/>
        </w:rPr>
        <w:t>End of Activity</w:t>
      </w:r>
    </w:p>
    <w:p w:rsidR="00B66A71" w:rsidRDefault="00AB1D8E">
      <w:pPr>
        <w:divId w:val="1366639925"/>
      </w:pPr>
      <w:r>
        <w:rPr>
          <w:vanish/>
        </w:rPr>
        <w:t>Start of Activity</w:t>
      </w:r>
    </w:p>
    <w:p w:rsidR="00B66A71" w:rsidRDefault="00AB1D8E">
      <w:pPr>
        <w:spacing w:before="0" w:beforeAutospacing="0" w:after="0" w:afterAutospacing="0" w:line="240" w:lineRule="auto"/>
        <w:outlineLvl w:val="4"/>
        <w:divId w:val="633558022"/>
        <w:rPr>
          <w:rFonts w:eastAsia="Times New Roman"/>
          <w:b/>
          <w:bCs/>
          <w:sz w:val="36"/>
          <w:szCs w:val="36"/>
        </w:rPr>
      </w:pPr>
      <w:bookmarkStart w:id="210" w:name="Session3_Activity11"/>
      <w:bookmarkEnd w:id="210"/>
      <w:r>
        <w:rPr>
          <w:rFonts w:eastAsia="Times New Roman"/>
          <w:b/>
          <w:bCs/>
          <w:sz w:val="36"/>
          <w:szCs w:val="36"/>
        </w:rPr>
        <w:t>Activity 32</w:t>
      </w:r>
    </w:p>
    <w:p w:rsidR="00B66A71" w:rsidRDefault="00AB1D8E">
      <w:pPr>
        <w:divId w:val="1577596427"/>
      </w:pPr>
      <w:r>
        <w:rPr>
          <w:vanish/>
        </w:rPr>
        <w:t>Start of Question</w:t>
      </w:r>
    </w:p>
    <w:p w:rsidR="00B66A71" w:rsidRDefault="00AB1D8E">
      <w:pPr>
        <w:divId w:val="272518408"/>
      </w:pPr>
      <w:bookmarkStart w:id="211" w:name="Session3_Question11"/>
      <w:bookmarkEnd w:id="211"/>
      <w:r>
        <w:t>In which of the calculations in Question 1 does the order of the calculations make a difference?</w:t>
      </w:r>
    </w:p>
    <w:p w:rsidR="00B66A71" w:rsidRDefault="00AB1D8E">
      <w:pPr>
        <w:divId w:val="1577596427"/>
      </w:pPr>
      <w:r>
        <w:rPr>
          <w:vanish/>
        </w:rPr>
        <w:t>End of Question</w:t>
      </w:r>
    </w:p>
    <w:bookmarkStart w:id="212" w:name="View_Session3_Answer17"/>
    <w:p w:rsidR="00B66A71" w:rsidRDefault="00AB1D8E">
      <w:pPr>
        <w:pStyle w:val="navbutton"/>
        <w:divId w:val="1577596427"/>
      </w:pPr>
      <w:r>
        <w:fldChar w:fldCharType="begin"/>
      </w:r>
      <w:r>
        <w:instrText xml:space="preserve"> HYPERLINK "" \l "Session3_Answer17" </w:instrText>
      </w:r>
      <w:r>
        <w:fldChar w:fldCharType="separate"/>
      </w:r>
      <w:r>
        <w:rPr>
          <w:rStyle w:val="Hyperlink"/>
        </w:rPr>
        <w:t>View answer - Activity 32</w:t>
      </w:r>
      <w:r>
        <w:fldChar w:fldCharType="end"/>
      </w:r>
      <w:bookmarkEnd w:id="212"/>
    </w:p>
    <w:p w:rsidR="00B66A71" w:rsidRDefault="00AB1D8E">
      <w:pPr>
        <w:divId w:val="1366639925"/>
      </w:pPr>
      <w:r>
        <w:rPr>
          <w:vanish/>
        </w:rPr>
        <w:t>End of Activity</w:t>
      </w:r>
    </w:p>
    <w:p w:rsidR="00B66A71" w:rsidRDefault="00AB1D8E">
      <w:pPr>
        <w:divId w:val="1366639925"/>
      </w:pPr>
      <w:r>
        <w:rPr>
          <w:vanish/>
        </w:rPr>
        <w:t>Start of Activity</w:t>
      </w:r>
    </w:p>
    <w:p w:rsidR="00B66A71" w:rsidRDefault="00AB1D8E">
      <w:pPr>
        <w:spacing w:before="0" w:beforeAutospacing="0" w:after="0" w:afterAutospacing="0" w:line="240" w:lineRule="auto"/>
        <w:outlineLvl w:val="4"/>
        <w:divId w:val="1886133406"/>
        <w:rPr>
          <w:rFonts w:eastAsia="Times New Roman"/>
          <w:b/>
          <w:bCs/>
          <w:sz w:val="36"/>
          <w:szCs w:val="36"/>
        </w:rPr>
      </w:pPr>
      <w:bookmarkStart w:id="213" w:name="Session3_Activity12"/>
      <w:bookmarkEnd w:id="213"/>
      <w:r>
        <w:rPr>
          <w:rFonts w:eastAsia="Times New Roman"/>
          <w:b/>
          <w:bCs/>
          <w:sz w:val="36"/>
          <w:szCs w:val="36"/>
        </w:rPr>
        <w:t>Activity 33</w:t>
      </w:r>
    </w:p>
    <w:p w:rsidR="00B66A71" w:rsidRDefault="00AB1D8E">
      <w:pPr>
        <w:divId w:val="930703282"/>
      </w:pPr>
      <w:r>
        <w:rPr>
          <w:vanish/>
        </w:rPr>
        <w:t>Start of Question</w:t>
      </w:r>
    </w:p>
    <w:p w:rsidR="00B66A71" w:rsidRDefault="00AB1D8E">
      <w:pPr>
        <w:divId w:val="752320085"/>
      </w:pPr>
      <w:bookmarkStart w:id="214" w:name="Session3_Question12"/>
      <w:bookmarkEnd w:id="214"/>
      <w:r>
        <w:rPr>
          <w:rStyle w:val="Strong"/>
        </w:rPr>
        <w:t>3</w:t>
      </w:r>
    </w:p>
    <w:p w:rsidR="00B66A71" w:rsidRDefault="00AB1D8E">
      <w:pPr>
        <w:numPr>
          <w:ilvl w:val="0"/>
          <w:numId w:val="23"/>
        </w:numPr>
        <w:ind w:left="780" w:right="780"/>
        <w:divId w:val="752320085"/>
      </w:pPr>
      <w:r>
        <w:t xml:space="preserve">(a) Calculate </w:t>
      </w:r>
      <w:r>
        <w:rPr>
          <w:noProof/>
          <w:position w:val="-8"/>
        </w:rPr>
        <w:drawing>
          <wp:inline distT="0" distB="0" distL="0" distR="0" wp14:anchorId="1C364758" wp14:editId="695BBC14">
            <wp:extent cx="447675" cy="295275"/>
            <wp:effectExtent l="0" t="0" r="9525" b="9525"/>
            <wp:docPr id="47" name="Picture 47" descr="D:\AaaF\OUT\httpswwwopeneduopenlearn_cmid13470_2023-02-24_11-51-10_679dc0091c7140428b5b1be4c9193dac\word\assets\_d71fb4d01969beace2427d4c58d3944eb30c8960_mu120_a_i09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_cmid13470_2023-02-24_11-51-10_679dc0091c7140428b5b1be4c9193dac\word\assets\_d71fb4d01969beace2427d4c58d3944eb30c8960_mu120_a_i091e.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p>
    <w:p w:rsidR="00B66A71" w:rsidRDefault="00AB1D8E">
      <w:pPr>
        <w:numPr>
          <w:ilvl w:val="0"/>
          <w:numId w:val="23"/>
        </w:numPr>
        <w:ind w:left="780" w:right="780"/>
        <w:divId w:val="752320085"/>
      </w:pPr>
      <w:r>
        <w:t>(b) Does the calculation in part (a) represent an exception to the ‘division before addition’ rule?</w:t>
      </w:r>
    </w:p>
    <w:p w:rsidR="00B66A71" w:rsidRDefault="00AB1D8E">
      <w:pPr>
        <w:divId w:val="930703282"/>
      </w:pPr>
      <w:r>
        <w:rPr>
          <w:vanish/>
        </w:rPr>
        <w:t>End of Question</w:t>
      </w:r>
    </w:p>
    <w:bookmarkStart w:id="215" w:name="View_Session3_Answer18"/>
    <w:p w:rsidR="00B66A71" w:rsidRDefault="00AB1D8E">
      <w:pPr>
        <w:pStyle w:val="navbutton"/>
        <w:divId w:val="930703282"/>
      </w:pPr>
      <w:r>
        <w:fldChar w:fldCharType="begin"/>
      </w:r>
      <w:r>
        <w:instrText xml:space="preserve"> HYPERLINK "" \l "Session3_Answer18" </w:instrText>
      </w:r>
      <w:r>
        <w:fldChar w:fldCharType="separate"/>
      </w:r>
      <w:r>
        <w:rPr>
          <w:rStyle w:val="Hyperlink"/>
        </w:rPr>
        <w:t>View answer - Activity 33</w:t>
      </w:r>
      <w:r>
        <w:fldChar w:fldCharType="end"/>
      </w:r>
      <w:bookmarkEnd w:id="215"/>
    </w:p>
    <w:p w:rsidR="00B66A71" w:rsidRDefault="00AB1D8E">
      <w:pPr>
        <w:divId w:val="1366639925"/>
      </w:pPr>
      <w:r>
        <w:rPr>
          <w:vanish/>
        </w:rPr>
        <w:t>End of Activity</w:t>
      </w:r>
    </w:p>
    <w:p w:rsidR="00B66A71" w:rsidRDefault="00AB1D8E">
      <w:pPr>
        <w:divId w:val="1366639925"/>
      </w:pPr>
      <w:r>
        <w:rPr>
          <w:vanish/>
        </w:rPr>
        <w:t>Start of Activity</w:t>
      </w:r>
    </w:p>
    <w:p w:rsidR="00B66A71" w:rsidRDefault="00AB1D8E">
      <w:pPr>
        <w:spacing w:before="0" w:beforeAutospacing="0" w:after="0" w:afterAutospacing="0" w:line="240" w:lineRule="auto"/>
        <w:outlineLvl w:val="4"/>
        <w:divId w:val="163786855"/>
        <w:rPr>
          <w:rFonts w:eastAsia="Times New Roman"/>
          <w:b/>
          <w:bCs/>
          <w:sz w:val="36"/>
          <w:szCs w:val="36"/>
        </w:rPr>
      </w:pPr>
      <w:bookmarkStart w:id="216" w:name="Session3_Activity13"/>
      <w:bookmarkEnd w:id="216"/>
      <w:r>
        <w:rPr>
          <w:rFonts w:eastAsia="Times New Roman"/>
          <w:b/>
          <w:bCs/>
          <w:sz w:val="36"/>
          <w:szCs w:val="36"/>
        </w:rPr>
        <w:t>Activity 34</w:t>
      </w:r>
    </w:p>
    <w:p w:rsidR="00B66A71" w:rsidRDefault="00AB1D8E">
      <w:pPr>
        <w:divId w:val="582297601"/>
      </w:pPr>
      <w:r>
        <w:rPr>
          <w:vanish/>
        </w:rPr>
        <w:t>Start of Question</w:t>
      </w:r>
    </w:p>
    <w:p w:rsidR="00B66A71" w:rsidRDefault="00AB1D8E">
      <w:pPr>
        <w:divId w:val="87889032"/>
      </w:pPr>
      <w:bookmarkStart w:id="217" w:name="Session3_Question13"/>
      <w:bookmarkEnd w:id="217"/>
      <w:r>
        <w:t xml:space="preserve">The target score in a game of darts is obtained by subtracting the score of the three darts thrown in a player’s turn from the current target score on the board. In the game of ‘301’, the target score starts at 301. If a player’s first three darts are a double 19, a single 20 and a treble 17, what is the new target score? </w:t>
      </w:r>
    </w:p>
    <w:p w:rsidR="00B66A71" w:rsidRDefault="00AB1D8E">
      <w:pPr>
        <w:divId w:val="582297601"/>
      </w:pPr>
      <w:r>
        <w:rPr>
          <w:vanish/>
        </w:rPr>
        <w:t>End of Question</w:t>
      </w:r>
    </w:p>
    <w:bookmarkStart w:id="218" w:name="View_Session3_Answer19"/>
    <w:p w:rsidR="00B66A71" w:rsidRDefault="00AB1D8E">
      <w:pPr>
        <w:pStyle w:val="navbutton"/>
        <w:divId w:val="582297601"/>
      </w:pPr>
      <w:r>
        <w:fldChar w:fldCharType="begin"/>
      </w:r>
      <w:r>
        <w:instrText xml:space="preserve"> HYPERLINK "" \l "Session3_Answer19" </w:instrText>
      </w:r>
      <w:r>
        <w:fldChar w:fldCharType="separate"/>
      </w:r>
      <w:r>
        <w:rPr>
          <w:rStyle w:val="Hyperlink"/>
        </w:rPr>
        <w:t>View answer - Activity 34</w:t>
      </w:r>
      <w:r>
        <w:fldChar w:fldCharType="end"/>
      </w:r>
      <w:bookmarkEnd w:id="218"/>
    </w:p>
    <w:p w:rsidR="00B66A71" w:rsidRDefault="00AB1D8E">
      <w:pPr>
        <w:divId w:val="1366639925"/>
      </w:pPr>
      <w:r>
        <w:rPr>
          <w:vanish/>
        </w:rPr>
        <w:t>End of Activity</w:t>
      </w:r>
    </w:p>
    <w:p w:rsidR="00B66A71" w:rsidRDefault="00AB1D8E">
      <w:pPr>
        <w:divId w:val="1366639925"/>
      </w:pPr>
      <w:r>
        <w:rPr>
          <w:vanish/>
        </w:rPr>
        <w:t>Start of Activity</w:t>
      </w:r>
    </w:p>
    <w:p w:rsidR="00B66A71" w:rsidRDefault="00AB1D8E">
      <w:pPr>
        <w:spacing w:before="0" w:beforeAutospacing="0" w:after="0" w:afterAutospacing="0" w:line="240" w:lineRule="auto"/>
        <w:outlineLvl w:val="4"/>
        <w:divId w:val="1827745903"/>
        <w:rPr>
          <w:rFonts w:eastAsia="Times New Roman"/>
          <w:b/>
          <w:bCs/>
          <w:sz w:val="36"/>
          <w:szCs w:val="36"/>
        </w:rPr>
      </w:pPr>
      <w:bookmarkStart w:id="219" w:name="Session3_Activity14"/>
      <w:bookmarkEnd w:id="219"/>
      <w:r>
        <w:rPr>
          <w:rFonts w:eastAsia="Times New Roman"/>
          <w:b/>
          <w:bCs/>
          <w:sz w:val="36"/>
          <w:szCs w:val="36"/>
        </w:rPr>
        <w:t>Activity 35</w:t>
      </w:r>
    </w:p>
    <w:p w:rsidR="00B66A71" w:rsidRDefault="00AB1D8E">
      <w:pPr>
        <w:divId w:val="1428383407"/>
      </w:pPr>
      <w:r>
        <w:rPr>
          <w:vanish/>
        </w:rPr>
        <w:t>Start of Question</w:t>
      </w:r>
    </w:p>
    <w:p w:rsidR="00B66A71" w:rsidRDefault="00AB1D8E">
      <w:pPr>
        <w:divId w:val="609312446"/>
      </w:pPr>
      <w:bookmarkStart w:id="220" w:name="Session3_Question14"/>
      <w:bookmarkEnd w:id="220"/>
      <w:r>
        <w:t>Are the following statements true or false?</w:t>
      </w:r>
    </w:p>
    <w:p w:rsidR="00B66A71" w:rsidRDefault="00AB1D8E">
      <w:pPr>
        <w:numPr>
          <w:ilvl w:val="0"/>
          <w:numId w:val="24"/>
        </w:numPr>
        <w:ind w:left="780" w:right="780"/>
        <w:divId w:val="609312446"/>
      </w:pPr>
      <w:r>
        <w:t xml:space="preserve">(a) When carrying out an addition and a multiplication, such as 2 + 3 × 4, it doesn’t matter whether you do the addition or the multiplication first. </w:t>
      </w:r>
    </w:p>
    <w:p w:rsidR="00B66A71" w:rsidRDefault="00AB1D8E">
      <w:pPr>
        <w:numPr>
          <w:ilvl w:val="0"/>
          <w:numId w:val="24"/>
        </w:numPr>
        <w:ind w:left="780" w:right="780"/>
        <w:divId w:val="609312446"/>
      </w:pPr>
      <w:r>
        <w:t>(b) Putting brackets into an expression can change the order of the calculations.</w:t>
      </w:r>
    </w:p>
    <w:p w:rsidR="00B66A71" w:rsidRDefault="00AB1D8E">
      <w:pPr>
        <w:divId w:val="1428383407"/>
      </w:pPr>
      <w:r>
        <w:rPr>
          <w:vanish/>
        </w:rPr>
        <w:t>End of Question</w:t>
      </w:r>
    </w:p>
    <w:bookmarkStart w:id="221" w:name="View_Session3_Answer20"/>
    <w:p w:rsidR="00B66A71" w:rsidRDefault="00AB1D8E">
      <w:pPr>
        <w:pStyle w:val="navbutton"/>
        <w:divId w:val="1428383407"/>
      </w:pPr>
      <w:r>
        <w:fldChar w:fldCharType="begin"/>
      </w:r>
      <w:r>
        <w:instrText xml:space="preserve"> HYPERLINK "" \l "Session3_Answer20" </w:instrText>
      </w:r>
      <w:r>
        <w:fldChar w:fldCharType="separate"/>
      </w:r>
      <w:r>
        <w:rPr>
          <w:rStyle w:val="Hyperlink"/>
        </w:rPr>
        <w:t>View answer - Activity 35</w:t>
      </w:r>
      <w:r>
        <w:fldChar w:fldCharType="end"/>
      </w:r>
      <w:bookmarkEnd w:id="221"/>
    </w:p>
    <w:p w:rsidR="00B66A71" w:rsidRDefault="00AB1D8E">
      <w:pPr>
        <w:divId w:val="1366639925"/>
      </w:pPr>
      <w:r>
        <w:rPr>
          <w:vanish/>
        </w:rPr>
        <w:t>End of Activity</w:t>
      </w:r>
    </w:p>
    <w:p w:rsidR="00B66A71" w:rsidRDefault="00AB1D8E">
      <w:pPr>
        <w:pStyle w:val="Heading2"/>
        <w:divId w:val="1106730730"/>
        <w:rPr>
          <w:rFonts w:eastAsia="Times New Roman"/>
        </w:rPr>
      </w:pPr>
      <w:bookmarkStart w:id="222" w:name="Session3_Section6"/>
      <w:bookmarkEnd w:id="222"/>
      <w:r>
        <w:rPr>
          <w:rFonts w:eastAsia="Times New Roman"/>
        </w:rPr>
        <w:t>3.6 Arithmetic with decimals</w:t>
      </w:r>
    </w:p>
    <w:p w:rsidR="00B66A71" w:rsidRDefault="00AB1D8E">
      <w:pPr>
        <w:divId w:val="1106730730"/>
      </w:pPr>
      <w:r>
        <w:t>Arithmetic with decimals is much the same as arithmetic with whole numbers, but continue to take care with place value.</w:t>
      </w:r>
    </w:p>
    <w:p w:rsidR="00B66A71" w:rsidRDefault="00AB1D8E">
      <w:pPr>
        <w:pStyle w:val="Heading3"/>
        <w:divId w:val="2032215762"/>
        <w:rPr>
          <w:rFonts w:eastAsia="Times New Roman"/>
        </w:rPr>
      </w:pPr>
      <w:bookmarkStart w:id="223" w:name="Session3_SubSection8"/>
      <w:bookmarkEnd w:id="223"/>
      <w:r>
        <w:rPr>
          <w:rFonts w:eastAsia="Times New Roman"/>
        </w:rPr>
        <w:t>3.6.1 Addition and subtraction with decimals</w:t>
      </w:r>
    </w:p>
    <w:p w:rsidR="00B66A71" w:rsidRDefault="00AB1D8E">
      <w:pPr>
        <w:divId w:val="2032215762"/>
      </w:pPr>
      <w:r>
        <w:t xml:space="preserve">Addition and subtraction can be carried out with decimals just as for whole numbers. Take care to write the numbers in their correct columns and keep the decimal points in line under each other. </w:t>
      </w:r>
    </w:p>
    <w:p w:rsidR="00B66A71" w:rsidRDefault="00AB1D8E">
      <w:pPr>
        <w:divId w:val="2032215762"/>
      </w:pPr>
      <w:r>
        <w:rPr>
          <w:vanish/>
        </w:rPr>
        <w:t>Start of Example</w:t>
      </w:r>
    </w:p>
    <w:p w:rsidR="00B66A71" w:rsidRDefault="00AB1D8E">
      <w:pPr>
        <w:spacing w:before="0" w:beforeAutospacing="0" w:after="0" w:afterAutospacing="0" w:line="240" w:lineRule="auto"/>
        <w:outlineLvl w:val="4"/>
        <w:divId w:val="1802917256"/>
        <w:rPr>
          <w:rFonts w:eastAsia="Times New Roman"/>
          <w:b/>
          <w:bCs/>
          <w:sz w:val="36"/>
          <w:szCs w:val="36"/>
        </w:rPr>
      </w:pPr>
      <w:bookmarkStart w:id="224" w:name="Session3_Example7"/>
      <w:bookmarkEnd w:id="224"/>
      <w:r>
        <w:rPr>
          <w:rFonts w:eastAsia="Times New Roman"/>
          <w:b/>
          <w:bCs/>
          <w:sz w:val="36"/>
          <w:szCs w:val="36"/>
        </w:rPr>
        <w:t>Example 17</w:t>
      </w:r>
    </w:p>
    <w:p w:rsidR="00B66A71" w:rsidRDefault="00AB1D8E">
      <w:pPr>
        <w:numPr>
          <w:ilvl w:val="0"/>
          <w:numId w:val="25"/>
        </w:numPr>
        <w:ind w:left="780" w:right="780"/>
        <w:divId w:val="1534657288"/>
      </w:pPr>
      <w:r>
        <w:t>(a) Add 303.035 kg and 7.77 kg.</w:t>
      </w:r>
    </w:p>
    <w:p w:rsidR="00B66A71" w:rsidRDefault="00AB1D8E">
      <w:pPr>
        <w:numPr>
          <w:ilvl w:val="0"/>
          <w:numId w:val="25"/>
        </w:numPr>
        <w:ind w:left="780" w:right="780"/>
        <w:divId w:val="1534657288"/>
      </w:pPr>
      <w:r>
        <w:t>(b) Subtract 7.77 kg from 303.035 kg.</w:t>
      </w:r>
    </w:p>
    <w:bookmarkStart w:id="225" w:name="View_Session3_Answer21"/>
    <w:p w:rsidR="00B66A71" w:rsidRDefault="00AB1D8E">
      <w:pPr>
        <w:pStyle w:val="navbutton"/>
        <w:divId w:val="1534657288"/>
      </w:pPr>
      <w:r>
        <w:fldChar w:fldCharType="begin"/>
      </w:r>
      <w:r>
        <w:instrText xml:space="preserve"> HYPERLINK "" \l "Session3_Answer21" </w:instrText>
      </w:r>
      <w:r>
        <w:fldChar w:fldCharType="separate"/>
      </w:r>
      <w:r>
        <w:rPr>
          <w:rStyle w:val="Hyperlink"/>
        </w:rPr>
        <w:t>View answer - Example 17</w:t>
      </w:r>
      <w:r>
        <w:fldChar w:fldCharType="end"/>
      </w:r>
      <w:bookmarkEnd w:id="225"/>
    </w:p>
    <w:p w:rsidR="00B66A71" w:rsidRDefault="00AB1D8E">
      <w:pPr>
        <w:divId w:val="2032215762"/>
      </w:pPr>
      <w:r>
        <w:rPr>
          <w:vanish/>
        </w:rPr>
        <w:t>End of Example</w:t>
      </w:r>
    </w:p>
    <w:p w:rsidR="00B66A71" w:rsidRDefault="00AB1D8E">
      <w:pPr>
        <w:pStyle w:val="Heading3"/>
        <w:divId w:val="1416169928"/>
        <w:rPr>
          <w:rFonts w:eastAsia="Times New Roman"/>
        </w:rPr>
      </w:pPr>
      <w:bookmarkStart w:id="226" w:name="Session3_SubSection9"/>
      <w:bookmarkEnd w:id="226"/>
      <w:r>
        <w:rPr>
          <w:rFonts w:eastAsia="Times New Roman"/>
        </w:rPr>
        <w:t>Try some yourself</w:t>
      </w:r>
    </w:p>
    <w:p w:rsidR="00B66A71" w:rsidRDefault="00AB1D8E">
      <w:pPr>
        <w:divId w:val="1416169928"/>
      </w:pPr>
      <w:r>
        <w:rPr>
          <w:vanish/>
        </w:rPr>
        <w:t>Start of Activity</w:t>
      </w:r>
    </w:p>
    <w:p w:rsidR="00B66A71" w:rsidRDefault="00AB1D8E">
      <w:pPr>
        <w:spacing w:before="0" w:beforeAutospacing="0" w:after="0" w:afterAutospacing="0" w:line="240" w:lineRule="auto"/>
        <w:outlineLvl w:val="4"/>
        <w:divId w:val="1719084549"/>
        <w:rPr>
          <w:rFonts w:eastAsia="Times New Roman"/>
          <w:b/>
          <w:bCs/>
          <w:sz w:val="36"/>
          <w:szCs w:val="36"/>
        </w:rPr>
      </w:pPr>
      <w:bookmarkStart w:id="227" w:name="Session3_Activity15"/>
      <w:bookmarkEnd w:id="227"/>
      <w:r>
        <w:rPr>
          <w:rFonts w:eastAsia="Times New Roman"/>
          <w:b/>
          <w:bCs/>
          <w:sz w:val="36"/>
          <w:szCs w:val="36"/>
        </w:rPr>
        <w:t>Activity 36</w:t>
      </w:r>
    </w:p>
    <w:p w:rsidR="00B66A71" w:rsidRDefault="00AB1D8E">
      <w:pPr>
        <w:divId w:val="1086725758"/>
      </w:pPr>
      <w:r>
        <w:rPr>
          <w:vanish/>
        </w:rPr>
        <w:t>Start of Question</w:t>
      </w:r>
    </w:p>
    <w:p w:rsidR="00B66A71" w:rsidRDefault="00AB1D8E">
      <w:pPr>
        <w:divId w:val="1674408082"/>
      </w:pPr>
      <w:bookmarkStart w:id="228" w:name="Session3_Question15"/>
      <w:bookmarkEnd w:id="228"/>
      <w:r>
        <w:t>Without using your calculator, find the following:</w:t>
      </w:r>
    </w:p>
    <w:p w:rsidR="00B66A71" w:rsidRDefault="00AB1D8E">
      <w:pPr>
        <w:numPr>
          <w:ilvl w:val="0"/>
          <w:numId w:val="26"/>
        </w:numPr>
        <w:ind w:left="780" w:right="780"/>
        <w:divId w:val="1674408082"/>
      </w:pPr>
      <w:r>
        <w:t>(a) 100.001 + 10.1</w:t>
      </w:r>
    </w:p>
    <w:p w:rsidR="00B66A71" w:rsidRDefault="00AB1D8E">
      <w:pPr>
        <w:numPr>
          <w:ilvl w:val="0"/>
          <w:numId w:val="26"/>
        </w:numPr>
        <w:ind w:left="780" w:right="780"/>
        <w:divId w:val="1674408082"/>
      </w:pPr>
      <w:r>
        <w:t>(b) 100.001 − 10.1</w:t>
      </w:r>
    </w:p>
    <w:p w:rsidR="00B66A71" w:rsidRDefault="00AB1D8E">
      <w:pPr>
        <w:divId w:val="1086725758"/>
      </w:pPr>
      <w:r>
        <w:rPr>
          <w:vanish/>
        </w:rPr>
        <w:t>End of Question</w:t>
      </w:r>
    </w:p>
    <w:bookmarkStart w:id="229" w:name="View_Session3_Answer22"/>
    <w:p w:rsidR="00B66A71" w:rsidRDefault="00AB1D8E">
      <w:pPr>
        <w:pStyle w:val="navbutton"/>
        <w:divId w:val="1086725758"/>
      </w:pPr>
      <w:r>
        <w:fldChar w:fldCharType="begin"/>
      </w:r>
      <w:r>
        <w:instrText xml:space="preserve"> HYPERLINK "" \l "Session3_Answer22" </w:instrText>
      </w:r>
      <w:r>
        <w:fldChar w:fldCharType="separate"/>
      </w:r>
      <w:r>
        <w:rPr>
          <w:rStyle w:val="Hyperlink"/>
        </w:rPr>
        <w:t>View answer - Activity 36</w:t>
      </w:r>
      <w:r>
        <w:fldChar w:fldCharType="end"/>
      </w:r>
      <w:bookmarkEnd w:id="229"/>
    </w:p>
    <w:p w:rsidR="00B66A71" w:rsidRDefault="00AB1D8E">
      <w:pPr>
        <w:divId w:val="1416169928"/>
      </w:pPr>
      <w:r>
        <w:rPr>
          <w:vanish/>
        </w:rPr>
        <w:t>End of Activity</w:t>
      </w:r>
    </w:p>
    <w:p w:rsidR="00B66A71" w:rsidRDefault="00AB1D8E">
      <w:pPr>
        <w:divId w:val="1416169928"/>
      </w:pPr>
      <w:r>
        <w:rPr>
          <w:vanish/>
        </w:rPr>
        <w:t>Start of Activity</w:t>
      </w:r>
    </w:p>
    <w:p w:rsidR="00B66A71" w:rsidRDefault="00AB1D8E">
      <w:pPr>
        <w:spacing w:before="0" w:beforeAutospacing="0" w:after="0" w:afterAutospacing="0" w:line="240" w:lineRule="auto"/>
        <w:outlineLvl w:val="4"/>
        <w:divId w:val="1898931664"/>
        <w:rPr>
          <w:rFonts w:eastAsia="Times New Roman"/>
          <w:b/>
          <w:bCs/>
          <w:sz w:val="36"/>
          <w:szCs w:val="36"/>
        </w:rPr>
      </w:pPr>
      <w:bookmarkStart w:id="230" w:name="Session3_Activity16"/>
      <w:bookmarkEnd w:id="230"/>
      <w:r>
        <w:rPr>
          <w:rFonts w:eastAsia="Times New Roman"/>
          <w:b/>
          <w:bCs/>
          <w:sz w:val="36"/>
          <w:szCs w:val="36"/>
        </w:rPr>
        <w:t>Activity 37</w:t>
      </w:r>
    </w:p>
    <w:p w:rsidR="00B66A71" w:rsidRDefault="00AB1D8E">
      <w:pPr>
        <w:divId w:val="1649088227"/>
      </w:pPr>
      <w:r>
        <w:rPr>
          <w:vanish/>
        </w:rPr>
        <w:t>Start of Question</w:t>
      </w:r>
    </w:p>
    <w:p w:rsidR="00B66A71" w:rsidRDefault="00AB1D8E">
      <w:pPr>
        <w:divId w:val="200362041"/>
      </w:pPr>
      <w:bookmarkStart w:id="231" w:name="Session3_Question16"/>
      <w:bookmarkEnd w:id="231"/>
      <w:r>
        <w:t xml:space="preserve">Suppose you went shopping with a friend and your combined bill came to £85. You knew that you had spent £47.65. What was your friend’s share of the bill? </w:t>
      </w:r>
    </w:p>
    <w:p w:rsidR="00B66A71" w:rsidRDefault="00AB1D8E">
      <w:pPr>
        <w:divId w:val="1649088227"/>
      </w:pPr>
      <w:r>
        <w:rPr>
          <w:vanish/>
        </w:rPr>
        <w:t>End of Question</w:t>
      </w:r>
    </w:p>
    <w:bookmarkStart w:id="232" w:name="View_Session3_Answer23"/>
    <w:p w:rsidR="00B66A71" w:rsidRDefault="00AB1D8E">
      <w:pPr>
        <w:pStyle w:val="navbutton"/>
        <w:divId w:val="1649088227"/>
      </w:pPr>
      <w:r>
        <w:fldChar w:fldCharType="begin"/>
      </w:r>
      <w:r>
        <w:instrText xml:space="preserve"> HYPERLINK "" \l "Session3_Answer23" </w:instrText>
      </w:r>
      <w:r>
        <w:fldChar w:fldCharType="separate"/>
      </w:r>
      <w:r>
        <w:rPr>
          <w:rStyle w:val="Hyperlink"/>
        </w:rPr>
        <w:t>View answer - Activity 37</w:t>
      </w:r>
      <w:r>
        <w:fldChar w:fldCharType="end"/>
      </w:r>
      <w:bookmarkEnd w:id="232"/>
    </w:p>
    <w:p w:rsidR="00B66A71" w:rsidRDefault="00AB1D8E">
      <w:pPr>
        <w:divId w:val="1416169928"/>
      </w:pPr>
      <w:r>
        <w:rPr>
          <w:vanish/>
        </w:rPr>
        <w:t>End of Activity</w:t>
      </w:r>
    </w:p>
    <w:p w:rsidR="00B66A71" w:rsidRDefault="00AB1D8E">
      <w:pPr>
        <w:pStyle w:val="Heading2"/>
        <w:divId w:val="1072267120"/>
        <w:rPr>
          <w:rFonts w:eastAsia="Times New Roman"/>
        </w:rPr>
      </w:pPr>
      <w:bookmarkStart w:id="233" w:name="Session3_Section7"/>
      <w:bookmarkEnd w:id="233"/>
      <w:r>
        <w:rPr>
          <w:rFonts w:eastAsia="Times New Roman"/>
        </w:rPr>
        <w:t>3.7 Multiplying and dividing with decimals</w:t>
      </w:r>
    </w:p>
    <w:p w:rsidR="00B66A71" w:rsidRDefault="00AB1D8E">
      <w:pPr>
        <w:divId w:val="1072267120"/>
      </w:pPr>
      <w:r>
        <w:t xml:space="preserve">Multiplication and division of decimal numbers are carried out just as with whole numbers, except that now you can carry out the division even when one number does not divide exactly into the other. You also need to take care about the position of the decimal point. So check your answer is sensible. </w:t>
      </w:r>
    </w:p>
    <w:p w:rsidR="00B66A71" w:rsidRDefault="00AB1D8E">
      <w:pPr>
        <w:divId w:val="1072267120"/>
      </w:pPr>
      <w:r>
        <w:rPr>
          <w:vanish/>
        </w:rPr>
        <w:t>Start of Example</w:t>
      </w:r>
    </w:p>
    <w:p w:rsidR="00B66A71" w:rsidRDefault="00AB1D8E">
      <w:pPr>
        <w:spacing w:before="0" w:beforeAutospacing="0" w:after="0" w:afterAutospacing="0" w:line="240" w:lineRule="auto"/>
        <w:outlineLvl w:val="3"/>
        <w:divId w:val="1313563946"/>
        <w:rPr>
          <w:rFonts w:eastAsia="Times New Roman"/>
          <w:b/>
          <w:bCs/>
          <w:sz w:val="36"/>
          <w:szCs w:val="36"/>
        </w:rPr>
      </w:pPr>
      <w:bookmarkStart w:id="234" w:name="Session3_Example8"/>
      <w:bookmarkEnd w:id="234"/>
      <w:r>
        <w:rPr>
          <w:rFonts w:eastAsia="Times New Roman"/>
          <w:b/>
          <w:bCs/>
          <w:sz w:val="36"/>
          <w:szCs w:val="36"/>
        </w:rPr>
        <w:t>Example 18</w:t>
      </w:r>
    </w:p>
    <w:p w:rsidR="00B66A71" w:rsidRDefault="00AB1D8E">
      <w:pPr>
        <w:numPr>
          <w:ilvl w:val="0"/>
          <w:numId w:val="27"/>
        </w:numPr>
        <w:ind w:left="780" w:right="780"/>
        <w:divId w:val="1738547011"/>
      </w:pPr>
      <w:r>
        <w:t>(a) If somebody’s hair grows at the rate of 0.4 cm a week, how much will it grow in 52 weeks or one year?</w:t>
      </w:r>
    </w:p>
    <w:p w:rsidR="00B66A71" w:rsidRDefault="00AB1D8E">
      <w:pPr>
        <w:numPr>
          <w:ilvl w:val="0"/>
          <w:numId w:val="27"/>
        </w:numPr>
        <w:ind w:left="780" w:right="780"/>
        <w:divId w:val="1738547011"/>
      </w:pPr>
      <w:r>
        <w:t>(b) How long would it take to grow their hair 10 cm?</w:t>
      </w:r>
    </w:p>
    <w:p w:rsidR="00B66A71" w:rsidRDefault="00AB1D8E">
      <w:pPr>
        <w:numPr>
          <w:ilvl w:val="0"/>
          <w:numId w:val="27"/>
        </w:numPr>
        <w:ind w:left="780" w:right="780"/>
        <w:divId w:val="1738547011"/>
      </w:pPr>
      <w:r>
        <w:t>(c) How long would it take to grow their hair 3 cm?</w:t>
      </w:r>
    </w:p>
    <w:bookmarkStart w:id="235" w:name="View_Session3_Answer24"/>
    <w:p w:rsidR="00B66A71" w:rsidRDefault="00AB1D8E">
      <w:pPr>
        <w:pStyle w:val="navbutton"/>
        <w:divId w:val="1738547011"/>
      </w:pPr>
      <w:r>
        <w:fldChar w:fldCharType="begin"/>
      </w:r>
      <w:r>
        <w:instrText xml:space="preserve"> HYPERLINK "" \l "Session3_Answer24" </w:instrText>
      </w:r>
      <w:r>
        <w:fldChar w:fldCharType="separate"/>
      </w:r>
      <w:r>
        <w:rPr>
          <w:rStyle w:val="Hyperlink"/>
        </w:rPr>
        <w:t>View answer - Example 18</w:t>
      </w:r>
      <w:r>
        <w:fldChar w:fldCharType="end"/>
      </w:r>
      <w:bookmarkEnd w:id="235"/>
    </w:p>
    <w:p w:rsidR="00B66A71" w:rsidRDefault="00AB1D8E">
      <w:pPr>
        <w:divId w:val="1072267120"/>
      </w:pPr>
      <w:r>
        <w:rPr>
          <w:vanish/>
        </w:rPr>
        <w:t>End of Example</w:t>
      </w:r>
    </w:p>
    <w:p w:rsidR="00B66A71" w:rsidRDefault="00AB1D8E">
      <w:pPr>
        <w:pStyle w:val="Heading3"/>
        <w:divId w:val="1169831004"/>
        <w:rPr>
          <w:rFonts w:eastAsia="Times New Roman"/>
        </w:rPr>
      </w:pPr>
      <w:bookmarkStart w:id="236" w:name="Session3_SubSection10"/>
      <w:bookmarkEnd w:id="236"/>
      <w:r>
        <w:rPr>
          <w:rFonts w:eastAsia="Times New Roman"/>
        </w:rPr>
        <w:t>Try some yourself</w:t>
      </w:r>
    </w:p>
    <w:p w:rsidR="00B66A71" w:rsidRDefault="00AB1D8E">
      <w:pPr>
        <w:divId w:val="1169831004"/>
      </w:pPr>
      <w:r>
        <w:rPr>
          <w:vanish/>
        </w:rPr>
        <w:t>Start of Activity</w:t>
      </w:r>
    </w:p>
    <w:p w:rsidR="00B66A71" w:rsidRDefault="00AB1D8E">
      <w:pPr>
        <w:spacing w:before="0" w:beforeAutospacing="0" w:after="0" w:afterAutospacing="0" w:line="240" w:lineRule="auto"/>
        <w:outlineLvl w:val="4"/>
        <w:divId w:val="293608311"/>
        <w:rPr>
          <w:rFonts w:eastAsia="Times New Roman"/>
          <w:b/>
          <w:bCs/>
          <w:sz w:val="36"/>
          <w:szCs w:val="36"/>
        </w:rPr>
      </w:pPr>
      <w:bookmarkStart w:id="237" w:name="Session3_Activity17"/>
      <w:bookmarkEnd w:id="237"/>
      <w:r>
        <w:rPr>
          <w:rFonts w:eastAsia="Times New Roman"/>
          <w:b/>
          <w:bCs/>
          <w:sz w:val="36"/>
          <w:szCs w:val="36"/>
        </w:rPr>
        <w:t>Activity 38</w:t>
      </w:r>
    </w:p>
    <w:p w:rsidR="00B66A71" w:rsidRDefault="00AB1D8E">
      <w:pPr>
        <w:divId w:val="1297761705"/>
      </w:pPr>
      <w:r>
        <w:rPr>
          <w:vanish/>
        </w:rPr>
        <w:t>Start of Question</w:t>
      </w:r>
    </w:p>
    <w:p w:rsidR="00B66A71" w:rsidRDefault="00AB1D8E">
      <w:pPr>
        <w:divId w:val="109472714"/>
      </w:pPr>
      <w:bookmarkStart w:id="238" w:name="Session3_Question17"/>
      <w:bookmarkEnd w:id="238"/>
      <w:r>
        <w:t>Evaluate each of the following:</w:t>
      </w:r>
    </w:p>
    <w:p w:rsidR="00B66A71" w:rsidRDefault="00AB1D8E">
      <w:pPr>
        <w:numPr>
          <w:ilvl w:val="0"/>
          <w:numId w:val="28"/>
        </w:numPr>
        <w:ind w:left="780" w:right="780"/>
        <w:divId w:val="109472714"/>
      </w:pPr>
      <w:r>
        <w:t>(a) 7.9 ×0.8</w:t>
      </w:r>
    </w:p>
    <w:p w:rsidR="00B66A71" w:rsidRDefault="00AB1D8E">
      <w:pPr>
        <w:numPr>
          <w:ilvl w:val="0"/>
          <w:numId w:val="28"/>
        </w:numPr>
        <w:ind w:left="780" w:right="780"/>
        <w:divId w:val="109472714"/>
      </w:pPr>
      <w:r>
        <w:t>(b) 82.3 × 40</w:t>
      </w:r>
    </w:p>
    <w:p w:rsidR="00B66A71" w:rsidRDefault="00AB1D8E">
      <w:pPr>
        <w:numPr>
          <w:ilvl w:val="0"/>
          <w:numId w:val="28"/>
        </w:numPr>
        <w:ind w:left="780" w:right="780"/>
        <w:divId w:val="109472714"/>
      </w:pPr>
      <w:r>
        <w:t>(c) 7.20 ÷ 0.8</w:t>
      </w:r>
    </w:p>
    <w:p w:rsidR="00B66A71" w:rsidRDefault="00AB1D8E">
      <w:pPr>
        <w:numPr>
          <w:ilvl w:val="0"/>
          <w:numId w:val="28"/>
        </w:numPr>
        <w:ind w:left="780" w:right="780"/>
        <w:divId w:val="109472714"/>
      </w:pPr>
      <w:r>
        <w:t>(d) 62.30 ÷ 40</w:t>
      </w:r>
    </w:p>
    <w:p w:rsidR="00B66A71" w:rsidRDefault="00AB1D8E">
      <w:pPr>
        <w:divId w:val="1297761705"/>
      </w:pPr>
      <w:r>
        <w:rPr>
          <w:vanish/>
        </w:rPr>
        <w:t>End of Question</w:t>
      </w:r>
    </w:p>
    <w:bookmarkStart w:id="239" w:name="View_Session3_Answer25"/>
    <w:p w:rsidR="00B66A71" w:rsidRDefault="00AB1D8E">
      <w:pPr>
        <w:pStyle w:val="navbutton"/>
        <w:divId w:val="1297761705"/>
      </w:pPr>
      <w:r>
        <w:fldChar w:fldCharType="begin"/>
      </w:r>
      <w:r>
        <w:instrText xml:space="preserve"> HYPERLINK "" \l "Session3_Answer25" </w:instrText>
      </w:r>
      <w:r>
        <w:fldChar w:fldCharType="separate"/>
      </w:r>
      <w:r>
        <w:rPr>
          <w:rStyle w:val="Hyperlink"/>
        </w:rPr>
        <w:t>View answer - Activity 38</w:t>
      </w:r>
      <w:r>
        <w:fldChar w:fldCharType="end"/>
      </w:r>
      <w:bookmarkEnd w:id="239"/>
    </w:p>
    <w:p w:rsidR="00B66A71" w:rsidRDefault="00AB1D8E">
      <w:pPr>
        <w:divId w:val="1169831004"/>
      </w:pPr>
      <w:r>
        <w:rPr>
          <w:vanish/>
        </w:rPr>
        <w:t>End of Activity</w:t>
      </w:r>
    </w:p>
    <w:p w:rsidR="00B66A71" w:rsidRDefault="00AB1D8E">
      <w:pPr>
        <w:divId w:val="1169831004"/>
      </w:pPr>
      <w:r>
        <w:rPr>
          <w:vanish/>
        </w:rPr>
        <w:t>Start of Activity</w:t>
      </w:r>
    </w:p>
    <w:p w:rsidR="00B66A71" w:rsidRDefault="00AB1D8E">
      <w:pPr>
        <w:spacing w:before="0" w:beforeAutospacing="0" w:after="0" w:afterAutospacing="0" w:line="240" w:lineRule="auto"/>
        <w:outlineLvl w:val="4"/>
        <w:divId w:val="864710122"/>
        <w:rPr>
          <w:rFonts w:eastAsia="Times New Roman"/>
          <w:b/>
          <w:bCs/>
          <w:sz w:val="36"/>
          <w:szCs w:val="36"/>
        </w:rPr>
      </w:pPr>
      <w:bookmarkStart w:id="240" w:name="Session3_Activity18"/>
      <w:bookmarkEnd w:id="240"/>
      <w:r>
        <w:rPr>
          <w:rFonts w:eastAsia="Times New Roman"/>
          <w:b/>
          <w:bCs/>
          <w:sz w:val="36"/>
          <w:szCs w:val="36"/>
        </w:rPr>
        <w:t>Activity 39</w:t>
      </w:r>
    </w:p>
    <w:p w:rsidR="00B66A71" w:rsidRDefault="00AB1D8E">
      <w:pPr>
        <w:divId w:val="1567257813"/>
      </w:pPr>
      <w:r>
        <w:rPr>
          <w:vanish/>
        </w:rPr>
        <w:t>Start of Question</w:t>
      </w:r>
    </w:p>
    <w:p w:rsidR="00B66A71" w:rsidRDefault="00AB1D8E">
      <w:pPr>
        <w:divId w:val="2071222377"/>
      </w:pPr>
      <w:bookmarkStart w:id="241" w:name="Session3_Question18"/>
      <w:bookmarkEnd w:id="241"/>
      <w:r>
        <w:t>Use your answer to question 1 above to evaluate the following.</w:t>
      </w:r>
    </w:p>
    <w:p w:rsidR="00B66A71" w:rsidRDefault="00AB1D8E">
      <w:pPr>
        <w:numPr>
          <w:ilvl w:val="0"/>
          <w:numId w:val="29"/>
        </w:numPr>
        <w:ind w:left="780" w:right="780"/>
        <w:divId w:val="2071222377"/>
      </w:pPr>
      <w:r>
        <w:t>(a) Special cheese is £7.90 per kilo. How much does 0.8 kilos cost?</w:t>
      </w:r>
    </w:p>
    <w:p w:rsidR="00B66A71" w:rsidRDefault="00AB1D8E">
      <w:pPr>
        <w:numPr>
          <w:ilvl w:val="0"/>
          <w:numId w:val="29"/>
        </w:numPr>
        <w:ind w:left="780" w:right="780"/>
        <w:divId w:val="2071222377"/>
      </w:pPr>
      <w:r>
        <w:t>(b) Petrol is 82.3p per litre. How much does 40 litres cost?</w:t>
      </w:r>
    </w:p>
    <w:p w:rsidR="00B66A71" w:rsidRDefault="00AB1D8E">
      <w:pPr>
        <w:numPr>
          <w:ilvl w:val="0"/>
          <w:numId w:val="29"/>
        </w:numPr>
        <w:ind w:left="780" w:right="780"/>
        <w:divId w:val="2071222377"/>
      </w:pPr>
      <w:r>
        <w:t>(c) The till receipt showed the cheese cost £7.20, and you bought 0.8 kilos. How much was it per kilo?</w:t>
      </w:r>
    </w:p>
    <w:p w:rsidR="00B66A71" w:rsidRDefault="00AB1D8E">
      <w:pPr>
        <w:numPr>
          <w:ilvl w:val="0"/>
          <w:numId w:val="29"/>
        </w:numPr>
        <w:ind w:left="780" w:right="780"/>
        <w:divId w:val="2071222377"/>
      </w:pPr>
      <w:r>
        <w:t>(d) The bill was £62.30 for 40 small children’s party hats. How much were they each? Was there an error in the bill or a discount?</w:t>
      </w:r>
    </w:p>
    <w:p w:rsidR="00B66A71" w:rsidRDefault="00AB1D8E">
      <w:pPr>
        <w:divId w:val="1567257813"/>
      </w:pPr>
      <w:r>
        <w:rPr>
          <w:vanish/>
        </w:rPr>
        <w:t>End of Question</w:t>
      </w:r>
    </w:p>
    <w:bookmarkStart w:id="242" w:name="View_Session3_Answer26"/>
    <w:p w:rsidR="00B66A71" w:rsidRDefault="00AB1D8E">
      <w:pPr>
        <w:pStyle w:val="navbutton"/>
        <w:divId w:val="1567257813"/>
      </w:pPr>
      <w:r>
        <w:fldChar w:fldCharType="begin"/>
      </w:r>
      <w:r>
        <w:instrText xml:space="preserve"> HYPERLINK "" \l "Session3_Answer26" </w:instrText>
      </w:r>
      <w:r>
        <w:fldChar w:fldCharType="separate"/>
      </w:r>
      <w:r>
        <w:rPr>
          <w:rStyle w:val="Hyperlink"/>
        </w:rPr>
        <w:t>View answer - Activity 39</w:t>
      </w:r>
      <w:r>
        <w:fldChar w:fldCharType="end"/>
      </w:r>
      <w:bookmarkEnd w:id="242"/>
    </w:p>
    <w:p w:rsidR="00B66A71" w:rsidRDefault="00AB1D8E">
      <w:pPr>
        <w:divId w:val="1169831004"/>
      </w:pPr>
      <w:r>
        <w:rPr>
          <w:vanish/>
        </w:rPr>
        <w:t>End of Activity</w:t>
      </w:r>
    </w:p>
    <w:p w:rsidR="00B66A71" w:rsidRDefault="00AB1D8E">
      <w:pPr>
        <w:pStyle w:val="Heading2"/>
        <w:divId w:val="7950641"/>
        <w:rPr>
          <w:rFonts w:eastAsia="Times New Roman"/>
        </w:rPr>
      </w:pPr>
      <w:bookmarkStart w:id="243" w:name="Session3_Section8"/>
      <w:bookmarkEnd w:id="243"/>
      <w:r>
        <w:rPr>
          <w:rFonts w:eastAsia="Times New Roman"/>
        </w:rPr>
        <w:t>3.8 Order of decimal calculations</w:t>
      </w:r>
    </w:p>
    <w:p w:rsidR="00B66A71" w:rsidRDefault="00AB1D8E">
      <w:pPr>
        <w:divId w:val="7950641"/>
      </w:pPr>
      <w:r>
        <w:t>The same rules about the order of calculations apply to decimals as apply to whole numbers.</w:t>
      </w:r>
    </w:p>
    <w:p w:rsidR="00B66A71" w:rsidRDefault="00AB1D8E">
      <w:pPr>
        <w:divId w:val="7950641"/>
      </w:pPr>
      <w:r>
        <w:rPr>
          <w:vanish/>
        </w:rPr>
        <w:t>Start of Box</w:t>
      </w:r>
    </w:p>
    <w:p w:rsidR="00B66A71" w:rsidRDefault="00AB1D8E">
      <w:pPr>
        <w:spacing w:before="0" w:beforeAutospacing="0" w:after="0" w:afterAutospacing="0" w:line="240" w:lineRule="auto"/>
        <w:outlineLvl w:val="3"/>
        <w:divId w:val="496845230"/>
        <w:rPr>
          <w:rFonts w:eastAsia="Times New Roman"/>
          <w:b/>
          <w:bCs/>
          <w:sz w:val="36"/>
          <w:szCs w:val="36"/>
        </w:rPr>
      </w:pPr>
      <w:bookmarkStart w:id="244" w:name="Session3_Box5"/>
      <w:bookmarkEnd w:id="244"/>
      <w:r>
        <w:rPr>
          <w:rFonts w:eastAsia="Times New Roman"/>
          <w:b/>
          <w:bCs/>
          <w:sz w:val="36"/>
          <w:szCs w:val="36"/>
        </w:rPr>
        <w:t>Calculations are performed in the following order:</w:t>
      </w:r>
    </w:p>
    <w:p w:rsidR="00B66A71" w:rsidRDefault="00AB1D8E">
      <w:pPr>
        <w:divId w:val="968435158"/>
      </w:pPr>
      <w:r>
        <w:t>Brackets;</w:t>
      </w:r>
    </w:p>
    <w:p w:rsidR="00B66A71" w:rsidRDefault="00AB1D8E">
      <w:pPr>
        <w:divId w:val="968435158"/>
      </w:pPr>
      <w:r>
        <w:t>Powers (e.g. squaring or cubing a number);</w:t>
      </w:r>
    </w:p>
    <w:p w:rsidR="00B66A71" w:rsidRDefault="00AB1D8E">
      <w:pPr>
        <w:divId w:val="968435158"/>
      </w:pPr>
      <w:r>
        <w:t>Division and Multiplication (performed in the order written, left to right);</w:t>
      </w:r>
    </w:p>
    <w:p w:rsidR="00B66A71" w:rsidRDefault="00AB1D8E">
      <w:pPr>
        <w:divId w:val="968435158"/>
      </w:pPr>
      <w:r>
        <w:t>Addition and Subtraction (performed in the order written, left to right).</w:t>
      </w:r>
    </w:p>
    <w:p w:rsidR="00B66A71" w:rsidRDefault="00AB1D8E">
      <w:pPr>
        <w:divId w:val="7950641"/>
      </w:pPr>
      <w:r>
        <w:rPr>
          <w:vanish/>
        </w:rPr>
        <w:t>End of Box</w:t>
      </w:r>
    </w:p>
    <w:p w:rsidR="00B66A71" w:rsidRDefault="00AB1D8E">
      <w:pPr>
        <w:divId w:val="7950641"/>
      </w:pPr>
      <w:r>
        <w:rPr>
          <w:vanish/>
        </w:rPr>
        <w:t>Start of Example</w:t>
      </w:r>
    </w:p>
    <w:p w:rsidR="00B66A71" w:rsidRDefault="00AB1D8E">
      <w:pPr>
        <w:spacing w:before="0" w:beforeAutospacing="0" w:after="0" w:afterAutospacing="0" w:line="240" w:lineRule="auto"/>
        <w:outlineLvl w:val="3"/>
        <w:divId w:val="657613712"/>
        <w:rPr>
          <w:rFonts w:eastAsia="Times New Roman"/>
          <w:b/>
          <w:bCs/>
          <w:sz w:val="36"/>
          <w:szCs w:val="36"/>
        </w:rPr>
      </w:pPr>
      <w:bookmarkStart w:id="245" w:name="Session3_Example9"/>
      <w:bookmarkEnd w:id="245"/>
      <w:r>
        <w:rPr>
          <w:rFonts w:eastAsia="Times New Roman"/>
          <w:b/>
          <w:bCs/>
          <w:sz w:val="36"/>
          <w:szCs w:val="36"/>
        </w:rPr>
        <w:t>Example 19</w:t>
      </w:r>
    </w:p>
    <w:p w:rsidR="00B66A71" w:rsidRDefault="00AB1D8E">
      <w:pPr>
        <w:divId w:val="959074607"/>
      </w:pPr>
      <w:r>
        <w:t>Calculate 3.5 + 0.7 × 8 ÷ (4.6 − 2.6).</w:t>
      </w:r>
    </w:p>
    <w:bookmarkStart w:id="246" w:name="View_Session3_Answer27"/>
    <w:p w:rsidR="00B66A71" w:rsidRDefault="00AB1D8E">
      <w:pPr>
        <w:pStyle w:val="navbutton"/>
        <w:divId w:val="959074607"/>
      </w:pPr>
      <w:r>
        <w:fldChar w:fldCharType="begin"/>
      </w:r>
      <w:r>
        <w:instrText xml:space="preserve"> HYPERLINK "" \l "Session3_Answer27" </w:instrText>
      </w:r>
      <w:r>
        <w:fldChar w:fldCharType="separate"/>
      </w:r>
      <w:r>
        <w:rPr>
          <w:rStyle w:val="Hyperlink"/>
        </w:rPr>
        <w:t>View answer - Example 19</w:t>
      </w:r>
      <w:r>
        <w:fldChar w:fldCharType="end"/>
      </w:r>
      <w:bookmarkEnd w:id="246"/>
    </w:p>
    <w:p w:rsidR="00B66A71" w:rsidRDefault="00AB1D8E">
      <w:pPr>
        <w:divId w:val="7950641"/>
      </w:pPr>
      <w:r>
        <w:rPr>
          <w:vanish/>
        </w:rPr>
        <w:t>End of Example</w:t>
      </w:r>
    </w:p>
    <w:p w:rsidR="00B66A71" w:rsidRDefault="00AB1D8E">
      <w:pPr>
        <w:pStyle w:val="Heading3"/>
        <w:divId w:val="1023289443"/>
        <w:rPr>
          <w:rFonts w:eastAsia="Times New Roman"/>
        </w:rPr>
      </w:pPr>
      <w:bookmarkStart w:id="247" w:name="Session3_SubSection11"/>
      <w:bookmarkEnd w:id="247"/>
      <w:r>
        <w:rPr>
          <w:rFonts w:eastAsia="Times New Roman"/>
        </w:rPr>
        <w:t>Try some yourself</w:t>
      </w:r>
    </w:p>
    <w:p w:rsidR="00B66A71" w:rsidRDefault="00AB1D8E">
      <w:pPr>
        <w:divId w:val="1023289443"/>
      </w:pPr>
      <w:r>
        <w:rPr>
          <w:vanish/>
        </w:rPr>
        <w:t>Start of Activity</w:t>
      </w:r>
    </w:p>
    <w:p w:rsidR="00B66A71" w:rsidRDefault="00AB1D8E">
      <w:pPr>
        <w:spacing w:before="0" w:beforeAutospacing="0" w:after="0" w:afterAutospacing="0" w:line="240" w:lineRule="auto"/>
        <w:outlineLvl w:val="4"/>
        <w:divId w:val="1635141021"/>
        <w:rPr>
          <w:rFonts w:eastAsia="Times New Roman"/>
          <w:b/>
          <w:bCs/>
          <w:sz w:val="36"/>
          <w:szCs w:val="36"/>
        </w:rPr>
      </w:pPr>
      <w:bookmarkStart w:id="248" w:name="Session3_Activity19"/>
      <w:bookmarkEnd w:id="248"/>
      <w:r>
        <w:rPr>
          <w:rFonts w:eastAsia="Times New Roman"/>
          <w:b/>
          <w:bCs/>
          <w:sz w:val="36"/>
          <w:szCs w:val="36"/>
        </w:rPr>
        <w:t>Activity 40</w:t>
      </w:r>
    </w:p>
    <w:p w:rsidR="00B66A71" w:rsidRDefault="00AB1D8E">
      <w:pPr>
        <w:divId w:val="366295923"/>
      </w:pPr>
      <w:r>
        <w:rPr>
          <w:vanish/>
        </w:rPr>
        <w:t>Start of Question</w:t>
      </w:r>
    </w:p>
    <w:p w:rsidR="00B66A71" w:rsidRDefault="00AB1D8E">
      <w:pPr>
        <w:divId w:val="2037004339"/>
      </w:pPr>
      <w:bookmarkStart w:id="249" w:name="Session3_Question19"/>
      <w:bookmarkEnd w:id="249"/>
      <w:r>
        <w:t>Without using your calculator, find the following.</w:t>
      </w:r>
    </w:p>
    <w:p w:rsidR="00B66A71" w:rsidRDefault="00AB1D8E">
      <w:pPr>
        <w:numPr>
          <w:ilvl w:val="0"/>
          <w:numId w:val="30"/>
        </w:numPr>
        <w:ind w:left="780" w:right="780"/>
        <w:divId w:val="2037004339"/>
      </w:pPr>
      <w:r>
        <w:t>(a) 75.6 ÷ 0.6</w:t>
      </w:r>
    </w:p>
    <w:p w:rsidR="00B66A71" w:rsidRDefault="00AB1D8E">
      <w:pPr>
        <w:numPr>
          <w:ilvl w:val="0"/>
          <w:numId w:val="30"/>
        </w:numPr>
        <w:ind w:left="780" w:right="780"/>
        <w:divId w:val="2037004339"/>
      </w:pPr>
      <w:r>
        <w:t>(b) 75.6 × 0.6</w:t>
      </w:r>
    </w:p>
    <w:p w:rsidR="00B66A71" w:rsidRDefault="00AB1D8E">
      <w:pPr>
        <w:numPr>
          <w:ilvl w:val="0"/>
          <w:numId w:val="30"/>
        </w:numPr>
        <w:ind w:left="780" w:right="780"/>
        <w:divId w:val="2037004339"/>
      </w:pPr>
      <w:r>
        <w:t>(c) 100.001 + 75.6 ÷ 0.6</w:t>
      </w:r>
    </w:p>
    <w:p w:rsidR="00B66A71" w:rsidRDefault="00AB1D8E">
      <w:pPr>
        <w:numPr>
          <w:ilvl w:val="0"/>
          <w:numId w:val="30"/>
        </w:numPr>
        <w:ind w:left="780" w:right="780"/>
        <w:divId w:val="2037004339"/>
      </w:pPr>
      <w:r>
        <w:t>(d) (100.001 + 10.1) × 60</w:t>
      </w:r>
    </w:p>
    <w:p w:rsidR="00B66A71" w:rsidRDefault="00AB1D8E">
      <w:pPr>
        <w:divId w:val="366295923"/>
      </w:pPr>
      <w:r>
        <w:rPr>
          <w:vanish/>
        </w:rPr>
        <w:t>End of Question</w:t>
      </w:r>
    </w:p>
    <w:bookmarkStart w:id="250" w:name="View_Session3_Answer28"/>
    <w:p w:rsidR="00B66A71" w:rsidRDefault="00AB1D8E">
      <w:pPr>
        <w:pStyle w:val="navbutton"/>
        <w:divId w:val="366295923"/>
      </w:pPr>
      <w:r>
        <w:fldChar w:fldCharType="begin"/>
      </w:r>
      <w:r>
        <w:instrText xml:space="preserve"> HYPERLINK "" \l "Session3_Answer28" </w:instrText>
      </w:r>
      <w:r>
        <w:fldChar w:fldCharType="separate"/>
      </w:r>
      <w:r>
        <w:rPr>
          <w:rStyle w:val="Hyperlink"/>
        </w:rPr>
        <w:t>View answer - Activity 40</w:t>
      </w:r>
      <w:r>
        <w:fldChar w:fldCharType="end"/>
      </w:r>
      <w:bookmarkEnd w:id="250"/>
    </w:p>
    <w:p w:rsidR="00B66A71" w:rsidRDefault="00AB1D8E">
      <w:pPr>
        <w:divId w:val="1023289443"/>
      </w:pPr>
      <w:r>
        <w:rPr>
          <w:vanish/>
        </w:rPr>
        <w:t>End of Activity</w:t>
      </w:r>
    </w:p>
    <w:p w:rsidR="00B66A71" w:rsidRDefault="00AB1D8E">
      <w:pPr>
        <w:divId w:val="1023289443"/>
      </w:pPr>
      <w:r>
        <w:rPr>
          <w:vanish/>
        </w:rPr>
        <w:t>Start of Activity</w:t>
      </w:r>
    </w:p>
    <w:p w:rsidR="00B66A71" w:rsidRDefault="00AB1D8E">
      <w:pPr>
        <w:spacing w:before="0" w:beforeAutospacing="0" w:after="0" w:afterAutospacing="0" w:line="240" w:lineRule="auto"/>
        <w:outlineLvl w:val="4"/>
        <w:divId w:val="532378375"/>
        <w:rPr>
          <w:rFonts w:eastAsia="Times New Roman"/>
          <w:b/>
          <w:bCs/>
          <w:sz w:val="36"/>
          <w:szCs w:val="36"/>
        </w:rPr>
      </w:pPr>
      <w:bookmarkStart w:id="251" w:name="Session3_Activity20"/>
      <w:bookmarkEnd w:id="251"/>
      <w:r>
        <w:rPr>
          <w:rFonts w:eastAsia="Times New Roman"/>
          <w:b/>
          <w:bCs/>
          <w:sz w:val="36"/>
          <w:szCs w:val="36"/>
        </w:rPr>
        <w:t>Activity 41</w:t>
      </w:r>
    </w:p>
    <w:p w:rsidR="00B66A71" w:rsidRDefault="00AB1D8E">
      <w:pPr>
        <w:divId w:val="835998777"/>
      </w:pPr>
      <w:r>
        <w:rPr>
          <w:vanish/>
        </w:rPr>
        <w:t>Start of Question</w:t>
      </w:r>
    </w:p>
    <w:p w:rsidR="00B66A71" w:rsidRDefault="00AB1D8E">
      <w:pPr>
        <w:divId w:val="80687909"/>
      </w:pPr>
      <w:bookmarkStart w:id="252" w:name="Session3_Question20"/>
      <w:bookmarkEnd w:id="252"/>
      <w:r>
        <w:t xml:space="preserve">Try dividing 10 by 3, first without using your calculator, and giving your answer as a decimal. What is the difficulty? What answer does the calculator give? </w:t>
      </w:r>
    </w:p>
    <w:p w:rsidR="00B66A71" w:rsidRDefault="00AB1D8E">
      <w:pPr>
        <w:divId w:val="835998777"/>
      </w:pPr>
      <w:r>
        <w:rPr>
          <w:vanish/>
        </w:rPr>
        <w:t>End of Question</w:t>
      </w:r>
    </w:p>
    <w:bookmarkStart w:id="253" w:name="View_Session3_Answer29"/>
    <w:p w:rsidR="00B66A71" w:rsidRDefault="00AB1D8E">
      <w:pPr>
        <w:pStyle w:val="navbutton"/>
        <w:divId w:val="835998777"/>
      </w:pPr>
      <w:r>
        <w:fldChar w:fldCharType="begin"/>
      </w:r>
      <w:r>
        <w:instrText xml:space="preserve"> HYPERLINK "" \l "Session3_Answer29" </w:instrText>
      </w:r>
      <w:r>
        <w:fldChar w:fldCharType="separate"/>
      </w:r>
      <w:r>
        <w:rPr>
          <w:rStyle w:val="Hyperlink"/>
        </w:rPr>
        <w:t>View answer - Activity 41</w:t>
      </w:r>
      <w:r>
        <w:fldChar w:fldCharType="end"/>
      </w:r>
      <w:bookmarkEnd w:id="253"/>
    </w:p>
    <w:p w:rsidR="00B66A71" w:rsidRDefault="00AB1D8E">
      <w:pPr>
        <w:divId w:val="1023289443"/>
      </w:pPr>
      <w:r>
        <w:rPr>
          <w:vanish/>
        </w:rPr>
        <w:t>End of Activity</w:t>
      </w:r>
    </w:p>
    <w:p w:rsidR="00B66A71" w:rsidRDefault="00AB1D8E">
      <w:pPr>
        <w:divId w:val="1023289443"/>
      </w:pPr>
      <w:r>
        <w:rPr>
          <w:vanish/>
        </w:rPr>
        <w:t>Start of Activity</w:t>
      </w:r>
    </w:p>
    <w:p w:rsidR="00B66A71" w:rsidRDefault="00AB1D8E">
      <w:pPr>
        <w:spacing w:before="0" w:beforeAutospacing="0" w:after="0" w:afterAutospacing="0" w:line="240" w:lineRule="auto"/>
        <w:outlineLvl w:val="4"/>
        <w:divId w:val="931817236"/>
        <w:rPr>
          <w:rFonts w:eastAsia="Times New Roman"/>
          <w:b/>
          <w:bCs/>
          <w:sz w:val="36"/>
          <w:szCs w:val="36"/>
        </w:rPr>
      </w:pPr>
      <w:bookmarkStart w:id="254" w:name="Session3_Activity21"/>
      <w:bookmarkEnd w:id="254"/>
      <w:r>
        <w:rPr>
          <w:rFonts w:eastAsia="Times New Roman"/>
          <w:b/>
          <w:bCs/>
          <w:sz w:val="36"/>
          <w:szCs w:val="36"/>
        </w:rPr>
        <w:t>Activity 42</w:t>
      </w:r>
    </w:p>
    <w:p w:rsidR="00B66A71" w:rsidRDefault="00AB1D8E">
      <w:pPr>
        <w:divId w:val="439033256"/>
      </w:pPr>
      <w:r>
        <w:rPr>
          <w:vanish/>
        </w:rPr>
        <w:t>Start of Question</w:t>
      </w:r>
    </w:p>
    <w:p w:rsidR="00B66A71" w:rsidRDefault="00AB1D8E">
      <w:pPr>
        <w:divId w:val="178397921"/>
      </w:pPr>
      <w:bookmarkStart w:id="255" w:name="Session3_Question21"/>
      <w:bookmarkEnd w:id="255"/>
      <w:r>
        <w:t>Is the following statement true or false?</w:t>
      </w:r>
    </w:p>
    <w:p w:rsidR="00B66A71" w:rsidRDefault="00AB1D8E">
      <w:pPr>
        <w:divId w:val="178397921"/>
      </w:pPr>
      <w:r>
        <w:t>Multiplying one number by a second number always gives an answer greater than the first number.</w:t>
      </w:r>
    </w:p>
    <w:p w:rsidR="00B66A71" w:rsidRDefault="00AB1D8E">
      <w:pPr>
        <w:divId w:val="439033256"/>
      </w:pPr>
      <w:r>
        <w:rPr>
          <w:vanish/>
        </w:rPr>
        <w:t>End of Question</w:t>
      </w:r>
    </w:p>
    <w:bookmarkStart w:id="256" w:name="View_Session3_Answer30"/>
    <w:p w:rsidR="00B66A71" w:rsidRDefault="00AB1D8E">
      <w:pPr>
        <w:pStyle w:val="navbutton"/>
        <w:divId w:val="439033256"/>
      </w:pPr>
      <w:r>
        <w:fldChar w:fldCharType="begin"/>
      </w:r>
      <w:r>
        <w:instrText xml:space="preserve"> HYPERLINK "" \l "Session3_Answer30" </w:instrText>
      </w:r>
      <w:r>
        <w:fldChar w:fldCharType="separate"/>
      </w:r>
      <w:r>
        <w:rPr>
          <w:rStyle w:val="Hyperlink"/>
        </w:rPr>
        <w:t>View answer - Activity 42</w:t>
      </w:r>
      <w:r>
        <w:fldChar w:fldCharType="end"/>
      </w:r>
      <w:bookmarkEnd w:id="256"/>
    </w:p>
    <w:p w:rsidR="00B66A71" w:rsidRDefault="00AB1D8E">
      <w:pPr>
        <w:divId w:val="1023289443"/>
      </w:pPr>
      <w:r>
        <w:rPr>
          <w:vanish/>
        </w:rPr>
        <w:t>End of Activity</w:t>
      </w:r>
    </w:p>
    <w:p w:rsidR="00B66A71" w:rsidRDefault="00AB1D8E">
      <w:pPr>
        <w:pStyle w:val="Heading2"/>
        <w:divId w:val="1906142116"/>
        <w:rPr>
          <w:rFonts w:eastAsia="Times New Roman"/>
        </w:rPr>
      </w:pPr>
      <w:bookmarkStart w:id="257" w:name="Session3_Section9"/>
      <w:bookmarkEnd w:id="257"/>
      <w:r>
        <w:rPr>
          <w:rFonts w:eastAsia="Times New Roman"/>
        </w:rPr>
        <w:t>3.9 Addition and subtraction with fractions</w:t>
      </w:r>
    </w:p>
    <w:p w:rsidR="00B66A71" w:rsidRDefault="00AB1D8E">
      <w:pPr>
        <w:divId w:val="1906142116"/>
      </w:pPr>
      <w:r>
        <w:t xml:space="preserve">Addition and subtraction with fractions can be quite awkward, particularly when fractions are mixed with whole numbers and when the fractions have different denominators. In such cases you may need to use your calculator. However try to gain confidence in handling simple fractions. </w:t>
      </w:r>
    </w:p>
    <w:p w:rsidR="00B66A71" w:rsidRDefault="00AB1D8E">
      <w:pPr>
        <w:divId w:val="1906142116"/>
      </w:pPr>
      <w:r>
        <w:t>To add two fractions with the same denominator, just add the numerators. For example,</w:t>
      </w:r>
    </w:p>
    <w:p w:rsidR="00B66A71" w:rsidRDefault="00AB1D8E">
      <w:pPr>
        <w:divId w:val="1906142116"/>
        <w:rPr>
          <w:vanish/>
        </w:rPr>
      </w:pPr>
      <w:r>
        <w:rPr>
          <w:vanish/>
        </w:rPr>
        <w:t>Start of $1</w:t>
      </w:r>
    </w:p>
    <w:p w:rsidR="00B66A71" w:rsidRDefault="00AB1D8E">
      <w:pPr>
        <w:spacing w:before="0" w:beforeAutospacing="0" w:after="0" w:afterAutospacing="0" w:line="240" w:lineRule="auto"/>
        <w:divId w:val="1707606826"/>
        <w:rPr>
          <w:rFonts w:ascii="Times New Roman" w:eastAsia="Times New Roman" w:hAnsi="Times New Roman" w:cs="Times New Roman"/>
          <w:sz w:val="24"/>
          <w:szCs w:val="24"/>
        </w:rPr>
      </w:pPr>
      <w:bookmarkStart w:id="258" w:name="Session3_Equation4"/>
      <w:bookmarkEnd w:id="258"/>
      <w:r>
        <w:rPr>
          <w:rFonts w:ascii="Times New Roman" w:eastAsia="Times New Roman" w:hAnsi="Times New Roman" w:cs="Times New Roman"/>
          <w:noProof/>
          <w:sz w:val="24"/>
          <w:szCs w:val="24"/>
        </w:rPr>
        <w:drawing>
          <wp:inline distT="0" distB="0" distL="0" distR="0" wp14:anchorId="7F4B458C" wp14:editId="05B7F67C">
            <wp:extent cx="1457325" cy="361950"/>
            <wp:effectExtent l="0" t="0" r="9525" b="0"/>
            <wp:docPr id="48" name="Picture 48" descr="D:\AaaF\OUT\httpswwwopeneduopenlearn_cmid13470_2023-02-24_11-51-10_679dc0091c7140428b5b1be4c9193dac\word\assets\_527b41c03b4b8c795e1e87d015f4db800b53bdfa_mu120_a_u00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_cmid13470_2023-02-24_11-51-10_679dc0091c7140428b5b1be4c9193dac\word\assets\_527b41c03b4b8c795e1e87d015f4db800b53bdfa_mu120_a_u007e.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7325" cy="361950"/>
                    </a:xfrm>
                    <a:prstGeom prst="rect">
                      <a:avLst/>
                    </a:prstGeom>
                    <a:noFill/>
                    <a:ln>
                      <a:noFill/>
                    </a:ln>
                  </pic:spPr>
                </pic:pic>
              </a:graphicData>
            </a:graphic>
          </wp:inline>
        </w:drawing>
      </w:r>
    </w:p>
    <w:p w:rsidR="00B66A71" w:rsidRDefault="00AB1D8E">
      <w:pPr>
        <w:divId w:val="1906142116"/>
        <w:rPr>
          <w:vanish/>
        </w:rPr>
      </w:pPr>
      <w:r>
        <w:rPr>
          <w:vanish/>
        </w:rPr>
        <w:t>End of $1</w:t>
      </w:r>
    </w:p>
    <w:p w:rsidR="00B66A71" w:rsidRDefault="00AB1D8E">
      <w:pPr>
        <w:divId w:val="1906142116"/>
      </w:pPr>
      <w:r>
        <w:t>Just as 3 eggs plus 2 eggs is 5 eggs, so 3 eighths plus 2 eighths is 5 eighths.</w:t>
      </w:r>
    </w:p>
    <w:p w:rsidR="00B66A71" w:rsidRDefault="00AB1D8E">
      <w:pPr>
        <w:divId w:val="1906142116"/>
      </w:pPr>
      <w:r>
        <w:rPr>
          <w:vanish/>
        </w:rPr>
        <w:t>Start of Figure</w:t>
      </w:r>
    </w:p>
    <w:p w:rsidR="00B66A71" w:rsidRDefault="00AB1D8E">
      <w:pPr>
        <w:spacing w:before="0" w:beforeAutospacing="0" w:after="0" w:afterAutospacing="0" w:line="240" w:lineRule="auto"/>
        <w:divId w:val="1863085812"/>
        <w:rPr>
          <w:rFonts w:ascii="Times New Roman" w:eastAsia="Times New Roman" w:hAnsi="Times New Roman" w:cs="Times New Roman"/>
          <w:sz w:val="24"/>
          <w:szCs w:val="24"/>
        </w:rPr>
      </w:pPr>
      <w:bookmarkStart w:id="259" w:name="Session3_Figure3"/>
      <w:bookmarkEnd w:id="259"/>
      <w:r>
        <w:rPr>
          <w:rFonts w:ascii="Times New Roman" w:eastAsia="Times New Roman" w:hAnsi="Times New Roman" w:cs="Times New Roman"/>
          <w:noProof/>
          <w:sz w:val="24"/>
          <w:szCs w:val="24"/>
        </w:rPr>
        <w:drawing>
          <wp:inline distT="0" distB="0" distL="0" distR="0" wp14:anchorId="7D77B8CD" wp14:editId="74F994CB">
            <wp:extent cx="3848100" cy="981075"/>
            <wp:effectExtent l="0" t="0" r="0" b="9525"/>
            <wp:docPr id="49" name="Picture 49" descr="D:\AaaF\OUT\httpswwwopeneduopenlearn_cmid13470_2023-02-24_11-51-10_679dc0091c7140428b5b1be4c9193dac\word\assets\_23fad6d57f26953b47777ae1d6de274900a1b3ec_mu120_a_i02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_cmid13470_2023-02-24_11-51-10_679dc0091c7140428b5b1be4c9193dac\word\assets\_23fad6d57f26953b47777ae1d6de274900a1b3ec_mu120_a_i024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8100" cy="981075"/>
                    </a:xfrm>
                    <a:prstGeom prst="rect">
                      <a:avLst/>
                    </a:prstGeom>
                    <a:noFill/>
                    <a:ln>
                      <a:noFill/>
                    </a:ln>
                  </pic:spPr>
                </pic:pic>
              </a:graphicData>
            </a:graphic>
          </wp:inline>
        </w:drawing>
      </w:r>
    </w:p>
    <w:p w:rsidR="00B66A71" w:rsidRDefault="00AB1D8E">
      <w:pPr>
        <w:divId w:val="1906142116"/>
      </w:pPr>
      <w:r>
        <w:rPr>
          <w:vanish/>
        </w:rPr>
        <w:t>End of Figure</w:t>
      </w:r>
    </w:p>
    <w:p w:rsidR="00B66A71" w:rsidRDefault="00AB1D8E">
      <w:pPr>
        <w:divId w:val="1906142116"/>
      </w:pPr>
      <w:r>
        <w:t xml:space="preserve">To subtract one fraction from another, where the denominators are the same, just subtract one numerator from the other. For example, </w:t>
      </w:r>
    </w:p>
    <w:p w:rsidR="00B66A71" w:rsidRDefault="00AB1D8E">
      <w:pPr>
        <w:divId w:val="1906142116"/>
        <w:rPr>
          <w:vanish/>
        </w:rPr>
      </w:pPr>
      <w:r>
        <w:rPr>
          <w:vanish/>
        </w:rPr>
        <w:t>Start of $1</w:t>
      </w:r>
    </w:p>
    <w:p w:rsidR="00B66A71" w:rsidRDefault="00AB1D8E">
      <w:pPr>
        <w:spacing w:before="0" w:beforeAutospacing="0" w:after="0" w:afterAutospacing="0" w:line="240" w:lineRule="auto"/>
        <w:divId w:val="6294318"/>
        <w:rPr>
          <w:rFonts w:ascii="Times New Roman" w:eastAsia="Times New Roman" w:hAnsi="Times New Roman" w:cs="Times New Roman"/>
          <w:sz w:val="24"/>
          <w:szCs w:val="24"/>
        </w:rPr>
      </w:pPr>
      <w:bookmarkStart w:id="260" w:name="Session3_Equation5"/>
      <w:bookmarkEnd w:id="260"/>
      <w:r>
        <w:rPr>
          <w:rFonts w:ascii="Times New Roman" w:eastAsia="Times New Roman" w:hAnsi="Times New Roman" w:cs="Times New Roman"/>
          <w:noProof/>
          <w:sz w:val="24"/>
          <w:szCs w:val="24"/>
        </w:rPr>
        <w:drawing>
          <wp:inline distT="0" distB="0" distL="0" distR="0" wp14:anchorId="25CE278F" wp14:editId="70D05D82">
            <wp:extent cx="1085850" cy="361950"/>
            <wp:effectExtent l="0" t="0" r="0" b="0"/>
            <wp:docPr id="50" name="Picture 50" descr="D:\AaaF\OUT\httpswwwopeneduopenlearn_cmid13470_2023-02-24_11-51-10_679dc0091c7140428b5b1be4c9193dac\word\assets\_7c76abc851f018643015bd1f05ad001f143842f2_mu120_a_u00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_cmid13470_2023-02-24_11-51-10_679dc0091c7140428b5b1be4c9193dac\word\assets\_7c76abc851f018643015bd1f05ad001f143842f2_mu120_a_u008e.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5850" cy="361950"/>
                    </a:xfrm>
                    <a:prstGeom prst="rect">
                      <a:avLst/>
                    </a:prstGeom>
                    <a:noFill/>
                    <a:ln>
                      <a:noFill/>
                    </a:ln>
                  </pic:spPr>
                </pic:pic>
              </a:graphicData>
            </a:graphic>
          </wp:inline>
        </w:drawing>
      </w:r>
    </w:p>
    <w:p w:rsidR="00B66A71" w:rsidRDefault="00AB1D8E">
      <w:pPr>
        <w:divId w:val="1906142116"/>
        <w:rPr>
          <w:vanish/>
        </w:rPr>
      </w:pPr>
      <w:r>
        <w:rPr>
          <w:vanish/>
        </w:rPr>
        <w:t>End of $1</w:t>
      </w:r>
    </w:p>
    <w:p w:rsidR="00B66A71" w:rsidRDefault="00AB1D8E">
      <w:pPr>
        <w:divId w:val="1906142116"/>
      </w:pPr>
      <w:r>
        <w:t xml:space="preserve">Just as 5 oranges minus 3 oranges is 2 oranges, so 5 twelfths minus 3 twelfths is 2 twelfths, </w:t>
      </w:r>
    </w:p>
    <w:p w:rsidR="00B66A71" w:rsidRDefault="00AB1D8E">
      <w:pPr>
        <w:divId w:val="1906142116"/>
      </w:pPr>
      <w:r>
        <w:t xml:space="preserve">but </w:t>
      </w:r>
      <w:r>
        <w:rPr>
          <w:noProof/>
          <w:position w:val="-8"/>
        </w:rPr>
        <w:drawing>
          <wp:inline distT="0" distB="0" distL="0" distR="0" wp14:anchorId="04A025CA" wp14:editId="0ED656AE">
            <wp:extent cx="171450" cy="361950"/>
            <wp:effectExtent l="0" t="0" r="0" b="0"/>
            <wp:docPr id="51" name="Picture 51" descr="D:\AaaF\OUT\httpswwwopeneduopenlearn_cmid13470_2023-02-24_11-51-10_679dc0091c7140428b5b1be4c9193dac\word\assets\_cff2c5fa074f5685d8046aea19cf528bfcdeebd2_mu120_a_i09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_cmid13470_2023-02-24_11-51-10_679dc0091c7140428b5b1be4c9193dac\word\assets\_cff2c5fa074f5685d8046aea19cf528bfcdeebd2_mu120_a_i097e.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is the same as </w:t>
      </w:r>
      <w:r>
        <w:rPr>
          <w:noProof/>
          <w:position w:val="-8"/>
        </w:rPr>
        <w:drawing>
          <wp:inline distT="0" distB="0" distL="0" distR="0" wp14:anchorId="4FC80FB3" wp14:editId="490F3299">
            <wp:extent cx="95250" cy="361950"/>
            <wp:effectExtent l="0" t="0" r="0" b="0"/>
            <wp:docPr id="52" name="Picture 52" descr="D:\AaaF\OUT\httpswwwopeneduopenlearn_cmid13470_2023-02-24_11-51-10_679dc0091c7140428b5b1be4c9193dac\word\assets\_45d5eb36a9cc8ed99a534a3d203c779a41d0c803_mu120_a_i09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_cmid13470_2023-02-24_11-51-10_679dc0091c7140428b5b1be4c9193dac\word\assets\_45d5eb36a9cc8ed99a534a3d203c779a41d0c803_mu120_a_i098e.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So the simplest answer is </w:t>
      </w:r>
      <w:r>
        <w:rPr>
          <w:noProof/>
          <w:position w:val="-8"/>
        </w:rPr>
        <w:drawing>
          <wp:inline distT="0" distB="0" distL="0" distR="0" wp14:anchorId="6714F8FD" wp14:editId="2AA0E0D9">
            <wp:extent cx="95250" cy="361950"/>
            <wp:effectExtent l="0" t="0" r="0" b="0"/>
            <wp:docPr id="53" name="Picture 53" descr="D:\AaaF\OUT\httpswwwopeneduopenlearn_cmid13470_2023-02-24_11-51-10_679dc0091c7140428b5b1be4c9193dac\word\assets\_45d5eb36a9cc8ed99a534a3d203c779a41d0c803_mu120_a_i09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_cmid13470_2023-02-24_11-51-10_679dc0091c7140428b5b1be4c9193dac\word\assets\_45d5eb36a9cc8ed99a534a3d203c779a41d0c803_mu120_a_i098e.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w:t>
      </w:r>
    </w:p>
    <w:p w:rsidR="00B66A71" w:rsidRDefault="00AB1D8E">
      <w:pPr>
        <w:divId w:val="1906142116"/>
      </w:pPr>
      <w:r>
        <w:rPr>
          <w:vanish/>
        </w:rPr>
        <w:t>Start of Figure</w:t>
      </w:r>
    </w:p>
    <w:p w:rsidR="00B66A71" w:rsidRDefault="00AB1D8E">
      <w:pPr>
        <w:spacing w:before="0" w:beforeAutospacing="0" w:after="0" w:afterAutospacing="0" w:line="240" w:lineRule="auto"/>
        <w:divId w:val="1416709647"/>
        <w:rPr>
          <w:rFonts w:ascii="Times New Roman" w:eastAsia="Times New Roman" w:hAnsi="Times New Roman" w:cs="Times New Roman"/>
          <w:sz w:val="24"/>
          <w:szCs w:val="24"/>
        </w:rPr>
      </w:pPr>
      <w:bookmarkStart w:id="261" w:name="Session3_Figure4"/>
      <w:bookmarkEnd w:id="261"/>
      <w:r>
        <w:rPr>
          <w:rFonts w:ascii="Times New Roman" w:eastAsia="Times New Roman" w:hAnsi="Times New Roman" w:cs="Times New Roman"/>
          <w:noProof/>
          <w:sz w:val="24"/>
          <w:szCs w:val="24"/>
        </w:rPr>
        <w:drawing>
          <wp:inline distT="0" distB="0" distL="0" distR="0" wp14:anchorId="78DE9DA0" wp14:editId="0F51F731">
            <wp:extent cx="5278120" cy="939939"/>
            <wp:effectExtent l="0" t="0" r="0" b="0"/>
            <wp:docPr id="54" name="Picture 54" descr="D:\AaaF\OUT\httpswwwopeneduopenlearn_cmid13470_2023-02-24_11-51-10_679dc0091c7140428b5b1be4c9193dac\word\assets\_df4305e7d5acb50b888e1327a819f0b2f48be586_mu120_a_i02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_cmid13470_2023-02-24_11-51-10_679dc0091c7140428b5b1be4c9193dac\word\assets\_df4305e7d5acb50b888e1327a819f0b2f48be586_mu120_a_i025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939939"/>
                    </a:xfrm>
                    <a:prstGeom prst="rect">
                      <a:avLst/>
                    </a:prstGeom>
                    <a:noFill/>
                    <a:ln>
                      <a:noFill/>
                    </a:ln>
                  </pic:spPr>
                </pic:pic>
              </a:graphicData>
            </a:graphic>
          </wp:inline>
        </w:drawing>
      </w:r>
    </w:p>
    <w:p w:rsidR="00B66A71" w:rsidRDefault="00AB1D8E">
      <w:pPr>
        <w:divId w:val="1906142116"/>
      </w:pPr>
      <w:r>
        <w:rPr>
          <w:vanish/>
        </w:rPr>
        <w:t>End of Figure</w:t>
      </w:r>
    </w:p>
    <w:p w:rsidR="00B66A71" w:rsidRDefault="00AB1D8E">
      <w:pPr>
        <w:divId w:val="1906142116"/>
      </w:pPr>
      <w:r>
        <w:t xml:space="preserve">However, if the denominators are different, the calculation is a bit more awkward. The first thing to do is to rewrite the fractions as equivalent fractions where the denominators are the same. </w:t>
      </w:r>
    </w:p>
    <w:p w:rsidR="00B66A71" w:rsidRDefault="00AB1D8E">
      <w:pPr>
        <w:divId w:val="1906142116"/>
      </w:pPr>
      <w:r>
        <w:rPr>
          <w:rStyle w:val="Strong"/>
        </w:rPr>
        <w:t xml:space="preserve">A useful mathematical technique with things you can’t immediately handle is to put them in a form where you </w:t>
      </w:r>
      <w:r>
        <w:rPr>
          <w:rStyle w:val="Emphasis"/>
          <w:b/>
          <w:bCs/>
        </w:rPr>
        <w:t>can</w:t>
      </w:r>
      <w:r>
        <w:rPr>
          <w:rStyle w:val="Strong"/>
        </w:rPr>
        <w:t xml:space="preserve"> handle them.</w:t>
      </w:r>
    </w:p>
    <w:p w:rsidR="00B66A71" w:rsidRDefault="00AB1D8E">
      <w:pPr>
        <w:divId w:val="1906142116"/>
      </w:pPr>
      <w:r>
        <w:rPr>
          <w:vanish/>
        </w:rPr>
        <w:t>Start of Example</w:t>
      </w:r>
    </w:p>
    <w:p w:rsidR="00B66A71" w:rsidRDefault="00AB1D8E">
      <w:pPr>
        <w:spacing w:before="0" w:beforeAutospacing="0" w:after="0" w:afterAutospacing="0" w:line="240" w:lineRule="auto"/>
        <w:outlineLvl w:val="3"/>
        <w:divId w:val="679239607"/>
        <w:rPr>
          <w:rFonts w:eastAsia="Times New Roman"/>
          <w:b/>
          <w:bCs/>
          <w:sz w:val="36"/>
          <w:szCs w:val="36"/>
        </w:rPr>
      </w:pPr>
      <w:bookmarkStart w:id="262" w:name="Session3_Example10"/>
      <w:bookmarkEnd w:id="262"/>
      <w:r>
        <w:rPr>
          <w:rFonts w:eastAsia="Times New Roman"/>
          <w:b/>
          <w:bCs/>
          <w:sz w:val="36"/>
          <w:szCs w:val="36"/>
        </w:rPr>
        <w:t>Example 20</w:t>
      </w:r>
    </w:p>
    <w:p w:rsidR="00B66A71" w:rsidRDefault="00AB1D8E">
      <w:pPr>
        <w:numPr>
          <w:ilvl w:val="0"/>
          <w:numId w:val="31"/>
        </w:numPr>
        <w:ind w:left="780" w:right="780"/>
        <w:divId w:val="1650789907"/>
      </w:pPr>
      <w:r>
        <w:t xml:space="preserve">Evaluate </w:t>
      </w:r>
    </w:p>
    <w:p w:rsidR="00B66A71" w:rsidRDefault="00AB1D8E">
      <w:pPr>
        <w:numPr>
          <w:ilvl w:val="0"/>
          <w:numId w:val="31"/>
        </w:numPr>
        <w:ind w:left="780" w:right="780"/>
        <w:divId w:val="1650789907"/>
      </w:pPr>
      <w:r>
        <w:rPr>
          <w:noProof/>
          <w:position w:val="-8"/>
        </w:rPr>
        <w:drawing>
          <wp:inline distT="0" distB="0" distL="0" distR="0" wp14:anchorId="5684D436" wp14:editId="40CE0B69">
            <wp:extent cx="409575" cy="361950"/>
            <wp:effectExtent l="0" t="0" r="9525" b="0"/>
            <wp:docPr id="55" name="Picture 55" descr="D:\AaaF\OUT\httpswwwopeneduopenlearn_cmid13470_2023-02-24_11-51-10_679dc0091c7140428b5b1be4c9193dac\word\assets\_21638a1c023fd1c9958ceea01ae262cb27d05d19_mu120_a_i10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_cmid13470_2023-02-24_11-51-10_679dc0091c7140428b5b1be4c9193dac\word\assets\_21638a1c023fd1c9958ceea01ae262cb27d05d19_mu120_a_i100e.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t xml:space="preserve">. </w:t>
      </w:r>
    </w:p>
    <w:bookmarkStart w:id="263" w:name="View_Session3_Answer31"/>
    <w:p w:rsidR="00B66A71" w:rsidRDefault="00AB1D8E">
      <w:pPr>
        <w:pStyle w:val="navbutton"/>
        <w:divId w:val="1650789907"/>
      </w:pPr>
      <w:r>
        <w:fldChar w:fldCharType="begin"/>
      </w:r>
      <w:r>
        <w:instrText xml:space="preserve"> HYPERLINK "" \l "Session3_Answer31" </w:instrText>
      </w:r>
      <w:r>
        <w:fldChar w:fldCharType="separate"/>
      </w:r>
      <w:r>
        <w:rPr>
          <w:rStyle w:val="Hyperlink"/>
        </w:rPr>
        <w:t>View answer - Example 20</w:t>
      </w:r>
      <w:r>
        <w:fldChar w:fldCharType="end"/>
      </w:r>
      <w:bookmarkEnd w:id="263"/>
    </w:p>
    <w:p w:rsidR="00B66A71" w:rsidRDefault="00AB1D8E">
      <w:pPr>
        <w:divId w:val="1906142116"/>
      </w:pPr>
      <w:r>
        <w:rPr>
          <w:vanish/>
        </w:rPr>
        <w:t>End of Example</w:t>
      </w:r>
    </w:p>
    <w:p w:rsidR="00B66A71" w:rsidRDefault="00AB1D8E">
      <w:pPr>
        <w:pStyle w:val="Heading3"/>
        <w:divId w:val="815100108"/>
        <w:rPr>
          <w:rFonts w:eastAsia="Times New Roman"/>
        </w:rPr>
      </w:pPr>
      <w:bookmarkStart w:id="264" w:name="Session3_SubSection12"/>
      <w:bookmarkEnd w:id="264"/>
      <w:r>
        <w:rPr>
          <w:rFonts w:eastAsia="Times New Roman"/>
        </w:rPr>
        <w:t>Try some yourself</w:t>
      </w:r>
    </w:p>
    <w:p w:rsidR="00B66A71" w:rsidRDefault="00AB1D8E">
      <w:pPr>
        <w:divId w:val="815100108"/>
      </w:pPr>
      <w:r>
        <w:rPr>
          <w:vanish/>
        </w:rPr>
        <w:t>Start of Activity</w:t>
      </w:r>
    </w:p>
    <w:p w:rsidR="00B66A71" w:rsidRDefault="00AB1D8E">
      <w:pPr>
        <w:spacing w:before="0" w:beforeAutospacing="0" w:after="0" w:afterAutospacing="0" w:line="240" w:lineRule="auto"/>
        <w:outlineLvl w:val="4"/>
        <w:divId w:val="1495760127"/>
        <w:rPr>
          <w:rFonts w:eastAsia="Times New Roman"/>
          <w:b/>
          <w:bCs/>
          <w:sz w:val="36"/>
          <w:szCs w:val="36"/>
        </w:rPr>
      </w:pPr>
      <w:bookmarkStart w:id="265" w:name="Session3_Activity22"/>
      <w:bookmarkEnd w:id="265"/>
      <w:r>
        <w:rPr>
          <w:rFonts w:eastAsia="Times New Roman"/>
          <w:b/>
          <w:bCs/>
          <w:sz w:val="36"/>
          <w:szCs w:val="36"/>
        </w:rPr>
        <w:t>Activity 43</w:t>
      </w:r>
    </w:p>
    <w:p w:rsidR="00B66A71" w:rsidRDefault="00AB1D8E">
      <w:pPr>
        <w:divId w:val="197476166"/>
      </w:pPr>
      <w:r>
        <w:rPr>
          <w:vanish/>
        </w:rPr>
        <w:t>Start of Question</w:t>
      </w:r>
    </w:p>
    <w:p w:rsidR="00B66A71" w:rsidRDefault="00AB1D8E">
      <w:pPr>
        <w:divId w:val="2018968570"/>
      </w:pPr>
      <w:bookmarkStart w:id="266" w:name="Session3_Question22"/>
      <w:bookmarkEnd w:id="266"/>
      <w:r>
        <w:t>Evaluate each of the following.</w:t>
      </w:r>
    </w:p>
    <w:p w:rsidR="00B66A71" w:rsidRDefault="00AB1D8E">
      <w:pPr>
        <w:numPr>
          <w:ilvl w:val="0"/>
          <w:numId w:val="32"/>
        </w:numPr>
        <w:ind w:left="780" w:right="780"/>
        <w:divId w:val="2018968570"/>
      </w:pPr>
      <w:r>
        <w:rPr>
          <w:noProof/>
          <w:position w:val="-8"/>
        </w:rPr>
        <w:drawing>
          <wp:inline distT="0" distB="0" distL="0" distR="0" wp14:anchorId="3B989549" wp14:editId="67A3D8B3">
            <wp:extent cx="551522" cy="1402001"/>
            <wp:effectExtent l="0" t="0" r="1270" b="8255"/>
            <wp:docPr id="56" name="Picture 56" descr="D:\AaaF\OUT\httpswwwopeneduopenlearn_cmid13470_2023-02-24_11-51-10_679dc0091c7140428b5b1be4c9193dac\word\assets\_9f7b29fdc4c597b123f10bf9f9ac98445c864cfe_mu120_a_i15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_cmid13470_2023-02-24_11-51-10_679dc0091c7140428b5b1be4c9193dac\word\assets\_9f7b29fdc4c597b123f10bf9f9ac98445c864cfe_mu120_a_i159e.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522" cy="1402001"/>
                    </a:xfrm>
                    <a:prstGeom prst="rect">
                      <a:avLst/>
                    </a:prstGeom>
                    <a:noFill/>
                    <a:ln>
                      <a:noFill/>
                    </a:ln>
                  </pic:spPr>
                </pic:pic>
              </a:graphicData>
            </a:graphic>
          </wp:inline>
        </w:drawing>
      </w:r>
    </w:p>
    <w:p w:rsidR="00B66A71" w:rsidRDefault="00AB1D8E">
      <w:pPr>
        <w:divId w:val="197476166"/>
      </w:pPr>
      <w:r>
        <w:rPr>
          <w:vanish/>
        </w:rPr>
        <w:t>End of Question</w:t>
      </w:r>
    </w:p>
    <w:bookmarkStart w:id="267" w:name="View_Session3_Answer32"/>
    <w:p w:rsidR="00B66A71" w:rsidRDefault="00AB1D8E">
      <w:pPr>
        <w:pStyle w:val="navbutton"/>
        <w:divId w:val="197476166"/>
      </w:pPr>
      <w:r>
        <w:fldChar w:fldCharType="begin"/>
      </w:r>
      <w:r>
        <w:instrText xml:space="preserve"> HYPERLINK "" \l "Session3_Answer32" </w:instrText>
      </w:r>
      <w:r>
        <w:fldChar w:fldCharType="separate"/>
      </w:r>
      <w:r>
        <w:rPr>
          <w:rStyle w:val="Hyperlink"/>
        </w:rPr>
        <w:t>View answer - Activity 43</w:t>
      </w:r>
      <w:r>
        <w:fldChar w:fldCharType="end"/>
      </w:r>
      <w:bookmarkEnd w:id="267"/>
    </w:p>
    <w:p w:rsidR="00B66A71" w:rsidRDefault="00AB1D8E">
      <w:pPr>
        <w:divId w:val="815100108"/>
      </w:pPr>
      <w:r>
        <w:rPr>
          <w:vanish/>
        </w:rPr>
        <w:t>End of Activity</w:t>
      </w:r>
    </w:p>
    <w:p w:rsidR="00B66A71" w:rsidRDefault="00AB1D8E">
      <w:pPr>
        <w:pStyle w:val="Heading2"/>
        <w:divId w:val="1467507949"/>
        <w:rPr>
          <w:rFonts w:eastAsia="Times New Roman"/>
        </w:rPr>
      </w:pPr>
      <w:bookmarkStart w:id="268" w:name="Session3_Section10"/>
      <w:bookmarkEnd w:id="268"/>
      <w:r>
        <w:rPr>
          <w:rFonts w:eastAsia="Times New Roman"/>
        </w:rPr>
        <w:t>3.10 More difficult fraction sums</w:t>
      </w:r>
    </w:p>
    <w:p w:rsidR="00B66A71" w:rsidRDefault="00AB1D8E">
      <w:pPr>
        <w:divId w:val="1467507949"/>
      </w:pPr>
      <w:r>
        <w:t>Sometimes you have to find equivalent factions for all fractions in the sum in order that the denominators are the same.</w:t>
      </w:r>
    </w:p>
    <w:p w:rsidR="00B66A71" w:rsidRDefault="00AB1D8E">
      <w:pPr>
        <w:divId w:val="1467507949"/>
      </w:pPr>
      <w:r>
        <w:rPr>
          <w:vanish/>
        </w:rPr>
        <w:t>Start of Box</w:t>
      </w:r>
    </w:p>
    <w:p w:rsidR="00B66A71" w:rsidRDefault="00AB1D8E">
      <w:pPr>
        <w:divId w:val="761025230"/>
      </w:pPr>
      <w:bookmarkStart w:id="269" w:name="Session3_Box6"/>
      <w:bookmarkEnd w:id="269"/>
      <w:r>
        <w:t>To add or subtract fractions, use equivalent fractions to make the denominators the same and then add or subtract the numerators.</w:t>
      </w:r>
    </w:p>
    <w:p w:rsidR="00B66A71" w:rsidRDefault="00AB1D8E">
      <w:pPr>
        <w:divId w:val="1467507949"/>
      </w:pPr>
      <w:r>
        <w:rPr>
          <w:vanish/>
        </w:rPr>
        <w:t>End of Box</w:t>
      </w:r>
    </w:p>
    <w:p w:rsidR="00B66A71" w:rsidRDefault="00AB1D8E">
      <w:pPr>
        <w:divId w:val="1467507949"/>
      </w:pPr>
      <w:r>
        <w:rPr>
          <w:vanish/>
        </w:rPr>
        <w:t>Start of Example</w:t>
      </w:r>
    </w:p>
    <w:p w:rsidR="00B66A71" w:rsidRDefault="00AB1D8E">
      <w:pPr>
        <w:spacing w:before="0" w:beforeAutospacing="0" w:after="0" w:afterAutospacing="0" w:line="240" w:lineRule="auto"/>
        <w:outlineLvl w:val="3"/>
        <w:divId w:val="1621255825"/>
        <w:rPr>
          <w:rFonts w:eastAsia="Times New Roman"/>
          <w:b/>
          <w:bCs/>
          <w:sz w:val="36"/>
          <w:szCs w:val="36"/>
        </w:rPr>
      </w:pPr>
      <w:bookmarkStart w:id="270" w:name="Session3_Example11"/>
      <w:bookmarkEnd w:id="270"/>
      <w:r>
        <w:rPr>
          <w:rFonts w:eastAsia="Times New Roman"/>
          <w:b/>
          <w:bCs/>
          <w:sz w:val="36"/>
          <w:szCs w:val="36"/>
        </w:rPr>
        <w:t>Example 21</w:t>
      </w:r>
    </w:p>
    <w:p w:rsidR="00B66A71" w:rsidRDefault="00AB1D8E">
      <w:pPr>
        <w:divId w:val="1940940424"/>
      </w:pPr>
      <w:r>
        <w:t xml:space="preserve">Evaluate </w:t>
      </w:r>
      <w:r>
        <w:rPr>
          <w:noProof/>
          <w:position w:val="-8"/>
        </w:rPr>
        <w:drawing>
          <wp:inline distT="0" distB="0" distL="0" distR="0" wp14:anchorId="13BD3A4D" wp14:editId="5D724555">
            <wp:extent cx="221640" cy="195868"/>
            <wp:effectExtent l="0" t="0" r="6985" b="0"/>
            <wp:docPr id="57" name="Picture 57" descr="D:\AaaF\OUT\httpswwwopeneduopenlearn_cmid13470_2023-02-24_11-51-10_679dc0091c7140428b5b1be4c9193dac\word\assets\_2822e22634a94fdc96505b86ecfd21b18577b815_mu120_a_i11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_cmid13470_2023-02-24_11-51-10_679dc0091c7140428b5b1be4c9193dac\word\assets\_2822e22634a94fdc96505b86ecfd21b18577b815_mu120_a_i111e.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1640" cy="195868"/>
                    </a:xfrm>
                    <a:prstGeom prst="rect">
                      <a:avLst/>
                    </a:prstGeom>
                    <a:noFill/>
                    <a:ln>
                      <a:noFill/>
                    </a:ln>
                  </pic:spPr>
                </pic:pic>
              </a:graphicData>
            </a:graphic>
          </wp:inline>
        </w:drawing>
      </w:r>
      <w:r>
        <w:t xml:space="preserve">. </w:t>
      </w:r>
    </w:p>
    <w:bookmarkStart w:id="271" w:name="View_Session3_Answer33"/>
    <w:p w:rsidR="00B66A71" w:rsidRDefault="00AB1D8E">
      <w:pPr>
        <w:pStyle w:val="navbutton"/>
        <w:divId w:val="1940940424"/>
      </w:pPr>
      <w:r>
        <w:fldChar w:fldCharType="begin"/>
      </w:r>
      <w:r>
        <w:instrText xml:space="preserve"> HYPERLINK "" \l "Session3_Answer33" </w:instrText>
      </w:r>
      <w:r>
        <w:fldChar w:fldCharType="separate"/>
      </w:r>
      <w:r>
        <w:rPr>
          <w:rStyle w:val="Hyperlink"/>
        </w:rPr>
        <w:t>View answer - Example 21</w:t>
      </w:r>
      <w:r>
        <w:fldChar w:fldCharType="end"/>
      </w:r>
      <w:bookmarkEnd w:id="271"/>
    </w:p>
    <w:p w:rsidR="00B66A71" w:rsidRDefault="00AB1D8E">
      <w:pPr>
        <w:divId w:val="1467507949"/>
      </w:pPr>
      <w:r>
        <w:rPr>
          <w:vanish/>
        </w:rPr>
        <w:t>End of Example</w:t>
      </w:r>
    </w:p>
    <w:p w:rsidR="00B66A71" w:rsidRDefault="00AB1D8E">
      <w:pPr>
        <w:pStyle w:val="Heading3"/>
        <w:divId w:val="2073694091"/>
        <w:rPr>
          <w:rFonts w:eastAsia="Times New Roman"/>
        </w:rPr>
      </w:pPr>
      <w:bookmarkStart w:id="272" w:name="Session3_SubSection13"/>
      <w:bookmarkEnd w:id="272"/>
      <w:r>
        <w:rPr>
          <w:rFonts w:eastAsia="Times New Roman"/>
        </w:rPr>
        <w:t>Try some yourself</w:t>
      </w:r>
    </w:p>
    <w:p w:rsidR="00B66A71" w:rsidRDefault="00AB1D8E">
      <w:pPr>
        <w:divId w:val="2073694091"/>
      </w:pPr>
      <w:r>
        <w:rPr>
          <w:vanish/>
        </w:rPr>
        <w:t>Start of Activity</w:t>
      </w:r>
    </w:p>
    <w:p w:rsidR="00B66A71" w:rsidRDefault="00AB1D8E">
      <w:pPr>
        <w:spacing w:before="0" w:beforeAutospacing="0" w:after="0" w:afterAutospacing="0" w:line="240" w:lineRule="auto"/>
        <w:outlineLvl w:val="4"/>
        <w:divId w:val="762188105"/>
        <w:rPr>
          <w:rFonts w:eastAsia="Times New Roman"/>
          <w:b/>
          <w:bCs/>
          <w:sz w:val="36"/>
          <w:szCs w:val="36"/>
        </w:rPr>
      </w:pPr>
      <w:bookmarkStart w:id="273" w:name="Session3_Activity23"/>
      <w:bookmarkEnd w:id="273"/>
      <w:r>
        <w:rPr>
          <w:rFonts w:eastAsia="Times New Roman"/>
          <w:b/>
          <w:bCs/>
          <w:sz w:val="36"/>
          <w:szCs w:val="36"/>
        </w:rPr>
        <w:t>Activity 44</w:t>
      </w:r>
    </w:p>
    <w:p w:rsidR="00B66A71" w:rsidRDefault="00AB1D8E">
      <w:pPr>
        <w:divId w:val="447816279"/>
      </w:pPr>
      <w:r>
        <w:rPr>
          <w:vanish/>
        </w:rPr>
        <w:t>Start of Question</w:t>
      </w:r>
    </w:p>
    <w:p w:rsidR="00B66A71" w:rsidRDefault="00AB1D8E">
      <w:pPr>
        <w:divId w:val="474877607"/>
      </w:pPr>
      <w:bookmarkStart w:id="274" w:name="Session3_Question23"/>
      <w:bookmarkEnd w:id="274"/>
      <w:r>
        <w:t>Is the following statement true or false?</w:t>
      </w:r>
    </w:p>
    <w:p w:rsidR="00B66A71" w:rsidRDefault="00AB1D8E">
      <w:pPr>
        <w:divId w:val="474877607"/>
      </w:pPr>
      <w:r>
        <w:t>Adding the same number to the top and bottom of a fraction gives you an equivalent fraction.</w:t>
      </w:r>
    </w:p>
    <w:p w:rsidR="00B66A71" w:rsidRDefault="00AB1D8E">
      <w:pPr>
        <w:divId w:val="447816279"/>
      </w:pPr>
      <w:r>
        <w:rPr>
          <w:vanish/>
        </w:rPr>
        <w:t>End of Question</w:t>
      </w:r>
    </w:p>
    <w:bookmarkStart w:id="275" w:name="View_Session3_Answer34"/>
    <w:p w:rsidR="00B66A71" w:rsidRDefault="00AB1D8E">
      <w:pPr>
        <w:pStyle w:val="navbutton"/>
        <w:divId w:val="447816279"/>
      </w:pPr>
      <w:r>
        <w:fldChar w:fldCharType="begin"/>
      </w:r>
      <w:r>
        <w:instrText xml:space="preserve"> HYPERLINK "" \l "Session3_Answer34" </w:instrText>
      </w:r>
      <w:r>
        <w:fldChar w:fldCharType="separate"/>
      </w:r>
      <w:r>
        <w:rPr>
          <w:rStyle w:val="Hyperlink"/>
        </w:rPr>
        <w:t>View answer - Activity 44</w:t>
      </w:r>
      <w:r>
        <w:fldChar w:fldCharType="end"/>
      </w:r>
      <w:bookmarkEnd w:id="275"/>
    </w:p>
    <w:p w:rsidR="00B66A71" w:rsidRDefault="00AB1D8E">
      <w:pPr>
        <w:divId w:val="2073694091"/>
      </w:pPr>
      <w:r>
        <w:rPr>
          <w:vanish/>
        </w:rPr>
        <w:t>End of Activity</w:t>
      </w:r>
    </w:p>
    <w:p w:rsidR="00B66A71" w:rsidRDefault="00AB1D8E">
      <w:pPr>
        <w:divId w:val="2073694091"/>
      </w:pPr>
      <w:r>
        <w:rPr>
          <w:vanish/>
        </w:rPr>
        <w:t>Start of Activity</w:t>
      </w:r>
    </w:p>
    <w:p w:rsidR="00B66A71" w:rsidRDefault="00AB1D8E">
      <w:pPr>
        <w:spacing w:before="0" w:beforeAutospacing="0" w:after="0" w:afterAutospacing="0" w:line="240" w:lineRule="auto"/>
        <w:outlineLvl w:val="4"/>
        <w:divId w:val="1972469184"/>
        <w:rPr>
          <w:rFonts w:eastAsia="Times New Roman"/>
          <w:b/>
          <w:bCs/>
          <w:sz w:val="36"/>
          <w:szCs w:val="36"/>
        </w:rPr>
      </w:pPr>
      <w:bookmarkStart w:id="276" w:name="Session3_Activity24"/>
      <w:bookmarkEnd w:id="276"/>
      <w:r>
        <w:rPr>
          <w:rFonts w:eastAsia="Times New Roman"/>
          <w:b/>
          <w:bCs/>
          <w:sz w:val="36"/>
          <w:szCs w:val="36"/>
        </w:rPr>
        <w:t>Activity 45</w:t>
      </w:r>
    </w:p>
    <w:p w:rsidR="00B66A71" w:rsidRDefault="00AB1D8E">
      <w:pPr>
        <w:divId w:val="284240869"/>
      </w:pPr>
      <w:r>
        <w:rPr>
          <w:vanish/>
        </w:rPr>
        <w:t>Start of Question</w:t>
      </w:r>
    </w:p>
    <w:p w:rsidR="00B66A71" w:rsidRDefault="00AB1D8E">
      <w:pPr>
        <w:divId w:val="1436292812"/>
      </w:pPr>
      <w:bookmarkStart w:id="277" w:name="Session3_Question24"/>
      <w:bookmarkEnd w:id="277"/>
      <w:r>
        <w:t>Explain in your own words how to add two fractions, as if to someone who does not know how to do it.</w:t>
      </w:r>
    </w:p>
    <w:p w:rsidR="00B66A71" w:rsidRDefault="00AB1D8E">
      <w:pPr>
        <w:divId w:val="284240869"/>
      </w:pPr>
      <w:r>
        <w:rPr>
          <w:vanish/>
        </w:rPr>
        <w:t>End of Question</w:t>
      </w:r>
    </w:p>
    <w:bookmarkStart w:id="278" w:name="View_Session3_Answer35"/>
    <w:p w:rsidR="00B66A71" w:rsidRDefault="00AB1D8E">
      <w:pPr>
        <w:pStyle w:val="navbutton"/>
        <w:divId w:val="284240869"/>
      </w:pPr>
      <w:r>
        <w:fldChar w:fldCharType="begin"/>
      </w:r>
      <w:r>
        <w:instrText xml:space="preserve"> HYPERLINK "" \l "Session3_Answer35" </w:instrText>
      </w:r>
      <w:r>
        <w:fldChar w:fldCharType="separate"/>
      </w:r>
      <w:r>
        <w:rPr>
          <w:rStyle w:val="Hyperlink"/>
        </w:rPr>
        <w:t>View answer - Activity 45</w:t>
      </w:r>
      <w:r>
        <w:fldChar w:fldCharType="end"/>
      </w:r>
      <w:bookmarkEnd w:id="278"/>
    </w:p>
    <w:p w:rsidR="00B66A71" w:rsidRDefault="00AB1D8E">
      <w:pPr>
        <w:divId w:val="2073694091"/>
      </w:pPr>
      <w:r>
        <w:rPr>
          <w:vanish/>
        </w:rPr>
        <w:t>End of Activity</w:t>
      </w:r>
    </w:p>
    <w:p w:rsidR="00B66A71" w:rsidRDefault="00AB1D8E">
      <w:pPr>
        <w:pStyle w:val="Heading2"/>
        <w:divId w:val="2129273972"/>
        <w:rPr>
          <w:rFonts w:eastAsia="Times New Roman"/>
        </w:rPr>
      </w:pPr>
      <w:bookmarkStart w:id="279" w:name="Session3_Section11"/>
      <w:bookmarkEnd w:id="279"/>
      <w:r>
        <w:rPr>
          <w:rFonts w:eastAsia="Times New Roman"/>
        </w:rPr>
        <w:t>3.11 Multiplication of fractions</w:t>
      </w:r>
    </w:p>
    <w:p w:rsidR="00B66A71" w:rsidRDefault="00AB1D8E">
      <w:pPr>
        <w:divId w:val="2129273972"/>
      </w:pPr>
      <w:r>
        <w:t>Multiplication by a whole number is really just repeated addition, 4 × 3 is 4 times 3:</w:t>
      </w:r>
    </w:p>
    <w:p w:rsidR="00B66A71" w:rsidRDefault="00AB1D8E">
      <w:pPr>
        <w:divId w:val="2129273972"/>
        <w:rPr>
          <w:vanish/>
        </w:rPr>
      </w:pPr>
      <w:r>
        <w:rPr>
          <w:vanish/>
        </w:rPr>
        <w:t>Start of $1</w:t>
      </w:r>
    </w:p>
    <w:p w:rsidR="00B66A71" w:rsidRDefault="00AB1D8E">
      <w:pPr>
        <w:spacing w:before="0" w:beforeAutospacing="0" w:after="0" w:afterAutospacing="0" w:line="240" w:lineRule="auto"/>
        <w:divId w:val="92213944"/>
        <w:rPr>
          <w:rFonts w:ascii="Times New Roman" w:eastAsia="Times New Roman" w:hAnsi="Times New Roman" w:cs="Times New Roman"/>
          <w:sz w:val="24"/>
          <w:szCs w:val="24"/>
        </w:rPr>
      </w:pPr>
      <w:bookmarkStart w:id="280" w:name="Session3_Equation7"/>
      <w:bookmarkEnd w:id="280"/>
      <w:r>
        <w:rPr>
          <w:rFonts w:ascii="Times New Roman" w:eastAsia="Times New Roman" w:hAnsi="Times New Roman" w:cs="Times New Roman"/>
          <w:noProof/>
          <w:sz w:val="24"/>
          <w:szCs w:val="24"/>
        </w:rPr>
        <w:drawing>
          <wp:inline distT="0" distB="0" distL="0" distR="0" wp14:anchorId="03DAB1EA" wp14:editId="77E7FDED">
            <wp:extent cx="922640" cy="185559"/>
            <wp:effectExtent l="0" t="0" r="0" b="5080"/>
            <wp:docPr id="58" name="Picture 58" descr="D:\AaaF\OUT\httpswwwopeneduopenlearn_cmid13470_2023-02-24_11-51-10_679dc0091c7140428b5b1be4c9193dac\word\assets\_7256ce07633d33319f206bdcdb1160c837756029_mu120_a_u01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_cmid13470_2023-02-24_11-51-10_679dc0091c7140428b5b1be4c9193dac\word\assets\_7256ce07633d33319f206bdcdb1160c837756029_mu120_a_u010e.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2640" cy="185559"/>
                    </a:xfrm>
                    <a:prstGeom prst="rect">
                      <a:avLst/>
                    </a:prstGeom>
                    <a:noFill/>
                    <a:ln>
                      <a:noFill/>
                    </a:ln>
                  </pic:spPr>
                </pic:pic>
              </a:graphicData>
            </a:graphic>
          </wp:inline>
        </w:drawing>
      </w:r>
    </w:p>
    <w:p w:rsidR="00B66A71" w:rsidRDefault="00AB1D8E">
      <w:pPr>
        <w:divId w:val="2129273972"/>
        <w:rPr>
          <w:vanish/>
        </w:rPr>
      </w:pPr>
      <w:r>
        <w:rPr>
          <w:vanish/>
        </w:rPr>
        <w:t>End of $1</w:t>
      </w:r>
    </w:p>
    <w:p w:rsidR="00B66A71" w:rsidRDefault="00AB1D8E">
      <w:pPr>
        <w:divId w:val="2129273972"/>
      </w:pPr>
      <w:r>
        <w:t>In the same way,</w:t>
      </w:r>
    </w:p>
    <w:p w:rsidR="00B66A71" w:rsidRDefault="00AB1D8E">
      <w:pPr>
        <w:divId w:val="2129273972"/>
        <w:rPr>
          <w:vanish/>
        </w:rPr>
      </w:pPr>
      <w:r>
        <w:rPr>
          <w:vanish/>
        </w:rPr>
        <w:t>Start of $1</w:t>
      </w:r>
    </w:p>
    <w:p w:rsidR="00B66A71" w:rsidRDefault="00AB1D8E">
      <w:pPr>
        <w:spacing w:before="0" w:beforeAutospacing="0" w:after="0" w:afterAutospacing="0" w:line="240" w:lineRule="auto"/>
        <w:divId w:val="170681720"/>
        <w:rPr>
          <w:rFonts w:ascii="Times New Roman" w:eastAsia="Times New Roman" w:hAnsi="Times New Roman" w:cs="Times New Roman"/>
          <w:sz w:val="24"/>
          <w:szCs w:val="24"/>
        </w:rPr>
      </w:pPr>
      <w:bookmarkStart w:id="281" w:name="Session3_Equation8"/>
      <w:bookmarkEnd w:id="281"/>
      <w:r>
        <w:rPr>
          <w:rFonts w:ascii="Times New Roman" w:eastAsia="Times New Roman" w:hAnsi="Times New Roman" w:cs="Times New Roman"/>
          <w:noProof/>
          <w:sz w:val="24"/>
          <w:szCs w:val="24"/>
        </w:rPr>
        <w:drawing>
          <wp:inline distT="0" distB="0" distL="0" distR="0" wp14:anchorId="1A05557A" wp14:editId="59ACDDD8">
            <wp:extent cx="2200275" cy="361950"/>
            <wp:effectExtent l="0" t="0" r="9525" b="0"/>
            <wp:docPr id="59" name="Picture 59" descr="D:\AaaF\OUT\httpswwwopeneduopenlearn_cmid13470_2023-02-24_11-51-10_679dc0091c7140428b5b1be4c9193dac\word\assets\_011257e9cc1e7eeab1d14777b57ccbf75d450a2d_mu120_a_u01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_cmid13470_2023-02-24_11-51-10_679dc0091c7140428b5b1be4c9193dac\word\assets\_011257e9cc1e7eeab1d14777b57ccbf75d450a2d_mu120_a_u011e.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0275" cy="361950"/>
                    </a:xfrm>
                    <a:prstGeom prst="rect">
                      <a:avLst/>
                    </a:prstGeom>
                    <a:noFill/>
                    <a:ln>
                      <a:noFill/>
                    </a:ln>
                  </pic:spPr>
                </pic:pic>
              </a:graphicData>
            </a:graphic>
          </wp:inline>
        </w:drawing>
      </w:r>
    </w:p>
    <w:p w:rsidR="00B66A71" w:rsidRDefault="00AB1D8E">
      <w:pPr>
        <w:divId w:val="2129273972"/>
        <w:rPr>
          <w:vanish/>
        </w:rPr>
      </w:pPr>
      <w:r>
        <w:rPr>
          <w:vanish/>
        </w:rPr>
        <w:t>End of $1</w:t>
      </w:r>
    </w:p>
    <w:p w:rsidR="00B66A71" w:rsidRDefault="00AB1D8E">
      <w:pPr>
        <w:divId w:val="2129273972"/>
      </w:pPr>
      <w:r>
        <w:rPr>
          <w:rStyle w:val="Strong"/>
        </w:rPr>
        <w:t>Just add the numerators since the denominators are the same.</w:t>
      </w:r>
    </w:p>
    <w:p w:rsidR="00B66A71" w:rsidRDefault="00AB1D8E">
      <w:pPr>
        <w:divId w:val="2129273972"/>
      </w:pPr>
      <w:r>
        <w:t xml:space="preserve">You may have noticed that the answer is the same as if you had multiplied the numerator of </w:t>
      </w:r>
      <w:r>
        <w:rPr>
          <w:noProof/>
          <w:position w:val="-8"/>
        </w:rPr>
        <w:drawing>
          <wp:inline distT="0" distB="0" distL="0" distR="0" wp14:anchorId="57C78DF8" wp14:editId="1D9E4F84">
            <wp:extent cx="95250" cy="361950"/>
            <wp:effectExtent l="0" t="0" r="0" b="0"/>
            <wp:docPr id="60" name="Picture 60" descr="D:\AaaF\OUT\httpswwwopeneduopenlearn_cmid13470_2023-02-24_11-51-10_679dc0091c7140428b5b1be4c9193dac\word\assets\_6e098b9f3c2885d58794d49c7c1f3b134082d91d_mu120_a_i11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_cmid13470_2023-02-24_11-51-10_679dc0091c7140428b5b1be4c9193dac\word\assets\_6e098b9f3c2885d58794d49c7c1f3b134082d91d_mu120_a_i115e.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by 4: </w:t>
      </w:r>
    </w:p>
    <w:p w:rsidR="00B66A71" w:rsidRDefault="00AB1D8E">
      <w:pPr>
        <w:divId w:val="2129273972"/>
        <w:rPr>
          <w:vanish/>
        </w:rPr>
      </w:pPr>
      <w:r>
        <w:rPr>
          <w:vanish/>
        </w:rPr>
        <w:t>Start of $1</w:t>
      </w:r>
    </w:p>
    <w:p w:rsidR="00B66A71" w:rsidRDefault="00AB1D8E">
      <w:pPr>
        <w:spacing w:before="0" w:beforeAutospacing="0" w:after="0" w:afterAutospacing="0" w:line="240" w:lineRule="auto"/>
        <w:divId w:val="1448770991"/>
        <w:rPr>
          <w:rFonts w:ascii="Times New Roman" w:eastAsia="Times New Roman" w:hAnsi="Times New Roman" w:cs="Times New Roman"/>
          <w:sz w:val="24"/>
          <w:szCs w:val="24"/>
        </w:rPr>
      </w:pPr>
      <w:bookmarkStart w:id="282" w:name="Session3_Equation9"/>
      <w:bookmarkEnd w:id="282"/>
      <w:r>
        <w:rPr>
          <w:rFonts w:ascii="Times New Roman" w:eastAsia="Times New Roman" w:hAnsi="Times New Roman" w:cs="Times New Roman"/>
          <w:noProof/>
          <w:sz w:val="24"/>
          <w:szCs w:val="24"/>
        </w:rPr>
        <w:drawing>
          <wp:inline distT="0" distB="0" distL="0" distR="0" wp14:anchorId="5D5D4E6C" wp14:editId="5F966C69">
            <wp:extent cx="1504950" cy="361950"/>
            <wp:effectExtent l="0" t="0" r="0" b="0"/>
            <wp:docPr id="61" name="Picture 61" descr="D:\AaaF\OUT\httpswwwopeneduopenlearn_cmid13470_2023-02-24_11-51-10_679dc0091c7140428b5b1be4c9193dac\word\assets\_623f34268ba35fda78668892366f44acb1d925ce_mu120_a_u01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_cmid13470_2023-02-24_11-51-10_679dc0091c7140428b5b1be4c9193dac\word\assets\_623f34268ba35fda78668892366f44acb1d925ce_mu120_a_u012e.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a:ln>
                      <a:noFill/>
                    </a:ln>
                  </pic:spPr>
                </pic:pic>
              </a:graphicData>
            </a:graphic>
          </wp:inline>
        </w:drawing>
      </w:r>
    </w:p>
    <w:p w:rsidR="00B66A71" w:rsidRDefault="00AB1D8E">
      <w:pPr>
        <w:divId w:val="2129273972"/>
        <w:rPr>
          <w:vanish/>
        </w:rPr>
      </w:pPr>
      <w:r>
        <w:rPr>
          <w:vanish/>
        </w:rPr>
        <w:t>End of $1</w:t>
      </w:r>
    </w:p>
    <w:p w:rsidR="00B66A71" w:rsidRDefault="00AB1D8E">
      <w:pPr>
        <w:divId w:val="2129273972"/>
      </w:pPr>
      <w:r>
        <w:t>Now look at an example where two fractions are multiplied.</w:t>
      </w:r>
    </w:p>
    <w:p w:rsidR="00B66A71" w:rsidRDefault="00AB1D8E">
      <w:pPr>
        <w:divId w:val="2129273972"/>
      </w:pPr>
      <w:r>
        <w:rPr>
          <w:vanish/>
        </w:rPr>
        <w:t>Start of Example</w:t>
      </w:r>
    </w:p>
    <w:p w:rsidR="00B66A71" w:rsidRDefault="00AB1D8E">
      <w:pPr>
        <w:spacing w:before="0" w:beforeAutospacing="0" w:after="0" w:afterAutospacing="0" w:line="240" w:lineRule="auto"/>
        <w:outlineLvl w:val="3"/>
        <w:divId w:val="987900602"/>
        <w:rPr>
          <w:rFonts w:eastAsia="Times New Roman"/>
          <w:b/>
          <w:bCs/>
          <w:sz w:val="36"/>
          <w:szCs w:val="36"/>
        </w:rPr>
      </w:pPr>
      <w:bookmarkStart w:id="283" w:name="Session3_Example12"/>
      <w:bookmarkEnd w:id="283"/>
      <w:r>
        <w:rPr>
          <w:rFonts w:eastAsia="Times New Roman"/>
          <w:b/>
          <w:bCs/>
          <w:sz w:val="36"/>
          <w:szCs w:val="36"/>
        </w:rPr>
        <w:t>Example 22</w:t>
      </w:r>
    </w:p>
    <w:p w:rsidR="00B66A71" w:rsidRDefault="00AB1D8E">
      <w:pPr>
        <w:divId w:val="824860604"/>
      </w:pPr>
      <w:r>
        <w:t xml:space="preserve">Isaac and Jasmine are helping themselves to some pizza. Isaac takes </w:t>
      </w:r>
      <w:r>
        <w:rPr>
          <w:noProof/>
          <w:position w:val="-8"/>
        </w:rPr>
        <w:drawing>
          <wp:inline distT="0" distB="0" distL="0" distR="0" wp14:anchorId="28C9D68E" wp14:editId="6238DA54">
            <wp:extent cx="95250" cy="361950"/>
            <wp:effectExtent l="0" t="0" r="0" b="0"/>
            <wp:docPr id="62" name="Picture 62" descr="D:\AaaF\OUT\httpswwwopeneduopenlearn_cmid13470_2023-02-24_11-51-10_679dc0091c7140428b5b1be4c9193dac\word\assets\_57876b0497f91b8ee4621d249266171dead70b55_mu120_a_i11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_cmid13470_2023-02-24_11-51-10_679dc0091c7140428b5b1be4c9193dac\word\assets\_57876b0497f91b8ee4621d249266171dead70b55_mu120_a_i116e.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the pizza and gives </w:t>
      </w:r>
      <w:r>
        <w:rPr>
          <w:noProof/>
          <w:position w:val="-8"/>
        </w:rPr>
        <w:drawing>
          <wp:inline distT="0" distB="0" distL="0" distR="0" wp14:anchorId="3A1CB310" wp14:editId="7A0E51E3">
            <wp:extent cx="95250" cy="361950"/>
            <wp:effectExtent l="0" t="0" r="0" b="0"/>
            <wp:docPr id="63" name="Picture 63" descr="D:\AaaF\OUT\httpswwwopeneduopenlearn_cmid13470_2023-02-24_11-51-10_679dc0091c7140428b5b1be4c9193dac\word\assets\_ac422cfa44c77f5c79e9faf8a1ed703e827c1f4e_mu120_a_i06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_cmid13470_2023-02-24_11-51-10_679dc0091c7140428b5b1be4c9193dac\word\assets\_ac422cfa44c77f5c79e9faf8a1ed703e827c1f4e_mu120_a_i069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this portion to Jasmine. How much pizza does Jasmine get? </w:t>
      </w:r>
    </w:p>
    <w:bookmarkStart w:id="284" w:name="View_Session3_Answer36"/>
    <w:p w:rsidR="00B66A71" w:rsidRDefault="00AB1D8E">
      <w:pPr>
        <w:pStyle w:val="navbutton"/>
        <w:divId w:val="824860604"/>
      </w:pPr>
      <w:r>
        <w:fldChar w:fldCharType="begin"/>
      </w:r>
      <w:r>
        <w:instrText xml:space="preserve"> HYPERLINK "" \l "Session3_Answer36" </w:instrText>
      </w:r>
      <w:r>
        <w:fldChar w:fldCharType="separate"/>
      </w:r>
      <w:r>
        <w:rPr>
          <w:rStyle w:val="Hyperlink"/>
        </w:rPr>
        <w:t>View answer - Example 22</w:t>
      </w:r>
      <w:r>
        <w:fldChar w:fldCharType="end"/>
      </w:r>
      <w:bookmarkEnd w:id="284"/>
    </w:p>
    <w:p w:rsidR="00B66A71" w:rsidRDefault="00AB1D8E">
      <w:pPr>
        <w:divId w:val="2129273972"/>
      </w:pPr>
      <w:r>
        <w:rPr>
          <w:vanish/>
        </w:rPr>
        <w:t>End of Example</w:t>
      </w:r>
    </w:p>
    <w:p w:rsidR="00B66A71" w:rsidRDefault="00AB1D8E">
      <w:pPr>
        <w:divId w:val="2129273972"/>
      </w:pPr>
      <w:r>
        <w:t xml:space="preserve">Notice that in the example above, when multiplying two fractions together you could just multiply the numerators and multiply the denominators, i.e. </w:t>
      </w:r>
    </w:p>
    <w:p w:rsidR="00B66A71" w:rsidRDefault="00AB1D8E">
      <w:pPr>
        <w:divId w:val="2129273972"/>
        <w:rPr>
          <w:vanish/>
        </w:rPr>
      </w:pPr>
      <w:r>
        <w:rPr>
          <w:vanish/>
        </w:rPr>
        <w:t>Start of $1</w:t>
      </w:r>
    </w:p>
    <w:p w:rsidR="00B66A71" w:rsidRDefault="00AB1D8E">
      <w:pPr>
        <w:spacing w:before="0" w:beforeAutospacing="0" w:after="0" w:afterAutospacing="0" w:line="240" w:lineRule="auto"/>
        <w:divId w:val="788355868"/>
        <w:rPr>
          <w:rFonts w:ascii="Times New Roman" w:eastAsia="Times New Roman" w:hAnsi="Times New Roman" w:cs="Times New Roman"/>
          <w:sz w:val="24"/>
          <w:szCs w:val="24"/>
        </w:rPr>
      </w:pPr>
      <w:bookmarkStart w:id="285" w:name="Session3_Equation11"/>
      <w:bookmarkEnd w:id="285"/>
      <w:r>
        <w:rPr>
          <w:rFonts w:ascii="Times New Roman" w:eastAsia="Times New Roman" w:hAnsi="Times New Roman" w:cs="Times New Roman"/>
          <w:noProof/>
          <w:sz w:val="24"/>
          <w:szCs w:val="24"/>
        </w:rPr>
        <w:drawing>
          <wp:inline distT="0" distB="0" distL="0" distR="0" wp14:anchorId="126872F2" wp14:editId="4C0E5C98">
            <wp:extent cx="1524000" cy="361950"/>
            <wp:effectExtent l="0" t="0" r="0" b="0"/>
            <wp:docPr id="64" name="Picture 64" descr="D:\AaaF\OUT\httpswwwopeneduopenlearn_cmid13470_2023-02-24_11-51-10_679dc0091c7140428b5b1be4c9193dac\word\assets\_c66cdc7253a8d945fd5bc1dd254683ebbd9dc733_mu120_a_u01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_cmid13470_2023-02-24_11-51-10_679dc0091c7140428b5b1be4c9193dac\word\assets\_c66cdc7253a8d945fd5bc1dd254683ebbd9dc733_mu120_a_u014e.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p w:rsidR="00B66A71" w:rsidRDefault="00AB1D8E">
      <w:pPr>
        <w:divId w:val="2129273972"/>
        <w:rPr>
          <w:vanish/>
        </w:rPr>
      </w:pPr>
      <w:r>
        <w:rPr>
          <w:vanish/>
        </w:rPr>
        <w:t>End of $1</w:t>
      </w:r>
    </w:p>
    <w:p w:rsidR="00B66A71" w:rsidRDefault="00AB1D8E">
      <w:pPr>
        <w:divId w:val="2129273972"/>
      </w:pPr>
      <w:r>
        <w:t>This is true in general.</w:t>
      </w:r>
    </w:p>
    <w:p w:rsidR="00B66A71" w:rsidRDefault="00AB1D8E">
      <w:pPr>
        <w:divId w:val="2129273972"/>
      </w:pPr>
      <w:r>
        <w:t>To give the answer in its simplest form, divide top and bottom by the common factor 3 to give</w:t>
      </w:r>
    </w:p>
    <w:p w:rsidR="00B66A71" w:rsidRDefault="00AB1D8E">
      <w:pPr>
        <w:divId w:val="2129273972"/>
        <w:rPr>
          <w:vanish/>
        </w:rPr>
      </w:pPr>
      <w:r>
        <w:rPr>
          <w:vanish/>
        </w:rPr>
        <w:t>Start of $1</w:t>
      </w:r>
    </w:p>
    <w:p w:rsidR="00B66A71" w:rsidRDefault="00AB1D8E">
      <w:pPr>
        <w:spacing w:before="0" w:beforeAutospacing="0" w:after="0" w:afterAutospacing="0" w:line="240" w:lineRule="auto"/>
        <w:divId w:val="1552231411"/>
        <w:rPr>
          <w:rFonts w:ascii="Times New Roman" w:eastAsia="Times New Roman" w:hAnsi="Times New Roman" w:cs="Times New Roman"/>
          <w:sz w:val="24"/>
          <w:szCs w:val="24"/>
        </w:rPr>
      </w:pPr>
      <w:bookmarkStart w:id="286" w:name="Session3_Equation12"/>
      <w:bookmarkEnd w:id="286"/>
      <w:r>
        <w:rPr>
          <w:rFonts w:ascii="Times New Roman" w:eastAsia="Times New Roman" w:hAnsi="Times New Roman" w:cs="Times New Roman"/>
          <w:noProof/>
          <w:sz w:val="24"/>
          <w:szCs w:val="24"/>
        </w:rPr>
        <w:drawing>
          <wp:inline distT="0" distB="0" distL="0" distR="0" wp14:anchorId="5E031346" wp14:editId="37075F63">
            <wp:extent cx="885825" cy="361950"/>
            <wp:effectExtent l="0" t="0" r="9525" b="0"/>
            <wp:docPr id="65" name="Picture 65" descr="D:\AaaF\OUT\httpswwwopeneduopenlearn_cmid13470_2023-02-24_11-51-10_679dc0091c7140428b5b1be4c9193dac\word\assets\_d8d5142837f7a42e11ec40ab664cb6062fe6af46_mu120_a_u01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aaF\OUT\httpswwwopeneduopenlearn_cmid13470_2023-02-24_11-51-10_679dc0091c7140428b5b1be4c9193dac\word\assets\_d8d5142837f7a42e11ec40ab664cb6062fe6af46_mu120_a_u015e.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inline>
        </w:drawing>
      </w:r>
    </w:p>
    <w:p w:rsidR="00B66A71" w:rsidRDefault="00AB1D8E">
      <w:pPr>
        <w:divId w:val="2129273972"/>
        <w:rPr>
          <w:vanish/>
        </w:rPr>
      </w:pPr>
      <w:r>
        <w:rPr>
          <w:vanish/>
        </w:rPr>
        <w:t>End of $1</w:t>
      </w:r>
    </w:p>
    <w:p w:rsidR="00B66A71" w:rsidRDefault="00AB1D8E">
      <w:pPr>
        <w:divId w:val="2129273972"/>
      </w:pPr>
      <w:r>
        <w:t xml:space="preserve">You can confirm from the diagram above that Jasmine’s share is a quarter of the whole pizza. There is a quicker way of getting to the answer in its simplest form, known as </w:t>
      </w:r>
      <w:r>
        <w:rPr>
          <w:rStyle w:val="Strong"/>
        </w:rPr>
        <w:t>cancelling</w:t>
      </w:r>
      <w:r>
        <w:t xml:space="preserve">. Look again at the fraction </w:t>
      </w:r>
    </w:p>
    <w:p w:rsidR="00B66A71" w:rsidRDefault="00AB1D8E">
      <w:pPr>
        <w:divId w:val="2129273972"/>
        <w:rPr>
          <w:vanish/>
        </w:rPr>
      </w:pPr>
      <w:r>
        <w:rPr>
          <w:vanish/>
        </w:rPr>
        <w:t>Start of $1</w:t>
      </w:r>
    </w:p>
    <w:p w:rsidR="00B66A71" w:rsidRDefault="00AB1D8E">
      <w:pPr>
        <w:spacing w:before="0" w:beforeAutospacing="0" w:after="0" w:afterAutospacing="0" w:line="240" w:lineRule="auto"/>
        <w:divId w:val="36206507"/>
        <w:rPr>
          <w:rFonts w:ascii="Times New Roman" w:eastAsia="Times New Roman" w:hAnsi="Times New Roman" w:cs="Times New Roman"/>
          <w:sz w:val="24"/>
          <w:szCs w:val="24"/>
        </w:rPr>
      </w:pPr>
      <w:bookmarkStart w:id="287" w:name="Session3_Equation13"/>
      <w:bookmarkEnd w:id="287"/>
      <w:r>
        <w:rPr>
          <w:rFonts w:ascii="Times New Roman" w:eastAsia="Times New Roman" w:hAnsi="Times New Roman" w:cs="Times New Roman"/>
          <w:noProof/>
          <w:sz w:val="24"/>
          <w:szCs w:val="24"/>
        </w:rPr>
        <w:drawing>
          <wp:inline distT="0" distB="0" distL="0" distR="0" wp14:anchorId="30E33594" wp14:editId="178B35BA">
            <wp:extent cx="447675" cy="361950"/>
            <wp:effectExtent l="0" t="0" r="9525" b="0"/>
            <wp:docPr id="66" name="Picture 66" descr="D:\AaaF\OUT\httpswwwopeneduopenlearn_cmid13470_2023-02-24_11-51-10_679dc0091c7140428b5b1be4c9193dac\word\assets\_e336a5f1d91393ce27aee906336914f0850941f9_mu120_a_u01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aF\OUT\httpswwwopeneduopenlearn_cmid13470_2023-02-24_11-51-10_679dc0091c7140428b5b1be4c9193dac\word\assets\_e336a5f1d91393ce27aee906336914f0850941f9_mu120_a_u016e.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p>
    <w:p w:rsidR="00B66A71" w:rsidRDefault="00AB1D8E">
      <w:pPr>
        <w:divId w:val="2129273972"/>
        <w:rPr>
          <w:vanish/>
        </w:rPr>
      </w:pPr>
      <w:r>
        <w:rPr>
          <w:vanish/>
        </w:rPr>
        <w:t>End of $1</w:t>
      </w:r>
    </w:p>
    <w:p w:rsidR="00B66A71" w:rsidRDefault="00AB1D8E">
      <w:pPr>
        <w:divId w:val="2129273972"/>
      </w:pPr>
      <w:r>
        <w:t>Divide top and bottom by 3, and show this by crossing off, or cancelling, the threes,</w:t>
      </w:r>
    </w:p>
    <w:p w:rsidR="00B66A71" w:rsidRDefault="00AB1D8E">
      <w:pPr>
        <w:divId w:val="2129273972"/>
        <w:rPr>
          <w:vanish/>
        </w:rPr>
      </w:pPr>
      <w:r>
        <w:rPr>
          <w:vanish/>
        </w:rPr>
        <w:t>Start of $1</w:t>
      </w:r>
    </w:p>
    <w:p w:rsidR="00B66A71" w:rsidRDefault="00AB1D8E">
      <w:pPr>
        <w:spacing w:before="0" w:beforeAutospacing="0" w:after="0" w:afterAutospacing="0" w:line="240" w:lineRule="auto"/>
        <w:divId w:val="1667629866"/>
        <w:rPr>
          <w:rFonts w:ascii="Times New Roman" w:eastAsia="Times New Roman" w:hAnsi="Times New Roman" w:cs="Times New Roman"/>
          <w:sz w:val="24"/>
          <w:szCs w:val="24"/>
        </w:rPr>
      </w:pPr>
      <w:bookmarkStart w:id="288" w:name="Session3_Equation14"/>
      <w:bookmarkEnd w:id="288"/>
      <w:r>
        <w:rPr>
          <w:rFonts w:ascii="Times New Roman" w:eastAsia="Times New Roman" w:hAnsi="Times New Roman" w:cs="Times New Roman"/>
          <w:noProof/>
          <w:sz w:val="24"/>
          <w:szCs w:val="24"/>
        </w:rPr>
        <w:drawing>
          <wp:inline distT="0" distB="0" distL="0" distR="0" wp14:anchorId="5298D492" wp14:editId="4C1FC120">
            <wp:extent cx="942975" cy="485775"/>
            <wp:effectExtent l="0" t="0" r="9525" b="9525"/>
            <wp:docPr id="67" name="Picture 67" descr="D:\AaaF\OUT\httpswwwopeneduopenlearn_cmid13470_2023-02-24_11-51-10_679dc0091c7140428b5b1be4c9193dac\word\assets\_e6d15fbec96b06b1ee79b033742108f173d4f7f4_mu120_a_u01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aaF\OUT\httpswwwopeneduopenlearn_cmid13470_2023-02-24_11-51-10_679dc0091c7140428b5b1be4c9193dac\word\assets\_e6d15fbec96b06b1ee79b033742108f173d4f7f4_mu120_a_u017e.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rsidR="00B66A71" w:rsidRDefault="00AB1D8E">
      <w:pPr>
        <w:divId w:val="2129273972"/>
        <w:rPr>
          <w:vanish/>
        </w:rPr>
      </w:pPr>
      <w:r>
        <w:rPr>
          <w:vanish/>
        </w:rPr>
        <w:t>End of $1</w:t>
      </w:r>
    </w:p>
    <w:p w:rsidR="00B66A71" w:rsidRDefault="00AB1D8E">
      <w:pPr>
        <w:divId w:val="2129273972"/>
      </w:pPr>
      <w:r>
        <w:rPr>
          <w:vanish/>
        </w:rPr>
        <w:t>Start of Box</w:t>
      </w:r>
    </w:p>
    <w:p w:rsidR="00B66A71" w:rsidRDefault="00AB1D8E">
      <w:pPr>
        <w:divId w:val="1188105577"/>
      </w:pPr>
      <w:bookmarkStart w:id="289" w:name="Session3_Box7"/>
      <w:bookmarkEnd w:id="289"/>
      <w:r>
        <w:t xml:space="preserve">To multiply fractions, multiply the denominators together and the numerators together, cancelling any </w:t>
      </w:r>
      <w:r>
        <w:rPr>
          <w:rStyle w:val="Strong"/>
        </w:rPr>
        <w:t>factors</w:t>
      </w:r>
      <w:r>
        <w:t xml:space="preserve"> which the numerators and denominators have in common. </w:t>
      </w:r>
    </w:p>
    <w:p w:rsidR="00B66A71" w:rsidRDefault="00AB1D8E">
      <w:pPr>
        <w:divId w:val="2129273972"/>
      </w:pPr>
      <w:r>
        <w:rPr>
          <w:vanish/>
        </w:rPr>
        <w:t>End of Box</w:t>
      </w:r>
    </w:p>
    <w:p w:rsidR="00B66A71" w:rsidRDefault="00AB1D8E">
      <w:pPr>
        <w:pStyle w:val="Heading3"/>
        <w:divId w:val="2125954487"/>
        <w:rPr>
          <w:rFonts w:eastAsia="Times New Roman"/>
        </w:rPr>
      </w:pPr>
      <w:bookmarkStart w:id="290" w:name="Session3_SubSection14"/>
      <w:bookmarkEnd w:id="290"/>
      <w:r>
        <w:rPr>
          <w:rFonts w:eastAsia="Times New Roman"/>
        </w:rPr>
        <w:t>Try some yourself</w:t>
      </w:r>
    </w:p>
    <w:p w:rsidR="00B66A71" w:rsidRDefault="00AB1D8E">
      <w:pPr>
        <w:divId w:val="2125954487"/>
      </w:pPr>
      <w:r>
        <w:rPr>
          <w:vanish/>
        </w:rPr>
        <w:t>Start of Activity</w:t>
      </w:r>
    </w:p>
    <w:p w:rsidR="00B66A71" w:rsidRDefault="00AB1D8E">
      <w:pPr>
        <w:spacing w:before="0" w:beforeAutospacing="0" w:after="0" w:afterAutospacing="0" w:line="240" w:lineRule="auto"/>
        <w:outlineLvl w:val="4"/>
        <w:divId w:val="1251088740"/>
        <w:rPr>
          <w:rFonts w:eastAsia="Times New Roman"/>
          <w:b/>
          <w:bCs/>
          <w:sz w:val="36"/>
          <w:szCs w:val="36"/>
        </w:rPr>
      </w:pPr>
      <w:bookmarkStart w:id="291" w:name="Session3_Activity25"/>
      <w:bookmarkEnd w:id="291"/>
      <w:r>
        <w:rPr>
          <w:rFonts w:eastAsia="Times New Roman"/>
          <w:b/>
          <w:bCs/>
          <w:sz w:val="36"/>
          <w:szCs w:val="36"/>
        </w:rPr>
        <w:t>Activity 46</w:t>
      </w:r>
    </w:p>
    <w:p w:rsidR="00B66A71" w:rsidRDefault="00AB1D8E">
      <w:pPr>
        <w:divId w:val="1005286578"/>
      </w:pPr>
      <w:r>
        <w:rPr>
          <w:vanish/>
        </w:rPr>
        <w:t>Start of Question</w:t>
      </w:r>
    </w:p>
    <w:p w:rsidR="00B66A71" w:rsidRDefault="00AB1D8E">
      <w:pPr>
        <w:divId w:val="1610895978"/>
      </w:pPr>
      <w:bookmarkStart w:id="292" w:name="Session3_Question25"/>
      <w:bookmarkEnd w:id="292"/>
      <w:r>
        <w:t>Evaluate each of the following.</w:t>
      </w:r>
    </w:p>
    <w:p w:rsidR="00B66A71" w:rsidRDefault="00AB1D8E">
      <w:pPr>
        <w:numPr>
          <w:ilvl w:val="0"/>
          <w:numId w:val="33"/>
        </w:numPr>
        <w:ind w:left="780" w:right="780"/>
        <w:divId w:val="1610895978"/>
      </w:pPr>
      <w:r>
        <w:rPr>
          <w:noProof/>
          <w:position w:val="-8"/>
        </w:rPr>
        <w:drawing>
          <wp:inline distT="0" distB="0" distL="0" distR="0" wp14:anchorId="7940CB87" wp14:editId="45CCF141">
            <wp:extent cx="1047750" cy="2590800"/>
            <wp:effectExtent l="0" t="0" r="0" b="0"/>
            <wp:docPr id="68" name="Picture 68" descr="D:\AaaF\OUT\httpswwwopeneduopenlearn_cmid13470_2023-02-24_11-51-10_679dc0091c7140428b5b1be4c9193dac\word\assets\_b8f1fe30e2242e55fed59c0ffc2b835c8fbc3b64_mu120_a_i16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aaF\OUT\httpswwwopeneduopenlearn_cmid13470_2023-02-24_11-51-10_679dc0091c7140428b5b1be4c9193dac\word\assets\_b8f1fe30e2242e55fed59c0ffc2b835c8fbc3b64_mu120_a_i164e.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7750" cy="2590800"/>
                    </a:xfrm>
                    <a:prstGeom prst="rect">
                      <a:avLst/>
                    </a:prstGeom>
                    <a:noFill/>
                    <a:ln>
                      <a:noFill/>
                    </a:ln>
                  </pic:spPr>
                </pic:pic>
              </a:graphicData>
            </a:graphic>
          </wp:inline>
        </w:drawing>
      </w:r>
    </w:p>
    <w:p w:rsidR="00B66A71" w:rsidRDefault="00AB1D8E">
      <w:pPr>
        <w:divId w:val="1005286578"/>
      </w:pPr>
      <w:r>
        <w:rPr>
          <w:vanish/>
        </w:rPr>
        <w:t>End of Question</w:t>
      </w:r>
    </w:p>
    <w:bookmarkStart w:id="293" w:name="View_Session3_Answer37"/>
    <w:p w:rsidR="00B66A71" w:rsidRDefault="00AB1D8E">
      <w:pPr>
        <w:pStyle w:val="navbutton"/>
        <w:divId w:val="1005286578"/>
      </w:pPr>
      <w:r>
        <w:fldChar w:fldCharType="begin"/>
      </w:r>
      <w:r>
        <w:instrText xml:space="preserve"> HYPERLINK "" \l "Session3_Answer37" </w:instrText>
      </w:r>
      <w:r>
        <w:fldChar w:fldCharType="separate"/>
      </w:r>
      <w:r>
        <w:rPr>
          <w:rStyle w:val="Hyperlink"/>
        </w:rPr>
        <w:t>View answer - Activity 46</w:t>
      </w:r>
      <w:r>
        <w:fldChar w:fldCharType="end"/>
      </w:r>
      <w:bookmarkEnd w:id="293"/>
    </w:p>
    <w:p w:rsidR="00B66A71" w:rsidRDefault="00AB1D8E">
      <w:pPr>
        <w:divId w:val="2125954487"/>
      </w:pPr>
      <w:r>
        <w:rPr>
          <w:vanish/>
        </w:rPr>
        <w:t>End of Activity</w:t>
      </w:r>
    </w:p>
    <w:p w:rsidR="00B66A71" w:rsidRDefault="00AB1D8E">
      <w:pPr>
        <w:divId w:val="2125954487"/>
      </w:pPr>
      <w:r>
        <w:rPr>
          <w:vanish/>
        </w:rPr>
        <w:t>Start of Activity</w:t>
      </w:r>
    </w:p>
    <w:p w:rsidR="00B66A71" w:rsidRDefault="00AB1D8E">
      <w:pPr>
        <w:spacing w:before="0" w:beforeAutospacing="0" w:after="0" w:afterAutospacing="0" w:line="240" w:lineRule="auto"/>
        <w:outlineLvl w:val="4"/>
        <w:divId w:val="1173884400"/>
        <w:rPr>
          <w:rFonts w:eastAsia="Times New Roman"/>
          <w:b/>
          <w:bCs/>
          <w:sz w:val="36"/>
          <w:szCs w:val="36"/>
        </w:rPr>
      </w:pPr>
      <w:bookmarkStart w:id="294" w:name="Session3_Activity26"/>
      <w:bookmarkEnd w:id="294"/>
      <w:r>
        <w:rPr>
          <w:rFonts w:eastAsia="Times New Roman"/>
          <w:b/>
          <w:bCs/>
          <w:sz w:val="36"/>
          <w:szCs w:val="36"/>
        </w:rPr>
        <w:t>Activity 47</w:t>
      </w:r>
    </w:p>
    <w:p w:rsidR="00B66A71" w:rsidRDefault="00AB1D8E">
      <w:pPr>
        <w:divId w:val="1374234095"/>
      </w:pPr>
      <w:r>
        <w:rPr>
          <w:vanish/>
        </w:rPr>
        <w:t>Start of Question</w:t>
      </w:r>
    </w:p>
    <w:p w:rsidR="00B66A71" w:rsidRDefault="00AB1D8E">
      <w:pPr>
        <w:divId w:val="1126583680"/>
      </w:pPr>
      <w:bookmarkStart w:id="295" w:name="Session3_Question26"/>
      <w:bookmarkEnd w:id="295"/>
      <w:r>
        <w:t xml:space="preserve">A school contains 720 pupils. </w:t>
      </w:r>
      <w:r>
        <w:rPr>
          <w:noProof/>
          <w:position w:val="-8"/>
        </w:rPr>
        <w:drawing>
          <wp:inline distT="0" distB="0" distL="0" distR="0" wp14:anchorId="62502427" wp14:editId="3787C855">
            <wp:extent cx="95250" cy="361950"/>
            <wp:effectExtent l="0" t="0" r="0" b="0"/>
            <wp:docPr id="69" name="Picture 69" descr="D:\AaaF\OUT\httpswwwopeneduopenlearn_cmid13470_2023-02-24_11-51-10_679dc0091c7140428b5b1be4c9193dac\word\assets\_5b11d78a2be85724b863db5e51d0ced41093580a_mu120_a_i16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aaF\OUT\httpswwwopeneduopenlearn_cmid13470_2023-02-24_11-51-10_679dc0091c7140428b5b1be4c9193dac\word\assets\_5b11d78a2be85724b863db5e51d0ced41093580a_mu120_a_i169e.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are girls. How many girls are there in the school? </w:t>
      </w:r>
    </w:p>
    <w:p w:rsidR="00B66A71" w:rsidRDefault="00AB1D8E">
      <w:pPr>
        <w:divId w:val="1374234095"/>
      </w:pPr>
      <w:r>
        <w:rPr>
          <w:vanish/>
        </w:rPr>
        <w:t>End of Question</w:t>
      </w:r>
    </w:p>
    <w:bookmarkStart w:id="296" w:name="View_Session3_Answer38"/>
    <w:p w:rsidR="00B66A71" w:rsidRDefault="00AB1D8E">
      <w:pPr>
        <w:pStyle w:val="navbutton"/>
        <w:divId w:val="1374234095"/>
      </w:pPr>
      <w:r>
        <w:fldChar w:fldCharType="begin"/>
      </w:r>
      <w:r>
        <w:instrText xml:space="preserve"> HYPERLINK "" \l "Session3_Answer38" </w:instrText>
      </w:r>
      <w:r>
        <w:fldChar w:fldCharType="separate"/>
      </w:r>
      <w:r>
        <w:rPr>
          <w:rStyle w:val="Hyperlink"/>
        </w:rPr>
        <w:t>View answer - Activity 47</w:t>
      </w:r>
      <w:r>
        <w:fldChar w:fldCharType="end"/>
      </w:r>
      <w:bookmarkEnd w:id="296"/>
    </w:p>
    <w:p w:rsidR="00B66A71" w:rsidRDefault="00AB1D8E">
      <w:pPr>
        <w:divId w:val="2125954487"/>
      </w:pPr>
      <w:r>
        <w:rPr>
          <w:vanish/>
        </w:rPr>
        <w:t>End of Activity</w:t>
      </w:r>
    </w:p>
    <w:p w:rsidR="00B66A71" w:rsidRDefault="00AB1D8E">
      <w:pPr>
        <w:divId w:val="2125954487"/>
      </w:pPr>
      <w:r>
        <w:rPr>
          <w:vanish/>
        </w:rPr>
        <w:t>Start of Activity</w:t>
      </w:r>
    </w:p>
    <w:p w:rsidR="00B66A71" w:rsidRDefault="00AB1D8E">
      <w:pPr>
        <w:spacing w:before="0" w:beforeAutospacing="0" w:after="0" w:afterAutospacing="0" w:line="240" w:lineRule="auto"/>
        <w:outlineLvl w:val="4"/>
        <w:divId w:val="1402950752"/>
        <w:rPr>
          <w:rFonts w:eastAsia="Times New Roman"/>
          <w:b/>
          <w:bCs/>
          <w:sz w:val="36"/>
          <w:szCs w:val="36"/>
        </w:rPr>
      </w:pPr>
      <w:bookmarkStart w:id="297" w:name="Session3_Activity27"/>
      <w:bookmarkEnd w:id="297"/>
      <w:r>
        <w:rPr>
          <w:rFonts w:eastAsia="Times New Roman"/>
          <w:b/>
          <w:bCs/>
          <w:sz w:val="36"/>
          <w:szCs w:val="36"/>
        </w:rPr>
        <w:t>Activity 48</w:t>
      </w:r>
    </w:p>
    <w:p w:rsidR="00B66A71" w:rsidRDefault="00AB1D8E">
      <w:pPr>
        <w:divId w:val="1298796817"/>
      </w:pPr>
      <w:r>
        <w:rPr>
          <w:vanish/>
        </w:rPr>
        <w:t>Start of Question</w:t>
      </w:r>
    </w:p>
    <w:p w:rsidR="00B66A71" w:rsidRDefault="00AB1D8E">
      <w:pPr>
        <w:divId w:val="161817244"/>
      </w:pPr>
      <w:bookmarkStart w:id="298" w:name="Session3_Question27"/>
      <w:bookmarkEnd w:id="298"/>
      <w:r>
        <w:t>If you divide a cake into 12 equal pieces and then eat 3 pieces, what fraction of the cake is left?</w:t>
      </w:r>
    </w:p>
    <w:p w:rsidR="00B66A71" w:rsidRDefault="00AB1D8E">
      <w:pPr>
        <w:divId w:val="1298796817"/>
      </w:pPr>
      <w:r>
        <w:rPr>
          <w:vanish/>
        </w:rPr>
        <w:t>End of Question</w:t>
      </w:r>
    </w:p>
    <w:bookmarkStart w:id="299" w:name="View_Session3_Answer39"/>
    <w:p w:rsidR="00B66A71" w:rsidRDefault="00AB1D8E">
      <w:pPr>
        <w:pStyle w:val="navbutton"/>
        <w:divId w:val="1298796817"/>
      </w:pPr>
      <w:r>
        <w:fldChar w:fldCharType="begin"/>
      </w:r>
      <w:r>
        <w:instrText xml:space="preserve"> HYPERLINK "" \l "Session3_Answer39" </w:instrText>
      </w:r>
      <w:r>
        <w:fldChar w:fldCharType="separate"/>
      </w:r>
      <w:r>
        <w:rPr>
          <w:rStyle w:val="Hyperlink"/>
        </w:rPr>
        <w:t>View answer - Activity 48</w:t>
      </w:r>
      <w:r>
        <w:fldChar w:fldCharType="end"/>
      </w:r>
      <w:bookmarkEnd w:id="299"/>
    </w:p>
    <w:p w:rsidR="00B66A71" w:rsidRDefault="00AB1D8E">
      <w:pPr>
        <w:divId w:val="2125954487"/>
      </w:pPr>
      <w:r>
        <w:rPr>
          <w:vanish/>
        </w:rPr>
        <w:t>End of Activity</w:t>
      </w:r>
    </w:p>
    <w:p w:rsidR="00B66A71" w:rsidRDefault="00AB1D8E">
      <w:pPr>
        <w:divId w:val="2125954487"/>
      </w:pPr>
      <w:r>
        <w:rPr>
          <w:vanish/>
        </w:rPr>
        <w:t>Start of Activity</w:t>
      </w:r>
    </w:p>
    <w:p w:rsidR="00B66A71" w:rsidRDefault="00AB1D8E">
      <w:pPr>
        <w:spacing w:before="0" w:beforeAutospacing="0" w:after="0" w:afterAutospacing="0" w:line="240" w:lineRule="auto"/>
        <w:outlineLvl w:val="4"/>
        <w:divId w:val="2057463610"/>
        <w:rPr>
          <w:rFonts w:eastAsia="Times New Roman"/>
          <w:b/>
          <w:bCs/>
          <w:sz w:val="36"/>
          <w:szCs w:val="36"/>
        </w:rPr>
      </w:pPr>
      <w:bookmarkStart w:id="300" w:name="Session3_Activity28"/>
      <w:bookmarkEnd w:id="300"/>
      <w:r>
        <w:rPr>
          <w:rFonts w:eastAsia="Times New Roman"/>
          <w:b/>
          <w:bCs/>
          <w:sz w:val="36"/>
          <w:szCs w:val="36"/>
        </w:rPr>
        <w:t>Activity 49</w:t>
      </w:r>
    </w:p>
    <w:p w:rsidR="00B66A71" w:rsidRDefault="00AB1D8E">
      <w:pPr>
        <w:divId w:val="10648392"/>
      </w:pPr>
      <w:r>
        <w:rPr>
          <w:vanish/>
        </w:rPr>
        <w:t>Start of Question</w:t>
      </w:r>
    </w:p>
    <w:p w:rsidR="00B66A71" w:rsidRDefault="00AB1D8E">
      <w:pPr>
        <w:divId w:val="1439906927"/>
      </w:pPr>
      <w:bookmarkStart w:id="301" w:name="Session3_Question28"/>
      <w:bookmarkEnd w:id="301"/>
      <w:r>
        <w:t xml:space="preserve">A recipe specifies a cooking time of </w:t>
      </w:r>
      <w:r>
        <w:rPr>
          <w:noProof/>
          <w:position w:val="-8"/>
        </w:rPr>
        <w:drawing>
          <wp:inline distT="0" distB="0" distL="0" distR="0" wp14:anchorId="6F1D2863" wp14:editId="4CA3510E">
            <wp:extent cx="95250" cy="361950"/>
            <wp:effectExtent l="0" t="0" r="0" b="0"/>
            <wp:docPr id="70" name="Picture 70" descr="D:\AaaF\OUT\httpswwwopeneduopenlearn_cmid13470_2023-02-24_11-51-10_679dc0091c7140428b5b1be4c9193dac\word\assets\_b4f59de9d34fd4f1454dd6910a4973337674a90e_mu120_a_i05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aaF\OUT\httpswwwopeneduopenlearn_cmid13470_2023-02-24_11-51-10_679dc0091c7140428b5b1be4c9193dac\word\assets\_b4f59de9d34fd4f1454dd6910a4973337674a90e_mu120_a_i059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hour and suggests checking and basting </w:t>
      </w:r>
      <w:r>
        <w:rPr>
          <w:noProof/>
          <w:position w:val="-8"/>
        </w:rPr>
        <w:drawing>
          <wp:inline distT="0" distB="0" distL="0" distR="0" wp14:anchorId="30695FED" wp14:editId="5591D8C5">
            <wp:extent cx="95250" cy="361950"/>
            <wp:effectExtent l="0" t="0" r="0" b="0"/>
            <wp:docPr id="71" name="Picture 71" descr="D:\AaaF\OUT\httpswwwopeneduopenlearn_cmid13470_2023-02-24_11-51-10_679dc0091c7140428b5b1be4c9193dac\word\assets\_28e45ab7c57b572a6ea4161bc0c31d671a7c1cca_mu120_a_i06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aaF\OUT\httpswwwopeneduopenlearn_cmid13470_2023-02-24_11-51-10_679dc0091c7140428b5b1be4c9193dac\word\assets\_28e45ab7c57b572a6ea4161bc0c31d671a7c1cca_mu120_a_i060e.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the way through the cooking time. After how long should you check it? </w:t>
      </w:r>
    </w:p>
    <w:p w:rsidR="00B66A71" w:rsidRDefault="00AB1D8E">
      <w:pPr>
        <w:divId w:val="10648392"/>
      </w:pPr>
      <w:r>
        <w:rPr>
          <w:vanish/>
        </w:rPr>
        <w:t>End of Question</w:t>
      </w:r>
    </w:p>
    <w:bookmarkStart w:id="302" w:name="View_Session3_Answer40"/>
    <w:p w:rsidR="00B66A71" w:rsidRDefault="00AB1D8E">
      <w:pPr>
        <w:pStyle w:val="navbutton"/>
        <w:divId w:val="10648392"/>
      </w:pPr>
      <w:r>
        <w:fldChar w:fldCharType="begin"/>
      </w:r>
      <w:r>
        <w:instrText xml:space="preserve"> HYPERLINK "" \l "Session3_Answer40" </w:instrText>
      </w:r>
      <w:r>
        <w:fldChar w:fldCharType="separate"/>
      </w:r>
      <w:r>
        <w:rPr>
          <w:rStyle w:val="Hyperlink"/>
        </w:rPr>
        <w:t>View answer - Activity 49</w:t>
      </w:r>
      <w:r>
        <w:fldChar w:fldCharType="end"/>
      </w:r>
      <w:bookmarkEnd w:id="302"/>
    </w:p>
    <w:p w:rsidR="00B66A71" w:rsidRDefault="00AB1D8E">
      <w:pPr>
        <w:divId w:val="2125954487"/>
      </w:pPr>
      <w:r>
        <w:rPr>
          <w:vanish/>
        </w:rPr>
        <w:t>End of Activity</w:t>
      </w:r>
    </w:p>
    <w:p w:rsidR="00B66A71" w:rsidRDefault="00AB1D8E">
      <w:pPr>
        <w:pStyle w:val="Heading2"/>
        <w:divId w:val="93090717"/>
        <w:rPr>
          <w:rFonts w:eastAsia="Times New Roman"/>
        </w:rPr>
      </w:pPr>
      <w:bookmarkStart w:id="303" w:name="Session3_Section12"/>
      <w:bookmarkEnd w:id="303"/>
      <w:r>
        <w:rPr>
          <w:rFonts w:eastAsia="Times New Roman"/>
        </w:rPr>
        <w:t>3.12 Division by fractions</w:t>
      </w:r>
    </w:p>
    <w:p w:rsidR="00B66A71" w:rsidRDefault="00AB1D8E">
      <w:pPr>
        <w:divId w:val="93090717"/>
      </w:pPr>
      <w:r>
        <w:t>Before considering division of fractions, it is helpful to think about division of whole numbers.</w:t>
      </w:r>
    </w:p>
    <w:p w:rsidR="00B66A71" w:rsidRDefault="00AB1D8E">
      <w:pPr>
        <w:divId w:val="93090717"/>
      </w:pPr>
      <w:r>
        <w:t xml:space="preserve">6 ÷ 2 asks for the number of </w:t>
      </w:r>
      <w:r>
        <w:rPr>
          <w:rStyle w:val="Emphasis"/>
        </w:rPr>
        <w:t>twos</w:t>
      </w:r>
      <w:r>
        <w:t xml:space="preserve"> in 6: 6 ÷ 2 = 3, since </w:t>
      </w:r>
      <w:r>
        <w:rPr>
          <w:rStyle w:val="Emphasis"/>
        </w:rPr>
        <w:t>three</w:t>
      </w:r>
      <w:r>
        <w:t xml:space="preserve"> twos are six (3 × 2 = 6). </w:t>
      </w:r>
    </w:p>
    <w:p w:rsidR="00B66A71" w:rsidRDefault="00AB1D8E">
      <w:pPr>
        <w:divId w:val="93090717"/>
      </w:pPr>
      <w:r>
        <w:t xml:space="preserve">In a similar way, 6 ÷ </w:t>
      </w:r>
      <w:r>
        <w:rPr>
          <w:noProof/>
          <w:position w:val="-8"/>
        </w:rPr>
        <w:drawing>
          <wp:inline distT="0" distB="0" distL="0" distR="0" wp14:anchorId="5735D6F4" wp14:editId="4784433B">
            <wp:extent cx="95250" cy="361950"/>
            <wp:effectExtent l="0" t="0" r="0" b="0"/>
            <wp:docPr id="72" name="Picture 72" descr="D:\AaaF\OUT\httpswwwopeneduopenlearn_cmid13470_2023-02-24_11-51-10_679dc0091c7140428b5b1be4c9193dac\word\assets\_dff3d8f7bc0951b88b254c3b7381f2a0d330786c_mu120_a_i08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_cmid13470_2023-02-24_11-51-10_679dc0091c7140428b5b1be4c9193dac\word\assets\_dff3d8f7bc0951b88b254c3b7381f2a0d330786c_mu120_a_i081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asking for the number of </w:t>
      </w:r>
      <w:r>
        <w:rPr>
          <w:rStyle w:val="Emphasis"/>
        </w:rPr>
        <w:t>halves</w:t>
      </w:r>
      <w:r>
        <w:t xml:space="preserve"> in 6. Suppose a friend is making salad decorations for plates of sandwiches. He has 6 tomatoes and wants to know how many half tomatoes this will give. This will be 6 ÷ </w:t>
      </w:r>
      <w:r>
        <w:rPr>
          <w:noProof/>
          <w:position w:val="-8"/>
        </w:rPr>
        <w:drawing>
          <wp:inline distT="0" distB="0" distL="0" distR="0" wp14:anchorId="3813FA30" wp14:editId="7171CF69">
            <wp:extent cx="95250" cy="361950"/>
            <wp:effectExtent l="0" t="0" r="0" b="0"/>
            <wp:docPr id="73" name="Picture 73" descr="D:\AaaF\OUT\httpswwwopeneduopenlearn_cmid13470_2023-02-24_11-51-10_679dc0091c7140428b5b1be4c9193dac\word\assets\_dff3d8f7bc0951b88b254c3b7381f2a0d330786c_mu120_a_i08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_cmid13470_2023-02-24_11-51-10_679dc0091c7140428b5b1be4c9193dac\word\assets\_dff3d8f7bc0951b88b254c3b7381f2a0d330786c_mu120_a_i081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So think of the 6 as 6 whole tomatoes. </w:t>
      </w:r>
    </w:p>
    <w:p w:rsidR="00B66A71" w:rsidRDefault="00AB1D8E">
      <w:pPr>
        <w:divId w:val="93090717"/>
      </w:pPr>
      <w:r>
        <w:rPr>
          <w:vanish/>
        </w:rPr>
        <w:t>Start of Media Content</w:t>
      </w:r>
    </w:p>
    <w:p w:rsidR="00B66A71" w:rsidRDefault="00AB1D8E">
      <w:pPr>
        <w:spacing w:before="60" w:beforeAutospacing="0" w:after="60" w:afterAutospacing="0"/>
        <w:divId w:val="437141254"/>
      </w:pPr>
      <w:bookmarkStart w:id="304" w:name="Session3_MediaContent1"/>
      <w:bookmarkEnd w:id="304"/>
      <w:r>
        <w:t>Interactive content is not available in this format.</w:t>
      </w:r>
    </w:p>
    <w:p w:rsidR="00B66A71" w:rsidRDefault="00AB1D8E">
      <w:pPr>
        <w:divId w:val="93090717"/>
      </w:pPr>
      <w:r>
        <w:rPr>
          <w:vanish/>
        </w:rPr>
        <w:t>End of Media Content</w:t>
      </w:r>
    </w:p>
    <w:p w:rsidR="00B66A71" w:rsidRDefault="00AB1D8E">
      <w:pPr>
        <w:divId w:val="93090717"/>
      </w:pPr>
      <w:r>
        <w:t>Each tomato contains two half-tomatoes, so 6 tomatoes contain 6 × 2 half-tomatoes. Hence</w:t>
      </w:r>
    </w:p>
    <w:p w:rsidR="00B66A71" w:rsidRDefault="00AB1D8E">
      <w:pPr>
        <w:divId w:val="93090717"/>
        <w:rPr>
          <w:vanish/>
        </w:rPr>
      </w:pPr>
      <w:r>
        <w:rPr>
          <w:vanish/>
        </w:rPr>
        <w:t>Start of $1</w:t>
      </w:r>
    </w:p>
    <w:p w:rsidR="00B66A71" w:rsidRDefault="00AB1D8E">
      <w:pPr>
        <w:spacing w:before="0" w:beforeAutospacing="0" w:after="0" w:afterAutospacing="0" w:line="240" w:lineRule="auto"/>
        <w:divId w:val="1647973242"/>
        <w:rPr>
          <w:rFonts w:ascii="Times New Roman" w:eastAsia="Times New Roman" w:hAnsi="Times New Roman" w:cs="Times New Roman"/>
          <w:sz w:val="24"/>
          <w:szCs w:val="24"/>
        </w:rPr>
      </w:pPr>
      <w:bookmarkStart w:id="305" w:name="Session3_Equation15"/>
      <w:bookmarkEnd w:id="305"/>
      <w:r>
        <w:rPr>
          <w:rFonts w:ascii="Times New Roman" w:eastAsia="Times New Roman" w:hAnsi="Times New Roman" w:cs="Times New Roman"/>
          <w:noProof/>
          <w:sz w:val="24"/>
          <w:szCs w:val="24"/>
        </w:rPr>
        <w:drawing>
          <wp:inline distT="0" distB="0" distL="0" distR="0" wp14:anchorId="362EF664" wp14:editId="42AF2EEC">
            <wp:extent cx="1524000" cy="361950"/>
            <wp:effectExtent l="0" t="0" r="0" b="0"/>
            <wp:docPr id="74" name="Picture 74" descr="D:\AaaF\OUT\httpswwwopeneduopenlearn_cmid13470_2023-02-24_11-51-10_679dc0091c7140428b5b1be4c9193dac\word\assets\_3d61a72671c7c46b517a2bc224e7f55c887507ba_mu120_a_u0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_cmid13470_2023-02-24_11-51-10_679dc0091c7140428b5b1be4c9193dac\word\assets\_3d61a72671c7c46b517a2bc224e7f55c887507ba_mu120_a_u018e.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p w:rsidR="00B66A71" w:rsidRDefault="00AB1D8E">
      <w:pPr>
        <w:divId w:val="93090717"/>
        <w:rPr>
          <w:vanish/>
        </w:rPr>
      </w:pPr>
      <w:r>
        <w:rPr>
          <w:vanish/>
        </w:rPr>
        <w:t>End of $1</w:t>
      </w:r>
    </w:p>
    <w:p w:rsidR="00B66A71" w:rsidRDefault="00AB1D8E">
      <w:pPr>
        <w:divId w:val="93090717"/>
      </w:pPr>
      <w:r>
        <w:t xml:space="preserve">Thus dividing by </w:t>
      </w:r>
      <w:r>
        <w:rPr>
          <w:noProof/>
          <w:position w:val="-8"/>
        </w:rPr>
        <w:drawing>
          <wp:inline distT="0" distB="0" distL="0" distR="0" wp14:anchorId="55A7F058" wp14:editId="26BC4D4A">
            <wp:extent cx="95250" cy="361950"/>
            <wp:effectExtent l="0" t="0" r="0" b="0"/>
            <wp:docPr id="75" name="Picture 75" descr="D:\AaaF\OUT\httpswwwopeneduopenlearn_cmid13470_2023-02-24_11-51-10_679dc0091c7140428b5b1be4c9193dac\word\assets\_dff3d8f7bc0951b88b254c3b7381f2a0d330786c_mu120_a_i08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aaF\OUT\httpswwwopeneduopenlearn_cmid13470_2023-02-24_11-51-10_679dc0091c7140428b5b1be4c9193dac\word\assets\_dff3d8f7bc0951b88b254c3b7381f2a0d330786c_mu120_a_i081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the same as multiplying by 2. </w:t>
      </w:r>
    </w:p>
    <w:p w:rsidR="00B66A71" w:rsidRDefault="00AB1D8E">
      <w:pPr>
        <w:divId w:val="93090717"/>
      </w:pPr>
      <w:r>
        <w:t xml:space="preserve">Similarly 2 ÷ </w:t>
      </w:r>
      <w:r>
        <w:rPr>
          <w:noProof/>
          <w:position w:val="-8"/>
        </w:rPr>
        <w:drawing>
          <wp:inline distT="0" distB="0" distL="0" distR="0" wp14:anchorId="20EDEA40" wp14:editId="62404EF9">
            <wp:extent cx="95250" cy="361950"/>
            <wp:effectExtent l="0" t="0" r="0" b="0"/>
            <wp:docPr id="76" name="Picture 76" descr="D:\AaaF\OUT\httpswwwopeneduopenlearn_cmid13470_2023-02-24_11-51-10_679dc0091c7140428b5b1be4c9193dac\word\assets\_920eaded157992e7ff463a17c81537445e0e7a31_mu120_a_i1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_cmid13470_2023-02-24_11-51-10_679dc0091c7140428b5b1be4c9193dac\word\assets\_920eaded157992e7ff463a17c81537445e0e7a31_mu120_a_i129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asking for the number of quarters in 2. Think of two cakes. </w:t>
      </w:r>
    </w:p>
    <w:p w:rsidR="00B66A71" w:rsidRDefault="00AB1D8E">
      <w:pPr>
        <w:divId w:val="93090717"/>
      </w:pPr>
      <w:r>
        <w:rPr>
          <w:vanish/>
        </w:rPr>
        <w:t>Start of Figure</w:t>
      </w:r>
    </w:p>
    <w:p w:rsidR="00B66A71" w:rsidRDefault="00AB1D8E">
      <w:pPr>
        <w:spacing w:before="0" w:beforeAutospacing="0" w:after="0" w:afterAutospacing="0" w:line="240" w:lineRule="auto"/>
        <w:divId w:val="2029137422"/>
        <w:rPr>
          <w:rFonts w:ascii="Times New Roman" w:eastAsia="Times New Roman" w:hAnsi="Times New Roman" w:cs="Times New Roman"/>
          <w:sz w:val="24"/>
          <w:szCs w:val="24"/>
        </w:rPr>
      </w:pPr>
      <w:bookmarkStart w:id="306" w:name="Session3_Figure5"/>
      <w:bookmarkEnd w:id="306"/>
      <w:r>
        <w:rPr>
          <w:rFonts w:ascii="Times New Roman" w:eastAsia="Times New Roman" w:hAnsi="Times New Roman" w:cs="Times New Roman"/>
          <w:noProof/>
          <w:sz w:val="24"/>
          <w:szCs w:val="24"/>
        </w:rPr>
        <w:drawing>
          <wp:inline distT="0" distB="0" distL="0" distR="0" wp14:anchorId="5822895C" wp14:editId="3FFC85A2">
            <wp:extent cx="2127504" cy="890016"/>
            <wp:effectExtent l="0" t="0" r="6350" b="5715"/>
            <wp:docPr id="77" name="Picture 77" descr="D:\AaaF\OUT\httpswwwopeneduopenlearn_cmid13470_2023-02-24_11-51-10_679dc0091c7140428b5b1be4c9193dac\word\assets\_481b00616297cbac8ece5669bdfb0a02fc6a3634_mu120_a_i02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aF\OUT\httpswwwopeneduopenlearn_cmid13470_2023-02-24_11-51-10_679dc0091c7140428b5b1be4c9193dac\word\assets\_481b00616297cbac8ece5669bdfb0a02fc6a3634_mu120_a_i028i.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27504" cy="890016"/>
                    </a:xfrm>
                    <a:prstGeom prst="rect">
                      <a:avLst/>
                    </a:prstGeom>
                    <a:noFill/>
                    <a:ln>
                      <a:noFill/>
                    </a:ln>
                  </pic:spPr>
                </pic:pic>
              </a:graphicData>
            </a:graphic>
          </wp:inline>
        </w:drawing>
      </w:r>
    </w:p>
    <w:p w:rsidR="00B66A71" w:rsidRDefault="00AB1D8E">
      <w:pPr>
        <w:divId w:val="93090717"/>
      </w:pPr>
      <w:r>
        <w:rPr>
          <w:vanish/>
        </w:rPr>
        <w:t>End of Figure</w:t>
      </w:r>
    </w:p>
    <w:p w:rsidR="00B66A71" w:rsidRDefault="00AB1D8E">
      <w:pPr>
        <w:divId w:val="93090717"/>
      </w:pPr>
      <w:r>
        <w:t>Each cake contains 4 quarters: the two cakes contain 8 quarters.</w:t>
      </w:r>
    </w:p>
    <w:p w:rsidR="00B66A71" w:rsidRDefault="00AB1D8E">
      <w:pPr>
        <w:divId w:val="93090717"/>
      </w:pPr>
      <w:r>
        <w:t>Expressed in figures this is</w:t>
      </w:r>
    </w:p>
    <w:p w:rsidR="00B66A71" w:rsidRDefault="00AB1D8E">
      <w:pPr>
        <w:divId w:val="93090717"/>
        <w:rPr>
          <w:vanish/>
        </w:rPr>
      </w:pPr>
      <w:r>
        <w:rPr>
          <w:vanish/>
        </w:rPr>
        <w:t>Start of $1</w:t>
      </w:r>
    </w:p>
    <w:p w:rsidR="00B66A71" w:rsidRDefault="00AB1D8E">
      <w:pPr>
        <w:spacing w:before="0" w:beforeAutospacing="0" w:after="0" w:afterAutospacing="0" w:line="240" w:lineRule="auto"/>
        <w:divId w:val="971717064"/>
        <w:rPr>
          <w:rFonts w:ascii="Times New Roman" w:eastAsia="Times New Roman" w:hAnsi="Times New Roman" w:cs="Times New Roman"/>
          <w:sz w:val="24"/>
          <w:szCs w:val="24"/>
        </w:rPr>
      </w:pPr>
      <w:bookmarkStart w:id="307" w:name="Session3_Equation16"/>
      <w:bookmarkEnd w:id="307"/>
      <w:r>
        <w:rPr>
          <w:rFonts w:ascii="Times New Roman" w:eastAsia="Times New Roman" w:hAnsi="Times New Roman" w:cs="Times New Roman"/>
          <w:noProof/>
          <w:sz w:val="24"/>
          <w:szCs w:val="24"/>
        </w:rPr>
        <w:drawing>
          <wp:inline distT="0" distB="0" distL="0" distR="0" wp14:anchorId="559F7151" wp14:editId="60CB059E">
            <wp:extent cx="1428750" cy="361950"/>
            <wp:effectExtent l="0" t="0" r="0" b="0"/>
            <wp:docPr id="78" name="Picture 78" descr="D:\AaaF\OUT\httpswwwopeneduopenlearn_cmid13470_2023-02-24_11-51-10_679dc0091c7140428b5b1be4c9193dac\word\assets\_be453f2bc9ce7272eaed0593683a529966607166_mu120_a_u01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aaF\OUT\httpswwwopeneduopenlearn_cmid13470_2023-02-24_11-51-10_679dc0091c7140428b5b1be4c9193dac\word\assets\_be453f2bc9ce7272eaed0593683a529966607166_mu120_a_u019e.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a:ln>
                      <a:noFill/>
                    </a:ln>
                  </pic:spPr>
                </pic:pic>
              </a:graphicData>
            </a:graphic>
          </wp:inline>
        </w:drawing>
      </w:r>
    </w:p>
    <w:p w:rsidR="00B66A71" w:rsidRDefault="00AB1D8E">
      <w:pPr>
        <w:divId w:val="93090717"/>
        <w:rPr>
          <w:vanish/>
        </w:rPr>
      </w:pPr>
      <w:r>
        <w:rPr>
          <w:vanish/>
        </w:rPr>
        <w:t>End of $1</w:t>
      </w:r>
    </w:p>
    <w:p w:rsidR="00B66A71" w:rsidRDefault="00AB1D8E">
      <w:pPr>
        <w:divId w:val="93090717"/>
      </w:pPr>
      <w:r>
        <w:t xml:space="preserve">Hence dividing by </w:t>
      </w:r>
      <w:r>
        <w:rPr>
          <w:noProof/>
          <w:position w:val="-8"/>
        </w:rPr>
        <w:drawing>
          <wp:inline distT="0" distB="0" distL="0" distR="0" wp14:anchorId="67A36C64" wp14:editId="03822B0C">
            <wp:extent cx="95250" cy="361950"/>
            <wp:effectExtent l="0" t="0" r="0" b="0"/>
            <wp:docPr id="79" name="Picture 79" descr="D:\AaaF\OUT\httpswwwopeneduopenlearn_cmid13470_2023-02-24_11-51-10_679dc0091c7140428b5b1be4c9193dac\word\assets\_920eaded157992e7ff463a17c81537445e0e7a31_mu120_a_i1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aaF\OUT\httpswwwopeneduopenlearn_cmid13470_2023-02-24_11-51-10_679dc0091c7140428b5b1be4c9193dac\word\assets\_920eaded157992e7ff463a17c81537445e0e7a31_mu120_a_i129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the same as multiplying by 4. </w:t>
      </w:r>
    </w:p>
    <w:p w:rsidR="00B66A71" w:rsidRDefault="00AB1D8E">
      <w:pPr>
        <w:divId w:val="93090717"/>
      </w:pPr>
      <w:r>
        <w:t xml:space="preserve">This illustrates the rule for dividing by fractions of the form </w:t>
      </w:r>
      <w:r>
        <w:rPr>
          <w:noProof/>
          <w:position w:val="-8"/>
        </w:rPr>
        <w:drawing>
          <wp:inline distT="0" distB="0" distL="0" distR="0" wp14:anchorId="33BA225C" wp14:editId="06C4E357">
            <wp:extent cx="104775" cy="361950"/>
            <wp:effectExtent l="0" t="0" r="9525" b="0"/>
            <wp:docPr id="80" name="Picture 80" descr="D:\AaaF\OUT\httpswwwopeneduopenlearn_cmid13470_2023-02-24_11-51-10_679dc0091c7140428b5b1be4c9193dac\word\assets\_e100ee46baa7264890e76a770b76c834f1fcee4f_mu120_a_i1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aaF\OUT\httpswwwopeneduopenlearn_cmid13470_2023-02-24_11-51-10_679dc0091c7140428b5b1be4c9193dac\word\assets\_e100ee46baa7264890e76a770b76c834f1fcee4f_mu120_a_i131e.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361950"/>
                    </a:xfrm>
                    <a:prstGeom prst="rect">
                      <a:avLst/>
                    </a:prstGeom>
                    <a:noFill/>
                    <a:ln>
                      <a:noFill/>
                    </a:ln>
                  </pic:spPr>
                </pic:pic>
              </a:graphicData>
            </a:graphic>
          </wp:inline>
        </w:drawing>
      </w:r>
      <w:r>
        <w:t xml:space="preserve">. </w:t>
      </w:r>
    </w:p>
    <w:p w:rsidR="00B66A71" w:rsidRDefault="00AB1D8E">
      <w:pPr>
        <w:divId w:val="93090717"/>
      </w:pPr>
      <w:r>
        <w:rPr>
          <w:vanish/>
        </w:rPr>
        <w:t>Start of Box</w:t>
      </w:r>
    </w:p>
    <w:p w:rsidR="00B66A71" w:rsidRDefault="00AB1D8E">
      <w:pPr>
        <w:divId w:val="1877157650"/>
      </w:pPr>
      <w:bookmarkStart w:id="308" w:name="Session3_Box8"/>
      <w:bookmarkEnd w:id="308"/>
      <w:r>
        <w:t xml:space="preserve">To divide by </w:t>
      </w:r>
      <w:r>
        <w:rPr>
          <w:noProof/>
          <w:position w:val="-8"/>
        </w:rPr>
        <w:drawing>
          <wp:inline distT="0" distB="0" distL="0" distR="0" wp14:anchorId="4A5231C2" wp14:editId="4E4BBF4F">
            <wp:extent cx="104775" cy="361950"/>
            <wp:effectExtent l="0" t="0" r="9525" b="0"/>
            <wp:docPr id="81" name="Picture 81" descr="D:\AaaF\OUT\httpswwwopeneduopenlearn_cmid13470_2023-02-24_11-51-10_679dc0091c7140428b5b1be4c9193dac\word\assets\_e100ee46baa7264890e76a770b76c834f1fcee4f_mu120_a_i1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aaF\OUT\httpswwwopeneduopenlearn_cmid13470_2023-02-24_11-51-10_679dc0091c7140428b5b1be4c9193dac\word\assets\_e100ee46baa7264890e76a770b76c834f1fcee4f_mu120_a_i131e.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361950"/>
                    </a:xfrm>
                    <a:prstGeom prst="rect">
                      <a:avLst/>
                    </a:prstGeom>
                    <a:noFill/>
                    <a:ln>
                      <a:noFill/>
                    </a:ln>
                  </pic:spPr>
                </pic:pic>
              </a:graphicData>
            </a:graphic>
          </wp:inline>
        </w:drawing>
      </w:r>
      <w:r>
        <w:t xml:space="preserve">, multiply by </w:t>
      </w:r>
      <w:r>
        <w:rPr>
          <w:rStyle w:val="Emphasis"/>
        </w:rPr>
        <w:t>n</w:t>
      </w:r>
      <w:r>
        <w:t xml:space="preserve"> (</w:t>
      </w:r>
      <w:r>
        <w:rPr>
          <w:rStyle w:val="Emphasis"/>
        </w:rPr>
        <w:t>n</w:t>
      </w:r>
      <w:r>
        <w:t xml:space="preserve"> can be any number except zero). </w:t>
      </w:r>
    </w:p>
    <w:p w:rsidR="00B66A71" w:rsidRDefault="00AB1D8E">
      <w:pPr>
        <w:divId w:val="93090717"/>
      </w:pPr>
      <w:r>
        <w:rPr>
          <w:vanish/>
        </w:rPr>
        <w:t>End of Box</w:t>
      </w:r>
    </w:p>
    <w:p w:rsidR="00B66A71" w:rsidRDefault="00AB1D8E">
      <w:pPr>
        <w:pStyle w:val="Heading3"/>
        <w:divId w:val="192696899"/>
        <w:rPr>
          <w:rFonts w:eastAsia="Times New Roman"/>
        </w:rPr>
      </w:pPr>
      <w:bookmarkStart w:id="309" w:name="Session3_SubSection15"/>
      <w:bookmarkEnd w:id="309"/>
      <w:r>
        <w:rPr>
          <w:rFonts w:eastAsia="Times New Roman"/>
        </w:rPr>
        <w:t>Try some yourself</w:t>
      </w:r>
    </w:p>
    <w:p w:rsidR="00B66A71" w:rsidRDefault="00AB1D8E">
      <w:pPr>
        <w:divId w:val="192696899"/>
      </w:pPr>
      <w:r>
        <w:rPr>
          <w:vanish/>
        </w:rPr>
        <w:t>Start of Activity</w:t>
      </w:r>
    </w:p>
    <w:p w:rsidR="00B66A71" w:rsidRDefault="00AB1D8E">
      <w:pPr>
        <w:spacing w:before="0" w:beforeAutospacing="0" w:after="0" w:afterAutospacing="0" w:line="240" w:lineRule="auto"/>
        <w:outlineLvl w:val="4"/>
        <w:divId w:val="1556745340"/>
        <w:rPr>
          <w:rFonts w:eastAsia="Times New Roman"/>
          <w:b/>
          <w:bCs/>
          <w:sz w:val="36"/>
          <w:szCs w:val="36"/>
        </w:rPr>
      </w:pPr>
      <w:bookmarkStart w:id="310" w:name="Session3_Activity29"/>
      <w:bookmarkEnd w:id="310"/>
      <w:r>
        <w:rPr>
          <w:rFonts w:eastAsia="Times New Roman"/>
          <w:b/>
          <w:bCs/>
          <w:sz w:val="36"/>
          <w:szCs w:val="36"/>
        </w:rPr>
        <w:t>Activity 50</w:t>
      </w:r>
    </w:p>
    <w:p w:rsidR="00B66A71" w:rsidRDefault="00AB1D8E">
      <w:pPr>
        <w:divId w:val="783576374"/>
      </w:pPr>
      <w:r>
        <w:rPr>
          <w:vanish/>
        </w:rPr>
        <w:t>Start of Question</w:t>
      </w:r>
    </w:p>
    <w:p w:rsidR="00B66A71" w:rsidRDefault="00AB1D8E">
      <w:pPr>
        <w:divId w:val="240600046"/>
      </w:pPr>
      <w:bookmarkStart w:id="311" w:name="Session3_Question29"/>
      <w:bookmarkEnd w:id="311"/>
      <w:r>
        <w:t xml:space="preserve">Evaluate 3 ÷ </w:t>
      </w:r>
      <w:r>
        <w:rPr>
          <w:noProof/>
          <w:position w:val="-8"/>
        </w:rPr>
        <w:drawing>
          <wp:inline distT="0" distB="0" distL="0" distR="0" wp14:anchorId="4AF71FC0" wp14:editId="0589F1BA">
            <wp:extent cx="76200" cy="295275"/>
            <wp:effectExtent l="0" t="0" r="0" b="9525"/>
            <wp:docPr id="82" name="Picture 82" descr="D:\AaaF\OUT\httpswwwopeneduopenlearn_cmid13470_2023-02-24_11-51-10_679dc0091c7140428b5b1be4c9193dac\word\assets\_b2a4fe7cf62d3946c00e445baa1e448f5802e0e9_mu120_a_i02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aaF\OUT\httpswwwopeneduopenlearn_cmid13470_2023-02-24_11-51-10_679dc0091c7140428b5b1be4c9193dac\word\assets\_b2a4fe7cf62d3946c00e445baa1e448f5802e0e9_mu120_a_i021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p>
    <w:p w:rsidR="00B66A71" w:rsidRDefault="00AB1D8E">
      <w:pPr>
        <w:divId w:val="783576374"/>
      </w:pPr>
      <w:r>
        <w:rPr>
          <w:vanish/>
        </w:rPr>
        <w:t>End of Question</w:t>
      </w:r>
    </w:p>
    <w:bookmarkStart w:id="312" w:name="View_Session3_Answer41"/>
    <w:p w:rsidR="00B66A71" w:rsidRDefault="00AB1D8E">
      <w:pPr>
        <w:pStyle w:val="navbutton"/>
        <w:divId w:val="783576374"/>
      </w:pPr>
      <w:r>
        <w:fldChar w:fldCharType="begin"/>
      </w:r>
      <w:r>
        <w:instrText xml:space="preserve"> HYPERLINK "" \l "Session3_Answer41" </w:instrText>
      </w:r>
      <w:r>
        <w:fldChar w:fldCharType="separate"/>
      </w:r>
      <w:r>
        <w:rPr>
          <w:rStyle w:val="Hyperlink"/>
        </w:rPr>
        <w:t>View answer - Activity 50</w:t>
      </w:r>
      <w:r>
        <w:fldChar w:fldCharType="end"/>
      </w:r>
      <w:bookmarkEnd w:id="312"/>
    </w:p>
    <w:p w:rsidR="00B66A71" w:rsidRDefault="00AB1D8E">
      <w:pPr>
        <w:divId w:val="192696899"/>
      </w:pPr>
      <w:r>
        <w:rPr>
          <w:vanish/>
        </w:rPr>
        <w:t>End of Activity</w:t>
      </w:r>
    </w:p>
    <w:p w:rsidR="00B66A71" w:rsidRDefault="00AB1D8E">
      <w:pPr>
        <w:pStyle w:val="Heading2"/>
        <w:divId w:val="901675787"/>
        <w:rPr>
          <w:rFonts w:eastAsia="Times New Roman"/>
        </w:rPr>
      </w:pPr>
      <w:bookmarkStart w:id="313" w:name="Session3_Section13"/>
      <w:bookmarkEnd w:id="313"/>
      <w:r>
        <w:rPr>
          <w:rFonts w:eastAsia="Times New Roman"/>
        </w:rPr>
        <w:t>3.13 More division with fractions</w:t>
      </w:r>
    </w:p>
    <w:p w:rsidR="00B66A71" w:rsidRDefault="00AB1D8E">
      <w:pPr>
        <w:divId w:val="901675787"/>
      </w:pPr>
      <w:r>
        <w:t xml:space="preserve">How about other fractions? What is 6 ÷ </w:t>
      </w:r>
      <w:r>
        <w:rPr>
          <w:noProof/>
          <w:position w:val="-8"/>
        </w:rPr>
        <w:drawing>
          <wp:inline distT="0" distB="0" distL="0" distR="0" wp14:anchorId="180B3268" wp14:editId="00997E5A">
            <wp:extent cx="51544" cy="195868"/>
            <wp:effectExtent l="0" t="0" r="5715" b="0"/>
            <wp:docPr id="83" name="Picture 83" descr="D:\AaaF\OUT\httpswwwopeneduopenlearn_cmid13470_2023-02-24_11-51-10_679dc0091c7140428b5b1be4c9193dac\word\assets\_ac422cfa44c77f5c79e9faf8a1ed703e827c1f4e_mu120_a_i13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aaF\OUT\httpswwwopeneduopenlearn_cmid13470_2023-02-24_11-51-10_679dc0091c7140428b5b1be4c9193dac\word\assets\_ac422cfa44c77f5c79e9faf8a1ed703e827c1f4e_mu120_a_i133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44" cy="195868"/>
                    </a:xfrm>
                    <a:prstGeom prst="rect">
                      <a:avLst/>
                    </a:prstGeom>
                    <a:noFill/>
                    <a:ln>
                      <a:noFill/>
                    </a:ln>
                  </pic:spPr>
                </pic:pic>
              </a:graphicData>
            </a:graphic>
          </wp:inline>
        </w:drawing>
      </w:r>
      <w:r>
        <w:t xml:space="preserve">? This means how many </w:t>
      </w:r>
      <w:r>
        <w:rPr>
          <w:noProof/>
          <w:position w:val="-8"/>
        </w:rPr>
        <w:drawing>
          <wp:inline distT="0" distB="0" distL="0" distR="0" wp14:anchorId="1B90E983" wp14:editId="215AFD84">
            <wp:extent cx="51544" cy="195868"/>
            <wp:effectExtent l="0" t="0" r="5715" b="0"/>
            <wp:docPr id="84" name="Picture 84" descr="D:\AaaF\OUT\httpswwwopeneduopenlearn_cmid13470_2023-02-24_11-51-10_679dc0091c7140428b5b1be4c9193dac\word\assets\_ac422cfa44c77f5c79e9faf8a1ed703e827c1f4e_mu120_a_i13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aaF\OUT\httpswwwopeneduopenlearn_cmid13470_2023-02-24_11-51-10_679dc0091c7140428b5b1be4c9193dac\word\assets\_ac422cfa44c77f5c79e9faf8a1ed703e827c1f4e_mu120_a_i133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44" cy="195868"/>
                    </a:xfrm>
                    <a:prstGeom prst="rect">
                      <a:avLst/>
                    </a:prstGeom>
                    <a:noFill/>
                    <a:ln>
                      <a:noFill/>
                    </a:ln>
                  </pic:spPr>
                </pic:pic>
              </a:graphicData>
            </a:graphic>
          </wp:inline>
        </w:drawing>
      </w:r>
      <w:r>
        <w:t xml:space="preserve"> are there in 6? Consider six squares, divided into quarters, and count how many groups of three quarters there are. </w:t>
      </w:r>
    </w:p>
    <w:p w:rsidR="00B66A71" w:rsidRDefault="00AB1D8E">
      <w:pPr>
        <w:divId w:val="901675787"/>
      </w:pPr>
      <w:r>
        <w:rPr>
          <w:vanish/>
        </w:rPr>
        <w:t>Start of Activity</w:t>
      </w:r>
    </w:p>
    <w:p w:rsidR="00B66A71" w:rsidRDefault="00AB1D8E">
      <w:pPr>
        <w:spacing w:before="0" w:beforeAutospacing="0" w:after="0" w:afterAutospacing="0" w:line="240" w:lineRule="auto"/>
        <w:outlineLvl w:val="3"/>
        <w:divId w:val="2049916025"/>
        <w:rPr>
          <w:rFonts w:eastAsia="Times New Roman"/>
          <w:b/>
          <w:bCs/>
          <w:sz w:val="36"/>
          <w:szCs w:val="36"/>
        </w:rPr>
      </w:pPr>
      <w:bookmarkStart w:id="314" w:name="Session3_Activity30"/>
      <w:bookmarkEnd w:id="314"/>
      <w:r>
        <w:rPr>
          <w:rFonts w:eastAsia="Times New Roman"/>
          <w:b/>
          <w:bCs/>
          <w:sz w:val="36"/>
          <w:szCs w:val="36"/>
        </w:rPr>
        <w:t>Activity 51</w:t>
      </w:r>
    </w:p>
    <w:p w:rsidR="00B66A71" w:rsidRDefault="00AB1D8E">
      <w:pPr>
        <w:divId w:val="1626810916"/>
      </w:pPr>
      <w:r>
        <w:rPr>
          <w:vanish/>
        </w:rPr>
        <w:t>Start of Question</w:t>
      </w:r>
    </w:p>
    <w:p w:rsidR="00B66A71" w:rsidRDefault="00AB1D8E">
      <w:pPr>
        <w:divId w:val="2057779587"/>
      </w:pPr>
      <w:bookmarkStart w:id="315" w:name="Session3_Question30"/>
      <w:bookmarkEnd w:id="315"/>
      <w:r>
        <w:rPr>
          <w:vanish/>
        </w:rPr>
        <w:t>Start of Figure</w:t>
      </w:r>
    </w:p>
    <w:p w:rsidR="00B66A71" w:rsidRDefault="00AB1D8E">
      <w:pPr>
        <w:spacing w:before="0" w:beforeAutospacing="0" w:after="0" w:afterAutospacing="0" w:line="240" w:lineRule="auto"/>
        <w:divId w:val="58869013"/>
        <w:rPr>
          <w:rFonts w:ascii="Times New Roman" w:eastAsia="Times New Roman" w:hAnsi="Times New Roman" w:cs="Times New Roman"/>
          <w:sz w:val="24"/>
          <w:szCs w:val="24"/>
        </w:rPr>
      </w:pPr>
      <w:bookmarkStart w:id="316" w:name="Session3_Figure6"/>
      <w:bookmarkEnd w:id="316"/>
      <w:r>
        <w:rPr>
          <w:rFonts w:ascii="Times New Roman" w:eastAsia="Times New Roman" w:hAnsi="Times New Roman" w:cs="Times New Roman"/>
          <w:noProof/>
          <w:sz w:val="24"/>
          <w:szCs w:val="24"/>
        </w:rPr>
        <w:drawing>
          <wp:inline distT="0" distB="0" distL="0" distR="0" wp14:anchorId="3ABC7567" wp14:editId="6AF0B457">
            <wp:extent cx="2494736" cy="1865898"/>
            <wp:effectExtent l="0" t="0" r="1270" b="1270"/>
            <wp:docPr id="85" name="Picture 85" descr="D:\AaaF\OUT\httpswwwopeneduopenlearn_cmid13470_2023-02-24_11-51-10_679dc0091c7140428b5b1be4c9193dac\word\assets\_99252f7abc012184b96b4c5fa85534192fca8bc6_mu120_a_i02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aaF\OUT\httpswwwopeneduopenlearn_cmid13470_2023-02-24_11-51-10_679dc0091c7140428b5b1be4c9193dac\word\assets\_99252f7abc012184b96b4c5fa85534192fca8bc6_mu120_a_i029i.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4736" cy="1865898"/>
                    </a:xfrm>
                    <a:prstGeom prst="rect">
                      <a:avLst/>
                    </a:prstGeom>
                    <a:noFill/>
                    <a:ln>
                      <a:noFill/>
                    </a:ln>
                  </pic:spPr>
                </pic:pic>
              </a:graphicData>
            </a:graphic>
          </wp:inline>
        </w:drawing>
      </w:r>
    </w:p>
    <w:p w:rsidR="00B66A71" w:rsidRDefault="00AB1D8E">
      <w:pPr>
        <w:divId w:val="2057779587"/>
      </w:pPr>
      <w:r>
        <w:rPr>
          <w:vanish/>
        </w:rPr>
        <w:t>End of Figure</w:t>
      </w:r>
    </w:p>
    <w:p w:rsidR="00B66A71" w:rsidRDefault="00AB1D8E">
      <w:pPr>
        <w:divId w:val="1626810916"/>
      </w:pPr>
      <w:r>
        <w:rPr>
          <w:vanish/>
        </w:rPr>
        <w:t>End of Question</w:t>
      </w:r>
    </w:p>
    <w:bookmarkStart w:id="317" w:name="View_Session3_Answer42"/>
    <w:p w:rsidR="00B66A71" w:rsidRDefault="00AB1D8E">
      <w:pPr>
        <w:pStyle w:val="navbutton"/>
        <w:divId w:val="1626810916"/>
      </w:pPr>
      <w:r>
        <w:fldChar w:fldCharType="begin"/>
      </w:r>
      <w:r>
        <w:instrText xml:space="preserve"> HYPERLINK "" \l "Session3_Answer42" </w:instrText>
      </w:r>
      <w:r>
        <w:fldChar w:fldCharType="separate"/>
      </w:r>
      <w:r>
        <w:rPr>
          <w:rStyle w:val="Hyperlink"/>
        </w:rPr>
        <w:t>View answer - Activity 51</w:t>
      </w:r>
      <w:r>
        <w:fldChar w:fldCharType="end"/>
      </w:r>
      <w:bookmarkEnd w:id="317"/>
    </w:p>
    <w:p w:rsidR="00B66A71" w:rsidRDefault="00AB1D8E">
      <w:pPr>
        <w:divId w:val="901675787"/>
      </w:pPr>
      <w:r>
        <w:rPr>
          <w:vanish/>
        </w:rPr>
        <w:t>End of Activity</w:t>
      </w:r>
    </w:p>
    <w:p w:rsidR="00B66A71" w:rsidRDefault="00AB1D8E">
      <w:pPr>
        <w:divId w:val="901675787"/>
      </w:pPr>
      <w:r>
        <w:t xml:space="preserve">Three quarters is 3 × </w:t>
      </w:r>
      <w:r>
        <w:rPr>
          <w:noProof/>
          <w:position w:val="-8"/>
        </w:rPr>
        <w:drawing>
          <wp:inline distT="0" distB="0" distL="0" distR="0" wp14:anchorId="2F434D84" wp14:editId="4401879C">
            <wp:extent cx="95250" cy="361950"/>
            <wp:effectExtent l="0" t="0" r="0" b="0"/>
            <wp:docPr id="86" name="Picture 86" descr="D:\AaaF\OUT\httpswwwopeneduopenlearn_cmid13470_2023-02-24_11-51-10_679dc0091c7140428b5b1be4c9193dac\word\assets\_920eaded157992e7ff463a17c81537445e0e7a31_mu120_a_i13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aaF\OUT\httpswwwopeneduopenlearn_cmid13470_2023-02-24_11-51-10_679dc0091c7140428b5b1be4c9193dac\word\assets\_920eaded157992e7ff463a17c81537445e0e7a31_mu120_a_i134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So dividing by </w:t>
      </w:r>
      <w:r>
        <w:rPr>
          <w:noProof/>
          <w:position w:val="-8"/>
        </w:rPr>
        <w:drawing>
          <wp:inline distT="0" distB="0" distL="0" distR="0" wp14:anchorId="09BC5087" wp14:editId="186A1141">
            <wp:extent cx="95250" cy="361950"/>
            <wp:effectExtent l="0" t="0" r="0" b="0"/>
            <wp:docPr id="87" name="Picture 87" descr="D:\AaaF\OUT\httpswwwopeneduopenlearn_cmid13470_2023-02-24_11-51-10_679dc0091c7140428b5b1be4c9193dac\word\assets\_ac422cfa44c77f5c79e9faf8a1ed703e827c1f4e_mu120_a_i13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aaF\OUT\httpswwwopeneduopenlearn_cmid13470_2023-02-24_11-51-10_679dc0091c7140428b5b1be4c9193dac\word\assets\_ac422cfa44c77f5c79e9faf8a1ed703e827c1f4e_mu120_a_i133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the same as dividing by 3 and by </w:t>
      </w:r>
      <w:r>
        <w:rPr>
          <w:noProof/>
          <w:position w:val="-8"/>
        </w:rPr>
        <w:drawing>
          <wp:inline distT="0" distB="0" distL="0" distR="0" wp14:anchorId="3824A5A8" wp14:editId="70F3FCF6">
            <wp:extent cx="95250" cy="361950"/>
            <wp:effectExtent l="0" t="0" r="0" b="0"/>
            <wp:docPr id="88" name="Picture 88" descr="D:\AaaF\OUT\httpswwwopeneduopenlearn_cmid13470_2023-02-24_11-51-10_679dc0091c7140428b5b1be4c9193dac\word\assets\_920eaded157992e7ff463a17c81537445e0e7a31_mu120_a_i13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aaF\OUT\httpswwwopeneduopenlearn_cmid13470_2023-02-24_11-51-10_679dc0091c7140428b5b1be4c9193dac\word\assets\_920eaded157992e7ff463a17c81537445e0e7a31_mu120_a_i134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Dividing by </w:t>
      </w:r>
      <w:r>
        <w:rPr>
          <w:noProof/>
          <w:position w:val="-8"/>
        </w:rPr>
        <w:drawing>
          <wp:inline distT="0" distB="0" distL="0" distR="0" wp14:anchorId="5B3C6EE3" wp14:editId="3876EEAE">
            <wp:extent cx="95250" cy="361950"/>
            <wp:effectExtent l="0" t="0" r="0" b="0"/>
            <wp:docPr id="89" name="Picture 89" descr="D:\AaaF\OUT\httpswwwopeneduopenlearn_cmid13470_2023-02-24_11-51-10_679dc0091c7140428b5b1be4c9193dac\word\assets\_920eaded157992e7ff463a17c81537445e0e7a31_mu120_a_i13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aaF\OUT\httpswwwopeneduopenlearn_cmid13470_2023-02-24_11-51-10_679dc0091c7140428b5b1be4c9193dac\word\assets\_920eaded157992e7ff463a17c81537445e0e7a31_mu120_a_i134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multiplying by 4. So dividing by </w:t>
      </w:r>
      <w:r>
        <w:rPr>
          <w:noProof/>
          <w:position w:val="-8"/>
        </w:rPr>
        <w:drawing>
          <wp:inline distT="0" distB="0" distL="0" distR="0" wp14:anchorId="45AF587C" wp14:editId="72E26DA0">
            <wp:extent cx="95250" cy="361950"/>
            <wp:effectExtent l="0" t="0" r="0" b="0"/>
            <wp:docPr id="90" name="Picture 90" descr="D:\AaaF\OUT\httpswwwopeneduopenlearn_cmid13470_2023-02-24_11-51-10_679dc0091c7140428b5b1be4c9193dac\word\assets\_ac422cfa44c77f5c79e9faf8a1ed703e827c1f4e_mu120_a_i13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aaF\OUT\httpswwwopeneduopenlearn_cmid13470_2023-02-24_11-51-10_679dc0091c7140428b5b1be4c9193dac\word\assets\_ac422cfa44c77f5c79e9faf8a1ed703e827c1f4e_mu120_a_i133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the same as dividing by 3 and multiplying by 4, which is multiplying by </w:t>
      </w:r>
      <w:r>
        <w:rPr>
          <w:noProof/>
          <w:position w:val="-8"/>
        </w:rPr>
        <w:drawing>
          <wp:inline distT="0" distB="0" distL="0" distR="0" wp14:anchorId="7394987F" wp14:editId="26AB2644">
            <wp:extent cx="95250" cy="361950"/>
            <wp:effectExtent l="0" t="0" r="0" b="0"/>
            <wp:docPr id="91" name="Picture 91" descr="D:\AaaF\OUT\httpswwwopeneduopenlearn_cmid13470_2023-02-24_11-51-10_679dc0091c7140428b5b1be4c9193dac\word\assets\_512b13f393fe41b00de108b964091e66c251b77d_mu120_a_i1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aaF\OUT\httpswwwopeneduopenlearn_cmid13470_2023-02-24_11-51-10_679dc0091c7140428b5b1be4c9193dac\word\assets\_512b13f393fe41b00de108b964091e66c251b77d_mu120_a_i139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So 6 ÷ </w:t>
      </w:r>
      <w:r>
        <w:rPr>
          <w:noProof/>
          <w:position w:val="-8"/>
        </w:rPr>
        <w:drawing>
          <wp:inline distT="0" distB="0" distL="0" distR="0" wp14:anchorId="0EE7C85C" wp14:editId="6CFE3A1A">
            <wp:extent cx="95250" cy="361950"/>
            <wp:effectExtent l="0" t="0" r="0" b="0"/>
            <wp:docPr id="92" name="Picture 92" descr="D:\AaaF\OUT\httpswwwopeneduopenlearn_cmid13470_2023-02-24_11-51-10_679dc0091c7140428b5b1be4c9193dac\word\assets\_ac422cfa44c77f5c79e9faf8a1ed703e827c1f4e_mu120_a_i13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aaF\OUT\httpswwwopeneduopenlearn_cmid13470_2023-02-24_11-51-10_679dc0091c7140428b5b1be4c9193dac\word\assets\_ac422cfa44c77f5c79e9faf8a1ed703e827c1f4e_mu120_a_i133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 6 × </w:t>
      </w:r>
      <w:r>
        <w:rPr>
          <w:noProof/>
          <w:position w:val="-8"/>
        </w:rPr>
        <w:drawing>
          <wp:inline distT="0" distB="0" distL="0" distR="0" wp14:anchorId="7007D8A0" wp14:editId="780E6297">
            <wp:extent cx="95250" cy="361950"/>
            <wp:effectExtent l="0" t="0" r="0" b="0"/>
            <wp:docPr id="93" name="Picture 93" descr="D:\AaaF\OUT\httpswwwopeneduopenlearn_cmid13470_2023-02-24_11-51-10_679dc0091c7140428b5b1be4c9193dac\word\assets\_512b13f393fe41b00de108b964091e66c251b77d_mu120_a_i1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aaF\OUT\httpswwwopeneduopenlearn_cmid13470_2023-02-24_11-51-10_679dc0091c7140428b5b1be4c9193dac\word\assets\_512b13f393fe41b00de108b964091e66c251b77d_mu120_a_i139e.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 </w:t>
      </w:r>
      <w:r>
        <w:rPr>
          <w:noProof/>
          <w:position w:val="-8"/>
        </w:rPr>
        <w:drawing>
          <wp:inline distT="0" distB="0" distL="0" distR="0" wp14:anchorId="5AE92D6B" wp14:editId="3E8057BC">
            <wp:extent cx="180975" cy="361950"/>
            <wp:effectExtent l="0" t="0" r="9525" b="0"/>
            <wp:docPr id="94" name="Picture 94" descr="D:\AaaF\OUT\httpswwwopeneduopenlearn_cmid13470_2023-02-24_11-51-10_679dc0091c7140428b5b1be4c9193dac\word\assets\_176793bd81841856ec0dd7d06a05b57ab98cf753_mu120_a_i14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aaF\OUT\httpswwwopeneduopenlearn_cmid13470_2023-02-24_11-51-10_679dc0091c7140428b5b1be4c9193dac\word\assets\_176793bd81841856ec0dd7d06a05b57ab98cf753_mu120_a_i142e.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t xml:space="preserve"> = 8. </w:t>
      </w:r>
    </w:p>
    <w:p w:rsidR="00B66A71" w:rsidRDefault="00AB1D8E">
      <w:pPr>
        <w:divId w:val="901675787"/>
      </w:pPr>
      <w:r>
        <w:t>The general rule for dividing by a fraction can be stated as follows.</w:t>
      </w:r>
    </w:p>
    <w:p w:rsidR="00B66A71" w:rsidRDefault="00AB1D8E">
      <w:pPr>
        <w:divId w:val="901675787"/>
      </w:pPr>
      <w:r>
        <w:rPr>
          <w:vanish/>
        </w:rPr>
        <w:t>Start of Box</w:t>
      </w:r>
    </w:p>
    <w:p w:rsidR="00B66A71" w:rsidRDefault="00AB1D8E">
      <w:pPr>
        <w:divId w:val="598880183"/>
      </w:pPr>
      <w:bookmarkStart w:id="318" w:name="Session3_Box9"/>
      <w:bookmarkEnd w:id="318"/>
      <w:r>
        <w:t>To divide by a fraction, turn the fraction upside down and multiply.</w:t>
      </w:r>
    </w:p>
    <w:p w:rsidR="00B66A71" w:rsidRDefault="00AB1D8E">
      <w:pPr>
        <w:divId w:val="901675787"/>
      </w:pPr>
      <w:r>
        <w:rPr>
          <w:vanish/>
        </w:rPr>
        <w:t>End of Box</w:t>
      </w:r>
    </w:p>
    <w:p w:rsidR="00B66A71" w:rsidRDefault="00AB1D8E">
      <w:pPr>
        <w:divId w:val="901675787"/>
      </w:pPr>
      <w:r>
        <w:t xml:space="preserve">Does this also work for dividing by </w:t>
      </w:r>
      <w:r>
        <w:rPr>
          <w:noProof/>
          <w:position w:val="-8"/>
        </w:rPr>
        <w:drawing>
          <wp:inline distT="0" distB="0" distL="0" distR="0" wp14:anchorId="5CB2966B" wp14:editId="4A417FE1">
            <wp:extent cx="104775" cy="361950"/>
            <wp:effectExtent l="0" t="0" r="9525" b="0"/>
            <wp:docPr id="95" name="Picture 95" descr="D:\AaaF\OUT\httpswwwopeneduopenlearn_cmid13470_2023-02-24_11-51-10_679dc0091c7140428b5b1be4c9193dac\word\assets\_e100ee46baa7264890e76a770b76c834f1fcee4f_mu120_a_i1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aaF\OUT\httpswwwopeneduopenlearn_cmid13470_2023-02-24_11-51-10_679dc0091c7140428b5b1be4c9193dac\word\assets\_e100ee46baa7264890e76a770b76c834f1fcee4f_mu120_a_i131e.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361950"/>
                    </a:xfrm>
                    <a:prstGeom prst="rect">
                      <a:avLst/>
                    </a:prstGeom>
                    <a:noFill/>
                    <a:ln>
                      <a:noFill/>
                    </a:ln>
                  </pic:spPr>
                </pic:pic>
              </a:graphicData>
            </a:graphic>
          </wp:inline>
        </w:drawing>
      </w:r>
      <w:r>
        <w:t xml:space="preserve">? Yes, because multiplying by </w:t>
      </w:r>
      <w:r>
        <w:rPr>
          <w:rStyle w:val="Emphasis"/>
        </w:rPr>
        <w:t>n</w:t>
      </w:r>
      <w:r>
        <w:t xml:space="preserve"> is the same as multiplying by </w:t>
      </w:r>
      <w:r>
        <w:rPr>
          <w:noProof/>
          <w:position w:val="-8"/>
        </w:rPr>
        <w:drawing>
          <wp:inline distT="0" distB="0" distL="0" distR="0" wp14:anchorId="4DD3C1FD" wp14:editId="4FC5EC4A">
            <wp:extent cx="104775" cy="342900"/>
            <wp:effectExtent l="0" t="0" r="9525" b="0"/>
            <wp:docPr id="96" name="Picture 96" descr="D:\AaaF\OUT\httpswwwopeneduopenlearn_cmid13470_2023-02-24_11-51-10_679dc0091c7140428b5b1be4c9193dac\word\assets\_1677ba1e3a23ab08bc0a37f624865433787e81ee_mu120_a_i14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AaaF\OUT\httpswwwopeneduopenlearn_cmid13470_2023-02-24_11-51-10_679dc0091c7140428b5b1be4c9193dac\word\assets\_1677ba1e3a23ab08bc0a37f624865433787e81ee_mu120_a_i144e.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 cy="342900"/>
                    </a:xfrm>
                    <a:prstGeom prst="rect">
                      <a:avLst/>
                    </a:prstGeom>
                    <a:noFill/>
                    <a:ln>
                      <a:noFill/>
                    </a:ln>
                  </pic:spPr>
                </pic:pic>
              </a:graphicData>
            </a:graphic>
          </wp:inline>
        </w:drawing>
      </w:r>
      <w:r>
        <w:t xml:space="preserve">. It also works for division of whole numbers: dividing by 4 (= </w:t>
      </w:r>
      <w:r>
        <w:rPr>
          <w:noProof/>
          <w:position w:val="-8"/>
        </w:rPr>
        <w:drawing>
          <wp:inline distT="0" distB="0" distL="0" distR="0" wp14:anchorId="7706A381" wp14:editId="54BB76C9">
            <wp:extent cx="95250" cy="361950"/>
            <wp:effectExtent l="0" t="0" r="0" b="0"/>
            <wp:docPr id="97" name="Picture 97" descr="D:\AaaF\OUT\httpswwwopeneduopenlearn_cmid13470_2023-02-24_11-51-10_679dc0091c7140428b5b1be4c9193dac\word\assets\_0fe5ec4b43cb74d2d16e55c035a3cfd3f928eed3_mu120_a_i14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AaaF\OUT\httpswwwopeneduopenlearn_cmid13470_2023-02-24_11-51-10_679dc0091c7140428b5b1be4c9193dac\word\assets\_0fe5ec4b43cb74d2d16e55c035a3cfd3f928eed3_mu120_a_i145e.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the same as multiplying by </w:t>
      </w:r>
      <w:r>
        <w:rPr>
          <w:noProof/>
          <w:position w:val="-8"/>
        </w:rPr>
        <w:drawing>
          <wp:inline distT="0" distB="0" distL="0" distR="0" wp14:anchorId="36C8DEA7" wp14:editId="53127A25">
            <wp:extent cx="95250" cy="361950"/>
            <wp:effectExtent l="0" t="0" r="0" b="0"/>
            <wp:docPr id="98" name="Picture 98" descr="D:\AaaF\OUT\httpswwwopeneduopenlearn_cmid13470_2023-02-24_11-51-10_679dc0091c7140428b5b1be4c9193dac\word\assets\_920eaded157992e7ff463a17c81537445e0e7a31_mu120_a_i13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aaF\OUT\httpswwwopeneduopenlearn_cmid13470_2023-02-24_11-51-10_679dc0091c7140428b5b1be4c9193dac\word\assets\_920eaded157992e7ff463a17c81537445e0e7a31_mu120_a_i134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w:t>
      </w:r>
    </w:p>
    <w:p w:rsidR="00B66A71" w:rsidRDefault="00AB1D8E">
      <w:pPr>
        <w:divId w:val="901675787"/>
      </w:pPr>
      <w:r>
        <w:rPr>
          <w:vanish/>
        </w:rPr>
        <w:t>Start of Example</w:t>
      </w:r>
    </w:p>
    <w:p w:rsidR="00B66A71" w:rsidRDefault="00AB1D8E">
      <w:pPr>
        <w:spacing w:before="0" w:beforeAutospacing="0" w:after="0" w:afterAutospacing="0" w:line="240" w:lineRule="auto"/>
        <w:outlineLvl w:val="3"/>
        <w:divId w:val="1636981575"/>
        <w:rPr>
          <w:rFonts w:eastAsia="Times New Roman"/>
          <w:b/>
          <w:bCs/>
          <w:sz w:val="36"/>
          <w:szCs w:val="36"/>
        </w:rPr>
      </w:pPr>
      <w:bookmarkStart w:id="319" w:name="Session3_Example13"/>
      <w:bookmarkEnd w:id="319"/>
      <w:r>
        <w:rPr>
          <w:rFonts w:eastAsia="Times New Roman"/>
          <w:b/>
          <w:bCs/>
          <w:sz w:val="36"/>
          <w:szCs w:val="36"/>
        </w:rPr>
        <w:t>Example 23</w:t>
      </w:r>
    </w:p>
    <w:p w:rsidR="00B66A71" w:rsidRDefault="00AB1D8E">
      <w:pPr>
        <w:divId w:val="400912609"/>
      </w:pPr>
      <w:r>
        <w:t>Evaluate:</w:t>
      </w:r>
    </w:p>
    <w:p w:rsidR="00B66A71" w:rsidRDefault="00AB1D8E">
      <w:pPr>
        <w:numPr>
          <w:ilvl w:val="0"/>
          <w:numId w:val="34"/>
        </w:numPr>
        <w:ind w:left="780" w:right="780"/>
        <w:divId w:val="400912609"/>
      </w:pPr>
      <w:r>
        <w:rPr>
          <w:noProof/>
          <w:position w:val="-8"/>
        </w:rPr>
        <w:drawing>
          <wp:inline distT="0" distB="0" distL="0" distR="0" wp14:anchorId="06E4B03E" wp14:editId="0E49E2FD">
            <wp:extent cx="409575" cy="361950"/>
            <wp:effectExtent l="0" t="0" r="9525" b="0"/>
            <wp:docPr id="99" name="Picture 99" descr="D:\AaaF\OUT\httpswwwopeneduopenlearn_cmid13470_2023-02-24_11-51-10_679dc0091c7140428b5b1be4c9193dac\word\assets\_cc32e24c81ae419d9efe310bc73733444258f0d4_mu120_a_i14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aaF\OUT\httpswwwopeneduopenlearn_cmid13470_2023-02-24_11-51-10_679dc0091c7140428b5b1be4c9193dac\word\assets\_cc32e24c81ae419d9efe310bc73733444258f0d4_mu120_a_i147e.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bookmarkStart w:id="320" w:name="View_Session3_Answer43"/>
    <w:p w:rsidR="00B66A71" w:rsidRDefault="00AB1D8E">
      <w:pPr>
        <w:pStyle w:val="navbutton"/>
        <w:divId w:val="400912609"/>
      </w:pPr>
      <w:r>
        <w:fldChar w:fldCharType="begin"/>
      </w:r>
      <w:r>
        <w:instrText xml:space="preserve"> HYPERLINK "" \l "Session3_Answer43" </w:instrText>
      </w:r>
      <w:r>
        <w:fldChar w:fldCharType="separate"/>
      </w:r>
      <w:r>
        <w:rPr>
          <w:rStyle w:val="Hyperlink"/>
        </w:rPr>
        <w:t>View answer - Example 23</w:t>
      </w:r>
      <w:r>
        <w:fldChar w:fldCharType="end"/>
      </w:r>
      <w:bookmarkEnd w:id="320"/>
    </w:p>
    <w:p w:rsidR="00B66A71" w:rsidRDefault="00AB1D8E">
      <w:pPr>
        <w:divId w:val="901675787"/>
      </w:pPr>
      <w:r>
        <w:rPr>
          <w:vanish/>
        </w:rPr>
        <w:t>End of Example</w:t>
      </w:r>
    </w:p>
    <w:p w:rsidR="00B66A71" w:rsidRDefault="00AB1D8E">
      <w:pPr>
        <w:divId w:val="901675787"/>
      </w:pPr>
      <w:r>
        <w:t xml:space="preserve">Turning a fraction upside down is called finding its </w:t>
      </w:r>
      <w:r>
        <w:rPr>
          <w:rStyle w:val="Strong"/>
        </w:rPr>
        <w:t>reciprocal</w:t>
      </w:r>
      <w:r>
        <w:t xml:space="preserve">. </w:t>
      </w:r>
    </w:p>
    <w:p w:rsidR="00B66A71" w:rsidRDefault="00AB1D8E">
      <w:pPr>
        <w:divId w:val="901675787"/>
      </w:pPr>
      <w:r>
        <w:t xml:space="preserve">The reciprocal of </w:t>
      </w:r>
      <w:r>
        <w:rPr>
          <w:noProof/>
          <w:position w:val="-8"/>
        </w:rPr>
        <w:drawing>
          <wp:inline distT="0" distB="0" distL="0" distR="0" wp14:anchorId="4395BAAF" wp14:editId="62279CF2">
            <wp:extent cx="95250" cy="361950"/>
            <wp:effectExtent l="0" t="0" r="0" b="0"/>
            <wp:docPr id="100" name="Picture 100" descr="D:\AaaF\OUT\httpswwwopeneduopenlearn_cmid13470_2023-02-24_11-51-10_679dc0091c7140428b5b1be4c9193dac\word\assets\_7e73999aa93a467b4aac77984479eb4e0f275653_mu120_a_i1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aaF\OUT\httpswwwopeneduopenlearn_cmid13470_2023-02-24_11-51-10_679dc0091c7140428b5b1be4c9193dac\word\assets\_7e73999aa93a467b4aac77984479eb4e0f275653_mu120_a_i155e.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w:t>
      </w:r>
      <w:r>
        <w:rPr>
          <w:noProof/>
          <w:position w:val="-8"/>
        </w:rPr>
        <w:drawing>
          <wp:inline distT="0" distB="0" distL="0" distR="0" wp14:anchorId="24BCD3CC" wp14:editId="7B15F174">
            <wp:extent cx="95250" cy="361950"/>
            <wp:effectExtent l="0" t="0" r="0" b="0"/>
            <wp:docPr id="101" name="Picture 101" descr="D:\AaaF\OUT\httpswwwopeneduopenlearn_cmid13470_2023-02-24_11-51-10_679dc0091c7140428b5b1be4c9193dac\word\assets\_f1cc1319a833ed1ef5bfbbabf071e47e15a32982_mu120_a_i15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aaF\OUT\httpswwwopeneduopenlearn_cmid13470_2023-02-24_11-51-10_679dc0091c7140428b5b1be4c9193dac\word\assets\_f1cc1319a833ed1ef5bfbbabf071e47e15a32982_mu120_a_i156e.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The reciprocal of </w:t>
      </w:r>
      <w:r>
        <w:rPr>
          <w:noProof/>
          <w:position w:val="-8"/>
        </w:rPr>
        <w:drawing>
          <wp:inline distT="0" distB="0" distL="0" distR="0" wp14:anchorId="13DCDFC3" wp14:editId="1B80EF9E">
            <wp:extent cx="95250" cy="361950"/>
            <wp:effectExtent l="0" t="0" r="0" b="0"/>
            <wp:docPr id="102" name="Picture 102" descr="D:\AaaF\OUT\httpswwwopeneduopenlearn_cmid13470_2023-02-24_11-51-10_679dc0091c7140428b5b1be4c9193dac\word\assets\_45d5eb36a9cc8ed99a534a3d203c779a41d0c803_mu120_a_i15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aaF\OUT\httpswwwopeneduopenlearn_cmid13470_2023-02-24_11-51-10_679dc0091c7140428b5b1be4c9193dac\word\assets\_45d5eb36a9cc8ed99a534a3d203c779a41d0c803_mu120_a_i157e.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w:t>
      </w:r>
      <w:r>
        <w:rPr>
          <w:noProof/>
          <w:position w:val="-8"/>
        </w:rPr>
        <w:drawing>
          <wp:inline distT="0" distB="0" distL="0" distR="0" wp14:anchorId="3C754795" wp14:editId="7A47E808">
            <wp:extent cx="95250" cy="361950"/>
            <wp:effectExtent l="0" t="0" r="0" b="0"/>
            <wp:docPr id="103" name="Picture 103" descr="D:\AaaF\OUT\httpswwwopeneduopenlearn_cmid13470_2023-02-24_11-51-10_679dc0091c7140428b5b1be4c9193dac\word\assets\_e08a988592d7ea3de508e74dac37cb690d3cec76_mu120_a_i15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AaaF\OUT\httpswwwopeneduopenlearn_cmid13470_2023-02-24_11-51-10_679dc0091c7140428b5b1be4c9193dac\word\assets\_e08a988592d7ea3de508e74dac37cb690d3cec76_mu120_a_i158e.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i.e. 6. </w:t>
      </w:r>
    </w:p>
    <w:p w:rsidR="00B66A71" w:rsidRDefault="00AB1D8E">
      <w:pPr>
        <w:divId w:val="901675787"/>
      </w:pPr>
      <w:r>
        <w:t>So an alternative formulation of the rule for dividing by a number can be stated as follows.</w:t>
      </w:r>
    </w:p>
    <w:p w:rsidR="00B66A71" w:rsidRDefault="00AB1D8E">
      <w:pPr>
        <w:divId w:val="901675787"/>
      </w:pPr>
      <w:r>
        <w:rPr>
          <w:vanish/>
        </w:rPr>
        <w:t>Start of Box</w:t>
      </w:r>
    </w:p>
    <w:p w:rsidR="00B66A71" w:rsidRDefault="00AB1D8E">
      <w:pPr>
        <w:divId w:val="537084773"/>
      </w:pPr>
      <w:bookmarkStart w:id="321" w:name="Session3_Box10"/>
      <w:bookmarkEnd w:id="321"/>
      <w:r>
        <w:t>Division by a number is the same as multiplication by its reciprocal.</w:t>
      </w:r>
    </w:p>
    <w:p w:rsidR="00B66A71" w:rsidRDefault="00AB1D8E">
      <w:pPr>
        <w:divId w:val="901675787"/>
      </w:pPr>
      <w:r>
        <w:rPr>
          <w:vanish/>
        </w:rPr>
        <w:t>End of Box</w:t>
      </w:r>
    </w:p>
    <w:p w:rsidR="00B66A71" w:rsidRDefault="00AB1D8E">
      <w:pPr>
        <w:pStyle w:val="Heading3"/>
        <w:divId w:val="955671800"/>
        <w:rPr>
          <w:rFonts w:eastAsia="Times New Roman"/>
        </w:rPr>
      </w:pPr>
      <w:bookmarkStart w:id="322" w:name="Session3_SubSection16"/>
      <w:bookmarkEnd w:id="322"/>
      <w:r>
        <w:rPr>
          <w:rFonts w:eastAsia="Times New Roman"/>
        </w:rPr>
        <w:t>Try some yourself</w:t>
      </w:r>
    </w:p>
    <w:p w:rsidR="00B66A71" w:rsidRDefault="00AB1D8E">
      <w:pPr>
        <w:divId w:val="955671800"/>
      </w:pPr>
      <w:r>
        <w:rPr>
          <w:vanish/>
        </w:rPr>
        <w:t>Start of Activity</w:t>
      </w:r>
    </w:p>
    <w:p w:rsidR="00B66A71" w:rsidRDefault="00AB1D8E">
      <w:pPr>
        <w:spacing w:before="0" w:beforeAutospacing="0" w:after="0" w:afterAutospacing="0" w:line="240" w:lineRule="auto"/>
        <w:outlineLvl w:val="4"/>
        <w:divId w:val="64029987"/>
        <w:rPr>
          <w:rFonts w:eastAsia="Times New Roman"/>
          <w:b/>
          <w:bCs/>
          <w:sz w:val="36"/>
          <w:szCs w:val="36"/>
        </w:rPr>
      </w:pPr>
      <w:bookmarkStart w:id="323" w:name="Session3_Activity31"/>
      <w:bookmarkEnd w:id="323"/>
      <w:r>
        <w:rPr>
          <w:rFonts w:eastAsia="Times New Roman"/>
          <w:b/>
          <w:bCs/>
          <w:sz w:val="36"/>
          <w:szCs w:val="36"/>
        </w:rPr>
        <w:t>Activity 52</w:t>
      </w:r>
    </w:p>
    <w:p w:rsidR="00B66A71" w:rsidRDefault="00AB1D8E">
      <w:pPr>
        <w:divId w:val="1749038743"/>
      </w:pPr>
      <w:r>
        <w:rPr>
          <w:vanish/>
        </w:rPr>
        <w:t>Start of Question</w:t>
      </w:r>
    </w:p>
    <w:p w:rsidR="00B66A71" w:rsidRDefault="00AB1D8E">
      <w:pPr>
        <w:divId w:val="191501002"/>
      </w:pPr>
      <w:bookmarkStart w:id="324" w:name="Session3_Question31"/>
      <w:bookmarkEnd w:id="324"/>
      <w:r>
        <w:t>Evaluate each of the following.</w:t>
      </w:r>
    </w:p>
    <w:p w:rsidR="00B66A71" w:rsidRDefault="00AB1D8E">
      <w:pPr>
        <w:numPr>
          <w:ilvl w:val="0"/>
          <w:numId w:val="35"/>
        </w:numPr>
        <w:ind w:left="780" w:right="780"/>
        <w:divId w:val="191501002"/>
      </w:pPr>
      <w:r>
        <w:rPr>
          <w:noProof/>
          <w:position w:val="-8"/>
        </w:rPr>
        <w:drawing>
          <wp:inline distT="0" distB="0" distL="0" distR="0" wp14:anchorId="339D70FF" wp14:editId="3A04A44E">
            <wp:extent cx="914400" cy="1228725"/>
            <wp:effectExtent l="0" t="0" r="0" b="9525"/>
            <wp:docPr id="104" name="Picture 104" descr="D:\AaaF\OUT\httpswwwopeneduopenlearn_cmid13470_2023-02-24_11-51-10_679dc0091c7140428b5b1be4c9193dac\word\assets\_3fb34928744cdb5a992c91ed6a4a0bcaa98c0254_mu120_a_i1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AaaF\OUT\httpswwwopeneduopenlearn_cmid13470_2023-02-24_11-51-10_679dc0091c7140428b5b1be4c9193dac\word\assets\_3fb34928744cdb5a992c91ed6a4a0bcaa98c0254_mu120_a_i163e.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1228725"/>
                    </a:xfrm>
                    <a:prstGeom prst="rect">
                      <a:avLst/>
                    </a:prstGeom>
                    <a:noFill/>
                    <a:ln>
                      <a:noFill/>
                    </a:ln>
                  </pic:spPr>
                </pic:pic>
              </a:graphicData>
            </a:graphic>
          </wp:inline>
        </w:drawing>
      </w:r>
    </w:p>
    <w:p w:rsidR="00B66A71" w:rsidRDefault="00AB1D8E">
      <w:pPr>
        <w:divId w:val="1749038743"/>
      </w:pPr>
      <w:r>
        <w:rPr>
          <w:vanish/>
        </w:rPr>
        <w:t>End of Question</w:t>
      </w:r>
    </w:p>
    <w:bookmarkStart w:id="325" w:name="View_Session3_Answer44"/>
    <w:p w:rsidR="00B66A71" w:rsidRDefault="00AB1D8E">
      <w:pPr>
        <w:pStyle w:val="navbutton"/>
        <w:divId w:val="1749038743"/>
      </w:pPr>
      <w:r>
        <w:fldChar w:fldCharType="begin"/>
      </w:r>
      <w:r>
        <w:instrText xml:space="preserve"> HYPERLINK "" \l "Session3_Answer44" </w:instrText>
      </w:r>
      <w:r>
        <w:fldChar w:fldCharType="separate"/>
      </w:r>
      <w:r>
        <w:rPr>
          <w:rStyle w:val="Hyperlink"/>
        </w:rPr>
        <w:t>View answer - Activity 52</w:t>
      </w:r>
      <w:r>
        <w:fldChar w:fldCharType="end"/>
      </w:r>
      <w:bookmarkEnd w:id="325"/>
    </w:p>
    <w:p w:rsidR="00B66A71" w:rsidRDefault="00AB1D8E">
      <w:pPr>
        <w:divId w:val="955671800"/>
      </w:pPr>
      <w:r>
        <w:rPr>
          <w:vanish/>
        </w:rPr>
        <w:t>End of Activity</w:t>
      </w:r>
    </w:p>
    <w:p w:rsidR="00B66A71" w:rsidRDefault="00AB1D8E">
      <w:pPr>
        <w:divId w:val="955671800"/>
      </w:pPr>
      <w:r>
        <w:rPr>
          <w:vanish/>
        </w:rPr>
        <w:t>Start of Activity</w:t>
      </w:r>
    </w:p>
    <w:p w:rsidR="00B66A71" w:rsidRDefault="00AB1D8E">
      <w:pPr>
        <w:spacing w:before="0" w:beforeAutospacing="0" w:after="0" w:afterAutospacing="0" w:line="240" w:lineRule="auto"/>
        <w:outlineLvl w:val="4"/>
        <w:divId w:val="86586337"/>
        <w:rPr>
          <w:rFonts w:eastAsia="Times New Roman"/>
          <w:b/>
          <w:bCs/>
          <w:sz w:val="36"/>
          <w:szCs w:val="36"/>
        </w:rPr>
      </w:pPr>
      <w:bookmarkStart w:id="326" w:name="Session3_Activity32"/>
      <w:bookmarkEnd w:id="326"/>
      <w:r>
        <w:rPr>
          <w:rFonts w:eastAsia="Times New Roman"/>
          <w:b/>
          <w:bCs/>
          <w:sz w:val="36"/>
          <w:szCs w:val="36"/>
        </w:rPr>
        <w:t>Activity 53</w:t>
      </w:r>
    </w:p>
    <w:p w:rsidR="00B66A71" w:rsidRDefault="00AB1D8E">
      <w:pPr>
        <w:divId w:val="1091968338"/>
      </w:pPr>
      <w:r>
        <w:rPr>
          <w:vanish/>
        </w:rPr>
        <w:t>Start of Question</w:t>
      </w:r>
    </w:p>
    <w:p w:rsidR="00B66A71" w:rsidRDefault="00AB1D8E">
      <w:pPr>
        <w:divId w:val="1409034718"/>
      </w:pPr>
      <w:bookmarkStart w:id="327" w:name="Session3_Question32"/>
      <w:bookmarkEnd w:id="327"/>
      <w:r>
        <w:t>Evaluate each of the following, giving each answer in its simplest form.</w:t>
      </w:r>
    </w:p>
    <w:p w:rsidR="00B66A71" w:rsidRDefault="00AB1D8E">
      <w:pPr>
        <w:numPr>
          <w:ilvl w:val="0"/>
          <w:numId w:val="36"/>
        </w:numPr>
        <w:ind w:left="780" w:right="780"/>
        <w:divId w:val="1409034718"/>
      </w:pPr>
      <w:r>
        <w:rPr>
          <w:noProof/>
          <w:position w:val="-8"/>
        </w:rPr>
        <w:drawing>
          <wp:inline distT="0" distB="0" distL="0" distR="0" wp14:anchorId="5F200A9E" wp14:editId="6B4437C5">
            <wp:extent cx="895350" cy="1095375"/>
            <wp:effectExtent l="0" t="0" r="0" b="9525"/>
            <wp:docPr id="105" name="Picture 105" descr="D:\AaaF\OUT\httpswwwopeneduopenlearn_cmid13470_2023-02-24_11-51-10_679dc0091c7140428b5b1be4c9193dac\word\assets\_4ba26baa9f6173c5917b02b013c403732f0d9898_mu120_a_i17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AaaF\OUT\httpswwwopeneduopenlearn_cmid13470_2023-02-24_11-51-10_679dc0091c7140428b5b1be4c9193dac\word\assets\_4ba26baa9f6173c5917b02b013c403732f0d9898_mu120_a_i170e.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5350" cy="1095375"/>
                    </a:xfrm>
                    <a:prstGeom prst="rect">
                      <a:avLst/>
                    </a:prstGeom>
                    <a:noFill/>
                    <a:ln>
                      <a:noFill/>
                    </a:ln>
                  </pic:spPr>
                </pic:pic>
              </a:graphicData>
            </a:graphic>
          </wp:inline>
        </w:drawing>
      </w:r>
    </w:p>
    <w:p w:rsidR="00B66A71" w:rsidRDefault="00AB1D8E">
      <w:pPr>
        <w:divId w:val="1091968338"/>
      </w:pPr>
      <w:r>
        <w:rPr>
          <w:vanish/>
        </w:rPr>
        <w:t>End of Question</w:t>
      </w:r>
    </w:p>
    <w:bookmarkStart w:id="328" w:name="View_Session3_Answer45"/>
    <w:p w:rsidR="00B66A71" w:rsidRDefault="00AB1D8E">
      <w:pPr>
        <w:pStyle w:val="navbutton"/>
        <w:divId w:val="1091968338"/>
      </w:pPr>
      <w:r>
        <w:fldChar w:fldCharType="begin"/>
      </w:r>
      <w:r>
        <w:instrText xml:space="preserve"> HYPERLINK "" \l "Session3_Answer45" </w:instrText>
      </w:r>
      <w:r>
        <w:fldChar w:fldCharType="separate"/>
      </w:r>
      <w:r>
        <w:rPr>
          <w:rStyle w:val="Hyperlink"/>
        </w:rPr>
        <w:t>View answer - Activity 53</w:t>
      </w:r>
      <w:r>
        <w:fldChar w:fldCharType="end"/>
      </w:r>
      <w:bookmarkEnd w:id="328"/>
    </w:p>
    <w:p w:rsidR="00B66A71" w:rsidRDefault="00AB1D8E">
      <w:pPr>
        <w:divId w:val="955671800"/>
      </w:pPr>
      <w:r>
        <w:rPr>
          <w:vanish/>
        </w:rPr>
        <w:t>End of Activity</w:t>
      </w:r>
    </w:p>
    <w:p w:rsidR="00B66A71" w:rsidRDefault="00AB1D8E">
      <w:pPr>
        <w:divId w:val="955671800"/>
      </w:pPr>
      <w:r>
        <w:rPr>
          <w:vanish/>
        </w:rPr>
        <w:t>Start of Activity</w:t>
      </w:r>
    </w:p>
    <w:p w:rsidR="00B66A71" w:rsidRDefault="00AB1D8E">
      <w:pPr>
        <w:spacing w:before="0" w:beforeAutospacing="0" w:after="0" w:afterAutospacing="0" w:line="240" w:lineRule="auto"/>
        <w:outlineLvl w:val="4"/>
        <w:divId w:val="1455902250"/>
        <w:rPr>
          <w:rFonts w:eastAsia="Times New Roman"/>
          <w:b/>
          <w:bCs/>
          <w:sz w:val="36"/>
          <w:szCs w:val="36"/>
        </w:rPr>
      </w:pPr>
      <w:bookmarkStart w:id="329" w:name="Session3_Activity33"/>
      <w:bookmarkEnd w:id="329"/>
      <w:r>
        <w:rPr>
          <w:rFonts w:eastAsia="Times New Roman"/>
          <w:b/>
          <w:bCs/>
          <w:sz w:val="36"/>
          <w:szCs w:val="36"/>
        </w:rPr>
        <w:t>Activity 54</w:t>
      </w:r>
    </w:p>
    <w:p w:rsidR="00B66A71" w:rsidRDefault="00AB1D8E">
      <w:pPr>
        <w:divId w:val="1584755350"/>
      </w:pPr>
      <w:r>
        <w:rPr>
          <w:vanish/>
        </w:rPr>
        <w:t>Start of Question</w:t>
      </w:r>
    </w:p>
    <w:p w:rsidR="00B66A71" w:rsidRDefault="00AB1D8E">
      <w:pPr>
        <w:divId w:val="816454754"/>
      </w:pPr>
      <w:bookmarkStart w:id="330" w:name="Session3_Question33"/>
      <w:bookmarkEnd w:id="330"/>
      <w:r>
        <w:t>Explain how to multiply fractions, to somebody who does not know how to do it.</w:t>
      </w:r>
    </w:p>
    <w:p w:rsidR="00B66A71" w:rsidRDefault="00AB1D8E">
      <w:pPr>
        <w:divId w:val="1584755350"/>
      </w:pPr>
      <w:r>
        <w:rPr>
          <w:vanish/>
        </w:rPr>
        <w:t>End of Question</w:t>
      </w:r>
    </w:p>
    <w:bookmarkStart w:id="331" w:name="View_Session3_Answer46"/>
    <w:p w:rsidR="00B66A71" w:rsidRDefault="00AB1D8E">
      <w:pPr>
        <w:pStyle w:val="navbutton"/>
        <w:divId w:val="1584755350"/>
      </w:pPr>
      <w:r>
        <w:fldChar w:fldCharType="begin"/>
      </w:r>
      <w:r>
        <w:instrText xml:space="preserve"> HYPERLINK "" \l "Session3_Answer46" </w:instrText>
      </w:r>
      <w:r>
        <w:fldChar w:fldCharType="separate"/>
      </w:r>
      <w:r>
        <w:rPr>
          <w:rStyle w:val="Hyperlink"/>
        </w:rPr>
        <w:t>View answer - Activity 54</w:t>
      </w:r>
      <w:r>
        <w:fldChar w:fldCharType="end"/>
      </w:r>
      <w:bookmarkEnd w:id="331"/>
    </w:p>
    <w:p w:rsidR="00B66A71" w:rsidRDefault="00AB1D8E">
      <w:pPr>
        <w:divId w:val="955671800"/>
      </w:pPr>
      <w:r>
        <w:rPr>
          <w:vanish/>
        </w:rPr>
        <w:t>End of Activity</w:t>
      </w:r>
    </w:p>
    <w:p w:rsidR="00B66A71" w:rsidRDefault="00AB1D8E">
      <w:pPr>
        <w:pStyle w:val="Heading2"/>
        <w:divId w:val="1332417352"/>
        <w:rPr>
          <w:rFonts w:eastAsia="Times New Roman"/>
        </w:rPr>
      </w:pPr>
      <w:bookmarkStart w:id="332" w:name="Session3_Section14"/>
      <w:bookmarkEnd w:id="332"/>
      <w:r>
        <w:rPr>
          <w:rFonts w:eastAsia="Times New Roman"/>
        </w:rPr>
        <w:t>3.14 Mixed numbers</w:t>
      </w:r>
    </w:p>
    <w:p w:rsidR="00B66A71" w:rsidRDefault="00AB1D8E">
      <w:pPr>
        <w:divId w:val="1332417352"/>
      </w:pPr>
      <w:r>
        <w:t xml:space="preserve">In order to do arithmetic with mixed numbers like </w:t>
      </w:r>
      <w:r>
        <w:rPr>
          <w:noProof/>
          <w:position w:val="-8"/>
        </w:rPr>
        <w:drawing>
          <wp:inline distT="0" distB="0" distL="0" distR="0" wp14:anchorId="331C81BE" wp14:editId="67AA358E">
            <wp:extent cx="238125" cy="361950"/>
            <wp:effectExtent l="0" t="0" r="9525" b="0"/>
            <wp:docPr id="106" name="Picture 106" descr="D:\AaaF\OUT\httpswwwopeneduopenlearn_cmid13470_2023-02-24_11-51-10_679dc0091c7140428b5b1be4c9193dac\word\assets\_91443372b9e74dc758bf4f8bb8d3de54338e23d3_mu120_4m1_ie00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AaaF\OUT\httpswwwopeneduopenlearn_cmid13470_2023-02-24_11-51-10_679dc0091c7140428b5b1be4c9193dac\word\assets\_91443372b9e74dc758bf4f8bb8d3de54338e23d3_mu120_4m1_ie001i.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 cy="361950"/>
                    </a:xfrm>
                    <a:prstGeom prst="rect">
                      <a:avLst/>
                    </a:prstGeom>
                    <a:noFill/>
                    <a:ln>
                      <a:noFill/>
                    </a:ln>
                  </pic:spPr>
                </pic:pic>
              </a:graphicData>
            </a:graphic>
          </wp:inline>
        </w:drawing>
      </w:r>
      <w:r>
        <w:t xml:space="preserve">, it is often best to write them as a simple fraction, that is, one number over another. </w:t>
      </w:r>
    </w:p>
    <w:p w:rsidR="00B66A71" w:rsidRDefault="00AB1D8E">
      <w:pPr>
        <w:divId w:val="1332417352"/>
      </w:pPr>
      <w:r>
        <w:rPr>
          <w:vanish/>
        </w:rPr>
        <w:t>Start of Box</w:t>
      </w:r>
    </w:p>
    <w:p w:rsidR="00B66A71" w:rsidRDefault="00AB1D8E">
      <w:pPr>
        <w:divId w:val="1971743958"/>
      </w:pPr>
      <w:bookmarkStart w:id="333" w:name="Session3_Box11"/>
      <w:bookmarkEnd w:id="333"/>
      <w:r>
        <w:t xml:space="preserve">Multiplication or division involving mixed numbers is done by converting them to </w:t>
      </w:r>
      <w:r>
        <w:rPr>
          <w:rStyle w:val="Strong"/>
        </w:rPr>
        <w:t>fractions</w:t>
      </w:r>
      <w:r>
        <w:t xml:space="preserve"> first. </w:t>
      </w:r>
    </w:p>
    <w:p w:rsidR="00B66A71" w:rsidRDefault="00AB1D8E">
      <w:pPr>
        <w:divId w:val="1332417352"/>
      </w:pPr>
      <w:r>
        <w:rPr>
          <w:vanish/>
        </w:rPr>
        <w:t>End of Box</w:t>
      </w:r>
    </w:p>
    <w:p w:rsidR="00B66A71" w:rsidRDefault="00AB1D8E">
      <w:pPr>
        <w:divId w:val="1332417352"/>
      </w:pPr>
      <w:r>
        <w:rPr>
          <w:vanish/>
        </w:rPr>
        <w:t>Start of Example</w:t>
      </w:r>
    </w:p>
    <w:p w:rsidR="00B66A71" w:rsidRDefault="00AB1D8E">
      <w:pPr>
        <w:spacing w:before="0" w:beforeAutospacing="0" w:after="0" w:afterAutospacing="0" w:line="240" w:lineRule="auto"/>
        <w:outlineLvl w:val="3"/>
        <w:divId w:val="1129933984"/>
        <w:rPr>
          <w:rFonts w:eastAsia="Times New Roman"/>
          <w:b/>
          <w:bCs/>
          <w:sz w:val="36"/>
          <w:szCs w:val="36"/>
        </w:rPr>
      </w:pPr>
      <w:bookmarkStart w:id="334" w:name="Session3_Example14"/>
      <w:bookmarkEnd w:id="334"/>
      <w:r>
        <w:rPr>
          <w:rFonts w:eastAsia="Times New Roman"/>
          <w:b/>
          <w:bCs/>
          <w:sz w:val="36"/>
          <w:szCs w:val="36"/>
        </w:rPr>
        <w:t>Example 24</w:t>
      </w:r>
    </w:p>
    <w:p w:rsidR="00B66A71" w:rsidRDefault="00AB1D8E">
      <w:pPr>
        <w:numPr>
          <w:ilvl w:val="0"/>
          <w:numId w:val="37"/>
        </w:numPr>
        <w:ind w:left="780" w:right="780"/>
        <w:divId w:val="561252178"/>
      </w:pPr>
      <w:r>
        <w:rPr>
          <w:noProof/>
          <w:position w:val="-8"/>
        </w:rPr>
        <w:drawing>
          <wp:inline distT="0" distB="0" distL="0" distR="0" wp14:anchorId="07D57922" wp14:editId="2394BA16">
            <wp:extent cx="3124200" cy="1228725"/>
            <wp:effectExtent l="0" t="0" r="0" b="9525"/>
            <wp:docPr id="107" name="Picture 107" descr="D:\AaaF\OUT\httpswwwopeneduopenlearn_cmid13470_2023-02-24_11-51-10_679dc0091c7140428b5b1be4c9193dac\word\assets\_ea8e5617fc558e16b4d53b7f7db88acb0f8071f3_mu120_a_i1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aaF\OUT\httpswwwopeneduopenlearn_cmid13470_2023-02-24_11-51-10_679dc0091c7140428b5b1be4c9193dac\word\assets\_ea8e5617fc558e16b4d53b7f7db88acb0f8071f3_mu120_a_i101e.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24200" cy="1228725"/>
                    </a:xfrm>
                    <a:prstGeom prst="rect">
                      <a:avLst/>
                    </a:prstGeom>
                    <a:noFill/>
                    <a:ln>
                      <a:noFill/>
                    </a:ln>
                  </pic:spPr>
                </pic:pic>
              </a:graphicData>
            </a:graphic>
          </wp:inline>
        </w:drawing>
      </w:r>
    </w:p>
    <w:p w:rsidR="00B66A71" w:rsidRDefault="00AB1D8E">
      <w:pPr>
        <w:divId w:val="561252178"/>
      </w:pPr>
      <w:r>
        <w:t xml:space="preserve">To enter </w:t>
      </w:r>
      <w:r>
        <w:rPr>
          <w:noProof/>
          <w:position w:val="-8"/>
        </w:rPr>
        <w:drawing>
          <wp:inline distT="0" distB="0" distL="0" distR="0" wp14:anchorId="1BB3A254" wp14:editId="55673D2B">
            <wp:extent cx="238125" cy="361950"/>
            <wp:effectExtent l="0" t="0" r="9525" b="0"/>
            <wp:docPr id="108" name="Picture 108" descr="D:\AaaF\OUT\httpswwwopeneduopenlearn_cmid13470_2023-02-24_11-51-10_679dc0091c7140428b5b1be4c9193dac\word\assets\_3809e79a630fdb7c35df001d4f4757e20a87617d_mu120_a_i10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aaF\OUT\httpswwwopeneduopenlearn_cmid13470_2023-02-24_11-51-10_679dc0091c7140428b5b1be4c9193dac\word\assets\_3809e79a630fdb7c35df001d4f4757e20a87617d_mu120_a_i105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 cy="361950"/>
                    </a:xfrm>
                    <a:prstGeom prst="rect">
                      <a:avLst/>
                    </a:prstGeom>
                    <a:noFill/>
                    <a:ln>
                      <a:noFill/>
                    </a:ln>
                  </pic:spPr>
                </pic:pic>
              </a:graphicData>
            </a:graphic>
          </wp:inline>
        </w:drawing>
      </w:r>
      <w:r>
        <w:t xml:space="preserve"> on a calculator, you can input </w:t>
      </w:r>
      <w:r>
        <w:rPr>
          <w:noProof/>
          <w:position w:val="-8"/>
        </w:rPr>
        <w:drawing>
          <wp:inline distT="0" distB="0" distL="0" distR="0" wp14:anchorId="74A26D7D" wp14:editId="164F5092">
            <wp:extent cx="400050" cy="361950"/>
            <wp:effectExtent l="0" t="0" r="0" b="0"/>
            <wp:docPr id="109" name="Picture 109" descr="D:\AaaF\OUT\httpswwwopeneduopenlearn_cmid13470_2023-02-24_11-51-10_679dc0091c7140428b5b1be4c9193dac\word\assets\_c62f7969f1a15e42d158f5706bd795ece1d839c1_mu120_a_i10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AaaF\OUT\httpswwwopeneduopenlearn_cmid13470_2023-02-24_11-51-10_679dc0091c7140428b5b1be4c9193dac\word\assets\_c62f7969f1a15e42d158f5706bd795ece1d839c1_mu120_a_i106e.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t xml:space="preserve">. </w:t>
      </w:r>
    </w:p>
    <w:p w:rsidR="00B66A71" w:rsidRDefault="00AB1D8E">
      <w:pPr>
        <w:divId w:val="561252178"/>
      </w:pPr>
      <w:r>
        <w:rPr>
          <w:noProof/>
          <w:position w:val="-8"/>
        </w:rPr>
        <w:drawing>
          <wp:inline distT="0" distB="0" distL="0" distR="0" wp14:anchorId="7BD2A3C3" wp14:editId="5AE16EEB">
            <wp:extent cx="238125" cy="361950"/>
            <wp:effectExtent l="0" t="0" r="9525" b="0"/>
            <wp:docPr id="110" name="Picture 110" descr="D:\AaaF\OUT\httpswwwopeneduopenlearn_cmid13470_2023-02-24_11-51-10_679dc0091c7140428b5b1be4c9193dac\word\assets\_3809e79a630fdb7c35df001d4f4757e20a87617d_mu120_a_i10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aaF\OUT\httpswwwopeneduopenlearn_cmid13470_2023-02-24_11-51-10_679dc0091c7140428b5b1be4c9193dac\word\assets\_3809e79a630fdb7c35df001d4f4757e20a87617d_mu120_a_i105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 cy="361950"/>
                    </a:xfrm>
                    <a:prstGeom prst="rect">
                      <a:avLst/>
                    </a:prstGeom>
                    <a:noFill/>
                    <a:ln>
                      <a:noFill/>
                    </a:ln>
                  </pic:spPr>
                </pic:pic>
              </a:graphicData>
            </a:graphic>
          </wp:inline>
        </w:drawing>
      </w:r>
      <w:r>
        <w:t>is called a ‘</w:t>
      </w:r>
      <w:r>
        <w:rPr>
          <w:rStyle w:val="Emphasis"/>
        </w:rPr>
        <w:t>mixed number</w:t>
      </w:r>
      <w:r>
        <w:t xml:space="preserve">’. </w:t>
      </w:r>
    </w:p>
    <w:bookmarkStart w:id="335" w:name="View_Session3_Answer47"/>
    <w:p w:rsidR="00B66A71" w:rsidRDefault="00AB1D8E">
      <w:pPr>
        <w:pStyle w:val="navbutton"/>
        <w:divId w:val="561252178"/>
      </w:pPr>
      <w:r>
        <w:fldChar w:fldCharType="begin"/>
      </w:r>
      <w:r>
        <w:instrText xml:space="preserve"> HYPERLINK "" \l "Session3_Answer47" </w:instrText>
      </w:r>
      <w:r>
        <w:fldChar w:fldCharType="separate"/>
      </w:r>
      <w:r>
        <w:rPr>
          <w:rStyle w:val="Hyperlink"/>
        </w:rPr>
        <w:t>View answer - Example 24</w:t>
      </w:r>
      <w:r>
        <w:fldChar w:fldCharType="end"/>
      </w:r>
      <w:bookmarkEnd w:id="335"/>
    </w:p>
    <w:p w:rsidR="00B66A71" w:rsidRDefault="00AB1D8E">
      <w:pPr>
        <w:divId w:val="1332417352"/>
      </w:pPr>
      <w:r>
        <w:rPr>
          <w:vanish/>
        </w:rPr>
        <w:t>End of Example</w:t>
      </w:r>
    </w:p>
    <w:p w:rsidR="00B66A71" w:rsidRDefault="00AB1D8E">
      <w:pPr>
        <w:pStyle w:val="Heading3"/>
        <w:divId w:val="2052992562"/>
        <w:rPr>
          <w:rFonts w:eastAsia="Times New Roman"/>
        </w:rPr>
      </w:pPr>
      <w:bookmarkStart w:id="336" w:name="Session3_SubSection17"/>
      <w:bookmarkEnd w:id="336"/>
      <w:r>
        <w:rPr>
          <w:rFonts w:eastAsia="Times New Roman"/>
        </w:rPr>
        <w:t>Try some yourself</w:t>
      </w:r>
    </w:p>
    <w:p w:rsidR="00B66A71" w:rsidRDefault="00AB1D8E">
      <w:pPr>
        <w:divId w:val="2052992562"/>
      </w:pPr>
      <w:r>
        <w:rPr>
          <w:vanish/>
        </w:rPr>
        <w:t>Start of Activity</w:t>
      </w:r>
    </w:p>
    <w:p w:rsidR="00B66A71" w:rsidRDefault="00AB1D8E">
      <w:pPr>
        <w:spacing w:before="0" w:beforeAutospacing="0" w:after="0" w:afterAutospacing="0" w:line="240" w:lineRule="auto"/>
        <w:outlineLvl w:val="4"/>
        <w:divId w:val="1323241148"/>
        <w:rPr>
          <w:rFonts w:eastAsia="Times New Roman"/>
          <w:b/>
          <w:bCs/>
          <w:sz w:val="36"/>
          <w:szCs w:val="36"/>
        </w:rPr>
      </w:pPr>
      <w:bookmarkStart w:id="337" w:name="Session3_Activity34"/>
      <w:bookmarkEnd w:id="337"/>
      <w:r>
        <w:rPr>
          <w:rFonts w:eastAsia="Times New Roman"/>
          <w:b/>
          <w:bCs/>
          <w:sz w:val="36"/>
          <w:szCs w:val="36"/>
        </w:rPr>
        <w:t>Activity 55</w:t>
      </w:r>
    </w:p>
    <w:p w:rsidR="00B66A71" w:rsidRDefault="00AB1D8E">
      <w:pPr>
        <w:divId w:val="1572692719"/>
      </w:pPr>
      <w:r>
        <w:rPr>
          <w:vanish/>
        </w:rPr>
        <w:t>Start of Question</w:t>
      </w:r>
    </w:p>
    <w:p w:rsidR="00B66A71" w:rsidRDefault="00AB1D8E">
      <w:pPr>
        <w:divId w:val="1624649010"/>
      </w:pPr>
      <w:bookmarkStart w:id="338" w:name="Session3_Question34"/>
      <w:bookmarkEnd w:id="338"/>
      <w:r>
        <w:t>Evaluate the following, giving your answer in its simplest form.</w:t>
      </w:r>
    </w:p>
    <w:p w:rsidR="00B66A71" w:rsidRDefault="00AB1D8E">
      <w:pPr>
        <w:divId w:val="1624649010"/>
      </w:pPr>
      <w:r>
        <w:rPr>
          <w:noProof/>
          <w:position w:val="-8"/>
        </w:rPr>
        <w:drawing>
          <wp:inline distT="0" distB="0" distL="0" distR="0" wp14:anchorId="1569099C" wp14:editId="79A27026">
            <wp:extent cx="514350" cy="361950"/>
            <wp:effectExtent l="0" t="0" r="0" b="0"/>
            <wp:docPr id="111" name="Picture 111" descr="D:\AaaF\OUT\httpswwwopeneduopenlearn_cmid13470_2023-02-24_11-51-10_679dc0091c7140428b5b1be4c9193dac\word\assets\_a4cf78f442fa6dacfb7a18a3919af73a71b28d5e_mu120_a_i17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aaF\OUT\httpswwwopeneduopenlearn_cmid13470_2023-02-24_11-51-10_679dc0091c7140428b5b1be4c9193dac\word\assets\_a4cf78f442fa6dacfb7a18a3919af73a71b28d5e_mu120_a_i172e.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a:ln>
                      <a:noFill/>
                    </a:ln>
                  </pic:spPr>
                </pic:pic>
              </a:graphicData>
            </a:graphic>
          </wp:inline>
        </w:drawing>
      </w:r>
    </w:p>
    <w:p w:rsidR="00B66A71" w:rsidRDefault="00AB1D8E">
      <w:pPr>
        <w:divId w:val="1572692719"/>
      </w:pPr>
      <w:r>
        <w:rPr>
          <w:vanish/>
        </w:rPr>
        <w:t>End of Question</w:t>
      </w:r>
    </w:p>
    <w:bookmarkStart w:id="339" w:name="View_Session3_Answer48"/>
    <w:p w:rsidR="00B66A71" w:rsidRDefault="00AB1D8E">
      <w:pPr>
        <w:pStyle w:val="navbutton"/>
        <w:divId w:val="1572692719"/>
      </w:pPr>
      <w:r>
        <w:fldChar w:fldCharType="begin"/>
      </w:r>
      <w:r>
        <w:instrText xml:space="preserve"> HYPERLINK "" \l "Session3_Answer48" </w:instrText>
      </w:r>
      <w:r>
        <w:fldChar w:fldCharType="separate"/>
      </w:r>
      <w:r>
        <w:rPr>
          <w:rStyle w:val="Hyperlink"/>
        </w:rPr>
        <w:t>View answer - Activity 55</w:t>
      </w:r>
      <w:r>
        <w:fldChar w:fldCharType="end"/>
      </w:r>
      <w:bookmarkEnd w:id="339"/>
    </w:p>
    <w:p w:rsidR="00B66A71" w:rsidRDefault="00AB1D8E">
      <w:pPr>
        <w:divId w:val="2052992562"/>
      </w:pPr>
      <w:r>
        <w:rPr>
          <w:vanish/>
        </w:rPr>
        <w:t>End of Activity</w:t>
      </w:r>
    </w:p>
    <w:p w:rsidR="00B66A71" w:rsidRDefault="00AB1D8E">
      <w:pPr>
        <w:pStyle w:val="Heading2"/>
        <w:divId w:val="1971547743"/>
        <w:rPr>
          <w:rFonts w:eastAsia="Times New Roman"/>
        </w:rPr>
      </w:pPr>
      <w:bookmarkStart w:id="340" w:name="Session3_Section15"/>
      <w:bookmarkEnd w:id="340"/>
      <w:r>
        <w:rPr>
          <w:rFonts w:eastAsia="Times New Roman"/>
        </w:rPr>
        <w:t>3.15 Arithmetic with negative numbers</w:t>
      </w:r>
    </w:p>
    <w:p w:rsidR="00B66A71" w:rsidRDefault="00AB1D8E">
      <w:pPr>
        <w:divId w:val="1971547743"/>
      </w:pPr>
      <w:r>
        <w:t xml:space="preserve">In order to understand arithmetic with negative numbers, it is helpful to see how arithmetic can be represented on the number line. The strategy is to start with simple examples of whole positive numbers and then generalise to negative numbers. The same principles must apply! </w:t>
      </w:r>
    </w:p>
    <w:p w:rsidR="00B66A71" w:rsidRDefault="00AB1D8E">
      <w:pPr>
        <w:pStyle w:val="Heading3"/>
        <w:divId w:val="655185150"/>
        <w:rPr>
          <w:rFonts w:eastAsia="Times New Roman"/>
        </w:rPr>
      </w:pPr>
      <w:bookmarkStart w:id="341" w:name="Session3_SubSection18"/>
      <w:bookmarkEnd w:id="341"/>
      <w:r>
        <w:rPr>
          <w:rFonts w:eastAsia="Times New Roman"/>
        </w:rPr>
        <w:t>Addition on the number line</w:t>
      </w:r>
    </w:p>
    <w:p w:rsidR="00B66A71" w:rsidRDefault="00AB1D8E">
      <w:pPr>
        <w:divId w:val="655185150"/>
      </w:pPr>
      <w:r>
        <w:t>For example, to find 8 + 3 start at 8 and move 3 units to the right.</w:t>
      </w:r>
    </w:p>
    <w:p w:rsidR="00B66A71" w:rsidRDefault="00AB1D8E">
      <w:pPr>
        <w:divId w:val="655185150"/>
      </w:pPr>
      <w:r>
        <w:rPr>
          <w:vanish/>
        </w:rPr>
        <w:t>Start of Figure</w:t>
      </w:r>
    </w:p>
    <w:p w:rsidR="00B66A71" w:rsidRDefault="00AB1D8E">
      <w:pPr>
        <w:spacing w:before="0" w:beforeAutospacing="0" w:after="0" w:afterAutospacing="0" w:line="240" w:lineRule="auto"/>
        <w:divId w:val="1050348565"/>
        <w:rPr>
          <w:rFonts w:ascii="Times New Roman" w:eastAsia="Times New Roman" w:hAnsi="Times New Roman" w:cs="Times New Roman"/>
          <w:sz w:val="24"/>
          <w:szCs w:val="24"/>
        </w:rPr>
      </w:pPr>
      <w:bookmarkStart w:id="342" w:name="Session3_Figure8"/>
      <w:bookmarkEnd w:id="342"/>
      <w:r>
        <w:rPr>
          <w:rFonts w:ascii="Times New Roman" w:eastAsia="Times New Roman" w:hAnsi="Times New Roman" w:cs="Times New Roman"/>
          <w:noProof/>
          <w:sz w:val="24"/>
          <w:szCs w:val="24"/>
        </w:rPr>
        <w:drawing>
          <wp:inline distT="0" distB="0" distL="0" distR="0" wp14:anchorId="67B550C5" wp14:editId="31E89638">
            <wp:extent cx="3115056" cy="426720"/>
            <wp:effectExtent l="0" t="0" r="9525" b="0"/>
            <wp:docPr id="112" name="Picture 112" descr="D:\AaaF\OUT\httpswwwopeneduopenlearn_cmid13470_2023-02-24_11-51-10_679dc0091c7140428b5b1be4c9193dac\word\assets\_bb3febdbf033d7066d2f7d199596b1c60987e4ef_mu120_a_i03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AaaF\OUT\httpswwwopeneduopenlearn_cmid13470_2023-02-24_11-51-10_679dc0091c7140428b5b1be4c9193dac\word\assets\_bb3febdbf033d7066d2f7d199596b1c60987e4ef_mu120_a_i030i.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15056" cy="426720"/>
                    </a:xfrm>
                    <a:prstGeom prst="rect">
                      <a:avLst/>
                    </a:prstGeom>
                    <a:noFill/>
                    <a:ln>
                      <a:noFill/>
                    </a:ln>
                  </pic:spPr>
                </pic:pic>
              </a:graphicData>
            </a:graphic>
          </wp:inline>
        </w:drawing>
      </w:r>
    </w:p>
    <w:p w:rsidR="00B66A71" w:rsidRDefault="00AB1D8E">
      <w:pPr>
        <w:divId w:val="655185150"/>
      </w:pPr>
      <w:r>
        <w:rPr>
          <w:vanish/>
        </w:rPr>
        <w:t>End of Figure</w:t>
      </w:r>
    </w:p>
    <w:p w:rsidR="00B66A71" w:rsidRDefault="00AB1D8E">
      <w:pPr>
        <w:divId w:val="655185150"/>
      </w:pPr>
      <w:r>
        <w:t>giving 8 + 3 = 11. Adding a positive number means moving to the right along the number line.</w:t>
      </w:r>
    </w:p>
    <w:p w:rsidR="00B66A71" w:rsidRDefault="00AB1D8E">
      <w:pPr>
        <w:divId w:val="655185150"/>
      </w:pPr>
      <w:r>
        <w:t xml:space="preserve">Another way of considering the arithmetic of positive and negative numbers is to consider them as the total value of the contents of a piggy bank, belonging to a child (Thomas). The numbers on the above number line can represent the value of Thomas’s piggy bank. Calculations represent transactions involving the piggy bank. When Thomas gets pocket money or gifts of money, he </w:t>
      </w:r>
      <w:r>
        <w:rPr>
          <w:rStyle w:val="Emphasis"/>
        </w:rPr>
        <w:t>adds</w:t>
      </w:r>
      <w:r>
        <w:t xml:space="preserve"> them into his piggy bank. If Thomas had £8 in his piggy bank and adds £3 (from his pocket money) the value of the piggy bank in pounds is 8 + 3 = 11. </w:t>
      </w:r>
    </w:p>
    <w:p w:rsidR="00B66A71" w:rsidRDefault="00AB1D8E">
      <w:pPr>
        <w:divId w:val="655185150"/>
      </w:pPr>
      <w:r>
        <w:t>When he spends money (on toys usually) he takes money out (</w:t>
      </w:r>
      <w:r>
        <w:rPr>
          <w:rStyle w:val="Emphasis"/>
        </w:rPr>
        <w:t>subtracts</w:t>
      </w:r>
      <w:r>
        <w:t xml:space="preserve">). If there is not enough money in the piggy bank, he needs to borrow money. When he borrows money from his family, they note the debt on a piece of paper headed ‘IOU’ (I owe you). Thomas puts the ‘IOUs’ into his piggy bank. IOUs represent a negative amount of money (or debts). </w:t>
      </w:r>
    </w:p>
    <w:p w:rsidR="00B66A71" w:rsidRDefault="00AB1D8E">
      <w:pPr>
        <w:divId w:val="655185150"/>
      </w:pPr>
      <w:r>
        <w:t xml:space="preserve">Now suppose, at another time, Thomas’s piggy bank contains an IOU for £3 when Thomas receives a gift of £5 to add to his piggy bank. £3 of this pays off the IOU and he has £2 left in the piggy bank. The transaction is represented by the calculation of the new value (in pounds) of the piggy bank </w:t>
      </w:r>
    </w:p>
    <w:p w:rsidR="00B66A71" w:rsidRDefault="00AB1D8E">
      <w:pPr>
        <w:divId w:val="655185150"/>
      </w:pPr>
      <w:r>
        <w:t>   </w:t>
      </w:r>
      <w:r>
        <w:rPr>
          <w:rFonts w:ascii="inherit" w:hAnsi="inherit"/>
          <w:vertAlign w:val="superscript"/>
        </w:rPr>
        <w:t>−</w:t>
      </w:r>
      <w:r>
        <w:t xml:space="preserve">3 + 5 = 2. </w:t>
      </w:r>
    </w:p>
    <w:p w:rsidR="00B66A71" w:rsidRDefault="00AB1D8E">
      <w:pPr>
        <w:divId w:val="655185150"/>
      </w:pPr>
      <w:r>
        <w:t>How is this represented on the number line? Adding a positive number is moving to the right.</w:t>
      </w:r>
    </w:p>
    <w:p w:rsidR="00B66A71" w:rsidRDefault="00AB1D8E">
      <w:pPr>
        <w:divId w:val="655185150"/>
      </w:pPr>
      <w:r>
        <w:rPr>
          <w:vanish/>
        </w:rPr>
        <w:t>Start of Figure</w:t>
      </w:r>
    </w:p>
    <w:p w:rsidR="00B66A71" w:rsidRDefault="00AB1D8E">
      <w:pPr>
        <w:spacing w:before="0" w:beforeAutospacing="0" w:after="0" w:afterAutospacing="0" w:line="240" w:lineRule="auto"/>
        <w:divId w:val="733699132"/>
        <w:rPr>
          <w:rFonts w:ascii="Times New Roman" w:eastAsia="Times New Roman" w:hAnsi="Times New Roman" w:cs="Times New Roman"/>
          <w:sz w:val="24"/>
          <w:szCs w:val="24"/>
        </w:rPr>
      </w:pPr>
      <w:bookmarkStart w:id="343" w:name="Session3_Figure9"/>
      <w:bookmarkEnd w:id="343"/>
      <w:r>
        <w:rPr>
          <w:rFonts w:ascii="Times New Roman" w:eastAsia="Times New Roman" w:hAnsi="Times New Roman" w:cs="Times New Roman"/>
          <w:noProof/>
          <w:sz w:val="24"/>
          <w:szCs w:val="24"/>
        </w:rPr>
        <w:drawing>
          <wp:inline distT="0" distB="0" distL="0" distR="0" wp14:anchorId="42D7B776" wp14:editId="68A610E4">
            <wp:extent cx="1091911" cy="227619"/>
            <wp:effectExtent l="0" t="0" r="0" b="1270"/>
            <wp:docPr id="113" name="Picture 113" descr="D:\AaaF\OUT\httpswwwopeneduopenlearn_cmid13470_2023-02-24_11-51-10_679dc0091c7140428b5b1be4c9193dac\word\assets\_10c64014185a2621e82ad92f62f4fc68b26e203a_mu120_a_i03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AaaF\OUT\httpswwwopeneduopenlearn_cmid13470_2023-02-24_11-51-10_679dc0091c7140428b5b1be4c9193dac\word\assets\_10c64014185a2621e82ad92f62f4fc68b26e203a_mu120_a_i031i.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91911" cy="227619"/>
                    </a:xfrm>
                    <a:prstGeom prst="rect">
                      <a:avLst/>
                    </a:prstGeom>
                    <a:noFill/>
                    <a:ln>
                      <a:noFill/>
                    </a:ln>
                  </pic:spPr>
                </pic:pic>
              </a:graphicData>
            </a:graphic>
          </wp:inline>
        </w:drawing>
      </w:r>
    </w:p>
    <w:p w:rsidR="00B66A71" w:rsidRDefault="00AB1D8E">
      <w:pPr>
        <w:divId w:val="655185150"/>
      </w:pPr>
      <w:r>
        <w:rPr>
          <w:vanish/>
        </w:rPr>
        <w:t>End of Figure</w:t>
      </w:r>
    </w:p>
    <w:p w:rsidR="00B66A71" w:rsidRDefault="00AB1D8E">
      <w:pPr>
        <w:divId w:val="655185150"/>
      </w:pPr>
      <w:r>
        <w:t xml:space="preserve">Moving 5 units to the right from −3 gets us to 2. So </w:t>
      </w:r>
      <w:r>
        <w:rPr>
          <w:rFonts w:ascii="inherit" w:hAnsi="inherit"/>
          <w:vertAlign w:val="superscript"/>
        </w:rPr>
        <w:t>−</w:t>
      </w:r>
      <w:r>
        <w:t xml:space="preserve">3 + 5 = 2. </w:t>
      </w:r>
    </w:p>
    <w:p w:rsidR="00B66A71" w:rsidRDefault="00AB1D8E">
      <w:pPr>
        <w:pStyle w:val="Heading3"/>
        <w:divId w:val="1633364441"/>
        <w:rPr>
          <w:rFonts w:eastAsia="Times New Roman"/>
        </w:rPr>
      </w:pPr>
      <w:bookmarkStart w:id="344" w:name="Session3_SubSection19"/>
      <w:bookmarkEnd w:id="344"/>
      <w:r>
        <w:rPr>
          <w:rFonts w:eastAsia="Times New Roman"/>
        </w:rPr>
        <w:t>Subtraction on the number line</w:t>
      </w:r>
    </w:p>
    <w:p w:rsidR="00B66A71" w:rsidRDefault="00AB1D8E">
      <w:pPr>
        <w:divId w:val="1633364441"/>
      </w:pPr>
      <w:r>
        <w:t xml:space="preserve">Now what about subtraction? You can think of subtraction as undoing addition: adding 3 to 8 gets you 11, and so subtracting 3 from the answer, 11, gets you back to 8. Therefore, in terms of the number line, subtracting 3 from 11 means starting at 11 and moving 3 units to the left. </w:t>
      </w:r>
    </w:p>
    <w:p w:rsidR="00B66A71" w:rsidRDefault="00AB1D8E">
      <w:pPr>
        <w:divId w:val="1633364441"/>
      </w:pPr>
      <w:r>
        <w:rPr>
          <w:vanish/>
        </w:rPr>
        <w:t>Start of Figure</w:t>
      </w:r>
    </w:p>
    <w:p w:rsidR="00B66A71" w:rsidRDefault="00AB1D8E">
      <w:pPr>
        <w:spacing w:before="0" w:beforeAutospacing="0" w:after="0" w:afterAutospacing="0" w:line="240" w:lineRule="auto"/>
        <w:divId w:val="820077194"/>
        <w:rPr>
          <w:rFonts w:ascii="Times New Roman" w:eastAsia="Times New Roman" w:hAnsi="Times New Roman" w:cs="Times New Roman"/>
          <w:sz w:val="24"/>
          <w:szCs w:val="24"/>
        </w:rPr>
      </w:pPr>
      <w:bookmarkStart w:id="345" w:name="Session3_Figure10"/>
      <w:bookmarkEnd w:id="345"/>
      <w:r>
        <w:rPr>
          <w:rFonts w:ascii="Times New Roman" w:eastAsia="Times New Roman" w:hAnsi="Times New Roman" w:cs="Times New Roman"/>
          <w:noProof/>
          <w:sz w:val="24"/>
          <w:szCs w:val="24"/>
        </w:rPr>
        <w:drawing>
          <wp:inline distT="0" distB="0" distL="0" distR="0" wp14:anchorId="45E2F1AA" wp14:editId="2E5DE3BF">
            <wp:extent cx="9753624" cy="4019560"/>
            <wp:effectExtent l="0" t="0" r="0" b="0"/>
            <wp:docPr id="114" name="Picture 114" descr="D:\AaaF\OUT\httpswwwopeneduopenlearn_cmid13470_2023-02-24_11-51-10_679dc0091c7140428b5b1be4c9193dac\word\assets\_b17dc75781de6da196bc128badacf49960c06251_mu120_ai03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AaaF\OUT\httpswwwopeneduopenlearn_cmid13470_2023-02-24_11-51-10_679dc0091c7140428b5b1be4c9193dac\word\assets\_b17dc75781de6da196bc128badacf49960c06251_mu120_ai032i.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53624" cy="4019560"/>
                    </a:xfrm>
                    <a:prstGeom prst="rect">
                      <a:avLst/>
                    </a:prstGeom>
                    <a:noFill/>
                    <a:ln>
                      <a:noFill/>
                    </a:ln>
                  </pic:spPr>
                </pic:pic>
              </a:graphicData>
            </a:graphic>
          </wp:inline>
        </w:drawing>
      </w:r>
    </w:p>
    <w:p w:rsidR="00B66A71" w:rsidRDefault="00AB1D8E">
      <w:pPr>
        <w:divId w:val="1633364441"/>
      </w:pPr>
      <w:r>
        <w:rPr>
          <w:vanish/>
        </w:rPr>
        <w:t>End of Figure</w:t>
      </w:r>
    </w:p>
    <w:p w:rsidR="00B66A71" w:rsidRDefault="00AB1D8E">
      <w:pPr>
        <w:divId w:val="1633364441"/>
      </w:pPr>
      <w:r>
        <w:t xml:space="preserve">So 11 − 3 = 8. Subtracting a positive number means moving to the left along the number line. Thinking in terms of the contents of the piggy bank: if Thomas had £11 in his piggy bank and subtracts £3 (to buy a toy), he is left with £8. </w:t>
      </w:r>
    </w:p>
    <w:p w:rsidR="00B66A71" w:rsidRDefault="00AB1D8E">
      <w:pPr>
        <w:divId w:val="1633364441"/>
      </w:pPr>
      <w:r>
        <w:t xml:space="preserve">Suppose on one occasion Thomas has £2 in his piggy bank. He wants to buy a toy for £5. 2 − 5 means starting at 2 and moving 5 units to the left. </w:t>
      </w:r>
    </w:p>
    <w:p w:rsidR="00B66A71" w:rsidRDefault="00AB1D8E">
      <w:pPr>
        <w:divId w:val="1633364441"/>
      </w:pPr>
      <w:r>
        <w:rPr>
          <w:vanish/>
        </w:rPr>
        <w:t>Start of Figure</w:t>
      </w:r>
    </w:p>
    <w:p w:rsidR="00B66A71" w:rsidRDefault="00AB1D8E">
      <w:pPr>
        <w:spacing w:before="0" w:beforeAutospacing="0" w:after="0" w:afterAutospacing="0" w:line="240" w:lineRule="auto"/>
        <w:divId w:val="329675649"/>
        <w:rPr>
          <w:rFonts w:ascii="Times New Roman" w:eastAsia="Times New Roman" w:hAnsi="Times New Roman" w:cs="Times New Roman"/>
          <w:sz w:val="24"/>
          <w:szCs w:val="24"/>
        </w:rPr>
      </w:pPr>
      <w:bookmarkStart w:id="346" w:name="Session3_Figure11"/>
      <w:bookmarkEnd w:id="346"/>
      <w:r>
        <w:rPr>
          <w:rFonts w:ascii="Times New Roman" w:eastAsia="Times New Roman" w:hAnsi="Times New Roman" w:cs="Times New Roman"/>
          <w:noProof/>
          <w:sz w:val="24"/>
          <w:szCs w:val="24"/>
        </w:rPr>
        <w:drawing>
          <wp:inline distT="0" distB="0" distL="0" distR="0" wp14:anchorId="62F6D9D2" wp14:editId="330F3969">
            <wp:extent cx="1260151" cy="217722"/>
            <wp:effectExtent l="0" t="0" r="0" b="0"/>
            <wp:docPr id="115" name="Picture 115" descr="D:\AaaF\OUT\httpswwwopeneduopenlearn_cmid13470_2023-02-24_11-51-10_679dc0091c7140428b5b1be4c9193dac\word\assets\_1b4281f7bbe03ad630c636551b2036cc133d38cd_mu120_a_i03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aaF\OUT\httpswwwopeneduopenlearn_cmid13470_2023-02-24_11-51-10_679dc0091c7140428b5b1be4c9193dac\word\assets\_1b4281f7bbe03ad630c636551b2036cc133d38cd_mu120_a_i033i.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60151" cy="217722"/>
                    </a:xfrm>
                    <a:prstGeom prst="rect">
                      <a:avLst/>
                    </a:prstGeom>
                    <a:noFill/>
                    <a:ln>
                      <a:noFill/>
                    </a:ln>
                  </pic:spPr>
                </pic:pic>
              </a:graphicData>
            </a:graphic>
          </wp:inline>
        </w:drawing>
      </w:r>
    </w:p>
    <w:p w:rsidR="00B66A71" w:rsidRDefault="00AB1D8E">
      <w:pPr>
        <w:divId w:val="1633364441"/>
      </w:pPr>
      <w:r>
        <w:rPr>
          <w:vanish/>
        </w:rPr>
        <w:t>End of Figure</w:t>
      </w:r>
    </w:p>
    <w:p w:rsidR="00B66A71" w:rsidRDefault="00AB1D8E">
      <w:pPr>
        <w:divId w:val="1633364441"/>
      </w:pPr>
      <w:r>
        <w:t xml:space="preserve">This takes you back to </w:t>
      </w:r>
      <w:r>
        <w:rPr>
          <w:rFonts w:ascii="inherit" w:hAnsi="inherit"/>
          <w:vertAlign w:val="superscript"/>
        </w:rPr>
        <w:t>−</w:t>
      </w:r>
      <w:r>
        <w:t xml:space="preserve">3, so 2 − 5 = </w:t>
      </w:r>
      <w:r>
        <w:rPr>
          <w:rFonts w:ascii="inherit" w:hAnsi="inherit"/>
          <w:vertAlign w:val="superscript"/>
        </w:rPr>
        <w:t>−</w:t>
      </w:r>
      <w:r>
        <w:t xml:space="preserve">3. </w:t>
      </w:r>
    </w:p>
    <w:p w:rsidR="00B66A71" w:rsidRDefault="00AB1D8E">
      <w:pPr>
        <w:divId w:val="1633364441"/>
      </w:pPr>
      <w:r>
        <w:t xml:space="preserve">So Thomas needs to borrow £3 and gets an IOU (from his mother) which he puts in his piggy bank. His piggy bank is worth </w:t>
      </w:r>
      <w:r>
        <w:rPr>
          <w:rFonts w:ascii="inherit" w:hAnsi="inherit"/>
          <w:vertAlign w:val="superscript"/>
        </w:rPr>
        <w:t>−</w:t>
      </w:r>
      <w:r>
        <w:t xml:space="preserve">£3. </w:t>
      </w:r>
    </w:p>
    <w:p w:rsidR="00B66A71" w:rsidRDefault="00AB1D8E">
      <w:pPr>
        <w:pStyle w:val="Heading2"/>
        <w:divId w:val="309135259"/>
        <w:rPr>
          <w:rFonts w:eastAsia="Times New Roman"/>
        </w:rPr>
      </w:pPr>
      <w:bookmarkStart w:id="347" w:name="Session3_Section16"/>
      <w:bookmarkEnd w:id="347"/>
      <w:r>
        <w:rPr>
          <w:rFonts w:eastAsia="Times New Roman"/>
        </w:rPr>
        <w:t>3.16 Addition of negative numbers</w:t>
      </w:r>
    </w:p>
    <w:p w:rsidR="00B66A71" w:rsidRDefault="00AB1D8E">
      <w:pPr>
        <w:divId w:val="309135259"/>
      </w:pPr>
      <w:r>
        <w:t xml:space="preserve">Now think about adding a negative number, by looking at the number line again. Suppose you start at 0. Since 0 + </w:t>
      </w:r>
      <w:r>
        <w:rPr>
          <w:rFonts w:ascii="inherit" w:hAnsi="inherit"/>
          <w:vertAlign w:val="superscript"/>
        </w:rPr>
        <w:t>−</w:t>
      </w:r>
      <w:r>
        <w:t xml:space="preserve">3 is the same as </w:t>
      </w:r>
      <w:r>
        <w:rPr>
          <w:rFonts w:ascii="inherit" w:hAnsi="inherit"/>
          <w:vertAlign w:val="superscript"/>
        </w:rPr>
        <w:t>−</w:t>
      </w:r>
      <w:r>
        <w:t xml:space="preserve">3, you would expect that adding </w:t>
      </w:r>
      <w:r>
        <w:rPr>
          <w:rFonts w:ascii="inherit" w:hAnsi="inherit"/>
          <w:vertAlign w:val="superscript"/>
        </w:rPr>
        <w:t>−</w:t>
      </w:r>
      <w:r>
        <w:t xml:space="preserve">3 to 0 on the number line should take you to the point marked </w:t>
      </w:r>
      <w:r>
        <w:rPr>
          <w:rFonts w:ascii="inherit" w:hAnsi="inherit"/>
          <w:vertAlign w:val="superscript"/>
        </w:rPr>
        <w:t>−</w:t>
      </w:r>
      <w:r>
        <w:t xml:space="preserve">3 on the number line. So, 0 + </w:t>
      </w:r>
      <w:r>
        <w:rPr>
          <w:rFonts w:ascii="inherit" w:hAnsi="inherit"/>
          <w:vertAlign w:val="superscript"/>
        </w:rPr>
        <w:t>−</w:t>
      </w:r>
      <w:r>
        <w:t xml:space="preserve">3 = </w:t>
      </w:r>
      <w:r>
        <w:rPr>
          <w:rFonts w:ascii="inherit" w:hAnsi="inherit"/>
          <w:vertAlign w:val="superscript"/>
        </w:rPr>
        <w:t>−</w:t>
      </w:r>
      <w:r>
        <w:t xml:space="preserve">3. </w:t>
      </w:r>
    </w:p>
    <w:p w:rsidR="00B66A71" w:rsidRDefault="00AB1D8E">
      <w:pPr>
        <w:divId w:val="309135259"/>
      </w:pPr>
      <w:r>
        <w:t xml:space="preserve">Suppose Thomas’s piggy bank were empty and he added an IOU for £3 to it. The value of the piggy bank would be </w:t>
      </w:r>
      <w:r>
        <w:rPr>
          <w:rFonts w:ascii="inherit" w:hAnsi="inherit"/>
          <w:vertAlign w:val="superscript"/>
        </w:rPr>
        <w:t>−</w:t>
      </w:r>
      <w:r>
        <w:t xml:space="preserve">3. </w:t>
      </w:r>
    </w:p>
    <w:p w:rsidR="00B66A71" w:rsidRDefault="00AB1D8E">
      <w:pPr>
        <w:divId w:val="309135259"/>
      </w:pPr>
      <w:r>
        <w:rPr>
          <w:vanish/>
        </w:rPr>
        <w:t>Start of Figure</w:t>
      </w:r>
    </w:p>
    <w:p w:rsidR="00B66A71" w:rsidRDefault="00AB1D8E">
      <w:pPr>
        <w:spacing w:before="0" w:beforeAutospacing="0" w:after="0" w:afterAutospacing="0" w:line="240" w:lineRule="auto"/>
        <w:divId w:val="1518082882"/>
        <w:rPr>
          <w:rFonts w:ascii="Times New Roman" w:eastAsia="Times New Roman" w:hAnsi="Times New Roman" w:cs="Times New Roman"/>
          <w:sz w:val="24"/>
          <w:szCs w:val="24"/>
        </w:rPr>
      </w:pPr>
      <w:bookmarkStart w:id="348" w:name="Session3_Figure12"/>
      <w:bookmarkEnd w:id="348"/>
      <w:r>
        <w:rPr>
          <w:rFonts w:ascii="Times New Roman" w:eastAsia="Times New Roman" w:hAnsi="Times New Roman" w:cs="Times New Roman"/>
          <w:noProof/>
          <w:sz w:val="24"/>
          <w:szCs w:val="24"/>
        </w:rPr>
        <w:drawing>
          <wp:inline distT="0" distB="0" distL="0" distR="0" wp14:anchorId="6A1A4F1A" wp14:editId="0E59901C">
            <wp:extent cx="1058923" cy="234217"/>
            <wp:effectExtent l="0" t="0" r="0" b="0"/>
            <wp:docPr id="116" name="Picture 116" descr="D:\AaaF\OUT\httpswwwopeneduopenlearn_cmid13470_2023-02-24_11-51-10_679dc0091c7140428b5b1be4c9193dac\word\assets\_75760dac5bf7b48c66efe56f0b86a0b1161e497f_mu120_a_i0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AaaF\OUT\httpswwwopeneduopenlearn_cmid13470_2023-02-24_11-51-10_679dc0091c7140428b5b1be4c9193dac\word\assets\_75760dac5bf7b48c66efe56f0b86a0b1161e497f_mu120_a_i034i.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58923" cy="234217"/>
                    </a:xfrm>
                    <a:prstGeom prst="rect">
                      <a:avLst/>
                    </a:prstGeom>
                    <a:noFill/>
                    <a:ln>
                      <a:noFill/>
                    </a:ln>
                  </pic:spPr>
                </pic:pic>
              </a:graphicData>
            </a:graphic>
          </wp:inline>
        </w:drawing>
      </w:r>
    </w:p>
    <w:p w:rsidR="00B66A71" w:rsidRDefault="00AB1D8E">
      <w:pPr>
        <w:divId w:val="309135259"/>
      </w:pPr>
      <w:r>
        <w:rPr>
          <w:vanish/>
        </w:rPr>
        <w:t>End of Figure</w:t>
      </w:r>
    </w:p>
    <w:p w:rsidR="00B66A71" w:rsidRDefault="00AB1D8E">
      <w:pPr>
        <w:divId w:val="309135259"/>
      </w:pPr>
      <w:r>
        <w:t xml:space="preserve">To reach </w:t>
      </w:r>
      <w:r>
        <w:rPr>
          <w:rFonts w:ascii="inherit" w:hAnsi="inherit"/>
          <w:vertAlign w:val="superscript"/>
        </w:rPr>
        <w:t>−</w:t>
      </w:r>
      <w:r>
        <w:t xml:space="preserve">3 from 0, move 3 units to the left. In general to add a negative number you move to the left along the number line. </w:t>
      </w:r>
    </w:p>
    <w:p w:rsidR="00B66A71" w:rsidRDefault="00AB1D8E">
      <w:pPr>
        <w:divId w:val="309135259"/>
      </w:pPr>
      <w:r>
        <w:rPr>
          <w:vanish/>
        </w:rPr>
        <w:t>Start of Box</w:t>
      </w:r>
    </w:p>
    <w:p w:rsidR="00B66A71" w:rsidRDefault="00AB1D8E">
      <w:pPr>
        <w:divId w:val="311062205"/>
      </w:pPr>
      <w:bookmarkStart w:id="349" w:name="Session3_Box12"/>
      <w:bookmarkEnd w:id="349"/>
      <w:r>
        <w:t>Adding a negative number is the same as subtracting the corresponding positive number.</w:t>
      </w:r>
    </w:p>
    <w:p w:rsidR="00B66A71" w:rsidRDefault="00AB1D8E">
      <w:pPr>
        <w:divId w:val="309135259"/>
      </w:pPr>
      <w:r>
        <w:rPr>
          <w:vanish/>
        </w:rPr>
        <w:t>End of Box</w:t>
      </w:r>
    </w:p>
    <w:p w:rsidR="00B66A71" w:rsidRDefault="00AB1D8E">
      <w:pPr>
        <w:divId w:val="309135259"/>
      </w:pPr>
      <w:r>
        <w:t xml:space="preserve">In terms of Thomas’s piggy bank, a negative number is an IOU. Adding an IOU is the same as taking money out (subtracting a positive number). </w:t>
      </w:r>
    </w:p>
    <w:p w:rsidR="00B66A71" w:rsidRDefault="00AB1D8E">
      <w:pPr>
        <w:divId w:val="309135259"/>
      </w:pPr>
      <w:r>
        <w:rPr>
          <w:vanish/>
        </w:rPr>
        <w:t>Start of Example</w:t>
      </w:r>
    </w:p>
    <w:p w:rsidR="00B66A71" w:rsidRDefault="00AB1D8E">
      <w:pPr>
        <w:spacing w:before="0" w:beforeAutospacing="0" w:after="0" w:afterAutospacing="0" w:line="240" w:lineRule="auto"/>
        <w:outlineLvl w:val="3"/>
        <w:divId w:val="345912864"/>
        <w:rPr>
          <w:rFonts w:eastAsia="Times New Roman"/>
          <w:b/>
          <w:bCs/>
          <w:sz w:val="36"/>
          <w:szCs w:val="36"/>
        </w:rPr>
      </w:pPr>
      <w:bookmarkStart w:id="350" w:name="Session3_Example15"/>
      <w:bookmarkEnd w:id="350"/>
      <w:r>
        <w:rPr>
          <w:rFonts w:eastAsia="Times New Roman"/>
          <w:b/>
          <w:bCs/>
          <w:sz w:val="36"/>
          <w:szCs w:val="36"/>
        </w:rPr>
        <w:t>Example 25</w:t>
      </w:r>
    </w:p>
    <w:p w:rsidR="00B66A71" w:rsidRDefault="00AB1D8E">
      <w:pPr>
        <w:divId w:val="1238202717"/>
      </w:pPr>
      <w:r>
        <w:t>Evaluate each of the following:</w:t>
      </w:r>
    </w:p>
    <w:p w:rsidR="00B66A71" w:rsidRDefault="00AB1D8E">
      <w:pPr>
        <w:numPr>
          <w:ilvl w:val="0"/>
          <w:numId w:val="38"/>
        </w:numPr>
        <w:ind w:left="780" w:right="780"/>
        <w:divId w:val="1238202717"/>
      </w:pPr>
      <w:r>
        <w:t xml:space="preserve">(a) 11 + </w:t>
      </w:r>
      <w:r>
        <w:rPr>
          <w:rFonts w:ascii="inherit" w:hAnsi="inherit"/>
          <w:vertAlign w:val="superscript"/>
        </w:rPr>
        <w:t>−</w:t>
      </w:r>
      <w:r>
        <w:t xml:space="preserve">3 </w:t>
      </w:r>
    </w:p>
    <w:p w:rsidR="00B66A71" w:rsidRDefault="00AB1D8E">
      <w:pPr>
        <w:numPr>
          <w:ilvl w:val="0"/>
          <w:numId w:val="38"/>
        </w:numPr>
        <w:ind w:left="780" w:right="780"/>
        <w:divId w:val="1238202717"/>
      </w:pPr>
      <w:r>
        <w:t xml:space="preserve">(b) 2 + </w:t>
      </w:r>
      <w:r>
        <w:rPr>
          <w:rFonts w:ascii="inherit" w:hAnsi="inherit"/>
          <w:vertAlign w:val="superscript"/>
        </w:rPr>
        <w:t>−</w:t>
      </w:r>
      <w:r>
        <w:t xml:space="preserve">5 </w:t>
      </w:r>
    </w:p>
    <w:bookmarkStart w:id="351" w:name="View_Session3_Answer49"/>
    <w:p w:rsidR="00B66A71" w:rsidRDefault="00AB1D8E">
      <w:pPr>
        <w:pStyle w:val="navbutton"/>
        <w:divId w:val="1238202717"/>
      </w:pPr>
      <w:r>
        <w:fldChar w:fldCharType="begin"/>
      </w:r>
      <w:r>
        <w:instrText xml:space="preserve"> HYPERLINK "" \l "Session3_Answer49" </w:instrText>
      </w:r>
      <w:r>
        <w:fldChar w:fldCharType="separate"/>
      </w:r>
      <w:r>
        <w:rPr>
          <w:rStyle w:val="Hyperlink"/>
        </w:rPr>
        <w:t>View answer - Example 25</w:t>
      </w:r>
      <w:r>
        <w:fldChar w:fldCharType="end"/>
      </w:r>
      <w:bookmarkEnd w:id="351"/>
    </w:p>
    <w:p w:rsidR="00B66A71" w:rsidRDefault="00AB1D8E">
      <w:pPr>
        <w:divId w:val="309135259"/>
      </w:pPr>
      <w:r>
        <w:rPr>
          <w:vanish/>
        </w:rPr>
        <w:t>End of Example</w:t>
      </w:r>
    </w:p>
    <w:p w:rsidR="00B66A71" w:rsidRDefault="00AB1D8E">
      <w:pPr>
        <w:pStyle w:val="Heading3"/>
        <w:divId w:val="1587303587"/>
        <w:rPr>
          <w:rFonts w:eastAsia="Times New Roman"/>
        </w:rPr>
      </w:pPr>
      <w:bookmarkStart w:id="352" w:name="Session3_SubSection20"/>
      <w:bookmarkEnd w:id="352"/>
      <w:r>
        <w:rPr>
          <w:rFonts w:eastAsia="Times New Roman"/>
        </w:rPr>
        <w:t>Try some yourself</w:t>
      </w:r>
    </w:p>
    <w:p w:rsidR="00B66A71" w:rsidRDefault="00AB1D8E">
      <w:pPr>
        <w:divId w:val="1587303587"/>
      </w:pPr>
      <w:r>
        <w:rPr>
          <w:vanish/>
        </w:rPr>
        <w:t>Start of Activity</w:t>
      </w:r>
    </w:p>
    <w:p w:rsidR="00B66A71" w:rsidRDefault="00AB1D8E">
      <w:pPr>
        <w:spacing w:before="0" w:beforeAutospacing="0" w:after="0" w:afterAutospacing="0" w:line="240" w:lineRule="auto"/>
        <w:outlineLvl w:val="4"/>
        <w:divId w:val="94441080"/>
        <w:rPr>
          <w:rFonts w:eastAsia="Times New Roman"/>
          <w:b/>
          <w:bCs/>
          <w:sz w:val="36"/>
          <w:szCs w:val="36"/>
        </w:rPr>
      </w:pPr>
      <w:bookmarkStart w:id="353" w:name="Session3_Activity35"/>
      <w:bookmarkEnd w:id="353"/>
      <w:r>
        <w:rPr>
          <w:rFonts w:eastAsia="Times New Roman"/>
          <w:b/>
          <w:bCs/>
          <w:sz w:val="36"/>
          <w:szCs w:val="36"/>
        </w:rPr>
        <w:t>Activity 56</w:t>
      </w:r>
    </w:p>
    <w:p w:rsidR="00B66A71" w:rsidRDefault="00AB1D8E">
      <w:pPr>
        <w:divId w:val="1707220630"/>
      </w:pPr>
      <w:r>
        <w:rPr>
          <w:vanish/>
        </w:rPr>
        <w:t>Start of Question</w:t>
      </w:r>
    </w:p>
    <w:p w:rsidR="00B66A71" w:rsidRDefault="00AB1D8E">
      <w:pPr>
        <w:divId w:val="608509793"/>
      </w:pPr>
      <w:bookmarkStart w:id="354" w:name="Session3_Question35"/>
      <w:bookmarkEnd w:id="354"/>
      <w:r>
        <w:t>Evaluate each of the following and give an example from everyday life to illustrate the sum (e.g. Thomas’s piggy bank).</w:t>
      </w:r>
    </w:p>
    <w:p w:rsidR="00B66A71" w:rsidRDefault="00AB1D8E">
      <w:pPr>
        <w:numPr>
          <w:ilvl w:val="0"/>
          <w:numId w:val="39"/>
        </w:numPr>
        <w:ind w:left="780" w:right="780"/>
        <w:divId w:val="608509793"/>
      </w:pPr>
      <w:r>
        <w:t xml:space="preserve">(a) </w:t>
      </w:r>
      <w:r>
        <w:rPr>
          <w:rFonts w:ascii="inherit" w:hAnsi="inherit"/>
          <w:vertAlign w:val="superscript"/>
        </w:rPr>
        <w:t>−</w:t>
      </w:r>
      <w:r>
        <w:t xml:space="preserve">4 − 6 </w:t>
      </w:r>
    </w:p>
    <w:p w:rsidR="00B66A71" w:rsidRDefault="00AB1D8E">
      <w:pPr>
        <w:numPr>
          <w:ilvl w:val="0"/>
          <w:numId w:val="39"/>
        </w:numPr>
        <w:ind w:left="780" w:right="780"/>
        <w:divId w:val="608509793"/>
      </w:pPr>
      <w:r>
        <w:t xml:space="preserve">(b) 3 + </w:t>
      </w:r>
      <w:r>
        <w:rPr>
          <w:rFonts w:ascii="inherit" w:hAnsi="inherit"/>
          <w:vertAlign w:val="superscript"/>
        </w:rPr>
        <w:t>−</w:t>
      </w:r>
      <w:r>
        <w:t xml:space="preserve">5 </w:t>
      </w:r>
    </w:p>
    <w:p w:rsidR="00B66A71" w:rsidRDefault="00AB1D8E">
      <w:pPr>
        <w:numPr>
          <w:ilvl w:val="0"/>
          <w:numId w:val="39"/>
        </w:numPr>
        <w:ind w:left="780" w:right="780"/>
        <w:divId w:val="608509793"/>
      </w:pPr>
      <w:r>
        <w:t xml:space="preserve">(c) </w:t>
      </w:r>
      <w:r>
        <w:rPr>
          <w:rFonts w:ascii="inherit" w:hAnsi="inherit"/>
          <w:vertAlign w:val="superscript"/>
        </w:rPr>
        <w:t>−</w:t>
      </w:r>
      <w:r>
        <w:t xml:space="preserve">4 + </w:t>
      </w:r>
      <w:r>
        <w:rPr>
          <w:rFonts w:ascii="inherit" w:hAnsi="inherit"/>
          <w:vertAlign w:val="superscript"/>
        </w:rPr>
        <w:t>−</w:t>
      </w:r>
      <w:r>
        <w:t xml:space="preserve">7 </w:t>
      </w:r>
    </w:p>
    <w:p w:rsidR="00B66A71" w:rsidRDefault="00AB1D8E">
      <w:pPr>
        <w:numPr>
          <w:ilvl w:val="0"/>
          <w:numId w:val="39"/>
        </w:numPr>
        <w:ind w:left="780" w:right="780"/>
        <w:divId w:val="608509793"/>
      </w:pPr>
      <w:r>
        <w:t xml:space="preserve">(d) </w:t>
      </w:r>
      <w:r>
        <w:rPr>
          <w:rFonts w:ascii="inherit" w:hAnsi="inherit"/>
          <w:vertAlign w:val="superscript"/>
        </w:rPr>
        <w:t>−</w:t>
      </w:r>
      <w:r>
        <w:t xml:space="preserve">5 + 8 </w:t>
      </w:r>
    </w:p>
    <w:p w:rsidR="00B66A71" w:rsidRDefault="00AB1D8E">
      <w:pPr>
        <w:divId w:val="1707220630"/>
      </w:pPr>
      <w:r>
        <w:rPr>
          <w:vanish/>
        </w:rPr>
        <w:t>End of Question</w:t>
      </w:r>
    </w:p>
    <w:bookmarkStart w:id="355" w:name="View_Session3_Answer50"/>
    <w:p w:rsidR="00B66A71" w:rsidRDefault="00AB1D8E">
      <w:pPr>
        <w:pStyle w:val="navbutton"/>
        <w:divId w:val="1707220630"/>
      </w:pPr>
      <w:r>
        <w:fldChar w:fldCharType="begin"/>
      </w:r>
      <w:r>
        <w:instrText xml:space="preserve"> HYPERLINK "" \l "Session3_Answer50" </w:instrText>
      </w:r>
      <w:r>
        <w:fldChar w:fldCharType="separate"/>
      </w:r>
      <w:r>
        <w:rPr>
          <w:rStyle w:val="Hyperlink"/>
        </w:rPr>
        <w:t>View answer - Activity 56</w:t>
      </w:r>
      <w:r>
        <w:fldChar w:fldCharType="end"/>
      </w:r>
      <w:bookmarkEnd w:id="355"/>
    </w:p>
    <w:p w:rsidR="00B66A71" w:rsidRDefault="00AB1D8E">
      <w:pPr>
        <w:divId w:val="1587303587"/>
      </w:pPr>
      <w:r>
        <w:rPr>
          <w:vanish/>
        </w:rPr>
        <w:t>End of Activity</w:t>
      </w:r>
    </w:p>
    <w:p w:rsidR="00B66A71" w:rsidRDefault="00AB1D8E">
      <w:pPr>
        <w:pStyle w:val="Heading2"/>
        <w:divId w:val="476650393"/>
        <w:rPr>
          <w:rFonts w:eastAsia="Times New Roman"/>
        </w:rPr>
      </w:pPr>
      <w:bookmarkStart w:id="356" w:name="Session3_Section17"/>
      <w:bookmarkEnd w:id="356"/>
      <w:r>
        <w:rPr>
          <w:rFonts w:eastAsia="Times New Roman"/>
        </w:rPr>
        <w:t>3.17 Subtraction of negative numbers</w:t>
      </w:r>
    </w:p>
    <w:p w:rsidR="00B66A71" w:rsidRDefault="00AB1D8E">
      <w:pPr>
        <w:divId w:val="476650393"/>
      </w:pPr>
      <w:r>
        <w:t xml:space="preserve">Next consider subtraction of a negative number. In terms of Thomas’s piggy bank, subtracting a negative number is the same as taking away one of his IOUs. If his mother says ‘you have been a good boy today so I’ll take away that IOU for £3’ this is equivalent to him being given £3. </w:t>
      </w:r>
    </w:p>
    <w:p w:rsidR="00B66A71" w:rsidRDefault="00AB1D8E">
      <w:pPr>
        <w:divId w:val="476650393"/>
      </w:pPr>
      <w:r>
        <w:t>So, − (</w:t>
      </w:r>
      <w:r>
        <w:rPr>
          <w:rFonts w:ascii="inherit" w:hAnsi="inherit"/>
          <w:vertAlign w:val="superscript"/>
        </w:rPr>
        <w:t>−</w:t>
      </w:r>
      <w:r>
        <w:t xml:space="preserve">3) = 3. Does this correspond with the number line interpretation of subtracting a negative number? </w:t>
      </w:r>
    </w:p>
    <w:p w:rsidR="00B66A71" w:rsidRDefault="00AB1D8E">
      <w:pPr>
        <w:divId w:val="476650393"/>
      </w:pPr>
      <w:r>
        <w:t xml:space="preserve">Consider the evaluation of 8 − </w:t>
      </w:r>
      <w:r>
        <w:rPr>
          <w:rFonts w:ascii="inherit" w:hAnsi="inherit"/>
          <w:vertAlign w:val="superscript"/>
        </w:rPr>
        <w:t>−</w:t>
      </w:r>
      <w:r>
        <w:t xml:space="preserve">3. Continue to think of subtraction as undoing addition: adding </w:t>
      </w:r>
      <w:r>
        <w:rPr>
          <w:rFonts w:ascii="inherit" w:hAnsi="inherit"/>
          <w:vertAlign w:val="superscript"/>
        </w:rPr>
        <w:t>−</w:t>
      </w:r>
      <w:r>
        <w:t xml:space="preserve">3 to 11 gives 8, and so </w:t>
      </w:r>
      <w:r>
        <w:rPr>
          <w:rStyle w:val="Emphasis"/>
        </w:rPr>
        <w:t>subtracting</w:t>
      </w:r>
      <w:r>
        <w:rPr>
          <w:rFonts w:ascii="inherit" w:hAnsi="inherit"/>
          <w:vertAlign w:val="superscript"/>
        </w:rPr>
        <w:t>−</w:t>
      </w:r>
      <w:r>
        <w:t xml:space="preserve">3 from the answer, 8, gets back to 11. So, in terms of the number line, subtracting </w:t>
      </w:r>
      <w:r>
        <w:rPr>
          <w:rFonts w:ascii="inherit" w:hAnsi="inherit"/>
          <w:vertAlign w:val="superscript"/>
        </w:rPr>
        <w:t>−</w:t>
      </w:r>
      <w:r>
        <w:t xml:space="preserve">3 from 8 means starting at 8 and moving 3 units to the right. </w:t>
      </w:r>
    </w:p>
    <w:p w:rsidR="00B66A71" w:rsidRDefault="00AB1D8E">
      <w:pPr>
        <w:divId w:val="476650393"/>
      </w:pPr>
      <w:r>
        <w:rPr>
          <w:vanish/>
        </w:rPr>
        <w:t>Start of Figure</w:t>
      </w:r>
    </w:p>
    <w:p w:rsidR="00B66A71" w:rsidRDefault="00AB1D8E">
      <w:pPr>
        <w:spacing w:before="0" w:beforeAutospacing="0" w:after="0" w:afterAutospacing="0" w:line="240" w:lineRule="auto"/>
        <w:divId w:val="1542785458"/>
        <w:rPr>
          <w:rFonts w:ascii="Times New Roman" w:eastAsia="Times New Roman" w:hAnsi="Times New Roman" w:cs="Times New Roman"/>
          <w:sz w:val="24"/>
          <w:szCs w:val="24"/>
        </w:rPr>
      </w:pPr>
      <w:bookmarkStart w:id="357" w:name="Session3_Figure15"/>
      <w:bookmarkEnd w:id="357"/>
      <w:r>
        <w:rPr>
          <w:rFonts w:ascii="Times New Roman" w:eastAsia="Times New Roman" w:hAnsi="Times New Roman" w:cs="Times New Roman"/>
          <w:noProof/>
          <w:sz w:val="24"/>
          <w:szCs w:val="24"/>
        </w:rPr>
        <w:drawing>
          <wp:inline distT="0" distB="0" distL="0" distR="0" wp14:anchorId="1CFA38B9" wp14:editId="465ECDAD">
            <wp:extent cx="9753624" cy="3886210"/>
            <wp:effectExtent l="0" t="0" r="0" b="0"/>
            <wp:docPr id="117" name="Picture 117" descr="D:\AaaF\OUT\httpswwwopeneduopenlearn_cmid13470_2023-02-24_11-51-10_679dc0091c7140428b5b1be4c9193dac\word\assets\_53fa21874672d5d8c7160aad58c838e5b0343ac4_mu120_ai03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aaF\OUT\httpswwwopeneduopenlearn_cmid13470_2023-02-24_11-51-10_679dc0091c7140428b5b1be4c9193dac\word\assets\_53fa21874672d5d8c7160aad58c838e5b0343ac4_mu120_ai037i.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53624" cy="3886210"/>
                    </a:xfrm>
                    <a:prstGeom prst="rect">
                      <a:avLst/>
                    </a:prstGeom>
                    <a:noFill/>
                    <a:ln>
                      <a:noFill/>
                    </a:ln>
                  </pic:spPr>
                </pic:pic>
              </a:graphicData>
            </a:graphic>
          </wp:inline>
        </w:drawing>
      </w:r>
    </w:p>
    <w:p w:rsidR="00B66A71" w:rsidRDefault="00AB1D8E">
      <w:pPr>
        <w:divId w:val="476650393"/>
      </w:pPr>
      <w:r>
        <w:rPr>
          <w:vanish/>
        </w:rPr>
        <w:t>End of Figure</w:t>
      </w:r>
    </w:p>
    <w:p w:rsidR="00B66A71" w:rsidRDefault="00AB1D8E">
      <w:pPr>
        <w:divId w:val="476650393"/>
      </w:pPr>
      <w:r>
        <w:t>But moving 3 units to the right is the same as adding 3. So</w:t>
      </w:r>
    </w:p>
    <w:p w:rsidR="00B66A71" w:rsidRDefault="00AB1D8E">
      <w:pPr>
        <w:divId w:val="476650393"/>
      </w:pPr>
      <w:r>
        <w:t xml:space="preserve">   8 − </w:t>
      </w:r>
      <w:r>
        <w:rPr>
          <w:rFonts w:ascii="inherit" w:hAnsi="inherit"/>
          <w:vertAlign w:val="superscript"/>
        </w:rPr>
        <w:t>−</w:t>
      </w:r>
      <w:r>
        <w:t xml:space="preserve">3 = 8 + 3 = 11. </w:t>
      </w:r>
    </w:p>
    <w:p w:rsidR="00B66A71" w:rsidRDefault="00AB1D8E">
      <w:pPr>
        <w:divId w:val="476650393"/>
      </w:pPr>
      <w:r>
        <w:t xml:space="preserve">If on one occasion Thomas’s piggy bank is worth £8 in total (cash and IOUs) and his mother takes away a £3 IOU, the value of the piggy bank is 8 − </w:t>
      </w:r>
      <w:r>
        <w:rPr>
          <w:rFonts w:ascii="inherit" w:hAnsi="inherit"/>
          <w:vertAlign w:val="superscript"/>
        </w:rPr>
        <w:t>−</w:t>
      </w:r>
      <w:r>
        <w:t xml:space="preserve">3 = 8 + 3 = 11. </w:t>
      </w:r>
    </w:p>
    <w:p w:rsidR="00B66A71" w:rsidRDefault="00AB1D8E">
      <w:pPr>
        <w:divId w:val="476650393"/>
      </w:pPr>
      <w:r>
        <w:rPr>
          <w:vanish/>
        </w:rPr>
        <w:t>Start of Box</w:t>
      </w:r>
    </w:p>
    <w:p w:rsidR="00B66A71" w:rsidRDefault="00AB1D8E">
      <w:pPr>
        <w:divId w:val="311982248"/>
      </w:pPr>
      <w:bookmarkStart w:id="358" w:name="Session3_Box13"/>
      <w:bookmarkEnd w:id="358"/>
      <w:r>
        <w:t>Subtracting a negative number is the same as adding the corresponding positive number.</w:t>
      </w:r>
    </w:p>
    <w:p w:rsidR="00B66A71" w:rsidRDefault="00AB1D8E">
      <w:pPr>
        <w:divId w:val="476650393"/>
      </w:pPr>
      <w:r>
        <w:rPr>
          <w:vanish/>
        </w:rPr>
        <w:t>End of Box</w:t>
      </w:r>
    </w:p>
    <w:p w:rsidR="00B66A71" w:rsidRDefault="00AB1D8E">
      <w:pPr>
        <w:pStyle w:val="Heading3"/>
        <w:divId w:val="992179045"/>
        <w:rPr>
          <w:rFonts w:eastAsia="Times New Roman"/>
        </w:rPr>
      </w:pPr>
      <w:bookmarkStart w:id="359" w:name="Session3_SubSection21"/>
      <w:bookmarkEnd w:id="359"/>
      <w:r>
        <w:rPr>
          <w:rFonts w:eastAsia="Times New Roman"/>
        </w:rPr>
        <w:t>Try some yourself</w:t>
      </w:r>
    </w:p>
    <w:p w:rsidR="00B66A71" w:rsidRDefault="00AB1D8E">
      <w:pPr>
        <w:divId w:val="992179045"/>
      </w:pPr>
      <w:r>
        <w:rPr>
          <w:vanish/>
        </w:rPr>
        <w:t>Start of Activity</w:t>
      </w:r>
    </w:p>
    <w:p w:rsidR="00B66A71" w:rsidRDefault="00AB1D8E">
      <w:pPr>
        <w:spacing w:before="0" w:beforeAutospacing="0" w:after="0" w:afterAutospacing="0" w:line="240" w:lineRule="auto"/>
        <w:outlineLvl w:val="4"/>
        <w:divId w:val="1808090422"/>
        <w:rPr>
          <w:rFonts w:eastAsia="Times New Roman"/>
          <w:b/>
          <w:bCs/>
          <w:sz w:val="36"/>
          <w:szCs w:val="36"/>
        </w:rPr>
      </w:pPr>
      <w:bookmarkStart w:id="360" w:name="Session3_Activity36"/>
      <w:bookmarkEnd w:id="360"/>
      <w:r>
        <w:rPr>
          <w:rFonts w:eastAsia="Times New Roman"/>
          <w:b/>
          <w:bCs/>
          <w:sz w:val="36"/>
          <w:szCs w:val="36"/>
        </w:rPr>
        <w:t>Activity 57</w:t>
      </w:r>
    </w:p>
    <w:p w:rsidR="00B66A71" w:rsidRDefault="00AB1D8E">
      <w:pPr>
        <w:divId w:val="1066684595"/>
      </w:pPr>
      <w:r>
        <w:rPr>
          <w:vanish/>
        </w:rPr>
        <w:t>Start of Question</w:t>
      </w:r>
    </w:p>
    <w:p w:rsidR="00B66A71" w:rsidRDefault="00AB1D8E">
      <w:pPr>
        <w:divId w:val="334067308"/>
      </w:pPr>
      <w:bookmarkStart w:id="361" w:name="Session3_Question36"/>
      <w:bookmarkEnd w:id="361"/>
      <w:r>
        <w:t>Evaluate each of the following and give an example from everyday life to illustrate the sum (e.g. Thomas’s piggy bank).</w:t>
      </w:r>
    </w:p>
    <w:p w:rsidR="00B66A71" w:rsidRDefault="00AB1D8E">
      <w:pPr>
        <w:numPr>
          <w:ilvl w:val="0"/>
          <w:numId w:val="40"/>
        </w:numPr>
        <w:ind w:left="780" w:right="780"/>
        <w:divId w:val="334067308"/>
      </w:pPr>
      <w:r>
        <w:t xml:space="preserve">(a) 4 − </w:t>
      </w:r>
      <w:r>
        <w:rPr>
          <w:rFonts w:ascii="inherit" w:hAnsi="inherit"/>
          <w:vertAlign w:val="superscript"/>
        </w:rPr>
        <w:t>−</w:t>
      </w:r>
      <w:r>
        <w:t xml:space="preserve">2 </w:t>
      </w:r>
    </w:p>
    <w:p w:rsidR="00B66A71" w:rsidRDefault="00AB1D8E">
      <w:pPr>
        <w:numPr>
          <w:ilvl w:val="0"/>
          <w:numId w:val="40"/>
        </w:numPr>
        <w:ind w:left="780" w:right="780"/>
        <w:divId w:val="334067308"/>
      </w:pPr>
      <w:r>
        <w:t xml:space="preserve">(b) −3 − </w:t>
      </w:r>
      <w:r>
        <w:rPr>
          <w:rFonts w:ascii="inherit" w:hAnsi="inherit"/>
          <w:vertAlign w:val="superscript"/>
        </w:rPr>
        <w:t>−</w:t>
      </w:r>
      <w:r>
        <w:t xml:space="preserve">5 </w:t>
      </w:r>
    </w:p>
    <w:p w:rsidR="00B66A71" w:rsidRDefault="00AB1D8E">
      <w:pPr>
        <w:divId w:val="1066684595"/>
      </w:pPr>
      <w:r>
        <w:rPr>
          <w:vanish/>
        </w:rPr>
        <w:t>End of Question</w:t>
      </w:r>
    </w:p>
    <w:bookmarkStart w:id="362" w:name="View_Session3_Answer51"/>
    <w:p w:rsidR="00B66A71" w:rsidRDefault="00AB1D8E">
      <w:pPr>
        <w:pStyle w:val="navbutton"/>
        <w:divId w:val="1066684595"/>
      </w:pPr>
      <w:r>
        <w:fldChar w:fldCharType="begin"/>
      </w:r>
      <w:r>
        <w:instrText xml:space="preserve"> HYPERLINK "" \l "Session3_Answer51" </w:instrText>
      </w:r>
      <w:r>
        <w:fldChar w:fldCharType="separate"/>
      </w:r>
      <w:r>
        <w:rPr>
          <w:rStyle w:val="Hyperlink"/>
        </w:rPr>
        <w:t>View answer - Activity 57</w:t>
      </w:r>
      <w:r>
        <w:fldChar w:fldCharType="end"/>
      </w:r>
      <w:bookmarkEnd w:id="362"/>
    </w:p>
    <w:p w:rsidR="00B66A71" w:rsidRDefault="00AB1D8E">
      <w:pPr>
        <w:divId w:val="992179045"/>
      </w:pPr>
      <w:r>
        <w:rPr>
          <w:vanish/>
        </w:rPr>
        <w:t>End of Activity</w:t>
      </w:r>
    </w:p>
    <w:p w:rsidR="00B66A71" w:rsidRDefault="00AB1D8E">
      <w:pPr>
        <w:pStyle w:val="Heading2"/>
        <w:divId w:val="1434663770"/>
        <w:rPr>
          <w:rFonts w:eastAsia="Times New Roman"/>
        </w:rPr>
      </w:pPr>
      <w:bookmarkStart w:id="363" w:name="Session3_Section18"/>
      <w:bookmarkEnd w:id="363"/>
      <w:r>
        <w:rPr>
          <w:rFonts w:eastAsia="Times New Roman"/>
        </w:rPr>
        <w:t>3.18 Practical examples of negative numbers</w:t>
      </w:r>
    </w:p>
    <w:p w:rsidR="00B66A71" w:rsidRDefault="00AB1D8E">
      <w:pPr>
        <w:divId w:val="1434663770"/>
      </w:pPr>
      <w:r>
        <w:t>Negative numbers occur in financial matters, in temperature or height measurements and many other practical situations.</w:t>
      </w:r>
    </w:p>
    <w:p w:rsidR="00B66A71" w:rsidRDefault="00AB1D8E">
      <w:pPr>
        <w:divId w:val="1434663770"/>
      </w:pPr>
      <w:r>
        <w:rPr>
          <w:vanish/>
        </w:rPr>
        <w:t>Start of Example</w:t>
      </w:r>
    </w:p>
    <w:p w:rsidR="00B66A71" w:rsidRDefault="00AB1D8E">
      <w:pPr>
        <w:spacing w:before="0" w:beforeAutospacing="0" w:after="0" w:afterAutospacing="0" w:line="240" w:lineRule="auto"/>
        <w:outlineLvl w:val="3"/>
        <w:divId w:val="1283345282"/>
        <w:rPr>
          <w:rFonts w:eastAsia="Times New Roman"/>
          <w:b/>
          <w:bCs/>
          <w:sz w:val="36"/>
          <w:szCs w:val="36"/>
        </w:rPr>
      </w:pPr>
      <w:bookmarkStart w:id="364" w:name="Session3_Example16"/>
      <w:bookmarkEnd w:id="364"/>
      <w:r>
        <w:rPr>
          <w:rFonts w:eastAsia="Times New Roman"/>
          <w:b/>
          <w:bCs/>
          <w:sz w:val="36"/>
          <w:szCs w:val="36"/>
        </w:rPr>
        <w:t>Example 26</w:t>
      </w:r>
    </w:p>
    <w:p w:rsidR="00B66A71" w:rsidRDefault="00AB1D8E">
      <w:pPr>
        <w:numPr>
          <w:ilvl w:val="0"/>
          <w:numId w:val="41"/>
        </w:numPr>
        <w:ind w:left="780" w:right="780"/>
        <w:divId w:val="1089814195"/>
      </w:pPr>
      <w:r>
        <w:t xml:space="preserve">(a) If the value of a painting increases by £20 a year and it is worth £200 today, how much will it be worth in a year’s time? How much was it worth a year ago? </w:t>
      </w:r>
    </w:p>
    <w:p w:rsidR="00B66A71" w:rsidRDefault="00AB1D8E">
      <w:pPr>
        <w:numPr>
          <w:ilvl w:val="0"/>
          <w:numId w:val="41"/>
        </w:numPr>
        <w:ind w:left="780" w:right="780"/>
        <w:divId w:val="1089814195"/>
      </w:pPr>
      <w:r>
        <w:t xml:space="preserve">(b) Describe in words how to calculate the value of an object like a picture one year in the future or one year ago, given a constant annual increase. </w:t>
      </w:r>
    </w:p>
    <w:p w:rsidR="00B66A71" w:rsidRDefault="00AB1D8E">
      <w:pPr>
        <w:numPr>
          <w:ilvl w:val="0"/>
          <w:numId w:val="41"/>
        </w:numPr>
        <w:ind w:left="780" w:right="780"/>
        <w:divId w:val="1089814195"/>
      </w:pPr>
      <w:r>
        <w:t xml:space="preserve">(c) If the value of a washing machine decreases by £20 a year and it is worth £200 today, how much will it be worth in a year’s time? How much was it worth a year ago? </w:t>
      </w:r>
    </w:p>
    <w:p w:rsidR="00B66A71" w:rsidRDefault="00AB1D8E">
      <w:pPr>
        <w:numPr>
          <w:ilvl w:val="0"/>
          <w:numId w:val="41"/>
        </w:numPr>
        <w:ind w:left="780" w:right="780"/>
        <w:divId w:val="1089814195"/>
      </w:pPr>
      <w:r>
        <w:t>(d) If you regard a decrease as a negative increase, does your answer to (b) apply to the washing machine in (c)?</w:t>
      </w:r>
    </w:p>
    <w:bookmarkStart w:id="365" w:name="View_Session3_Answer52"/>
    <w:p w:rsidR="00B66A71" w:rsidRDefault="00AB1D8E">
      <w:pPr>
        <w:pStyle w:val="navbutton"/>
        <w:divId w:val="1089814195"/>
      </w:pPr>
      <w:r>
        <w:fldChar w:fldCharType="begin"/>
      </w:r>
      <w:r>
        <w:instrText xml:space="preserve"> HYPERLINK "" \l "Session3_Answer52" </w:instrText>
      </w:r>
      <w:r>
        <w:fldChar w:fldCharType="separate"/>
      </w:r>
      <w:r>
        <w:rPr>
          <w:rStyle w:val="Hyperlink"/>
        </w:rPr>
        <w:t>View answer - Example 26</w:t>
      </w:r>
      <w:r>
        <w:fldChar w:fldCharType="end"/>
      </w:r>
      <w:bookmarkEnd w:id="365"/>
    </w:p>
    <w:p w:rsidR="00B66A71" w:rsidRDefault="00AB1D8E">
      <w:pPr>
        <w:divId w:val="1434663770"/>
      </w:pPr>
      <w:r>
        <w:rPr>
          <w:vanish/>
        </w:rPr>
        <w:t>End of Example</w:t>
      </w:r>
    </w:p>
    <w:p w:rsidR="00B66A71" w:rsidRDefault="00AB1D8E">
      <w:pPr>
        <w:divId w:val="1434663770"/>
      </w:pPr>
      <w:r>
        <w:rPr>
          <w:rStyle w:val="Strong"/>
        </w:rPr>
        <w:t xml:space="preserve">So adding a negative increase is the same as subtracting the decrease. </w:t>
      </w:r>
    </w:p>
    <w:p w:rsidR="00B66A71" w:rsidRDefault="00AB1D8E">
      <w:pPr>
        <w:divId w:val="1434663770"/>
      </w:pPr>
      <w:r>
        <w:rPr>
          <w:rStyle w:val="Strong"/>
        </w:rPr>
        <w:t>Subtracting a negative increase is the same as adding the decrease.</w:t>
      </w:r>
    </w:p>
    <w:p w:rsidR="00B66A71" w:rsidRDefault="00AB1D8E">
      <w:pPr>
        <w:pStyle w:val="Heading3"/>
        <w:divId w:val="624041284"/>
        <w:rPr>
          <w:rFonts w:eastAsia="Times New Roman"/>
        </w:rPr>
      </w:pPr>
      <w:bookmarkStart w:id="366" w:name="Session3_SubSection22"/>
      <w:bookmarkEnd w:id="366"/>
      <w:r>
        <w:rPr>
          <w:rFonts w:eastAsia="Times New Roman"/>
        </w:rPr>
        <w:t>Try some yourself</w:t>
      </w:r>
    </w:p>
    <w:p w:rsidR="00B66A71" w:rsidRDefault="00AB1D8E">
      <w:pPr>
        <w:divId w:val="624041284"/>
      </w:pPr>
      <w:r>
        <w:rPr>
          <w:vanish/>
        </w:rPr>
        <w:t>Start of Activity</w:t>
      </w:r>
    </w:p>
    <w:p w:rsidR="00B66A71" w:rsidRDefault="00AB1D8E">
      <w:pPr>
        <w:spacing w:before="0" w:beforeAutospacing="0" w:after="0" w:afterAutospacing="0" w:line="240" w:lineRule="auto"/>
        <w:outlineLvl w:val="4"/>
        <w:divId w:val="519899437"/>
        <w:rPr>
          <w:rFonts w:eastAsia="Times New Roman"/>
          <w:b/>
          <w:bCs/>
          <w:sz w:val="36"/>
          <w:szCs w:val="36"/>
        </w:rPr>
      </w:pPr>
      <w:bookmarkStart w:id="367" w:name="Session3_Activity37"/>
      <w:bookmarkEnd w:id="367"/>
      <w:r>
        <w:rPr>
          <w:rFonts w:eastAsia="Times New Roman"/>
          <w:b/>
          <w:bCs/>
          <w:sz w:val="36"/>
          <w:szCs w:val="36"/>
        </w:rPr>
        <w:t>Activity 58</w:t>
      </w:r>
    </w:p>
    <w:p w:rsidR="00B66A71" w:rsidRDefault="00AB1D8E">
      <w:pPr>
        <w:divId w:val="596909640"/>
      </w:pPr>
      <w:r>
        <w:rPr>
          <w:vanish/>
        </w:rPr>
        <w:t>Start of Question</w:t>
      </w:r>
    </w:p>
    <w:p w:rsidR="00B66A71" w:rsidRDefault="00AB1D8E">
      <w:pPr>
        <w:divId w:val="920991018"/>
      </w:pPr>
      <w:bookmarkStart w:id="368" w:name="Session3_Question37"/>
      <w:bookmarkEnd w:id="368"/>
      <w:r>
        <w:t>Answer the following questions:</w:t>
      </w:r>
    </w:p>
    <w:p w:rsidR="00B66A71" w:rsidRDefault="00AB1D8E">
      <w:pPr>
        <w:numPr>
          <w:ilvl w:val="0"/>
          <w:numId w:val="42"/>
        </w:numPr>
        <w:ind w:left="780" w:right="780"/>
        <w:divId w:val="920991018"/>
      </w:pPr>
      <w:r>
        <w:t>(a) If you had £3 in your bank account and drew out £10, how much would you have left?</w:t>
      </w:r>
    </w:p>
    <w:p w:rsidR="00B66A71" w:rsidRDefault="00AB1D8E">
      <w:pPr>
        <w:numPr>
          <w:ilvl w:val="0"/>
          <w:numId w:val="42"/>
        </w:numPr>
        <w:ind w:left="780" w:right="780"/>
        <w:divId w:val="920991018"/>
      </w:pPr>
      <w:r>
        <w:t xml:space="preserve">(b) The temperature was </w:t>
      </w:r>
      <w:r>
        <w:rPr>
          <w:rFonts w:ascii="inherit" w:hAnsi="inherit"/>
          <w:vertAlign w:val="superscript"/>
        </w:rPr>
        <w:t>−</w:t>
      </w:r>
      <w:r>
        <w:t xml:space="preserve">5 °C on Monday and dropped overnight by 6 °C. What was the temperature on Tuesday morning? </w:t>
      </w:r>
    </w:p>
    <w:p w:rsidR="00B66A71" w:rsidRDefault="00AB1D8E">
      <w:pPr>
        <w:divId w:val="596909640"/>
      </w:pPr>
      <w:r>
        <w:rPr>
          <w:vanish/>
        </w:rPr>
        <w:t>End of Question</w:t>
      </w:r>
    </w:p>
    <w:bookmarkStart w:id="369" w:name="View_Session3_Answer53"/>
    <w:p w:rsidR="00B66A71" w:rsidRDefault="00AB1D8E">
      <w:pPr>
        <w:pStyle w:val="navbutton"/>
        <w:divId w:val="596909640"/>
      </w:pPr>
      <w:r>
        <w:fldChar w:fldCharType="begin"/>
      </w:r>
      <w:r>
        <w:instrText xml:space="preserve"> HYPERLINK "" \l "Session3_Answer53" </w:instrText>
      </w:r>
      <w:r>
        <w:fldChar w:fldCharType="separate"/>
      </w:r>
      <w:r>
        <w:rPr>
          <w:rStyle w:val="Hyperlink"/>
        </w:rPr>
        <w:t>View answer - Activity 58</w:t>
      </w:r>
      <w:r>
        <w:fldChar w:fldCharType="end"/>
      </w:r>
      <w:bookmarkEnd w:id="369"/>
    </w:p>
    <w:p w:rsidR="00B66A71" w:rsidRDefault="00AB1D8E">
      <w:pPr>
        <w:divId w:val="624041284"/>
      </w:pPr>
      <w:r>
        <w:rPr>
          <w:vanish/>
        </w:rPr>
        <w:t>End of Activity</w:t>
      </w:r>
    </w:p>
    <w:p w:rsidR="00B66A71" w:rsidRDefault="00AB1D8E">
      <w:pPr>
        <w:divId w:val="624041284"/>
      </w:pPr>
      <w:r>
        <w:rPr>
          <w:vanish/>
        </w:rPr>
        <w:t>Start of Activity</w:t>
      </w:r>
    </w:p>
    <w:p w:rsidR="00B66A71" w:rsidRDefault="00AB1D8E">
      <w:pPr>
        <w:spacing w:before="0" w:beforeAutospacing="0" w:after="0" w:afterAutospacing="0" w:line="240" w:lineRule="auto"/>
        <w:outlineLvl w:val="4"/>
        <w:divId w:val="944918898"/>
        <w:rPr>
          <w:rFonts w:eastAsia="Times New Roman"/>
          <w:b/>
          <w:bCs/>
          <w:sz w:val="36"/>
          <w:szCs w:val="36"/>
        </w:rPr>
      </w:pPr>
      <w:bookmarkStart w:id="370" w:name="Session3_Activity38"/>
      <w:bookmarkEnd w:id="370"/>
      <w:r>
        <w:rPr>
          <w:rFonts w:eastAsia="Times New Roman"/>
          <w:b/>
          <w:bCs/>
          <w:sz w:val="36"/>
          <w:szCs w:val="36"/>
        </w:rPr>
        <w:t>Activity 59</w:t>
      </w:r>
    </w:p>
    <w:p w:rsidR="00B66A71" w:rsidRDefault="00AB1D8E">
      <w:pPr>
        <w:divId w:val="968239680"/>
      </w:pPr>
      <w:r>
        <w:rPr>
          <w:vanish/>
        </w:rPr>
        <w:t>Start of Question</w:t>
      </w:r>
    </w:p>
    <w:p w:rsidR="00B66A71" w:rsidRDefault="00AB1D8E">
      <w:pPr>
        <w:divId w:val="97452497"/>
      </w:pPr>
      <w:bookmarkStart w:id="371" w:name="Session3_Question38"/>
      <w:bookmarkEnd w:id="371"/>
      <w:r>
        <w:t>Evaluate each of the following:</w:t>
      </w:r>
    </w:p>
    <w:p w:rsidR="00B66A71" w:rsidRDefault="00AB1D8E">
      <w:pPr>
        <w:numPr>
          <w:ilvl w:val="0"/>
          <w:numId w:val="43"/>
        </w:numPr>
        <w:ind w:left="780" w:right="780"/>
        <w:divId w:val="97452497"/>
      </w:pPr>
      <w:r>
        <w:t xml:space="preserve">(a) </w:t>
      </w:r>
      <w:r>
        <w:rPr>
          <w:rFonts w:ascii="inherit" w:hAnsi="inherit"/>
          <w:vertAlign w:val="superscript"/>
        </w:rPr>
        <w:t>−</w:t>
      </w:r>
      <w:r>
        <w:t xml:space="preserve">3 + </w:t>
      </w:r>
      <w:r>
        <w:rPr>
          <w:rFonts w:ascii="inherit" w:hAnsi="inherit"/>
          <w:vertAlign w:val="superscript"/>
        </w:rPr>
        <w:t>−</w:t>
      </w:r>
      <w:r>
        <w:t xml:space="preserve">12 </w:t>
      </w:r>
    </w:p>
    <w:p w:rsidR="00B66A71" w:rsidRDefault="00AB1D8E">
      <w:pPr>
        <w:numPr>
          <w:ilvl w:val="0"/>
          <w:numId w:val="43"/>
        </w:numPr>
        <w:ind w:left="780" w:right="780"/>
        <w:divId w:val="97452497"/>
      </w:pPr>
      <w:r>
        <w:t xml:space="preserve">(b) </w:t>
      </w:r>
      <w:r>
        <w:rPr>
          <w:rFonts w:ascii="inherit" w:hAnsi="inherit"/>
          <w:vertAlign w:val="superscript"/>
        </w:rPr>
        <w:t>−</w:t>
      </w:r>
      <w:r>
        <w:t xml:space="preserve">4 − </w:t>
      </w:r>
      <w:r>
        <w:rPr>
          <w:rFonts w:ascii="inherit" w:hAnsi="inherit"/>
          <w:vertAlign w:val="superscript"/>
        </w:rPr>
        <w:t>−</w:t>
      </w:r>
      <w:r>
        <w:t xml:space="preserve">11 </w:t>
      </w:r>
    </w:p>
    <w:p w:rsidR="00B66A71" w:rsidRDefault="00AB1D8E">
      <w:pPr>
        <w:divId w:val="97452497"/>
      </w:pPr>
      <w:r>
        <w:t xml:space="preserve">Think of a financial context where each might be an appropriate calculation (bear in mind that negative numbers can represent debts). </w:t>
      </w:r>
    </w:p>
    <w:p w:rsidR="00B66A71" w:rsidRDefault="00AB1D8E">
      <w:pPr>
        <w:divId w:val="968239680"/>
      </w:pPr>
      <w:r>
        <w:rPr>
          <w:vanish/>
        </w:rPr>
        <w:t>End of Question</w:t>
      </w:r>
    </w:p>
    <w:bookmarkStart w:id="372" w:name="View_Session3_Answer54"/>
    <w:p w:rsidR="00B66A71" w:rsidRDefault="00AB1D8E">
      <w:pPr>
        <w:pStyle w:val="navbutton"/>
        <w:divId w:val="968239680"/>
      </w:pPr>
      <w:r>
        <w:fldChar w:fldCharType="begin"/>
      </w:r>
      <w:r>
        <w:instrText xml:space="preserve"> HYPERLINK "" \l "Session3_Answer54" </w:instrText>
      </w:r>
      <w:r>
        <w:fldChar w:fldCharType="separate"/>
      </w:r>
      <w:r>
        <w:rPr>
          <w:rStyle w:val="Hyperlink"/>
        </w:rPr>
        <w:t>View answer - Activity 59</w:t>
      </w:r>
      <w:r>
        <w:fldChar w:fldCharType="end"/>
      </w:r>
      <w:bookmarkEnd w:id="372"/>
    </w:p>
    <w:p w:rsidR="00B66A71" w:rsidRDefault="00AB1D8E">
      <w:pPr>
        <w:divId w:val="624041284"/>
      </w:pPr>
      <w:r>
        <w:rPr>
          <w:vanish/>
        </w:rPr>
        <w:t>End of Activity</w:t>
      </w:r>
    </w:p>
    <w:p w:rsidR="00B66A71" w:rsidRDefault="00AB1D8E">
      <w:pPr>
        <w:divId w:val="624041284"/>
      </w:pPr>
      <w:r>
        <w:rPr>
          <w:vanish/>
        </w:rPr>
        <w:t>Start of Activity</w:t>
      </w:r>
    </w:p>
    <w:p w:rsidR="00B66A71" w:rsidRDefault="00AB1D8E">
      <w:pPr>
        <w:spacing w:before="0" w:beforeAutospacing="0" w:after="0" w:afterAutospacing="0" w:line="240" w:lineRule="auto"/>
        <w:outlineLvl w:val="4"/>
        <w:divId w:val="1765150386"/>
        <w:rPr>
          <w:rFonts w:eastAsia="Times New Roman"/>
          <w:b/>
          <w:bCs/>
          <w:sz w:val="36"/>
          <w:szCs w:val="36"/>
        </w:rPr>
      </w:pPr>
      <w:bookmarkStart w:id="373" w:name="Session3_Activity39"/>
      <w:bookmarkEnd w:id="373"/>
      <w:r>
        <w:rPr>
          <w:rFonts w:eastAsia="Times New Roman"/>
          <w:b/>
          <w:bCs/>
          <w:sz w:val="36"/>
          <w:szCs w:val="36"/>
        </w:rPr>
        <w:t>Activity 60</w:t>
      </w:r>
    </w:p>
    <w:p w:rsidR="00B66A71" w:rsidRDefault="00AB1D8E">
      <w:pPr>
        <w:divId w:val="85462102"/>
      </w:pPr>
      <w:r>
        <w:rPr>
          <w:vanish/>
        </w:rPr>
        <w:t>Start of Question</w:t>
      </w:r>
    </w:p>
    <w:p w:rsidR="00B66A71" w:rsidRDefault="00AB1D8E">
      <w:pPr>
        <w:divId w:val="1009063194"/>
      </w:pPr>
      <w:bookmarkStart w:id="374" w:name="Session3_Question39"/>
      <w:bookmarkEnd w:id="374"/>
      <w:r>
        <w:t xml:space="preserve">Kim was walking in Israel. She started at 37 metres below sea level and ended up at 42 metres above sea level. How far had she climbed up? </w:t>
      </w:r>
    </w:p>
    <w:p w:rsidR="00B66A71" w:rsidRDefault="00AB1D8E">
      <w:pPr>
        <w:divId w:val="85462102"/>
      </w:pPr>
      <w:r>
        <w:rPr>
          <w:vanish/>
        </w:rPr>
        <w:t>End of Question</w:t>
      </w:r>
    </w:p>
    <w:bookmarkStart w:id="375" w:name="View_Session3_Answer55"/>
    <w:p w:rsidR="00B66A71" w:rsidRDefault="00AB1D8E">
      <w:pPr>
        <w:pStyle w:val="navbutton"/>
        <w:divId w:val="85462102"/>
      </w:pPr>
      <w:r>
        <w:fldChar w:fldCharType="begin"/>
      </w:r>
      <w:r>
        <w:instrText xml:space="preserve"> HYPERLINK "" \l "Session3_Answer55" </w:instrText>
      </w:r>
      <w:r>
        <w:fldChar w:fldCharType="separate"/>
      </w:r>
      <w:r>
        <w:rPr>
          <w:rStyle w:val="Hyperlink"/>
        </w:rPr>
        <w:t>View answer - Activity 60</w:t>
      </w:r>
      <w:r>
        <w:fldChar w:fldCharType="end"/>
      </w:r>
      <w:bookmarkEnd w:id="375"/>
    </w:p>
    <w:p w:rsidR="00B66A71" w:rsidRDefault="00AB1D8E">
      <w:pPr>
        <w:divId w:val="624041284"/>
      </w:pPr>
      <w:r>
        <w:rPr>
          <w:vanish/>
        </w:rPr>
        <w:t>End of Activity</w:t>
      </w:r>
    </w:p>
    <w:p w:rsidR="00B66A71" w:rsidRDefault="00AB1D8E">
      <w:pPr>
        <w:pStyle w:val="Heading2"/>
        <w:divId w:val="1736707689"/>
        <w:rPr>
          <w:rFonts w:eastAsia="Times New Roman"/>
        </w:rPr>
      </w:pPr>
      <w:bookmarkStart w:id="376" w:name="Session3_Section19"/>
      <w:bookmarkEnd w:id="376"/>
      <w:r>
        <w:rPr>
          <w:rFonts w:eastAsia="Times New Roman"/>
        </w:rPr>
        <w:t>3.19 Multiplication with negative numbers</w:t>
      </w:r>
    </w:p>
    <w:p w:rsidR="00B66A71" w:rsidRDefault="00AB1D8E">
      <w:pPr>
        <w:divId w:val="1736707689"/>
      </w:pPr>
      <w:r>
        <w:t>Now that you have rules for addition and subtraction of negative numbers, think about multiplication and division.</w:t>
      </w:r>
    </w:p>
    <w:p w:rsidR="00B66A71" w:rsidRDefault="00AB1D8E">
      <w:pPr>
        <w:divId w:val="1736707689"/>
      </w:pPr>
      <w:r>
        <w:rPr>
          <w:vanish/>
        </w:rPr>
        <w:t>Start of Example</w:t>
      </w:r>
    </w:p>
    <w:p w:rsidR="00B66A71" w:rsidRDefault="00AB1D8E">
      <w:pPr>
        <w:spacing w:before="0" w:beforeAutospacing="0" w:after="0" w:afterAutospacing="0" w:line="240" w:lineRule="auto"/>
        <w:outlineLvl w:val="3"/>
        <w:divId w:val="391851772"/>
        <w:rPr>
          <w:rFonts w:eastAsia="Times New Roman"/>
          <w:b/>
          <w:bCs/>
          <w:sz w:val="36"/>
          <w:szCs w:val="36"/>
        </w:rPr>
      </w:pPr>
      <w:bookmarkStart w:id="377" w:name="Session3_Example17"/>
      <w:bookmarkEnd w:id="377"/>
      <w:r>
        <w:rPr>
          <w:rFonts w:eastAsia="Times New Roman"/>
          <w:b/>
          <w:bCs/>
          <w:sz w:val="36"/>
          <w:szCs w:val="36"/>
        </w:rPr>
        <w:t>Example 27</w:t>
      </w:r>
    </w:p>
    <w:p w:rsidR="00B66A71" w:rsidRDefault="00AB1D8E">
      <w:pPr>
        <w:divId w:val="1522545726"/>
      </w:pPr>
      <w:r>
        <w:t>Describe each of the following in terms of the number line and the value of Thomas’s piggy bank:</w:t>
      </w:r>
    </w:p>
    <w:p w:rsidR="00B66A71" w:rsidRDefault="00AB1D8E">
      <w:pPr>
        <w:numPr>
          <w:ilvl w:val="0"/>
          <w:numId w:val="44"/>
        </w:numPr>
        <w:ind w:left="780" w:right="780"/>
        <w:divId w:val="1522545726"/>
      </w:pPr>
      <w:r>
        <w:t>(a) the multiplication of 3 times 5 (that is, 3 × 5);</w:t>
      </w:r>
    </w:p>
    <w:p w:rsidR="00B66A71" w:rsidRDefault="00AB1D8E">
      <w:pPr>
        <w:numPr>
          <w:ilvl w:val="0"/>
          <w:numId w:val="44"/>
        </w:numPr>
        <w:ind w:left="780" w:right="780"/>
        <w:divId w:val="1522545726"/>
      </w:pPr>
      <w:r>
        <w:t xml:space="preserve">(b) the multiplication of 3 times </w:t>
      </w:r>
      <w:r>
        <w:rPr>
          <w:rFonts w:ascii="inherit" w:hAnsi="inherit"/>
          <w:vertAlign w:val="superscript"/>
        </w:rPr>
        <w:t>−</w:t>
      </w:r>
      <w:r>
        <w:t xml:space="preserve">5 (that is, 3 × </w:t>
      </w:r>
      <w:r>
        <w:rPr>
          <w:rFonts w:ascii="inherit" w:hAnsi="inherit"/>
          <w:vertAlign w:val="superscript"/>
        </w:rPr>
        <w:t>−</w:t>
      </w:r>
      <w:r>
        <w:t xml:space="preserve">5). </w:t>
      </w:r>
    </w:p>
    <w:bookmarkStart w:id="378" w:name="View_Session3_Answer56"/>
    <w:p w:rsidR="00B66A71" w:rsidRDefault="00AB1D8E">
      <w:pPr>
        <w:pStyle w:val="navbutton"/>
        <w:divId w:val="1522545726"/>
      </w:pPr>
      <w:r>
        <w:fldChar w:fldCharType="begin"/>
      </w:r>
      <w:r>
        <w:instrText xml:space="preserve"> HYPERLINK "" \l "Session3_Answer56" </w:instrText>
      </w:r>
      <w:r>
        <w:fldChar w:fldCharType="separate"/>
      </w:r>
      <w:r>
        <w:rPr>
          <w:rStyle w:val="Hyperlink"/>
        </w:rPr>
        <w:t>View answer - Example 27</w:t>
      </w:r>
      <w:r>
        <w:fldChar w:fldCharType="end"/>
      </w:r>
      <w:bookmarkEnd w:id="378"/>
    </w:p>
    <w:p w:rsidR="00B66A71" w:rsidRDefault="00AB1D8E">
      <w:pPr>
        <w:divId w:val="1736707689"/>
      </w:pPr>
      <w:r>
        <w:rPr>
          <w:vanish/>
        </w:rPr>
        <w:t>End of Example</w:t>
      </w:r>
    </w:p>
    <w:p w:rsidR="00B66A71" w:rsidRDefault="00AB1D8E">
      <w:pPr>
        <w:divId w:val="1736707689"/>
      </w:pPr>
      <w:r>
        <w:t xml:space="preserve">So multiplying a negative number by a positive number gives a negative answer. But what does it mean to multiply </w:t>
      </w:r>
      <w:r>
        <w:rPr>
          <w:rStyle w:val="Emphasis"/>
        </w:rPr>
        <w:t>by</w:t>
      </w:r>
      <w:r>
        <w:t xml:space="preserve"> a negative number – how can you add something a negative number of times? </w:t>
      </w:r>
    </w:p>
    <w:p w:rsidR="00B66A71" w:rsidRDefault="00AB1D8E">
      <w:pPr>
        <w:divId w:val="1736707689"/>
      </w:pPr>
      <w:r>
        <w:t xml:space="preserve">Think of multiplication by a positive number as repeated addition, and of multiplication by a negative number as repeated subtraction. If Thomas’ mother says she’ll take away three of his £5 IOUs, it is equivalent to giving him three £5 notes. So </w:t>
      </w:r>
      <w:r>
        <w:rPr>
          <w:rFonts w:ascii="inherit" w:hAnsi="inherit"/>
          <w:vertAlign w:val="superscript"/>
        </w:rPr>
        <w:t>−</w:t>
      </w:r>
      <w:r>
        <w:t>3 × </w:t>
      </w:r>
      <w:r>
        <w:rPr>
          <w:rFonts w:ascii="inherit" w:hAnsi="inherit"/>
          <w:vertAlign w:val="superscript"/>
        </w:rPr>
        <w:t>−</w:t>
      </w:r>
      <w:r>
        <w:t xml:space="preserve">5 = 3 × 5 = 15. He is £15 better off. </w:t>
      </w:r>
    </w:p>
    <w:p w:rsidR="00B66A71" w:rsidRDefault="00AB1D8E">
      <w:pPr>
        <w:divId w:val="1736707689"/>
      </w:pPr>
      <w:r>
        <w:rPr>
          <w:vanish/>
        </w:rPr>
        <w:t>Start of Example</w:t>
      </w:r>
    </w:p>
    <w:p w:rsidR="00B66A71" w:rsidRDefault="00AB1D8E">
      <w:pPr>
        <w:spacing w:before="0" w:beforeAutospacing="0" w:after="0" w:afterAutospacing="0" w:line="240" w:lineRule="auto"/>
        <w:outlineLvl w:val="3"/>
        <w:divId w:val="349449054"/>
        <w:rPr>
          <w:rFonts w:eastAsia="Times New Roman"/>
          <w:b/>
          <w:bCs/>
          <w:sz w:val="36"/>
          <w:szCs w:val="36"/>
        </w:rPr>
      </w:pPr>
      <w:bookmarkStart w:id="379" w:name="Session3_Example18"/>
      <w:bookmarkEnd w:id="379"/>
      <w:r>
        <w:rPr>
          <w:rFonts w:eastAsia="Times New Roman"/>
          <w:b/>
          <w:bCs/>
          <w:sz w:val="36"/>
          <w:szCs w:val="36"/>
        </w:rPr>
        <w:t>Example 28</w:t>
      </w:r>
    </w:p>
    <w:p w:rsidR="00B66A71" w:rsidRDefault="00AB1D8E">
      <w:pPr>
        <w:divId w:val="561259606"/>
      </w:pPr>
      <w:r>
        <w:t>Evaluate each of the following in terms of the number line and the value of Thomas’s piggy bank.</w:t>
      </w:r>
    </w:p>
    <w:p w:rsidR="00B66A71" w:rsidRDefault="00AB1D8E">
      <w:pPr>
        <w:numPr>
          <w:ilvl w:val="0"/>
          <w:numId w:val="45"/>
        </w:numPr>
        <w:ind w:left="780" w:right="780"/>
        <w:divId w:val="561259606"/>
      </w:pPr>
      <w:r>
        <w:t xml:space="preserve">(a) 5 × </w:t>
      </w:r>
      <w:r>
        <w:rPr>
          <w:rFonts w:ascii="inherit" w:hAnsi="inherit"/>
          <w:vertAlign w:val="superscript"/>
        </w:rPr>
        <w:t>−</w:t>
      </w:r>
      <w:r>
        <w:t xml:space="preserve">3 </w:t>
      </w:r>
    </w:p>
    <w:p w:rsidR="00B66A71" w:rsidRDefault="00AB1D8E">
      <w:pPr>
        <w:numPr>
          <w:ilvl w:val="0"/>
          <w:numId w:val="45"/>
        </w:numPr>
        <w:ind w:left="780" w:right="780"/>
        <w:divId w:val="561259606"/>
      </w:pPr>
      <w:r>
        <w:t xml:space="preserve">(b) </w:t>
      </w:r>
      <w:r>
        <w:rPr>
          <w:rFonts w:ascii="inherit" w:hAnsi="inherit"/>
          <w:vertAlign w:val="superscript"/>
        </w:rPr>
        <w:t>−</w:t>
      </w:r>
      <w:r>
        <w:t xml:space="preserve">5 × </w:t>
      </w:r>
      <w:r>
        <w:rPr>
          <w:rFonts w:ascii="inherit" w:hAnsi="inherit"/>
          <w:vertAlign w:val="superscript"/>
        </w:rPr>
        <w:t>−</w:t>
      </w:r>
      <w:r>
        <w:t xml:space="preserve">3 </w:t>
      </w:r>
    </w:p>
    <w:bookmarkStart w:id="380" w:name="View_Session3_Answer57"/>
    <w:p w:rsidR="00B66A71" w:rsidRDefault="00AB1D8E">
      <w:pPr>
        <w:pStyle w:val="navbutton"/>
        <w:divId w:val="561259606"/>
      </w:pPr>
      <w:r>
        <w:fldChar w:fldCharType="begin"/>
      </w:r>
      <w:r>
        <w:instrText xml:space="preserve"> HYPERLINK "" \l "Session3_Answer57" </w:instrText>
      </w:r>
      <w:r>
        <w:fldChar w:fldCharType="separate"/>
      </w:r>
      <w:r>
        <w:rPr>
          <w:rStyle w:val="Hyperlink"/>
        </w:rPr>
        <w:t>View answer - Example 28</w:t>
      </w:r>
      <w:r>
        <w:fldChar w:fldCharType="end"/>
      </w:r>
      <w:bookmarkEnd w:id="380"/>
    </w:p>
    <w:p w:rsidR="00B66A71" w:rsidRDefault="00AB1D8E">
      <w:pPr>
        <w:divId w:val="1736707689"/>
      </w:pPr>
      <w:r>
        <w:rPr>
          <w:vanish/>
        </w:rPr>
        <w:t>End of Example</w:t>
      </w:r>
    </w:p>
    <w:p w:rsidR="00B66A71" w:rsidRDefault="00AB1D8E">
      <w:pPr>
        <w:pStyle w:val="Heading2"/>
        <w:divId w:val="1480613817"/>
        <w:rPr>
          <w:rFonts w:eastAsia="Times New Roman"/>
        </w:rPr>
      </w:pPr>
      <w:bookmarkStart w:id="381" w:name="Session3_Section20"/>
      <w:bookmarkEnd w:id="381"/>
      <w:r>
        <w:rPr>
          <w:rFonts w:eastAsia="Times New Roman"/>
        </w:rPr>
        <w:t>3.20 Multiplication rules</w:t>
      </w:r>
    </w:p>
    <w:p w:rsidR="00B66A71" w:rsidRDefault="00AB1D8E">
      <w:pPr>
        <w:divId w:val="1480613817"/>
      </w:pPr>
      <w:r>
        <w:t>The rules for multiplying positive and negative numbers can be illustrated by the table below.</w:t>
      </w:r>
    </w:p>
    <w:p w:rsidR="00B66A71" w:rsidRDefault="00AB1D8E">
      <w:pPr>
        <w:divId w:val="1480613817"/>
      </w:pPr>
      <w:r>
        <w:rPr>
          <w:vanish/>
        </w:rPr>
        <w:t>Start of Box</w:t>
      </w:r>
    </w:p>
    <w:p w:rsidR="00B66A71" w:rsidRDefault="00AB1D8E">
      <w:pPr>
        <w:divId w:val="1315796990"/>
      </w:pPr>
      <w:bookmarkStart w:id="382" w:name="Session3_Box14"/>
      <w:bookmarkEnd w:id="382"/>
      <w:r>
        <w:t xml:space="preserve">Multiplying a </w:t>
      </w:r>
      <w:r>
        <w:rPr>
          <w:rStyle w:val="Strong"/>
        </w:rPr>
        <w:t>positive</w:t>
      </w:r>
      <w:r>
        <w:t xml:space="preserve"> number by a </w:t>
      </w:r>
      <w:r>
        <w:rPr>
          <w:rStyle w:val="Strong"/>
        </w:rPr>
        <w:t>positive</w:t>
      </w:r>
      <w:r>
        <w:t xml:space="preserve"> number gives a </w:t>
      </w:r>
      <w:r>
        <w:rPr>
          <w:rStyle w:val="Strong"/>
        </w:rPr>
        <w:t>positive</w:t>
      </w:r>
      <w:r>
        <w:t xml:space="preserve"> answer. </w:t>
      </w:r>
    </w:p>
    <w:p w:rsidR="00B66A71" w:rsidRDefault="00AB1D8E">
      <w:pPr>
        <w:divId w:val="1315796990"/>
      </w:pPr>
      <w:r>
        <w:t xml:space="preserve">Multiplying a </w:t>
      </w:r>
      <w:r>
        <w:rPr>
          <w:rStyle w:val="Strong"/>
        </w:rPr>
        <w:t>negative</w:t>
      </w:r>
      <w:r>
        <w:t xml:space="preserve"> number by a </w:t>
      </w:r>
      <w:r>
        <w:rPr>
          <w:rStyle w:val="Strong"/>
        </w:rPr>
        <w:t>positive</w:t>
      </w:r>
      <w:r>
        <w:t xml:space="preserve"> number gives a </w:t>
      </w:r>
      <w:r>
        <w:rPr>
          <w:rStyle w:val="Strong"/>
        </w:rPr>
        <w:t>negative</w:t>
      </w:r>
      <w:r>
        <w:t xml:space="preserve"> answer. </w:t>
      </w:r>
    </w:p>
    <w:p w:rsidR="00B66A71" w:rsidRDefault="00AB1D8E">
      <w:pPr>
        <w:divId w:val="1315796990"/>
      </w:pPr>
      <w:r>
        <w:t xml:space="preserve">Multiplying a </w:t>
      </w:r>
      <w:r>
        <w:rPr>
          <w:rStyle w:val="Strong"/>
        </w:rPr>
        <w:t>positive</w:t>
      </w:r>
      <w:r>
        <w:t xml:space="preserve"> number by a </w:t>
      </w:r>
      <w:r>
        <w:rPr>
          <w:rStyle w:val="Strong"/>
        </w:rPr>
        <w:t>negative</w:t>
      </w:r>
      <w:r>
        <w:t xml:space="preserve"> number gives a </w:t>
      </w:r>
      <w:r>
        <w:rPr>
          <w:rStyle w:val="Strong"/>
        </w:rPr>
        <w:t>negative</w:t>
      </w:r>
      <w:r>
        <w:t xml:space="preserve"> answer. </w:t>
      </w:r>
    </w:p>
    <w:p w:rsidR="00B66A71" w:rsidRDefault="00AB1D8E">
      <w:pPr>
        <w:divId w:val="1315796990"/>
      </w:pPr>
      <w:r>
        <w:t xml:space="preserve">Multiplying a </w:t>
      </w:r>
      <w:r>
        <w:rPr>
          <w:rStyle w:val="Strong"/>
        </w:rPr>
        <w:t>negative</w:t>
      </w:r>
      <w:r>
        <w:t xml:space="preserve"> number by a </w:t>
      </w:r>
      <w:r>
        <w:rPr>
          <w:rStyle w:val="Strong"/>
        </w:rPr>
        <w:t>negative</w:t>
      </w:r>
      <w:r>
        <w:t xml:space="preserve"> number gives a </w:t>
      </w:r>
      <w:r>
        <w:rPr>
          <w:rStyle w:val="Strong"/>
        </w:rPr>
        <w:t>positive</w:t>
      </w:r>
      <w:r>
        <w:t xml:space="preserve"> answer. </w:t>
      </w:r>
    </w:p>
    <w:p w:rsidR="00B66A71" w:rsidRDefault="00AB1D8E">
      <w:pPr>
        <w:divId w:val="1480613817"/>
      </w:pPr>
      <w:r>
        <w:rPr>
          <w:vanish/>
        </w:rPr>
        <w:t>End of Box</w:t>
      </w:r>
    </w:p>
    <w:p w:rsidR="00B66A71" w:rsidRDefault="00AB1D8E">
      <w:pPr>
        <w:divId w:val="1480613817"/>
      </w:pPr>
      <w:r>
        <w:rPr>
          <w:vanish/>
        </w:rPr>
        <w:t>Start of Figure</w:t>
      </w:r>
    </w:p>
    <w:p w:rsidR="00B66A71" w:rsidRDefault="00AB1D8E">
      <w:pPr>
        <w:spacing w:before="0" w:beforeAutospacing="0" w:after="0" w:afterAutospacing="0" w:line="240" w:lineRule="auto"/>
        <w:divId w:val="2107073975"/>
        <w:rPr>
          <w:rFonts w:ascii="Times New Roman" w:eastAsia="Times New Roman" w:hAnsi="Times New Roman" w:cs="Times New Roman"/>
          <w:sz w:val="24"/>
          <w:szCs w:val="24"/>
        </w:rPr>
      </w:pPr>
      <w:bookmarkStart w:id="383" w:name="Session3_Figure20"/>
      <w:bookmarkEnd w:id="383"/>
      <w:r>
        <w:rPr>
          <w:rFonts w:ascii="Times New Roman" w:eastAsia="Times New Roman" w:hAnsi="Times New Roman" w:cs="Times New Roman"/>
          <w:noProof/>
          <w:sz w:val="24"/>
          <w:szCs w:val="24"/>
        </w:rPr>
        <w:drawing>
          <wp:inline distT="0" distB="0" distL="0" distR="0" wp14:anchorId="3E052FBA" wp14:editId="6804D027">
            <wp:extent cx="829056" cy="749808"/>
            <wp:effectExtent l="0" t="0" r="0" b="0"/>
            <wp:docPr id="118" name="Picture 118" descr="D:\AaaF\OUT\httpswwwopeneduopenlearn_cmid13470_2023-02-24_11-51-10_679dc0091c7140428b5b1be4c9193dac\word\assets\_4e0ec4fb55be1cf6bca9193b3c8cef2433c9052c_mu120_a_i04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AaaF\OUT\httpswwwopeneduopenlearn_cmid13470_2023-02-24_11-51-10_679dc0091c7140428b5b1be4c9193dac\word\assets\_4e0ec4fb55be1cf6bca9193b3c8cef2433c9052c_mu120_a_i042i.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9056" cy="749808"/>
                    </a:xfrm>
                    <a:prstGeom prst="rect">
                      <a:avLst/>
                    </a:prstGeom>
                    <a:noFill/>
                    <a:ln>
                      <a:noFill/>
                    </a:ln>
                  </pic:spPr>
                </pic:pic>
              </a:graphicData>
            </a:graphic>
          </wp:inline>
        </w:drawing>
      </w:r>
    </w:p>
    <w:p w:rsidR="00B66A71" w:rsidRDefault="00AB1D8E">
      <w:pPr>
        <w:divId w:val="1480613817"/>
      </w:pPr>
      <w:r>
        <w:rPr>
          <w:vanish/>
        </w:rPr>
        <w:t>End of Figure</w:t>
      </w:r>
    </w:p>
    <w:p w:rsidR="00B66A71" w:rsidRDefault="00AB1D8E">
      <w:pPr>
        <w:divId w:val="1480613817"/>
      </w:pPr>
      <w:r>
        <w:t xml:space="preserve">The painting and the washing machine from </w:t>
      </w:r>
      <w:hyperlink w:anchor="exa026" w:history="1">
        <w:r>
          <w:rPr>
            <w:rStyle w:val="Hyperlink"/>
          </w:rPr>
          <w:t>Example 26</w:t>
        </w:r>
      </w:hyperlink>
      <w:r>
        <w:t xml:space="preserve"> can be used again, to illustrate these rules. </w:t>
      </w:r>
    </w:p>
    <w:p w:rsidR="00B66A71" w:rsidRDefault="00AB1D8E">
      <w:pPr>
        <w:divId w:val="1480613817"/>
      </w:pPr>
      <w:r>
        <w:rPr>
          <w:vanish/>
        </w:rPr>
        <w:t>Start of Example</w:t>
      </w:r>
    </w:p>
    <w:p w:rsidR="00B66A71" w:rsidRDefault="00AB1D8E">
      <w:pPr>
        <w:spacing w:before="0" w:beforeAutospacing="0" w:after="0" w:afterAutospacing="0" w:line="240" w:lineRule="auto"/>
        <w:outlineLvl w:val="3"/>
        <w:divId w:val="954479726"/>
        <w:rPr>
          <w:rFonts w:eastAsia="Times New Roman"/>
          <w:b/>
          <w:bCs/>
          <w:sz w:val="36"/>
          <w:szCs w:val="36"/>
        </w:rPr>
      </w:pPr>
      <w:bookmarkStart w:id="384" w:name="Session3_Example19"/>
      <w:bookmarkEnd w:id="384"/>
      <w:r>
        <w:rPr>
          <w:rFonts w:eastAsia="Times New Roman"/>
          <w:b/>
          <w:bCs/>
          <w:sz w:val="36"/>
          <w:szCs w:val="36"/>
        </w:rPr>
        <w:t>Example 29</w:t>
      </w:r>
    </w:p>
    <w:p w:rsidR="00B66A71" w:rsidRDefault="00AB1D8E">
      <w:pPr>
        <w:divId w:val="495075180"/>
      </w:pPr>
      <w:r>
        <w:t>A painting increases in value at £20 a year and a washing machine decreases in value at £20 a year. Each is worth £200 today.</w:t>
      </w:r>
    </w:p>
    <w:p w:rsidR="00B66A71" w:rsidRDefault="00AB1D8E">
      <w:pPr>
        <w:numPr>
          <w:ilvl w:val="0"/>
          <w:numId w:val="46"/>
        </w:numPr>
        <w:ind w:left="780" w:right="780"/>
        <w:divId w:val="495075180"/>
      </w:pPr>
      <w:r>
        <w:t>(a) How much will each be worth in four years’ time?</w:t>
      </w:r>
    </w:p>
    <w:p w:rsidR="00B66A71" w:rsidRDefault="00AB1D8E">
      <w:pPr>
        <w:numPr>
          <w:ilvl w:val="0"/>
          <w:numId w:val="46"/>
        </w:numPr>
        <w:ind w:left="780" w:right="780"/>
        <w:divId w:val="495075180"/>
      </w:pPr>
      <w:r>
        <w:t>(b) How much was each worth four years ago?</w:t>
      </w:r>
    </w:p>
    <w:bookmarkStart w:id="385" w:name="View_Session3_Answer58"/>
    <w:p w:rsidR="00B66A71" w:rsidRDefault="00AB1D8E">
      <w:pPr>
        <w:pStyle w:val="navbutton"/>
        <w:divId w:val="495075180"/>
      </w:pPr>
      <w:r>
        <w:fldChar w:fldCharType="begin"/>
      </w:r>
      <w:r>
        <w:instrText xml:space="preserve"> HYPERLINK "" \l "Session3_Answer58" </w:instrText>
      </w:r>
      <w:r>
        <w:fldChar w:fldCharType="separate"/>
      </w:r>
      <w:r>
        <w:rPr>
          <w:rStyle w:val="Hyperlink"/>
        </w:rPr>
        <w:t>View answer - Example 29</w:t>
      </w:r>
      <w:r>
        <w:fldChar w:fldCharType="end"/>
      </w:r>
      <w:bookmarkEnd w:id="385"/>
    </w:p>
    <w:p w:rsidR="00B66A71" w:rsidRDefault="00AB1D8E">
      <w:pPr>
        <w:divId w:val="1480613817"/>
      </w:pPr>
      <w:r>
        <w:rPr>
          <w:vanish/>
        </w:rPr>
        <w:t>End of Example</w:t>
      </w:r>
    </w:p>
    <w:p w:rsidR="00B66A71" w:rsidRDefault="00AB1D8E">
      <w:pPr>
        <w:pStyle w:val="Heading3"/>
        <w:divId w:val="210962124"/>
        <w:rPr>
          <w:rFonts w:eastAsia="Times New Roman"/>
        </w:rPr>
      </w:pPr>
      <w:bookmarkStart w:id="386" w:name="Session3_SubSection23"/>
      <w:bookmarkEnd w:id="386"/>
      <w:r>
        <w:rPr>
          <w:rFonts w:eastAsia="Times New Roman"/>
        </w:rPr>
        <w:t>Try some yourself</w:t>
      </w:r>
    </w:p>
    <w:p w:rsidR="00B66A71" w:rsidRDefault="00AB1D8E">
      <w:pPr>
        <w:divId w:val="210962124"/>
      </w:pPr>
      <w:r>
        <w:rPr>
          <w:vanish/>
        </w:rPr>
        <w:t>Start of Activity</w:t>
      </w:r>
    </w:p>
    <w:p w:rsidR="00B66A71" w:rsidRDefault="00AB1D8E">
      <w:pPr>
        <w:spacing w:before="0" w:beforeAutospacing="0" w:after="0" w:afterAutospacing="0" w:line="240" w:lineRule="auto"/>
        <w:outlineLvl w:val="4"/>
        <w:divId w:val="1369447134"/>
        <w:rPr>
          <w:rFonts w:eastAsia="Times New Roman"/>
          <w:b/>
          <w:bCs/>
          <w:sz w:val="36"/>
          <w:szCs w:val="36"/>
        </w:rPr>
      </w:pPr>
      <w:bookmarkStart w:id="387" w:name="Session3_Activity40"/>
      <w:bookmarkEnd w:id="387"/>
      <w:r>
        <w:rPr>
          <w:rFonts w:eastAsia="Times New Roman"/>
          <w:b/>
          <w:bCs/>
          <w:sz w:val="36"/>
          <w:szCs w:val="36"/>
        </w:rPr>
        <w:t>Activity 61</w:t>
      </w:r>
    </w:p>
    <w:p w:rsidR="00B66A71" w:rsidRDefault="00AB1D8E">
      <w:pPr>
        <w:divId w:val="422531676"/>
      </w:pPr>
      <w:r>
        <w:rPr>
          <w:vanish/>
        </w:rPr>
        <w:t>Start of Question</w:t>
      </w:r>
    </w:p>
    <w:p w:rsidR="00B66A71" w:rsidRDefault="00AB1D8E">
      <w:pPr>
        <w:divId w:val="279722512"/>
      </w:pPr>
      <w:bookmarkStart w:id="388" w:name="Session3_Question40"/>
      <w:bookmarkEnd w:id="388"/>
      <w:r>
        <w:t>Evaluate each of the following and where possible give an example from everyday life to illustrate the calculation.</w:t>
      </w:r>
    </w:p>
    <w:p w:rsidR="00B66A71" w:rsidRDefault="00AB1D8E">
      <w:pPr>
        <w:numPr>
          <w:ilvl w:val="0"/>
          <w:numId w:val="47"/>
        </w:numPr>
        <w:ind w:left="780" w:right="780"/>
        <w:divId w:val="279722512"/>
      </w:pPr>
      <w:r>
        <w:t xml:space="preserve">(a) 4 × </w:t>
      </w:r>
      <w:r>
        <w:rPr>
          <w:rFonts w:ascii="inherit" w:hAnsi="inherit"/>
          <w:vertAlign w:val="superscript"/>
        </w:rPr>
        <w:t>−</w:t>
      </w:r>
      <w:r>
        <w:t xml:space="preserve">3 </w:t>
      </w:r>
    </w:p>
    <w:p w:rsidR="00B66A71" w:rsidRDefault="00AB1D8E">
      <w:pPr>
        <w:numPr>
          <w:ilvl w:val="0"/>
          <w:numId w:val="47"/>
        </w:numPr>
        <w:ind w:left="780" w:right="780"/>
        <w:divId w:val="279722512"/>
      </w:pPr>
      <w:r>
        <w:t xml:space="preserve">(b) </w:t>
      </w:r>
      <w:r>
        <w:rPr>
          <w:rFonts w:ascii="inherit" w:hAnsi="inherit"/>
          <w:vertAlign w:val="superscript"/>
        </w:rPr>
        <w:t>−</w:t>
      </w:r>
      <w:r>
        <w:t xml:space="preserve">2 × </w:t>
      </w:r>
      <w:r>
        <w:rPr>
          <w:rFonts w:ascii="inherit" w:hAnsi="inherit"/>
          <w:vertAlign w:val="superscript"/>
        </w:rPr>
        <w:t>−</w:t>
      </w:r>
      <w:r>
        <w:t xml:space="preserve">7 </w:t>
      </w:r>
    </w:p>
    <w:p w:rsidR="00B66A71" w:rsidRDefault="00AB1D8E">
      <w:pPr>
        <w:numPr>
          <w:ilvl w:val="0"/>
          <w:numId w:val="47"/>
        </w:numPr>
        <w:ind w:left="780" w:right="780"/>
        <w:divId w:val="279722512"/>
      </w:pPr>
      <w:r>
        <w:t xml:space="preserve">(c) </w:t>
      </w:r>
      <w:r>
        <w:rPr>
          <w:rFonts w:ascii="inherit" w:hAnsi="inherit"/>
          <w:vertAlign w:val="superscript"/>
        </w:rPr>
        <w:t>−</w:t>
      </w:r>
      <w:r>
        <w:t xml:space="preserve">3 × 5 </w:t>
      </w:r>
    </w:p>
    <w:p w:rsidR="00B66A71" w:rsidRDefault="00AB1D8E">
      <w:pPr>
        <w:divId w:val="422531676"/>
      </w:pPr>
      <w:r>
        <w:rPr>
          <w:vanish/>
        </w:rPr>
        <w:t>End of Question</w:t>
      </w:r>
    </w:p>
    <w:bookmarkStart w:id="389" w:name="View_Session3_Answer59"/>
    <w:p w:rsidR="00B66A71" w:rsidRDefault="00AB1D8E">
      <w:pPr>
        <w:pStyle w:val="navbutton"/>
        <w:divId w:val="422531676"/>
      </w:pPr>
      <w:r>
        <w:fldChar w:fldCharType="begin"/>
      </w:r>
      <w:r>
        <w:instrText xml:space="preserve"> HYPERLINK "" \l "Session3_Answer59" </w:instrText>
      </w:r>
      <w:r>
        <w:fldChar w:fldCharType="separate"/>
      </w:r>
      <w:r>
        <w:rPr>
          <w:rStyle w:val="Hyperlink"/>
        </w:rPr>
        <w:t>View answer - Activity 61</w:t>
      </w:r>
      <w:r>
        <w:fldChar w:fldCharType="end"/>
      </w:r>
      <w:bookmarkEnd w:id="389"/>
    </w:p>
    <w:p w:rsidR="00B66A71" w:rsidRDefault="00AB1D8E">
      <w:pPr>
        <w:divId w:val="210962124"/>
      </w:pPr>
      <w:r>
        <w:rPr>
          <w:vanish/>
        </w:rPr>
        <w:t>End of Activity</w:t>
      </w:r>
    </w:p>
    <w:p w:rsidR="00B66A71" w:rsidRDefault="00AB1D8E">
      <w:pPr>
        <w:pStyle w:val="Heading2"/>
        <w:divId w:val="2016952741"/>
        <w:rPr>
          <w:rFonts w:eastAsia="Times New Roman"/>
        </w:rPr>
      </w:pPr>
      <w:bookmarkStart w:id="390" w:name="Session3_Section21"/>
      <w:bookmarkEnd w:id="390"/>
      <w:r>
        <w:rPr>
          <w:rFonts w:eastAsia="Times New Roman"/>
        </w:rPr>
        <w:t>3.21 Division rules</w:t>
      </w:r>
    </w:p>
    <w:p w:rsidR="00B66A71" w:rsidRDefault="00AB1D8E">
      <w:pPr>
        <w:divId w:val="2016952741"/>
      </w:pPr>
      <w:r>
        <w:t xml:space="preserve">Lastly consider division. Dividing 8 by 2 means ‘How many times does 2 go into 8?’ or ‘What must you multiply 2 by to get 8?’. The answer is 4. </w:t>
      </w:r>
    </w:p>
    <w:p w:rsidR="00B66A71" w:rsidRDefault="00AB1D8E">
      <w:pPr>
        <w:divId w:val="2016952741"/>
      </w:pPr>
      <w:r>
        <w:t xml:space="preserve">So to find 8 ÷ </w:t>
      </w:r>
      <w:r>
        <w:rPr>
          <w:rFonts w:ascii="inherit" w:hAnsi="inherit"/>
          <w:vertAlign w:val="superscript"/>
        </w:rPr>
        <w:t>−</w:t>
      </w:r>
      <w:r>
        <w:t xml:space="preserve">2, you need to ask ‘What do I have to multiply </w:t>
      </w:r>
      <w:r>
        <w:rPr>
          <w:rFonts w:ascii="inherit" w:hAnsi="inherit"/>
          <w:vertAlign w:val="superscript"/>
        </w:rPr>
        <w:t>−</w:t>
      </w:r>
      <w:r>
        <w:t xml:space="preserve">2 by to get 8?’. The answer is </w:t>
      </w:r>
      <w:r>
        <w:rPr>
          <w:rFonts w:ascii="inherit" w:hAnsi="inherit"/>
          <w:vertAlign w:val="superscript"/>
        </w:rPr>
        <w:t>−</w:t>
      </w:r>
      <w:r>
        <w:t xml:space="preserve">4, since </w:t>
      </w:r>
      <w:r>
        <w:rPr>
          <w:rFonts w:ascii="inherit" w:hAnsi="inherit"/>
          <w:vertAlign w:val="superscript"/>
        </w:rPr>
        <w:t>−</w:t>
      </w:r>
      <w:r>
        <w:t xml:space="preserve">2 × </w:t>
      </w:r>
      <w:r>
        <w:rPr>
          <w:rFonts w:ascii="inherit" w:hAnsi="inherit"/>
          <w:vertAlign w:val="superscript"/>
        </w:rPr>
        <w:t>−</w:t>
      </w:r>
      <w:r>
        <w:t xml:space="preserve">4 = 8. </w:t>
      </w:r>
    </w:p>
    <w:p w:rsidR="00B66A71" w:rsidRDefault="00AB1D8E">
      <w:pPr>
        <w:divId w:val="2016952741"/>
      </w:pPr>
      <w:r>
        <w:t xml:space="preserve">So 8 ÷ </w:t>
      </w:r>
      <w:r>
        <w:rPr>
          <w:rFonts w:ascii="inherit" w:hAnsi="inherit"/>
          <w:vertAlign w:val="superscript"/>
        </w:rPr>
        <w:t>−</w:t>
      </w:r>
      <w:r>
        <w:t xml:space="preserve">2 = </w:t>
      </w:r>
      <w:r>
        <w:rPr>
          <w:rFonts w:ascii="inherit" w:hAnsi="inherit"/>
          <w:vertAlign w:val="superscript"/>
        </w:rPr>
        <w:t>−</w:t>
      </w:r>
      <w:r>
        <w:t xml:space="preserve">4. </w:t>
      </w:r>
    </w:p>
    <w:p w:rsidR="00B66A71" w:rsidRDefault="00AB1D8E">
      <w:pPr>
        <w:divId w:val="2016952741"/>
      </w:pPr>
      <w:r>
        <w:t xml:space="preserve">Similarly, to find </w:t>
      </w:r>
      <w:r>
        <w:rPr>
          <w:rFonts w:ascii="inherit" w:hAnsi="inherit"/>
          <w:vertAlign w:val="superscript"/>
        </w:rPr>
        <w:t>−</w:t>
      </w:r>
      <w:r>
        <w:t xml:space="preserve">8 ÷ </w:t>
      </w:r>
      <w:r>
        <w:rPr>
          <w:rFonts w:ascii="inherit" w:hAnsi="inherit"/>
          <w:vertAlign w:val="superscript"/>
        </w:rPr>
        <w:t>−</w:t>
      </w:r>
      <w:r>
        <w:t xml:space="preserve">2 you need to ask ‘what do I have to multiply </w:t>
      </w:r>
      <w:r>
        <w:rPr>
          <w:rFonts w:ascii="inherit" w:hAnsi="inherit"/>
          <w:vertAlign w:val="superscript"/>
        </w:rPr>
        <w:t>−</w:t>
      </w:r>
      <w:r>
        <w:t xml:space="preserve">2 by to get </w:t>
      </w:r>
      <w:r>
        <w:rPr>
          <w:rFonts w:ascii="inherit" w:hAnsi="inherit"/>
          <w:vertAlign w:val="superscript"/>
        </w:rPr>
        <w:t>−</w:t>
      </w:r>
      <w:r>
        <w:t xml:space="preserve">8?’ and the answer is 4, since </w:t>
      </w:r>
      <w:r>
        <w:rPr>
          <w:rFonts w:ascii="inherit" w:hAnsi="inherit"/>
          <w:vertAlign w:val="superscript"/>
        </w:rPr>
        <w:t>−</w:t>
      </w:r>
      <w:r>
        <w:t xml:space="preserve">2 × 4 = </w:t>
      </w:r>
      <w:r>
        <w:rPr>
          <w:rFonts w:ascii="inherit" w:hAnsi="inherit"/>
          <w:vertAlign w:val="superscript"/>
        </w:rPr>
        <w:t>−</w:t>
      </w:r>
      <w:r>
        <w:t xml:space="preserve">8. </w:t>
      </w:r>
    </w:p>
    <w:p w:rsidR="00B66A71" w:rsidRDefault="00AB1D8E">
      <w:pPr>
        <w:divId w:val="2016952741"/>
      </w:pPr>
      <w:r>
        <w:t xml:space="preserve">So </w:t>
      </w:r>
      <w:r>
        <w:rPr>
          <w:rFonts w:ascii="inherit" w:hAnsi="inherit"/>
          <w:vertAlign w:val="superscript"/>
        </w:rPr>
        <w:t>−</w:t>
      </w:r>
      <w:r>
        <w:t xml:space="preserve">8 ÷ </w:t>
      </w:r>
      <w:r>
        <w:rPr>
          <w:rFonts w:ascii="inherit" w:hAnsi="inherit"/>
          <w:vertAlign w:val="superscript"/>
        </w:rPr>
        <w:t>−</w:t>
      </w:r>
      <w:r>
        <w:t xml:space="preserve">2 = 4. </w:t>
      </w:r>
    </w:p>
    <w:p w:rsidR="00B66A71" w:rsidRDefault="00AB1D8E">
      <w:pPr>
        <w:divId w:val="2016952741"/>
      </w:pPr>
      <w:r>
        <w:t xml:space="preserve">Using this sort of argument you can work out the rules for division of and by negative numbers. They are remarkably similar to those for multiplication (as you might expect, since they are inverse processes). </w:t>
      </w:r>
    </w:p>
    <w:p w:rsidR="00B66A71" w:rsidRDefault="00AB1D8E">
      <w:pPr>
        <w:divId w:val="2016952741"/>
      </w:pPr>
      <w:r>
        <w:rPr>
          <w:vanish/>
        </w:rPr>
        <w:t>Start of Box</w:t>
      </w:r>
    </w:p>
    <w:p w:rsidR="00B66A71" w:rsidRDefault="00AB1D8E">
      <w:pPr>
        <w:divId w:val="1834486686"/>
      </w:pPr>
      <w:bookmarkStart w:id="391" w:name="Session3_Box15"/>
      <w:bookmarkEnd w:id="391"/>
      <w:r>
        <w:t xml:space="preserve">Multiplying or dividing a </w:t>
      </w:r>
      <w:r>
        <w:rPr>
          <w:rStyle w:val="Strong"/>
        </w:rPr>
        <w:t>positive</w:t>
      </w:r>
      <w:r>
        <w:t xml:space="preserve"> number by a </w:t>
      </w:r>
      <w:r>
        <w:rPr>
          <w:rStyle w:val="Strong"/>
        </w:rPr>
        <w:t>positive</w:t>
      </w:r>
      <w:r>
        <w:t xml:space="preserve"> number gives a </w:t>
      </w:r>
      <w:r>
        <w:rPr>
          <w:rStyle w:val="Strong"/>
        </w:rPr>
        <w:t>positive</w:t>
      </w:r>
      <w:r>
        <w:t xml:space="preserve"> answer. </w:t>
      </w:r>
    </w:p>
    <w:p w:rsidR="00B66A71" w:rsidRDefault="00AB1D8E">
      <w:pPr>
        <w:divId w:val="1834486686"/>
      </w:pPr>
      <w:r>
        <w:t xml:space="preserve">Multiplying or dividing a </w:t>
      </w:r>
      <w:r>
        <w:rPr>
          <w:rStyle w:val="Strong"/>
        </w:rPr>
        <w:t>negative</w:t>
      </w:r>
      <w:r>
        <w:t xml:space="preserve"> number by a </w:t>
      </w:r>
      <w:r>
        <w:rPr>
          <w:rStyle w:val="Strong"/>
        </w:rPr>
        <w:t>positive</w:t>
      </w:r>
      <w:r>
        <w:t xml:space="preserve"> number gives a </w:t>
      </w:r>
      <w:r>
        <w:rPr>
          <w:rStyle w:val="Strong"/>
        </w:rPr>
        <w:t>negative</w:t>
      </w:r>
      <w:r>
        <w:t xml:space="preserve"> answer. </w:t>
      </w:r>
    </w:p>
    <w:p w:rsidR="00B66A71" w:rsidRDefault="00AB1D8E">
      <w:pPr>
        <w:divId w:val="1834486686"/>
      </w:pPr>
      <w:r>
        <w:t xml:space="preserve">Multiplying or dividing a </w:t>
      </w:r>
      <w:r>
        <w:rPr>
          <w:rStyle w:val="Strong"/>
        </w:rPr>
        <w:t>positive</w:t>
      </w:r>
      <w:r>
        <w:t xml:space="preserve"> number by a </w:t>
      </w:r>
      <w:r>
        <w:rPr>
          <w:rStyle w:val="Strong"/>
        </w:rPr>
        <w:t>negative</w:t>
      </w:r>
      <w:r>
        <w:t xml:space="preserve"> number gives a </w:t>
      </w:r>
      <w:r>
        <w:rPr>
          <w:rStyle w:val="Strong"/>
        </w:rPr>
        <w:t>negative</w:t>
      </w:r>
      <w:r>
        <w:t xml:space="preserve"> answer. </w:t>
      </w:r>
    </w:p>
    <w:p w:rsidR="00B66A71" w:rsidRDefault="00AB1D8E">
      <w:pPr>
        <w:divId w:val="1834486686"/>
      </w:pPr>
      <w:r>
        <w:t xml:space="preserve">Multiplying or dividing a </w:t>
      </w:r>
      <w:r>
        <w:rPr>
          <w:rStyle w:val="Strong"/>
        </w:rPr>
        <w:t>negative</w:t>
      </w:r>
      <w:r>
        <w:t xml:space="preserve"> number by a </w:t>
      </w:r>
      <w:r>
        <w:rPr>
          <w:rStyle w:val="Strong"/>
        </w:rPr>
        <w:t>negative</w:t>
      </w:r>
      <w:r>
        <w:t xml:space="preserve"> number gives a </w:t>
      </w:r>
      <w:r>
        <w:rPr>
          <w:rStyle w:val="Strong"/>
        </w:rPr>
        <w:t>positive</w:t>
      </w:r>
      <w:r>
        <w:t xml:space="preserve"> answer. </w:t>
      </w:r>
    </w:p>
    <w:p w:rsidR="00B66A71" w:rsidRDefault="00AB1D8E">
      <w:pPr>
        <w:divId w:val="2016952741"/>
      </w:pPr>
      <w:r>
        <w:rPr>
          <w:vanish/>
        </w:rPr>
        <w:t>End of Box</w:t>
      </w:r>
    </w:p>
    <w:p w:rsidR="00B66A71" w:rsidRDefault="00AB1D8E">
      <w:pPr>
        <w:divId w:val="2016952741"/>
      </w:pPr>
      <w:r>
        <w:rPr>
          <w:vanish/>
        </w:rPr>
        <w:t>Start of Figure</w:t>
      </w:r>
    </w:p>
    <w:p w:rsidR="00B66A71" w:rsidRDefault="00AB1D8E">
      <w:pPr>
        <w:spacing w:before="0" w:beforeAutospacing="0" w:after="0" w:afterAutospacing="0" w:line="240" w:lineRule="auto"/>
        <w:divId w:val="1400982970"/>
        <w:rPr>
          <w:rFonts w:ascii="Times New Roman" w:eastAsia="Times New Roman" w:hAnsi="Times New Roman" w:cs="Times New Roman"/>
          <w:sz w:val="24"/>
          <w:szCs w:val="24"/>
        </w:rPr>
      </w:pPr>
      <w:bookmarkStart w:id="392" w:name="Session3_Figure21"/>
      <w:bookmarkEnd w:id="392"/>
      <w:r>
        <w:rPr>
          <w:rFonts w:ascii="Times New Roman" w:eastAsia="Times New Roman" w:hAnsi="Times New Roman" w:cs="Times New Roman"/>
          <w:noProof/>
          <w:sz w:val="24"/>
          <w:szCs w:val="24"/>
        </w:rPr>
        <w:drawing>
          <wp:inline distT="0" distB="0" distL="0" distR="0" wp14:anchorId="1BB2635A" wp14:editId="259A3EDA">
            <wp:extent cx="804672" cy="737616"/>
            <wp:effectExtent l="0" t="0" r="0" b="5715"/>
            <wp:docPr id="119" name="Picture 119" descr="D:\AaaF\OUT\httpswwwopeneduopenlearn_cmid13470_2023-02-24_11-51-10_679dc0091c7140428b5b1be4c9193dac\word\assets\_d0a1891b8e6f28ce8468584dcb7b2377a4ed1572_mu120_a_i04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aaF\OUT\httpswwwopeneduopenlearn_cmid13470_2023-02-24_11-51-10_679dc0091c7140428b5b1be4c9193dac\word\assets\_d0a1891b8e6f28ce8468584dcb7b2377a4ed1572_mu120_a_i043i.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4672" cy="737616"/>
                    </a:xfrm>
                    <a:prstGeom prst="rect">
                      <a:avLst/>
                    </a:prstGeom>
                    <a:noFill/>
                    <a:ln>
                      <a:noFill/>
                    </a:ln>
                  </pic:spPr>
                </pic:pic>
              </a:graphicData>
            </a:graphic>
          </wp:inline>
        </w:drawing>
      </w:r>
    </w:p>
    <w:p w:rsidR="00B66A71" w:rsidRDefault="00AB1D8E">
      <w:pPr>
        <w:divId w:val="2016952741"/>
      </w:pPr>
      <w:r>
        <w:rPr>
          <w:vanish/>
        </w:rPr>
        <w:t>End of Figure</w:t>
      </w:r>
    </w:p>
    <w:p w:rsidR="00B66A71" w:rsidRDefault="00AB1D8E">
      <w:pPr>
        <w:divId w:val="2016952741"/>
      </w:pPr>
      <w:r>
        <w:t>The last one is the most difficult to remember. If you are in doubt, you can always use your calculator to check.</w:t>
      </w:r>
    </w:p>
    <w:p w:rsidR="00B66A71" w:rsidRDefault="00AB1D8E">
      <w:pPr>
        <w:divId w:val="2016952741"/>
      </w:pPr>
      <w:r>
        <w:t>These rules may be summarised as follows.</w:t>
      </w:r>
    </w:p>
    <w:p w:rsidR="00B66A71" w:rsidRDefault="00AB1D8E">
      <w:pPr>
        <w:divId w:val="2016952741"/>
      </w:pPr>
      <w:r>
        <w:rPr>
          <w:vanish/>
        </w:rPr>
        <w:t>Start of Box</w:t>
      </w:r>
    </w:p>
    <w:p w:rsidR="00B66A71" w:rsidRDefault="00AB1D8E">
      <w:pPr>
        <w:divId w:val="109126502"/>
      </w:pPr>
      <w:bookmarkStart w:id="393" w:name="Session3_Box16"/>
      <w:bookmarkEnd w:id="393"/>
      <w:r>
        <w:t>Multiplying or dividing two numbers of the same sign gives a positive answer.</w:t>
      </w:r>
    </w:p>
    <w:p w:rsidR="00B66A71" w:rsidRDefault="00AB1D8E">
      <w:pPr>
        <w:divId w:val="109126502"/>
      </w:pPr>
      <w:r>
        <w:t>Multiplying or dividing two numbers of different signs gives a negative answer.</w:t>
      </w:r>
    </w:p>
    <w:p w:rsidR="00B66A71" w:rsidRDefault="00AB1D8E">
      <w:pPr>
        <w:divId w:val="2016952741"/>
      </w:pPr>
      <w:r>
        <w:rPr>
          <w:vanish/>
        </w:rPr>
        <w:t>End of Box</w:t>
      </w:r>
    </w:p>
    <w:p w:rsidR="00B66A71" w:rsidRDefault="00AB1D8E">
      <w:pPr>
        <w:pStyle w:val="Heading3"/>
        <w:divId w:val="1928029114"/>
        <w:rPr>
          <w:rFonts w:eastAsia="Times New Roman"/>
        </w:rPr>
      </w:pPr>
      <w:bookmarkStart w:id="394" w:name="Session3_SubSection24"/>
      <w:bookmarkEnd w:id="394"/>
      <w:r>
        <w:rPr>
          <w:rFonts w:eastAsia="Times New Roman"/>
        </w:rPr>
        <w:t>Try some yourself</w:t>
      </w:r>
    </w:p>
    <w:p w:rsidR="00B66A71" w:rsidRDefault="00AB1D8E">
      <w:pPr>
        <w:divId w:val="1928029114"/>
      </w:pPr>
      <w:r>
        <w:rPr>
          <w:vanish/>
        </w:rPr>
        <w:t>Start of Activity</w:t>
      </w:r>
    </w:p>
    <w:p w:rsidR="00B66A71" w:rsidRDefault="00AB1D8E">
      <w:pPr>
        <w:spacing w:before="0" w:beforeAutospacing="0" w:after="0" w:afterAutospacing="0" w:line="240" w:lineRule="auto"/>
        <w:outlineLvl w:val="4"/>
        <w:divId w:val="824860821"/>
        <w:rPr>
          <w:rFonts w:eastAsia="Times New Roman"/>
          <w:b/>
          <w:bCs/>
          <w:sz w:val="36"/>
          <w:szCs w:val="36"/>
        </w:rPr>
      </w:pPr>
      <w:bookmarkStart w:id="395" w:name="Session3_Activity41"/>
      <w:bookmarkEnd w:id="395"/>
      <w:r>
        <w:rPr>
          <w:rFonts w:eastAsia="Times New Roman"/>
          <w:b/>
          <w:bCs/>
          <w:sz w:val="36"/>
          <w:szCs w:val="36"/>
        </w:rPr>
        <w:t>Activity 62</w:t>
      </w:r>
    </w:p>
    <w:p w:rsidR="00B66A71" w:rsidRDefault="00AB1D8E">
      <w:pPr>
        <w:divId w:val="1011100752"/>
      </w:pPr>
      <w:r>
        <w:rPr>
          <w:vanish/>
        </w:rPr>
        <w:t>Start of Question</w:t>
      </w:r>
    </w:p>
    <w:p w:rsidR="00B66A71" w:rsidRDefault="00AB1D8E">
      <w:pPr>
        <w:divId w:val="1644003215"/>
      </w:pPr>
      <w:bookmarkStart w:id="396" w:name="Session3_Question41"/>
      <w:bookmarkEnd w:id="396"/>
      <w:r>
        <w:t>Give examples of all the rules for the division of and by positive and negative numbers.</w:t>
      </w:r>
    </w:p>
    <w:p w:rsidR="00B66A71" w:rsidRDefault="00AB1D8E">
      <w:pPr>
        <w:divId w:val="1011100752"/>
      </w:pPr>
      <w:r>
        <w:rPr>
          <w:vanish/>
        </w:rPr>
        <w:t>End of Question</w:t>
      </w:r>
    </w:p>
    <w:bookmarkStart w:id="397" w:name="View_Session3_Answer60"/>
    <w:p w:rsidR="00B66A71" w:rsidRDefault="00AB1D8E">
      <w:pPr>
        <w:pStyle w:val="navbutton"/>
        <w:divId w:val="1011100752"/>
      </w:pPr>
      <w:r>
        <w:fldChar w:fldCharType="begin"/>
      </w:r>
      <w:r>
        <w:instrText xml:space="preserve"> HYPERLINK "" \l "Session3_Answer60" </w:instrText>
      </w:r>
      <w:r>
        <w:fldChar w:fldCharType="separate"/>
      </w:r>
      <w:r>
        <w:rPr>
          <w:rStyle w:val="Hyperlink"/>
        </w:rPr>
        <w:t>View answer - Activity 62</w:t>
      </w:r>
      <w:r>
        <w:fldChar w:fldCharType="end"/>
      </w:r>
      <w:bookmarkEnd w:id="397"/>
    </w:p>
    <w:p w:rsidR="00B66A71" w:rsidRDefault="00AB1D8E">
      <w:pPr>
        <w:divId w:val="1928029114"/>
      </w:pPr>
      <w:r>
        <w:rPr>
          <w:vanish/>
        </w:rPr>
        <w:t>End of Activity</w:t>
      </w:r>
    </w:p>
    <w:p w:rsidR="00B66A71" w:rsidRDefault="00AB1D8E">
      <w:pPr>
        <w:divId w:val="1928029114"/>
      </w:pPr>
      <w:r>
        <w:rPr>
          <w:vanish/>
        </w:rPr>
        <w:t>Start of Activity</w:t>
      </w:r>
    </w:p>
    <w:p w:rsidR="00B66A71" w:rsidRDefault="00AB1D8E">
      <w:pPr>
        <w:spacing w:before="0" w:beforeAutospacing="0" w:after="0" w:afterAutospacing="0" w:line="240" w:lineRule="auto"/>
        <w:outlineLvl w:val="4"/>
        <w:divId w:val="336738882"/>
        <w:rPr>
          <w:rFonts w:eastAsia="Times New Roman"/>
          <w:b/>
          <w:bCs/>
          <w:sz w:val="36"/>
          <w:szCs w:val="36"/>
        </w:rPr>
      </w:pPr>
      <w:bookmarkStart w:id="398" w:name="Session3_Activity42"/>
      <w:bookmarkEnd w:id="398"/>
      <w:r>
        <w:rPr>
          <w:rFonts w:eastAsia="Times New Roman"/>
          <w:b/>
          <w:bCs/>
          <w:sz w:val="36"/>
          <w:szCs w:val="36"/>
        </w:rPr>
        <w:t>Activity 63</w:t>
      </w:r>
    </w:p>
    <w:p w:rsidR="00B66A71" w:rsidRDefault="00AB1D8E">
      <w:pPr>
        <w:divId w:val="198932009"/>
      </w:pPr>
      <w:r>
        <w:rPr>
          <w:vanish/>
        </w:rPr>
        <w:t>Start of Question</w:t>
      </w:r>
    </w:p>
    <w:p w:rsidR="00B66A71" w:rsidRDefault="00AB1D8E">
      <w:pPr>
        <w:divId w:val="1846699749"/>
      </w:pPr>
      <w:bookmarkStart w:id="399" w:name="Session3_Question42"/>
      <w:bookmarkEnd w:id="399"/>
      <w:r>
        <w:t>Evaluate each of the following and where possible give an example from everyday life to illustrate the calculation.</w:t>
      </w:r>
    </w:p>
    <w:p w:rsidR="00B66A71" w:rsidRDefault="00AB1D8E">
      <w:pPr>
        <w:numPr>
          <w:ilvl w:val="0"/>
          <w:numId w:val="48"/>
        </w:numPr>
        <w:ind w:left="780" w:right="780"/>
        <w:divId w:val="1846699749"/>
      </w:pPr>
      <w:r>
        <w:t xml:space="preserve">(a) 24 ÷ </w:t>
      </w:r>
      <w:r>
        <w:rPr>
          <w:rFonts w:ascii="inherit" w:hAnsi="inherit"/>
          <w:vertAlign w:val="superscript"/>
        </w:rPr>
        <w:t>−</w:t>
      </w:r>
      <w:r>
        <w:t xml:space="preserve">4 </w:t>
      </w:r>
    </w:p>
    <w:p w:rsidR="00B66A71" w:rsidRDefault="00AB1D8E">
      <w:pPr>
        <w:numPr>
          <w:ilvl w:val="0"/>
          <w:numId w:val="48"/>
        </w:numPr>
        <w:ind w:left="780" w:right="780"/>
        <w:divId w:val="1846699749"/>
      </w:pPr>
      <w:r>
        <w:t xml:space="preserve">(b) </w:t>
      </w:r>
      <w:r>
        <w:rPr>
          <w:rFonts w:ascii="inherit" w:hAnsi="inherit"/>
          <w:vertAlign w:val="superscript"/>
        </w:rPr>
        <w:t>−</w:t>
      </w:r>
      <w:r>
        <w:t xml:space="preserve">40 ÷ </w:t>
      </w:r>
      <w:r>
        <w:rPr>
          <w:rFonts w:ascii="inherit" w:hAnsi="inherit"/>
          <w:vertAlign w:val="superscript"/>
        </w:rPr>
        <w:t>−</w:t>
      </w:r>
      <w:r>
        <w:t xml:space="preserve">4 </w:t>
      </w:r>
    </w:p>
    <w:p w:rsidR="00B66A71" w:rsidRDefault="00AB1D8E">
      <w:pPr>
        <w:numPr>
          <w:ilvl w:val="0"/>
          <w:numId w:val="48"/>
        </w:numPr>
        <w:ind w:left="780" w:right="780"/>
        <w:divId w:val="1846699749"/>
      </w:pPr>
      <w:r>
        <w:t xml:space="preserve">(c) </w:t>
      </w:r>
      <w:r>
        <w:rPr>
          <w:rFonts w:ascii="inherit" w:hAnsi="inherit"/>
          <w:vertAlign w:val="superscript"/>
        </w:rPr>
        <w:t>−</w:t>
      </w:r>
      <w:r>
        <w:t xml:space="preserve">45 ÷ 15 </w:t>
      </w:r>
    </w:p>
    <w:p w:rsidR="00B66A71" w:rsidRDefault="00AB1D8E">
      <w:pPr>
        <w:divId w:val="198932009"/>
      </w:pPr>
      <w:r>
        <w:rPr>
          <w:vanish/>
        </w:rPr>
        <w:t>End of Question</w:t>
      </w:r>
    </w:p>
    <w:bookmarkStart w:id="400" w:name="View_Session3_Answer61"/>
    <w:p w:rsidR="00B66A71" w:rsidRDefault="00AB1D8E">
      <w:pPr>
        <w:pStyle w:val="navbutton"/>
        <w:divId w:val="198932009"/>
      </w:pPr>
      <w:r>
        <w:fldChar w:fldCharType="begin"/>
      </w:r>
      <w:r>
        <w:instrText xml:space="preserve"> HYPERLINK "" \l "Session3_Answer61" </w:instrText>
      </w:r>
      <w:r>
        <w:fldChar w:fldCharType="separate"/>
      </w:r>
      <w:r>
        <w:rPr>
          <w:rStyle w:val="Hyperlink"/>
        </w:rPr>
        <w:t>View answer - Activity 63</w:t>
      </w:r>
      <w:r>
        <w:fldChar w:fldCharType="end"/>
      </w:r>
      <w:bookmarkEnd w:id="400"/>
    </w:p>
    <w:p w:rsidR="00B66A71" w:rsidRDefault="00AB1D8E">
      <w:pPr>
        <w:divId w:val="1928029114"/>
      </w:pPr>
      <w:r>
        <w:rPr>
          <w:vanish/>
        </w:rPr>
        <w:t>End of Activity</w:t>
      </w:r>
    </w:p>
    <w:p w:rsidR="00B66A71" w:rsidRDefault="00AB1D8E">
      <w:pPr>
        <w:divId w:val="1928029114"/>
      </w:pPr>
      <w:r>
        <w:rPr>
          <w:vanish/>
        </w:rPr>
        <w:t>Start of Activity</w:t>
      </w:r>
    </w:p>
    <w:p w:rsidR="00B66A71" w:rsidRDefault="00AB1D8E">
      <w:pPr>
        <w:spacing w:before="0" w:beforeAutospacing="0" w:after="0" w:afterAutospacing="0" w:line="240" w:lineRule="auto"/>
        <w:outlineLvl w:val="4"/>
        <w:divId w:val="496458189"/>
        <w:rPr>
          <w:rFonts w:eastAsia="Times New Roman"/>
          <w:b/>
          <w:bCs/>
          <w:sz w:val="36"/>
          <w:szCs w:val="36"/>
        </w:rPr>
      </w:pPr>
      <w:bookmarkStart w:id="401" w:name="Session3_Activity43"/>
      <w:bookmarkEnd w:id="401"/>
      <w:r>
        <w:rPr>
          <w:rFonts w:eastAsia="Times New Roman"/>
          <w:b/>
          <w:bCs/>
          <w:sz w:val="36"/>
          <w:szCs w:val="36"/>
        </w:rPr>
        <w:t>Activity 64</w:t>
      </w:r>
    </w:p>
    <w:p w:rsidR="00B66A71" w:rsidRDefault="00AB1D8E">
      <w:pPr>
        <w:divId w:val="1746688282"/>
      </w:pPr>
      <w:r>
        <w:rPr>
          <w:vanish/>
        </w:rPr>
        <w:t>Start of Question</w:t>
      </w:r>
    </w:p>
    <w:p w:rsidR="00B66A71" w:rsidRDefault="00AB1D8E">
      <w:pPr>
        <w:divId w:val="1365133426"/>
      </w:pPr>
      <w:bookmarkStart w:id="402" w:name="Session3_Question43"/>
      <w:bookmarkEnd w:id="402"/>
      <w:r>
        <w:t>Evaluate each of the following.</w:t>
      </w:r>
    </w:p>
    <w:p w:rsidR="00B66A71" w:rsidRDefault="00AB1D8E">
      <w:pPr>
        <w:numPr>
          <w:ilvl w:val="0"/>
          <w:numId w:val="49"/>
        </w:numPr>
        <w:ind w:left="780" w:right="780"/>
        <w:divId w:val="1365133426"/>
      </w:pPr>
      <w:r>
        <w:t xml:space="preserve">(a) 7 × </w:t>
      </w:r>
      <w:r>
        <w:rPr>
          <w:rFonts w:ascii="inherit" w:hAnsi="inherit"/>
          <w:vertAlign w:val="superscript"/>
        </w:rPr>
        <w:t>−</w:t>
      </w:r>
      <w:r>
        <w:t xml:space="preserve">6 </w:t>
      </w:r>
    </w:p>
    <w:p w:rsidR="00B66A71" w:rsidRDefault="00AB1D8E">
      <w:pPr>
        <w:numPr>
          <w:ilvl w:val="0"/>
          <w:numId w:val="49"/>
        </w:numPr>
        <w:ind w:left="780" w:right="780"/>
        <w:divId w:val="1365133426"/>
      </w:pPr>
      <w:r>
        <w:t xml:space="preserve">(b) </w:t>
      </w:r>
      <w:r>
        <w:rPr>
          <w:rFonts w:ascii="inherit" w:hAnsi="inherit"/>
          <w:vertAlign w:val="superscript"/>
        </w:rPr>
        <w:t>−</w:t>
      </w:r>
      <w:r>
        <w:t xml:space="preserve">56 ÷ </w:t>
      </w:r>
      <w:r>
        <w:rPr>
          <w:rFonts w:ascii="inherit" w:hAnsi="inherit"/>
          <w:vertAlign w:val="superscript"/>
        </w:rPr>
        <w:t>−</w:t>
      </w:r>
      <w:r>
        <w:t xml:space="preserve">7 </w:t>
      </w:r>
    </w:p>
    <w:p w:rsidR="00B66A71" w:rsidRDefault="00AB1D8E">
      <w:pPr>
        <w:divId w:val="1365133426"/>
      </w:pPr>
      <w:r>
        <w:t xml:space="preserve">Think of a financial context where each might be an appropriate calculation (bear in mind that negative numbers can represent debts). </w:t>
      </w:r>
    </w:p>
    <w:p w:rsidR="00B66A71" w:rsidRDefault="00AB1D8E">
      <w:pPr>
        <w:divId w:val="1746688282"/>
      </w:pPr>
      <w:r>
        <w:rPr>
          <w:vanish/>
        </w:rPr>
        <w:t>End of Question</w:t>
      </w:r>
    </w:p>
    <w:bookmarkStart w:id="403" w:name="View_Session3_Answer62"/>
    <w:p w:rsidR="00B66A71" w:rsidRDefault="00AB1D8E">
      <w:pPr>
        <w:pStyle w:val="navbutton"/>
        <w:divId w:val="1746688282"/>
      </w:pPr>
      <w:r>
        <w:fldChar w:fldCharType="begin"/>
      </w:r>
      <w:r>
        <w:instrText xml:space="preserve"> HYPERLINK "" \l "Session3_Answer62" </w:instrText>
      </w:r>
      <w:r>
        <w:fldChar w:fldCharType="separate"/>
      </w:r>
      <w:r>
        <w:rPr>
          <w:rStyle w:val="Hyperlink"/>
        </w:rPr>
        <w:t>View answer - Activity 64</w:t>
      </w:r>
      <w:r>
        <w:fldChar w:fldCharType="end"/>
      </w:r>
      <w:bookmarkEnd w:id="403"/>
    </w:p>
    <w:p w:rsidR="00B66A71" w:rsidRDefault="00AB1D8E">
      <w:pPr>
        <w:divId w:val="1928029114"/>
      </w:pPr>
      <w:r>
        <w:rPr>
          <w:vanish/>
        </w:rPr>
        <w:t>End of Activity</w:t>
      </w:r>
    </w:p>
    <w:p w:rsidR="00B66A71" w:rsidRDefault="00AB1D8E">
      <w:pPr>
        <w:divId w:val="1928029114"/>
      </w:pPr>
      <w:r>
        <w:rPr>
          <w:rStyle w:val="Strong"/>
        </w:rPr>
        <w:t>If you have a calculator check that it gives the same answers as yours.</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1387995414"/>
        <w:rPr>
          <w:rFonts w:eastAsia="Times New Roman"/>
        </w:rPr>
      </w:pPr>
      <w:bookmarkStart w:id="404" w:name="Session4"/>
      <w:bookmarkEnd w:id="404"/>
      <w:r>
        <w:rPr>
          <w:rFonts w:eastAsia="Times New Roman"/>
        </w:rPr>
        <w:t>4 OpenMark quiz</w:t>
      </w:r>
    </w:p>
    <w:p w:rsidR="00B66A71" w:rsidRDefault="00AB1D8E">
      <w:pPr>
        <w:divId w:val="1387995414"/>
      </w:pPr>
      <w:r>
        <w:t>You might like to make some notes on the course for your own use later. Here is an example of a student’s notes.</w:t>
      </w:r>
    </w:p>
    <w:p w:rsidR="00B66A71" w:rsidRDefault="00AB1D8E">
      <w:pPr>
        <w:divId w:val="1387995414"/>
      </w:pPr>
      <w:r>
        <w:rPr>
          <w:vanish/>
        </w:rPr>
        <w:t>Start of Figure</w:t>
      </w:r>
    </w:p>
    <w:p w:rsidR="00B66A71" w:rsidRDefault="00AB1D8E">
      <w:pPr>
        <w:spacing w:before="0" w:beforeAutospacing="0" w:after="0" w:afterAutospacing="0" w:line="240" w:lineRule="auto"/>
        <w:divId w:val="397631719"/>
        <w:rPr>
          <w:rFonts w:ascii="Times New Roman" w:eastAsia="Times New Roman" w:hAnsi="Times New Roman" w:cs="Times New Roman"/>
          <w:sz w:val="24"/>
          <w:szCs w:val="24"/>
        </w:rPr>
      </w:pPr>
      <w:bookmarkStart w:id="405" w:name="Session4_Figure1"/>
      <w:bookmarkEnd w:id="405"/>
      <w:r>
        <w:rPr>
          <w:rFonts w:ascii="Times New Roman" w:eastAsia="Times New Roman" w:hAnsi="Times New Roman" w:cs="Times New Roman"/>
          <w:noProof/>
          <w:sz w:val="24"/>
          <w:szCs w:val="24"/>
        </w:rPr>
        <w:drawing>
          <wp:inline distT="0" distB="0" distL="0" distR="0" wp14:anchorId="2969EBCA" wp14:editId="5F877FDE">
            <wp:extent cx="5278120" cy="3429228"/>
            <wp:effectExtent l="0" t="0" r="0" b="0"/>
            <wp:docPr id="120" name="Picture 120" descr="D:\AaaF\OUT\httpswwwopeneduopenlearn_cmid13470_2023-02-24_11-51-10_679dc0091c7140428b5b1be4c9193dac\word\assets\_560dad3237b259a5b85d0e5431d32e417ef408b5_mu120_4m1_cartoon_uni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AaaF\OUT\httpswwwopeneduopenlearn_cmid13470_2023-02-24_11-51-10_679dc0091c7140428b5b1be4c9193dac\word\assets\_560dad3237b259a5b85d0e5431d32e417ef408b5_mu120_4m1_cartoon_unit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429228"/>
                    </a:xfrm>
                    <a:prstGeom prst="rect">
                      <a:avLst/>
                    </a:prstGeom>
                    <a:noFill/>
                    <a:ln>
                      <a:noFill/>
                    </a:ln>
                  </pic:spPr>
                </pic:pic>
              </a:graphicData>
            </a:graphic>
          </wp:inline>
        </w:drawing>
      </w:r>
    </w:p>
    <w:p w:rsidR="00B66A71" w:rsidRDefault="00AB1D8E">
      <w:pPr>
        <w:divId w:val="1387995414"/>
      </w:pPr>
      <w:r>
        <w:rPr>
          <w:vanish/>
        </w:rPr>
        <w:t>End of Figure</w:t>
      </w:r>
    </w:p>
    <w:p w:rsidR="00B66A71" w:rsidRDefault="00AB1D8E">
      <w:pPr>
        <w:divId w:val="1387995414"/>
      </w:pPr>
      <w:r>
        <w:t xml:space="preserve">Now check your own learning by attempting the </w:t>
      </w:r>
      <w:hyperlink r:id="rId107" w:history="1">
        <w:r>
          <w:rPr>
            <w:rStyle w:val="Hyperlink"/>
          </w:rPr>
          <w:t>interactive quiz</w:t>
        </w:r>
      </w:hyperlink>
      <w:r>
        <w:t xml:space="preserve">. </w:t>
      </w:r>
    </w:p>
    <w:p w:rsidR="00B66A71" w:rsidRDefault="00AB1D8E">
      <w:pPr>
        <w:divId w:val="1387995414"/>
      </w:pPr>
      <w:r>
        <w:t>The computer will mark your answer and give you helpful feedback after each attempt.</w:t>
      </w:r>
    </w:p>
    <w:p w:rsidR="00B66A71" w:rsidRDefault="00AB1D8E">
      <w:pPr>
        <w:divId w:val="1387995414"/>
      </w:pPr>
      <w:r>
        <w:rPr>
          <w:vanish/>
        </w:rPr>
        <w:t>Start of Figure</w:t>
      </w:r>
    </w:p>
    <w:p w:rsidR="00B66A71" w:rsidRDefault="00AB1D8E">
      <w:pPr>
        <w:spacing w:before="0" w:beforeAutospacing="0" w:after="0" w:afterAutospacing="0" w:line="240" w:lineRule="auto"/>
        <w:divId w:val="1998606731"/>
        <w:rPr>
          <w:rFonts w:ascii="Times New Roman" w:eastAsia="Times New Roman" w:hAnsi="Times New Roman" w:cs="Times New Roman"/>
          <w:sz w:val="24"/>
          <w:szCs w:val="24"/>
        </w:rPr>
      </w:pPr>
      <w:bookmarkStart w:id="406" w:name="Session4_Figure2"/>
      <w:bookmarkEnd w:id="406"/>
      <w:r>
        <w:rPr>
          <w:rFonts w:ascii="Times New Roman" w:eastAsia="Times New Roman" w:hAnsi="Times New Roman" w:cs="Times New Roman"/>
          <w:noProof/>
          <w:sz w:val="24"/>
          <w:szCs w:val="24"/>
        </w:rPr>
        <w:drawing>
          <wp:inline distT="0" distB="0" distL="0" distR="0" wp14:anchorId="6C415F88" wp14:editId="22FAD639">
            <wp:extent cx="9753618" cy="2524975"/>
            <wp:effectExtent l="0" t="0" r="0" b="8890"/>
            <wp:docPr id="121" name="Picture 121" descr="D:\AaaF\OUT\httpswwwopeneduopenlearn_cmid13470_2023-02-24_11-51-10_679dc0091c7140428b5b1be4c9193dac\word\assets\_1cd87aa31b0c58db8298f9a73a70ff48130056d7_mu120_4m1cartoon4_uni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AaaF\OUT\httpswwwopeneduopenlearn_cmid13470_2023-02-24_11-51-10_679dc0091c7140428b5b1be4c9193dac\word\assets\_1cd87aa31b0c58db8298f9a73a70ff48130056d7_mu120_4m1cartoon4_unit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53618" cy="2524975"/>
                    </a:xfrm>
                    <a:prstGeom prst="rect">
                      <a:avLst/>
                    </a:prstGeom>
                    <a:noFill/>
                    <a:ln>
                      <a:noFill/>
                    </a:ln>
                  </pic:spPr>
                </pic:pic>
              </a:graphicData>
            </a:graphic>
          </wp:inline>
        </w:drawing>
      </w:r>
    </w:p>
    <w:p w:rsidR="00B66A71" w:rsidRDefault="00AB1D8E">
      <w:pPr>
        <w:divId w:val="1387995414"/>
      </w:pPr>
      <w:r>
        <w:rPr>
          <w:vanish/>
        </w:rPr>
        <w:t>End of Figure</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1397824844"/>
        <w:rPr>
          <w:rFonts w:eastAsia="Times New Roman"/>
        </w:rPr>
      </w:pPr>
      <w:bookmarkStart w:id="407" w:name="Session5"/>
      <w:bookmarkEnd w:id="407"/>
      <w:r>
        <w:rPr>
          <w:rFonts w:eastAsia="Times New Roman"/>
        </w:rPr>
        <w:t>Conclusion</w:t>
      </w:r>
    </w:p>
    <w:p w:rsidR="00B66A71" w:rsidRDefault="00AB1D8E">
      <w:pPr>
        <w:divId w:val="1397824844"/>
      </w:pPr>
      <w:r>
        <w:t xml:space="preserve">This free course provided an introduction to studying Mathematics. It took you through a series of exercises designed to develop your approach to study and learning at a distance and helped to improve your confidence as an independent learner. </w:t>
      </w:r>
    </w:p>
    <w:p w:rsidR="00B66A71" w:rsidRDefault="00AB1D8E">
      <w:pPr>
        <w:divId w:val="1397824844"/>
      </w:pPr>
      <w:r>
        <w:rPr>
          <w:rStyle w:val="Strong"/>
        </w:rPr>
        <w:t>Get careers guidance</w:t>
      </w:r>
    </w:p>
    <w:p w:rsidR="00B66A71" w:rsidRDefault="00AB1D8E">
      <w:pPr>
        <w:divId w:val="1397824844"/>
      </w:pPr>
      <w:r>
        <w:t>The </w:t>
      </w:r>
      <w:hyperlink r:id="rId109" w:history="1">
        <w:r>
          <w:rPr>
            <w:rStyle w:val="Hyperlink"/>
          </w:rPr>
          <w:t>National Careers Service </w:t>
        </w:r>
      </w:hyperlink>
      <w:r>
        <w:t xml:space="preserve"> can help you decide your next steps with your new skills. </w:t>
      </w:r>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169300515"/>
        <w:rPr>
          <w:rFonts w:eastAsia="Times New Roman"/>
        </w:rPr>
      </w:pPr>
      <w:bookmarkStart w:id="408" w:name="Acknowledgements1"/>
      <w:bookmarkEnd w:id="408"/>
      <w:r>
        <w:rPr>
          <w:rFonts w:eastAsia="Times New Roman"/>
        </w:rPr>
        <w:t>Acknowledgements</w:t>
      </w:r>
    </w:p>
    <w:p w:rsidR="00B66A71" w:rsidRDefault="00AB1D8E">
      <w:pPr>
        <w:divId w:val="169300515"/>
      </w:pPr>
      <w:r>
        <w:t xml:space="preserve">Except for third party materials and otherwise stated in the acknowledgements section, this content is made available under a </w:t>
      </w:r>
      <w:hyperlink r:id="rId110" w:history="1">
        <w:r>
          <w:rPr>
            <w:rStyle w:val="Hyperlink"/>
          </w:rPr>
          <w:t>Creative Commons Attribution-NonCommercial-ShareAlike 4.0 Licence</w:t>
        </w:r>
      </w:hyperlink>
      <w:r>
        <w:t xml:space="preserve">. </w:t>
      </w:r>
    </w:p>
    <w:p w:rsidR="00B66A71" w:rsidRDefault="00AB1D8E">
      <w:pPr>
        <w:divId w:val="169300515"/>
      </w:pPr>
      <w:r>
        <w:t xml:space="preserve">Course image: </w:t>
      </w:r>
      <w:hyperlink r:id="rId111" w:history="1">
        <w:r>
          <w:rPr>
            <w:rStyle w:val="Hyperlink"/>
          </w:rPr>
          <w:t>russellstreet</w:t>
        </w:r>
      </w:hyperlink>
      <w:r>
        <w:t xml:space="preserve"> in Flickr made available under </w:t>
      </w:r>
      <w:hyperlink r:id="rId112" w:history="1">
        <w:r>
          <w:rPr>
            <w:rStyle w:val="Hyperlink"/>
          </w:rPr>
          <w:t>Creative Commons Attribution-ShareAlike 2.0 Licence</w:t>
        </w:r>
      </w:hyperlink>
      <w:r>
        <w:t xml:space="preserve">. </w:t>
      </w:r>
    </w:p>
    <w:p w:rsidR="00B66A71" w:rsidRDefault="00AB1D8E">
      <w:pPr>
        <w:divId w:val="169300515"/>
      </w:pPr>
      <w:r>
        <w:t xml:space="preserve">All written material contained within this course originated at The Open University. </w:t>
      </w:r>
    </w:p>
    <w:p w:rsidR="00B66A71" w:rsidRDefault="00AB1D8E">
      <w:pPr>
        <w:divId w:val="169300515"/>
      </w:pPr>
      <w:r>
        <w:t xml:space="preserve">Every effort has been made to contact copyright owners. If any have been inadvertently overlooked, the publishers will be pleased to make the necessary arrangements at the first opportunity. </w:t>
      </w:r>
    </w:p>
    <w:p w:rsidR="00B66A71" w:rsidRDefault="00AB1D8E">
      <w:pPr>
        <w:divId w:val="169300515"/>
      </w:pPr>
      <w:r>
        <w:rPr>
          <w:rStyle w:val="Strong"/>
        </w:rPr>
        <w:t>Don’t miss out:</w:t>
      </w:r>
    </w:p>
    <w:p w:rsidR="00B66A71" w:rsidRDefault="00AB1D8E">
      <w:pPr>
        <w:divId w:val="169300515"/>
      </w:pPr>
      <w:r>
        <w:t xml:space="preserve">If reading this text has inspired you to learn more, you may be interested in joining the millions of people who discover our free learning resources and qualifications by visiting The Open University - </w:t>
      </w:r>
      <w:hyperlink r:id="rId113" w:history="1">
        <w:r>
          <w:rPr>
            <w:rStyle w:val="Hyperlink"/>
          </w:rPr>
          <w:t>www.open.edu/openlearn/free-courses</w:t>
        </w:r>
      </w:hyperlink>
    </w:p>
    <w:p w:rsidR="00B66A71" w:rsidRDefault="00A31DE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66A71" w:rsidRDefault="00AB1D8E">
      <w:pPr>
        <w:pStyle w:val="Heading2"/>
        <w:divId w:val="535168235"/>
        <w:rPr>
          <w:rFonts w:eastAsia="Times New Roman"/>
        </w:rPr>
      </w:pPr>
      <w:bookmarkStart w:id="409" w:name="Solutions1"/>
      <w:bookmarkEnd w:id="409"/>
      <w:r>
        <w:rPr>
          <w:rFonts w:eastAsia="Times New Roman"/>
        </w:rPr>
        <w:t>Solutions</w:t>
      </w:r>
    </w:p>
    <w:p w:rsidR="00B66A71" w:rsidRDefault="00AB1D8E">
      <w:pPr>
        <w:pStyle w:val="Heading2"/>
        <w:divId w:val="535168235"/>
        <w:rPr>
          <w:rFonts w:eastAsia="Times New Roman"/>
        </w:rPr>
      </w:pPr>
      <w:r>
        <w:rPr>
          <w:rFonts w:eastAsia="Times New Roman"/>
        </w:rPr>
        <w:t>Example 1</w:t>
      </w:r>
    </w:p>
    <w:p w:rsidR="00B66A71" w:rsidRDefault="00AB1D8E">
      <w:pPr>
        <w:pStyle w:val="Heading4"/>
        <w:divId w:val="1768383366"/>
        <w:rPr>
          <w:rFonts w:eastAsia="Times New Roman"/>
        </w:rPr>
      </w:pPr>
      <w:bookmarkStart w:id="410" w:name="Session1_Answer1"/>
      <w:bookmarkEnd w:id="410"/>
      <w:r>
        <w:rPr>
          <w:rFonts w:eastAsia="Times New Roman"/>
        </w:rPr>
        <w:t>Answer</w:t>
      </w:r>
    </w:p>
    <w:p w:rsidR="00B66A71" w:rsidRDefault="00AB1D8E">
      <w:pPr>
        <w:divId w:val="1768383366"/>
      </w:pPr>
      <w:r>
        <w:rPr>
          <w:vanish/>
        </w:rPr>
        <w:t>Start of Figure</w:t>
      </w:r>
    </w:p>
    <w:p w:rsidR="00B66A71" w:rsidRDefault="00AB1D8E">
      <w:pPr>
        <w:spacing w:before="0" w:beforeAutospacing="0" w:after="0" w:afterAutospacing="0" w:line="240" w:lineRule="auto"/>
        <w:divId w:val="909728288"/>
        <w:rPr>
          <w:rFonts w:ascii="Times New Roman" w:eastAsia="Times New Roman" w:hAnsi="Times New Roman" w:cs="Times New Roman"/>
          <w:sz w:val="24"/>
          <w:szCs w:val="24"/>
        </w:rPr>
      </w:pPr>
      <w:bookmarkStart w:id="411" w:name="Session1_Figure2"/>
      <w:bookmarkEnd w:id="411"/>
      <w:r>
        <w:rPr>
          <w:rFonts w:ascii="Times New Roman" w:eastAsia="Times New Roman" w:hAnsi="Times New Roman" w:cs="Times New Roman"/>
          <w:noProof/>
          <w:sz w:val="24"/>
          <w:szCs w:val="24"/>
        </w:rPr>
        <w:drawing>
          <wp:inline distT="0" distB="0" distL="0" distR="0" wp14:anchorId="0BF91F41" wp14:editId="6F30AC38">
            <wp:extent cx="9753608" cy="1508558"/>
            <wp:effectExtent l="0" t="0" r="0" b="0"/>
            <wp:docPr id="122" name="Picture 122" descr="D:\AaaF\OUT\httpswwwopeneduopenlearn_cmid13470_2023-02-24_11-51-10_679dc0091c7140428b5b1be4c9193dac\word\assets\_57d6cac06ffd3e4d5f836dc1082d77b6dcab77b9_mu120_ai0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AaaF\OUT\httpswwwopeneduopenlearn_cmid13470_2023-02-24_11-51-10_679dc0091c7140428b5b1be4c9193dac\word\assets\_57d6cac06ffd3e4d5f836dc1082d77b6dcab77b9_mu120_ai006i.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53608" cy="1508558"/>
                    </a:xfrm>
                    <a:prstGeom prst="rect">
                      <a:avLst/>
                    </a:prstGeom>
                    <a:noFill/>
                    <a:ln>
                      <a:noFill/>
                    </a:ln>
                  </pic:spPr>
                </pic:pic>
              </a:graphicData>
            </a:graphic>
          </wp:inline>
        </w:drawing>
      </w:r>
    </w:p>
    <w:p w:rsidR="00B66A71" w:rsidRDefault="00AB1D8E">
      <w:pPr>
        <w:divId w:val="1768383366"/>
      </w:pPr>
      <w:r>
        <w:rPr>
          <w:vanish/>
        </w:rPr>
        <w:t>End of Figure</w:t>
      </w:r>
    </w:p>
    <w:p w:rsidR="00B66A71" w:rsidRDefault="00AB1D8E">
      <w:pPr>
        <w:divId w:val="1768383366"/>
      </w:pPr>
      <w:r>
        <w:t xml:space="preserve">Now look at the numbers </w:t>
      </w:r>
      <w:r>
        <w:rPr>
          <w:rStyle w:val="Emphasis"/>
        </w:rPr>
        <w:t>from the left</w:t>
      </w:r>
      <w:r>
        <w:t xml:space="preserve">. Both numbers have a 2 in the millions column, so move to the next place. The first number has a 0 in the next column (i.e. hundred thousands) whereas the second number has a 2. So the second number is larger, the announcement was correct and more than two million pounds was paid out. </w:t>
      </w:r>
    </w:p>
    <w:p w:rsidR="00B66A71" w:rsidRDefault="00AB1D8E">
      <w:pPr>
        <w:divId w:val="1768383366"/>
      </w:pPr>
      <w:r>
        <w:t>In practice you probably won’t want to write the headings in the columns each time. But do keep their meanings in mind.</w:t>
      </w:r>
    </w:p>
    <w:bookmarkStart w:id="412" w:name="Back_To_Session1_Example1"/>
    <w:p w:rsidR="00B66A71" w:rsidRDefault="00AB1D8E">
      <w:pPr>
        <w:pStyle w:val="NormalWeb"/>
        <w:divId w:val="1768383366"/>
      </w:pPr>
      <w:r>
        <w:fldChar w:fldCharType="begin"/>
      </w:r>
      <w:r>
        <w:instrText xml:space="preserve"> HYPERLINK "" \l "Session1_Example1" </w:instrText>
      </w:r>
      <w:r>
        <w:fldChar w:fldCharType="separate"/>
      </w:r>
      <w:r>
        <w:rPr>
          <w:rStyle w:val="Hyperlink"/>
        </w:rPr>
        <w:t>Back to - Example 1</w:t>
      </w:r>
      <w:r>
        <w:fldChar w:fldCharType="end"/>
      </w:r>
      <w:bookmarkEnd w:id="412"/>
    </w:p>
    <w:p w:rsidR="00B66A71" w:rsidRDefault="00AB1D8E">
      <w:pPr>
        <w:pStyle w:val="Heading2"/>
        <w:divId w:val="535168235"/>
        <w:rPr>
          <w:rFonts w:eastAsia="Times New Roman"/>
        </w:rPr>
      </w:pPr>
      <w:r>
        <w:rPr>
          <w:rFonts w:eastAsia="Times New Roman"/>
        </w:rPr>
        <w:t>Activity 1</w:t>
      </w:r>
    </w:p>
    <w:p w:rsidR="00B66A71" w:rsidRDefault="00AB1D8E">
      <w:pPr>
        <w:pStyle w:val="Heading4"/>
        <w:divId w:val="1687755238"/>
        <w:rPr>
          <w:rFonts w:eastAsia="Times New Roman"/>
        </w:rPr>
      </w:pPr>
      <w:bookmarkStart w:id="413" w:name="Session1_Answer2"/>
      <w:bookmarkEnd w:id="413"/>
      <w:r>
        <w:rPr>
          <w:rFonts w:eastAsia="Times New Roman"/>
        </w:rPr>
        <w:t>Answer</w:t>
      </w:r>
    </w:p>
    <w:p w:rsidR="00B66A71" w:rsidRDefault="00AB1D8E">
      <w:pPr>
        <w:divId w:val="1687755238"/>
      </w:pPr>
      <w:r>
        <w:rPr>
          <w:rStyle w:val="Strong"/>
        </w:rPr>
        <w:t>1</w:t>
      </w:r>
      <w:r>
        <w:t xml:space="preserve"> Your answers should be </w:t>
      </w:r>
    </w:p>
    <w:p w:rsidR="00B66A71" w:rsidRDefault="00AB1D8E">
      <w:pPr>
        <w:numPr>
          <w:ilvl w:val="0"/>
          <w:numId w:val="50"/>
        </w:numPr>
        <w:ind w:left="780" w:right="780"/>
        <w:divId w:val="1687755238"/>
      </w:pPr>
      <w:r>
        <w:t>(a) The number is 20 144 (or it could be written 20,144).</w:t>
      </w:r>
    </w:p>
    <w:p w:rsidR="00B66A71" w:rsidRDefault="00AB1D8E">
      <w:pPr>
        <w:numPr>
          <w:ilvl w:val="0"/>
          <w:numId w:val="50"/>
        </w:numPr>
        <w:ind w:left="780" w:right="780"/>
        <w:divId w:val="1687755238"/>
      </w:pPr>
      <w:r>
        <w:t>(b) Thirty-one million two thousand one hundred and three.</w:t>
      </w:r>
    </w:p>
    <w:bookmarkStart w:id="414" w:name="Back_To_Session1_Activity1"/>
    <w:p w:rsidR="00B66A71" w:rsidRDefault="00AB1D8E">
      <w:pPr>
        <w:pStyle w:val="NormalWeb"/>
        <w:divId w:val="1687755238"/>
      </w:pPr>
      <w:r>
        <w:fldChar w:fldCharType="begin"/>
      </w:r>
      <w:r>
        <w:instrText xml:space="preserve"> HYPERLINK "" \l "Session1_Activity1" </w:instrText>
      </w:r>
      <w:r>
        <w:fldChar w:fldCharType="separate"/>
      </w:r>
      <w:r>
        <w:rPr>
          <w:rStyle w:val="Hyperlink"/>
        </w:rPr>
        <w:t>Back to - Activity 1</w:t>
      </w:r>
      <w:r>
        <w:fldChar w:fldCharType="end"/>
      </w:r>
      <w:bookmarkEnd w:id="414"/>
    </w:p>
    <w:p w:rsidR="00B66A71" w:rsidRDefault="00AB1D8E">
      <w:pPr>
        <w:pStyle w:val="Heading2"/>
        <w:divId w:val="535168235"/>
        <w:rPr>
          <w:rFonts w:eastAsia="Times New Roman"/>
        </w:rPr>
      </w:pPr>
      <w:r>
        <w:rPr>
          <w:rFonts w:eastAsia="Times New Roman"/>
        </w:rPr>
        <w:t>Example 2</w:t>
      </w:r>
    </w:p>
    <w:p w:rsidR="00B66A71" w:rsidRDefault="00AB1D8E">
      <w:pPr>
        <w:pStyle w:val="Heading4"/>
        <w:divId w:val="722020958"/>
        <w:rPr>
          <w:rFonts w:eastAsia="Times New Roman"/>
        </w:rPr>
      </w:pPr>
      <w:bookmarkStart w:id="415" w:name="Session1_Answer3"/>
      <w:bookmarkEnd w:id="415"/>
      <w:r>
        <w:rPr>
          <w:rFonts w:eastAsia="Times New Roman"/>
        </w:rPr>
        <w:t>Answer</w:t>
      </w:r>
    </w:p>
    <w:p w:rsidR="00B66A71" w:rsidRDefault="00AB1D8E">
      <w:pPr>
        <w:divId w:val="722020958"/>
      </w:pPr>
      <w:r>
        <w:t xml:space="preserve">The total number of payments is the number of households times the number of payments per household, i.e. 26 000 × 10. This can be worked out by moving all the digits of 26 000 one place to the left, and adding a zero at the end: </w:t>
      </w:r>
    </w:p>
    <w:p w:rsidR="00B66A71" w:rsidRDefault="00AB1D8E">
      <w:pPr>
        <w:divId w:val="722020958"/>
      </w:pPr>
      <w:r>
        <w:rPr>
          <w:vanish/>
        </w:rPr>
        <w:t>Start of Figure</w:t>
      </w:r>
    </w:p>
    <w:p w:rsidR="00B66A71" w:rsidRDefault="00AB1D8E">
      <w:pPr>
        <w:spacing w:before="0" w:beforeAutospacing="0" w:after="0" w:afterAutospacing="0" w:line="240" w:lineRule="auto"/>
        <w:divId w:val="609170873"/>
        <w:rPr>
          <w:rFonts w:ascii="Times New Roman" w:eastAsia="Times New Roman" w:hAnsi="Times New Roman" w:cs="Times New Roman"/>
          <w:sz w:val="24"/>
          <w:szCs w:val="24"/>
        </w:rPr>
      </w:pPr>
      <w:bookmarkStart w:id="416" w:name="Session1_Figure4"/>
      <w:bookmarkEnd w:id="416"/>
      <w:r>
        <w:rPr>
          <w:rFonts w:ascii="Times New Roman" w:eastAsia="Times New Roman" w:hAnsi="Times New Roman" w:cs="Times New Roman"/>
          <w:noProof/>
          <w:sz w:val="24"/>
          <w:szCs w:val="24"/>
        </w:rPr>
        <w:drawing>
          <wp:inline distT="0" distB="0" distL="0" distR="0" wp14:anchorId="394BD59B" wp14:editId="2D4E7F7D">
            <wp:extent cx="9753624" cy="2838457"/>
            <wp:effectExtent l="0" t="0" r="0" b="0"/>
            <wp:docPr id="123" name="Picture 123" descr="D:\AaaF\OUT\httpswwwopeneduopenlearn_cmid13470_2023-02-24_11-51-10_679dc0091c7140428b5b1be4c9193dac\word\assets\_e24250db045aef5b4de94ecb438c9e11d91f1683_mu120_ai00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AaaF\OUT\httpswwwopeneduopenlearn_cmid13470_2023-02-24_11-51-10_679dc0091c7140428b5b1be4c9193dac\word\assets\_e24250db045aef5b4de94ecb438c9e11d91f1683_mu120_ai008i.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53624" cy="2838457"/>
                    </a:xfrm>
                    <a:prstGeom prst="rect">
                      <a:avLst/>
                    </a:prstGeom>
                    <a:noFill/>
                    <a:ln>
                      <a:noFill/>
                    </a:ln>
                  </pic:spPr>
                </pic:pic>
              </a:graphicData>
            </a:graphic>
          </wp:inline>
        </w:drawing>
      </w:r>
    </w:p>
    <w:p w:rsidR="00B66A71" w:rsidRDefault="00AB1D8E">
      <w:pPr>
        <w:divId w:val="722020958"/>
      </w:pPr>
      <w:r>
        <w:rPr>
          <w:vanish/>
        </w:rPr>
        <w:t>End of Figure</w:t>
      </w:r>
    </w:p>
    <w:p w:rsidR="00B66A71" w:rsidRDefault="00AB1D8E">
      <w:pPr>
        <w:divId w:val="722020958"/>
      </w:pPr>
      <w:r>
        <w:t>So 26 000 × 10 = 260 000.</w:t>
      </w:r>
    </w:p>
    <w:p w:rsidR="00B66A71" w:rsidRDefault="00AB1D8E">
      <w:pPr>
        <w:divId w:val="722020958"/>
      </w:pPr>
      <w:r>
        <w:t>A total of 260 000 cash payments should be expected.</w:t>
      </w:r>
    </w:p>
    <w:bookmarkStart w:id="417" w:name="Back_To_Session1_Example2"/>
    <w:p w:rsidR="00B66A71" w:rsidRDefault="00AB1D8E">
      <w:pPr>
        <w:pStyle w:val="NormalWeb"/>
        <w:divId w:val="722020958"/>
      </w:pPr>
      <w:r>
        <w:fldChar w:fldCharType="begin"/>
      </w:r>
      <w:r>
        <w:instrText xml:space="preserve"> HYPERLINK "" \l "Session1_Example2" </w:instrText>
      </w:r>
      <w:r>
        <w:fldChar w:fldCharType="separate"/>
      </w:r>
      <w:r>
        <w:rPr>
          <w:rStyle w:val="Hyperlink"/>
        </w:rPr>
        <w:t>Back to - Example 2</w:t>
      </w:r>
      <w:r>
        <w:fldChar w:fldCharType="end"/>
      </w:r>
      <w:bookmarkEnd w:id="417"/>
    </w:p>
    <w:p w:rsidR="00B66A71" w:rsidRDefault="00AB1D8E">
      <w:pPr>
        <w:pStyle w:val="Heading2"/>
        <w:divId w:val="535168235"/>
        <w:rPr>
          <w:rFonts w:eastAsia="Times New Roman"/>
        </w:rPr>
      </w:pPr>
      <w:r>
        <w:rPr>
          <w:rFonts w:eastAsia="Times New Roman"/>
        </w:rPr>
        <w:t>Activity 2</w:t>
      </w:r>
    </w:p>
    <w:p w:rsidR="00B66A71" w:rsidRDefault="00AB1D8E">
      <w:pPr>
        <w:pStyle w:val="Heading4"/>
        <w:divId w:val="2000959721"/>
        <w:rPr>
          <w:rFonts w:eastAsia="Times New Roman"/>
        </w:rPr>
      </w:pPr>
      <w:bookmarkStart w:id="418" w:name="Session1_Answer4"/>
      <w:bookmarkEnd w:id="418"/>
      <w:r>
        <w:rPr>
          <w:rFonts w:eastAsia="Times New Roman"/>
        </w:rPr>
        <w:t>Answer</w:t>
      </w:r>
    </w:p>
    <w:p w:rsidR="00B66A71" w:rsidRDefault="00AB1D8E">
      <w:pPr>
        <w:divId w:val="2000959721"/>
      </w:pPr>
      <w:r>
        <w:rPr>
          <w:rStyle w:val="Strong"/>
        </w:rPr>
        <w:t>1</w:t>
      </w:r>
      <w:r>
        <w:t xml:space="preserve"> Written in numerals, the numbers are: </w:t>
      </w:r>
    </w:p>
    <w:p w:rsidR="00B66A71" w:rsidRDefault="00AB1D8E">
      <w:pPr>
        <w:divId w:val="2000959721"/>
      </w:pPr>
      <w:r>
        <w:t>  808 000,   2 000 024,   9 998</w:t>
      </w:r>
    </w:p>
    <w:p w:rsidR="00B66A71" w:rsidRDefault="00AB1D8E">
      <w:pPr>
        <w:divId w:val="2000959721"/>
      </w:pPr>
      <w:r>
        <w:t>So, in ascending order, we have:</w:t>
      </w:r>
    </w:p>
    <w:p w:rsidR="00B66A71" w:rsidRDefault="00AB1D8E">
      <w:pPr>
        <w:divId w:val="2000959721"/>
      </w:pPr>
      <w:r>
        <w:t>  9 998,    808 000,   2 000 024.</w:t>
      </w:r>
    </w:p>
    <w:bookmarkStart w:id="419" w:name="Back_To_Session1_Activity2"/>
    <w:p w:rsidR="00B66A71" w:rsidRDefault="00AB1D8E">
      <w:pPr>
        <w:pStyle w:val="NormalWeb"/>
        <w:divId w:val="2000959721"/>
      </w:pPr>
      <w:r>
        <w:fldChar w:fldCharType="begin"/>
      </w:r>
      <w:r>
        <w:instrText xml:space="preserve"> HYPERLINK "" \l "Session1_Activity2" </w:instrText>
      </w:r>
      <w:r>
        <w:fldChar w:fldCharType="separate"/>
      </w:r>
      <w:r>
        <w:rPr>
          <w:rStyle w:val="Hyperlink"/>
        </w:rPr>
        <w:t>Back to - Activity 2</w:t>
      </w:r>
      <w:r>
        <w:fldChar w:fldCharType="end"/>
      </w:r>
      <w:bookmarkEnd w:id="419"/>
    </w:p>
    <w:p w:rsidR="00B66A71" w:rsidRDefault="00AB1D8E">
      <w:pPr>
        <w:pStyle w:val="Heading2"/>
        <w:divId w:val="535168235"/>
        <w:rPr>
          <w:rFonts w:eastAsia="Times New Roman"/>
        </w:rPr>
      </w:pPr>
      <w:r>
        <w:rPr>
          <w:rFonts w:eastAsia="Times New Roman"/>
        </w:rPr>
        <w:t>Activity 3</w:t>
      </w:r>
    </w:p>
    <w:p w:rsidR="00B66A71" w:rsidRDefault="00AB1D8E">
      <w:pPr>
        <w:pStyle w:val="Heading4"/>
        <w:divId w:val="1230993726"/>
        <w:rPr>
          <w:rFonts w:eastAsia="Times New Roman"/>
        </w:rPr>
      </w:pPr>
      <w:bookmarkStart w:id="420" w:name="Session1_Answer5"/>
      <w:bookmarkEnd w:id="420"/>
      <w:r>
        <w:rPr>
          <w:rFonts w:eastAsia="Times New Roman"/>
        </w:rPr>
        <w:t>Answer</w:t>
      </w:r>
    </w:p>
    <w:p w:rsidR="00B66A71" w:rsidRDefault="00AB1D8E">
      <w:pPr>
        <w:divId w:val="1230993726"/>
      </w:pPr>
      <w:r>
        <w:t>2490 × 100 = 249 000</w:t>
      </w:r>
    </w:p>
    <w:p w:rsidR="00B66A71" w:rsidRDefault="00AB1D8E">
      <w:pPr>
        <w:divId w:val="1230993726"/>
      </w:pPr>
      <w:r>
        <w:t>Notice that the digits have moved 2 places to the left and two zeroes have been added at the right.</w:t>
      </w:r>
    </w:p>
    <w:bookmarkStart w:id="421" w:name="Back_To_Session1_Activity3"/>
    <w:p w:rsidR="00B66A71" w:rsidRDefault="00AB1D8E">
      <w:pPr>
        <w:pStyle w:val="NormalWeb"/>
        <w:divId w:val="1230993726"/>
      </w:pPr>
      <w:r>
        <w:fldChar w:fldCharType="begin"/>
      </w:r>
      <w:r>
        <w:instrText xml:space="preserve"> HYPERLINK "" \l "Session1_Activity3" </w:instrText>
      </w:r>
      <w:r>
        <w:fldChar w:fldCharType="separate"/>
      </w:r>
      <w:r>
        <w:rPr>
          <w:rStyle w:val="Hyperlink"/>
        </w:rPr>
        <w:t>Back to - Activity 3</w:t>
      </w:r>
      <w:r>
        <w:fldChar w:fldCharType="end"/>
      </w:r>
      <w:bookmarkEnd w:id="421"/>
    </w:p>
    <w:p w:rsidR="00B66A71" w:rsidRDefault="00AB1D8E">
      <w:pPr>
        <w:pStyle w:val="Heading2"/>
        <w:divId w:val="535168235"/>
        <w:rPr>
          <w:rFonts w:eastAsia="Times New Roman"/>
        </w:rPr>
      </w:pPr>
      <w:r>
        <w:rPr>
          <w:rFonts w:eastAsia="Times New Roman"/>
        </w:rPr>
        <w:t>Activity 4</w:t>
      </w:r>
    </w:p>
    <w:p w:rsidR="00B66A71" w:rsidRDefault="00AB1D8E">
      <w:pPr>
        <w:pStyle w:val="Heading4"/>
        <w:divId w:val="254289733"/>
        <w:rPr>
          <w:rFonts w:eastAsia="Times New Roman"/>
        </w:rPr>
      </w:pPr>
      <w:bookmarkStart w:id="422" w:name="Session1_Answer6"/>
      <w:bookmarkEnd w:id="422"/>
      <w:r>
        <w:rPr>
          <w:rFonts w:eastAsia="Times New Roman"/>
        </w:rPr>
        <w:t>Answer</w:t>
      </w:r>
    </w:p>
    <w:p w:rsidR="00B66A71" w:rsidRDefault="00AB1D8E">
      <w:pPr>
        <w:divId w:val="254289733"/>
      </w:pPr>
      <w:r>
        <w:rPr>
          <w:rStyle w:val="Strong"/>
        </w:rPr>
        <w:t>3</w:t>
      </w:r>
      <w:r>
        <w:t xml:space="preserve"> Your answers should be: </w:t>
      </w:r>
    </w:p>
    <w:p w:rsidR="00B66A71" w:rsidRDefault="00AB1D8E">
      <w:pPr>
        <w:numPr>
          <w:ilvl w:val="0"/>
          <w:numId w:val="51"/>
        </w:numPr>
        <w:ind w:left="780" w:right="780"/>
        <w:divId w:val="254289733"/>
      </w:pPr>
      <w:r>
        <w:t>(a) 5 001,   9 999,   49 020.</w:t>
      </w:r>
    </w:p>
    <w:p w:rsidR="00B66A71" w:rsidRDefault="00AB1D8E">
      <w:pPr>
        <w:numPr>
          <w:ilvl w:val="0"/>
          <w:numId w:val="51"/>
        </w:numPr>
        <w:ind w:left="780" w:right="780"/>
        <w:divId w:val="254289733"/>
      </w:pPr>
      <w:r>
        <w:t>(b) 949 400.</w:t>
      </w:r>
    </w:p>
    <w:bookmarkStart w:id="423" w:name="Back_To_Session1_Activity4"/>
    <w:p w:rsidR="00B66A71" w:rsidRDefault="00AB1D8E">
      <w:pPr>
        <w:pStyle w:val="NormalWeb"/>
        <w:divId w:val="254289733"/>
      </w:pPr>
      <w:r>
        <w:fldChar w:fldCharType="begin"/>
      </w:r>
      <w:r>
        <w:instrText xml:space="preserve"> HYPERLINK "" \l "Session1_Activity4" </w:instrText>
      </w:r>
      <w:r>
        <w:fldChar w:fldCharType="separate"/>
      </w:r>
      <w:r>
        <w:rPr>
          <w:rStyle w:val="Hyperlink"/>
        </w:rPr>
        <w:t>Back to - Activity 4</w:t>
      </w:r>
      <w:r>
        <w:fldChar w:fldCharType="end"/>
      </w:r>
      <w:bookmarkEnd w:id="423"/>
    </w:p>
    <w:p w:rsidR="00B66A71" w:rsidRDefault="00AB1D8E">
      <w:pPr>
        <w:pStyle w:val="Heading2"/>
        <w:divId w:val="535168235"/>
        <w:rPr>
          <w:rFonts w:eastAsia="Times New Roman"/>
        </w:rPr>
      </w:pPr>
      <w:r>
        <w:rPr>
          <w:rFonts w:eastAsia="Times New Roman"/>
        </w:rPr>
        <w:t>Example 3</w:t>
      </w:r>
    </w:p>
    <w:p w:rsidR="00B66A71" w:rsidRDefault="00AB1D8E">
      <w:pPr>
        <w:pStyle w:val="Heading4"/>
        <w:divId w:val="1586718001"/>
        <w:rPr>
          <w:rFonts w:eastAsia="Times New Roman"/>
        </w:rPr>
      </w:pPr>
      <w:bookmarkStart w:id="424" w:name="Session1_Answer7"/>
      <w:bookmarkEnd w:id="424"/>
      <w:r>
        <w:rPr>
          <w:rFonts w:eastAsia="Times New Roman"/>
        </w:rPr>
        <w:t>Answer</w:t>
      </w:r>
    </w:p>
    <w:p w:rsidR="00B66A71" w:rsidRDefault="00AB1D8E">
      <w:pPr>
        <w:divId w:val="1586718001"/>
      </w:pPr>
      <w:r>
        <w:t xml:space="preserve">You need to divide 3579 by 100. To multiply a number by 100, you shift the digits two places to the left (and add zeros to fill the spaces). To reverse the process, i.e. to divide by 100, move the digits two places to the right. To show this, you need to mark the end of the units column, and this is done by means of a </w:t>
      </w:r>
      <w:r>
        <w:rPr>
          <w:rStyle w:val="Strong"/>
        </w:rPr>
        <w:t>decimal point</w:t>
      </w:r>
      <w:r>
        <w:t xml:space="preserve">. </w:t>
      </w:r>
    </w:p>
    <w:p w:rsidR="00B66A71" w:rsidRDefault="00AB1D8E">
      <w:pPr>
        <w:divId w:val="1586718001"/>
      </w:pPr>
      <w:r>
        <w:rPr>
          <w:vanish/>
        </w:rPr>
        <w:t>Start of Figure</w:t>
      </w:r>
    </w:p>
    <w:p w:rsidR="00B66A71" w:rsidRDefault="00AB1D8E">
      <w:pPr>
        <w:spacing w:before="0" w:beforeAutospacing="0" w:after="0" w:afterAutospacing="0" w:line="240" w:lineRule="auto"/>
        <w:divId w:val="196701188"/>
        <w:rPr>
          <w:rFonts w:ascii="Times New Roman" w:eastAsia="Times New Roman" w:hAnsi="Times New Roman" w:cs="Times New Roman"/>
          <w:sz w:val="24"/>
          <w:szCs w:val="24"/>
        </w:rPr>
      </w:pPr>
      <w:bookmarkStart w:id="425" w:name="Session1_Figure6"/>
      <w:bookmarkEnd w:id="425"/>
      <w:r>
        <w:rPr>
          <w:rFonts w:ascii="Times New Roman" w:eastAsia="Times New Roman" w:hAnsi="Times New Roman" w:cs="Times New Roman"/>
          <w:noProof/>
          <w:sz w:val="24"/>
          <w:szCs w:val="24"/>
        </w:rPr>
        <w:drawing>
          <wp:inline distT="0" distB="0" distL="0" distR="0" wp14:anchorId="377DB2A1" wp14:editId="6C3AAA9E">
            <wp:extent cx="5278120" cy="2149796"/>
            <wp:effectExtent l="0" t="0" r="0" b="3175"/>
            <wp:docPr id="124" name="Picture 124" descr="D:\AaaF\OUT\httpswwwopeneduopenlearn_cmid13470_2023-02-24_11-51-10_679dc0091c7140428b5b1be4c9193dac\word\assets\_f49af51007ff1f7a16a8bd6fb804f4348f88a9c6_mu120_a_i0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aaF\OUT\httpswwwopeneduopenlearn_cmid13470_2023-02-24_11-51-10_679dc0091c7140428b5b1be4c9193dac\word\assets\_f49af51007ff1f7a16a8bd6fb804f4348f88a9c6_mu120_a_i011i.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8120" cy="2149796"/>
                    </a:xfrm>
                    <a:prstGeom prst="rect">
                      <a:avLst/>
                    </a:prstGeom>
                    <a:noFill/>
                    <a:ln>
                      <a:noFill/>
                    </a:ln>
                  </pic:spPr>
                </pic:pic>
              </a:graphicData>
            </a:graphic>
          </wp:inline>
        </w:drawing>
      </w:r>
    </w:p>
    <w:p w:rsidR="00B66A71" w:rsidRDefault="00AB1D8E">
      <w:pPr>
        <w:divId w:val="1586718001"/>
      </w:pPr>
      <w:r>
        <w:rPr>
          <w:vanish/>
        </w:rPr>
        <w:t>End of Figure</w:t>
      </w:r>
    </w:p>
    <w:p w:rsidR="00B66A71" w:rsidRDefault="00AB1D8E">
      <w:pPr>
        <w:divId w:val="1586718001"/>
      </w:pPr>
      <w:r>
        <w:t xml:space="preserve">So the answer is 35.79, or in words, thirty five </w:t>
      </w:r>
      <w:r>
        <w:rPr>
          <w:rStyle w:val="Strong"/>
        </w:rPr>
        <w:t>point</w:t>
      </w:r>
      <w:r>
        <w:t xml:space="preserve"> seven nine (</w:t>
      </w:r>
      <w:r>
        <w:rPr>
          <w:rStyle w:val="Emphasis"/>
        </w:rPr>
        <w:t>not</w:t>
      </w:r>
      <w:r>
        <w:t xml:space="preserve"> seventy nine). </w:t>
      </w:r>
    </w:p>
    <w:p w:rsidR="00B66A71" w:rsidRDefault="00AB1D8E">
      <w:pPr>
        <w:divId w:val="1586718001"/>
      </w:pPr>
      <w:r>
        <w:t>So 3579 cents = $35.79.</w:t>
      </w:r>
    </w:p>
    <w:bookmarkStart w:id="426" w:name="Back_To_Session1_Example3"/>
    <w:p w:rsidR="00B66A71" w:rsidRDefault="00AB1D8E">
      <w:pPr>
        <w:pStyle w:val="NormalWeb"/>
        <w:divId w:val="1586718001"/>
      </w:pPr>
      <w:r>
        <w:fldChar w:fldCharType="begin"/>
      </w:r>
      <w:r>
        <w:instrText xml:space="preserve"> HYPERLINK "" \l "Session1_Example3" </w:instrText>
      </w:r>
      <w:r>
        <w:fldChar w:fldCharType="separate"/>
      </w:r>
      <w:r>
        <w:rPr>
          <w:rStyle w:val="Hyperlink"/>
        </w:rPr>
        <w:t>Back to - Example 3</w:t>
      </w:r>
      <w:r>
        <w:fldChar w:fldCharType="end"/>
      </w:r>
      <w:bookmarkEnd w:id="426"/>
    </w:p>
    <w:p w:rsidR="00B66A71" w:rsidRDefault="00AB1D8E">
      <w:pPr>
        <w:pStyle w:val="Heading2"/>
        <w:divId w:val="535168235"/>
        <w:rPr>
          <w:rFonts w:eastAsia="Times New Roman"/>
        </w:rPr>
      </w:pPr>
      <w:r>
        <w:rPr>
          <w:rFonts w:eastAsia="Times New Roman"/>
        </w:rPr>
        <w:t>Activity 5</w:t>
      </w:r>
    </w:p>
    <w:p w:rsidR="00B66A71" w:rsidRDefault="00AB1D8E">
      <w:pPr>
        <w:pStyle w:val="Heading4"/>
        <w:divId w:val="630985603"/>
        <w:rPr>
          <w:rFonts w:eastAsia="Times New Roman"/>
        </w:rPr>
      </w:pPr>
      <w:bookmarkStart w:id="427" w:name="Session1_Answer8"/>
      <w:bookmarkEnd w:id="427"/>
      <w:r>
        <w:rPr>
          <w:rFonts w:eastAsia="Times New Roman"/>
        </w:rPr>
        <w:t>Answer</w:t>
      </w:r>
    </w:p>
    <w:p w:rsidR="00B66A71" w:rsidRDefault="00AB1D8E">
      <w:pPr>
        <w:divId w:val="630985603"/>
      </w:pPr>
      <w:r>
        <w:t>0.202 15. So 202.15 metres are 0.202 15 kilometres.</w:t>
      </w:r>
    </w:p>
    <w:bookmarkStart w:id="428" w:name="Back_To_Session1_Activity5"/>
    <w:p w:rsidR="00B66A71" w:rsidRDefault="00AB1D8E">
      <w:pPr>
        <w:pStyle w:val="NormalWeb"/>
        <w:divId w:val="630985603"/>
      </w:pPr>
      <w:r>
        <w:fldChar w:fldCharType="begin"/>
      </w:r>
      <w:r>
        <w:instrText xml:space="preserve"> HYPERLINK "" \l "Session1_Activity5" </w:instrText>
      </w:r>
      <w:r>
        <w:fldChar w:fldCharType="separate"/>
      </w:r>
      <w:r>
        <w:rPr>
          <w:rStyle w:val="Hyperlink"/>
        </w:rPr>
        <w:t>Back to - Activity 5</w:t>
      </w:r>
      <w:r>
        <w:fldChar w:fldCharType="end"/>
      </w:r>
      <w:bookmarkEnd w:id="428"/>
    </w:p>
    <w:p w:rsidR="00B66A71" w:rsidRDefault="00AB1D8E">
      <w:pPr>
        <w:pStyle w:val="Heading2"/>
        <w:divId w:val="535168235"/>
        <w:rPr>
          <w:rFonts w:eastAsia="Times New Roman"/>
        </w:rPr>
      </w:pPr>
      <w:r>
        <w:rPr>
          <w:rFonts w:eastAsia="Times New Roman"/>
        </w:rPr>
        <w:t>Example 4</w:t>
      </w:r>
    </w:p>
    <w:p w:rsidR="00B66A71" w:rsidRDefault="00AB1D8E">
      <w:pPr>
        <w:pStyle w:val="Heading4"/>
        <w:divId w:val="467893614"/>
        <w:rPr>
          <w:rFonts w:eastAsia="Times New Roman"/>
        </w:rPr>
      </w:pPr>
      <w:bookmarkStart w:id="429" w:name="Session1_Answer9"/>
      <w:bookmarkEnd w:id="429"/>
      <w:r>
        <w:rPr>
          <w:rFonts w:eastAsia="Times New Roman"/>
        </w:rPr>
        <w:t>Answer</w:t>
      </w:r>
    </w:p>
    <w:p w:rsidR="00B66A71" w:rsidRDefault="00AB1D8E">
      <w:pPr>
        <w:divId w:val="467893614"/>
      </w:pPr>
      <w:r>
        <w:t xml:space="preserve">The point at issue is which number is larger, 6.85 or 6.58. To determine this, write the digits in a place value table and then compare the values in each column: </w:t>
      </w:r>
    </w:p>
    <w:p w:rsidR="00B66A71" w:rsidRDefault="00AB1D8E">
      <w:pPr>
        <w:divId w:val="467893614"/>
      </w:pPr>
      <w:r>
        <w:rPr>
          <w:vanish/>
        </w:rPr>
        <w:t>Start of Figure</w:t>
      </w:r>
    </w:p>
    <w:p w:rsidR="00B66A71" w:rsidRDefault="00AB1D8E">
      <w:pPr>
        <w:spacing w:before="0" w:beforeAutospacing="0" w:after="0" w:afterAutospacing="0" w:line="240" w:lineRule="auto"/>
        <w:divId w:val="546338162"/>
        <w:rPr>
          <w:rFonts w:ascii="Times New Roman" w:eastAsia="Times New Roman" w:hAnsi="Times New Roman" w:cs="Times New Roman"/>
          <w:sz w:val="24"/>
          <w:szCs w:val="24"/>
        </w:rPr>
      </w:pPr>
      <w:bookmarkStart w:id="430" w:name="Session1_Figure8"/>
      <w:bookmarkEnd w:id="430"/>
      <w:r>
        <w:rPr>
          <w:rFonts w:ascii="Times New Roman" w:eastAsia="Times New Roman" w:hAnsi="Times New Roman" w:cs="Times New Roman"/>
          <w:noProof/>
          <w:sz w:val="24"/>
          <w:szCs w:val="24"/>
        </w:rPr>
        <w:drawing>
          <wp:inline distT="0" distB="0" distL="0" distR="0" wp14:anchorId="21B07154" wp14:editId="08F855CC">
            <wp:extent cx="5278120" cy="1574565"/>
            <wp:effectExtent l="0" t="0" r="0" b="6985"/>
            <wp:docPr id="125" name="Picture 125" descr="D:\AaaF\OUT\httpswwwopeneduopenlearn_cmid13470_2023-02-24_11-51-10_679dc0091c7140428b5b1be4c9193dac\word\assets\_6fcca67beca945bb289011ee6bbb2e368e07b6c0_mu120_a_i0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AaaF\OUT\httpswwwopeneduopenlearn_cmid13470_2023-02-24_11-51-10_679dc0091c7140428b5b1be4c9193dac\word\assets\_6fcca67beca945bb289011ee6bbb2e368e07b6c0_mu120_a_i013i.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78120" cy="1574565"/>
                    </a:xfrm>
                    <a:prstGeom prst="rect">
                      <a:avLst/>
                    </a:prstGeom>
                    <a:noFill/>
                    <a:ln>
                      <a:noFill/>
                    </a:ln>
                  </pic:spPr>
                </pic:pic>
              </a:graphicData>
            </a:graphic>
          </wp:inline>
        </w:drawing>
      </w:r>
    </w:p>
    <w:p w:rsidR="00B66A71" w:rsidRDefault="00AB1D8E">
      <w:pPr>
        <w:divId w:val="467893614"/>
      </w:pPr>
      <w:r>
        <w:rPr>
          <w:vanish/>
        </w:rPr>
        <w:t>End of Figure</w:t>
      </w:r>
    </w:p>
    <w:p w:rsidR="00B66A71" w:rsidRDefault="00AB1D8E">
      <w:pPr>
        <w:divId w:val="467893614"/>
      </w:pPr>
      <w:r>
        <w:t xml:space="preserve">Again, work from the left. The digits in the units column are the same, so look at the next column. The first number has 8 tenths and the second number has 5 in this column (5 tenths), so the first number is bigger which means that the first bag is heavier. </w:t>
      </w:r>
    </w:p>
    <w:bookmarkStart w:id="431" w:name="Back_To_Session1_Example4"/>
    <w:p w:rsidR="00B66A71" w:rsidRDefault="00AB1D8E">
      <w:pPr>
        <w:pStyle w:val="NormalWeb"/>
        <w:divId w:val="467893614"/>
      </w:pPr>
      <w:r>
        <w:fldChar w:fldCharType="begin"/>
      </w:r>
      <w:r>
        <w:instrText xml:space="preserve"> HYPERLINK "" \l "Session1_Example4" </w:instrText>
      </w:r>
      <w:r>
        <w:fldChar w:fldCharType="separate"/>
      </w:r>
      <w:r>
        <w:rPr>
          <w:rStyle w:val="Hyperlink"/>
        </w:rPr>
        <w:t>Back to - Example 4</w:t>
      </w:r>
      <w:r>
        <w:fldChar w:fldCharType="end"/>
      </w:r>
      <w:bookmarkEnd w:id="431"/>
    </w:p>
    <w:p w:rsidR="00B66A71" w:rsidRDefault="00AB1D8E">
      <w:pPr>
        <w:pStyle w:val="Heading2"/>
        <w:divId w:val="535168235"/>
        <w:rPr>
          <w:rFonts w:eastAsia="Times New Roman"/>
        </w:rPr>
      </w:pPr>
      <w:r>
        <w:rPr>
          <w:rFonts w:eastAsia="Times New Roman"/>
        </w:rPr>
        <w:t>Activity 6</w:t>
      </w:r>
    </w:p>
    <w:p w:rsidR="00B66A71" w:rsidRDefault="00AB1D8E">
      <w:pPr>
        <w:pStyle w:val="Heading4"/>
        <w:divId w:val="2142067690"/>
        <w:rPr>
          <w:rFonts w:eastAsia="Times New Roman"/>
        </w:rPr>
      </w:pPr>
      <w:bookmarkStart w:id="432" w:name="Session1_Answer10"/>
      <w:bookmarkEnd w:id="432"/>
      <w:r>
        <w:rPr>
          <w:rFonts w:eastAsia="Times New Roman"/>
        </w:rPr>
        <w:t>Answer</w:t>
      </w:r>
    </w:p>
    <w:p w:rsidR="00B66A71" w:rsidRDefault="00AB1D8E">
      <w:pPr>
        <w:divId w:val="2142067690"/>
      </w:pPr>
      <w:r>
        <w:t>370.76 ÷ 1000 = 0.370 76.</w:t>
      </w:r>
    </w:p>
    <w:p w:rsidR="00B66A71" w:rsidRDefault="00AB1D8E">
      <w:pPr>
        <w:divId w:val="2142067690"/>
      </w:pPr>
      <w:r>
        <w:t>So 370.76 g = 0.370 76 kg.</w:t>
      </w:r>
    </w:p>
    <w:bookmarkStart w:id="433" w:name="Back_To_Session1_Activity6"/>
    <w:p w:rsidR="00B66A71" w:rsidRDefault="00AB1D8E">
      <w:pPr>
        <w:pStyle w:val="NormalWeb"/>
        <w:divId w:val="2142067690"/>
      </w:pPr>
      <w:r>
        <w:fldChar w:fldCharType="begin"/>
      </w:r>
      <w:r>
        <w:instrText xml:space="preserve"> HYPERLINK "" \l "Session1_Activity6" </w:instrText>
      </w:r>
      <w:r>
        <w:fldChar w:fldCharType="separate"/>
      </w:r>
      <w:r>
        <w:rPr>
          <w:rStyle w:val="Hyperlink"/>
        </w:rPr>
        <w:t>Back to - Activity 6</w:t>
      </w:r>
      <w:r>
        <w:fldChar w:fldCharType="end"/>
      </w:r>
      <w:bookmarkEnd w:id="433"/>
    </w:p>
    <w:p w:rsidR="00B66A71" w:rsidRDefault="00AB1D8E">
      <w:pPr>
        <w:pStyle w:val="Heading2"/>
        <w:divId w:val="535168235"/>
        <w:rPr>
          <w:rFonts w:eastAsia="Times New Roman"/>
        </w:rPr>
      </w:pPr>
      <w:r>
        <w:rPr>
          <w:rFonts w:eastAsia="Times New Roman"/>
        </w:rPr>
        <w:t>Activity 7</w:t>
      </w:r>
    </w:p>
    <w:p w:rsidR="00B66A71" w:rsidRDefault="00AB1D8E">
      <w:pPr>
        <w:pStyle w:val="Heading4"/>
        <w:divId w:val="970746277"/>
        <w:rPr>
          <w:rFonts w:eastAsia="Times New Roman"/>
        </w:rPr>
      </w:pPr>
      <w:bookmarkStart w:id="434" w:name="Session1_Answer11"/>
      <w:bookmarkEnd w:id="434"/>
      <w:r>
        <w:rPr>
          <w:rFonts w:eastAsia="Times New Roman"/>
        </w:rPr>
        <w:t>Answer</w:t>
      </w:r>
    </w:p>
    <w:p w:rsidR="00B66A71" w:rsidRDefault="00AB1D8E">
      <w:pPr>
        <w:divId w:val="970746277"/>
      </w:pPr>
      <w:r>
        <w:t>Writing the numbers out in columns with the decimal points lined up (as in a place value table), gives:</w:t>
      </w:r>
    </w:p>
    <w:p w:rsidR="00B66A71" w:rsidRDefault="00AB1D8E">
      <w:pPr>
        <w:divId w:val="970746277"/>
      </w:pPr>
      <w:r>
        <w:t>1.013</w:t>
      </w:r>
    </w:p>
    <w:p w:rsidR="00B66A71" w:rsidRDefault="00AB1D8E">
      <w:pPr>
        <w:divId w:val="970746277"/>
      </w:pPr>
      <w:r>
        <w:t>1.103</w:t>
      </w:r>
    </w:p>
    <w:p w:rsidR="00B66A71" w:rsidRDefault="00AB1D8E">
      <w:pPr>
        <w:divId w:val="970746277"/>
      </w:pPr>
      <w:r>
        <w:t>1.0103</w:t>
      </w:r>
    </w:p>
    <w:p w:rsidR="00B66A71" w:rsidRDefault="00AB1D8E">
      <w:pPr>
        <w:divId w:val="970746277"/>
      </w:pPr>
      <w:r>
        <w:t>1.0129</w:t>
      </w:r>
    </w:p>
    <w:p w:rsidR="00B66A71" w:rsidRDefault="00AB1D8E">
      <w:pPr>
        <w:divId w:val="970746277"/>
      </w:pPr>
      <w:r>
        <w:t xml:space="preserve">Working from the left shows that 1.0103 is the smallest, follwed by 1.0129. So in ascending order they are: 1.0103,  1.0129,  1.013,  1.103. </w:t>
      </w:r>
    </w:p>
    <w:bookmarkStart w:id="435" w:name="Back_To_Session1_Activity7"/>
    <w:p w:rsidR="00B66A71" w:rsidRDefault="00AB1D8E">
      <w:pPr>
        <w:pStyle w:val="NormalWeb"/>
        <w:divId w:val="970746277"/>
      </w:pPr>
      <w:r>
        <w:fldChar w:fldCharType="begin"/>
      </w:r>
      <w:r>
        <w:instrText xml:space="preserve"> HYPERLINK "" \l "Session1_Activity7" </w:instrText>
      </w:r>
      <w:r>
        <w:fldChar w:fldCharType="separate"/>
      </w:r>
      <w:r>
        <w:rPr>
          <w:rStyle w:val="Hyperlink"/>
        </w:rPr>
        <w:t>Back to - Activity 7</w:t>
      </w:r>
      <w:r>
        <w:fldChar w:fldCharType="end"/>
      </w:r>
      <w:bookmarkEnd w:id="435"/>
    </w:p>
    <w:p w:rsidR="00B66A71" w:rsidRDefault="00AB1D8E">
      <w:pPr>
        <w:pStyle w:val="Heading2"/>
        <w:divId w:val="535168235"/>
        <w:rPr>
          <w:rFonts w:eastAsia="Times New Roman"/>
        </w:rPr>
      </w:pPr>
      <w:r>
        <w:rPr>
          <w:rFonts w:eastAsia="Times New Roman"/>
        </w:rPr>
        <w:t>Activity 8</w:t>
      </w:r>
    </w:p>
    <w:p w:rsidR="00B66A71" w:rsidRDefault="00AB1D8E">
      <w:pPr>
        <w:pStyle w:val="Heading4"/>
        <w:divId w:val="207111925"/>
        <w:rPr>
          <w:rFonts w:eastAsia="Times New Roman"/>
        </w:rPr>
      </w:pPr>
      <w:bookmarkStart w:id="436" w:name="Session1_Answer12"/>
      <w:bookmarkEnd w:id="436"/>
      <w:r>
        <w:rPr>
          <w:rFonts w:eastAsia="Times New Roman"/>
        </w:rPr>
        <w:t>Answer</w:t>
      </w:r>
    </w:p>
    <w:p w:rsidR="00B66A71" w:rsidRDefault="00AB1D8E">
      <w:pPr>
        <w:divId w:val="207111925"/>
      </w:pPr>
      <w:r>
        <w:t>Writing the numbers out in columns with the decimal points lined up (as in a place value table), gives:</w:t>
      </w:r>
    </w:p>
    <w:p w:rsidR="00B66A71" w:rsidRDefault="00AB1D8E">
      <w:pPr>
        <w:divId w:val="207111925"/>
      </w:pPr>
      <w:r>
        <w:t>0.1704</w:t>
      </w:r>
    </w:p>
    <w:p w:rsidR="00B66A71" w:rsidRDefault="00AB1D8E">
      <w:pPr>
        <w:divId w:val="207111925"/>
      </w:pPr>
      <w:r>
        <w:t>0.1074</w:t>
      </w:r>
    </w:p>
    <w:p w:rsidR="00B66A71" w:rsidRDefault="00AB1D8E">
      <w:pPr>
        <w:divId w:val="207111925"/>
      </w:pPr>
      <w:r>
        <w:t>0.0714</w:t>
      </w:r>
    </w:p>
    <w:p w:rsidR="00B66A71" w:rsidRDefault="00AB1D8E">
      <w:pPr>
        <w:divId w:val="207111925"/>
      </w:pPr>
      <w:r>
        <w:t>0.0741</w:t>
      </w:r>
    </w:p>
    <w:p w:rsidR="00B66A71" w:rsidRDefault="00AB1D8E">
      <w:pPr>
        <w:divId w:val="207111925"/>
      </w:pPr>
      <w:r>
        <w:t>Working from the left, shows that 0.0714 is the smallest, followed by 0.0741. So in ascending order (in metres) they are:</w:t>
      </w:r>
    </w:p>
    <w:p w:rsidR="00B66A71" w:rsidRDefault="00AB1D8E">
      <w:pPr>
        <w:divId w:val="207111925"/>
      </w:pPr>
      <w:r>
        <w:t>  0.0714,  0.0741,  0.1074,  0.1704.</w:t>
      </w:r>
    </w:p>
    <w:bookmarkStart w:id="437" w:name="Back_To_Session1_Activity8"/>
    <w:p w:rsidR="00B66A71" w:rsidRDefault="00AB1D8E">
      <w:pPr>
        <w:pStyle w:val="NormalWeb"/>
        <w:divId w:val="207111925"/>
      </w:pPr>
      <w:r>
        <w:fldChar w:fldCharType="begin"/>
      </w:r>
      <w:r>
        <w:instrText xml:space="preserve"> HYPERLINK "" \l "Session1_Activity8" </w:instrText>
      </w:r>
      <w:r>
        <w:fldChar w:fldCharType="separate"/>
      </w:r>
      <w:r>
        <w:rPr>
          <w:rStyle w:val="Hyperlink"/>
        </w:rPr>
        <w:t>Back to - Activity 8</w:t>
      </w:r>
      <w:r>
        <w:fldChar w:fldCharType="end"/>
      </w:r>
      <w:bookmarkEnd w:id="437"/>
    </w:p>
    <w:p w:rsidR="00B66A71" w:rsidRDefault="00AB1D8E">
      <w:pPr>
        <w:pStyle w:val="Heading2"/>
        <w:divId w:val="535168235"/>
        <w:rPr>
          <w:rFonts w:eastAsia="Times New Roman"/>
        </w:rPr>
      </w:pPr>
      <w:r>
        <w:rPr>
          <w:rFonts w:eastAsia="Times New Roman"/>
        </w:rPr>
        <w:t>Example 5</w:t>
      </w:r>
    </w:p>
    <w:p w:rsidR="00B66A71" w:rsidRDefault="00AB1D8E">
      <w:pPr>
        <w:pStyle w:val="Heading4"/>
        <w:divId w:val="881525808"/>
        <w:rPr>
          <w:rFonts w:eastAsia="Times New Roman"/>
        </w:rPr>
      </w:pPr>
      <w:bookmarkStart w:id="438" w:name="Session1_Answer13"/>
      <w:bookmarkEnd w:id="438"/>
      <w:r>
        <w:rPr>
          <w:rFonts w:eastAsia="Times New Roman"/>
        </w:rPr>
        <w:t>Answer</w:t>
      </w:r>
    </w:p>
    <w:p w:rsidR="00B66A71" w:rsidRDefault="00AB1D8E">
      <w:pPr>
        <w:divId w:val="881525808"/>
      </w:pPr>
      <w:r>
        <w:t xml:space="preserve">The fraction is </w:t>
      </w:r>
      <w:r>
        <w:rPr>
          <w:noProof/>
          <w:position w:val="-8"/>
        </w:rPr>
        <w:drawing>
          <wp:inline distT="0" distB="0" distL="0" distR="0" wp14:anchorId="3A002204" wp14:editId="3225C20E">
            <wp:extent cx="1695450" cy="342900"/>
            <wp:effectExtent l="0" t="0" r="0" b="0"/>
            <wp:docPr id="126" name="Picture 126" descr="D:\AaaF\OUT\httpswwwopeneduopenlearn_cmid13470_2023-02-24_11-51-10_679dc0091c7140428b5b1be4c9193dac\word\assets\_a623233ea6cbb5c6f5101a2e7aa347d9f497c9a3_mu120_a_i0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AaaF\OUT\httpswwwopeneduopenlearn_cmid13470_2023-02-24_11-51-10_679dc0091c7140428b5b1be4c9193dac\word\assets\_a623233ea6cbb5c6f5101a2e7aa347d9f497c9a3_mu120_a_i029e.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95450" cy="342900"/>
                    </a:xfrm>
                    <a:prstGeom prst="rect">
                      <a:avLst/>
                    </a:prstGeom>
                    <a:noFill/>
                    <a:ln>
                      <a:noFill/>
                    </a:ln>
                  </pic:spPr>
                </pic:pic>
              </a:graphicData>
            </a:graphic>
          </wp:inline>
        </w:drawing>
      </w:r>
      <w:r>
        <w:t xml:space="preserve">. The circle is divided into 8 equal sections, so each section is </w:t>
      </w:r>
      <w:r>
        <w:rPr>
          <w:noProof/>
          <w:position w:val="-8"/>
        </w:rPr>
        <w:drawing>
          <wp:inline distT="0" distB="0" distL="0" distR="0" wp14:anchorId="6D925B50" wp14:editId="22C6102A">
            <wp:extent cx="95250" cy="295275"/>
            <wp:effectExtent l="0" t="0" r="0" b="9525"/>
            <wp:docPr id="127" name="Picture 127" descr="D:\AaaF\OUT\httpswwwopeneduopenlearn_cmid13470_2023-02-24_11-51-10_679dc0091c7140428b5b1be4c9193dac\word\assets\_7472c5a0318bc71ae15a7e2dee0bba7fcb22e8b3_mu120_a_i03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aaF\OUT\httpswwwopeneduopenlearn_cmid13470_2023-02-24_11-51-10_679dc0091c7140428b5b1be4c9193dac\word\assets\_7472c5a0318bc71ae15a7e2dee0bba7fcb22e8b3_mu120_a_i030e.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Three of them are shaded so the shaded part is </w:t>
      </w:r>
      <w:r>
        <w:rPr>
          <w:noProof/>
          <w:position w:val="-8"/>
        </w:rPr>
        <w:drawing>
          <wp:inline distT="0" distB="0" distL="0" distR="0" wp14:anchorId="2366D7BA" wp14:editId="3B6EC473">
            <wp:extent cx="95250" cy="295275"/>
            <wp:effectExtent l="0" t="0" r="0" b="9525"/>
            <wp:docPr id="128" name="Picture 128" descr="D:\AaaF\OUT\httpswwwopeneduopenlearn_cmid13470_2023-02-24_11-51-10_679dc0091c7140428b5b1be4c9193dac\word\assets\_b6bf1bc8a3a1f8caba3e06b4d62ed4d149e86967_mu120_a_i0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AaaF\OUT\httpswwwopeneduopenlearn_cmid13470_2023-02-24_11-51-10_679dc0091c7140428b5b1be4c9193dac\word\assets\_b6bf1bc8a3a1f8caba3e06b4d62ed4d149e86967_mu120_a_i031e.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of the circle. </w:t>
      </w:r>
    </w:p>
    <w:p w:rsidR="00B66A71" w:rsidRDefault="00AB1D8E">
      <w:pPr>
        <w:divId w:val="881525808"/>
      </w:pPr>
      <w:r>
        <w:t xml:space="preserve">However there are other equivalent fractions which represent the same shaded area, obtained by multipying the numerator and the denominator by the same whole number, e.g. </w:t>
      </w:r>
      <w:r>
        <w:rPr>
          <w:noProof/>
        </w:rPr>
        <w:drawing>
          <wp:inline distT="0" distB="0" distL="0" distR="0" wp14:anchorId="23734D5D" wp14:editId="196BBD9B">
            <wp:extent cx="266700" cy="400050"/>
            <wp:effectExtent l="0" t="0" r="0" b="0"/>
            <wp:docPr id="129" name="Picture 129" descr="D:\AaaF\OUT\httpswwwopeneduopenlearn_cmid13470_2023-02-24_11-51-10_679dc0091c7140428b5b1be4c9193dac\word\assets\_0bb72311aeff44ae49a218f414eee87cfb1e34d8_mu120_a_i15761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AaaF\OUT\httpswwwopeneduopenlearn_cmid13470_2023-02-24_11-51-10_679dc0091c7140428b5b1be4c9193dac\word\assets\_0bb72311aeff44ae49a218f414eee87cfb1e34d8_mu120_a_i157616e.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t xml:space="preserve">. </w:t>
      </w:r>
    </w:p>
    <w:bookmarkStart w:id="439" w:name="Back_To_Session1_Example5"/>
    <w:p w:rsidR="00B66A71" w:rsidRDefault="00AB1D8E">
      <w:pPr>
        <w:pStyle w:val="NormalWeb"/>
        <w:divId w:val="881525808"/>
      </w:pPr>
      <w:r>
        <w:fldChar w:fldCharType="begin"/>
      </w:r>
      <w:r>
        <w:instrText xml:space="preserve"> HYPERLINK "" \l "Session1_Example5" </w:instrText>
      </w:r>
      <w:r>
        <w:fldChar w:fldCharType="separate"/>
      </w:r>
      <w:r>
        <w:rPr>
          <w:rStyle w:val="Hyperlink"/>
        </w:rPr>
        <w:t>Back to - Example 5</w:t>
      </w:r>
      <w:r>
        <w:fldChar w:fldCharType="end"/>
      </w:r>
      <w:bookmarkEnd w:id="439"/>
    </w:p>
    <w:p w:rsidR="00B66A71" w:rsidRDefault="00AB1D8E">
      <w:pPr>
        <w:pStyle w:val="Heading2"/>
        <w:divId w:val="535168235"/>
        <w:rPr>
          <w:rFonts w:eastAsia="Times New Roman"/>
        </w:rPr>
      </w:pPr>
      <w:r>
        <w:rPr>
          <w:rFonts w:eastAsia="Times New Roman"/>
        </w:rPr>
        <w:t>Activity 9</w:t>
      </w:r>
    </w:p>
    <w:p w:rsidR="00B66A71" w:rsidRDefault="00AB1D8E">
      <w:pPr>
        <w:pStyle w:val="Heading4"/>
        <w:divId w:val="1384134862"/>
        <w:rPr>
          <w:rFonts w:eastAsia="Times New Roman"/>
        </w:rPr>
      </w:pPr>
      <w:bookmarkStart w:id="440" w:name="Session1_Answer14"/>
      <w:bookmarkEnd w:id="440"/>
      <w:r>
        <w:rPr>
          <w:rFonts w:eastAsia="Times New Roman"/>
        </w:rPr>
        <w:t>Answer</w:t>
      </w:r>
    </w:p>
    <w:p w:rsidR="00B66A71" w:rsidRDefault="00AB1D8E">
      <w:pPr>
        <w:divId w:val="1384134862"/>
      </w:pPr>
      <w:r>
        <w:rPr>
          <w:vanish/>
        </w:rPr>
        <w:t>Start of Figure</w:t>
      </w:r>
    </w:p>
    <w:p w:rsidR="00B66A71" w:rsidRDefault="00AB1D8E">
      <w:pPr>
        <w:spacing w:before="0" w:beforeAutospacing="0" w:after="0" w:afterAutospacing="0" w:line="240" w:lineRule="auto"/>
        <w:divId w:val="1038553682"/>
        <w:rPr>
          <w:rFonts w:ascii="Times New Roman" w:eastAsia="Times New Roman" w:hAnsi="Times New Roman" w:cs="Times New Roman"/>
          <w:sz w:val="24"/>
          <w:szCs w:val="24"/>
        </w:rPr>
      </w:pPr>
      <w:bookmarkStart w:id="441" w:name="Session1_Figure11"/>
      <w:bookmarkEnd w:id="441"/>
      <w:r>
        <w:rPr>
          <w:rFonts w:ascii="Times New Roman" w:eastAsia="Times New Roman" w:hAnsi="Times New Roman" w:cs="Times New Roman"/>
          <w:noProof/>
          <w:sz w:val="24"/>
          <w:szCs w:val="24"/>
        </w:rPr>
        <w:drawing>
          <wp:inline distT="0" distB="0" distL="0" distR="0" wp14:anchorId="5555AE76" wp14:editId="5312C5D3">
            <wp:extent cx="5278120" cy="2003826"/>
            <wp:effectExtent l="0" t="0" r="0" b="0"/>
            <wp:docPr id="130" name="Picture 130" descr="D:\AaaF\OUT\httpswwwopeneduopenlearn_cmid13470_2023-02-24_11-51-10_679dc0091c7140428b5b1be4c9193dac\word\assets\_a31b0dab9122d3fc4147a767c2f2c10ff7cc0e48_mu120_a_i0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AaaF\OUT\httpswwwopeneduopenlearn_cmid13470_2023-02-24_11-51-10_679dc0091c7140428b5b1be4c9193dac\word\assets\_a31b0dab9122d3fc4147a767c2f2c10ff7cc0e48_mu120_a_i003i.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78120" cy="2003826"/>
                    </a:xfrm>
                    <a:prstGeom prst="rect">
                      <a:avLst/>
                    </a:prstGeom>
                    <a:noFill/>
                    <a:ln>
                      <a:noFill/>
                    </a:ln>
                  </pic:spPr>
                </pic:pic>
              </a:graphicData>
            </a:graphic>
          </wp:inline>
        </w:drawing>
      </w:r>
    </w:p>
    <w:p w:rsidR="00B66A71" w:rsidRDefault="00AB1D8E">
      <w:pPr>
        <w:divId w:val="1384134862"/>
      </w:pPr>
      <w:r>
        <w:rPr>
          <w:vanish/>
        </w:rPr>
        <w:t>End of Figure</w:t>
      </w:r>
    </w:p>
    <w:p w:rsidR="00B66A71" w:rsidRDefault="00AB1D8E">
      <w:pPr>
        <w:divId w:val="1384134862"/>
      </w:pPr>
      <w:r>
        <w:t>(There are several other ways of cutting the cake into one-third (4 portions) and two-thirds (8 portions).)</w:t>
      </w:r>
    </w:p>
    <w:bookmarkStart w:id="442" w:name="Back_To_Session1_Activity9"/>
    <w:p w:rsidR="00B66A71" w:rsidRDefault="00AB1D8E">
      <w:pPr>
        <w:pStyle w:val="NormalWeb"/>
        <w:divId w:val="1384134862"/>
      </w:pPr>
      <w:r>
        <w:fldChar w:fldCharType="begin"/>
      </w:r>
      <w:r>
        <w:instrText xml:space="preserve"> HYPERLINK "" \l "Session1_Activity9" </w:instrText>
      </w:r>
      <w:r>
        <w:fldChar w:fldCharType="separate"/>
      </w:r>
      <w:r>
        <w:rPr>
          <w:rStyle w:val="Hyperlink"/>
        </w:rPr>
        <w:t>Back to - Activity 9</w:t>
      </w:r>
      <w:r>
        <w:fldChar w:fldCharType="end"/>
      </w:r>
      <w:bookmarkEnd w:id="442"/>
    </w:p>
    <w:p w:rsidR="00B66A71" w:rsidRDefault="00AB1D8E">
      <w:pPr>
        <w:pStyle w:val="Heading2"/>
        <w:divId w:val="535168235"/>
        <w:rPr>
          <w:rFonts w:eastAsia="Times New Roman"/>
        </w:rPr>
      </w:pPr>
      <w:r>
        <w:rPr>
          <w:rFonts w:eastAsia="Times New Roman"/>
        </w:rPr>
        <w:t>Activity 10</w:t>
      </w:r>
    </w:p>
    <w:p w:rsidR="00B66A71" w:rsidRDefault="00AB1D8E">
      <w:pPr>
        <w:pStyle w:val="Heading4"/>
        <w:divId w:val="1343312918"/>
        <w:rPr>
          <w:rFonts w:eastAsia="Times New Roman"/>
        </w:rPr>
      </w:pPr>
      <w:bookmarkStart w:id="443" w:name="Session1_Answer15"/>
      <w:bookmarkEnd w:id="443"/>
      <w:r>
        <w:rPr>
          <w:rFonts w:eastAsia="Times New Roman"/>
        </w:rPr>
        <w:t>Answer</w:t>
      </w:r>
    </w:p>
    <w:p w:rsidR="00B66A71" w:rsidRDefault="00AB1D8E">
      <w:pPr>
        <w:divId w:val="1343312918"/>
      </w:pPr>
      <w:r>
        <w:t xml:space="preserve">Only </w:t>
      </w:r>
      <w:r>
        <w:rPr>
          <w:noProof/>
          <w:position w:val="-8"/>
        </w:rPr>
        <w:drawing>
          <wp:inline distT="0" distB="0" distL="0" distR="0" wp14:anchorId="123C0B25" wp14:editId="2484359A">
            <wp:extent cx="95250" cy="295275"/>
            <wp:effectExtent l="0" t="0" r="0" b="9525"/>
            <wp:docPr id="131" name="Picture 131" descr="D:\AaaF\OUT\httpswwwopeneduopenlearn_cmid13470_2023-02-24_11-51-10_679dc0091c7140428b5b1be4c9193dac\word\assets\_557e64acbe987a439d7ed1c4e6691dee98114eb2_mu120_a_i00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AaaF\OUT\httpswwwopeneduopenlearn_cmid13470_2023-02-24_11-51-10_679dc0091c7140428b5b1be4c9193dac\word\assets\_557e64acbe987a439d7ed1c4e6691dee98114eb2_mu120_a_i004e.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and </w:t>
      </w:r>
      <w:r>
        <w:rPr>
          <w:noProof/>
          <w:position w:val="-8"/>
        </w:rPr>
        <w:drawing>
          <wp:inline distT="0" distB="0" distL="0" distR="0" wp14:anchorId="7F092065" wp14:editId="1C2CBF86">
            <wp:extent cx="180975" cy="295275"/>
            <wp:effectExtent l="0" t="0" r="9525" b="9525"/>
            <wp:docPr id="132" name="Picture 132" descr="D:\AaaF\OUT\httpswwwopeneduopenlearn_cmid13470_2023-02-24_11-51-10_679dc0091c7140428b5b1be4c9193dac\word\assets\_89babd205dca5c48db3fccf5a13b72258691c31a_mu120_a_i00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aaF\OUT\httpswwwopeneduopenlearn_cmid13470_2023-02-24_11-51-10_679dc0091c7140428b5b1be4c9193dac\word\assets\_89babd205dca5c48db3fccf5a13b72258691c31a_mu120_a_i005e.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noFill/>
                    <a:ln>
                      <a:noFill/>
                    </a:ln>
                  </pic:spPr>
                </pic:pic>
              </a:graphicData>
            </a:graphic>
          </wp:inline>
        </w:drawing>
      </w:r>
      <w:r>
        <w:t xml:space="preserve"> are equivalent fractions, since </w:t>
      </w:r>
      <w:r>
        <w:rPr>
          <w:noProof/>
          <w:position w:val="-8"/>
        </w:rPr>
        <w:drawing>
          <wp:inline distT="0" distB="0" distL="0" distR="0" wp14:anchorId="7BBC42D4" wp14:editId="005CC657">
            <wp:extent cx="723900" cy="295275"/>
            <wp:effectExtent l="0" t="0" r="0" b="9525"/>
            <wp:docPr id="133" name="Picture 133" descr="D:\AaaF\OUT\httpswwwopeneduopenlearn_cmid13470_2023-02-24_11-51-10_679dc0091c7140428b5b1be4c9193dac\word\assets\_d82f312cbd09dea9fdbafc0ef68b13f04dae8d44_mu120_a_i00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AaaF\OUT\httpswwwopeneduopenlearn_cmid13470_2023-02-24_11-51-10_679dc0091c7140428b5b1be4c9193dac\word\assets\_d82f312cbd09dea9fdbafc0ef68b13f04dae8d44_mu120_a_i006e.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r>
        <w:t xml:space="preserve">. </w:t>
      </w:r>
    </w:p>
    <w:p w:rsidR="00B66A71" w:rsidRDefault="00AB1D8E">
      <w:pPr>
        <w:divId w:val="1343312918"/>
      </w:pPr>
      <w:r>
        <w:t xml:space="preserve">(Notice that neither </w:t>
      </w:r>
      <w:r>
        <w:rPr>
          <w:noProof/>
          <w:position w:val="-8"/>
        </w:rPr>
        <w:drawing>
          <wp:inline distT="0" distB="0" distL="0" distR="0" wp14:anchorId="0231ACE2" wp14:editId="46C21333">
            <wp:extent cx="180975" cy="295275"/>
            <wp:effectExtent l="0" t="0" r="9525" b="9525"/>
            <wp:docPr id="134" name="Picture 134" descr="D:\AaaF\OUT\httpswwwopeneduopenlearn_cmid13470_2023-02-24_11-51-10_679dc0091c7140428b5b1be4c9193dac\word\assets\_535b6b4781db6348538950a98057a2a7e69d61c6_mu120_a_i00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aaF\OUT\httpswwwopeneduopenlearn_cmid13470_2023-02-24_11-51-10_679dc0091c7140428b5b1be4c9193dac\word\assets\_535b6b4781db6348538950a98057a2a7e69d61c6_mu120_a_i007e.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noFill/>
                    <a:ln>
                      <a:noFill/>
                    </a:ln>
                  </pic:spPr>
                </pic:pic>
              </a:graphicData>
            </a:graphic>
          </wp:inline>
        </w:drawing>
      </w:r>
      <w:r>
        <w:t xml:space="preserve">, which is </w:t>
      </w:r>
      <w:r>
        <w:rPr>
          <w:noProof/>
          <w:position w:val="-8"/>
        </w:rPr>
        <w:drawing>
          <wp:inline distT="0" distB="0" distL="0" distR="0" wp14:anchorId="1E675D1D" wp14:editId="7E6BF407">
            <wp:extent cx="314325" cy="295275"/>
            <wp:effectExtent l="0" t="0" r="9525" b="9525"/>
            <wp:docPr id="135" name="Picture 135" descr="D:\AaaF\OUT\httpswwwopeneduopenlearn_cmid13470_2023-02-24_11-51-10_679dc0091c7140428b5b1be4c9193dac\word\assets\_bd7a70e56b53bcb2176f93c14b33afa6a655f9d8_mu120_a_i00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AaaF\OUT\httpswwwopeneduopenlearn_cmid13470_2023-02-24_11-51-10_679dc0091c7140428b5b1be4c9193dac\word\assets\_bd7a70e56b53bcb2176f93c14b33afa6a655f9d8_mu120_a_i008e.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nor </w:t>
      </w:r>
      <w:r>
        <w:rPr>
          <w:noProof/>
          <w:position w:val="-8"/>
        </w:rPr>
        <w:drawing>
          <wp:inline distT="0" distB="0" distL="0" distR="0" wp14:anchorId="0E7DB039" wp14:editId="06DE41F8">
            <wp:extent cx="95250" cy="295275"/>
            <wp:effectExtent l="0" t="0" r="0" b="9525"/>
            <wp:docPr id="136" name="Picture 136" descr="D:\AaaF\OUT\httpswwwopeneduopenlearn_cmid13470_2023-02-24_11-51-10_679dc0091c7140428b5b1be4c9193dac\word\assets\_9a7b0f6a83759bf2f4544bb73536a5d5689bbf24_mu120_a_i00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AaaF\OUT\httpswwwopeneduopenlearn_cmid13470_2023-02-24_11-51-10_679dc0091c7140428b5b1be4c9193dac\word\assets\_9a7b0f6a83759bf2f4544bb73536a5d5689bbf24_mu120_a_i009e.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which is </w:t>
      </w:r>
      <w:r>
        <w:rPr>
          <w:noProof/>
          <w:position w:val="-8"/>
        </w:rPr>
        <w:drawing>
          <wp:inline distT="0" distB="0" distL="0" distR="0" wp14:anchorId="1795709B" wp14:editId="5B0DB5E9">
            <wp:extent cx="314325" cy="295275"/>
            <wp:effectExtent l="0" t="0" r="9525" b="9525"/>
            <wp:docPr id="137" name="Picture 137" descr="D:\AaaF\OUT\httpswwwopeneduopenlearn_cmid13470_2023-02-24_11-51-10_679dc0091c7140428b5b1be4c9193dac\word\assets\_0e8f6992588327d52d2b84a77a9002407bf54c13_mu120_a_i01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AaaF\OUT\httpswwwopeneduopenlearn_cmid13470_2023-02-24_11-51-10_679dc0091c7140428b5b1be4c9193dac\word\assets\_0e8f6992588327d52d2b84a77a9002407bf54c13_mu120_a_i010e.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t xml:space="preserve">, are equivalent to </w:t>
      </w:r>
      <w:r>
        <w:rPr>
          <w:noProof/>
          <w:position w:val="-8"/>
        </w:rPr>
        <w:drawing>
          <wp:inline distT="0" distB="0" distL="0" distR="0" wp14:anchorId="3808900D" wp14:editId="3B8B057C">
            <wp:extent cx="95250" cy="295275"/>
            <wp:effectExtent l="0" t="0" r="0" b="9525"/>
            <wp:docPr id="138" name="Picture 138" descr="D:\AaaF\OUT\httpswwwopeneduopenlearn_cmid13470_2023-02-24_11-51-10_679dc0091c7140428b5b1be4c9193dac\word\assets\_557e64acbe987a439d7ed1c4e6691dee98114eb2_mu120_a_i00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AaaF\OUT\httpswwwopeneduopenlearn_cmid13470_2023-02-24_11-51-10_679dc0091c7140428b5b1be4c9193dac\word\assets\_557e64acbe987a439d7ed1c4e6691dee98114eb2_mu120_a_i004e.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w:t>
      </w:r>
    </w:p>
    <w:bookmarkStart w:id="444" w:name="Back_To_Session1_Activity10"/>
    <w:p w:rsidR="00B66A71" w:rsidRDefault="00AB1D8E">
      <w:pPr>
        <w:pStyle w:val="NormalWeb"/>
        <w:divId w:val="1343312918"/>
      </w:pPr>
      <w:r>
        <w:fldChar w:fldCharType="begin"/>
      </w:r>
      <w:r>
        <w:instrText xml:space="preserve"> HYPERLINK "" \l "Session1_Activity10" </w:instrText>
      </w:r>
      <w:r>
        <w:fldChar w:fldCharType="separate"/>
      </w:r>
      <w:r>
        <w:rPr>
          <w:rStyle w:val="Hyperlink"/>
        </w:rPr>
        <w:t>Back to - Activity 10</w:t>
      </w:r>
      <w:r>
        <w:fldChar w:fldCharType="end"/>
      </w:r>
      <w:bookmarkEnd w:id="444"/>
    </w:p>
    <w:p w:rsidR="00B66A71" w:rsidRDefault="00AB1D8E">
      <w:pPr>
        <w:pStyle w:val="Heading2"/>
        <w:divId w:val="535168235"/>
        <w:rPr>
          <w:rFonts w:eastAsia="Times New Roman"/>
        </w:rPr>
      </w:pPr>
      <w:r>
        <w:rPr>
          <w:rFonts w:eastAsia="Times New Roman"/>
        </w:rPr>
        <w:t>Example 6</w:t>
      </w:r>
    </w:p>
    <w:p w:rsidR="00B66A71" w:rsidRDefault="00AB1D8E">
      <w:pPr>
        <w:pStyle w:val="Heading4"/>
        <w:divId w:val="685061453"/>
        <w:rPr>
          <w:rFonts w:eastAsia="Times New Roman"/>
        </w:rPr>
      </w:pPr>
      <w:bookmarkStart w:id="445" w:name="Session1_Answer16"/>
      <w:bookmarkEnd w:id="445"/>
      <w:r>
        <w:rPr>
          <w:rFonts w:eastAsia="Times New Roman"/>
        </w:rPr>
        <w:t>Answer</w:t>
      </w:r>
    </w:p>
    <w:p w:rsidR="00B66A71" w:rsidRDefault="00AB1D8E">
      <w:pPr>
        <w:divId w:val="685061453"/>
      </w:pPr>
      <w:r>
        <w:t xml:space="preserve">Multiply or divide top and bottom by the </w:t>
      </w:r>
      <w:r>
        <w:rPr>
          <w:rStyle w:val="Emphasis"/>
        </w:rPr>
        <w:t>same</w:t>
      </w:r>
      <w:r>
        <w:t xml:space="preserve"> whole number to give an equivalent fraction. </w:t>
      </w:r>
    </w:p>
    <w:p w:rsidR="00B66A71" w:rsidRDefault="00AB1D8E">
      <w:pPr>
        <w:numPr>
          <w:ilvl w:val="0"/>
          <w:numId w:val="52"/>
        </w:numPr>
        <w:ind w:left="780" w:right="780"/>
        <w:divId w:val="685061453"/>
      </w:pPr>
      <w:r>
        <w:t xml:space="preserve">(a) Some examples are </w:t>
      </w:r>
      <w:r>
        <w:rPr>
          <w:noProof/>
          <w:position w:val="-8"/>
        </w:rPr>
        <w:drawing>
          <wp:inline distT="0" distB="0" distL="0" distR="0" wp14:anchorId="5F5E39D1" wp14:editId="3CDCE39D">
            <wp:extent cx="2933700" cy="295275"/>
            <wp:effectExtent l="0" t="0" r="0" b="9525"/>
            <wp:docPr id="139" name="Picture 139" descr="D:\AaaF\OUT\httpswwwopeneduopenlearn_cmid13470_2023-02-24_11-51-10_679dc0091c7140428b5b1be4c9193dac\word\assets\_5d82a4f5a7f24e806951969dcad0a7fc07d18325_mu120_a_i03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AaaF\OUT\httpswwwopeneduopenlearn_cmid13470_2023-02-24_11-51-10_679dc0091c7140428b5b1be4c9193dac\word\assets\_5d82a4f5a7f24e806951969dcad0a7fc07d18325_mu120_a_i034e.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33700" cy="295275"/>
                    </a:xfrm>
                    <a:prstGeom prst="rect">
                      <a:avLst/>
                    </a:prstGeom>
                    <a:noFill/>
                    <a:ln>
                      <a:noFill/>
                    </a:ln>
                  </pic:spPr>
                </pic:pic>
              </a:graphicData>
            </a:graphic>
          </wp:inline>
        </w:drawing>
      </w:r>
    </w:p>
    <w:p w:rsidR="00B66A71" w:rsidRDefault="00AB1D8E">
      <w:pPr>
        <w:numPr>
          <w:ilvl w:val="0"/>
          <w:numId w:val="53"/>
        </w:numPr>
        <w:ind w:left="780" w:right="780"/>
        <w:divId w:val="685061453"/>
      </w:pPr>
      <w:r>
        <w:t>(b) Top and bottom are divisible by 5. So</w:t>
      </w:r>
    </w:p>
    <w:p w:rsidR="00B66A71" w:rsidRDefault="00AB1D8E">
      <w:pPr>
        <w:ind w:left="780" w:right="780"/>
        <w:divId w:val="685061453"/>
        <w:rPr>
          <w:vanish/>
        </w:rPr>
      </w:pPr>
      <w:r>
        <w:rPr>
          <w:vanish/>
        </w:rPr>
        <w:t>Start of $1</w:t>
      </w:r>
    </w:p>
    <w:p w:rsidR="00B66A71" w:rsidRDefault="00AB1D8E">
      <w:pPr>
        <w:spacing w:before="0" w:beforeAutospacing="0" w:after="0" w:afterAutospacing="0"/>
        <w:ind w:left="780" w:right="780"/>
        <w:divId w:val="1524325229"/>
        <w:rPr>
          <w:rFonts w:eastAsia="Times New Roman"/>
        </w:rPr>
      </w:pPr>
      <w:bookmarkStart w:id="446" w:name="Session1_Equation3"/>
      <w:bookmarkEnd w:id="446"/>
      <w:r>
        <w:rPr>
          <w:rFonts w:eastAsia="Times New Roman"/>
          <w:noProof/>
        </w:rPr>
        <w:drawing>
          <wp:inline distT="0" distB="0" distL="0" distR="0" wp14:anchorId="0114CBF7" wp14:editId="15E1729D">
            <wp:extent cx="1133475" cy="295275"/>
            <wp:effectExtent l="0" t="0" r="9525" b="9525"/>
            <wp:docPr id="140" name="Picture 140" descr="D:\AaaF\OUT\httpswwwopeneduopenlearn_cmid13470_2023-02-24_11-51-10_679dc0091c7140428b5b1be4c9193dac\word\assets\_46a8d1e4450122dbbfa8cf507994bab71569856e_mu120_a_u00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AaaF\OUT\httpswwwopeneduopenlearn_cmid13470_2023-02-24_11-51-10_679dc0091c7140428b5b1be4c9193dac\word\assets\_46a8d1e4450122dbbfa8cf507994bab71569856e_mu120_a_u003e.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p>
    <w:p w:rsidR="00B66A71" w:rsidRDefault="00AB1D8E">
      <w:pPr>
        <w:ind w:left="780" w:right="780"/>
        <w:divId w:val="685061453"/>
        <w:rPr>
          <w:vanish/>
        </w:rPr>
      </w:pPr>
      <w:r>
        <w:rPr>
          <w:vanish/>
        </w:rPr>
        <w:t>End of $1</w:t>
      </w:r>
    </w:p>
    <w:p w:rsidR="00B66A71" w:rsidRDefault="00AB1D8E">
      <w:pPr>
        <w:ind w:left="780" w:right="780"/>
        <w:divId w:val="685061453"/>
      </w:pPr>
      <w:r>
        <w:t xml:space="preserve">3 and 4 have no common factors so </w:t>
      </w:r>
      <w:r>
        <w:rPr>
          <w:noProof/>
          <w:position w:val="-8"/>
        </w:rPr>
        <w:drawing>
          <wp:inline distT="0" distB="0" distL="0" distR="0" wp14:anchorId="04F6A723" wp14:editId="0576AE3E">
            <wp:extent cx="95250" cy="295275"/>
            <wp:effectExtent l="0" t="0" r="0" b="9525"/>
            <wp:docPr id="141" name="Picture 141" descr="D:\AaaF\OUT\httpswwwopeneduopenlearn_cmid13470_2023-02-24_11-51-10_679dc0091c7140428b5b1be4c9193dac\word\assets\_20237704918ba379451f68c6302b58f80e49bc1c_mu120_a_i03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AaaF\OUT\httpswwwopeneduopenlearn_cmid13470_2023-02-24_11-51-10_679dc0091c7140428b5b1be4c9193dac\word\assets\_20237704918ba379451f68c6302b58f80e49bc1c_mu120_a_i035e.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is the simplest form. </w:t>
      </w:r>
    </w:p>
    <w:bookmarkStart w:id="447" w:name="Back_To_Session1_Example6"/>
    <w:p w:rsidR="00B66A71" w:rsidRDefault="00AB1D8E">
      <w:pPr>
        <w:pStyle w:val="NormalWeb"/>
        <w:divId w:val="685061453"/>
      </w:pPr>
      <w:r>
        <w:fldChar w:fldCharType="begin"/>
      </w:r>
      <w:r>
        <w:instrText xml:space="preserve"> HYPERLINK "" \l "Session1_Example6" </w:instrText>
      </w:r>
      <w:r>
        <w:fldChar w:fldCharType="separate"/>
      </w:r>
      <w:r>
        <w:rPr>
          <w:rStyle w:val="Hyperlink"/>
        </w:rPr>
        <w:t>Back to - Example 6</w:t>
      </w:r>
      <w:r>
        <w:fldChar w:fldCharType="end"/>
      </w:r>
      <w:bookmarkEnd w:id="447"/>
    </w:p>
    <w:p w:rsidR="00B66A71" w:rsidRDefault="00AB1D8E">
      <w:pPr>
        <w:pStyle w:val="Heading2"/>
        <w:divId w:val="535168235"/>
        <w:rPr>
          <w:rFonts w:eastAsia="Times New Roman"/>
        </w:rPr>
      </w:pPr>
      <w:r>
        <w:rPr>
          <w:rFonts w:eastAsia="Times New Roman"/>
        </w:rPr>
        <w:t>Activity 11</w:t>
      </w:r>
    </w:p>
    <w:p w:rsidR="00B66A71" w:rsidRDefault="00AB1D8E">
      <w:pPr>
        <w:pStyle w:val="Heading4"/>
        <w:divId w:val="612901056"/>
        <w:rPr>
          <w:rFonts w:eastAsia="Times New Roman"/>
        </w:rPr>
      </w:pPr>
      <w:bookmarkStart w:id="448" w:name="Session1_Answer17"/>
      <w:bookmarkEnd w:id="448"/>
      <w:r>
        <w:rPr>
          <w:rFonts w:eastAsia="Times New Roman"/>
        </w:rPr>
        <w:t>Answer</w:t>
      </w:r>
    </w:p>
    <w:p w:rsidR="00B66A71" w:rsidRDefault="00AB1D8E">
      <w:pPr>
        <w:numPr>
          <w:ilvl w:val="0"/>
          <w:numId w:val="54"/>
        </w:numPr>
        <w:ind w:left="780" w:right="780"/>
        <w:divId w:val="612901056"/>
      </w:pPr>
      <w:r>
        <w:t xml:space="preserve">(a) 1 part is shaded out of 4 (equal parts). So the fraction is </w:t>
      </w:r>
      <w:r>
        <w:rPr>
          <w:noProof/>
          <w:position w:val="-8"/>
        </w:rPr>
        <w:drawing>
          <wp:inline distT="0" distB="0" distL="0" distR="0" wp14:anchorId="3507250D" wp14:editId="6E253F78">
            <wp:extent cx="95250" cy="295275"/>
            <wp:effectExtent l="0" t="0" r="0" b="9525"/>
            <wp:docPr id="142" name="Picture 142" descr="D:\AaaF\OUT\httpswwwopeneduopenlearn_cmid13470_2023-02-24_11-51-10_679dc0091c7140428b5b1be4c9193dac\word\assets\_2bd72d1d40aefeb1c2270616bbbafff76ba68cc9_mu120_a_si00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AaaF\OUT\httpswwwopeneduopenlearn_cmid13470_2023-02-24_11-51-10_679dc0091c7140428b5b1be4c9193dac\word\assets\_2bd72d1d40aefeb1c2270616bbbafff76ba68cc9_mu120_a_si001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p>
    <w:p w:rsidR="00B66A71" w:rsidRDefault="00AB1D8E">
      <w:pPr>
        <w:numPr>
          <w:ilvl w:val="0"/>
          <w:numId w:val="54"/>
        </w:numPr>
        <w:ind w:left="780" w:right="780"/>
        <w:divId w:val="612901056"/>
      </w:pPr>
      <w:r>
        <w:t xml:space="preserve">(b) 7 parts are shaded out of 12 (equal parts). So the fraction is </w:t>
      </w:r>
      <w:r>
        <w:rPr>
          <w:noProof/>
          <w:position w:val="-8"/>
        </w:rPr>
        <w:drawing>
          <wp:inline distT="0" distB="0" distL="0" distR="0" wp14:anchorId="2600DBB0" wp14:editId="09F8BF30">
            <wp:extent cx="87625" cy="159787"/>
            <wp:effectExtent l="0" t="0" r="8255" b="0"/>
            <wp:docPr id="143" name="Picture 143" descr="D:\AaaF\OUT\httpswwwopeneduopenlearn_cmid13470_2023-02-24_11-51-10_679dc0091c7140428b5b1be4c9193dac\word\assets\_997ff14462a5b50cb1fed468bb0291feeb111c9e_mu120_a_si0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aaF\OUT\httpswwwopeneduopenlearn_cmid13470_2023-02-24_11-51-10_679dc0091c7140428b5b1be4c9193dac\word\assets\_997ff14462a5b50cb1fed468bb0291feeb111c9e_mu120_a_si002e.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7625" cy="159787"/>
                    </a:xfrm>
                    <a:prstGeom prst="rect">
                      <a:avLst/>
                    </a:prstGeom>
                    <a:noFill/>
                    <a:ln>
                      <a:noFill/>
                    </a:ln>
                  </pic:spPr>
                </pic:pic>
              </a:graphicData>
            </a:graphic>
          </wp:inline>
        </w:drawing>
      </w:r>
    </w:p>
    <w:p w:rsidR="00B66A71" w:rsidRDefault="00AB1D8E">
      <w:pPr>
        <w:numPr>
          <w:ilvl w:val="0"/>
          <w:numId w:val="54"/>
        </w:numPr>
        <w:ind w:left="780" w:right="780"/>
        <w:divId w:val="612901056"/>
      </w:pPr>
      <w:r>
        <w:t xml:space="preserve">(c) 3 parts are shaded out of 7 (equal parts). So the fraction is </w:t>
      </w:r>
      <w:r>
        <w:rPr>
          <w:noProof/>
          <w:position w:val="-8"/>
        </w:rPr>
        <w:drawing>
          <wp:inline distT="0" distB="0" distL="0" distR="0" wp14:anchorId="26CB5C85" wp14:editId="62A92A1D">
            <wp:extent cx="76200" cy="295275"/>
            <wp:effectExtent l="0" t="0" r="0" b="9525"/>
            <wp:docPr id="144" name="Picture 144" descr="D:\AaaF\OUT\httpswwwopeneduopenlearn_cmid13470_2023-02-24_11-51-10_679dc0091c7140428b5b1be4c9193dac\word\assets\_c6d6512b141721c92a001775d10c03639ce21bf2_mu120_a_si00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AaaF\OUT\httpswwwopeneduopenlearn_cmid13470_2023-02-24_11-51-10_679dc0091c7140428b5b1be4c9193dac\word\assets\_c6d6512b141721c92a001775d10c03639ce21bf2_mu120_a_si003e.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p>
    <w:bookmarkStart w:id="449" w:name="Back_To_Session1_Activity11"/>
    <w:p w:rsidR="00B66A71" w:rsidRDefault="00AB1D8E">
      <w:pPr>
        <w:pStyle w:val="NormalWeb"/>
        <w:divId w:val="612901056"/>
      </w:pPr>
      <w:r>
        <w:fldChar w:fldCharType="begin"/>
      </w:r>
      <w:r>
        <w:instrText xml:space="preserve"> HYPERLINK "" \l "Session1_Activity11" </w:instrText>
      </w:r>
      <w:r>
        <w:fldChar w:fldCharType="separate"/>
      </w:r>
      <w:r>
        <w:rPr>
          <w:rStyle w:val="Hyperlink"/>
        </w:rPr>
        <w:t>Back to - Activity 11</w:t>
      </w:r>
      <w:r>
        <w:fldChar w:fldCharType="end"/>
      </w:r>
      <w:bookmarkEnd w:id="449"/>
    </w:p>
    <w:p w:rsidR="00B66A71" w:rsidRDefault="00AB1D8E">
      <w:pPr>
        <w:pStyle w:val="Heading2"/>
        <w:divId w:val="535168235"/>
        <w:rPr>
          <w:rFonts w:eastAsia="Times New Roman"/>
        </w:rPr>
      </w:pPr>
      <w:r>
        <w:rPr>
          <w:rFonts w:eastAsia="Times New Roman"/>
        </w:rPr>
        <w:t>Activity 12</w:t>
      </w:r>
    </w:p>
    <w:p w:rsidR="00B66A71" w:rsidRDefault="00AB1D8E">
      <w:pPr>
        <w:pStyle w:val="Heading4"/>
        <w:divId w:val="470484799"/>
        <w:rPr>
          <w:rFonts w:eastAsia="Times New Roman"/>
        </w:rPr>
      </w:pPr>
      <w:bookmarkStart w:id="450" w:name="Session1_Answer18"/>
      <w:bookmarkEnd w:id="450"/>
      <w:r>
        <w:rPr>
          <w:rFonts w:eastAsia="Times New Roman"/>
        </w:rPr>
        <w:t>Answer</w:t>
      </w:r>
    </w:p>
    <w:p w:rsidR="00B66A71" w:rsidRDefault="00AB1D8E">
      <w:pPr>
        <w:divId w:val="470484799"/>
      </w:pPr>
      <w:r>
        <w:rPr>
          <w:vanish/>
        </w:rPr>
        <w:t>Start of Figure</w:t>
      </w:r>
    </w:p>
    <w:p w:rsidR="00B66A71" w:rsidRDefault="00AB1D8E">
      <w:pPr>
        <w:spacing w:before="0" w:beforeAutospacing="0" w:after="0" w:afterAutospacing="0" w:line="240" w:lineRule="auto"/>
        <w:divId w:val="1722242951"/>
        <w:rPr>
          <w:rFonts w:ascii="Times New Roman" w:eastAsia="Times New Roman" w:hAnsi="Times New Roman" w:cs="Times New Roman"/>
          <w:sz w:val="24"/>
          <w:szCs w:val="24"/>
        </w:rPr>
      </w:pPr>
      <w:bookmarkStart w:id="451" w:name="Session1_Figure15"/>
      <w:bookmarkEnd w:id="451"/>
      <w:r>
        <w:rPr>
          <w:rFonts w:ascii="Times New Roman" w:eastAsia="Times New Roman" w:hAnsi="Times New Roman" w:cs="Times New Roman"/>
          <w:noProof/>
          <w:sz w:val="24"/>
          <w:szCs w:val="24"/>
        </w:rPr>
        <w:drawing>
          <wp:inline distT="0" distB="0" distL="0" distR="0" wp14:anchorId="0EC18589" wp14:editId="312C9AEF">
            <wp:extent cx="5278120" cy="958721"/>
            <wp:effectExtent l="0" t="0" r="0" b="0"/>
            <wp:docPr id="145" name="Picture 145" descr="D:\AaaF\OUT\httpswwwopeneduopenlearn_cmid13470_2023-02-24_11-51-10_679dc0091c7140428b5b1be4c9193dac\word\assets\_784664de0da8a6e0aee7db76ae9143c44487c48f_mu120_asi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AaaF\OUT\httpswwwopeneduopenlearn_cmid13470_2023-02-24_11-51-10_679dc0091c7140428b5b1be4c9193dac\word\assets\_784664de0da8a6e0aee7db76ae9143c44487c48f_mu120_asi001i.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78120" cy="958721"/>
                    </a:xfrm>
                    <a:prstGeom prst="rect">
                      <a:avLst/>
                    </a:prstGeom>
                    <a:noFill/>
                    <a:ln>
                      <a:noFill/>
                    </a:ln>
                  </pic:spPr>
                </pic:pic>
              </a:graphicData>
            </a:graphic>
          </wp:inline>
        </w:drawing>
      </w:r>
    </w:p>
    <w:p w:rsidR="00B66A71" w:rsidRDefault="00AB1D8E">
      <w:pPr>
        <w:divId w:val="470484799"/>
      </w:pPr>
      <w:r>
        <w:rPr>
          <w:vanish/>
        </w:rPr>
        <w:t>End of Figure</w:t>
      </w:r>
    </w:p>
    <w:bookmarkStart w:id="452" w:name="Back_To_Session1_Activity12"/>
    <w:p w:rsidR="00B66A71" w:rsidRDefault="00AB1D8E">
      <w:pPr>
        <w:pStyle w:val="NormalWeb"/>
        <w:divId w:val="470484799"/>
      </w:pPr>
      <w:r>
        <w:fldChar w:fldCharType="begin"/>
      </w:r>
      <w:r>
        <w:instrText xml:space="preserve"> HYPERLINK "" \l "Session1_Activity12" </w:instrText>
      </w:r>
      <w:r>
        <w:fldChar w:fldCharType="separate"/>
      </w:r>
      <w:r>
        <w:rPr>
          <w:rStyle w:val="Hyperlink"/>
        </w:rPr>
        <w:t>Back to - Activity 12</w:t>
      </w:r>
      <w:r>
        <w:fldChar w:fldCharType="end"/>
      </w:r>
      <w:bookmarkEnd w:id="452"/>
    </w:p>
    <w:p w:rsidR="00B66A71" w:rsidRDefault="00AB1D8E">
      <w:pPr>
        <w:pStyle w:val="Heading2"/>
        <w:divId w:val="535168235"/>
        <w:rPr>
          <w:rFonts w:eastAsia="Times New Roman"/>
        </w:rPr>
      </w:pPr>
      <w:r>
        <w:rPr>
          <w:rFonts w:eastAsia="Times New Roman"/>
        </w:rPr>
        <w:t>Activity 13</w:t>
      </w:r>
    </w:p>
    <w:p w:rsidR="00B66A71" w:rsidRDefault="00AB1D8E">
      <w:pPr>
        <w:pStyle w:val="Heading4"/>
        <w:divId w:val="218129590"/>
        <w:rPr>
          <w:rFonts w:eastAsia="Times New Roman"/>
        </w:rPr>
      </w:pPr>
      <w:bookmarkStart w:id="453" w:name="Session1_Answer19"/>
      <w:bookmarkEnd w:id="453"/>
      <w:r>
        <w:rPr>
          <w:rFonts w:eastAsia="Times New Roman"/>
        </w:rPr>
        <w:t>Answer</w:t>
      </w:r>
    </w:p>
    <w:p w:rsidR="00B66A71" w:rsidRDefault="00AB1D8E">
      <w:pPr>
        <w:divId w:val="218129590"/>
      </w:pPr>
      <w:r>
        <w:rPr>
          <w:noProof/>
          <w:position w:val="-8"/>
        </w:rPr>
        <w:drawing>
          <wp:inline distT="0" distB="0" distL="0" distR="0" wp14:anchorId="17408537" wp14:editId="21433FE9">
            <wp:extent cx="2343150" cy="1314450"/>
            <wp:effectExtent l="0" t="0" r="0" b="0"/>
            <wp:docPr id="146" name="Picture 146" descr="D:\AaaF\OUT\httpswwwopeneduopenlearn_cmid13470_2023-02-24_11-51-10_679dc0091c7140428b5b1be4c9193dac\word\assets\_f9d5626c3cedcef1ea46adc2cd294d1d814cd4b1_mu120_a_si02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AaaF\OUT\httpswwwopeneduopenlearn_cmid13470_2023-02-24_11-51-10_679dc0091c7140428b5b1be4c9193dac\word\assets\_f9d5626c3cedcef1ea46adc2cd294d1d814cd4b1_mu120_a_si025e.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inline>
        </w:drawing>
      </w:r>
    </w:p>
    <w:bookmarkStart w:id="454" w:name="Back_To_Session1_Activity13"/>
    <w:p w:rsidR="00B66A71" w:rsidRDefault="00AB1D8E">
      <w:pPr>
        <w:pStyle w:val="NormalWeb"/>
        <w:divId w:val="218129590"/>
      </w:pPr>
      <w:r>
        <w:fldChar w:fldCharType="begin"/>
      </w:r>
      <w:r>
        <w:instrText xml:space="preserve"> HYPERLINK "" \l "Session1_Activity13" </w:instrText>
      </w:r>
      <w:r>
        <w:fldChar w:fldCharType="separate"/>
      </w:r>
      <w:r>
        <w:rPr>
          <w:rStyle w:val="Hyperlink"/>
        </w:rPr>
        <w:t>Back to - Activity 13</w:t>
      </w:r>
      <w:r>
        <w:fldChar w:fldCharType="end"/>
      </w:r>
      <w:bookmarkEnd w:id="454"/>
    </w:p>
    <w:p w:rsidR="00B66A71" w:rsidRDefault="00AB1D8E">
      <w:pPr>
        <w:pStyle w:val="Heading2"/>
        <w:divId w:val="535168235"/>
        <w:rPr>
          <w:rFonts w:eastAsia="Times New Roman"/>
        </w:rPr>
      </w:pPr>
      <w:r>
        <w:rPr>
          <w:rFonts w:eastAsia="Times New Roman"/>
        </w:rPr>
        <w:t>Activity 14</w:t>
      </w:r>
    </w:p>
    <w:p w:rsidR="00B66A71" w:rsidRDefault="00AB1D8E">
      <w:pPr>
        <w:pStyle w:val="Heading4"/>
        <w:divId w:val="1012604201"/>
        <w:rPr>
          <w:rFonts w:eastAsia="Times New Roman"/>
        </w:rPr>
      </w:pPr>
      <w:bookmarkStart w:id="455" w:name="Session1_Answer20"/>
      <w:bookmarkEnd w:id="455"/>
      <w:r>
        <w:rPr>
          <w:rFonts w:eastAsia="Times New Roman"/>
        </w:rPr>
        <w:t>Answer</w:t>
      </w:r>
    </w:p>
    <w:p w:rsidR="00B66A71" w:rsidRDefault="00AB1D8E">
      <w:pPr>
        <w:divId w:val="1012604201"/>
      </w:pPr>
      <w:r>
        <w:rPr>
          <w:vanish/>
        </w:rPr>
        <w:t>Start of Figure</w:t>
      </w:r>
    </w:p>
    <w:p w:rsidR="00B66A71" w:rsidRDefault="00AB1D8E">
      <w:pPr>
        <w:spacing w:before="0" w:beforeAutospacing="0" w:after="0" w:afterAutospacing="0" w:line="240" w:lineRule="auto"/>
        <w:divId w:val="1242981120"/>
        <w:rPr>
          <w:rFonts w:ascii="Times New Roman" w:eastAsia="Times New Roman" w:hAnsi="Times New Roman" w:cs="Times New Roman"/>
          <w:sz w:val="24"/>
          <w:szCs w:val="24"/>
        </w:rPr>
      </w:pPr>
      <w:bookmarkStart w:id="456" w:name="Session1_Figure18"/>
      <w:bookmarkEnd w:id="456"/>
      <w:r>
        <w:rPr>
          <w:rFonts w:ascii="Times New Roman" w:eastAsia="Times New Roman" w:hAnsi="Times New Roman" w:cs="Times New Roman"/>
          <w:noProof/>
          <w:sz w:val="24"/>
          <w:szCs w:val="24"/>
        </w:rPr>
        <w:drawing>
          <wp:inline distT="0" distB="0" distL="0" distR="0" wp14:anchorId="2BF79893" wp14:editId="54A50B74">
            <wp:extent cx="5278120" cy="3429228"/>
            <wp:effectExtent l="0" t="0" r="0" b="0"/>
            <wp:docPr id="147" name="Picture 147" descr="D:\AaaF\OUT\httpswwwopeneduopenlearn_cmid13470_2023-02-24_11-51-10_679dc0091c7140428b5b1be4c9193dac\word\assets\_d3c6f85d208f4922594f92360ebab7c0d95a2cea_mu120_4m1_diagramans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AaaF\OUT\httpswwwopeneduopenlearn_cmid13470_2023-02-24_11-51-10_679dc0091c7140428b5b1be4c9193dac\word\assets\_d3c6f85d208f4922594f92360ebab7c0d95a2cea_mu120_4m1_diagramanswer.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78120" cy="3429228"/>
                    </a:xfrm>
                    <a:prstGeom prst="rect">
                      <a:avLst/>
                    </a:prstGeom>
                    <a:noFill/>
                    <a:ln>
                      <a:noFill/>
                    </a:ln>
                  </pic:spPr>
                </pic:pic>
              </a:graphicData>
            </a:graphic>
          </wp:inline>
        </w:drawing>
      </w:r>
    </w:p>
    <w:p w:rsidR="00B66A71" w:rsidRDefault="00AB1D8E">
      <w:pPr>
        <w:divId w:val="1012604201"/>
      </w:pPr>
      <w:r>
        <w:rPr>
          <w:vanish/>
        </w:rPr>
        <w:t>End of Figure</w:t>
      </w:r>
    </w:p>
    <w:bookmarkStart w:id="457" w:name="Back_To_Session1_Activity14"/>
    <w:p w:rsidR="00B66A71" w:rsidRDefault="00AB1D8E">
      <w:pPr>
        <w:pStyle w:val="NormalWeb"/>
        <w:divId w:val="1012604201"/>
      </w:pPr>
      <w:r>
        <w:fldChar w:fldCharType="begin"/>
      </w:r>
      <w:r>
        <w:instrText xml:space="preserve"> HYPERLINK "" \l "Session1_Activity14" </w:instrText>
      </w:r>
      <w:r>
        <w:fldChar w:fldCharType="separate"/>
      </w:r>
      <w:r>
        <w:rPr>
          <w:rStyle w:val="Hyperlink"/>
        </w:rPr>
        <w:t>Back to - Activity 14</w:t>
      </w:r>
      <w:r>
        <w:fldChar w:fldCharType="end"/>
      </w:r>
      <w:bookmarkEnd w:id="457"/>
    </w:p>
    <w:p w:rsidR="00B66A71" w:rsidRDefault="00AB1D8E">
      <w:pPr>
        <w:pStyle w:val="Heading2"/>
        <w:divId w:val="535168235"/>
        <w:rPr>
          <w:rFonts w:eastAsia="Times New Roman"/>
        </w:rPr>
      </w:pPr>
      <w:r>
        <w:rPr>
          <w:rFonts w:eastAsia="Times New Roman"/>
        </w:rPr>
        <w:t>Example 7</w:t>
      </w:r>
    </w:p>
    <w:p w:rsidR="00B66A71" w:rsidRDefault="00AB1D8E">
      <w:pPr>
        <w:pStyle w:val="Heading4"/>
        <w:divId w:val="1250624969"/>
        <w:rPr>
          <w:rFonts w:eastAsia="Times New Roman"/>
        </w:rPr>
      </w:pPr>
      <w:bookmarkStart w:id="458" w:name="Session2_Answer1"/>
      <w:bookmarkEnd w:id="458"/>
      <w:r>
        <w:rPr>
          <w:rFonts w:eastAsia="Times New Roman"/>
        </w:rPr>
        <w:t>Answer</w:t>
      </w:r>
    </w:p>
    <w:p w:rsidR="00B66A71" w:rsidRDefault="00AB1D8E">
      <w:pPr>
        <w:divId w:val="1250624969"/>
      </w:pPr>
      <w:r>
        <w:t xml:space="preserve">She could measure in millimetres, but that would give large numbers. It is difficult to visualise the room in terms of millimetres – 1 mm is approximately the thickness of a piece of wire. Can you imagine how many of those would fit along one wall! But thinking of it in terms of metres may be easier. A single bed is about one metre wide so you could visualise how many would fit side by side along each wall. This will help check measurements. So she might measure each side of the room in metres (e.g. 2.82 m by 4.25 m). To avoid using decimals, she could have used centimetres instead (giving 282 cm by 425 cm). Either of these would be sensible. It would be unhelpful (to say the least!) to quote the dimensions in kilometres (e.g. 0.00282 km by 0.00425 km). </w:t>
      </w:r>
    </w:p>
    <w:bookmarkStart w:id="459" w:name="Back_To_Session2_Example1"/>
    <w:p w:rsidR="00B66A71" w:rsidRDefault="00AB1D8E">
      <w:pPr>
        <w:pStyle w:val="NormalWeb"/>
        <w:divId w:val="1250624969"/>
      </w:pPr>
      <w:r>
        <w:fldChar w:fldCharType="begin"/>
      </w:r>
      <w:r>
        <w:instrText xml:space="preserve"> HYPERLINK "" \l "Session2_Example1" </w:instrText>
      </w:r>
      <w:r>
        <w:fldChar w:fldCharType="separate"/>
      </w:r>
      <w:r>
        <w:rPr>
          <w:rStyle w:val="Hyperlink"/>
        </w:rPr>
        <w:t>Back to - Example 7</w:t>
      </w:r>
      <w:r>
        <w:fldChar w:fldCharType="end"/>
      </w:r>
      <w:bookmarkEnd w:id="459"/>
    </w:p>
    <w:p w:rsidR="00B66A71" w:rsidRDefault="00AB1D8E">
      <w:pPr>
        <w:pStyle w:val="Heading2"/>
        <w:divId w:val="535168235"/>
        <w:rPr>
          <w:rFonts w:eastAsia="Times New Roman"/>
        </w:rPr>
      </w:pPr>
      <w:r>
        <w:rPr>
          <w:rFonts w:eastAsia="Times New Roman"/>
        </w:rPr>
        <w:t>Activity 15</w:t>
      </w:r>
    </w:p>
    <w:p w:rsidR="00B66A71" w:rsidRDefault="00AB1D8E">
      <w:pPr>
        <w:pStyle w:val="Heading4"/>
        <w:divId w:val="1057778762"/>
        <w:rPr>
          <w:rFonts w:eastAsia="Times New Roman"/>
        </w:rPr>
      </w:pPr>
      <w:bookmarkStart w:id="460" w:name="Session2_Answer2"/>
      <w:bookmarkEnd w:id="460"/>
      <w:r>
        <w:rPr>
          <w:rFonts w:eastAsia="Times New Roman"/>
        </w:rPr>
        <w:t>Answer</w:t>
      </w:r>
    </w:p>
    <w:p w:rsidR="00B66A71" w:rsidRDefault="00AB1D8E">
      <w:pPr>
        <w:numPr>
          <w:ilvl w:val="0"/>
          <w:numId w:val="55"/>
        </w:numPr>
        <w:ind w:left="780" w:right="780"/>
        <w:divId w:val="1057778762"/>
      </w:pPr>
      <w:r>
        <w:t>(a) The age of a young kitten would be measured in weeks or days.</w:t>
      </w:r>
    </w:p>
    <w:p w:rsidR="00B66A71" w:rsidRDefault="00AB1D8E">
      <w:pPr>
        <w:numPr>
          <w:ilvl w:val="0"/>
          <w:numId w:val="55"/>
        </w:numPr>
        <w:ind w:left="780" w:right="780"/>
        <w:divId w:val="1057778762"/>
      </w:pPr>
      <w:r>
        <w:t>(b) The distance between train stations could be measured in kilometres (or miles).</w:t>
      </w:r>
    </w:p>
    <w:p w:rsidR="00B66A71" w:rsidRDefault="00AB1D8E">
      <w:pPr>
        <w:numPr>
          <w:ilvl w:val="0"/>
          <w:numId w:val="55"/>
        </w:numPr>
        <w:ind w:left="780" w:right="780"/>
        <w:divId w:val="1057778762"/>
      </w:pPr>
      <w:r>
        <w:t>(c) The active ingredients of a pill are usually measured in milligrams.</w:t>
      </w:r>
    </w:p>
    <w:p w:rsidR="00B66A71" w:rsidRDefault="00AB1D8E">
      <w:pPr>
        <w:numPr>
          <w:ilvl w:val="0"/>
          <w:numId w:val="55"/>
        </w:numPr>
        <w:ind w:left="780" w:right="780"/>
        <w:divId w:val="1057778762"/>
      </w:pPr>
      <w:r>
        <w:t xml:space="preserve">(d) The cost of leaving a light on for 24 hours will vary according to the type of bulb and the price of electricity, but it is likely to be measured in pence. </w:t>
      </w:r>
    </w:p>
    <w:bookmarkStart w:id="461" w:name="Back_To_Session2_Activity1"/>
    <w:p w:rsidR="00B66A71" w:rsidRDefault="00AB1D8E">
      <w:pPr>
        <w:pStyle w:val="NormalWeb"/>
        <w:divId w:val="1057778762"/>
      </w:pPr>
      <w:r>
        <w:fldChar w:fldCharType="begin"/>
      </w:r>
      <w:r>
        <w:instrText xml:space="preserve"> HYPERLINK "" \l "Session2_Activity1" </w:instrText>
      </w:r>
      <w:r>
        <w:fldChar w:fldCharType="separate"/>
      </w:r>
      <w:r>
        <w:rPr>
          <w:rStyle w:val="Hyperlink"/>
        </w:rPr>
        <w:t>Back to - Activity 15</w:t>
      </w:r>
      <w:r>
        <w:fldChar w:fldCharType="end"/>
      </w:r>
      <w:bookmarkEnd w:id="461"/>
    </w:p>
    <w:p w:rsidR="00B66A71" w:rsidRDefault="00AB1D8E">
      <w:pPr>
        <w:pStyle w:val="Heading2"/>
        <w:divId w:val="535168235"/>
        <w:rPr>
          <w:rFonts w:eastAsia="Times New Roman"/>
        </w:rPr>
      </w:pPr>
      <w:r>
        <w:rPr>
          <w:rFonts w:eastAsia="Times New Roman"/>
        </w:rPr>
        <w:t>Activity 16</w:t>
      </w:r>
    </w:p>
    <w:p w:rsidR="00B66A71" w:rsidRDefault="00AB1D8E">
      <w:pPr>
        <w:pStyle w:val="Heading4"/>
        <w:divId w:val="1889603307"/>
        <w:rPr>
          <w:rFonts w:eastAsia="Times New Roman"/>
        </w:rPr>
      </w:pPr>
      <w:bookmarkStart w:id="462" w:name="Session2_Answer3"/>
      <w:bookmarkEnd w:id="462"/>
      <w:r>
        <w:rPr>
          <w:rFonts w:eastAsia="Times New Roman"/>
        </w:rPr>
        <w:t>Answer</w:t>
      </w:r>
    </w:p>
    <w:p w:rsidR="00B66A71" w:rsidRDefault="00AB1D8E">
      <w:pPr>
        <w:numPr>
          <w:ilvl w:val="0"/>
          <w:numId w:val="56"/>
        </w:numPr>
        <w:ind w:left="780" w:right="780"/>
        <w:divId w:val="1889603307"/>
      </w:pPr>
      <w:r>
        <w:t xml:space="preserve">(a) Your height could be measured in metres, e.g. 1.55 m, or centimetres, e.g. 155 cm. It may be that you only know your height in feet and inches, e.g. 5 ft 1 in. </w:t>
      </w:r>
    </w:p>
    <w:p w:rsidR="00B66A71" w:rsidRDefault="00AB1D8E">
      <w:pPr>
        <w:numPr>
          <w:ilvl w:val="0"/>
          <w:numId w:val="56"/>
        </w:numPr>
        <w:ind w:left="780" w:right="780"/>
        <w:divId w:val="1889603307"/>
      </w:pPr>
      <w:r>
        <w:t>(b) Your weight might be given in kilograms, e.g. 58.06 kg, or perhaps in stones and pounds, e.g. 9 st 2 lb.</w:t>
      </w:r>
    </w:p>
    <w:p w:rsidR="00B66A71" w:rsidRDefault="00AB1D8E">
      <w:pPr>
        <w:numPr>
          <w:ilvl w:val="0"/>
          <w:numId w:val="56"/>
        </w:numPr>
        <w:ind w:left="780" w:right="780"/>
        <w:divId w:val="1889603307"/>
      </w:pPr>
      <w:r>
        <w:t>(c) The length of time to boil an egg is usually given in minutes, e.g. 3 min.</w:t>
      </w:r>
    </w:p>
    <w:p w:rsidR="00B66A71" w:rsidRDefault="00AB1D8E">
      <w:pPr>
        <w:numPr>
          <w:ilvl w:val="0"/>
          <w:numId w:val="56"/>
        </w:numPr>
        <w:ind w:left="780" w:right="780"/>
        <w:divId w:val="1889603307"/>
      </w:pPr>
      <w:r>
        <w:t>(d) Pans are described in terms of the amount of liquid they hold, measured in litres (or pints), e.g. a 2</w:t>
      </w:r>
      <w:r>
        <w:noBreakHyphen/>
        <w:t>litre pan.</w:t>
      </w:r>
    </w:p>
    <w:bookmarkStart w:id="463" w:name="Back_To_Session2_Activity2"/>
    <w:p w:rsidR="00B66A71" w:rsidRDefault="00AB1D8E">
      <w:pPr>
        <w:pStyle w:val="NormalWeb"/>
        <w:divId w:val="1889603307"/>
      </w:pPr>
      <w:r>
        <w:fldChar w:fldCharType="begin"/>
      </w:r>
      <w:r>
        <w:instrText xml:space="preserve"> HYPERLINK "" \l "Session2_Activity2" </w:instrText>
      </w:r>
      <w:r>
        <w:fldChar w:fldCharType="separate"/>
      </w:r>
      <w:r>
        <w:rPr>
          <w:rStyle w:val="Hyperlink"/>
        </w:rPr>
        <w:t>Back to - Activity 16</w:t>
      </w:r>
      <w:r>
        <w:fldChar w:fldCharType="end"/>
      </w:r>
      <w:bookmarkEnd w:id="463"/>
    </w:p>
    <w:p w:rsidR="00B66A71" w:rsidRDefault="00AB1D8E">
      <w:pPr>
        <w:pStyle w:val="Heading2"/>
        <w:divId w:val="535168235"/>
        <w:rPr>
          <w:rFonts w:eastAsia="Times New Roman"/>
        </w:rPr>
      </w:pPr>
      <w:r>
        <w:rPr>
          <w:rFonts w:eastAsia="Times New Roman"/>
        </w:rPr>
        <w:t>Example 8</w:t>
      </w:r>
    </w:p>
    <w:p w:rsidR="00B66A71" w:rsidRDefault="00AB1D8E">
      <w:pPr>
        <w:pStyle w:val="Heading4"/>
        <w:divId w:val="1678456185"/>
        <w:rPr>
          <w:rFonts w:eastAsia="Times New Roman"/>
        </w:rPr>
      </w:pPr>
      <w:bookmarkStart w:id="464" w:name="Session2_Answer4"/>
      <w:bookmarkEnd w:id="464"/>
      <w:r>
        <w:rPr>
          <w:rFonts w:eastAsia="Times New Roman"/>
        </w:rPr>
        <w:t>Answer</w:t>
      </w:r>
    </w:p>
    <w:p w:rsidR="00B66A71" w:rsidRDefault="00AB1D8E">
      <w:pPr>
        <w:divId w:val="1678456185"/>
      </w:pPr>
      <w:r>
        <w:t>To convert millimetres to metres, divide by 1000. So to convert 575 mm to metres, move the digits three places to the right:</w:t>
      </w:r>
    </w:p>
    <w:p w:rsidR="00B66A71" w:rsidRDefault="00AB1D8E">
      <w:pPr>
        <w:divId w:val="1678456185"/>
      </w:pPr>
      <w:r>
        <w:t>  575.0 ÷ 1000 = 0.575.</w:t>
      </w:r>
    </w:p>
    <w:p w:rsidR="00B66A71" w:rsidRDefault="00AB1D8E">
      <w:pPr>
        <w:divId w:val="1678456185"/>
      </w:pPr>
      <w:r>
        <w:t>So the answer is 0.575 m.</w:t>
      </w:r>
    </w:p>
    <w:bookmarkStart w:id="465" w:name="Back_To_Session2_Example2"/>
    <w:p w:rsidR="00B66A71" w:rsidRDefault="00AB1D8E">
      <w:pPr>
        <w:pStyle w:val="NormalWeb"/>
        <w:divId w:val="1678456185"/>
      </w:pPr>
      <w:r>
        <w:fldChar w:fldCharType="begin"/>
      </w:r>
      <w:r>
        <w:instrText xml:space="preserve"> HYPERLINK "" \l "Session2_Example2" </w:instrText>
      </w:r>
      <w:r>
        <w:fldChar w:fldCharType="separate"/>
      </w:r>
      <w:r>
        <w:rPr>
          <w:rStyle w:val="Hyperlink"/>
        </w:rPr>
        <w:t>Back to - Example 8</w:t>
      </w:r>
      <w:r>
        <w:fldChar w:fldCharType="end"/>
      </w:r>
      <w:bookmarkEnd w:id="465"/>
    </w:p>
    <w:p w:rsidR="00B66A71" w:rsidRDefault="00AB1D8E">
      <w:pPr>
        <w:pStyle w:val="Heading2"/>
        <w:divId w:val="535168235"/>
        <w:rPr>
          <w:rFonts w:eastAsia="Times New Roman"/>
        </w:rPr>
      </w:pPr>
      <w:r>
        <w:rPr>
          <w:rFonts w:eastAsia="Times New Roman"/>
        </w:rPr>
        <w:t>Activity 17</w:t>
      </w:r>
    </w:p>
    <w:p w:rsidR="00B66A71" w:rsidRDefault="00AB1D8E">
      <w:pPr>
        <w:pStyle w:val="Heading4"/>
        <w:divId w:val="1788887614"/>
        <w:rPr>
          <w:rFonts w:eastAsia="Times New Roman"/>
        </w:rPr>
      </w:pPr>
      <w:bookmarkStart w:id="466" w:name="Session2_Answer5"/>
      <w:bookmarkEnd w:id="466"/>
      <w:r>
        <w:rPr>
          <w:rFonts w:eastAsia="Times New Roman"/>
        </w:rPr>
        <w:t>Answer</w:t>
      </w:r>
    </w:p>
    <w:p w:rsidR="00B66A71" w:rsidRDefault="00AB1D8E">
      <w:pPr>
        <w:divId w:val="1788887614"/>
      </w:pPr>
      <w:r>
        <w:t>1.65 m is 165 cm (multiply by 100).</w:t>
      </w:r>
    </w:p>
    <w:bookmarkStart w:id="467" w:name="Back_To_Session2_Activity3"/>
    <w:p w:rsidR="00B66A71" w:rsidRDefault="00AB1D8E">
      <w:pPr>
        <w:pStyle w:val="NormalWeb"/>
        <w:divId w:val="1788887614"/>
      </w:pPr>
      <w:r>
        <w:fldChar w:fldCharType="begin"/>
      </w:r>
      <w:r>
        <w:instrText xml:space="preserve"> HYPERLINK "" \l "Session2_Activity3" </w:instrText>
      </w:r>
      <w:r>
        <w:fldChar w:fldCharType="separate"/>
      </w:r>
      <w:r>
        <w:rPr>
          <w:rStyle w:val="Hyperlink"/>
        </w:rPr>
        <w:t>Back to - Activity 17</w:t>
      </w:r>
      <w:r>
        <w:fldChar w:fldCharType="end"/>
      </w:r>
      <w:bookmarkEnd w:id="467"/>
    </w:p>
    <w:p w:rsidR="00B66A71" w:rsidRDefault="00AB1D8E">
      <w:pPr>
        <w:pStyle w:val="Heading2"/>
        <w:divId w:val="535168235"/>
        <w:rPr>
          <w:rFonts w:eastAsia="Times New Roman"/>
        </w:rPr>
      </w:pPr>
      <w:r>
        <w:rPr>
          <w:rFonts w:eastAsia="Times New Roman"/>
        </w:rPr>
        <w:t>Activity 18</w:t>
      </w:r>
    </w:p>
    <w:p w:rsidR="00B66A71" w:rsidRDefault="00AB1D8E">
      <w:pPr>
        <w:pStyle w:val="Heading4"/>
        <w:divId w:val="478301443"/>
        <w:rPr>
          <w:rFonts w:eastAsia="Times New Roman"/>
        </w:rPr>
      </w:pPr>
      <w:bookmarkStart w:id="468" w:name="Session2_Answer6"/>
      <w:bookmarkEnd w:id="468"/>
      <w:r>
        <w:rPr>
          <w:rFonts w:eastAsia="Times New Roman"/>
        </w:rPr>
        <w:t>Answer</w:t>
      </w:r>
    </w:p>
    <w:p w:rsidR="00B66A71" w:rsidRDefault="00AB1D8E">
      <w:pPr>
        <w:numPr>
          <w:ilvl w:val="0"/>
          <w:numId w:val="57"/>
        </w:numPr>
        <w:ind w:left="780" w:right="780"/>
        <w:divId w:val="478301443"/>
      </w:pPr>
      <w:r>
        <w:t>(a) To convert millimetres to centimetres, divide by 10. So 675 mm is 67.5 cm.</w:t>
      </w:r>
    </w:p>
    <w:p w:rsidR="00B66A71" w:rsidRDefault="00AB1D8E">
      <w:pPr>
        <w:numPr>
          <w:ilvl w:val="0"/>
          <w:numId w:val="57"/>
        </w:numPr>
        <w:ind w:left="780" w:right="780"/>
        <w:divId w:val="478301443"/>
      </w:pPr>
      <w:r>
        <w:t>(b) 45.2 km is 45 200 m (multiply by 1000).</w:t>
      </w:r>
    </w:p>
    <w:p w:rsidR="00B66A71" w:rsidRDefault="00AB1D8E">
      <w:pPr>
        <w:numPr>
          <w:ilvl w:val="0"/>
          <w:numId w:val="57"/>
        </w:numPr>
        <w:ind w:left="780" w:right="780"/>
        <w:divId w:val="478301443"/>
      </w:pPr>
      <w:r>
        <w:t>(c) 3.5 kg is 3500 g (multiply by 1000).</w:t>
      </w:r>
    </w:p>
    <w:p w:rsidR="00B66A71" w:rsidRDefault="00AB1D8E">
      <w:pPr>
        <w:numPr>
          <w:ilvl w:val="0"/>
          <w:numId w:val="57"/>
        </w:numPr>
        <w:ind w:left="780" w:right="780"/>
        <w:divId w:val="478301443"/>
      </w:pPr>
      <w:r>
        <w:t>(d) 167.2 mm is 0.1672 m (divide by 1000).</w:t>
      </w:r>
    </w:p>
    <w:bookmarkStart w:id="469" w:name="Back_To_Session2_Activity4"/>
    <w:p w:rsidR="00B66A71" w:rsidRDefault="00AB1D8E">
      <w:pPr>
        <w:pStyle w:val="NormalWeb"/>
        <w:divId w:val="478301443"/>
      </w:pPr>
      <w:r>
        <w:fldChar w:fldCharType="begin"/>
      </w:r>
      <w:r>
        <w:instrText xml:space="preserve"> HYPERLINK "" \l "Session2_Activity4" </w:instrText>
      </w:r>
      <w:r>
        <w:fldChar w:fldCharType="separate"/>
      </w:r>
      <w:r>
        <w:rPr>
          <w:rStyle w:val="Hyperlink"/>
        </w:rPr>
        <w:t>Back to - Activity 18</w:t>
      </w:r>
      <w:r>
        <w:fldChar w:fldCharType="end"/>
      </w:r>
      <w:bookmarkEnd w:id="469"/>
    </w:p>
    <w:p w:rsidR="00B66A71" w:rsidRDefault="00AB1D8E">
      <w:pPr>
        <w:pStyle w:val="Heading2"/>
        <w:divId w:val="535168235"/>
        <w:rPr>
          <w:rFonts w:eastAsia="Times New Roman"/>
        </w:rPr>
      </w:pPr>
      <w:r>
        <w:rPr>
          <w:rFonts w:eastAsia="Times New Roman"/>
        </w:rPr>
        <w:t>Activity 19</w:t>
      </w:r>
    </w:p>
    <w:p w:rsidR="00B66A71" w:rsidRDefault="00AB1D8E">
      <w:pPr>
        <w:pStyle w:val="Heading4"/>
        <w:divId w:val="279848326"/>
        <w:rPr>
          <w:rFonts w:eastAsia="Times New Roman"/>
        </w:rPr>
      </w:pPr>
      <w:bookmarkStart w:id="470" w:name="Session2_Answer7"/>
      <w:bookmarkEnd w:id="470"/>
      <w:r>
        <w:rPr>
          <w:rFonts w:eastAsia="Times New Roman"/>
        </w:rPr>
        <w:t>Answer</w:t>
      </w:r>
    </w:p>
    <w:p w:rsidR="00B66A71" w:rsidRDefault="00AB1D8E">
      <w:pPr>
        <w:divId w:val="279848326"/>
      </w:pPr>
      <w:r>
        <w:t xml:space="preserve">To convert millimetres to metres, divide by a thousand, i.e. move the numbers three places to the right in the place value table. In terms of metres, the kitchen unit is then 1.2 m long, 0.6 m high and 0.35 m deep. </w:t>
      </w:r>
    </w:p>
    <w:bookmarkStart w:id="471" w:name="Back_To_Session2_Activity5"/>
    <w:p w:rsidR="00B66A71" w:rsidRDefault="00AB1D8E">
      <w:pPr>
        <w:pStyle w:val="NormalWeb"/>
        <w:divId w:val="279848326"/>
      </w:pPr>
      <w:r>
        <w:fldChar w:fldCharType="begin"/>
      </w:r>
      <w:r>
        <w:instrText xml:space="preserve"> HYPERLINK "" \l "Session2_Activity5" </w:instrText>
      </w:r>
      <w:r>
        <w:fldChar w:fldCharType="separate"/>
      </w:r>
      <w:r>
        <w:rPr>
          <w:rStyle w:val="Hyperlink"/>
        </w:rPr>
        <w:t>Back to - Activity 19</w:t>
      </w:r>
      <w:r>
        <w:fldChar w:fldCharType="end"/>
      </w:r>
      <w:bookmarkEnd w:id="471"/>
    </w:p>
    <w:p w:rsidR="00B66A71" w:rsidRDefault="00AB1D8E">
      <w:pPr>
        <w:pStyle w:val="Heading2"/>
        <w:divId w:val="535168235"/>
        <w:rPr>
          <w:rFonts w:eastAsia="Times New Roman"/>
        </w:rPr>
      </w:pPr>
      <w:r>
        <w:rPr>
          <w:rFonts w:eastAsia="Times New Roman"/>
        </w:rPr>
        <w:t>Example 9</w:t>
      </w:r>
    </w:p>
    <w:p w:rsidR="00B66A71" w:rsidRDefault="00AB1D8E">
      <w:pPr>
        <w:pStyle w:val="Heading4"/>
        <w:divId w:val="527178106"/>
        <w:rPr>
          <w:rFonts w:eastAsia="Times New Roman"/>
        </w:rPr>
      </w:pPr>
      <w:bookmarkStart w:id="472" w:name="Session2_Answer8"/>
      <w:bookmarkEnd w:id="472"/>
      <w:r>
        <w:rPr>
          <w:rFonts w:eastAsia="Times New Roman"/>
        </w:rPr>
        <w:t>Answer</w:t>
      </w:r>
    </w:p>
    <w:p w:rsidR="00B66A71" w:rsidRDefault="00AB1D8E">
      <w:pPr>
        <w:divId w:val="527178106"/>
      </w:pPr>
      <w:r>
        <w:t>To convert 500 cm</w:t>
      </w:r>
      <w:r>
        <w:rPr>
          <w:rFonts w:ascii="inherit" w:hAnsi="inherit"/>
          <w:vertAlign w:val="superscript"/>
        </w:rPr>
        <w:t>3</w:t>
      </w:r>
      <w:r>
        <w:t xml:space="preserve"> into l, divide by 10 to convert into cl, and then divide by 100 to convert the measurement into l. </w:t>
      </w:r>
    </w:p>
    <w:p w:rsidR="00B66A71" w:rsidRDefault="00AB1D8E">
      <w:pPr>
        <w:divId w:val="527178106"/>
      </w:pPr>
      <w:r>
        <w:t>So, 500 cm</w:t>
      </w:r>
      <w:r>
        <w:rPr>
          <w:rFonts w:ascii="inherit" w:hAnsi="inherit"/>
          <w:vertAlign w:val="superscript"/>
        </w:rPr>
        <w:t>3</w:t>
      </w:r>
      <w:r>
        <w:t xml:space="preserve"> = 500 ÷ 10 cl = 50 cl = 50 ÷ 100 l = 0.5 l. </w:t>
      </w:r>
    </w:p>
    <w:bookmarkStart w:id="473" w:name="Back_To_Session2_Example3"/>
    <w:p w:rsidR="00B66A71" w:rsidRDefault="00AB1D8E">
      <w:pPr>
        <w:pStyle w:val="NormalWeb"/>
        <w:divId w:val="527178106"/>
      </w:pPr>
      <w:r>
        <w:fldChar w:fldCharType="begin"/>
      </w:r>
      <w:r>
        <w:instrText xml:space="preserve"> HYPERLINK "" \l "Session2_Example3" </w:instrText>
      </w:r>
      <w:r>
        <w:fldChar w:fldCharType="separate"/>
      </w:r>
      <w:r>
        <w:rPr>
          <w:rStyle w:val="Hyperlink"/>
        </w:rPr>
        <w:t>Back to - Example 9</w:t>
      </w:r>
      <w:r>
        <w:fldChar w:fldCharType="end"/>
      </w:r>
      <w:bookmarkEnd w:id="473"/>
    </w:p>
    <w:p w:rsidR="00B66A71" w:rsidRDefault="00AB1D8E">
      <w:pPr>
        <w:pStyle w:val="Heading2"/>
        <w:divId w:val="535168235"/>
        <w:rPr>
          <w:rFonts w:eastAsia="Times New Roman"/>
        </w:rPr>
      </w:pPr>
      <w:r>
        <w:rPr>
          <w:rFonts w:eastAsia="Times New Roman"/>
        </w:rPr>
        <w:t>Example 10</w:t>
      </w:r>
    </w:p>
    <w:p w:rsidR="00B66A71" w:rsidRDefault="00AB1D8E">
      <w:pPr>
        <w:pStyle w:val="Heading4"/>
        <w:divId w:val="1595744452"/>
        <w:rPr>
          <w:rFonts w:eastAsia="Times New Roman"/>
        </w:rPr>
      </w:pPr>
      <w:bookmarkStart w:id="474" w:name="Session2_Answer9"/>
      <w:bookmarkEnd w:id="474"/>
      <w:r>
        <w:rPr>
          <w:rFonts w:eastAsia="Times New Roman"/>
        </w:rPr>
        <w:t>Answer</w:t>
      </w:r>
    </w:p>
    <w:p w:rsidR="00B66A71" w:rsidRDefault="00AB1D8E">
      <w:pPr>
        <w:divId w:val="1595744452"/>
      </w:pPr>
      <w:r>
        <w:t xml:space="preserve">First decide what units the children were using and then convert all the measurements to the same units. It is reasonable to guess that the heights are between 1 and 2 metres. (A height between 10 cm and 20 cm would mean they were not yet born, whereas a height between 10 m and 20 m would make them as tall as a house!) So Isaac has given his height in millimetres and his height in metres is 1098 ÷ 1000 = 1.098 m. Jasmine has given her height in centimetres, so her height in metres is 112 ÷ 100 = 1.12 m. Kim’s height is in metres already, so Kim is 1.1 m tall. So, the heights in metres are: </w:t>
      </w:r>
    </w:p>
    <w:p w:rsidR="00B66A71" w:rsidRDefault="00AB1D8E">
      <w:pPr>
        <w:divId w:val="159574445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66A71">
        <w:trPr>
          <w:divId w:val="1645622495"/>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right"/>
              <w:rPr>
                <w:rFonts w:ascii="Times New Roman" w:eastAsia="Times New Roman" w:hAnsi="Times New Roman" w:cs="Times New Roman"/>
                <w:sz w:val="24"/>
                <w:szCs w:val="24"/>
              </w:rPr>
            </w:pPr>
            <w:bookmarkStart w:id="475" w:name="Session2_Table2"/>
            <w:bookmarkEnd w:id="475"/>
            <w:r>
              <w:rPr>
                <w:rFonts w:ascii="Times New Roman" w:eastAsia="Times New Roman" w:hAnsi="Times New Roman" w:cs="Times New Roman"/>
                <w:sz w:val="24"/>
                <w:szCs w:val="24"/>
              </w:rPr>
              <w:t>Isaac</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1.098</w:t>
            </w:r>
          </w:p>
        </w:tc>
      </w:tr>
      <w:tr w:rsidR="00B66A71">
        <w:trPr>
          <w:divId w:val="1645622495"/>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Jasmine</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tc>
      </w:tr>
      <w:tr w:rsidR="00B66A71">
        <w:trPr>
          <w:divId w:val="1645622495"/>
        </w:trPr>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Kim</w:t>
            </w:r>
          </w:p>
        </w:tc>
        <w:tc>
          <w:tcPr>
            <w:tcW w:w="0" w:type="auto"/>
            <w:tcMar>
              <w:top w:w="48" w:type="dxa"/>
              <w:left w:w="96" w:type="dxa"/>
              <w:bottom w:w="48" w:type="dxa"/>
              <w:right w:w="96" w:type="dxa"/>
            </w:tcMar>
            <w:hideMark/>
          </w:tcPr>
          <w:p w:rsidR="00B66A71" w:rsidRDefault="00AB1D8E">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r>
    </w:tbl>
    <w:p w:rsidR="00B66A71" w:rsidRDefault="00AB1D8E">
      <w:pPr>
        <w:divId w:val="1595744452"/>
      </w:pPr>
      <w:r>
        <w:rPr>
          <w:vanish/>
        </w:rPr>
        <w:t>End of Table</w:t>
      </w:r>
    </w:p>
    <w:p w:rsidR="00B66A71" w:rsidRDefault="00AB1D8E">
      <w:pPr>
        <w:divId w:val="1595744452"/>
      </w:pPr>
      <w:r>
        <w:t xml:space="preserve">(Inserting a 0 to the right of Jasmine’s 1.12, and two 0s to the right of Kim’s 1.1, has no effect on the value but is useful for comparisons as here.) </w:t>
      </w:r>
    </w:p>
    <w:p w:rsidR="00B66A71" w:rsidRDefault="00AB1D8E">
      <w:pPr>
        <w:divId w:val="1595744452"/>
      </w:pPr>
      <w:r>
        <w:t xml:space="preserve">Comparing from the left, all have 1s in the units column. Isaac has a 0 in the tenths column, but Jasmine and Kim have 1s in the tenths column. So Jasmine and Kim are both taller than Isaac. In the hundredths column, Jasmine has 2 and Kim has 0. So Jasmine is the tallest. </w:t>
      </w:r>
    </w:p>
    <w:bookmarkStart w:id="476" w:name="Back_To_Session2_Example4"/>
    <w:p w:rsidR="00B66A71" w:rsidRDefault="00AB1D8E">
      <w:pPr>
        <w:pStyle w:val="NormalWeb"/>
        <w:divId w:val="1595744452"/>
      </w:pPr>
      <w:r>
        <w:fldChar w:fldCharType="begin"/>
      </w:r>
      <w:r>
        <w:instrText xml:space="preserve"> HYPERLINK "" \l "Session2_Example4" </w:instrText>
      </w:r>
      <w:r>
        <w:fldChar w:fldCharType="separate"/>
      </w:r>
      <w:r>
        <w:rPr>
          <w:rStyle w:val="Hyperlink"/>
        </w:rPr>
        <w:t>Back to - Example 10</w:t>
      </w:r>
      <w:r>
        <w:fldChar w:fldCharType="end"/>
      </w:r>
      <w:bookmarkEnd w:id="476"/>
    </w:p>
    <w:p w:rsidR="00B66A71" w:rsidRDefault="00AB1D8E">
      <w:pPr>
        <w:pStyle w:val="Heading2"/>
        <w:divId w:val="535168235"/>
        <w:rPr>
          <w:rFonts w:eastAsia="Times New Roman"/>
        </w:rPr>
      </w:pPr>
      <w:r>
        <w:rPr>
          <w:rFonts w:eastAsia="Times New Roman"/>
        </w:rPr>
        <w:t>Activity 20</w:t>
      </w:r>
    </w:p>
    <w:p w:rsidR="00B66A71" w:rsidRDefault="00AB1D8E">
      <w:pPr>
        <w:pStyle w:val="Heading4"/>
        <w:divId w:val="314995604"/>
        <w:rPr>
          <w:rFonts w:eastAsia="Times New Roman"/>
        </w:rPr>
      </w:pPr>
      <w:bookmarkStart w:id="477" w:name="Session2_Answer10"/>
      <w:bookmarkEnd w:id="477"/>
      <w:r>
        <w:rPr>
          <w:rFonts w:eastAsia="Times New Roman"/>
        </w:rPr>
        <w:t>Answer</w:t>
      </w:r>
    </w:p>
    <w:p w:rsidR="00B66A71" w:rsidRDefault="00AB1D8E">
      <w:pPr>
        <w:divId w:val="314995604"/>
      </w:pPr>
      <w:r>
        <w:t xml:space="preserve">To compare these masses, convert them all to the same units (it doesn’t matter which unit you choose, so long as all are converted to the same). Choosing grams gives 2.125 g, 1.9 g and 20 g. Placing these in order gives: </w:t>
      </w:r>
    </w:p>
    <w:p w:rsidR="00B66A71" w:rsidRDefault="00AB1D8E">
      <w:pPr>
        <w:divId w:val="314995604"/>
      </w:pPr>
      <w:r>
        <w:t>  1.9 g,    2.125 g,    20 g.</w:t>
      </w:r>
    </w:p>
    <w:p w:rsidR="00B66A71" w:rsidRDefault="00AB1D8E">
      <w:pPr>
        <w:divId w:val="314995604"/>
      </w:pPr>
      <w:r>
        <w:t>In the original units, this is</w:t>
      </w:r>
    </w:p>
    <w:p w:rsidR="00B66A71" w:rsidRDefault="00AB1D8E">
      <w:pPr>
        <w:divId w:val="314995604"/>
      </w:pPr>
      <w:r>
        <w:t>  1.9 g,    2125 mg,    0.02 kg.</w:t>
      </w:r>
    </w:p>
    <w:bookmarkStart w:id="478" w:name="Back_To_Session2_Activity6"/>
    <w:p w:rsidR="00B66A71" w:rsidRDefault="00AB1D8E">
      <w:pPr>
        <w:pStyle w:val="NormalWeb"/>
        <w:divId w:val="314995604"/>
      </w:pPr>
      <w:r>
        <w:fldChar w:fldCharType="begin"/>
      </w:r>
      <w:r>
        <w:instrText xml:space="preserve"> HYPERLINK "" \l "Session2_Activity6" </w:instrText>
      </w:r>
      <w:r>
        <w:fldChar w:fldCharType="separate"/>
      </w:r>
      <w:r>
        <w:rPr>
          <w:rStyle w:val="Hyperlink"/>
        </w:rPr>
        <w:t>Back to - Activity 20</w:t>
      </w:r>
      <w:r>
        <w:fldChar w:fldCharType="end"/>
      </w:r>
      <w:bookmarkEnd w:id="478"/>
    </w:p>
    <w:p w:rsidR="00B66A71" w:rsidRDefault="00AB1D8E">
      <w:pPr>
        <w:pStyle w:val="Heading2"/>
        <w:divId w:val="535168235"/>
        <w:rPr>
          <w:rFonts w:eastAsia="Times New Roman"/>
        </w:rPr>
      </w:pPr>
      <w:r>
        <w:rPr>
          <w:rFonts w:eastAsia="Times New Roman"/>
        </w:rPr>
        <w:t>Activity 21</w:t>
      </w:r>
    </w:p>
    <w:p w:rsidR="00B66A71" w:rsidRDefault="00AB1D8E">
      <w:pPr>
        <w:pStyle w:val="Heading4"/>
        <w:divId w:val="623391490"/>
        <w:rPr>
          <w:rFonts w:eastAsia="Times New Roman"/>
        </w:rPr>
      </w:pPr>
      <w:bookmarkStart w:id="479" w:name="Session2_Answer11"/>
      <w:bookmarkEnd w:id="479"/>
      <w:r>
        <w:rPr>
          <w:rFonts w:eastAsia="Times New Roman"/>
        </w:rPr>
        <w:t>Answer</w:t>
      </w:r>
    </w:p>
    <w:p w:rsidR="00B66A71" w:rsidRDefault="00AB1D8E">
      <w:pPr>
        <w:numPr>
          <w:ilvl w:val="0"/>
          <w:numId w:val="58"/>
        </w:numPr>
        <w:ind w:left="780" w:right="780"/>
        <w:divId w:val="623391490"/>
      </w:pPr>
      <w:r>
        <w:t>(a) First convert to centilitres, say:</w:t>
      </w:r>
    </w:p>
    <w:p w:rsidR="00B66A71" w:rsidRDefault="00AB1D8E">
      <w:pPr>
        <w:divId w:val="623391490"/>
      </w:pPr>
      <w:r>
        <w:t>  X is 50 cl;  Y is 490 cl;  Z is 51 cl.</w:t>
      </w:r>
    </w:p>
    <w:p w:rsidR="00B66A71" w:rsidRDefault="00AB1D8E">
      <w:pPr>
        <w:divId w:val="623391490"/>
      </w:pPr>
      <w:r>
        <w:t>So the order is X, Z, Y.</w:t>
      </w:r>
    </w:p>
    <w:p w:rsidR="00B66A71" w:rsidRDefault="00AB1D8E">
      <w:pPr>
        <w:numPr>
          <w:ilvl w:val="0"/>
          <w:numId w:val="59"/>
        </w:numPr>
        <w:ind w:left="780" w:right="780"/>
        <w:divId w:val="623391490"/>
      </w:pPr>
      <w:r>
        <w:t>(b) First convert to pence, say:</w:t>
      </w:r>
    </w:p>
    <w:p w:rsidR="00B66A71" w:rsidRDefault="00AB1D8E">
      <w:pPr>
        <w:divId w:val="623391490"/>
      </w:pPr>
      <w:r>
        <w:t>  X is 20p;  Y is 2p.</w:t>
      </w:r>
    </w:p>
    <w:p w:rsidR="00B66A71" w:rsidRDefault="00AB1D8E">
      <w:pPr>
        <w:divId w:val="623391490"/>
      </w:pPr>
      <w:r>
        <w:t>So the order is Y, X.</w:t>
      </w:r>
    </w:p>
    <w:p w:rsidR="00B66A71" w:rsidRDefault="00AB1D8E">
      <w:pPr>
        <w:numPr>
          <w:ilvl w:val="0"/>
          <w:numId w:val="60"/>
        </w:numPr>
        <w:ind w:left="780" w:right="780"/>
        <w:divId w:val="623391490"/>
      </w:pPr>
      <w:r>
        <w:t>(c) First convert to grams, say:</w:t>
      </w:r>
    </w:p>
    <w:p w:rsidR="00B66A71" w:rsidRDefault="00AB1D8E">
      <w:pPr>
        <w:divId w:val="623391490"/>
      </w:pPr>
      <w:r>
        <w:t>  X is 39 g;  Y is 4 g;  Z is 30 g.</w:t>
      </w:r>
    </w:p>
    <w:p w:rsidR="00B66A71" w:rsidRDefault="00AB1D8E">
      <w:pPr>
        <w:divId w:val="623391490"/>
      </w:pPr>
      <w:r>
        <w:t>So the order is Y, Z, X.</w:t>
      </w:r>
    </w:p>
    <w:bookmarkStart w:id="480" w:name="Back_To_Session2_Activity7"/>
    <w:p w:rsidR="00B66A71" w:rsidRDefault="00AB1D8E">
      <w:pPr>
        <w:pStyle w:val="NormalWeb"/>
        <w:divId w:val="623391490"/>
      </w:pPr>
      <w:r>
        <w:fldChar w:fldCharType="begin"/>
      </w:r>
      <w:r>
        <w:instrText xml:space="preserve"> HYPERLINK "" \l "Session2_Activity7" </w:instrText>
      </w:r>
      <w:r>
        <w:fldChar w:fldCharType="separate"/>
      </w:r>
      <w:r>
        <w:rPr>
          <w:rStyle w:val="Hyperlink"/>
        </w:rPr>
        <w:t>Back to - Activity 21</w:t>
      </w:r>
      <w:r>
        <w:fldChar w:fldCharType="end"/>
      </w:r>
      <w:bookmarkEnd w:id="480"/>
    </w:p>
    <w:p w:rsidR="00B66A71" w:rsidRDefault="00AB1D8E">
      <w:pPr>
        <w:pStyle w:val="Heading2"/>
        <w:divId w:val="535168235"/>
        <w:rPr>
          <w:rFonts w:eastAsia="Times New Roman"/>
        </w:rPr>
      </w:pPr>
      <w:r>
        <w:rPr>
          <w:rFonts w:eastAsia="Times New Roman"/>
        </w:rPr>
        <w:t>Example 11</w:t>
      </w:r>
    </w:p>
    <w:p w:rsidR="00B66A71" w:rsidRDefault="00AB1D8E">
      <w:pPr>
        <w:pStyle w:val="Heading4"/>
        <w:divId w:val="2069643874"/>
        <w:rPr>
          <w:rFonts w:eastAsia="Times New Roman"/>
        </w:rPr>
      </w:pPr>
      <w:bookmarkStart w:id="481" w:name="Session3_Answer1"/>
      <w:bookmarkEnd w:id="481"/>
      <w:r>
        <w:rPr>
          <w:rFonts w:eastAsia="Times New Roman"/>
        </w:rPr>
        <w:t>Answer</w:t>
      </w:r>
    </w:p>
    <w:p w:rsidR="00B66A71" w:rsidRDefault="00AB1D8E">
      <w:pPr>
        <w:numPr>
          <w:ilvl w:val="0"/>
          <w:numId w:val="61"/>
        </w:numPr>
        <w:ind w:left="780" w:right="780"/>
        <w:divId w:val="2069643874"/>
      </w:pPr>
      <w:r>
        <w:t>(a) There are 5078 people altogether.</w:t>
      </w:r>
    </w:p>
    <w:p w:rsidR="00B66A71" w:rsidRDefault="00AB1D8E">
      <w:pPr>
        <w:numPr>
          <w:ilvl w:val="0"/>
          <w:numId w:val="62"/>
        </w:numPr>
        <w:ind w:left="780" w:right="780"/>
        <w:divId w:val="2069643874"/>
      </w:pPr>
      <w:r>
        <w:t>  </w:t>
      </w:r>
      <w:r>
        <w:rPr>
          <w:noProof/>
          <w:position w:val="-8"/>
        </w:rPr>
        <w:drawing>
          <wp:inline distT="0" distB="0" distL="0" distR="0" wp14:anchorId="5AB548FD" wp14:editId="77BE08AB">
            <wp:extent cx="676275" cy="647700"/>
            <wp:effectExtent l="0" t="0" r="9525" b="0"/>
            <wp:docPr id="148" name="Picture 148" descr="D:\AaaF\OUT\httpswwwopeneduopenlearn_cmid13470_2023-02-24_11-51-10_679dc0091c7140428b5b1be4c9193dac\word\assets\_aea6a63f88c1a932be6b3aee2a721f856f3843e1_mu120_a_i0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AaaF\OUT\httpswwwopeneduopenlearn_cmid13470_2023-02-24_11-51-10_679dc0091c7140428b5b1be4c9193dac\word\assets\_aea6a63f88c1a932be6b3aee2a721f856f3843e1_mu120_a_i086e.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p>
    <w:p w:rsidR="00B66A71" w:rsidRDefault="00AB1D8E">
      <w:pPr>
        <w:numPr>
          <w:ilvl w:val="0"/>
          <w:numId w:val="63"/>
        </w:numPr>
        <w:ind w:left="780" w:right="780"/>
        <w:divId w:val="2069643874"/>
      </w:pPr>
      <w:r>
        <w:t>An alternative method is to note that 93 is 7 less than 100. So add 100 to 4985 (5085) and subtract 7 (5078).</w:t>
      </w:r>
    </w:p>
    <w:p w:rsidR="00B66A71" w:rsidRDefault="00AB1D8E">
      <w:pPr>
        <w:numPr>
          <w:ilvl w:val="0"/>
          <w:numId w:val="64"/>
        </w:numPr>
        <w:ind w:left="780" w:right="780"/>
        <w:divId w:val="2069643874"/>
      </w:pPr>
      <w:r>
        <w:t>(b) 3726 people are eligible to vote.</w:t>
      </w:r>
    </w:p>
    <w:p w:rsidR="00B66A71" w:rsidRDefault="00AB1D8E">
      <w:pPr>
        <w:numPr>
          <w:ilvl w:val="0"/>
          <w:numId w:val="65"/>
        </w:numPr>
        <w:ind w:left="780" w:right="780"/>
        <w:divId w:val="2069643874"/>
      </w:pPr>
      <w:r>
        <w:t>  </w:t>
      </w:r>
      <w:r>
        <w:rPr>
          <w:noProof/>
          <w:position w:val="-8"/>
        </w:rPr>
        <w:drawing>
          <wp:inline distT="0" distB="0" distL="0" distR="0" wp14:anchorId="505F8480" wp14:editId="7B6B106B">
            <wp:extent cx="676275" cy="647700"/>
            <wp:effectExtent l="0" t="0" r="9525" b="0"/>
            <wp:docPr id="149" name="Picture 149" descr="D:\AaaF\OUT\httpswwwopeneduopenlearn_cmid13470_2023-02-24_11-51-10_679dc0091c7140428b5b1be4c9193dac\word\assets\_02139ff8971e137a68beddd502b49d8bfbe1141a_mu120_a_i08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AaaF\OUT\httpswwwopeneduopenlearn_cmid13470_2023-02-24_11-51-10_679dc0091c7140428b5b1be4c9193dac\word\assets\_02139ff8971e137a68beddd502b49d8bfbe1141a_mu120_a_i087e.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6275" cy="647700"/>
                    </a:xfrm>
                    <a:prstGeom prst="rect">
                      <a:avLst/>
                    </a:prstGeom>
                    <a:noFill/>
                    <a:ln>
                      <a:noFill/>
                    </a:ln>
                  </pic:spPr>
                </pic:pic>
              </a:graphicData>
            </a:graphic>
          </wp:inline>
        </w:drawing>
      </w:r>
    </w:p>
    <w:bookmarkStart w:id="482" w:name="Back_To_Session3_Example1"/>
    <w:p w:rsidR="00B66A71" w:rsidRDefault="00AB1D8E">
      <w:pPr>
        <w:pStyle w:val="NormalWeb"/>
        <w:divId w:val="2069643874"/>
      </w:pPr>
      <w:r>
        <w:fldChar w:fldCharType="begin"/>
      </w:r>
      <w:r>
        <w:instrText xml:space="preserve"> HYPERLINK "" \l "Session3_Example1" </w:instrText>
      </w:r>
      <w:r>
        <w:fldChar w:fldCharType="separate"/>
      </w:r>
      <w:r>
        <w:rPr>
          <w:rStyle w:val="Hyperlink"/>
        </w:rPr>
        <w:t>Back to - Example 11</w:t>
      </w:r>
      <w:r>
        <w:fldChar w:fldCharType="end"/>
      </w:r>
      <w:bookmarkEnd w:id="482"/>
    </w:p>
    <w:p w:rsidR="00B66A71" w:rsidRDefault="00AB1D8E">
      <w:pPr>
        <w:pStyle w:val="Heading2"/>
        <w:divId w:val="535168235"/>
        <w:rPr>
          <w:rFonts w:eastAsia="Times New Roman"/>
        </w:rPr>
      </w:pPr>
      <w:r>
        <w:rPr>
          <w:rFonts w:eastAsia="Times New Roman"/>
        </w:rPr>
        <w:t>Activity 22</w:t>
      </w:r>
    </w:p>
    <w:p w:rsidR="00B66A71" w:rsidRDefault="00AB1D8E">
      <w:pPr>
        <w:pStyle w:val="Heading4"/>
        <w:divId w:val="1067647210"/>
        <w:rPr>
          <w:rFonts w:eastAsia="Times New Roman"/>
        </w:rPr>
      </w:pPr>
      <w:bookmarkStart w:id="483" w:name="Session3_Answer2"/>
      <w:bookmarkEnd w:id="483"/>
      <w:r>
        <w:rPr>
          <w:rFonts w:eastAsia="Times New Roman"/>
        </w:rPr>
        <w:t>Answer</w:t>
      </w:r>
    </w:p>
    <w:p w:rsidR="00B66A71" w:rsidRDefault="00AB1D8E">
      <w:pPr>
        <w:numPr>
          <w:ilvl w:val="0"/>
          <w:numId w:val="66"/>
        </w:numPr>
        <w:ind w:left="780" w:right="780"/>
        <w:divId w:val="1067647210"/>
      </w:pPr>
      <w:r>
        <w:t>(a) £999 700 remains.</w:t>
      </w:r>
    </w:p>
    <w:p w:rsidR="00B66A71" w:rsidRDefault="00AB1D8E">
      <w:pPr>
        <w:numPr>
          <w:ilvl w:val="0"/>
          <w:numId w:val="67"/>
        </w:numPr>
        <w:ind w:left="780" w:right="780"/>
        <w:divId w:val="1067647210"/>
      </w:pPr>
      <w:r>
        <w:t>  </w:t>
      </w:r>
      <w:r>
        <w:rPr>
          <w:noProof/>
          <w:position w:val="-8"/>
        </w:rPr>
        <w:drawing>
          <wp:inline distT="0" distB="0" distL="0" distR="0" wp14:anchorId="5561C49E" wp14:editId="22C0C308">
            <wp:extent cx="1009650" cy="647700"/>
            <wp:effectExtent l="0" t="0" r="0" b="0"/>
            <wp:docPr id="150" name="Picture 150" descr="D:\AaaF\OUT\httpswwwopeneduopenlearn_cmid13470_2023-02-24_11-51-10_679dc0091c7140428b5b1be4c9193dac\word\assets\_b7cb0b23797af95f1a1fdab0498f868b1e020326_mu120_a_si0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AaaF\OUT\httpswwwopeneduopenlearn_cmid13470_2023-02-24_11-51-10_679dc0091c7140428b5b1be4c9193dac\word\assets\_b7cb0b23797af95f1a1fdab0498f868b1e020326_mu120_a_si028e.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09650" cy="647700"/>
                    </a:xfrm>
                    <a:prstGeom prst="rect">
                      <a:avLst/>
                    </a:prstGeom>
                    <a:noFill/>
                    <a:ln>
                      <a:noFill/>
                    </a:ln>
                  </pic:spPr>
                </pic:pic>
              </a:graphicData>
            </a:graphic>
          </wp:inline>
        </w:drawing>
      </w:r>
    </w:p>
    <w:p w:rsidR="00B66A71" w:rsidRDefault="00AB1D8E">
      <w:pPr>
        <w:numPr>
          <w:ilvl w:val="0"/>
          <w:numId w:val="68"/>
        </w:numPr>
        <w:ind w:left="780" w:right="780"/>
        <w:divId w:val="1067647210"/>
      </w:pPr>
      <w:r>
        <w:t>(b) The total is £1054.</w:t>
      </w:r>
    </w:p>
    <w:p w:rsidR="00B66A71" w:rsidRDefault="00AB1D8E">
      <w:pPr>
        <w:numPr>
          <w:ilvl w:val="0"/>
          <w:numId w:val="69"/>
        </w:numPr>
        <w:ind w:left="780" w:right="780"/>
        <w:divId w:val="1067647210"/>
      </w:pPr>
      <w:r>
        <w:t>  </w:t>
      </w:r>
      <w:r>
        <w:rPr>
          <w:noProof/>
          <w:position w:val="-8"/>
        </w:rPr>
        <w:drawing>
          <wp:inline distT="0" distB="0" distL="0" distR="0" wp14:anchorId="5806D762" wp14:editId="19819D66">
            <wp:extent cx="685800" cy="647700"/>
            <wp:effectExtent l="0" t="0" r="0" b="0"/>
            <wp:docPr id="151" name="Picture 151" descr="D:\AaaF\OUT\httpswwwopeneduopenlearn_cmid13470_2023-02-24_11-51-10_679dc0091c7140428b5b1be4c9193dac\word\assets\_14933f7f8d11b1f03c431feb4a8aa447e2fe2c45_mu120_a_si0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AaaF\OUT\httpswwwopeneduopenlearn_cmid13470_2023-02-24_11-51-10_679dc0091c7140428b5b1be4c9193dac\word\assets\_14933f7f8d11b1f03c431feb4a8aa447e2fe2c45_mu120_a_si029e.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bookmarkStart w:id="484" w:name="Back_To_Session3_Activity1"/>
    <w:p w:rsidR="00B66A71" w:rsidRDefault="00AB1D8E">
      <w:pPr>
        <w:pStyle w:val="NormalWeb"/>
        <w:divId w:val="1067647210"/>
      </w:pPr>
      <w:r>
        <w:fldChar w:fldCharType="begin"/>
      </w:r>
      <w:r>
        <w:instrText xml:space="preserve"> HYPERLINK "" \l "Session3_Activity1" </w:instrText>
      </w:r>
      <w:r>
        <w:fldChar w:fldCharType="separate"/>
      </w:r>
      <w:r>
        <w:rPr>
          <w:rStyle w:val="Hyperlink"/>
        </w:rPr>
        <w:t>Back to - Activity 22</w:t>
      </w:r>
      <w:r>
        <w:fldChar w:fldCharType="end"/>
      </w:r>
      <w:bookmarkEnd w:id="484"/>
    </w:p>
    <w:p w:rsidR="00B66A71" w:rsidRDefault="00AB1D8E">
      <w:pPr>
        <w:pStyle w:val="Heading2"/>
        <w:divId w:val="535168235"/>
        <w:rPr>
          <w:rFonts w:eastAsia="Times New Roman"/>
        </w:rPr>
      </w:pPr>
      <w:r>
        <w:rPr>
          <w:rFonts w:eastAsia="Times New Roman"/>
        </w:rPr>
        <w:t>Example 12</w:t>
      </w:r>
    </w:p>
    <w:p w:rsidR="00B66A71" w:rsidRDefault="00AB1D8E">
      <w:pPr>
        <w:pStyle w:val="Heading4"/>
        <w:divId w:val="1029572348"/>
        <w:rPr>
          <w:rFonts w:eastAsia="Times New Roman"/>
        </w:rPr>
      </w:pPr>
      <w:bookmarkStart w:id="485" w:name="Session3_Answer3"/>
      <w:bookmarkEnd w:id="485"/>
      <w:r>
        <w:rPr>
          <w:rFonts w:eastAsia="Times New Roman"/>
        </w:rPr>
        <w:t>Answer</w:t>
      </w:r>
    </w:p>
    <w:p w:rsidR="00B66A71" w:rsidRDefault="00AB1D8E">
      <w:pPr>
        <w:numPr>
          <w:ilvl w:val="0"/>
          <w:numId w:val="70"/>
        </w:numPr>
        <w:ind w:left="780" w:right="780"/>
        <w:divId w:val="1029572348"/>
      </w:pPr>
      <w:r>
        <w:t xml:space="preserve">(a) There are 60 seconds in a minute and so it puts on 60 tops a minute. There are 60 minutes in an hour so it puts on 60 × 60 tops in an hour, which gives 3600. </w:t>
      </w:r>
    </w:p>
    <w:p w:rsidR="00B66A71" w:rsidRDefault="00AB1D8E">
      <w:pPr>
        <w:numPr>
          <w:ilvl w:val="0"/>
          <w:numId w:val="71"/>
        </w:numPr>
        <w:ind w:left="780" w:right="780"/>
        <w:divId w:val="1029572348"/>
      </w:pPr>
      <w:r>
        <w:t xml:space="preserve">There are many ways to do this e.g. think of 60 × 60 as 6 × 10 × 6 × 10, which is 6 × 6 × 10 × 10, i.e. 36 × 100, giving 3600 as before. </w:t>
      </w:r>
    </w:p>
    <w:p w:rsidR="00B66A71" w:rsidRDefault="00AB1D8E">
      <w:pPr>
        <w:numPr>
          <w:ilvl w:val="0"/>
          <w:numId w:val="71"/>
        </w:numPr>
        <w:ind w:left="780" w:right="780"/>
        <w:divId w:val="1029572348"/>
      </w:pPr>
      <w:r>
        <w:t>However you tackle it, the important thing is to remember the place values of the numbers.</w:t>
      </w:r>
    </w:p>
    <w:p w:rsidR="00B66A71" w:rsidRDefault="00AB1D8E">
      <w:pPr>
        <w:numPr>
          <w:ilvl w:val="0"/>
          <w:numId w:val="71"/>
        </w:numPr>
        <w:ind w:left="780" w:right="780"/>
        <w:divId w:val="1029572348"/>
      </w:pPr>
      <w:r>
        <w:t>So it tops 3600 bottles an hour. In 10 hours it tops 3600 × 10 = 36 000 bottles.</w:t>
      </w:r>
    </w:p>
    <w:p w:rsidR="00B66A71" w:rsidRDefault="00AB1D8E">
      <w:pPr>
        <w:numPr>
          <w:ilvl w:val="0"/>
          <w:numId w:val="71"/>
        </w:numPr>
        <w:ind w:left="780" w:right="780"/>
        <w:divId w:val="1029572348"/>
      </w:pPr>
      <w:r>
        <w:t>It tops 36 000 bottles in a 10 hour day.</w:t>
      </w:r>
    </w:p>
    <w:p w:rsidR="00B66A71" w:rsidRDefault="00AB1D8E">
      <w:pPr>
        <w:numPr>
          <w:ilvl w:val="0"/>
          <w:numId w:val="72"/>
        </w:numPr>
        <w:ind w:left="780" w:right="780"/>
        <w:divId w:val="1029572348"/>
      </w:pPr>
      <w:r>
        <w:t>(b) To find out how many bottles it tops in 30 days, multiply 36 000 by 30.</w:t>
      </w:r>
    </w:p>
    <w:p w:rsidR="00B66A71" w:rsidRDefault="00AB1D8E">
      <w:pPr>
        <w:numPr>
          <w:ilvl w:val="0"/>
          <w:numId w:val="73"/>
        </w:numPr>
        <w:ind w:left="780" w:right="780"/>
        <w:divId w:val="1029572348"/>
      </w:pPr>
      <w:r>
        <w:t xml:space="preserve">This is 36 000 × 3 × 10 = 1 080 000. </w:t>
      </w:r>
    </w:p>
    <w:p w:rsidR="00B66A71" w:rsidRDefault="00AB1D8E">
      <w:pPr>
        <w:numPr>
          <w:ilvl w:val="0"/>
          <w:numId w:val="73"/>
        </w:numPr>
        <w:ind w:left="780" w:right="780"/>
        <w:divId w:val="1029572348"/>
      </w:pPr>
      <w:r>
        <w:t>So the factory machine tops 1 080 000 bottles a month (just over a million).</w:t>
      </w:r>
    </w:p>
    <w:p w:rsidR="00B66A71" w:rsidRDefault="00AB1D8E">
      <w:pPr>
        <w:numPr>
          <w:ilvl w:val="0"/>
          <w:numId w:val="73"/>
        </w:numPr>
        <w:ind w:left="780" w:right="780"/>
        <w:divId w:val="1029572348"/>
      </w:pPr>
      <w:r>
        <w:t>The factory puts on 1 080 000 bottle tops in 30 days.</w:t>
      </w:r>
    </w:p>
    <w:bookmarkStart w:id="486" w:name="Back_To_Session3_Example2"/>
    <w:p w:rsidR="00B66A71" w:rsidRDefault="00AB1D8E">
      <w:pPr>
        <w:pStyle w:val="NormalWeb"/>
        <w:divId w:val="1029572348"/>
      </w:pPr>
      <w:r>
        <w:fldChar w:fldCharType="begin"/>
      </w:r>
      <w:r>
        <w:instrText xml:space="preserve"> HYPERLINK "" \l "Session3_Example2" </w:instrText>
      </w:r>
      <w:r>
        <w:fldChar w:fldCharType="separate"/>
      </w:r>
      <w:r>
        <w:rPr>
          <w:rStyle w:val="Hyperlink"/>
        </w:rPr>
        <w:t>Back to - Example 12</w:t>
      </w:r>
      <w:r>
        <w:fldChar w:fldCharType="end"/>
      </w:r>
      <w:bookmarkEnd w:id="486"/>
    </w:p>
    <w:p w:rsidR="00B66A71" w:rsidRDefault="00AB1D8E">
      <w:pPr>
        <w:pStyle w:val="Heading2"/>
        <w:divId w:val="535168235"/>
        <w:rPr>
          <w:rFonts w:eastAsia="Times New Roman"/>
        </w:rPr>
      </w:pPr>
      <w:r>
        <w:rPr>
          <w:rFonts w:eastAsia="Times New Roman"/>
        </w:rPr>
        <w:t>Activity 23</w:t>
      </w:r>
    </w:p>
    <w:p w:rsidR="00B66A71" w:rsidRDefault="00AB1D8E">
      <w:pPr>
        <w:pStyle w:val="Heading4"/>
        <w:divId w:val="1846702494"/>
        <w:rPr>
          <w:rFonts w:eastAsia="Times New Roman"/>
        </w:rPr>
      </w:pPr>
      <w:bookmarkStart w:id="487" w:name="Session3_Answer4"/>
      <w:bookmarkEnd w:id="487"/>
      <w:r>
        <w:rPr>
          <w:rFonts w:eastAsia="Times New Roman"/>
        </w:rPr>
        <w:t>Answer</w:t>
      </w:r>
    </w:p>
    <w:p w:rsidR="00B66A71" w:rsidRDefault="00AB1D8E">
      <w:pPr>
        <w:divId w:val="1846702494"/>
      </w:pPr>
      <w:r>
        <w:t>One box has 40 candles.</w:t>
      </w:r>
    </w:p>
    <w:p w:rsidR="00B66A71" w:rsidRDefault="00AB1D8E">
      <w:pPr>
        <w:divId w:val="1846702494"/>
      </w:pPr>
      <w:r>
        <w:t>10 boxes have 40 × 10 candles = 400 candles.</w:t>
      </w:r>
    </w:p>
    <w:p w:rsidR="00B66A71" w:rsidRDefault="00AB1D8E">
      <w:pPr>
        <w:divId w:val="1846702494"/>
      </w:pPr>
      <w:r>
        <w:t>30 boxes have 40 × 3 × 10 candles or 40 × 10 × 3 or 400 × 3 or 1200 candles.</w:t>
      </w:r>
    </w:p>
    <w:bookmarkStart w:id="488" w:name="Back_To_Session3_Activity2"/>
    <w:p w:rsidR="00B66A71" w:rsidRDefault="00AB1D8E">
      <w:pPr>
        <w:pStyle w:val="NormalWeb"/>
        <w:divId w:val="1846702494"/>
      </w:pPr>
      <w:r>
        <w:fldChar w:fldCharType="begin"/>
      </w:r>
      <w:r>
        <w:instrText xml:space="preserve"> HYPERLINK "" \l "Session3_Activity2" </w:instrText>
      </w:r>
      <w:r>
        <w:fldChar w:fldCharType="separate"/>
      </w:r>
      <w:r>
        <w:rPr>
          <w:rStyle w:val="Hyperlink"/>
        </w:rPr>
        <w:t>Back to - Activity 23</w:t>
      </w:r>
      <w:r>
        <w:fldChar w:fldCharType="end"/>
      </w:r>
      <w:bookmarkEnd w:id="488"/>
    </w:p>
    <w:p w:rsidR="00B66A71" w:rsidRDefault="00AB1D8E">
      <w:pPr>
        <w:pStyle w:val="Heading2"/>
        <w:divId w:val="535168235"/>
        <w:rPr>
          <w:rFonts w:eastAsia="Times New Roman"/>
        </w:rPr>
      </w:pPr>
      <w:r>
        <w:rPr>
          <w:rFonts w:eastAsia="Times New Roman"/>
        </w:rPr>
        <w:t>Activity 24</w:t>
      </w:r>
    </w:p>
    <w:p w:rsidR="00B66A71" w:rsidRDefault="00AB1D8E">
      <w:pPr>
        <w:pStyle w:val="Heading4"/>
        <w:divId w:val="1926301512"/>
        <w:rPr>
          <w:rFonts w:eastAsia="Times New Roman"/>
        </w:rPr>
      </w:pPr>
      <w:bookmarkStart w:id="489" w:name="Session3_Answer5"/>
      <w:bookmarkEnd w:id="489"/>
      <w:r>
        <w:rPr>
          <w:rFonts w:eastAsia="Times New Roman"/>
        </w:rPr>
        <w:t>Answer</w:t>
      </w:r>
    </w:p>
    <w:p w:rsidR="00B66A71" w:rsidRDefault="00AB1D8E">
      <w:pPr>
        <w:numPr>
          <w:ilvl w:val="0"/>
          <w:numId w:val="74"/>
        </w:numPr>
        <w:ind w:left="780" w:right="780"/>
        <w:divId w:val="1926301512"/>
      </w:pPr>
      <w:r>
        <w:t xml:space="preserve">(a) There are 7 days in a week, so 4 weeks is 7 × 4 = 28 days. </w:t>
      </w:r>
    </w:p>
    <w:p w:rsidR="00B66A71" w:rsidRDefault="00AB1D8E">
      <w:pPr>
        <w:numPr>
          <w:ilvl w:val="0"/>
          <w:numId w:val="74"/>
        </w:numPr>
        <w:ind w:left="780" w:right="780"/>
        <w:divId w:val="1926301512"/>
      </w:pPr>
      <w:r>
        <w:t>The number of pills required is 28 × 3 = 84.</w:t>
      </w:r>
    </w:p>
    <w:p w:rsidR="00B66A71" w:rsidRDefault="00AB1D8E">
      <w:pPr>
        <w:numPr>
          <w:ilvl w:val="0"/>
          <w:numId w:val="74"/>
        </w:numPr>
        <w:ind w:left="780" w:right="780"/>
        <w:divId w:val="1926301512"/>
      </w:pPr>
      <w:r>
        <w:t xml:space="preserve">(b) The apples in packs cost </w:t>
      </w:r>
      <w:r>
        <w:rPr>
          <w:noProof/>
          <w:position w:val="-8"/>
        </w:rPr>
        <w:drawing>
          <wp:inline distT="0" distB="0" distL="0" distR="0" wp14:anchorId="1C8020E2" wp14:editId="7A7A34DF">
            <wp:extent cx="171450" cy="295275"/>
            <wp:effectExtent l="0" t="0" r="0" b="9525"/>
            <wp:docPr id="152" name="Picture 152" descr="D:\AaaF\OUT\httpswwwopeneduopenlearn_cmid13470_2023-02-24_11-51-10_679dc0091c7140428b5b1be4c9193dac\word\assets\_7774587f69eda0c6bd68cc98c3318130cf94fb09_mu120_a_i06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AaaF\OUT\httpswwwopeneduopenlearn_cmid13470_2023-02-24_11-51-10_679dc0091c7140428b5b1be4c9193dac\word\assets\_7774587f69eda0c6bd68cc98c3318130cf94fb09_mu120_a_i061e.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1450" cy="295275"/>
                    </a:xfrm>
                    <a:prstGeom prst="rect">
                      <a:avLst/>
                    </a:prstGeom>
                    <a:noFill/>
                    <a:ln>
                      <a:noFill/>
                    </a:ln>
                  </pic:spPr>
                </pic:pic>
              </a:graphicData>
            </a:graphic>
          </wp:inline>
        </w:drawing>
      </w:r>
      <w:r>
        <w:t xml:space="preserve"> p each. </w:t>
      </w:r>
    </w:p>
    <w:p w:rsidR="00B66A71" w:rsidRDefault="00AB1D8E">
      <w:pPr>
        <w:numPr>
          <w:ilvl w:val="0"/>
          <w:numId w:val="74"/>
        </w:numPr>
        <w:ind w:left="780" w:right="780"/>
        <w:divId w:val="1926301512"/>
      </w:pPr>
      <w:r>
        <w:t xml:space="preserve">Dividing 95 by 7 gives 13 </w:t>
      </w:r>
      <w:r>
        <w:rPr>
          <w:noProof/>
          <w:position w:val="-8"/>
        </w:rPr>
        <w:drawing>
          <wp:inline distT="0" distB="0" distL="0" distR="0" wp14:anchorId="3D4B46BF" wp14:editId="0BE5F16B">
            <wp:extent cx="95250" cy="295275"/>
            <wp:effectExtent l="0" t="0" r="0" b="9525"/>
            <wp:docPr id="153" name="Picture 153" descr="D:\AaaF\OUT\httpswwwopeneduopenlearn_cmid13470_2023-02-24_11-51-10_679dc0091c7140428b5b1be4c9193dac\word\assets\_7de35b2f710e7cedbbed2f7119549d3467c59b2a_mu120_a_i06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AaaF\OUT\httpswwwopeneduopenlearn_cmid13470_2023-02-24_11-51-10_679dc0091c7140428b5b1be4c9193dac\word\assets\_7de35b2f710e7cedbbed2f7119549d3467c59b2a_mu120_a_i062e.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5250" cy="295275"/>
                    </a:xfrm>
                    <a:prstGeom prst="rect">
                      <a:avLst/>
                    </a:prstGeom>
                    <a:noFill/>
                    <a:ln>
                      <a:noFill/>
                    </a:ln>
                  </pic:spPr>
                </pic:pic>
              </a:graphicData>
            </a:graphic>
          </wp:inline>
        </w:drawing>
      </w:r>
      <w:r>
        <w:t xml:space="preserve">, </w:t>
      </w:r>
    </w:p>
    <w:p w:rsidR="00B66A71" w:rsidRDefault="00AB1D8E">
      <w:pPr>
        <w:numPr>
          <w:ilvl w:val="0"/>
          <w:numId w:val="74"/>
        </w:numPr>
        <w:ind w:left="780" w:right="780"/>
        <w:divId w:val="1926301512"/>
      </w:pPr>
      <w:r>
        <w:t>which is less than the 14p per apple sold singly.</w:t>
      </w:r>
    </w:p>
    <w:p w:rsidR="00B66A71" w:rsidRDefault="00AB1D8E">
      <w:pPr>
        <w:numPr>
          <w:ilvl w:val="0"/>
          <w:numId w:val="74"/>
        </w:numPr>
        <w:ind w:left="780" w:right="780"/>
        <w:divId w:val="1926301512"/>
      </w:pPr>
      <w:r>
        <w:t xml:space="preserve">Alternatively, you could compare the cost of 7 apples: 7 apples at 14p each would cost 98p, which is more than 95p. So the apples in the pack would appear to be the better buy. (However, if you do not want 7 apples, and are likely to leave some of them to rot, you would be better off just buying the number of apples you want!) </w:t>
      </w:r>
    </w:p>
    <w:bookmarkStart w:id="490" w:name="Back_To_Session3_Activity3"/>
    <w:p w:rsidR="00B66A71" w:rsidRDefault="00AB1D8E">
      <w:pPr>
        <w:pStyle w:val="NormalWeb"/>
        <w:divId w:val="1926301512"/>
      </w:pPr>
      <w:r>
        <w:fldChar w:fldCharType="begin"/>
      </w:r>
      <w:r>
        <w:instrText xml:space="preserve"> HYPERLINK "" \l "Session3_Activity3" </w:instrText>
      </w:r>
      <w:r>
        <w:fldChar w:fldCharType="separate"/>
      </w:r>
      <w:r>
        <w:rPr>
          <w:rStyle w:val="Hyperlink"/>
        </w:rPr>
        <w:t>Back to - Activity 24</w:t>
      </w:r>
      <w:r>
        <w:fldChar w:fldCharType="end"/>
      </w:r>
      <w:bookmarkEnd w:id="490"/>
    </w:p>
    <w:p w:rsidR="00B66A71" w:rsidRDefault="00AB1D8E">
      <w:pPr>
        <w:pStyle w:val="Heading2"/>
        <w:divId w:val="535168235"/>
        <w:rPr>
          <w:rFonts w:eastAsia="Times New Roman"/>
        </w:rPr>
      </w:pPr>
      <w:r>
        <w:rPr>
          <w:rFonts w:eastAsia="Times New Roman"/>
        </w:rPr>
        <w:t>Activity 25</w:t>
      </w:r>
    </w:p>
    <w:p w:rsidR="00B66A71" w:rsidRDefault="00AB1D8E">
      <w:pPr>
        <w:pStyle w:val="Heading4"/>
        <w:divId w:val="276106653"/>
        <w:rPr>
          <w:rFonts w:eastAsia="Times New Roman"/>
        </w:rPr>
      </w:pPr>
      <w:bookmarkStart w:id="491" w:name="Session3_Answer6"/>
      <w:bookmarkEnd w:id="491"/>
      <w:r>
        <w:rPr>
          <w:rFonts w:eastAsia="Times New Roman"/>
        </w:rPr>
        <w:t>Answer</w:t>
      </w:r>
    </w:p>
    <w:p w:rsidR="00B66A71" w:rsidRDefault="00AB1D8E">
      <w:pPr>
        <w:numPr>
          <w:ilvl w:val="0"/>
          <w:numId w:val="75"/>
        </w:numPr>
        <w:ind w:left="780" w:right="780"/>
        <w:divId w:val="276106653"/>
      </w:pPr>
      <w:r>
        <w:t xml:space="preserve">(a) Multiplying by 1 gives an answer the same as the original number. (There are many possible ways of wording this. You may have said it ‘leaves the number unchanged’ or ‘has no effect’.) </w:t>
      </w:r>
    </w:p>
    <w:p w:rsidR="00B66A71" w:rsidRDefault="00AB1D8E">
      <w:pPr>
        <w:numPr>
          <w:ilvl w:val="0"/>
          <w:numId w:val="75"/>
        </w:numPr>
        <w:ind w:left="780" w:right="780"/>
        <w:divId w:val="276106653"/>
      </w:pPr>
      <w:r>
        <w:t>(b) Multiplying by 0 always gives 0.</w:t>
      </w:r>
    </w:p>
    <w:bookmarkStart w:id="492" w:name="Back_To_Session3_Activity4"/>
    <w:p w:rsidR="00B66A71" w:rsidRDefault="00AB1D8E">
      <w:pPr>
        <w:pStyle w:val="NormalWeb"/>
        <w:divId w:val="276106653"/>
      </w:pPr>
      <w:r>
        <w:fldChar w:fldCharType="begin"/>
      </w:r>
      <w:r>
        <w:instrText xml:space="preserve"> HYPERLINK "" \l "Session3_Activity4" </w:instrText>
      </w:r>
      <w:r>
        <w:fldChar w:fldCharType="separate"/>
      </w:r>
      <w:r>
        <w:rPr>
          <w:rStyle w:val="Hyperlink"/>
        </w:rPr>
        <w:t>Back to - Activity 25</w:t>
      </w:r>
      <w:r>
        <w:fldChar w:fldCharType="end"/>
      </w:r>
      <w:bookmarkEnd w:id="492"/>
    </w:p>
    <w:p w:rsidR="00B66A71" w:rsidRDefault="00AB1D8E">
      <w:pPr>
        <w:pStyle w:val="Heading2"/>
        <w:divId w:val="535168235"/>
        <w:rPr>
          <w:rFonts w:eastAsia="Times New Roman"/>
        </w:rPr>
      </w:pPr>
      <w:r>
        <w:rPr>
          <w:rFonts w:eastAsia="Times New Roman"/>
        </w:rPr>
        <w:t>Activity 26</w:t>
      </w:r>
    </w:p>
    <w:p w:rsidR="00B66A71" w:rsidRDefault="00AB1D8E">
      <w:pPr>
        <w:pStyle w:val="Heading4"/>
        <w:divId w:val="1200631594"/>
        <w:rPr>
          <w:rFonts w:eastAsia="Times New Roman"/>
        </w:rPr>
      </w:pPr>
      <w:bookmarkStart w:id="493" w:name="Session3_Answer7"/>
      <w:bookmarkEnd w:id="493"/>
      <w:r>
        <w:rPr>
          <w:rFonts w:eastAsia="Times New Roman"/>
        </w:rPr>
        <w:t>Answer</w:t>
      </w:r>
    </w:p>
    <w:p w:rsidR="00B66A71" w:rsidRDefault="00AB1D8E">
      <w:pPr>
        <w:divId w:val="1200631594"/>
      </w:pPr>
      <w:r>
        <w:t>Convert all the times to days, say:</w:t>
      </w:r>
    </w:p>
    <w:p w:rsidR="00B66A71" w:rsidRDefault="00AB1D8E">
      <w:pPr>
        <w:divId w:val="1200631594"/>
      </w:pPr>
      <w:r>
        <w:t>  four weeks is 4 × 7 = 28 days;</w:t>
      </w:r>
    </w:p>
    <w:p w:rsidR="00B66A71" w:rsidRDefault="00AB1D8E">
      <w:pPr>
        <w:divId w:val="1200631594"/>
      </w:pPr>
      <w:r>
        <w:t>  29 days is already in days.</w:t>
      </w:r>
    </w:p>
    <w:p w:rsidR="00B66A71" w:rsidRDefault="00AB1D8E">
      <w:pPr>
        <w:divId w:val="1200631594"/>
      </w:pPr>
      <w:r>
        <w:t>To convert 360 hours to days, divide by 24.</w:t>
      </w:r>
    </w:p>
    <w:p w:rsidR="00B66A71" w:rsidRDefault="00AB1D8E">
      <w:pPr>
        <w:divId w:val="1200631594"/>
      </w:pPr>
      <w:r>
        <w:t xml:space="preserve">Writing it as </w:t>
      </w:r>
      <w:r>
        <w:rPr>
          <w:noProof/>
          <w:position w:val="-8"/>
        </w:rPr>
        <w:drawing>
          <wp:inline distT="0" distB="0" distL="0" distR="0" wp14:anchorId="0F6B5C28" wp14:editId="24BB2C8C">
            <wp:extent cx="266700" cy="295275"/>
            <wp:effectExtent l="0" t="0" r="0" b="9525"/>
            <wp:docPr id="154" name="Picture 154" descr="D:\AaaF\OUT\httpswwwopeneduopenlearn_cmid13470_2023-02-24_11-51-10_679dc0091c7140428b5b1be4c9193dac\word\assets\_394cec13c966c9aa3e99ec3926d9687b9e11f816_mu120_a_si0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AaaF\OUT\httpswwwopeneduopenlearn_cmid13470_2023-02-24_11-51-10_679dc0091c7140428b5b1be4c9193dac\word\assets\_394cec13c966c9aa3e99ec3926d9687b9e11f816_mu120_a_si031e.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t xml:space="preserve"> you may spot that you can divide top and bottom by 12 to give </w:t>
      </w:r>
      <w:r>
        <w:rPr>
          <w:noProof/>
          <w:position w:val="-8"/>
        </w:rPr>
        <w:drawing>
          <wp:inline distT="0" distB="0" distL="0" distR="0" wp14:anchorId="3BA8AB4F" wp14:editId="50C0D53B">
            <wp:extent cx="171450" cy="295275"/>
            <wp:effectExtent l="0" t="0" r="0" b="9525"/>
            <wp:docPr id="155" name="Picture 155" descr="D:\AaaF\OUT\httpswwwopeneduopenlearn_cmid13470_2023-02-24_11-51-10_679dc0091c7140428b5b1be4c9193dac\word\assets\_89fc3ac01006678f9c7264af765360923521ef22_mu120_a_si03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AaaF\OUT\httpswwwopeneduopenlearn_cmid13470_2023-02-24_11-51-10_679dc0091c7140428b5b1be4c9193dac\word\assets\_89fc3ac01006678f9c7264af765360923521ef22_mu120_a_si032e.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1450" cy="295275"/>
                    </a:xfrm>
                    <a:prstGeom prst="rect">
                      <a:avLst/>
                    </a:prstGeom>
                    <a:noFill/>
                    <a:ln>
                      <a:noFill/>
                    </a:ln>
                  </pic:spPr>
                </pic:pic>
              </a:graphicData>
            </a:graphic>
          </wp:inline>
        </w:drawing>
      </w:r>
      <w:r>
        <w:t xml:space="preserve"> = 15. </w:t>
      </w:r>
    </w:p>
    <w:p w:rsidR="00B66A71" w:rsidRDefault="00AB1D8E">
      <w:pPr>
        <w:divId w:val="1200631594"/>
      </w:pPr>
      <w:r>
        <w:t>(Or you can divide 360 by 12 and then by 2 to give the same result as dividing by 24.</w:t>
      </w:r>
    </w:p>
    <w:p w:rsidR="00B66A71" w:rsidRDefault="00AB1D8E">
      <w:pPr>
        <w:divId w:val="1200631594"/>
      </w:pPr>
      <w:r>
        <w:t>Alternatively you may say 10 days is 240 hours, 5 days is 120 hours, so 15 days is 360 hours.)</w:t>
      </w:r>
    </w:p>
    <w:p w:rsidR="00B66A71" w:rsidRDefault="00AB1D8E">
      <w:pPr>
        <w:divId w:val="1200631594"/>
      </w:pPr>
      <w:r>
        <w:t>So, in order:</w:t>
      </w:r>
    </w:p>
    <w:p w:rsidR="00B66A71" w:rsidRDefault="00AB1D8E">
      <w:pPr>
        <w:divId w:val="1200631594"/>
      </w:pPr>
      <w:r>
        <w:t>  360 hours, 4 weeks, 29 days.</w:t>
      </w:r>
    </w:p>
    <w:bookmarkStart w:id="494" w:name="Back_To_Session3_Activity5"/>
    <w:p w:rsidR="00B66A71" w:rsidRDefault="00AB1D8E">
      <w:pPr>
        <w:pStyle w:val="NormalWeb"/>
        <w:divId w:val="1200631594"/>
      </w:pPr>
      <w:r>
        <w:fldChar w:fldCharType="begin"/>
      </w:r>
      <w:r>
        <w:instrText xml:space="preserve"> HYPERLINK "" \l "Session3_Activity5" </w:instrText>
      </w:r>
      <w:r>
        <w:fldChar w:fldCharType="separate"/>
      </w:r>
      <w:r>
        <w:rPr>
          <w:rStyle w:val="Hyperlink"/>
        </w:rPr>
        <w:t>Back to - Activity 26</w:t>
      </w:r>
      <w:r>
        <w:fldChar w:fldCharType="end"/>
      </w:r>
      <w:bookmarkEnd w:id="494"/>
    </w:p>
    <w:p w:rsidR="00B66A71" w:rsidRDefault="00AB1D8E">
      <w:pPr>
        <w:pStyle w:val="Heading2"/>
        <w:divId w:val="535168235"/>
        <w:rPr>
          <w:rFonts w:eastAsia="Times New Roman"/>
        </w:rPr>
      </w:pPr>
      <w:r>
        <w:rPr>
          <w:rFonts w:eastAsia="Times New Roman"/>
        </w:rPr>
        <w:t>Example 13</w:t>
      </w:r>
    </w:p>
    <w:p w:rsidR="00B66A71" w:rsidRDefault="00AB1D8E">
      <w:pPr>
        <w:pStyle w:val="Heading4"/>
        <w:divId w:val="1247038896"/>
        <w:rPr>
          <w:rFonts w:eastAsia="Times New Roman"/>
        </w:rPr>
      </w:pPr>
      <w:bookmarkStart w:id="495" w:name="Session3_Answer8"/>
      <w:bookmarkEnd w:id="495"/>
      <w:r>
        <w:rPr>
          <w:rFonts w:eastAsia="Times New Roman"/>
        </w:rPr>
        <w:t>Answer</w:t>
      </w:r>
    </w:p>
    <w:p w:rsidR="00B66A71" w:rsidRDefault="00AB1D8E">
      <w:pPr>
        <w:divId w:val="1247038896"/>
      </w:pPr>
      <w:r>
        <w:t xml:space="preserve">To solve the problem, you need to know how many times 40 goes into 1000. </w:t>
      </w:r>
    </w:p>
    <w:p w:rsidR="00B66A71" w:rsidRDefault="00AB1D8E">
      <w:pPr>
        <w:divId w:val="1247038896"/>
      </w:pPr>
      <w:r>
        <w:t>There are several ways to do this. One is to divide 1000 by 40:</w:t>
      </w:r>
    </w:p>
    <w:p w:rsidR="00B66A71" w:rsidRDefault="00AB1D8E">
      <w:pPr>
        <w:divId w:val="1247038896"/>
      </w:pPr>
      <w:r>
        <w:rPr>
          <w:noProof/>
          <w:position w:val="-8"/>
        </w:rPr>
        <w:drawing>
          <wp:inline distT="0" distB="0" distL="0" distR="0" wp14:anchorId="10C128FB" wp14:editId="5D4DD1EA">
            <wp:extent cx="342900" cy="295275"/>
            <wp:effectExtent l="0" t="0" r="0" b="9525"/>
            <wp:docPr id="156" name="Picture 156" descr="D:\AaaF\OUT\httpswwwopeneduopenlearn_cmid13470_2023-02-24_11-51-10_679dc0091c7140428b5b1be4c9193dac\word\assets\_4df114d0bab3629e22ad5271dc372c487355b377_mu120_a_i08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AaaF\OUT\httpswwwopeneduopenlearn_cmid13470_2023-02-24_11-51-10_679dc0091c7140428b5b1be4c9193dac\word\assets\_4df114d0bab3629e22ad5271dc372c487355b377_mu120_a_i088e.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p>
    <w:p w:rsidR="00B66A71" w:rsidRDefault="00AB1D8E">
      <w:pPr>
        <w:divId w:val="1247038896"/>
      </w:pPr>
      <w:r>
        <w:t>So its value is unchanged if top and bottom are multiplied or divided by the same number.</w:t>
      </w:r>
    </w:p>
    <w:p w:rsidR="00B66A71" w:rsidRDefault="00AB1D8E">
      <w:pPr>
        <w:divId w:val="1247038896"/>
      </w:pPr>
      <w:r>
        <w:t>Here, notice that top and bottom are both divisible by 10.</w:t>
      </w:r>
    </w:p>
    <w:p w:rsidR="00B66A71" w:rsidRDefault="00AB1D8E">
      <w:pPr>
        <w:divId w:val="1247038896"/>
        <w:rPr>
          <w:vanish/>
        </w:rPr>
      </w:pPr>
      <w:r>
        <w:rPr>
          <w:vanish/>
        </w:rPr>
        <w:t>Start of $1</w:t>
      </w:r>
    </w:p>
    <w:p w:rsidR="00B66A71" w:rsidRDefault="00AB1D8E">
      <w:pPr>
        <w:spacing w:before="0" w:beforeAutospacing="0" w:after="0" w:afterAutospacing="0" w:line="240" w:lineRule="auto"/>
        <w:divId w:val="1640646976"/>
        <w:rPr>
          <w:rFonts w:ascii="Times New Roman" w:eastAsia="Times New Roman" w:hAnsi="Times New Roman" w:cs="Times New Roman"/>
          <w:sz w:val="24"/>
          <w:szCs w:val="24"/>
        </w:rPr>
      </w:pPr>
      <w:bookmarkStart w:id="496" w:name="Session3_Equation1"/>
      <w:bookmarkEnd w:id="496"/>
      <w:r>
        <w:rPr>
          <w:rFonts w:ascii="Times New Roman" w:eastAsia="Times New Roman" w:hAnsi="Times New Roman" w:cs="Times New Roman"/>
          <w:noProof/>
          <w:sz w:val="24"/>
          <w:szCs w:val="24"/>
        </w:rPr>
        <w:drawing>
          <wp:inline distT="0" distB="0" distL="0" distR="0" wp14:anchorId="0D7AE8B6" wp14:editId="3F3E3468">
            <wp:extent cx="1571625" cy="295275"/>
            <wp:effectExtent l="0" t="0" r="9525" b="9525"/>
            <wp:docPr id="157" name="Picture 157" descr="D:\AaaF\OUT\httpswwwopeneduopenlearn_cmid13470_2023-02-24_11-51-10_679dc0091c7140428b5b1be4c9193dac\word\assets\_176d0f781a7f54bd7de1532ec226d418a2779963_mu120_a_u00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AaaF\OUT\httpswwwopeneduopenlearn_cmid13470_2023-02-24_11-51-10_679dc0091c7140428b5b1be4c9193dac\word\assets\_176d0f781a7f54bd7de1532ec226d418a2779963_mu120_a_u004e.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p>
    <w:p w:rsidR="00B66A71" w:rsidRDefault="00AB1D8E">
      <w:pPr>
        <w:divId w:val="1247038896"/>
        <w:rPr>
          <w:vanish/>
        </w:rPr>
      </w:pPr>
      <w:r>
        <w:rPr>
          <w:vanish/>
        </w:rPr>
        <w:t>End of $1</w:t>
      </w:r>
    </w:p>
    <w:p w:rsidR="00B66A71" w:rsidRDefault="00AB1D8E">
      <w:pPr>
        <w:divId w:val="1247038896"/>
      </w:pPr>
      <w:r>
        <w:t>So you need 25 boxes of candles.</w:t>
      </w:r>
    </w:p>
    <w:p w:rsidR="00B66A71" w:rsidRDefault="00AB1D8E">
      <w:pPr>
        <w:divId w:val="1247038896"/>
      </w:pPr>
      <w:r>
        <w:t>Alternatively, you might say 1 box gives 40, so 10 boxes give 400, 20 boxes give 800, 5 boxes give 200, so 25 boxes give 1000.</w:t>
      </w:r>
    </w:p>
    <w:bookmarkStart w:id="497" w:name="Back_To_Session3_Example3"/>
    <w:p w:rsidR="00B66A71" w:rsidRDefault="00AB1D8E">
      <w:pPr>
        <w:pStyle w:val="NormalWeb"/>
        <w:divId w:val="1247038896"/>
      </w:pPr>
      <w:r>
        <w:fldChar w:fldCharType="begin"/>
      </w:r>
      <w:r>
        <w:instrText xml:space="preserve"> HYPERLINK "" \l "Session3_Example3" </w:instrText>
      </w:r>
      <w:r>
        <w:fldChar w:fldCharType="separate"/>
      </w:r>
      <w:r>
        <w:rPr>
          <w:rStyle w:val="Hyperlink"/>
        </w:rPr>
        <w:t>Back to - Example 13</w:t>
      </w:r>
      <w:r>
        <w:fldChar w:fldCharType="end"/>
      </w:r>
      <w:bookmarkEnd w:id="497"/>
    </w:p>
    <w:p w:rsidR="00B66A71" w:rsidRDefault="00AB1D8E">
      <w:pPr>
        <w:pStyle w:val="Heading2"/>
        <w:divId w:val="535168235"/>
        <w:rPr>
          <w:rFonts w:eastAsia="Times New Roman"/>
        </w:rPr>
      </w:pPr>
      <w:r>
        <w:rPr>
          <w:rFonts w:eastAsia="Times New Roman"/>
        </w:rPr>
        <w:t>Activity 27</w:t>
      </w:r>
    </w:p>
    <w:p w:rsidR="00B66A71" w:rsidRDefault="00AB1D8E">
      <w:pPr>
        <w:pStyle w:val="Heading4"/>
        <w:divId w:val="503976113"/>
        <w:rPr>
          <w:rFonts w:eastAsia="Times New Roman"/>
        </w:rPr>
      </w:pPr>
      <w:bookmarkStart w:id="498" w:name="Session3_Answer9"/>
      <w:bookmarkEnd w:id="498"/>
      <w:r>
        <w:rPr>
          <w:rFonts w:eastAsia="Times New Roman"/>
        </w:rPr>
        <w:t>Answer</w:t>
      </w:r>
    </w:p>
    <w:p w:rsidR="00B66A71" w:rsidRDefault="00AB1D8E">
      <w:pPr>
        <w:numPr>
          <w:ilvl w:val="0"/>
          <w:numId w:val="76"/>
        </w:numPr>
        <w:ind w:left="780" w:right="780"/>
        <w:divId w:val="503976113"/>
      </w:pPr>
      <w:r>
        <w:t>(a) 27 000 ÷ 9 = 3000.</w:t>
      </w:r>
    </w:p>
    <w:p w:rsidR="00B66A71" w:rsidRDefault="00AB1D8E">
      <w:pPr>
        <w:numPr>
          <w:ilvl w:val="0"/>
          <w:numId w:val="76"/>
        </w:numPr>
        <w:ind w:left="780" w:right="780"/>
        <w:divId w:val="503976113"/>
      </w:pPr>
      <w:r>
        <w:t>They get £3000 each.</w:t>
      </w:r>
    </w:p>
    <w:p w:rsidR="00B66A71" w:rsidRDefault="00AB1D8E">
      <w:pPr>
        <w:numPr>
          <w:ilvl w:val="0"/>
          <w:numId w:val="76"/>
        </w:numPr>
        <w:ind w:left="780" w:right="780"/>
        <w:divId w:val="503976113"/>
      </w:pPr>
      <w:r>
        <w:t xml:space="preserve">(b) </w:t>
      </w:r>
      <w:r>
        <w:rPr>
          <w:noProof/>
          <w:position w:val="-8"/>
        </w:rPr>
        <w:drawing>
          <wp:inline distT="0" distB="0" distL="0" distR="0" wp14:anchorId="506D4CA7" wp14:editId="0C227877">
            <wp:extent cx="1400175" cy="295275"/>
            <wp:effectExtent l="0" t="0" r="9525" b="9525"/>
            <wp:docPr id="158" name="Picture 158" descr="D:\AaaF\OUT\httpswwwopeneduopenlearn_cmid13470_2023-02-24_11-51-10_679dc0091c7140428b5b1be4c9193dac\word\assets\_f22d1b08de4ced333127cc24bd02d794f5f4418b_mu120_a_si03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AaaF\OUT\httpswwwopeneduopenlearn_cmid13470_2023-02-24_11-51-10_679dc0091c7140428b5b1be4c9193dac\word\assets\_f22d1b08de4ced333127cc24bd02d794f5f4418b_mu120_a_si030e.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00175" cy="295275"/>
                    </a:xfrm>
                    <a:prstGeom prst="rect">
                      <a:avLst/>
                    </a:prstGeom>
                    <a:noFill/>
                    <a:ln>
                      <a:noFill/>
                    </a:ln>
                  </pic:spPr>
                </pic:pic>
              </a:graphicData>
            </a:graphic>
          </wp:inline>
        </w:drawing>
      </w:r>
      <w:r>
        <w:t xml:space="preserve">. </w:t>
      </w:r>
    </w:p>
    <w:p w:rsidR="00B66A71" w:rsidRDefault="00AB1D8E">
      <w:pPr>
        <w:numPr>
          <w:ilvl w:val="0"/>
          <w:numId w:val="76"/>
        </w:numPr>
        <w:ind w:left="780" w:right="780"/>
        <w:divId w:val="503976113"/>
      </w:pPr>
      <w:r>
        <w:t>They get £30 each.</w:t>
      </w:r>
    </w:p>
    <w:bookmarkStart w:id="499" w:name="Back_To_Session3_Activity6"/>
    <w:p w:rsidR="00B66A71" w:rsidRDefault="00AB1D8E">
      <w:pPr>
        <w:pStyle w:val="NormalWeb"/>
        <w:divId w:val="503976113"/>
      </w:pPr>
      <w:r>
        <w:fldChar w:fldCharType="begin"/>
      </w:r>
      <w:r>
        <w:instrText xml:space="preserve"> HYPERLINK "" \l "Session3_Activity6" </w:instrText>
      </w:r>
      <w:r>
        <w:fldChar w:fldCharType="separate"/>
      </w:r>
      <w:r>
        <w:rPr>
          <w:rStyle w:val="Hyperlink"/>
        </w:rPr>
        <w:t>Back to - Activity 27</w:t>
      </w:r>
      <w:r>
        <w:fldChar w:fldCharType="end"/>
      </w:r>
      <w:bookmarkEnd w:id="499"/>
    </w:p>
    <w:p w:rsidR="00B66A71" w:rsidRDefault="00AB1D8E">
      <w:pPr>
        <w:pStyle w:val="Heading2"/>
        <w:divId w:val="535168235"/>
        <w:rPr>
          <w:rFonts w:eastAsia="Times New Roman"/>
        </w:rPr>
      </w:pPr>
      <w:r>
        <w:rPr>
          <w:rFonts w:eastAsia="Times New Roman"/>
        </w:rPr>
        <w:t>Example 14</w:t>
      </w:r>
    </w:p>
    <w:p w:rsidR="00B66A71" w:rsidRDefault="00AB1D8E">
      <w:pPr>
        <w:pStyle w:val="Heading4"/>
        <w:divId w:val="1924100261"/>
        <w:rPr>
          <w:rFonts w:eastAsia="Times New Roman"/>
        </w:rPr>
      </w:pPr>
      <w:bookmarkStart w:id="500" w:name="Session3_Answer10"/>
      <w:bookmarkEnd w:id="500"/>
      <w:r>
        <w:rPr>
          <w:rFonts w:eastAsia="Times New Roman"/>
        </w:rPr>
        <w:t>Answer</w:t>
      </w:r>
    </w:p>
    <w:p w:rsidR="00B66A71" w:rsidRDefault="00AB1D8E">
      <w:pPr>
        <w:numPr>
          <w:ilvl w:val="0"/>
          <w:numId w:val="77"/>
        </w:numPr>
        <w:ind w:left="780" w:right="780"/>
        <w:divId w:val="1924100261"/>
      </w:pPr>
      <w:r>
        <w:t xml:space="preserve">(a) Multiplying by 365 is quite hard work, whereas multiplying by 3 is comparatively easy. Since 3 lots of 365 are the same as 365 lots of 3, it makes no difference whether you multiply 3 by 365 or multiply 365 by 3. </w:t>
      </w:r>
    </w:p>
    <w:p w:rsidR="00B66A71" w:rsidRDefault="00AB1D8E">
      <w:pPr>
        <w:ind w:left="780" w:right="780"/>
        <w:divId w:val="1924100261"/>
      </w:pPr>
      <w:r>
        <w:t>  3 × 365 = 365 × 3 = 1095.</w:t>
      </w:r>
    </w:p>
    <w:p w:rsidR="00B66A71" w:rsidRDefault="00AB1D8E">
      <w:pPr>
        <w:ind w:left="780" w:right="780"/>
        <w:divId w:val="1924100261"/>
      </w:pPr>
      <w:r>
        <w:t>Since 3 × 365 = 1095, there are 1095 days in 3 years, provided one is not a leap year. If it were there would be 1096.</w:t>
      </w:r>
    </w:p>
    <w:p w:rsidR="00B66A71" w:rsidRDefault="00AB1D8E">
      <w:pPr>
        <w:numPr>
          <w:ilvl w:val="0"/>
          <w:numId w:val="77"/>
        </w:numPr>
        <w:ind w:left="780" w:right="780"/>
        <w:divId w:val="1924100261"/>
      </w:pPr>
      <w:r>
        <w:t>(b) 366 ÷ 3 = 122. So there will be 122 days.</w:t>
      </w:r>
    </w:p>
    <w:p w:rsidR="00B66A71" w:rsidRDefault="00AB1D8E">
      <w:pPr>
        <w:numPr>
          <w:ilvl w:val="0"/>
          <w:numId w:val="77"/>
        </w:numPr>
        <w:ind w:left="780" w:right="780"/>
        <w:divId w:val="1924100261"/>
      </w:pPr>
      <w:r>
        <w:t>(c) 3 × 365 = 365 × 3</w:t>
      </w:r>
    </w:p>
    <w:p w:rsidR="00B66A71" w:rsidRDefault="00AB1D8E">
      <w:pPr>
        <w:numPr>
          <w:ilvl w:val="0"/>
          <w:numId w:val="77"/>
        </w:numPr>
        <w:ind w:left="780" w:right="780"/>
        <w:divId w:val="1924100261"/>
      </w:pPr>
      <w:r>
        <w:t>So you can interchange the numbers in (a).</w:t>
      </w:r>
    </w:p>
    <w:p w:rsidR="00B66A71" w:rsidRDefault="00AB1D8E">
      <w:pPr>
        <w:numPr>
          <w:ilvl w:val="0"/>
          <w:numId w:val="77"/>
        </w:numPr>
        <w:ind w:left="780" w:right="780"/>
        <w:divId w:val="1924100261"/>
      </w:pPr>
      <w:r>
        <w:t>But 366 ÷ 3 does not give the same answer as 3 ÷ 366.</w:t>
      </w:r>
    </w:p>
    <w:p w:rsidR="00B66A71" w:rsidRDefault="00AB1D8E">
      <w:pPr>
        <w:numPr>
          <w:ilvl w:val="0"/>
          <w:numId w:val="77"/>
        </w:numPr>
        <w:ind w:left="780" w:right="780"/>
        <w:divId w:val="1924100261"/>
      </w:pPr>
      <w:r>
        <w:t>So you cannot interchange the numbers in (b).</w:t>
      </w:r>
    </w:p>
    <w:bookmarkStart w:id="501" w:name="Back_To_Session3_Example4"/>
    <w:p w:rsidR="00B66A71" w:rsidRDefault="00AB1D8E">
      <w:pPr>
        <w:pStyle w:val="NormalWeb"/>
        <w:divId w:val="1924100261"/>
      </w:pPr>
      <w:r>
        <w:fldChar w:fldCharType="begin"/>
      </w:r>
      <w:r>
        <w:instrText xml:space="preserve"> HYPERLINK "" \l "Session3_Example4" </w:instrText>
      </w:r>
      <w:r>
        <w:fldChar w:fldCharType="separate"/>
      </w:r>
      <w:r>
        <w:rPr>
          <w:rStyle w:val="Hyperlink"/>
        </w:rPr>
        <w:t>Back to - Example 14</w:t>
      </w:r>
      <w:r>
        <w:fldChar w:fldCharType="end"/>
      </w:r>
      <w:bookmarkEnd w:id="501"/>
    </w:p>
    <w:p w:rsidR="00B66A71" w:rsidRDefault="00AB1D8E">
      <w:pPr>
        <w:pStyle w:val="Heading2"/>
        <w:divId w:val="535168235"/>
        <w:rPr>
          <w:rFonts w:eastAsia="Times New Roman"/>
        </w:rPr>
      </w:pPr>
      <w:r>
        <w:rPr>
          <w:rFonts w:eastAsia="Times New Roman"/>
        </w:rPr>
        <w:t>Activity 28</w:t>
      </w:r>
    </w:p>
    <w:p w:rsidR="00B66A71" w:rsidRDefault="00AB1D8E">
      <w:pPr>
        <w:pStyle w:val="Heading4"/>
        <w:divId w:val="435516047"/>
        <w:rPr>
          <w:rFonts w:eastAsia="Times New Roman"/>
        </w:rPr>
      </w:pPr>
      <w:bookmarkStart w:id="502" w:name="Session3_Answer11"/>
      <w:bookmarkEnd w:id="502"/>
      <w:r>
        <w:rPr>
          <w:rFonts w:eastAsia="Times New Roman"/>
        </w:rPr>
        <w:t>Answer</w:t>
      </w:r>
    </w:p>
    <w:p w:rsidR="00B66A71" w:rsidRDefault="00AB1D8E">
      <w:pPr>
        <w:divId w:val="435516047"/>
      </w:pPr>
      <w:r>
        <w:t xml:space="preserve">When adding two numbers together, or multiplying two numbers together, it makes no difference which number you write first. You get the same answer either way round. </w:t>
      </w:r>
    </w:p>
    <w:p w:rsidR="00B66A71" w:rsidRDefault="00AB1D8E">
      <w:pPr>
        <w:divId w:val="435516047"/>
      </w:pPr>
      <w:r>
        <w:t>  e.g. 3 + 4 = 4 + 3, and 3 × 4 = 4 × 3.</w:t>
      </w:r>
    </w:p>
    <w:p w:rsidR="00B66A71" w:rsidRDefault="00AB1D8E">
      <w:pPr>
        <w:divId w:val="435516047"/>
      </w:pPr>
      <w:r>
        <w:t xml:space="preserve">When subtracting one number from another or dividing one number by another, it does matter which number you write first. You get different answers the other way round. </w:t>
      </w:r>
    </w:p>
    <w:p w:rsidR="00B66A71" w:rsidRDefault="00AB1D8E">
      <w:pPr>
        <w:divId w:val="435516047"/>
      </w:pPr>
      <w:r>
        <w:t xml:space="preserve">  e.g. 8 − 4 = 4 is not the same as 4 − 8 = </w:t>
      </w:r>
      <w:r>
        <w:rPr>
          <w:rFonts w:ascii="inherit" w:hAnsi="inherit"/>
          <w:vertAlign w:val="superscript"/>
        </w:rPr>
        <w:t>−</w:t>
      </w:r>
      <w:r>
        <w:t xml:space="preserve">4; and 8 ÷ 4 = 2 is not the same as 4 ÷ 8 = 1/2. </w:t>
      </w:r>
    </w:p>
    <w:bookmarkStart w:id="503" w:name="Back_To_Session3_Activity7"/>
    <w:p w:rsidR="00B66A71" w:rsidRDefault="00AB1D8E">
      <w:pPr>
        <w:pStyle w:val="NormalWeb"/>
        <w:divId w:val="435516047"/>
      </w:pPr>
      <w:r>
        <w:fldChar w:fldCharType="begin"/>
      </w:r>
      <w:r>
        <w:instrText xml:space="preserve"> HYPERLINK "" \l "Session3_Activity7" </w:instrText>
      </w:r>
      <w:r>
        <w:fldChar w:fldCharType="separate"/>
      </w:r>
      <w:r>
        <w:rPr>
          <w:rStyle w:val="Hyperlink"/>
        </w:rPr>
        <w:t>Back to - Activity 28</w:t>
      </w:r>
      <w:r>
        <w:fldChar w:fldCharType="end"/>
      </w:r>
      <w:bookmarkEnd w:id="503"/>
    </w:p>
    <w:p w:rsidR="00B66A71" w:rsidRDefault="00AB1D8E">
      <w:pPr>
        <w:pStyle w:val="Heading2"/>
        <w:divId w:val="535168235"/>
        <w:rPr>
          <w:rFonts w:eastAsia="Times New Roman"/>
        </w:rPr>
      </w:pPr>
      <w:r>
        <w:rPr>
          <w:rFonts w:eastAsia="Times New Roman"/>
        </w:rPr>
        <w:t>Activity 29</w:t>
      </w:r>
    </w:p>
    <w:p w:rsidR="00B66A71" w:rsidRDefault="00AB1D8E">
      <w:pPr>
        <w:pStyle w:val="Heading4"/>
        <w:divId w:val="2044357409"/>
        <w:rPr>
          <w:rFonts w:eastAsia="Times New Roman"/>
        </w:rPr>
      </w:pPr>
      <w:bookmarkStart w:id="504" w:name="Session3_Answer12"/>
      <w:bookmarkEnd w:id="504"/>
      <w:r>
        <w:rPr>
          <w:rFonts w:eastAsia="Times New Roman"/>
        </w:rPr>
        <w:t>Answer</w:t>
      </w:r>
    </w:p>
    <w:p w:rsidR="00B66A71" w:rsidRDefault="00AB1D8E">
      <w:pPr>
        <w:divId w:val="2044357409"/>
      </w:pPr>
      <w:r>
        <w:t>True. For example 2 + 3 + 4 is the same as 4 + 2 + 3.</w:t>
      </w:r>
    </w:p>
    <w:bookmarkStart w:id="505" w:name="Back_To_Session3_Activity8"/>
    <w:p w:rsidR="00B66A71" w:rsidRDefault="00AB1D8E">
      <w:pPr>
        <w:pStyle w:val="NormalWeb"/>
        <w:divId w:val="2044357409"/>
      </w:pPr>
      <w:r>
        <w:fldChar w:fldCharType="begin"/>
      </w:r>
      <w:r>
        <w:instrText xml:space="preserve"> HYPERLINK "" \l "Session3_Activity8" </w:instrText>
      </w:r>
      <w:r>
        <w:fldChar w:fldCharType="separate"/>
      </w:r>
      <w:r>
        <w:rPr>
          <w:rStyle w:val="Hyperlink"/>
        </w:rPr>
        <w:t>Back to - Activity 29</w:t>
      </w:r>
      <w:r>
        <w:fldChar w:fldCharType="end"/>
      </w:r>
      <w:bookmarkEnd w:id="505"/>
    </w:p>
    <w:p w:rsidR="00B66A71" w:rsidRDefault="00AB1D8E">
      <w:pPr>
        <w:pStyle w:val="Heading2"/>
        <w:divId w:val="535168235"/>
        <w:rPr>
          <w:rFonts w:eastAsia="Times New Roman"/>
        </w:rPr>
      </w:pPr>
      <w:r>
        <w:rPr>
          <w:rFonts w:eastAsia="Times New Roman"/>
        </w:rPr>
        <w:t>Example 15</w:t>
      </w:r>
    </w:p>
    <w:p w:rsidR="00B66A71" w:rsidRDefault="00AB1D8E">
      <w:pPr>
        <w:pStyle w:val="Heading4"/>
        <w:divId w:val="108089851"/>
        <w:rPr>
          <w:rFonts w:eastAsia="Times New Roman"/>
        </w:rPr>
      </w:pPr>
      <w:bookmarkStart w:id="506" w:name="Session3_Answer13"/>
      <w:bookmarkEnd w:id="506"/>
      <w:r>
        <w:rPr>
          <w:rFonts w:eastAsia="Times New Roman"/>
        </w:rPr>
        <w:t>Answer</w:t>
      </w:r>
    </w:p>
    <w:p w:rsidR="00B66A71" w:rsidRDefault="00AB1D8E">
      <w:pPr>
        <w:divId w:val="108089851"/>
      </w:pPr>
      <w:r>
        <w:t>To find (7 + 3) × 2, first do the calculation in brackets to get 7 + 3 = 10.</w:t>
      </w:r>
    </w:p>
    <w:p w:rsidR="00B66A71" w:rsidRDefault="00AB1D8E">
      <w:pPr>
        <w:divId w:val="108089851"/>
      </w:pPr>
      <w:r>
        <w:t>Then multiply by 2 to get 10 × 2 = 20.</w:t>
      </w:r>
    </w:p>
    <w:p w:rsidR="00B66A71" w:rsidRDefault="00AB1D8E">
      <w:pPr>
        <w:divId w:val="108089851"/>
      </w:pPr>
      <w:r>
        <w:t>For the second calculation, to find 7 + (3 × 2), first calculate 3 × 2 to give 6.</w:t>
      </w:r>
    </w:p>
    <w:p w:rsidR="00B66A71" w:rsidRDefault="00AB1D8E">
      <w:pPr>
        <w:divId w:val="108089851"/>
      </w:pPr>
      <w:r>
        <w:t>Then add to 7 to give 13. So (7 + 3) × 2 ≠ 7 + (3 × 2).</w:t>
      </w:r>
    </w:p>
    <w:bookmarkStart w:id="507" w:name="Back_To_Session3_Example5"/>
    <w:p w:rsidR="00B66A71" w:rsidRDefault="00AB1D8E">
      <w:pPr>
        <w:pStyle w:val="NormalWeb"/>
        <w:divId w:val="108089851"/>
      </w:pPr>
      <w:r>
        <w:fldChar w:fldCharType="begin"/>
      </w:r>
      <w:r>
        <w:instrText xml:space="preserve"> HYPERLINK "" \l "Session3_Example5" </w:instrText>
      </w:r>
      <w:r>
        <w:fldChar w:fldCharType="separate"/>
      </w:r>
      <w:r>
        <w:rPr>
          <w:rStyle w:val="Hyperlink"/>
        </w:rPr>
        <w:t>Back to - Example 15</w:t>
      </w:r>
      <w:r>
        <w:fldChar w:fldCharType="end"/>
      </w:r>
      <w:bookmarkEnd w:id="507"/>
    </w:p>
    <w:p w:rsidR="00B66A71" w:rsidRDefault="00AB1D8E">
      <w:pPr>
        <w:pStyle w:val="Heading2"/>
        <w:divId w:val="535168235"/>
        <w:rPr>
          <w:rFonts w:eastAsia="Times New Roman"/>
        </w:rPr>
      </w:pPr>
      <w:r>
        <w:rPr>
          <w:rFonts w:eastAsia="Times New Roman"/>
        </w:rPr>
        <w:t>Activity 30</w:t>
      </w:r>
    </w:p>
    <w:p w:rsidR="00B66A71" w:rsidRDefault="00AB1D8E">
      <w:pPr>
        <w:pStyle w:val="Heading4"/>
        <w:divId w:val="20909396"/>
        <w:rPr>
          <w:rFonts w:eastAsia="Times New Roman"/>
        </w:rPr>
      </w:pPr>
      <w:bookmarkStart w:id="508" w:name="Session3_Answer14"/>
      <w:bookmarkEnd w:id="508"/>
      <w:r>
        <w:rPr>
          <w:rFonts w:eastAsia="Times New Roman"/>
        </w:rPr>
        <w:t>Answer</w:t>
      </w:r>
    </w:p>
    <w:p w:rsidR="00B66A71" w:rsidRDefault="00AB1D8E">
      <w:pPr>
        <w:numPr>
          <w:ilvl w:val="0"/>
          <w:numId w:val="78"/>
        </w:numPr>
        <w:ind w:left="780" w:right="780"/>
        <w:divId w:val="20909396"/>
      </w:pPr>
      <w:r>
        <w:t>(a) 3 × (60 + 70) = 3 × 130 = 390.</w:t>
      </w:r>
    </w:p>
    <w:p w:rsidR="00B66A71" w:rsidRDefault="00AB1D8E">
      <w:pPr>
        <w:numPr>
          <w:ilvl w:val="0"/>
          <w:numId w:val="78"/>
        </w:numPr>
        <w:ind w:left="780" w:right="780"/>
        <w:divId w:val="20909396"/>
      </w:pPr>
      <w:r>
        <w:t>(b) (3 × 60) + 70 = 180 + 70 = 250.</w:t>
      </w:r>
    </w:p>
    <w:p w:rsidR="00B66A71" w:rsidRDefault="00AB1D8E">
      <w:pPr>
        <w:numPr>
          <w:ilvl w:val="0"/>
          <w:numId w:val="78"/>
        </w:numPr>
        <w:ind w:left="780" w:right="780"/>
        <w:divId w:val="20909396"/>
      </w:pPr>
      <w:r>
        <w:t>(c) (70 − 60) ÷ 5 = 10 ÷ 5 = 2.</w:t>
      </w:r>
    </w:p>
    <w:bookmarkStart w:id="509" w:name="Back_To_Session3_Activity9"/>
    <w:p w:rsidR="00B66A71" w:rsidRDefault="00AB1D8E">
      <w:pPr>
        <w:pStyle w:val="NormalWeb"/>
        <w:divId w:val="20909396"/>
      </w:pPr>
      <w:r>
        <w:fldChar w:fldCharType="begin"/>
      </w:r>
      <w:r>
        <w:instrText xml:space="preserve"> HYPERLINK "" \l "Session3_Activity9" </w:instrText>
      </w:r>
      <w:r>
        <w:fldChar w:fldCharType="separate"/>
      </w:r>
      <w:r>
        <w:rPr>
          <w:rStyle w:val="Hyperlink"/>
        </w:rPr>
        <w:t>Back to - Activity 30</w:t>
      </w:r>
      <w:r>
        <w:fldChar w:fldCharType="end"/>
      </w:r>
      <w:bookmarkEnd w:id="509"/>
    </w:p>
    <w:p w:rsidR="00B66A71" w:rsidRDefault="00AB1D8E">
      <w:pPr>
        <w:pStyle w:val="Heading2"/>
        <w:divId w:val="535168235"/>
        <w:rPr>
          <w:rFonts w:eastAsia="Times New Roman"/>
        </w:rPr>
      </w:pPr>
      <w:r>
        <w:rPr>
          <w:rFonts w:eastAsia="Times New Roman"/>
        </w:rPr>
        <w:t>Example 16</w:t>
      </w:r>
    </w:p>
    <w:p w:rsidR="00B66A71" w:rsidRDefault="00AB1D8E">
      <w:pPr>
        <w:pStyle w:val="Heading4"/>
        <w:divId w:val="1781023305"/>
        <w:rPr>
          <w:rFonts w:eastAsia="Times New Roman"/>
        </w:rPr>
      </w:pPr>
      <w:bookmarkStart w:id="510" w:name="Session3_Answer15"/>
      <w:bookmarkEnd w:id="510"/>
      <w:r>
        <w:rPr>
          <w:rFonts w:eastAsia="Times New Roman"/>
        </w:rPr>
        <w:t>Answer</w:t>
      </w:r>
    </w:p>
    <w:p w:rsidR="00B66A71" w:rsidRDefault="00AB1D8E">
      <w:pPr>
        <w:divId w:val="1781023305"/>
      </w:pPr>
      <w:r>
        <w:t>Multiplication is done before addition (unless brackets tell you otherwise) so</w:t>
      </w:r>
    </w:p>
    <w:p w:rsidR="00B66A71" w:rsidRDefault="00AB1D8E">
      <w:pPr>
        <w:divId w:val="1781023305"/>
      </w:pPr>
      <w:r>
        <w:t>  10 + 3 × 7 = 10 + 21 = 31.</w:t>
      </w:r>
    </w:p>
    <w:bookmarkStart w:id="511" w:name="Back_To_Session3_Example6"/>
    <w:p w:rsidR="00B66A71" w:rsidRDefault="00AB1D8E">
      <w:pPr>
        <w:pStyle w:val="NormalWeb"/>
        <w:divId w:val="1781023305"/>
      </w:pPr>
      <w:r>
        <w:fldChar w:fldCharType="begin"/>
      </w:r>
      <w:r>
        <w:instrText xml:space="preserve"> HYPERLINK "" \l "Session3_Example6" </w:instrText>
      </w:r>
      <w:r>
        <w:fldChar w:fldCharType="separate"/>
      </w:r>
      <w:r>
        <w:rPr>
          <w:rStyle w:val="Hyperlink"/>
        </w:rPr>
        <w:t>Back to - Example 16</w:t>
      </w:r>
      <w:r>
        <w:fldChar w:fldCharType="end"/>
      </w:r>
      <w:bookmarkEnd w:id="511"/>
    </w:p>
    <w:p w:rsidR="00B66A71" w:rsidRDefault="00AB1D8E">
      <w:pPr>
        <w:pStyle w:val="Heading2"/>
        <w:divId w:val="535168235"/>
        <w:rPr>
          <w:rFonts w:eastAsia="Times New Roman"/>
        </w:rPr>
      </w:pPr>
      <w:r>
        <w:rPr>
          <w:rFonts w:eastAsia="Times New Roman"/>
        </w:rPr>
        <w:t>Activity 31</w:t>
      </w:r>
    </w:p>
    <w:p w:rsidR="00B66A71" w:rsidRDefault="00AB1D8E">
      <w:pPr>
        <w:pStyle w:val="Heading4"/>
        <w:divId w:val="966081675"/>
        <w:rPr>
          <w:rFonts w:eastAsia="Times New Roman"/>
        </w:rPr>
      </w:pPr>
      <w:bookmarkStart w:id="512" w:name="Session3_Answer16"/>
      <w:bookmarkEnd w:id="512"/>
      <w:r>
        <w:rPr>
          <w:rFonts w:eastAsia="Times New Roman"/>
        </w:rPr>
        <w:t>Answer</w:t>
      </w:r>
    </w:p>
    <w:p w:rsidR="00B66A71" w:rsidRDefault="00AB1D8E">
      <w:pPr>
        <w:numPr>
          <w:ilvl w:val="0"/>
          <w:numId w:val="79"/>
        </w:numPr>
        <w:ind w:left="780" w:right="780"/>
        <w:divId w:val="966081675"/>
      </w:pPr>
      <w:r>
        <w:t>(a) 3 × 60 + 70 = (3 × 60) + 70 = 180 + 70 = 250.</w:t>
      </w:r>
    </w:p>
    <w:p w:rsidR="00B66A71" w:rsidRDefault="00AB1D8E">
      <w:pPr>
        <w:numPr>
          <w:ilvl w:val="0"/>
          <w:numId w:val="79"/>
        </w:numPr>
        <w:ind w:left="780" w:right="780"/>
        <w:divId w:val="966081675"/>
      </w:pPr>
      <w:r>
        <w:t>(b) 10 − 15 ÷ 5 = 10 − (15 ÷ 5) = 10 − 3 = 7.</w:t>
      </w:r>
    </w:p>
    <w:p w:rsidR="00B66A71" w:rsidRDefault="00AB1D8E">
      <w:pPr>
        <w:numPr>
          <w:ilvl w:val="0"/>
          <w:numId w:val="79"/>
        </w:numPr>
        <w:ind w:left="780" w:right="780"/>
        <w:divId w:val="966081675"/>
      </w:pPr>
      <w:r>
        <w:t>(c) 20 − 2 × 8 = 20 − (2 × 8) = 20 − 16 = 4.</w:t>
      </w:r>
    </w:p>
    <w:p w:rsidR="00B66A71" w:rsidRDefault="00AB1D8E">
      <w:pPr>
        <w:numPr>
          <w:ilvl w:val="0"/>
          <w:numId w:val="79"/>
        </w:numPr>
        <w:ind w:left="780" w:right="780"/>
        <w:divId w:val="966081675"/>
      </w:pPr>
      <w:r>
        <w:t>(d) 3 + 16 − 10 = (3 + 16) − 10 = 19 − 10 = 9.</w:t>
      </w:r>
    </w:p>
    <w:p w:rsidR="00B66A71" w:rsidRDefault="00AB1D8E">
      <w:pPr>
        <w:numPr>
          <w:ilvl w:val="0"/>
          <w:numId w:val="79"/>
        </w:numPr>
        <w:ind w:left="780" w:right="780"/>
        <w:divId w:val="966081675"/>
      </w:pPr>
      <w:r>
        <w:t>(e) 3 × 10 ÷ 5 = (3 × 10) ÷ 5 = 30 ÷ 5 = 6.</w:t>
      </w:r>
    </w:p>
    <w:bookmarkStart w:id="513" w:name="Back_To_Session3_Activity10"/>
    <w:p w:rsidR="00B66A71" w:rsidRDefault="00AB1D8E">
      <w:pPr>
        <w:pStyle w:val="NormalWeb"/>
        <w:divId w:val="966081675"/>
      </w:pPr>
      <w:r>
        <w:fldChar w:fldCharType="begin"/>
      </w:r>
      <w:r>
        <w:instrText xml:space="preserve"> HYPERLINK "" \l "Session3_Activity10" </w:instrText>
      </w:r>
      <w:r>
        <w:fldChar w:fldCharType="separate"/>
      </w:r>
      <w:r>
        <w:rPr>
          <w:rStyle w:val="Hyperlink"/>
        </w:rPr>
        <w:t>Back to - Activity 31</w:t>
      </w:r>
      <w:r>
        <w:fldChar w:fldCharType="end"/>
      </w:r>
      <w:bookmarkEnd w:id="513"/>
    </w:p>
    <w:p w:rsidR="00B66A71" w:rsidRDefault="00AB1D8E">
      <w:pPr>
        <w:pStyle w:val="Heading2"/>
        <w:divId w:val="535168235"/>
        <w:rPr>
          <w:rFonts w:eastAsia="Times New Roman"/>
        </w:rPr>
      </w:pPr>
      <w:r>
        <w:rPr>
          <w:rFonts w:eastAsia="Times New Roman"/>
        </w:rPr>
        <w:t>Activity 32</w:t>
      </w:r>
    </w:p>
    <w:p w:rsidR="00B66A71" w:rsidRDefault="00AB1D8E">
      <w:pPr>
        <w:pStyle w:val="Heading4"/>
        <w:divId w:val="1143156011"/>
        <w:rPr>
          <w:rFonts w:eastAsia="Times New Roman"/>
        </w:rPr>
      </w:pPr>
      <w:bookmarkStart w:id="514" w:name="Session3_Answer17"/>
      <w:bookmarkEnd w:id="514"/>
      <w:r>
        <w:rPr>
          <w:rFonts w:eastAsia="Times New Roman"/>
        </w:rPr>
        <w:t>Answer</w:t>
      </w:r>
    </w:p>
    <w:p w:rsidR="00B66A71" w:rsidRDefault="00AB1D8E">
      <w:pPr>
        <w:divId w:val="1143156011"/>
      </w:pPr>
      <w:r>
        <w:t>The order makes a difference in calculations (a), (b) and (c) of Question 1.</w:t>
      </w:r>
    </w:p>
    <w:bookmarkStart w:id="515" w:name="Back_To_Session3_Activity11"/>
    <w:p w:rsidR="00B66A71" w:rsidRDefault="00AB1D8E">
      <w:pPr>
        <w:pStyle w:val="NormalWeb"/>
        <w:divId w:val="1143156011"/>
      </w:pPr>
      <w:r>
        <w:fldChar w:fldCharType="begin"/>
      </w:r>
      <w:r>
        <w:instrText xml:space="preserve"> HYPERLINK "" \l "Session3_Activity11" </w:instrText>
      </w:r>
      <w:r>
        <w:fldChar w:fldCharType="separate"/>
      </w:r>
      <w:r>
        <w:rPr>
          <w:rStyle w:val="Hyperlink"/>
        </w:rPr>
        <w:t>Back to - Activity 32</w:t>
      </w:r>
      <w:r>
        <w:fldChar w:fldCharType="end"/>
      </w:r>
      <w:bookmarkEnd w:id="515"/>
    </w:p>
    <w:p w:rsidR="00B66A71" w:rsidRDefault="00AB1D8E">
      <w:pPr>
        <w:pStyle w:val="Heading2"/>
        <w:divId w:val="535168235"/>
        <w:rPr>
          <w:rFonts w:eastAsia="Times New Roman"/>
        </w:rPr>
      </w:pPr>
      <w:r>
        <w:rPr>
          <w:rFonts w:eastAsia="Times New Roman"/>
        </w:rPr>
        <w:t>Activity 33</w:t>
      </w:r>
    </w:p>
    <w:p w:rsidR="00B66A71" w:rsidRDefault="00AB1D8E">
      <w:pPr>
        <w:pStyle w:val="Heading4"/>
        <w:divId w:val="640111759"/>
        <w:rPr>
          <w:rFonts w:eastAsia="Times New Roman"/>
        </w:rPr>
      </w:pPr>
      <w:bookmarkStart w:id="516" w:name="Session3_Answer18"/>
      <w:bookmarkEnd w:id="516"/>
      <w:r>
        <w:rPr>
          <w:rFonts w:eastAsia="Times New Roman"/>
        </w:rPr>
        <w:t>Answer</w:t>
      </w:r>
    </w:p>
    <w:p w:rsidR="00B66A71" w:rsidRDefault="00AB1D8E">
      <w:pPr>
        <w:numPr>
          <w:ilvl w:val="0"/>
          <w:numId w:val="80"/>
        </w:numPr>
        <w:ind w:left="780" w:right="780"/>
        <w:divId w:val="640111759"/>
      </w:pPr>
      <w:r>
        <w:t xml:space="preserve">(a) </w:t>
      </w:r>
      <w:r>
        <w:rPr>
          <w:noProof/>
          <w:position w:val="-8"/>
        </w:rPr>
        <w:drawing>
          <wp:inline distT="0" distB="0" distL="0" distR="0" wp14:anchorId="21741FE2" wp14:editId="7EF7F2D8">
            <wp:extent cx="1733550" cy="619125"/>
            <wp:effectExtent l="0" t="0" r="0" b="9525"/>
            <wp:docPr id="159" name="Picture 159" descr="D:\AaaF\OUT\httpswwwopeneduopenlearn_cmid13470_2023-02-24_11-51-10_679dc0091c7140428b5b1be4c9193dac\word\assets\_e7861c1c587c11895631163f0e4bb0b72f322382_mu120_a_si03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AaaF\OUT\httpswwwopeneduopenlearn_cmid13470_2023-02-24_11-51-10_679dc0091c7140428b5b1be4c9193dac\word\assets\_e7861c1c587c11895631163f0e4bb0b72f322382_mu120_a_si035e.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33550" cy="619125"/>
                    </a:xfrm>
                    <a:prstGeom prst="rect">
                      <a:avLst/>
                    </a:prstGeom>
                    <a:noFill/>
                    <a:ln>
                      <a:noFill/>
                    </a:ln>
                  </pic:spPr>
                </pic:pic>
              </a:graphicData>
            </a:graphic>
          </wp:inline>
        </w:drawing>
      </w:r>
    </w:p>
    <w:p w:rsidR="00B66A71" w:rsidRDefault="00AB1D8E">
      <w:pPr>
        <w:numPr>
          <w:ilvl w:val="0"/>
          <w:numId w:val="80"/>
        </w:numPr>
        <w:ind w:left="780" w:right="780"/>
        <w:divId w:val="640111759"/>
      </w:pPr>
      <w:r>
        <w:t xml:space="preserve">(b) No, because there are </w:t>
      </w:r>
      <w:r>
        <w:rPr>
          <w:rStyle w:val="Emphasis"/>
        </w:rPr>
        <w:t>implicit</w:t>
      </w:r>
      <w:r>
        <w:t xml:space="preserve"> brackets around each of the top and bottom line of the fraction. When you write one number over another, you should treat the expressions above and below the line as if they were each in brackets. So the fact that the additions in part (a) were carried out before the division does not represent an exception to the ‘division before addition’ rule; it simply follows the ‘brackets before division’ rule. </w:t>
      </w:r>
    </w:p>
    <w:bookmarkStart w:id="517" w:name="Back_To_Session3_Activity12"/>
    <w:p w:rsidR="00B66A71" w:rsidRDefault="00AB1D8E">
      <w:pPr>
        <w:pStyle w:val="NormalWeb"/>
        <w:divId w:val="640111759"/>
      </w:pPr>
      <w:r>
        <w:fldChar w:fldCharType="begin"/>
      </w:r>
      <w:r>
        <w:instrText xml:space="preserve"> HYPERLINK "" \l "Session3_Activity12" </w:instrText>
      </w:r>
      <w:r>
        <w:fldChar w:fldCharType="separate"/>
      </w:r>
      <w:r>
        <w:rPr>
          <w:rStyle w:val="Hyperlink"/>
        </w:rPr>
        <w:t>Back to - Activity 33</w:t>
      </w:r>
      <w:r>
        <w:fldChar w:fldCharType="end"/>
      </w:r>
      <w:bookmarkEnd w:id="517"/>
    </w:p>
    <w:p w:rsidR="00B66A71" w:rsidRDefault="00AB1D8E">
      <w:pPr>
        <w:pStyle w:val="Heading2"/>
        <w:divId w:val="535168235"/>
        <w:rPr>
          <w:rFonts w:eastAsia="Times New Roman"/>
        </w:rPr>
      </w:pPr>
      <w:r>
        <w:rPr>
          <w:rFonts w:eastAsia="Times New Roman"/>
        </w:rPr>
        <w:t>Activity 34</w:t>
      </w:r>
    </w:p>
    <w:p w:rsidR="00B66A71" w:rsidRDefault="00AB1D8E">
      <w:pPr>
        <w:pStyle w:val="Heading4"/>
        <w:divId w:val="590550696"/>
        <w:rPr>
          <w:rFonts w:eastAsia="Times New Roman"/>
        </w:rPr>
      </w:pPr>
      <w:bookmarkStart w:id="518" w:name="Session3_Answer19"/>
      <w:bookmarkEnd w:id="518"/>
      <w:r>
        <w:rPr>
          <w:rFonts w:eastAsia="Times New Roman"/>
        </w:rPr>
        <w:t>Answer</w:t>
      </w:r>
    </w:p>
    <w:p w:rsidR="00B66A71" w:rsidRDefault="00AB1D8E">
      <w:pPr>
        <w:divId w:val="590550696"/>
      </w:pPr>
      <w:r>
        <w:t>The player scores 2 × 19, 20 and 3 × 17, which gives 38 + 20 + 51 = 109.</w:t>
      </w:r>
    </w:p>
    <w:p w:rsidR="00B66A71" w:rsidRDefault="00AB1D8E">
      <w:pPr>
        <w:divId w:val="590550696"/>
      </w:pPr>
      <w:r>
        <w:t>301 − 109 gives a new target score of 192.</w:t>
      </w:r>
    </w:p>
    <w:bookmarkStart w:id="519" w:name="Back_To_Session3_Activity13"/>
    <w:p w:rsidR="00B66A71" w:rsidRDefault="00AB1D8E">
      <w:pPr>
        <w:pStyle w:val="NormalWeb"/>
        <w:divId w:val="590550696"/>
      </w:pPr>
      <w:r>
        <w:fldChar w:fldCharType="begin"/>
      </w:r>
      <w:r>
        <w:instrText xml:space="preserve"> HYPERLINK "" \l "Session3_Activity13" </w:instrText>
      </w:r>
      <w:r>
        <w:fldChar w:fldCharType="separate"/>
      </w:r>
      <w:r>
        <w:rPr>
          <w:rStyle w:val="Hyperlink"/>
        </w:rPr>
        <w:t>Back to - Activity 34</w:t>
      </w:r>
      <w:r>
        <w:fldChar w:fldCharType="end"/>
      </w:r>
      <w:bookmarkEnd w:id="519"/>
    </w:p>
    <w:p w:rsidR="00B66A71" w:rsidRDefault="00AB1D8E">
      <w:pPr>
        <w:pStyle w:val="Heading2"/>
        <w:divId w:val="535168235"/>
        <w:rPr>
          <w:rFonts w:eastAsia="Times New Roman"/>
        </w:rPr>
      </w:pPr>
      <w:r>
        <w:rPr>
          <w:rFonts w:eastAsia="Times New Roman"/>
        </w:rPr>
        <w:t>Activity 35</w:t>
      </w:r>
    </w:p>
    <w:p w:rsidR="00B66A71" w:rsidRDefault="00AB1D8E">
      <w:pPr>
        <w:pStyle w:val="Heading4"/>
        <w:divId w:val="816797203"/>
        <w:rPr>
          <w:rFonts w:eastAsia="Times New Roman"/>
        </w:rPr>
      </w:pPr>
      <w:bookmarkStart w:id="520" w:name="Session3_Answer20"/>
      <w:bookmarkEnd w:id="520"/>
      <w:r>
        <w:rPr>
          <w:rFonts w:eastAsia="Times New Roman"/>
        </w:rPr>
        <w:t>Answer</w:t>
      </w:r>
    </w:p>
    <w:p w:rsidR="00B66A71" w:rsidRDefault="00AB1D8E">
      <w:pPr>
        <w:numPr>
          <w:ilvl w:val="0"/>
          <w:numId w:val="81"/>
        </w:numPr>
        <w:ind w:left="780" w:right="780"/>
        <w:divId w:val="816797203"/>
      </w:pPr>
      <w:r>
        <w:t xml:space="preserve">(a) False. Carrying out the addition first gives 2 + 3 = 5, then multiplying by 4 gives 20. Carrying out the multiplication first gives 3 × 4 = 12, then adding to 2 gives 14 (which is the correct procedure here). </w:t>
      </w:r>
    </w:p>
    <w:p w:rsidR="00B66A71" w:rsidRDefault="00AB1D8E">
      <w:pPr>
        <w:numPr>
          <w:ilvl w:val="0"/>
          <w:numId w:val="81"/>
        </w:numPr>
        <w:ind w:left="780" w:right="780"/>
        <w:divId w:val="816797203"/>
      </w:pPr>
      <w:r>
        <w:t xml:space="preserve">(b) True. For example writing brackets around 2 + 3 in the expression 2 + 3 × 4 gives (2 + 3) × 4 = 20, whereas without the brackets you should carry out the multiplication first to give 14. </w:t>
      </w:r>
    </w:p>
    <w:bookmarkStart w:id="521" w:name="Back_To_Session3_Activity14"/>
    <w:p w:rsidR="00B66A71" w:rsidRDefault="00AB1D8E">
      <w:pPr>
        <w:pStyle w:val="NormalWeb"/>
        <w:divId w:val="816797203"/>
      </w:pPr>
      <w:r>
        <w:fldChar w:fldCharType="begin"/>
      </w:r>
      <w:r>
        <w:instrText xml:space="preserve"> HYPERLINK "" \l "Session3_Activity14" </w:instrText>
      </w:r>
      <w:r>
        <w:fldChar w:fldCharType="separate"/>
      </w:r>
      <w:r>
        <w:rPr>
          <w:rStyle w:val="Hyperlink"/>
        </w:rPr>
        <w:t>Back to - Activity 35</w:t>
      </w:r>
      <w:r>
        <w:fldChar w:fldCharType="end"/>
      </w:r>
      <w:bookmarkEnd w:id="521"/>
    </w:p>
    <w:p w:rsidR="00B66A71" w:rsidRDefault="00AB1D8E">
      <w:pPr>
        <w:pStyle w:val="Heading2"/>
        <w:divId w:val="535168235"/>
        <w:rPr>
          <w:rFonts w:eastAsia="Times New Roman"/>
        </w:rPr>
      </w:pPr>
      <w:r>
        <w:rPr>
          <w:rFonts w:eastAsia="Times New Roman"/>
        </w:rPr>
        <w:t>Example 17</w:t>
      </w:r>
    </w:p>
    <w:p w:rsidR="00B66A71" w:rsidRDefault="00AB1D8E">
      <w:pPr>
        <w:pStyle w:val="Heading4"/>
        <w:divId w:val="1800295078"/>
        <w:rPr>
          <w:rFonts w:eastAsia="Times New Roman"/>
        </w:rPr>
      </w:pPr>
      <w:bookmarkStart w:id="522" w:name="Session3_Answer21"/>
      <w:bookmarkEnd w:id="522"/>
      <w:r>
        <w:rPr>
          <w:rFonts w:eastAsia="Times New Roman"/>
        </w:rPr>
        <w:t>Answer</w:t>
      </w:r>
    </w:p>
    <w:p w:rsidR="00B66A71" w:rsidRDefault="00AB1D8E">
      <w:pPr>
        <w:divId w:val="1800295078"/>
      </w:pPr>
      <w:r>
        <w:t>Remember to supply a ‘0’ at the end of 7.77 to keep the number of decimal places the same.</w:t>
      </w:r>
    </w:p>
    <w:p w:rsidR="00B66A71" w:rsidRDefault="00AB1D8E">
      <w:pPr>
        <w:numPr>
          <w:ilvl w:val="0"/>
          <w:numId w:val="82"/>
        </w:numPr>
        <w:ind w:left="780" w:right="780"/>
        <w:divId w:val="1800295078"/>
      </w:pPr>
      <w:r>
        <w:t>(a) The answer is 310.805 kg.</w:t>
      </w:r>
    </w:p>
    <w:p w:rsidR="00B66A71" w:rsidRDefault="00AB1D8E">
      <w:pPr>
        <w:numPr>
          <w:ilvl w:val="0"/>
          <w:numId w:val="82"/>
        </w:numPr>
        <w:ind w:left="780" w:right="780"/>
        <w:divId w:val="1800295078"/>
      </w:pPr>
      <w:r>
        <w:t>  </w:t>
      </w:r>
      <w:r>
        <w:rPr>
          <w:noProof/>
          <w:position w:val="-8"/>
        </w:rPr>
        <w:drawing>
          <wp:inline distT="0" distB="0" distL="0" distR="0" wp14:anchorId="092C4F32" wp14:editId="03E6D50F">
            <wp:extent cx="923925" cy="647700"/>
            <wp:effectExtent l="0" t="0" r="9525" b="0"/>
            <wp:docPr id="160" name="Picture 160" descr="D:\AaaF\OUT\httpswwwopeneduopenlearn_cmid13470_2023-02-24_11-51-10_679dc0091c7140428b5b1be4c9193dac\word\assets\_08c6b4343af771c6e27862546e4d73a415219773_mu120_a_i09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AaaF\OUT\httpswwwopeneduopenlearn_cmid13470_2023-02-24_11-51-10_679dc0091c7140428b5b1be4c9193dac\word\assets\_08c6b4343af771c6e27862546e4d73a415219773_mu120_a_i092e.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23925" cy="647700"/>
                    </a:xfrm>
                    <a:prstGeom prst="rect">
                      <a:avLst/>
                    </a:prstGeom>
                    <a:noFill/>
                    <a:ln>
                      <a:noFill/>
                    </a:ln>
                  </pic:spPr>
                </pic:pic>
              </a:graphicData>
            </a:graphic>
          </wp:inline>
        </w:drawing>
      </w:r>
    </w:p>
    <w:p w:rsidR="00B66A71" w:rsidRDefault="00AB1D8E">
      <w:pPr>
        <w:numPr>
          <w:ilvl w:val="0"/>
          <w:numId w:val="83"/>
        </w:numPr>
        <w:ind w:left="780" w:right="780"/>
        <w:divId w:val="1800295078"/>
      </w:pPr>
      <w:r>
        <w:t>(b) The answer is 295.265 kg.</w:t>
      </w:r>
    </w:p>
    <w:p w:rsidR="00B66A71" w:rsidRDefault="00AB1D8E">
      <w:pPr>
        <w:numPr>
          <w:ilvl w:val="0"/>
          <w:numId w:val="83"/>
        </w:numPr>
        <w:ind w:left="780" w:right="780"/>
        <w:divId w:val="1800295078"/>
      </w:pPr>
      <w:r>
        <w:t>  </w:t>
      </w:r>
      <w:r>
        <w:rPr>
          <w:noProof/>
          <w:position w:val="-8"/>
        </w:rPr>
        <w:drawing>
          <wp:inline distT="0" distB="0" distL="0" distR="0" wp14:anchorId="49885426" wp14:editId="0E111C63">
            <wp:extent cx="923925" cy="647700"/>
            <wp:effectExtent l="0" t="0" r="9525" b="0"/>
            <wp:docPr id="161" name="Picture 161" descr="D:\AaaF\OUT\httpswwwopeneduopenlearn_cmid13470_2023-02-24_11-51-10_679dc0091c7140428b5b1be4c9193dac\word\assets\_d2447bbcc011b9b212a2fcf60b4feb8c3260781a_mu120_a_i09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AaaF\OUT\httpswwwopeneduopenlearn_cmid13470_2023-02-24_11-51-10_679dc0091c7140428b5b1be4c9193dac\word\assets\_d2447bbcc011b9b212a2fcf60b4feb8c3260781a_mu120_a_i093e.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3925" cy="647700"/>
                    </a:xfrm>
                    <a:prstGeom prst="rect">
                      <a:avLst/>
                    </a:prstGeom>
                    <a:noFill/>
                    <a:ln>
                      <a:noFill/>
                    </a:ln>
                  </pic:spPr>
                </pic:pic>
              </a:graphicData>
            </a:graphic>
          </wp:inline>
        </w:drawing>
      </w:r>
    </w:p>
    <w:p w:rsidR="00B66A71" w:rsidRDefault="00AB1D8E">
      <w:pPr>
        <w:divId w:val="1800295078"/>
      </w:pPr>
      <w:r>
        <w:t>(With an awkward subtraction like this, a useful check is to add 7.77 to 295.265 to make sure that you get back to 303.035.)</w:t>
      </w:r>
    </w:p>
    <w:bookmarkStart w:id="523" w:name="Back_To_Session3_Example7"/>
    <w:p w:rsidR="00B66A71" w:rsidRDefault="00AB1D8E">
      <w:pPr>
        <w:pStyle w:val="NormalWeb"/>
        <w:divId w:val="1800295078"/>
      </w:pPr>
      <w:r>
        <w:fldChar w:fldCharType="begin"/>
      </w:r>
      <w:r>
        <w:instrText xml:space="preserve"> HYPERLINK "" \l "Session3_Example7" </w:instrText>
      </w:r>
      <w:r>
        <w:fldChar w:fldCharType="separate"/>
      </w:r>
      <w:r>
        <w:rPr>
          <w:rStyle w:val="Hyperlink"/>
        </w:rPr>
        <w:t>Back to - Example 17</w:t>
      </w:r>
      <w:r>
        <w:fldChar w:fldCharType="end"/>
      </w:r>
      <w:bookmarkEnd w:id="523"/>
    </w:p>
    <w:p w:rsidR="00B66A71" w:rsidRDefault="00AB1D8E">
      <w:pPr>
        <w:pStyle w:val="Heading2"/>
        <w:divId w:val="535168235"/>
        <w:rPr>
          <w:rFonts w:eastAsia="Times New Roman"/>
        </w:rPr>
      </w:pPr>
      <w:r>
        <w:rPr>
          <w:rFonts w:eastAsia="Times New Roman"/>
        </w:rPr>
        <w:t>Activity 36</w:t>
      </w:r>
    </w:p>
    <w:p w:rsidR="00B66A71" w:rsidRDefault="00AB1D8E">
      <w:pPr>
        <w:pStyle w:val="Heading4"/>
        <w:divId w:val="1124810758"/>
        <w:rPr>
          <w:rFonts w:eastAsia="Times New Roman"/>
        </w:rPr>
      </w:pPr>
      <w:bookmarkStart w:id="524" w:name="Session3_Answer22"/>
      <w:bookmarkEnd w:id="524"/>
      <w:r>
        <w:rPr>
          <w:rFonts w:eastAsia="Times New Roman"/>
        </w:rPr>
        <w:t>Answer</w:t>
      </w:r>
    </w:p>
    <w:p w:rsidR="00B66A71" w:rsidRDefault="00AB1D8E">
      <w:pPr>
        <w:numPr>
          <w:ilvl w:val="0"/>
          <w:numId w:val="84"/>
        </w:numPr>
        <w:ind w:left="780" w:right="780"/>
        <w:divId w:val="1124810758"/>
      </w:pPr>
      <w:r>
        <w:t xml:space="preserve">(a) </w:t>
      </w:r>
    </w:p>
    <w:p w:rsidR="00B66A71" w:rsidRDefault="00AB1D8E">
      <w:pPr>
        <w:numPr>
          <w:ilvl w:val="0"/>
          <w:numId w:val="84"/>
        </w:numPr>
        <w:ind w:left="780" w:right="780"/>
        <w:divId w:val="1124810758"/>
      </w:pPr>
      <w:r>
        <w:rPr>
          <w:noProof/>
          <w:position w:val="-8"/>
        </w:rPr>
        <w:drawing>
          <wp:inline distT="0" distB="0" distL="0" distR="0" wp14:anchorId="417AA8A1" wp14:editId="19A3F7D7">
            <wp:extent cx="1009650" cy="647700"/>
            <wp:effectExtent l="0" t="0" r="0" b="0"/>
            <wp:docPr id="162" name="Picture 162" descr="D:\AaaF\OUT\httpswwwopeneduopenlearn_cmid13470_2023-02-24_11-51-10_679dc0091c7140428b5b1be4c9193dac\word\assets\_fcc925b6d5400367c690f4e60c968046193afe98_mu120_a_si09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AaaF\OUT\httpswwwopeneduopenlearn_cmid13470_2023-02-24_11-51-10_679dc0091c7140428b5b1be4c9193dac\word\assets\_fcc925b6d5400367c690f4e60c968046193afe98_mu120_a_si094e.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09650" cy="647700"/>
                    </a:xfrm>
                    <a:prstGeom prst="rect">
                      <a:avLst/>
                    </a:prstGeom>
                    <a:noFill/>
                    <a:ln>
                      <a:noFill/>
                    </a:ln>
                  </pic:spPr>
                </pic:pic>
              </a:graphicData>
            </a:graphic>
          </wp:inline>
        </w:drawing>
      </w:r>
    </w:p>
    <w:p w:rsidR="00B66A71" w:rsidRDefault="00AB1D8E">
      <w:pPr>
        <w:numPr>
          <w:ilvl w:val="0"/>
          <w:numId w:val="85"/>
        </w:numPr>
        <w:ind w:left="780" w:right="780"/>
        <w:divId w:val="1124810758"/>
      </w:pPr>
      <w:r>
        <w:t xml:space="preserve">(b) </w:t>
      </w:r>
    </w:p>
    <w:p w:rsidR="00B66A71" w:rsidRDefault="00AB1D8E">
      <w:pPr>
        <w:numPr>
          <w:ilvl w:val="0"/>
          <w:numId w:val="85"/>
        </w:numPr>
        <w:ind w:left="780" w:right="780"/>
        <w:divId w:val="1124810758"/>
      </w:pPr>
      <w:r>
        <w:rPr>
          <w:noProof/>
          <w:position w:val="-8"/>
        </w:rPr>
        <w:drawing>
          <wp:inline distT="0" distB="0" distL="0" distR="0" wp14:anchorId="4267B44B" wp14:editId="1F7C7C23">
            <wp:extent cx="942975" cy="790575"/>
            <wp:effectExtent l="0" t="0" r="9525" b="9525"/>
            <wp:docPr id="163" name="Picture 163" descr="D:\AaaF\OUT\httpswwwopeneduopenlearn_cmid13470_2023-02-24_11-51-10_679dc0091c7140428b5b1be4c9193dac\word\assets\_15033509b24f5f6bea308bbc6a6d7e15d85fdb8e_mu120_a_si0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AaaF\OUT\httpswwwopeneduopenlearn_cmid13470_2023-02-24_11-51-10_679dc0091c7140428b5b1be4c9193dac\word\assets\_15033509b24f5f6bea308bbc6a6d7e15d85fdb8e_mu120_a_si095e.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bookmarkStart w:id="525" w:name="Back_To_Session3_Activity15"/>
    <w:p w:rsidR="00B66A71" w:rsidRDefault="00AB1D8E">
      <w:pPr>
        <w:pStyle w:val="NormalWeb"/>
        <w:divId w:val="1124810758"/>
      </w:pPr>
      <w:r>
        <w:fldChar w:fldCharType="begin"/>
      </w:r>
      <w:r>
        <w:instrText xml:space="preserve"> HYPERLINK "" \l "Session3_Activity15" </w:instrText>
      </w:r>
      <w:r>
        <w:fldChar w:fldCharType="separate"/>
      </w:r>
      <w:r>
        <w:rPr>
          <w:rStyle w:val="Hyperlink"/>
        </w:rPr>
        <w:t>Back to - Activity 36</w:t>
      </w:r>
      <w:r>
        <w:fldChar w:fldCharType="end"/>
      </w:r>
      <w:bookmarkEnd w:id="525"/>
    </w:p>
    <w:p w:rsidR="00B66A71" w:rsidRDefault="00AB1D8E">
      <w:pPr>
        <w:pStyle w:val="Heading2"/>
        <w:divId w:val="535168235"/>
        <w:rPr>
          <w:rFonts w:eastAsia="Times New Roman"/>
        </w:rPr>
      </w:pPr>
      <w:r>
        <w:rPr>
          <w:rFonts w:eastAsia="Times New Roman"/>
        </w:rPr>
        <w:t>Activity 37</w:t>
      </w:r>
    </w:p>
    <w:p w:rsidR="00B66A71" w:rsidRDefault="00AB1D8E">
      <w:pPr>
        <w:pStyle w:val="Heading4"/>
        <w:divId w:val="1363283899"/>
        <w:rPr>
          <w:rFonts w:eastAsia="Times New Roman"/>
        </w:rPr>
      </w:pPr>
      <w:bookmarkStart w:id="526" w:name="Session3_Answer23"/>
      <w:bookmarkEnd w:id="526"/>
      <w:r>
        <w:rPr>
          <w:rFonts w:eastAsia="Times New Roman"/>
        </w:rPr>
        <w:t>Answer</w:t>
      </w:r>
    </w:p>
    <w:p w:rsidR="00B66A71" w:rsidRDefault="00AB1D8E">
      <w:pPr>
        <w:divId w:val="1363283899"/>
      </w:pPr>
      <w:r>
        <w:t xml:space="preserve">Your friend’s share of the bill is £85 − £47.65 = £37.35. There are many ways to do this subtraction. Setting out as a formal sum is one approach, but counting on (as an assistant may do to give change) is another (from £47.65 a further 35 p is needed to make £48, then £2 to make £50 and £35 to make £85 gives £37.35). </w:t>
      </w:r>
    </w:p>
    <w:bookmarkStart w:id="527" w:name="Back_To_Session3_Activity16"/>
    <w:p w:rsidR="00B66A71" w:rsidRDefault="00AB1D8E">
      <w:pPr>
        <w:pStyle w:val="NormalWeb"/>
        <w:divId w:val="1363283899"/>
      </w:pPr>
      <w:r>
        <w:fldChar w:fldCharType="begin"/>
      </w:r>
      <w:r>
        <w:instrText xml:space="preserve"> HYPERLINK "" \l "Session3_Activity16" </w:instrText>
      </w:r>
      <w:r>
        <w:fldChar w:fldCharType="separate"/>
      </w:r>
      <w:r>
        <w:rPr>
          <w:rStyle w:val="Hyperlink"/>
        </w:rPr>
        <w:t>Back to - Activity 37</w:t>
      </w:r>
      <w:r>
        <w:fldChar w:fldCharType="end"/>
      </w:r>
      <w:bookmarkEnd w:id="527"/>
    </w:p>
    <w:p w:rsidR="00B66A71" w:rsidRDefault="00AB1D8E">
      <w:pPr>
        <w:pStyle w:val="Heading2"/>
        <w:divId w:val="535168235"/>
        <w:rPr>
          <w:rFonts w:eastAsia="Times New Roman"/>
        </w:rPr>
      </w:pPr>
      <w:r>
        <w:rPr>
          <w:rFonts w:eastAsia="Times New Roman"/>
        </w:rPr>
        <w:t>Example 18</w:t>
      </w:r>
    </w:p>
    <w:p w:rsidR="00B66A71" w:rsidRDefault="00AB1D8E">
      <w:pPr>
        <w:pStyle w:val="Heading4"/>
        <w:divId w:val="1498619378"/>
        <w:rPr>
          <w:rFonts w:eastAsia="Times New Roman"/>
        </w:rPr>
      </w:pPr>
      <w:bookmarkStart w:id="528" w:name="Session3_Answer24"/>
      <w:bookmarkEnd w:id="528"/>
      <w:r>
        <w:rPr>
          <w:rFonts w:eastAsia="Times New Roman"/>
        </w:rPr>
        <w:t>Answer</w:t>
      </w:r>
    </w:p>
    <w:p w:rsidR="00B66A71" w:rsidRDefault="00AB1D8E">
      <w:pPr>
        <w:numPr>
          <w:ilvl w:val="0"/>
          <w:numId w:val="86"/>
        </w:numPr>
        <w:ind w:left="780" w:right="780"/>
        <w:divId w:val="1498619378"/>
      </w:pPr>
      <w:r>
        <w:t xml:space="preserve">(a) In 52 weeks it grows 52 × 0.4 cm. </w:t>
      </w:r>
    </w:p>
    <w:p w:rsidR="00B66A71" w:rsidRDefault="00AB1D8E">
      <w:pPr>
        <w:divId w:val="1498619378"/>
      </w:pPr>
      <w:r>
        <w:rPr>
          <w:vanish/>
        </w:rPr>
        <w:t>Start of Quote</w:t>
      </w:r>
    </w:p>
    <w:p w:rsidR="00B66A71" w:rsidRDefault="00AB1D8E">
      <w:pPr>
        <w:divId w:val="1915116988"/>
      </w:pPr>
      <w:bookmarkStart w:id="529" w:name="Session3_Quote1"/>
      <w:bookmarkEnd w:id="529"/>
      <w:r>
        <w:t>To multiply by 0.4, multiply by 4 and shift the digits one place to the right,</w:t>
      </w:r>
    </w:p>
    <w:p w:rsidR="00B66A71" w:rsidRDefault="00AB1D8E">
      <w:pPr>
        <w:divId w:val="1915116988"/>
      </w:pPr>
      <w:r>
        <w:t>  52 × 4 = 208. So 52 × 0.4 = 20.8.</w:t>
      </w:r>
    </w:p>
    <w:p w:rsidR="00B66A71" w:rsidRDefault="00AB1D8E">
      <w:pPr>
        <w:divId w:val="1915116988"/>
      </w:pPr>
      <w:r>
        <w:t xml:space="preserve">So the hair will grow 20.8 cm in a year. </w:t>
      </w:r>
    </w:p>
    <w:p w:rsidR="00B66A71" w:rsidRDefault="00AB1D8E">
      <w:pPr>
        <w:divId w:val="1915116988"/>
      </w:pPr>
      <w:r>
        <w:t>(0.4 is just under a half and half of 52 is 26, so the answer is sensible.)</w:t>
      </w:r>
    </w:p>
    <w:p w:rsidR="00B66A71" w:rsidRDefault="00AB1D8E">
      <w:pPr>
        <w:divId w:val="1498619378"/>
      </w:pPr>
      <w:r>
        <w:rPr>
          <w:vanish/>
        </w:rPr>
        <w:t>End of Quote</w:t>
      </w:r>
    </w:p>
    <w:p w:rsidR="00B66A71" w:rsidRDefault="00AB1D8E">
      <w:pPr>
        <w:divId w:val="1498619378"/>
      </w:pPr>
      <w:r>
        <w:rPr>
          <w:rStyle w:val="Strong"/>
        </w:rPr>
        <w:t>Notice that multiplying by 0.4 gives an answer smaller than 52.</w:t>
      </w:r>
    </w:p>
    <w:p w:rsidR="00B66A71" w:rsidRDefault="00AB1D8E">
      <w:pPr>
        <w:numPr>
          <w:ilvl w:val="0"/>
          <w:numId w:val="87"/>
        </w:numPr>
        <w:ind w:left="780" w:right="780"/>
        <w:divId w:val="1498619378"/>
      </w:pPr>
      <w:r>
        <w:t>(b) You need to know how many times 0.4 cm goes into 10 cm, so divide 10 by 0.4,</w:t>
      </w:r>
    </w:p>
    <w:p w:rsidR="00B66A71" w:rsidRDefault="00AB1D8E">
      <w:pPr>
        <w:divId w:val="1498619378"/>
      </w:pPr>
      <w:r>
        <w:rPr>
          <w:vanish/>
        </w:rPr>
        <w:t>Start of Quote</w:t>
      </w:r>
    </w:p>
    <w:p w:rsidR="00B66A71" w:rsidRDefault="00AB1D8E">
      <w:pPr>
        <w:divId w:val="599921183"/>
      </w:pPr>
      <w:bookmarkStart w:id="530" w:name="Session3_Quote2"/>
      <w:bookmarkEnd w:id="530"/>
      <w:r>
        <w:t xml:space="preserve">  10÷ 0.4 = </w:t>
      </w:r>
      <w:r>
        <w:rPr>
          <w:noProof/>
          <w:position w:val="-8"/>
        </w:rPr>
        <w:drawing>
          <wp:inline distT="0" distB="0" distL="0" distR="0" wp14:anchorId="05B30ADB" wp14:editId="40B4399E">
            <wp:extent cx="228600" cy="295275"/>
            <wp:effectExtent l="0" t="0" r="0" b="9525"/>
            <wp:docPr id="164" name="Picture 164" descr="D:\AaaF\OUT\httpswwwopeneduopenlearn_cmid13470_2023-02-24_11-51-10_679dc0091c7140428b5b1be4c9193dac\word\assets\_fd5124c56cc3e901f9c4314346ab4043bf840946_mu120_a_i09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AaaF\OUT\httpswwwopeneduopenlearn_cmid13470_2023-02-24_11-51-10_679dc0091c7140428b5b1be4c9193dac\word\assets\_fd5124c56cc3e901f9c4314346ab4043bf840946_mu120_a_i094e.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r>
        <w:t xml:space="preserve"> = </w:t>
      </w:r>
      <w:r>
        <w:rPr>
          <w:noProof/>
          <w:position w:val="-8"/>
        </w:rPr>
        <w:drawing>
          <wp:inline distT="0" distB="0" distL="0" distR="0" wp14:anchorId="5D1335DE" wp14:editId="45066CD3">
            <wp:extent cx="247650" cy="295275"/>
            <wp:effectExtent l="0" t="0" r="0" b="9525"/>
            <wp:docPr id="165" name="Picture 165" descr="D:\AaaF\OUT\httpswwwopeneduopenlearn_cmid13470_2023-02-24_11-51-10_679dc0091c7140428b5b1be4c9193dac\word\assets\_3da9f20b239722a6d68728a262687e5ebedb6485_mu120_a_i0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AaaF\OUT\httpswwwopeneduopenlearn_cmid13470_2023-02-24_11-51-10_679dc0091c7140428b5b1be4c9193dac\word\assets\_3da9f20b239722a6d68728a262687e5ebedb6485_mu120_a_i095e.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(multiply top and bottom by 10). </w:t>
      </w:r>
    </w:p>
    <w:p w:rsidR="00B66A71" w:rsidRDefault="00AB1D8E">
      <w:pPr>
        <w:divId w:val="599921183"/>
      </w:pPr>
      <w:r>
        <w:t xml:space="preserve">Now carry out the division: 100 ÷ 4 = 25. </w:t>
      </w:r>
    </w:p>
    <w:p w:rsidR="00B66A71" w:rsidRDefault="00AB1D8E">
      <w:pPr>
        <w:divId w:val="599921183"/>
      </w:pPr>
      <w:r>
        <w:t xml:space="preserve">So it would take 25 weeks to grow 10 cm. </w:t>
      </w:r>
    </w:p>
    <w:p w:rsidR="00B66A71" w:rsidRDefault="00AB1D8E">
      <w:pPr>
        <w:divId w:val="599921183"/>
      </w:pPr>
      <w:r>
        <w:t xml:space="preserve">(Check: 10 cm is about half of the previous answer of 20.8 cm which took a year, so will take about half a year. 25 weeks is near enough half a year, so the answer is sensible.) </w:t>
      </w:r>
    </w:p>
    <w:p w:rsidR="00B66A71" w:rsidRDefault="00AB1D8E">
      <w:pPr>
        <w:divId w:val="1498619378"/>
      </w:pPr>
      <w:r>
        <w:rPr>
          <w:vanish/>
        </w:rPr>
        <w:t>End of Quote</w:t>
      </w:r>
    </w:p>
    <w:p w:rsidR="00B66A71" w:rsidRDefault="00AB1D8E">
      <w:pPr>
        <w:numPr>
          <w:ilvl w:val="0"/>
          <w:numId w:val="88"/>
        </w:numPr>
        <w:ind w:left="780" w:right="780"/>
        <w:divId w:val="1498619378"/>
      </w:pPr>
      <w:r>
        <w:t>(c) There are several ways of doing this. You might do it formally as</w:t>
      </w:r>
    </w:p>
    <w:p w:rsidR="00B66A71" w:rsidRDefault="00AB1D8E">
      <w:pPr>
        <w:divId w:val="1498619378"/>
        <w:rPr>
          <w:vanish/>
        </w:rPr>
      </w:pPr>
      <w:r>
        <w:rPr>
          <w:vanish/>
        </w:rPr>
        <w:t>Start of $1</w:t>
      </w:r>
    </w:p>
    <w:p w:rsidR="00B66A71" w:rsidRDefault="00AB1D8E">
      <w:pPr>
        <w:spacing w:before="0" w:beforeAutospacing="0" w:after="0" w:afterAutospacing="0" w:line="240" w:lineRule="auto"/>
        <w:divId w:val="1193764977"/>
        <w:rPr>
          <w:rFonts w:ascii="Times New Roman" w:eastAsia="Times New Roman" w:hAnsi="Times New Roman" w:cs="Times New Roman"/>
          <w:sz w:val="24"/>
          <w:szCs w:val="24"/>
        </w:rPr>
      </w:pPr>
      <w:bookmarkStart w:id="531" w:name="Session3_Equation3"/>
      <w:bookmarkEnd w:id="531"/>
      <w:r>
        <w:rPr>
          <w:rFonts w:ascii="Times New Roman" w:eastAsia="Times New Roman" w:hAnsi="Times New Roman" w:cs="Times New Roman"/>
          <w:noProof/>
          <w:sz w:val="24"/>
          <w:szCs w:val="24"/>
        </w:rPr>
        <w:drawing>
          <wp:inline distT="0" distB="0" distL="0" distR="0" wp14:anchorId="2289B910" wp14:editId="188D6F8F">
            <wp:extent cx="2381250" cy="361950"/>
            <wp:effectExtent l="0" t="0" r="0" b="0"/>
            <wp:docPr id="166" name="Picture 166" descr="D:\AaaF\OUT\httpswwwopeneduopenlearn_cmid13470_2023-02-24_11-51-10_679dc0091c7140428b5b1be4c9193dac\word\assets\_4b44676a11677ad2f5197c3cf77e7fa95d266f18_mu120_a_u00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AaaF\OUT\httpswwwopeneduopenlearn_cmid13470_2023-02-24_11-51-10_679dc0091c7140428b5b1be4c9193dac\word\assets\_4b44676a11677ad2f5197c3cf77e7fa95d266f18_mu120_a_u006e.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p>
    <w:p w:rsidR="00B66A71" w:rsidRDefault="00AB1D8E">
      <w:pPr>
        <w:divId w:val="1498619378"/>
        <w:rPr>
          <w:vanish/>
        </w:rPr>
      </w:pPr>
      <w:r>
        <w:rPr>
          <w:vanish/>
        </w:rPr>
        <w:t>End of $1</w:t>
      </w:r>
    </w:p>
    <w:p w:rsidR="00B66A71" w:rsidRDefault="00AB1D8E">
      <w:pPr>
        <w:divId w:val="1498619378"/>
      </w:pPr>
      <w:r>
        <w:rPr>
          <w:vanish/>
        </w:rPr>
        <w:t>Start of Quote</w:t>
      </w:r>
    </w:p>
    <w:p w:rsidR="00B66A71" w:rsidRDefault="00AB1D8E">
      <w:pPr>
        <w:divId w:val="839272418"/>
      </w:pPr>
      <w:bookmarkStart w:id="532" w:name="Session3_Quote3"/>
      <w:bookmarkEnd w:id="532"/>
      <w:r>
        <w:t>Carrying out the division gives 7.5.</w:t>
      </w:r>
    </w:p>
    <w:p w:rsidR="00B66A71" w:rsidRDefault="00AB1D8E">
      <w:pPr>
        <w:divId w:val="839272418"/>
      </w:pPr>
      <w:r>
        <w:t xml:space="preserve">Alternatively you might do it more informally: it grows 4 cm in 10 weeks, </w:t>
      </w:r>
    </w:p>
    <w:p w:rsidR="00B66A71" w:rsidRDefault="00AB1D8E">
      <w:pPr>
        <w:divId w:val="839272418"/>
      </w:pPr>
      <w:r>
        <w:t xml:space="preserve">and 3 cm is three-quarters of 4 cm, </w:t>
      </w:r>
    </w:p>
    <w:p w:rsidR="00B66A71" w:rsidRDefault="00AB1D8E">
      <w:pPr>
        <w:divId w:val="839272418"/>
      </w:pPr>
      <w:r>
        <w:t>so the answer is three-quarters of 10 weeks,</w:t>
      </w:r>
    </w:p>
    <w:p w:rsidR="00B66A71" w:rsidRDefault="00AB1D8E">
      <w:pPr>
        <w:divId w:val="839272418"/>
      </w:pPr>
      <w:r>
        <w:t xml:space="preserve">i.e. </w:t>
      </w:r>
      <w:r>
        <w:rPr>
          <w:noProof/>
          <w:position w:val="-8"/>
        </w:rPr>
        <w:drawing>
          <wp:inline distT="0" distB="0" distL="0" distR="0" wp14:anchorId="04FD8523" wp14:editId="0CE94E6F">
            <wp:extent cx="95250" cy="361950"/>
            <wp:effectExtent l="0" t="0" r="0" b="0"/>
            <wp:docPr id="167" name="Picture 167" descr="D:\AaaF\OUT\httpswwwopeneduopenlearn_cmid13470_2023-02-24_11-51-10_679dc0091c7140428b5b1be4c9193dac\word\assets\_ac422cfa44c77f5c79e9faf8a1ed703e827c1f4e_mu120_a_i09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AaaF\OUT\httpswwwopeneduopenlearn_cmid13470_2023-02-24_11-51-10_679dc0091c7140428b5b1be4c9193dac\word\assets\_ac422cfa44c77f5c79e9faf8a1ed703e827c1f4e_mu120_a_i096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 10 = 7.5 weeks. </w:t>
      </w:r>
    </w:p>
    <w:p w:rsidR="00B66A71" w:rsidRDefault="00AB1D8E">
      <w:pPr>
        <w:divId w:val="839272418"/>
      </w:pPr>
      <w:r>
        <w:t xml:space="preserve">Therefore it would take 7.5 weeks to grow 3 cm. </w:t>
      </w:r>
    </w:p>
    <w:p w:rsidR="00B66A71" w:rsidRDefault="00AB1D8E">
      <w:pPr>
        <w:divId w:val="839272418"/>
      </w:pPr>
      <w:r>
        <w:t xml:space="preserve">(Check: 3 cm is a bit less than a third of 10 cm which takes 25 weeks, so will take a bit less than a third of 25 weeks. 7.5 weeks is near enough a third of 25 weeks, so the answer is sensible.) </w:t>
      </w:r>
    </w:p>
    <w:p w:rsidR="00B66A71" w:rsidRDefault="00AB1D8E">
      <w:pPr>
        <w:divId w:val="1498619378"/>
      </w:pPr>
      <w:r>
        <w:rPr>
          <w:vanish/>
        </w:rPr>
        <w:t>End of Quote</w:t>
      </w:r>
    </w:p>
    <w:bookmarkStart w:id="533" w:name="Back_To_Session3_Example8"/>
    <w:p w:rsidR="00B66A71" w:rsidRDefault="00AB1D8E">
      <w:pPr>
        <w:pStyle w:val="NormalWeb"/>
        <w:divId w:val="1498619378"/>
      </w:pPr>
      <w:r>
        <w:fldChar w:fldCharType="begin"/>
      </w:r>
      <w:r>
        <w:instrText xml:space="preserve"> HYPERLINK "" \l "Session3_Example8" </w:instrText>
      </w:r>
      <w:r>
        <w:fldChar w:fldCharType="separate"/>
      </w:r>
      <w:r>
        <w:rPr>
          <w:rStyle w:val="Hyperlink"/>
        </w:rPr>
        <w:t>Back to - Example 18</w:t>
      </w:r>
      <w:r>
        <w:fldChar w:fldCharType="end"/>
      </w:r>
      <w:bookmarkEnd w:id="533"/>
    </w:p>
    <w:p w:rsidR="00B66A71" w:rsidRDefault="00AB1D8E">
      <w:pPr>
        <w:pStyle w:val="Heading2"/>
        <w:divId w:val="535168235"/>
        <w:rPr>
          <w:rFonts w:eastAsia="Times New Roman"/>
        </w:rPr>
      </w:pPr>
      <w:r>
        <w:rPr>
          <w:rFonts w:eastAsia="Times New Roman"/>
        </w:rPr>
        <w:t>Activity 38</w:t>
      </w:r>
    </w:p>
    <w:p w:rsidR="00B66A71" w:rsidRDefault="00AB1D8E">
      <w:pPr>
        <w:pStyle w:val="Heading4"/>
        <w:divId w:val="1997956183"/>
        <w:rPr>
          <w:rFonts w:eastAsia="Times New Roman"/>
        </w:rPr>
      </w:pPr>
      <w:bookmarkStart w:id="534" w:name="Session3_Answer25"/>
      <w:bookmarkEnd w:id="534"/>
      <w:r>
        <w:rPr>
          <w:rFonts w:eastAsia="Times New Roman"/>
        </w:rPr>
        <w:t>Answer</w:t>
      </w:r>
    </w:p>
    <w:p w:rsidR="00B66A71" w:rsidRDefault="00AB1D8E">
      <w:pPr>
        <w:numPr>
          <w:ilvl w:val="0"/>
          <w:numId w:val="89"/>
        </w:numPr>
        <w:ind w:left="780" w:right="780"/>
        <w:divId w:val="1997956183"/>
      </w:pPr>
      <w:r>
        <w:t xml:space="preserve">(a) 7.9 × 0.8 = 6.32 </w:t>
      </w:r>
    </w:p>
    <w:p w:rsidR="00B66A71" w:rsidRDefault="00AB1D8E">
      <w:pPr>
        <w:numPr>
          <w:ilvl w:val="0"/>
          <w:numId w:val="89"/>
        </w:numPr>
        <w:ind w:left="780" w:right="780"/>
        <w:divId w:val="1997956183"/>
      </w:pPr>
      <w:r>
        <w:t>  (multiply by 8 then shift the digits one place to the right).</w:t>
      </w:r>
    </w:p>
    <w:p w:rsidR="00B66A71" w:rsidRDefault="00AB1D8E">
      <w:pPr>
        <w:numPr>
          <w:ilvl w:val="0"/>
          <w:numId w:val="89"/>
        </w:numPr>
        <w:ind w:left="780" w:right="780"/>
        <w:divId w:val="1997956183"/>
      </w:pPr>
      <w:r>
        <w:t xml:space="preserve">(b) 82.3 × 40 = 3292 </w:t>
      </w:r>
    </w:p>
    <w:p w:rsidR="00B66A71" w:rsidRDefault="00AB1D8E">
      <w:pPr>
        <w:numPr>
          <w:ilvl w:val="0"/>
          <w:numId w:val="89"/>
        </w:numPr>
        <w:ind w:left="780" w:right="780"/>
        <w:divId w:val="1997956183"/>
      </w:pPr>
      <w:r>
        <w:t>  (multiply by 4 then shift the digits one place to the left).</w:t>
      </w:r>
    </w:p>
    <w:p w:rsidR="00B66A71" w:rsidRDefault="00AB1D8E">
      <w:pPr>
        <w:numPr>
          <w:ilvl w:val="0"/>
          <w:numId w:val="89"/>
        </w:numPr>
        <w:ind w:left="780" w:right="780"/>
        <w:divId w:val="1997956183"/>
      </w:pPr>
      <w:r>
        <w:t>(c)</w:t>
      </w:r>
      <w:r>
        <w:rPr>
          <w:noProof/>
          <w:position w:val="-8"/>
        </w:rPr>
        <w:drawing>
          <wp:inline distT="0" distB="0" distL="0" distR="0" wp14:anchorId="6D72AD12" wp14:editId="636686F2">
            <wp:extent cx="2886075" cy="361950"/>
            <wp:effectExtent l="0" t="0" r="9525" b="0"/>
            <wp:docPr id="168" name="Picture 168" descr="D:\AaaF\OUT\httpswwwopeneduopenlearn_cmid13470_2023-02-24_11-51-10_679dc0091c7140428b5b1be4c9193dac\word\assets\_8a10eebf1baf48153f909f7933c87d1eada9e6bb_mu120_a_i0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aaF\OUT\httpswwwopeneduopenlearn_cmid13470_2023-02-24_11-51-10_679dc0091c7140428b5b1be4c9193dac\word\assets\_8a10eebf1baf48153f909f7933c87d1eada9e6bb_mu120_a_i063e.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86075" cy="361950"/>
                    </a:xfrm>
                    <a:prstGeom prst="rect">
                      <a:avLst/>
                    </a:prstGeom>
                    <a:noFill/>
                    <a:ln>
                      <a:noFill/>
                    </a:ln>
                  </pic:spPr>
                </pic:pic>
              </a:graphicData>
            </a:graphic>
          </wp:inline>
        </w:drawing>
      </w:r>
    </w:p>
    <w:p w:rsidR="00B66A71" w:rsidRDefault="00AB1D8E">
      <w:pPr>
        <w:numPr>
          <w:ilvl w:val="0"/>
          <w:numId w:val="89"/>
        </w:numPr>
        <w:ind w:left="780" w:right="780"/>
        <w:divId w:val="1997956183"/>
      </w:pPr>
      <w:r>
        <w:t xml:space="preserve">(d) </w:t>
      </w:r>
      <w:r>
        <w:rPr>
          <w:noProof/>
          <w:position w:val="-8"/>
        </w:rPr>
        <w:drawing>
          <wp:inline distT="0" distB="0" distL="0" distR="0" wp14:anchorId="6F53D20B" wp14:editId="7DADF1EB">
            <wp:extent cx="2847975" cy="361950"/>
            <wp:effectExtent l="0" t="0" r="9525" b="0"/>
            <wp:docPr id="169" name="Picture 169" descr="D:\AaaF\OUT\httpswwwopeneduopenlearn_cmid13470_2023-02-24_11-51-10_679dc0091c7140428b5b1be4c9193dac\word\assets\_9046fbd9564f5723f4670401193ed3a8c230bc1f_mu120_a_i06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AaaF\OUT\httpswwwopeneduopenlearn_cmid13470_2023-02-24_11-51-10_679dc0091c7140428b5b1be4c9193dac\word\assets\_9046fbd9564f5723f4670401193ed3a8c230bc1f_mu120_a_i066e.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47975" cy="361950"/>
                    </a:xfrm>
                    <a:prstGeom prst="rect">
                      <a:avLst/>
                    </a:prstGeom>
                    <a:noFill/>
                    <a:ln>
                      <a:noFill/>
                    </a:ln>
                  </pic:spPr>
                </pic:pic>
              </a:graphicData>
            </a:graphic>
          </wp:inline>
        </w:drawing>
      </w:r>
    </w:p>
    <w:bookmarkStart w:id="535" w:name="Back_To_Session3_Activity17"/>
    <w:p w:rsidR="00B66A71" w:rsidRDefault="00AB1D8E">
      <w:pPr>
        <w:pStyle w:val="NormalWeb"/>
        <w:divId w:val="1997956183"/>
      </w:pPr>
      <w:r>
        <w:fldChar w:fldCharType="begin"/>
      </w:r>
      <w:r>
        <w:instrText xml:space="preserve"> HYPERLINK "" \l "Session3_Activity17" </w:instrText>
      </w:r>
      <w:r>
        <w:fldChar w:fldCharType="separate"/>
      </w:r>
      <w:r>
        <w:rPr>
          <w:rStyle w:val="Hyperlink"/>
        </w:rPr>
        <w:t>Back to - Activity 38</w:t>
      </w:r>
      <w:r>
        <w:fldChar w:fldCharType="end"/>
      </w:r>
      <w:bookmarkEnd w:id="535"/>
    </w:p>
    <w:p w:rsidR="00B66A71" w:rsidRDefault="00AB1D8E">
      <w:pPr>
        <w:pStyle w:val="Heading2"/>
        <w:divId w:val="535168235"/>
        <w:rPr>
          <w:rFonts w:eastAsia="Times New Roman"/>
        </w:rPr>
      </w:pPr>
      <w:r>
        <w:rPr>
          <w:rFonts w:eastAsia="Times New Roman"/>
        </w:rPr>
        <w:t>Activity 39</w:t>
      </w:r>
    </w:p>
    <w:p w:rsidR="00B66A71" w:rsidRDefault="00AB1D8E">
      <w:pPr>
        <w:pStyle w:val="Heading4"/>
        <w:divId w:val="73432274"/>
        <w:rPr>
          <w:rFonts w:eastAsia="Times New Roman"/>
        </w:rPr>
      </w:pPr>
      <w:bookmarkStart w:id="536" w:name="Session3_Answer26"/>
      <w:bookmarkEnd w:id="536"/>
      <w:r>
        <w:rPr>
          <w:rFonts w:eastAsia="Times New Roman"/>
        </w:rPr>
        <w:t>Answer</w:t>
      </w:r>
    </w:p>
    <w:p w:rsidR="00B66A71" w:rsidRDefault="00AB1D8E">
      <w:pPr>
        <w:numPr>
          <w:ilvl w:val="0"/>
          <w:numId w:val="90"/>
        </w:numPr>
        <w:ind w:left="780" w:right="780"/>
        <w:divId w:val="73432274"/>
      </w:pPr>
      <w:r>
        <w:t>(a) 0.8 kilos of cheese costs 0.8 × £7.90 = £6.32.</w:t>
      </w:r>
    </w:p>
    <w:p w:rsidR="00B66A71" w:rsidRDefault="00AB1D8E">
      <w:pPr>
        <w:numPr>
          <w:ilvl w:val="0"/>
          <w:numId w:val="90"/>
        </w:numPr>
        <w:ind w:left="780" w:right="780"/>
        <w:divId w:val="73432274"/>
      </w:pPr>
      <w:r>
        <w:t>(b) 40 litres of petrol costs 40 × 82.3p = 3292p = £32.92.</w:t>
      </w:r>
    </w:p>
    <w:p w:rsidR="00B66A71" w:rsidRDefault="00AB1D8E">
      <w:pPr>
        <w:numPr>
          <w:ilvl w:val="0"/>
          <w:numId w:val="90"/>
        </w:numPr>
        <w:ind w:left="780" w:right="780"/>
        <w:divId w:val="73432274"/>
      </w:pPr>
      <w:r>
        <w:t>(c) The cheese costs £7.20 ÷ 0.8 = £9 per kilo.</w:t>
      </w:r>
    </w:p>
    <w:p w:rsidR="00B66A71" w:rsidRDefault="00AB1D8E">
      <w:pPr>
        <w:numPr>
          <w:ilvl w:val="0"/>
          <w:numId w:val="90"/>
        </w:numPr>
        <w:ind w:left="780" w:right="780"/>
        <w:divId w:val="73432274"/>
      </w:pPr>
      <w:r>
        <w:t xml:space="preserve">(d) Each hat costs £62.30 ÷ 40 = £1.5575 each, but they must be a whole number of pence each so only two decimal places are meaningful. Hence there was either an error or some discount. </w:t>
      </w:r>
    </w:p>
    <w:bookmarkStart w:id="537" w:name="Back_To_Session3_Activity18"/>
    <w:p w:rsidR="00B66A71" w:rsidRDefault="00AB1D8E">
      <w:pPr>
        <w:pStyle w:val="NormalWeb"/>
        <w:divId w:val="73432274"/>
      </w:pPr>
      <w:r>
        <w:fldChar w:fldCharType="begin"/>
      </w:r>
      <w:r>
        <w:instrText xml:space="preserve"> HYPERLINK "" \l "Session3_Activity18" </w:instrText>
      </w:r>
      <w:r>
        <w:fldChar w:fldCharType="separate"/>
      </w:r>
      <w:r>
        <w:rPr>
          <w:rStyle w:val="Hyperlink"/>
        </w:rPr>
        <w:t>Back to - Activity 39</w:t>
      </w:r>
      <w:r>
        <w:fldChar w:fldCharType="end"/>
      </w:r>
      <w:bookmarkEnd w:id="537"/>
    </w:p>
    <w:p w:rsidR="00B66A71" w:rsidRDefault="00AB1D8E">
      <w:pPr>
        <w:pStyle w:val="Heading2"/>
        <w:divId w:val="535168235"/>
        <w:rPr>
          <w:rFonts w:eastAsia="Times New Roman"/>
        </w:rPr>
      </w:pPr>
      <w:r>
        <w:rPr>
          <w:rFonts w:eastAsia="Times New Roman"/>
        </w:rPr>
        <w:t>Example 19</w:t>
      </w:r>
    </w:p>
    <w:p w:rsidR="00B66A71" w:rsidRDefault="00AB1D8E">
      <w:pPr>
        <w:pStyle w:val="Heading4"/>
        <w:divId w:val="676537048"/>
        <w:rPr>
          <w:rFonts w:eastAsia="Times New Roman"/>
        </w:rPr>
      </w:pPr>
      <w:bookmarkStart w:id="538" w:name="Session3_Answer27"/>
      <w:bookmarkEnd w:id="538"/>
      <w:r>
        <w:rPr>
          <w:rFonts w:eastAsia="Times New Roman"/>
        </w:rPr>
        <w:t>Answer</w:t>
      </w:r>
    </w:p>
    <w:p w:rsidR="00B66A71" w:rsidRDefault="00AB1D8E">
      <w:pPr>
        <w:divId w:val="676537048"/>
      </w:pPr>
      <w:r>
        <w:t>Brackets first: 4.6 − 2.6 = 2.0, so calculate 3.5 + 0.7 × 8 ÷ 2.0.</w:t>
      </w:r>
    </w:p>
    <w:p w:rsidR="00B66A71" w:rsidRDefault="00AB1D8E">
      <w:pPr>
        <w:divId w:val="676537048"/>
      </w:pPr>
      <w:r>
        <w:t>Multiply next: 0.7 × 8 = 5.6, so calculate 3.5 + 5.6 ÷ 2.0.</w:t>
      </w:r>
    </w:p>
    <w:p w:rsidR="00B66A71" w:rsidRDefault="00AB1D8E">
      <w:pPr>
        <w:divId w:val="676537048"/>
      </w:pPr>
      <w:r>
        <w:t>Divide next: 5.6 ÷ 2 = 2.8, so calculate 3.5 + 2.8.</w:t>
      </w:r>
    </w:p>
    <w:p w:rsidR="00B66A71" w:rsidRDefault="00AB1D8E">
      <w:pPr>
        <w:divId w:val="676537048"/>
      </w:pPr>
      <w:r>
        <w:t>Lastly add: 3.5 + 2.8 = 6.3.</w:t>
      </w:r>
    </w:p>
    <w:p w:rsidR="00B66A71" w:rsidRDefault="00AB1D8E">
      <w:pPr>
        <w:divId w:val="676537048"/>
      </w:pPr>
      <w:r>
        <w:t>So the answer is 6.3.</w:t>
      </w:r>
    </w:p>
    <w:bookmarkStart w:id="539" w:name="Back_To_Session3_Example9"/>
    <w:p w:rsidR="00B66A71" w:rsidRDefault="00AB1D8E">
      <w:pPr>
        <w:pStyle w:val="NormalWeb"/>
        <w:divId w:val="676537048"/>
      </w:pPr>
      <w:r>
        <w:fldChar w:fldCharType="begin"/>
      </w:r>
      <w:r>
        <w:instrText xml:space="preserve"> HYPERLINK "" \l "Session3_Example9" </w:instrText>
      </w:r>
      <w:r>
        <w:fldChar w:fldCharType="separate"/>
      </w:r>
      <w:r>
        <w:rPr>
          <w:rStyle w:val="Hyperlink"/>
        </w:rPr>
        <w:t>Back to - Example 19</w:t>
      </w:r>
      <w:r>
        <w:fldChar w:fldCharType="end"/>
      </w:r>
      <w:bookmarkEnd w:id="539"/>
    </w:p>
    <w:p w:rsidR="00B66A71" w:rsidRDefault="00AB1D8E">
      <w:pPr>
        <w:pStyle w:val="Heading2"/>
        <w:divId w:val="535168235"/>
        <w:rPr>
          <w:rFonts w:eastAsia="Times New Roman"/>
        </w:rPr>
      </w:pPr>
      <w:r>
        <w:rPr>
          <w:rFonts w:eastAsia="Times New Roman"/>
        </w:rPr>
        <w:t>Activity 40</w:t>
      </w:r>
    </w:p>
    <w:p w:rsidR="00B66A71" w:rsidRDefault="00AB1D8E">
      <w:pPr>
        <w:pStyle w:val="Heading4"/>
        <w:divId w:val="1508132424"/>
        <w:rPr>
          <w:rFonts w:eastAsia="Times New Roman"/>
        </w:rPr>
      </w:pPr>
      <w:bookmarkStart w:id="540" w:name="Session3_Answer28"/>
      <w:bookmarkEnd w:id="540"/>
      <w:r>
        <w:rPr>
          <w:rFonts w:eastAsia="Times New Roman"/>
        </w:rPr>
        <w:t>Answer</w:t>
      </w:r>
    </w:p>
    <w:p w:rsidR="00B66A71" w:rsidRDefault="00AB1D8E">
      <w:pPr>
        <w:numPr>
          <w:ilvl w:val="0"/>
          <w:numId w:val="91"/>
        </w:numPr>
        <w:ind w:left="780" w:right="780"/>
        <w:divId w:val="1508132424"/>
      </w:pPr>
      <w:r>
        <w:t xml:space="preserve">(a) </w:t>
      </w:r>
      <w:r>
        <w:rPr>
          <w:noProof/>
          <w:position w:val="-8"/>
        </w:rPr>
        <w:drawing>
          <wp:inline distT="0" distB="0" distL="0" distR="0" wp14:anchorId="1526C361" wp14:editId="0B220F39">
            <wp:extent cx="2562225" cy="361950"/>
            <wp:effectExtent l="0" t="0" r="9525" b="0"/>
            <wp:docPr id="170" name="Picture 170" descr="D:\AaaF\OUT\httpswwwopeneduopenlearn_cmid13470_2023-02-24_11-51-10_679dc0091c7140428b5b1be4c9193dac\word\assets\_8ac8b35fe5316608d81df88e600f5221597cb3b1_mu120_a_si03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AaaF\OUT\httpswwwopeneduopenlearn_cmid13470_2023-02-24_11-51-10_679dc0091c7140428b5b1be4c9193dac\word\assets\_8ac8b35fe5316608d81df88e600f5221597cb3b1_mu120_a_si038e.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62225" cy="361950"/>
                    </a:xfrm>
                    <a:prstGeom prst="rect">
                      <a:avLst/>
                    </a:prstGeom>
                    <a:noFill/>
                    <a:ln>
                      <a:noFill/>
                    </a:ln>
                  </pic:spPr>
                </pic:pic>
              </a:graphicData>
            </a:graphic>
          </wp:inline>
        </w:drawing>
      </w:r>
    </w:p>
    <w:p w:rsidR="00B66A71" w:rsidRDefault="00AB1D8E">
      <w:pPr>
        <w:numPr>
          <w:ilvl w:val="0"/>
          <w:numId w:val="91"/>
        </w:numPr>
        <w:ind w:left="780" w:right="780"/>
        <w:divId w:val="1508132424"/>
      </w:pPr>
      <w:r>
        <w:t xml:space="preserve">(b) 75.6 × 0.6 = 75.6 × </w:t>
      </w:r>
      <w:r>
        <w:rPr>
          <w:noProof/>
          <w:position w:val="-8"/>
        </w:rPr>
        <w:drawing>
          <wp:inline distT="0" distB="0" distL="0" distR="0" wp14:anchorId="34AEACEA" wp14:editId="2C2C511F">
            <wp:extent cx="171450" cy="361950"/>
            <wp:effectExtent l="0" t="0" r="0" b="0"/>
            <wp:docPr id="171" name="Picture 171" descr="D:\AaaF\OUT\httpswwwopeneduopenlearn_cmid13470_2023-02-24_11-51-10_679dc0091c7140428b5b1be4c9193dac\word\assets\_3011b82ff22daa75ebb08fc2862562072841f3d6_mu120_a_si0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AaaF\OUT\httpswwwopeneduopenlearn_cmid13470_2023-02-24_11-51-10_679dc0091c7140428b5b1be4c9193dac\word\assets\_3011b82ff22daa75ebb08fc2862562072841f3d6_mu120_a_si039e.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 7.56 × 6 = 45.36. </w:t>
      </w:r>
    </w:p>
    <w:p w:rsidR="00B66A71" w:rsidRDefault="00AB1D8E">
      <w:pPr>
        <w:numPr>
          <w:ilvl w:val="0"/>
          <w:numId w:val="91"/>
        </w:numPr>
        <w:ind w:left="780" w:right="780"/>
        <w:divId w:val="1508132424"/>
      </w:pPr>
      <w:r>
        <w:t>(c) Carrying out the division first, use the result of part (a) to give:</w:t>
      </w:r>
    </w:p>
    <w:p w:rsidR="00B66A71" w:rsidRDefault="00AB1D8E">
      <w:pPr>
        <w:numPr>
          <w:ilvl w:val="0"/>
          <w:numId w:val="91"/>
        </w:numPr>
        <w:ind w:left="780" w:right="780"/>
        <w:divId w:val="1508132424"/>
      </w:pPr>
      <w:r>
        <w:t>100.001 + 75.6 ÷ 0.6 = 100.001 + 126</w:t>
      </w:r>
    </w:p>
    <w:p w:rsidR="00B66A71" w:rsidRDefault="00AB1D8E">
      <w:pPr>
        <w:numPr>
          <w:ilvl w:val="0"/>
          <w:numId w:val="91"/>
        </w:numPr>
        <w:ind w:left="780" w:right="780"/>
        <w:divId w:val="1508132424"/>
      </w:pPr>
      <w:r>
        <w:t> = 226.001.</w:t>
      </w:r>
    </w:p>
    <w:p w:rsidR="00B66A71" w:rsidRDefault="00AB1D8E">
      <w:pPr>
        <w:numPr>
          <w:ilvl w:val="0"/>
          <w:numId w:val="91"/>
        </w:numPr>
        <w:ind w:left="780" w:right="780"/>
        <w:divId w:val="1508132424"/>
      </w:pPr>
      <w:r>
        <w:t xml:space="preserve">(d) Carry out the addition in brackets first: </w:t>
      </w:r>
    </w:p>
    <w:p w:rsidR="00B66A71" w:rsidRDefault="00AB1D8E">
      <w:pPr>
        <w:numPr>
          <w:ilvl w:val="0"/>
          <w:numId w:val="91"/>
        </w:numPr>
        <w:ind w:left="780" w:right="780"/>
        <w:divId w:val="1508132424"/>
      </w:pPr>
      <w:r>
        <w:t>(100.001 + 10.1) × 60 = 110.101 × 60 = 1101.01 × 6 = 6606.06.</w:t>
      </w:r>
    </w:p>
    <w:bookmarkStart w:id="541" w:name="Back_To_Session3_Activity19"/>
    <w:p w:rsidR="00B66A71" w:rsidRDefault="00AB1D8E">
      <w:pPr>
        <w:pStyle w:val="NormalWeb"/>
        <w:divId w:val="1508132424"/>
      </w:pPr>
      <w:r>
        <w:fldChar w:fldCharType="begin"/>
      </w:r>
      <w:r>
        <w:instrText xml:space="preserve"> HYPERLINK "" \l "Session3_Activity19" </w:instrText>
      </w:r>
      <w:r>
        <w:fldChar w:fldCharType="separate"/>
      </w:r>
      <w:r>
        <w:rPr>
          <w:rStyle w:val="Hyperlink"/>
        </w:rPr>
        <w:t>Back to - Activity 40</w:t>
      </w:r>
      <w:r>
        <w:fldChar w:fldCharType="end"/>
      </w:r>
      <w:bookmarkEnd w:id="541"/>
    </w:p>
    <w:p w:rsidR="00B66A71" w:rsidRDefault="00AB1D8E">
      <w:pPr>
        <w:pStyle w:val="Heading2"/>
        <w:divId w:val="535168235"/>
        <w:rPr>
          <w:rFonts w:eastAsia="Times New Roman"/>
        </w:rPr>
      </w:pPr>
      <w:r>
        <w:rPr>
          <w:rFonts w:eastAsia="Times New Roman"/>
        </w:rPr>
        <w:t>Activity 41</w:t>
      </w:r>
    </w:p>
    <w:p w:rsidR="00B66A71" w:rsidRDefault="00AB1D8E">
      <w:pPr>
        <w:pStyle w:val="Heading4"/>
        <w:divId w:val="1150292696"/>
        <w:rPr>
          <w:rFonts w:eastAsia="Times New Roman"/>
        </w:rPr>
      </w:pPr>
      <w:bookmarkStart w:id="542" w:name="Session3_Answer29"/>
      <w:bookmarkEnd w:id="542"/>
      <w:r>
        <w:rPr>
          <w:rFonts w:eastAsia="Times New Roman"/>
        </w:rPr>
        <w:t>Answer</w:t>
      </w:r>
    </w:p>
    <w:p w:rsidR="00B66A71" w:rsidRDefault="00AB1D8E">
      <w:pPr>
        <w:divId w:val="1150292696"/>
      </w:pPr>
      <w:r>
        <w:t>10 ÷ 3 gives</w:t>
      </w:r>
    </w:p>
    <w:p w:rsidR="00B66A71" w:rsidRDefault="00AB1D8E">
      <w:pPr>
        <w:divId w:val="1150292696"/>
      </w:pPr>
      <w:r>
        <w:t>  </w:t>
      </w:r>
      <w:r>
        <w:rPr>
          <w:noProof/>
          <w:position w:val="-8"/>
        </w:rPr>
        <w:drawing>
          <wp:inline distT="0" distB="0" distL="0" distR="0" wp14:anchorId="3B30CA02" wp14:editId="59C28DF6">
            <wp:extent cx="1466850" cy="466725"/>
            <wp:effectExtent l="0" t="0" r="0" b="9525"/>
            <wp:docPr id="172" name="Picture 172" descr="D:\AaaF\OUT\httpswwwopeneduopenlearn_cmid13470_2023-02-24_11-51-10_679dc0091c7140428b5b1be4c9193dac\word\assets\_10e9bb6fbc3d1bd60fabb34e90d3d97411ec4c82_mu120_a_si04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AaaF\OUT\httpswwwopeneduopenlearn_cmid13470_2023-02-24_11-51-10_679dc0091c7140428b5b1be4c9193dac\word\assets\_10e9bb6fbc3d1bd60fabb34e90d3d97411ec4c82_mu120_a_si040e.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66850" cy="466725"/>
                    </a:xfrm>
                    <a:prstGeom prst="rect">
                      <a:avLst/>
                    </a:prstGeom>
                    <a:noFill/>
                    <a:ln>
                      <a:noFill/>
                    </a:ln>
                  </pic:spPr>
                </pic:pic>
              </a:graphicData>
            </a:graphic>
          </wp:inline>
        </w:drawing>
      </w:r>
      <w:r>
        <w:t xml:space="preserve"> and so on. </w:t>
      </w:r>
    </w:p>
    <w:p w:rsidR="00B66A71" w:rsidRDefault="00AB1D8E">
      <w:pPr>
        <w:divId w:val="1150292696"/>
      </w:pPr>
      <w:r>
        <w:t xml:space="preserve">Each time you divide by 3 you get a remainder 1, which gives 10 in the next column, so the decimal carries on forever. This is called a </w:t>
      </w:r>
      <w:r>
        <w:rPr>
          <w:rStyle w:val="Emphasis"/>
        </w:rPr>
        <w:t>recurring decimal</w:t>
      </w:r>
      <w:r>
        <w:t xml:space="preserve">, because the 3 recurs repeatedly. </w:t>
      </w:r>
    </w:p>
    <w:p w:rsidR="00B66A71" w:rsidRDefault="00AB1D8E">
      <w:pPr>
        <w:divId w:val="1150292696"/>
      </w:pPr>
      <w:r>
        <w:t>A scientific calculator gives 3.333333333 (it rounds to 10 digits).</w:t>
      </w:r>
    </w:p>
    <w:bookmarkStart w:id="543" w:name="Back_To_Session3_Activity20"/>
    <w:p w:rsidR="00B66A71" w:rsidRDefault="00AB1D8E">
      <w:pPr>
        <w:pStyle w:val="NormalWeb"/>
        <w:divId w:val="1150292696"/>
      </w:pPr>
      <w:r>
        <w:fldChar w:fldCharType="begin"/>
      </w:r>
      <w:r>
        <w:instrText xml:space="preserve"> HYPERLINK "" \l "Session3_Activity20" </w:instrText>
      </w:r>
      <w:r>
        <w:fldChar w:fldCharType="separate"/>
      </w:r>
      <w:r>
        <w:rPr>
          <w:rStyle w:val="Hyperlink"/>
        </w:rPr>
        <w:t>Back to - Activity 41</w:t>
      </w:r>
      <w:r>
        <w:fldChar w:fldCharType="end"/>
      </w:r>
      <w:bookmarkEnd w:id="543"/>
    </w:p>
    <w:p w:rsidR="00B66A71" w:rsidRDefault="00AB1D8E">
      <w:pPr>
        <w:pStyle w:val="Heading2"/>
        <w:divId w:val="535168235"/>
        <w:rPr>
          <w:rFonts w:eastAsia="Times New Roman"/>
        </w:rPr>
      </w:pPr>
      <w:r>
        <w:rPr>
          <w:rFonts w:eastAsia="Times New Roman"/>
        </w:rPr>
        <w:t>Activity 42</w:t>
      </w:r>
    </w:p>
    <w:p w:rsidR="00B66A71" w:rsidRDefault="00AB1D8E">
      <w:pPr>
        <w:pStyle w:val="Heading4"/>
        <w:divId w:val="1793402801"/>
        <w:rPr>
          <w:rFonts w:eastAsia="Times New Roman"/>
        </w:rPr>
      </w:pPr>
      <w:bookmarkStart w:id="544" w:name="Session3_Answer30"/>
      <w:bookmarkEnd w:id="544"/>
      <w:r>
        <w:rPr>
          <w:rFonts w:eastAsia="Times New Roman"/>
        </w:rPr>
        <w:t>Answer</w:t>
      </w:r>
    </w:p>
    <w:p w:rsidR="00B66A71" w:rsidRDefault="00AB1D8E">
      <w:pPr>
        <w:divId w:val="1793402801"/>
      </w:pPr>
      <w:r>
        <w:t xml:space="preserve">False. For example, multiplying 7.9 × 0.8 in Question 1(a) gave 6.32, which is less than 7.9. In general multiplying a positive number by a number less than one gives a smaller number. </w:t>
      </w:r>
    </w:p>
    <w:bookmarkStart w:id="545" w:name="Back_To_Session3_Activity21"/>
    <w:p w:rsidR="00B66A71" w:rsidRDefault="00AB1D8E">
      <w:pPr>
        <w:pStyle w:val="NormalWeb"/>
        <w:divId w:val="1793402801"/>
      </w:pPr>
      <w:r>
        <w:fldChar w:fldCharType="begin"/>
      </w:r>
      <w:r>
        <w:instrText xml:space="preserve"> HYPERLINK "" \l "Session3_Activity21" </w:instrText>
      </w:r>
      <w:r>
        <w:fldChar w:fldCharType="separate"/>
      </w:r>
      <w:r>
        <w:rPr>
          <w:rStyle w:val="Hyperlink"/>
        </w:rPr>
        <w:t>Back to - Activity 42</w:t>
      </w:r>
      <w:r>
        <w:fldChar w:fldCharType="end"/>
      </w:r>
      <w:bookmarkEnd w:id="545"/>
    </w:p>
    <w:p w:rsidR="00B66A71" w:rsidRDefault="00AB1D8E">
      <w:pPr>
        <w:pStyle w:val="Heading2"/>
        <w:divId w:val="535168235"/>
        <w:rPr>
          <w:rFonts w:eastAsia="Times New Roman"/>
        </w:rPr>
      </w:pPr>
      <w:r>
        <w:rPr>
          <w:rFonts w:eastAsia="Times New Roman"/>
        </w:rPr>
        <w:t>Example 20</w:t>
      </w:r>
    </w:p>
    <w:p w:rsidR="00B66A71" w:rsidRDefault="00AB1D8E">
      <w:pPr>
        <w:pStyle w:val="Heading4"/>
        <w:divId w:val="569921748"/>
        <w:rPr>
          <w:rFonts w:eastAsia="Times New Roman"/>
        </w:rPr>
      </w:pPr>
      <w:bookmarkStart w:id="546" w:name="Session3_Answer31"/>
      <w:bookmarkEnd w:id="546"/>
      <w:r>
        <w:rPr>
          <w:rFonts w:eastAsia="Times New Roman"/>
        </w:rPr>
        <w:t>Answer</w:t>
      </w:r>
    </w:p>
    <w:p w:rsidR="00B66A71" w:rsidRDefault="00AB1D8E">
      <w:pPr>
        <w:numPr>
          <w:ilvl w:val="0"/>
          <w:numId w:val="92"/>
        </w:numPr>
        <w:ind w:left="780" w:right="780"/>
        <w:divId w:val="569921748"/>
      </w:pPr>
      <w:r>
        <w:t xml:space="preserve">You cannot add quarters and eighths directly. You need to change them into the same thing. </w:t>
      </w:r>
    </w:p>
    <w:p w:rsidR="00B66A71" w:rsidRDefault="00AB1D8E">
      <w:pPr>
        <w:numPr>
          <w:ilvl w:val="0"/>
          <w:numId w:val="92"/>
        </w:numPr>
        <w:ind w:left="780" w:right="780"/>
        <w:divId w:val="569921748"/>
      </w:pPr>
      <w:r>
        <w:t>It is possible to change quarters to eighths.</w:t>
      </w:r>
    </w:p>
    <w:p w:rsidR="00B66A71" w:rsidRDefault="00AB1D8E">
      <w:pPr>
        <w:numPr>
          <w:ilvl w:val="0"/>
          <w:numId w:val="92"/>
        </w:numPr>
        <w:ind w:left="780" w:right="780"/>
        <w:divId w:val="569921748"/>
      </w:pPr>
      <w:r>
        <w:rPr>
          <w:noProof/>
          <w:position w:val="-8"/>
        </w:rPr>
        <w:drawing>
          <wp:inline distT="0" distB="0" distL="0" distR="0" wp14:anchorId="17CCEB0A" wp14:editId="2B619BDA">
            <wp:extent cx="95250" cy="361950"/>
            <wp:effectExtent l="0" t="0" r="0" b="0"/>
            <wp:docPr id="173" name="Picture 173" descr="D:\AaaF\OUT\httpswwwopeneduopenlearn_cmid13470_2023-02-24_11-51-10_679dc0091c7140428b5b1be4c9193dac\word\assets\_1f4d003f5cf6402886656d2b089dadd4cacaed98_mu120_a_i10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AaaF\OUT\httpswwwopeneduopenlearn_cmid13470_2023-02-24_11-51-10_679dc0091c7140428b5b1be4c9193dac\word\assets\_1f4d003f5cf6402886656d2b089dadd4cacaed98_mu120_a_i102e.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is equivalent to </w:t>
      </w:r>
      <w:r>
        <w:rPr>
          <w:noProof/>
          <w:position w:val="-8"/>
        </w:rPr>
        <w:drawing>
          <wp:inline distT="0" distB="0" distL="0" distR="0" wp14:anchorId="5AA4BD08" wp14:editId="7CF4B6A4">
            <wp:extent cx="95250" cy="361950"/>
            <wp:effectExtent l="0" t="0" r="0" b="0"/>
            <wp:docPr id="174" name="Picture 174" descr="D:\AaaF\OUT\httpswwwopeneduopenlearn_cmid13470_2023-02-24_11-51-10_679dc0091c7140428b5b1be4c9193dac\word\assets\_920eaded157992e7ff463a17c81537445e0e7a31_mu120_a_i10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AaaF\OUT\httpswwwopeneduopenlearn_cmid13470_2023-02-24_11-51-10_679dc0091c7140428b5b1be4c9193dac\word\assets\_920eaded157992e7ff463a17c81537445e0e7a31_mu120_a_i103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w:t>
      </w:r>
      <w:r>
        <w:rPr>
          <w:noProof/>
          <w:position w:val="-8"/>
        </w:rPr>
        <w:drawing>
          <wp:inline distT="0" distB="0" distL="0" distR="0" wp14:anchorId="530FB081" wp14:editId="1BF339AE">
            <wp:extent cx="447675" cy="361950"/>
            <wp:effectExtent l="0" t="0" r="9525" b="0"/>
            <wp:docPr id="175" name="Picture 175" descr="D:\AaaF\OUT\httpswwwopeneduopenlearn_cmid13470_2023-02-24_11-51-10_679dc0091c7140428b5b1be4c9193dac\word\assets\_69b576c50a7cb383618f4dc1525514818ae60d8a_mu120_a_i10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AaaF\OUT\httpswwwopeneduopenlearn_cmid13470_2023-02-24_11-51-10_679dc0091c7140428b5b1be4c9193dac\word\assets\_69b576c50a7cb383618f4dc1525514818ae60d8a_mu120_a_i104e.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t xml:space="preserve">. </w:t>
      </w:r>
    </w:p>
    <w:p w:rsidR="00B66A71" w:rsidRDefault="00AB1D8E">
      <w:pPr>
        <w:numPr>
          <w:ilvl w:val="0"/>
          <w:numId w:val="92"/>
        </w:numPr>
        <w:ind w:left="780" w:right="780"/>
        <w:divId w:val="569921748"/>
      </w:pPr>
      <w:r>
        <w:t>So make the denominators the same, i.e. both 8.</w:t>
      </w:r>
    </w:p>
    <w:p w:rsidR="00B66A71" w:rsidRDefault="00AB1D8E">
      <w:pPr>
        <w:divId w:val="569921748"/>
        <w:rPr>
          <w:vanish/>
        </w:rPr>
      </w:pPr>
      <w:r>
        <w:rPr>
          <w:vanish/>
        </w:rPr>
        <w:t>Start of $1</w:t>
      </w:r>
    </w:p>
    <w:p w:rsidR="00B66A71" w:rsidRDefault="00AB1D8E">
      <w:pPr>
        <w:spacing w:before="0" w:beforeAutospacing="0" w:after="0" w:afterAutospacing="0" w:line="240" w:lineRule="auto"/>
        <w:divId w:val="743916522"/>
        <w:rPr>
          <w:rFonts w:ascii="Times New Roman" w:eastAsia="Times New Roman" w:hAnsi="Times New Roman" w:cs="Times New Roman"/>
          <w:sz w:val="24"/>
          <w:szCs w:val="24"/>
        </w:rPr>
      </w:pPr>
      <w:bookmarkStart w:id="547" w:name="Session3_Equation6"/>
      <w:bookmarkEnd w:id="547"/>
      <w:r>
        <w:rPr>
          <w:rFonts w:ascii="Times New Roman" w:eastAsia="Times New Roman" w:hAnsi="Times New Roman" w:cs="Times New Roman"/>
          <w:noProof/>
          <w:sz w:val="24"/>
          <w:szCs w:val="24"/>
        </w:rPr>
        <w:drawing>
          <wp:inline distT="0" distB="0" distL="0" distR="0" wp14:anchorId="5CF88281" wp14:editId="44B374D7">
            <wp:extent cx="1428750" cy="361950"/>
            <wp:effectExtent l="0" t="0" r="0" b="0"/>
            <wp:docPr id="176" name="Picture 176" descr="D:\AaaF\OUT\httpswwwopeneduopenlearn_cmid13470_2023-02-24_11-51-10_679dc0091c7140428b5b1be4c9193dac\word\assets\_91e09a777208ef3d3613f5865c07dfef2a5affbe_mu120_a_u00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AaaF\OUT\httpswwwopeneduopenlearn_cmid13470_2023-02-24_11-51-10_679dc0091c7140428b5b1be4c9193dac\word\assets\_91e09a777208ef3d3613f5865c07dfef2a5affbe_mu120_a_u009e.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a:ln>
                      <a:noFill/>
                    </a:ln>
                  </pic:spPr>
                </pic:pic>
              </a:graphicData>
            </a:graphic>
          </wp:inline>
        </w:drawing>
      </w:r>
    </w:p>
    <w:p w:rsidR="00B66A71" w:rsidRDefault="00AB1D8E">
      <w:pPr>
        <w:divId w:val="569921748"/>
        <w:rPr>
          <w:vanish/>
        </w:rPr>
      </w:pPr>
      <w:r>
        <w:rPr>
          <w:vanish/>
        </w:rPr>
        <w:t>End of $1</w:t>
      </w:r>
    </w:p>
    <w:bookmarkStart w:id="548" w:name="Back_To_Session3_Example10"/>
    <w:p w:rsidR="00B66A71" w:rsidRDefault="00AB1D8E">
      <w:pPr>
        <w:pStyle w:val="NormalWeb"/>
        <w:divId w:val="569921748"/>
      </w:pPr>
      <w:r>
        <w:fldChar w:fldCharType="begin"/>
      </w:r>
      <w:r>
        <w:instrText xml:space="preserve"> HYPERLINK "" \l "Session3_Example10" </w:instrText>
      </w:r>
      <w:r>
        <w:fldChar w:fldCharType="separate"/>
      </w:r>
      <w:r>
        <w:rPr>
          <w:rStyle w:val="Hyperlink"/>
        </w:rPr>
        <w:t>Back to - Example 20</w:t>
      </w:r>
      <w:r>
        <w:fldChar w:fldCharType="end"/>
      </w:r>
      <w:bookmarkEnd w:id="548"/>
    </w:p>
    <w:p w:rsidR="00B66A71" w:rsidRDefault="00AB1D8E">
      <w:pPr>
        <w:pStyle w:val="Heading2"/>
        <w:divId w:val="535168235"/>
        <w:rPr>
          <w:rFonts w:eastAsia="Times New Roman"/>
        </w:rPr>
      </w:pPr>
      <w:r>
        <w:rPr>
          <w:rFonts w:eastAsia="Times New Roman"/>
        </w:rPr>
        <w:t>Activity 43</w:t>
      </w:r>
    </w:p>
    <w:p w:rsidR="00B66A71" w:rsidRDefault="00AB1D8E">
      <w:pPr>
        <w:pStyle w:val="Heading4"/>
        <w:divId w:val="346952277"/>
        <w:rPr>
          <w:rFonts w:eastAsia="Times New Roman"/>
        </w:rPr>
      </w:pPr>
      <w:bookmarkStart w:id="549" w:name="Session3_Answer32"/>
      <w:bookmarkEnd w:id="549"/>
      <w:r>
        <w:rPr>
          <w:rFonts w:eastAsia="Times New Roman"/>
        </w:rPr>
        <w:t>Answer</w:t>
      </w:r>
    </w:p>
    <w:p w:rsidR="00B66A71" w:rsidRDefault="00AB1D8E">
      <w:pPr>
        <w:numPr>
          <w:ilvl w:val="0"/>
          <w:numId w:val="93"/>
        </w:numPr>
        <w:ind w:left="780" w:right="780"/>
        <w:divId w:val="346952277"/>
      </w:pPr>
      <w:r>
        <w:rPr>
          <w:noProof/>
          <w:position w:val="-8"/>
        </w:rPr>
        <w:drawing>
          <wp:inline distT="0" distB="0" distL="0" distR="0" wp14:anchorId="33963E1D" wp14:editId="25D9A87E">
            <wp:extent cx="2895600" cy="2819400"/>
            <wp:effectExtent l="0" t="0" r="0" b="0"/>
            <wp:docPr id="177" name="Picture 177" descr="D:\AaaF\OUT\httpswwwopeneduopenlearn_cmid13470_2023-02-24_11-51-10_679dc0091c7140428b5b1be4c9193dac\word\assets\_edd15f74c33ec479581491f41260a7c67b21db80_mu120_a_si04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AaaF\OUT\httpswwwopeneduopenlearn_cmid13470_2023-02-24_11-51-10_679dc0091c7140428b5b1be4c9193dac\word\assets\_edd15f74c33ec479581491f41260a7c67b21db80_mu120_a_si041e.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95600" cy="2819400"/>
                    </a:xfrm>
                    <a:prstGeom prst="rect">
                      <a:avLst/>
                    </a:prstGeom>
                    <a:noFill/>
                    <a:ln>
                      <a:noFill/>
                    </a:ln>
                  </pic:spPr>
                </pic:pic>
              </a:graphicData>
            </a:graphic>
          </wp:inline>
        </w:drawing>
      </w:r>
    </w:p>
    <w:bookmarkStart w:id="550" w:name="Back_To_Session3_Activity22"/>
    <w:p w:rsidR="00B66A71" w:rsidRDefault="00AB1D8E">
      <w:pPr>
        <w:pStyle w:val="NormalWeb"/>
        <w:divId w:val="346952277"/>
      </w:pPr>
      <w:r>
        <w:fldChar w:fldCharType="begin"/>
      </w:r>
      <w:r>
        <w:instrText xml:space="preserve"> HYPERLINK "" \l "Session3_Activity22" </w:instrText>
      </w:r>
      <w:r>
        <w:fldChar w:fldCharType="separate"/>
      </w:r>
      <w:r>
        <w:rPr>
          <w:rStyle w:val="Hyperlink"/>
        </w:rPr>
        <w:t>Back to - Activity 43</w:t>
      </w:r>
      <w:r>
        <w:fldChar w:fldCharType="end"/>
      </w:r>
      <w:bookmarkEnd w:id="550"/>
    </w:p>
    <w:p w:rsidR="00B66A71" w:rsidRDefault="00AB1D8E">
      <w:pPr>
        <w:pStyle w:val="Heading2"/>
        <w:divId w:val="535168235"/>
        <w:rPr>
          <w:rFonts w:eastAsia="Times New Roman"/>
        </w:rPr>
      </w:pPr>
      <w:r>
        <w:rPr>
          <w:rFonts w:eastAsia="Times New Roman"/>
        </w:rPr>
        <w:t>Example 21</w:t>
      </w:r>
    </w:p>
    <w:p w:rsidR="00B66A71" w:rsidRDefault="00AB1D8E">
      <w:pPr>
        <w:pStyle w:val="Heading4"/>
        <w:divId w:val="1515727212"/>
        <w:rPr>
          <w:rFonts w:eastAsia="Times New Roman"/>
        </w:rPr>
      </w:pPr>
      <w:bookmarkStart w:id="551" w:name="Session3_Answer33"/>
      <w:bookmarkEnd w:id="551"/>
      <w:r>
        <w:rPr>
          <w:rFonts w:eastAsia="Times New Roman"/>
        </w:rPr>
        <w:t>Answer</w:t>
      </w:r>
    </w:p>
    <w:p w:rsidR="00B66A71" w:rsidRDefault="00AB1D8E">
      <w:pPr>
        <w:divId w:val="1515727212"/>
      </w:pPr>
      <w:r>
        <w:t>You cannot change halves to thirds or vice versa, but you can change them both to sixths.</w:t>
      </w:r>
    </w:p>
    <w:p w:rsidR="00B66A71" w:rsidRDefault="00AB1D8E">
      <w:pPr>
        <w:divId w:val="1515727212"/>
      </w:pPr>
      <w:r>
        <w:rPr>
          <w:noProof/>
          <w:position w:val="-8"/>
        </w:rPr>
        <w:drawing>
          <wp:inline distT="0" distB="0" distL="0" distR="0" wp14:anchorId="2A21A7F7" wp14:editId="68357F6D">
            <wp:extent cx="438150" cy="361950"/>
            <wp:effectExtent l="0" t="0" r="0" b="0"/>
            <wp:docPr id="178" name="Picture 178" descr="D:\AaaF\OUT\httpswwwopeneduopenlearn_cmid13470_2023-02-24_11-51-10_679dc0091c7140428b5b1be4c9193dac\word\assets\_a92687f00f00e624e4aa853a7ccaf4d5d94336d7_mu120_a_i11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AaaF\OUT\httpswwwopeneduopenlearn_cmid13470_2023-02-24_11-51-10_679dc0091c7140428b5b1be4c9193dac\word\assets\_a92687f00f00e624e4aa853a7ccaf4d5d94336d7_mu120_a_i112e.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r>
        <w:t>   and   </w:t>
      </w:r>
      <w:r>
        <w:rPr>
          <w:noProof/>
          <w:position w:val="-8"/>
        </w:rPr>
        <w:drawing>
          <wp:inline distT="0" distB="0" distL="0" distR="0" wp14:anchorId="67666A7D" wp14:editId="5F101AD8">
            <wp:extent cx="438150" cy="361950"/>
            <wp:effectExtent l="0" t="0" r="0" b="0"/>
            <wp:docPr id="179" name="Picture 179" descr="D:\AaaF\OUT\httpswwwopeneduopenlearn_cmid13470_2023-02-24_11-51-10_679dc0091c7140428b5b1be4c9193dac\word\assets\_d1d6a4ac4872eb67091c84fde8d44b4e94115664_mu120_a_i11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AaaF\OUT\httpswwwopeneduopenlearn_cmid13470_2023-02-24_11-51-10_679dc0091c7140428b5b1be4c9193dac\word\assets\_d1d6a4ac4872eb67091c84fde8d44b4e94115664_mu120_a_i113e.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r>
        <w:t xml:space="preserve">. So </w:t>
      </w:r>
      <w:r>
        <w:rPr>
          <w:noProof/>
          <w:position w:val="-8"/>
        </w:rPr>
        <w:drawing>
          <wp:inline distT="0" distB="0" distL="0" distR="0" wp14:anchorId="07E2BDB8" wp14:editId="2094E8E1">
            <wp:extent cx="1428750" cy="361950"/>
            <wp:effectExtent l="0" t="0" r="0" b="0"/>
            <wp:docPr id="180" name="Picture 180" descr="D:\AaaF\OUT\httpswwwopeneduopenlearn_cmid13470_2023-02-24_11-51-10_679dc0091c7140428b5b1be4c9193dac\word\assets\_0027f564234f1b0661def7b6b27fdaafe76693aa_mu120_a_i11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AaaF\OUT\httpswwwopeneduopenlearn_cmid13470_2023-02-24_11-51-10_679dc0091c7140428b5b1be4c9193dac\word\assets\_0027f564234f1b0661def7b6b27fdaafe76693aa_mu120_a_i114e.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a:ln>
                      <a:noFill/>
                    </a:ln>
                  </pic:spPr>
                </pic:pic>
              </a:graphicData>
            </a:graphic>
          </wp:inline>
        </w:drawing>
      </w:r>
      <w:r>
        <w:t xml:space="preserve">. </w:t>
      </w:r>
    </w:p>
    <w:bookmarkStart w:id="552" w:name="Back_To_Session3_Example11"/>
    <w:p w:rsidR="00B66A71" w:rsidRDefault="00AB1D8E">
      <w:pPr>
        <w:pStyle w:val="NormalWeb"/>
        <w:divId w:val="1515727212"/>
      </w:pPr>
      <w:r>
        <w:fldChar w:fldCharType="begin"/>
      </w:r>
      <w:r>
        <w:instrText xml:space="preserve"> HYPERLINK "" \l "Session3_Example11" </w:instrText>
      </w:r>
      <w:r>
        <w:fldChar w:fldCharType="separate"/>
      </w:r>
      <w:r>
        <w:rPr>
          <w:rStyle w:val="Hyperlink"/>
        </w:rPr>
        <w:t>Back to - Example 21</w:t>
      </w:r>
      <w:r>
        <w:fldChar w:fldCharType="end"/>
      </w:r>
      <w:bookmarkEnd w:id="552"/>
    </w:p>
    <w:p w:rsidR="00B66A71" w:rsidRDefault="00AB1D8E">
      <w:pPr>
        <w:pStyle w:val="Heading2"/>
        <w:divId w:val="535168235"/>
        <w:rPr>
          <w:rFonts w:eastAsia="Times New Roman"/>
        </w:rPr>
      </w:pPr>
      <w:r>
        <w:rPr>
          <w:rFonts w:eastAsia="Times New Roman"/>
        </w:rPr>
        <w:t>Activity 44</w:t>
      </w:r>
    </w:p>
    <w:p w:rsidR="00B66A71" w:rsidRDefault="00AB1D8E">
      <w:pPr>
        <w:pStyle w:val="Heading4"/>
        <w:divId w:val="952906261"/>
        <w:rPr>
          <w:rFonts w:eastAsia="Times New Roman"/>
        </w:rPr>
      </w:pPr>
      <w:bookmarkStart w:id="553" w:name="Session3_Answer34"/>
      <w:bookmarkEnd w:id="553"/>
      <w:r>
        <w:rPr>
          <w:rFonts w:eastAsia="Times New Roman"/>
        </w:rPr>
        <w:t>Answer</w:t>
      </w:r>
    </w:p>
    <w:p w:rsidR="00B66A71" w:rsidRDefault="00AB1D8E">
      <w:pPr>
        <w:divId w:val="952906261"/>
      </w:pPr>
      <w:r>
        <w:t xml:space="preserve">False. For example adding 2 to the top and bottom of </w:t>
      </w:r>
      <w:r>
        <w:rPr>
          <w:noProof/>
          <w:position w:val="-8"/>
        </w:rPr>
        <w:drawing>
          <wp:inline distT="0" distB="0" distL="0" distR="0" wp14:anchorId="0BB6B996" wp14:editId="7BFA6BA8">
            <wp:extent cx="95250" cy="361950"/>
            <wp:effectExtent l="0" t="0" r="0" b="0"/>
            <wp:docPr id="181" name="Picture 181" descr="D:\AaaF\OUT\httpswwwopeneduopenlearn_cmid13470_2023-02-24_11-51-10_679dc0091c7140428b5b1be4c9193dac\word\assets\_dff3d8f7bc0951b88b254c3b7381f2a0d330786c_mu120_a_i06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AaaF\OUT\httpswwwopeneduopenlearn_cmid13470_2023-02-24_11-51-10_679dc0091c7140428b5b1be4c9193dac\word\assets\_dff3d8f7bc0951b88b254c3b7381f2a0d330786c_mu120_a_i068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gives </w:t>
      </w:r>
      <w:r>
        <w:rPr>
          <w:noProof/>
          <w:position w:val="-8"/>
        </w:rPr>
        <w:drawing>
          <wp:inline distT="0" distB="0" distL="0" distR="0" wp14:anchorId="510106C3" wp14:editId="2F6D5510">
            <wp:extent cx="95250" cy="361950"/>
            <wp:effectExtent l="0" t="0" r="0" b="0"/>
            <wp:docPr id="182" name="Picture 182" descr="D:\AaaF\OUT\httpswwwopeneduopenlearn_cmid13470_2023-02-24_11-51-10_679dc0091c7140428b5b1be4c9193dac\word\assets\_ac422cfa44c77f5c79e9faf8a1ed703e827c1f4e_mu120_a_i06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AaaF\OUT\httpswwwopeneduopenlearn_cmid13470_2023-02-24_11-51-10_679dc0091c7140428b5b1be4c9193dac\word\assets\_ac422cfa44c77f5c79e9faf8a1ed703e827c1f4e_mu120_a_i069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But </w:t>
      </w:r>
      <w:r>
        <w:rPr>
          <w:noProof/>
          <w:position w:val="-8"/>
        </w:rPr>
        <w:drawing>
          <wp:inline distT="0" distB="0" distL="0" distR="0" wp14:anchorId="106501B6" wp14:editId="0DFF4DC1">
            <wp:extent cx="95250" cy="361950"/>
            <wp:effectExtent l="0" t="0" r="0" b="0"/>
            <wp:docPr id="183" name="Picture 183" descr="D:\AaaF\OUT\httpswwwopeneduopenlearn_cmid13470_2023-02-24_11-51-10_679dc0091c7140428b5b1be4c9193dac\word\assets\_ac422cfa44c77f5c79e9faf8a1ed703e827c1f4e_mu120_a_i06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AaaF\OUT\httpswwwopeneduopenlearn_cmid13470_2023-02-24_11-51-10_679dc0091c7140428b5b1be4c9193dac\word\assets\_ac422cfa44c77f5c79e9faf8a1ed703e827c1f4e_mu120_a_i069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is not equivalent to </w:t>
      </w:r>
      <w:r>
        <w:rPr>
          <w:noProof/>
          <w:position w:val="-8"/>
        </w:rPr>
        <w:drawing>
          <wp:inline distT="0" distB="0" distL="0" distR="0" wp14:anchorId="1656A627" wp14:editId="1530F31F">
            <wp:extent cx="95250" cy="361950"/>
            <wp:effectExtent l="0" t="0" r="0" b="0"/>
            <wp:docPr id="184" name="Picture 184" descr="D:\AaaF\OUT\httpswwwopeneduopenlearn_cmid13470_2023-02-24_11-51-10_679dc0091c7140428b5b1be4c9193dac\word\assets\_dff3d8f7bc0951b88b254c3b7381f2a0d330786c_mu120_a_i06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AaaF\OUT\httpswwwopeneduopenlearn_cmid13470_2023-02-24_11-51-10_679dc0091c7140428b5b1be4c9193dac\word\assets\_dff3d8f7bc0951b88b254c3b7381f2a0d330786c_mu120_a_i068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w:t>
      </w:r>
    </w:p>
    <w:bookmarkStart w:id="554" w:name="Back_To_Session3_Activity23"/>
    <w:p w:rsidR="00B66A71" w:rsidRDefault="00AB1D8E">
      <w:pPr>
        <w:pStyle w:val="NormalWeb"/>
        <w:divId w:val="952906261"/>
      </w:pPr>
      <w:r>
        <w:fldChar w:fldCharType="begin"/>
      </w:r>
      <w:r>
        <w:instrText xml:space="preserve"> HYPERLINK "" \l "Session3_Activity23" </w:instrText>
      </w:r>
      <w:r>
        <w:fldChar w:fldCharType="separate"/>
      </w:r>
      <w:r>
        <w:rPr>
          <w:rStyle w:val="Hyperlink"/>
        </w:rPr>
        <w:t>Back to - Activity 44</w:t>
      </w:r>
      <w:r>
        <w:fldChar w:fldCharType="end"/>
      </w:r>
      <w:bookmarkEnd w:id="554"/>
    </w:p>
    <w:p w:rsidR="00B66A71" w:rsidRDefault="00AB1D8E">
      <w:pPr>
        <w:pStyle w:val="Heading2"/>
        <w:divId w:val="535168235"/>
        <w:rPr>
          <w:rFonts w:eastAsia="Times New Roman"/>
        </w:rPr>
      </w:pPr>
      <w:r>
        <w:rPr>
          <w:rFonts w:eastAsia="Times New Roman"/>
        </w:rPr>
        <w:t>Activity 45</w:t>
      </w:r>
    </w:p>
    <w:p w:rsidR="00B66A71" w:rsidRDefault="00AB1D8E">
      <w:pPr>
        <w:pStyle w:val="Heading4"/>
        <w:divId w:val="1963144081"/>
        <w:rPr>
          <w:rFonts w:eastAsia="Times New Roman"/>
        </w:rPr>
      </w:pPr>
      <w:bookmarkStart w:id="555" w:name="Session3_Answer35"/>
      <w:bookmarkEnd w:id="555"/>
      <w:r>
        <w:rPr>
          <w:rFonts w:eastAsia="Times New Roman"/>
        </w:rPr>
        <w:t>Answer</w:t>
      </w:r>
    </w:p>
    <w:p w:rsidR="00B66A71" w:rsidRDefault="00AB1D8E">
      <w:pPr>
        <w:divId w:val="1963144081"/>
      </w:pPr>
      <w:r>
        <w:t>There are obviously many different ways of explaining this. For example one student said:</w:t>
      </w:r>
    </w:p>
    <w:p w:rsidR="00B66A71" w:rsidRDefault="00AB1D8E">
      <w:pPr>
        <w:divId w:val="1963144081"/>
      </w:pPr>
      <w:r>
        <w:rPr>
          <w:vanish/>
        </w:rPr>
        <w:t>Start of Quote</w:t>
      </w:r>
    </w:p>
    <w:p w:rsidR="00B66A71" w:rsidRDefault="00AB1D8E">
      <w:pPr>
        <w:divId w:val="1978411804"/>
      </w:pPr>
      <w:bookmarkStart w:id="556" w:name="Session3_Quote4"/>
      <w:bookmarkEnd w:id="556"/>
      <w:r>
        <w:t xml:space="preserve">‘First look at the bottom number of each fraction. If these are the same, then this is also the bottom number of the answer. To get the top number in the answer, add the two top numbers in the given fractions. </w:t>
      </w:r>
    </w:p>
    <w:p w:rsidR="00B66A71" w:rsidRDefault="00AB1D8E">
      <w:pPr>
        <w:divId w:val="1978411804"/>
      </w:pPr>
      <w:r>
        <w:t xml:space="preserve">‘If the bottom numbers are different, multiply the </w:t>
      </w:r>
      <w:r>
        <w:rPr>
          <w:rStyle w:val="Strong"/>
        </w:rPr>
        <w:t>top</w:t>
      </w:r>
      <w:r>
        <w:t xml:space="preserve"> and </w:t>
      </w:r>
      <w:r>
        <w:rPr>
          <w:rStyle w:val="Strong"/>
        </w:rPr>
        <w:t>bottom</w:t>
      </w:r>
      <w:r>
        <w:t xml:space="preserve"> of the first fraction by the </w:t>
      </w:r>
      <w:r>
        <w:rPr>
          <w:rStyle w:val="Strong"/>
        </w:rPr>
        <w:t>bottom number</w:t>
      </w:r>
      <w:r>
        <w:t xml:space="preserve"> of the second. Then multiply the </w:t>
      </w:r>
      <w:r>
        <w:rPr>
          <w:rStyle w:val="Strong"/>
        </w:rPr>
        <w:t>top</w:t>
      </w:r>
      <w:r>
        <w:t xml:space="preserve"> and </w:t>
      </w:r>
      <w:r>
        <w:rPr>
          <w:rStyle w:val="Strong"/>
        </w:rPr>
        <w:t>bottom</w:t>
      </w:r>
      <w:r>
        <w:t xml:space="preserve"> of the second fraction by the </w:t>
      </w:r>
      <w:r>
        <w:rPr>
          <w:rStyle w:val="Strong"/>
        </w:rPr>
        <w:t>bottom</w:t>
      </w:r>
      <w:r>
        <w:t xml:space="preserve"> number of the </w:t>
      </w:r>
      <w:r>
        <w:rPr>
          <w:rStyle w:val="Strong"/>
        </w:rPr>
        <w:t>first</w:t>
      </w:r>
      <w:r>
        <w:t xml:space="preserve">. Now the two fractions have the </w:t>
      </w:r>
      <w:r>
        <w:rPr>
          <w:rStyle w:val="Strong"/>
        </w:rPr>
        <w:t>same bottom number</w:t>
      </w:r>
      <w:r>
        <w:t xml:space="preserve"> so they can be added as above.’ </w:t>
      </w:r>
    </w:p>
    <w:p w:rsidR="00B66A71" w:rsidRDefault="00AB1D8E">
      <w:pPr>
        <w:divId w:val="1963144081"/>
      </w:pPr>
      <w:r>
        <w:rPr>
          <w:vanish/>
        </w:rPr>
        <w:t>End of Quote</w:t>
      </w:r>
    </w:p>
    <w:p w:rsidR="00B66A71" w:rsidRDefault="00AB1D8E">
      <w:pPr>
        <w:divId w:val="1963144081"/>
      </w:pPr>
      <w:r>
        <w:t xml:space="preserve">Your wording may have been very different but it should have given instructions for the case when the denominators are the same and when they are not. Note that the method described here will always work, when bottom numbers are different, although in some cases a quicker method is possible. </w:t>
      </w:r>
    </w:p>
    <w:bookmarkStart w:id="557" w:name="Back_To_Session3_Activity24"/>
    <w:p w:rsidR="00B66A71" w:rsidRDefault="00AB1D8E">
      <w:pPr>
        <w:pStyle w:val="NormalWeb"/>
        <w:divId w:val="1963144081"/>
      </w:pPr>
      <w:r>
        <w:fldChar w:fldCharType="begin"/>
      </w:r>
      <w:r>
        <w:instrText xml:space="preserve"> HYPERLINK "" \l "Session3_Activity24" </w:instrText>
      </w:r>
      <w:r>
        <w:fldChar w:fldCharType="separate"/>
      </w:r>
      <w:r>
        <w:rPr>
          <w:rStyle w:val="Hyperlink"/>
        </w:rPr>
        <w:t>Back to - Activity 45</w:t>
      </w:r>
      <w:r>
        <w:fldChar w:fldCharType="end"/>
      </w:r>
      <w:bookmarkEnd w:id="557"/>
    </w:p>
    <w:p w:rsidR="00B66A71" w:rsidRDefault="00AB1D8E">
      <w:pPr>
        <w:pStyle w:val="Heading2"/>
        <w:divId w:val="535168235"/>
        <w:rPr>
          <w:rFonts w:eastAsia="Times New Roman"/>
        </w:rPr>
      </w:pPr>
      <w:r>
        <w:rPr>
          <w:rFonts w:eastAsia="Times New Roman"/>
        </w:rPr>
        <w:t>Example 22</w:t>
      </w:r>
    </w:p>
    <w:p w:rsidR="00B66A71" w:rsidRDefault="00AB1D8E">
      <w:pPr>
        <w:pStyle w:val="Heading4"/>
        <w:divId w:val="1450931436"/>
        <w:rPr>
          <w:rFonts w:eastAsia="Times New Roman"/>
        </w:rPr>
      </w:pPr>
      <w:bookmarkStart w:id="558" w:name="Session3_Answer36"/>
      <w:bookmarkEnd w:id="558"/>
      <w:r>
        <w:rPr>
          <w:rFonts w:eastAsia="Times New Roman"/>
        </w:rPr>
        <w:t>Answer</w:t>
      </w:r>
    </w:p>
    <w:p w:rsidR="00B66A71" w:rsidRDefault="00AB1D8E">
      <w:pPr>
        <w:divId w:val="1450931436"/>
      </w:pPr>
      <w:r>
        <w:t xml:space="preserve">She gets </w:t>
      </w:r>
      <w:r>
        <w:rPr>
          <w:noProof/>
          <w:position w:val="-8"/>
        </w:rPr>
        <w:drawing>
          <wp:inline distT="0" distB="0" distL="0" distR="0" wp14:anchorId="11EBB4A5" wp14:editId="1A7DE341">
            <wp:extent cx="95250" cy="361950"/>
            <wp:effectExtent l="0" t="0" r="0" b="0"/>
            <wp:docPr id="185" name="Picture 185" descr="D:\AaaF\OUT\httpswwwopeneduopenlearn_cmid13470_2023-02-24_11-51-10_679dc0091c7140428b5b1be4c9193dac\word\assets\_ac422cfa44c77f5c79e9faf8a1ed703e827c1f4e_mu120_a_i06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AaaF\OUT\httpswwwopeneduopenlearn_cmid13470_2023-02-24_11-51-10_679dc0091c7140428b5b1be4c9193dac\word\assets\_ac422cfa44c77f5c79e9faf8a1ed703e827c1f4e_mu120_a_i069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w:t>
      </w:r>
      <w:r>
        <w:rPr>
          <w:noProof/>
          <w:position w:val="-8"/>
        </w:rPr>
        <w:drawing>
          <wp:inline distT="0" distB="0" distL="0" distR="0" wp14:anchorId="6A83E8C3" wp14:editId="61856ADD">
            <wp:extent cx="95250" cy="361950"/>
            <wp:effectExtent l="0" t="0" r="0" b="0"/>
            <wp:docPr id="186" name="Picture 186" descr="D:\AaaF\OUT\httpswwwopeneduopenlearn_cmid13470_2023-02-24_11-51-10_679dc0091c7140428b5b1be4c9193dac\word\assets\_57876b0497f91b8ee4621d249266171dead70b55_mu120_a_i11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aaF\OUT\httpswwwopeneduopenlearn_cmid13470_2023-02-24_11-51-10_679dc0091c7140428b5b1be4c9193dac\word\assets\_57876b0497f91b8ee4621d249266171dead70b55_mu120_a_i116e.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which just means </w:t>
      </w:r>
      <w:r>
        <w:rPr>
          <w:noProof/>
          <w:position w:val="-8"/>
        </w:rPr>
        <w:drawing>
          <wp:inline distT="0" distB="0" distL="0" distR="0" wp14:anchorId="56617AF3" wp14:editId="74B68DDF">
            <wp:extent cx="400050" cy="361950"/>
            <wp:effectExtent l="0" t="0" r="0" b="0"/>
            <wp:docPr id="187" name="Picture 187" descr="D:\AaaF\OUT\httpswwwopeneduopenlearn_cmid13470_2023-02-24_11-51-10_679dc0091c7140428b5b1be4c9193dac\word\assets\_41d5b591484f780593875034d43705a4e206d426_mu120_a_i12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AaaF\OUT\httpswwwopeneduopenlearn_cmid13470_2023-02-24_11-51-10_679dc0091c7140428b5b1be4c9193dac\word\assets\_41d5b591484f780593875034d43705a4e206d426_mu120_a_i120e.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t xml:space="preserve">. </w:t>
      </w:r>
    </w:p>
    <w:p w:rsidR="00B66A71" w:rsidRDefault="00AB1D8E">
      <w:pPr>
        <w:divId w:val="1450931436"/>
      </w:pPr>
      <w:r>
        <w:t xml:space="preserve">Isaac’s portion is </w:t>
      </w:r>
      <w:r>
        <w:rPr>
          <w:noProof/>
          <w:position w:val="-8"/>
        </w:rPr>
        <w:drawing>
          <wp:inline distT="0" distB="0" distL="0" distR="0" wp14:anchorId="1A6D9CCC" wp14:editId="7A251074">
            <wp:extent cx="514350" cy="361950"/>
            <wp:effectExtent l="0" t="0" r="0" b="0"/>
            <wp:docPr id="188" name="Picture 188" descr="D:\AaaF\OUT\httpswwwopeneduopenlearn_cmid13470_2023-02-24_11-51-10_679dc0091c7140428b5b1be4c9193dac\word\assets\_9a2a03b9ad92da225d784096acf29a64ed008385_mu120_a_i12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AaaF\OUT\httpswwwopeneduopenlearn_cmid13470_2023-02-24_11-51-10_679dc0091c7140428b5b1be4c9193dac\word\assets\_9a2a03b9ad92da225d784096acf29a64ed008385_mu120_a_i121e.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a:ln>
                      <a:noFill/>
                    </a:ln>
                  </pic:spPr>
                </pic:pic>
              </a:graphicData>
            </a:graphic>
          </wp:inline>
        </w:drawing>
      </w:r>
      <w:r>
        <w:t xml:space="preserve"> of the pizza. Divide the </w:t>
      </w:r>
      <w:r>
        <w:rPr>
          <w:noProof/>
          <w:position w:val="-8"/>
        </w:rPr>
        <w:drawing>
          <wp:inline distT="0" distB="0" distL="0" distR="0" wp14:anchorId="7AF523E1" wp14:editId="296E64C1">
            <wp:extent cx="95250" cy="361950"/>
            <wp:effectExtent l="0" t="0" r="0" b="0"/>
            <wp:docPr id="189" name="Picture 189" descr="D:\AaaF\OUT\httpswwwopeneduopenlearn_cmid13470_2023-02-24_11-51-10_679dc0091c7140428b5b1be4c9193dac\word\assets\_57876b0497f91b8ee4621d249266171dead70b55_mu120_a_i11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AaaF\OUT\httpswwwopeneduopenlearn_cmid13470_2023-02-24_11-51-10_679dc0091c7140428b5b1be4c9193dac\word\assets\_57876b0497f91b8ee4621d249266171dead70b55_mu120_a_i116e.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(i.e. </w:t>
      </w:r>
      <w:r>
        <w:rPr>
          <w:noProof/>
          <w:position w:val="-8"/>
        </w:rPr>
        <w:drawing>
          <wp:inline distT="0" distB="0" distL="0" distR="0" wp14:anchorId="0B1BF6E4" wp14:editId="4ADB33D6">
            <wp:extent cx="171450" cy="361950"/>
            <wp:effectExtent l="0" t="0" r="0" b="0"/>
            <wp:docPr id="190" name="Picture 190" descr="D:\AaaF\OUT\httpswwwopeneduopenlearn_cmid13470_2023-02-24_11-51-10_679dc0091c7140428b5b1be4c9193dac\word\assets\_801a6c0d25b10585ad1eba1bb6e9a3c6dc590bde_mu120_a_i12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AaaF\OUT\httpswwwopeneduopenlearn_cmid13470_2023-02-24_11-51-10_679dc0091c7140428b5b1be4c9193dac\word\assets\_801a6c0d25b10585ad1eba1bb6e9a3c6dc590bde_mu120_a_i123e.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into 4 portions and Jasmine gets 3 of them. Each piece is </w:t>
      </w:r>
      <w:r>
        <w:rPr>
          <w:noProof/>
          <w:position w:val="-8"/>
        </w:rPr>
        <w:drawing>
          <wp:inline distT="0" distB="0" distL="0" distR="0" wp14:anchorId="56607C9F" wp14:editId="4E99BE78">
            <wp:extent cx="171450" cy="361950"/>
            <wp:effectExtent l="0" t="0" r="0" b="0"/>
            <wp:docPr id="191" name="Picture 191" descr="D:\AaaF\OUT\httpswwwopeneduopenlearn_cmid13470_2023-02-24_11-51-10_679dc0091c7140428b5b1be4c9193dac\word\assets\_0134a3c4a567f3135a05a176137e75c9e8254f68_mu120_a_i12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AaaF\OUT\httpswwwopeneduopenlearn_cmid13470_2023-02-24_11-51-10_679dc0091c7140428b5b1be4c9193dac\word\assets\_0134a3c4a567f3135a05a176137e75c9e8254f68_mu120_a_i124e.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of the whole pizza, and three of these pieces constitute </w:t>
      </w:r>
      <w:r>
        <w:rPr>
          <w:noProof/>
          <w:position w:val="-8"/>
        </w:rPr>
        <w:drawing>
          <wp:inline distT="0" distB="0" distL="0" distR="0" wp14:anchorId="7B2CF235" wp14:editId="0654DBAF">
            <wp:extent cx="171450" cy="361950"/>
            <wp:effectExtent l="0" t="0" r="0" b="0"/>
            <wp:docPr id="192" name="Picture 192" descr="D:\AaaF\OUT\httpswwwopeneduopenlearn_cmid13470_2023-02-24_11-51-10_679dc0091c7140428b5b1be4c9193dac\word\assets\_fe53af259aac21fa847963e70bfda444b74886b4_mu120_a_i12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AaaF\OUT\httpswwwopeneduopenlearn_cmid13470_2023-02-24_11-51-10_679dc0091c7140428b5b1be4c9193dac\word\assets\_fe53af259aac21fa847963e70bfda444b74886b4_mu120_a_i125e.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of the whole pizza. So the answer is that Jasmine gets three twelfths of the pizza. The calculation to which this corresponds is </w:t>
      </w:r>
    </w:p>
    <w:p w:rsidR="00B66A71" w:rsidRDefault="00AB1D8E">
      <w:pPr>
        <w:divId w:val="1450931436"/>
        <w:rPr>
          <w:vanish/>
        </w:rPr>
      </w:pPr>
      <w:r>
        <w:rPr>
          <w:vanish/>
        </w:rPr>
        <w:t>Start of $1</w:t>
      </w:r>
    </w:p>
    <w:p w:rsidR="00B66A71" w:rsidRDefault="00AB1D8E">
      <w:pPr>
        <w:spacing w:before="0" w:beforeAutospacing="0" w:after="0" w:afterAutospacing="0" w:line="240" w:lineRule="auto"/>
        <w:divId w:val="1223950990"/>
        <w:rPr>
          <w:rFonts w:ascii="Times New Roman" w:eastAsia="Times New Roman" w:hAnsi="Times New Roman" w:cs="Times New Roman"/>
          <w:sz w:val="24"/>
          <w:szCs w:val="24"/>
        </w:rPr>
      </w:pPr>
      <w:bookmarkStart w:id="559" w:name="Session3_Equation10"/>
      <w:bookmarkEnd w:id="559"/>
      <w:r>
        <w:rPr>
          <w:rFonts w:ascii="Times New Roman" w:eastAsia="Times New Roman" w:hAnsi="Times New Roman" w:cs="Times New Roman"/>
          <w:noProof/>
          <w:sz w:val="24"/>
          <w:szCs w:val="24"/>
        </w:rPr>
        <w:drawing>
          <wp:inline distT="0" distB="0" distL="0" distR="0" wp14:anchorId="007C88F1" wp14:editId="449E3A27">
            <wp:extent cx="885825" cy="361950"/>
            <wp:effectExtent l="0" t="0" r="9525" b="0"/>
            <wp:docPr id="193" name="Picture 193" descr="D:\AaaF\OUT\httpswwwopeneduopenlearn_cmid13470_2023-02-24_11-51-10_679dc0091c7140428b5b1be4c9193dac\word\assets\_158cd98d182fe29c9a819e3ffb8d7d755b5799eb_mu120_a_u01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AaaF\OUT\httpswwwopeneduopenlearn_cmid13470_2023-02-24_11-51-10_679dc0091c7140428b5b1be4c9193dac\word\assets\_158cd98d182fe29c9a819e3ffb8d7d755b5799eb_mu120_a_u013e.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inline>
        </w:drawing>
      </w:r>
    </w:p>
    <w:p w:rsidR="00B66A71" w:rsidRDefault="00AB1D8E">
      <w:pPr>
        <w:divId w:val="1450931436"/>
        <w:rPr>
          <w:vanish/>
        </w:rPr>
      </w:pPr>
      <w:r>
        <w:rPr>
          <w:vanish/>
        </w:rPr>
        <w:t>End of $1</w:t>
      </w:r>
    </w:p>
    <w:p w:rsidR="00B66A71" w:rsidRDefault="00AB1D8E">
      <w:pPr>
        <w:divId w:val="1450931436"/>
      </w:pPr>
      <w:r>
        <w:t xml:space="preserve">Notice that </w:t>
      </w:r>
      <w:r>
        <w:rPr>
          <w:noProof/>
          <w:position w:val="-8"/>
        </w:rPr>
        <w:drawing>
          <wp:inline distT="0" distB="0" distL="0" distR="0" wp14:anchorId="0529B148" wp14:editId="2B82BE32">
            <wp:extent cx="514350" cy="361950"/>
            <wp:effectExtent l="0" t="0" r="0" b="0"/>
            <wp:docPr id="194" name="Picture 194" descr="D:\AaaF\OUT\httpswwwopeneduopenlearn_cmid13470_2023-02-24_11-51-10_679dc0091c7140428b5b1be4c9193dac\word\assets\_1a1c97fd87e7f2f45c454b1820a3e58830b7bd34_mu120_a_i1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AaaF\OUT\httpswwwopeneduopenlearn_cmid13470_2023-02-24_11-51-10_679dc0091c7140428b5b1be4c9193dac\word\assets\_1a1c97fd87e7f2f45c454b1820a3e58830b7bd34_mu120_a_i126e.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a:ln>
                      <a:noFill/>
                    </a:ln>
                  </pic:spPr>
                </pic:pic>
              </a:graphicData>
            </a:graphic>
          </wp:inline>
        </w:drawing>
      </w:r>
      <w:r>
        <w:t xml:space="preserve">, so an equivalent answer is that Jasmine gets a quarter of the pizza. </w:t>
      </w:r>
    </w:p>
    <w:bookmarkStart w:id="560" w:name="Back_To_Session3_Example12"/>
    <w:p w:rsidR="00B66A71" w:rsidRDefault="00AB1D8E">
      <w:pPr>
        <w:pStyle w:val="NormalWeb"/>
        <w:divId w:val="1450931436"/>
      </w:pPr>
      <w:r>
        <w:fldChar w:fldCharType="begin"/>
      </w:r>
      <w:r>
        <w:instrText xml:space="preserve"> HYPERLINK "" \l "Session3_Example12" </w:instrText>
      </w:r>
      <w:r>
        <w:fldChar w:fldCharType="separate"/>
      </w:r>
      <w:r>
        <w:rPr>
          <w:rStyle w:val="Hyperlink"/>
        </w:rPr>
        <w:t>Back to - Example 22</w:t>
      </w:r>
      <w:r>
        <w:fldChar w:fldCharType="end"/>
      </w:r>
      <w:bookmarkEnd w:id="560"/>
    </w:p>
    <w:p w:rsidR="00B66A71" w:rsidRDefault="00AB1D8E">
      <w:pPr>
        <w:pStyle w:val="Heading2"/>
        <w:divId w:val="535168235"/>
        <w:rPr>
          <w:rFonts w:eastAsia="Times New Roman"/>
        </w:rPr>
      </w:pPr>
      <w:r>
        <w:rPr>
          <w:rFonts w:eastAsia="Times New Roman"/>
        </w:rPr>
        <w:t>Activity 46</w:t>
      </w:r>
    </w:p>
    <w:p w:rsidR="00B66A71" w:rsidRDefault="00AB1D8E">
      <w:pPr>
        <w:pStyle w:val="Heading4"/>
        <w:divId w:val="290795156"/>
        <w:rPr>
          <w:rFonts w:eastAsia="Times New Roman"/>
        </w:rPr>
      </w:pPr>
      <w:bookmarkStart w:id="561" w:name="Session3_Answer37"/>
      <w:bookmarkEnd w:id="561"/>
      <w:r>
        <w:rPr>
          <w:rFonts w:eastAsia="Times New Roman"/>
        </w:rPr>
        <w:t>Answer</w:t>
      </w:r>
    </w:p>
    <w:p w:rsidR="00B66A71" w:rsidRDefault="00AB1D8E">
      <w:pPr>
        <w:numPr>
          <w:ilvl w:val="0"/>
          <w:numId w:val="94"/>
        </w:numPr>
        <w:ind w:left="780" w:right="780"/>
        <w:divId w:val="290795156"/>
      </w:pPr>
      <w:r>
        <w:rPr>
          <w:noProof/>
          <w:position w:val="-8"/>
        </w:rPr>
        <w:drawing>
          <wp:inline distT="0" distB="0" distL="0" distR="0" wp14:anchorId="51C74FFE" wp14:editId="66549638">
            <wp:extent cx="4410075" cy="3200400"/>
            <wp:effectExtent l="0" t="0" r="9525" b="0"/>
            <wp:docPr id="195" name="Picture 195" descr="D:\AaaF\OUT\httpswwwopeneduopenlearn_cmid13470_2023-02-24_11-51-10_679dc0091c7140428b5b1be4c9193dac\word\assets\_b53ae618aa05dc144bc5b81c762981d7f257bfcb_mu120_a_si04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AaaF\OUT\httpswwwopeneduopenlearn_cmid13470_2023-02-24_11-51-10_679dc0091c7140428b5b1be4c9193dac\word\assets\_b53ae618aa05dc144bc5b81c762981d7f257bfcb_mu120_a_si046e.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10075" cy="3200400"/>
                    </a:xfrm>
                    <a:prstGeom prst="rect">
                      <a:avLst/>
                    </a:prstGeom>
                    <a:noFill/>
                    <a:ln>
                      <a:noFill/>
                    </a:ln>
                  </pic:spPr>
                </pic:pic>
              </a:graphicData>
            </a:graphic>
          </wp:inline>
        </w:drawing>
      </w:r>
    </w:p>
    <w:bookmarkStart w:id="562" w:name="Back_To_Session3_Activity25"/>
    <w:p w:rsidR="00B66A71" w:rsidRDefault="00AB1D8E">
      <w:pPr>
        <w:pStyle w:val="NormalWeb"/>
        <w:divId w:val="290795156"/>
      </w:pPr>
      <w:r>
        <w:fldChar w:fldCharType="begin"/>
      </w:r>
      <w:r>
        <w:instrText xml:space="preserve"> HYPERLINK "" \l "Session3_Activity25" </w:instrText>
      </w:r>
      <w:r>
        <w:fldChar w:fldCharType="separate"/>
      </w:r>
      <w:r>
        <w:rPr>
          <w:rStyle w:val="Hyperlink"/>
        </w:rPr>
        <w:t>Back to - Activity 46</w:t>
      </w:r>
      <w:r>
        <w:fldChar w:fldCharType="end"/>
      </w:r>
      <w:bookmarkEnd w:id="562"/>
    </w:p>
    <w:p w:rsidR="00B66A71" w:rsidRDefault="00AB1D8E">
      <w:pPr>
        <w:pStyle w:val="Heading2"/>
        <w:divId w:val="535168235"/>
        <w:rPr>
          <w:rFonts w:eastAsia="Times New Roman"/>
        </w:rPr>
      </w:pPr>
      <w:r>
        <w:rPr>
          <w:rFonts w:eastAsia="Times New Roman"/>
        </w:rPr>
        <w:t>Activity 47</w:t>
      </w:r>
    </w:p>
    <w:p w:rsidR="00B66A71" w:rsidRDefault="00AB1D8E">
      <w:pPr>
        <w:pStyle w:val="Heading4"/>
        <w:divId w:val="2093551271"/>
        <w:rPr>
          <w:rFonts w:eastAsia="Times New Roman"/>
        </w:rPr>
      </w:pPr>
      <w:bookmarkStart w:id="563" w:name="Session3_Answer38"/>
      <w:bookmarkEnd w:id="563"/>
      <w:r>
        <w:rPr>
          <w:rFonts w:eastAsia="Times New Roman"/>
        </w:rPr>
        <w:t>Answer</w:t>
      </w:r>
    </w:p>
    <w:p w:rsidR="00B66A71" w:rsidRDefault="00AB1D8E">
      <w:pPr>
        <w:divId w:val="2093551271"/>
      </w:pPr>
      <w:r>
        <w:rPr>
          <w:noProof/>
          <w:position w:val="-8"/>
        </w:rPr>
        <w:drawing>
          <wp:inline distT="0" distB="0" distL="0" distR="0" wp14:anchorId="5613BF1B" wp14:editId="4E9743B4">
            <wp:extent cx="4524375" cy="266700"/>
            <wp:effectExtent l="0" t="0" r="9525" b="0"/>
            <wp:docPr id="196" name="Picture 196" descr="D:\AaaF\OUT\httpswwwopeneduopenlearn_cmid13470_2023-02-24_11-51-10_679dc0091c7140428b5b1be4c9193dac\word\assets\_1aa94922ab5a4c6469f3d585a647e18a1df12799_mu120_a_si05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AaaF\OUT\httpswwwopeneduopenlearn_cmid13470_2023-02-24_11-51-10_679dc0091c7140428b5b1be4c9193dac\word\assets\_1aa94922ab5a4c6469f3d585a647e18a1df12799_mu120_a_si054e.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24375" cy="266700"/>
                    </a:xfrm>
                    <a:prstGeom prst="rect">
                      <a:avLst/>
                    </a:prstGeom>
                    <a:noFill/>
                    <a:ln>
                      <a:noFill/>
                    </a:ln>
                  </pic:spPr>
                </pic:pic>
              </a:graphicData>
            </a:graphic>
          </wp:inline>
        </w:drawing>
      </w:r>
    </w:p>
    <w:p w:rsidR="00B66A71" w:rsidRDefault="00AB1D8E">
      <w:pPr>
        <w:divId w:val="2093551271"/>
      </w:pPr>
      <w:r>
        <w:t xml:space="preserve">Alternatively </w:t>
      </w:r>
      <w:r>
        <w:rPr>
          <w:noProof/>
          <w:position w:val="-8"/>
        </w:rPr>
        <w:drawing>
          <wp:inline distT="0" distB="0" distL="0" distR="0" wp14:anchorId="1C0D2284" wp14:editId="3EF1D86D">
            <wp:extent cx="95250" cy="361950"/>
            <wp:effectExtent l="0" t="0" r="0" b="0"/>
            <wp:docPr id="197" name="Picture 197" descr="D:\AaaF\OUT\httpswwwopeneduopenlearn_cmid13470_2023-02-24_11-51-10_679dc0091c7140428b5b1be4c9193dac\word\assets\_e244e303e39c15177fc0c00f15df2be504bad442_mu120_a_si05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AaaF\OUT\httpswwwopeneduopenlearn_cmid13470_2023-02-24_11-51-10_679dc0091c7140428b5b1be4c9193dac\word\assets\_e244e303e39c15177fc0c00f15df2be504bad442_mu120_a_si056e.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720 is 90. So </w:t>
      </w:r>
      <w:r>
        <w:rPr>
          <w:noProof/>
          <w:position w:val="-8"/>
        </w:rPr>
        <w:drawing>
          <wp:inline distT="0" distB="0" distL="0" distR="0" wp14:anchorId="5F08A975" wp14:editId="6A59E1DE">
            <wp:extent cx="95250" cy="361950"/>
            <wp:effectExtent l="0" t="0" r="0" b="0"/>
            <wp:docPr id="198" name="Picture 198" descr="D:\AaaF\OUT\httpswwwopeneduopenlearn_cmid13470_2023-02-24_11-51-10_679dc0091c7140428b5b1be4c9193dac\word\assets\_5b11d78a2be85724b863db5e51d0ced41093580a_mu120_a_si05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AaaF\OUT\httpswwwopeneduopenlearn_cmid13470_2023-02-24_11-51-10_679dc0091c7140428b5b1be4c9193dac\word\assets\_5b11d78a2be85724b863db5e51d0ced41093580a_mu120_a_si057e.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720 = 3 × 90 = 270. </w:t>
      </w:r>
    </w:p>
    <w:bookmarkStart w:id="564" w:name="Back_To_Session3_Activity26"/>
    <w:p w:rsidR="00B66A71" w:rsidRDefault="00AB1D8E">
      <w:pPr>
        <w:pStyle w:val="NormalWeb"/>
        <w:divId w:val="2093551271"/>
      </w:pPr>
      <w:r>
        <w:fldChar w:fldCharType="begin"/>
      </w:r>
      <w:r>
        <w:instrText xml:space="preserve"> HYPERLINK "" \l "Session3_Activity26" </w:instrText>
      </w:r>
      <w:r>
        <w:fldChar w:fldCharType="separate"/>
      </w:r>
      <w:r>
        <w:rPr>
          <w:rStyle w:val="Hyperlink"/>
        </w:rPr>
        <w:t>Back to - Activity 47</w:t>
      </w:r>
      <w:r>
        <w:fldChar w:fldCharType="end"/>
      </w:r>
      <w:bookmarkEnd w:id="564"/>
    </w:p>
    <w:p w:rsidR="00B66A71" w:rsidRDefault="00AB1D8E">
      <w:pPr>
        <w:pStyle w:val="Heading2"/>
        <w:divId w:val="535168235"/>
        <w:rPr>
          <w:rFonts w:eastAsia="Times New Roman"/>
        </w:rPr>
      </w:pPr>
      <w:r>
        <w:rPr>
          <w:rFonts w:eastAsia="Times New Roman"/>
        </w:rPr>
        <w:t>Activity 48</w:t>
      </w:r>
    </w:p>
    <w:p w:rsidR="00B66A71" w:rsidRDefault="00AB1D8E">
      <w:pPr>
        <w:pStyle w:val="Heading4"/>
        <w:divId w:val="445660273"/>
        <w:rPr>
          <w:rFonts w:eastAsia="Times New Roman"/>
        </w:rPr>
      </w:pPr>
      <w:bookmarkStart w:id="565" w:name="Session3_Answer39"/>
      <w:bookmarkEnd w:id="565"/>
      <w:r>
        <w:rPr>
          <w:rFonts w:eastAsia="Times New Roman"/>
        </w:rPr>
        <w:t>Answer</w:t>
      </w:r>
    </w:p>
    <w:p w:rsidR="00B66A71" w:rsidRDefault="00AB1D8E">
      <w:pPr>
        <w:divId w:val="445660273"/>
      </w:pPr>
      <w:r>
        <w:t xml:space="preserve">You have eaten 3 × </w:t>
      </w:r>
      <w:r>
        <w:rPr>
          <w:noProof/>
          <w:position w:val="-8"/>
        </w:rPr>
        <w:drawing>
          <wp:inline distT="0" distB="0" distL="0" distR="0" wp14:anchorId="153ADEDD" wp14:editId="0E847644">
            <wp:extent cx="171450" cy="361950"/>
            <wp:effectExtent l="0" t="0" r="0" b="0"/>
            <wp:docPr id="199" name="Picture 199" descr="D:\AaaF\OUT\httpswwwopeneduopenlearn_cmid13470_2023-02-24_11-51-10_679dc0091c7140428b5b1be4c9193dac\word\assets\_0134a3c4a567f3135a05a176137e75c9e8254f68_mu120_a_i07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AaaF\OUT\httpswwwopeneduopenlearn_cmid13470_2023-02-24_11-51-10_679dc0091c7140428b5b1be4c9193dac\word\assets\_0134a3c4a567f3135a05a176137e75c9e8254f68_mu120_a_i072e.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rPr>
          <w:rFonts w:ascii="inherit" w:hAnsi="inherit"/>
          <w:vertAlign w:val="superscript"/>
        </w:rPr>
        <w:t>=</w:t>
      </w:r>
      <w:r>
        <w:rPr>
          <w:noProof/>
          <w:position w:val="-8"/>
        </w:rPr>
        <w:drawing>
          <wp:inline distT="0" distB="0" distL="0" distR="0" wp14:anchorId="0AB9C81A" wp14:editId="143E462B">
            <wp:extent cx="171450" cy="361950"/>
            <wp:effectExtent l="0" t="0" r="0" b="0"/>
            <wp:docPr id="200" name="Picture 200" descr="D:\AaaF\OUT\httpswwwopeneduopenlearn_cmid13470_2023-02-24_11-51-10_679dc0091c7140428b5b1be4c9193dac\word\assets\_fe53af259aac21fa847963e70bfda444b74886b4_mu120_a_i07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aaF\OUT\httpswwwopeneduopenlearn_cmid13470_2023-02-24_11-51-10_679dc0091c7140428b5b1be4c9193dac\word\assets\_fe53af259aac21fa847963e70bfda444b74886b4_mu120_a_i073e.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(or </w:t>
      </w:r>
      <w:r>
        <w:rPr>
          <w:noProof/>
          <w:position w:val="-8"/>
        </w:rPr>
        <w:drawing>
          <wp:inline distT="0" distB="0" distL="0" distR="0" wp14:anchorId="3416A65B" wp14:editId="63F8B684">
            <wp:extent cx="95250" cy="361950"/>
            <wp:effectExtent l="0" t="0" r="0" b="0"/>
            <wp:docPr id="201" name="Picture 201" descr="D:\AaaF\OUT\httpswwwopeneduopenlearn_cmid13470_2023-02-24_11-51-10_679dc0091c7140428b5b1be4c9193dac\word\assets\_920eaded157992e7ff463a17c81537445e0e7a31_mu120_a_i0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AaaF\OUT\httpswwwopeneduopenlearn_cmid13470_2023-02-24_11-51-10_679dc0091c7140428b5b1be4c9193dac\word\assets\_920eaded157992e7ff463a17c81537445e0e7a31_mu120_a_i074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the cake. So there is </w:t>
      </w:r>
      <w:r>
        <w:rPr>
          <w:noProof/>
          <w:position w:val="-8"/>
        </w:rPr>
        <w:drawing>
          <wp:inline distT="0" distB="0" distL="0" distR="0" wp14:anchorId="577ECE67" wp14:editId="36C12733">
            <wp:extent cx="171450" cy="361950"/>
            <wp:effectExtent l="0" t="0" r="0" b="0"/>
            <wp:docPr id="202" name="Picture 202" descr="D:\AaaF\OUT\httpswwwopeneduopenlearn_cmid13470_2023-02-24_11-51-10_679dc0091c7140428b5b1be4c9193dac\word\assets\_7bbdb6dfc6115eda6235fc52f34a59e712dca62f_mu120_a_i07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AaaF\OUT\httpswwwopeneduopenlearn_cmid13470_2023-02-24_11-51-10_679dc0091c7140428b5b1be4c9193dac\word\assets\_7bbdb6dfc6115eda6235fc52f34a59e712dca62f_mu120_a_i075e.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(or </w:t>
      </w:r>
      <w:r>
        <w:rPr>
          <w:noProof/>
          <w:position w:val="-8"/>
        </w:rPr>
        <w:drawing>
          <wp:inline distT="0" distB="0" distL="0" distR="0" wp14:anchorId="2B09AAF1" wp14:editId="2CEFAA1B">
            <wp:extent cx="95250" cy="361950"/>
            <wp:effectExtent l="0" t="0" r="0" b="0"/>
            <wp:docPr id="203" name="Picture 203" descr="D:\AaaF\OUT\httpswwwopeneduopenlearn_cmid13470_2023-02-24_11-51-10_679dc0091c7140428b5b1be4c9193dac\word\assets\_b4f59de9d34fd4f1454dd6910a4973337674a90e_mu120_a_i05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AaaF\OUT\httpswwwopeneduopenlearn_cmid13470_2023-02-24_11-51-10_679dc0091c7140428b5b1be4c9193dac\word\assets\_b4f59de9d34fd4f1454dd6910a4973337674a90e_mu120_a_i059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the cake left. </w:t>
      </w:r>
    </w:p>
    <w:bookmarkStart w:id="566" w:name="Back_To_Session3_Activity27"/>
    <w:p w:rsidR="00B66A71" w:rsidRDefault="00AB1D8E">
      <w:pPr>
        <w:pStyle w:val="NormalWeb"/>
        <w:divId w:val="445660273"/>
      </w:pPr>
      <w:r>
        <w:fldChar w:fldCharType="begin"/>
      </w:r>
      <w:r>
        <w:instrText xml:space="preserve"> HYPERLINK "" \l "Session3_Activity27" </w:instrText>
      </w:r>
      <w:r>
        <w:fldChar w:fldCharType="separate"/>
      </w:r>
      <w:r>
        <w:rPr>
          <w:rStyle w:val="Hyperlink"/>
        </w:rPr>
        <w:t>Back to - Activity 48</w:t>
      </w:r>
      <w:r>
        <w:fldChar w:fldCharType="end"/>
      </w:r>
      <w:bookmarkEnd w:id="566"/>
    </w:p>
    <w:p w:rsidR="00B66A71" w:rsidRDefault="00AB1D8E">
      <w:pPr>
        <w:pStyle w:val="Heading2"/>
        <w:divId w:val="535168235"/>
        <w:rPr>
          <w:rFonts w:eastAsia="Times New Roman"/>
        </w:rPr>
      </w:pPr>
      <w:r>
        <w:rPr>
          <w:rFonts w:eastAsia="Times New Roman"/>
        </w:rPr>
        <w:t>Activity 49</w:t>
      </w:r>
    </w:p>
    <w:p w:rsidR="00B66A71" w:rsidRDefault="00AB1D8E">
      <w:pPr>
        <w:pStyle w:val="Heading4"/>
        <w:divId w:val="1588420081"/>
        <w:rPr>
          <w:rFonts w:eastAsia="Times New Roman"/>
        </w:rPr>
      </w:pPr>
      <w:bookmarkStart w:id="567" w:name="Session3_Answer40"/>
      <w:bookmarkEnd w:id="567"/>
      <w:r>
        <w:rPr>
          <w:rFonts w:eastAsia="Times New Roman"/>
        </w:rPr>
        <w:t>Answer</w:t>
      </w:r>
    </w:p>
    <w:p w:rsidR="00B66A71" w:rsidRDefault="00AB1D8E">
      <w:pPr>
        <w:divId w:val="1588420081"/>
      </w:pPr>
      <w:r>
        <w:t>Half an hour. There are several ways to do this calculation.</w:t>
      </w:r>
    </w:p>
    <w:p w:rsidR="00B66A71" w:rsidRDefault="00AB1D8E">
      <w:pPr>
        <w:divId w:val="1588420081"/>
      </w:pPr>
      <w:r>
        <w:t xml:space="preserve">For example, one third of three quarters is one quarter (in symbols, </w:t>
      </w:r>
      <w:r>
        <w:rPr>
          <w:noProof/>
          <w:position w:val="-8"/>
        </w:rPr>
        <w:drawing>
          <wp:inline distT="0" distB="0" distL="0" distR="0" wp14:anchorId="015D9D63" wp14:editId="7F6B8EB1">
            <wp:extent cx="742950" cy="361950"/>
            <wp:effectExtent l="0" t="0" r="0" b="0"/>
            <wp:docPr id="204" name="Picture 204" descr="D:\AaaF\OUT\httpswwwopeneduopenlearn_cmid13470_2023-02-24_11-51-10_679dc0091c7140428b5b1be4c9193dac\word\assets\_66fb41823c4d4abb086aa57acbe09aea1f501e29_mu120_a_i07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AaaF\OUT\httpswwwopeneduopenlearn_cmid13470_2023-02-24_11-51-10_679dc0091c7140428b5b1be4c9193dac\word\assets\_66fb41823c4d4abb086aa57acbe09aea1f501e29_mu120_a_i077e.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r>
        <w:t xml:space="preserve">). Hence, two thirds (of three quarters) is two quarters, or a half: </w:t>
      </w:r>
      <w:r>
        <w:rPr>
          <w:noProof/>
          <w:position w:val="-8"/>
        </w:rPr>
        <w:drawing>
          <wp:inline distT="0" distB="0" distL="0" distR="0" wp14:anchorId="5C4E1130" wp14:editId="39F6519A">
            <wp:extent cx="1095375" cy="361950"/>
            <wp:effectExtent l="0" t="0" r="9525" b="0"/>
            <wp:docPr id="205" name="Picture 205" descr="D:\AaaF\OUT\httpswwwopeneduopenlearn_cmid13470_2023-02-24_11-51-10_679dc0091c7140428b5b1be4c9193dac\word\assets\_7087724f815ade5ee8bb647e2ac2a108d651ef53_mu120_a_i07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AaaF\OUT\httpswwwopeneduopenlearn_cmid13470_2023-02-24_11-51-10_679dc0091c7140428b5b1be4c9193dac\word\assets\_7087724f815ade5ee8bb647e2ac2a108d651ef53_mu120_a_i078e.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95375" cy="361950"/>
                    </a:xfrm>
                    <a:prstGeom prst="rect">
                      <a:avLst/>
                    </a:prstGeom>
                    <a:noFill/>
                    <a:ln>
                      <a:noFill/>
                    </a:ln>
                  </pic:spPr>
                </pic:pic>
              </a:graphicData>
            </a:graphic>
          </wp:inline>
        </w:drawing>
      </w:r>
      <w:r>
        <w:t xml:space="preserve">. </w:t>
      </w:r>
    </w:p>
    <w:p w:rsidR="00B66A71" w:rsidRDefault="00AB1D8E">
      <w:pPr>
        <w:divId w:val="1588420081"/>
      </w:pPr>
      <w:r>
        <w:t xml:space="preserve">Alternatively </w:t>
      </w:r>
      <w:r>
        <w:rPr>
          <w:noProof/>
          <w:position w:val="-8"/>
        </w:rPr>
        <w:drawing>
          <wp:inline distT="0" distB="0" distL="0" distR="0" wp14:anchorId="39A561C1" wp14:editId="18A3F6AB">
            <wp:extent cx="400050" cy="361950"/>
            <wp:effectExtent l="0" t="0" r="0" b="0"/>
            <wp:docPr id="206" name="Picture 206" descr="D:\AaaF\OUT\httpswwwopeneduopenlearn_cmid13470_2023-02-24_11-51-10_679dc0091c7140428b5b1be4c9193dac\word\assets\_596a0c8911542016b8158408e797fbc0b3c47a93_mu120_a_i07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AaaF\OUT\httpswwwopeneduopenlearn_cmid13470_2023-02-24_11-51-10_679dc0091c7140428b5b1be4c9193dac\word\assets\_596a0c8911542016b8158408e797fbc0b3c47a93_mu120_a_i079e.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t xml:space="preserve"> gives </w:t>
      </w:r>
      <w:r>
        <w:rPr>
          <w:noProof/>
          <w:position w:val="-8"/>
        </w:rPr>
        <w:drawing>
          <wp:inline distT="0" distB="0" distL="0" distR="0" wp14:anchorId="653AB185" wp14:editId="17B92C63">
            <wp:extent cx="171450" cy="361950"/>
            <wp:effectExtent l="0" t="0" r="0" b="0"/>
            <wp:docPr id="207" name="Picture 207" descr="D:\AaaF\OUT\httpswwwopeneduopenlearn_cmid13470_2023-02-24_11-51-10_679dc0091c7140428b5b1be4c9193dac\word\assets\_d178b2c64899b55bb4486bde3a19833058269495_mu120_a_i08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AaaF\OUT\httpswwwopeneduopenlearn_cmid13470_2023-02-24_11-51-10_679dc0091c7140428b5b1be4c9193dac\word\assets\_d178b2c64899b55bb4486bde3a19833058269495_mu120_a_i080e.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inline>
        </w:drawing>
      </w:r>
      <w:r>
        <w:t xml:space="preserve">, i.e. </w:t>
      </w:r>
      <w:r>
        <w:rPr>
          <w:noProof/>
          <w:position w:val="-8"/>
        </w:rPr>
        <w:drawing>
          <wp:inline distT="0" distB="0" distL="0" distR="0" wp14:anchorId="35E8891D" wp14:editId="34E0EB63">
            <wp:extent cx="95250" cy="361950"/>
            <wp:effectExtent l="0" t="0" r="0" b="0"/>
            <wp:docPr id="208" name="Picture 208" descr="D:\AaaF\OUT\httpswwwopeneduopenlearn_cmid13470_2023-02-24_11-51-10_679dc0091c7140428b5b1be4c9193dac\word\assets\_dff3d8f7bc0951b88b254c3b7381f2a0d330786c_mu120_a_i08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AaaF\OUT\httpswwwopeneduopenlearn_cmid13470_2023-02-24_11-51-10_679dc0091c7140428b5b1be4c9193dac\word\assets\_dff3d8f7bc0951b88b254c3b7381f2a0d330786c_mu120_a_i081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w:t>
      </w:r>
    </w:p>
    <w:p w:rsidR="00B66A71" w:rsidRDefault="00AB1D8E">
      <w:pPr>
        <w:divId w:val="1588420081"/>
      </w:pPr>
      <w:r>
        <w:t xml:space="preserve">Another method is to cancel to give: </w:t>
      </w:r>
      <w:r>
        <w:rPr>
          <w:noProof/>
          <w:position w:val="-8"/>
        </w:rPr>
        <w:drawing>
          <wp:inline distT="0" distB="0" distL="0" distR="0" wp14:anchorId="33B3043D" wp14:editId="75B678BD">
            <wp:extent cx="1114425" cy="542925"/>
            <wp:effectExtent l="0" t="0" r="9525" b="9525"/>
            <wp:docPr id="209" name="Picture 209" descr="D:\AaaF\OUT\httpswwwopeneduopenlearn_cmid13470_2023-02-24_11-51-10_679dc0091c7140428b5b1be4c9193dac\word\assets\_518df469c523775aed26371fb600f6a49a3e8798_mu120_a_i08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AaaF\OUT\httpswwwopeneduopenlearn_cmid13470_2023-02-24_11-51-10_679dc0091c7140428b5b1be4c9193dac\word\assets\_518df469c523775aed26371fb600f6a49a3e8798_mu120_a_i082e.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14425" cy="542925"/>
                    </a:xfrm>
                    <a:prstGeom prst="rect">
                      <a:avLst/>
                    </a:prstGeom>
                    <a:noFill/>
                    <a:ln>
                      <a:noFill/>
                    </a:ln>
                  </pic:spPr>
                </pic:pic>
              </a:graphicData>
            </a:graphic>
          </wp:inline>
        </w:drawing>
      </w:r>
      <w:r>
        <w:t xml:space="preserve">. </w:t>
      </w:r>
    </w:p>
    <w:p w:rsidR="00B66A71" w:rsidRDefault="00AB1D8E">
      <w:pPr>
        <w:divId w:val="1588420081"/>
      </w:pPr>
      <w:r>
        <w:t>You might also have converted hours to minutes:</w:t>
      </w:r>
    </w:p>
    <w:p w:rsidR="00B66A71" w:rsidRDefault="00AB1D8E">
      <w:pPr>
        <w:divId w:val="1588420081"/>
      </w:pPr>
      <w:r>
        <w:rPr>
          <w:noProof/>
          <w:position w:val="-8"/>
        </w:rPr>
        <w:drawing>
          <wp:inline distT="0" distB="0" distL="0" distR="0" wp14:anchorId="7442F008" wp14:editId="46FF4909">
            <wp:extent cx="95250" cy="361950"/>
            <wp:effectExtent l="0" t="0" r="0" b="0"/>
            <wp:docPr id="210" name="Picture 210" descr="D:\AaaF\OUT\httpswwwopeneduopenlearn_cmid13470_2023-02-24_11-51-10_679dc0091c7140428b5b1be4c9193dac\word\assets\_ac422cfa44c77f5c79e9faf8a1ed703e827c1f4e_mu120_a_i08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AaaF\OUT\httpswwwopeneduopenlearn_cmid13470_2023-02-24_11-51-10_679dc0091c7140428b5b1be4c9193dac\word\assets\_ac422cfa44c77f5c79e9faf8a1ed703e827c1f4e_mu120_a_i083e.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now is 45 minutes, and </w:t>
      </w:r>
      <w:r>
        <w:rPr>
          <w:noProof/>
          <w:position w:val="-8"/>
        </w:rPr>
        <w:drawing>
          <wp:inline distT="0" distB="0" distL="0" distR="0" wp14:anchorId="4AA1A7EC" wp14:editId="36B3F7C7">
            <wp:extent cx="95250" cy="361950"/>
            <wp:effectExtent l="0" t="0" r="0" b="0"/>
            <wp:docPr id="211" name="Picture 211" descr="D:\AaaF\OUT\httpswwwopeneduopenlearn_cmid13470_2023-02-24_11-51-10_679dc0091c7140428b5b1be4c9193dac\word\assets\_2430e9c700f6499b19029bf6629414e8ffca3dd8_mu120_a_i08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AaaF\OUT\httpswwwopeneduopenlearn_cmid13470_2023-02-24_11-51-10_679dc0091c7140428b5b1be4c9193dac\word\assets\_2430e9c700f6499b19029bf6629414e8ffca3dd8_mu120_a_i084e.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r>
        <w:t xml:space="preserve"> of 45 minutes is </w:t>
      </w:r>
      <w:r>
        <w:rPr>
          <w:noProof/>
          <w:position w:val="-8"/>
        </w:rPr>
        <w:drawing>
          <wp:inline distT="0" distB="0" distL="0" distR="0" wp14:anchorId="31356E7A" wp14:editId="69DC0859">
            <wp:extent cx="1371600" cy="361950"/>
            <wp:effectExtent l="0" t="0" r="0" b="0"/>
            <wp:docPr id="212" name="Picture 212" descr="D:\AaaF\OUT\httpswwwopeneduopenlearn_cmid13470_2023-02-24_11-51-10_679dc0091c7140428b5b1be4c9193dac\word\assets\_c58fb03d055dbff3deed20866cfcd0ef193eb17a_mu120_a_i08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AaaF\OUT\httpswwwopeneduopenlearn_cmid13470_2023-02-24_11-51-10_679dc0091c7140428b5b1be4c9193dac\word\assets\_c58fb03d055dbff3deed20866cfcd0ef193eb17a_mu120_a_i085e.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r>
        <w:rPr>
          <w:rFonts w:ascii="inherit" w:hAnsi="inherit"/>
          <w:vertAlign w:val="superscript"/>
        </w:rPr>
        <w:t>minutes.</w:t>
      </w:r>
    </w:p>
    <w:p w:rsidR="00B66A71" w:rsidRDefault="00AB1D8E">
      <w:pPr>
        <w:divId w:val="1588420081"/>
      </w:pPr>
      <w:r>
        <w:t>So check it after half an hour.</w:t>
      </w:r>
    </w:p>
    <w:bookmarkStart w:id="568" w:name="Back_To_Session3_Activity28"/>
    <w:p w:rsidR="00B66A71" w:rsidRDefault="00AB1D8E">
      <w:pPr>
        <w:pStyle w:val="NormalWeb"/>
        <w:divId w:val="1588420081"/>
      </w:pPr>
      <w:r>
        <w:fldChar w:fldCharType="begin"/>
      </w:r>
      <w:r>
        <w:instrText xml:space="preserve"> HYPERLINK "" \l "Session3_Activity28" </w:instrText>
      </w:r>
      <w:r>
        <w:fldChar w:fldCharType="separate"/>
      </w:r>
      <w:r>
        <w:rPr>
          <w:rStyle w:val="Hyperlink"/>
        </w:rPr>
        <w:t>Back to - Activity 49</w:t>
      </w:r>
      <w:r>
        <w:fldChar w:fldCharType="end"/>
      </w:r>
      <w:bookmarkEnd w:id="568"/>
    </w:p>
    <w:p w:rsidR="00B66A71" w:rsidRDefault="00AB1D8E">
      <w:pPr>
        <w:pStyle w:val="Heading2"/>
        <w:divId w:val="535168235"/>
        <w:rPr>
          <w:rFonts w:eastAsia="Times New Roman"/>
        </w:rPr>
      </w:pPr>
      <w:r>
        <w:rPr>
          <w:rFonts w:eastAsia="Times New Roman"/>
        </w:rPr>
        <w:t>Activity 50</w:t>
      </w:r>
    </w:p>
    <w:p w:rsidR="00B66A71" w:rsidRDefault="00AB1D8E">
      <w:pPr>
        <w:pStyle w:val="Heading4"/>
        <w:divId w:val="439764434"/>
        <w:rPr>
          <w:rFonts w:eastAsia="Times New Roman"/>
        </w:rPr>
      </w:pPr>
      <w:bookmarkStart w:id="569" w:name="Session3_Answer41"/>
      <w:bookmarkEnd w:id="569"/>
      <w:r>
        <w:rPr>
          <w:rFonts w:eastAsia="Times New Roman"/>
        </w:rPr>
        <w:t>Answer</w:t>
      </w:r>
    </w:p>
    <w:p w:rsidR="00B66A71" w:rsidRDefault="00AB1D8E">
      <w:pPr>
        <w:divId w:val="439764434"/>
      </w:pPr>
      <w:r>
        <w:t xml:space="preserve">3 ÷ </w:t>
      </w:r>
      <w:r>
        <w:rPr>
          <w:noProof/>
          <w:position w:val="-8"/>
        </w:rPr>
        <w:drawing>
          <wp:inline distT="0" distB="0" distL="0" distR="0" wp14:anchorId="393929DB" wp14:editId="61078322">
            <wp:extent cx="76200" cy="295275"/>
            <wp:effectExtent l="0" t="0" r="0" b="9525"/>
            <wp:docPr id="213" name="Picture 213" descr="D:\AaaF\OUT\httpswwwopeneduopenlearn_cmid13470_2023-02-24_11-51-10_679dc0091c7140428b5b1be4c9193dac\word\assets\_b2a4fe7cf62d3946c00e445baa1e448f5802e0e9_mu120_a_i02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AaaF\OUT\httpswwwopeneduopenlearn_cmid13470_2023-02-24_11-51-10_679dc0091c7140428b5b1be4c9193dac\word\assets\_b2a4fe7cf62d3946c00e445baa1e448f5802e0e9_mu120_a_i021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295275"/>
                    </a:xfrm>
                    <a:prstGeom prst="rect">
                      <a:avLst/>
                    </a:prstGeom>
                    <a:noFill/>
                    <a:ln>
                      <a:noFill/>
                    </a:ln>
                  </pic:spPr>
                </pic:pic>
              </a:graphicData>
            </a:graphic>
          </wp:inline>
        </w:drawing>
      </w:r>
      <w:r>
        <w:t xml:space="preserve"> = 3 × 3 = 9 </w:t>
      </w:r>
    </w:p>
    <w:p w:rsidR="00B66A71" w:rsidRDefault="00AB1D8E">
      <w:pPr>
        <w:divId w:val="439764434"/>
      </w:pPr>
      <w:r>
        <w:t>There are 9 thirds in 3.</w:t>
      </w:r>
    </w:p>
    <w:bookmarkStart w:id="570" w:name="Back_To_Session3_Activity29"/>
    <w:p w:rsidR="00B66A71" w:rsidRDefault="00AB1D8E">
      <w:pPr>
        <w:pStyle w:val="NormalWeb"/>
        <w:divId w:val="439764434"/>
      </w:pPr>
      <w:r>
        <w:fldChar w:fldCharType="begin"/>
      </w:r>
      <w:r>
        <w:instrText xml:space="preserve"> HYPERLINK "" \l "Session3_Activity29" </w:instrText>
      </w:r>
      <w:r>
        <w:fldChar w:fldCharType="separate"/>
      </w:r>
      <w:r>
        <w:rPr>
          <w:rStyle w:val="Hyperlink"/>
        </w:rPr>
        <w:t>Back to - Activity 50</w:t>
      </w:r>
      <w:r>
        <w:fldChar w:fldCharType="end"/>
      </w:r>
      <w:bookmarkEnd w:id="570"/>
    </w:p>
    <w:p w:rsidR="00B66A71" w:rsidRDefault="00AB1D8E">
      <w:pPr>
        <w:pStyle w:val="Heading2"/>
        <w:divId w:val="535168235"/>
        <w:rPr>
          <w:rFonts w:eastAsia="Times New Roman"/>
        </w:rPr>
      </w:pPr>
      <w:r>
        <w:rPr>
          <w:rFonts w:eastAsia="Times New Roman"/>
        </w:rPr>
        <w:t>Activity 51</w:t>
      </w:r>
    </w:p>
    <w:p w:rsidR="00B66A71" w:rsidRDefault="00AB1D8E">
      <w:pPr>
        <w:pStyle w:val="Heading4"/>
        <w:divId w:val="556284146"/>
        <w:rPr>
          <w:rFonts w:eastAsia="Times New Roman"/>
        </w:rPr>
      </w:pPr>
      <w:bookmarkStart w:id="571" w:name="Session3_Answer42"/>
      <w:bookmarkEnd w:id="571"/>
      <w:r>
        <w:rPr>
          <w:rFonts w:eastAsia="Times New Roman"/>
        </w:rPr>
        <w:t>Answer</w:t>
      </w:r>
    </w:p>
    <w:p w:rsidR="00B66A71" w:rsidRDefault="00AB1D8E">
      <w:pPr>
        <w:divId w:val="556284146"/>
      </w:pPr>
      <w:r>
        <w:rPr>
          <w:vanish/>
        </w:rPr>
        <w:t>Start of Figure</w:t>
      </w:r>
    </w:p>
    <w:p w:rsidR="00B66A71" w:rsidRDefault="00AB1D8E">
      <w:pPr>
        <w:spacing w:before="0" w:beforeAutospacing="0" w:after="0" w:afterAutospacing="0" w:line="240" w:lineRule="auto"/>
        <w:divId w:val="513687705"/>
        <w:rPr>
          <w:rFonts w:ascii="Times New Roman" w:eastAsia="Times New Roman" w:hAnsi="Times New Roman" w:cs="Times New Roman"/>
          <w:sz w:val="24"/>
          <w:szCs w:val="24"/>
        </w:rPr>
      </w:pPr>
      <w:bookmarkStart w:id="572" w:name="Session3_Figure7"/>
      <w:bookmarkEnd w:id="572"/>
      <w:r>
        <w:rPr>
          <w:rFonts w:ascii="Times New Roman" w:eastAsia="Times New Roman" w:hAnsi="Times New Roman" w:cs="Times New Roman"/>
          <w:noProof/>
          <w:sz w:val="24"/>
          <w:szCs w:val="24"/>
        </w:rPr>
        <w:drawing>
          <wp:inline distT="0" distB="0" distL="0" distR="0" wp14:anchorId="783EA19D" wp14:editId="15CB0451">
            <wp:extent cx="4791075" cy="3533775"/>
            <wp:effectExtent l="0" t="0" r="9525" b="9525"/>
            <wp:docPr id="214" name="Picture 214" descr="D:\AaaF\OUT\httpswwwopeneduopenlearn_cmid13470_2023-02-24_11-51-10_679dc0091c7140428b5b1be4c9193dac\word\assets\_3518365f459c29d9a5cf0c1f8f5541a70378307c_mu120_a_i029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AaaF\OUT\httpswwwopeneduopenlearn_cmid13470_2023-02-24_11-51-10_679dc0091c7140428b5b1be4c9193dac\word\assets\_3518365f459c29d9a5cf0c1f8f5541a70378307c_mu120_a_i029ai.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91075" cy="3533775"/>
                    </a:xfrm>
                    <a:prstGeom prst="rect">
                      <a:avLst/>
                    </a:prstGeom>
                    <a:noFill/>
                    <a:ln>
                      <a:noFill/>
                    </a:ln>
                  </pic:spPr>
                </pic:pic>
              </a:graphicData>
            </a:graphic>
          </wp:inline>
        </w:drawing>
      </w:r>
    </w:p>
    <w:p w:rsidR="00B66A71" w:rsidRDefault="00AB1D8E">
      <w:pPr>
        <w:divId w:val="556284146"/>
      </w:pPr>
      <w:r>
        <w:rPr>
          <w:vanish/>
        </w:rPr>
        <w:t>End of Figure</w:t>
      </w:r>
    </w:p>
    <w:bookmarkStart w:id="573" w:name="Back_To_Session3_Activity30"/>
    <w:p w:rsidR="00B66A71" w:rsidRDefault="00AB1D8E">
      <w:pPr>
        <w:pStyle w:val="NormalWeb"/>
        <w:divId w:val="556284146"/>
      </w:pPr>
      <w:r>
        <w:fldChar w:fldCharType="begin"/>
      </w:r>
      <w:r>
        <w:instrText xml:space="preserve"> HYPERLINK "" \l "Session3_Activity30" </w:instrText>
      </w:r>
      <w:r>
        <w:fldChar w:fldCharType="separate"/>
      </w:r>
      <w:r>
        <w:rPr>
          <w:rStyle w:val="Hyperlink"/>
        </w:rPr>
        <w:t>Back to - Activity 51</w:t>
      </w:r>
      <w:r>
        <w:fldChar w:fldCharType="end"/>
      </w:r>
      <w:bookmarkEnd w:id="573"/>
    </w:p>
    <w:p w:rsidR="00B66A71" w:rsidRDefault="00AB1D8E">
      <w:pPr>
        <w:pStyle w:val="Heading2"/>
        <w:divId w:val="535168235"/>
        <w:rPr>
          <w:rFonts w:eastAsia="Times New Roman"/>
        </w:rPr>
      </w:pPr>
      <w:r>
        <w:rPr>
          <w:rFonts w:eastAsia="Times New Roman"/>
        </w:rPr>
        <w:t>Example 23</w:t>
      </w:r>
    </w:p>
    <w:p w:rsidR="00B66A71" w:rsidRDefault="00AB1D8E">
      <w:pPr>
        <w:pStyle w:val="Heading4"/>
        <w:divId w:val="999819635"/>
        <w:rPr>
          <w:rFonts w:eastAsia="Times New Roman"/>
        </w:rPr>
      </w:pPr>
      <w:bookmarkStart w:id="574" w:name="Session3_Answer43"/>
      <w:bookmarkEnd w:id="574"/>
      <w:r>
        <w:rPr>
          <w:rFonts w:eastAsia="Times New Roman"/>
        </w:rPr>
        <w:t>Answer</w:t>
      </w:r>
    </w:p>
    <w:p w:rsidR="00B66A71" w:rsidRDefault="00AB1D8E">
      <w:pPr>
        <w:numPr>
          <w:ilvl w:val="0"/>
          <w:numId w:val="95"/>
        </w:numPr>
        <w:ind w:left="780" w:right="780"/>
        <w:divId w:val="999819635"/>
      </w:pPr>
      <w:r>
        <w:t>Using the rule above,</w:t>
      </w:r>
    </w:p>
    <w:p w:rsidR="00B66A71" w:rsidRDefault="00AB1D8E">
      <w:pPr>
        <w:numPr>
          <w:ilvl w:val="0"/>
          <w:numId w:val="95"/>
        </w:numPr>
        <w:ind w:left="780" w:right="780"/>
        <w:divId w:val="999819635"/>
        <w:rPr>
          <w:vanish/>
        </w:rPr>
      </w:pPr>
      <w:r>
        <w:rPr>
          <w:vanish/>
        </w:rPr>
        <w:t>Start of $1</w:t>
      </w:r>
    </w:p>
    <w:p w:rsidR="00B66A71" w:rsidRDefault="00AB1D8E">
      <w:pPr>
        <w:spacing w:before="0" w:beforeAutospacing="0" w:after="0" w:afterAutospacing="0"/>
        <w:ind w:left="780" w:right="780"/>
        <w:divId w:val="1655405720"/>
        <w:rPr>
          <w:rFonts w:eastAsia="Times New Roman"/>
        </w:rPr>
      </w:pPr>
      <w:bookmarkStart w:id="575" w:name="Session3_Equation17"/>
      <w:bookmarkEnd w:id="575"/>
      <w:r>
        <w:rPr>
          <w:rFonts w:eastAsia="Times New Roman"/>
          <w:noProof/>
        </w:rPr>
        <w:drawing>
          <wp:inline distT="0" distB="0" distL="0" distR="0" wp14:anchorId="287149B4" wp14:editId="1D2553A9">
            <wp:extent cx="1133475" cy="361950"/>
            <wp:effectExtent l="0" t="0" r="9525" b="0"/>
            <wp:docPr id="215" name="Picture 215" descr="D:\AaaF\OUT\httpswwwopeneduopenlearn_cmid13470_2023-02-24_11-51-10_679dc0091c7140428b5b1be4c9193dac\word\assets\_3a93c079a06b98df979a6f420973abdbb2f70b97_mu120_a_u02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AaaF\OUT\httpswwwopeneduopenlearn_cmid13470_2023-02-24_11-51-10_679dc0091c7140428b5b1be4c9193dac\word\assets\_3a93c079a06b98df979a6f420973abdbb2f70b97_mu120_a_u020e.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33475" cy="361950"/>
                    </a:xfrm>
                    <a:prstGeom prst="rect">
                      <a:avLst/>
                    </a:prstGeom>
                    <a:noFill/>
                    <a:ln>
                      <a:noFill/>
                    </a:ln>
                  </pic:spPr>
                </pic:pic>
              </a:graphicData>
            </a:graphic>
          </wp:inline>
        </w:drawing>
      </w:r>
    </w:p>
    <w:p w:rsidR="00B66A71" w:rsidRDefault="00AB1D8E">
      <w:pPr>
        <w:ind w:left="780" w:right="780"/>
        <w:divId w:val="999819635"/>
        <w:rPr>
          <w:vanish/>
        </w:rPr>
      </w:pPr>
      <w:r>
        <w:rPr>
          <w:vanish/>
        </w:rPr>
        <w:t>End of $1</w:t>
      </w:r>
    </w:p>
    <w:p w:rsidR="00B66A71" w:rsidRDefault="00AB1D8E">
      <w:pPr>
        <w:numPr>
          <w:ilvl w:val="0"/>
          <w:numId w:val="96"/>
        </w:numPr>
        <w:ind w:left="780" w:right="780"/>
        <w:divId w:val="999819635"/>
      </w:pPr>
      <w:r>
        <w:t>This is</w:t>
      </w:r>
    </w:p>
    <w:p w:rsidR="00B66A71" w:rsidRDefault="00AB1D8E">
      <w:pPr>
        <w:numPr>
          <w:ilvl w:val="0"/>
          <w:numId w:val="96"/>
        </w:numPr>
        <w:ind w:left="780" w:right="780"/>
        <w:divId w:val="999819635"/>
      </w:pPr>
      <w:r>
        <w:rPr>
          <w:noProof/>
          <w:position w:val="-8"/>
        </w:rPr>
        <w:drawing>
          <wp:inline distT="0" distB="0" distL="0" distR="0" wp14:anchorId="3C0748FF" wp14:editId="7E8826DD">
            <wp:extent cx="1114425" cy="361950"/>
            <wp:effectExtent l="0" t="0" r="9525" b="0"/>
            <wp:docPr id="216" name="Picture 216" descr="D:\AaaF\OUT\httpswwwopeneduopenlearn_cmid13470_2023-02-24_11-51-10_679dc0091c7140428b5b1be4c9193dac\word\assets\_703c7b4fd4db27040d2f0bd5d718b2df8e630b0f_mu120_a_i14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AaaF\OUT\httpswwwopeneduopenlearn_cmid13470_2023-02-24_11-51-10_679dc0091c7140428b5b1be4c9193dac\word\assets\_703c7b4fd4db27040d2f0bd5d718b2df8e630b0f_mu120_a_i149e.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14425" cy="361950"/>
                    </a:xfrm>
                    <a:prstGeom prst="rect">
                      <a:avLst/>
                    </a:prstGeom>
                    <a:noFill/>
                    <a:ln>
                      <a:noFill/>
                    </a:ln>
                  </pic:spPr>
                </pic:pic>
              </a:graphicData>
            </a:graphic>
          </wp:inline>
        </w:drawing>
      </w:r>
      <w:r>
        <w:t xml:space="preserve">(divide top and bottom by 3). </w:t>
      </w:r>
    </w:p>
    <w:p w:rsidR="00B66A71" w:rsidRDefault="00AB1D8E">
      <w:pPr>
        <w:numPr>
          <w:ilvl w:val="0"/>
          <w:numId w:val="96"/>
        </w:numPr>
        <w:ind w:left="780" w:right="780"/>
        <w:divId w:val="999819635"/>
      </w:pPr>
      <w:r>
        <w:t>Alternatively divide top and bottom by 3 by cancelling by 3 to give</w:t>
      </w:r>
    </w:p>
    <w:p w:rsidR="00B66A71" w:rsidRDefault="00AB1D8E">
      <w:pPr>
        <w:numPr>
          <w:ilvl w:val="0"/>
          <w:numId w:val="96"/>
        </w:numPr>
        <w:ind w:left="780" w:right="780"/>
        <w:divId w:val="999819635"/>
        <w:rPr>
          <w:vanish/>
        </w:rPr>
      </w:pPr>
      <w:r>
        <w:rPr>
          <w:vanish/>
        </w:rPr>
        <w:t>Start of $1</w:t>
      </w:r>
    </w:p>
    <w:p w:rsidR="00B66A71" w:rsidRDefault="00AB1D8E">
      <w:pPr>
        <w:spacing w:before="0" w:beforeAutospacing="0" w:after="0" w:afterAutospacing="0"/>
        <w:ind w:left="780" w:right="780"/>
        <w:divId w:val="2144618503"/>
        <w:rPr>
          <w:rFonts w:eastAsia="Times New Roman"/>
        </w:rPr>
      </w:pPr>
      <w:bookmarkStart w:id="576" w:name="Session3_Equation18"/>
      <w:bookmarkEnd w:id="576"/>
      <w:r>
        <w:rPr>
          <w:rFonts w:eastAsia="Times New Roman"/>
          <w:noProof/>
        </w:rPr>
        <w:drawing>
          <wp:inline distT="0" distB="0" distL="0" distR="0" wp14:anchorId="4847F062" wp14:editId="0ADDC270">
            <wp:extent cx="952500" cy="542925"/>
            <wp:effectExtent l="0" t="0" r="0" b="9525"/>
            <wp:docPr id="217" name="Picture 217" descr="D:\AaaF\OUT\httpswwwopeneduopenlearn_cmid13470_2023-02-24_11-51-10_679dc0091c7140428b5b1be4c9193dac\word\assets\_c34914a1de6029a375eb7277b4bfc5c416a2bb64_mu120_a_u02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AaaF\OUT\httpswwwopeneduopenlearn_cmid13470_2023-02-24_11-51-10_679dc0091c7140428b5b1be4c9193dac\word\assets\_c34914a1de6029a375eb7277b4bfc5c416a2bb64_mu120_a_u021e.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0" cy="542925"/>
                    </a:xfrm>
                    <a:prstGeom prst="rect">
                      <a:avLst/>
                    </a:prstGeom>
                    <a:noFill/>
                    <a:ln>
                      <a:noFill/>
                    </a:ln>
                  </pic:spPr>
                </pic:pic>
              </a:graphicData>
            </a:graphic>
          </wp:inline>
        </w:drawing>
      </w:r>
    </w:p>
    <w:p w:rsidR="00B66A71" w:rsidRDefault="00AB1D8E">
      <w:pPr>
        <w:ind w:left="780" w:right="780"/>
        <w:divId w:val="999819635"/>
        <w:rPr>
          <w:vanish/>
        </w:rPr>
      </w:pPr>
      <w:r>
        <w:rPr>
          <w:vanish/>
        </w:rPr>
        <w:t>End of $1</w:t>
      </w:r>
    </w:p>
    <w:p w:rsidR="00B66A71" w:rsidRDefault="00AB1D8E">
      <w:pPr>
        <w:numPr>
          <w:ilvl w:val="0"/>
          <w:numId w:val="96"/>
        </w:numPr>
        <w:ind w:left="780" w:right="780"/>
        <w:divId w:val="999819635"/>
      </w:pPr>
      <w:r>
        <w:t xml:space="preserve">So </w:t>
      </w:r>
      <w:r>
        <w:rPr>
          <w:noProof/>
          <w:position w:val="-8"/>
        </w:rPr>
        <w:drawing>
          <wp:inline distT="0" distB="0" distL="0" distR="0" wp14:anchorId="7878E633" wp14:editId="5124367A">
            <wp:extent cx="752475" cy="361950"/>
            <wp:effectExtent l="0" t="0" r="9525" b="0"/>
            <wp:docPr id="218" name="Picture 218" descr="D:\AaaF\OUT\httpswwwopeneduopenlearn_cmid13470_2023-02-24_11-51-10_679dc0091c7140428b5b1be4c9193dac\word\assets\_73b458bb43c8c9c678b682049e5dd4aab49c752c_mu120_a_i15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AaaF\OUT\httpswwwopeneduopenlearn_cmid13470_2023-02-24_11-51-10_679dc0091c7140428b5b1be4c9193dac\word\assets\_73b458bb43c8c9c678b682049e5dd4aab49c752c_mu120_a_i150e.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t xml:space="preserve">. </w:t>
      </w:r>
    </w:p>
    <w:bookmarkStart w:id="577" w:name="Back_To_Session3_Example13"/>
    <w:p w:rsidR="00B66A71" w:rsidRDefault="00AB1D8E">
      <w:pPr>
        <w:pStyle w:val="NormalWeb"/>
        <w:divId w:val="999819635"/>
      </w:pPr>
      <w:r>
        <w:fldChar w:fldCharType="begin"/>
      </w:r>
      <w:r>
        <w:instrText xml:space="preserve"> HYPERLINK "" \l "Session3_Example13" </w:instrText>
      </w:r>
      <w:r>
        <w:fldChar w:fldCharType="separate"/>
      </w:r>
      <w:r>
        <w:rPr>
          <w:rStyle w:val="Hyperlink"/>
        </w:rPr>
        <w:t>Back to - Example 23</w:t>
      </w:r>
      <w:r>
        <w:fldChar w:fldCharType="end"/>
      </w:r>
      <w:bookmarkEnd w:id="577"/>
    </w:p>
    <w:p w:rsidR="00B66A71" w:rsidRDefault="00AB1D8E">
      <w:pPr>
        <w:pStyle w:val="Heading2"/>
        <w:divId w:val="535168235"/>
        <w:rPr>
          <w:rFonts w:eastAsia="Times New Roman"/>
        </w:rPr>
      </w:pPr>
      <w:r>
        <w:rPr>
          <w:rFonts w:eastAsia="Times New Roman"/>
        </w:rPr>
        <w:t>Activity 52</w:t>
      </w:r>
    </w:p>
    <w:p w:rsidR="00B66A71" w:rsidRDefault="00AB1D8E">
      <w:pPr>
        <w:pStyle w:val="Heading4"/>
        <w:divId w:val="1938977368"/>
        <w:rPr>
          <w:rFonts w:eastAsia="Times New Roman"/>
        </w:rPr>
      </w:pPr>
      <w:bookmarkStart w:id="578" w:name="Session3_Answer44"/>
      <w:bookmarkEnd w:id="578"/>
      <w:r>
        <w:rPr>
          <w:rFonts w:eastAsia="Times New Roman"/>
        </w:rPr>
        <w:t>Answer</w:t>
      </w:r>
    </w:p>
    <w:p w:rsidR="00B66A71" w:rsidRDefault="00AB1D8E">
      <w:pPr>
        <w:numPr>
          <w:ilvl w:val="0"/>
          <w:numId w:val="97"/>
        </w:numPr>
        <w:ind w:left="780" w:right="780"/>
        <w:divId w:val="1938977368"/>
      </w:pPr>
      <w:r>
        <w:rPr>
          <w:noProof/>
          <w:position w:val="-8"/>
        </w:rPr>
        <w:drawing>
          <wp:inline distT="0" distB="0" distL="0" distR="0" wp14:anchorId="754ABB36" wp14:editId="4EFCFF1A">
            <wp:extent cx="3838575" cy="1228725"/>
            <wp:effectExtent l="0" t="0" r="9525" b="9525"/>
            <wp:docPr id="219" name="Picture 219" descr="D:\AaaF\OUT\httpswwwopeneduopenlearn_cmid13470_2023-02-24_11-51-10_679dc0091c7140428b5b1be4c9193dac\word\assets\_2ef74981f062f3c2d607ca062550da6b43036269_mu120_a_si04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AaaF\OUT\httpswwwopeneduopenlearn_cmid13470_2023-02-24_11-51-10_679dc0091c7140428b5b1be4c9193dac\word\assets\_2ef74981f062f3c2d607ca062550da6b43036269_mu120_a_si045e.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38575" cy="1228725"/>
                    </a:xfrm>
                    <a:prstGeom prst="rect">
                      <a:avLst/>
                    </a:prstGeom>
                    <a:noFill/>
                    <a:ln>
                      <a:noFill/>
                    </a:ln>
                  </pic:spPr>
                </pic:pic>
              </a:graphicData>
            </a:graphic>
          </wp:inline>
        </w:drawing>
      </w:r>
    </w:p>
    <w:bookmarkStart w:id="579" w:name="Back_To_Session3_Activity31"/>
    <w:p w:rsidR="00B66A71" w:rsidRDefault="00AB1D8E">
      <w:pPr>
        <w:pStyle w:val="NormalWeb"/>
        <w:divId w:val="1938977368"/>
      </w:pPr>
      <w:r>
        <w:fldChar w:fldCharType="begin"/>
      </w:r>
      <w:r>
        <w:instrText xml:space="preserve"> HYPERLINK "" \l "Session3_Activity31" </w:instrText>
      </w:r>
      <w:r>
        <w:fldChar w:fldCharType="separate"/>
      </w:r>
      <w:r>
        <w:rPr>
          <w:rStyle w:val="Hyperlink"/>
        </w:rPr>
        <w:t>Back to - Activity 52</w:t>
      </w:r>
      <w:r>
        <w:fldChar w:fldCharType="end"/>
      </w:r>
      <w:bookmarkEnd w:id="579"/>
    </w:p>
    <w:p w:rsidR="00B66A71" w:rsidRDefault="00AB1D8E">
      <w:pPr>
        <w:pStyle w:val="Heading2"/>
        <w:divId w:val="535168235"/>
        <w:rPr>
          <w:rFonts w:eastAsia="Times New Roman"/>
        </w:rPr>
      </w:pPr>
      <w:r>
        <w:rPr>
          <w:rFonts w:eastAsia="Times New Roman"/>
        </w:rPr>
        <w:t>Activity 53</w:t>
      </w:r>
    </w:p>
    <w:p w:rsidR="00B66A71" w:rsidRDefault="00AB1D8E">
      <w:pPr>
        <w:pStyle w:val="Heading4"/>
        <w:divId w:val="1024476060"/>
        <w:rPr>
          <w:rFonts w:eastAsia="Times New Roman"/>
        </w:rPr>
      </w:pPr>
      <w:bookmarkStart w:id="580" w:name="Session3_Answer45"/>
      <w:bookmarkEnd w:id="580"/>
      <w:r>
        <w:rPr>
          <w:rFonts w:eastAsia="Times New Roman"/>
        </w:rPr>
        <w:t>Answer</w:t>
      </w:r>
    </w:p>
    <w:p w:rsidR="00A31DED" w:rsidRDefault="00AB1D8E">
      <w:pPr>
        <w:numPr>
          <w:ilvl w:val="0"/>
          <w:numId w:val="98"/>
        </w:numPr>
        <w:ind w:left="780" w:right="780"/>
        <w:divId w:val="1024476060"/>
      </w:pPr>
      <w:r>
        <w:rPr>
          <w:noProof/>
          <w:position w:val="-8"/>
        </w:rPr>
        <w:drawing>
          <wp:inline distT="0" distB="0" distL="0" distR="0" wp14:anchorId="5AD36548" wp14:editId="7AE15704">
            <wp:extent cx="2476500" cy="2066925"/>
            <wp:effectExtent l="0" t="0" r="0" b="9525"/>
            <wp:docPr id="220" name="Picture 220" descr="D:\AaaF\OUT\httpswwwopeneduopenlearn_cmid13470_2023-02-24_11-51-10_679dc0091c7140428b5b1be4c9193dac\word\assets\_21fa8671744b6455af9236528cd8923154df257d_mu120_a_si05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AaaF\OUT\httpswwwopeneduopenlearn_cmid13470_2023-02-24_11-51-10_679dc0091c7140428b5b1be4c9193dac\word\assets\_21fa8671744b6455af9236528cd8923154df257d_mu120_a_si058e.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76500" cy="2066925"/>
                    </a:xfrm>
                    <a:prstGeom prst="rect">
                      <a:avLst/>
                    </a:prstGeom>
                    <a:noFill/>
                    <a:ln>
                      <a:noFill/>
                    </a:ln>
                  </pic:spPr>
                </pic:pic>
              </a:graphicData>
            </a:graphic>
          </wp:inline>
        </w:drawing>
      </w:r>
    </w:p>
    <w:bookmarkStart w:id="581" w:name="Back_To_Session3_Activity32"/>
    <w:p w:rsidR="00B66A71" w:rsidRDefault="00AB1D8E">
      <w:pPr>
        <w:pStyle w:val="NormalWeb"/>
        <w:divId w:val="1024476060"/>
      </w:pPr>
      <w:r>
        <w:fldChar w:fldCharType="begin"/>
      </w:r>
      <w:r>
        <w:instrText xml:space="preserve"> HYPERLINK "" \l "Session3_Activity32" </w:instrText>
      </w:r>
      <w:r>
        <w:fldChar w:fldCharType="separate"/>
      </w:r>
      <w:r>
        <w:rPr>
          <w:rStyle w:val="Hyperlink"/>
        </w:rPr>
        <w:t>Back to - Activity 53</w:t>
      </w:r>
      <w:r>
        <w:fldChar w:fldCharType="end"/>
      </w:r>
      <w:bookmarkEnd w:id="581"/>
    </w:p>
    <w:p w:rsidR="00B66A71" w:rsidRDefault="00AB1D8E">
      <w:pPr>
        <w:pStyle w:val="Heading2"/>
        <w:divId w:val="535168235"/>
        <w:rPr>
          <w:rFonts w:eastAsia="Times New Roman"/>
        </w:rPr>
      </w:pPr>
      <w:r>
        <w:rPr>
          <w:rFonts w:eastAsia="Times New Roman"/>
        </w:rPr>
        <w:t>Activity 54</w:t>
      </w:r>
    </w:p>
    <w:p w:rsidR="00B66A71" w:rsidRDefault="00AB1D8E">
      <w:pPr>
        <w:pStyle w:val="Heading4"/>
        <w:divId w:val="1006859471"/>
        <w:rPr>
          <w:rFonts w:eastAsia="Times New Roman"/>
        </w:rPr>
      </w:pPr>
      <w:bookmarkStart w:id="582" w:name="Session3_Answer46"/>
      <w:bookmarkEnd w:id="582"/>
      <w:r>
        <w:rPr>
          <w:rFonts w:eastAsia="Times New Roman"/>
        </w:rPr>
        <w:t>Answer</w:t>
      </w:r>
    </w:p>
    <w:p w:rsidR="00B66A71" w:rsidRDefault="00AB1D8E">
      <w:pPr>
        <w:divId w:val="1006859471"/>
      </w:pPr>
      <w:r>
        <w:t>There are several ways of explaining this. For example:</w:t>
      </w:r>
    </w:p>
    <w:p w:rsidR="00B66A71" w:rsidRDefault="00AB1D8E">
      <w:pPr>
        <w:divId w:val="1006859471"/>
      </w:pPr>
      <w:r>
        <w:rPr>
          <w:vanish/>
        </w:rPr>
        <w:t>Start of Quote</w:t>
      </w:r>
    </w:p>
    <w:p w:rsidR="00B66A71" w:rsidRDefault="00AB1D8E">
      <w:pPr>
        <w:divId w:val="1701587638"/>
      </w:pPr>
      <w:bookmarkStart w:id="583" w:name="Session3_Quote5"/>
      <w:bookmarkEnd w:id="583"/>
      <w:r>
        <w:t xml:space="preserve">‘To multiply two fractions, multiply the top two numbers together (the numerators) and multiply the bottom two numbers together (the denominators). To give the answer in its simplest form, check whether top and bottom numbers have a factor in common and, if so, divide through by it.’ </w:t>
      </w:r>
    </w:p>
    <w:p w:rsidR="00B66A71" w:rsidRDefault="00AB1D8E">
      <w:pPr>
        <w:divId w:val="1006859471"/>
      </w:pPr>
      <w:r>
        <w:rPr>
          <w:vanish/>
        </w:rPr>
        <w:t>End of Quote</w:t>
      </w:r>
    </w:p>
    <w:p w:rsidR="00B66A71" w:rsidRDefault="00AB1D8E">
      <w:pPr>
        <w:divId w:val="1006859471"/>
      </w:pPr>
      <w:r>
        <w:t>Or</w:t>
      </w:r>
    </w:p>
    <w:p w:rsidR="00B66A71" w:rsidRDefault="00AB1D8E">
      <w:pPr>
        <w:divId w:val="1006859471"/>
      </w:pPr>
      <w:r>
        <w:rPr>
          <w:vanish/>
        </w:rPr>
        <w:t>Start of Quote</w:t>
      </w:r>
    </w:p>
    <w:p w:rsidR="00B66A71" w:rsidRDefault="00AB1D8E">
      <w:pPr>
        <w:divId w:val="760224564"/>
      </w:pPr>
      <w:bookmarkStart w:id="584" w:name="Session3_Quote6"/>
      <w:bookmarkEnd w:id="584"/>
      <w:r>
        <w:t xml:space="preserve">‘To multiply two fractions by cancelling, find a number that goes into (divides) a number on the top and a number on the bottom i.e. cancel. Repeat this until there are no numbers left which will cancel with each other. Then multiply together the top two numbers (the numerators) and the bottom two numbers (the denominators). This fraction should be in its simplest form.’ </w:t>
      </w:r>
    </w:p>
    <w:p w:rsidR="00B66A71" w:rsidRDefault="00AB1D8E">
      <w:pPr>
        <w:divId w:val="1006859471"/>
      </w:pPr>
      <w:r>
        <w:rPr>
          <w:vanish/>
        </w:rPr>
        <w:t>End of Quote</w:t>
      </w:r>
    </w:p>
    <w:bookmarkStart w:id="585" w:name="Back_To_Session3_Activity33"/>
    <w:p w:rsidR="00B66A71" w:rsidRDefault="00AB1D8E">
      <w:pPr>
        <w:pStyle w:val="NormalWeb"/>
        <w:divId w:val="1006859471"/>
      </w:pPr>
      <w:r>
        <w:fldChar w:fldCharType="begin"/>
      </w:r>
      <w:r>
        <w:instrText xml:space="preserve"> HYPERLINK "" \l "Session3_Activity33" </w:instrText>
      </w:r>
      <w:r>
        <w:fldChar w:fldCharType="separate"/>
      </w:r>
      <w:r>
        <w:rPr>
          <w:rStyle w:val="Hyperlink"/>
        </w:rPr>
        <w:t>Back to - Activity 54</w:t>
      </w:r>
      <w:r>
        <w:fldChar w:fldCharType="end"/>
      </w:r>
      <w:bookmarkEnd w:id="585"/>
    </w:p>
    <w:p w:rsidR="00B66A71" w:rsidRDefault="00AB1D8E">
      <w:pPr>
        <w:pStyle w:val="Heading2"/>
        <w:divId w:val="535168235"/>
        <w:rPr>
          <w:rFonts w:eastAsia="Times New Roman"/>
        </w:rPr>
      </w:pPr>
      <w:r>
        <w:rPr>
          <w:rFonts w:eastAsia="Times New Roman"/>
        </w:rPr>
        <w:t>Example 24</w:t>
      </w:r>
    </w:p>
    <w:p w:rsidR="00B66A71" w:rsidRDefault="00AB1D8E">
      <w:pPr>
        <w:pStyle w:val="Heading4"/>
        <w:divId w:val="1136336631"/>
        <w:rPr>
          <w:rFonts w:eastAsia="Times New Roman"/>
        </w:rPr>
      </w:pPr>
      <w:bookmarkStart w:id="586" w:name="Session3_Answer47"/>
      <w:bookmarkEnd w:id="586"/>
      <w:r>
        <w:rPr>
          <w:rFonts w:eastAsia="Times New Roman"/>
        </w:rPr>
        <w:t>Answer</w:t>
      </w:r>
    </w:p>
    <w:p w:rsidR="00B66A71" w:rsidRDefault="00AB1D8E">
      <w:pPr>
        <w:divId w:val="1136336631"/>
      </w:pPr>
      <w:r>
        <w:rPr>
          <w:noProof/>
        </w:rPr>
        <w:drawing>
          <wp:inline distT="0" distB="0" distL="0" distR="0" wp14:anchorId="31D428D1" wp14:editId="332EB736">
            <wp:extent cx="2441448" cy="1216152"/>
            <wp:effectExtent l="0" t="0" r="0" b="3175"/>
            <wp:docPr id="221" name="Picture 221" descr="D:\AaaF\OUT\httpswwwopeneduopenlearn_cmid13470_2023-02-24_11-51-10_679dc0091c7140428b5b1be4c9193dac\word\assets\mu120_a_i108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AaaF\OUT\httpswwwopeneduopenlearn_cmid13470_2023-02-24_11-51-10_679dc0091c7140428b5b1be4c9193dac\word\assets\mu120_a_i108e.tif.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441448" cy="1216152"/>
                    </a:xfrm>
                    <a:prstGeom prst="rect">
                      <a:avLst/>
                    </a:prstGeom>
                    <a:noFill/>
                    <a:ln>
                      <a:noFill/>
                    </a:ln>
                  </pic:spPr>
                </pic:pic>
              </a:graphicData>
            </a:graphic>
          </wp:inline>
        </w:drawing>
      </w:r>
    </w:p>
    <w:p w:rsidR="00B66A71" w:rsidRDefault="00AB1D8E">
      <w:pPr>
        <w:divId w:val="1136336631"/>
      </w:pPr>
      <w:r>
        <w:t xml:space="preserve">In multiplication or division involving mixed numbers like </w:t>
      </w:r>
      <w:r>
        <w:rPr>
          <w:noProof/>
          <w:position w:val="-8"/>
        </w:rPr>
        <w:drawing>
          <wp:inline distT="0" distB="0" distL="0" distR="0" wp14:anchorId="223771EE" wp14:editId="441A6CBC">
            <wp:extent cx="209550" cy="361950"/>
            <wp:effectExtent l="0" t="0" r="0" b="0"/>
            <wp:docPr id="222" name="Picture 222" descr="D:\AaaF\OUT\httpswwwopeneduopenlearn_cmid13470_2023-02-24_11-51-10_679dc0091c7140428b5b1be4c9193dac\word\assets\_69b54e43bdc1fd15de4b341da0fd174362c500d6_mu120_a_i15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AaaF\OUT\httpswwwopeneduopenlearn_cmid13470_2023-02-24_11-51-10_679dc0091c7140428b5b1be4c9193dac\word\assets\_69b54e43bdc1fd15de4b341da0fd174362c500d6_mu120_a_i154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361950"/>
                    </a:xfrm>
                    <a:prstGeom prst="rect">
                      <a:avLst/>
                    </a:prstGeom>
                    <a:noFill/>
                    <a:ln>
                      <a:noFill/>
                    </a:ln>
                  </pic:spPr>
                </pic:pic>
              </a:graphicData>
            </a:graphic>
          </wp:inline>
        </w:drawing>
      </w:r>
      <w:r>
        <w:t xml:space="preserve">, convert the mixed number to a (top heavy) fraction. </w:t>
      </w:r>
    </w:p>
    <w:bookmarkStart w:id="587" w:name="Back_To_Session3_Example14"/>
    <w:p w:rsidR="00B66A71" w:rsidRDefault="00AB1D8E">
      <w:pPr>
        <w:pStyle w:val="NormalWeb"/>
        <w:divId w:val="1136336631"/>
      </w:pPr>
      <w:r>
        <w:fldChar w:fldCharType="begin"/>
      </w:r>
      <w:r>
        <w:instrText xml:space="preserve"> HYPERLINK "" \l "Session3_Example14" </w:instrText>
      </w:r>
      <w:r>
        <w:fldChar w:fldCharType="separate"/>
      </w:r>
      <w:r>
        <w:rPr>
          <w:rStyle w:val="Hyperlink"/>
        </w:rPr>
        <w:t>Back to - Example 24</w:t>
      </w:r>
      <w:r>
        <w:fldChar w:fldCharType="end"/>
      </w:r>
      <w:bookmarkEnd w:id="587"/>
    </w:p>
    <w:p w:rsidR="00B66A71" w:rsidRDefault="00AB1D8E">
      <w:pPr>
        <w:pStyle w:val="Heading2"/>
        <w:divId w:val="535168235"/>
        <w:rPr>
          <w:rFonts w:eastAsia="Times New Roman"/>
        </w:rPr>
      </w:pPr>
      <w:r>
        <w:rPr>
          <w:rFonts w:eastAsia="Times New Roman"/>
        </w:rPr>
        <w:t>Activity 55</w:t>
      </w:r>
    </w:p>
    <w:p w:rsidR="00B66A71" w:rsidRDefault="00AB1D8E">
      <w:pPr>
        <w:pStyle w:val="Heading4"/>
        <w:divId w:val="2093432082"/>
        <w:rPr>
          <w:rFonts w:eastAsia="Times New Roman"/>
        </w:rPr>
      </w:pPr>
      <w:bookmarkStart w:id="588" w:name="Session3_Answer48"/>
      <w:bookmarkEnd w:id="588"/>
      <w:r>
        <w:rPr>
          <w:rFonts w:eastAsia="Times New Roman"/>
        </w:rPr>
        <w:t>Answer</w:t>
      </w:r>
    </w:p>
    <w:p w:rsidR="00B66A71" w:rsidRDefault="00AB1D8E">
      <w:pPr>
        <w:divId w:val="2093432082"/>
      </w:pPr>
      <w:r>
        <w:rPr>
          <w:noProof/>
          <w:position w:val="-8"/>
        </w:rPr>
        <w:drawing>
          <wp:inline distT="0" distB="0" distL="0" distR="0" wp14:anchorId="44CA47C1" wp14:editId="1F2FA0B1">
            <wp:extent cx="3295650" cy="361950"/>
            <wp:effectExtent l="0" t="0" r="0" b="0"/>
            <wp:docPr id="223" name="Picture 223" descr="D:\AaaF\OUT\httpswwwopeneduopenlearn_cmid13470_2023-02-24_11-51-10_679dc0091c7140428b5b1be4c9193dac\word\assets\_9b52c1fa2d1b9b6eb4644baf53381021788e431c_mu120_a_si06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AaaF\OUT\httpswwwopeneduopenlearn_cmid13470_2023-02-24_11-51-10_679dc0091c7140428b5b1be4c9193dac\word\assets\_9b52c1fa2d1b9b6eb4644baf53381021788e431c_mu120_a_si064e.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95650" cy="361950"/>
                    </a:xfrm>
                    <a:prstGeom prst="rect">
                      <a:avLst/>
                    </a:prstGeom>
                    <a:noFill/>
                    <a:ln>
                      <a:noFill/>
                    </a:ln>
                  </pic:spPr>
                </pic:pic>
              </a:graphicData>
            </a:graphic>
          </wp:inline>
        </w:drawing>
      </w:r>
    </w:p>
    <w:bookmarkStart w:id="589" w:name="Back_To_Session3_Activity34"/>
    <w:p w:rsidR="00B66A71" w:rsidRDefault="00AB1D8E">
      <w:pPr>
        <w:pStyle w:val="NormalWeb"/>
        <w:divId w:val="2093432082"/>
      </w:pPr>
      <w:r>
        <w:fldChar w:fldCharType="begin"/>
      </w:r>
      <w:r>
        <w:instrText xml:space="preserve"> HYPERLINK "" \l "Session3_Activity34" </w:instrText>
      </w:r>
      <w:r>
        <w:fldChar w:fldCharType="separate"/>
      </w:r>
      <w:r>
        <w:rPr>
          <w:rStyle w:val="Hyperlink"/>
        </w:rPr>
        <w:t>Back to - Activity 55</w:t>
      </w:r>
      <w:r>
        <w:fldChar w:fldCharType="end"/>
      </w:r>
      <w:bookmarkEnd w:id="589"/>
    </w:p>
    <w:p w:rsidR="00B66A71" w:rsidRDefault="00AB1D8E">
      <w:pPr>
        <w:pStyle w:val="Heading2"/>
        <w:divId w:val="535168235"/>
        <w:rPr>
          <w:rFonts w:eastAsia="Times New Roman"/>
        </w:rPr>
      </w:pPr>
      <w:r>
        <w:rPr>
          <w:rFonts w:eastAsia="Times New Roman"/>
        </w:rPr>
        <w:t>Example 25</w:t>
      </w:r>
    </w:p>
    <w:p w:rsidR="00B66A71" w:rsidRDefault="00AB1D8E">
      <w:pPr>
        <w:pStyle w:val="Heading4"/>
        <w:divId w:val="757290603"/>
        <w:rPr>
          <w:rFonts w:eastAsia="Times New Roman"/>
        </w:rPr>
      </w:pPr>
      <w:bookmarkStart w:id="590" w:name="Session3_Answer49"/>
      <w:bookmarkEnd w:id="590"/>
      <w:r>
        <w:rPr>
          <w:rFonts w:eastAsia="Times New Roman"/>
        </w:rPr>
        <w:t>Answer</w:t>
      </w:r>
    </w:p>
    <w:p w:rsidR="00B66A71" w:rsidRDefault="00AB1D8E">
      <w:pPr>
        <w:numPr>
          <w:ilvl w:val="0"/>
          <w:numId w:val="99"/>
        </w:numPr>
        <w:ind w:left="780" w:right="780"/>
        <w:divId w:val="757290603"/>
      </w:pPr>
      <w:r>
        <w:t xml:space="preserve">(a) In piggy bank terms, this represents contents of £11 plus a £3 IOU. So the overall value is 11 + </w:t>
      </w:r>
      <w:r>
        <w:rPr>
          <w:rFonts w:ascii="inherit" w:hAnsi="inherit"/>
          <w:vertAlign w:val="superscript"/>
        </w:rPr>
        <w:t>−</w:t>
      </w:r>
      <w:r>
        <w:t xml:space="preserve">3 = 11 − 3 = 8. </w:t>
      </w:r>
    </w:p>
    <w:p w:rsidR="00B66A71" w:rsidRDefault="00AB1D8E">
      <w:pPr>
        <w:divId w:val="757290603"/>
      </w:pPr>
      <w:r>
        <w:rPr>
          <w:vanish/>
        </w:rPr>
        <w:t>Start of Figure</w:t>
      </w:r>
    </w:p>
    <w:p w:rsidR="00B66A71" w:rsidRDefault="00AB1D8E">
      <w:pPr>
        <w:spacing w:before="0" w:beforeAutospacing="0" w:after="0" w:afterAutospacing="0" w:line="240" w:lineRule="auto"/>
        <w:divId w:val="65996745"/>
        <w:rPr>
          <w:rFonts w:ascii="Times New Roman" w:eastAsia="Times New Roman" w:hAnsi="Times New Roman" w:cs="Times New Roman"/>
          <w:sz w:val="24"/>
          <w:szCs w:val="24"/>
        </w:rPr>
      </w:pPr>
      <w:bookmarkStart w:id="591" w:name="Session3_Figure13"/>
      <w:bookmarkEnd w:id="591"/>
      <w:r>
        <w:rPr>
          <w:rFonts w:ascii="Times New Roman" w:eastAsia="Times New Roman" w:hAnsi="Times New Roman" w:cs="Times New Roman"/>
          <w:noProof/>
          <w:sz w:val="24"/>
          <w:szCs w:val="24"/>
        </w:rPr>
        <w:drawing>
          <wp:inline distT="0" distB="0" distL="0" distR="0" wp14:anchorId="01345728" wp14:editId="50005D7E">
            <wp:extent cx="3115056" cy="426720"/>
            <wp:effectExtent l="0" t="0" r="9525" b="0"/>
            <wp:docPr id="224" name="Picture 224" descr="D:\AaaF\OUT\httpswwwopeneduopenlearn_cmid13470_2023-02-24_11-51-10_679dc0091c7140428b5b1be4c9193dac\word\assets\_131203b80468d6165a84992f4c0b181144c0d450_mu120_a_i03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AaaF\OUT\httpswwwopeneduopenlearn_cmid13470_2023-02-24_11-51-10_679dc0091c7140428b5b1be4c9193dac\word\assets\_131203b80468d6165a84992f4c0b181144c0d450_mu120_a_i035i.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15056" cy="426720"/>
                    </a:xfrm>
                    <a:prstGeom prst="rect">
                      <a:avLst/>
                    </a:prstGeom>
                    <a:noFill/>
                    <a:ln>
                      <a:noFill/>
                    </a:ln>
                  </pic:spPr>
                </pic:pic>
              </a:graphicData>
            </a:graphic>
          </wp:inline>
        </w:drawing>
      </w:r>
    </w:p>
    <w:p w:rsidR="00B66A71" w:rsidRDefault="00AB1D8E">
      <w:pPr>
        <w:divId w:val="757290603"/>
      </w:pPr>
      <w:r>
        <w:rPr>
          <w:vanish/>
        </w:rPr>
        <w:t>End of Figure</w:t>
      </w:r>
    </w:p>
    <w:p w:rsidR="00B66A71" w:rsidRDefault="00AB1D8E">
      <w:pPr>
        <w:numPr>
          <w:ilvl w:val="0"/>
          <w:numId w:val="100"/>
        </w:numPr>
        <w:ind w:left="780" w:right="780"/>
        <w:divId w:val="757290603"/>
      </w:pPr>
      <w:r>
        <w:t xml:space="preserve">(b) Thomas’s piggy bank has £2 in it plus a £5 IOU. So it is worth 2 + </w:t>
      </w:r>
      <w:r>
        <w:rPr>
          <w:rFonts w:ascii="inherit" w:hAnsi="inherit"/>
          <w:vertAlign w:val="superscript"/>
        </w:rPr>
        <w:t>−</w:t>
      </w:r>
      <w:r>
        <w:t xml:space="preserve">5 = 2 − 5 = </w:t>
      </w:r>
      <w:r>
        <w:rPr>
          <w:rFonts w:ascii="inherit" w:hAnsi="inherit"/>
          <w:vertAlign w:val="superscript"/>
        </w:rPr>
        <w:t>−</w:t>
      </w:r>
      <w:r>
        <w:t xml:space="preserve">3. </w:t>
      </w:r>
    </w:p>
    <w:p w:rsidR="00B66A71" w:rsidRDefault="00AB1D8E">
      <w:pPr>
        <w:divId w:val="757290603"/>
      </w:pPr>
      <w:r>
        <w:rPr>
          <w:vanish/>
        </w:rPr>
        <w:t>Start of Figure</w:t>
      </w:r>
    </w:p>
    <w:p w:rsidR="00B66A71" w:rsidRDefault="00AB1D8E">
      <w:pPr>
        <w:spacing w:before="0" w:beforeAutospacing="0" w:after="0" w:afterAutospacing="0" w:line="240" w:lineRule="auto"/>
        <w:divId w:val="1133249211"/>
        <w:rPr>
          <w:rFonts w:ascii="Times New Roman" w:eastAsia="Times New Roman" w:hAnsi="Times New Roman" w:cs="Times New Roman"/>
          <w:sz w:val="24"/>
          <w:szCs w:val="24"/>
        </w:rPr>
      </w:pPr>
      <w:bookmarkStart w:id="592" w:name="Session3_Figure14"/>
      <w:bookmarkEnd w:id="592"/>
      <w:r>
        <w:rPr>
          <w:rFonts w:ascii="Times New Roman" w:eastAsia="Times New Roman" w:hAnsi="Times New Roman" w:cs="Times New Roman"/>
          <w:noProof/>
          <w:sz w:val="24"/>
          <w:szCs w:val="24"/>
        </w:rPr>
        <w:drawing>
          <wp:inline distT="0" distB="0" distL="0" distR="0" wp14:anchorId="390F7AF3" wp14:editId="21EC88DB">
            <wp:extent cx="5278120" cy="948725"/>
            <wp:effectExtent l="0" t="0" r="0" b="3810"/>
            <wp:docPr id="225" name="Picture 225" descr="D:\AaaF\OUT\httpswwwopeneduopenlearn_cmid13470_2023-02-24_11-51-10_679dc0091c7140428b5b1be4c9193dac\word\assets\_a50e1a279883a252164270934759164a1cda35dc_mu120_a_i03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AaaF\OUT\httpswwwopeneduopenlearn_cmid13470_2023-02-24_11-51-10_679dc0091c7140428b5b1be4c9193dac\word\assets\_a50e1a279883a252164270934759164a1cda35dc_mu120_a_i036i.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78120" cy="948725"/>
                    </a:xfrm>
                    <a:prstGeom prst="rect">
                      <a:avLst/>
                    </a:prstGeom>
                    <a:noFill/>
                    <a:ln>
                      <a:noFill/>
                    </a:ln>
                  </pic:spPr>
                </pic:pic>
              </a:graphicData>
            </a:graphic>
          </wp:inline>
        </w:drawing>
      </w:r>
    </w:p>
    <w:p w:rsidR="00B66A71" w:rsidRDefault="00AB1D8E">
      <w:pPr>
        <w:divId w:val="757290603"/>
      </w:pPr>
      <w:r>
        <w:rPr>
          <w:vanish/>
        </w:rPr>
        <w:t>End of Figure</w:t>
      </w:r>
    </w:p>
    <w:bookmarkStart w:id="593" w:name="Back_To_Session3_Example15"/>
    <w:p w:rsidR="00B66A71" w:rsidRDefault="00AB1D8E">
      <w:pPr>
        <w:pStyle w:val="NormalWeb"/>
        <w:divId w:val="757290603"/>
      </w:pPr>
      <w:r>
        <w:fldChar w:fldCharType="begin"/>
      </w:r>
      <w:r>
        <w:instrText xml:space="preserve"> HYPERLINK "" \l "Session3_Example15" </w:instrText>
      </w:r>
      <w:r>
        <w:fldChar w:fldCharType="separate"/>
      </w:r>
      <w:r>
        <w:rPr>
          <w:rStyle w:val="Hyperlink"/>
        </w:rPr>
        <w:t>Back to - Example 25</w:t>
      </w:r>
      <w:r>
        <w:fldChar w:fldCharType="end"/>
      </w:r>
      <w:bookmarkEnd w:id="593"/>
    </w:p>
    <w:p w:rsidR="00B66A71" w:rsidRDefault="00AB1D8E">
      <w:pPr>
        <w:pStyle w:val="Heading2"/>
        <w:divId w:val="535168235"/>
        <w:rPr>
          <w:rFonts w:eastAsia="Times New Roman"/>
        </w:rPr>
      </w:pPr>
      <w:r>
        <w:rPr>
          <w:rFonts w:eastAsia="Times New Roman"/>
        </w:rPr>
        <w:t>Activity 56</w:t>
      </w:r>
    </w:p>
    <w:p w:rsidR="00B66A71" w:rsidRDefault="00AB1D8E">
      <w:pPr>
        <w:pStyle w:val="Heading4"/>
        <w:divId w:val="2057967980"/>
        <w:rPr>
          <w:rFonts w:eastAsia="Times New Roman"/>
        </w:rPr>
      </w:pPr>
      <w:bookmarkStart w:id="594" w:name="Session3_Answer50"/>
      <w:bookmarkEnd w:id="594"/>
      <w:r>
        <w:rPr>
          <w:rFonts w:eastAsia="Times New Roman"/>
        </w:rPr>
        <w:t>Answer</w:t>
      </w:r>
    </w:p>
    <w:p w:rsidR="00B66A71" w:rsidRDefault="00AB1D8E">
      <w:pPr>
        <w:numPr>
          <w:ilvl w:val="0"/>
          <w:numId w:val="101"/>
        </w:numPr>
        <w:ind w:left="780" w:right="780"/>
        <w:divId w:val="2057967980"/>
      </w:pPr>
      <w:r>
        <w:t xml:space="preserve">(a) </w:t>
      </w:r>
      <w:r>
        <w:rPr>
          <w:rFonts w:ascii="inherit" w:hAnsi="inherit"/>
          <w:vertAlign w:val="superscript"/>
        </w:rPr>
        <w:t>−</w:t>
      </w:r>
      <w:r>
        <w:t xml:space="preserve">4 − 6 = </w:t>
      </w:r>
      <w:r>
        <w:rPr>
          <w:rFonts w:ascii="inherit" w:hAnsi="inherit"/>
          <w:vertAlign w:val="superscript"/>
        </w:rPr>
        <w:t>−</w:t>
      </w:r>
      <w:r>
        <w:t xml:space="preserve">10. </w:t>
      </w:r>
    </w:p>
    <w:p w:rsidR="00B66A71" w:rsidRDefault="00AB1D8E">
      <w:pPr>
        <w:numPr>
          <w:ilvl w:val="0"/>
          <w:numId w:val="101"/>
        </w:numPr>
        <w:ind w:left="780" w:right="780"/>
        <w:divId w:val="2057967980"/>
      </w:pPr>
      <w:r>
        <w:t>If you have an overdraft of £4 and take out £6 you have an overdraft of £10.</w:t>
      </w:r>
    </w:p>
    <w:p w:rsidR="00B66A71" w:rsidRDefault="00AB1D8E">
      <w:pPr>
        <w:numPr>
          <w:ilvl w:val="0"/>
          <w:numId w:val="101"/>
        </w:numPr>
        <w:ind w:left="780" w:right="780"/>
        <w:divId w:val="2057967980"/>
      </w:pPr>
      <w:r>
        <w:t xml:space="preserve">(b) 3 + </w:t>
      </w:r>
      <w:r>
        <w:rPr>
          <w:rFonts w:ascii="inherit" w:hAnsi="inherit"/>
          <w:vertAlign w:val="superscript"/>
        </w:rPr>
        <w:t>−</w:t>
      </w:r>
      <w:r>
        <w:t xml:space="preserve">5 = 3 − 5 = </w:t>
      </w:r>
      <w:r>
        <w:rPr>
          <w:rFonts w:ascii="inherit" w:hAnsi="inherit"/>
          <w:vertAlign w:val="superscript"/>
        </w:rPr>
        <w:t>−</w:t>
      </w:r>
      <w:r>
        <w:t xml:space="preserve">2. </w:t>
      </w:r>
    </w:p>
    <w:p w:rsidR="00B66A71" w:rsidRDefault="00AB1D8E">
      <w:pPr>
        <w:numPr>
          <w:ilvl w:val="0"/>
          <w:numId w:val="101"/>
        </w:numPr>
        <w:ind w:left="780" w:right="780"/>
        <w:divId w:val="2057967980"/>
      </w:pPr>
      <w:r>
        <w:t>Thomas’s bank has £3 plus a £5 IOU, which is equivalent to a £2 IOU.</w:t>
      </w:r>
    </w:p>
    <w:p w:rsidR="00B66A71" w:rsidRDefault="00AB1D8E">
      <w:pPr>
        <w:numPr>
          <w:ilvl w:val="0"/>
          <w:numId w:val="101"/>
        </w:numPr>
        <w:ind w:left="780" w:right="780"/>
        <w:divId w:val="2057967980"/>
      </w:pPr>
      <w:r>
        <w:t xml:space="preserve">(c) </w:t>
      </w:r>
      <w:r>
        <w:rPr>
          <w:rFonts w:ascii="inherit" w:hAnsi="inherit"/>
          <w:vertAlign w:val="superscript"/>
        </w:rPr>
        <w:t>−</w:t>
      </w:r>
      <w:r>
        <w:t xml:space="preserve">4 + </w:t>
      </w:r>
      <w:r>
        <w:rPr>
          <w:rFonts w:ascii="inherit" w:hAnsi="inherit"/>
          <w:vertAlign w:val="superscript"/>
        </w:rPr>
        <w:t>−</w:t>
      </w:r>
      <w:r>
        <w:t xml:space="preserve">7 = </w:t>
      </w:r>
      <w:r>
        <w:rPr>
          <w:rFonts w:ascii="inherit" w:hAnsi="inherit"/>
          <w:vertAlign w:val="superscript"/>
        </w:rPr>
        <w:t>−</w:t>
      </w:r>
      <w:r>
        <w:t xml:space="preserve">4 − 7 = </w:t>
      </w:r>
      <w:r>
        <w:rPr>
          <w:rFonts w:ascii="inherit" w:hAnsi="inherit"/>
          <w:vertAlign w:val="superscript"/>
        </w:rPr>
        <w:t>−</w:t>
      </w:r>
      <w:r>
        <w:t xml:space="preserve">11. </w:t>
      </w:r>
    </w:p>
    <w:p w:rsidR="00B66A71" w:rsidRDefault="00AB1D8E">
      <w:pPr>
        <w:numPr>
          <w:ilvl w:val="0"/>
          <w:numId w:val="101"/>
        </w:numPr>
        <w:ind w:left="780" w:right="780"/>
        <w:divId w:val="2057967980"/>
      </w:pPr>
      <w:r>
        <w:t>A debit of £4 plus a debit of £7 is equivalent to a debit of £11.</w:t>
      </w:r>
    </w:p>
    <w:p w:rsidR="00B66A71" w:rsidRDefault="00AB1D8E">
      <w:pPr>
        <w:numPr>
          <w:ilvl w:val="0"/>
          <w:numId w:val="101"/>
        </w:numPr>
        <w:ind w:left="780" w:right="780"/>
        <w:divId w:val="2057967980"/>
      </w:pPr>
      <w:r>
        <w:t xml:space="preserve">(d) </w:t>
      </w:r>
      <w:r>
        <w:rPr>
          <w:rFonts w:ascii="inherit" w:hAnsi="inherit"/>
          <w:vertAlign w:val="superscript"/>
        </w:rPr>
        <w:t>−</w:t>
      </w:r>
      <w:r>
        <w:t xml:space="preserve">5 + 8 = 3. </w:t>
      </w:r>
    </w:p>
    <w:p w:rsidR="00B66A71" w:rsidRDefault="00AB1D8E">
      <w:pPr>
        <w:numPr>
          <w:ilvl w:val="0"/>
          <w:numId w:val="101"/>
        </w:numPr>
        <w:ind w:left="780" w:right="780"/>
        <w:divId w:val="2057967980"/>
      </w:pPr>
      <w:r>
        <w:t>An overdraft of £5 plus a deposit of £8 results in a balance of £3.</w:t>
      </w:r>
    </w:p>
    <w:bookmarkStart w:id="595" w:name="Back_To_Session3_Activity35"/>
    <w:p w:rsidR="00B66A71" w:rsidRDefault="00AB1D8E">
      <w:pPr>
        <w:pStyle w:val="NormalWeb"/>
        <w:divId w:val="2057967980"/>
      </w:pPr>
      <w:r>
        <w:fldChar w:fldCharType="begin"/>
      </w:r>
      <w:r>
        <w:instrText xml:space="preserve"> HYPERLINK "" \l "Session3_Activity35" </w:instrText>
      </w:r>
      <w:r>
        <w:fldChar w:fldCharType="separate"/>
      </w:r>
      <w:r>
        <w:rPr>
          <w:rStyle w:val="Hyperlink"/>
        </w:rPr>
        <w:t>Back to - Activity 56</w:t>
      </w:r>
      <w:r>
        <w:fldChar w:fldCharType="end"/>
      </w:r>
      <w:bookmarkEnd w:id="595"/>
    </w:p>
    <w:p w:rsidR="00B66A71" w:rsidRDefault="00AB1D8E">
      <w:pPr>
        <w:pStyle w:val="Heading2"/>
        <w:divId w:val="535168235"/>
        <w:rPr>
          <w:rFonts w:eastAsia="Times New Roman"/>
        </w:rPr>
      </w:pPr>
      <w:r>
        <w:rPr>
          <w:rFonts w:eastAsia="Times New Roman"/>
        </w:rPr>
        <w:t>Activity 57</w:t>
      </w:r>
    </w:p>
    <w:p w:rsidR="00B66A71" w:rsidRDefault="00AB1D8E">
      <w:pPr>
        <w:pStyle w:val="Heading4"/>
        <w:divId w:val="1832528740"/>
        <w:rPr>
          <w:rFonts w:eastAsia="Times New Roman"/>
        </w:rPr>
      </w:pPr>
      <w:bookmarkStart w:id="596" w:name="Session3_Answer51"/>
      <w:bookmarkEnd w:id="596"/>
      <w:r>
        <w:rPr>
          <w:rFonts w:eastAsia="Times New Roman"/>
        </w:rPr>
        <w:t>Answer</w:t>
      </w:r>
    </w:p>
    <w:p w:rsidR="00B66A71" w:rsidRDefault="00AB1D8E">
      <w:pPr>
        <w:numPr>
          <w:ilvl w:val="0"/>
          <w:numId w:val="102"/>
        </w:numPr>
        <w:ind w:left="780" w:right="780"/>
        <w:divId w:val="1832528740"/>
      </w:pPr>
      <w:r>
        <w:t xml:space="preserve">(a) 4 − </w:t>
      </w:r>
      <w:r>
        <w:rPr>
          <w:rFonts w:ascii="inherit" w:hAnsi="inherit"/>
          <w:vertAlign w:val="superscript"/>
        </w:rPr>
        <w:t>−</w:t>
      </w:r>
      <w:r>
        <w:t xml:space="preserve">2 = 4 + 2 = 6. . </w:t>
      </w:r>
    </w:p>
    <w:p w:rsidR="00B66A71" w:rsidRDefault="00AB1D8E">
      <w:pPr>
        <w:numPr>
          <w:ilvl w:val="0"/>
          <w:numId w:val="102"/>
        </w:numPr>
        <w:ind w:left="780" w:right="780"/>
        <w:divId w:val="1832528740"/>
      </w:pPr>
      <w:r>
        <w:t>A gift of £4 plus taking away a £2 debt is equivalent to a gift of £6.</w:t>
      </w:r>
    </w:p>
    <w:p w:rsidR="00B66A71" w:rsidRDefault="00AB1D8E">
      <w:pPr>
        <w:numPr>
          <w:ilvl w:val="0"/>
          <w:numId w:val="102"/>
        </w:numPr>
        <w:ind w:left="780" w:right="780"/>
        <w:divId w:val="1832528740"/>
      </w:pPr>
      <w:r>
        <w:t xml:space="preserve">(b) </w:t>
      </w:r>
      <w:r>
        <w:rPr>
          <w:rFonts w:ascii="inherit" w:hAnsi="inherit"/>
          <w:vertAlign w:val="superscript"/>
        </w:rPr>
        <w:t>−</w:t>
      </w:r>
      <w:r>
        <w:t xml:space="preserve">3 − </w:t>
      </w:r>
      <w:r>
        <w:rPr>
          <w:rFonts w:ascii="inherit" w:hAnsi="inherit"/>
          <w:vertAlign w:val="superscript"/>
        </w:rPr>
        <w:t>−</w:t>
      </w:r>
      <w:r>
        <w:t xml:space="preserve">5 = </w:t>
      </w:r>
      <w:r>
        <w:rPr>
          <w:rFonts w:ascii="inherit" w:hAnsi="inherit"/>
          <w:vertAlign w:val="superscript"/>
        </w:rPr>
        <w:t>−</w:t>
      </w:r>
      <w:r>
        <w:t xml:space="preserve">3 + 5 = 2. </w:t>
      </w:r>
    </w:p>
    <w:p w:rsidR="00B66A71" w:rsidRDefault="00AB1D8E">
      <w:pPr>
        <w:numPr>
          <w:ilvl w:val="0"/>
          <w:numId w:val="102"/>
        </w:numPr>
        <w:ind w:left="780" w:right="780"/>
        <w:divId w:val="1832528740"/>
      </w:pPr>
      <w:r>
        <w:t>Acquiring a debt of £3 and taking away a debt of £5 results in being £2 better off.</w:t>
      </w:r>
    </w:p>
    <w:bookmarkStart w:id="597" w:name="Back_To_Session3_Activity36"/>
    <w:p w:rsidR="00B66A71" w:rsidRDefault="00AB1D8E">
      <w:pPr>
        <w:pStyle w:val="NormalWeb"/>
        <w:divId w:val="1832528740"/>
      </w:pPr>
      <w:r>
        <w:fldChar w:fldCharType="begin"/>
      </w:r>
      <w:r>
        <w:instrText xml:space="preserve"> HYPERLINK "" \l "Session3_Activity36" </w:instrText>
      </w:r>
      <w:r>
        <w:fldChar w:fldCharType="separate"/>
      </w:r>
      <w:r>
        <w:rPr>
          <w:rStyle w:val="Hyperlink"/>
        </w:rPr>
        <w:t>Back to - Activity 57</w:t>
      </w:r>
      <w:r>
        <w:fldChar w:fldCharType="end"/>
      </w:r>
      <w:bookmarkEnd w:id="597"/>
    </w:p>
    <w:p w:rsidR="00B66A71" w:rsidRDefault="00AB1D8E">
      <w:pPr>
        <w:pStyle w:val="Heading2"/>
        <w:divId w:val="535168235"/>
        <w:rPr>
          <w:rFonts w:eastAsia="Times New Roman"/>
        </w:rPr>
      </w:pPr>
      <w:r>
        <w:rPr>
          <w:rFonts w:eastAsia="Times New Roman"/>
        </w:rPr>
        <w:t>Example 26</w:t>
      </w:r>
    </w:p>
    <w:p w:rsidR="00B66A71" w:rsidRDefault="00AB1D8E">
      <w:pPr>
        <w:pStyle w:val="Heading4"/>
        <w:divId w:val="1265527968"/>
        <w:rPr>
          <w:rFonts w:eastAsia="Times New Roman"/>
        </w:rPr>
      </w:pPr>
      <w:bookmarkStart w:id="598" w:name="Session3_Answer52"/>
      <w:bookmarkEnd w:id="598"/>
      <w:r>
        <w:rPr>
          <w:rFonts w:eastAsia="Times New Roman"/>
        </w:rPr>
        <w:t>Answer</w:t>
      </w:r>
    </w:p>
    <w:p w:rsidR="00B66A71" w:rsidRDefault="00AB1D8E">
      <w:pPr>
        <w:numPr>
          <w:ilvl w:val="0"/>
          <w:numId w:val="103"/>
        </w:numPr>
        <w:ind w:left="780" w:right="780"/>
        <w:divId w:val="1265527968"/>
      </w:pPr>
      <w:r>
        <w:t xml:space="preserve">(a) The value of the painting in a year’s time is £200 + £20 = £220. The value of the painting a year ago was £200 − £20 = £180. </w:t>
      </w:r>
    </w:p>
    <w:p w:rsidR="00B66A71" w:rsidRDefault="00AB1D8E">
      <w:pPr>
        <w:numPr>
          <w:ilvl w:val="0"/>
          <w:numId w:val="103"/>
        </w:numPr>
        <w:ind w:left="780" w:right="780"/>
        <w:divId w:val="1265527968"/>
      </w:pPr>
      <w:r>
        <w:t xml:space="preserve">(b) To work out the value a year in the future, add the annual increase to the current value. To work out the value a year in the past, subtract the annual increase from its current value. </w:t>
      </w:r>
    </w:p>
    <w:p w:rsidR="00B66A71" w:rsidRDefault="00AB1D8E">
      <w:pPr>
        <w:numPr>
          <w:ilvl w:val="0"/>
          <w:numId w:val="103"/>
        </w:numPr>
        <w:ind w:left="780" w:right="780"/>
        <w:divId w:val="1265527968"/>
      </w:pPr>
      <w:r>
        <w:t>(c) The value of the washing machine in a year’s time is £200 − £20 = £180.</w:t>
      </w:r>
    </w:p>
    <w:p w:rsidR="00B66A71" w:rsidRDefault="00AB1D8E">
      <w:pPr>
        <w:ind w:left="780" w:right="780"/>
        <w:divId w:val="1265527968"/>
      </w:pPr>
      <w:r>
        <w:t>The value of the washing machine a year ago was £200 + £20 = £220.</w:t>
      </w:r>
    </w:p>
    <w:p w:rsidR="00B66A71" w:rsidRDefault="00AB1D8E">
      <w:pPr>
        <w:numPr>
          <w:ilvl w:val="0"/>
          <w:numId w:val="103"/>
        </w:numPr>
        <w:ind w:left="780" w:right="780"/>
        <w:divId w:val="1265527968"/>
      </w:pPr>
      <w:r>
        <w:t xml:space="preserve">(d) Yes. Thinking about the annual decrease as a negative increase, apply the rules in part (b) to carry out the calculation. The value of the washing machine in a year’s time is current value + annual increase, i.e. £200 + </w:t>
      </w:r>
      <w:r>
        <w:rPr>
          <w:rFonts w:ascii="inherit" w:hAnsi="inherit"/>
          <w:vertAlign w:val="superscript"/>
        </w:rPr>
        <w:t>−</w:t>
      </w:r>
      <w:r>
        <w:t xml:space="preserve">£20 = £180. </w:t>
      </w:r>
    </w:p>
    <w:p w:rsidR="00B66A71" w:rsidRDefault="00AB1D8E">
      <w:pPr>
        <w:ind w:left="780" w:right="780"/>
        <w:divId w:val="1265527968"/>
      </w:pPr>
      <w:r>
        <w:t xml:space="preserve">The value of the washing machine a year ago is current value − annual increase, i.e. £200 − </w:t>
      </w:r>
      <w:r>
        <w:rPr>
          <w:rFonts w:ascii="inherit" w:hAnsi="inherit"/>
          <w:vertAlign w:val="superscript"/>
        </w:rPr>
        <w:t>−</w:t>
      </w:r>
      <w:r>
        <w:t xml:space="preserve">£20 = 200 + 20 = £220. </w:t>
      </w:r>
    </w:p>
    <w:bookmarkStart w:id="599" w:name="Back_To_Session3_Example16"/>
    <w:p w:rsidR="00B66A71" w:rsidRDefault="00AB1D8E">
      <w:pPr>
        <w:pStyle w:val="NormalWeb"/>
        <w:divId w:val="1265527968"/>
      </w:pPr>
      <w:r>
        <w:fldChar w:fldCharType="begin"/>
      </w:r>
      <w:r>
        <w:instrText xml:space="preserve"> HYPERLINK "" \l "Session3_Example16" </w:instrText>
      </w:r>
      <w:r>
        <w:fldChar w:fldCharType="separate"/>
      </w:r>
      <w:r>
        <w:rPr>
          <w:rStyle w:val="Hyperlink"/>
        </w:rPr>
        <w:t>Back to - Example 26</w:t>
      </w:r>
      <w:r>
        <w:fldChar w:fldCharType="end"/>
      </w:r>
      <w:bookmarkEnd w:id="599"/>
    </w:p>
    <w:p w:rsidR="00B66A71" w:rsidRDefault="00AB1D8E">
      <w:pPr>
        <w:pStyle w:val="Heading2"/>
        <w:divId w:val="535168235"/>
        <w:rPr>
          <w:rFonts w:eastAsia="Times New Roman"/>
        </w:rPr>
      </w:pPr>
      <w:r>
        <w:rPr>
          <w:rFonts w:eastAsia="Times New Roman"/>
        </w:rPr>
        <w:t>Activity 58</w:t>
      </w:r>
    </w:p>
    <w:p w:rsidR="00B66A71" w:rsidRDefault="00AB1D8E">
      <w:pPr>
        <w:pStyle w:val="Heading4"/>
        <w:divId w:val="151146276"/>
        <w:rPr>
          <w:rFonts w:eastAsia="Times New Roman"/>
        </w:rPr>
      </w:pPr>
      <w:bookmarkStart w:id="600" w:name="Session3_Answer53"/>
      <w:bookmarkEnd w:id="600"/>
      <w:r>
        <w:rPr>
          <w:rFonts w:eastAsia="Times New Roman"/>
        </w:rPr>
        <w:t>Answer</w:t>
      </w:r>
    </w:p>
    <w:p w:rsidR="00B66A71" w:rsidRDefault="00AB1D8E">
      <w:pPr>
        <w:numPr>
          <w:ilvl w:val="0"/>
          <w:numId w:val="104"/>
        </w:numPr>
        <w:ind w:left="780" w:right="780"/>
        <w:divId w:val="151146276"/>
      </w:pPr>
      <w:r>
        <w:t xml:space="preserve">(a) 3 − 10 = </w:t>
      </w:r>
      <w:r>
        <w:rPr>
          <w:rFonts w:ascii="inherit" w:hAnsi="inherit"/>
          <w:vertAlign w:val="superscript"/>
        </w:rPr>
        <w:t>−</w:t>
      </w:r>
      <w:r>
        <w:t xml:space="preserve">7, </w:t>
      </w:r>
    </w:p>
    <w:p w:rsidR="00B66A71" w:rsidRDefault="00AB1D8E">
      <w:pPr>
        <w:numPr>
          <w:ilvl w:val="0"/>
          <w:numId w:val="104"/>
        </w:numPr>
        <w:ind w:left="780" w:right="780"/>
        <w:divId w:val="151146276"/>
      </w:pPr>
      <w:r>
        <w:t xml:space="preserve">so you would have </w:t>
      </w:r>
      <w:r>
        <w:rPr>
          <w:rFonts w:ascii="inherit" w:hAnsi="inherit"/>
          <w:vertAlign w:val="superscript"/>
        </w:rPr>
        <w:t>−</w:t>
      </w:r>
      <w:r>
        <w:t xml:space="preserve">£7 left, i.e. you would have a £7 overdraft. </w:t>
      </w:r>
    </w:p>
    <w:p w:rsidR="00B66A71" w:rsidRDefault="00AB1D8E">
      <w:pPr>
        <w:numPr>
          <w:ilvl w:val="0"/>
          <w:numId w:val="104"/>
        </w:numPr>
        <w:ind w:left="780" w:right="780"/>
        <w:divId w:val="151146276"/>
      </w:pPr>
      <w:r>
        <w:t xml:space="preserve">(b) </w:t>
      </w:r>
      <w:r>
        <w:rPr>
          <w:rFonts w:ascii="inherit" w:hAnsi="inherit"/>
          <w:vertAlign w:val="superscript"/>
        </w:rPr>
        <w:t>−</w:t>
      </w:r>
      <w:r>
        <w:t xml:space="preserve">5 − 6 = </w:t>
      </w:r>
      <w:r>
        <w:rPr>
          <w:rFonts w:ascii="inherit" w:hAnsi="inherit"/>
          <w:vertAlign w:val="superscript"/>
        </w:rPr>
        <w:t>−</w:t>
      </w:r>
      <w:r>
        <w:t xml:space="preserve">11, </w:t>
      </w:r>
    </w:p>
    <w:p w:rsidR="00B66A71" w:rsidRDefault="00AB1D8E">
      <w:pPr>
        <w:numPr>
          <w:ilvl w:val="0"/>
          <w:numId w:val="104"/>
        </w:numPr>
        <w:ind w:left="780" w:right="780"/>
        <w:divId w:val="151146276"/>
      </w:pPr>
      <w:r>
        <w:t xml:space="preserve">so the temperature was </w:t>
      </w:r>
      <w:r>
        <w:rPr>
          <w:rFonts w:ascii="inherit" w:hAnsi="inherit"/>
          <w:vertAlign w:val="superscript"/>
        </w:rPr>
        <w:t>−</w:t>
      </w:r>
      <w:r>
        <w:t xml:space="preserve">11 °C. </w:t>
      </w:r>
    </w:p>
    <w:bookmarkStart w:id="601" w:name="Back_To_Session3_Activity37"/>
    <w:p w:rsidR="00B66A71" w:rsidRDefault="00AB1D8E">
      <w:pPr>
        <w:pStyle w:val="NormalWeb"/>
        <w:divId w:val="151146276"/>
      </w:pPr>
      <w:r>
        <w:fldChar w:fldCharType="begin"/>
      </w:r>
      <w:r>
        <w:instrText xml:space="preserve"> HYPERLINK "" \l "Session3_Activity37" </w:instrText>
      </w:r>
      <w:r>
        <w:fldChar w:fldCharType="separate"/>
      </w:r>
      <w:r>
        <w:rPr>
          <w:rStyle w:val="Hyperlink"/>
        </w:rPr>
        <w:t>Back to - Activity 58</w:t>
      </w:r>
      <w:r>
        <w:fldChar w:fldCharType="end"/>
      </w:r>
      <w:bookmarkEnd w:id="601"/>
    </w:p>
    <w:p w:rsidR="00B66A71" w:rsidRDefault="00AB1D8E">
      <w:pPr>
        <w:pStyle w:val="Heading2"/>
        <w:divId w:val="535168235"/>
        <w:rPr>
          <w:rFonts w:eastAsia="Times New Roman"/>
        </w:rPr>
      </w:pPr>
      <w:r>
        <w:rPr>
          <w:rFonts w:eastAsia="Times New Roman"/>
        </w:rPr>
        <w:t>Activity 59</w:t>
      </w:r>
    </w:p>
    <w:p w:rsidR="00B66A71" w:rsidRDefault="00AB1D8E">
      <w:pPr>
        <w:pStyle w:val="Heading4"/>
        <w:divId w:val="1776246583"/>
        <w:rPr>
          <w:rFonts w:eastAsia="Times New Roman"/>
        </w:rPr>
      </w:pPr>
      <w:bookmarkStart w:id="602" w:name="Session3_Answer54"/>
      <w:bookmarkEnd w:id="602"/>
      <w:r>
        <w:rPr>
          <w:rFonts w:eastAsia="Times New Roman"/>
        </w:rPr>
        <w:t>Answer</w:t>
      </w:r>
    </w:p>
    <w:p w:rsidR="00B66A71" w:rsidRDefault="00AB1D8E">
      <w:pPr>
        <w:numPr>
          <w:ilvl w:val="0"/>
          <w:numId w:val="105"/>
        </w:numPr>
        <w:ind w:left="780" w:right="780"/>
        <w:divId w:val="1776246583"/>
      </w:pPr>
      <w:r>
        <w:t xml:space="preserve">(a) </w:t>
      </w:r>
      <w:r>
        <w:rPr>
          <w:rFonts w:ascii="inherit" w:hAnsi="inherit"/>
          <w:vertAlign w:val="superscript"/>
        </w:rPr>
        <w:t>−</w:t>
      </w:r>
      <w:r>
        <w:t xml:space="preserve">3 + </w:t>
      </w:r>
      <w:r>
        <w:rPr>
          <w:rFonts w:ascii="inherit" w:hAnsi="inherit"/>
          <w:vertAlign w:val="superscript"/>
        </w:rPr>
        <w:t>−</w:t>
      </w:r>
      <w:r>
        <w:t xml:space="preserve">12 = </w:t>
      </w:r>
      <w:r>
        <w:rPr>
          <w:rFonts w:ascii="inherit" w:hAnsi="inherit"/>
          <w:vertAlign w:val="superscript"/>
        </w:rPr>
        <w:t>−</w:t>
      </w:r>
      <w:r>
        <w:t xml:space="preserve">15 (a debt of £3 plus a debt of £12 gives a debt of £15). </w:t>
      </w:r>
    </w:p>
    <w:p w:rsidR="00B66A71" w:rsidRDefault="00AB1D8E">
      <w:pPr>
        <w:numPr>
          <w:ilvl w:val="0"/>
          <w:numId w:val="105"/>
        </w:numPr>
        <w:ind w:left="780" w:right="780"/>
        <w:divId w:val="1776246583"/>
      </w:pPr>
      <w:r>
        <w:t xml:space="preserve">(b) </w:t>
      </w:r>
      <w:r>
        <w:rPr>
          <w:rFonts w:ascii="inherit" w:hAnsi="inherit"/>
          <w:vertAlign w:val="superscript"/>
        </w:rPr>
        <w:t>−</w:t>
      </w:r>
      <w:r>
        <w:t xml:space="preserve">4 − </w:t>
      </w:r>
      <w:r>
        <w:rPr>
          <w:rFonts w:ascii="inherit" w:hAnsi="inherit"/>
          <w:vertAlign w:val="superscript"/>
        </w:rPr>
        <w:t>−</w:t>
      </w:r>
      <w:r>
        <w:t xml:space="preserve">11 = </w:t>
      </w:r>
      <w:r>
        <w:rPr>
          <w:rFonts w:ascii="inherit" w:hAnsi="inherit"/>
          <w:vertAlign w:val="superscript"/>
        </w:rPr>
        <w:t>−</w:t>
      </w:r>
      <w:r>
        <w:t xml:space="preserve">4 + 11 = 7 (incurring a debt of £4 and being let off a debt of £11 results in being £7 better off). </w:t>
      </w:r>
    </w:p>
    <w:bookmarkStart w:id="603" w:name="Back_To_Session3_Activity38"/>
    <w:p w:rsidR="00B66A71" w:rsidRDefault="00AB1D8E">
      <w:pPr>
        <w:pStyle w:val="NormalWeb"/>
        <w:divId w:val="1776246583"/>
      </w:pPr>
      <w:r>
        <w:fldChar w:fldCharType="begin"/>
      </w:r>
      <w:r>
        <w:instrText xml:space="preserve"> HYPERLINK "" \l "Session3_Activity38" </w:instrText>
      </w:r>
      <w:r>
        <w:fldChar w:fldCharType="separate"/>
      </w:r>
      <w:r>
        <w:rPr>
          <w:rStyle w:val="Hyperlink"/>
        </w:rPr>
        <w:t>Back to - Activity 59</w:t>
      </w:r>
      <w:r>
        <w:fldChar w:fldCharType="end"/>
      </w:r>
      <w:bookmarkEnd w:id="603"/>
    </w:p>
    <w:p w:rsidR="00B66A71" w:rsidRDefault="00AB1D8E">
      <w:pPr>
        <w:pStyle w:val="Heading2"/>
        <w:divId w:val="535168235"/>
        <w:rPr>
          <w:rFonts w:eastAsia="Times New Roman"/>
        </w:rPr>
      </w:pPr>
      <w:r>
        <w:rPr>
          <w:rFonts w:eastAsia="Times New Roman"/>
        </w:rPr>
        <w:t>Activity 60</w:t>
      </w:r>
    </w:p>
    <w:p w:rsidR="00B66A71" w:rsidRDefault="00AB1D8E">
      <w:pPr>
        <w:pStyle w:val="Heading4"/>
        <w:divId w:val="1539702937"/>
        <w:rPr>
          <w:rFonts w:eastAsia="Times New Roman"/>
        </w:rPr>
      </w:pPr>
      <w:bookmarkStart w:id="604" w:name="Session3_Answer55"/>
      <w:bookmarkEnd w:id="604"/>
      <w:r>
        <w:rPr>
          <w:rFonts w:eastAsia="Times New Roman"/>
        </w:rPr>
        <w:t>Answer</w:t>
      </w:r>
    </w:p>
    <w:p w:rsidR="00B66A71" w:rsidRDefault="00AB1D8E">
      <w:pPr>
        <w:divId w:val="1539702937"/>
      </w:pPr>
      <w:r>
        <w:rPr>
          <w:rStyle w:val="Strong"/>
        </w:rPr>
        <w:t>3</w:t>
      </w:r>
      <w:r>
        <w:t xml:space="preserve"> Kim started at </w:t>
      </w:r>
      <w:r>
        <w:rPr>
          <w:rFonts w:ascii="inherit" w:hAnsi="inherit"/>
          <w:vertAlign w:val="superscript"/>
        </w:rPr>
        <w:t>−</w:t>
      </w:r>
      <w:r>
        <w:t xml:space="preserve">37 m and ended at 42 m. You want 42 − </w:t>
      </w:r>
      <w:r>
        <w:rPr>
          <w:rFonts w:ascii="inherit" w:hAnsi="inherit"/>
          <w:vertAlign w:val="superscript"/>
        </w:rPr>
        <w:t>−</w:t>
      </w:r>
      <w:r>
        <w:t xml:space="preserve">37 = 42 + 37 = 79. So Kim climbed 79 m. </w:t>
      </w:r>
    </w:p>
    <w:bookmarkStart w:id="605" w:name="Back_To_Session3_Activity39"/>
    <w:p w:rsidR="00B66A71" w:rsidRDefault="00AB1D8E">
      <w:pPr>
        <w:pStyle w:val="NormalWeb"/>
        <w:divId w:val="1539702937"/>
      </w:pPr>
      <w:r>
        <w:fldChar w:fldCharType="begin"/>
      </w:r>
      <w:r>
        <w:instrText xml:space="preserve"> HYPERLINK "" \l "Session3_Activity39" </w:instrText>
      </w:r>
      <w:r>
        <w:fldChar w:fldCharType="separate"/>
      </w:r>
      <w:r>
        <w:rPr>
          <w:rStyle w:val="Hyperlink"/>
        </w:rPr>
        <w:t>Back to - Activity 60</w:t>
      </w:r>
      <w:r>
        <w:fldChar w:fldCharType="end"/>
      </w:r>
      <w:bookmarkEnd w:id="605"/>
    </w:p>
    <w:p w:rsidR="00B66A71" w:rsidRDefault="00AB1D8E">
      <w:pPr>
        <w:pStyle w:val="Heading2"/>
        <w:divId w:val="535168235"/>
        <w:rPr>
          <w:rFonts w:eastAsia="Times New Roman"/>
        </w:rPr>
      </w:pPr>
      <w:r>
        <w:rPr>
          <w:rFonts w:eastAsia="Times New Roman"/>
        </w:rPr>
        <w:t>Example 27</w:t>
      </w:r>
    </w:p>
    <w:p w:rsidR="00B66A71" w:rsidRDefault="00AB1D8E">
      <w:pPr>
        <w:pStyle w:val="Heading4"/>
        <w:divId w:val="742028724"/>
        <w:rPr>
          <w:rFonts w:eastAsia="Times New Roman"/>
        </w:rPr>
      </w:pPr>
      <w:bookmarkStart w:id="606" w:name="Session3_Answer56"/>
      <w:bookmarkEnd w:id="606"/>
      <w:r>
        <w:rPr>
          <w:rFonts w:eastAsia="Times New Roman"/>
        </w:rPr>
        <w:t>Answer</w:t>
      </w:r>
    </w:p>
    <w:p w:rsidR="00B66A71" w:rsidRDefault="00AB1D8E">
      <w:pPr>
        <w:numPr>
          <w:ilvl w:val="0"/>
          <w:numId w:val="106"/>
        </w:numPr>
        <w:ind w:left="780" w:right="780"/>
        <w:divId w:val="742028724"/>
      </w:pPr>
      <w:r>
        <w:t>(a) Three times 5 means adding three lots of 5, or do the move ‘5 units to the right’ three times.</w:t>
      </w:r>
    </w:p>
    <w:p w:rsidR="00B66A71" w:rsidRDefault="00AB1D8E">
      <w:pPr>
        <w:divId w:val="742028724"/>
      </w:pPr>
      <w:r>
        <w:rPr>
          <w:vanish/>
        </w:rPr>
        <w:t>Start of Figure</w:t>
      </w:r>
    </w:p>
    <w:p w:rsidR="00B66A71" w:rsidRDefault="00AB1D8E">
      <w:pPr>
        <w:spacing w:before="0" w:beforeAutospacing="0" w:after="0" w:afterAutospacing="0" w:line="240" w:lineRule="auto"/>
        <w:divId w:val="1758672760"/>
        <w:rPr>
          <w:rFonts w:ascii="Times New Roman" w:eastAsia="Times New Roman" w:hAnsi="Times New Roman" w:cs="Times New Roman"/>
          <w:sz w:val="24"/>
          <w:szCs w:val="24"/>
        </w:rPr>
      </w:pPr>
      <w:bookmarkStart w:id="607" w:name="Session3_Figure16"/>
      <w:bookmarkEnd w:id="607"/>
      <w:r>
        <w:rPr>
          <w:rFonts w:ascii="Times New Roman" w:eastAsia="Times New Roman" w:hAnsi="Times New Roman" w:cs="Times New Roman"/>
          <w:noProof/>
          <w:sz w:val="24"/>
          <w:szCs w:val="24"/>
        </w:rPr>
        <w:drawing>
          <wp:inline distT="0" distB="0" distL="0" distR="0" wp14:anchorId="0A4B0577" wp14:editId="7B1D59C7">
            <wp:extent cx="9753604" cy="1894029"/>
            <wp:effectExtent l="0" t="0" r="0" b="0"/>
            <wp:docPr id="226" name="Picture 226" descr="D:\AaaF\OUT\httpswwwopeneduopenlearn_cmid13470_2023-02-24_11-51-10_679dc0091c7140428b5b1be4c9193dac\word\assets\_1b1e9fe326a0ad5315e78ba0c1f3e2f1dc768c9b_mu120_ai03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AaaF\OUT\httpswwwopeneduopenlearn_cmid13470_2023-02-24_11-51-10_679dc0091c7140428b5b1be4c9193dac\word\assets\_1b1e9fe326a0ad5315e78ba0c1f3e2f1dc768c9b_mu120_ai038i.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753604" cy="1894029"/>
                    </a:xfrm>
                    <a:prstGeom prst="rect">
                      <a:avLst/>
                    </a:prstGeom>
                    <a:noFill/>
                    <a:ln>
                      <a:noFill/>
                    </a:ln>
                  </pic:spPr>
                </pic:pic>
              </a:graphicData>
            </a:graphic>
          </wp:inline>
        </w:drawing>
      </w:r>
      <w:bookmarkStart w:id="608" w:name="figi038i"/>
      <w:bookmarkEnd w:id="608"/>
    </w:p>
    <w:p w:rsidR="00B66A71" w:rsidRDefault="00AB1D8E">
      <w:pPr>
        <w:divId w:val="742028724"/>
      </w:pPr>
      <w:r>
        <w:rPr>
          <w:vanish/>
        </w:rPr>
        <w:t>End of Figure</w:t>
      </w:r>
    </w:p>
    <w:p w:rsidR="00B66A71" w:rsidRDefault="00AB1D8E">
      <w:pPr>
        <w:numPr>
          <w:ilvl w:val="0"/>
          <w:numId w:val="107"/>
        </w:numPr>
        <w:ind w:left="780" w:right="780"/>
        <w:divId w:val="742028724"/>
      </w:pPr>
      <w:r>
        <w:t>Thomas’s piggy bank has three £5 notes in it. The value of the piggy bank in pounds is 3 × 5 = 15.</w:t>
      </w:r>
    </w:p>
    <w:p w:rsidR="00B66A71" w:rsidRDefault="00AB1D8E">
      <w:pPr>
        <w:numPr>
          <w:ilvl w:val="0"/>
          <w:numId w:val="107"/>
        </w:numPr>
        <w:ind w:left="780" w:right="780"/>
        <w:divId w:val="742028724"/>
      </w:pPr>
      <w:r>
        <w:t xml:space="preserve">(b) 3 times </w:t>
      </w:r>
      <w:r>
        <w:rPr>
          <w:rFonts w:ascii="inherit" w:hAnsi="inherit"/>
          <w:vertAlign w:val="superscript"/>
        </w:rPr>
        <w:t>−</w:t>
      </w:r>
      <w:r>
        <w:t xml:space="preserve">5 means adding three lots of </w:t>
      </w:r>
      <w:r>
        <w:rPr>
          <w:rFonts w:ascii="inherit" w:hAnsi="inherit"/>
          <w:vertAlign w:val="superscript"/>
        </w:rPr>
        <w:t>−</w:t>
      </w:r>
      <w:r>
        <w:t xml:space="preserve">5, or do 3 times ‘move 5 units to the left’. </w:t>
      </w:r>
    </w:p>
    <w:p w:rsidR="00B66A71" w:rsidRDefault="00AB1D8E">
      <w:pPr>
        <w:divId w:val="742028724"/>
      </w:pPr>
      <w:r>
        <w:rPr>
          <w:vanish/>
        </w:rPr>
        <w:t>Start of Figure</w:t>
      </w:r>
    </w:p>
    <w:p w:rsidR="00B66A71" w:rsidRDefault="00AB1D8E">
      <w:pPr>
        <w:spacing w:before="0" w:beforeAutospacing="0" w:after="0" w:afterAutospacing="0" w:line="240" w:lineRule="auto"/>
        <w:divId w:val="26417989"/>
        <w:rPr>
          <w:rFonts w:ascii="Times New Roman" w:eastAsia="Times New Roman" w:hAnsi="Times New Roman" w:cs="Times New Roman"/>
          <w:sz w:val="24"/>
          <w:szCs w:val="24"/>
        </w:rPr>
      </w:pPr>
      <w:bookmarkStart w:id="609" w:name="Session3_Figure17"/>
      <w:bookmarkEnd w:id="609"/>
      <w:r>
        <w:rPr>
          <w:rFonts w:ascii="Times New Roman" w:eastAsia="Times New Roman" w:hAnsi="Times New Roman" w:cs="Times New Roman"/>
          <w:noProof/>
          <w:sz w:val="24"/>
          <w:szCs w:val="24"/>
        </w:rPr>
        <w:drawing>
          <wp:inline distT="0" distB="0" distL="0" distR="0" wp14:anchorId="300A264C" wp14:editId="106C06F5">
            <wp:extent cx="9753624" cy="2266956"/>
            <wp:effectExtent l="0" t="0" r="0" b="0"/>
            <wp:docPr id="227" name="Picture 227" descr="D:\AaaF\OUT\httpswwwopeneduopenlearn_cmid13470_2023-02-24_11-51-10_679dc0091c7140428b5b1be4c9193dac\word\assets\_b19c1e928e0a20a06f63d284e3a2ecc7172759de_mu120_ai03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AaaF\OUT\httpswwwopeneduopenlearn_cmid13470_2023-02-24_11-51-10_679dc0091c7140428b5b1be4c9193dac\word\assets\_b19c1e928e0a20a06f63d284e3a2ecc7172759de_mu120_ai039i.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753624" cy="2266956"/>
                    </a:xfrm>
                    <a:prstGeom prst="rect">
                      <a:avLst/>
                    </a:prstGeom>
                    <a:noFill/>
                    <a:ln>
                      <a:noFill/>
                    </a:ln>
                  </pic:spPr>
                </pic:pic>
              </a:graphicData>
            </a:graphic>
          </wp:inline>
        </w:drawing>
      </w:r>
      <w:bookmarkStart w:id="610" w:name="figi039i"/>
      <w:bookmarkEnd w:id="610"/>
    </w:p>
    <w:p w:rsidR="00B66A71" w:rsidRDefault="00AB1D8E">
      <w:pPr>
        <w:divId w:val="742028724"/>
      </w:pPr>
      <w:r>
        <w:rPr>
          <w:vanish/>
        </w:rPr>
        <w:t>End of Figure</w:t>
      </w:r>
    </w:p>
    <w:p w:rsidR="00B66A71" w:rsidRDefault="00AB1D8E">
      <w:pPr>
        <w:numPr>
          <w:ilvl w:val="0"/>
          <w:numId w:val="108"/>
        </w:numPr>
        <w:ind w:left="780" w:right="780"/>
        <w:divId w:val="742028724"/>
      </w:pPr>
      <w:r>
        <w:t xml:space="preserve">Thomas’s piggy bank has 3 IOUs each for £5 in it. The value of the piggy bank in pounds is 3 × </w:t>
      </w:r>
      <w:r>
        <w:rPr>
          <w:rFonts w:ascii="inherit" w:hAnsi="inherit"/>
          <w:vertAlign w:val="superscript"/>
        </w:rPr>
        <w:t>−</w:t>
      </w:r>
      <w:r>
        <w:t xml:space="preserve">5 = </w:t>
      </w:r>
      <w:r>
        <w:rPr>
          <w:rFonts w:ascii="inherit" w:hAnsi="inherit"/>
          <w:vertAlign w:val="superscript"/>
        </w:rPr>
        <w:t>−</w:t>
      </w:r>
      <w:r>
        <w:t xml:space="preserve">15. </w:t>
      </w:r>
    </w:p>
    <w:bookmarkStart w:id="611" w:name="Back_To_Session3_Example17"/>
    <w:p w:rsidR="00B66A71" w:rsidRDefault="00AB1D8E">
      <w:pPr>
        <w:pStyle w:val="NormalWeb"/>
        <w:divId w:val="742028724"/>
      </w:pPr>
      <w:r>
        <w:fldChar w:fldCharType="begin"/>
      </w:r>
      <w:r>
        <w:instrText xml:space="preserve"> HYPERLINK "" \l "Session3_Example17" </w:instrText>
      </w:r>
      <w:r>
        <w:fldChar w:fldCharType="separate"/>
      </w:r>
      <w:r>
        <w:rPr>
          <w:rStyle w:val="Hyperlink"/>
        </w:rPr>
        <w:t>Back to - Example 27</w:t>
      </w:r>
      <w:r>
        <w:fldChar w:fldCharType="end"/>
      </w:r>
      <w:bookmarkEnd w:id="611"/>
    </w:p>
    <w:p w:rsidR="00B66A71" w:rsidRDefault="00AB1D8E">
      <w:pPr>
        <w:pStyle w:val="Heading2"/>
        <w:divId w:val="535168235"/>
        <w:rPr>
          <w:rFonts w:eastAsia="Times New Roman"/>
        </w:rPr>
      </w:pPr>
      <w:r>
        <w:rPr>
          <w:rFonts w:eastAsia="Times New Roman"/>
        </w:rPr>
        <w:t>Example 28</w:t>
      </w:r>
    </w:p>
    <w:p w:rsidR="00B66A71" w:rsidRDefault="00AB1D8E">
      <w:pPr>
        <w:pStyle w:val="Heading4"/>
        <w:divId w:val="206577149"/>
        <w:rPr>
          <w:rFonts w:eastAsia="Times New Roman"/>
        </w:rPr>
      </w:pPr>
      <w:bookmarkStart w:id="612" w:name="Session3_Answer57"/>
      <w:bookmarkEnd w:id="612"/>
      <w:r>
        <w:rPr>
          <w:rFonts w:eastAsia="Times New Roman"/>
        </w:rPr>
        <w:t>Answer</w:t>
      </w:r>
    </w:p>
    <w:p w:rsidR="00B66A71" w:rsidRDefault="00AB1D8E">
      <w:pPr>
        <w:numPr>
          <w:ilvl w:val="0"/>
          <w:numId w:val="109"/>
        </w:numPr>
        <w:ind w:left="780" w:right="780"/>
        <w:divId w:val="206577149"/>
      </w:pPr>
      <w:r>
        <w:t xml:space="preserve">(a) Think of 5 times </w:t>
      </w:r>
      <w:r>
        <w:rPr>
          <w:rFonts w:ascii="inherit" w:hAnsi="inherit"/>
          <w:vertAlign w:val="superscript"/>
        </w:rPr>
        <w:t>−</w:t>
      </w:r>
      <w:r>
        <w:t xml:space="preserve">3 as meaning ‘5 lots of </w:t>
      </w:r>
      <w:r>
        <w:rPr>
          <w:rFonts w:ascii="inherit" w:hAnsi="inherit"/>
          <w:vertAlign w:val="superscript"/>
        </w:rPr>
        <w:t>−</w:t>
      </w:r>
      <w:r>
        <w:t xml:space="preserve">3’. So 5 × </w:t>
      </w:r>
      <w:r>
        <w:rPr>
          <w:rFonts w:ascii="inherit" w:hAnsi="inherit"/>
          <w:vertAlign w:val="superscript"/>
        </w:rPr>
        <w:t>−</w:t>
      </w:r>
      <w:r>
        <w:t xml:space="preserve">3 means: do 5 times ‘move 3 units to the left’. </w:t>
      </w:r>
    </w:p>
    <w:p w:rsidR="00B66A71" w:rsidRDefault="00AB1D8E">
      <w:pPr>
        <w:divId w:val="206577149"/>
      </w:pPr>
      <w:r>
        <w:rPr>
          <w:vanish/>
        </w:rPr>
        <w:t>Start of Figure</w:t>
      </w:r>
    </w:p>
    <w:p w:rsidR="00B66A71" w:rsidRDefault="00AB1D8E">
      <w:pPr>
        <w:spacing w:before="0" w:beforeAutospacing="0" w:after="0" w:afterAutospacing="0" w:line="240" w:lineRule="auto"/>
        <w:divId w:val="1336804753"/>
        <w:rPr>
          <w:rFonts w:ascii="Times New Roman" w:eastAsia="Times New Roman" w:hAnsi="Times New Roman" w:cs="Times New Roman"/>
          <w:sz w:val="24"/>
          <w:szCs w:val="24"/>
        </w:rPr>
      </w:pPr>
      <w:bookmarkStart w:id="613" w:name="Session3_Figure18"/>
      <w:bookmarkEnd w:id="613"/>
      <w:r>
        <w:rPr>
          <w:rFonts w:ascii="Times New Roman" w:eastAsia="Times New Roman" w:hAnsi="Times New Roman" w:cs="Times New Roman"/>
          <w:noProof/>
          <w:sz w:val="24"/>
          <w:szCs w:val="24"/>
        </w:rPr>
        <w:drawing>
          <wp:inline distT="0" distB="0" distL="0" distR="0" wp14:anchorId="1B539436" wp14:editId="70699FB9">
            <wp:extent cx="1685700" cy="376066"/>
            <wp:effectExtent l="0" t="0" r="0" b="5080"/>
            <wp:docPr id="228" name="Picture 228" descr="D:\AaaF\OUT\httpswwwopeneduopenlearn_cmid13470_2023-02-24_11-51-10_679dc0091c7140428b5b1be4c9193dac\word\assets\_217971f5cd095e82affaff199775a219390c5f0a_mu120_a_i04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AaaF\OUT\httpswwwopeneduopenlearn_cmid13470_2023-02-24_11-51-10_679dc0091c7140428b5b1be4c9193dac\word\assets\_217971f5cd095e82affaff199775a219390c5f0a_mu120_a_i040i.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85700" cy="376066"/>
                    </a:xfrm>
                    <a:prstGeom prst="rect">
                      <a:avLst/>
                    </a:prstGeom>
                    <a:noFill/>
                    <a:ln>
                      <a:noFill/>
                    </a:ln>
                  </pic:spPr>
                </pic:pic>
              </a:graphicData>
            </a:graphic>
          </wp:inline>
        </w:drawing>
      </w:r>
      <w:bookmarkStart w:id="614" w:name="figi040i"/>
      <w:bookmarkEnd w:id="614"/>
    </w:p>
    <w:p w:rsidR="00B66A71" w:rsidRDefault="00AB1D8E">
      <w:pPr>
        <w:divId w:val="206577149"/>
      </w:pPr>
      <w:r>
        <w:rPr>
          <w:vanish/>
        </w:rPr>
        <w:t>End of Figure</w:t>
      </w:r>
    </w:p>
    <w:p w:rsidR="00B66A71" w:rsidRDefault="00AB1D8E">
      <w:pPr>
        <w:numPr>
          <w:ilvl w:val="0"/>
          <w:numId w:val="110"/>
        </w:numPr>
        <w:ind w:left="780" w:right="780"/>
        <w:divId w:val="206577149"/>
      </w:pPr>
      <w:r>
        <w:t xml:space="preserve">So 5 × </w:t>
      </w:r>
      <w:r>
        <w:rPr>
          <w:rFonts w:ascii="inherit" w:hAnsi="inherit"/>
          <w:vertAlign w:val="superscript"/>
        </w:rPr>
        <w:t>−</w:t>
      </w:r>
      <w:r>
        <w:t xml:space="preserve">3 = </w:t>
      </w:r>
      <w:r>
        <w:rPr>
          <w:rFonts w:ascii="inherit" w:hAnsi="inherit"/>
          <w:vertAlign w:val="superscript"/>
        </w:rPr>
        <w:t>−</w:t>
      </w:r>
      <w:r>
        <w:t xml:space="preserve">15. </w:t>
      </w:r>
    </w:p>
    <w:p w:rsidR="00B66A71" w:rsidRDefault="00AB1D8E">
      <w:pPr>
        <w:numPr>
          <w:ilvl w:val="0"/>
          <w:numId w:val="110"/>
        </w:numPr>
        <w:ind w:left="780" w:right="780"/>
        <w:divId w:val="206577149"/>
      </w:pPr>
      <w:r>
        <w:t xml:space="preserve">In terms of the piggy bank Thomas has five £3 IOUs in it. The value in pounds is 5 × </w:t>
      </w:r>
      <w:r>
        <w:rPr>
          <w:rFonts w:ascii="inherit" w:hAnsi="inherit"/>
          <w:vertAlign w:val="superscript"/>
        </w:rPr>
        <w:t>−</w:t>
      </w:r>
      <w:r>
        <w:t xml:space="preserve">3 = </w:t>
      </w:r>
      <w:r>
        <w:rPr>
          <w:rFonts w:ascii="inherit" w:hAnsi="inherit"/>
          <w:vertAlign w:val="superscript"/>
        </w:rPr>
        <w:t>−</w:t>
      </w:r>
      <w:r>
        <w:t xml:space="preserve">15, which is equivalent to one £15 IOU. </w:t>
      </w:r>
    </w:p>
    <w:p w:rsidR="00B66A71" w:rsidRDefault="00AB1D8E">
      <w:pPr>
        <w:numPr>
          <w:ilvl w:val="0"/>
          <w:numId w:val="110"/>
        </w:numPr>
        <w:ind w:left="780" w:right="780"/>
        <w:divId w:val="206577149"/>
      </w:pPr>
      <w:r>
        <w:t xml:space="preserve">(b) Thinking in terms of repeated subtraction, do 5 times ‘subtract </w:t>
      </w:r>
      <w:r>
        <w:rPr>
          <w:rFonts w:ascii="inherit" w:hAnsi="inherit"/>
          <w:vertAlign w:val="superscript"/>
        </w:rPr>
        <w:t>−</w:t>
      </w:r>
      <w:r>
        <w:t xml:space="preserve">3’. Subtracting </w:t>
      </w:r>
      <w:r>
        <w:rPr>
          <w:rFonts w:ascii="inherit" w:hAnsi="inherit"/>
          <w:vertAlign w:val="superscript"/>
        </w:rPr>
        <w:t>−</w:t>
      </w:r>
      <w:r>
        <w:t xml:space="preserve">3 means adding 3, or moving 3 units to the right. So do 5 times ‘move 3 units to the right’. </w:t>
      </w:r>
    </w:p>
    <w:p w:rsidR="00B66A71" w:rsidRDefault="00AB1D8E">
      <w:pPr>
        <w:divId w:val="206577149"/>
      </w:pPr>
      <w:r>
        <w:rPr>
          <w:rStyle w:val="Strong"/>
        </w:rPr>
        <w:t xml:space="preserve">Subtracting </w:t>
      </w:r>
      <w:r>
        <w:rPr>
          <w:rStyle w:val="Strong"/>
          <w:vertAlign w:val="superscript"/>
        </w:rPr>
        <w:t>−</w:t>
      </w:r>
      <w:r>
        <w:rPr>
          <w:rStyle w:val="Strong"/>
        </w:rPr>
        <w:t>3 is the same as adding 3.</w:t>
      </w:r>
    </w:p>
    <w:p w:rsidR="00B66A71" w:rsidRDefault="00AB1D8E">
      <w:pPr>
        <w:divId w:val="206577149"/>
      </w:pPr>
      <w:r>
        <w:rPr>
          <w:vanish/>
        </w:rPr>
        <w:t>Start of Figure</w:t>
      </w:r>
    </w:p>
    <w:p w:rsidR="00B66A71" w:rsidRDefault="00AB1D8E">
      <w:pPr>
        <w:spacing w:before="0" w:beforeAutospacing="0" w:after="0" w:afterAutospacing="0" w:line="240" w:lineRule="auto"/>
        <w:divId w:val="1553037933"/>
        <w:rPr>
          <w:rFonts w:ascii="Times New Roman" w:eastAsia="Times New Roman" w:hAnsi="Times New Roman" w:cs="Times New Roman"/>
          <w:sz w:val="24"/>
          <w:szCs w:val="24"/>
        </w:rPr>
      </w:pPr>
      <w:bookmarkStart w:id="615" w:name="Session3_Figure19"/>
      <w:bookmarkEnd w:id="615"/>
      <w:r>
        <w:rPr>
          <w:rFonts w:ascii="Times New Roman" w:eastAsia="Times New Roman" w:hAnsi="Times New Roman" w:cs="Times New Roman"/>
          <w:noProof/>
          <w:sz w:val="24"/>
          <w:szCs w:val="24"/>
        </w:rPr>
        <w:drawing>
          <wp:inline distT="0" distB="0" distL="0" distR="0" wp14:anchorId="1F2180AF" wp14:editId="63527271">
            <wp:extent cx="1685700" cy="382664"/>
            <wp:effectExtent l="0" t="0" r="0" b="0"/>
            <wp:docPr id="229" name="Picture 229" descr="D:\AaaF\OUT\httpswwwopeneduopenlearn_cmid13470_2023-02-24_11-51-10_679dc0091c7140428b5b1be4c9193dac\word\assets\_3ec9bfebb2b39cc45171e7f82f1d9c0898b342b6_mu120_a_i04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AaaF\OUT\httpswwwopeneduopenlearn_cmid13470_2023-02-24_11-51-10_679dc0091c7140428b5b1be4c9193dac\word\assets\_3ec9bfebb2b39cc45171e7f82f1d9c0898b342b6_mu120_a_i041i.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85700" cy="382664"/>
                    </a:xfrm>
                    <a:prstGeom prst="rect">
                      <a:avLst/>
                    </a:prstGeom>
                    <a:noFill/>
                    <a:ln>
                      <a:noFill/>
                    </a:ln>
                  </pic:spPr>
                </pic:pic>
              </a:graphicData>
            </a:graphic>
          </wp:inline>
        </w:drawing>
      </w:r>
    </w:p>
    <w:p w:rsidR="00B66A71" w:rsidRDefault="00AB1D8E">
      <w:pPr>
        <w:divId w:val="206577149"/>
      </w:pPr>
      <w:r>
        <w:rPr>
          <w:vanish/>
        </w:rPr>
        <w:t>End of Figure</w:t>
      </w:r>
    </w:p>
    <w:p w:rsidR="00B66A71" w:rsidRDefault="00AB1D8E">
      <w:pPr>
        <w:numPr>
          <w:ilvl w:val="0"/>
          <w:numId w:val="111"/>
        </w:numPr>
        <w:ind w:left="780" w:right="780"/>
        <w:divId w:val="206577149"/>
      </w:pPr>
      <w:r>
        <w:t xml:space="preserve">So </w:t>
      </w:r>
      <w:r>
        <w:rPr>
          <w:rFonts w:ascii="inherit" w:hAnsi="inherit"/>
          <w:vertAlign w:val="superscript"/>
        </w:rPr>
        <w:t>−</w:t>
      </w:r>
      <w:r>
        <w:t xml:space="preserve">5 × </w:t>
      </w:r>
      <w:r>
        <w:rPr>
          <w:rFonts w:ascii="inherit" w:hAnsi="inherit"/>
          <w:vertAlign w:val="superscript"/>
        </w:rPr>
        <w:t>−</w:t>
      </w:r>
      <w:r>
        <w:t xml:space="preserve">3 = 5 × 3 = 15. </w:t>
      </w:r>
    </w:p>
    <w:p w:rsidR="00B66A71" w:rsidRDefault="00AB1D8E">
      <w:pPr>
        <w:numPr>
          <w:ilvl w:val="0"/>
          <w:numId w:val="111"/>
        </w:numPr>
        <w:ind w:left="780" w:right="780"/>
        <w:divId w:val="206577149"/>
      </w:pPr>
      <w:r>
        <w:t xml:space="preserve">Thomas’s mother takes away five £3 IOUs. This is equivalent to giving him £15. </w:t>
      </w:r>
    </w:p>
    <w:p w:rsidR="00B66A71" w:rsidRDefault="00AB1D8E">
      <w:pPr>
        <w:numPr>
          <w:ilvl w:val="0"/>
          <w:numId w:val="111"/>
        </w:numPr>
        <w:ind w:left="780" w:right="780"/>
        <w:divId w:val="206577149"/>
      </w:pPr>
      <w:r>
        <w:t xml:space="preserve">The calculation in pounds is </w:t>
      </w:r>
      <w:r>
        <w:rPr>
          <w:rFonts w:ascii="inherit" w:hAnsi="inherit"/>
          <w:vertAlign w:val="superscript"/>
        </w:rPr>
        <w:t>−</w:t>
      </w:r>
      <w:r>
        <w:t xml:space="preserve">5 × </w:t>
      </w:r>
      <w:r>
        <w:rPr>
          <w:rFonts w:ascii="inherit" w:hAnsi="inherit"/>
          <w:vertAlign w:val="superscript"/>
        </w:rPr>
        <w:t>−</w:t>
      </w:r>
      <w:r>
        <w:t xml:space="preserve">3 = 5 × 3 = 15. </w:t>
      </w:r>
    </w:p>
    <w:bookmarkStart w:id="616" w:name="Back_To_Session3_Example18"/>
    <w:p w:rsidR="00B66A71" w:rsidRDefault="00AB1D8E">
      <w:pPr>
        <w:pStyle w:val="NormalWeb"/>
        <w:divId w:val="206577149"/>
      </w:pPr>
      <w:r>
        <w:fldChar w:fldCharType="begin"/>
      </w:r>
      <w:r>
        <w:instrText xml:space="preserve"> HYPERLINK "" \l "Session3_Example18" </w:instrText>
      </w:r>
      <w:r>
        <w:fldChar w:fldCharType="separate"/>
      </w:r>
      <w:r>
        <w:rPr>
          <w:rStyle w:val="Hyperlink"/>
        </w:rPr>
        <w:t>Back to - Example 28</w:t>
      </w:r>
      <w:r>
        <w:fldChar w:fldCharType="end"/>
      </w:r>
      <w:bookmarkEnd w:id="616"/>
    </w:p>
    <w:p w:rsidR="00B66A71" w:rsidRDefault="00AB1D8E">
      <w:pPr>
        <w:pStyle w:val="Heading2"/>
        <w:divId w:val="535168235"/>
        <w:rPr>
          <w:rFonts w:eastAsia="Times New Roman"/>
        </w:rPr>
      </w:pPr>
      <w:r>
        <w:rPr>
          <w:rFonts w:eastAsia="Times New Roman"/>
        </w:rPr>
        <w:t>Example 29</w:t>
      </w:r>
    </w:p>
    <w:p w:rsidR="00B66A71" w:rsidRDefault="00AB1D8E">
      <w:pPr>
        <w:pStyle w:val="Heading4"/>
        <w:divId w:val="252786367"/>
        <w:rPr>
          <w:rFonts w:eastAsia="Times New Roman"/>
        </w:rPr>
      </w:pPr>
      <w:bookmarkStart w:id="617" w:name="Session3_Answer58"/>
      <w:bookmarkEnd w:id="617"/>
      <w:r>
        <w:rPr>
          <w:rFonts w:eastAsia="Times New Roman"/>
        </w:rPr>
        <w:t>Answer</w:t>
      </w:r>
    </w:p>
    <w:p w:rsidR="00B66A71" w:rsidRDefault="00AB1D8E">
      <w:pPr>
        <w:numPr>
          <w:ilvl w:val="0"/>
          <w:numId w:val="112"/>
        </w:numPr>
        <w:ind w:left="780" w:right="780"/>
        <w:divId w:val="252786367"/>
      </w:pPr>
      <w:r>
        <w:t xml:space="preserve">(a) To find the value in four years’ time, in each case add the annual increase (which is negative in the case of the washing machine) four times. So the value of the painting will be </w:t>
      </w:r>
    </w:p>
    <w:p w:rsidR="00B66A71" w:rsidRDefault="00AB1D8E">
      <w:pPr>
        <w:numPr>
          <w:ilvl w:val="0"/>
          <w:numId w:val="112"/>
        </w:numPr>
        <w:ind w:left="780" w:right="780"/>
        <w:divId w:val="252786367"/>
      </w:pPr>
      <w:r>
        <w:t>   £200 + 4 × £20 = £200 + £80 = £280</w:t>
      </w:r>
    </w:p>
    <w:p w:rsidR="00B66A71" w:rsidRDefault="00AB1D8E">
      <w:pPr>
        <w:numPr>
          <w:ilvl w:val="0"/>
          <w:numId w:val="112"/>
        </w:numPr>
        <w:ind w:left="780" w:right="780"/>
        <w:divId w:val="252786367"/>
      </w:pPr>
      <w:r>
        <w:t>and the value of the washing machine will be</w:t>
      </w:r>
    </w:p>
    <w:p w:rsidR="00B66A71" w:rsidRDefault="00AB1D8E">
      <w:pPr>
        <w:numPr>
          <w:ilvl w:val="0"/>
          <w:numId w:val="112"/>
        </w:numPr>
        <w:ind w:left="780" w:right="780"/>
        <w:divId w:val="252786367"/>
      </w:pPr>
      <w:r>
        <w:t xml:space="preserve">   £200 + 4 × </w:t>
      </w:r>
      <w:r>
        <w:rPr>
          <w:rFonts w:ascii="inherit" w:hAnsi="inherit"/>
          <w:vertAlign w:val="superscript"/>
        </w:rPr>
        <w:t>−</w:t>
      </w:r>
      <w:r>
        <w:t xml:space="preserve">£20 = £200 − £80 = £120. </w:t>
      </w:r>
    </w:p>
    <w:p w:rsidR="00B66A71" w:rsidRDefault="00AB1D8E">
      <w:pPr>
        <w:numPr>
          <w:ilvl w:val="0"/>
          <w:numId w:val="112"/>
        </w:numPr>
        <w:ind w:left="780" w:right="780"/>
        <w:divId w:val="252786367"/>
      </w:pPr>
      <w:r>
        <w:t xml:space="preserve">(b) To find the value four years ago, subtract the annual increase from today’s value four times. So the value of the painting four years ago was </w:t>
      </w:r>
    </w:p>
    <w:p w:rsidR="00B66A71" w:rsidRDefault="00AB1D8E">
      <w:pPr>
        <w:numPr>
          <w:ilvl w:val="0"/>
          <w:numId w:val="112"/>
        </w:numPr>
        <w:ind w:left="780" w:right="780"/>
        <w:divId w:val="252786367"/>
      </w:pPr>
      <w:r>
        <w:t>   £200 − 4 × £20 = £120</w:t>
      </w:r>
    </w:p>
    <w:p w:rsidR="00B66A71" w:rsidRDefault="00AB1D8E">
      <w:pPr>
        <w:numPr>
          <w:ilvl w:val="0"/>
          <w:numId w:val="112"/>
        </w:numPr>
        <w:ind w:left="780" w:right="780"/>
        <w:divId w:val="252786367"/>
      </w:pPr>
      <w:r>
        <w:t>and the value of the washing machine four years ago was</w:t>
      </w:r>
    </w:p>
    <w:p w:rsidR="00B66A71" w:rsidRDefault="00AB1D8E">
      <w:pPr>
        <w:numPr>
          <w:ilvl w:val="0"/>
          <w:numId w:val="112"/>
        </w:numPr>
        <w:ind w:left="780" w:right="780"/>
        <w:divId w:val="252786367"/>
      </w:pPr>
      <w:r>
        <w:t xml:space="preserve">   £200 − 4 × </w:t>
      </w:r>
      <w:r>
        <w:rPr>
          <w:rFonts w:ascii="inherit" w:hAnsi="inherit"/>
          <w:vertAlign w:val="superscript"/>
        </w:rPr>
        <w:t>−</w:t>
      </w:r>
      <w:r>
        <w:t xml:space="preserve">£20. </w:t>
      </w:r>
    </w:p>
    <w:p w:rsidR="00B66A71" w:rsidRDefault="00AB1D8E">
      <w:pPr>
        <w:numPr>
          <w:ilvl w:val="0"/>
          <w:numId w:val="112"/>
        </w:numPr>
        <w:ind w:left="780" w:right="780"/>
        <w:divId w:val="252786367"/>
      </w:pPr>
      <w:r>
        <w:t xml:space="preserve">But this is a matter of repeatedly subtracting a negative number, which is the same as repeatedly adding the corresponding positive number. So </w:t>
      </w:r>
    </w:p>
    <w:p w:rsidR="00B66A71" w:rsidRDefault="00AB1D8E">
      <w:pPr>
        <w:numPr>
          <w:ilvl w:val="0"/>
          <w:numId w:val="112"/>
        </w:numPr>
        <w:ind w:left="780" w:right="780"/>
        <w:divId w:val="252786367"/>
      </w:pPr>
      <w:r>
        <w:t xml:space="preserve">   £200 − 4 × </w:t>
      </w:r>
      <w:r>
        <w:rPr>
          <w:rFonts w:ascii="inherit" w:hAnsi="inherit"/>
          <w:vertAlign w:val="superscript"/>
        </w:rPr>
        <w:t>−</w:t>
      </w:r>
      <w:r>
        <w:t xml:space="preserve">£20 = £200 + 4 × £20 = £280. </w:t>
      </w:r>
    </w:p>
    <w:bookmarkStart w:id="618" w:name="Back_To_Session3_Example19"/>
    <w:p w:rsidR="00B66A71" w:rsidRDefault="00AB1D8E">
      <w:pPr>
        <w:pStyle w:val="NormalWeb"/>
        <w:divId w:val="252786367"/>
      </w:pPr>
      <w:r>
        <w:fldChar w:fldCharType="begin"/>
      </w:r>
      <w:r>
        <w:instrText xml:space="preserve"> HYPERLINK "" \l "Session3_Example19" </w:instrText>
      </w:r>
      <w:r>
        <w:fldChar w:fldCharType="separate"/>
      </w:r>
      <w:r>
        <w:rPr>
          <w:rStyle w:val="Hyperlink"/>
        </w:rPr>
        <w:t>Back to - Example 29</w:t>
      </w:r>
      <w:r>
        <w:fldChar w:fldCharType="end"/>
      </w:r>
      <w:bookmarkEnd w:id="618"/>
    </w:p>
    <w:p w:rsidR="00B66A71" w:rsidRDefault="00AB1D8E">
      <w:pPr>
        <w:pStyle w:val="Heading2"/>
        <w:divId w:val="535168235"/>
        <w:rPr>
          <w:rFonts w:eastAsia="Times New Roman"/>
        </w:rPr>
      </w:pPr>
      <w:r>
        <w:rPr>
          <w:rFonts w:eastAsia="Times New Roman"/>
        </w:rPr>
        <w:t>Activity 61</w:t>
      </w:r>
    </w:p>
    <w:p w:rsidR="00B66A71" w:rsidRDefault="00AB1D8E">
      <w:pPr>
        <w:pStyle w:val="Heading4"/>
        <w:divId w:val="1419987182"/>
        <w:rPr>
          <w:rFonts w:eastAsia="Times New Roman"/>
        </w:rPr>
      </w:pPr>
      <w:bookmarkStart w:id="619" w:name="Session3_Answer59"/>
      <w:bookmarkEnd w:id="619"/>
      <w:r>
        <w:rPr>
          <w:rFonts w:eastAsia="Times New Roman"/>
        </w:rPr>
        <w:t>Answer</w:t>
      </w:r>
    </w:p>
    <w:p w:rsidR="00B66A71" w:rsidRDefault="00AB1D8E">
      <w:pPr>
        <w:numPr>
          <w:ilvl w:val="0"/>
          <w:numId w:val="113"/>
        </w:numPr>
        <w:ind w:left="780" w:right="780"/>
        <w:divId w:val="1419987182"/>
      </w:pPr>
      <w:r>
        <w:t xml:space="preserve">(a) 4 × </w:t>
      </w:r>
      <w:r>
        <w:rPr>
          <w:rFonts w:ascii="inherit" w:hAnsi="inherit"/>
          <w:vertAlign w:val="superscript"/>
        </w:rPr>
        <w:t>−</w:t>
      </w:r>
      <w:r>
        <w:t xml:space="preserve">3 = </w:t>
      </w:r>
      <w:r>
        <w:rPr>
          <w:rFonts w:ascii="inherit" w:hAnsi="inherit"/>
          <w:vertAlign w:val="superscript"/>
        </w:rPr>
        <w:t>−</w:t>
      </w:r>
      <w:r>
        <w:t xml:space="preserve">12. </w:t>
      </w:r>
    </w:p>
    <w:p w:rsidR="00B66A71" w:rsidRDefault="00AB1D8E">
      <w:pPr>
        <w:numPr>
          <w:ilvl w:val="0"/>
          <w:numId w:val="113"/>
        </w:numPr>
        <w:ind w:left="780" w:right="780"/>
        <w:divId w:val="1419987182"/>
      </w:pPr>
      <w:r>
        <w:t>Four debts of £3 is a debt of £12.</w:t>
      </w:r>
    </w:p>
    <w:p w:rsidR="00B66A71" w:rsidRDefault="00AB1D8E">
      <w:pPr>
        <w:numPr>
          <w:ilvl w:val="0"/>
          <w:numId w:val="113"/>
        </w:numPr>
        <w:ind w:left="780" w:right="780"/>
        <w:divId w:val="1419987182"/>
      </w:pPr>
      <w:r>
        <w:t xml:space="preserve">(b) </w:t>
      </w:r>
      <w:r>
        <w:rPr>
          <w:rFonts w:ascii="inherit" w:hAnsi="inherit"/>
          <w:vertAlign w:val="superscript"/>
        </w:rPr>
        <w:t>−</w:t>
      </w:r>
      <w:r>
        <w:t xml:space="preserve">2 × </w:t>
      </w:r>
      <w:r>
        <w:rPr>
          <w:rFonts w:ascii="inherit" w:hAnsi="inherit"/>
          <w:vertAlign w:val="superscript"/>
        </w:rPr>
        <w:t>−</w:t>
      </w:r>
      <w:r>
        <w:t xml:space="preserve">7 = 14. </w:t>
      </w:r>
    </w:p>
    <w:p w:rsidR="00B66A71" w:rsidRDefault="00AB1D8E">
      <w:pPr>
        <w:numPr>
          <w:ilvl w:val="0"/>
          <w:numId w:val="113"/>
        </w:numPr>
        <w:ind w:left="780" w:right="780"/>
        <w:divId w:val="1419987182"/>
      </w:pPr>
      <w:r>
        <w:t>Thomas’s mother taking away two £7 IOUs is equivalent to giving him £14.</w:t>
      </w:r>
    </w:p>
    <w:p w:rsidR="00B66A71" w:rsidRDefault="00AB1D8E">
      <w:pPr>
        <w:numPr>
          <w:ilvl w:val="0"/>
          <w:numId w:val="113"/>
        </w:numPr>
        <w:ind w:left="780" w:right="780"/>
        <w:divId w:val="1419987182"/>
      </w:pPr>
      <w:r>
        <w:t xml:space="preserve">(c) </w:t>
      </w:r>
      <w:r>
        <w:rPr>
          <w:rFonts w:ascii="inherit" w:hAnsi="inherit"/>
          <w:vertAlign w:val="superscript"/>
        </w:rPr>
        <w:t>−</w:t>
      </w:r>
      <w:r>
        <w:t xml:space="preserve">3 × 5 = </w:t>
      </w:r>
      <w:r>
        <w:rPr>
          <w:rFonts w:ascii="inherit" w:hAnsi="inherit"/>
          <w:vertAlign w:val="superscript"/>
        </w:rPr>
        <w:t>−</w:t>
      </w:r>
      <w:r>
        <w:t xml:space="preserve">15. </w:t>
      </w:r>
    </w:p>
    <w:p w:rsidR="00B66A71" w:rsidRDefault="00AB1D8E">
      <w:pPr>
        <w:numPr>
          <w:ilvl w:val="0"/>
          <w:numId w:val="113"/>
        </w:numPr>
        <w:ind w:left="780" w:right="780"/>
        <w:divId w:val="1419987182"/>
      </w:pPr>
      <w:r>
        <w:t>Thomas gives away 3 five pound notes, which is equivalent to giving away £15.</w:t>
      </w:r>
    </w:p>
    <w:bookmarkStart w:id="620" w:name="Back_To_Session3_Activity40"/>
    <w:p w:rsidR="00B66A71" w:rsidRDefault="00AB1D8E">
      <w:pPr>
        <w:pStyle w:val="NormalWeb"/>
        <w:divId w:val="1419987182"/>
      </w:pPr>
      <w:r>
        <w:fldChar w:fldCharType="begin"/>
      </w:r>
      <w:r>
        <w:instrText xml:space="preserve"> HYPERLINK "" \l "Session3_Activity40" </w:instrText>
      </w:r>
      <w:r>
        <w:fldChar w:fldCharType="separate"/>
      </w:r>
      <w:r>
        <w:rPr>
          <w:rStyle w:val="Hyperlink"/>
        </w:rPr>
        <w:t>Back to - Activity 61</w:t>
      </w:r>
      <w:r>
        <w:fldChar w:fldCharType="end"/>
      </w:r>
      <w:bookmarkEnd w:id="620"/>
    </w:p>
    <w:p w:rsidR="00B66A71" w:rsidRDefault="00AB1D8E">
      <w:pPr>
        <w:pStyle w:val="Heading2"/>
        <w:divId w:val="535168235"/>
        <w:rPr>
          <w:rFonts w:eastAsia="Times New Roman"/>
        </w:rPr>
      </w:pPr>
      <w:r>
        <w:rPr>
          <w:rFonts w:eastAsia="Times New Roman"/>
        </w:rPr>
        <w:t>Activity 62</w:t>
      </w:r>
    </w:p>
    <w:p w:rsidR="00B66A71" w:rsidRDefault="00AB1D8E">
      <w:pPr>
        <w:pStyle w:val="Heading4"/>
        <w:divId w:val="1736858363"/>
        <w:rPr>
          <w:rFonts w:eastAsia="Times New Roman"/>
        </w:rPr>
      </w:pPr>
      <w:bookmarkStart w:id="621" w:name="Session3_Answer60"/>
      <w:bookmarkEnd w:id="621"/>
      <w:r>
        <w:rPr>
          <w:rFonts w:eastAsia="Times New Roman"/>
        </w:rPr>
        <w:t>Answer</w:t>
      </w:r>
    </w:p>
    <w:p w:rsidR="00B66A71" w:rsidRDefault="00AB1D8E">
      <w:pPr>
        <w:divId w:val="1736858363"/>
      </w:pPr>
      <w:r>
        <w:t>Your list should look something like this.</w:t>
      </w:r>
    </w:p>
    <w:p w:rsidR="00B66A71" w:rsidRDefault="00AB1D8E">
      <w:pPr>
        <w:divId w:val="1736858363"/>
      </w:pPr>
      <w:r>
        <w:t xml:space="preserve">   Dividing a positive number by a positive number gives a positive answer. </w:t>
      </w:r>
    </w:p>
    <w:p w:rsidR="00B66A71" w:rsidRDefault="00AB1D8E">
      <w:pPr>
        <w:divId w:val="1736858363"/>
      </w:pPr>
      <w:r>
        <w:t>   4 ÷ 2 = 2.</w:t>
      </w:r>
    </w:p>
    <w:p w:rsidR="00B66A71" w:rsidRDefault="00AB1D8E">
      <w:pPr>
        <w:divId w:val="1736858363"/>
      </w:pPr>
      <w:r>
        <w:t>   Dividing a negative number by a positive number gives a negative answer.</w:t>
      </w:r>
    </w:p>
    <w:p w:rsidR="00B66A71" w:rsidRDefault="00AB1D8E">
      <w:pPr>
        <w:divId w:val="1736858363"/>
      </w:pPr>
      <w:r>
        <w:t>   </w:t>
      </w:r>
      <w:r>
        <w:rPr>
          <w:rFonts w:ascii="inherit" w:hAnsi="inherit"/>
          <w:vertAlign w:val="superscript"/>
        </w:rPr>
        <w:t>−</w:t>
      </w:r>
      <w:r>
        <w:t xml:space="preserve">4 ÷ 2 = </w:t>
      </w:r>
      <w:r>
        <w:rPr>
          <w:rFonts w:ascii="inherit" w:hAnsi="inherit"/>
          <w:vertAlign w:val="superscript"/>
        </w:rPr>
        <w:t>−</w:t>
      </w:r>
      <w:r>
        <w:t xml:space="preserve">2. </w:t>
      </w:r>
    </w:p>
    <w:p w:rsidR="00B66A71" w:rsidRDefault="00AB1D8E">
      <w:pPr>
        <w:divId w:val="1736858363"/>
      </w:pPr>
      <w:r>
        <w:t>   Dividing a positive number by a negative number gives a negative answer.</w:t>
      </w:r>
    </w:p>
    <w:p w:rsidR="00B66A71" w:rsidRDefault="00AB1D8E">
      <w:pPr>
        <w:divId w:val="1736858363"/>
      </w:pPr>
      <w:r>
        <w:t xml:space="preserve">   4 ÷ </w:t>
      </w:r>
      <w:r>
        <w:rPr>
          <w:rFonts w:ascii="inherit" w:hAnsi="inherit"/>
          <w:vertAlign w:val="superscript"/>
        </w:rPr>
        <w:t>−</w:t>
      </w:r>
      <w:r>
        <w:t xml:space="preserve">2 = </w:t>
      </w:r>
      <w:r>
        <w:rPr>
          <w:rFonts w:ascii="inherit" w:hAnsi="inherit"/>
          <w:vertAlign w:val="superscript"/>
        </w:rPr>
        <w:t>−</w:t>
      </w:r>
      <w:r>
        <w:t xml:space="preserve">2. </w:t>
      </w:r>
    </w:p>
    <w:p w:rsidR="00B66A71" w:rsidRDefault="00AB1D8E">
      <w:pPr>
        <w:divId w:val="1736858363"/>
      </w:pPr>
      <w:r>
        <w:t>   Dividing a negative number by a negative number gives a positive answer.</w:t>
      </w:r>
    </w:p>
    <w:p w:rsidR="00B66A71" w:rsidRDefault="00AB1D8E">
      <w:pPr>
        <w:divId w:val="1736858363"/>
      </w:pPr>
      <w:r>
        <w:t>   </w:t>
      </w:r>
      <w:r>
        <w:rPr>
          <w:rFonts w:ascii="inherit" w:hAnsi="inherit"/>
          <w:vertAlign w:val="superscript"/>
        </w:rPr>
        <w:t>−</w:t>
      </w:r>
      <w:r>
        <w:t xml:space="preserve">4 ÷ </w:t>
      </w:r>
      <w:r>
        <w:rPr>
          <w:rFonts w:ascii="inherit" w:hAnsi="inherit"/>
          <w:vertAlign w:val="superscript"/>
        </w:rPr>
        <w:t>−</w:t>
      </w:r>
      <w:r>
        <w:t xml:space="preserve">2 = 2. </w:t>
      </w:r>
    </w:p>
    <w:bookmarkStart w:id="622" w:name="Back_To_Session3_Activity41"/>
    <w:p w:rsidR="00B66A71" w:rsidRDefault="00AB1D8E">
      <w:pPr>
        <w:pStyle w:val="NormalWeb"/>
        <w:divId w:val="1736858363"/>
      </w:pPr>
      <w:r>
        <w:fldChar w:fldCharType="begin"/>
      </w:r>
      <w:r>
        <w:instrText xml:space="preserve"> HYPERLINK "" \l "Session3_Activity41" </w:instrText>
      </w:r>
      <w:r>
        <w:fldChar w:fldCharType="separate"/>
      </w:r>
      <w:r>
        <w:rPr>
          <w:rStyle w:val="Hyperlink"/>
        </w:rPr>
        <w:t>Back to - Activity 62</w:t>
      </w:r>
      <w:r>
        <w:fldChar w:fldCharType="end"/>
      </w:r>
      <w:bookmarkEnd w:id="622"/>
    </w:p>
    <w:p w:rsidR="00B66A71" w:rsidRDefault="00AB1D8E">
      <w:pPr>
        <w:pStyle w:val="Heading2"/>
        <w:divId w:val="535168235"/>
        <w:rPr>
          <w:rFonts w:eastAsia="Times New Roman"/>
        </w:rPr>
      </w:pPr>
      <w:r>
        <w:rPr>
          <w:rFonts w:eastAsia="Times New Roman"/>
        </w:rPr>
        <w:t>Activity 63</w:t>
      </w:r>
    </w:p>
    <w:p w:rsidR="00B66A71" w:rsidRDefault="00AB1D8E">
      <w:pPr>
        <w:pStyle w:val="Heading4"/>
        <w:divId w:val="1629318916"/>
        <w:rPr>
          <w:rFonts w:eastAsia="Times New Roman"/>
        </w:rPr>
      </w:pPr>
      <w:bookmarkStart w:id="623" w:name="Session3_Answer61"/>
      <w:bookmarkEnd w:id="623"/>
      <w:r>
        <w:rPr>
          <w:rFonts w:eastAsia="Times New Roman"/>
        </w:rPr>
        <w:t>Answer</w:t>
      </w:r>
    </w:p>
    <w:p w:rsidR="00B66A71" w:rsidRDefault="00AB1D8E">
      <w:pPr>
        <w:numPr>
          <w:ilvl w:val="0"/>
          <w:numId w:val="114"/>
        </w:numPr>
        <w:ind w:left="780" w:right="780"/>
        <w:divId w:val="1629318916"/>
      </w:pPr>
      <w:r>
        <w:t xml:space="preserve">(a) 24 ÷ </w:t>
      </w:r>
      <w:r>
        <w:rPr>
          <w:rFonts w:ascii="inherit" w:hAnsi="inherit"/>
          <w:vertAlign w:val="superscript"/>
        </w:rPr>
        <w:t>−</w:t>
      </w:r>
      <w:r>
        <w:t xml:space="preserve">4 = </w:t>
      </w:r>
      <w:r>
        <w:rPr>
          <w:rFonts w:ascii="inherit" w:hAnsi="inherit"/>
          <w:vertAlign w:val="superscript"/>
        </w:rPr>
        <w:t>−</w:t>
      </w:r>
      <w:r>
        <w:t xml:space="preserve">6 </w:t>
      </w:r>
    </w:p>
    <w:p w:rsidR="00B66A71" w:rsidRDefault="00AB1D8E">
      <w:pPr>
        <w:numPr>
          <w:ilvl w:val="0"/>
          <w:numId w:val="114"/>
        </w:numPr>
        <w:ind w:left="780" w:right="780"/>
        <w:divId w:val="1629318916"/>
      </w:pPr>
      <w:r>
        <w:t>Thomas has lots of £4 IOUs. A gift of £24 will subtract 6 of them.</w:t>
      </w:r>
    </w:p>
    <w:p w:rsidR="00B66A71" w:rsidRDefault="00AB1D8E">
      <w:pPr>
        <w:numPr>
          <w:ilvl w:val="0"/>
          <w:numId w:val="114"/>
        </w:numPr>
        <w:ind w:left="780" w:right="780"/>
        <w:divId w:val="1629318916"/>
      </w:pPr>
      <w:r>
        <w:t xml:space="preserve">(b) </w:t>
      </w:r>
      <w:r>
        <w:rPr>
          <w:rFonts w:ascii="inherit" w:hAnsi="inherit"/>
          <w:vertAlign w:val="superscript"/>
        </w:rPr>
        <w:t>−</w:t>
      </w:r>
      <w:r>
        <w:t xml:space="preserve">40 ÷ </w:t>
      </w:r>
      <w:r>
        <w:rPr>
          <w:rFonts w:ascii="inherit" w:hAnsi="inherit"/>
          <w:vertAlign w:val="superscript"/>
        </w:rPr>
        <w:t>−</w:t>
      </w:r>
      <w:r>
        <w:t xml:space="preserve">4 = 10 </w:t>
      </w:r>
    </w:p>
    <w:p w:rsidR="00B66A71" w:rsidRDefault="00AB1D8E">
      <w:pPr>
        <w:numPr>
          <w:ilvl w:val="0"/>
          <w:numId w:val="114"/>
        </w:numPr>
        <w:ind w:left="780" w:right="780"/>
        <w:divId w:val="1629318916"/>
      </w:pPr>
      <w:r>
        <w:t xml:space="preserve">An IOU of £40 divided into smaller IOUs of £4 each (which could be paid off more easily from Thomas’s pocket money) gives 10 smaller IOUs. </w:t>
      </w:r>
    </w:p>
    <w:p w:rsidR="00B66A71" w:rsidRDefault="00AB1D8E">
      <w:pPr>
        <w:numPr>
          <w:ilvl w:val="0"/>
          <w:numId w:val="114"/>
        </w:numPr>
        <w:ind w:left="780" w:right="780"/>
        <w:divId w:val="1629318916"/>
      </w:pPr>
      <w:r>
        <w:t xml:space="preserve">(c) </w:t>
      </w:r>
      <w:r>
        <w:rPr>
          <w:rFonts w:ascii="inherit" w:hAnsi="inherit"/>
          <w:vertAlign w:val="superscript"/>
        </w:rPr>
        <w:t>−</w:t>
      </w:r>
      <w:r>
        <w:t xml:space="preserve">45 ÷ 15 = </w:t>
      </w:r>
      <w:r>
        <w:rPr>
          <w:rFonts w:ascii="inherit" w:hAnsi="inherit"/>
          <w:vertAlign w:val="superscript"/>
        </w:rPr>
        <w:t>−</w:t>
      </w:r>
      <w:r>
        <w:t xml:space="preserve">3 </w:t>
      </w:r>
    </w:p>
    <w:p w:rsidR="00B66A71" w:rsidRDefault="00AB1D8E">
      <w:pPr>
        <w:numPr>
          <w:ilvl w:val="0"/>
          <w:numId w:val="114"/>
        </w:numPr>
        <w:ind w:left="780" w:right="780"/>
        <w:divId w:val="1629318916"/>
      </w:pPr>
      <w:r>
        <w:t>A debt of £45 shared between 15 people means each owes £3.</w:t>
      </w:r>
    </w:p>
    <w:bookmarkStart w:id="624" w:name="Back_To_Session3_Activity42"/>
    <w:p w:rsidR="00B66A71" w:rsidRDefault="00AB1D8E">
      <w:pPr>
        <w:pStyle w:val="NormalWeb"/>
        <w:divId w:val="1629318916"/>
      </w:pPr>
      <w:r>
        <w:fldChar w:fldCharType="begin"/>
      </w:r>
      <w:r>
        <w:instrText xml:space="preserve"> HYPERLINK "" \l "Session3_Activity42" </w:instrText>
      </w:r>
      <w:r>
        <w:fldChar w:fldCharType="separate"/>
      </w:r>
      <w:r>
        <w:rPr>
          <w:rStyle w:val="Hyperlink"/>
        </w:rPr>
        <w:t>Back to - Activity 63</w:t>
      </w:r>
      <w:r>
        <w:fldChar w:fldCharType="end"/>
      </w:r>
      <w:bookmarkEnd w:id="624"/>
    </w:p>
    <w:p w:rsidR="00B66A71" w:rsidRDefault="00AB1D8E">
      <w:pPr>
        <w:pStyle w:val="Heading2"/>
        <w:divId w:val="535168235"/>
        <w:rPr>
          <w:rFonts w:eastAsia="Times New Roman"/>
        </w:rPr>
      </w:pPr>
      <w:r>
        <w:rPr>
          <w:rFonts w:eastAsia="Times New Roman"/>
        </w:rPr>
        <w:t>Activity 64</w:t>
      </w:r>
    </w:p>
    <w:p w:rsidR="00B66A71" w:rsidRDefault="00AB1D8E">
      <w:pPr>
        <w:pStyle w:val="Heading4"/>
        <w:divId w:val="76951559"/>
        <w:rPr>
          <w:rFonts w:eastAsia="Times New Roman"/>
        </w:rPr>
      </w:pPr>
      <w:bookmarkStart w:id="625" w:name="Session3_Answer62"/>
      <w:bookmarkEnd w:id="625"/>
      <w:r>
        <w:rPr>
          <w:rFonts w:eastAsia="Times New Roman"/>
        </w:rPr>
        <w:t>Answer</w:t>
      </w:r>
    </w:p>
    <w:p w:rsidR="00B66A71" w:rsidRDefault="00AB1D8E">
      <w:pPr>
        <w:numPr>
          <w:ilvl w:val="0"/>
          <w:numId w:val="115"/>
        </w:numPr>
        <w:ind w:left="780" w:right="780"/>
        <w:divId w:val="76951559"/>
      </w:pPr>
      <w:r>
        <w:t xml:space="preserve">(a) 7 × </w:t>
      </w:r>
      <w:r>
        <w:rPr>
          <w:rFonts w:ascii="inherit" w:hAnsi="inherit"/>
          <w:vertAlign w:val="superscript"/>
        </w:rPr>
        <w:t>−</w:t>
      </w:r>
      <w:r>
        <w:t xml:space="preserve">6 = </w:t>
      </w:r>
      <w:r>
        <w:rPr>
          <w:rFonts w:ascii="inherit" w:hAnsi="inherit"/>
          <w:vertAlign w:val="superscript"/>
        </w:rPr>
        <w:t>−</w:t>
      </w:r>
      <w:r>
        <w:t xml:space="preserve">42 </w:t>
      </w:r>
    </w:p>
    <w:p w:rsidR="00B66A71" w:rsidRDefault="00AB1D8E">
      <w:pPr>
        <w:numPr>
          <w:ilvl w:val="0"/>
          <w:numId w:val="115"/>
        </w:numPr>
        <w:ind w:left="780" w:right="780"/>
        <w:divId w:val="76951559"/>
      </w:pPr>
      <w:r>
        <w:t>(7 debts of £6 result in a debt of £42).</w:t>
      </w:r>
    </w:p>
    <w:p w:rsidR="00B66A71" w:rsidRDefault="00AB1D8E">
      <w:pPr>
        <w:numPr>
          <w:ilvl w:val="0"/>
          <w:numId w:val="115"/>
        </w:numPr>
        <w:ind w:left="780" w:right="780"/>
        <w:divId w:val="76951559"/>
      </w:pPr>
      <w:r>
        <w:t xml:space="preserve">(b) </w:t>
      </w:r>
      <w:r>
        <w:rPr>
          <w:rFonts w:ascii="inherit" w:hAnsi="inherit"/>
          <w:vertAlign w:val="superscript"/>
        </w:rPr>
        <w:t>−</w:t>
      </w:r>
      <w:r>
        <w:t xml:space="preserve">56 ÷ </w:t>
      </w:r>
      <w:r>
        <w:rPr>
          <w:rFonts w:ascii="inherit" w:hAnsi="inherit"/>
          <w:vertAlign w:val="superscript"/>
        </w:rPr>
        <w:t>−</w:t>
      </w:r>
      <w:r>
        <w:t xml:space="preserve">7 = 8 </w:t>
      </w:r>
    </w:p>
    <w:p w:rsidR="00B66A71" w:rsidRDefault="00AB1D8E">
      <w:pPr>
        <w:numPr>
          <w:ilvl w:val="0"/>
          <w:numId w:val="115"/>
        </w:numPr>
        <w:ind w:left="780" w:right="780"/>
        <w:divId w:val="76951559"/>
      </w:pPr>
      <w:r>
        <w:t>(a £56 debt divided into £7 debts gives eight £7 debts).</w:t>
      </w:r>
    </w:p>
    <w:bookmarkStart w:id="626" w:name="Back_To_Session3_Activity43"/>
    <w:p w:rsidR="00B66A71" w:rsidRDefault="00AB1D8E">
      <w:pPr>
        <w:pStyle w:val="NormalWeb"/>
        <w:divId w:val="76951559"/>
      </w:pPr>
      <w:r>
        <w:fldChar w:fldCharType="begin"/>
      </w:r>
      <w:r>
        <w:instrText xml:space="preserve"> HYPERLINK "" \l "Session3_Activity43" </w:instrText>
      </w:r>
      <w:r>
        <w:fldChar w:fldCharType="separate"/>
      </w:r>
      <w:r>
        <w:rPr>
          <w:rStyle w:val="Hyperlink"/>
        </w:rPr>
        <w:t>Back to - Activity 64</w:t>
      </w:r>
      <w:r>
        <w:fldChar w:fldCharType="end"/>
      </w:r>
      <w:bookmarkEnd w:id="626"/>
    </w:p>
    <w:sectPr w:rsidR="00B66A71" w:rsidSect="00A31DED">
      <w:headerReference w:type="default" r:id="rId201"/>
      <w:footerReference w:type="default" r:id="rId20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DED" w:rsidRDefault="00A31DED" w:rsidP="00A31DED">
      <w:pPr>
        <w:spacing w:before="0" w:after="0" w:line="240" w:lineRule="auto"/>
      </w:pPr>
      <w:r>
        <w:separator/>
      </w:r>
    </w:p>
  </w:endnote>
  <w:endnote w:type="continuationSeparator" w:id="0">
    <w:p w:rsidR="00A31DED" w:rsidRDefault="00A31DED" w:rsidP="00A31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DED" w:rsidRPr="00A31DED" w:rsidRDefault="00A31DED" w:rsidP="00A31DED">
    <w:pPr>
      <w:pStyle w:val="Footer"/>
      <w:pBdr>
        <w:top w:val="single" w:sz="4" w:space="1" w:color="auto"/>
      </w:pBdr>
      <w:rPr>
        <w:sz w:val="20"/>
      </w:rPr>
    </w:pPr>
    <w:r w:rsidRPr="00A31DED">
      <w:rPr>
        <w:sz w:val="20"/>
      </w:rPr>
      <w:t xml:space="preserve">Page </w:t>
    </w:r>
    <w:r w:rsidRPr="00A31DED">
      <w:rPr>
        <w:sz w:val="20"/>
      </w:rPr>
      <w:fldChar w:fldCharType="begin"/>
    </w:r>
    <w:r w:rsidRPr="00A31DED">
      <w:rPr>
        <w:sz w:val="20"/>
      </w:rPr>
      <w:instrText xml:space="preserve"> Page \* MERGEFORMAT </w:instrText>
    </w:r>
    <w:r w:rsidRPr="00A31DED">
      <w:rPr>
        <w:sz w:val="20"/>
      </w:rPr>
      <w:fldChar w:fldCharType="separate"/>
    </w:r>
    <w:r>
      <w:rPr>
        <w:noProof/>
        <w:sz w:val="20"/>
      </w:rPr>
      <w:t>18</w:t>
    </w:r>
    <w:r w:rsidRPr="00A31DED">
      <w:rPr>
        <w:sz w:val="20"/>
      </w:rPr>
      <w:fldChar w:fldCharType="end"/>
    </w:r>
    <w:r w:rsidRPr="00A31DED">
      <w:rPr>
        <w:sz w:val="20"/>
      </w:rPr>
      <w:t xml:space="preserve"> of </w:t>
    </w:r>
    <w:r w:rsidRPr="00A31DED">
      <w:rPr>
        <w:sz w:val="20"/>
      </w:rPr>
      <w:fldChar w:fldCharType="begin"/>
    </w:r>
    <w:r w:rsidRPr="00A31DED">
      <w:rPr>
        <w:sz w:val="20"/>
      </w:rPr>
      <w:instrText xml:space="preserve"> NumPages \* MERGEFORMAT </w:instrText>
    </w:r>
    <w:r w:rsidRPr="00A31DED">
      <w:rPr>
        <w:sz w:val="20"/>
      </w:rPr>
      <w:fldChar w:fldCharType="separate"/>
    </w:r>
    <w:r>
      <w:rPr>
        <w:noProof/>
        <w:sz w:val="20"/>
      </w:rPr>
      <w:t>19</w:t>
    </w:r>
    <w:r w:rsidRPr="00A31DED">
      <w:rPr>
        <w:sz w:val="20"/>
      </w:rPr>
      <w:fldChar w:fldCharType="end"/>
    </w:r>
    <w:r w:rsidRPr="00A31DED">
      <w:rPr>
        <w:sz w:val="20"/>
      </w:rPr>
      <w:tab/>
    </w:r>
    <w:r w:rsidRPr="00A31DED">
      <w:rPr>
        <w:sz w:val="20"/>
      </w:rPr>
      <w:tab/>
      <w:t>24th February 2023</w:t>
    </w:r>
  </w:p>
  <w:p w:rsidR="00A31DED" w:rsidRPr="00A31DED" w:rsidRDefault="00A31DED" w:rsidP="00A31DED">
    <w:pPr>
      <w:pStyle w:val="Footer"/>
      <w:pBdr>
        <w:top w:val="single" w:sz="4" w:space="1" w:color="auto"/>
      </w:pBdr>
      <w:rPr>
        <w:sz w:val="20"/>
      </w:rPr>
    </w:pPr>
    <w:hyperlink r:id="rId1" w:history="1">
      <w:r w:rsidRPr="00A31DED">
        <w:rPr>
          <w:rStyle w:val="Hyperlink"/>
          <w:rFonts w:ascii="Arial" w:hAnsi="Arial"/>
          <w:sz w:val="20"/>
          <w:u w:val="none"/>
        </w:rPr>
        <w:t>https://www.open.edu/openlearn/science-maths-technology/mathematics-statistics/numbers-units-and-arithmetic/content-section-0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DED" w:rsidRDefault="00A31DED" w:rsidP="00A31DED">
      <w:pPr>
        <w:spacing w:before="0" w:after="0" w:line="240" w:lineRule="auto"/>
      </w:pPr>
      <w:r>
        <w:separator/>
      </w:r>
    </w:p>
  </w:footnote>
  <w:footnote w:type="continuationSeparator" w:id="0">
    <w:p w:rsidR="00A31DED" w:rsidRDefault="00A31DED" w:rsidP="00A31D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DED" w:rsidRPr="00A31DED" w:rsidRDefault="00A31DED" w:rsidP="00A31DED">
    <w:pPr>
      <w:pStyle w:val="Header"/>
      <w:pBdr>
        <w:bottom w:val="single" w:sz="4" w:space="1" w:color="auto"/>
      </w:pBdr>
      <w:rPr>
        <w:sz w:val="20"/>
      </w:rPr>
    </w:pPr>
    <w:r w:rsidRPr="00A31DED">
      <w:rPr>
        <w:sz w:val="20"/>
      </w:rPr>
      <w:t xml:space="preserve">                                                                                                                               </w:t>
    </w:r>
    <w:r w:rsidRPr="00A31DED">
      <w:rPr>
        <w:noProof/>
        <w:sz w:val="20"/>
      </w:rPr>
      <w:drawing>
        <wp:inline distT="0" distB="0" distL="0" distR="0">
          <wp:extent cx="790575" cy="533400"/>
          <wp:effectExtent l="0" t="0" r="9525" b="0"/>
          <wp:docPr id="230" name="Picture 230"/>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31DED" w:rsidRPr="00A31DED" w:rsidRDefault="00A31DED" w:rsidP="00A31DED">
    <w:pPr>
      <w:pStyle w:val="Header"/>
      <w:pBdr>
        <w:bottom w:val="single" w:sz="4" w:space="1" w:color="auto"/>
      </w:pBdr>
      <w:rPr>
        <w:sz w:val="20"/>
      </w:rPr>
    </w:pPr>
    <w:r w:rsidRPr="00A31DED">
      <w:rPr>
        <w:sz w:val="20"/>
      </w:rPr>
      <w:t xml:space="preserve">Numbers, units and arithmetic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8BC"/>
    <w:multiLevelType w:val="multilevel"/>
    <w:tmpl w:val="DD7C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F33A4"/>
    <w:multiLevelType w:val="multilevel"/>
    <w:tmpl w:val="8F78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242A51"/>
    <w:multiLevelType w:val="multilevel"/>
    <w:tmpl w:val="40F8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A11E6"/>
    <w:multiLevelType w:val="multilevel"/>
    <w:tmpl w:val="BA68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BB59C2"/>
    <w:multiLevelType w:val="multilevel"/>
    <w:tmpl w:val="60A6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EF05A0"/>
    <w:multiLevelType w:val="multilevel"/>
    <w:tmpl w:val="158E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BC518F"/>
    <w:multiLevelType w:val="multilevel"/>
    <w:tmpl w:val="54C2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EE322E"/>
    <w:multiLevelType w:val="multilevel"/>
    <w:tmpl w:val="799C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301BBB"/>
    <w:multiLevelType w:val="multilevel"/>
    <w:tmpl w:val="1C02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A634A3"/>
    <w:multiLevelType w:val="multilevel"/>
    <w:tmpl w:val="366A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3957E1"/>
    <w:multiLevelType w:val="multilevel"/>
    <w:tmpl w:val="299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046915"/>
    <w:multiLevelType w:val="multilevel"/>
    <w:tmpl w:val="16702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27473B"/>
    <w:multiLevelType w:val="multilevel"/>
    <w:tmpl w:val="DDBA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7A4123"/>
    <w:multiLevelType w:val="multilevel"/>
    <w:tmpl w:val="5936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FE47EA"/>
    <w:multiLevelType w:val="multilevel"/>
    <w:tmpl w:val="37F2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FC646B7"/>
    <w:multiLevelType w:val="multilevel"/>
    <w:tmpl w:val="217C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A90B4F"/>
    <w:multiLevelType w:val="multilevel"/>
    <w:tmpl w:val="FA50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FF0735"/>
    <w:multiLevelType w:val="multilevel"/>
    <w:tmpl w:val="56545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65449C9"/>
    <w:multiLevelType w:val="multilevel"/>
    <w:tmpl w:val="CB68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54517F"/>
    <w:multiLevelType w:val="multilevel"/>
    <w:tmpl w:val="9914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F5577A"/>
    <w:multiLevelType w:val="multilevel"/>
    <w:tmpl w:val="64BC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065B88"/>
    <w:multiLevelType w:val="multilevel"/>
    <w:tmpl w:val="987C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875674E"/>
    <w:multiLevelType w:val="multilevel"/>
    <w:tmpl w:val="B580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89E084E"/>
    <w:multiLevelType w:val="multilevel"/>
    <w:tmpl w:val="7702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94E6803"/>
    <w:multiLevelType w:val="multilevel"/>
    <w:tmpl w:val="F666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BEF5614"/>
    <w:multiLevelType w:val="multilevel"/>
    <w:tmpl w:val="1FB2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935907"/>
    <w:multiLevelType w:val="multilevel"/>
    <w:tmpl w:val="2EC6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D07613"/>
    <w:multiLevelType w:val="multilevel"/>
    <w:tmpl w:val="0938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6255C1"/>
    <w:multiLevelType w:val="multilevel"/>
    <w:tmpl w:val="484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F3D1E9D"/>
    <w:multiLevelType w:val="multilevel"/>
    <w:tmpl w:val="25EA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623C56"/>
    <w:multiLevelType w:val="multilevel"/>
    <w:tmpl w:val="BA58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0685E22"/>
    <w:multiLevelType w:val="multilevel"/>
    <w:tmpl w:val="269A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BC7155"/>
    <w:multiLevelType w:val="multilevel"/>
    <w:tmpl w:val="1248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EE55AC"/>
    <w:multiLevelType w:val="multilevel"/>
    <w:tmpl w:val="EE0C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2A13D03"/>
    <w:multiLevelType w:val="multilevel"/>
    <w:tmpl w:val="93C8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4C43EB8"/>
    <w:multiLevelType w:val="multilevel"/>
    <w:tmpl w:val="9CF6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5533F0"/>
    <w:multiLevelType w:val="multilevel"/>
    <w:tmpl w:val="8A18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7291345"/>
    <w:multiLevelType w:val="multilevel"/>
    <w:tmpl w:val="FF30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767486F"/>
    <w:multiLevelType w:val="multilevel"/>
    <w:tmpl w:val="25AC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1B5112"/>
    <w:multiLevelType w:val="multilevel"/>
    <w:tmpl w:val="E12A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090BF4"/>
    <w:multiLevelType w:val="multilevel"/>
    <w:tmpl w:val="94BA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974035C"/>
    <w:multiLevelType w:val="multilevel"/>
    <w:tmpl w:val="2790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A64AEE"/>
    <w:multiLevelType w:val="multilevel"/>
    <w:tmpl w:val="8C2C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F4D5CBB"/>
    <w:multiLevelType w:val="multilevel"/>
    <w:tmpl w:val="787C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F9239DB"/>
    <w:multiLevelType w:val="multilevel"/>
    <w:tmpl w:val="977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37F5819"/>
    <w:multiLevelType w:val="multilevel"/>
    <w:tmpl w:val="1DEE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56D498E"/>
    <w:multiLevelType w:val="multilevel"/>
    <w:tmpl w:val="1B9C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65C1A62"/>
    <w:multiLevelType w:val="multilevel"/>
    <w:tmpl w:val="BE3C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6627E63"/>
    <w:multiLevelType w:val="multilevel"/>
    <w:tmpl w:val="DA22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7AA35AE"/>
    <w:multiLevelType w:val="multilevel"/>
    <w:tmpl w:val="3278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7E2257F"/>
    <w:multiLevelType w:val="multilevel"/>
    <w:tmpl w:val="6078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9942AD4"/>
    <w:multiLevelType w:val="multilevel"/>
    <w:tmpl w:val="8156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9AF27F0"/>
    <w:multiLevelType w:val="multilevel"/>
    <w:tmpl w:val="D7FA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B306618"/>
    <w:multiLevelType w:val="multilevel"/>
    <w:tmpl w:val="01EA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741470"/>
    <w:multiLevelType w:val="multilevel"/>
    <w:tmpl w:val="7772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C264429"/>
    <w:multiLevelType w:val="multilevel"/>
    <w:tmpl w:val="156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C54275F"/>
    <w:multiLevelType w:val="multilevel"/>
    <w:tmpl w:val="61E8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D2150E4"/>
    <w:multiLevelType w:val="multilevel"/>
    <w:tmpl w:val="E30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DA76024"/>
    <w:multiLevelType w:val="multilevel"/>
    <w:tmpl w:val="2EEE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F0D23A5"/>
    <w:multiLevelType w:val="multilevel"/>
    <w:tmpl w:val="3972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F4A46C9"/>
    <w:multiLevelType w:val="multilevel"/>
    <w:tmpl w:val="9BC4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07F7D5A"/>
    <w:multiLevelType w:val="multilevel"/>
    <w:tmpl w:val="5DC0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1CA2E18"/>
    <w:multiLevelType w:val="multilevel"/>
    <w:tmpl w:val="FD42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2E1049C"/>
    <w:multiLevelType w:val="multilevel"/>
    <w:tmpl w:val="E82A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3A604AC"/>
    <w:multiLevelType w:val="multilevel"/>
    <w:tmpl w:val="E9CC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3E14978"/>
    <w:multiLevelType w:val="multilevel"/>
    <w:tmpl w:val="ADF6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42E6CF9"/>
    <w:multiLevelType w:val="multilevel"/>
    <w:tmpl w:val="ACCA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4663A71"/>
    <w:multiLevelType w:val="multilevel"/>
    <w:tmpl w:val="61D2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6DB7AB8"/>
    <w:multiLevelType w:val="multilevel"/>
    <w:tmpl w:val="6A1C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72471DF"/>
    <w:multiLevelType w:val="multilevel"/>
    <w:tmpl w:val="9594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7BB23F4"/>
    <w:multiLevelType w:val="multilevel"/>
    <w:tmpl w:val="0566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9771A2F"/>
    <w:multiLevelType w:val="multilevel"/>
    <w:tmpl w:val="6910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9C24C1A"/>
    <w:multiLevelType w:val="multilevel"/>
    <w:tmpl w:val="7A28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AA56F4D"/>
    <w:multiLevelType w:val="multilevel"/>
    <w:tmpl w:val="475E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DE9169B"/>
    <w:multiLevelType w:val="multilevel"/>
    <w:tmpl w:val="E23E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06150F6"/>
    <w:multiLevelType w:val="multilevel"/>
    <w:tmpl w:val="8C12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10A4121"/>
    <w:multiLevelType w:val="multilevel"/>
    <w:tmpl w:val="8596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1BB486D"/>
    <w:multiLevelType w:val="multilevel"/>
    <w:tmpl w:val="729E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1F74914"/>
    <w:multiLevelType w:val="multilevel"/>
    <w:tmpl w:val="8B74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42319C6"/>
    <w:multiLevelType w:val="multilevel"/>
    <w:tmpl w:val="0D06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521177A"/>
    <w:multiLevelType w:val="multilevel"/>
    <w:tmpl w:val="8CF4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70D5C3F"/>
    <w:multiLevelType w:val="multilevel"/>
    <w:tmpl w:val="36EC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82256CE"/>
    <w:multiLevelType w:val="multilevel"/>
    <w:tmpl w:val="AE7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9253B1E"/>
    <w:multiLevelType w:val="multilevel"/>
    <w:tmpl w:val="4FE0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96A0F2C"/>
    <w:multiLevelType w:val="multilevel"/>
    <w:tmpl w:val="99B2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A997913"/>
    <w:multiLevelType w:val="multilevel"/>
    <w:tmpl w:val="491A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AF372F2"/>
    <w:multiLevelType w:val="multilevel"/>
    <w:tmpl w:val="0B5A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EB92407"/>
    <w:multiLevelType w:val="multilevel"/>
    <w:tmpl w:val="9E64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1541BB0"/>
    <w:multiLevelType w:val="multilevel"/>
    <w:tmpl w:val="C104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27C7202"/>
    <w:multiLevelType w:val="multilevel"/>
    <w:tmpl w:val="F566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30B5893"/>
    <w:multiLevelType w:val="multilevel"/>
    <w:tmpl w:val="6DD2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7AB5D74"/>
    <w:multiLevelType w:val="multilevel"/>
    <w:tmpl w:val="06B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A80104C"/>
    <w:multiLevelType w:val="multilevel"/>
    <w:tmpl w:val="C6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A8B22DF"/>
    <w:multiLevelType w:val="multilevel"/>
    <w:tmpl w:val="0E3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B532C69"/>
    <w:multiLevelType w:val="multilevel"/>
    <w:tmpl w:val="F7C0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B9E47F6"/>
    <w:multiLevelType w:val="multilevel"/>
    <w:tmpl w:val="CC60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C1242B4"/>
    <w:multiLevelType w:val="multilevel"/>
    <w:tmpl w:val="8E0E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E1C77C1"/>
    <w:multiLevelType w:val="multilevel"/>
    <w:tmpl w:val="FC4E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F444814"/>
    <w:multiLevelType w:val="multilevel"/>
    <w:tmpl w:val="C73E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FCF2CC7"/>
    <w:multiLevelType w:val="multilevel"/>
    <w:tmpl w:val="1666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1094603"/>
    <w:multiLevelType w:val="multilevel"/>
    <w:tmpl w:val="4B50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19A7EAD"/>
    <w:multiLevelType w:val="multilevel"/>
    <w:tmpl w:val="1354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20E5685"/>
    <w:multiLevelType w:val="multilevel"/>
    <w:tmpl w:val="0030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3310014"/>
    <w:multiLevelType w:val="multilevel"/>
    <w:tmpl w:val="40AE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3320A0C"/>
    <w:multiLevelType w:val="multilevel"/>
    <w:tmpl w:val="3466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4133E73"/>
    <w:multiLevelType w:val="multilevel"/>
    <w:tmpl w:val="2306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4EB3EF3"/>
    <w:multiLevelType w:val="multilevel"/>
    <w:tmpl w:val="68F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62F2D0F"/>
    <w:multiLevelType w:val="multilevel"/>
    <w:tmpl w:val="90AA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64D2ACA"/>
    <w:multiLevelType w:val="multilevel"/>
    <w:tmpl w:val="65F2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7216C0C"/>
    <w:multiLevelType w:val="multilevel"/>
    <w:tmpl w:val="C6F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8BF1619"/>
    <w:multiLevelType w:val="multilevel"/>
    <w:tmpl w:val="CAB0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DF16636"/>
    <w:multiLevelType w:val="multilevel"/>
    <w:tmpl w:val="D466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EF432EE"/>
    <w:multiLevelType w:val="multilevel"/>
    <w:tmpl w:val="1A9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F5E08B8"/>
    <w:multiLevelType w:val="multilevel"/>
    <w:tmpl w:val="54CA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FC57D58"/>
    <w:multiLevelType w:val="multilevel"/>
    <w:tmpl w:val="FE5E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
  </w:num>
  <w:num w:numId="3">
    <w:abstractNumId w:val="12"/>
  </w:num>
  <w:num w:numId="4">
    <w:abstractNumId w:val="101"/>
  </w:num>
  <w:num w:numId="5">
    <w:abstractNumId w:val="14"/>
  </w:num>
  <w:num w:numId="6">
    <w:abstractNumId w:val="31"/>
  </w:num>
  <w:num w:numId="7">
    <w:abstractNumId w:val="51"/>
  </w:num>
  <w:num w:numId="8">
    <w:abstractNumId w:val="114"/>
  </w:num>
  <w:num w:numId="9">
    <w:abstractNumId w:val="29"/>
  </w:num>
  <w:num w:numId="10">
    <w:abstractNumId w:val="46"/>
  </w:num>
  <w:num w:numId="11">
    <w:abstractNumId w:val="32"/>
  </w:num>
  <w:num w:numId="12">
    <w:abstractNumId w:val="82"/>
  </w:num>
  <w:num w:numId="13">
    <w:abstractNumId w:val="4"/>
  </w:num>
  <w:num w:numId="14">
    <w:abstractNumId w:val="61"/>
  </w:num>
  <w:num w:numId="15">
    <w:abstractNumId w:val="36"/>
  </w:num>
  <w:num w:numId="16">
    <w:abstractNumId w:val="24"/>
  </w:num>
  <w:num w:numId="17">
    <w:abstractNumId w:val="26"/>
  </w:num>
  <w:num w:numId="18">
    <w:abstractNumId w:val="23"/>
  </w:num>
  <w:num w:numId="19">
    <w:abstractNumId w:val="50"/>
  </w:num>
  <w:num w:numId="20">
    <w:abstractNumId w:val="10"/>
  </w:num>
  <w:num w:numId="21">
    <w:abstractNumId w:val="105"/>
  </w:num>
  <w:num w:numId="22">
    <w:abstractNumId w:val="110"/>
  </w:num>
  <w:num w:numId="23">
    <w:abstractNumId w:val="93"/>
  </w:num>
  <w:num w:numId="24">
    <w:abstractNumId w:val="28"/>
  </w:num>
  <w:num w:numId="25">
    <w:abstractNumId w:val="87"/>
  </w:num>
  <w:num w:numId="26">
    <w:abstractNumId w:val="33"/>
  </w:num>
  <w:num w:numId="27">
    <w:abstractNumId w:val="16"/>
  </w:num>
  <w:num w:numId="28">
    <w:abstractNumId w:val="56"/>
  </w:num>
  <w:num w:numId="29">
    <w:abstractNumId w:val="83"/>
  </w:num>
  <w:num w:numId="30">
    <w:abstractNumId w:val="70"/>
  </w:num>
  <w:num w:numId="31">
    <w:abstractNumId w:val="6"/>
  </w:num>
  <w:num w:numId="32">
    <w:abstractNumId w:val="99"/>
  </w:num>
  <w:num w:numId="33">
    <w:abstractNumId w:val="17"/>
  </w:num>
  <w:num w:numId="34">
    <w:abstractNumId w:val="85"/>
  </w:num>
  <w:num w:numId="35">
    <w:abstractNumId w:val="40"/>
  </w:num>
  <w:num w:numId="36">
    <w:abstractNumId w:val="73"/>
  </w:num>
  <w:num w:numId="37">
    <w:abstractNumId w:val="91"/>
  </w:num>
  <w:num w:numId="38">
    <w:abstractNumId w:val="3"/>
  </w:num>
  <w:num w:numId="39">
    <w:abstractNumId w:val="41"/>
  </w:num>
  <w:num w:numId="40">
    <w:abstractNumId w:val="57"/>
  </w:num>
  <w:num w:numId="41">
    <w:abstractNumId w:val="80"/>
  </w:num>
  <w:num w:numId="42">
    <w:abstractNumId w:val="22"/>
  </w:num>
  <w:num w:numId="43">
    <w:abstractNumId w:val="37"/>
  </w:num>
  <w:num w:numId="44">
    <w:abstractNumId w:val="113"/>
  </w:num>
  <w:num w:numId="45">
    <w:abstractNumId w:val="69"/>
  </w:num>
  <w:num w:numId="46">
    <w:abstractNumId w:val="96"/>
  </w:num>
  <w:num w:numId="47">
    <w:abstractNumId w:val="60"/>
  </w:num>
  <w:num w:numId="48">
    <w:abstractNumId w:val="15"/>
  </w:num>
  <w:num w:numId="49">
    <w:abstractNumId w:val="34"/>
  </w:num>
  <w:num w:numId="50">
    <w:abstractNumId w:val="49"/>
  </w:num>
  <w:num w:numId="51">
    <w:abstractNumId w:val="88"/>
  </w:num>
  <w:num w:numId="52">
    <w:abstractNumId w:val="2"/>
  </w:num>
  <w:num w:numId="53">
    <w:abstractNumId w:val="25"/>
  </w:num>
  <w:num w:numId="54">
    <w:abstractNumId w:val="97"/>
  </w:num>
  <w:num w:numId="55">
    <w:abstractNumId w:val="107"/>
  </w:num>
  <w:num w:numId="56">
    <w:abstractNumId w:val="100"/>
  </w:num>
  <w:num w:numId="57">
    <w:abstractNumId w:val="95"/>
  </w:num>
  <w:num w:numId="58">
    <w:abstractNumId w:val="20"/>
  </w:num>
  <w:num w:numId="59">
    <w:abstractNumId w:val="43"/>
  </w:num>
  <w:num w:numId="60">
    <w:abstractNumId w:val="52"/>
  </w:num>
  <w:num w:numId="61">
    <w:abstractNumId w:val="86"/>
  </w:num>
  <w:num w:numId="62">
    <w:abstractNumId w:val="64"/>
  </w:num>
  <w:num w:numId="63">
    <w:abstractNumId w:val="53"/>
  </w:num>
  <w:num w:numId="64">
    <w:abstractNumId w:val="75"/>
  </w:num>
  <w:num w:numId="65">
    <w:abstractNumId w:val="77"/>
  </w:num>
  <w:num w:numId="66">
    <w:abstractNumId w:val="54"/>
  </w:num>
  <w:num w:numId="67">
    <w:abstractNumId w:val="48"/>
  </w:num>
  <w:num w:numId="68">
    <w:abstractNumId w:val="19"/>
  </w:num>
  <w:num w:numId="69">
    <w:abstractNumId w:val="5"/>
  </w:num>
  <w:num w:numId="70">
    <w:abstractNumId w:val="30"/>
  </w:num>
  <w:num w:numId="71">
    <w:abstractNumId w:val="112"/>
  </w:num>
  <w:num w:numId="72">
    <w:abstractNumId w:val="42"/>
  </w:num>
  <w:num w:numId="73">
    <w:abstractNumId w:val="66"/>
  </w:num>
  <w:num w:numId="74">
    <w:abstractNumId w:val="94"/>
  </w:num>
  <w:num w:numId="75">
    <w:abstractNumId w:val="74"/>
  </w:num>
  <w:num w:numId="76">
    <w:abstractNumId w:val="7"/>
  </w:num>
  <w:num w:numId="77">
    <w:abstractNumId w:val="92"/>
  </w:num>
  <w:num w:numId="78">
    <w:abstractNumId w:val="47"/>
  </w:num>
  <w:num w:numId="79">
    <w:abstractNumId w:val="104"/>
  </w:num>
  <w:num w:numId="80">
    <w:abstractNumId w:val="78"/>
  </w:num>
  <w:num w:numId="81">
    <w:abstractNumId w:val="71"/>
  </w:num>
  <w:num w:numId="82">
    <w:abstractNumId w:val="63"/>
  </w:num>
  <w:num w:numId="83">
    <w:abstractNumId w:val="102"/>
  </w:num>
  <w:num w:numId="84">
    <w:abstractNumId w:val="68"/>
  </w:num>
  <w:num w:numId="85">
    <w:abstractNumId w:val="39"/>
  </w:num>
  <w:num w:numId="86">
    <w:abstractNumId w:val="109"/>
  </w:num>
  <w:num w:numId="87">
    <w:abstractNumId w:val="38"/>
  </w:num>
  <w:num w:numId="88">
    <w:abstractNumId w:val="45"/>
  </w:num>
  <w:num w:numId="89">
    <w:abstractNumId w:val="98"/>
  </w:num>
  <w:num w:numId="90">
    <w:abstractNumId w:val="13"/>
  </w:num>
  <w:num w:numId="91">
    <w:abstractNumId w:val="72"/>
  </w:num>
  <w:num w:numId="92">
    <w:abstractNumId w:val="55"/>
  </w:num>
  <w:num w:numId="93">
    <w:abstractNumId w:val="103"/>
  </w:num>
  <w:num w:numId="94">
    <w:abstractNumId w:val="27"/>
  </w:num>
  <w:num w:numId="95">
    <w:abstractNumId w:val="65"/>
  </w:num>
  <w:num w:numId="96">
    <w:abstractNumId w:val="67"/>
  </w:num>
  <w:num w:numId="97">
    <w:abstractNumId w:val="21"/>
  </w:num>
  <w:num w:numId="98">
    <w:abstractNumId w:val="81"/>
  </w:num>
  <w:num w:numId="99">
    <w:abstractNumId w:val="0"/>
  </w:num>
  <w:num w:numId="100">
    <w:abstractNumId w:val="76"/>
  </w:num>
  <w:num w:numId="101">
    <w:abstractNumId w:val="108"/>
  </w:num>
  <w:num w:numId="102">
    <w:abstractNumId w:val="90"/>
  </w:num>
  <w:num w:numId="103">
    <w:abstractNumId w:val="44"/>
  </w:num>
  <w:num w:numId="104">
    <w:abstractNumId w:val="84"/>
  </w:num>
  <w:num w:numId="105">
    <w:abstractNumId w:val="58"/>
  </w:num>
  <w:num w:numId="106">
    <w:abstractNumId w:val="106"/>
  </w:num>
  <w:num w:numId="107">
    <w:abstractNumId w:val="59"/>
  </w:num>
  <w:num w:numId="108">
    <w:abstractNumId w:val="35"/>
  </w:num>
  <w:num w:numId="109">
    <w:abstractNumId w:val="18"/>
  </w:num>
  <w:num w:numId="110">
    <w:abstractNumId w:val="8"/>
  </w:num>
  <w:num w:numId="111">
    <w:abstractNumId w:val="62"/>
  </w:num>
  <w:num w:numId="112">
    <w:abstractNumId w:val="111"/>
  </w:num>
  <w:num w:numId="113">
    <w:abstractNumId w:val="79"/>
  </w:num>
  <w:num w:numId="114">
    <w:abstractNumId w:val="89"/>
  </w:num>
  <w:num w:numId="115">
    <w:abstractNumId w:val="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D8E"/>
    <w:rsid w:val="00A31DED"/>
    <w:rsid w:val="00AB1D8E"/>
    <w:rsid w:val="00B66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AFF6A69-019B-43CF-8C01-C02488FD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31DE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31DED"/>
    <w:rPr>
      <w:rFonts w:ascii="Arial" w:eastAsiaTheme="minorEastAsia" w:hAnsi="Arial" w:cs="Arial"/>
      <w:sz w:val="28"/>
      <w:szCs w:val="28"/>
    </w:rPr>
  </w:style>
  <w:style w:type="paragraph" w:styleId="Footer">
    <w:name w:val="footer"/>
    <w:basedOn w:val="Normal"/>
    <w:link w:val="FooterChar"/>
    <w:uiPriority w:val="99"/>
    <w:unhideWhenUsed/>
    <w:rsid w:val="00A31DE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31DE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00515">
      <w:marLeft w:val="0"/>
      <w:marRight w:val="0"/>
      <w:marTop w:val="0"/>
      <w:marBottom w:val="0"/>
      <w:divBdr>
        <w:top w:val="none" w:sz="0" w:space="0" w:color="auto"/>
        <w:left w:val="none" w:sz="0" w:space="0" w:color="auto"/>
        <w:bottom w:val="none" w:sz="0" w:space="0" w:color="auto"/>
        <w:right w:val="none" w:sz="0" w:space="0" w:color="auto"/>
      </w:divBdr>
    </w:div>
    <w:div w:id="296103543">
      <w:marLeft w:val="0"/>
      <w:marRight w:val="0"/>
      <w:marTop w:val="0"/>
      <w:marBottom w:val="0"/>
      <w:divBdr>
        <w:top w:val="none" w:sz="0" w:space="0" w:color="auto"/>
        <w:left w:val="none" w:sz="0" w:space="0" w:color="auto"/>
        <w:bottom w:val="none" w:sz="0" w:space="0" w:color="auto"/>
        <w:right w:val="none" w:sz="0" w:space="0" w:color="auto"/>
      </w:divBdr>
    </w:div>
    <w:div w:id="334769432">
      <w:marLeft w:val="0"/>
      <w:marRight w:val="0"/>
      <w:marTop w:val="0"/>
      <w:marBottom w:val="0"/>
      <w:divBdr>
        <w:top w:val="none" w:sz="0" w:space="0" w:color="auto"/>
        <w:left w:val="none" w:sz="0" w:space="0" w:color="auto"/>
        <w:bottom w:val="none" w:sz="0" w:space="0" w:color="auto"/>
        <w:right w:val="none" w:sz="0" w:space="0" w:color="auto"/>
      </w:divBdr>
    </w:div>
    <w:div w:id="416098504">
      <w:marLeft w:val="0"/>
      <w:marRight w:val="0"/>
      <w:marTop w:val="0"/>
      <w:marBottom w:val="0"/>
      <w:divBdr>
        <w:top w:val="none" w:sz="0" w:space="0" w:color="auto"/>
        <w:left w:val="none" w:sz="0" w:space="0" w:color="auto"/>
        <w:bottom w:val="none" w:sz="0" w:space="0" w:color="auto"/>
        <w:right w:val="none" w:sz="0" w:space="0" w:color="auto"/>
      </w:divBdr>
    </w:div>
    <w:div w:id="419065604">
      <w:marLeft w:val="0"/>
      <w:marRight w:val="0"/>
      <w:marTop w:val="0"/>
      <w:marBottom w:val="0"/>
      <w:divBdr>
        <w:top w:val="none" w:sz="0" w:space="0" w:color="auto"/>
        <w:left w:val="none" w:sz="0" w:space="0" w:color="auto"/>
        <w:bottom w:val="none" w:sz="0" w:space="0" w:color="auto"/>
        <w:right w:val="none" w:sz="0" w:space="0" w:color="auto"/>
      </w:divBdr>
    </w:div>
    <w:div w:id="535168235">
      <w:marLeft w:val="0"/>
      <w:marRight w:val="0"/>
      <w:marTop w:val="0"/>
      <w:marBottom w:val="0"/>
      <w:divBdr>
        <w:top w:val="none" w:sz="0" w:space="0" w:color="auto"/>
        <w:left w:val="none" w:sz="0" w:space="0" w:color="auto"/>
        <w:bottom w:val="none" w:sz="0" w:space="0" w:color="auto"/>
        <w:right w:val="none" w:sz="0" w:space="0" w:color="auto"/>
      </w:divBdr>
      <w:divsChild>
        <w:div w:id="1768383366">
          <w:marLeft w:val="0"/>
          <w:marRight w:val="0"/>
          <w:marTop w:val="0"/>
          <w:marBottom w:val="0"/>
          <w:divBdr>
            <w:top w:val="none" w:sz="0" w:space="0" w:color="auto"/>
            <w:left w:val="none" w:sz="0" w:space="0" w:color="auto"/>
            <w:bottom w:val="none" w:sz="0" w:space="0" w:color="auto"/>
            <w:right w:val="none" w:sz="0" w:space="0" w:color="auto"/>
          </w:divBdr>
          <w:divsChild>
            <w:div w:id="432438807">
              <w:marLeft w:val="0"/>
              <w:marRight w:val="0"/>
              <w:marTop w:val="240"/>
              <w:marBottom w:val="240"/>
              <w:divBdr>
                <w:top w:val="none" w:sz="0" w:space="0" w:color="auto"/>
                <w:left w:val="none" w:sz="0" w:space="0" w:color="auto"/>
                <w:bottom w:val="none" w:sz="0" w:space="0" w:color="auto"/>
                <w:right w:val="none" w:sz="0" w:space="0" w:color="auto"/>
              </w:divBdr>
              <w:divsChild>
                <w:div w:id="90972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55238">
          <w:marLeft w:val="0"/>
          <w:marRight w:val="0"/>
          <w:marTop w:val="0"/>
          <w:marBottom w:val="0"/>
          <w:divBdr>
            <w:top w:val="none" w:sz="0" w:space="0" w:color="auto"/>
            <w:left w:val="none" w:sz="0" w:space="0" w:color="auto"/>
            <w:bottom w:val="none" w:sz="0" w:space="0" w:color="auto"/>
            <w:right w:val="none" w:sz="0" w:space="0" w:color="auto"/>
          </w:divBdr>
        </w:div>
        <w:div w:id="722020958">
          <w:marLeft w:val="0"/>
          <w:marRight w:val="0"/>
          <w:marTop w:val="0"/>
          <w:marBottom w:val="0"/>
          <w:divBdr>
            <w:top w:val="none" w:sz="0" w:space="0" w:color="auto"/>
            <w:left w:val="none" w:sz="0" w:space="0" w:color="auto"/>
            <w:bottom w:val="none" w:sz="0" w:space="0" w:color="auto"/>
            <w:right w:val="none" w:sz="0" w:space="0" w:color="auto"/>
          </w:divBdr>
          <w:divsChild>
            <w:div w:id="240529442">
              <w:marLeft w:val="0"/>
              <w:marRight w:val="0"/>
              <w:marTop w:val="240"/>
              <w:marBottom w:val="240"/>
              <w:divBdr>
                <w:top w:val="none" w:sz="0" w:space="0" w:color="auto"/>
                <w:left w:val="none" w:sz="0" w:space="0" w:color="auto"/>
                <w:bottom w:val="none" w:sz="0" w:space="0" w:color="auto"/>
                <w:right w:val="none" w:sz="0" w:space="0" w:color="auto"/>
              </w:divBdr>
              <w:divsChild>
                <w:div w:id="6091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59721">
          <w:marLeft w:val="0"/>
          <w:marRight w:val="0"/>
          <w:marTop w:val="0"/>
          <w:marBottom w:val="0"/>
          <w:divBdr>
            <w:top w:val="none" w:sz="0" w:space="0" w:color="auto"/>
            <w:left w:val="none" w:sz="0" w:space="0" w:color="auto"/>
            <w:bottom w:val="none" w:sz="0" w:space="0" w:color="auto"/>
            <w:right w:val="none" w:sz="0" w:space="0" w:color="auto"/>
          </w:divBdr>
        </w:div>
        <w:div w:id="1230993726">
          <w:marLeft w:val="0"/>
          <w:marRight w:val="0"/>
          <w:marTop w:val="0"/>
          <w:marBottom w:val="0"/>
          <w:divBdr>
            <w:top w:val="none" w:sz="0" w:space="0" w:color="auto"/>
            <w:left w:val="none" w:sz="0" w:space="0" w:color="auto"/>
            <w:bottom w:val="none" w:sz="0" w:space="0" w:color="auto"/>
            <w:right w:val="none" w:sz="0" w:space="0" w:color="auto"/>
          </w:divBdr>
        </w:div>
        <w:div w:id="254289733">
          <w:marLeft w:val="0"/>
          <w:marRight w:val="0"/>
          <w:marTop w:val="0"/>
          <w:marBottom w:val="0"/>
          <w:divBdr>
            <w:top w:val="none" w:sz="0" w:space="0" w:color="auto"/>
            <w:left w:val="none" w:sz="0" w:space="0" w:color="auto"/>
            <w:bottom w:val="none" w:sz="0" w:space="0" w:color="auto"/>
            <w:right w:val="none" w:sz="0" w:space="0" w:color="auto"/>
          </w:divBdr>
        </w:div>
        <w:div w:id="1586718001">
          <w:marLeft w:val="0"/>
          <w:marRight w:val="0"/>
          <w:marTop w:val="0"/>
          <w:marBottom w:val="0"/>
          <w:divBdr>
            <w:top w:val="none" w:sz="0" w:space="0" w:color="auto"/>
            <w:left w:val="none" w:sz="0" w:space="0" w:color="auto"/>
            <w:bottom w:val="none" w:sz="0" w:space="0" w:color="auto"/>
            <w:right w:val="none" w:sz="0" w:space="0" w:color="auto"/>
          </w:divBdr>
          <w:divsChild>
            <w:div w:id="2036156166">
              <w:marLeft w:val="0"/>
              <w:marRight w:val="0"/>
              <w:marTop w:val="240"/>
              <w:marBottom w:val="240"/>
              <w:divBdr>
                <w:top w:val="none" w:sz="0" w:space="0" w:color="auto"/>
                <w:left w:val="none" w:sz="0" w:space="0" w:color="auto"/>
                <w:bottom w:val="none" w:sz="0" w:space="0" w:color="auto"/>
                <w:right w:val="none" w:sz="0" w:space="0" w:color="auto"/>
              </w:divBdr>
              <w:divsChild>
                <w:div w:id="1967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5603">
          <w:marLeft w:val="0"/>
          <w:marRight w:val="0"/>
          <w:marTop w:val="0"/>
          <w:marBottom w:val="0"/>
          <w:divBdr>
            <w:top w:val="none" w:sz="0" w:space="0" w:color="auto"/>
            <w:left w:val="none" w:sz="0" w:space="0" w:color="auto"/>
            <w:bottom w:val="none" w:sz="0" w:space="0" w:color="auto"/>
            <w:right w:val="none" w:sz="0" w:space="0" w:color="auto"/>
          </w:divBdr>
        </w:div>
        <w:div w:id="467893614">
          <w:marLeft w:val="0"/>
          <w:marRight w:val="0"/>
          <w:marTop w:val="0"/>
          <w:marBottom w:val="0"/>
          <w:divBdr>
            <w:top w:val="none" w:sz="0" w:space="0" w:color="auto"/>
            <w:left w:val="none" w:sz="0" w:space="0" w:color="auto"/>
            <w:bottom w:val="none" w:sz="0" w:space="0" w:color="auto"/>
            <w:right w:val="none" w:sz="0" w:space="0" w:color="auto"/>
          </w:divBdr>
          <w:divsChild>
            <w:div w:id="1141193709">
              <w:marLeft w:val="0"/>
              <w:marRight w:val="0"/>
              <w:marTop w:val="240"/>
              <w:marBottom w:val="240"/>
              <w:divBdr>
                <w:top w:val="none" w:sz="0" w:space="0" w:color="auto"/>
                <w:left w:val="none" w:sz="0" w:space="0" w:color="auto"/>
                <w:bottom w:val="none" w:sz="0" w:space="0" w:color="auto"/>
                <w:right w:val="none" w:sz="0" w:space="0" w:color="auto"/>
              </w:divBdr>
              <w:divsChild>
                <w:div w:id="5463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7690">
          <w:marLeft w:val="0"/>
          <w:marRight w:val="0"/>
          <w:marTop w:val="0"/>
          <w:marBottom w:val="0"/>
          <w:divBdr>
            <w:top w:val="none" w:sz="0" w:space="0" w:color="auto"/>
            <w:left w:val="none" w:sz="0" w:space="0" w:color="auto"/>
            <w:bottom w:val="none" w:sz="0" w:space="0" w:color="auto"/>
            <w:right w:val="none" w:sz="0" w:space="0" w:color="auto"/>
          </w:divBdr>
        </w:div>
        <w:div w:id="970746277">
          <w:marLeft w:val="0"/>
          <w:marRight w:val="0"/>
          <w:marTop w:val="0"/>
          <w:marBottom w:val="0"/>
          <w:divBdr>
            <w:top w:val="none" w:sz="0" w:space="0" w:color="auto"/>
            <w:left w:val="none" w:sz="0" w:space="0" w:color="auto"/>
            <w:bottom w:val="none" w:sz="0" w:space="0" w:color="auto"/>
            <w:right w:val="none" w:sz="0" w:space="0" w:color="auto"/>
          </w:divBdr>
        </w:div>
        <w:div w:id="207111925">
          <w:marLeft w:val="0"/>
          <w:marRight w:val="0"/>
          <w:marTop w:val="0"/>
          <w:marBottom w:val="0"/>
          <w:divBdr>
            <w:top w:val="none" w:sz="0" w:space="0" w:color="auto"/>
            <w:left w:val="none" w:sz="0" w:space="0" w:color="auto"/>
            <w:bottom w:val="none" w:sz="0" w:space="0" w:color="auto"/>
            <w:right w:val="none" w:sz="0" w:space="0" w:color="auto"/>
          </w:divBdr>
        </w:div>
        <w:div w:id="881525808">
          <w:marLeft w:val="0"/>
          <w:marRight w:val="0"/>
          <w:marTop w:val="0"/>
          <w:marBottom w:val="0"/>
          <w:divBdr>
            <w:top w:val="none" w:sz="0" w:space="0" w:color="auto"/>
            <w:left w:val="none" w:sz="0" w:space="0" w:color="auto"/>
            <w:bottom w:val="none" w:sz="0" w:space="0" w:color="auto"/>
            <w:right w:val="none" w:sz="0" w:space="0" w:color="auto"/>
          </w:divBdr>
        </w:div>
        <w:div w:id="1384134862">
          <w:marLeft w:val="0"/>
          <w:marRight w:val="0"/>
          <w:marTop w:val="0"/>
          <w:marBottom w:val="0"/>
          <w:divBdr>
            <w:top w:val="none" w:sz="0" w:space="0" w:color="auto"/>
            <w:left w:val="none" w:sz="0" w:space="0" w:color="auto"/>
            <w:bottom w:val="none" w:sz="0" w:space="0" w:color="auto"/>
            <w:right w:val="none" w:sz="0" w:space="0" w:color="auto"/>
          </w:divBdr>
          <w:divsChild>
            <w:div w:id="1728526278">
              <w:marLeft w:val="0"/>
              <w:marRight w:val="0"/>
              <w:marTop w:val="240"/>
              <w:marBottom w:val="240"/>
              <w:divBdr>
                <w:top w:val="none" w:sz="0" w:space="0" w:color="auto"/>
                <w:left w:val="none" w:sz="0" w:space="0" w:color="auto"/>
                <w:bottom w:val="none" w:sz="0" w:space="0" w:color="auto"/>
                <w:right w:val="none" w:sz="0" w:space="0" w:color="auto"/>
              </w:divBdr>
              <w:divsChild>
                <w:div w:id="10385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918">
          <w:marLeft w:val="0"/>
          <w:marRight w:val="0"/>
          <w:marTop w:val="0"/>
          <w:marBottom w:val="0"/>
          <w:divBdr>
            <w:top w:val="none" w:sz="0" w:space="0" w:color="auto"/>
            <w:left w:val="none" w:sz="0" w:space="0" w:color="auto"/>
            <w:bottom w:val="none" w:sz="0" w:space="0" w:color="auto"/>
            <w:right w:val="none" w:sz="0" w:space="0" w:color="auto"/>
          </w:divBdr>
        </w:div>
        <w:div w:id="685061453">
          <w:marLeft w:val="0"/>
          <w:marRight w:val="0"/>
          <w:marTop w:val="0"/>
          <w:marBottom w:val="0"/>
          <w:divBdr>
            <w:top w:val="none" w:sz="0" w:space="0" w:color="auto"/>
            <w:left w:val="none" w:sz="0" w:space="0" w:color="auto"/>
            <w:bottom w:val="none" w:sz="0" w:space="0" w:color="auto"/>
            <w:right w:val="none" w:sz="0" w:space="0" w:color="auto"/>
          </w:divBdr>
          <w:divsChild>
            <w:div w:id="413012587">
              <w:marLeft w:val="720"/>
              <w:marRight w:val="0"/>
              <w:marTop w:val="240"/>
              <w:marBottom w:val="240"/>
              <w:divBdr>
                <w:top w:val="none" w:sz="0" w:space="0" w:color="auto"/>
                <w:left w:val="none" w:sz="0" w:space="0" w:color="auto"/>
                <w:bottom w:val="none" w:sz="0" w:space="0" w:color="auto"/>
                <w:right w:val="none" w:sz="0" w:space="0" w:color="auto"/>
              </w:divBdr>
              <w:divsChild>
                <w:div w:id="15243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1056">
          <w:marLeft w:val="0"/>
          <w:marRight w:val="0"/>
          <w:marTop w:val="0"/>
          <w:marBottom w:val="0"/>
          <w:divBdr>
            <w:top w:val="none" w:sz="0" w:space="0" w:color="auto"/>
            <w:left w:val="none" w:sz="0" w:space="0" w:color="auto"/>
            <w:bottom w:val="none" w:sz="0" w:space="0" w:color="auto"/>
            <w:right w:val="none" w:sz="0" w:space="0" w:color="auto"/>
          </w:divBdr>
        </w:div>
        <w:div w:id="470484799">
          <w:marLeft w:val="0"/>
          <w:marRight w:val="0"/>
          <w:marTop w:val="0"/>
          <w:marBottom w:val="0"/>
          <w:divBdr>
            <w:top w:val="none" w:sz="0" w:space="0" w:color="auto"/>
            <w:left w:val="none" w:sz="0" w:space="0" w:color="auto"/>
            <w:bottom w:val="none" w:sz="0" w:space="0" w:color="auto"/>
            <w:right w:val="none" w:sz="0" w:space="0" w:color="auto"/>
          </w:divBdr>
          <w:divsChild>
            <w:div w:id="1983853145">
              <w:marLeft w:val="0"/>
              <w:marRight w:val="0"/>
              <w:marTop w:val="240"/>
              <w:marBottom w:val="240"/>
              <w:divBdr>
                <w:top w:val="none" w:sz="0" w:space="0" w:color="auto"/>
                <w:left w:val="none" w:sz="0" w:space="0" w:color="auto"/>
                <w:bottom w:val="none" w:sz="0" w:space="0" w:color="auto"/>
                <w:right w:val="none" w:sz="0" w:space="0" w:color="auto"/>
              </w:divBdr>
              <w:divsChild>
                <w:div w:id="17222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29590">
          <w:marLeft w:val="0"/>
          <w:marRight w:val="0"/>
          <w:marTop w:val="0"/>
          <w:marBottom w:val="0"/>
          <w:divBdr>
            <w:top w:val="none" w:sz="0" w:space="0" w:color="auto"/>
            <w:left w:val="none" w:sz="0" w:space="0" w:color="auto"/>
            <w:bottom w:val="none" w:sz="0" w:space="0" w:color="auto"/>
            <w:right w:val="none" w:sz="0" w:space="0" w:color="auto"/>
          </w:divBdr>
        </w:div>
        <w:div w:id="1012604201">
          <w:marLeft w:val="0"/>
          <w:marRight w:val="0"/>
          <w:marTop w:val="0"/>
          <w:marBottom w:val="0"/>
          <w:divBdr>
            <w:top w:val="none" w:sz="0" w:space="0" w:color="auto"/>
            <w:left w:val="none" w:sz="0" w:space="0" w:color="auto"/>
            <w:bottom w:val="none" w:sz="0" w:space="0" w:color="auto"/>
            <w:right w:val="none" w:sz="0" w:space="0" w:color="auto"/>
          </w:divBdr>
          <w:divsChild>
            <w:div w:id="457340834">
              <w:marLeft w:val="0"/>
              <w:marRight w:val="0"/>
              <w:marTop w:val="240"/>
              <w:marBottom w:val="240"/>
              <w:divBdr>
                <w:top w:val="none" w:sz="0" w:space="0" w:color="auto"/>
                <w:left w:val="none" w:sz="0" w:space="0" w:color="auto"/>
                <w:bottom w:val="none" w:sz="0" w:space="0" w:color="auto"/>
                <w:right w:val="none" w:sz="0" w:space="0" w:color="auto"/>
              </w:divBdr>
              <w:divsChild>
                <w:div w:id="12429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24969">
          <w:marLeft w:val="0"/>
          <w:marRight w:val="0"/>
          <w:marTop w:val="0"/>
          <w:marBottom w:val="0"/>
          <w:divBdr>
            <w:top w:val="none" w:sz="0" w:space="0" w:color="auto"/>
            <w:left w:val="none" w:sz="0" w:space="0" w:color="auto"/>
            <w:bottom w:val="none" w:sz="0" w:space="0" w:color="auto"/>
            <w:right w:val="none" w:sz="0" w:space="0" w:color="auto"/>
          </w:divBdr>
        </w:div>
        <w:div w:id="1057778762">
          <w:marLeft w:val="0"/>
          <w:marRight w:val="0"/>
          <w:marTop w:val="0"/>
          <w:marBottom w:val="0"/>
          <w:divBdr>
            <w:top w:val="none" w:sz="0" w:space="0" w:color="auto"/>
            <w:left w:val="none" w:sz="0" w:space="0" w:color="auto"/>
            <w:bottom w:val="none" w:sz="0" w:space="0" w:color="auto"/>
            <w:right w:val="none" w:sz="0" w:space="0" w:color="auto"/>
          </w:divBdr>
        </w:div>
        <w:div w:id="1889603307">
          <w:marLeft w:val="0"/>
          <w:marRight w:val="0"/>
          <w:marTop w:val="0"/>
          <w:marBottom w:val="0"/>
          <w:divBdr>
            <w:top w:val="none" w:sz="0" w:space="0" w:color="auto"/>
            <w:left w:val="none" w:sz="0" w:space="0" w:color="auto"/>
            <w:bottom w:val="none" w:sz="0" w:space="0" w:color="auto"/>
            <w:right w:val="none" w:sz="0" w:space="0" w:color="auto"/>
          </w:divBdr>
        </w:div>
        <w:div w:id="1678456185">
          <w:marLeft w:val="0"/>
          <w:marRight w:val="0"/>
          <w:marTop w:val="0"/>
          <w:marBottom w:val="0"/>
          <w:divBdr>
            <w:top w:val="none" w:sz="0" w:space="0" w:color="auto"/>
            <w:left w:val="none" w:sz="0" w:space="0" w:color="auto"/>
            <w:bottom w:val="none" w:sz="0" w:space="0" w:color="auto"/>
            <w:right w:val="none" w:sz="0" w:space="0" w:color="auto"/>
          </w:divBdr>
        </w:div>
        <w:div w:id="1788887614">
          <w:marLeft w:val="0"/>
          <w:marRight w:val="0"/>
          <w:marTop w:val="0"/>
          <w:marBottom w:val="0"/>
          <w:divBdr>
            <w:top w:val="none" w:sz="0" w:space="0" w:color="auto"/>
            <w:left w:val="none" w:sz="0" w:space="0" w:color="auto"/>
            <w:bottom w:val="none" w:sz="0" w:space="0" w:color="auto"/>
            <w:right w:val="none" w:sz="0" w:space="0" w:color="auto"/>
          </w:divBdr>
        </w:div>
        <w:div w:id="478301443">
          <w:marLeft w:val="0"/>
          <w:marRight w:val="0"/>
          <w:marTop w:val="0"/>
          <w:marBottom w:val="0"/>
          <w:divBdr>
            <w:top w:val="none" w:sz="0" w:space="0" w:color="auto"/>
            <w:left w:val="none" w:sz="0" w:space="0" w:color="auto"/>
            <w:bottom w:val="none" w:sz="0" w:space="0" w:color="auto"/>
            <w:right w:val="none" w:sz="0" w:space="0" w:color="auto"/>
          </w:divBdr>
        </w:div>
        <w:div w:id="279848326">
          <w:marLeft w:val="0"/>
          <w:marRight w:val="0"/>
          <w:marTop w:val="0"/>
          <w:marBottom w:val="0"/>
          <w:divBdr>
            <w:top w:val="none" w:sz="0" w:space="0" w:color="auto"/>
            <w:left w:val="none" w:sz="0" w:space="0" w:color="auto"/>
            <w:bottom w:val="none" w:sz="0" w:space="0" w:color="auto"/>
            <w:right w:val="none" w:sz="0" w:space="0" w:color="auto"/>
          </w:divBdr>
        </w:div>
        <w:div w:id="527178106">
          <w:marLeft w:val="0"/>
          <w:marRight w:val="0"/>
          <w:marTop w:val="0"/>
          <w:marBottom w:val="0"/>
          <w:divBdr>
            <w:top w:val="none" w:sz="0" w:space="0" w:color="auto"/>
            <w:left w:val="none" w:sz="0" w:space="0" w:color="auto"/>
            <w:bottom w:val="none" w:sz="0" w:space="0" w:color="auto"/>
            <w:right w:val="none" w:sz="0" w:space="0" w:color="auto"/>
          </w:divBdr>
        </w:div>
        <w:div w:id="1595744452">
          <w:marLeft w:val="0"/>
          <w:marRight w:val="0"/>
          <w:marTop w:val="0"/>
          <w:marBottom w:val="0"/>
          <w:divBdr>
            <w:top w:val="none" w:sz="0" w:space="0" w:color="auto"/>
            <w:left w:val="none" w:sz="0" w:space="0" w:color="auto"/>
            <w:bottom w:val="none" w:sz="0" w:space="0" w:color="auto"/>
            <w:right w:val="none" w:sz="0" w:space="0" w:color="auto"/>
          </w:divBdr>
          <w:divsChild>
            <w:div w:id="1645622495">
              <w:marLeft w:val="0"/>
              <w:marRight w:val="0"/>
              <w:marTop w:val="240"/>
              <w:marBottom w:val="240"/>
              <w:divBdr>
                <w:top w:val="none" w:sz="0" w:space="0" w:color="auto"/>
                <w:left w:val="none" w:sz="0" w:space="0" w:color="auto"/>
                <w:bottom w:val="none" w:sz="0" w:space="0" w:color="auto"/>
                <w:right w:val="none" w:sz="0" w:space="0" w:color="auto"/>
              </w:divBdr>
            </w:div>
          </w:divsChild>
        </w:div>
        <w:div w:id="314995604">
          <w:marLeft w:val="0"/>
          <w:marRight w:val="0"/>
          <w:marTop w:val="0"/>
          <w:marBottom w:val="0"/>
          <w:divBdr>
            <w:top w:val="none" w:sz="0" w:space="0" w:color="auto"/>
            <w:left w:val="none" w:sz="0" w:space="0" w:color="auto"/>
            <w:bottom w:val="none" w:sz="0" w:space="0" w:color="auto"/>
            <w:right w:val="none" w:sz="0" w:space="0" w:color="auto"/>
          </w:divBdr>
        </w:div>
        <w:div w:id="623391490">
          <w:marLeft w:val="0"/>
          <w:marRight w:val="0"/>
          <w:marTop w:val="0"/>
          <w:marBottom w:val="0"/>
          <w:divBdr>
            <w:top w:val="none" w:sz="0" w:space="0" w:color="auto"/>
            <w:left w:val="none" w:sz="0" w:space="0" w:color="auto"/>
            <w:bottom w:val="none" w:sz="0" w:space="0" w:color="auto"/>
            <w:right w:val="none" w:sz="0" w:space="0" w:color="auto"/>
          </w:divBdr>
        </w:div>
        <w:div w:id="2069643874">
          <w:marLeft w:val="0"/>
          <w:marRight w:val="0"/>
          <w:marTop w:val="0"/>
          <w:marBottom w:val="0"/>
          <w:divBdr>
            <w:top w:val="none" w:sz="0" w:space="0" w:color="auto"/>
            <w:left w:val="none" w:sz="0" w:space="0" w:color="auto"/>
            <w:bottom w:val="none" w:sz="0" w:space="0" w:color="auto"/>
            <w:right w:val="none" w:sz="0" w:space="0" w:color="auto"/>
          </w:divBdr>
        </w:div>
        <w:div w:id="1067647210">
          <w:marLeft w:val="0"/>
          <w:marRight w:val="0"/>
          <w:marTop w:val="0"/>
          <w:marBottom w:val="0"/>
          <w:divBdr>
            <w:top w:val="none" w:sz="0" w:space="0" w:color="auto"/>
            <w:left w:val="none" w:sz="0" w:space="0" w:color="auto"/>
            <w:bottom w:val="none" w:sz="0" w:space="0" w:color="auto"/>
            <w:right w:val="none" w:sz="0" w:space="0" w:color="auto"/>
          </w:divBdr>
        </w:div>
        <w:div w:id="1029572348">
          <w:marLeft w:val="0"/>
          <w:marRight w:val="0"/>
          <w:marTop w:val="0"/>
          <w:marBottom w:val="0"/>
          <w:divBdr>
            <w:top w:val="none" w:sz="0" w:space="0" w:color="auto"/>
            <w:left w:val="none" w:sz="0" w:space="0" w:color="auto"/>
            <w:bottom w:val="none" w:sz="0" w:space="0" w:color="auto"/>
            <w:right w:val="none" w:sz="0" w:space="0" w:color="auto"/>
          </w:divBdr>
        </w:div>
        <w:div w:id="1846702494">
          <w:marLeft w:val="0"/>
          <w:marRight w:val="0"/>
          <w:marTop w:val="0"/>
          <w:marBottom w:val="0"/>
          <w:divBdr>
            <w:top w:val="none" w:sz="0" w:space="0" w:color="auto"/>
            <w:left w:val="none" w:sz="0" w:space="0" w:color="auto"/>
            <w:bottom w:val="none" w:sz="0" w:space="0" w:color="auto"/>
            <w:right w:val="none" w:sz="0" w:space="0" w:color="auto"/>
          </w:divBdr>
        </w:div>
        <w:div w:id="1926301512">
          <w:marLeft w:val="0"/>
          <w:marRight w:val="0"/>
          <w:marTop w:val="0"/>
          <w:marBottom w:val="0"/>
          <w:divBdr>
            <w:top w:val="none" w:sz="0" w:space="0" w:color="auto"/>
            <w:left w:val="none" w:sz="0" w:space="0" w:color="auto"/>
            <w:bottom w:val="none" w:sz="0" w:space="0" w:color="auto"/>
            <w:right w:val="none" w:sz="0" w:space="0" w:color="auto"/>
          </w:divBdr>
        </w:div>
        <w:div w:id="276106653">
          <w:marLeft w:val="0"/>
          <w:marRight w:val="0"/>
          <w:marTop w:val="0"/>
          <w:marBottom w:val="0"/>
          <w:divBdr>
            <w:top w:val="none" w:sz="0" w:space="0" w:color="auto"/>
            <w:left w:val="none" w:sz="0" w:space="0" w:color="auto"/>
            <w:bottom w:val="none" w:sz="0" w:space="0" w:color="auto"/>
            <w:right w:val="none" w:sz="0" w:space="0" w:color="auto"/>
          </w:divBdr>
        </w:div>
        <w:div w:id="1200631594">
          <w:marLeft w:val="0"/>
          <w:marRight w:val="0"/>
          <w:marTop w:val="0"/>
          <w:marBottom w:val="0"/>
          <w:divBdr>
            <w:top w:val="none" w:sz="0" w:space="0" w:color="auto"/>
            <w:left w:val="none" w:sz="0" w:space="0" w:color="auto"/>
            <w:bottom w:val="none" w:sz="0" w:space="0" w:color="auto"/>
            <w:right w:val="none" w:sz="0" w:space="0" w:color="auto"/>
          </w:divBdr>
        </w:div>
        <w:div w:id="1247038896">
          <w:marLeft w:val="0"/>
          <w:marRight w:val="0"/>
          <w:marTop w:val="0"/>
          <w:marBottom w:val="0"/>
          <w:divBdr>
            <w:top w:val="none" w:sz="0" w:space="0" w:color="auto"/>
            <w:left w:val="none" w:sz="0" w:space="0" w:color="auto"/>
            <w:bottom w:val="none" w:sz="0" w:space="0" w:color="auto"/>
            <w:right w:val="none" w:sz="0" w:space="0" w:color="auto"/>
          </w:divBdr>
          <w:divsChild>
            <w:div w:id="1078557269">
              <w:marLeft w:val="720"/>
              <w:marRight w:val="0"/>
              <w:marTop w:val="240"/>
              <w:marBottom w:val="240"/>
              <w:divBdr>
                <w:top w:val="none" w:sz="0" w:space="0" w:color="auto"/>
                <w:left w:val="none" w:sz="0" w:space="0" w:color="auto"/>
                <w:bottom w:val="none" w:sz="0" w:space="0" w:color="auto"/>
                <w:right w:val="none" w:sz="0" w:space="0" w:color="auto"/>
              </w:divBdr>
              <w:divsChild>
                <w:div w:id="16406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6113">
          <w:marLeft w:val="0"/>
          <w:marRight w:val="0"/>
          <w:marTop w:val="0"/>
          <w:marBottom w:val="0"/>
          <w:divBdr>
            <w:top w:val="none" w:sz="0" w:space="0" w:color="auto"/>
            <w:left w:val="none" w:sz="0" w:space="0" w:color="auto"/>
            <w:bottom w:val="none" w:sz="0" w:space="0" w:color="auto"/>
            <w:right w:val="none" w:sz="0" w:space="0" w:color="auto"/>
          </w:divBdr>
        </w:div>
        <w:div w:id="1924100261">
          <w:marLeft w:val="0"/>
          <w:marRight w:val="0"/>
          <w:marTop w:val="0"/>
          <w:marBottom w:val="0"/>
          <w:divBdr>
            <w:top w:val="none" w:sz="0" w:space="0" w:color="auto"/>
            <w:left w:val="none" w:sz="0" w:space="0" w:color="auto"/>
            <w:bottom w:val="none" w:sz="0" w:space="0" w:color="auto"/>
            <w:right w:val="none" w:sz="0" w:space="0" w:color="auto"/>
          </w:divBdr>
        </w:div>
        <w:div w:id="435516047">
          <w:marLeft w:val="0"/>
          <w:marRight w:val="0"/>
          <w:marTop w:val="0"/>
          <w:marBottom w:val="0"/>
          <w:divBdr>
            <w:top w:val="none" w:sz="0" w:space="0" w:color="auto"/>
            <w:left w:val="none" w:sz="0" w:space="0" w:color="auto"/>
            <w:bottom w:val="none" w:sz="0" w:space="0" w:color="auto"/>
            <w:right w:val="none" w:sz="0" w:space="0" w:color="auto"/>
          </w:divBdr>
        </w:div>
        <w:div w:id="2044357409">
          <w:marLeft w:val="0"/>
          <w:marRight w:val="0"/>
          <w:marTop w:val="0"/>
          <w:marBottom w:val="0"/>
          <w:divBdr>
            <w:top w:val="none" w:sz="0" w:space="0" w:color="auto"/>
            <w:left w:val="none" w:sz="0" w:space="0" w:color="auto"/>
            <w:bottom w:val="none" w:sz="0" w:space="0" w:color="auto"/>
            <w:right w:val="none" w:sz="0" w:space="0" w:color="auto"/>
          </w:divBdr>
        </w:div>
        <w:div w:id="108089851">
          <w:marLeft w:val="0"/>
          <w:marRight w:val="0"/>
          <w:marTop w:val="0"/>
          <w:marBottom w:val="0"/>
          <w:divBdr>
            <w:top w:val="none" w:sz="0" w:space="0" w:color="auto"/>
            <w:left w:val="none" w:sz="0" w:space="0" w:color="auto"/>
            <w:bottom w:val="none" w:sz="0" w:space="0" w:color="auto"/>
            <w:right w:val="none" w:sz="0" w:space="0" w:color="auto"/>
          </w:divBdr>
        </w:div>
        <w:div w:id="20909396">
          <w:marLeft w:val="0"/>
          <w:marRight w:val="0"/>
          <w:marTop w:val="0"/>
          <w:marBottom w:val="0"/>
          <w:divBdr>
            <w:top w:val="none" w:sz="0" w:space="0" w:color="auto"/>
            <w:left w:val="none" w:sz="0" w:space="0" w:color="auto"/>
            <w:bottom w:val="none" w:sz="0" w:space="0" w:color="auto"/>
            <w:right w:val="none" w:sz="0" w:space="0" w:color="auto"/>
          </w:divBdr>
        </w:div>
        <w:div w:id="1781023305">
          <w:marLeft w:val="0"/>
          <w:marRight w:val="0"/>
          <w:marTop w:val="0"/>
          <w:marBottom w:val="0"/>
          <w:divBdr>
            <w:top w:val="none" w:sz="0" w:space="0" w:color="auto"/>
            <w:left w:val="none" w:sz="0" w:space="0" w:color="auto"/>
            <w:bottom w:val="none" w:sz="0" w:space="0" w:color="auto"/>
            <w:right w:val="none" w:sz="0" w:space="0" w:color="auto"/>
          </w:divBdr>
        </w:div>
        <w:div w:id="966081675">
          <w:marLeft w:val="0"/>
          <w:marRight w:val="0"/>
          <w:marTop w:val="0"/>
          <w:marBottom w:val="0"/>
          <w:divBdr>
            <w:top w:val="none" w:sz="0" w:space="0" w:color="auto"/>
            <w:left w:val="none" w:sz="0" w:space="0" w:color="auto"/>
            <w:bottom w:val="none" w:sz="0" w:space="0" w:color="auto"/>
            <w:right w:val="none" w:sz="0" w:space="0" w:color="auto"/>
          </w:divBdr>
        </w:div>
        <w:div w:id="1143156011">
          <w:marLeft w:val="0"/>
          <w:marRight w:val="0"/>
          <w:marTop w:val="0"/>
          <w:marBottom w:val="0"/>
          <w:divBdr>
            <w:top w:val="none" w:sz="0" w:space="0" w:color="auto"/>
            <w:left w:val="none" w:sz="0" w:space="0" w:color="auto"/>
            <w:bottom w:val="none" w:sz="0" w:space="0" w:color="auto"/>
            <w:right w:val="none" w:sz="0" w:space="0" w:color="auto"/>
          </w:divBdr>
        </w:div>
        <w:div w:id="640111759">
          <w:marLeft w:val="0"/>
          <w:marRight w:val="0"/>
          <w:marTop w:val="0"/>
          <w:marBottom w:val="0"/>
          <w:divBdr>
            <w:top w:val="none" w:sz="0" w:space="0" w:color="auto"/>
            <w:left w:val="none" w:sz="0" w:space="0" w:color="auto"/>
            <w:bottom w:val="none" w:sz="0" w:space="0" w:color="auto"/>
            <w:right w:val="none" w:sz="0" w:space="0" w:color="auto"/>
          </w:divBdr>
        </w:div>
        <w:div w:id="590550696">
          <w:marLeft w:val="0"/>
          <w:marRight w:val="0"/>
          <w:marTop w:val="0"/>
          <w:marBottom w:val="0"/>
          <w:divBdr>
            <w:top w:val="none" w:sz="0" w:space="0" w:color="auto"/>
            <w:left w:val="none" w:sz="0" w:space="0" w:color="auto"/>
            <w:bottom w:val="none" w:sz="0" w:space="0" w:color="auto"/>
            <w:right w:val="none" w:sz="0" w:space="0" w:color="auto"/>
          </w:divBdr>
        </w:div>
        <w:div w:id="816797203">
          <w:marLeft w:val="0"/>
          <w:marRight w:val="0"/>
          <w:marTop w:val="0"/>
          <w:marBottom w:val="0"/>
          <w:divBdr>
            <w:top w:val="none" w:sz="0" w:space="0" w:color="auto"/>
            <w:left w:val="none" w:sz="0" w:space="0" w:color="auto"/>
            <w:bottom w:val="none" w:sz="0" w:space="0" w:color="auto"/>
            <w:right w:val="none" w:sz="0" w:space="0" w:color="auto"/>
          </w:divBdr>
        </w:div>
        <w:div w:id="1800295078">
          <w:marLeft w:val="0"/>
          <w:marRight w:val="0"/>
          <w:marTop w:val="0"/>
          <w:marBottom w:val="0"/>
          <w:divBdr>
            <w:top w:val="none" w:sz="0" w:space="0" w:color="auto"/>
            <w:left w:val="none" w:sz="0" w:space="0" w:color="auto"/>
            <w:bottom w:val="none" w:sz="0" w:space="0" w:color="auto"/>
            <w:right w:val="none" w:sz="0" w:space="0" w:color="auto"/>
          </w:divBdr>
        </w:div>
        <w:div w:id="1124810758">
          <w:marLeft w:val="0"/>
          <w:marRight w:val="0"/>
          <w:marTop w:val="0"/>
          <w:marBottom w:val="0"/>
          <w:divBdr>
            <w:top w:val="none" w:sz="0" w:space="0" w:color="auto"/>
            <w:left w:val="none" w:sz="0" w:space="0" w:color="auto"/>
            <w:bottom w:val="none" w:sz="0" w:space="0" w:color="auto"/>
            <w:right w:val="none" w:sz="0" w:space="0" w:color="auto"/>
          </w:divBdr>
        </w:div>
        <w:div w:id="1363283899">
          <w:marLeft w:val="0"/>
          <w:marRight w:val="0"/>
          <w:marTop w:val="0"/>
          <w:marBottom w:val="0"/>
          <w:divBdr>
            <w:top w:val="none" w:sz="0" w:space="0" w:color="auto"/>
            <w:left w:val="none" w:sz="0" w:space="0" w:color="auto"/>
            <w:bottom w:val="none" w:sz="0" w:space="0" w:color="auto"/>
            <w:right w:val="none" w:sz="0" w:space="0" w:color="auto"/>
          </w:divBdr>
        </w:div>
        <w:div w:id="1498619378">
          <w:marLeft w:val="0"/>
          <w:marRight w:val="0"/>
          <w:marTop w:val="0"/>
          <w:marBottom w:val="0"/>
          <w:divBdr>
            <w:top w:val="none" w:sz="0" w:space="0" w:color="auto"/>
            <w:left w:val="none" w:sz="0" w:space="0" w:color="auto"/>
            <w:bottom w:val="none" w:sz="0" w:space="0" w:color="auto"/>
            <w:right w:val="none" w:sz="0" w:space="0" w:color="auto"/>
          </w:divBdr>
          <w:divsChild>
            <w:div w:id="1915116988">
              <w:marLeft w:val="240"/>
              <w:marRight w:val="240"/>
              <w:marTop w:val="240"/>
              <w:marBottom w:val="240"/>
              <w:divBdr>
                <w:top w:val="none" w:sz="0" w:space="0" w:color="auto"/>
                <w:left w:val="none" w:sz="0" w:space="0" w:color="auto"/>
                <w:bottom w:val="none" w:sz="0" w:space="0" w:color="auto"/>
                <w:right w:val="none" w:sz="0" w:space="0" w:color="auto"/>
              </w:divBdr>
            </w:div>
            <w:div w:id="599921183">
              <w:marLeft w:val="240"/>
              <w:marRight w:val="240"/>
              <w:marTop w:val="240"/>
              <w:marBottom w:val="240"/>
              <w:divBdr>
                <w:top w:val="none" w:sz="0" w:space="0" w:color="auto"/>
                <w:left w:val="none" w:sz="0" w:space="0" w:color="auto"/>
                <w:bottom w:val="none" w:sz="0" w:space="0" w:color="auto"/>
                <w:right w:val="none" w:sz="0" w:space="0" w:color="auto"/>
              </w:divBdr>
            </w:div>
            <w:div w:id="1682659295">
              <w:marLeft w:val="720"/>
              <w:marRight w:val="0"/>
              <w:marTop w:val="240"/>
              <w:marBottom w:val="240"/>
              <w:divBdr>
                <w:top w:val="none" w:sz="0" w:space="0" w:color="auto"/>
                <w:left w:val="none" w:sz="0" w:space="0" w:color="auto"/>
                <w:bottom w:val="none" w:sz="0" w:space="0" w:color="auto"/>
                <w:right w:val="none" w:sz="0" w:space="0" w:color="auto"/>
              </w:divBdr>
              <w:divsChild>
                <w:div w:id="1193764977">
                  <w:marLeft w:val="0"/>
                  <w:marRight w:val="0"/>
                  <w:marTop w:val="0"/>
                  <w:marBottom w:val="0"/>
                  <w:divBdr>
                    <w:top w:val="none" w:sz="0" w:space="0" w:color="auto"/>
                    <w:left w:val="none" w:sz="0" w:space="0" w:color="auto"/>
                    <w:bottom w:val="none" w:sz="0" w:space="0" w:color="auto"/>
                    <w:right w:val="none" w:sz="0" w:space="0" w:color="auto"/>
                  </w:divBdr>
                </w:div>
              </w:divsChild>
            </w:div>
            <w:div w:id="839272418">
              <w:marLeft w:val="240"/>
              <w:marRight w:val="240"/>
              <w:marTop w:val="240"/>
              <w:marBottom w:val="240"/>
              <w:divBdr>
                <w:top w:val="none" w:sz="0" w:space="0" w:color="auto"/>
                <w:left w:val="none" w:sz="0" w:space="0" w:color="auto"/>
                <w:bottom w:val="none" w:sz="0" w:space="0" w:color="auto"/>
                <w:right w:val="none" w:sz="0" w:space="0" w:color="auto"/>
              </w:divBdr>
            </w:div>
          </w:divsChild>
        </w:div>
        <w:div w:id="1997956183">
          <w:marLeft w:val="0"/>
          <w:marRight w:val="0"/>
          <w:marTop w:val="0"/>
          <w:marBottom w:val="0"/>
          <w:divBdr>
            <w:top w:val="none" w:sz="0" w:space="0" w:color="auto"/>
            <w:left w:val="none" w:sz="0" w:space="0" w:color="auto"/>
            <w:bottom w:val="none" w:sz="0" w:space="0" w:color="auto"/>
            <w:right w:val="none" w:sz="0" w:space="0" w:color="auto"/>
          </w:divBdr>
        </w:div>
        <w:div w:id="73432274">
          <w:marLeft w:val="0"/>
          <w:marRight w:val="0"/>
          <w:marTop w:val="0"/>
          <w:marBottom w:val="0"/>
          <w:divBdr>
            <w:top w:val="none" w:sz="0" w:space="0" w:color="auto"/>
            <w:left w:val="none" w:sz="0" w:space="0" w:color="auto"/>
            <w:bottom w:val="none" w:sz="0" w:space="0" w:color="auto"/>
            <w:right w:val="none" w:sz="0" w:space="0" w:color="auto"/>
          </w:divBdr>
        </w:div>
        <w:div w:id="676537048">
          <w:marLeft w:val="0"/>
          <w:marRight w:val="0"/>
          <w:marTop w:val="0"/>
          <w:marBottom w:val="0"/>
          <w:divBdr>
            <w:top w:val="none" w:sz="0" w:space="0" w:color="auto"/>
            <w:left w:val="none" w:sz="0" w:space="0" w:color="auto"/>
            <w:bottom w:val="none" w:sz="0" w:space="0" w:color="auto"/>
            <w:right w:val="none" w:sz="0" w:space="0" w:color="auto"/>
          </w:divBdr>
        </w:div>
        <w:div w:id="1508132424">
          <w:marLeft w:val="0"/>
          <w:marRight w:val="0"/>
          <w:marTop w:val="0"/>
          <w:marBottom w:val="0"/>
          <w:divBdr>
            <w:top w:val="none" w:sz="0" w:space="0" w:color="auto"/>
            <w:left w:val="none" w:sz="0" w:space="0" w:color="auto"/>
            <w:bottom w:val="none" w:sz="0" w:space="0" w:color="auto"/>
            <w:right w:val="none" w:sz="0" w:space="0" w:color="auto"/>
          </w:divBdr>
        </w:div>
        <w:div w:id="1150292696">
          <w:marLeft w:val="0"/>
          <w:marRight w:val="0"/>
          <w:marTop w:val="0"/>
          <w:marBottom w:val="0"/>
          <w:divBdr>
            <w:top w:val="none" w:sz="0" w:space="0" w:color="auto"/>
            <w:left w:val="none" w:sz="0" w:space="0" w:color="auto"/>
            <w:bottom w:val="none" w:sz="0" w:space="0" w:color="auto"/>
            <w:right w:val="none" w:sz="0" w:space="0" w:color="auto"/>
          </w:divBdr>
        </w:div>
        <w:div w:id="1793402801">
          <w:marLeft w:val="0"/>
          <w:marRight w:val="0"/>
          <w:marTop w:val="0"/>
          <w:marBottom w:val="0"/>
          <w:divBdr>
            <w:top w:val="none" w:sz="0" w:space="0" w:color="auto"/>
            <w:left w:val="none" w:sz="0" w:space="0" w:color="auto"/>
            <w:bottom w:val="none" w:sz="0" w:space="0" w:color="auto"/>
            <w:right w:val="none" w:sz="0" w:space="0" w:color="auto"/>
          </w:divBdr>
        </w:div>
        <w:div w:id="569921748">
          <w:marLeft w:val="0"/>
          <w:marRight w:val="0"/>
          <w:marTop w:val="0"/>
          <w:marBottom w:val="0"/>
          <w:divBdr>
            <w:top w:val="none" w:sz="0" w:space="0" w:color="auto"/>
            <w:left w:val="none" w:sz="0" w:space="0" w:color="auto"/>
            <w:bottom w:val="none" w:sz="0" w:space="0" w:color="auto"/>
            <w:right w:val="none" w:sz="0" w:space="0" w:color="auto"/>
          </w:divBdr>
          <w:divsChild>
            <w:div w:id="1997495110">
              <w:marLeft w:val="720"/>
              <w:marRight w:val="0"/>
              <w:marTop w:val="240"/>
              <w:marBottom w:val="240"/>
              <w:divBdr>
                <w:top w:val="none" w:sz="0" w:space="0" w:color="auto"/>
                <w:left w:val="none" w:sz="0" w:space="0" w:color="auto"/>
                <w:bottom w:val="none" w:sz="0" w:space="0" w:color="auto"/>
                <w:right w:val="none" w:sz="0" w:space="0" w:color="auto"/>
              </w:divBdr>
              <w:divsChild>
                <w:div w:id="7439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2277">
          <w:marLeft w:val="0"/>
          <w:marRight w:val="0"/>
          <w:marTop w:val="0"/>
          <w:marBottom w:val="0"/>
          <w:divBdr>
            <w:top w:val="none" w:sz="0" w:space="0" w:color="auto"/>
            <w:left w:val="none" w:sz="0" w:space="0" w:color="auto"/>
            <w:bottom w:val="none" w:sz="0" w:space="0" w:color="auto"/>
            <w:right w:val="none" w:sz="0" w:space="0" w:color="auto"/>
          </w:divBdr>
        </w:div>
        <w:div w:id="1515727212">
          <w:marLeft w:val="0"/>
          <w:marRight w:val="0"/>
          <w:marTop w:val="0"/>
          <w:marBottom w:val="0"/>
          <w:divBdr>
            <w:top w:val="none" w:sz="0" w:space="0" w:color="auto"/>
            <w:left w:val="none" w:sz="0" w:space="0" w:color="auto"/>
            <w:bottom w:val="none" w:sz="0" w:space="0" w:color="auto"/>
            <w:right w:val="none" w:sz="0" w:space="0" w:color="auto"/>
          </w:divBdr>
        </w:div>
        <w:div w:id="952906261">
          <w:marLeft w:val="0"/>
          <w:marRight w:val="0"/>
          <w:marTop w:val="0"/>
          <w:marBottom w:val="0"/>
          <w:divBdr>
            <w:top w:val="none" w:sz="0" w:space="0" w:color="auto"/>
            <w:left w:val="none" w:sz="0" w:space="0" w:color="auto"/>
            <w:bottom w:val="none" w:sz="0" w:space="0" w:color="auto"/>
            <w:right w:val="none" w:sz="0" w:space="0" w:color="auto"/>
          </w:divBdr>
        </w:div>
        <w:div w:id="1963144081">
          <w:marLeft w:val="0"/>
          <w:marRight w:val="0"/>
          <w:marTop w:val="0"/>
          <w:marBottom w:val="0"/>
          <w:divBdr>
            <w:top w:val="none" w:sz="0" w:space="0" w:color="auto"/>
            <w:left w:val="none" w:sz="0" w:space="0" w:color="auto"/>
            <w:bottom w:val="none" w:sz="0" w:space="0" w:color="auto"/>
            <w:right w:val="none" w:sz="0" w:space="0" w:color="auto"/>
          </w:divBdr>
          <w:divsChild>
            <w:div w:id="1978411804">
              <w:marLeft w:val="240"/>
              <w:marRight w:val="240"/>
              <w:marTop w:val="240"/>
              <w:marBottom w:val="240"/>
              <w:divBdr>
                <w:top w:val="none" w:sz="0" w:space="0" w:color="auto"/>
                <w:left w:val="none" w:sz="0" w:space="0" w:color="auto"/>
                <w:bottom w:val="none" w:sz="0" w:space="0" w:color="auto"/>
                <w:right w:val="none" w:sz="0" w:space="0" w:color="auto"/>
              </w:divBdr>
            </w:div>
          </w:divsChild>
        </w:div>
        <w:div w:id="1450931436">
          <w:marLeft w:val="0"/>
          <w:marRight w:val="0"/>
          <w:marTop w:val="0"/>
          <w:marBottom w:val="0"/>
          <w:divBdr>
            <w:top w:val="none" w:sz="0" w:space="0" w:color="auto"/>
            <w:left w:val="none" w:sz="0" w:space="0" w:color="auto"/>
            <w:bottom w:val="none" w:sz="0" w:space="0" w:color="auto"/>
            <w:right w:val="none" w:sz="0" w:space="0" w:color="auto"/>
          </w:divBdr>
          <w:divsChild>
            <w:div w:id="475729890">
              <w:marLeft w:val="720"/>
              <w:marRight w:val="0"/>
              <w:marTop w:val="240"/>
              <w:marBottom w:val="240"/>
              <w:divBdr>
                <w:top w:val="none" w:sz="0" w:space="0" w:color="auto"/>
                <w:left w:val="none" w:sz="0" w:space="0" w:color="auto"/>
                <w:bottom w:val="none" w:sz="0" w:space="0" w:color="auto"/>
                <w:right w:val="none" w:sz="0" w:space="0" w:color="auto"/>
              </w:divBdr>
              <w:divsChild>
                <w:div w:id="12239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95156">
          <w:marLeft w:val="0"/>
          <w:marRight w:val="0"/>
          <w:marTop w:val="0"/>
          <w:marBottom w:val="0"/>
          <w:divBdr>
            <w:top w:val="none" w:sz="0" w:space="0" w:color="auto"/>
            <w:left w:val="none" w:sz="0" w:space="0" w:color="auto"/>
            <w:bottom w:val="none" w:sz="0" w:space="0" w:color="auto"/>
            <w:right w:val="none" w:sz="0" w:space="0" w:color="auto"/>
          </w:divBdr>
        </w:div>
        <w:div w:id="2093551271">
          <w:marLeft w:val="0"/>
          <w:marRight w:val="0"/>
          <w:marTop w:val="0"/>
          <w:marBottom w:val="0"/>
          <w:divBdr>
            <w:top w:val="none" w:sz="0" w:space="0" w:color="auto"/>
            <w:left w:val="none" w:sz="0" w:space="0" w:color="auto"/>
            <w:bottom w:val="none" w:sz="0" w:space="0" w:color="auto"/>
            <w:right w:val="none" w:sz="0" w:space="0" w:color="auto"/>
          </w:divBdr>
        </w:div>
        <w:div w:id="445660273">
          <w:marLeft w:val="0"/>
          <w:marRight w:val="0"/>
          <w:marTop w:val="0"/>
          <w:marBottom w:val="0"/>
          <w:divBdr>
            <w:top w:val="none" w:sz="0" w:space="0" w:color="auto"/>
            <w:left w:val="none" w:sz="0" w:space="0" w:color="auto"/>
            <w:bottom w:val="none" w:sz="0" w:space="0" w:color="auto"/>
            <w:right w:val="none" w:sz="0" w:space="0" w:color="auto"/>
          </w:divBdr>
        </w:div>
        <w:div w:id="1588420081">
          <w:marLeft w:val="0"/>
          <w:marRight w:val="0"/>
          <w:marTop w:val="0"/>
          <w:marBottom w:val="0"/>
          <w:divBdr>
            <w:top w:val="none" w:sz="0" w:space="0" w:color="auto"/>
            <w:left w:val="none" w:sz="0" w:space="0" w:color="auto"/>
            <w:bottom w:val="none" w:sz="0" w:space="0" w:color="auto"/>
            <w:right w:val="none" w:sz="0" w:space="0" w:color="auto"/>
          </w:divBdr>
        </w:div>
        <w:div w:id="439764434">
          <w:marLeft w:val="0"/>
          <w:marRight w:val="0"/>
          <w:marTop w:val="0"/>
          <w:marBottom w:val="0"/>
          <w:divBdr>
            <w:top w:val="none" w:sz="0" w:space="0" w:color="auto"/>
            <w:left w:val="none" w:sz="0" w:space="0" w:color="auto"/>
            <w:bottom w:val="none" w:sz="0" w:space="0" w:color="auto"/>
            <w:right w:val="none" w:sz="0" w:space="0" w:color="auto"/>
          </w:divBdr>
        </w:div>
        <w:div w:id="556284146">
          <w:marLeft w:val="0"/>
          <w:marRight w:val="0"/>
          <w:marTop w:val="0"/>
          <w:marBottom w:val="0"/>
          <w:divBdr>
            <w:top w:val="none" w:sz="0" w:space="0" w:color="auto"/>
            <w:left w:val="none" w:sz="0" w:space="0" w:color="auto"/>
            <w:bottom w:val="none" w:sz="0" w:space="0" w:color="auto"/>
            <w:right w:val="none" w:sz="0" w:space="0" w:color="auto"/>
          </w:divBdr>
          <w:divsChild>
            <w:div w:id="980116007">
              <w:marLeft w:val="0"/>
              <w:marRight w:val="0"/>
              <w:marTop w:val="240"/>
              <w:marBottom w:val="240"/>
              <w:divBdr>
                <w:top w:val="none" w:sz="0" w:space="0" w:color="auto"/>
                <w:left w:val="none" w:sz="0" w:space="0" w:color="auto"/>
                <w:bottom w:val="none" w:sz="0" w:space="0" w:color="auto"/>
                <w:right w:val="none" w:sz="0" w:space="0" w:color="auto"/>
              </w:divBdr>
              <w:divsChild>
                <w:div w:id="5136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19635">
          <w:marLeft w:val="0"/>
          <w:marRight w:val="0"/>
          <w:marTop w:val="0"/>
          <w:marBottom w:val="0"/>
          <w:divBdr>
            <w:top w:val="none" w:sz="0" w:space="0" w:color="auto"/>
            <w:left w:val="none" w:sz="0" w:space="0" w:color="auto"/>
            <w:bottom w:val="none" w:sz="0" w:space="0" w:color="auto"/>
            <w:right w:val="none" w:sz="0" w:space="0" w:color="auto"/>
          </w:divBdr>
          <w:divsChild>
            <w:div w:id="263659634">
              <w:marLeft w:val="720"/>
              <w:marRight w:val="0"/>
              <w:marTop w:val="240"/>
              <w:marBottom w:val="240"/>
              <w:divBdr>
                <w:top w:val="none" w:sz="0" w:space="0" w:color="auto"/>
                <w:left w:val="none" w:sz="0" w:space="0" w:color="auto"/>
                <w:bottom w:val="none" w:sz="0" w:space="0" w:color="auto"/>
                <w:right w:val="none" w:sz="0" w:space="0" w:color="auto"/>
              </w:divBdr>
              <w:divsChild>
                <w:div w:id="1655405720">
                  <w:marLeft w:val="0"/>
                  <w:marRight w:val="0"/>
                  <w:marTop w:val="0"/>
                  <w:marBottom w:val="0"/>
                  <w:divBdr>
                    <w:top w:val="none" w:sz="0" w:space="0" w:color="auto"/>
                    <w:left w:val="none" w:sz="0" w:space="0" w:color="auto"/>
                    <w:bottom w:val="none" w:sz="0" w:space="0" w:color="auto"/>
                    <w:right w:val="none" w:sz="0" w:space="0" w:color="auto"/>
                  </w:divBdr>
                </w:div>
              </w:divsChild>
            </w:div>
            <w:div w:id="1394084382">
              <w:marLeft w:val="720"/>
              <w:marRight w:val="0"/>
              <w:marTop w:val="240"/>
              <w:marBottom w:val="240"/>
              <w:divBdr>
                <w:top w:val="none" w:sz="0" w:space="0" w:color="auto"/>
                <w:left w:val="none" w:sz="0" w:space="0" w:color="auto"/>
                <w:bottom w:val="none" w:sz="0" w:space="0" w:color="auto"/>
                <w:right w:val="none" w:sz="0" w:space="0" w:color="auto"/>
              </w:divBdr>
              <w:divsChild>
                <w:div w:id="214461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77368">
          <w:marLeft w:val="0"/>
          <w:marRight w:val="0"/>
          <w:marTop w:val="0"/>
          <w:marBottom w:val="0"/>
          <w:divBdr>
            <w:top w:val="none" w:sz="0" w:space="0" w:color="auto"/>
            <w:left w:val="none" w:sz="0" w:space="0" w:color="auto"/>
            <w:bottom w:val="none" w:sz="0" w:space="0" w:color="auto"/>
            <w:right w:val="none" w:sz="0" w:space="0" w:color="auto"/>
          </w:divBdr>
        </w:div>
        <w:div w:id="1024476060">
          <w:marLeft w:val="0"/>
          <w:marRight w:val="0"/>
          <w:marTop w:val="0"/>
          <w:marBottom w:val="0"/>
          <w:divBdr>
            <w:top w:val="none" w:sz="0" w:space="0" w:color="auto"/>
            <w:left w:val="none" w:sz="0" w:space="0" w:color="auto"/>
            <w:bottom w:val="none" w:sz="0" w:space="0" w:color="auto"/>
            <w:right w:val="none" w:sz="0" w:space="0" w:color="auto"/>
          </w:divBdr>
        </w:div>
        <w:div w:id="1006859471">
          <w:marLeft w:val="0"/>
          <w:marRight w:val="0"/>
          <w:marTop w:val="0"/>
          <w:marBottom w:val="0"/>
          <w:divBdr>
            <w:top w:val="none" w:sz="0" w:space="0" w:color="auto"/>
            <w:left w:val="none" w:sz="0" w:space="0" w:color="auto"/>
            <w:bottom w:val="none" w:sz="0" w:space="0" w:color="auto"/>
            <w:right w:val="none" w:sz="0" w:space="0" w:color="auto"/>
          </w:divBdr>
          <w:divsChild>
            <w:div w:id="1701587638">
              <w:marLeft w:val="240"/>
              <w:marRight w:val="240"/>
              <w:marTop w:val="240"/>
              <w:marBottom w:val="240"/>
              <w:divBdr>
                <w:top w:val="none" w:sz="0" w:space="0" w:color="auto"/>
                <w:left w:val="none" w:sz="0" w:space="0" w:color="auto"/>
                <w:bottom w:val="none" w:sz="0" w:space="0" w:color="auto"/>
                <w:right w:val="none" w:sz="0" w:space="0" w:color="auto"/>
              </w:divBdr>
            </w:div>
            <w:div w:id="760224564">
              <w:marLeft w:val="240"/>
              <w:marRight w:val="240"/>
              <w:marTop w:val="240"/>
              <w:marBottom w:val="240"/>
              <w:divBdr>
                <w:top w:val="none" w:sz="0" w:space="0" w:color="auto"/>
                <w:left w:val="none" w:sz="0" w:space="0" w:color="auto"/>
                <w:bottom w:val="none" w:sz="0" w:space="0" w:color="auto"/>
                <w:right w:val="none" w:sz="0" w:space="0" w:color="auto"/>
              </w:divBdr>
            </w:div>
          </w:divsChild>
        </w:div>
        <w:div w:id="1136336631">
          <w:marLeft w:val="0"/>
          <w:marRight w:val="0"/>
          <w:marTop w:val="0"/>
          <w:marBottom w:val="0"/>
          <w:divBdr>
            <w:top w:val="none" w:sz="0" w:space="0" w:color="auto"/>
            <w:left w:val="none" w:sz="0" w:space="0" w:color="auto"/>
            <w:bottom w:val="none" w:sz="0" w:space="0" w:color="auto"/>
            <w:right w:val="none" w:sz="0" w:space="0" w:color="auto"/>
          </w:divBdr>
        </w:div>
        <w:div w:id="2093432082">
          <w:marLeft w:val="0"/>
          <w:marRight w:val="0"/>
          <w:marTop w:val="0"/>
          <w:marBottom w:val="0"/>
          <w:divBdr>
            <w:top w:val="none" w:sz="0" w:space="0" w:color="auto"/>
            <w:left w:val="none" w:sz="0" w:space="0" w:color="auto"/>
            <w:bottom w:val="none" w:sz="0" w:space="0" w:color="auto"/>
            <w:right w:val="none" w:sz="0" w:space="0" w:color="auto"/>
          </w:divBdr>
        </w:div>
        <w:div w:id="757290603">
          <w:marLeft w:val="0"/>
          <w:marRight w:val="0"/>
          <w:marTop w:val="0"/>
          <w:marBottom w:val="0"/>
          <w:divBdr>
            <w:top w:val="none" w:sz="0" w:space="0" w:color="auto"/>
            <w:left w:val="none" w:sz="0" w:space="0" w:color="auto"/>
            <w:bottom w:val="none" w:sz="0" w:space="0" w:color="auto"/>
            <w:right w:val="none" w:sz="0" w:space="0" w:color="auto"/>
          </w:divBdr>
          <w:divsChild>
            <w:div w:id="702677017">
              <w:marLeft w:val="0"/>
              <w:marRight w:val="0"/>
              <w:marTop w:val="240"/>
              <w:marBottom w:val="240"/>
              <w:divBdr>
                <w:top w:val="none" w:sz="0" w:space="0" w:color="auto"/>
                <w:left w:val="none" w:sz="0" w:space="0" w:color="auto"/>
                <w:bottom w:val="none" w:sz="0" w:space="0" w:color="auto"/>
                <w:right w:val="none" w:sz="0" w:space="0" w:color="auto"/>
              </w:divBdr>
              <w:divsChild>
                <w:div w:id="65996745">
                  <w:marLeft w:val="0"/>
                  <w:marRight w:val="0"/>
                  <w:marTop w:val="0"/>
                  <w:marBottom w:val="0"/>
                  <w:divBdr>
                    <w:top w:val="none" w:sz="0" w:space="0" w:color="auto"/>
                    <w:left w:val="none" w:sz="0" w:space="0" w:color="auto"/>
                    <w:bottom w:val="none" w:sz="0" w:space="0" w:color="auto"/>
                    <w:right w:val="none" w:sz="0" w:space="0" w:color="auto"/>
                  </w:divBdr>
                </w:div>
              </w:divsChild>
            </w:div>
            <w:div w:id="972247033">
              <w:marLeft w:val="0"/>
              <w:marRight w:val="0"/>
              <w:marTop w:val="240"/>
              <w:marBottom w:val="240"/>
              <w:divBdr>
                <w:top w:val="none" w:sz="0" w:space="0" w:color="auto"/>
                <w:left w:val="none" w:sz="0" w:space="0" w:color="auto"/>
                <w:bottom w:val="none" w:sz="0" w:space="0" w:color="auto"/>
                <w:right w:val="none" w:sz="0" w:space="0" w:color="auto"/>
              </w:divBdr>
              <w:divsChild>
                <w:div w:id="11332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7980">
          <w:marLeft w:val="0"/>
          <w:marRight w:val="0"/>
          <w:marTop w:val="0"/>
          <w:marBottom w:val="0"/>
          <w:divBdr>
            <w:top w:val="none" w:sz="0" w:space="0" w:color="auto"/>
            <w:left w:val="none" w:sz="0" w:space="0" w:color="auto"/>
            <w:bottom w:val="none" w:sz="0" w:space="0" w:color="auto"/>
            <w:right w:val="none" w:sz="0" w:space="0" w:color="auto"/>
          </w:divBdr>
        </w:div>
        <w:div w:id="1832528740">
          <w:marLeft w:val="0"/>
          <w:marRight w:val="0"/>
          <w:marTop w:val="0"/>
          <w:marBottom w:val="0"/>
          <w:divBdr>
            <w:top w:val="none" w:sz="0" w:space="0" w:color="auto"/>
            <w:left w:val="none" w:sz="0" w:space="0" w:color="auto"/>
            <w:bottom w:val="none" w:sz="0" w:space="0" w:color="auto"/>
            <w:right w:val="none" w:sz="0" w:space="0" w:color="auto"/>
          </w:divBdr>
        </w:div>
        <w:div w:id="1265527968">
          <w:marLeft w:val="0"/>
          <w:marRight w:val="0"/>
          <w:marTop w:val="0"/>
          <w:marBottom w:val="0"/>
          <w:divBdr>
            <w:top w:val="none" w:sz="0" w:space="0" w:color="auto"/>
            <w:left w:val="none" w:sz="0" w:space="0" w:color="auto"/>
            <w:bottom w:val="none" w:sz="0" w:space="0" w:color="auto"/>
            <w:right w:val="none" w:sz="0" w:space="0" w:color="auto"/>
          </w:divBdr>
        </w:div>
        <w:div w:id="151146276">
          <w:marLeft w:val="0"/>
          <w:marRight w:val="0"/>
          <w:marTop w:val="0"/>
          <w:marBottom w:val="0"/>
          <w:divBdr>
            <w:top w:val="none" w:sz="0" w:space="0" w:color="auto"/>
            <w:left w:val="none" w:sz="0" w:space="0" w:color="auto"/>
            <w:bottom w:val="none" w:sz="0" w:space="0" w:color="auto"/>
            <w:right w:val="none" w:sz="0" w:space="0" w:color="auto"/>
          </w:divBdr>
        </w:div>
        <w:div w:id="1776246583">
          <w:marLeft w:val="0"/>
          <w:marRight w:val="0"/>
          <w:marTop w:val="0"/>
          <w:marBottom w:val="0"/>
          <w:divBdr>
            <w:top w:val="none" w:sz="0" w:space="0" w:color="auto"/>
            <w:left w:val="none" w:sz="0" w:space="0" w:color="auto"/>
            <w:bottom w:val="none" w:sz="0" w:space="0" w:color="auto"/>
            <w:right w:val="none" w:sz="0" w:space="0" w:color="auto"/>
          </w:divBdr>
        </w:div>
        <w:div w:id="1539702937">
          <w:marLeft w:val="0"/>
          <w:marRight w:val="0"/>
          <w:marTop w:val="0"/>
          <w:marBottom w:val="0"/>
          <w:divBdr>
            <w:top w:val="none" w:sz="0" w:space="0" w:color="auto"/>
            <w:left w:val="none" w:sz="0" w:space="0" w:color="auto"/>
            <w:bottom w:val="none" w:sz="0" w:space="0" w:color="auto"/>
            <w:right w:val="none" w:sz="0" w:space="0" w:color="auto"/>
          </w:divBdr>
        </w:div>
        <w:div w:id="742028724">
          <w:marLeft w:val="0"/>
          <w:marRight w:val="0"/>
          <w:marTop w:val="0"/>
          <w:marBottom w:val="0"/>
          <w:divBdr>
            <w:top w:val="none" w:sz="0" w:space="0" w:color="auto"/>
            <w:left w:val="none" w:sz="0" w:space="0" w:color="auto"/>
            <w:bottom w:val="none" w:sz="0" w:space="0" w:color="auto"/>
            <w:right w:val="none" w:sz="0" w:space="0" w:color="auto"/>
          </w:divBdr>
          <w:divsChild>
            <w:div w:id="80571541">
              <w:marLeft w:val="0"/>
              <w:marRight w:val="0"/>
              <w:marTop w:val="240"/>
              <w:marBottom w:val="240"/>
              <w:divBdr>
                <w:top w:val="none" w:sz="0" w:space="0" w:color="auto"/>
                <w:left w:val="none" w:sz="0" w:space="0" w:color="auto"/>
                <w:bottom w:val="none" w:sz="0" w:space="0" w:color="auto"/>
                <w:right w:val="none" w:sz="0" w:space="0" w:color="auto"/>
              </w:divBdr>
              <w:divsChild>
                <w:div w:id="1758672760">
                  <w:marLeft w:val="0"/>
                  <w:marRight w:val="0"/>
                  <w:marTop w:val="0"/>
                  <w:marBottom w:val="0"/>
                  <w:divBdr>
                    <w:top w:val="none" w:sz="0" w:space="0" w:color="auto"/>
                    <w:left w:val="none" w:sz="0" w:space="0" w:color="auto"/>
                    <w:bottom w:val="none" w:sz="0" w:space="0" w:color="auto"/>
                    <w:right w:val="none" w:sz="0" w:space="0" w:color="auto"/>
                  </w:divBdr>
                </w:div>
              </w:divsChild>
            </w:div>
            <w:div w:id="1061830751">
              <w:marLeft w:val="0"/>
              <w:marRight w:val="0"/>
              <w:marTop w:val="240"/>
              <w:marBottom w:val="240"/>
              <w:divBdr>
                <w:top w:val="none" w:sz="0" w:space="0" w:color="auto"/>
                <w:left w:val="none" w:sz="0" w:space="0" w:color="auto"/>
                <w:bottom w:val="none" w:sz="0" w:space="0" w:color="auto"/>
                <w:right w:val="none" w:sz="0" w:space="0" w:color="auto"/>
              </w:divBdr>
              <w:divsChild>
                <w:div w:id="264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7149">
          <w:marLeft w:val="0"/>
          <w:marRight w:val="0"/>
          <w:marTop w:val="0"/>
          <w:marBottom w:val="0"/>
          <w:divBdr>
            <w:top w:val="none" w:sz="0" w:space="0" w:color="auto"/>
            <w:left w:val="none" w:sz="0" w:space="0" w:color="auto"/>
            <w:bottom w:val="none" w:sz="0" w:space="0" w:color="auto"/>
            <w:right w:val="none" w:sz="0" w:space="0" w:color="auto"/>
          </w:divBdr>
          <w:divsChild>
            <w:div w:id="207956218">
              <w:marLeft w:val="0"/>
              <w:marRight w:val="0"/>
              <w:marTop w:val="240"/>
              <w:marBottom w:val="240"/>
              <w:divBdr>
                <w:top w:val="none" w:sz="0" w:space="0" w:color="auto"/>
                <w:left w:val="none" w:sz="0" w:space="0" w:color="auto"/>
                <w:bottom w:val="none" w:sz="0" w:space="0" w:color="auto"/>
                <w:right w:val="none" w:sz="0" w:space="0" w:color="auto"/>
              </w:divBdr>
              <w:divsChild>
                <w:div w:id="1336804753">
                  <w:marLeft w:val="0"/>
                  <w:marRight w:val="0"/>
                  <w:marTop w:val="0"/>
                  <w:marBottom w:val="0"/>
                  <w:divBdr>
                    <w:top w:val="none" w:sz="0" w:space="0" w:color="auto"/>
                    <w:left w:val="none" w:sz="0" w:space="0" w:color="auto"/>
                    <w:bottom w:val="none" w:sz="0" w:space="0" w:color="auto"/>
                    <w:right w:val="none" w:sz="0" w:space="0" w:color="auto"/>
                  </w:divBdr>
                </w:div>
              </w:divsChild>
            </w:div>
            <w:div w:id="1246307606">
              <w:marLeft w:val="0"/>
              <w:marRight w:val="0"/>
              <w:marTop w:val="240"/>
              <w:marBottom w:val="240"/>
              <w:divBdr>
                <w:top w:val="none" w:sz="0" w:space="0" w:color="auto"/>
                <w:left w:val="none" w:sz="0" w:space="0" w:color="auto"/>
                <w:bottom w:val="none" w:sz="0" w:space="0" w:color="auto"/>
                <w:right w:val="none" w:sz="0" w:space="0" w:color="auto"/>
              </w:divBdr>
              <w:divsChild>
                <w:div w:id="15530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6367">
          <w:marLeft w:val="0"/>
          <w:marRight w:val="0"/>
          <w:marTop w:val="0"/>
          <w:marBottom w:val="0"/>
          <w:divBdr>
            <w:top w:val="none" w:sz="0" w:space="0" w:color="auto"/>
            <w:left w:val="none" w:sz="0" w:space="0" w:color="auto"/>
            <w:bottom w:val="none" w:sz="0" w:space="0" w:color="auto"/>
            <w:right w:val="none" w:sz="0" w:space="0" w:color="auto"/>
          </w:divBdr>
        </w:div>
        <w:div w:id="1419987182">
          <w:marLeft w:val="0"/>
          <w:marRight w:val="0"/>
          <w:marTop w:val="0"/>
          <w:marBottom w:val="0"/>
          <w:divBdr>
            <w:top w:val="none" w:sz="0" w:space="0" w:color="auto"/>
            <w:left w:val="none" w:sz="0" w:space="0" w:color="auto"/>
            <w:bottom w:val="none" w:sz="0" w:space="0" w:color="auto"/>
            <w:right w:val="none" w:sz="0" w:space="0" w:color="auto"/>
          </w:divBdr>
        </w:div>
        <w:div w:id="1736858363">
          <w:marLeft w:val="0"/>
          <w:marRight w:val="0"/>
          <w:marTop w:val="0"/>
          <w:marBottom w:val="0"/>
          <w:divBdr>
            <w:top w:val="none" w:sz="0" w:space="0" w:color="auto"/>
            <w:left w:val="none" w:sz="0" w:space="0" w:color="auto"/>
            <w:bottom w:val="none" w:sz="0" w:space="0" w:color="auto"/>
            <w:right w:val="none" w:sz="0" w:space="0" w:color="auto"/>
          </w:divBdr>
        </w:div>
        <w:div w:id="1629318916">
          <w:marLeft w:val="0"/>
          <w:marRight w:val="0"/>
          <w:marTop w:val="0"/>
          <w:marBottom w:val="0"/>
          <w:divBdr>
            <w:top w:val="none" w:sz="0" w:space="0" w:color="auto"/>
            <w:left w:val="none" w:sz="0" w:space="0" w:color="auto"/>
            <w:bottom w:val="none" w:sz="0" w:space="0" w:color="auto"/>
            <w:right w:val="none" w:sz="0" w:space="0" w:color="auto"/>
          </w:divBdr>
        </w:div>
        <w:div w:id="76951559">
          <w:marLeft w:val="0"/>
          <w:marRight w:val="0"/>
          <w:marTop w:val="0"/>
          <w:marBottom w:val="0"/>
          <w:divBdr>
            <w:top w:val="none" w:sz="0" w:space="0" w:color="auto"/>
            <w:left w:val="none" w:sz="0" w:space="0" w:color="auto"/>
            <w:bottom w:val="none" w:sz="0" w:space="0" w:color="auto"/>
            <w:right w:val="none" w:sz="0" w:space="0" w:color="auto"/>
          </w:divBdr>
        </w:div>
      </w:divsChild>
    </w:div>
    <w:div w:id="1171987847">
      <w:marLeft w:val="0"/>
      <w:marRight w:val="0"/>
      <w:marTop w:val="0"/>
      <w:marBottom w:val="0"/>
      <w:divBdr>
        <w:top w:val="none" w:sz="0" w:space="0" w:color="auto"/>
        <w:left w:val="none" w:sz="0" w:space="0" w:color="auto"/>
        <w:bottom w:val="none" w:sz="0" w:space="0" w:color="auto"/>
        <w:right w:val="none" w:sz="0" w:space="0" w:color="auto"/>
      </w:divBdr>
      <w:divsChild>
        <w:div w:id="1245259981">
          <w:marLeft w:val="0"/>
          <w:marRight w:val="0"/>
          <w:marTop w:val="0"/>
          <w:marBottom w:val="0"/>
          <w:divBdr>
            <w:top w:val="none" w:sz="0" w:space="0" w:color="auto"/>
            <w:left w:val="none" w:sz="0" w:space="0" w:color="auto"/>
            <w:bottom w:val="none" w:sz="0" w:space="0" w:color="auto"/>
            <w:right w:val="none" w:sz="0" w:space="0" w:color="auto"/>
          </w:divBdr>
          <w:divsChild>
            <w:div w:id="18461692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7442981">
                  <w:marLeft w:val="0"/>
                  <w:marRight w:val="0"/>
                  <w:marTop w:val="0"/>
                  <w:marBottom w:val="0"/>
                  <w:divBdr>
                    <w:top w:val="single" w:sz="6" w:space="6" w:color="000000"/>
                    <w:left w:val="none" w:sz="0" w:space="0" w:color="auto"/>
                    <w:bottom w:val="none" w:sz="0" w:space="0" w:color="auto"/>
                    <w:right w:val="none" w:sz="0" w:space="0" w:color="auto"/>
                  </w:divBdr>
                </w:div>
              </w:divsChild>
            </w:div>
            <w:div w:id="4982865">
              <w:marLeft w:val="0"/>
              <w:marRight w:val="0"/>
              <w:marTop w:val="240"/>
              <w:marBottom w:val="240"/>
              <w:divBdr>
                <w:top w:val="none" w:sz="0" w:space="0" w:color="auto"/>
                <w:left w:val="none" w:sz="0" w:space="0" w:color="auto"/>
                <w:bottom w:val="none" w:sz="0" w:space="0" w:color="auto"/>
                <w:right w:val="none" w:sz="0" w:space="0" w:color="auto"/>
              </w:divBdr>
              <w:divsChild>
                <w:div w:id="1380666640">
                  <w:marLeft w:val="0"/>
                  <w:marRight w:val="0"/>
                  <w:marTop w:val="0"/>
                  <w:marBottom w:val="0"/>
                  <w:divBdr>
                    <w:top w:val="none" w:sz="0" w:space="0" w:color="auto"/>
                    <w:left w:val="none" w:sz="0" w:space="0" w:color="auto"/>
                    <w:bottom w:val="none" w:sz="0" w:space="0" w:color="auto"/>
                    <w:right w:val="none" w:sz="0" w:space="0" w:color="auto"/>
                  </w:divBdr>
                </w:div>
              </w:divsChild>
            </w:div>
            <w:div w:id="962347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1576178">
                  <w:marLeft w:val="0"/>
                  <w:marRight w:val="0"/>
                  <w:marTop w:val="0"/>
                  <w:marBottom w:val="0"/>
                  <w:divBdr>
                    <w:top w:val="single" w:sz="6" w:space="6" w:color="000000"/>
                    <w:left w:val="none" w:sz="0" w:space="0" w:color="auto"/>
                    <w:bottom w:val="none" w:sz="0" w:space="0" w:color="auto"/>
                    <w:right w:val="none" w:sz="0" w:space="0" w:color="auto"/>
                  </w:divBdr>
                </w:div>
              </w:divsChild>
            </w:div>
            <w:div w:id="18736108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799649">
                  <w:marLeft w:val="240"/>
                  <w:marRight w:val="240"/>
                  <w:marTop w:val="0"/>
                  <w:marBottom w:val="0"/>
                  <w:divBdr>
                    <w:top w:val="none" w:sz="0" w:space="0" w:color="auto"/>
                    <w:left w:val="none" w:sz="0" w:space="0" w:color="auto"/>
                    <w:bottom w:val="none" w:sz="0" w:space="0" w:color="auto"/>
                    <w:right w:val="none" w:sz="0" w:space="0" w:color="auto"/>
                  </w:divBdr>
                </w:div>
                <w:div w:id="736325963">
                  <w:marLeft w:val="0"/>
                  <w:marRight w:val="0"/>
                  <w:marTop w:val="0"/>
                  <w:marBottom w:val="0"/>
                  <w:divBdr>
                    <w:top w:val="single" w:sz="6" w:space="6" w:color="000000"/>
                    <w:left w:val="none" w:sz="0" w:space="0" w:color="auto"/>
                    <w:bottom w:val="none" w:sz="0" w:space="0" w:color="auto"/>
                    <w:right w:val="none" w:sz="0" w:space="0" w:color="auto"/>
                  </w:divBdr>
                </w:div>
              </w:divsChild>
            </w:div>
            <w:div w:id="521625372">
              <w:marLeft w:val="0"/>
              <w:marRight w:val="0"/>
              <w:marTop w:val="0"/>
              <w:marBottom w:val="0"/>
              <w:divBdr>
                <w:top w:val="none" w:sz="0" w:space="0" w:color="auto"/>
                <w:left w:val="none" w:sz="0" w:space="0" w:color="auto"/>
                <w:bottom w:val="none" w:sz="0" w:space="0" w:color="auto"/>
                <w:right w:val="none" w:sz="0" w:space="0" w:color="auto"/>
              </w:divBdr>
              <w:divsChild>
                <w:div w:id="14916773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5341970">
                      <w:marLeft w:val="240"/>
                      <w:marRight w:val="240"/>
                      <w:marTop w:val="0"/>
                      <w:marBottom w:val="0"/>
                      <w:divBdr>
                        <w:top w:val="none" w:sz="0" w:space="0" w:color="auto"/>
                        <w:left w:val="none" w:sz="0" w:space="0" w:color="auto"/>
                        <w:bottom w:val="none" w:sz="0" w:space="0" w:color="auto"/>
                        <w:right w:val="none" w:sz="0" w:space="0" w:color="auto"/>
                      </w:divBdr>
                    </w:div>
                    <w:div w:id="996425294">
                      <w:marLeft w:val="0"/>
                      <w:marRight w:val="0"/>
                      <w:marTop w:val="0"/>
                      <w:marBottom w:val="0"/>
                      <w:divBdr>
                        <w:top w:val="single" w:sz="6" w:space="6" w:color="000000"/>
                        <w:left w:val="none" w:sz="0" w:space="0" w:color="auto"/>
                        <w:bottom w:val="none" w:sz="0" w:space="0" w:color="auto"/>
                        <w:right w:val="none" w:sz="0" w:space="0" w:color="auto"/>
                      </w:divBdr>
                      <w:divsChild>
                        <w:div w:id="6948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60177">
          <w:marLeft w:val="0"/>
          <w:marRight w:val="0"/>
          <w:marTop w:val="0"/>
          <w:marBottom w:val="0"/>
          <w:divBdr>
            <w:top w:val="none" w:sz="0" w:space="0" w:color="auto"/>
            <w:left w:val="none" w:sz="0" w:space="0" w:color="auto"/>
            <w:bottom w:val="none" w:sz="0" w:space="0" w:color="auto"/>
            <w:right w:val="none" w:sz="0" w:space="0" w:color="auto"/>
          </w:divBdr>
          <w:divsChild>
            <w:div w:id="1935163144">
              <w:marLeft w:val="0"/>
              <w:marRight w:val="0"/>
              <w:marTop w:val="240"/>
              <w:marBottom w:val="240"/>
              <w:divBdr>
                <w:top w:val="none" w:sz="0" w:space="0" w:color="auto"/>
                <w:left w:val="none" w:sz="0" w:space="0" w:color="auto"/>
                <w:bottom w:val="none" w:sz="0" w:space="0" w:color="auto"/>
                <w:right w:val="none" w:sz="0" w:space="0" w:color="auto"/>
              </w:divBdr>
              <w:divsChild>
                <w:div w:id="1538733219">
                  <w:marLeft w:val="0"/>
                  <w:marRight w:val="0"/>
                  <w:marTop w:val="0"/>
                  <w:marBottom w:val="0"/>
                  <w:divBdr>
                    <w:top w:val="none" w:sz="0" w:space="0" w:color="auto"/>
                    <w:left w:val="none" w:sz="0" w:space="0" w:color="auto"/>
                    <w:bottom w:val="none" w:sz="0" w:space="0" w:color="auto"/>
                    <w:right w:val="none" w:sz="0" w:space="0" w:color="auto"/>
                  </w:divBdr>
                </w:div>
              </w:divsChild>
            </w:div>
            <w:div w:id="6508643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6394647">
                  <w:marLeft w:val="240"/>
                  <w:marRight w:val="240"/>
                  <w:marTop w:val="0"/>
                  <w:marBottom w:val="0"/>
                  <w:divBdr>
                    <w:top w:val="none" w:sz="0" w:space="0" w:color="auto"/>
                    <w:left w:val="none" w:sz="0" w:space="0" w:color="auto"/>
                    <w:bottom w:val="none" w:sz="0" w:space="0" w:color="auto"/>
                    <w:right w:val="none" w:sz="0" w:space="0" w:color="auto"/>
                  </w:divBdr>
                </w:div>
                <w:div w:id="1178498848">
                  <w:marLeft w:val="0"/>
                  <w:marRight w:val="0"/>
                  <w:marTop w:val="0"/>
                  <w:marBottom w:val="0"/>
                  <w:divBdr>
                    <w:top w:val="single" w:sz="6" w:space="6" w:color="000000"/>
                    <w:left w:val="none" w:sz="0" w:space="0" w:color="auto"/>
                    <w:bottom w:val="none" w:sz="0" w:space="0" w:color="auto"/>
                    <w:right w:val="none" w:sz="0" w:space="0" w:color="auto"/>
                  </w:divBdr>
                </w:div>
              </w:divsChild>
            </w:div>
            <w:div w:id="1596356160">
              <w:marLeft w:val="0"/>
              <w:marRight w:val="0"/>
              <w:marTop w:val="0"/>
              <w:marBottom w:val="0"/>
              <w:divBdr>
                <w:top w:val="none" w:sz="0" w:space="0" w:color="auto"/>
                <w:left w:val="none" w:sz="0" w:space="0" w:color="auto"/>
                <w:bottom w:val="none" w:sz="0" w:space="0" w:color="auto"/>
                <w:right w:val="none" w:sz="0" w:space="0" w:color="auto"/>
              </w:divBdr>
              <w:divsChild>
                <w:div w:id="13905689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3134251">
                      <w:marLeft w:val="240"/>
                      <w:marRight w:val="240"/>
                      <w:marTop w:val="0"/>
                      <w:marBottom w:val="0"/>
                      <w:divBdr>
                        <w:top w:val="none" w:sz="0" w:space="0" w:color="auto"/>
                        <w:left w:val="none" w:sz="0" w:space="0" w:color="auto"/>
                        <w:bottom w:val="none" w:sz="0" w:space="0" w:color="auto"/>
                        <w:right w:val="none" w:sz="0" w:space="0" w:color="auto"/>
                      </w:divBdr>
                    </w:div>
                    <w:div w:id="1046952579">
                      <w:marLeft w:val="0"/>
                      <w:marRight w:val="0"/>
                      <w:marTop w:val="0"/>
                      <w:marBottom w:val="0"/>
                      <w:divBdr>
                        <w:top w:val="single" w:sz="6" w:space="6" w:color="000000"/>
                        <w:left w:val="none" w:sz="0" w:space="0" w:color="auto"/>
                        <w:bottom w:val="none" w:sz="0" w:space="0" w:color="auto"/>
                        <w:right w:val="none" w:sz="0" w:space="0" w:color="auto"/>
                      </w:divBdr>
                      <w:divsChild>
                        <w:div w:id="10019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389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363538">
                      <w:marLeft w:val="240"/>
                      <w:marRight w:val="240"/>
                      <w:marTop w:val="0"/>
                      <w:marBottom w:val="0"/>
                      <w:divBdr>
                        <w:top w:val="none" w:sz="0" w:space="0" w:color="auto"/>
                        <w:left w:val="none" w:sz="0" w:space="0" w:color="auto"/>
                        <w:bottom w:val="none" w:sz="0" w:space="0" w:color="auto"/>
                        <w:right w:val="none" w:sz="0" w:space="0" w:color="auto"/>
                      </w:divBdr>
                    </w:div>
                    <w:div w:id="150103996">
                      <w:marLeft w:val="0"/>
                      <w:marRight w:val="0"/>
                      <w:marTop w:val="0"/>
                      <w:marBottom w:val="0"/>
                      <w:divBdr>
                        <w:top w:val="single" w:sz="6" w:space="6" w:color="000000"/>
                        <w:left w:val="none" w:sz="0" w:space="0" w:color="auto"/>
                        <w:bottom w:val="none" w:sz="0" w:space="0" w:color="auto"/>
                        <w:right w:val="none" w:sz="0" w:space="0" w:color="auto"/>
                      </w:divBdr>
                      <w:divsChild>
                        <w:div w:id="569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312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357350">
                      <w:marLeft w:val="240"/>
                      <w:marRight w:val="240"/>
                      <w:marTop w:val="0"/>
                      <w:marBottom w:val="0"/>
                      <w:divBdr>
                        <w:top w:val="none" w:sz="0" w:space="0" w:color="auto"/>
                        <w:left w:val="none" w:sz="0" w:space="0" w:color="auto"/>
                        <w:bottom w:val="none" w:sz="0" w:space="0" w:color="auto"/>
                        <w:right w:val="none" w:sz="0" w:space="0" w:color="auto"/>
                      </w:divBdr>
                    </w:div>
                    <w:div w:id="1022046429">
                      <w:marLeft w:val="0"/>
                      <w:marRight w:val="0"/>
                      <w:marTop w:val="0"/>
                      <w:marBottom w:val="0"/>
                      <w:divBdr>
                        <w:top w:val="single" w:sz="6" w:space="6" w:color="000000"/>
                        <w:left w:val="none" w:sz="0" w:space="0" w:color="auto"/>
                        <w:bottom w:val="none" w:sz="0" w:space="0" w:color="auto"/>
                        <w:right w:val="none" w:sz="0" w:space="0" w:color="auto"/>
                      </w:divBdr>
                      <w:divsChild>
                        <w:div w:id="14367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700005">
          <w:marLeft w:val="0"/>
          <w:marRight w:val="0"/>
          <w:marTop w:val="0"/>
          <w:marBottom w:val="0"/>
          <w:divBdr>
            <w:top w:val="none" w:sz="0" w:space="0" w:color="auto"/>
            <w:left w:val="none" w:sz="0" w:space="0" w:color="auto"/>
            <w:bottom w:val="none" w:sz="0" w:space="0" w:color="auto"/>
            <w:right w:val="none" w:sz="0" w:space="0" w:color="auto"/>
          </w:divBdr>
          <w:divsChild>
            <w:div w:id="492257939">
              <w:marLeft w:val="0"/>
              <w:marRight w:val="0"/>
              <w:marTop w:val="0"/>
              <w:marBottom w:val="0"/>
              <w:divBdr>
                <w:top w:val="none" w:sz="0" w:space="0" w:color="auto"/>
                <w:left w:val="none" w:sz="0" w:space="0" w:color="auto"/>
                <w:bottom w:val="none" w:sz="0" w:space="0" w:color="auto"/>
                <w:right w:val="none" w:sz="0" w:space="0" w:color="auto"/>
              </w:divBdr>
              <w:divsChild>
                <w:div w:id="11729098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921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962211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30282336">
          <w:marLeft w:val="0"/>
          <w:marRight w:val="0"/>
          <w:marTop w:val="0"/>
          <w:marBottom w:val="0"/>
          <w:divBdr>
            <w:top w:val="none" w:sz="0" w:space="0" w:color="auto"/>
            <w:left w:val="none" w:sz="0" w:space="0" w:color="auto"/>
            <w:bottom w:val="none" w:sz="0" w:space="0" w:color="auto"/>
            <w:right w:val="none" w:sz="0" w:space="0" w:color="auto"/>
          </w:divBdr>
          <w:divsChild>
            <w:div w:id="1250459620">
              <w:marLeft w:val="0"/>
              <w:marRight w:val="0"/>
              <w:marTop w:val="240"/>
              <w:marBottom w:val="240"/>
              <w:divBdr>
                <w:top w:val="none" w:sz="0" w:space="0" w:color="auto"/>
                <w:left w:val="none" w:sz="0" w:space="0" w:color="auto"/>
                <w:bottom w:val="none" w:sz="0" w:space="0" w:color="auto"/>
                <w:right w:val="none" w:sz="0" w:space="0" w:color="auto"/>
              </w:divBdr>
              <w:divsChild>
                <w:div w:id="250896449">
                  <w:marLeft w:val="0"/>
                  <w:marRight w:val="0"/>
                  <w:marTop w:val="0"/>
                  <w:marBottom w:val="0"/>
                  <w:divBdr>
                    <w:top w:val="none" w:sz="0" w:space="0" w:color="auto"/>
                    <w:left w:val="none" w:sz="0" w:space="0" w:color="auto"/>
                    <w:bottom w:val="none" w:sz="0" w:space="0" w:color="auto"/>
                    <w:right w:val="none" w:sz="0" w:space="0" w:color="auto"/>
                  </w:divBdr>
                </w:div>
              </w:divsChild>
            </w:div>
            <w:div w:id="13322484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0406849">
                  <w:marLeft w:val="0"/>
                  <w:marRight w:val="0"/>
                  <w:marTop w:val="0"/>
                  <w:marBottom w:val="0"/>
                  <w:divBdr>
                    <w:top w:val="single" w:sz="6" w:space="6" w:color="000000"/>
                    <w:left w:val="none" w:sz="0" w:space="0" w:color="auto"/>
                    <w:bottom w:val="none" w:sz="0" w:space="0" w:color="auto"/>
                    <w:right w:val="none" w:sz="0" w:space="0" w:color="auto"/>
                  </w:divBdr>
                </w:div>
              </w:divsChild>
            </w:div>
            <w:div w:id="6172992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6411395">
                  <w:marLeft w:val="240"/>
                  <w:marRight w:val="240"/>
                  <w:marTop w:val="0"/>
                  <w:marBottom w:val="0"/>
                  <w:divBdr>
                    <w:top w:val="none" w:sz="0" w:space="0" w:color="auto"/>
                    <w:left w:val="none" w:sz="0" w:space="0" w:color="auto"/>
                    <w:bottom w:val="none" w:sz="0" w:space="0" w:color="auto"/>
                    <w:right w:val="none" w:sz="0" w:space="0" w:color="auto"/>
                  </w:divBdr>
                </w:div>
                <w:div w:id="583032526">
                  <w:marLeft w:val="0"/>
                  <w:marRight w:val="0"/>
                  <w:marTop w:val="0"/>
                  <w:marBottom w:val="0"/>
                  <w:divBdr>
                    <w:top w:val="single" w:sz="6" w:space="6" w:color="000000"/>
                    <w:left w:val="none" w:sz="0" w:space="0" w:color="auto"/>
                    <w:bottom w:val="none" w:sz="0" w:space="0" w:color="auto"/>
                    <w:right w:val="none" w:sz="0" w:space="0" w:color="auto"/>
                  </w:divBdr>
                </w:div>
              </w:divsChild>
            </w:div>
            <w:div w:id="1495875407">
              <w:marLeft w:val="0"/>
              <w:marRight w:val="0"/>
              <w:marTop w:val="0"/>
              <w:marBottom w:val="0"/>
              <w:divBdr>
                <w:top w:val="none" w:sz="0" w:space="0" w:color="auto"/>
                <w:left w:val="none" w:sz="0" w:space="0" w:color="auto"/>
                <w:bottom w:val="none" w:sz="0" w:space="0" w:color="auto"/>
                <w:right w:val="none" w:sz="0" w:space="0" w:color="auto"/>
              </w:divBdr>
              <w:divsChild>
                <w:div w:id="4604199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3272959">
                      <w:marLeft w:val="240"/>
                      <w:marRight w:val="240"/>
                      <w:marTop w:val="0"/>
                      <w:marBottom w:val="0"/>
                      <w:divBdr>
                        <w:top w:val="none" w:sz="0" w:space="0" w:color="auto"/>
                        <w:left w:val="none" w:sz="0" w:space="0" w:color="auto"/>
                        <w:bottom w:val="none" w:sz="0" w:space="0" w:color="auto"/>
                        <w:right w:val="none" w:sz="0" w:space="0" w:color="auto"/>
                      </w:divBdr>
                    </w:div>
                    <w:div w:id="1884946850">
                      <w:marLeft w:val="0"/>
                      <w:marRight w:val="0"/>
                      <w:marTop w:val="0"/>
                      <w:marBottom w:val="0"/>
                      <w:divBdr>
                        <w:top w:val="single" w:sz="6" w:space="6" w:color="000000"/>
                        <w:left w:val="none" w:sz="0" w:space="0" w:color="auto"/>
                        <w:bottom w:val="none" w:sz="0" w:space="0" w:color="auto"/>
                        <w:right w:val="none" w:sz="0" w:space="0" w:color="auto"/>
                      </w:divBdr>
                      <w:divsChild>
                        <w:div w:id="16329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70556">
          <w:marLeft w:val="0"/>
          <w:marRight w:val="0"/>
          <w:marTop w:val="0"/>
          <w:marBottom w:val="0"/>
          <w:divBdr>
            <w:top w:val="none" w:sz="0" w:space="0" w:color="auto"/>
            <w:left w:val="none" w:sz="0" w:space="0" w:color="auto"/>
            <w:bottom w:val="none" w:sz="0" w:space="0" w:color="auto"/>
            <w:right w:val="none" w:sz="0" w:space="0" w:color="auto"/>
          </w:divBdr>
          <w:divsChild>
            <w:div w:id="1987588794">
              <w:marLeft w:val="0"/>
              <w:marRight w:val="0"/>
              <w:marTop w:val="240"/>
              <w:marBottom w:val="240"/>
              <w:divBdr>
                <w:top w:val="none" w:sz="0" w:space="0" w:color="auto"/>
                <w:left w:val="none" w:sz="0" w:space="0" w:color="auto"/>
                <w:bottom w:val="none" w:sz="0" w:space="0" w:color="auto"/>
                <w:right w:val="none" w:sz="0" w:space="0" w:color="auto"/>
              </w:divBdr>
              <w:divsChild>
                <w:div w:id="706641892">
                  <w:marLeft w:val="0"/>
                  <w:marRight w:val="0"/>
                  <w:marTop w:val="0"/>
                  <w:marBottom w:val="0"/>
                  <w:divBdr>
                    <w:top w:val="none" w:sz="0" w:space="0" w:color="auto"/>
                    <w:left w:val="none" w:sz="0" w:space="0" w:color="auto"/>
                    <w:bottom w:val="none" w:sz="0" w:space="0" w:color="auto"/>
                    <w:right w:val="none" w:sz="0" w:space="0" w:color="auto"/>
                  </w:divBdr>
                </w:div>
              </w:divsChild>
            </w:div>
            <w:div w:id="17778208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7966970">
                  <w:marLeft w:val="240"/>
                  <w:marRight w:val="240"/>
                  <w:marTop w:val="0"/>
                  <w:marBottom w:val="0"/>
                  <w:divBdr>
                    <w:top w:val="none" w:sz="0" w:space="0" w:color="auto"/>
                    <w:left w:val="none" w:sz="0" w:space="0" w:color="auto"/>
                    <w:bottom w:val="none" w:sz="0" w:space="0" w:color="auto"/>
                    <w:right w:val="none" w:sz="0" w:space="0" w:color="auto"/>
                  </w:divBdr>
                </w:div>
                <w:div w:id="918976717">
                  <w:marLeft w:val="0"/>
                  <w:marRight w:val="0"/>
                  <w:marTop w:val="0"/>
                  <w:marBottom w:val="0"/>
                  <w:divBdr>
                    <w:top w:val="single" w:sz="6" w:space="6" w:color="000000"/>
                    <w:left w:val="none" w:sz="0" w:space="0" w:color="auto"/>
                    <w:bottom w:val="none" w:sz="0" w:space="0" w:color="auto"/>
                    <w:right w:val="none" w:sz="0" w:space="0" w:color="auto"/>
                  </w:divBdr>
                </w:div>
              </w:divsChild>
            </w:div>
            <w:div w:id="1298611327">
              <w:marLeft w:val="0"/>
              <w:marRight w:val="0"/>
              <w:marTop w:val="0"/>
              <w:marBottom w:val="0"/>
              <w:divBdr>
                <w:top w:val="none" w:sz="0" w:space="0" w:color="auto"/>
                <w:left w:val="none" w:sz="0" w:space="0" w:color="auto"/>
                <w:bottom w:val="none" w:sz="0" w:space="0" w:color="auto"/>
                <w:right w:val="none" w:sz="0" w:space="0" w:color="auto"/>
              </w:divBdr>
              <w:divsChild>
                <w:div w:id="12827600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6085884">
                      <w:marLeft w:val="240"/>
                      <w:marRight w:val="240"/>
                      <w:marTop w:val="0"/>
                      <w:marBottom w:val="0"/>
                      <w:divBdr>
                        <w:top w:val="none" w:sz="0" w:space="0" w:color="auto"/>
                        <w:left w:val="none" w:sz="0" w:space="0" w:color="auto"/>
                        <w:bottom w:val="none" w:sz="0" w:space="0" w:color="auto"/>
                        <w:right w:val="none" w:sz="0" w:space="0" w:color="auto"/>
                      </w:divBdr>
                    </w:div>
                    <w:div w:id="1911118069">
                      <w:marLeft w:val="0"/>
                      <w:marRight w:val="0"/>
                      <w:marTop w:val="0"/>
                      <w:marBottom w:val="0"/>
                      <w:divBdr>
                        <w:top w:val="single" w:sz="6" w:space="6" w:color="000000"/>
                        <w:left w:val="none" w:sz="0" w:space="0" w:color="auto"/>
                        <w:bottom w:val="none" w:sz="0" w:space="0" w:color="auto"/>
                        <w:right w:val="none" w:sz="0" w:space="0" w:color="auto"/>
                      </w:divBdr>
                      <w:divsChild>
                        <w:div w:id="17331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5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8347699">
                      <w:marLeft w:val="240"/>
                      <w:marRight w:val="240"/>
                      <w:marTop w:val="0"/>
                      <w:marBottom w:val="0"/>
                      <w:divBdr>
                        <w:top w:val="none" w:sz="0" w:space="0" w:color="auto"/>
                        <w:left w:val="none" w:sz="0" w:space="0" w:color="auto"/>
                        <w:bottom w:val="none" w:sz="0" w:space="0" w:color="auto"/>
                        <w:right w:val="none" w:sz="0" w:space="0" w:color="auto"/>
                      </w:divBdr>
                    </w:div>
                    <w:div w:id="1765029775">
                      <w:marLeft w:val="0"/>
                      <w:marRight w:val="0"/>
                      <w:marTop w:val="0"/>
                      <w:marBottom w:val="0"/>
                      <w:divBdr>
                        <w:top w:val="single" w:sz="6" w:space="6" w:color="000000"/>
                        <w:left w:val="none" w:sz="0" w:space="0" w:color="auto"/>
                        <w:bottom w:val="none" w:sz="0" w:space="0" w:color="auto"/>
                        <w:right w:val="none" w:sz="0" w:space="0" w:color="auto"/>
                      </w:divBdr>
                      <w:divsChild>
                        <w:div w:id="16096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0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7333327">
                      <w:marLeft w:val="240"/>
                      <w:marRight w:val="240"/>
                      <w:marTop w:val="0"/>
                      <w:marBottom w:val="0"/>
                      <w:divBdr>
                        <w:top w:val="none" w:sz="0" w:space="0" w:color="auto"/>
                        <w:left w:val="none" w:sz="0" w:space="0" w:color="auto"/>
                        <w:bottom w:val="none" w:sz="0" w:space="0" w:color="auto"/>
                        <w:right w:val="none" w:sz="0" w:space="0" w:color="auto"/>
                      </w:divBdr>
                    </w:div>
                    <w:div w:id="1548837559">
                      <w:marLeft w:val="0"/>
                      <w:marRight w:val="0"/>
                      <w:marTop w:val="0"/>
                      <w:marBottom w:val="0"/>
                      <w:divBdr>
                        <w:top w:val="single" w:sz="6" w:space="6" w:color="000000"/>
                        <w:left w:val="none" w:sz="0" w:space="0" w:color="auto"/>
                        <w:bottom w:val="none" w:sz="0" w:space="0" w:color="auto"/>
                        <w:right w:val="none" w:sz="0" w:space="0" w:color="auto"/>
                      </w:divBdr>
                      <w:divsChild>
                        <w:div w:id="8253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08036">
          <w:marLeft w:val="0"/>
          <w:marRight w:val="0"/>
          <w:marTop w:val="0"/>
          <w:marBottom w:val="0"/>
          <w:divBdr>
            <w:top w:val="none" w:sz="0" w:space="0" w:color="auto"/>
            <w:left w:val="none" w:sz="0" w:space="0" w:color="auto"/>
            <w:bottom w:val="none" w:sz="0" w:space="0" w:color="auto"/>
            <w:right w:val="none" w:sz="0" w:space="0" w:color="auto"/>
          </w:divBdr>
          <w:divsChild>
            <w:div w:id="14843477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3292591">
                  <w:marLeft w:val="0"/>
                  <w:marRight w:val="0"/>
                  <w:marTop w:val="0"/>
                  <w:marBottom w:val="0"/>
                  <w:divBdr>
                    <w:top w:val="single" w:sz="6" w:space="6" w:color="000000"/>
                    <w:left w:val="none" w:sz="0" w:space="0" w:color="auto"/>
                    <w:bottom w:val="none" w:sz="0" w:space="0" w:color="auto"/>
                    <w:right w:val="none" w:sz="0" w:space="0" w:color="auto"/>
                  </w:divBdr>
                </w:div>
              </w:divsChild>
            </w:div>
            <w:div w:id="866529856">
              <w:marLeft w:val="720"/>
              <w:marRight w:val="0"/>
              <w:marTop w:val="240"/>
              <w:marBottom w:val="240"/>
              <w:divBdr>
                <w:top w:val="none" w:sz="0" w:space="0" w:color="auto"/>
                <w:left w:val="none" w:sz="0" w:space="0" w:color="auto"/>
                <w:bottom w:val="none" w:sz="0" w:space="0" w:color="auto"/>
                <w:right w:val="none" w:sz="0" w:space="0" w:color="auto"/>
              </w:divBdr>
              <w:divsChild>
                <w:div w:id="328170936">
                  <w:marLeft w:val="0"/>
                  <w:marRight w:val="0"/>
                  <w:marTop w:val="0"/>
                  <w:marBottom w:val="0"/>
                  <w:divBdr>
                    <w:top w:val="none" w:sz="0" w:space="0" w:color="auto"/>
                    <w:left w:val="none" w:sz="0" w:space="0" w:color="auto"/>
                    <w:bottom w:val="none" w:sz="0" w:space="0" w:color="auto"/>
                    <w:right w:val="none" w:sz="0" w:space="0" w:color="auto"/>
                  </w:divBdr>
                </w:div>
              </w:divsChild>
            </w:div>
            <w:div w:id="868833699">
              <w:marLeft w:val="0"/>
              <w:marRight w:val="0"/>
              <w:marTop w:val="0"/>
              <w:marBottom w:val="0"/>
              <w:divBdr>
                <w:top w:val="none" w:sz="0" w:space="0" w:color="auto"/>
                <w:left w:val="none" w:sz="0" w:space="0" w:color="auto"/>
                <w:bottom w:val="none" w:sz="0" w:space="0" w:color="auto"/>
                <w:right w:val="none" w:sz="0" w:space="0" w:color="auto"/>
              </w:divBdr>
              <w:divsChild>
                <w:div w:id="16494343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619886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1815586">
                  <w:marLeft w:val="0"/>
                  <w:marRight w:val="0"/>
                  <w:marTop w:val="0"/>
                  <w:marBottom w:val="0"/>
                  <w:divBdr>
                    <w:top w:val="single" w:sz="6" w:space="6" w:color="000000"/>
                    <w:left w:val="none" w:sz="0" w:space="0" w:color="auto"/>
                    <w:bottom w:val="none" w:sz="0" w:space="0" w:color="auto"/>
                    <w:right w:val="none" w:sz="0" w:space="0" w:color="auto"/>
                  </w:divBdr>
                </w:div>
              </w:divsChild>
            </w:div>
            <w:div w:id="1352217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5319170">
                  <w:marLeft w:val="240"/>
                  <w:marRight w:val="240"/>
                  <w:marTop w:val="0"/>
                  <w:marBottom w:val="0"/>
                  <w:divBdr>
                    <w:top w:val="none" w:sz="0" w:space="0" w:color="auto"/>
                    <w:left w:val="none" w:sz="0" w:space="0" w:color="auto"/>
                    <w:bottom w:val="none" w:sz="0" w:space="0" w:color="auto"/>
                    <w:right w:val="none" w:sz="0" w:space="0" w:color="auto"/>
                  </w:divBdr>
                </w:div>
                <w:div w:id="110978534">
                  <w:marLeft w:val="0"/>
                  <w:marRight w:val="0"/>
                  <w:marTop w:val="0"/>
                  <w:marBottom w:val="0"/>
                  <w:divBdr>
                    <w:top w:val="single" w:sz="6" w:space="6" w:color="000000"/>
                    <w:left w:val="none" w:sz="0" w:space="0" w:color="auto"/>
                    <w:bottom w:val="none" w:sz="0" w:space="0" w:color="auto"/>
                    <w:right w:val="none" w:sz="0" w:space="0" w:color="auto"/>
                  </w:divBdr>
                  <w:divsChild>
                    <w:div w:id="715391183">
                      <w:marLeft w:val="0"/>
                      <w:marRight w:val="0"/>
                      <w:marTop w:val="240"/>
                      <w:marBottom w:val="240"/>
                      <w:divBdr>
                        <w:top w:val="none" w:sz="0" w:space="0" w:color="auto"/>
                        <w:left w:val="none" w:sz="0" w:space="0" w:color="auto"/>
                        <w:bottom w:val="none" w:sz="0" w:space="0" w:color="auto"/>
                        <w:right w:val="none" w:sz="0" w:space="0" w:color="auto"/>
                      </w:divBdr>
                      <w:divsChild>
                        <w:div w:id="11358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1954">
              <w:marLeft w:val="0"/>
              <w:marRight w:val="0"/>
              <w:marTop w:val="0"/>
              <w:marBottom w:val="0"/>
              <w:divBdr>
                <w:top w:val="none" w:sz="0" w:space="0" w:color="auto"/>
                <w:left w:val="none" w:sz="0" w:space="0" w:color="auto"/>
                <w:bottom w:val="none" w:sz="0" w:space="0" w:color="auto"/>
                <w:right w:val="none" w:sz="0" w:space="0" w:color="auto"/>
              </w:divBdr>
              <w:divsChild>
                <w:div w:id="7165128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9816702">
                      <w:marLeft w:val="240"/>
                      <w:marRight w:val="240"/>
                      <w:marTop w:val="0"/>
                      <w:marBottom w:val="0"/>
                      <w:divBdr>
                        <w:top w:val="none" w:sz="0" w:space="0" w:color="auto"/>
                        <w:left w:val="none" w:sz="0" w:space="0" w:color="auto"/>
                        <w:bottom w:val="none" w:sz="0" w:space="0" w:color="auto"/>
                        <w:right w:val="none" w:sz="0" w:space="0" w:color="auto"/>
                      </w:divBdr>
                    </w:div>
                    <w:div w:id="222913661">
                      <w:marLeft w:val="0"/>
                      <w:marRight w:val="0"/>
                      <w:marTop w:val="0"/>
                      <w:marBottom w:val="0"/>
                      <w:divBdr>
                        <w:top w:val="single" w:sz="6" w:space="6" w:color="000000"/>
                        <w:left w:val="none" w:sz="0" w:space="0" w:color="auto"/>
                        <w:bottom w:val="none" w:sz="0" w:space="0" w:color="auto"/>
                        <w:right w:val="none" w:sz="0" w:space="0" w:color="auto"/>
                      </w:divBdr>
                      <w:divsChild>
                        <w:div w:id="465317394">
                          <w:marLeft w:val="0"/>
                          <w:marRight w:val="0"/>
                          <w:marTop w:val="0"/>
                          <w:marBottom w:val="0"/>
                          <w:divBdr>
                            <w:top w:val="none" w:sz="0" w:space="0" w:color="auto"/>
                            <w:left w:val="none" w:sz="0" w:space="0" w:color="auto"/>
                            <w:bottom w:val="none" w:sz="0" w:space="0" w:color="auto"/>
                            <w:right w:val="none" w:sz="0" w:space="0" w:color="auto"/>
                          </w:divBdr>
                          <w:divsChild>
                            <w:div w:id="1883129955">
                              <w:marLeft w:val="0"/>
                              <w:marRight w:val="0"/>
                              <w:marTop w:val="240"/>
                              <w:marBottom w:val="240"/>
                              <w:divBdr>
                                <w:top w:val="none" w:sz="0" w:space="0" w:color="auto"/>
                                <w:left w:val="none" w:sz="0" w:space="0" w:color="auto"/>
                                <w:bottom w:val="none" w:sz="0" w:space="0" w:color="auto"/>
                                <w:right w:val="none" w:sz="0" w:space="0" w:color="auto"/>
                              </w:divBdr>
                              <w:divsChild>
                                <w:div w:id="8465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3172028">
                      <w:marLeft w:val="240"/>
                      <w:marRight w:val="240"/>
                      <w:marTop w:val="0"/>
                      <w:marBottom w:val="0"/>
                      <w:divBdr>
                        <w:top w:val="none" w:sz="0" w:space="0" w:color="auto"/>
                        <w:left w:val="none" w:sz="0" w:space="0" w:color="auto"/>
                        <w:bottom w:val="none" w:sz="0" w:space="0" w:color="auto"/>
                        <w:right w:val="none" w:sz="0" w:space="0" w:color="auto"/>
                      </w:divBdr>
                    </w:div>
                    <w:div w:id="1214385889">
                      <w:marLeft w:val="0"/>
                      <w:marRight w:val="0"/>
                      <w:marTop w:val="0"/>
                      <w:marBottom w:val="0"/>
                      <w:divBdr>
                        <w:top w:val="single" w:sz="6" w:space="6" w:color="000000"/>
                        <w:left w:val="none" w:sz="0" w:space="0" w:color="auto"/>
                        <w:bottom w:val="none" w:sz="0" w:space="0" w:color="auto"/>
                        <w:right w:val="none" w:sz="0" w:space="0" w:color="auto"/>
                      </w:divBdr>
                      <w:divsChild>
                        <w:div w:id="1100299640">
                          <w:marLeft w:val="0"/>
                          <w:marRight w:val="0"/>
                          <w:marTop w:val="0"/>
                          <w:marBottom w:val="0"/>
                          <w:divBdr>
                            <w:top w:val="none" w:sz="0" w:space="0" w:color="auto"/>
                            <w:left w:val="none" w:sz="0" w:space="0" w:color="auto"/>
                            <w:bottom w:val="none" w:sz="0" w:space="0" w:color="auto"/>
                            <w:right w:val="none" w:sz="0" w:space="0" w:color="auto"/>
                          </w:divBdr>
                          <w:divsChild>
                            <w:div w:id="1613048656">
                              <w:marLeft w:val="720"/>
                              <w:marRight w:val="0"/>
                              <w:marTop w:val="240"/>
                              <w:marBottom w:val="240"/>
                              <w:divBdr>
                                <w:top w:val="none" w:sz="0" w:space="0" w:color="auto"/>
                                <w:left w:val="none" w:sz="0" w:space="0" w:color="auto"/>
                                <w:bottom w:val="none" w:sz="0" w:space="0" w:color="auto"/>
                                <w:right w:val="none" w:sz="0" w:space="0" w:color="auto"/>
                              </w:divBdr>
                              <w:divsChild>
                                <w:div w:id="6853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5348">
          <w:marLeft w:val="0"/>
          <w:marRight w:val="0"/>
          <w:marTop w:val="0"/>
          <w:marBottom w:val="0"/>
          <w:divBdr>
            <w:top w:val="none" w:sz="0" w:space="0" w:color="auto"/>
            <w:left w:val="none" w:sz="0" w:space="0" w:color="auto"/>
            <w:bottom w:val="none" w:sz="0" w:space="0" w:color="auto"/>
            <w:right w:val="none" w:sz="0" w:space="0" w:color="auto"/>
          </w:divBdr>
          <w:divsChild>
            <w:div w:id="1183765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3408596">
                  <w:marLeft w:val="0"/>
                  <w:marRight w:val="0"/>
                  <w:marTop w:val="0"/>
                  <w:marBottom w:val="0"/>
                  <w:divBdr>
                    <w:top w:val="single" w:sz="6" w:space="6" w:color="000000"/>
                    <w:left w:val="none" w:sz="0" w:space="0" w:color="auto"/>
                    <w:bottom w:val="none" w:sz="0" w:space="0" w:color="auto"/>
                    <w:right w:val="none" w:sz="0" w:space="0" w:color="auto"/>
                  </w:divBdr>
                </w:div>
              </w:divsChild>
            </w:div>
            <w:div w:id="4310462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8067456">
                  <w:marLeft w:val="240"/>
                  <w:marRight w:val="240"/>
                  <w:marTop w:val="0"/>
                  <w:marBottom w:val="0"/>
                  <w:divBdr>
                    <w:top w:val="none" w:sz="0" w:space="0" w:color="auto"/>
                    <w:left w:val="none" w:sz="0" w:space="0" w:color="auto"/>
                    <w:bottom w:val="none" w:sz="0" w:space="0" w:color="auto"/>
                    <w:right w:val="none" w:sz="0" w:space="0" w:color="auto"/>
                  </w:divBdr>
                </w:div>
                <w:div w:id="1340423820">
                  <w:marLeft w:val="0"/>
                  <w:marRight w:val="0"/>
                  <w:marTop w:val="0"/>
                  <w:marBottom w:val="0"/>
                  <w:divBdr>
                    <w:top w:val="single" w:sz="6" w:space="6" w:color="000000"/>
                    <w:left w:val="none" w:sz="0" w:space="0" w:color="auto"/>
                    <w:bottom w:val="none" w:sz="0" w:space="0" w:color="auto"/>
                    <w:right w:val="none" w:sz="0" w:space="0" w:color="auto"/>
                  </w:divBdr>
                </w:div>
              </w:divsChild>
            </w:div>
            <w:div w:id="38827569">
              <w:marLeft w:val="0"/>
              <w:marRight w:val="0"/>
              <w:marTop w:val="240"/>
              <w:marBottom w:val="240"/>
              <w:divBdr>
                <w:top w:val="none" w:sz="0" w:space="0" w:color="auto"/>
                <w:left w:val="none" w:sz="0" w:space="0" w:color="auto"/>
                <w:bottom w:val="none" w:sz="0" w:space="0" w:color="auto"/>
                <w:right w:val="none" w:sz="0" w:space="0" w:color="auto"/>
              </w:divBdr>
              <w:divsChild>
                <w:div w:id="287589864">
                  <w:marLeft w:val="0"/>
                  <w:marRight w:val="0"/>
                  <w:marTop w:val="0"/>
                  <w:marBottom w:val="0"/>
                  <w:divBdr>
                    <w:top w:val="none" w:sz="0" w:space="0" w:color="auto"/>
                    <w:left w:val="none" w:sz="0" w:space="0" w:color="auto"/>
                    <w:bottom w:val="none" w:sz="0" w:space="0" w:color="auto"/>
                    <w:right w:val="none" w:sz="0" w:space="0" w:color="auto"/>
                  </w:divBdr>
                </w:div>
              </w:divsChild>
            </w:div>
            <w:div w:id="548959657">
              <w:marLeft w:val="0"/>
              <w:marRight w:val="0"/>
              <w:marTop w:val="0"/>
              <w:marBottom w:val="0"/>
              <w:divBdr>
                <w:top w:val="none" w:sz="0" w:space="0" w:color="auto"/>
                <w:left w:val="none" w:sz="0" w:space="0" w:color="auto"/>
                <w:bottom w:val="none" w:sz="0" w:space="0" w:color="auto"/>
                <w:right w:val="none" w:sz="0" w:space="0" w:color="auto"/>
              </w:divBdr>
              <w:divsChild>
                <w:div w:id="17547440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7397087">
                      <w:marLeft w:val="240"/>
                      <w:marRight w:val="240"/>
                      <w:marTop w:val="0"/>
                      <w:marBottom w:val="0"/>
                      <w:divBdr>
                        <w:top w:val="none" w:sz="0" w:space="0" w:color="auto"/>
                        <w:left w:val="none" w:sz="0" w:space="0" w:color="auto"/>
                        <w:bottom w:val="none" w:sz="0" w:space="0" w:color="auto"/>
                        <w:right w:val="none" w:sz="0" w:space="0" w:color="auto"/>
                      </w:divBdr>
                    </w:div>
                    <w:div w:id="1575702910">
                      <w:marLeft w:val="0"/>
                      <w:marRight w:val="0"/>
                      <w:marTop w:val="0"/>
                      <w:marBottom w:val="0"/>
                      <w:divBdr>
                        <w:top w:val="single" w:sz="6" w:space="6" w:color="000000"/>
                        <w:left w:val="none" w:sz="0" w:space="0" w:color="auto"/>
                        <w:bottom w:val="none" w:sz="0" w:space="0" w:color="auto"/>
                        <w:right w:val="none" w:sz="0" w:space="0" w:color="auto"/>
                      </w:divBdr>
                      <w:divsChild>
                        <w:div w:id="1757944272">
                          <w:marLeft w:val="0"/>
                          <w:marRight w:val="0"/>
                          <w:marTop w:val="0"/>
                          <w:marBottom w:val="0"/>
                          <w:divBdr>
                            <w:top w:val="none" w:sz="0" w:space="0" w:color="auto"/>
                            <w:left w:val="none" w:sz="0" w:space="0" w:color="auto"/>
                            <w:bottom w:val="none" w:sz="0" w:space="0" w:color="auto"/>
                            <w:right w:val="none" w:sz="0" w:space="0" w:color="auto"/>
                          </w:divBdr>
                          <w:divsChild>
                            <w:div w:id="582180039">
                              <w:marLeft w:val="0"/>
                              <w:marRight w:val="0"/>
                              <w:marTop w:val="240"/>
                              <w:marBottom w:val="240"/>
                              <w:divBdr>
                                <w:top w:val="none" w:sz="0" w:space="0" w:color="auto"/>
                                <w:left w:val="none" w:sz="0" w:space="0" w:color="auto"/>
                                <w:bottom w:val="none" w:sz="0" w:space="0" w:color="auto"/>
                                <w:right w:val="none" w:sz="0" w:space="0" w:color="auto"/>
                              </w:divBdr>
                              <w:divsChild>
                                <w:div w:id="26754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60020">
          <w:marLeft w:val="0"/>
          <w:marRight w:val="0"/>
          <w:marTop w:val="0"/>
          <w:marBottom w:val="0"/>
          <w:divBdr>
            <w:top w:val="none" w:sz="0" w:space="0" w:color="auto"/>
            <w:left w:val="none" w:sz="0" w:space="0" w:color="auto"/>
            <w:bottom w:val="none" w:sz="0" w:space="0" w:color="auto"/>
            <w:right w:val="none" w:sz="0" w:space="0" w:color="auto"/>
          </w:divBdr>
          <w:divsChild>
            <w:div w:id="1109619940">
              <w:marLeft w:val="0"/>
              <w:marRight w:val="0"/>
              <w:marTop w:val="0"/>
              <w:marBottom w:val="0"/>
              <w:divBdr>
                <w:top w:val="none" w:sz="0" w:space="0" w:color="auto"/>
                <w:left w:val="none" w:sz="0" w:space="0" w:color="auto"/>
                <w:bottom w:val="none" w:sz="0" w:space="0" w:color="auto"/>
                <w:right w:val="none" w:sz="0" w:space="0" w:color="auto"/>
              </w:divBdr>
              <w:divsChild>
                <w:div w:id="469940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91543034">
              <w:marLeft w:val="0"/>
              <w:marRight w:val="0"/>
              <w:marTop w:val="0"/>
              <w:marBottom w:val="0"/>
              <w:divBdr>
                <w:top w:val="none" w:sz="0" w:space="0" w:color="auto"/>
                <w:left w:val="none" w:sz="0" w:space="0" w:color="auto"/>
                <w:bottom w:val="none" w:sz="0" w:space="0" w:color="auto"/>
                <w:right w:val="none" w:sz="0" w:space="0" w:color="auto"/>
              </w:divBdr>
              <w:divsChild>
                <w:div w:id="190800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5850166">
                      <w:marLeft w:val="240"/>
                      <w:marRight w:val="240"/>
                      <w:marTop w:val="0"/>
                      <w:marBottom w:val="0"/>
                      <w:divBdr>
                        <w:top w:val="none" w:sz="0" w:space="0" w:color="auto"/>
                        <w:left w:val="none" w:sz="0" w:space="0" w:color="auto"/>
                        <w:bottom w:val="none" w:sz="0" w:space="0" w:color="auto"/>
                        <w:right w:val="none" w:sz="0" w:space="0" w:color="auto"/>
                      </w:divBdr>
                    </w:div>
                    <w:div w:id="948703790">
                      <w:marLeft w:val="0"/>
                      <w:marRight w:val="0"/>
                      <w:marTop w:val="0"/>
                      <w:marBottom w:val="0"/>
                      <w:divBdr>
                        <w:top w:val="single" w:sz="6" w:space="6" w:color="000000"/>
                        <w:left w:val="none" w:sz="0" w:space="0" w:color="auto"/>
                        <w:bottom w:val="none" w:sz="0" w:space="0" w:color="auto"/>
                        <w:right w:val="none" w:sz="0" w:space="0" w:color="auto"/>
                      </w:divBdr>
                      <w:divsChild>
                        <w:div w:id="949165093">
                          <w:marLeft w:val="0"/>
                          <w:marRight w:val="0"/>
                          <w:marTop w:val="0"/>
                          <w:marBottom w:val="0"/>
                          <w:divBdr>
                            <w:top w:val="none" w:sz="0" w:space="0" w:color="auto"/>
                            <w:left w:val="none" w:sz="0" w:space="0" w:color="auto"/>
                            <w:bottom w:val="none" w:sz="0" w:space="0" w:color="auto"/>
                            <w:right w:val="none" w:sz="0" w:space="0" w:color="auto"/>
                          </w:divBdr>
                          <w:divsChild>
                            <w:div w:id="1617443452">
                              <w:marLeft w:val="0"/>
                              <w:marRight w:val="0"/>
                              <w:marTop w:val="240"/>
                              <w:marBottom w:val="240"/>
                              <w:divBdr>
                                <w:top w:val="none" w:sz="0" w:space="0" w:color="auto"/>
                                <w:left w:val="none" w:sz="0" w:space="0" w:color="auto"/>
                                <w:bottom w:val="none" w:sz="0" w:space="0" w:color="auto"/>
                                <w:right w:val="none" w:sz="0" w:space="0" w:color="auto"/>
                              </w:divBdr>
                              <w:divsChild>
                                <w:div w:id="1302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25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4731586">
                      <w:marLeft w:val="240"/>
                      <w:marRight w:val="240"/>
                      <w:marTop w:val="0"/>
                      <w:marBottom w:val="0"/>
                      <w:divBdr>
                        <w:top w:val="none" w:sz="0" w:space="0" w:color="auto"/>
                        <w:left w:val="none" w:sz="0" w:space="0" w:color="auto"/>
                        <w:bottom w:val="none" w:sz="0" w:space="0" w:color="auto"/>
                        <w:right w:val="none" w:sz="0" w:space="0" w:color="auto"/>
                      </w:divBdr>
                    </w:div>
                    <w:div w:id="2018343030">
                      <w:marLeft w:val="0"/>
                      <w:marRight w:val="0"/>
                      <w:marTop w:val="0"/>
                      <w:marBottom w:val="0"/>
                      <w:divBdr>
                        <w:top w:val="single" w:sz="6" w:space="6" w:color="000000"/>
                        <w:left w:val="none" w:sz="0" w:space="0" w:color="auto"/>
                        <w:bottom w:val="none" w:sz="0" w:space="0" w:color="auto"/>
                        <w:right w:val="none" w:sz="0" w:space="0" w:color="auto"/>
                      </w:divBdr>
                      <w:divsChild>
                        <w:div w:id="1930389067">
                          <w:marLeft w:val="0"/>
                          <w:marRight w:val="0"/>
                          <w:marTop w:val="0"/>
                          <w:marBottom w:val="0"/>
                          <w:divBdr>
                            <w:top w:val="none" w:sz="0" w:space="0" w:color="auto"/>
                            <w:left w:val="none" w:sz="0" w:space="0" w:color="auto"/>
                            <w:bottom w:val="none" w:sz="0" w:space="0" w:color="auto"/>
                            <w:right w:val="none" w:sz="0" w:space="0" w:color="auto"/>
                          </w:divBdr>
                          <w:divsChild>
                            <w:div w:id="1186358709">
                              <w:marLeft w:val="0"/>
                              <w:marRight w:val="0"/>
                              <w:marTop w:val="240"/>
                              <w:marBottom w:val="240"/>
                              <w:divBdr>
                                <w:top w:val="none" w:sz="0" w:space="0" w:color="auto"/>
                                <w:left w:val="none" w:sz="0" w:space="0" w:color="auto"/>
                                <w:bottom w:val="none" w:sz="0" w:space="0" w:color="auto"/>
                                <w:right w:val="none" w:sz="0" w:space="0" w:color="auto"/>
                              </w:divBdr>
                              <w:divsChild>
                                <w:div w:id="714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879925">
              <w:marLeft w:val="0"/>
              <w:marRight w:val="0"/>
              <w:marTop w:val="0"/>
              <w:marBottom w:val="0"/>
              <w:divBdr>
                <w:top w:val="none" w:sz="0" w:space="0" w:color="auto"/>
                <w:left w:val="none" w:sz="0" w:space="0" w:color="auto"/>
                <w:bottom w:val="none" w:sz="0" w:space="0" w:color="auto"/>
                <w:right w:val="none" w:sz="0" w:space="0" w:color="auto"/>
              </w:divBdr>
            </w:div>
            <w:div w:id="986281953">
              <w:marLeft w:val="0"/>
              <w:marRight w:val="0"/>
              <w:marTop w:val="0"/>
              <w:marBottom w:val="0"/>
              <w:divBdr>
                <w:top w:val="none" w:sz="0" w:space="0" w:color="auto"/>
                <w:left w:val="none" w:sz="0" w:space="0" w:color="auto"/>
                <w:bottom w:val="none" w:sz="0" w:space="0" w:color="auto"/>
                <w:right w:val="none" w:sz="0" w:space="0" w:color="auto"/>
              </w:divBdr>
              <w:divsChild>
                <w:div w:id="9506274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0216051">
                      <w:marLeft w:val="240"/>
                      <w:marRight w:val="240"/>
                      <w:marTop w:val="0"/>
                      <w:marBottom w:val="0"/>
                      <w:divBdr>
                        <w:top w:val="none" w:sz="0" w:space="0" w:color="auto"/>
                        <w:left w:val="none" w:sz="0" w:space="0" w:color="auto"/>
                        <w:bottom w:val="none" w:sz="0" w:space="0" w:color="auto"/>
                        <w:right w:val="none" w:sz="0" w:space="0" w:color="auto"/>
                      </w:divBdr>
                    </w:div>
                    <w:div w:id="1660962342">
                      <w:marLeft w:val="0"/>
                      <w:marRight w:val="0"/>
                      <w:marTop w:val="0"/>
                      <w:marBottom w:val="0"/>
                      <w:divBdr>
                        <w:top w:val="single" w:sz="6" w:space="6" w:color="000000"/>
                        <w:left w:val="none" w:sz="0" w:space="0" w:color="auto"/>
                        <w:bottom w:val="none" w:sz="0" w:space="0" w:color="auto"/>
                        <w:right w:val="none" w:sz="0" w:space="0" w:color="auto"/>
                      </w:divBdr>
                      <w:divsChild>
                        <w:div w:id="1610703061">
                          <w:marLeft w:val="0"/>
                          <w:marRight w:val="0"/>
                          <w:marTop w:val="0"/>
                          <w:marBottom w:val="0"/>
                          <w:divBdr>
                            <w:top w:val="none" w:sz="0" w:space="0" w:color="auto"/>
                            <w:left w:val="none" w:sz="0" w:space="0" w:color="auto"/>
                            <w:bottom w:val="none" w:sz="0" w:space="0" w:color="auto"/>
                            <w:right w:val="none" w:sz="0" w:space="0" w:color="auto"/>
                          </w:divBdr>
                          <w:divsChild>
                            <w:div w:id="2102674646">
                              <w:marLeft w:val="0"/>
                              <w:marRight w:val="0"/>
                              <w:marTop w:val="240"/>
                              <w:marBottom w:val="240"/>
                              <w:divBdr>
                                <w:top w:val="none" w:sz="0" w:space="0" w:color="auto"/>
                                <w:left w:val="none" w:sz="0" w:space="0" w:color="auto"/>
                                <w:bottom w:val="none" w:sz="0" w:space="0" w:color="auto"/>
                                <w:right w:val="none" w:sz="0" w:space="0" w:color="auto"/>
                              </w:divBdr>
                              <w:divsChild>
                                <w:div w:id="3457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2872">
                  <w:marLeft w:val="0"/>
                  <w:marRight w:val="0"/>
                  <w:marTop w:val="240"/>
                  <w:marBottom w:val="240"/>
                  <w:divBdr>
                    <w:top w:val="none" w:sz="0" w:space="0" w:color="auto"/>
                    <w:left w:val="none" w:sz="0" w:space="0" w:color="auto"/>
                    <w:bottom w:val="none" w:sz="0" w:space="0" w:color="auto"/>
                    <w:right w:val="none" w:sz="0" w:space="0" w:color="auto"/>
                  </w:divBdr>
                  <w:divsChild>
                    <w:div w:id="71520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95414">
      <w:marLeft w:val="0"/>
      <w:marRight w:val="0"/>
      <w:marTop w:val="0"/>
      <w:marBottom w:val="0"/>
      <w:divBdr>
        <w:top w:val="none" w:sz="0" w:space="0" w:color="auto"/>
        <w:left w:val="none" w:sz="0" w:space="0" w:color="auto"/>
        <w:bottom w:val="none" w:sz="0" w:space="0" w:color="auto"/>
        <w:right w:val="none" w:sz="0" w:space="0" w:color="auto"/>
      </w:divBdr>
      <w:divsChild>
        <w:div w:id="556400893">
          <w:marLeft w:val="0"/>
          <w:marRight w:val="0"/>
          <w:marTop w:val="240"/>
          <w:marBottom w:val="240"/>
          <w:divBdr>
            <w:top w:val="none" w:sz="0" w:space="0" w:color="auto"/>
            <w:left w:val="none" w:sz="0" w:space="0" w:color="auto"/>
            <w:bottom w:val="none" w:sz="0" w:space="0" w:color="auto"/>
            <w:right w:val="none" w:sz="0" w:space="0" w:color="auto"/>
          </w:divBdr>
          <w:divsChild>
            <w:div w:id="397631719">
              <w:marLeft w:val="0"/>
              <w:marRight w:val="0"/>
              <w:marTop w:val="0"/>
              <w:marBottom w:val="0"/>
              <w:divBdr>
                <w:top w:val="none" w:sz="0" w:space="0" w:color="auto"/>
                <w:left w:val="none" w:sz="0" w:space="0" w:color="auto"/>
                <w:bottom w:val="none" w:sz="0" w:space="0" w:color="auto"/>
                <w:right w:val="none" w:sz="0" w:space="0" w:color="auto"/>
              </w:divBdr>
            </w:div>
          </w:divsChild>
        </w:div>
        <w:div w:id="1671517138">
          <w:marLeft w:val="0"/>
          <w:marRight w:val="0"/>
          <w:marTop w:val="240"/>
          <w:marBottom w:val="240"/>
          <w:divBdr>
            <w:top w:val="none" w:sz="0" w:space="0" w:color="auto"/>
            <w:left w:val="none" w:sz="0" w:space="0" w:color="auto"/>
            <w:bottom w:val="none" w:sz="0" w:space="0" w:color="auto"/>
            <w:right w:val="none" w:sz="0" w:space="0" w:color="auto"/>
          </w:divBdr>
          <w:divsChild>
            <w:div w:id="19986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1429">
      <w:marLeft w:val="0"/>
      <w:marRight w:val="0"/>
      <w:marTop w:val="0"/>
      <w:marBottom w:val="0"/>
      <w:divBdr>
        <w:top w:val="none" w:sz="0" w:space="0" w:color="auto"/>
        <w:left w:val="none" w:sz="0" w:space="0" w:color="auto"/>
        <w:bottom w:val="none" w:sz="0" w:space="0" w:color="auto"/>
        <w:right w:val="none" w:sz="0" w:space="0" w:color="auto"/>
      </w:divBdr>
    </w:div>
    <w:div w:id="1397824844">
      <w:marLeft w:val="0"/>
      <w:marRight w:val="0"/>
      <w:marTop w:val="0"/>
      <w:marBottom w:val="0"/>
      <w:divBdr>
        <w:top w:val="none" w:sz="0" w:space="0" w:color="auto"/>
        <w:left w:val="none" w:sz="0" w:space="0" w:color="auto"/>
        <w:bottom w:val="none" w:sz="0" w:space="0" w:color="auto"/>
        <w:right w:val="none" w:sz="0" w:space="0" w:color="auto"/>
      </w:divBdr>
    </w:div>
    <w:div w:id="1473251875">
      <w:marLeft w:val="0"/>
      <w:marRight w:val="0"/>
      <w:marTop w:val="0"/>
      <w:marBottom w:val="0"/>
      <w:divBdr>
        <w:top w:val="none" w:sz="0" w:space="0" w:color="auto"/>
        <w:left w:val="none" w:sz="0" w:space="0" w:color="auto"/>
        <w:bottom w:val="none" w:sz="0" w:space="0" w:color="auto"/>
        <w:right w:val="none" w:sz="0" w:space="0" w:color="auto"/>
      </w:divBdr>
      <w:divsChild>
        <w:div w:id="1248540324">
          <w:marLeft w:val="0"/>
          <w:marRight w:val="0"/>
          <w:marTop w:val="0"/>
          <w:marBottom w:val="0"/>
          <w:divBdr>
            <w:top w:val="none" w:sz="0" w:space="0" w:color="auto"/>
            <w:left w:val="none" w:sz="0" w:space="0" w:color="auto"/>
            <w:bottom w:val="none" w:sz="0" w:space="0" w:color="auto"/>
            <w:right w:val="none" w:sz="0" w:space="0" w:color="auto"/>
          </w:divBdr>
          <w:divsChild>
            <w:div w:id="1865050578">
              <w:marLeft w:val="0"/>
              <w:marRight w:val="0"/>
              <w:marTop w:val="240"/>
              <w:marBottom w:val="240"/>
              <w:divBdr>
                <w:top w:val="none" w:sz="0" w:space="0" w:color="auto"/>
                <w:left w:val="none" w:sz="0" w:space="0" w:color="auto"/>
                <w:bottom w:val="none" w:sz="0" w:space="0" w:color="auto"/>
                <w:right w:val="none" w:sz="0" w:space="0" w:color="auto"/>
              </w:divBdr>
            </w:div>
            <w:div w:id="669722506">
              <w:marLeft w:val="0"/>
              <w:marRight w:val="0"/>
              <w:marTop w:val="0"/>
              <w:marBottom w:val="0"/>
              <w:divBdr>
                <w:top w:val="none" w:sz="0" w:space="0" w:color="auto"/>
                <w:left w:val="none" w:sz="0" w:space="0" w:color="auto"/>
                <w:bottom w:val="none" w:sz="0" w:space="0" w:color="auto"/>
                <w:right w:val="none" w:sz="0" w:space="0" w:color="auto"/>
              </w:divBdr>
              <w:divsChild>
                <w:div w:id="13038472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1846530">
                      <w:marLeft w:val="240"/>
                      <w:marRight w:val="240"/>
                      <w:marTop w:val="0"/>
                      <w:marBottom w:val="0"/>
                      <w:divBdr>
                        <w:top w:val="none" w:sz="0" w:space="0" w:color="auto"/>
                        <w:left w:val="none" w:sz="0" w:space="0" w:color="auto"/>
                        <w:bottom w:val="none" w:sz="0" w:space="0" w:color="auto"/>
                        <w:right w:val="none" w:sz="0" w:space="0" w:color="auto"/>
                      </w:divBdr>
                    </w:div>
                    <w:div w:id="37789885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5808906">
              <w:marLeft w:val="0"/>
              <w:marRight w:val="0"/>
              <w:marTop w:val="0"/>
              <w:marBottom w:val="0"/>
              <w:divBdr>
                <w:top w:val="none" w:sz="0" w:space="0" w:color="auto"/>
                <w:left w:val="none" w:sz="0" w:space="0" w:color="auto"/>
                <w:bottom w:val="none" w:sz="0" w:space="0" w:color="auto"/>
                <w:right w:val="none" w:sz="0" w:space="0" w:color="auto"/>
              </w:divBdr>
              <w:divsChild>
                <w:div w:id="4317014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9532582">
                      <w:marLeft w:val="240"/>
                      <w:marRight w:val="240"/>
                      <w:marTop w:val="0"/>
                      <w:marBottom w:val="0"/>
                      <w:divBdr>
                        <w:top w:val="none" w:sz="0" w:space="0" w:color="auto"/>
                        <w:left w:val="none" w:sz="0" w:space="0" w:color="auto"/>
                        <w:bottom w:val="none" w:sz="0" w:space="0" w:color="auto"/>
                        <w:right w:val="none" w:sz="0" w:space="0" w:color="auto"/>
                      </w:divBdr>
                    </w:div>
                    <w:div w:id="1130705654">
                      <w:marLeft w:val="0"/>
                      <w:marRight w:val="0"/>
                      <w:marTop w:val="0"/>
                      <w:marBottom w:val="0"/>
                      <w:divBdr>
                        <w:top w:val="single" w:sz="6" w:space="6" w:color="000000"/>
                        <w:left w:val="none" w:sz="0" w:space="0" w:color="auto"/>
                        <w:bottom w:val="none" w:sz="0" w:space="0" w:color="auto"/>
                        <w:right w:val="none" w:sz="0" w:space="0" w:color="auto"/>
                      </w:divBdr>
                      <w:divsChild>
                        <w:div w:id="12722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21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8565450">
                      <w:marLeft w:val="240"/>
                      <w:marRight w:val="240"/>
                      <w:marTop w:val="0"/>
                      <w:marBottom w:val="0"/>
                      <w:divBdr>
                        <w:top w:val="none" w:sz="0" w:space="0" w:color="auto"/>
                        <w:left w:val="none" w:sz="0" w:space="0" w:color="auto"/>
                        <w:bottom w:val="none" w:sz="0" w:space="0" w:color="auto"/>
                        <w:right w:val="none" w:sz="0" w:space="0" w:color="auto"/>
                      </w:divBdr>
                    </w:div>
                    <w:div w:id="1415712064">
                      <w:marLeft w:val="0"/>
                      <w:marRight w:val="0"/>
                      <w:marTop w:val="0"/>
                      <w:marBottom w:val="0"/>
                      <w:divBdr>
                        <w:top w:val="single" w:sz="6" w:space="6" w:color="000000"/>
                        <w:left w:val="none" w:sz="0" w:space="0" w:color="auto"/>
                        <w:bottom w:val="none" w:sz="0" w:space="0" w:color="auto"/>
                        <w:right w:val="none" w:sz="0" w:space="0" w:color="auto"/>
                      </w:divBdr>
                      <w:divsChild>
                        <w:div w:id="8477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423651">
          <w:marLeft w:val="0"/>
          <w:marRight w:val="0"/>
          <w:marTop w:val="0"/>
          <w:marBottom w:val="0"/>
          <w:divBdr>
            <w:top w:val="none" w:sz="0" w:space="0" w:color="auto"/>
            <w:left w:val="none" w:sz="0" w:space="0" w:color="auto"/>
            <w:bottom w:val="none" w:sz="0" w:space="0" w:color="auto"/>
            <w:right w:val="none" w:sz="0" w:space="0" w:color="auto"/>
          </w:divBdr>
          <w:divsChild>
            <w:div w:id="16630472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7801711">
                  <w:marLeft w:val="0"/>
                  <w:marRight w:val="0"/>
                  <w:marTop w:val="0"/>
                  <w:marBottom w:val="0"/>
                  <w:divBdr>
                    <w:top w:val="single" w:sz="6" w:space="6" w:color="000000"/>
                    <w:left w:val="none" w:sz="0" w:space="0" w:color="auto"/>
                    <w:bottom w:val="none" w:sz="0" w:space="0" w:color="auto"/>
                    <w:right w:val="none" w:sz="0" w:space="0" w:color="auto"/>
                  </w:divBdr>
                </w:div>
              </w:divsChild>
            </w:div>
            <w:div w:id="9462315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6144121">
                  <w:marLeft w:val="240"/>
                  <w:marRight w:val="240"/>
                  <w:marTop w:val="0"/>
                  <w:marBottom w:val="0"/>
                  <w:divBdr>
                    <w:top w:val="none" w:sz="0" w:space="0" w:color="auto"/>
                    <w:left w:val="none" w:sz="0" w:space="0" w:color="auto"/>
                    <w:bottom w:val="none" w:sz="0" w:space="0" w:color="auto"/>
                    <w:right w:val="none" w:sz="0" w:space="0" w:color="auto"/>
                  </w:divBdr>
                </w:div>
                <w:div w:id="564144229">
                  <w:marLeft w:val="0"/>
                  <w:marRight w:val="0"/>
                  <w:marTop w:val="0"/>
                  <w:marBottom w:val="0"/>
                  <w:divBdr>
                    <w:top w:val="single" w:sz="6" w:space="6" w:color="000000"/>
                    <w:left w:val="none" w:sz="0" w:space="0" w:color="auto"/>
                    <w:bottom w:val="none" w:sz="0" w:space="0" w:color="auto"/>
                    <w:right w:val="none" w:sz="0" w:space="0" w:color="auto"/>
                  </w:divBdr>
                </w:div>
              </w:divsChild>
            </w:div>
            <w:div w:id="201358017">
              <w:marLeft w:val="0"/>
              <w:marRight w:val="0"/>
              <w:marTop w:val="0"/>
              <w:marBottom w:val="0"/>
              <w:divBdr>
                <w:top w:val="none" w:sz="0" w:space="0" w:color="auto"/>
                <w:left w:val="none" w:sz="0" w:space="0" w:color="auto"/>
                <w:bottom w:val="none" w:sz="0" w:space="0" w:color="auto"/>
                <w:right w:val="none" w:sz="0" w:space="0" w:color="auto"/>
              </w:divBdr>
              <w:divsChild>
                <w:div w:id="1318757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0565727">
                      <w:marLeft w:val="240"/>
                      <w:marRight w:val="240"/>
                      <w:marTop w:val="0"/>
                      <w:marBottom w:val="0"/>
                      <w:divBdr>
                        <w:top w:val="none" w:sz="0" w:space="0" w:color="auto"/>
                        <w:left w:val="none" w:sz="0" w:space="0" w:color="auto"/>
                        <w:bottom w:val="none" w:sz="0" w:space="0" w:color="auto"/>
                        <w:right w:val="none" w:sz="0" w:space="0" w:color="auto"/>
                      </w:divBdr>
                    </w:div>
                    <w:div w:id="2115782511">
                      <w:marLeft w:val="0"/>
                      <w:marRight w:val="0"/>
                      <w:marTop w:val="0"/>
                      <w:marBottom w:val="0"/>
                      <w:divBdr>
                        <w:top w:val="single" w:sz="6" w:space="6" w:color="000000"/>
                        <w:left w:val="none" w:sz="0" w:space="0" w:color="auto"/>
                        <w:bottom w:val="none" w:sz="0" w:space="0" w:color="auto"/>
                        <w:right w:val="none" w:sz="0" w:space="0" w:color="auto"/>
                      </w:divBdr>
                      <w:divsChild>
                        <w:div w:id="61946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48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1654225">
                      <w:marLeft w:val="240"/>
                      <w:marRight w:val="240"/>
                      <w:marTop w:val="0"/>
                      <w:marBottom w:val="0"/>
                      <w:divBdr>
                        <w:top w:val="none" w:sz="0" w:space="0" w:color="auto"/>
                        <w:left w:val="none" w:sz="0" w:space="0" w:color="auto"/>
                        <w:bottom w:val="none" w:sz="0" w:space="0" w:color="auto"/>
                        <w:right w:val="none" w:sz="0" w:space="0" w:color="auto"/>
                      </w:divBdr>
                    </w:div>
                    <w:div w:id="1906646317">
                      <w:marLeft w:val="0"/>
                      <w:marRight w:val="0"/>
                      <w:marTop w:val="0"/>
                      <w:marBottom w:val="0"/>
                      <w:divBdr>
                        <w:top w:val="single" w:sz="6" w:space="6" w:color="000000"/>
                        <w:left w:val="none" w:sz="0" w:space="0" w:color="auto"/>
                        <w:bottom w:val="none" w:sz="0" w:space="0" w:color="auto"/>
                        <w:right w:val="none" w:sz="0" w:space="0" w:color="auto"/>
                      </w:divBdr>
                      <w:divsChild>
                        <w:div w:id="7024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15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087569">
                      <w:marLeft w:val="240"/>
                      <w:marRight w:val="240"/>
                      <w:marTop w:val="0"/>
                      <w:marBottom w:val="0"/>
                      <w:divBdr>
                        <w:top w:val="none" w:sz="0" w:space="0" w:color="auto"/>
                        <w:left w:val="none" w:sz="0" w:space="0" w:color="auto"/>
                        <w:bottom w:val="none" w:sz="0" w:space="0" w:color="auto"/>
                        <w:right w:val="none" w:sz="0" w:space="0" w:color="auto"/>
                      </w:divBdr>
                    </w:div>
                    <w:div w:id="1000349548">
                      <w:marLeft w:val="0"/>
                      <w:marRight w:val="0"/>
                      <w:marTop w:val="0"/>
                      <w:marBottom w:val="0"/>
                      <w:divBdr>
                        <w:top w:val="single" w:sz="6" w:space="6" w:color="000000"/>
                        <w:left w:val="none" w:sz="0" w:space="0" w:color="auto"/>
                        <w:bottom w:val="none" w:sz="0" w:space="0" w:color="auto"/>
                        <w:right w:val="none" w:sz="0" w:space="0" w:color="auto"/>
                      </w:divBdr>
                      <w:divsChild>
                        <w:div w:id="107000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733981">
          <w:marLeft w:val="0"/>
          <w:marRight w:val="0"/>
          <w:marTop w:val="0"/>
          <w:marBottom w:val="0"/>
          <w:divBdr>
            <w:top w:val="none" w:sz="0" w:space="0" w:color="auto"/>
            <w:left w:val="none" w:sz="0" w:space="0" w:color="auto"/>
            <w:bottom w:val="none" w:sz="0" w:space="0" w:color="auto"/>
            <w:right w:val="none" w:sz="0" w:space="0" w:color="auto"/>
          </w:divBdr>
          <w:divsChild>
            <w:div w:id="652561212">
              <w:marLeft w:val="0"/>
              <w:marRight w:val="0"/>
              <w:marTop w:val="0"/>
              <w:marBottom w:val="0"/>
              <w:divBdr>
                <w:top w:val="none" w:sz="0" w:space="0" w:color="auto"/>
                <w:left w:val="none" w:sz="0" w:space="0" w:color="auto"/>
                <w:bottom w:val="none" w:sz="0" w:space="0" w:color="auto"/>
                <w:right w:val="none" w:sz="0" w:space="0" w:color="auto"/>
              </w:divBdr>
              <w:divsChild>
                <w:div w:id="4306602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7755390">
              <w:marLeft w:val="0"/>
              <w:marRight w:val="0"/>
              <w:marTop w:val="0"/>
              <w:marBottom w:val="0"/>
              <w:divBdr>
                <w:top w:val="none" w:sz="0" w:space="0" w:color="auto"/>
                <w:left w:val="none" w:sz="0" w:space="0" w:color="auto"/>
                <w:bottom w:val="none" w:sz="0" w:space="0" w:color="auto"/>
                <w:right w:val="none" w:sz="0" w:space="0" w:color="auto"/>
              </w:divBdr>
              <w:divsChild>
                <w:div w:id="13007205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79130184">
          <w:marLeft w:val="0"/>
          <w:marRight w:val="0"/>
          <w:marTop w:val="0"/>
          <w:marBottom w:val="0"/>
          <w:divBdr>
            <w:top w:val="none" w:sz="0" w:space="0" w:color="auto"/>
            <w:left w:val="none" w:sz="0" w:space="0" w:color="auto"/>
            <w:bottom w:val="none" w:sz="0" w:space="0" w:color="auto"/>
            <w:right w:val="none" w:sz="0" w:space="0" w:color="auto"/>
          </w:divBdr>
          <w:divsChild>
            <w:div w:id="2051418322">
              <w:marLeft w:val="0"/>
              <w:marRight w:val="0"/>
              <w:marTop w:val="0"/>
              <w:marBottom w:val="0"/>
              <w:divBdr>
                <w:top w:val="none" w:sz="0" w:space="0" w:color="auto"/>
                <w:left w:val="none" w:sz="0" w:space="0" w:color="auto"/>
                <w:bottom w:val="none" w:sz="0" w:space="0" w:color="auto"/>
                <w:right w:val="none" w:sz="0" w:space="0" w:color="auto"/>
              </w:divBdr>
              <w:divsChild>
                <w:div w:id="15371602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08315">
              <w:marLeft w:val="0"/>
              <w:marRight w:val="0"/>
              <w:marTop w:val="0"/>
              <w:marBottom w:val="0"/>
              <w:divBdr>
                <w:top w:val="none" w:sz="0" w:space="0" w:color="auto"/>
                <w:left w:val="none" w:sz="0" w:space="0" w:color="auto"/>
                <w:bottom w:val="none" w:sz="0" w:space="0" w:color="auto"/>
                <w:right w:val="none" w:sz="0" w:space="0" w:color="auto"/>
              </w:divBdr>
              <w:divsChild>
                <w:div w:id="624846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25290474">
          <w:marLeft w:val="0"/>
          <w:marRight w:val="0"/>
          <w:marTop w:val="0"/>
          <w:marBottom w:val="0"/>
          <w:divBdr>
            <w:top w:val="none" w:sz="0" w:space="0" w:color="auto"/>
            <w:left w:val="none" w:sz="0" w:space="0" w:color="auto"/>
            <w:bottom w:val="none" w:sz="0" w:space="0" w:color="auto"/>
            <w:right w:val="none" w:sz="0" w:space="0" w:color="auto"/>
          </w:divBdr>
          <w:divsChild>
            <w:div w:id="1110591327">
              <w:marLeft w:val="240"/>
              <w:marRight w:val="240"/>
              <w:marTop w:val="240"/>
              <w:marBottom w:val="240"/>
              <w:divBdr>
                <w:top w:val="none" w:sz="0" w:space="0" w:color="auto"/>
                <w:left w:val="none" w:sz="0" w:space="0" w:color="auto"/>
                <w:bottom w:val="none" w:sz="0" w:space="0" w:color="auto"/>
                <w:right w:val="none" w:sz="0" w:space="0" w:color="auto"/>
              </w:divBdr>
            </w:div>
            <w:div w:id="1124926939">
              <w:marLeft w:val="0"/>
              <w:marRight w:val="0"/>
              <w:marTop w:val="0"/>
              <w:marBottom w:val="0"/>
              <w:divBdr>
                <w:top w:val="none" w:sz="0" w:space="0" w:color="auto"/>
                <w:left w:val="none" w:sz="0" w:space="0" w:color="auto"/>
                <w:bottom w:val="none" w:sz="0" w:space="0" w:color="auto"/>
                <w:right w:val="none" w:sz="0" w:space="0" w:color="auto"/>
              </w:divBdr>
              <w:divsChild>
                <w:div w:id="6089755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82860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9446466">
                  <w:marLeft w:val="240"/>
                  <w:marRight w:val="240"/>
                  <w:marTop w:val="0"/>
                  <w:marBottom w:val="0"/>
                  <w:divBdr>
                    <w:top w:val="none" w:sz="0" w:space="0" w:color="auto"/>
                    <w:left w:val="none" w:sz="0" w:space="0" w:color="auto"/>
                    <w:bottom w:val="none" w:sz="0" w:space="0" w:color="auto"/>
                    <w:right w:val="none" w:sz="0" w:space="0" w:color="auto"/>
                  </w:divBdr>
                </w:div>
                <w:div w:id="41298172">
                  <w:marLeft w:val="0"/>
                  <w:marRight w:val="0"/>
                  <w:marTop w:val="0"/>
                  <w:marBottom w:val="0"/>
                  <w:divBdr>
                    <w:top w:val="single" w:sz="6" w:space="6" w:color="000000"/>
                    <w:left w:val="none" w:sz="0" w:space="0" w:color="auto"/>
                    <w:bottom w:val="none" w:sz="0" w:space="0" w:color="auto"/>
                    <w:right w:val="none" w:sz="0" w:space="0" w:color="auto"/>
                  </w:divBdr>
                </w:div>
              </w:divsChild>
            </w:div>
            <w:div w:id="226310234">
              <w:marLeft w:val="0"/>
              <w:marRight w:val="0"/>
              <w:marTop w:val="0"/>
              <w:marBottom w:val="0"/>
              <w:divBdr>
                <w:top w:val="none" w:sz="0" w:space="0" w:color="auto"/>
                <w:left w:val="none" w:sz="0" w:space="0" w:color="auto"/>
                <w:bottom w:val="none" w:sz="0" w:space="0" w:color="auto"/>
                <w:right w:val="none" w:sz="0" w:space="0" w:color="auto"/>
              </w:divBdr>
              <w:divsChild>
                <w:div w:id="21168264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17953911">
          <w:marLeft w:val="0"/>
          <w:marRight w:val="0"/>
          <w:marTop w:val="0"/>
          <w:marBottom w:val="0"/>
          <w:divBdr>
            <w:top w:val="none" w:sz="0" w:space="0" w:color="auto"/>
            <w:left w:val="none" w:sz="0" w:space="0" w:color="auto"/>
            <w:bottom w:val="none" w:sz="0" w:space="0" w:color="auto"/>
            <w:right w:val="none" w:sz="0" w:space="0" w:color="auto"/>
          </w:divBdr>
          <w:divsChild>
            <w:div w:id="8581304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4400993">
                  <w:marLeft w:val="240"/>
                  <w:marRight w:val="240"/>
                  <w:marTop w:val="0"/>
                  <w:marBottom w:val="0"/>
                  <w:divBdr>
                    <w:top w:val="none" w:sz="0" w:space="0" w:color="auto"/>
                    <w:left w:val="none" w:sz="0" w:space="0" w:color="auto"/>
                    <w:bottom w:val="none" w:sz="0" w:space="0" w:color="auto"/>
                    <w:right w:val="none" w:sz="0" w:space="0" w:color="auto"/>
                  </w:divBdr>
                </w:div>
                <w:div w:id="2049992429">
                  <w:marLeft w:val="0"/>
                  <w:marRight w:val="0"/>
                  <w:marTop w:val="0"/>
                  <w:marBottom w:val="0"/>
                  <w:divBdr>
                    <w:top w:val="single" w:sz="6" w:space="6" w:color="000000"/>
                    <w:left w:val="none" w:sz="0" w:space="0" w:color="auto"/>
                    <w:bottom w:val="none" w:sz="0" w:space="0" w:color="auto"/>
                    <w:right w:val="none" w:sz="0" w:space="0" w:color="auto"/>
                  </w:divBdr>
                </w:div>
              </w:divsChild>
            </w:div>
            <w:div w:id="1868324503">
              <w:marLeft w:val="0"/>
              <w:marRight w:val="0"/>
              <w:marTop w:val="0"/>
              <w:marBottom w:val="0"/>
              <w:divBdr>
                <w:top w:val="none" w:sz="0" w:space="0" w:color="auto"/>
                <w:left w:val="none" w:sz="0" w:space="0" w:color="auto"/>
                <w:bottom w:val="none" w:sz="0" w:space="0" w:color="auto"/>
                <w:right w:val="none" w:sz="0" w:space="0" w:color="auto"/>
              </w:divBdr>
              <w:divsChild>
                <w:div w:id="11391525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3209469">
                      <w:marLeft w:val="240"/>
                      <w:marRight w:val="240"/>
                      <w:marTop w:val="0"/>
                      <w:marBottom w:val="0"/>
                      <w:divBdr>
                        <w:top w:val="none" w:sz="0" w:space="0" w:color="auto"/>
                        <w:left w:val="none" w:sz="0" w:space="0" w:color="auto"/>
                        <w:bottom w:val="none" w:sz="0" w:space="0" w:color="auto"/>
                        <w:right w:val="none" w:sz="0" w:space="0" w:color="auto"/>
                      </w:divBdr>
                    </w:div>
                    <w:div w:id="1533497271">
                      <w:marLeft w:val="0"/>
                      <w:marRight w:val="0"/>
                      <w:marTop w:val="0"/>
                      <w:marBottom w:val="0"/>
                      <w:divBdr>
                        <w:top w:val="single" w:sz="6" w:space="6" w:color="000000"/>
                        <w:left w:val="none" w:sz="0" w:space="0" w:color="auto"/>
                        <w:bottom w:val="none" w:sz="0" w:space="0" w:color="auto"/>
                        <w:right w:val="none" w:sz="0" w:space="0" w:color="auto"/>
                      </w:divBdr>
                      <w:divsChild>
                        <w:div w:id="12786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3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9972913">
                      <w:marLeft w:val="240"/>
                      <w:marRight w:val="240"/>
                      <w:marTop w:val="0"/>
                      <w:marBottom w:val="0"/>
                      <w:divBdr>
                        <w:top w:val="none" w:sz="0" w:space="0" w:color="auto"/>
                        <w:left w:val="none" w:sz="0" w:space="0" w:color="auto"/>
                        <w:bottom w:val="none" w:sz="0" w:space="0" w:color="auto"/>
                        <w:right w:val="none" w:sz="0" w:space="0" w:color="auto"/>
                      </w:divBdr>
                    </w:div>
                    <w:div w:id="1567566867">
                      <w:marLeft w:val="0"/>
                      <w:marRight w:val="0"/>
                      <w:marTop w:val="0"/>
                      <w:marBottom w:val="0"/>
                      <w:divBdr>
                        <w:top w:val="single" w:sz="6" w:space="6" w:color="000000"/>
                        <w:left w:val="none" w:sz="0" w:space="0" w:color="auto"/>
                        <w:bottom w:val="none" w:sz="0" w:space="0" w:color="auto"/>
                        <w:right w:val="none" w:sz="0" w:space="0" w:color="auto"/>
                      </w:divBdr>
                      <w:divsChild>
                        <w:div w:id="17274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22470">
      <w:marLeft w:val="0"/>
      <w:marRight w:val="0"/>
      <w:marTop w:val="0"/>
      <w:marBottom w:val="0"/>
      <w:divBdr>
        <w:top w:val="none" w:sz="0" w:space="0" w:color="auto"/>
        <w:left w:val="none" w:sz="0" w:space="0" w:color="auto"/>
        <w:bottom w:val="none" w:sz="0" w:space="0" w:color="auto"/>
        <w:right w:val="none" w:sz="0" w:space="0" w:color="auto"/>
      </w:divBdr>
      <w:divsChild>
        <w:div w:id="2020352827">
          <w:marLeft w:val="0"/>
          <w:marRight w:val="0"/>
          <w:marTop w:val="240"/>
          <w:marBottom w:val="240"/>
          <w:divBdr>
            <w:top w:val="none" w:sz="0" w:space="0" w:color="auto"/>
            <w:left w:val="none" w:sz="0" w:space="0" w:color="auto"/>
            <w:bottom w:val="none" w:sz="0" w:space="0" w:color="auto"/>
            <w:right w:val="none" w:sz="0" w:space="0" w:color="auto"/>
          </w:divBdr>
          <w:divsChild>
            <w:div w:id="2022780227">
              <w:marLeft w:val="0"/>
              <w:marRight w:val="0"/>
              <w:marTop w:val="0"/>
              <w:marBottom w:val="0"/>
              <w:divBdr>
                <w:top w:val="none" w:sz="0" w:space="0" w:color="auto"/>
                <w:left w:val="none" w:sz="0" w:space="0" w:color="auto"/>
                <w:bottom w:val="none" w:sz="0" w:space="0" w:color="auto"/>
                <w:right w:val="none" w:sz="0" w:space="0" w:color="auto"/>
              </w:divBdr>
            </w:div>
          </w:divsChild>
        </w:div>
        <w:div w:id="266935474">
          <w:marLeft w:val="0"/>
          <w:marRight w:val="0"/>
          <w:marTop w:val="240"/>
          <w:marBottom w:val="240"/>
          <w:divBdr>
            <w:top w:val="none" w:sz="0" w:space="0" w:color="auto"/>
            <w:left w:val="none" w:sz="0" w:space="0" w:color="auto"/>
            <w:bottom w:val="none" w:sz="0" w:space="0" w:color="auto"/>
            <w:right w:val="none" w:sz="0" w:space="0" w:color="auto"/>
          </w:divBdr>
          <w:divsChild>
            <w:div w:id="703557717">
              <w:marLeft w:val="0"/>
              <w:marRight w:val="0"/>
              <w:marTop w:val="0"/>
              <w:marBottom w:val="0"/>
              <w:divBdr>
                <w:top w:val="none" w:sz="0" w:space="0" w:color="auto"/>
                <w:left w:val="none" w:sz="0" w:space="0" w:color="auto"/>
                <w:bottom w:val="none" w:sz="0" w:space="0" w:color="auto"/>
                <w:right w:val="none" w:sz="0" w:space="0" w:color="auto"/>
              </w:divBdr>
            </w:div>
          </w:divsChild>
        </w:div>
        <w:div w:id="936984308">
          <w:marLeft w:val="0"/>
          <w:marRight w:val="0"/>
          <w:marTop w:val="0"/>
          <w:marBottom w:val="0"/>
          <w:divBdr>
            <w:top w:val="none" w:sz="0" w:space="0" w:color="auto"/>
            <w:left w:val="none" w:sz="0" w:space="0" w:color="auto"/>
            <w:bottom w:val="none" w:sz="0" w:space="0" w:color="auto"/>
            <w:right w:val="none" w:sz="0" w:space="0" w:color="auto"/>
          </w:divBdr>
          <w:divsChild>
            <w:div w:id="1303645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3880400">
                  <w:marLeft w:val="240"/>
                  <w:marRight w:val="240"/>
                  <w:marTop w:val="0"/>
                  <w:marBottom w:val="0"/>
                  <w:divBdr>
                    <w:top w:val="none" w:sz="0" w:space="0" w:color="auto"/>
                    <w:left w:val="none" w:sz="0" w:space="0" w:color="auto"/>
                    <w:bottom w:val="none" w:sz="0" w:space="0" w:color="auto"/>
                    <w:right w:val="none" w:sz="0" w:space="0" w:color="auto"/>
                  </w:divBdr>
                </w:div>
                <w:div w:id="1651251886">
                  <w:marLeft w:val="0"/>
                  <w:marRight w:val="0"/>
                  <w:marTop w:val="0"/>
                  <w:marBottom w:val="0"/>
                  <w:divBdr>
                    <w:top w:val="single" w:sz="6" w:space="6" w:color="000000"/>
                    <w:left w:val="none" w:sz="0" w:space="0" w:color="auto"/>
                    <w:bottom w:val="none" w:sz="0" w:space="0" w:color="auto"/>
                    <w:right w:val="none" w:sz="0" w:space="0" w:color="auto"/>
                  </w:divBdr>
                </w:div>
              </w:divsChild>
            </w:div>
            <w:div w:id="140462657">
              <w:marLeft w:val="0"/>
              <w:marRight w:val="0"/>
              <w:marTop w:val="0"/>
              <w:marBottom w:val="0"/>
              <w:divBdr>
                <w:top w:val="none" w:sz="0" w:space="0" w:color="auto"/>
                <w:left w:val="none" w:sz="0" w:space="0" w:color="auto"/>
                <w:bottom w:val="none" w:sz="0" w:space="0" w:color="auto"/>
                <w:right w:val="none" w:sz="0" w:space="0" w:color="auto"/>
              </w:divBdr>
              <w:divsChild>
                <w:div w:id="1387534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8673010">
                      <w:marLeft w:val="240"/>
                      <w:marRight w:val="240"/>
                      <w:marTop w:val="0"/>
                      <w:marBottom w:val="0"/>
                      <w:divBdr>
                        <w:top w:val="none" w:sz="0" w:space="0" w:color="auto"/>
                        <w:left w:val="none" w:sz="0" w:space="0" w:color="auto"/>
                        <w:bottom w:val="none" w:sz="0" w:space="0" w:color="auto"/>
                        <w:right w:val="none" w:sz="0" w:space="0" w:color="auto"/>
                      </w:divBdr>
                    </w:div>
                    <w:div w:id="1842576194">
                      <w:marLeft w:val="0"/>
                      <w:marRight w:val="0"/>
                      <w:marTop w:val="0"/>
                      <w:marBottom w:val="0"/>
                      <w:divBdr>
                        <w:top w:val="single" w:sz="6" w:space="6" w:color="000000"/>
                        <w:left w:val="none" w:sz="0" w:space="0" w:color="auto"/>
                        <w:bottom w:val="none" w:sz="0" w:space="0" w:color="auto"/>
                        <w:right w:val="none" w:sz="0" w:space="0" w:color="auto"/>
                      </w:divBdr>
                      <w:divsChild>
                        <w:div w:id="1441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8481">
          <w:marLeft w:val="0"/>
          <w:marRight w:val="0"/>
          <w:marTop w:val="0"/>
          <w:marBottom w:val="0"/>
          <w:divBdr>
            <w:top w:val="none" w:sz="0" w:space="0" w:color="auto"/>
            <w:left w:val="none" w:sz="0" w:space="0" w:color="auto"/>
            <w:bottom w:val="none" w:sz="0" w:space="0" w:color="auto"/>
            <w:right w:val="none" w:sz="0" w:space="0" w:color="auto"/>
          </w:divBdr>
          <w:divsChild>
            <w:div w:id="829177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1614228">
                  <w:marLeft w:val="240"/>
                  <w:marRight w:val="240"/>
                  <w:marTop w:val="0"/>
                  <w:marBottom w:val="0"/>
                  <w:divBdr>
                    <w:top w:val="none" w:sz="0" w:space="0" w:color="auto"/>
                    <w:left w:val="none" w:sz="0" w:space="0" w:color="auto"/>
                    <w:bottom w:val="none" w:sz="0" w:space="0" w:color="auto"/>
                    <w:right w:val="none" w:sz="0" w:space="0" w:color="auto"/>
                  </w:divBdr>
                </w:div>
                <w:div w:id="1865095815">
                  <w:marLeft w:val="0"/>
                  <w:marRight w:val="0"/>
                  <w:marTop w:val="0"/>
                  <w:marBottom w:val="0"/>
                  <w:divBdr>
                    <w:top w:val="single" w:sz="6" w:space="6" w:color="000000"/>
                    <w:left w:val="none" w:sz="0" w:space="0" w:color="auto"/>
                    <w:bottom w:val="none" w:sz="0" w:space="0" w:color="auto"/>
                    <w:right w:val="none" w:sz="0" w:space="0" w:color="auto"/>
                  </w:divBdr>
                </w:div>
              </w:divsChild>
            </w:div>
            <w:div w:id="2007903264">
              <w:marLeft w:val="0"/>
              <w:marRight w:val="0"/>
              <w:marTop w:val="0"/>
              <w:marBottom w:val="0"/>
              <w:divBdr>
                <w:top w:val="none" w:sz="0" w:space="0" w:color="auto"/>
                <w:left w:val="none" w:sz="0" w:space="0" w:color="auto"/>
                <w:bottom w:val="none" w:sz="0" w:space="0" w:color="auto"/>
                <w:right w:val="none" w:sz="0" w:space="0" w:color="auto"/>
              </w:divBdr>
              <w:divsChild>
                <w:div w:id="376659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3465812">
                      <w:marLeft w:val="240"/>
                      <w:marRight w:val="240"/>
                      <w:marTop w:val="0"/>
                      <w:marBottom w:val="0"/>
                      <w:divBdr>
                        <w:top w:val="none" w:sz="0" w:space="0" w:color="auto"/>
                        <w:left w:val="none" w:sz="0" w:space="0" w:color="auto"/>
                        <w:bottom w:val="none" w:sz="0" w:space="0" w:color="auto"/>
                        <w:right w:val="none" w:sz="0" w:space="0" w:color="auto"/>
                      </w:divBdr>
                    </w:div>
                    <w:div w:id="236978590">
                      <w:marLeft w:val="0"/>
                      <w:marRight w:val="0"/>
                      <w:marTop w:val="0"/>
                      <w:marBottom w:val="0"/>
                      <w:divBdr>
                        <w:top w:val="single" w:sz="6" w:space="6" w:color="000000"/>
                        <w:left w:val="none" w:sz="0" w:space="0" w:color="auto"/>
                        <w:bottom w:val="none" w:sz="0" w:space="0" w:color="auto"/>
                        <w:right w:val="none" w:sz="0" w:space="0" w:color="auto"/>
                      </w:divBdr>
                      <w:divsChild>
                        <w:div w:id="2239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20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3466459">
                      <w:marLeft w:val="240"/>
                      <w:marRight w:val="240"/>
                      <w:marTop w:val="0"/>
                      <w:marBottom w:val="0"/>
                      <w:divBdr>
                        <w:top w:val="none" w:sz="0" w:space="0" w:color="auto"/>
                        <w:left w:val="none" w:sz="0" w:space="0" w:color="auto"/>
                        <w:bottom w:val="none" w:sz="0" w:space="0" w:color="auto"/>
                        <w:right w:val="none" w:sz="0" w:space="0" w:color="auto"/>
                      </w:divBdr>
                    </w:div>
                    <w:div w:id="1130519050">
                      <w:marLeft w:val="0"/>
                      <w:marRight w:val="0"/>
                      <w:marTop w:val="0"/>
                      <w:marBottom w:val="0"/>
                      <w:divBdr>
                        <w:top w:val="single" w:sz="6" w:space="6" w:color="000000"/>
                        <w:left w:val="none" w:sz="0" w:space="0" w:color="auto"/>
                        <w:bottom w:val="none" w:sz="0" w:space="0" w:color="auto"/>
                        <w:right w:val="none" w:sz="0" w:space="0" w:color="auto"/>
                      </w:divBdr>
                      <w:divsChild>
                        <w:div w:id="10488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20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9285360">
                      <w:marLeft w:val="240"/>
                      <w:marRight w:val="240"/>
                      <w:marTop w:val="0"/>
                      <w:marBottom w:val="0"/>
                      <w:divBdr>
                        <w:top w:val="none" w:sz="0" w:space="0" w:color="auto"/>
                        <w:left w:val="none" w:sz="0" w:space="0" w:color="auto"/>
                        <w:bottom w:val="none" w:sz="0" w:space="0" w:color="auto"/>
                        <w:right w:val="none" w:sz="0" w:space="0" w:color="auto"/>
                      </w:divBdr>
                    </w:div>
                    <w:div w:id="891966469">
                      <w:marLeft w:val="0"/>
                      <w:marRight w:val="0"/>
                      <w:marTop w:val="0"/>
                      <w:marBottom w:val="0"/>
                      <w:divBdr>
                        <w:top w:val="single" w:sz="6" w:space="6" w:color="000000"/>
                        <w:left w:val="none" w:sz="0" w:space="0" w:color="auto"/>
                        <w:bottom w:val="none" w:sz="0" w:space="0" w:color="auto"/>
                        <w:right w:val="none" w:sz="0" w:space="0" w:color="auto"/>
                      </w:divBdr>
                      <w:divsChild>
                        <w:div w:id="5914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30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8355840">
                      <w:marLeft w:val="240"/>
                      <w:marRight w:val="240"/>
                      <w:marTop w:val="0"/>
                      <w:marBottom w:val="0"/>
                      <w:divBdr>
                        <w:top w:val="none" w:sz="0" w:space="0" w:color="auto"/>
                        <w:left w:val="none" w:sz="0" w:space="0" w:color="auto"/>
                        <w:bottom w:val="none" w:sz="0" w:space="0" w:color="auto"/>
                        <w:right w:val="none" w:sz="0" w:space="0" w:color="auto"/>
                      </w:divBdr>
                    </w:div>
                    <w:div w:id="1989163657">
                      <w:marLeft w:val="0"/>
                      <w:marRight w:val="0"/>
                      <w:marTop w:val="0"/>
                      <w:marBottom w:val="0"/>
                      <w:divBdr>
                        <w:top w:val="single" w:sz="6" w:space="6" w:color="000000"/>
                        <w:left w:val="none" w:sz="0" w:space="0" w:color="auto"/>
                        <w:bottom w:val="none" w:sz="0" w:space="0" w:color="auto"/>
                        <w:right w:val="none" w:sz="0" w:space="0" w:color="auto"/>
                      </w:divBdr>
                      <w:divsChild>
                        <w:div w:id="5623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2806">
          <w:marLeft w:val="0"/>
          <w:marRight w:val="0"/>
          <w:marTop w:val="0"/>
          <w:marBottom w:val="0"/>
          <w:divBdr>
            <w:top w:val="none" w:sz="0" w:space="0" w:color="auto"/>
            <w:left w:val="none" w:sz="0" w:space="0" w:color="auto"/>
            <w:bottom w:val="none" w:sz="0" w:space="0" w:color="auto"/>
            <w:right w:val="none" w:sz="0" w:space="0" w:color="auto"/>
          </w:divBdr>
          <w:divsChild>
            <w:div w:id="3459868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1193653">
                  <w:marLeft w:val="240"/>
                  <w:marRight w:val="240"/>
                  <w:marTop w:val="0"/>
                  <w:marBottom w:val="0"/>
                  <w:divBdr>
                    <w:top w:val="none" w:sz="0" w:space="0" w:color="auto"/>
                    <w:left w:val="none" w:sz="0" w:space="0" w:color="auto"/>
                    <w:bottom w:val="none" w:sz="0" w:space="0" w:color="auto"/>
                    <w:right w:val="none" w:sz="0" w:space="0" w:color="auto"/>
                  </w:divBdr>
                </w:div>
                <w:div w:id="1972634848">
                  <w:marLeft w:val="0"/>
                  <w:marRight w:val="0"/>
                  <w:marTop w:val="0"/>
                  <w:marBottom w:val="0"/>
                  <w:divBdr>
                    <w:top w:val="single" w:sz="6" w:space="6" w:color="000000"/>
                    <w:left w:val="none" w:sz="0" w:space="0" w:color="auto"/>
                    <w:bottom w:val="none" w:sz="0" w:space="0" w:color="auto"/>
                    <w:right w:val="none" w:sz="0" w:space="0" w:color="auto"/>
                  </w:divBdr>
                </w:div>
              </w:divsChild>
            </w:div>
            <w:div w:id="304699665">
              <w:marLeft w:val="0"/>
              <w:marRight w:val="0"/>
              <w:marTop w:val="0"/>
              <w:marBottom w:val="0"/>
              <w:divBdr>
                <w:top w:val="none" w:sz="0" w:space="0" w:color="auto"/>
                <w:left w:val="none" w:sz="0" w:space="0" w:color="auto"/>
                <w:bottom w:val="none" w:sz="0" w:space="0" w:color="auto"/>
                <w:right w:val="none" w:sz="0" w:space="0" w:color="auto"/>
              </w:divBdr>
              <w:divsChild>
                <w:div w:id="2347523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489277">
                      <w:marLeft w:val="240"/>
                      <w:marRight w:val="240"/>
                      <w:marTop w:val="0"/>
                      <w:marBottom w:val="0"/>
                      <w:divBdr>
                        <w:top w:val="none" w:sz="0" w:space="0" w:color="auto"/>
                        <w:left w:val="none" w:sz="0" w:space="0" w:color="auto"/>
                        <w:bottom w:val="none" w:sz="0" w:space="0" w:color="auto"/>
                        <w:right w:val="none" w:sz="0" w:space="0" w:color="auto"/>
                      </w:divBdr>
                    </w:div>
                    <w:div w:id="1440295469">
                      <w:marLeft w:val="0"/>
                      <w:marRight w:val="0"/>
                      <w:marTop w:val="0"/>
                      <w:marBottom w:val="0"/>
                      <w:divBdr>
                        <w:top w:val="single" w:sz="6" w:space="6" w:color="000000"/>
                        <w:left w:val="none" w:sz="0" w:space="0" w:color="auto"/>
                        <w:bottom w:val="none" w:sz="0" w:space="0" w:color="auto"/>
                        <w:right w:val="none" w:sz="0" w:space="0" w:color="auto"/>
                      </w:divBdr>
                      <w:divsChild>
                        <w:div w:id="12490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161413">
          <w:marLeft w:val="0"/>
          <w:marRight w:val="0"/>
          <w:marTop w:val="0"/>
          <w:marBottom w:val="0"/>
          <w:divBdr>
            <w:top w:val="none" w:sz="0" w:space="0" w:color="auto"/>
            <w:left w:val="none" w:sz="0" w:space="0" w:color="auto"/>
            <w:bottom w:val="none" w:sz="0" w:space="0" w:color="auto"/>
            <w:right w:val="none" w:sz="0" w:space="0" w:color="auto"/>
          </w:divBdr>
          <w:divsChild>
            <w:div w:id="887571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5335666">
                  <w:marLeft w:val="240"/>
                  <w:marRight w:val="240"/>
                  <w:marTop w:val="0"/>
                  <w:marBottom w:val="0"/>
                  <w:divBdr>
                    <w:top w:val="none" w:sz="0" w:space="0" w:color="auto"/>
                    <w:left w:val="none" w:sz="0" w:space="0" w:color="auto"/>
                    <w:bottom w:val="none" w:sz="0" w:space="0" w:color="auto"/>
                    <w:right w:val="none" w:sz="0" w:space="0" w:color="auto"/>
                  </w:divBdr>
                </w:div>
                <w:div w:id="1492137719">
                  <w:marLeft w:val="0"/>
                  <w:marRight w:val="0"/>
                  <w:marTop w:val="0"/>
                  <w:marBottom w:val="0"/>
                  <w:divBdr>
                    <w:top w:val="single" w:sz="6" w:space="6" w:color="000000"/>
                    <w:left w:val="none" w:sz="0" w:space="0" w:color="auto"/>
                    <w:bottom w:val="none" w:sz="0" w:space="0" w:color="auto"/>
                    <w:right w:val="none" w:sz="0" w:space="0" w:color="auto"/>
                  </w:divBdr>
                </w:div>
              </w:divsChild>
            </w:div>
            <w:div w:id="2133466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6783559">
                  <w:marLeft w:val="0"/>
                  <w:marRight w:val="0"/>
                  <w:marTop w:val="0"/>
                  <w:marBottom w:val="0"/>
                  <w:divBdr>
                    <w:top w:val="single" w:sz="6" w:space="6" w:color="000000"/>
                    <w:left w:val="none" w:sz="0" w:space="0" w:color="auto"/>
                    <w:bottom w:val="none" w:sz="0" w:space="0" w:color="auto"/>
                    <w:right w:val="none" w:sz="0" w:space="0" w:color="auto"/>
                  </w:divBdr>
                </w:div>
              </w:divsChild>
            </w:div>
            <w:div w:id="21153998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5674327">
                  <w:marLeft w:val="0"/>
                  <w:marRight w:val="0"/>
                  <w:marTop w:val="0"/>
                  <w:marBottom w:val="0"/>
                  <w:divBdr>
                    <w:top w:val="single" w:sz="6" w:space="6" w:color="000000"/>
                    <w:left w:val="none" w:sz="0" w:space="0" w:color="auto"/>
                    <w:bottom w:val="none" w:sz="0" w:space="0" w:color="auto"/>
                    <w:right w:val="none" w:sz="0" w:space="0" w:color="auto"/>
                  </w:divBdr>
                </w:div>
              </w:divsChild>
            </w:div>
            <w:div w:id="1687052187">
              <w:marLeft w:val="0"/>
              <w:marRight w:val="0"/>
              <w:marTop w:val="0"/>
              <w:marBottom w:val="0"/>
              <w:divBdr>
                <w:top w:val="none" w:sz="0" w:space="0" w:color="auto"/>
                <w:left w:val="none" w:sz="0" w:space="0" w:color="auto"/>
                <w:bottom w:val="none" w:sz="0" w:space="0" w:color="auto"/>
                <w:right w:val="none" w:sz="0" w:space="0" w:color="auto"/>
              </w:divBdr>
              <w:divsChild>
                <w:div w:id="16378811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153004">
                      <w:marLeft w:val="240"/>
                      <w:marRight w:val="240"/>
                      <w:marTop w:val="0"/>
                      <w:marBottom w:val="0"/>
                      <w:divBdr>
                        <w:top w:val="none" w:sz="0" w:space="0" w:color="auto"/>
                        <w:left w:val="none" w:sz="0" w:space="0" w:color="auto"/>
                        <w:bottom w:val="none" w:sz="0" w:space="0" w:color="auto"/>
                        <w:right w:val="none" w:sz="0" w:space="0" w:color="auto"/>
                      </w:divBdr>
                    </w:div>
                    <w:div w:id="1114906495">
                      <w:marLeft w:val="0"/>
                      <w:marRight w:val="0"/>
                      <w:marTop w:val="0"/>
                      <w:marBottom w:val="0"/>
                      <w:divBdr>
                        <w:top w:val="single" w:sz="6" w:space="6" w:color="000000"/>
                        <w:left w:val="none" w:sz="0" w:space="0" w:color="auto"/>
                        <w:bottom w:val="none" w:sz="0" w:space="0" w:color="auto"/>
                        <w:right w:val="none" w:sz="0" w:space="0" w:color="auto"/>
                      </w:divBdr>
                      <w:divsChild>
                        <w:div w:id="4867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59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194112">
                      <w:marLeft w:val="240"/>
                      <w:marRight w:val="240"/>
                      <w:marTop w:val="0"/>
                      <w:marBottom w:val="0"/>
                      <w:divBdr>
                        <w:top w:val="none" w:sz="0" w:space="0" w:color="auto"/>
                        <w:left w:val="none" w:sz="0" w:space="0" w:color="auto"/>
                        <w:bottom w:val="none" w:sz="0" w:space="0" w:color="auto"/>
                        <w:right w:val="none" w:sz="0" w:space="0" w:color="auto"/>
                      </w:divBdr>
                    </w:div>
                    <w:div w:id="591400286">
                      <w:marLeft w:val="0"/>
                      <w:marRight w:val="0"/>
                      <w:marTop w:val="0"/>
                      <w:marBottom w:val="0"/>
                      <w:divBdr>
                        <w:top w:val="single" w:sz="6" w:space="6" w:color="000000"/>
                        <w:left w:val="none" w:sz="0" w:space="0" w:color="auto"/>
                        <w:bottom w:val="none" w:sz="0" w:space="0" w:color="auto"/>
                        <w:right w:val="none" w:sz="0" w:space="0" w:color="auto"/>
                      </w:divBdr>
                      <w:divsChild>
                        <w:div w:id="5819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89152">
          <w:marLeft w:val="0"/>
          <w:marRight w:val="0"/>
          <w:marTop w:val="0"/>
          <w:marBottom w:val="0"/>
          <w:divBdr>
            <w:top w:val="none" w:sz="0" w:space="0" w:color="auto"/>
            <w:left w:val="none" w:sz="0" w:space="0" w:color="auto"/>
            <w:bottom w:val="none" w:sz="0" w:space="0" w:color="auto"/>
            <w:right w:val="none" w:sz="0" w:space="0" w:color="auto"/>
          </w:divBdr>
          <w:divsChild>
            <w:div w:id="13830899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5539835">
                  <w:marLeft w:val="0"/>
                  <w:marRight w:val="0"/>
                  <w:marTop w:val="0"/>
                  <w:marBottom w:val="0"/>
                  <w:divBdr>
                    <w:top w:val="single" w:sz="6" w:space="6" w:color="000000"/>
                    <w:left w:val="none" w:sz="0" w:space="0" w:color="auto"/>
                    <w:bottom w:val="none" w:sz="0" w:space="0" w:color="auto"/>
                    <w:right w:val="none" w:sz="0" w:space="0" w:color="auto"/>
                  </w:divBdr>
                </w:div>
              </w:divsChild>
            </w:div>
            <w:div w:id="1001086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6365729">
                  <w:marLeft w:val="240"/>
                  <w:marRight w:val="240"/>
                  <w:marTop w:val="0"/>
                  <w:marBottom w:val="0"/>
                  <w:divBdr>
                    <w:top w:val="none" w:sz="0" w:space="0" w:color="auto"/>
                    <w:left w:val="none" w:sz="0" w:space="0" w:color="auto"/>
                    <w:bottom w:val="none" w:sz="0" w:space="0" w:color="auto"/>
                    <w:right w:val="none" w:sz="0" w:space="0" w:color="auto"/>
                  </w:divBdr>
                </w:div>
                <w:div w:id="1416778019">
                  <w:marLeft w:val="0"/>
                  <w:marRight w:val="0"/>
                  <w:marTop w:val="0"/>
                  <w:marBottom w:val="0"/>
                  <w:divBdr>
                    <w:top w:val="single" w:sz="6" w:space="6" w:color="000000"/>
                    <w:left w:val="none" w:sz="0" w:space="0" w:color="auto"/>
                    <w:bottom w:val="none" w:sz="0" w:space="0" w:color="auto"/>
                    <w:right w:val="none" w:sz="0" w:space="0" w:color="auto"/>
                  </w:divBdr>
                </w:div>
              </w:divsChild>
            </w:div>
            <w:div w:id="1598441550">
              <w:marLeft w:val="0"/>
              <w:marRight w:val="0"/>
              <w:marTop w:val="0"/>
              <w:marBottom w:val="0"/>
              <w:divBdr>
                <w:top w:val="none" w:sz="0" w:space="0" w:color="auto"/>
                <w:left w:val="none" w:sz="0" w:space="0" w:color="auto"/>
                <w:bottom w:val="none" w:sz="0" w:space="0" w:color="auto"/>
                <w:right w:val="none" w:sz="0" w:space="0" w:color="auto"/>
              </w:divBdr>
              <w:divsChild>
                <w:div w:id="9546301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447138">
                      <w:marLeft w:val="240"/>
                      <w:marRight w:val="240"/>
                      <w:marTop w:val="0"/>
                      <w:marBottom w:val="0"/>
                      <w:divBdr>
                        <w:top w:val="none" w:sz="0" w:space="0" w:color="auto"/>
                        <w:left w:val="none" w:sz="0" w:space="0" w:color="auto"/>
                        <w:bottom w:val="none" w:sz="0" w:space="0" w:color="auto"/>
                        <w:right w:val="none" w:sz="0" w:space="0" w:color="auto"/>
                      </w:divBdr>
                    </w:div>
                    <w:div w:id="748501858">
                      <w:marLeft w:val="0"/>
                      <w:marRight w:val="0"/>
                      <w:marTop w:val="0"/>
                      <w:marBottom w:val="0"/>
                      <w:divBdr>
                        <w:top w:val="single" w:sz="6" w:space="6" w:color="000000"/>
                        <w:left w:val="none" w:sz="0" w:space="0" w:color="auto"/>
                        <w:bottom w:val="none" w:sz="0" w:space="0" w:color="auto"/>
                        <w:right w:val="none" w:sz="0" w:space="0" w:color="auto"/>
                      </w:divBdr>
                      <w:divsChild>
                        <w:div w:id="15348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11195">
              <w:marLeft w:val="0"/>
              <w:marRight w:val="0"/>
              <w:marTop w:val="0"/>
              <w:marBottom w:val="0"/>
              <w:divBdr>
                <w:top w:val="none" w:sz="0" w:space="0" w:color="auto"/>
                <w:left w:val="none" w:sz="0" w:space="0" w:color="auto"/>
                <w:bottom w:val="none" w:sz="0" w:space="0" w:color="auto"/>
                <w:right w:val="none" w:sz="0" w:space="0" w:color="auto"/>
              </w:divBdr>
              <w:divsChild>
                <w:div w:id="6878276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8440379">
                      <w:marLeft w:val="240"/>
                      <w:marRight w:val="240"/>
                      <w:marTop w:val="0"/>
                      <w:marBottom w:val="0"/>
                      <w:divBdr>
                        <w:top w:val="none" w:sz="0" w:space="0" w:color="auto"/>
                        <w:left w:val="none" w:sz="0" w:space="0" w:color="auto"/>
                        <w:bottom w:val="none" w:sz="0" w:space="0" w:color="auto"/>
                        <w:right w:val="none" w:sz="0" w:space="0" w:color="auto"/>
                      </w:divBdr>
                    </w:div>
                    <w:div w:id="1011297748">
                      <w:marLeft w:val="0"/>
                      <w:marRight w:val="0"/>
                      <w:marTop w:val="0"/>
                      <w:marBottom w:val="0"/>
                      <w:divBdr>
                        <w:top w:val="single" w:sz="6" w:space="6" w:color="000000"/>
                        <w:left w:val="none" w:sz="0" w:space="0" w:color="auto"/>
                        <w:bottom w:val="none" w:sz="0" w:space="0" w:color="auto"/>
                        <w:right w:val="none" w:sz="0" w:space="0" w:color="auto"/>
                      </w:divBdr>
                    </w:div>
                  </w:divsChild>
                </w:div>
                <w:div w:id="213237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9971517">
                      <w:marLeft w:val="240"/>
                      <w:marRight w:val="240"/>
                      <w:marTop w:val="0"/>
                      <w:marBottom w:val="0"/>
                      <w:divBdr>
                        <w:top w:val="none" w:sz="0" w:space="0" w:color="auto"/>
                        <w:left w:val="none" w:sz="0" w:space="0" w:color="auto"/>
                        <w:bottom w:val="none" w:sz="0" w:space="0" w:color="auto"/>
                        <w:right w:val="none" w:sz="0" w:space="0" w:color="auto"/>
                      </w:divBdr>
                    </w:div>
                    <w:div w:id="1796680590">
                      <w:marLeft w:val="0"/>
                      <w:marRight w:val="0"/>
                      <w:marTop w:val="0"/>
                      <w:marBottom w:val="0"/>
                      <w:divBdr>
                        <w:top w:val="single" w:sz="6" w:space="6" w:color="000000"/>
                        <w:left w:val="none" w:sz="0" w:space="0" w:color="auto"/>
                        <w:bottom w:val="none" w:sz="0" w:space="0" w:color="auto"/>
                        <w:right w:val="none" w:sz="0" w:space="0" w:color="auto"/>
                      </w:divBdr>
                    </w:div>
                  </w:divsChild>
                </w:div>
                <w:div w:id="1920211242">
                  <w:marLeft w:val="720"/>
                  <w:marRight w:val="0"/>
                  <w:marTop w:val="240"/>
                  <w:marBottom w:val="240"/>
                  <w:divBdr>
                    <w:top w:val="none" w:sz="0" w:space="0" w:color="auto"/>
                    <w:left w:val="none" w:sz="0" w:space="0" w:color="auto"/>
                    <w:bottom w:val="none" w:sz="0" w:space="0" w:color="auto"/>
                    <w:right w:val="none" w:sz="0" w:space="0" w:color="auto"/>
                  </w:divBdr>
                  <w:divsChild>
                    <w:div w:id="17561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9925">
              <w:marLeft w:val="0"/>
              <w:marRight w:val="0"/>
              <w:marTop w:val="0"/>
              <w:marBottom w:val="0"/>
              <w:divBdr>
                <w:top w:val="none" w:sz="0" w:space="0" w:color="auto"/>
                <w:left w:val="none" w:sz="0" w:space="0" w:color="auto"/>
                <w:bottom w:val="none" w:sz="0" w:space="0" w:color="auto"/>
                <w:right w:val="none" w:sz="0" w:space="0" w:color="auto"/>
              </w:divBdr>
              <w:divsChild>
                <w:div w:id="16637295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3343885">
                      <w:marLeft w:val="240"/>
                      <w:marRight w:val="24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single" w:sz="6" w:space="6" w:color="000000"/>
                        <w:left w:val="none" w:sz="0" w:space="0" w:color="auto"/>
                        <w:bottom w:val="none" w:sz="0" w:space="0" w:color="auto"/>
                        <w:right w:val="none" w:sz="0" w:space="0" w:color="auto"/>
                      </w:divBdr>
                      <w:divsChild>
                        <w:div w:id="59868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86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3558022">
                      <w:marLeft w:val="240"/>
                      <w:marRight w:val="240"/>
                      <w:marTop w:val="0"/>
                      <w:marBottom w:val="0"/>
                      <w:divBdr>
                        <w:top w:val="none" w:sz="0" w:space="0" w:color="auto"/>
                        <w:left w:val="none" w:sz="0" w:space="0" w:color="auto"/>
                        <w:bottom w:val="none" w:sz="0" w:space="0" w:color="auto"/>
                        <w:right w:val="none" w:sz="0" w:space="0" w:color="auto"/>
                      </w:divBdr>
                    </w:div>
                    <w:div w:id="1577596427">
                      <w:marLeft w:val="0"/>
                      <w:marRight w:val="0"/>
                      <w:marTop w:val="0"/>
                      <w:marBottom w:val="0"/>
                      <w:divBdr>
                        <w:top w:val="single" w:sz="6" w:space="6" w:color="000000"/>
                        <w:left w:val="none" w:sz="0" w:space="0" w:color="auto"/>
                        <w:bottom w:val="none" w:sz="0" w:space="0" w:color="auto"/>
                        <w:right w:val="none" w:sz="0" w:space="0" w:color="auto"/>
                      </w:divBdr>
                      <w:divsChild>
                        <w:div w:id="2725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202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6133406">
                      <w:marLeft w:val="240"/>
                      <w:marRight w:val="240"/>
                      <w:marTop w:val="0"/>
                      <w:marBottom w:val="0"/>
                      <w:divBdr>
                        <w:top w:val="none" w:sz="0" w:space="0" w:color="auto"/>
                        <w:left w:val="none" w:sz="0" w:space="0" w:color="auto"/>
                        <w:bottom w:val="none" w:sz="0" w:space="0" w:color="auto"/>
                        <w:right w:val="none" w:sz="0" w:space="0" w:color="auto"/>
                      </w:divBdr>
                    </w:div>
                    <w:div w:id="930703282">
                      <w:marLeft w:val="0"/>
                      <w:marRight w:val="0"/>
                      <w:marTop w:val="0"/>
                      <w:marBottom w:val="0"/>
                      <w:divBdr>
                        <w:top w:val="single" w:sz="6" w:space="6" w:color="000000"/>
                        <w:left w:val="none" w:sz="0" w:space="0" w:color="auto"/>
                        <w:bottom w:val="none" w:sz="0" w:space="0" w:color="auto"/>
                        <w:right w:val="none" w:sz="0" w:space="0" w:color="auto"/>
                      </w:divBdr>
                      <w:divsChild>
                        <w:div w:id="7523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213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786855">
                      <w:marLeft w:val="240"/>
                      <w:marRight w:val="240"/>
                      <w:marTop w:val="0"/>
                      <w:marBottom w:val="0"/>
                      <w:divBdr>
                        <w:top w:val="none" w:sz="0" w:space="0" w:color="auto"/>
                        <w:left w:val="none" w:sz="0" w:space="0" w:color="auto"/>
                        <w:bottom w:val="none" w:sz="0" w:space="0" w:color="auto"/>
                        <w:right w:val="none" w:sz="0" w:space="0" w:color="auto"/>
                      </w:divBdr>
                    </w:div>
                    <w:div w:id="582297601">
                      <w:marLeft w:val="0"/>
                      <w:marRight w:val="0"/>
                      <w:marTop w:val="0"/>
                      <w:marBottom w:val="0"/>
                      <w:divBdr>
                        <w:top w:val="single" w:sz="6" w:space="6" w:color="000000"/>
                        <w:left w:val="none" w:sz="0" w:space="0" w:color="auto"/>
                        <w:bottom w:val="none" w:sz="0" w:space="0" w:color="auto"/>
                        <w:right w:val="none" w:sz="0" w:space="0" w:color="auto"/>
                      </w:divBdr>
                      <w:divsChild>
                        <w:div w:id="878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70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7745903">
                      <w:marLeft w:val="240"/>
                      <w:marRight w:val="240"/>
                      <w:marTop w:val="0"/>
                      <w:marBottom w:val="0"/>
                      <w:divBdr>
                        <w:top w:val="none" w:sz="0" w:space="0" w:color="auto"/>
                        <w:left w:val="none" w:sz="0" w:space="0" w:color="auto"/>
                        <w:bottom w:val="none" w:sz="0" w:space="0" w:color="auto"/>
                        <w:right w:val="none" w:sz="0" w:space="0" w:color="auto"/>
                      </w:divBdr>
                    </w:div>
                    <w:div w:id="1428383407">
                      <w:marLeft w:val="0"/>
                      <w:marRight w:val="0"/>
                      <w:marTop w:val="0"/>
                      <w:marBottom w:val="0"/>
                      <w:divBdr>
                        <w:top w:val="single" w:sz="6" w:space="6" w:color="000000"/>
                        <w:left w:val="none" w:sz="0" w:space="0" w:color="auto"/>
                        <w:bottom w:val="none" w:sz="0" w:space="0" w:color="auto"/>
                        <w:right w:val="none" w:sz="0" w:space="0" w:color="auto"/>
                      </w:divBdr>
                      <w:divsChild>
                        <w:div w:id="6093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0730">
          <w:marLeft w:val="0"/>
          <w:marRight w:val="0"/>
          <w:marTop w:val="0"/>
          <w:marBottom w:val="0"/>
          <w:divBdr>
            <w:top w:val="none" w:sz="0" w:space="0" w:color="auto"/>
            <w:left w:val="none" w:sz="0" w:space="0" w:color="auto"/>
            <w:bottom w:val="none" w:sz="0" w:space="0" w:color="auto"/>
            <w:right w:val="none" w:sz="0" w:space="0" w:color="auto"/>
          </w:divBdr>
          <w:divsChild>
            <w:div w:id="2032215762">
              <w:marLeft w:val="0"/>
              <w:marRight w:val="0"/>
              <w:marTop w:val="0"/>
              <w:marBottom w:val="0"/>
              <w:divBdr>
                <w:top w:val="none" w:sz="0" w:space="0" w:color="auto"/>
                <w:left w:val="none" w:sz="0" w:space="0" w:color="auto"/>
                <w:bottom w:val="none" w:sz="0" w:space="0" w:color="auto"/>
                <w:right w:val="none" w:sz="0" w:space="0" w:color="auto"/>
              </w:divBdr>
              <w:divsChild>
                <w:div w:id="12947533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2917256">
                      <w:marLeft w:val="240"/>
                      <w:marRight w:val="240"/>
                      <w:marTop w:val="0"/>
                      <w:marBottom w:val="0"/>
                      <w:divBdr>
                        <w:top w:val="none" w:sz="0" w:space="0" w:color="auto"/>
                        <w:left w:val="none" w:sz="0" w:space="0" w:color="auto"/>
                        <w:bottom w:val="none" w:sz="0" w:space="0" w:color="auto"/>
                        <w:right w:val="none" w:sz="0" w:space="0" w:color="auto"/>
                      </w:divBdr>
                    </w:div>
                    <w:div w:id="15346572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16169928">
              <w:marLeft w:val="0"/>
              <w:marRight w:val="0"/>
              <w:marTop w:val="0"/>
              <w:marBottom w:val="0"/>
              <w:divBdr>
                <w:top w:val="none" w:sz="0" w:space="0" w:color="auto"/>
                <w:left w:val="none" w:sz="0" w:space="0" w:color="auto"/>
                <w:bottom w:val="none" w:sz="0" w:space="0" w:color="auto"/>
                <w:right w:val="none" w:sz="0" w:space="0" w:color="auto"/>
              </w:divBdr>
              <w:divsChild>
                <w:div w:id="14392546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9084549">
                      <w:marLeft w:val="240"/>
                      <w:marRight w:val="240"/>
                      <w:marTop w:val="0"/>
                      <w:marBottom w:val="0"/>
                      <w:divBdr>
                        <w:top w:val="none" w:sz="0" w:space="0" w:color="auto"/>
                        <w:left w:val="none" w:sz="0" w:space="0" w:color="auto"/>
                        <w:bottom w:val="none" w:sz="0" w:space="0" w:color="auto"/>
                        <w:right w:val="none" w:sz="0" w:space="0" w:color="auto"/>
                      </w:divBdr>
                    </w:div>
                    <w:div w:id="1086725758">
                      <w:marLeft w:val="0"/>
                      <w:marRight w:val="0"/>
                      <w:marTop w:val="0"/>
                      <w:marBottom w:val="0"/>
                      <w:divBdr>
                        <w:top w:val="single" w:sz="6" w:space="6" w:color="000000"/>
                        <w:left w:val="none" w:sz="0" w:space="0" w:color="auto"/>
                        <w:bottom w:val="none" w:sz="0" w:space="0" w:color="auto"/>
                        <w:right w:val="none" w:sz="0" w:space="0" w:color="auto"/>
                      </w:divBdr>
                      <w:divsChild>
                        <w:div w:id="16744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85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8931664">
                      <w:marLeft w:val="240"/>
                      <w:marRight w:val="240"/>
                      <w:marTop w:val="0"/>
                      <w:marBottom w:val="0"/>
                      <w:divBdr>
                        <w:top w:val="none" w:sz="0" w:space="0" w:color="auto"/>
                        <w:left w:val="none" w:sz="0" w:space="0" w:color="auto"/>
                        <w:bottom w:val="none" w:sz="0" w:space="0" w:color="auto"/>
                        <w:right w:val="none" w:sz="0" w:space="0" w:color="auto"/>
                      </w:divBdr>
                    </w:div>
                    <w:div w:id="1649088227">
                      <w:marLeft w:val="0"/>
                      <w:marRight w:val="0"/>
                      <w:marTop w:val="0"/>
                      <w:marBottom w:val="0"/>
                      <w:divBdr>
                        <w:top w:val="single" w:sz="6" w:space="6" w:color="000000"/>
                        <w:left w:val="none" w:sz="0" w:space="0" w:color="auto"/>
                        <w:bottom w:val="none" w:sz="0" w:space="0" w:color="auto"/>
                        <w:right w:val="none" w:sz="0" w:space="0" w:color="auto"/>
                      </w:divBdr>
                      <w:divsChild>
                        <w:div w:id="2003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67120">
          <w:marLeft w:val="0"/>
          <w:marRight w:val="0"/>
          <w:marTop w:val="0"/>
          <w:marBottom w:val="0"/>
          <w:divBdr>
            <w:top w:val="none" w:sz="0" w:space="0" w:color="auto"/>
            <w:left w:val="none" w:sz="0" w:space="0" w:color="auto"/>
            <w:bottom w:val="none" w:sz="0" w:space="0" w:color="auto"/>
            <w:right w:val="none" w:sz="0" w:space="0" w:color="auto"/>
          </w:divBdr>
          <w:divsChild>
            <w:div w:id="13241184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3563946">
                  <w:marLeft w:val="240"/>
                  <w:marRight w:val="240"/>
                  <w:marTop w:val="0"/>
                  <w:marBottom w:val="0"/>
                  <w:divBdr>
                    <w:top w:val="none" w:sz="0" w:space="0" w:color="auto"/>
                    <w:left w:val="none" w:sz="0" w:space="0" w:color="auto"/>
                    <w:bottom w:val="none" w:sz="0" w:space="0" w:color="auto"/>
                    <w:right w:val="none" w:sz="0" w:space="0" w:color="auto"/>
                  </w:divBdr>
                </w:div>
                <w:div w:id="1738547011">
                  <w:marLeft w:val="0"/>
                  <w:marRight w:val="0"/>
                  <w:marTop w:val="0"/>
                  <w:marBottom w:val="0"/>
                  <w:divBdr>
                    <w:top w:val="single" w:sz="6" w:space="6" w:color="000000"/>
                    <w:left w:val="none" w:sz="0" w:space="0" w:color="auto"/>
                    <w:bottom w:val="none" w:sz="0" w:space="0" w:color="auto"/>
                    <w:right w:val="none" w:sz="0" w:space="0" w:color="auto"/>
                  </w:divBdr>
                </w:div>
              </w:divsChild>
            </w:div>
            <w:div w:id="1169831004">
              <w:marLeft w:val="0"/>
              <w:marRight w:val="0"/>
              <w:marTop w:val="0"/>
              <w:marBottom w:val="0"/>
              <w:divBdr>
                <w:top w:val="none" w:sz="0" w:space="0" w:color="auto"/>
                <w:left w:val="none" w:sz="0" w:space="0" w:color="auto"/>
                <w:bottom w:val="none" w:sz="0" w:space="0" w:color="auto"/>
                <w:right w:val="none" w:sz="0" w:space="0" w:color="auto"/>
              </w:divBdr>
              <w:divsChild>
                <w:div w:id="2390245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3608311">
                      <w:marLeft w:val="240"/>
                      <w:marRight w:val="240"/>
                      <w:marTop w:val="0"/>
                      <w:marBottom w:val="0"/>
                      <w:divBdr>
                        <w:top w:val="none" w:sz="0" w:space="0" w:color="auto"/>
                        <w:left w:val="none" w:sz="0" w:space="0" w:color="auto"/>
                        <w:bottom w:val="none" w:sz="0" w:space="0" w:color="auto"/>
                        <w:right w:val="none" w:sz="0" w:space="0" w:color="auto"/>
                      </w:divBdr>
                    </w:div>
                    <w:div w:id="1297761705">
                      <w:marLeft w:val="0"/>
                      <w:marRight w:val="0"/>
                      <w:marTop w:val="0"/>
                      <w:marBottom w:val="0"/>
                      <w:divBdr>
                        <w:top w:val="single" w:sz="6" w:space="6" w:color="000000"/>
                        <w:left w:val="none" w:sz="0" w:space="0" w:color="auto"/>
                        <w:bottom w:val="none" w:sz="0" w:space="0" w:color="auto"/>
                        <w:right w:val="none" w:sz="0" w:space="0" w:color="auto"/>
                      </w:divBdr>
                      <w:divsChild>
                        <w:div w:id="1094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86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4710122">
                      <w:marLeft w:val="240"/>
                      <w:marRight w:val="240"/>
                      <w:marTop w:val="0"/>
                      <w:marBottom w:val="0"/>
                      <w:divBdr>
                        <w:top w:val="none" w:sz="0" w:space="0" w:color="auto"/>
                        <w:left w:val="none" w:sz="0" w:space="0" w:color="auto"/>
                        <w:bottom w:val="none" w:sz="0" w:space="0" w:color="auto"/>
                        <w:right w:val="none" w:sz="0" w:space="0" w:color="auto"/>
                      </w:divBdr>
                    </w:div>
                    <w:div w:id="1567257813">
                      <w:marLeft w:val="0"/>
                      <w:marRight w:val="0"/>
                      <w:marTop w:val="0"/>
                      <w:marBottom w:val="0"/>
                      <w:divBdr>
                        <w:top w:val="single" w:sz="6" w:space="6" w:color="000000"/>
                        <w:left w:val="none" w:sz="0" w:space="0" w:color="auto"/>
                        <w:bottom w:val="none" w:sz="0" w:space="0" w:color="auto"/>
                        <w:right w:val="none" w:sz="0" w:space="0" w:color="auto"/>
                      </w:divBdr>
                      <w:divsChild>
                        <w:div w:id="20712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641">
          <w:marLeft w:val="0"/>
          <w:marRight w:val="0"/>
          <w:marTop w:val="0"/>
          <w:marBottom w:val="0"/>
          <w:divBdr>
            <w:top w:val="none" w:sz="0" w:space="0" w:color="auto"/>
            <w:left w:val="none" w:sz="0" w:space="0" w:color="auto"/>
            <w:bottom w:val="none" w:sz="0" w:space="0" w:color="auto"/>
            <w:right w:val="none" w:sz="0" w:space="0" w:color="auto"/>
          </w:divBdr>
          <w:divsChild>
            <w:div w:id="6099008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6845230">
                  <w:marLeft w:val="240"/>
                  <w:marRight w:val="240"/>
                  <w:marTop w:val="0"/>
                  <w:marBottom w:val="0"/>
                  <w:divBdr>
                    <w:top w:val="none" w:sz="0" w:space="0" w:color="auto"/>
                    <w:left w:val="none" w:sz="0" w:space="0" w:color="auto"/>
                    <w:bottom w:val="none" w:sz="0" w:space="0" w:color="auto"/>
                    <w:right w:val="none" w:sz="0" w:space="0" w:color="auto"/>
                  </w:divBdr>
                </w:div>
                <w:div w:id="968435158">
                  <w:marLeft w:val="0"/>
                  <w:marRight w:val="0"/>
                  <w:marTop w:val="0"/>
                  <w:marBottom w:val="0"/>
                  <w:divBdr>
                    <w:top w:val="single" w:sz="6" w:space="6" w:color="000000"/>
                    <w:left w:val="none" w:sz="0" w:space="0" w:color="auto"/>
                    <w:bottom w:val="none" w:sz="0" w:space="0" w:color="auto"/>
                    <w:right w:val="none" w:sz="0" w:space="0" w:color="auto"/>
                  </w:divBdr>
                </w:div>
              </w:divsChild>
            </w:div>
            <w:div w:id="5451415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7613712">
                  <w:marLeft w:val="240"/>
                  <w:marRight w:val="240"/>
                  <w:marTop w:val="0"/>
                  <w:marBottom w:val="0"/>
                  <w:divBdr>
                    <w:top w:val="none" w:sz="0" w:space="0" w:color="auto"/>
                    <w:left w:val="none" w:sz="0" w:space="0" w:color="auto"/>
                    <w:bottom w:val="none" w:sz="0" w:space="0" w:color="auto"/>
                    <w:right w:val="none" w:sz="0" w:space="0" w:color="auto"/>
                  </w:divBdr>
                </w:div>
                <w:div w:id="959074607">
                  <w:marLeft w:val="0"/>
                  <w:marRight w:val="0"/>
                  <w:marTop w:val="0"/>
                  <w:marBottom w:val="0"/>
                  <w:divBdr>
                    <w:top w:val="single" w:sz="6" w:space="6" w:color="000000"/>
                    <w:left w:val="none" w:sz="0" w:space="0" w:color="auto"/>
                    <w:bottom w:val="none" w:sz="0" w:space="0" w:color="auto"/>
                    <w:right w:val="none" w:sz="0" w:space="0" w:color="auto"/>
                  </w:divBdr>
                </w:div>
              </w:divsChild>
            </w:div>
            <w:div w:id="1023289443">
              <w:marLeft w:val="0"/>
              <w:marRight w:val="0"/>
              <w:marTop w:val="0"/>
              <w:marBottom w:val="0"/>
              <w:divBdr>
                <w:top w:val="none" w:sz="0" w:space="0" w:color="auto"/>
                <w:left w:val="none" w:sz="0" w:space="0" w:color="auto"/>
                <w:bottom w:val="none" w:sz="0" w:space="0" w:color="auto"/>
                <w:right w:val="none" w:sz="0" w:space="0" w:color="auto"/>
              </w:divBdr>
              <w:divsChild>
                <w:div w:id="13208440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5141021">
                      <w:marLeft w:val="240"/>
                      <w:marRight w:val="240"/>
                      <w:marTop w:val="0"/>
                      <w:marBottom w:val="0"/>
                      <w:divBdr>
                        <w:top w:val="none" w:sz="0" w:space="0" w:color="auto"/>
                        <w:left w:val="none" w:sz="0" w:space="0" w:color="auto"/>
                        <w:bottom w:val="none" w:sz="0" w:space="0" w:color="auto"/>
                        <w:right w:val="none" w:sz="0" w:space="0" w:color="auto"/>
                      </w:divBdr>
                    </w:div>
                    <w:div w:id="366295923">
                      <w:marLeft w:val="0"/>
                      <w:marRight w:val="0"/>
                      <w:marTop w:val="0"/>
                      <w:marBottom w:val="0"/>
                      <w:divBdr>
                        <w:top w:val="single" w:sz="6" w:space="6" w:color="000000"/>
                        <w:left w:val="none" w:sz="0" w:space="0" w:color="auto"/>
                        <w:bottom w:val="none" w:sz="0" w:space="0" w:color="auto"/>
                        <w:right w:val="none" w:sz="0" w:space="0" w:color="auto"/>
                      </w:divBdr>
                      <w:divsChild>
                        <w:div w:id="20370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91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2378375">
                      <w:marLeft w:val="240"/>
                      <w:marRight w:val="240"/>
                      <w:marTop w:val="0"/>
                      <w:marBottom w:val="0"/>
                      <w:divBdr>
                        <w:top w:val="none" w:sz="0" w:space="0" w:color="auto"/>
                        <w:left w:val="none" w:sz="0" w:space="0" w:color="auto"/>
                        <w:bottom w:val="none" w:sz="0" w:space="0" w:color="auto"/>
                        <w:right w:val="none" w:sz="0" w:space="0" w:color="auto"/>
                      </w:divBdr>
                    </w:div>
                    <w:div w:id="835998777">
                      <w:marLeft w:val="0"/>
                      <w:marRight w:val="0"/>
                      <w:marTop w:val="0"/>
                      <w:marBottom w:val="0"/>
                      <w:divBdr>
                        <w:top w:val="single" w:sz="6" w:space="6" w:color="000000"/>
                        <w:left w:val="none" w:sz="0" w:space="0" w:color="auto"/>
                        <w:bottom w:val="none" w:sz="0" w:space="0" w:color="auto"/>
                        <w:right w:val="none" w:sz="0" w:space="0" w:color="auto"/>
                      </w:divBdr>
                      <w:divsChild>
                        <w:div w:id="806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387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1817236">
                      <w:marLeft w:val="240"/>
                      <w:marRight w:val="240"/>
                      <w:marTop w:val="0"/>
                      <w:marBottom w:val="0"/>
                      <w:divBdr>
                        <w:top w:val="none" w:sz="0" w:space="0" w:color="auto"/>
                        <w:left w:val="none" w:sz="0" w:space="0" w:color="auto"/>
                        <w:bottom w:val="none" w:sz="0" w:space="0" w:color="auto"/>
                        <w:right w:val="none" w:sz="0" w:space="0" w:color="auto"/>
                      </w:divBdr>
                    </w:div>
                    <w:div w:id="439033256">
                      <w:marLeft w:val="0"/>
                      <w:marRight w:val="0"/>
                      <w:marTop w:val="0"/>
                      <w:marBottom w:val="0"/>
                      <w:divBdr>
                        <w:top w:val="single" w:sz="6" w:space="6" w:color="000000"/>
                        <w:left w:val="none" w:sz="0" w:space="0" w:color="auto"/>
                        <w:bottom w:val="none" w:sz="0" w:space="0" w:color="auto"/>
                        <w:right w:val="none" w:sz="0" w:space="0" w:color="auto"/>
                      </w:divBdr>
                      <w:divsChild>
                        <w:div w:id="1783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42116">
          <w:marLeft w:val="0"/>
          <w:marRight w:val="0"/>
          <w:marTop w:val="0"/>
          <w:marBottom w:val="0"/>
          <w:divBdr>
            <w:top w:val="none" w:sz="0" w:space="0" w:color="auto"/>
            <w:left w:val="none" w:sz="0" w:space="0" w:color="auto"/>
            <w:bottom w:val="none" w:sz="0" w:space="0" w:color="auto"/>
            <w:right w:val="none" w:sz="0" w:space="0" w:color="auto"/>
          </w:divBdr>
          <w:divsChild>
            <w:div w:id="2045448773">
              <w:marLeft w:val="720"/>
              <w:marRight w:val="0"/>
              <w:marTop w:val="240"/>
              <w:marBottom w:val="240"/>
              <w:divBdr>
                <w:top w:val="none" w:sz="0" w:space="0" w:color="auto"/>
                <w:left w:val="none" w:sz="0" w:space="0" w:color="auto"/>
                <w:bottom w:val="none" w:sz="0" w:space="0" w:color="auto"/>
                <w:right w:val="none" w:sz="0" w:space="0" w:color="auto"/>
              </w:divBdr>
              <w:divsChild>
                <w:div w:id="1707606826">
                  <w:marLeft w:val="0"/>
                  <w:marRight w:val="0"/>
                  <w:marTop w:val="0"/>
                  <w:marBottom w:val="0"/>
                  <w:divBdr>
                    <w:top w:val="none" w:sz="0" w:space="0" w:color="auto"/>
                    <w:left w:val="none" w:sz="0" w:space="0" w:color="auto"/>
                    <w:bottom w:val="none" w:sz="0" w:space="0" w:color="auto"/>
                    <w:right w:val="none" w:sz="0" w:space="0" w:color="auto"/>
                  </w:divBdr>
                </w:div>
              </w:divsChild>
            </w:div>
            <w:div w:id="519703286">
              <w:marLeft w:val="0"/>
              <w:marRight w:val="0"/>
              <w:marTop w:val="240"/>
              <w:marBottom w:val="240"/>
              <w:divBdr>
                <w:top w:val="none" w:sz="0" w:space="0" w:color="auto"/>
                <w:left w:val="none" w:sz="0" w:space="0" w:color="auto"/>
                <w:bottom w:val="none" w:sz="0" w:space="0" w:color="auto"/>
                <w:right w:val="none" w:sz="0" w:space="0" w:color="auto"/>
              </w:divBdr>
              <w:divsChild>
                <w:div w:id="1863085812">
                  <w:marLeft w:val="0"/>
                  <w:marRight w:val="0"/>
                  <w:marTop w:val="0"/>
                  <w:marBottom w:val="0"/>
                  <w:divBdr>
                    <w:top w:val="none" w:sz="0" w:space="0" w:color="auto"/>
                    <w:left w:val="none" w:sz="0" w:space="0" w:color="auto"/>
                    <w:bottom w:val="none" w:sz="0" w:space="0" w:color="auto"/>
                    <w:right w:val="none" w:sz="0" w:space="0" w:color="auto"/>
                  </w:divBdr>
                </w:div>
              </w:divsChild>
            </w:div>
            <w:div w:id="1709841779">
              <w:marLeft w:val="720"/>
              <w:marRight w:val="0"/>
              <w:marTop w:val="240"/>
              <w:marBottom w:val="240"/>
              <w:divBdr>
                <w:top w:val="none" w:sz="0" w:space="0" w:color="auto"/>
                <w:left w:val="none" w:sz="0" w:space="0" w:color="auto"/>
                <w:bottom w:val="none" w:sz="0" w:space="0" w:color="auto"/>
                <w:right w:val="none" w:sz="0" w:space="0" w:color="auto"/>
              </w:divBdr>
              <w:divsChild>
                <w:div w:id="6294318">
                  <w:marLeft w:val="0"/>
                  <w:marRight w:val="0"/>
                  <w:marTop w:val="0"/>
                  <w:marBottom w:val="0"/>
                  <w:divBdr>
                    <w:top w:val="none" w:sz="0" w:space="0" w:color="auto"/>
                    <w:left w:val="none" w:sz="0" w:space="0" w:color="auto"/>
                    <w:bottom w:val="none" w:sz="0" w:space="0" w:color="auto"/>
                    <w:right w:val="none" w:sz="0" w:space="0" w:color="auto"/>
                  </w:divBdr>
                </w:div>
              </w:divsChild>
            </w:div>
            <w:div w:id="1535922172">
              <w:marLeft w:val="0"/>
              <w:marRight w:val="0"/>
              <w:marTop w:val="240"/>
              <w:marBottom w:val="240"/>
              <w:divBdr>
                <w:top w:val="none" w:sz="0" w:space="0" w:color="auto"/>
                <w:left w:val="none" w:sz="0" w:space="0" w:color="auto"/>
                <w:bottom w:val="none" w:sz="0" w:space="0" w:color="auto"/>
                <w:right w:val="none" w:sz="0" w:space="0" w:color="auto"/>
              </w:divBdr>
              <w:divsChild>
                <w:div w:id="1416709647">
                  <w:marLeft w:val="0"/>
                  <w:marRight w:val="0"/>
                  <w:marTop w:val="0"/>
                  <w:marBottom w:val="0"/>
                  <w:divBdr>
                    <w:top w:val="none" w:sz="0" w:space="0" w:color="auto"/>
                    <w:left w:val="none" w:sz="0" w:space="0" w:color="auto"/>
                    <w:bottom w:val="none" w:sz="0" w:space="0" w:color="auto"/>
                    <w:right w:val="none" w:sz="0" w:space="0" w:color="auto"/>
                  </w:divBdr>
                </w:div>
              </w:divsChild>
            </w:div>
            <w:div w:id="17983309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9239607">
                  <w:marLeft w:val="240"/>
                  <w:marRight w:val="240"/>
                  <w:marTop w:val="0"/>
                  <w:marBottom w:val="0"/>
                  <w:divBdr>
                    <w:top w:val="none" w:sz="0" w:space="0" w:color="auto"/>
                    <w:left w:val="none" w:sz="0" w:space="0" w:color="auto"/>
                    <w:bottom w:val="none" w:sz="0" w:space="0" w:color="auto"/>
                    <w:right w:val="none" w:sz="0" w:space="0" w:color="auto"/>
                  </w:divBdr>
                </w:div>
                <w:div w:id="1650789907">
                  <w:marLeft w:val="0"/>
                  <w:marRight w:val="0"/>
                  <w:marTop w:val="0"/>
                  <w:marBottom w:val="0"/>
                  <w:divBdr>
                    <w:top w:val="single" w:sz="6" w:space="6" w:color="000000"/>
                    <w:left w:val="none" w:sz="0" w:space="0" w:color="auto"/>
                    <w:bottom w:val="none" w:sz="0" w:space="0" w:color="auto"/>
                    <w:right w:val="none" w:sz="0" w:space="0" w:color="auto"/>
                  </w:divBdr>
                </w:div>
              </w:divsChild>
            </w:div>
            <w:div w:id="815100108">
              <w:marLeft w:val="0"/>
              <w:marRight w:val="0"/>
              <w:marTop w:val="0"/>
              <w:marBottom w:val="0"/>
              <w:divBdr>
                <w:top w:val="none" w:sz="0" w:space="0" w:color="auto"/>
                <w:left w:val="none" w:sz="0" w:space="0" w:color="auto"/>
                <w:bottom w:val="none" w:sz="0" w:space="0" w:color="auto"/>
                <w:right w:val="none" w:sz="0" w:space="0" w:color="auto"/>
              </w:divBdr>
              <w:divsChild>
                <w:div w:id="1977485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5760127">
                      <w:marLeft w:val="240"/>
                      <w:marRight w:val="240"/>
                      <w:marTop w:val="0"/>
                      <w:marBottom w:val="0"/>
                      <w:divBdr>
                        <w:top w:val="none" w:sz="0" w:space="0" w:color="auto"/>
                        <w:left w:val="none" w:sz="0" w:space="0" w:color="auto"/>
                        <w:bottom w:val="none" w:sz="0" w:space="0" w:color="auto"/>
                        <w:right w:val="none" w:sz="0" w:space="0" w:color="auto"/>
                      </w:divBdr>
                    </w:div>
                    <w:div w:id="197476166">
                      <w:marLeft w:val="0"/>
                      <w:marRight w:val="0"/>
                      <w:marTop w:val="0"/>
                      <w:marBottom w:val="0"/>
                      <w:divBdr>
                        <w:top w:val="single" w:sz="6" w:space="6" w:color="000000"/>
                        <w:left w:val="none" w:sz="0" w:space="0" w:color="auto"/>
                        <w:bottom w:val="none" w:sz="0" w:space="0" w:color="auto"/>
                        <w:right w:val="none" w:sz="0" w:space="0" w:color="auto"/>
                      </w:divBdr>
                      <w:divsChild>
                        <w:div w:id="20189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07949">
          <w:marLeft w:val="0"/>
          <w:marRight w:val="0"/>
          <w:marTop w:val="0"/>
          <w:marBottom w:val="0"/>
          <w:divBdr>
            <w:top w:val="none" w:sz="0" w:space="0" w:color="auto"/>
            <w:left w:val="none" w:sz="0" w:space="0" w:color="auto"/>
            <w:bottom w:val="none" w:sz="0" w:space="0" w:color="auto"/>
            <w:right w:val="none" w:sz="0" w:space="0" w:color="auto"/>
          </w:divBdr>
          <w:divsChild>
            <w:div w:id="15529636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1025230">
                  <w:marLeft w:val="0"/>
                  <w:marRight w:val="0"/>
                  <w:marTop w:val="0"/>
                  <w:marBottom w:val="0"/>
                  <w:divBdr>
                    <w:top w:val="single" w:sz="6" w:space="6" w:color="000000"/>
                    <w:left w:val="none" w:sz="0" w:space="0" w:color="auto"/>
                    <w:bottom w:val="none" w:sz="0" w:space="0" w:color="auto"/>
                    <w:right w:val="none" w:sz="0" w:space="0" w:color="auto"/>
                  </w:divBdr>
                </w:div>
              </w:divsChild>
            </w:div>
            <w:div w:id="450133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1255825">
                  <w:marLeft w:val="240"/>
                  <w:marRight w:val="240"/>
                  <w:marTop w:val="0"/>
                  <w:marBottom w:val="0"/>
                  <w:divBdr>
                    <w:top w:val="none" w:sz="0" w:space="0" w:color="auto"/>
                    <w:left w:val="none" w:sz="0" w:space="0" w:color="auto"/>
                    <w:bottom w:val="none" w:sz="0" w:space="0" w:color="auto"/>
                    <w:right w:val="none" w:sz="0" w:space="0" w:color="auto"/>
                  </w:divBdr>
                </w:div>
                <w:div w:id="1940940424">
                  <w:marLeft w:val="0"/>
                  <w:marRight w:val="0"/>
                  <w:marTop w:val="0"/>
                  <w:marBottom w:val="0"/>
                  <w:divBdr>
                    <w:top w:val="single" w:sz="6" w:space="6" w:color="000000"/>
                    <w:left w:val="none" w:sz="0" w:space="0" w:color="auto"/>
                    <w:bottom w:val="none" w:sz="0" w:space="0" w:color="auto"/>
                    <w:right w:val="none" w:sz="0" w:space="0" w:color="auto"/>
                  </w:divBdr>
                </w:div>
              </w:divsChild>
            </w:div>
            <w:div w:id="2073694091">
              <w:marLeft w:val="0"/>
              <w:marRight w:val="0"/>
              <w:marTop w:val="0"/>
              <w:marBottom w:val="0"/>
              <w:divBdr>
                <w:top w:val="none" w:sz="0" w:space="0" w:color="auto"/>
                <w:left w:val="none" w:sz="0" w:space="0" w:color="auto"/>
                <w:bottom w:val="none" w:sz="0" w:space="0" w:color="auto"/>
                <w:right w:val="none" w:sz="0" w:space="0" w:color="auto"/>
              </w:divBdr>
              <w:divsChild>
                <w:div w:id="20828682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2188105">
                      <w:marLeft w:val="240"/>
                      <w:marRight w:val="240"/>
                      <w:marTop w:val="0"/>
                      <w:marBottom w:val="0"/>
                      <w:divBdr>
                        <w:top w:val="none" w:sz="0" w:space="0" w:color="auto"/>
                        <w:left w:val="none" w:sz="0" w:space="0" w:color="auto"/>
                        <w:bottom w:val="none" w:sz="0" w:space="0" w:color="auto"/>
                        <w:right w:val="none" w:sz="0" w:space="0" w:color="auto"/>
                      </w:divBdr>
                    </w:div>
                    <w:div w:id="447816279">
                      <w:marLeft w:val="0"/>
                      <w:marRight w:val="0"/>
                      <w:marTop w:val="0"/>
                      <w:marBottom w:val="0"/>
                      <w:divBdr>
                        <w:top w:val="single" w:sz="6" w:space="6" w:color="000000"/>
                        <w:left w:val="none" w:sz="0" w:space="0" w:color="auto"/>
                        <w:bottom w:val="none" w:sz="0" w:space="0" w:color="auto"/>
                        <w:right w:val="none" w:sz="0" w:space="0" w:color="auto"/>
                      </w:divBdr>
                      <w:divsChild>
                        <w:div w:id="4748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06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2469184">
                      <w:marLeft w:val="240"/>
                      <w:marRight w:val="240"/>
                      <w:marTop w:val="0"/>
                      <w:marBottom w:val="0"/>
                      <w:divBdr>
                        <w:top w:val="none" w:sz="0" w:space="0" w:color="auto"/>
                        <w:left w:val="none" w:sz="0" w:space="0" w:color="auto"/>
                        <w:bottom w:val="none" w:sz="0" w:space="0" w:color="auto"/>
                        <w:right w:val="none" w:sz="0" w:space="0" w:color="auto"/>
                      </w:divBdr>
                    </w:div>
                    <w:div w:id="284240869">
                      <w:marLeft w:val="0"/>
                      <w:marRight w:val="0"/>
                      <w:marTop w:val="0"/>
                      <w:marBottom w:val="0"/>
                      <w:divBdr>
                        <w:top w:val="single" w:sz="6" w:space="6" w:color="000000"/>
                        <w:left w:val="none" w:sz="0" w:space="0" w:color="auto"/>
                        <w:bottom w:val="none" w:sz="0" w:space="0" w:color="auto"/>
                        <w:right w:val="none" w:sz="0" w:space="0" w:color="auto"/>
                      </w:divBdr>
                      <w:divsChild>
                        <w:div w:id="14362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273972">
          <w:marLeft w:val="0"/>
          <w:marRight w:val="0"/>
          <w:marTop w:val="0"/>
          <w:marBottom w:val="0"/>
          <w:divBdr>
            <w:top w:val="none" w:sz="0" w:space="0" w:color="auto"/>
            <w:left w:val="none" w:sz="0" w:space="0" w:color="auto"/>
            <w:bottom w:val="none" w:sz="0" w:space="0" w:color="auto"/>
            <w:right w:val="none" w:sz="0" w:space="0" w:color="auto"/>
          </w:divBdr>
          <w:divsChild>
            <w:div w:id="448135195">
              <w:marLeft w:val="720"/>
              <w:marRight w:val="0"/>
              <w:marTop w:val="240"/>
              <w:marBottom w:val="240"/>
              <w:divBdr>
                <w:top w:val="none" w:sz="0" w:space="0" w:color="auto"/>
                <w:left w:val="none" w:sz="0" w:space="0" w:color="auto"/>
                <w:bottom w:val="none" w:sz="0" w:space="0" w:color="auto"/>
                <w:right w:val="none" w:sz="0" w:space="0" w:color="auto"/>
              </w:divBdr>
              <w:divsChild>
                <w:div w:id="92213944">
                  <w:marLeft w:val="0"/>
                  <w:marRight w:val="0"/>
                  <w:marTop w:val="0"/>
                  <w:marBottom w:val="0"/>
                  <w:divBdr>
                    <w:top w:val="none" w:sz="0" w:space="0" w:color="auto"/>
                    <w:left w:val="none" w:sz="0" w:space="0" w:color="auto"/>
                    <w:bottom w:val="none" w:sz="0" w:space="0" w:color="auto"/>
                    <w:right w:val="none" w:sz="0" w:space="0" w:color="auto"/>
                  </w:divBdr>
                </w:div>
              </w:divsChild>
            </w:div>
            <w:div w:id="1255438163">
              <w:marLeft w:val="720"/>
              <w:marRight w:val="0"/>
              <w:marTop w:val="240"/>
              <w:marBottom w:val="240"/>
              <w:divBdr>
                <w:top w:val="none" w:sz="0" w:space="0" w:color="auto"/>
                <w:left w:val="none" w:sz="0" w:space="0" w:color="auto"/>
                <w:bottom w:val="none" w:sz="0" w:space="0" w:color="auto"/>
                <w:right w:val="none" w:sz="0" w:space="0" w:color="auto"/>
              </w:divBdr>
              <w:divsChild>
                <w:div w:id="170681720">
                  <w:marLeft w:val="0"/>
                  <w:marRight w:val="0"/>
                  <w:marTop w:val="0"/>
                  <w:marBottom w:val="0"/>
                  <w:divBdr>
                    <w:top w:val="none" w:sz="0" w:space="0" w:color="auto"/>
                    <w:left w:val="none" w:sz="0" w:space="0" w:color="auto"/>
                    <w:bottom w:val="none" w:sz="0" w:space="0" w:color="auto"/>
                    <w:right w:val="none" w:sz="0" w:space="0" w:color="auto"/>
                  </w:divBdr>
                </w:div>
              </w:divsChild>
            </w:div>
            <w:div w:id="1067146421">
              <w:marLeft w:val="720"/>
              <w:marRight w:val="0"/>
              <w:marTop w:val="240"/>
              <w:marBottom w:val="240"/>
              <w:divBdr>
                <w:top w:val="none" w:sz="0" w:space="0" w:color="auto"/>
                <w:left w:val="none" w:sz="0" w:space="0" w:color="auto"/>
                <w:bottom w:val="none" w:sz="0" w:space="0" w:color="auto"/>
                <w:right w:val="none" w:sz="0" w:space="0" w:color="auto"/>
              </w:divBdr>
              <w:divsChild>
                <w:div w:id="1448770991">
                  <w:marLeft w:val="0"/>
                  <w:marRight w:val="0"/>
                  <w:marTop w:val="0"/>
                  <w:marBottom w:val="0"/>
                  <w:divBdr>
                    <w:top w:val="none" w:sz="0" w:space="0" w:color="auto"/>
                    <w:left w:val="none" w:sz="0" w:space="0" w:color="auto"/>
                    <w:bottom w:val="none" w:sz="0" w:space="0" w:color="auto"/>
                    <w:right w:val="none" w:sz="0" w:space="0" w:color="auto"/>
                  </w:divBdr>
                </w:div>
              </w:divsChild>
            </w:div>
            <w:div w:id="11400762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7900602">
                  <w:marLeft w:val="240"/>
                  <w:marRight w:val="240"/>
                  <w:marTop w:val="0"/>
                  <w:marBottom w:val="0"/>
                  <w:divBdr>
                    <w:top w:val="none" w:sz="0" w:space="0" w:color="auto"/>
                    <w:left w:val="none" w:sz="0" w:space="0" w:color="auto"/>
                    <w:bottom w:val="none" w:sz="0" w:space="0" w:color="auto"/>
                    <w:right w:val="none" w:sz="0" w:space="0" w:color="auto"/>
                  </w:divBdr>
                </w:div>
                <w:div w:id="824860604">
                  <w:marLeft w:val="0"/>
                  <w:marRight w:val="0"/>
                  <w:marTop w:val="0"/>
                  <w:marBottom w:val="0"/>
                  <w:divBdr>
                    <w:top w:val="single" w:sz="6" w:space="6" w:color="000000"/>
                    <w:left w:val="none" w:sz="0" w:space="0" w:color="auto"/>
                    <w:bottom w:val="none" w:sz="0" w:space="0" w:color="auto"/>
                    <w:right w:val="none" w:sz="0" w:space="0" w:color="auto"/>
                  </w:divBdr>
                </w:div>
              </w:divsChild>
            </w:div>
            <w:div w:id="1851946138">
              <w:marLeft w:val="720"/>
              <w:marRight w:val="0"/>
              <w:marTop w:val="240"/>
              <w:marBottom w:val="240"/>
              <w:divBdr>
                <w:top w:val="none" w:sz="0" w:space="0" w:color="auto"/>
                <w:left w:val="none" w:sz="0" w:space="0" w:color="auto"/>
                <w:bottom w:val="none" w:sz="0" w:space="0" w:color="auto"/>
                <w:right w:val="none" w:sz="0" w:space="0" w:color="auto"/>
              </w:divBdr>
              <w:divsChild>
                <w:div w:id="788355868">
                  <w:marLeft w:val="0"/>
                  <w:marRight w:val="0"/>
                  <w:marTop w:val="0"/>
                  <w:marBottom w:val="0"/>
                  <w:divBdr>
                    <w:top w:val="none" w:sz="0" w:space="0" w:color="auto"/>
                    <w:left w:val="none" w:sz="0" w:space="0" w:color="auto"/>
                    <w:bottom w:val="none" w:sz="0" w:space="0" w:color="auto"/>
                    <w:right w:val="none" w:sz="0" w:space="0" w:color="auto"/>
                  </w:divBdr>
                </w:div>
              </w:divsChild>
            </w:div>
            <w:div w:id="564993490">
              <w:marLeft w:val="720"/>
              <w:marRight w:val="0"/>
              <w:marTop w:val="240"/>
              <w:marBottom w:val="240"/>
              <w:divBdr>
                <w:top w:val="none" w:sz="0" w:space="0" w:color="auto"/>
                <w:left w:val="none" w:sz="0" w:space="0" w:color="auto"/>
                <w:bottom w:val="none" w:sz="0" w:space="0" w:color="auto"/>
                <w:right w:val="none" w:sz="0" w:space="0" w:color="auto"/>
              </w:divBdr>
              <w:divsChild>
                <w:div w:id="1552231411">
                  <w:marLeft w:val="0"/>
                  <w:marRight w:val="0"/>
                  <w:marTop w:val="0"/>
                  <w:marBottom w:val="0"/>
                  <w:divBdr>
                    <w:top w:val="none" w:sz="0" w:space="0" w:color="auto"/>
                    <w:left w:val="none" w:sz="0" w:space="0" w:color="auto"/>
                    <w:bottom w:val="none" w:sz="0" w:space="0" w:color="auto"/>
                    <w:right w:val="none" w:sz="0" w:space="0" w:color="auto"/>
                  </w:divBdr>
                </w:div>
              </w:divsChild>
            </w:div>
            <w:div w:id="1957371862">
              <w:marLeft w:val="720"/>
              <w:marRight w:val="0"/>
              <w:marTop w:val="240"/>
              <w:marBottom w:val="240"/>
              <w:divBdr>
                <w:top w:val="none" w:sz="0" w:space="0" w:color="auto"/>
                <w:left w:val="none" w:sz="0" w:space="0" w:color="auto"/>
                <w:bottom w:val="none" w:sz="0" w:space="0" w:color="auto"/>
                <w:right w:val="none" w:sz="0" w:space="0" w:color="auto"/>
              </w:divBdr>
              <w:divsChild>
                <w:div w:id="36206507">
                  <w:marLeft w:val="0"/>
                  <w:marRight w:val="0"/>
                  <w:marTop w:val="0"/>
                  <w:marBottom w:val="0"/>
                  <w:divBdr>
                    <w:top w:val="none" w:sz="0" w:space="0" w:color="auto"/>
                    <w:left w:val="none" w:sz="0" w:space="0" w:color="auto"/>
                    <w:bottom w:val="none" w:sz="0" w:space="0" w:color="auto"/>
                    <w:right w:val="none" w:sz="0" w:space="0" w:color="auto"/>
                  </w:divBdr>
                </w:div>
              </w:divsChild>
            </w:div>
            <w:div w:id="2033846191">
              <w:marLeft w:val="720"/>
              <w:marRight w:val="0"/>
              <w:marTop w:val="240"/>
              <w:marBottom w:val="240"/>
              <w:divBdr>
                <w:top w:val="none" w:sz="0" w:space="0" w:color="auto"/>
                <w:left w:val="none" w:sz="0" w:space="0" w:color="auto"/>
                <w:bottom w:val="none" w:sz="0" w:space="0" w:color="auto"/>
                <w:right w:val="none" w:sz="0" w:space="0" w:color="auto"/>
              </w:divBdr>
              <w:divsChild>
                <w:div w:id="1667629866">
                  <w:marLeft w:val="0"/>
                  <w:marRight w:val="0"/>
                  <w:marTop w:val="0"/>
                  <w:marBottom w:val="0"/>
                  <w:divBdr>
                    <w:top w:val="none" w:sz="0" w:space="0" w:color="auto"/>
                    <w:left w:val="none" w:sz="0" w:space="0" w:color="auto"/>
                    <w:bottom w:val="none" w:sz="0" w:space="0" w:color="auto"/>
                    <w:right w:val="none" w:sz="0" w:space="0" w:color="auto"/>
                  </w:divBdr>
                </w:div>
              </w:divsChild>
            </w:div>
            <w:div w:id="401291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8105577">
                  <w:marLeft w:val="0"/>
                  <w:marRight w:val="0"/>
                  <w:marTop w:val="0"/>
                  <w:marBottom w:val="0"/>
                  <w:divBdr>
                    <w:top w:val="single" w:sz="6" w:space="6" w:color="000000"/>
                    <w:left w:val="none" w:sz="0" w:space="0" w:color="auto"/>
                    <w:bottom w:val="none" w:sz="0" w:space="0" w:color="auto"/>
                    <w:right w:val="none" w:sz="0" w:space="0" w:color="auto"/>
                  </w:divBdr>
                </w:div>
              </w:divsChild>
            </w:div>
            <w:div w:id="2125954487">
              <w:marLeft w:val="0"/>
              <w:marRight w:val="0"/>
              <w:marTop w:val="0"/>
              <w:marBottom w:val="0"/>
              <w:divBdr>
                <w:top w:val="none" w:sz="0" w:space="0" w:color="auto"/>
                <w:left w:val="none" w:sz="0" w:space="0" w:color="auto"/>
                <w:bottom w:val="none" w:sz="0" w:space="0" w:color="auto"/>
                <w:right w:val="none" w:sz="0" w:space="0" w:color="auto"/>
              </w:divBdr>
              <w:divsChild>
                <w:div w:id="2369435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1088740">
                      <w:marLeft w:val="240"/>
                      <w:marRight w:val="240"/>
                      <w:marTop w:val="0"/>
                      <w:marBottom w:val="0"/>
                      <w:divBdr>
                        <w:top w:val="none" w:sz="0" w:space="0" w:color="auto"/>
                        <w:left w:val="none" w:sz="0" w:space="0" w:color="auto"/>
                        <w:bottom w:val="none" w:sz="0" w:space="0" w:color="auto"/>
                        <w:right w:val="none" w:sz="0" w:space="0" w:color="auto"/>
                      </w:divBdr>
                    </w:div>
                    <w:div w:id="1005286578">
                      <w:marLeft w:val="0"/>
                      <w:marRight w:val="0"/>
                      <w:marTop w:val="0"/>
                      <w:marBottom w:val="0"/>
                      <w:divBdr>
                        <w:top w:val="single" w:sz="6" w:space="6" w:color="000000"/>
                        <w:left w:val="none" w:sz="0" w:space="0" w:color="auto"/>
                        <w:bottom w:val="none" w:sz="0" w:space="0" w:color="auto"/>
                        <w:right w:val="none" w:sz="0" w:space="0" w:color="auto"/>
                      </w:divBdr>
                      <w:divsChild>
                        <w:div w:id="16108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010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3884400">
                      <w:marLeft w:val="240"/>
                      <w:marRight w:val="240"/>
                      <w:marTop w:val="0"/>
                      <w:marBottom w:val="0"/>
                      <w:divBdr>
                        <w:top w:val="none" w:sz="0" w:space="0" w:color="auto"/>
                        <w:left w:val="none" w:sz="0" w:space="0" w:color="auto"/>
                        <w:bottom w:val="none" w:sz="0" w:space="0" w:color="auto"/>
                        <w:right w:val="none" w:sz="0" w:space="0" w:color="auto"/>
                      </w:divBdr>
                    </w:div>
                    <w:div w:id="1374234095">
                      <w:marLeft w:val="0"/>
                      <w:marRight w:val="0"/>
                      <w:marTop w:val="0"/>
                      <w:marBottom w:val="0"/>
                      <w:divBdr>
                        <w:top w:val="single" w:sz="6" w:space="6" w:color="000000"/>
                        <w:left w:val="none" w:sz="0" w:space="0" w:color="auto"/>
                        <w:bottom w:val="none" w:sz="0" w:space="0" w:color="auto"/>
                        <w:right w:val="none" w:sz="0" w:space="0" w:color="auto"/>
                      </w:divBdr>
                      <w:divsChild>
                        <w:div w:id="11265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09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2950752">
                      <w:marLeft w:val="240"/>
                      <w:marRight w:val="240"/>
                      <w:marTop w:val="0"/>
                      <w:marBottom w:val="0"/>
                      <w:divBdr>
                        <w:top w:val="none" w:sz="0" w:space="0" w:color="auto"/>
                        <w:left w:val="none" w:sz="0" w:space="0" w:color="auto"/>
                        <w:bottom w:val="none" w:sz="0" w:space="0" w:color="auto"/>
                        <w:right w:val="none" w:sz="0" w:space="0" w:color="auto"/>
                      </w:divBdr>
                    </w:div>
                    <w:div w:id="1298796817">
                      <w:marLeft w:val="0"/>
                      <w:marRight w:val="0"/>
                      <w:marTop w:val="0"/>
                      <w:marBottom w:val="0"/>
                      <w:divBdr>
                        <w:top w:val="single" w:sz="6" w:space="6" w:color="000000"/>
                        <w:left w:val="none" w:sz="0" w:space="0" w:color="auto"/>
                        <w:bottom w:val="none" w:sz="0" w:space="0" w:color="auto"/>
                        <w:right w:val="none" w:sz="0" w:space="0" w:color="auto"/>
                      </w:divBdr>
                      <w:divsChild>
                        <w:div w:id="16181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6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7463610">
                      <w:marLeft w:val="240"/>
                      <w:marRight w:val="240"/>
                      <w:marTop w:val="0"/>
                      <w:marBottom w:val="0"/>
                      <w:divBdr>
                        <w:top w:val="none" w:sz="0" w:space="0" w:color="auto"/>
                        <w:left w:val="none" w:sz="0" w:space="0" w:color="auto"/>
                        <w:bottom w:val="none" w:sz="0" w:space="0" w:color="auto"/>
                        <w:right w:val="none" w:sz="0" w:space="0" w:color="auto"/>
                      </w:divBdr>
                    </w:div>
                    <w:div w:id="10648392">
                      <w:marLeft w:val="0"/>
                      <w:marRight w:val="0"/>
                      <w:marTop w:val="0"/>
                      <w:marBottom w:val="0"/>
                      <w:divBdr>
                        <w:top w:val="single" w:sz="6" w:space="6" w:color="000000"/>
                        <w:left w:val="none" w:sz="0" w:space="0" w:color="auto"/>
                        <w:bottom w:val="none" w:sz="0" w:space="0" w:color="auto"/>
                        <w:right w:val="none" w:sz="0" w:space="0" w:color="auto"/>
                      </w:divBdr>
                      <w:divsChild>
                        <w:div w:id="143990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0717">
          <w:marLeft w:val="0"/>
          <w:marRight w:val="0"/>
          <w:marTop w:val="0"/>
          <w:marBottom w:val="0"/>
          <w:divBdr>
            <w:top w:val="none" w:sz="0" w:space="0" w:color="auto"/>
            <w:left w:val="none" w:sz="0" w:space="0" w:color="auto"/>
            <w:bottom w:val="none" w:sz="0" w:space="0" w:color="auto"/>
            <w:right w:val="none" w:sz="0" w:space="0" w:color="auto"/>
          </w:divBdr>
          <w:divsChild>
            <w:div w:id="1816531024">
              <w:marLeft w:val="0"/>
              <w:marRight w:val="0"/>
              <w:marTop w:val="0"/>
              <w:marBottom w:val="0"/>
              <w:divBdr>
                <w:top w:val="none" w:sz="0" w:space="0" w:color="auto"/>
                <w:left w:val="none" w:sz="0" w:space="0" w:color="auto"/>
                <w:bottom w:val="none" w:sz="0" w:space="0" w:color="auto"/>
                <w:right w:val="none" w:sz="0" w:space="0" w:color="auto"/>
              </w:divBdr>
              <w:divsChild>
                <w:div w:id="4371412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42466312">
              <w:marLeft w:val="720"/>
              <w:marRight w:val="0"/>
              <w:marTop w:val="240"/>
              <w:marBottom w:val="240"/>
              <w:divBdr>
                <w:top w:val="none" w:sz="0" w:space="0" w:color="auto"/>
                <w:left w:val="none" w:sz="0" w:space="0" w:color="auto"/>
                <w:bottom w:val="none" w:sz="0" w:space="0" w:color="auto"/>
                <w:right w:val="none" w:sz="0" w:space="0" w:color="auto"/>
              </w:divBdr>
              <w:divsChild>
                <w:div w:id="1647973242">
                  <w:marLeft w:val="0"/>
                  <w:marRight w:val="0"/>
                  <w:marTop w:val="0"/>
                  <w:marBottom w:val="0"/>
                  <w:divBdr>
                    <w:top w:val="none" w:sz="0" w:space="0" w:color="auto"/>
                    <w:left w:val="none" w:sz="0" w:space="0" w:color="auto"/>
                    <w:bottom w:val="none" w:sz="0" w:space="0" w:color="auto"/>
                    <w:right w:val="none" w:sz="0" w:space="0" w:color="auto"/>
                  </w:divBdr>
                </w:div>
              </w:divsChild>
            </w:div>
            <w:div w:id="1898737266">
              <w:marLeft w:val="0"/>
              <w:marRight w:val="0"/>
              <w:marTop w:val="240"/>
              <w:marBottom w:val="240"/>
              <w:divBdr>
                <w:top w:val="none" w:sz="0" w:space="0" w:color="auto"/>
                <w:left w:val="none" w:sz="0" w:space="0" w:color="auto"/>
                <w:bottom w:val="none" w:sz="0" w:space="0" w:color="auto"/>
                <w:right w:val="none" w:sz="0" w:space="0" w:color="auto"/>
              </w:divBdr>
              <w:divsChild>
                <w:div w:id="2029137422">
                  <w:marLeft w:val="0"/>
                  <w:marRight w:val="0"/>
                  <w:marTop w:val="0"/>
                  <w:marBottom w:val="0"/>
                  <w:divBdr>
                    <w:top w:val="none" w:sz="0" w:space="0" w:color="auto"/>
                    <w:left w:val="none" w:sz="0" w:space="0" w:color="auto"/>
                    <w:bottom w:val="none" w:sz="0" w:space="0" w:color="auto"/>
                    <w:right w:val="none" w:sz="0" w:space="0" w:color="auto"/>
                  </w:divBdr>
                </w:div>
              </w:divsChild>
            </w:div>
            <w:div w:id="1149514888">
              <w:marLeft w:val="720"/>
              <w:marRight w:val="0"/>
              <w:marTop w:val="240"/>
              <w:marBottom w:val="240"/>
              <w:divBdr>
                <w:top w:val="none" w:sz="0" w:space="0" w:color="auto"/>
                <w:left w:val="none" w:sz="0" w:space="0" w:color="auto"/>
                <w:bottom w:val="none" w:sz="0" w:space="0" w:color="auto"/>
                <w:right w:val="none" w:sz="0" w:space="0" w:color="auto"/>
              </w:divBdr>
              <w:divsChild>
                <w:div w:id="971717064">
                  <w:marLeft w:val="0"/>
                  <w:marRight w:val="0"/>
                  <w:marTop w:val="0"/>
                  <w:marBottom w:val="0"/>
                  <w:divBdr>
                    <w:top w:val="none" w:sz="0" w:space="0" w:color="auto"/>
                    <w:left w:val="none" w:sz="0" w:space="0" w:color="auto"/>
                    <w:bottom w:val="none" w:sz="0" w:space="0" w:color="auto"/>
                    <w:right w:val="none" w:sz="0" w:space="0" w:color="auto"/>
                  </w:divBdr>
                </w:div>
              </w:divsChild>
            </w:div>
            <w:div w:id="16639668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7157650">
                  <w:marLeft w:val="0"/>
                  <w:marRight w:val="0"/>
                  <w:marTop w:val="0"/>
                  <w:marBottom w:val="0"/>
                  <w:divBdr>
                    <w:top w:val="single" w:sz="6" w:space="6" w:color="000000"/>
                    <w:left w:val="none" w:sz="0" w:space="0" w:color="auto"/>
                    <w:bottom w:val="none" w:sz="0" w:space="0" w:color="auto"/>
                    <w:right w:val="none" w:sz="0" w:space="0" w:color="auto"/>
                  </w:divBdr>
                </w:div>
              </w:divsChild>
            </w:div>
            <w:div w:id="192696899">
              <w:marLeft w:val="0"/>
              <w:marRight w:val="0"/>
              <w:marTop w:val="0"/>
              <w:marBottom w:val="0"/>
              <w:divBdr>
                <w:top w:val="none" w:sz="0" w:space="0" w:color="auto"/>
                <w:left w:val="none" w:sz="0" w:space="0" w:color="auto"/>
                <w:bottom w:val="none" w:sz="0" w:space="0" w:color="auto"/>
                <w:right w:val="none" w:sz="0" w:space="0" w:color="auto"/>
              </w:divBdr>
              <w:divsChild>
                <w:div w:id="18089354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6745340">
                      <w:marLeft w:val="240"/>
                      <w:marRight w:val="240"/>
                      <w:marTop w:val="0"/>
                      <w:marBottom w:val="0"/>
                      <w:divBdr>
                        <w:top w:val="none" w:sz="0" w:space="0" w:color="auto"/>
                        <w:left w:val="none" w:sz="0" w:space="0" w:color="auto"/>
                        <w:bottom w:val="none" w:sz="0" w:space="0" w:color="auto"/>
                        <w:right w:val="none" w:sz="0" w:space="0" w:color="auto"/>
                      </w:divBdr>
                    </w:div>
                    <w:div w:id="783576374">
                      <w:marLeft w:val="0"/>
                      <w:marRight w:val="0"/>
                      <w:marTop w:val="0"/>
                      <w:marBottom w:val="0"/>
                      <w:divBdr>
                        <w:top w:val="single" w:sz="6" w:space="6" w:color="000000"/>
                        <w:left w:val="none" w:sz="0" w:space="0" w:color="auto"/>
                        <w:bottom w:val="none" w:sz="0" w:space="0" w:color="auto"/>
                        <w:right w:val="none" w:sz="0" w:space="0" w:color="auto"/>
                      </w:divBdr>
                      <w:divsChild>
                        <w:div w:id="2406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5787">
          <w:marLeft w:val="0"/>
          <w:marRight w:val="0"/>
          <w:marTop w:val="0"/>
          <w:marBottom w:val="0"/>
          <w:divBdr>
            <w:top w:val="none" w:sz="0" w:space="0" w:color="auto"/>
            <w:left w:val="none" w:sz="0" w:space="0" w:color="auto"/>
            <w:bottom w:val="none" w:sz="0" w:space="0" w:color="auto"/>
            <w:right w:val="none" w:sz="0" w:space="0" w:color="auto"/>
          </w:divBdr>
          <w:divsChild>
            <w:div w:id="1068304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9916025">
                  <w:marLeft w:val="240"/>
                  <w:marRight w:val="240"/>
                  <w:marTop w:val="0"/>
                  <w:marBottom w:val="0"/>
                  <w:divBdr>
                    <w:top w:val="none" w:sz="0" w:space="0" w:color="auto"/>
                    <w:left w:val="none" w:sz="0" w:space="0" w:color="auto"/>
                    <w:bottom w:val="none" w:sz="0" w:space="0" w:color="auto"/>
                    <w:right w:val="none" w:sz="0" w:space="0" w:color="auto"/>
                  </w:divBdr>
                </w:div>
                <w:div w:id="1626810916">
                  <w:marLeft w:val="0"/>
                  <w:marRight w:val="0"/>
                  <w:marTop w:val="0"/>
                  <w:marBottom w:val="0"/>
                  <w:divBdr>
                    <w:top w:val="single" w:sz="6" w:space="6" w:color="000000"/>
                    <w:left w:val="none" w:sz="0" w:space="0" w:color="auto"/>
                    <w:bottom w:val="none" w:sz="0" w:space="0" w:color="auto"/>
                    <w:right w:val="none" w:sz="0" w:space="0" w:color="auto"/>
                  </w:divBdr>
                  <w:divsChild>
                    <w:div w:id="2057779587">
                      <w:marLeft w:val="0"/>
                      <w:marRight w:val="0"/>
                      <w:marTop w:val="0"/>
                      <w:marBottom w:val="0"/>
                      <w:divBdr>
                        <w:top w:val="none" w:sz="0" w:space="0" w:color="auto"/>
                        <w:left w:val="none" w:sz="0" w:space="0" w:color="auto"/>
                        <w:bottom w:val="none" w:sz="0" w:space="0" w:color="auto"/>
                        <w:right w:val="none" w:sz="0" w:space="0" w:color="auto"/>
                      </w:divBdr>
                      <w:divsChild>
                        <w:div w:id="1205101385">
                          <w:marLeft w:val="0"/>
                          <w:marRight w:val="0"/>
                          <w:marTop w:val="240"/>
                          <w:marBottom w:val="240"/>
                          <w:divBdr>
                            <w:top w:val="none" w:sz="0" w:space="0" w:color="auto"/>
                            <w:left w:val="none" w:sz="0" w:space="0" w:color="auto"/>
                            <w:bottom w:val="none" w:sz="0" w:space="0" w:color="auto"/>
                            <w:right w:val="none" w:sz="0" w:space="0" w:color="auto"/>
                          </w:divBdr>
                          <w:divsChild>
                            <w:div w:id="588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984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8880183">
                  <w:marLeft w:val="0"/>
                  <w:marRight w:val="0"/>
                  <w:marTop w:val="0"/>
                  <w:marBottom w:val="0"/>
                  <w:divBdr>
                    <w:top w:val="single" w:sz="6" w:space="6" w:color="000000"/>
                    <w:left w:val="none" w:sz="0" w:space="0" w:color="auto"/>
                    <w:bottom w:val="none" w:sz="0" w:space="0" w:color="auto"/>
                    <w:right w:val="none" w:sz="0" w:space="0" w:color="auto"/>
                  </w:divBdr>
                </w:div>
              </w:divsChild>
            </w:div>
            <w:div w:id="2727167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6981575">
                  <w:marLeft w:val="240"/>
                  <w:marRight w:val="240"/>
                  <w:marTop w:val="0"/>
                  <w:marBottom w:val="0"/>
                  <w:divBdr>
                    <w:top w:val="none" w:sz="0" w:space="0" w:color="auto"/>
                    <w:left w:val="none" w:sz="0" w:space="0" w:color="auto"/>
                    <w:bottom w:val="none" w:sz="0" w:space="0" w:color="auto"/>
                    <w:right w:val="none" w:sz="0" w:space="0" w:color="auto"/>
                  </w:divBdr>
                </w:div>
                <w:div w:id="400912609">
                  <w:marLeft w:val="0"/>
                  <w:marRight w:val="0"/>
                  <w:marTop w:val="0"/>
                  <w:marBottom w:val="0"/>
                  <w:divBdr>
                    <w:top w:val="single" w:sz="6" w:space="6" w:color="000000"/>
                    <w:left w:val="none" w:sz="0" w:space="0" w:color="auto"/>
                    <w:bottom w:val="none" w:sz="0" w:space="0" w:color="auto"/>
                    <w:right w:val="none" w:sz="0" w:space="0" w:color="auto"/>
                  </w:divBdr>
                </w:div>
              </w:divsChild>
            </w:div>
            <w:div w:id="3333367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7084773">
                  <w:marLeft w:val="0"/>
                  <w:marRight w:val="0"/>
                  <w:marTop w:val="0"/>
                  <w:marBottom w:val="0"/>
                  <w:divBdr>
                    <w:top w:val="single" w:sz="6" w:space="6" w:color="000000"/>
                    <w:left w:val="none" w:sz="0" w:space="0" w:color="auto"/>
                    <w:bottom w:val="none" w:sz="0" w:space="0" w:color="auto"/>
                    <w:right w:val="none" w:sz="0" w:space="0" w:color="auto"/>
                  </w:divBdr>
                </w:div>
              </w:divsChild>
            </w:div>
            <w:div w:id="955671800">
              <w:marLeft w:val="0"/>
              <w:marRight w:val="0"/>
              <w:marTop w:val="0"/>
              <w:marBottom w:val="0"/>
              <w:divBdr>
                <w:top w:val="none" w:sz="0" w:space="0" w:color="auto"/>
                <w:left w:val="none" w:sz="0" w:space="0" w:color="auto"/>
                <w:bottom w:val="none" w:sz="0" w:space="0" w:color="auto"/>
                <w:right w:val="none" w:sz="0" w:space="0" w:color="auto"/>
              </w:divBdr>
              <w:divsChild>
                <w:div w:id="14161687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029987">
                      <w:marLeft w:val="240"/>
                      <w:marRight w:val="240"/>
                      <w:marTop w:val="0"/>
                      <w:marBottom w:val="0"/>
                      <w:divBdr>
                        <w:top w:val="none" w:sz="0" w:space="0" w:color="auto"/>
                        <w:left w:val="none" w:sz="0" w:space="0" w:color="auto"/>
                        <w:bottom w:val="none" w:sz="0" w:space="0" w:color="auto"/>
                        <w:right w:val="none" w:sz="0" w:space="0" w:color="auto"/>
                      </w:divBdr>
                    </w:div>
                    <w:div w:id="1749038743">
                      <w:marLeft w:val="0"/>
                      <w:marRight w:val="0"/>
                      <w:marTop w:val="0"/>
                      <w:marBottom w:val="0"/>
                      <w:divBdr>
                        <w:top w:val="single" w:sz="6" w:space="6" w:color="000000"/>
                        <w:left w:val="none" w:sz="0" w:space="0" w:color="auto"/>
                        <w:bottom w:val="none" w:sz="0" w:space="0" w:color="auto"/>
                        <w:right w:val="none" w:sz="0" w:space="0" w:color="auto"/>
                      </w:divBdr>
                      <w:divsChild>
                        <w:div w:id="1915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09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586337">
                      <w:marLeft w:val="240"/>
                      <w:marRight w:val="240"/>
                      <w:marTop w:val="0"/>
                      <w:marBottom w:val="0"/>
                      <w:divBdr>
                        <w:top w:val="none" w:sz="0" w:space="0" w:color="auto"/>
                        <w:left w:val="none" w:sz="0" w:space="0" w:color="auto"/>
                        <w:bottom w:val="none" w:sz="0" w:space="0" w:color="auto"/>
                        <w:right w:val="none" w:sz="0" w:space="0" w:color="auto"/>
                      </w:divBdr>
                    </w:div>
                    <w:div w:id="1091968338">
                      <w:marLeft w:val="0"/>
                      <w:marRight w:val="0"/>
                      <w:marTop w:val="0"/>
                      <w:marBottom w:val="0"/>
                      <w:divBdr>
                        <w:top w:val="single" w:sz="6" w:space="6" w:color="000000"/>
                        <w:left w:val="none" w:sz="0" w:space="0" w:color="auto"/>
                        <w:bottom w:val="none" w:sz="0" w:space="0" w:color="auto"/>
                        <w:right w:val="none" w:sz="0" w:space="0" w:color="auto"/>
                      </w:divBdr>
                      <w:divsChild>
                        <w:div w:id="14090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685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5902250">
                      <w:marLeft w:val="240"/>
                      <w:marRight w:val="240"/>
                      <w:marTop w:val="0"/>
                      <w:marBottom w:val="0"/>
                      <w:divBdr>
                        <w:top w:val="none" w:sz="0" w:space="0" w:color="auto"/>
                        <w:left w:val="none" w:sz="0" w:space="0" w:color="auto"/>
                        <w:bottom w:val="none" w:sz="0" w:space="0" w:color="auto"/>
                        <w:right w:val="none" w:sz="0" w:space="0" w:color="auto"/>
                      </w:divBdr>
                    </w:div>
                    <w:div w:id="1584755350">
                      <w:marLeft w:val="0"/>
                      <w:marRight w:val="0"/>
                      <w:marTop w:val="0"/>
                      <w:marBottom w:val="0"/>
                      <w:divBdr>
                        <w:top w:val="single" w:sz="6" w:space="6" w:color="000000"/>
                        <w:left w:val="none" w:sz="0" w:space="0" w:color="auto"/>
                        <w:bottom w:val="none" w:sz="0" w:space="0" w:color="auto"/>
                        <w:right w:val="none" w:sz="0" w:space="0" w:color="auto"/>
                      </w:divBdr>
                      <w:divsChild>
                        <w:div w:id="8164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17352">
          <w:marLeft w:val="0"/>
          <w:marRight w:val="0"/>
          <w:marTop w:val="0"/>
          <w:marBottom w:val="0"/>
          <w:divBdr>
            <w:top w:val="none" w:sz="0" w:space="0" w:color="auto"/>
            <w:left w:val="none" w:sz="0" w:space="0" w:color="auto"/>
            <w:bottom w:val="none" w:sz="0" w:space="0" w:color="auto"/>
            <w:right w:val="none" w:sz="0" w:space="0" w:color="auto"/>
          </w:divBdr>
          <w:divsChild>
            <w:div w:id="17989851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1743958">
                  <w:marLeft w:val="0"/>
                  <w:marRight w:val="0"/>
                  <w:marTop w:val="0"/>
                  <w:marBottom w:val="0"/>
                  <w:divBdr>
                    <w:top w:val="single" w:sz="6" w:space="6" w:color="000000"/>
                    <w:left w:val="none" w:sz="0" w:space="0" w:color="auto"/>
                    <w:bottom w:val="none" w:sz="0" w:space="0" w:color="auto"/>
                    <w:right w:val="none" w:sz="0" w:space="0" w:color="auto"/>
                  </w:divBdr>
                </w:div>
              </w:divsChild>
            </w:div>
            <w:div w:id="14005977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9933984">
                  <w:marLeft w:val="240"/>
                  <w:marRight w:val="240"/>
                  <w:marTop w:val="0"/>
                  <w:marBottom w:val="0"/>
                  <w:divBdr>
                    <w:top w:val="none" w:sz="0" w:space="0" w:color="auto"/>
                    <w:left w:val="none" w:sz="0" w:space="0" w:color="auto"/>
                    <w:bottom w:val="none" w:sz="0" w:space="0" w:color="auto"/>
                    <w:right w:val="none" w:sz="0" w:space="0" w:color="auto"/>
                  </w:divBdr>
                </w:div>
                <w:div w:id="561252178">
                  <w:marLeft w:val="0"/>
                  <w:marRight w:val="0"/>
                  <w:marTop w:val="0"/>
                  <w:marBottom w:val="0"/>
                  <w:divBdr>
                    <w:top w:val="single" w:sz="6" w:space="6" w:color="000000"/>
                    <w:left w:val="none" w:sz="0" w:space="0" w:color="auto"/>
                    <w:bottom w:val="none" w:sz="0" w:space="0" w:color="auto"/>
                    <w:right w:val="none" w:sz="0" w:space="0" w:color="auto"/>
                  </w:divBdr>
                </w:div>
              </w:divsChild>
            </w:div>
            <w:div w:id="2052992562">
              <w:marLeft w:val="0"/>
              <w:marRight w:val="0"/>
              <w:marTop w:val="0"/>
              <w:marBottom w:val="0"/>
              <w:divBdr>
                <w:top w:val="none" w:sz="0" w:space="0" w:color="auto"/>
                <w:left w:val="none" w:sz="0" w:space="0" w:color="auto"/>
                <w:bottom w:val="none" w:sz="0" w:space="0" w:color="auto"/>
                <w:right w:val="none" w:sz="0" w:space="0" w:color="auto"/>
              </w:divBdr>
              <w:divsChild>
                <w:div w:id="526915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3241148">
                      <w:marLeft w:val="240"/>
                      <w:marRight w:val="240"/>
                      <w:marTop w:val="0"/>
                      <w:marBottom w:val="0"/>
                      <w:divBdr>
                        <w:top w:val="none" w:sz="0" w:space="0" w:color="auto"/>
                        <w:left w:val="none" w:sz="0" w:space="0" w:color="auto"/>
                        <w:bottom w:val="none" w:sz="0" w:space="0" w:color="auto"/>
                        <w:right w:val="none" w:sz="0" w:space="0" w:color="auto"/>
                      </w:divBdr>
                    </w:div>
                    <w:div w:id="1572692719">
                      <w:marLeft w:val="0"/>
                      <w:marRight w:val="0"/>
                      <w:marTop w:val="0"/>
                      <w:marBottom w:val="0"/>
                      <w:divBdr>
                        <w:top w:val="single" w:sz="6" w:space="6" w:color="000000"/>
                        <w:left w:val="none" w:sz="0" w:space="0" w:color="auto"/>
                        <w:bottom w:val="none" w:sz="0" w:space="0" w:color="auto"/>
                        <w:right w:val="none" w:sz="0" w:space="0" w:color="auto"/>
                      </w:divBdr>
                      <w:divsChild>
                        <w:div w:id="162464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47743">
          <w:marLeft w:val="0"/>
          <w:marRight w:val="0"/>
          <w:marTop w:val="0"/>
          <w:marBottom w:val="0"/>
          <w:divBdr>
            <w:top w:val="none" w:sz="0" w:space="0" w:color="auto"/>
            <w:left w:val="none" w:sz="0" w:space="0" w:color="auto"/>
            <w:bottom w:val="none" w:sz="0" w:space="0" w:color="auto"/>
            <w:right w:val="none" w:sz="0" w:space="0" w:color="auto"/>
          </w:divBdr>
          <w:divsChild>
            <w:div w:id="655185150">
              <w:marLeft w:val="0"/>
              <w:marRight w:val="0"/>
              <w:marTop w:val="0"/>
              <w:marBottom w:val="0"/>
              <w:divBdr>
                <w:top w:val="none" w:sz="0" w:space="0" w:color="auto"/>
                <w:left w:val="none" w:sz="0" w:space="0" w:color="auto"/>
                <w:bottom w:val="none" w:sz="0" w:space="0" w:color="auto"/>
                <w:right w:val="none" w:sz="0" w:space="0" w:color="auto"/>
              </w:divBdr>
              <w:divsChild>
                <w:div w:id="215050762">
                  <w:marLeft w:val="0"/>
                  <w:marRight w:val="0"/>
                  <w:marTop w:val="240"/>
                  <w:marBottom w:val="240"/>
                  <w:divBdr>
                    <w:top w:val="none" w:sz="0" w:space="0" w:color="auto"/>
                    <w:left w:val="none" w:sz="0" w:space="0" w:color="auto"/>
                    <w:bottom w:val="none" w:sz="0" w:space="0" w:color="auto"/>
                    <w:right w:val="none" w:sz="0" w:space="0" w:color="auto"/>
                  </w:divBdr>
                  <w:divsChild>
                    <w:div w:id="1050348565">
                      <w:marLeft w:val="0"/>
                      <w:marRight w:val="0"/>
                      <w:marTop w:val="0"/>
                      <w:marBottom w:val="0"/>
                      <w:divBdr>
                        <w:top w:val="none" w:sz="0" w:space="0" w:color="auto"/>
                        <w:left w:val="none" w:sz="0" w:space="0" w:color="auto"/>
                        <w:bottom w:val="none" w:sz="0" w:space="0" w:color="auto"/>
                        <w:right w:val="none" w:sz="0" w:space="0" w:color="auto"/>
                      </w:divBdr>
                    </w:div>
                  </w:divsChild>
                </w:div>
                <w:div w:id="440342013">
                  <w:marLeft w:val="0"/>
                  <w:marRight w:val="0"/>
                  <w:marTop w:val="240"/>
                  <w:marBottom w:val="240"/>
                  <w:divBdr>
                    <w:top w:val="none" w:sz="0" w:space="0" w:color="auto"/>
                    <w:left w:val="none" w:sz="0" w:space="0" w:color="auto"/>
                    <w:bottom w:val="none" w:sz="0" w:space="0" w:color="auto"/>
                    <w:right w:val="none" w:sz="0" w:space="0" w:color="auto"/>
                  </w:divBdr>
                  <w:divsChild>
                    <w:div w:id="7336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4441">
              <w:marLeft w:val="0"/>
              <w:marRight w:val="0"/>
              <w:marTop w:val="0"/>
              <w:marBottom w:val="0"/>
              <w:divBdr>
                <w:top w:val="none" w:sz="0" w:space="0" w:color="auto"/>
                <w:left w:val="none" w:sz="0" w:space="0" w:color="auto"/>
                <w:bottom w:val="none" w:sz="0" w:space="0" w:color="auto"/>
                <w:right w:val="none" w:sz="0" w:space="0" w:color="auto"/>
              </w:divBdr>
              <w:divsChild>
                <w:div w:id="1817330887">
                  <w:marLeft w:val="0"/>
                  <w:marRight w:val="0"/>
                  <w:marTop w:val="240"/>
                  <w:marBottom w:val="240"/>
                  <w:divBdr>
                    <w:top w:val="none" w:sz="0" w:space="0" w:color="auto"/>
                    <w:left w:val="none" w:sz="0" w:space="0" w:color="auto"/>
                    <w:bottom w:val="none" w:sz="0" w:space="0" w:color="auto"/>
                    <w:right w:val="none" w:sz="0" w:space="0" w:color="auto"/>
                  </w:divBdr>
                  <w:divsChild>
                    <w:div w:id="820077194">
                      <w:marLeft w:val="0"/>
                      <w:marRight w:val="0"/>
                      <w:marTop w:val="0"/>
                      <w:marBottom w:val="0"/>
                      <w:divBdr>
                        <w:top w:val="none" w:sz="0" w:space="0" w:color="auto"/>
                        <w:left w:val="none" w:sz="0" w:space="0" w:color="auto"/>
                        <w:bottom w:val="none" w:sz="0" w:space="0" w:color="auto"/>
                        <w:right w:val="none" w:sz="0" w:space="0" w:color="auto"/>
                      </w:divBdr>
                    </w:div>
                  </w:divsChild>
                </w:div>
                <w:div w:id="1359432695">
                  <w:marLeft w:val="0"/>
                  <w:marRight w:val="0"/>
                  <w:marTop w:val="240"/>
                  <w:marBottom w:val="240"/>
                  <w:divBdr>
                    <w:top w:val="none" w:sz="0" w:space="0" w:color="auto"/>
                    <w:left w:val="none" w:sz="0" w:space="0" w:color="auto"/>
                    <w:bottom w:val="none" w:sz="0" w:space="0" w:color="auto"/>
                    <w:right w:val="none" w:sz="0" w:space="0" w:color="auto"/>
                  </w:divBdr>
                  <w:divsChild>
                    <w:div w:id="3296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35259">
          <w:marLeft w:val="0"/>
          <w:marRight w:val="0"/>
          <w:marTop w:val="0"/>
          <w:marBottom w:val="0"/>
          <w:divBdr>
            <w:top w:val="none" w:sz="0" w:space="0" w:color="auto"/>
            <w:left w:val="none" w:sz="0" w:space="0" w:color="auto"/>
            <w:bottom w:val="none" w:sz="0" w:space="0" w:color="auto"/>
            <w:right w:val="none" w:sz="0" w:space="0" w:color="auto"/>
          </w:divBdr>
          <w:divsChild>
            <w:div w:id="1437094041">
              <w:marLeft w:val="0"/>
              <w:marRight w:val="0"/>
              <w:marTop w:val="240"/>
              <w:marBottom w:val="240"/>
              <w:divBdr>
                <w:top w:val="none" w:sz="0" w:space="0" w:color="auto"/>
                <w:left w:val="none" w:sz="0" w:space="0" w:color="auto"/>
                <w:bottom w:val="none" w:sz="0" w:space="0" w:color="auto"/>
                <w:right w:val="none" w:sz="0" w:space="0" w:color="auto"/>
              </w:divBdr>
              <w:divsChild>
                <w:div w:id="1518082882">
                  <w:marLeft w:val="0"/>
                  <w:marRight w:val="0"/>
                  <w:marTop w:val="0"/>
                  <w:marBottom w:val="0"/>
                  <w:divBdr>
                    <w:top w:val="none" w:sz="0" w:space="0" w:color="auto"/>
                    <w:left w:val="none" w:sz="0" w:space="0" w:color="auto"/>
                    <w:bottom w:val="none" w:sz="0" w:space="0" w:color="auto"/>
                    <w:right w:val="none" w:sz="0" w:space="0" w:color="auto"/>
                  </w:divBdr>
                </w:div>
              </w:divsChild>
            </w:div>
            <w:div w:id="20273204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1062205">
                  <w:marLeft w:val="0"/>
                  <w:marRight w:val="0"/>
                  <w:marTop w:val="0"/>
                  <w:marBottom w:val="0"/>
                  <w:divBdr>
                    <w:top w:val="single" w:sz="6" w:space="6" w:color="000000"/>
                    <w:left w:val="none" w:sz="0" w:space="0" w:color="auto"/>
                    <w:bottom w:val="none" w:sz="0" w:space="0" w:color="auto"/>
                    <w:right w:val="none" w:sz="0" w:space="0" w:color="auto"/>
                  </w:divBdr>
                </w:div>
              </w:divsChild>
            </w:div>
            <w:div w:id="1721165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5912864">
                  <w:marLeft w:val="240"/>
                  <w:marRight w:val="240"/>
                  <w:marTop w:val="0"/>
                  <w:marBottom w:val="0"/>
                  <w:divBdr>
                    <w:top w:val="none" w:sz="0" w:space="0" w:color="auto"/>
                    <w:left w:val="none" w:sz="0" w:space="0" w:color="auto"/>
                    <w:bottom w:val="none" w:sz="0" w:space="0" w:color="auto"/>
                    <w:right w:val="none" w:sz="0" w:space="0" w:color="auto"/>
                  </w:divBdr>
                </w:div>
                <w:div w:id="1238202717">
                  <w:marLeft w:val="0"/>
                  <w:marRight w:val="0"/>
                  <w:marTop w:val="0"/>
                  <w:marBottom w:val="0"/>
                  <w:divBdr>
                    <w:top w:val="single" w:sz="6" w:space="6" w:color="000000"/>
                    <w:left w:val="none" w:sz="0" w:space="0" w:color="auto"/>
                    <w:bottom w:val="none" w:sz="0" w:space="0" w:color="auto"/>
                    <w:right w:val="none" w:sz="0" w:space="0" w:color="auto"/>
                  </w:divBdr>
                </w:div>
              </w:divsChild>
            </w:div>
            <w:div w:id="1587303587">
              <w:marLeft w:val="0"/>
              <w:marRight w:val="0"/>
              <w:marTop w:val="0"/>
              <w:marBottom w:val="0"/>
              <w:divBdr>
                <w:top w:val="none" w:sz="0" w:space="0" w:color="auto"/>
                <w:left w:val="none" w:sz="0" w:space="0" w:color="auto"/>
                <w:bottom w:val="none" w:sz="0" w:space="0" w:color="auto"/>
                <w:right w:val="none" w:sz="0" w:space="0" w:color="auto"/>
              </w:divBdr>
              <w:divsChild>
                <w:div w:id="2037853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441080">
                      <w:marLeft w:val="240"/>
                      <w:marRight w:val="240"/>
                      <w:marTop w:val="0"/>
                      <w:marBottom w:val="0"/>
                      <w:divBdr>
                        <w:top w:val="none" w:sz="0" w:space="0" w:color="auto"/>
                        <w:left w:val="none" w:sz="0" w:space="0" w:color="auto"/>
                        <w:bottom w:val="none" w:sz="0" w:space="0" w:color="auto"/>
                        <w:right w:val="none" w:sz="0" w:space="0" w:color="auto"/>
                      </w:divBdr>
                    </w:div>
                    <w:div w:id="1707220630">
                      <w:marLeft w:val="0"/>
                      <w:marRight w:val="0"/>
                      <w:marTop w:val="0"/>
                      <w:marBottom w:val="0"/>
                      <w:divBdr>
                        <w:top w:val="single" w:sz="6" w:space="6" w:color="000000"/>
                        <w:left w:val="none" w:sz="0" w:space="0" w:color="auto"/>
                        <w:bottom w:val="none" w:sz="0" w:space="0" w:color="auto"/>
                        <w:right w:val="none" w:sz="0" w:space="0" w:color="auto"/>
                      </w:divBdr>
                      <w:divsChild>
                        <w:div w:id="6085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650393">
          <w:marLeft w:val="0"/>
          <w:marRight w:val="0"/>
          <w:marTop w:val="0"/>
          <w:marBottom w:val="0"/>
          <w:divBdr>
            <w:top w:val="none" w:sz="0" w:space="0" w:color="auto"/>
            <w:left w:val="none" w:sz="0" w:space="0" w:color="auto"/>
            <w:bottom w:val="none" w:sz="0" w:space="0" w:color="auto"/>
            <w:right w:val="none" w:sz="0" w:space="0" w:color="auto"/>
          </w:divBdr>
          <w:divsChild>
            <w:div w:id="2026859805">
              <w:marLeft w:val="0"/>
              <w:marRight w:val="0"/>
              <w:marTop w:val="240"/>
              <w:marBottom w:val="240"/>
              <w:divBdr>
                <w:top w:val="none" w:sz="0" w:space="0" w:color="auto"/>
                <w:left w:val="none" w:sz="0" w:space="0" w:color="auto"/>
                <w:bottom w:val="none" w:sz="0" w:space="0" w:color="auto"/>
                <w:right w:val="none" w:sz="0" w:space="0" w:color="auto"/>
              </w:divBdr>
              <w:divsChild>
                <w:div w:id="1542785458">
                  <w:marLeft w:val="0"/>
                  <w:marRight w:val="0"/>
                  <w:marTop w:val="0"/>
                  <w:marBottom w:val="0"/>
                  <w:divBdr>
                    <w:top w:val="none" w:sz="0" w:space="0" w:color="auto"/>
                    <w:left w:val="none" w:sz="0" w:space="0" w:color="auto"/>
                    <w:bottom w:val="none" w:sz="0" w:space="0" w:color="auto"/>
                    <w:right w:val="none" w:sz="0" w:space="0" w:color="auto"/>
                  </w:divBdr>
                </w:div>
              </w:divsChild>
            </w:div>
            <w:div w:id="19176641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1982248">
                  <w:marLeft w:val="0"/>
                  <w:marRight w:val="0"/>
                  <w:marTop w:val="0"/>
                  <w:marBottom w:val="0"/>
                  <w:divBdr>
                    <w:top w:val="single" w:sz="6" w:space="6" w:color="000000"/>
                    <w:left w:val="none" w:sz="0" w:space="0" w:color="auto"/>
                    <w:bottom w:val="none" w:sz="0" w:space="0" w:color="auto"/>
                    <w:right w:val="none" w:sz="0" w:space="0" w:color="auto"/>
                  </w:divBdr>
                </w:div>
              </w:divsChild>
            </w:div>
            <w:div w:id="992179045">
              <w:marLeft w:val="0"/>
              <w:marRight w:val="0"/>
              <w:marTop w:val="0"/>
              <w:marBottom w:val="0"/>
              <w:divBdr>
                <w:top w:val="none" w:sz="0" w:space="0" w:color="auto"/>
                <w:left w:val="none" w:sz="0" w:space="0" w:color="auto"/>
                <w:bottom w:val="none" w:sz="0" w:space="0" w:color="auto"/>
                <w:right w:val="none" w:sz="0" w:space="0" w:color="auto"/>
              </w:divBdr>
              <w:divsChild>
                <w:div w:id="280688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8090422">
                      <w:marLeft w:val="240"/>
                      <w:marRight w:val="240"/>
                      <w:marTop w:val="0"/>
                      <w:marBottom w:val="0"/>
                      <w:divBdr>
                        <w:top w:val="none" w:sz="0" w:space="0" w:color="auto"/>
                        <w:left w:val="none" w:sz="0" w:space="0" w:color="auto"/>
                        <w:bottom w:val="none" w:sz="0" w:space="0" w:color="auto"/>
                        <w:right w:val="none" w:sz="0" w:space="0" w:color="auto"/>
                      </w:divBdr>
                    </w:div>
                    <w:div w:id="1066684595">
                      <w:marLeft w:val="0"/>
                      <w:marRight w:val="0"/>
                      <w:marTop w:val="0"/>
                      <w:marBottom w:val="0"/>
                      <w:divBdr>
                        <w:top w:val="single" w:sz="6" w:space="6" w:color="000000"/>
                        <w:left w:val="none" w:sz="0" w:space="0" w:color="auto"/>
                        <w:bottom w:val="none" w:sz="0" w:space="0" w:color="auto"/>
                        <w:right w:val="none" w:sz="0" w:space="0" w:color="auto"/>
                      </w:divBdr>
                      <w:divsChild>
                        <w:div w:id="3340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3770">
          <w:marLeft w:val="0"/>
          <w:marRight w:val="0"/>
          <w:marTop w:val="0"/>
          <w:marBottom w:val="0"/>
          <w:divBdr>
            <w:top w:val="none" w:sz="0" w:space="0" w:color="auto"/>
            <w:left w:val="none" w:sz="0" w:space="0" w:color="auto"/>
            <w:bottom w:val="none" w:sz="0" w:space="0" w:color="auto"/>
            <w:right w:val="none" w:sz="0" w:space="0" w:color="auto"/>
          </w:divBdr>
          <w:divsChild>
            <w:div w:id="865113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3345282">
                  <w:marLeft w:val="240"/>
                  <w:marRight w:val="240"/>
                  <w:marTop w:val="0"/>
                  <w:marBottom w:val="0"/>
                  <w:divBdr>
                    <w:top w:val="none" w:sz="0" w:space="0" w:color="auto"/>
                    <w:left w:val="none" w:sz="0" w:space="0" w:color="auto"/>
                    <w:bottom w:val="none" w:sz="0" w:space="0" w:color="auto"/>
                    <w:right w:val="none" w:sz="0" w:space="0" w:color="auto"/>
                  </w:divBdr>
                </w:div>
                <w:div w:id="1089814195">
                  <w:marLeft w:val="0"/>
                  <w:marRight w:val="0"/>
                  <w:marTop w:val="0"/>
                  <w:marBottom w:val="0"/>
                  <w:divBdr>
                    <w:top w:val="single" w:sz="6" w:space="6" w:color="000000"/>
                    <w:left w:val="none" w:sz="0" w:space="0" w:color="auto"/>
                    <w:bottom w:val="none" w:sz="0" w:space="0" w:color="auto"/>
                    <w:right w:val="none" w:sz="0" w:space="0" w:color="auto"/>
                  </w:divBdr>
                </w:div>
              </w:divsChild>
            </w:div>
            <w:div w:id="624041284">
              <w:marLeft w:val="0"/>
              <w:marRight w:val="0"/>
              <w:marTop w:val="0"/>
              <w:marBottom w:val="0"/>
              <w:divBdr>
                <w:top w:val="none" w:sz="0" w:space="0" w:color="auto"/>
                <w:left w:val="none" w:sz="0" w:space="0" w:color="auto"/>
                <w:bottom w:val="none" w:sz="0" w:space="0" w:color="auto"/>
                <w:right w:val="none" w:sz="0" w:space="0" w:color="auto"/>
              </w:divBdr>
              <w:divsChild>
                <w:div w:id="903175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9899437">
                      <w:marLeft w:val="240"/>
                      <w:marRight w:val="240"/>
                      <w:marTop w:val="0"/>
                      <w:marBottom w:val="0"/>
                      <w:divBdr>
                        <w:top w:val="none" w:sz="0" w:space="0" w:color="auto"/>
                        <w:left w:val="none" w:sz="0" w:space="0" w:color="auto"/>
                        <w:bottom w:val="none" w:sz="0" w:space="0" w:color="auto"/>
                        <w:right w:val="none" w:sz="0" w:space="0" w:color="auto"/>
                      </w:divBdr>
                    </w:div>
                    <w:div w:id="596909640">
                      <w:marLeft w:val="0"/>
                      <w:marRight w:val="0"/>
                      <w:marTop w:val="0"/>
                      <w:marBottom w:val="0"/>
                      <w:divBdr>
                        <w:top w:val="single" w:sz="6" w:space="6" w:color="000000"/>
                        <w:left w:val="none" w:sz="0" w:space="0" w:color="auto"/>
                        <w:bottom w:val="none" w:sz="0" w:space="0" w:color="auto"/>
                        <w:right w:val="none" w:sz="0" w:space="0" w:color="auto"/>
                      </w:divBdr>
                      <w:divsChild>
                        <w:div w:id="920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290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4918898">
                      <w:marLeft w:val="240"/>
                      <w:marRight w:val="240"/>
                      <w:marTop w:val="0"/>
                      <w:marBottom w:val="0"/>
                      <w:divBdr>
                        <w:top w:val="none" w:sz="0" w:space="0" w:color="auto"/>
                        <w:left w:val="none" w:sz="0" w:space="0" w:color="auto"/>
                        <w:bottom w:val="none" w:sz="0" w:space="0" w:color="auto"/>
                        <w:right w:val="none" w:sz="0" w:space="0" w:color="auto"/>
                      </w:divBdr>
                    </w:div>
                    <w:div w:id="968239680">
                      <w:marLeft w:val="0"/>
                      <w:marRight w:val="0"/>
                      <w:marTop w:val="0"/>
                      <w:marBottom w:val="0"/>
                      <w:divBdr>
                        <w:top w:val="single" w:sz="6" w:space="6" w:color="000000"/>
                        <w:left w:val="none" w:sz="0" w:space="0" w:color="auto"/>
                        <w:bottom w:val="none" w:sz="0" w:space="0" w:color="auto"/>
                        <w:right w:val="none" w:sz="0" w:space="0" w:color="auto"/>
                      </w:divBdr>
                      <w:divsChild>
                        <w:div w:id="974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71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5150386">
                      <w:marLeft w:val="240"/>
                      <w:marRight w:val="240"/>
                      <w:marTop w:val="0"/>
                      <w:marBottom w:val="0"/>
                      <w:divBdr>
                        <w:top w:val="none" w:sz="0" w:space="0" w:color="auto"/>
                        <w:left w:val="none" w:sz="0" w:space="0" w:color="auto"/>
                        <w:bottom w:val="none" w:sz="0" w:space="0" w:color="auto"/>
                        <w:right w:val="none" w:sz="0" w:space="0" w:color="auto"/>
                      </w:divBdr>
                    </w:div>
                    <w:div w:id="85462102">
                      <w:marLeft w:val="0"/>
                      <w:marRight w:val="0"/>
                      <w:marTop w:val="0"/>
                      <w:marBottom w:val="0"/>
                      <w:divBdr>
                        <w:top w:val="single" w:sz="6" w:space="6" w:color="000000"/>
                        <w:left w:val="none" w:sz="0" w:space="0" w:color="auto"/>
                        <w:bottom w:val="none" w:sz="0" w:space="0" w:color="auto"/>
                        <w:right w:val="none" w:sz="0" w:space="0" w:color="auto"/>
                      </w:divBdr>
                      <w:divsChild>
                        <w:div w:id="10090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07689">
          <w:marLeft w:val="0"/>
          <w:marRight w:val="0"/>
          <w:marTop w:val="0"/>
          <w:marBottom w:val="0"/>
          <w:divBdr>
            <w:top w:val="none" w:sz="0" w:space="0" w:color="auto"/>
            <w:left w:val="none" w:sz="0" w:space="0" w:color="auto"/>
            <w:bottom w:val="none" w:sz="0" w:space="0" w:color="auto"/>
            <w:right w:val="none" w:sz="0" w:space="0" w:color="auto"/>
          </w:divBdr>
          <w:divsChild>
            <w:div w:id="14732097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1851772">
                  <w:marLeft w:val="240"/>
                  <w:marRight w:val="240"/>
                  <w:marTop w:val="0"/>
                  <w:marBottom w:val="0"/>
                  <w:divBdr>
                    <w:top w:val="none" w:sz="0" w:space="0" w:color="auto"/>
                    <w:left w:val="none" w:sz="0" w:space="0" w:color="auto"/>
                    <w:bottom w:val="none" w:sz="0" w:space="0" w:color="auto"/>
                    <w:right w:val="none" w:sz="0" w:space="0" w:color="auto"/>
                  </w:divBdr>
                </w:div>
                <w:div w:id="1522545726">
                  <w:marLeft w:val="0"/>
                  <w:marRight w:val="0"/>
                  <w:marTop w:val="0"/>
                  <w:marBottom w:val="0"/>
                  <w:divBdr>
                    <w:top w:val="single" w:sz="6" w:space="6" w:color="000000"/>
                    <w:left w:val="none" w:sz="0" w:space="0" w:color="auto"/>
                    <w:bottom w:val="none" w:sz="0" w:space="0" w:color="auto"/>
                    <w:right w:val="none" w:sz="0" w:space="0" w:color="auto"/>
                  </w:divBdr>
                </w:div>
              </w:divsChild>
            </w:div>
            <w:div w:id="134640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449054">
                  <w:marLeft w:val="240"/>
                  <w:marRight w:val="240"/>
                  <w:marTop w:val="0"/>
                  <w:marBottom w:val="0"/>
                  <w:divBdr>
                    <w:top w:val="none" w:sz="0" w:space="0" w:color="auto"/>
                    <w:left w:val="none" w:sz="0" w:space="0" w:color="auto"/>
                    <w:bottom w:val="none" w:sz="0" w:space="0" w:color="auto"/>
                    <w:right w:val="none" w:sz="0" w:space="0" w:color="auto"/>
                  </w:divBdr>
                </w:div>
                <w:div w:id="56125960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80613817">
          <w:marLeft w:val="0"/>
          <w:marRight w:val="0"/>
          <w:marTop w:val="0"/>
          <w:marBottom w:val="0"/>
          <w:divBdr>
            <w:top w:val="none" w:sz="0" w:space="0" w:color="auto"/>
            <w:left w:val="none" w:sz="0" w:space="0" w:color="auto"/>
            <w:bottom w:val="none" w:sz="0" w:space="0" w:color="auto"/>
            <w:right w:val="none" w:sz="0" w:space="0" w:color="auto"/>
          </w:divBdr>
          <w:divsChild>
            <w:div w:id="18343760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5796990">
                  <w:marLeft w:val="0"/>
                  <w:marRight w:val="0"/>
                  <w:marTop w:val="0"/>
                  <w:marBottom w:val="0"/>
                  <w:divBdr>
                    <w:top w:val="single" w:sz="6" w:space="6" w:color="000000"/>
                    <w:left w:val="none" w:sz="0" w:space="0" w:color="auto"/>
                    <w:bottom w:val="none" w:sz="0" w:space="0" w:color="auto"/>
                    <w:right w:val="none" w:sz="0" w:space="0" w:color="auto"/>
                  </w:divBdr>
                </w:div>
              </w:divsChild>
            </w:div>
            <w:div w:id="864250132">
              <w:marLeft w:val="0"/>
              <w:marRight w:val="0"/>
              <w:marTop w:val="240"/>
              <w:marBottom w:val="240"/>
              <w:divBdr>
                <w:top w:val="none" w:sz="0" w:space="0" w:color="auto"/>
                <w:left w:val="none" w:sz="0" w:space="0" w:color="auto"/>
                <w:bottom w:val="none" w:sz="0" w:space="0" w:color="auto"/>
                <w:right w:val="none" w:sz="0" w:space="0" w:color="auto"/>
              </w:divBdr>
              <w:divsChild>
                <w:div w:id="2107073975">
                  <w:marLeft w:val="0"/>
                  <w:marRight w:val="0"/>
                  <w:marTop w:val="0"/>
                  <w:marBottom w:val="0"/>
                  <w:divBdr>
                    <w:top w:val="none" w:sz="0" w:space="0" w:color="auto"/>
                    <w:left w:val="none" w:sz="0" w:space="0" w:color="auto"/>
                    <w:bottom w:val="none" w:sz="0" w:space="0" w:color="auto"/>
                    <w:right w:val="none" w:sz="0" w:space="0" w:color="auto"/>
                  </w:divBdr>
                </w:div>
              </w:divsChild>
            </w:div>
            <w:div w:id="9728331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4479726">
                  <w:marLeft w:val="240"/>
                  <w:marRight w:val="240"/>
                  <w:marTop w:val="0"/>
                  <w:marBottom w:val="0"/>
                  <w:divBdr>
                    <w:top w:val="none" w:sz="0" w:space="0" w:color="auto"/>
                    <w:left w:val="none" w:sz="0" w:space="0" w:color="auto"/>
                    <w:bottom w:val="none" w:sz="0" w:space="0" w:color="auto"/>
                    <w:right w:val="none" w:sz="0" w:space="0" w:color="auto"/>
                  </w:divBdr>
                </w:div>
                <w:div w:id="495075180">
                  <w:marLeft w:val="0"/>
                  <w:marRight w:val="0"/>
                  <w:marTop w:val="0"/>
                  <w:marBottom w:val="0"/>
                  <w:divBdr>
                    <w:top w:val="single" w:sz="6" w:space="6" w:color="000000"/>
                    <w:left w:val="none" w:sz="0" w:space="0" w:color="auto"/>
                    <w:bottom w:val="none" w:sz="0" w:space="0" w:color="auto"/>
                    <w:right w:val="none" w:sz="0" w:space="0" w:color="auto"/>
                  </w:divBdr>
                </w:div>
              </w:divsChild>
            </w:div>
            <w:div w:id="210962124">
              <w:marLeft w:val="0"/>
              <w:marRight w:val="0"/>
              <w:marTop w:val="0"/>
              <w:marBottom w:val="0"/>
              <w:divBdr>
                <w:top w:val="none" w:sz="0" w:space="0" w:color="auto"/>
                <w:left w:val="none" w:sz="0" w:space="0" w:color="auto"/>
                <w:bottom w:val="none" w:sz="0" w:space="0" w:color="auto"/>
                <w:right w:val="none" w:sz="0" w:space="0" w:color="auto"/>
              </w:divBdr>
              <w:divsChild>
                <w:div w:id="880749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9447134">
                      <w:marLeft w:val="240"/>
                      <w:marRight w:val="240"/>
                      <w:marTop w:val="0"/>
                      <w:marBottom w:val="0"/>
                      <w:divBdr>
                        <w:top w:val="none" w:sz="0" w:space="0" w:color="auto"/>
                        <w:left w:val="none" w:sz="0" w:space="0" w:color="auto"/>
                        <w:bottom w:val="none" w:sz="0" w:space="0" w:color="auto"/>
                        <w:right w:val="none" w:sz="0" w:space="0" w:color="auto"/>
                      </w:divBdr>
                    </w:div>
                    <w:div w:id="422531676">
                      <w:marLeft w:val="0"/>
                      <w:marRight w:val="0"/>
                      <w:marTop w:val="0"/>
                      <w:marBottom w:val="0"/>
                      <w:divBdr>
                        <w:top w:val="single" w:sz="6" w:space="6" w:color="000000"/>
                        <w:left w:val="none" w:sz="0" w:space="0" w:color="auto"/>
                        <w:bottom w:val="none" w:sz="0" w:space="0" w:color="auto"/>
                        <w:right w:val="none" w:sz="0" w:space="0" w:color="auto"/>
                      </w:divBdr>
                      <w:divsChild>
                        <w:div w:id="2797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952741">
          <w:marLeft w:val="0"/>
          <w:marRight w:val="0"/>
          <w:marTop w:val="0"/>
          <w:marBottom w:val="0"/>
          <w:divBdr>
            <w:top w:val="none" w:sz="0" w:space="0" w:color="auto"/>
            <w:left w:val="none" w:sz="0" w:space="0" w:color="auto"/>
            <w:bottom w:val="none" w:sz="0" w:space="0" w:color="auto"/>
            <w:right w:val="none" w:sz="0" w:space="0" w:color="auto"/>
          </w:divBdr>
          <w:divsChild>
            <w:div w:id="7506659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4486686">
                  <w:marLeft w:val="0"/>
                  <w:marRight w:val="0"/>
                  <w:marTop w:val="0"/>
                  <w:marBottom w:val="0"/>
                  <w:divBdr>
                    <w:top w:val="single" w:sz="6" w:space="6" w:color="000000"/>
                    <w:left w:val="none" w:sz="0" w:space="0" w:color="auto"/>
                    <w:bottom w:val="none" w:sz="0" w:space="0" w:color="auto"/>
                    <w:right w:val="none" w:sz="0" w:space="0" w:color="auto"/>
                  </w:divBdr>
                </w:div>
              </w:divsChild>
            </w:div>
            <w:div w:id="69541246">
              <w:marLeft w:val="0"/>
              <w:marRight w:val="0"/>
              <w:marTop w:val="240"/>
              <w:marBottom w:val="240"/>
              <w:divBdr>
                <w:top w:val="none" w:sz="0" w:space="0" w:color="auto"/>
                <w:left w:val="none" w:sz="0" w:space="0" w:color="auto"/>
                <w:bottom w:val="none" w:sz="0" w:space="0" w:color="auto"/>
                <w:right w:val="none" w:sz="0" w:space="0" w:color="auto"/>
              </w:divBdr>
              <w:divsChild>
                <w:div w:id="1400982970">
                  <w:marLeft w:val="0"/>
                  <w:marRight w:val="0"/>
                  <w:marTop w:val="0"/>
                  <w:marBottom w:val="0"/>
                  <w:divBdr>
                    <w:top w:val="none" w:sz="0" w:space="0" w:color="auto"/>
                    <w:left w:val="none" w:sz="0" w:space="0" w:color="auto"/>
                    <w:bottom w:val="none" w:sz="0" w:space="0" w:color="auto"/>
                    <w:right w:val="none" w:sz="0" w:space="0" w:color="auto"/>
                  </w:divBdr>
                </w:div>
              </w:divsChild>
            </w:div>
            <w:div w:id="21471604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126502">
                  <w:marLeft w:val="0"/>
                  <w:marRight w:val="0"/>
                  <w:marTop w:val="0"/>
                  <w:marBottom w:val="0"/>
                  <w:divBdr>
                    <w:top w:val="single" w:sz="6" w:space="6" w:color="000000"/>
                    <w:left w:val="none" w:sz="0" w:space="0" w:color="auto"/>
                    <w:bottom w:val="none" w:sz="0" w:space="0" w:color="auto"/>
                    <w:right w:val="none" w:sz="0" w:space="0" w:color="auto"/>
                  </w:divBdr>
                </w:div>
              </w:divsChild>
            </w:div>
            <w:div w:id="1928029114">
              <w:marLeft w:val="0"/>
              <w:marRight w:val="0"/>
              <w:marTop w:val="0"/>
              <w:marBottom w:val="0"/>
              <w:divBdr>
                <w:top w:val="none" w:sz="0" w:space="0" w:color="auto"/>
                <w:left w:val="none" w:sz="0" w:space="0" w:color="auto"/>
                <w:bottom w:val="none" w:sz="0" w:space="0" w:color="auto"/>
                <w:right w:val="none" w:sz="0" w:space="0" w:color="auto"/>
              </w:divBdr>
              <w:divsChild>
                <w:div w:id="1081665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4860821">
                      <w:marLeft w:val="240"/>
                      <w:marRight w:val="240"/>
                      <w:marTop w:val="0"/>
                      <w:marBottom w:val="0"/>
                      <w:divBdr>
                        <w:top w:val="none" w:sz="0" w:space="0" w:color="auto"/>
                        <w:left w:val="none" w:sz="0" w:space="0" w:color="auto"/>
                        <w:bottom w:val="none" w:sz="0" w:space="0" w:color="auto"/>
                        <w:right w:val="none" w:sz="0" w:space="0" w:color="auto"/>
                      </w:divBdr>
                    </w:div>
                    <w:div w:id="1011100752">
                      <w:marLeft w:val="0"/>
                      <w:marRight w:val="0"/>
                      <w:marTop w:val="0"/>
                      <w:marBottom w:val="0"/>
                      <w:divBdr>
                        <w:top w:val="single" w:sz="6" w:space="6" w:color="000000"/>
                        <w:left w:val="none" w:sz="0" w:space="0" w:color="auto"/>
                        <w:bottom w:val="none" w:sz="0" w:space="0" w:color="auto"/>
                        <w:right w:val="none" w:sz="0" w:space="0" w:color="auto"/>
                      </w:divBdr>
                      <w:divsChild>
                        <w:div w:id="16440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2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6738882">
                      <w:marLeft w:val="240"/>
                      <w:marRight w:val="240"/>
                      <w:marTop w:val="0"/>
                      <w:marBottom w:val="0"/>
                      <w:divBdr>
                        <w:top w:val="none" w:sz="0" w:space="0" w:color="auto"/>
                        <w:left w:val="none" w:sz="0" w:space="0" w:color="auto"/>
                        <w:bottom w:val="none" w:sz="0" w:space="0" w:color="auto"/>
                        <w:right w:val="none" w:sz="0" w:space="0" w:color="auto"/>
                      </w:divBdr>
                    </w:div>
                    <w:div w:id="198932009">
                      <w:marLeft w:val="0"/>
                      <w:marRight w:val="0"/>
                      <w:marTop w:val="0"/>
                      <w:marBottom w:val="0"/>
                      <w:divBdr>
                        <w:top w:val="single" w:sz="6" w:space="6" w:color="000000"/>
                        <w:left w:val="none" w:sz="0" w:space="0" w:color="auto"/>
                        <w:bottom w:val="none" w:sz="0" w:space="0" w:color="auto"/>
                        <w:right w:val="none" w:sz="0" w:space="0" w:color="auto"/>
                      </w:divBdr>
                      <w:divsChild>
                        <w:div w:id="18466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6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6458189">
                      <w:marLeft w:val="240"/>
                      <w:marRight w:val="240"/>
                      <w:marTop w:val="0"/>
                      <w:marBottom w:val="0"/>
                      <w:divBdr>
                        <w:top w:val="none" w:sz="0" w:space="0" w:color="auto"/>
                        <w:left w:val="none" w:sz="0" w:space="0" w:color="auto"/>
                        <w:bottom w:val="none" w:sz="0" w:space="0" w:color="auto"/>
                        <w:right w:val="none" w:sz="0" w:space="0" w:color="auto"/>
                      </w:divBdr>
                    </w:div>
                    <w:div w:id="1746688282">
                      <w:marLeft w:val="0"/>
                      <w:marRight w:val="0"/>
                      <w:marTop w:val="0"/>
                      <w:marBottom w:val="0"/>
                      <w:divBdr>
                        <w:top w:val="single" w:sz="6" w:space="6" w:color="000000"/>
                        <w:left w:val="none" w:sz="0" w:space="0" w:color="auto"/>
                        <w:bottom w:val="none" w:sz="0" w:space="0" w:color="auto"/>
                        <w:right w:val="none" w:sz="0" w:space="0" w:color="auto"/>
                      </w:divBdr>
                      <w:divsChild>
                        <w:div w:id="13651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g"/><Relationship Id="rId21" Type="http://schemas.openxmlformats.org/officeDocument/2006/relationships/image" Target="media/image9.gif"/><Relationship Id="rId42" Type="http://schemas.openxmlformats.org/officeDocument/2006/relationships/image" Target="media/image30.jpg"/><Relationship Id="rId63" Type="http://schemas.openxmlformats.org/officeDocument/2006/relationships/image" Target="media/image50.gif"/><Relationship Id="rId84" Type="http://schemas.openxmlformats.org/officeDocument/2006/relationships/image" Target="media/image71.gif"/><Relationship Id="rId138" Type="http://schemas.openxmlformats.org/officeDocument/2006/relationships/image" Target="media/image119.gif"/><Relationship Id="rId159" Type="http://schemas.openxmlformats.org/officeDocument/2006/relationships/image" Target="media/image140.gif"/><Relationship Id="rId170" Type="http://schemas.openxmlformats.org/officeDocument/2006/relationships/image" Target="media/image151.gif"/><Relationship Id="rId191" Type="http://schemas.openxmlformats.org/officeDocument/2006/relationships/image" Target="media/image172.gif"/><Relationship Id="rId196" Type="http://schemas.openxmlformats.org/officeDocument/2006/relationships/image" Target="media/image177.jpg"/><Relationship Id="rId200" Type="http://schemas.openxmlformats.org/officeDocument/2006/relationships/image" Target="media/image181.png"/><Relationship Id="rId16" Type="http://schemas.openxmlformats.org/officeDocument/2006/relationships/image" Target="media/image4.jpg"/><Relationship Id="rId107" Type="http://schemas.openxmlformats.org/officeDocument/2006/relationships/hyperlink" Target="https://students.open.ac.uk/openmark/mu120-ol.module1/" TargetMode="External"/><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20.gif"/><Relationship Id="rId37" Type="http://schemas.openxmlformats.org/officeDocument/2006/relationships/image" Target="media/image25.jpg"/><Relationship Id="rId53" Type="http://schemas.openxmlformats.org/officeDocument/2006/relationships/image" Target="media/image40.gif"/><Relationship Id="rId58" Type="http://schemas.openxmlformats.org/officeDocument/2006/relationships/image" Target="media/image45.gif"/><Relationship Id="rId74" Type="http://schemas.openxmlformats.org/officeDocument/2006/relationships/image" Target="media/image61.gif"/><Relationship Id="rId79" Type="http://schemas.openxmlformats.org/officeDocument/2006/relationships/image" Target="media/image66.gif"/><Relationship Id="rId102" Type="http://schemas.openxmlformats.org/officeDocument/2006/relationships/image" Target="media/image89.png"/><Relationship Id="rId123" Type="http://schemas.openxmlformats.org/officeDocument/2006/relationships/image" Target="media/image104.gif"/><Relationship Id="rId128" Type="http://schemas.openxmlformats.org/officeDocument/2006/relationships/image" Target="media/image109.gif"/><Relationship Id="rId144" Type="http://schemas.openxmlformats.org/officeDocument/2006/relationships/image" Target="media/image125.gif"/><Relationship Id="rId149" Type="http://schemas.openxmlformats.org/officeDocument/2006/relationships/image" Target="media/image130.gif"/><Relationship Id="rId5" Type="http://schemas.openxmlformats.org/officeDocument/2006/relationships/footnotes" Target="footnotes.xml"/><Relationship Id="rId90" Type="http://schemas.openxmlformats.org/officeDocument/2006/relationships/image" Target="media/image77.gif"/><Relationship Id="rId95" Type="http://schemas.openxmlformats.org/officeDocument/2006/relationships/image" Target="media/image82.gif"/><Relationship Id="rId160" Type="http://schemas.openxmlformats.org/officeDocument/2006/relationships/image" Target="media/image141.gif"/><Relationship Id="rId165" Type="http://schemas.openxmlformats.org/officeDocument/2006/relationships/image" Target="media/image146.gif"/><Relationship Id="rId181" Type="http://schemas.openxmlformats.org/officeDocument/2006/relationships/image" Target="media/image162.gif"/><Relationship Id="rId186" Type="http://schemas.openxmlformats.org/officeDocument/2006/relationships/image" Target="media/image167.jpg"/><Relationship Id="rId22" Type="http://schemas.openxmlformats.org/officeDocument/2006/relationships/image" Target="media/image10.gif"/><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5.gif"/><Relationship Id="rId64" Type="http://schemas.openxmlformats.org/officeDocument/2006/relationships/image" Target="media/image51.gif"/><Relationship Id="rId69" Type="http://schemas.openxmlformats.org/officeDocument/2006/relationships/image" Target="media/image56.gif"/><Relationship Id="rId113" Type="http://schemas.openxmlformats.org/officeDocument/2006/relationships/hyperlink" Target="http://www.open.edu/openlearn/free-courses?utm_source=openlearn&amp;utm_campaign=ol&amp;utm_medium=ebook" TargetMode="External"/><Relationship Id="rId118" Type="http://schemas.openxmlformats.org/officeDocument/2006/relationships/image" Target="media/image99.gif"/><Relationship Id="rId134" Type="http://schemas.openxmlformats.org/officeDocument/2006/relationships/image" Target="media/image115.gif"/><Relationship Id="rId139" Type="http://schemas.openxmlformats.org/officeDocument/2006/relationships/image" Target="media/image120.gif"/><Relationship Id="rId80" Type="http://schemas.openxmlformats.org/officeDocument/2006/relationships/image" Target="media/image67.jpg"/><Relationship Id="rId85" Type="http://schemas.openxmlformats.org/officeDocument/2006/relationships/image" Target="media/image72.gif"/><Relationship Id="rId150" Type="http://schemas.openxmlformats.org/officeDocument/2006/relationships/image" Target="media/image131.gif"/><Relationship Id="rId155" Type="http://schemas.openxmlformats.org/officeDocument/2006/relationships/image" Target="media/image136.gif"/><Relationship Id="rId171" Type="http://schemas.openxmlformats.org/officeDocument/2006/relationships/image" Target="media/image152.gif"/><Relationship Id="rId176" Type="http://schemas.openxmlformats.org/officeDocument/2006/relationships/image" Target="media/image157.gif"/><Relationship Id="rId192" Type="http://schemas.openxmlformats.org/officeDocument/2006/relationships/image" Target="media/image173.gif"/><Relationship Id="rId197" Type="http://schemas.openxmlformats.org/officeDocument/2006/relationships/image" Target="media/image178.jpg"/><Relationship Id="rId201" Type="http://schemas.openxmlformats.org/officeDocument/2006/relationships/header" Target="header1.xml"/><Relationship Id="rId12" Type="http://schemas.openxmlformats.org/officeDocument/2006/relationships/hyperlink" Target="http://www.open.ac.uk/courses/find/mathematics?utm_source=openlearn&amp;utm_campaign=ol&amp;utm_medium=ebook" TargetMode="External"/><Relationship Id="rId17" Type="http://schemas.openxmlformats.org/officeDocument/2006/relationships/image" Target="media/image5.jpg"/><Relationship Id="rId33" Type="http://schemas.openxmlformats.org/officeDocument/2006/relationships/image" Target="media/image21.gif"/><Relationship Id="rId38" Type="http://schemas.openxmlformats.org/officeDocument/2006/relationships/image" Target="media/image26.gif"/><Relationship Id="rId59" Type="http://schemas.openxmlformats.org/officeDocument/2006/relationships/image" Target="media/image46.gif"/><Relationship Id="rId103" Type="http://schemas.openxmlformats.org/officeDocument/2006/relationships/image" Target="media/image90.png"/><Relationship Id="rId108" Type="http://schemas.openxmlformats.org/officeDocument/2006/relationships/image" Target="media/image94.jpg"/><Relationship Id="rId124" Type="http://schemas.openxmlformats.org/officeDocument/2006/relationships/image" Target="media/image105.gif"/><Relationship Id="rId129" Type="http://schemas.openxmlformats.org/officeDocument/2006/relationships/image" Target="media/image110.gif"/><Relationship Id="rId54" Type="http://schemas.openxmlformats.org/officeDocument/2006/relationships/image" Target="media/image41.gif"/><Relationship Id="rId70" Type="http://schemas.openxmlformats.org/officeDocument/2006/relationships/image" Target="media/image57.gif"/><Relationship Id="rId75" Type="http://schemas.openxmlformats.org/officeDocument/2006/relationships/image" Target="media/image62.gif"/><Relationship Id="rId91" Type="http://schemas.openxmlformats.org/officeDocument/2006/relationships/image" Target="media/image78.gif"/><Relationship Id="rId96" Type="http://schemas.openxmlformats.org/officeDocument/2006/relationships/image" Target="media/image83.gif"/><Relationship Id="rId140" Type="http://schemas.openxmlformats.org/officeDocument/2006/relationships/image" Target="media/image121.gif"/><Relationship Id="rId145" Type="http://schemas.openxmlformats.org/officeDocument/2006/relationships/image" Target="media/image126.gif"/><Relationship Id="rId161" Type="http://schemas.openxmlformats.org/officeDocument/2006/relationships/image" Target="media/image142.gif"/><Relationship Id="rId166" Type="http://schemas.openxmlformats.org/officeDocument/2006/relationships/image" Target="media/image147.gif"/><Relationship Id="rId182" Type="http://schemas.openxmlformats.org/officeDocument/2006/relationships/image" Target="media/image163.gif"/><Relationship Id="rId187" Type="http://schemas.openxmlformats.org/officeDocument/2006/relationships/image" Target="media/image168.gi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gif"/><Relationship Id="rId28" Type="http://schemas.openxmlformats.org/officeDocument/2006/relationships/image" Target="media/image16.gif"/><Relationship Id="rId49" Type="http://schemas.openxmlformats.org/officeDocument/2006/relationships/image" Target="media/image36.jpg"/><Relationship Id="rId114" Type="http://schemas.openxmlformats.org/officeDocument/2006/relationships/image" Target="media/image95.jpg"/><Relationship Id="rId119" Type="http://schemas.openxmlformats.org/officeDocument/2006/relationships/image" Target="media/image100.gif"/><Relationship Id="rId44" Type="http://schemas.openxmlformats.org/officeDocument/2006/relationships/image" Target="media/image32.jpg"/><Relationship Id="rId60" Type="http://schemas.openxmlformats.org/officeDocument/2006/relationships/image" Target="media/image47.jpg"/><Relationship Id="rId65" Type="http://schemas.openxmlformats.org/officeDocument/2006/relationships/image" Target="media/image52.gif"/><Relationship Id="rId81" Type="http://schemas.openxmlformats.org/officeDocument/2006/relationships/image" Target="media/image68.gif"/><Relationship Id="rId86" Type="http://schemas.openxmlformats.org/officeDocument/2006/relationships/image" Target="media/image73.gif"/><Relationship Id="rId130" Type="http://schemas.openxmlformats.org/officeDocument/2006/relationships/image" Target="media/image111.gif"/><Relationship Id="rId135" Type="http://schemas.openxmlformats.org/officeDocument/2006/relationships/image" Target="media/image116.jpg"/><Relationship Id="rId151" Type="http://schemas.openxmlformats.org/officeDocument/2006/relationships/image" Target="media/image132.gif"/><Relationship Id="rId156" Type="http://schemas.openxmlformats.org/officeDocument/2006/relationships/image" Target="media/image137.gif"/><Relationship Id="rId177" Type="http://schemas.openxmlformats.org/officeDocument/2006/relationships/image" Target="media/image158.gif"/><Relationship Id="rId198" Type="http://schemas.openxmlformats.org/officeDocument/2006/relationships/image" Target="media/image179.jpg"/><Relationship Id="rId172" Type="http://schemas.openxmlformats.org/officeDocument/2006/relationships/image" Target="media/image153.gif"/><Relationship Id="rId193" Type="http://schemas.openxmlformats.org/officeDocument/2006/relationships/image" Target="media/image174.jpg"/><Relationship Id="rId202" Type="http://schemas.openxmlformats.org/officeDocument/2006/relationships/footer" Target="footer1.xml"/><Relationship Id="rId13" Type="http://schemas.openxmlformats.org/officeDocument/2006/relationships/hyperlink" Target="https://nationalcareers.service.gov.uk/find-a-course/the-skills-toolkit?utm_source=openlearn&amp;utm_medium=referral&amp;utm_campaign=skillstoolkit_completed" TargetMode="External"/><Relationship Id="rId18" Type="http://schemas.openxmlformats.org/officeDocument/2006/relationships/image" Target="media/image6.gif"/><Relationship Id="rId39" Type="http://schemas.openxmlformats.org/officeDocument/2006/relationships/image" Target="media/image27.jpg"/><Relationship Id="rId109" Type="http://schemas.openxmlformats.org/officeDocument/2006/relationships/hyperlink" Target="https://nationalcareers.service.gov.uk/find-a-course/the-skills-toolkit?utm_source=openlearn&amp;utm_medium=referral&amp;utm_campaign=skillstoolkit_return" TargetMode="External"/><Relationship Id="rId34" Type="http://schemas.openxmlformats.org/officeDocument/2006/relationships/image" Target="media/image22.gif"/><Relationship Id="rId50" Type="http://schemas.openxmlformats.org/officeDocument/2006/relationships/image" Target="media/image37.jpg"/><Relationship Id="rId55" Type="http://schemas.openxmlformats.org/officeDocument/2006/relationships/image" Target="media/image42.gif"/><Relationship Id="rId76" Type="http://schemas.openxmlformats.org/officeDocument/2006/relationships/image" Target="media/image63.gif"/><Relationship Id="rId97" Type="http://schemas.openxmlformats.org/officeDocument/2006/relationships/image" Target="media/image84.gif"/><Relationship Id="rId104" Type="http://schemas.openxmlformats.org/officeDocument/2006/relationships/image" Target="media/image91.jpg"/><Relationship Id="rId120" Type="http://schemas.openxmlformats.org/officeDocument/2006/relationships/image" Target="media/image101.gif"/><Relationship Id="rId125" Type="http://schemas.openxmlformats.org/officeDocument/2006/relationships/image" Target="media/image106.gif"/><Relationship Id="rId141" Type="http://schemas.openxmlformats.org/officeDocument/2006/relationships/image" Target="media/image122.gif"/><Relationship Id="rId146" Type="http://schemas.openxmlformats.org/officeDocument/2006/relationships/image" Target="media/image127.gif"/><Relationship Id="rId167" Type="http://schemas.openxmlformats.org/officeDocument/2006/relationships/image" Target="media/image148.gif"/><Relationship Id="rId188" Type="http://schemas.openxmlformats.org/officeDocument/2006/relationships/image" Target="media/image169.gif"/><Relationship Id="rId7" Type="http://schemas.openxmlformats.org/officeDocument/2006/relationships/image" Target="media/image1.png"/><Relationship Id="rId71" Type="http://schemas.openxmlformats.org/officeDocument/2006/relationships/image" Target="media/image58.gif"/><Relationship Id="rId92" Type="http://schemas.openxmlformats.org/officeDocument/2006/relationships/image" Target="media/image79.gif"/><Relationship Id="rId162" Type="http://schemas.openxmlformats.org/officeDocument/2006/relationships/image" Target="media/image143.gif"/><Relationship Id="rId183" Type="http://schemas.openxmlformats.org/officeDocument/2006/relationships/image" Target="media/image164.gif"/><Relationship Id="rId2" Type="http://schemas.openxmlformats.org/officeDocument/2006/relationships/styles" Target="styles.xml"/><Relationship Id="rId29" Type="http://schemas.openxmlformats.org/officeDocument/2006/relationships/image" Target="media/image17.gif"/><Relationship Id="rId24" Type="http://schemas.openxmlformats.org/officeDocument/2006/relationships/image" Target="media/image12.gif"/><Relationship Id="rId40" Type="http://schemas.openxmlformats.org/officeDocument/2006/relationships/image" Target="media/image28.gif"/><Relationship Id="rId45" Type="http://schemas.openxmlformats.org/officeDocument/2006/relationships/image" Target="media/image33.jpg"/><Relationship Id="rId66" Type="http://schemas.openxmlformats.org/officeDocument/2006/relationships/image" Target="media/image53.gif"/><Relationship Id="rId87" Type="http://schemas.openxmlformats.org/officeDocument/2006/relationships/image" Target="media/image74.gif"/><Relationship Id="rId110" Type="http://schemas.openxmlformats.org/officeDocument/2006/relationships/hyperlink" Target="http://creativecommons.org/licenses/by-nc-sa/4.0/deed.en_GB" TargetMode="External"/><Relationship Id="rId115" Type="http://schemas.openxmlformats.org/officeDocument/2006/relationships/image" Target="media/image96.jpg"/><Relationship Id="rId131" Type="http://schemas.openxmlformats.org/officeDocument/2006/relationships/image" Target="media/image112.gif"/><Relationship Id="rId136" Type="http://schemas.openxmlformats.org/officeDocument/2006/relationships/image" Target="media/image117.gif"/><Relationship Id="rId157" Type="http://schemas.openxmlformats.org/officeDocument/2006/relationships/image" Target="media/image138.gif"/><Relationship Id="rId178" Type="http://schemas.openxmlformats.org/officeDocument/2006/relationships/image" Target="media/image159.gif"/><Relationship Id="rId61" Type="http://schemas.openxmlformats.org/officeDocument/2006/relationships/image" Target="media/image48.gif"/><Relationship Id="rId82" Type="http://schemas.openxmlformats.org/officeDocument/2006/relationships/image" Target="media/image69.gif"/><Relationship Id="rId152" Type="http://schemas.openxmlformats.org/officeDocument/2006/relationships/image" Target="media/image133.gif"/><Relationship Id="rId173" Type="http://schemas.openxmlformats.org/officeDocument/2006/relationships/image" Target="media/image154.gif"/><Relationship Id="rId194" Type="http://schemas.openxmlformats.org/officeDocument/2006/relationships/image" Target="media/image175.gif"/><Relationship Id="rId199" Type="http://schemas.openxmlformats.org/officeDocument/2006/relationships/image" Target="media/image180.png"/><Relationship Id="rId203" Type="http://schemas.openxmlformats.org/officeDocument/2006/relationships/fontTable" Target="fontTable.xml"/><Relationship Id="rId19" Type="http://schemas.openxmlformats.org/officeDocument/2006/relationships/image" Target="media/image7.gif"/><Relationship Id="rId14" Type="http://schemas.openxmlformats.org/officeDocument/2006/relationships/image" Target="media/image2.jpg"/><Relationship Id="rId30" Type="http://schemas.openxmlformats.org/officeDocument/2006/relationships/image" Target="media/image18.gif"/><Relationship Id="rId35" Type="http://schemas.openxmlformats.org/officeDocument/2006/relationships/image" Target="media/image23.gif"/><Relationship Id="rId56" Type="http://schemas.openxmlformats.org/officeDocument/2006/relationships/image" Target="media/image43.jpg"/><Relationship Id="rId77" Type="http://schemas.openxmlformats.org/officeDocument/2006/relationships/image" Target="media/image64.gif"/><Relationship Id="rId100" Type="http://schemas.openxmlformats.org/officeDocument/2006/relationships/image" Target="media/image87.png"/><Relationship Id="rId105" Type="http://schemas.openxmlformats.org/officeDocument/2006/relationships/image" Target="media/image92.jpg"/><Relationship Id="rId126" Type="http://schemas.openxmlformats.org/officeDocument/2006/relationships/image" Target="media/image107.gif"/><Relationship Id="rId147" Type="http://schemas.openxmlformats.org/officeDocument/2006/relationships/image" Target="media/image128.gif"/><Relationship Id="rId168" Type="http://schemas.openxmlformats.org/officeDocument/2006/relationships/image" Target="media/image149.gif"/><Relationship Id="rId8" Type="http://schemas.openxmlformats.org/officeDocument/2006/relationships/hyperlink" Target="http://www.open.ac.uk/courses/find/mathematics?utm_source=openlearn&amp;utm_campaign=ol&amp;utm_medium=ebook" TargetMode="External"/><Relationship Id="rId51" Type="http://schemas.openxmlformats.org/officeDocument/2006/relationships/image" Target="media/image38.gif"/><Relationship Id="rId72" Type="http://schemas.openxmlformats.org/officeDocument/2006/relationships/image" Target="media/image59.gif"/><Relationship Id="rId93" Type="http://schemas.openxmlformats.org/officeDocument/2006/relationships/image" Target="media/image80.gif"/><Relationship Id="rId98" Type="http://schemas.openxmlformats.org/officeDocument/2006/relationships/image" Target="media/image85.gif"/><Relationship Id="rId121" Type="http://schemas.openxmlformats.org/officeDocument/2006/relationships/image" Target="media/image102.gif"/><Relationship Id="rId142" Type="http://schemas.openxmlformats.org/officeDocument/2006/relationships/image" Target="media/image123.gif"/><Relationship Id="rId163" Type="http://schemas.openxmlformats.org/officeDocument/2006/relationships/image" Target="media/image144.gif"/><Relationship Id="rId184" Type="http://schemas.openxmlformats.org/officeDocument/2006/relationships/image" Target="media/image165.gif"/><Relationship Id="rId189" Type="http://schemas.openxmlformats.org/officeDocument/2006/relationships/image" Target="media/image170.gif"/><Relationship Id="rId3" Type="http://schemas.openxmlformats.org/officeDocument/2006/relationships/settings" Target="settings.xml"/><Relationship Id="rId25" Type="http://schemas.openxmlformats.org/officeDocument/2006/relationships/image" Target="media/image13.gif"/><Relationship Id="rId46" Type="http://schemas.openxmlformats.org/officeDocument/2006/relationships/hyperlink" Target="http://openlearn.open.ac.uk/mod/oublog/view.php?" TargetMode="External"/><Relationship Id="rId67" Type="http://schemas.openxmlformats.org/officeDocument/2006/relationships/image" Target="media/image54.gif"/><Relationship Id="rId116" Type="http://schemas.openxmlformats.org/officeDocument/2006/relationships/image" Target="media/image97.jpg"/><Relationship Id="rId137" Type="http://schemas.openxmlformats.org/officeDocument/2006/relationships/image" Target="media/image118.jpg"/><Relationship Id="rId158" Type="http://schemas.openxmlformats.org/officeDocument/2006/relationships/image" Target="media/image139.gif"/><Relationship Id="rId20" Type="http://schemas.openxmlformats.org/officeDocument/2006/relationships/image" Target="media/image8.gif"/><Relationship Id="rId41" Type="http://schemas.openxmlformats.org/officeDocument/2006/relationships/image" Target="media/image29.jpg"/><Relationship Id="rId62" Type="http://schemas.openxmlformats.org/officeDocument/2006/relationships/image" Target="media/image49.gif"/><Relationship Id="rId83" Type="http://schemas.openxmlformats.org/officeDocument/2006/relationships/image" Target="media/image70.jpg"/><Relationship Id="rId88" Type="http://schemas.openxmlformats.org/officeDocument/2006/relationships/image" Target="media/image75.gif"/><Relationship Id="rId111" Type="http://schemas.openxmlformats.org/officeDocument/2006/relationships/hyperlink" Target="https://www.flickr.com/photos/russellstreet/" TargetMode="External"/><Relationship Id="rId132" Type="http://schemas.openxmlformats.org/officeDocument/2006/relationships/image" Target="media/image113.gif"/><Relationship Id="rId153" Type="http://schemas.openxmlformats.org/officeDocument/2006/relationships/image" Target="media/image134.gif"/><Relationship Id="rId174" Type="http://schemas.openxmlformats.org/officeDocument/2006/relationships/image" Target="media/image155.gif"/><Relationship Id="rId179" Type="http://schemas.openxmlformats.org/officeDocument/2006/relationships/image" Target="media/image160.gif"/><Relationship Id="rId195" Type="http://schemas.openxmlformats.org/officeDocument/2006/relationships/image" Target="media/image176.jpg"/><Relationship Id="rId190" Type="http://schemas.openxmlformats.org/officeDocument/2006/relationships/image" Target="media/image171.gif"/><Relationship Id="rId204" Type="http://schemas.openxmlformats.org/officeDocument/2006/relationships/theme" Target="theme/theme1.xml"/><Relationship Id="rId15" Type="http://schemas.openxmlformats.org/officeDocument/2006/relationships/image" Target="media/image3.jpg"/><Relationship Id="rId36" Type="http://schemas.openxmlformats.org/officeDocument/2006/relationships/image" Target="media/image24.gif"/><Relationship Id="rId57" Type="http://schemas.openxmlformats.org/officeDocument/2006/relationships/image" Target="media/image44.gif"/><Relationship Id="rId106" Type="http://schemas.openxmlformats.org/officeDocument/2006/relationships/image" Target="media/image93.jpg"/><Relationship Id="rId127" Type="http://schemas.openxmlformats.org/officeDocument/2006/relationships/image" Target="media/image108.gif"/><Relationship Id="rId10" Type="http://schemas.openxmlformats.org/officeDocument/2006/relationships/hyperlink" Target="http://creativecommons.org/licenses/by-nc-sa/4.0/deed.en_GB" TargetMode="External"/><Relationship Id="rId31" Type="http://schemas.openxmlformats.org/officeDocument/2006/relationships/image" Target="media/image19.gif"/><Relationship Id="rId52" Type="http://schemas.openxmlformats.org/officeDocument/2006/relationships/image" Target="media/image39.gif"/><Relationship Id="rId73" Type="http://schemas.openxmlformats.org/officeDocument/2006/relationships/image" Target="media/image60.gif"/><Relationship Id="rId78" Type="http://schemas.openxmlformats.org/officeDocument/2006/relationships/image" Target="media/image65.gif"/><Relationship Id="rId94" Type="http://schemas.openxmlformats.org/officeDocument/2006/relationships/image" Target="media/image81.gif"/><Relationship Id="rId99" Type="http://schemas.openxmlformats.org/officeDocument/2006/relationships/image" Target="media/image86.jpg"/><Relationship Id="rId101" Type="http://schemas.openxmlformats.org/officeDocument/2006/relationships/image" Target="media/image88.jpg"/><Relationship Id="rId122" Type="http://schemas.openxmlformats.org/officeDocument/2006/relationships/image" Target="media/image103.jpg"/><Relationship Id="rId143" Type="http://schemas.openxmlformats.org/officeDocument/2006/relationships/image" Target="media/image124.gif"/><Relationship Id="rId148" Type="http://schemas.openxmlformats.org/officeDocument/2006/relationships/image" Target="media/image129.gif"/><Relationship Id="rId164" Type="http://schemas.openxmlformats.org/officeDocument/2006/relationships/image" Target="media/image145.gif"/><Relationship Id="rId169" Type="http://schemas.openxmlformats.org/officeDocument/2006/relationships/image" Target="media/image150.gif"/><Relationship Id="rId185" Type="http://schemas.openxmlformats.org/officeDocument/2006/relationships/image" Target="media/image166.gif"/><Relationship Id="rId4" Type="http://schemas.openxmlformats.org/officeDocument/2006/relationships/webSettings" Target="webSettings.xml"/><Relationship Id="rId9" Type="http://schemas.openxmlformats.org/officeDocument/2006/relationships/hyperlink" Target="http://www.open.edu/openlearn/science-maths-technology/mathematics-and-statistics/mathematics-education/numbers-units-and-arithmetic/content-section-0?utm_source=openlearn&amp;utm_campaign=ol&amp;utm_medium=ebook" TargetMode="External"/><Relationship Id="rId180" Type="http://schemas.openxmlformats.org/officeDocument/2006/relationships/image" Target="media/image161.gif"/><Relationship Id="rId26" Type="http://schemas.openxmlformats.org/officeDocument/2006/relationships/image" Target="media/image14.png"/><Relationship Id="rId47" Type="http://schemas.openxmlformats.org/officeDocument/2006/relationships/image" Target="media/image34.jpg"/><Relationship Id="rId68" Type="http://schemas.openxmlformats.org/officeDocument/2006/relationships/image" Target="media/image55.gif"/><Relationship Id="rId89" Type="http://schemas.openxmlformats.org/officeDocument/2006/relationships/image" Target="media/image76.gif"/><Relationship Id="rId112" Type="http://schemas.openxmlformats.org/officeDocument/2006/relationships/hyperlink" Target="https://creativecommons.org/licenses/by-sa/2.0/legalcode" TargetMode="External"/><Relationship Id="rId133" Type="http://schemas.openxmlformats.org/officeDocument/2006/relationships/image" Target="media/image114.gif"/><Relationship Id="rId154" Type="http://schemas.openxmlformats.org/officeDocument/2006/relationships/image" Target="media/image135.gif"/><Relationship Id="rId175" Type="http://schemas.openxmlformats.org/officeDocument/2006/relationships/image" Target="media/image156.gi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mathematics-statistics/numbers-units-and-arithmetic/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2</TotalTime>
  <Pages>19</Pages>
  <Words>20003</Words>
  <Characters>85416</Characters>
  <Application>Microsoft Office Word</Application>
  <DocSecurity>0</DocSecurity>
  <Lines>3416</Lines>
  <Paragraphs>2151</Paragraphs>
  <ScaleCrop>false</ScaleCrop>
  <Company>The Open University</Company>
  <LinksUpToDate>false</LinksUpToDate>
  <CharactersWithSpaces>103268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Numbers, units and arithmetic</dc:title>
  <dc:subject/>
  <dc:creator>The Open University</dc:creator>
  <cp:keywords/>
  <dc:description>Comments</dc:description>
  <cp:lastModifiedBy>ccs-stcn-omu-live</cp:lastModifiedBy>
  <cp:revision>3</cp:revision>
  <dcterms:created xsi:type="dcterms:W3CDTF">2023-02-24T11:55:00Z</dcterms:created>
  <dcterms:modified xsi:type="dcterms:W3CDTF">2023-02-24T11:56:00Z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https://www.open.edu/openlearn/science-maths-technology/mathematics-statistics/numbers-units-and-arithmetic/content-section-0</vt:lpwstr>
  </property>
  <property fmtid="{D5CDD505-2E9C-101B-9397-08002B2CF9AE}" pid="3" name="DateProcessed">
    <vt:lpwstr>24th February 2023</vt:lpwstr>
  </property>
  <property fmtid="{D5CDD505-2E9C-101B-9397-08002B2CF9AE}" pid="4" name="ItemID">
    <vt:lpwstr/>
  </property>
  <property fmtid="{D5CDD505-2E9C-101B-9397-08002B2CF9AE}" pid="5" name="ItemTitle">
    <vt:lpwstr>Numbers, units and arithmetic</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