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695DA" w14:textId="77777777" w:rsidR="00F73B6F" w:rsidRDefault="00F73B6F">
      <w:pPr>
        <w:spacing w:before="0" w:beforeAutospacing="0" w:after="0" w:afterAutospacing="0" w:line="240" w:lineRule="auto"/>
        <w:jc w:val="center"/>
        <w:rPr>
          <w:rFonts w:ascii="Times New Roman" w:eastAsia="Times New Roman" w:hAnsi="Times New Roman" w:cs="Times New Roman"/>
          <w:sz w:val="24"/>
          <w:szCs w:val="24"/>
          <w:lang w:val="cy-GB"/>
        </w:rPr>
      </w:pPr>
      <w:r>
        <w:rPr>
          <w:rFonts w:ascii="Times New Roman" w:eastAsia="Times New Roman" w:hAnsi="Times New Roman" w:cs="Times New Roman"/>
          <w:noProof/>
          <w:sz w:val="24"/>
          <w:szCs w:val="24"/>
          <w:lang w:val="cy-GB"/>
        </w:rPr>
        <w:drawing>
          <wp:inline distT="0" distB="0" distL="0" distR="0" wp14:anchorId="5A0EEB87" wp14:editId="14CA5505">
            <wp:extent cx="5278120" cy="7917180"/>
            <wp:effectExtent l="0" t="0" r="0" b="7620"/>
            <wp:docPr id="1" name="Picture 1" descr="Cyflwyniad i efelychu digidol ym maes gofal iech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yflwyniad i efelychu digidol ym maes gofal iechy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14:paraId="390B7565"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A60A14A" w14:textId="77777777" w:rsidR="00F73B6F" w:rsidRDefault="00F73B6F">
      <w:pPr>
        <w:spacing w:line="240" w:lineRule="auto"/>
        <w:outlineLvl w:val="1"/>
        <w:divId w:val="679312046"/>
        <w:rPr>
          <w:rFonts w:eastAsia="Times New Roman"/>
          <w:b/>
          <w:bCs/>
          <w:kern w:val="36"/>
          <w:lang w:val="cy-GB"/>
        </w:rPr>
      </w:pPr>
      <w:r>
        <w:rPr>
          <w:rFonts w:eastAsia="Times New Roman"/>
          <w:b/>
          <w:bCs/>
          <w:kern w:val="36"/>
          <w:lang w:val="cy-GB"/>
        </w:rPr>
        <w:t>DSH_2</w:t>
      </w:r>
    </w:p>
    <w:p w14:paraId="7818810D" w14:textId="77777777" w:rsidR="00F73B6F" w:rsidRDefault="00F73B6F">
      <w:pPr>
        <w:spacing w:before="384" w:beforeAutospacing="0" w:after="144" w:afterAutospacing="0" w:line="216" w:lineRule="atLeast"/>
        <w:outlineLvl w:val="2"/>
        <w:divId w:val="679312046"/>
        <w:rPr>
          <w:rFonts w:eastAsia="Times New Roman"/>
          <w:b/>
          <w:bCs/>
          <w:sz w:val="48"/>
          <w:szCs w:val="48"/>
          <w:lang w:val="cy-GB"/>
        </w:rPr>
      </w:pPr>
      <w:r>
        <w:rPr>
          <w:rFonts w:eastAsia="Times New Roman"/>
          <w:b/>
          <w:bCs/>
          <w:sz w:val="48"/>
          <w:szCs w:val="48"/>
          <w:lang w:val="cy-GB"/>
        </w:rPr>
        <w:t>Cyflwyniad i efelychu digidol ym maes gofal iechyd</w:t>
      </w:r>
    </w:p>
    <w:p w14:paraId="2250A768"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701FFEB" w14:textId="77777777" w:rsidR="00F73B6F" w:rsidRDefault="00F73B6F">
      <w:pPr>
        <w:divId w:val="127165652"/>
        <w:rPr>
          <w:sz w:val="24"/>
          <w:szCs w:val="24"/>
          <w:lang w:val="cy-GB"/>
        </w:rPr>
      </w:pPr>
      <w:r>
        <w:rPr>
          <w:rStyle w:val="Strong"/>
          <w:sz w:val="24"/>
          <w:szCs w:val="24"/>
          <w:lang w:val="cy-GB"/>
        </w:rPr>
        <w:t>Gwybodaeth am y cwrs hwn sydd am ddim</w:t>
      </w:r>
    </w:p>
    <w:p w14:paraId="32C3BC87" w14:textId="1059896D" w:rsidR="00F73B6F" w:rsidRDefault="00F73B6F">
      <w:pPr>
        <w:divId w:val="127165652"/>
        <w:rPr>
          <w:sz w:val="24"/>
          <w:szCs w:val="24"/>
          <w:lang w:val="cy-GB"/>
        </w:rPr>
      </w:pPr>
      <w:r>
        <w:rPr>
          <w:sz w:val="24"/>
          <w:szCs w:val="24"/>
          <w:lang w:val="cy-GB"/>
        </w:rPr>
        <w:t xml:space="preserve">Mae’r cwrs rhad ac am ddim hwn yn gysylltiedig â chymhwyster y Brifysgol Agored </w:t>
      </w:r>
      <w:hyperlink r:id="rId8" w:history="1">
        <w:r>
          <w:rPr>
            <w:rStyle w:val="Hyperlink"/>
            <w:sz w:val="24"/>
            <w:szCs w:val="24"/>
            <w:lang w:val="cy-GB"/>
          </w:rPr>
          <w:t xml:space="preserve">R39 </w:t>
        </w:r>
        <w:r>
          <w:rPr>
            <w:rStyle w:val="Emphasis"/>
            <w:color w:val="143748"/>
            <w:sz w:val="24"/>
            <w:szCs w:val="24"/>
            <w:u w:val="single"/>
            <w:lang w:val="cy-GB"/>
          </w:rPr>
          <w:t>BSc (Anrhydedd) Nyrsio</w:t>
        </w:r>
      </w:hyperlink>
      <w:r>
        <w:rPr>
          <w:sz w:val="24"/>
          <w:szCs w:val="24"/>
          <w:lang w:val="cy-GB"/>
        </w:rPr>
        <w:t xml:space="preserve"> . </w:t>
      </w:r>
    </w:p>
    <w:p w14:paraId="1A245EF0" w14:textId="77777777" w:rsidR="00F73B6F" w:rsidRDefault="00F73B6F">
      <w:pPr>
        <w:divId w:val="127165652"/>
        <w:rPr>
          <w:sz w:val="24"/>
          <w:szCs w:val="24"/>
          <w:lang w:val="cy-GB"/>
        </w:rPr>
      </w:pPr>
      <w:r>
        <w:rPr>
          <w:sz w:val="24"/>
          <w:szCs w:val="24"/>
          <w:lang w:val="cy-GB"/>
        </w:rPr>
        <w:t xml:space="preserve">Gall y fersiwn hwn o'r cynnwys gynnwys fideo, delweddau a chynnwys rhyngweithiol nad yw o bosibl wedi'i optimeiddio ar gyfer eich dyfais. </w:t>
      </w:r>
    </w:p>
    <w:p w14:paraId="005AD324" w14:textId="6E9F5B53" w:rsidR="00F73B6F" w:rsidRDefault="00F73B6F">
      <w:pPr>
        <w:divId w:val="127165652"/>
        <w:rPr>
          <w:sz w:val="24"/>
          <w:szCs w:val="24"/>
          <w:lang w:val="cy-GB"/>
        </w:rPr>
      </w:pPr>
      <w:r>
        <w:rPr>
          <w:sz w:val="24"/>
          <w:szCs w:val="24"/>
          <w:lang w:val="cy-GB"/>
        </w:rPr>
        <w:t>Gallwch brofi’r cwrs hwn sydd am ddim fel y cafodd ei ddylunio’n wreiddiol ar OpenLearn, sef cartref dysgu am ddim gan y Brifysgol Agored –</w:t>
      </w:r>
      <w:hyperlink r:id="rId9" w:history="1">
        <w:r>
          <w:rPr>
            <w:rStyle w:val="Hyperlink"/>
            <w:sz w:val="24"/>
            <w:szCs w:val="24"/>
            <w:lang w:val="cy-GB"/>
          </w:rPr>
          <w:t>https://www.open.edu/openlearn/health-sports-psychology/an-introduction-digital-simulation-healthcare/content-section-0</w:t>
        </w:r>
      </w:hyperlink>
    </w:p>
    <w:p w14:paraId="3762B72A" w14:textId="77777777" w:rsidR="00F73B6F" w:rsidRDefault="00F73B6F">
      <w:pPr>
        <w:divId w:val="127165652"/>
        <w:rPr>
          <w:sz w:val="24"/>
          <w:szCs w:val="24"/>
          <w:lang w:val="cy-GB"/>
        </w:rPr>
      </w:pPr>
      <w:r>
        <w:rPr>
          <w:sz w:val="24"/>
          <w:szCs w:val="24"/>
          <w:lang w:val="cy-GB"/>
        </w:rPr>
        <w:t xml:space="preserve">Byddwch hefyd yn gallu olrhain eich cynnydd yn fan honno drwy eich cofnod gweithgaredd, y gallwch ei ddefnyddio i ddangos eich dysgu. </w:t>
      </w:r>
    </w:p>
    <w:p w14:paraId="61198ABE" w14:textId="77777777" w:rsidR="00F73B6F" w:rsidRDefault="00F73B6F">
      <w:pPr>
        <w:divId w:val="127165652"/>
        <w:rPr>
          <w:sz w:val="24"/>
          <w:szCs w:val="24"/>
          <w:lang w:val="cy-GB"/>
        </w:rPr>
      </w:pPr>
      <w:r>
        <w:rPr>
          <w:sz w:val="24"/>
          <w:szCs w:val="24"/>
          <w:lang w:val="cy-GB"/>
        </w:rPr>
        <w:t>Cyhoeddwyd gyntaf 2025.</w:t>
      </w:r>
    </w:p>
    <w:p w14:paraId="2BEC8400" w14:textId="77777777" w:rsidR="00F73B6F" w:rsidRDefault="00F73B6F">
      <w:pPr>
        <w:divId w:val="127165652"/>
        <w:rPr>
          <w:sz w:val="24"/>
          <w:szCs w:val="24"/>
          <w:lang w:val="cy-GB"/>
        </w:rPr>
      </w:pPr>
      <w:r>
        <w:rPr>
          <w:sz w:val="24"/>
          <w:szCs w:val="24"/>
          <w:lang w:val="cy-GB"/>
        </w:rPr>
        <w:t>Oni nodir yn wahanol, hawlfraint © 2025 Y Brifysgol Agored, cedwir pob hawl.</w:t>
      </w:r>
    </w:p>
    <w:p w14:paraId="2B90B9D6" w14:textId="77777777" w:rsidR="00F73B6F" w:rsidRDefault="00F73B6F">
      <w:pPr>
        <w:divId w:val="127165652"/>
        <w:rPr>
          <w:sz w:val="24"/>
          <w:szCs w:val="24"/>
          <w:lang w:val="cy-GB"/>
        </w:rPr>
      </w:pPr>
      <w:r>
        <w:rPr>
          <w:rStyle w:val="Strong"/>
          <w:sz w:val="24"/>
          <w:szCs w:val="24"/>
          <w:lang w:val="cy-GB"/>
        </w:rPr>
        <w:t>Eiddo deallusol</w:t>
      </w:r>
    </w:p>
    <w:p w14:paraId="6A36054E" w14:textId="2E343F6A" w:rsidR="00F73B6F" w:rsidRDefault="00F73B6F">
      <w:pPr>
        <w:divId w:val="127165652"/>
        <w:rPr>
          <w:sz w:val="24"/>
          <w:szCs w:val="24"/>
          <w:lang w:val="cy-GB"/>
        </w:rPr>
      </w:pPr>
      <w:r>
        <w:rPr>
          <w:sz w:val="24"/>
          <w:szCs w:val="24"/>
          <w:lang w:val="cy-GB"/>
        </w:rPr>
        <w:t xml:space="preserve">Oni nodir yn wahanol, caiff yr adnodd hwn ei ryddhau o dan delerau Trwydded Creadigol Cyffredin f4.0 </w:t>
      </w:r>
      <w:hyperlink r:id="rId10" w:history="1">
        <w:r>
          <w:rPr>
            <w:rStyle w:val="Hyperlink"/>
            <w:sz w:val="24"/>
            <w:szCs w:val="24"/>
            <w:lang w:val="cy-GB"/>
          </w:rPr>
          <w:t>http://creativecommons.org/licenses/by-nc-sa/4.0/deed.en</w:t>
        </w:r>
      </w:hyperlink>
      <w:r>
        <w:rPr>
          <w:sz w:val="24"/>
          <w:szCs w:val="24"/>
          <w:lang w:val="cy-GB"/>
        </w:rPr>
        <w:t xml:space="preserve">. O fewn hynny mae'r Brifysgol Agored yn dehongli'r drwydded hon yn y ffordd ganlynol: </w:t>
      </w:r>
      <w:hyperlink r:id="rId11" w:history="1">
        <w:r>
          <w:rPr>
            <w:rStyle w:val="Hyperlink"/>
            <w:sz w:val="24"/>
            <w:szCs w:val="24"/>
            <w:lang w:val="cy-GB"/>
          </w:rPr>
          <w:t>www.open.edu/openlearn/about-openlearn/frequently-asked-questions-on-openlearn</w:t>
        </w:r>
      </w:hyperlink>
      <w:r>
        <w:rPr>
          <w:sz w:val="24"/>
          <w:szCs w:val="24"/>
          <w:lang w:val="cy-GB"/>
        </w:rPr>
        <w:t xml:space="preserve">. Mae hawlfraint a hawliau sydd y tu hwnt i delerau’r drwydded Creadigol Cyffredin yn cael eu cadw a’u rheoli gan y Brifysgol Agored. Darllenwch y testun llawn cyn defnyddio unrhyw ran o’r cynnwys. </w:t>
      </w:r>
    </w:p>
    <w:p w14:paraId="357674E0" w14:textId="77777777" w:rsidR="00F73B6F" w:rsidRDefault="00F73B6F">
      <w:pPr>
        <w:divId w:val="127165652"/>
        <w:rPr>
          <w:sz w:val="24"/>
          <w:szCs w:val="24"/>
          <w:lang w:val="cy-GB"/>
        </w:rPr>
      </w:pPr>
      <w:r>
        <w:rPr>
          <w:sz w:val="24"/>
          <w:szCs w:val="24"/>
          <w:lang w:val="cy-GB"/>
        </w:rPr>
        <w:lastRenderedPageBreak/>
        <w:t xml:space="preserve">Credwn mai'r prif rwystr rhag cael mynediad at brofiadau addysgol o ansawdd uchel yw cost, a dyna pam ein bod yn ceisio cyhoeddi cymaint o gynnwys am ddim â phosibl o dan drwydded agored. Os bydd hi’n anodd rhyddhau cynnwys o dan y drwydded Creadigol Cyffredin sydd orau gennym (ee oherwydd nad ydym yn gallu cael neu fforddio'r caniatâd perthnasol neu ddod o hyd i ddewis arall addas), byddwn yn rhyddhau’r deunyddiau am ddim o hyd o dan drwydded defnyddiwr personol. </w:t>
      </w:r>
    </w:p>
    <w:p w14:paraId="1C6E92AA" w14:textId="77777777" w:rsidR="00F73B6F" w:rsidRDefault="00F73B6F">
      <w:pPr>
        <w:divId w:val="127165652"/>
        <w:rPr>
          <w:sz w:val="24"/>
          <w:szCs w:val="24"/>
          <w:lang w:val="cy-GB"/>
        </w:rPr>
      </w:pPr>
      <w:r>
        <w:rPr>
          <w:sz w:val="24"/>
          <w:szCs w:val="24"/>
          <w:lang w:val="cy-GB"/>
        </w:rPr>
        <w:t xml:space="preserve">Y rheswm am hyn yw y bydd y profiad dysgu bob amser yn golygu’r un cynnig o ansawdd uchel, a dylid ystyried hynny yn rhywbeth cadarnhaol bob amser - hyd yn oed os yw'r trwyddedu’n wahanol i drwyddedu Creadigol Cyffredin ar adegau. </w:t>
      </w:r>
    </w:p>
    <w:p w14:paraId="58FD3CB4" w14:textId="77777777" w:rsidR="00F73B6F" w:rsidRDefault="00F73B6F">
      <w:pPr>
        <w:divId w:val="127165652"/>
        <w:rPr>
          <w:sz w:val="24"/>
          <w:szCs w:val="24"/>
          <w:lang w:val="cy-GB"/>
        </w:rPr>
      </w:pPr>
      <w:r>
        <w:rPr>
          <w:sz w:val="24"/>
          <w:szCs w:val="24"/>
          <w:lang w:val="cy-GB"/>
        </w:rPr>
        <w:t xml:space="preserve">Wrth ddefnyddio’r cynnwys, mae’n rhaid i chi ein priodoli ni (y Brifysgol Agored) ac unrhyw awdur a enwyd yn unol â thelerau’r drwydded Creadigol Cyffredin. </w:t>
      </w:r>
    </w:p>
    <w:p w14:paraId="060EA108" w14:textId="77777777" w:rsidR="00F73B6F" w:rsidRDefault="00F73B6F">
      <w:pPr>
        <w:divId w:val="127165652"/>
        <w:rPr>
          <w:sz w:val="24"/>
          <w:szCs w:val="24"/>
          <w:lang w:val="cy-GB"/>
        </w:rPr>
      </w:pPr>
      <w:r>
        <w:rPr>
          <w:sz w:val="24"/>
          <w:szCs w:val="24"/>
          <w:lang w:val="cy-GB"/>
        </w:rPr>
        <w:t xml:space="preserve">Defnyddir yr adran Cydnabyddiaeth i restru cynnwys trwyddedig trydydd parti (Perchnogol), ymhlith pethau eraill, sydd ddim yn atebol i drwyddedu Creative Commons. Mae’n rhaid defnyddio (cadw) cynnwys perchnogol yn gyfan ac yng nghyd-destun y cynnwys bob amser. </w:t>
      </w:r>
    </w:p>
    <w:p w14:paraId="7A446900" w14:textId="77777777" w:rsidR="00F73B6F" w:rsidRDefault="00F73B6F">
      <w:pPr>
        <w:divId w:val="127165652"/>
        <w:rPr>
          <w:sz w:val="24"/>
          <w:szCs w:val="24"/>
          <w:lang w:val="cy-GB"/>
        </w:rPr>
      </w:pPr>
      <w:r>
        <w:rPr>
          <w:sz w:val="24"/>
          <w:szCs w:val="24"/>
          <w:lang w:val="cy-GB"/>
        </w:rPr>
        <w:t xml:space="preserve">Defnyddir yr adran Cydnabyddiaethau i restru, ymhlith pethau eraill, cynnwys trwyddedig, trydydd parti (Perchnogol), nad yw'n destun i drwyddedu Creadigol Cyffredin. Er enghraifft, efallai y bydd adegau pan nad yw trwydded Creadigol Cyffredin Anfasnachol ‘Sharealike’ yn berthnasol i unrhyw ran o'r cynnwys, hyd yn oed os yw'n eiddo i ni (Y Brifysgol Agored). Yn yr achosion hyn, oni nodir yn wahanol, gellir defnyddio'r cynnwys at ddefnydd personol ac anfasnachol. </w:t>
      </w:r>
    </w:p>
    <w:p w14:paraId="2D7D0E93" w14:textId="77777777" w:rsidR="00F73B6F" w:rsidRDefault="00F73B6F">
      <w:pPr>
        <w:divId w:val="127165652"/>
        <w:rPr>
          <w:sz w:val="24"/>
          <w:szCs w:val="24"/>
          <w:lang w:val="cy-GB"/>
        </w:rPr>
      </w:pPr>
      <w:r>
        <w:rPr>
          <w:sz w:val="24"/>
          <w:szCs w:val="24"/>
          <w:lang w:val="cy-GB"/>
        </w:rPr>
        <w:lastRenderedPageBreak/>
        <w:t xml:space="preserve">Rydym hefyd wedi nodi deunydd arall sydd wedi'i gynnwys yn y cynnwys nad yw'n destun i Drwydded Creadigol Cyffredin, fel deunydd Perchnogol. Ymhlith y rhain mae logos OU ac enwau masnachu, a gallant ymestyn i rai delweddau ffotograffig a fideo a recordiadau sain, ac unrhyw ddeunydd arall y gellir ei ddwyn i'ch sylw. </w:t>
      </w:r>
    </w:p>
    <w:p w14:paraId="31A4F4B2" w14:textId="77777777" w:rsidR="00F73B6F" w:rsidRDefault="00F73B6F">
      <w:pPr>
        <w:divId w:val="127165652"/>
        <w:rPr>
          <w:sz w:val="24"/>
          <w:szCs w:val="24"/>
          <w:lang w:val="cy-GB"/>
        </w:rPr>
      </w:pPr>
      <w:r>
        <w:rPr>
          <w:sz w:val="24"/>
          <w:szCs w:val="24"/>
          <w:lang w:val="cy-GB"/>
        </w:rPr>
        <w:t>Mae’n bosibl y bydd defnyddio unrhyw ran o’r cynnwys heb awdurdod yn torri telerau ac amodau a/neu ddeddfau eiddo deallusol.</w:t>
      </w:r>
    </w:p>
    <w:p w14:paraId="204C1B98" w14:textId="77777777" w:rsidR="00F73B6F" w:rsidRDefault="00F73B6F">
      <w:pPr>
        <w:divId w:val="127165652"/>
        <w:rPr>
          <w:sz w:val="24"/>
          <w:szCs w:val="24"/>
          <w:lang w:val="cy-GB"/>
        </w:rPr>
      </w:pPr>
      <w:r>
        <w:rPr>
          <w:sz w:val="24"/>
          <w:szCs w:val="24"/>
          <w:lang w:val="cy-GB"/>
        </w:rPr>
        <w:t>Rydym yn cadw'r hawl i newid neu ddiwygio unrhyw delerau ac amodau a ddarparwyd yma, neu ddod â hwn i ben heb rybudd.</w:t>
      </w:r>
    </w:p>
    <w:p w14:paraId="22CB6246" w14:textId="77777777" w:rsidR="00F73B6F" w:rsidRDefault="00F73B6F">
      <w:pPr>
        <w:divId w:val="127165652"/>
        <w:rPr>
          <w:sz w:val="24"/>
          <w:szCs w:val="24"/>
          <w:lang w:val="cy-GB"/>
        </w:rPr>
      </w:pPr>
      <w:r>
        <w:rPr>
          <w:sz w:val="24"/>
          <w:szCs w:val="24"/>
          <w:lang w:val="cy-GB"/>
        </w:rPr>
        <w:t>Mae’r holl hawliau y tu allan i delerau’r drwydded Creadigol Cyffredin yn cael eu cadw neu eu rheoli gan y Brifysgol Agored.</w:t>
      </w:r>
    </w:p>
    <w:p w14:paraId="6F85D8EA" w14:textId="77777777" w:rsidR="00F73B6F" w:rsidRDefault="00F73B6F">
      <w:pPr>
        <w:divId w:val="127165652"/>
        <w:rPr>
          <w:sz w:val="24"/>
          <w:szCs w:val="24"/>
          <w:lang w:val="cy-GB"/>
        </w:rPr>
      </w:pPr>
      <w:r>
        <w:rPr>
          <w:sz w:val="24"/>
          <w:szCs w:val="24"/>
          <w:lang w:val="cy-GB"/>
        </w:rPr>
        <w:t>Pennaeth Eiddo Deallusol, Y Brifysgol Agored</w:t>
      </w:r>
    </w:p>
    <w:p w14:paraId="3CABFB55"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25357EA9" w14:textId="77777777" w:rsidR="00F73B6F" w:rsidRDefault="00F73B6F">
      <w:pPr>
        <w:pStyle w:val="Heading1"/>
        <w:divId w:val="599608999"/>
        <w:rPr>
          <w:rFonts w:eastAsia="Times New Roman"/>
          <w:lang w:val="cy-GB"/>
        </w:rPr>
      </w:pPr>
      <w:r>
        <w:rPr>
          <w:rFonts w:eastAsia="Times New Roman"/>
          <w:lang w:val="cy-GB"/>
        </w:rPr>
        <w:t>Contents</w:t>
      </w:r>
    </w:p>
    <w:p w14:paraId="1048E7FF" w14:textId="0E15A365" w:rsidR="00F73B6F" w:rsidRDefault="003124E1">
      <w:pPr>
        <w:numPr>
          <w:ilvl w:val="0"/>
          <w:numId w:val="1"/>
        </w:numPr>
        <w:spacing w:before="96" w:beforeAutospacing="0" w:after="0" w:afterAutospacing="0"/>
        <w:ind w:left="2040"/>
        <w:divId w:val="599608999"/>
        <w:rPr>
          <w:rFonts w:eastAsia="Times New Roman"/>
          <w:lang w:val="cy-GB"/>
        </w:rPr>
      </w:pPr>
      <w:hyperlink w:anchor="Session1" w:history="1">
        <w:r w:rsidR="00F73B6F">
          <w:rPr>
            <w:rStyle w:val="Hyperlink"/>
            <w:rFonts w:eastAsia="Times New Roman"/>
            <w:lang w:val="cy-GB"/>
          </w:rPr>
          <w:t>Cyflwyniad</w:t>
        </w:r>
      </w:hyperlink>
    </w:p>
    <w:p w14:paraId="57F8E9DE" w14:textId="3A4547EF" w:rsidR="00F73B6F" w:rsidRDefault="003124E1">
      <w:pPr>
        <w:numPr>
          <w:ilvl w:val="0"/>
          <w:numId w:val="1"/>
        </w:numPr>
        <w:spacing w:before="96" w:beforeAutospacing="0" w:after="0" w:afterAutospacing="0"/>
        <w:ind w:left="2040"/>
        <w:divId w:val="599608999"/>
        <w:rPr>
          <w:rFonts w:eastAsia="Times New Roman"/>
          <w:lang w:val="cy-GB"/>
        </w:rPr>
      </w:pPr>
      <w:hyperlink w:anchor="Session2" w:history="1">
        <w:r w:rsidR="00F73B6F">
          <w:rPr>
            <w:rStyle w:val="Hyperlink"/>
            <w:rFonts w:eastAsia="Times New Roman"/>
            <w:lang w:val="cy-GB"/>
          </w:rPr>
          <w:t>Deilliannau dysgu</w:t>
        </w:r>
      </w:hyperlink>
    </w:p>
    <w:p w14:paraId="0330C763" w14:textId="11E5E332" w:rsidR="00F73B6F" w:rsidRDefault="003124E1">
      <w:pPr>
        <w:numPr>
          <w:ilvl w:val="0"/>
          <w:numId w:val="1"/>
        </w:numPr>
        <w:spacing w:before="96" w:beforeAutospacing="0" w:after="0" w:afterAutospacing="0"/>
        <w:ind w:left="2040"/>
        <w:divId w:val="599608999"/>
        <w:rPr>
          <w:rFonts w:eastAsia="Times New Roman"/>
          <w:lang w:val="cy-GB"/>
        </w:rPr>
      </w:pPr>
      <w:hyperlink w:anchor="Session3" w:history="1">
        <w:r w:rsidR="00F73B6F">
          <w:rPr>
            <w:rStyle w:val="Hyperlink"/>
            <w:rFonts w:eastAsia="Times New Roman"/>
            <w:lang w:val="cy-GB"/>
          </w:rPr>
          <w:t>1 Beth yw efelychu digidol?</w:t>
        </w:r>
      </w:hyperlink>
    </w:p>
    <w:p w14:paraId="015DDD5C" w14:textId="133C343D" w:rsidR="00F73B6F" w:rsidRDefault="003124E1">
      <w:pPr>
        <w:numPr>
          <w:ilvl w:val="0"/>
          <w:numId w:val="1"/>
        </w:numPr>
        <w:spacing w:before="96" w:beforeAutospacing="0" w:after="0" w:afterAutospacing="0"/>
        <w:ind w:left="2040"/>
        <w:divId w:val="599608999"/>
        <w:rPr>
          <w:rFonts w:eastAsia="Times New Roman"/>
          <w:lang w:val="cy-GB"/>
        </w:rPr>
      </w:pPr>
      <w:hyperlink w:anchor="Session4" w:history="1">
        <w:r w:rsidR="00F73B6F">
          <w:rPr>
            <w:rStyle w:val="Hyperlink"/>
            <w:rFonts w:eastAsia="Times New Roman"/>
            <w:lang w:val="cy-GB"/>
          </w:rPr>
          <w:t>2 Manteision efelychiad digidol</w:t>
        </w:r>
      </w:hyperlink>
    </w:p>
    <w:p w14:paraId="0901D557" w14:textId="0770BBDC" w:rsidR="00F73B6F" w:rsidRDefault="003124E1">
      <w:pPr>
        <w:numPr>
          <w:ilvl w:val="0"/>
          <w:numId w:val="1"/>
        </w:numPr>
        <w:spacing w:before="96" w:beforeAutospacing="0" w:after="0" w:afterAutospacing="0"/>
        <w:ind w:left="2040"/>
        <w:divId w:val="599608999"/>
        <w:rPr>
          <w:rFonts w:eastAsia="Times New Roman"/>
          <w:lang w:val="cy-GB"/>
        </w:rPr>
      </w:pPr>
      <w:hyperlink w:anchor="Session5" w:history="1">
        <w:r w:rsidR="00F73B6F">
          <w:rPr>
            <w:rStyle w:val="Hyperlink"/>
            <w:rFonts w:eastAsia="Times New Roman"/>
            <w:lang w:val="cy-GB"/>
          </w:rPr>
          <w:t>3 Cyfyngiadau efelychu digidol mewn addysg gofal iechyd</w:t>
        </w:r>
      </w:hyperlink>
    </w:p>
    <w:p w14:paraId="26621696" w14:textId="564B67E2" w:rsidR="00F73B6F" w:rsidRDefault="003124E1">
      <w:pPr>
        <w:numPr>
          <w:ilvl w:val="0"/>
          <w:numId w:val="1"/>
        </w:numPr>
        <w:spacing w:before="96" w:beforeAutospacing="0" w:after="0" w:afterAutospacing="0"/>
        <w:ind w:left="2040"/>
        <w:divId w:val="599608999"/>
        <w:rPr>
          <w:rFonts w:eastAsia="Times New Roman"/>
          <w:lang w:val="cy-GB"/>
        </w:rPr>
      </w:pPr>
      <w:hyperlink w:anchor="Session6" w:history="1">
        <w:r w:rsidR="00F73B6F">
          <w:rPr>
            <w:rStyle w:val="Hyperlink"/>
            <w:rFonts w:eastAsia="Times New Roman"/>
            <w:lang w:val="cy-GB"/>
          </w:rPr>
          <w:t>4 Sut mae efelychiad digidol yn helpu i gynyddu ymwybyddiaeth, gwybodaeth a sgiliau ym maes gofal iechyd?</w:t>
        </w:r>
      </w:hyperlink>
    </w:p>
    <w:p w14:paraId="1C0930BF" w14:textId="32B72503" w:rsidR="00F73B6F" w:rsidRDefault="003124E1">
      <w:pPr>
        <w:numPr>
          <w:ilvl w:val="0"/>
          <w:numId w:val="1"/>
        </w:numPr>
        <w:spacing w:before="96" w:beforeAutospacing="0" w:after="0" w:afterAutospacing="0"/>
        <w:ind w:left="2040"/>
        <w:divId w:val="599608999"/>
        <w:rPr>
          <w:rFonts w:eastAsia="Times New Roman"/>
          <w:lang w:val="cy-GB"/>
        </w:rPr>
      </w:pPr>
      <w:hyperlink w:anchor="Session7" w:history="1">
        <w:r w:rsidR="00F73B6F">
          <w:rPr>
            <w:rStyle w:val="Hyperlink"/>
            <w:rFonts w:eastAsia="Times New Roman"/>
            <w:lang w:val="cy-GB"/>
          </w:rPr>
          <w:t>5 Sut mae efelychiad digidol yn lleihau'r risg i ofal cleifion?</w:t>
        </w:r>
      </w:hyperlink>
    </w:p>
    <w:p w14:paraId="0BEF19E7" w14:textId="0AE5EB16" w:rsidR="003124E1" w:rsidRDefault="003124E1">
      <w:pPr>
        <w:numPr>
          <w:ilvl w:val="0"/>
          <w:numId w:val="1"/>
        </w:numPr>
        <w:spacing w:before="96" w:beforeAutospacing="0" w:after="0" w:afterAutospacing="0"/>
        <w:ind w:left="2040"/>
        <w:divId w:val="599608999"/>
        <w:rPr>
          <w:rFonts w:eastAsia="Times New Roman"/>
          <w:lang w:val="cy-GB"/>
        </w:rPr>
      </w:pPr>
      <w:hyperlink w:anchor="Session8" w:history="1">
        <w:r w:rsidR="00F73B6F">
          <w:rPr>
            <w:rStyle w:val="Hyperlink"/>
            <w:rFonts w:eastAsia="Times New Roman"/>
            <w:lang w:val="cy-GB"/>
          </w:rPr>
          <w:t>6 Canllawiau efelychu digidol ym maes gofal iechyd</w:t>
        </w:r>
      </w:hyperlink>
    </w:p>
    <w:p w14:paraId="37EF6AD8" w14:textId="716577EB" w:rsidR="00F73B6F" w:rsidRDefault="003124E1">
      <w:pPr>
        <w:numPr>
          <w:ilvl w:val="1"/>
          <w:numId w:val="1"/>
        </w:numPr>
        <w:spacing w:before="0" w:beforeAutospacing="0" w:after="96" w:afterAutospacing="0"/>
        <w:ind w:left="3480"/>
        <w:divId w:val="599608999"/>
        <w:rPr>
          <w:rFonts w:eastAsia="Times New Roman"/>
          <w:lang w:val="cy-GB"/>
        </w:rPr>
      </w:pPr>
      <w:hyperlink w:anchor="Session8_Section1" w:history="1">
        <w:r w:rsidR="00F73B6F">
          <w:rPr>
            <w:rStyle w:val="Hyperlink"/>
            <w:rFonts w:eastAsia="Times New Roman"/>
            <w:lang w:val="cy-GB"/>
          </w:rPr>
          <w:t>6.1 Strategaeth addysg a hyfforddiant Cymru gyfan sy'n seiliedig ar efelychu</w:t>
        </w:r>
      </w:hyperlink>
    </w:p>
    <w:p w14:paraId="76E2B1FD" w14:textId="5D818CB8" w:rsidR="00F73B6F" w:rsidRDefault="003124E1">
      <w:pPr>
        <w:numPr>
          <w:ilvl w:val="0"/>
          <w:numId w:val="1"/>
        </w:numPr>
        <w:spacing w:before="96" w:beforeAutospacing="0" w:after="0" w:afterAutospacing="0"/>
        <w:ind w:left="2040"/>
        <w:divId w:val="599608999"/>
        <w:rPr>
          <w:rFonts w:eastAsia="Times New Roman"/>
          <w:lang w:val="cy-GB"/>
        </w:rPr>
      </w:pPr>
      <w:hyperlink w:anchor="Session9" w:history="1">
        <w:r w:rsidR="00F73B6F">
          <w:rPr>
            <w:rStyle w:val="Hyperlink"/>
            <w:rFonts w:eastAsia="Times New Roman"/>
            <w:lang w:val="cy-GB"/>
          </w:rPr>
          <w:t>7 Dulliau gwahanol mewn efelychiad</w:t>
        </w:r>
      </w:hyperlink>
    </w:p>
    <w:p w14:paraId="0E706C1F" w14:textId="7CA08B5B" w:rsidR="003124E1" w:rsidRDefault="003124E1">
      <w:pPr>
        <w:numPr>
          <w:ilvl w:val="0"/>
          <w:numId w:val="1"/>
        </w:numPr>
        <w:spacing w:before="96" w:beforeAutospacing="0" w:after="0" w:afterAutospacing="0"/>
        <w:ind w:left="2040"/>
        <w:divId w:val="599608999"/>
        <w:rPr>
          <w:rFonts w:eastAsia="Times New Roman"/>
          <w:lang w:val="cy-GB"/>
        </w:rPr>
      </w:pPr>
      <w:hyperlink w:anchor="Session10" w:history="1">
        <w:r w:rsidR="00F73B6F">
          <w:rPr>
            <w:rStyle w:val="Hyperlink"/>
            <w:rFonts w:eastAsia="Times New Roman"/>
            <w:lang w:val="cy-GB"/>
          </w:rPr>
          <w:t>8 Sesiwn ôl-drafod i gefnogi dysgu ar sail efelychu</w:t>
        </w:r>
      </w:hyperlink>
    </w:p>
    <w:p w14:paraId="1F31B095" w14:textId="7A637B89" w:rsidR="00F73B6F" w:rsidRDefault="003124E1">
      <w:pPr>
        <w:numPr>
          <w:ilvl w:val="1"/>
          <w:numId w:val="1"/>
        </w:numPr>
        <w:spacing w:before="0" w:beforeAutospacing="0" w:after="96" w:afterAutospacing="0"/>
        <w:ind w:left="3480"/>
        <w:divId w:val="599608999"/>
        <w:rPr>
          <w:rFonts w:eastAsia="Times New Roman"/>
          <w:lang w:val="cy-GB"/>
        </w:rPr>
      </w:pPr>
      <w:hyperlink w:anchor="Session10_Section1" w:history="1">
        <w:r w:rsidR="00F73B6F">
          <w:rPr>
            <w:rStyle w:val="Hyperlink"/>
            <w:rFonts w:eastAsia="Times New Roman"/>
            <w:lang w:val="cy-GB"/>
          </w:rPr>
          <w:t>8.1 Egwyddorion ôl-drafodaeth</w:t>
        </w:r>
      </w:hyperlink>
    </w:p>
    <w:p w14:paraId="707DC630" w14:textId="3BDC883E" w:rsidR="003124E1" w:rsidRDefault="003124E1">
      <w:pPr>
        <w:numPr>
          <w:ilvl w:val="0"/>
          <w:numId w:val="1"/>
        </w:numPr>
        <w:spacing w:before="96" w:beforeAutospacing="0" w:after="0" w:afterAutospacing="0"/>
        <w:ind w:left="2040"/>
        <w:divId w:val="599608999"/>
        <w:rPr>
          <w:rFonts w:eastAsia="Times New Roman"/>
          <w:lang w:val="cy-GB"/>
        </w:rPr>
      </w:pPr>
      <w:hyperlink w:anchor="Session11" w:history="1">
        <w:r w:rsidR="00F73B6F">
          <w:rPr>
            <w:rStyle w:val="Hyperlink"/>
            <w:rFonts w:eastAsia="Times New Roman"/>
            <w:lang w:val="cy-GB"/>
          </w:rPr>
          <w:t>9 Dulliau ôl-drafodaeth</w:t>
        </w:r>
      </w:hyperlink>
    </w:p>
    <w:p w14:paraId="6A504063" w14:textId="016EDB98" w:rsidR="00F73B6F" w:rsidRDefault="003124E1">
      <w:pPr>
        <w:numPr>
          <w:ilvl w:val="1"/>
          <w:numId w:val="1"/>
        </w:numPr>
        <w:spacing w:before="0" w:beforeAutospacing="0" w:after="96" w:afterAutospacing="0"/>
        <w:ind w:left="3480"/>
        <w:divId w:val="599608999"/>
        <w:rPr>
          <w:rFonts w:eastAsia="Times New Roman"/>
          <w:lang w:val="cy-GB"/>
        </w:rPr>
      </w:pPr>
      <w:hyperlink w:anchor="Session11_Section1" w:history="1">
        <w:r w:rsidR="00F73B6F">
          <w:rPr>
            <w:rStyle w:val="Hyperlink"/>
            <w:rFonts w:eastAsia="Times New Roman"/>
            <w:lang w:val="cy-GB"/>
          </w:rPr>
          <w:t>9.1 Dulliau o gael ôl-drafodaeth</w:t>
        </w:r>
      </w:hyperlink>
    </w:p>
    <w:p w14:paraId="23C2F6B3" w14:textId="17F9A22D" w:rsidR="00F73B6F" w:rsidRDefault="003124E1">
      <w:pPr>
        <w:numPr>
          <w:ilvl w:val="0"/>
          <w:numId w:val="1"/>
        </w:numPr>
        <w:spacing w:before="96" w:beforeAutospacing="0" w:after="0" w:afterAutospacing="0"/>
        <w:ind w:left="2040"/>
        <w:divId w:val="599608999"/>
        <w:rPr>
          <w:rFonts w:eastAsia="Times New Roman"/>
          <w:lang w:val="cy-GB"/>
        </w:rPr>
      </w:pPr>
      <w:hyperlink w:anchor="Session12" w:history="1">
        <w:r w:rsidR="00F73B6F">
          <w:rPr>
            <w:rStyle w:val="Hyperlink"/>
            <w:rFonts w:eastAsia="Times New Roman"/>
            <w:lang w:val="cy-GB"/>
          </w:rPr>
          <w:t>Casgliad</w:t>
        </w:r>
      </w:hyperlink>
    </w:p>
    <w:p w14:paraId="097EF79D" w14:textId="53758A0D" w:rsidR="00F73B6F" w:rsidRDefault="003124E1">
      <w:pPr>
        <w:numPr>
          <w:ilvl w:val="0"/>
          <w:numId w:val="1"/>
        </w:numPr>
        <w:spacing w:before="96" w:beforeAutospacing="0" w:after="0" w:afterAutospacing="0"/>
        <w:ind w:left="2040"/>
        <w:divId w:val="599608999"/>
        <w:rPr>
          <w:rFonts w:eastAsia="Times New Roman"/>
          <w:lang w:val="cy-GB"/>
        </w:rPr>
      </w:pPr>
      <w:hyperlink w:anchor="Session13" w:history="1">
        <w:r w:rsidR="00F73B6F">
          <w:rPr>
            <w:rStyle w:val="Hyperlink"/>
            <w:rFonts w:eastAsia="Times New Roman"/>
            <w:lang w:val="cy-GB"/>
          </w:rPr>
          <w:t>Cyfeiriadau</w:t>
        </w:r>
      </w:hyperlink>
    </w:p>
    <w:p w14:paraId="66EDF98E" w14:textId="64EA8802" w:rsidR="00F73B6F" w:rsidRDefault="003124E1">
      <w:pPr>
        <w:numPr>
          <w:ilvl w:val="0"/>
          <w:numId w:val="1"/>
        </w:numPr>
        <w:spacing w:before="96" w:beforeAutospacing="0" w:after="0" w:afterAutospacing="0"/>
        <w:ind w:left="2040"/>
        <w:divId w:val="599608999"/>
        <w:rPr>
          <w:rFonts w:eastAsia="Times New Roman"/>
          <w:lang w:val="cy-GB"/>
        </w:rPr>
      </w:pPr>
      <w:hyperlink w:anchor="Session14" w:history="1">
        <w:r w:rsidR="00F73B6F">
          <w:rPr>
            <w:rStyle w:val="Hyperlink"/>
            <w:rFonts w:eastAsia="Times New Roman"/>
            <w:lang w:val="cy-GB"/>
          </w:rPr>
          <w:t>Cydnabyddiaethau</w:t>
        </w:r>
      </w:hyperlink>
    </w:p>
    <w:p w14:paraId="528BAD47" w14:textId="42BA418E" w:rsidR="00F73B6F" w:rsidRDefault="003124E1">
      <w:pPr>
        <w:numPr>
          <w:ilvl w:val="0"/>
          <w:numId w:val="1"/>
        </w:numPr>
        <w:spacing w:before="96" w:beforeAutospacing="0" w:after="0" w:afterAutospacing="0"/>
        <w:ind w:left="2040"/>
        <w:divId w:val="599608999"/>
        <w:rPr>
          <w:rFonts w:eastAsia="Times New Roman"/>
          <w:lang w:val="cy-GB"/>
        </w:rPr>
      </w:pPr>
      <w:hyperlink w:anchor="Solutions1" w:history="1">
        <w:r w:rsidR="00F73B6F">
          <w:rPr>
            <w:rStyle w:val="Hyperlink"/>
            <w:rFonts w:eastAsia="Times New Roman"/>
            <w:lang w:val="cy-GB"/>
          </w:rPr>
          <w:t>Solutions</w:t>
        </w:r>
      </w:hyperlink>
    </w:p>
    <w:p w14:paraId="53835DD3" w14:textId="6D9D4204" w:rsidR="00F73B6F" w:rsidRDefault="003124E1">
      <w:pPr>
        <w:numPr>
          <w:ilvl w:val="0"/>
          <w:numId w:val="1"/>
        </w:numPr>
        <w:spacing w:before="96" w:beforeAutospacing="0" w:after="0" w:afterAutospacing="0"/>
        <w:ind w:left="2040"/>
        <w:divId w:val="599608999"/>
        <w:rPr>
          <w:rFonts w:eastAsia="Times New Roman"/>
          <w:lang w:val="cy-GB"/>
        </w:rPr>
      </w:pPr>
      <w:hyperlink w:anchor="Descriptions1" w:history="1">
        <w:r w:rsidR="00F73B6F">
          <w:rPr>
            <w:rStyle w:val="Hyperlink"/>
            <w:rFonts w:eastAsia="Times New Roman"/>
            <w:lang w:val="cy-GB"/>
          </w:rPr>
          <w:t>Descriptions</w:t>
        </w:r>
      </w:hyperlink>
    </w:p>
    <w:p w14:paraId="1C857E41"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062EE194" w14:textId="77777777" w:rsidR="00F73B6F" w:rsidRDefault="00F73B6F">
      <w:pPr>
        <w:pStyle w:val="Heading2"/>
        <w:divId w:val="1420559207"/>
        <w:rPr>
          <w:rFonts w:eastAsia="Times New Roman"/>
          <w:lang w:val="cy-GB"/>
        </w:rPr>
      </w:pPr>
      <w:bookmarkStart w:id="0" w:name="Session1"/>
      <w:bookmarkEnd w:id="0"/>
      <w:r>
        <w:rPr>
          <w:rFonts w:eastAsia="Times New Roman"/>
          <w:lang w:val="cy-GB"/>
        </w:rPr>
        <w:t>Cyflwyniad</w:t>
      </w:r>
    </w:p>
    <w:p w14:paraId="4F90904E" w14:textId="77777777" w:rsidR="00F73B6F" w:rsidRDefault="00F73B6F">
      <w:pPr>
        <w:divId w:val="1420559207"/>
        <w:rPr>
          <w:lang w:val="cy-GB"/>
        </w:rPr>
      </w:pPr>
      <w:r>
        <w:rPr>
          <w:lang w:val="cy-GB"/>
        </w:rPr>
        <w:t xml:space="preserve">Mae efelychu yn cynnig amgylchedd dysgu diogel i weithwyr gofal iechyd proffesiynol, gan arwain at baratoi gwell a gofal mwy diogel i gleifion. Mae'r cwrs hwn yn archwilio rôl efelychu digidol wrth wella dysgu ac ymarfer clinigol, gan gynnwys ôl-drafodaethau. Mae'n archwilio'r egwyddorion y tu ôl i efelychiad digidol, ei fuddiolwyr, a'i effaith ar gleifion a gweithwyr gofal iechyd proffesiynol. </w:t>
      </w:r>
    </w:p>
    <w:p w14:paraId="77FCDA3F" w14:textId="77777777" w:rsidR="00F73B6F" w:rsidRDefault="00F73B6F">
      <w:pPr>
        <w:divId w:val="1420559207"/>
        <w:rPr>
          <w:lang w:val="cy-GB"/>
        </w:rPr>
      </w:pPr>
      <w:r>
        <w:rPr>
          <w:vanish/>
          <w:lang w:val="cy-GB"/>
        </w:rPr>
        <w:t>Start of Figure</w:t>
      </w:r>
    </w:p>
    <w:p w14:paraId="3A4DA1E4" w14:textId="77777777" w:rsidR="00F73B6F" w:rsidRDefault="00F73B6F">
      <w:pPr>
        <w:spacing w:before="0" w:beforeAutospacing="0" w:after="0" w:afterAutospacing="0" w:line="240" w:lineRule="auto"/>
        <w:divId w:val="212347440"/>
        <w:rPr>
          <w:rFonts w:ascii="Times New Roman" w:eastAsia="Times New Roman" w:hAnsi="Times New Roman" w:cs="Times New Roman"/>
          <w:sz w:val="24"/>
          <w:szCs w:val="24"/>
          <w:lang w:val="cy-GB"/>
        </w:rPr>
      </w:pPr>
      <w:bookmarkStart w:id="1" w:name="Session1_Figure1"/>
      <w:bookmarkEnd w:id="1"/>
      <w:r>
        <w:rPr>
          <w:rFonts w:ascii="Times New Roman" w:eastAsia="Times New Roman" w:hAnsi="Times New Roman" w:cs="Times New Roman"/>
          <w:noProof/>
          <w:sz w:val="24"/>
          <w:szCs w:val="24"/>
          <w:lang w:val="cy-GB"/>
        </w:rPr>
        <w:drawing>
          <wp:inline distT="0" distB="0" distL="0" distR="0" wp14:anchorId="6E4F0C09" wp14:editId="53DD1F06">
            <wp:extent cx="5278326" cy="7921201"/>
            <wp:effectExtent l="0" t="0" r="0" b="3810"/>
            <wp:docPr id="2" name="Picture 2" descr="Llun o fyfyriwr ymarfer gofal iechyd nad yw mewn sgrwbs yn ymwneud ag agweddau ar efelychu digi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lun o fyfyriwr ymarfer gofal iechyd nad yw mewn sgrwbs yn ymwneud ag agweddau ar efelychu digid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2" w:name="View_Session1_Description1"/>
    <w:p w14:paraId="4F487D2C" w14:textId="59F43D50" w:rsidR="00F73B6F" w:rsidRDefault="00F73B6F">
      <w:pPr>
        <w:pStyle w:val="navbutton"/>
        <w:divId w:val="325597894"/>
        <w:rPr>
          <w:lang w:val="cy-GB"/>
        </w:rPr>
      </w:pPr>
      <w:r>
        <w:rPr>
          <w:lang w:val="cy-GB"/>
        </w:rPr>
        <w:fldChar w:fldCharType="begin"/>
      </w:r>
      <w:r>
        <w:rPr>
          <w:lang w:val="cy-GB"/>
        </w:rPr>
        <w:instrText>HYPERLINK "" \l "Session1_Description1"</w:instrText>
      </w:r>
      <w:r w:rsidR="003124E1">
        <w:rPr>
          <w:lang w:val="cy-GB"/>
        </w:rPr>
      </w:r>
      <w:r>
        <w:rPr>
          <w:lang w:val="cy-GB"/>
        </w:rPr>
        <w:fldChar w:fldCharType="separate"/>
      </w:r>
      <w:r>
        <w:rPr>
          <w:rStyle w:val="Hyperlink"/>
          <w:lang w:val="cy-GB"/>
        </w:rPr>
        <w:t>View description - Uncaptioned Figure</w:t>
      </w:r>
      <w:r>
        <w:rPr>
          <w:lang w:val="cy-GB"/>
        </w:rPr>
        <w:fldChar w:fldCharType="end"/>
      </w:r>
      <w:bookmarkEnd w:id="2"/>
    </w:p>
    <w:bookmarkStart w:id="3" w:name="View_Session1_Alternative1"/>
    <w:p w14:paraId="2AF6D68E" w14:textId="5E319A72" w:rsidR="00F73B6F" w:rsidRDefault="00F73B6F">
      <w:pPr>
        <w:pStyle w:val="navbutton"/>
        <w:divId w:val="325597894"/>
        <w:rPr>
          <w:lang w:val="cy-GB"/>
        </w:rPr>
      </w:pPr>
      <w:r>
        <w:rPr>
          <w:lang w:val="cy-GB"/>
        </w:rPr>
        <w:fldChar w:fldCharType="begin"/>
      </w:r>
      <w:r>
        <w:rPr>
          <w:lang w:val="cy-GB"/>
        </w:rPr>
        <w:instrText>HYPERLINK "" \l "Session1_Alternative1"</w:instrText>
      </w:r>
      <w:r w:rsidR="003124E1">
        <w:rPr>
          <w:lang w:val="cy-GB"/>
        </w:rPr>
      </w:r>
      <w:r>
        <w:rPr>
          <w:lang w:val="cy-GB"/>
        </w:rPr>
        <w:fldChar w:fldCharType="separate"/>
      </w:r>
      <w:r>
        <w:rPr>
          <w:rStyle w:val="Hyperlink"/>
          <w:lang w:val="cy-GB"/>
        </w:rPr>
        <w:t>View alternative description - Uncaptioned Figure</w:t>
      </w:r>
      <w:r>
        <w:rPr>
          <w:lang w:val="cy-GB"/>
        </w:rPr>
        <w:fldChar w:fldCharType="end"/>
      </w:r>
      <w:bookmarkEnd w:id="3"/>
    </w:p>
    <w:p w14:paraId="5A91C9B2" w14:textId="77777777" w:rsidR="00F73B6F" w:rsidRDefault="00F73B6F">
      <w:pPr>
        <w:divId w:val="1420559207"/>
        <w:rPr>
          <w:lang w:val="cy-GB"/>
        </w:rPr>
      </w:pPr>
      <w:r>
        <w:rPr>
          <w:vanish/>
          <w:lang w:val="cy-GB"/>
        </w:rPr>
        <w:t>End of Figure</w:t>
      </w:r>
    </w:p>
    <w:p w14:paraId="25F38FC7" w14:textId="77777777" w:rsidR="00F73B6F" w:rsidRDefault="00F73B6F">
      <w:pPr>
        <w:divId w:val="1420559207"/>
        <w:rPr>
          <w:lang w:val="cy-GB"/>
        </w:rPr>
      </w:pPr>
      <w:r>
        <w:rPr>
          <w:lang w:val="cy-GB"/>
        </w:rPr>
        <w:t xml:space="preserve">Drwy gydol y cwrs, byddwch yn darllen ac yn archwilio'r adnoddau sydd wedi'u hymgorffori ac yn cwblhau tasgau myfyrio i archwilio eich meddyliau, eich teimladau a'ch profiadau gydag efelychiad digidol. Bydd y gweithgareddau hyn yn eich helpu i ystyried sut i ymgorffori efelychiad digidol yn eich gwaith clinigol ymarferol yn ogystal â'ch gwaith academaidd. Mae cwisiau i werthuso eich dysgu wrth i chi symud ymlaen drwy'r cwrs. Daw llawer o'r adnoddau o ffynonellau o bob cwr o'r byd, gan adlewyrchu arwyddocâd efelychu ac efelychu digidol mewn addysg ymarfer gofal iechyd. </w:t>
      </w:r>
    </w:p>
    <w:p w14:paraId="0BDF7E2B" w14:textId="23EB2BE6" w:rsidR="00F73B6F" w:rsidRDefault="00F73B6F">
      <w:pPr>
        <w:divId w:val="1420559207"/>
        <w:rPr>
          <w:lang w:val="cy-GB"/>
        </w:rPr>
      </w:pPr>
      <w:r>
        <w:rPr>
          <w:lang w:val="cy-GB"/>
        </w:rPr>
        <w:t xml:space="preserve">Mae’r cwrs rhad ac am ddim hwn yn gysylltiedig â chymhwyster y Brifysgol Agored </w:t>
      </w:r>
      <w:hyperlink r:id="rId13" w:history="1">
        <w:r>
          <w:rPr>
            <w:rStyle w:val="Hyperlink"/>
            <w:lang w:val="cy-GB"/>
          </w:rPr>
          <w:t xml:space="preserve">R39 </w:t>
        </w:r>
        <w:r>
          <w:rPr>
            <w:rStyle w:val="Emphasis"/>
            <w:color w:val="143748"/>
            <w:u w:val="single"/>
            <w:lang w:val="cy-GB"/>
          </w:rPr>
          <w:t>BSc (Anrhydedd) Nyrsio</w:t>
        </w:r>
      </w:hyperlink>
      <w:r>
        <w:rPr>
          <w:lang w:val="cy-GB"/>
        </w:rPr>
        <w:t xml:space="preserve"> . </w:t>
      </w:r>
    </w:p>
    <w:p w14:paraId="40932853"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1C3C98AE" w14:textId="77777777" w:rsidR="00F73B6F" w:rsidRDefault="00F73B6F">
      <w:pPr>
        <w:pStyle w:val="Heading2"/>
        <w:divId w:val="872351702"/>
        <w:rPr>
          <w:rFonts w:eastAsia="Times New Roman"/>
          <w:lang w:val="cy-GB"/>
        </w:rPr>
      </w:pPr>
      <w:bookmarkStart w:id="4" w:name="Session2"/>
      <w:bookmarkEnd w:id="4"/>
      <w:r>
        <w:rPr>
          <w:rFonts w:eastAsia="Times New Roman"/>
          <w:lang w:val="cy-GB"/>
        </w:rPr>
        <w:t>Deilliannau dysgu</w:t>
      </w:r>
    </w:p>
    <w:p w14:paraId="5BBA0E0C" w14:textId="77777777" w:rsidR="00F73B6F" w:rsidRDefault="00F73B6F">
      <w:pPr>
        <w:divId w:val="872351702"/>
        <w:rPr>
          <w:lang w:val="cy-GB"/>
        </w:rPr>
      </w:pPr>
      <w:r>
        <w:rPr>
          <w:lang w:val="cy-GB"/>
        </w:rPr>
        <w:t>Ar ôl astudio'r cwrs hwn, dylech allu:</w:t>
      </w:r>
    </w:p>
    <w:p w14:paraId="0BB9BD1A" w14:textId="77777777" w:rsidR="00F73B6F" w:rsidRDefault="00F73B6F">
      <w:pPr>
        <w:numPr>
          <w:ilvl w:val="0"/>
          <w:numId w:val="2"/>
        </w:numPr>
        <w:spacing w:before="0" w:beforeAutospacing="0" w:after="0" w:afterAutospacing="0"/>
        <w:ind w:left="1500" w:right="780"/>
        <w:divId w:val="872351702"/>
        <w:rPr>
          <w:rFonts w:eastAsia="Times New Roman"/>
          <w:lang w:val="cy-GB"/>
        </w:rPr>
      </w:pPr>
      <w:r>
        <w:rPr>
          <w:rFonts w:eastAsia="Times New Roman"/>
          <w:lang w:val="cy-GB"/>
        </w:rPr>
        <w:t>deall yr egwyddorion y tu ôl i efelychiad digidol</w:t>
      </w:r>
    </w:p>
    <w:p w14:paraId="6F9840A5" w14:textId="77777777" w:rsidR="00F73B6F" w:rsidRDefault="00F73B6F">
      <w:pPr>
        <w:numPr>
          <w:ilvl w:val="0"/>
          <w:numId w:val="2"/>
        </w:numPr>
        <w:spacing w:before="0" w:beforeAutospacing="0" w:after="0" w:afterAutospacing="0"/>
        <w:ind w:left="1500" w:right="780"/>
        <w:divId w:val="872351702"/>
        <w:rPr>
          <w:rFonts w:eastAsia="Times New Roman"/>
          <w:lang w:val="cy-GB"/>
        </w:rPr>
      </w:pPr>
      <w:r>
        <w:rPr>
          <w:rFonts w:eastAsia="Times New Roman"/>
          <w:lang w:val="cy-GB"/>
        </w:rPr>
        <w:t>nodi manteision efelychu digidol i gyfranogwyr</w:t>
      </w:r>
    </w:p>
    <w:p w14:paraId="3EF4EE9B" w14:textId="77777777" w:rsidR="00F73B6F" w:rsidRDefault="00F73B6F">
      <w:pPr>
        <w:numPr>
          <w:ilvl w:val="0"/>
          <w:numId w:val="2"/>
        </w:numPr>
        <w:spacing w:before="0" w:beforeAutospacing="0" w:after="0" w:afterAutospacing="0"/>
        <w:ind w:left="1500" w:right="780"/>
        <w:divId w:val="872351702"/>
        <w:rPr>
          <w:rFonts w:eastAsia="Times New Roman"/>
          <w:lang w:val="cy-GB"/>
        </w:rPr>
      </w:pPr>
      <w:r>
        <w:rPr>
          <w:rFonts w:eastAsia="Times New Roman"/>
          <w:lang w:val="cy-GB"/>
        </w:rPr>
        <w:t>gwerthuso effaith bosibl efelychiadau digidol ar gleifion a gweithwyr gofal iechyd proffesiynol</w:t>
      </w:r>
    </w:p>
    <w:p w14:paraId="5572831A" w14:textId="77777777" w:rsidR="00F73B6F" w:rsidRDefault="00F73B6F">
      <w:pPr>
        <w:numPr>
          <w:ilvl w:val="0"/>
          <w:numId w:val="2"/>
        </w:numPr>
        <w:spacing w:before="0" w:beforeAutospacing="0" w:after="0" w:afterAutospacing="0"/>
        <w:ind w:left="1500" w:right="780"/>
        <w:divId w:val="872351702"/>
        <w:rPr>
          <w:rFonts w:eastAsia="Times New Roman"/>
          <w:lang w:val="cy-GB"/>
        </w:rPr>
      </w:pPr>
      <w:r>
        <w:rPr>
          <w:rFonts w:eastAsia="Times New Roman"/>
          <w:lang w:val="cy-GB"/>
        </w:rPr>
        <w:t>datblygu dealltwriaeth o egwyddorion ôl-drafod.</w:t>
      </w:r>
    </w:p>
    <w:p w14:paraId="61B2CCD1"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F4030FD" w14:textId="77777777" w:rsidR="00F73B6F" w:rsidRDefault="00F73B6F">
      <w:pPr>
        <w:pStyle w:val="Heading2"/>
        <w:divId w:val="1969235005"/>
        <w:rPr>
          <w:rFonts w:eastAsia="Times New Roman"/>
          <w:lang w:val="cy-GB"/>
        </w:rPr>
      </w:pPr>
      <w:bookmarkStart w:id="5" w:name="Session3"/>
      <w:bookmarkEnd w:id="5"/>
      <w:r>
        <w:rPr>
          <w:rFonts w:eastAsia="Times New Roman"/>
          <w:lang w:val="cy-GB"/>
        </w:rPr>
        <w:t>1 Beth yw efelychu digidol?</w:t>
      </w:r>
    </w:p>
    <w:p w14:paraId="6CA42B48" w14:textId="77777777" w:rsidR="00F73B6F" w:rsidRDefault="00F73B6F">
      <w:pPr>
        <w:divId w:val="1969235005"/>
        <w:rPr>
          <w:lang w:val="cy-GB"/>
        </w:rPr>
      </w:pPr>
      <w:r>
        <w:rPr>
          <w:lang w:val="cy-GB"/>
        </w:rPr>
        <w:t xml:space="preserve">Mae efelychiad digidol gofal iechyd yn defnyddio technolegau uwch i greu senarios realistig ar gyfer hyfforddi, gwerthuso a gwella arferion gofal iechyd. Dyma rai cymwysiadau allweddol: </w:t>
      </w:r>
    </w:p>
    <w:p w14:paraId="711D4D08" w14:textId="77777777" w:rsidR="00F73B6F" w:rsidRDefault="00F73B6F">
      <w:pPr>
        <w:numPr>
          <w:ilvl w:val="0"/>
          <w:numId w:val="3"/>
        </w:numPr>
        <w:spacing w:before="0" w:beforeAutospacing="0" w:after="0" w:afterAutospacing="0"/>
        <w:ind w:left="1500" w:right="780"/>
        <w:divId w:val="1969235005"/>
        <w:rPr>
          <w:rFonts w:eastAsia="Times New Roman"/>
          <w:lang w:val="cy-GB"/>
        </w:rPr>
      </w:pPr>
      <w:r>
        <w:rPr>
          <w:rFonts w:eastAsia="Times New Roman"/>
          <w:lang w:val="cy-GB"/>
        </w:rPr>
        <w:t xml:space="preserve">Hyfforddiant proffesiynol gofal iechyd: mae hyfforddiant sy'n seiliedig ar efelychu yn caniatáu i weithwyr gofal iechyd proffesiynol ymarfer gweithdrefnau a gwneud penderfyniadau mewn amgylchedd heb risg. Mae hyn yn cynnwys defnyddio manecwiniaid, realiti rhithwir, a realiti estynedig (AR) i efelychu sefyllfaoedd clinigol go iawn fel llawdriniaethau, ymatebion brys, a gweithdrefnau gofal iechyd arferol. </w:t>
      </w:r>
    </w:p>
    <w:p w14:paraId="0C21310F" w14:textId="77777777" w:rsidR="00F73B6F" w:rsidRDefault="00F73B6F">
      <w:pPr>
        <w:numPr>
          <w:ilvl w:val="0"/>
          <w:numId w:val="3"/>
        </w:numPr>
        <w:spacing w:before="0" w:beforeAutospacing="0" w:after="0" w:afterAutospacing="0"/>
        <w:ind w:left="1500" w:right="780"/>
        <w:divId w:val="1969235005"/>
        <w:rPr>
          <w:rFonts w:eastAsia="Times New Roman"/>
          <w:lang w:val="cy-GB"/>
        </w:rPr>
      </w:pPr>
      <w:r>
        <w:rPr>
          <w:rFonts w:eastAsia="Times New Roman"/>
          <w:lang w:val="cy-GB"/>
        </w:rPr>
        <w:t xml:space="preserve">Gwella gofal cleifion: gellir defnyddio efelychiadau i fodelu prosesau gofal cleifion a nodi gwelliannau posibl. Gellir datblygu efelychiadau o gofnodi digwyddiadau i gynyddu ymwybyddiaeth a dealltwriaeth o sut i reoli sefyllfaoedd yn unol â hynny. </w:t>
      </w:r>
    </w:p>
    <w:p w14:paraId="7063B761" w14:textId="0CBAF036" w:rsidR="00F73B6F" w:rsidRDefault="00F73B6F">
      <w:pPr>
        <w:numPr>
          <w:ilvl w:val="0"/>
          <w:numId w:val="3"/>
        </w:numPr>
        <w:spacing w:before="0" w:beforeAutospacing="0" w:after="0" w:afterAutospacing="0"/>
        <w:ind w:left="1500" w:right="780"/>
        <w:divId w:val="1969235005"/>
        <w:rPr>
          <w:rFonts w:eastAsia="Times New Roman"/>
          <w:lang w:val="cy-GB"/>
        </w:rPr>
      </w:pPr>
      <w:r>
        <w:rPr>
          <w:rFonts w:eastAsia="Times New Roman"/>
          <w:lang w:val="cy-GB"/>
        </w:rPr>
        <w:t xml:space="preserve">Fframweithiau rheoleiddio: defnyddir efelychu hefyd i werthuso technolegau iechyd digidol o safbwynt rheoleiddio. Er enghraifft, </w:t>
      </w:r>
      <w:hyperlink r:id="rId14" w:history="1">
        <w:r>
          <w:rPr>
            <w:rStyle w:val="Hyperlink"/>
            <w:rFonts w:eastAsia="Times New Roman"/>
            <w:lang w:val="cy-GB"/>
          </w:rPr>
          <w:t xml:space="preserve">mae'r fframwaith Efelychu ar gyfer Rheoleiddio SaMD (SIROS) </w:t>
        </w:r>
      </w:hyperlink>
      <w:r>
        <w:rPr>
          <w:rFonts w:eastAsia="Times New Roman"/>
          <w:lang w:val="cy-GB"/>
        </w:rPr>
        <w:t xml:space="preserve">yn helpu i asesu dulliau efelychu clinigol i sicrhau eu bod yn bodloni safonau rheoleiddio, a gellir gweld y safonau’r Association for Simulated Practice in Healthcare (ASPiH) llawn </w:t>
      </w:r>
      <w:hyperlink r:id="rId15" w:history="1">
        <w:r>
          <w:rPr>
            <w:rStyle w:val="Hyperlink"/>
            <w:rFonts w:eastAsia="Times New Roman"/>
            <w:lang w:val="cy-GB"/>
          </w:rPr>
          <w:t>yma</w:t>
        </w:r>
      </w:hyperlink>
      <w:r>
        <w:rPr>
          <w:rFonts w:eastAsia="Times New Roman"/>
          <w:lang w:val="cy-GB"/>
        </w:rPr>
        <w:t xml:space="preserve">. </w:t>
      </w:r>
    </w:p>
    <w:p w14:paraId="3C7F0783" w14:textId="77777777" w:rsidR="00F73B6F" w:rsidRDefault="00F73B6F">
      <w:pPr>
        <w:divId w:val="1969235005"/>
        <w:rPr>
          <w:lang w:val="cy-GB"/>
        </w:rPr>
      </w:pPr>
      <w:r>
        <w:rPr>
          <w:lang w:val="cy-GB"/>
        </w:rPr>
        <w:t xml:space="preserve">Mae'r rhaglenni hyn yn tynnu sylw at sut mae efelychu digidol yn trawsnewid gofal iechyd drwy wella addysg, gwella gofal cleifion, ac yn cefnogi'r gwaith o werthuso technolegau arloesol. </w:t>
      </w:r>
    </w:p>
    <w:p w14:paraId="70500F6B" w14:textId="77777777" w:rsidR="00F73B6F" w:rsidRDefault="00F73B6F">
      <w:pPr>
        <w:divId w:val="1969235005"/>
        <w:rPr>
          <w:lang w:val="cy-GB"/>
        </w:rPr>
      </w:pPr>
      <w:r>
        <w:rPr>
          <w:lang w:val="cy-GB"/>
        </w:rPr>
        <w:t xml:space="preserve">Er bod efelychu ac efelychu digidol yn trawsnewid addysg ym maes gofal iechyd, mae'r profiad dysgu efelychiadol yn cynnig agwedd 'beth' i'r profiad dysgu. Fodd bynnag, gall proses bellach fel ôl-drafodaeth gynnig cyfleoedd dysgu ychwanegol i archwilio dysgu ehangach a dyfnach ynglŷn â 'pam' a 'sut' gall dysgu o brofiad rhithwir droi'n welliannau diriaethol mewn ymarfer gofal iechyd. </w:t>
      </w:r>
    </w:p>
    <w:p w14:paraId="773366B8"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3C7C7245" w14:textId="77777777" w:rsidR="00F73B6F" w:rsidRDefault="00F73B6F">
      <w:pPr>
        <w:pStyle w:val="Heading2"/>
        <w:divId w:val="1788427423"/>
        <w:rPr>
          <w:rFonts w:eastAsia="Times New Roman"/>
          <w:lang w:val="cy-GB"/>
        </w:rPr>
      </w:pPr>
      <w:bookmarkStart w:id="6" w:name="Session4"/>
      <w:bookmarkEnd w:id="6"/>
      <w:r>
        <w:rPr>
          <w:rFonts w:eastAsia="Times New Roman"/>
          <w:lang w:val="cy-GB"/>
        </w:rPr>
        <w:t>2 Manteision efelychiad digidol</w:t>
      </w:r>
    </w:p>
    <w:p w14:paraId="0D38A3D3" w14:textId="77777777" w:rsidR="00F73B6F" w:rsidRDefault="00F73B6F">
      <w:pPr>
        <w:divId w:val="1788427423"/>
        <w:rPr>
          <w:lang w:val="cy-GB"/>
        </w:rPr>
      </w:pPr>
      <w:r>
        <w:rPr>
          <w:lang w:val="cy-GB"/>
        </w:rPr>
        <w:t xml:space="preserve">Mae efelychu digidol ym maes gofal iechyd yn cynnig nifer o fanteision sy'n gwella hyfforddiant gweithwyr gofal iechyd proffesiynol a gofal cleifion. </w:t>
      </w:r>
    </w:p>
    <w:p w14:paraId="50F19890" w14:textId="77777777" w:rsidR="00F73B6F" w:rsidRDefault="00F73B6F">
      <w:pPr>
        <w:divId w:val="1788427423"/>
        <w:rPr>
          <w:lang w:val="cy-GB"/>
        </w:rPr>
      </w:pPr>
      <w:r>
        <w:rPr>
          <w:vanish/>
          <w:lang w:val="cy-GB"/>
        </w:rPr>
        <w:t>Start of Figure</w:t>
      </w:r>
    </w:p>
    <w:p w14:paraId="5F76AE04" w14:textId="77777777" w:rsidR="00F73B6F" w:rsidRDefault="00F73B6F">
      <w:pPr>
        <w:spacing w:before="0" w:beforeAutospacing="0" w:after="0" w:afterAutospacing="0" w:line="240" w:lineRule="auto"/>
        <w:divId w:val="1135295632"/>
        <w:rPr>
          <w:rFonts w:ascii="Times New Roman" w:eastAsia="Times New Roman" w:hAnsi="Times New Roman" w:cs="Times New Roman"/>
          <w:sz w:val="24"/>
          <w:szCs w:val="24"/>
          <w:lang w:val="cy-GB"/>
        </w:rPr>
      </w:pPr>
      <w:bookmarkStart w:id="7" w:name="Session4_Figure1"/>
      <w:bookmarkEnd w:id="7"/>
      <w:r>
        <w:rPr>
          <w:rFonts w:ascii="Times New Roman" w:eastAsia="Times New Roman" w:hAnsi="Times New Roman" w:cs="Times New Roman"/>
          <w:noProof/>
          <w:sz w:val="24"/>
          <w:szCs w:val="24"/>
          <w:lang w:val="cy-GB"/>
        </w:rPr>
        <w:drawing>
          <wp:inline distT="0" distB="0" distL="0" distR="0" wp14:anchorId="7CE20FD7" wp14:editId="38AA3FAE">
            <wp:extent cx="1563624" cy="1042416"/>
            <wp:effectExtent l="0" t="0" r="0" b="5715"/>
            <wp:docPr id="3" name="Picture 3" descr="Llun o fyfyriwr ymarfer gofal iechyd yn ymwneud ag agweddau ar efelychu digidol/gyda mathau oh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lun o fyfyriwr ymarfer gofal iechyd yn ymwneud ag agweddau ar efelychu digidol/gyda mathau oho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8" w:name="View_Session4_Description1"/>
    <w:p w14:paraId="66FECA42" w14:textId="1B51A6E6" w:rsidR="00F73B6F" w:rsidRDefault="00F73B6F">
      <w:pPr>
        <w:pStyle w:val="navbutton"/>
        <w:divId w:val="205996101"/>
        <w:rPr>
          <w:lang w:val="cy-GB"/>
        </w:rPr>
      </w:pPr>
      <w:r>
        <w:rPr>
          <w:lang w:val="cy-GB"/>
        </w:rPr>
        <w:fldChar w:fldCharType="begin"/>
      </w:r>
      <w:r>
        <w:rPr>
          <w:lang w:val="cy-GB"/>
        </w:rPr>
        <w:instrText>HYPERLINK "" \l "Session4_Description1"</w:instrText>
      </w:r>
      <w:r w:rsidR="003124E1">
        <w:rPr>
          <w:lang w:val="cy-GB"/>
        </w:rPr>
      </w:r>
      <w:r>
        <w:rPr>
          <w:lang w:val="cy-GB"/>
        </w:rPr>
        <w:fldChar w:fldCharType="separate"/>
      </w:r>
      <w:r>
        <w:rPr>
          <w:rStyle w:val="Hyperlink"/>
          <w:lang w:val="cy-GB"/>
        </w:rPr>
        <w:t>View description - Uncaptioned Figure</w:t>
      </w:r>
      <w:r>
        <w:rPr>
          <w:lang w:val="cy-GB"/>
        </w:rPr>
        <w:fldChar w:fldCharType="end"/>
      </w:r>
      <w:bookmarkEnd w:id="8"/>
    </w:p>
    <w:bookmarkStart w:id="9" w:name="View_Session4_Alternative1"/>
    <w:p w14:paraId="57A23B03" w14:textId="5BF43B0B" w:rsidR="00F73B6F" w:rsidRDefault="00F73B6F">
      <w:pPr>
        <w:pStyle w:val="navbutton"/>
        <w:divId w:val="205996101"/>
        <w:rPr>
          <w:lang w:val="cy-GB"/>
        </w:rPr>
      </w:pPr>
      <w:r>
        <w:rPr>
          <w:lang w:val="cy-GB"/>
        </w:rPr>
        <w:fldChar w:fldCharType="begin"/>
      </w:r>
      <w:r>
        <w:rPr>
          <w:lang w:val="cy-GB"/>
        </w:rPr>
        <w:instrText>HYPERLINK "" \l "Session4_Alternative1"</w:instrText>
      </w:r>
      <w:r w:rsidR="003124E1">
        <w:rPr>
          <w:lang w:val="cy-GB"/>
        </w:rPr>
      </w:r>
      <w:r>
        <w:rPr>
          <w:lang w:val="cy-GB"/>
        </w:rPr>
        <w:fldChar w:fldCharType="separate"/>
      </w:r>
      <w:r>
        <w:rPr>
          <w:rStyle w:val="Hyperlink"/>
          <w:lang w:val="cy-GB"/>
        </w:rPr>
        <w:t>View alternative description - Uncaptioned Figure</w:t>
      </w:r>
      <w:r>
        <w:rPr>
          <w:lang w:val="cy-GB"/>
        </w:rPr>
        <w:fldChar w:fldCharType="end"/>
      </w:r>
      <w:bookmarkEnd w:id="9"/>
    </w:p>
    <w:p w14:paraId="05BED7A8" w14:textId="77777777" w:rsidR="00F73B6F" w:rsidRDefault="00F73B6F">
      <w:pPr>
        <w:divId w:val="1788427423"/>
        <w:rPr>
          <w:lang w:val="cy-GB"/>
        </w:rPr>
      </w:pPr>
      <w:r>
        <w:rPr>
          <w:vanish/>
          <w:lang w:val="cy-GB"/>
        </w:rPr>
        <w:t>End of Figure</w:t>
      </w:r>
    </w:p>
    <w:p w14:paraId="0563FB49" w14:textId="3C915EAA" w:rsidR="00F73B6F" w:rsidRDefault="00F73B6F">
      <w:pPr>
        <w:divId w:val="1788427423"/>
        <w:rPr>
          <w:lang w:val="cy-GB"/>
        </w:rPr>
      </w:pPr>
      <w:r>
        <w:rPr>
          <w:lang w:val="cy-GB"/>
        </w:rPr>
        <w:t xml:space="preserve">Edrychwch ar y </w:t>
      </w:r>
      <w:hyperlink r:id="rId17" w:history="1">
        <w:r>
          <w:rPr>
            <w:rStyle w:val="Hyperlink"/>
            <w:lang w:val="cy-GB"/>
          </w:rPr>
          <w:t>darllenydd gofal iechyd</w:t>
        </w:r>
      </w:hyperlink>
      <w:r>
        <w:rPr>
          <w:lang w:val="cy-GB"/>
        </w:rPr>
        <w:t xml:space="preserve"> i gael trosolwg o efelychiad ym maes gofal iechyd. Dyma rai manteision allweddol: </w:t>
      </w:r>
    </w:p>
    <w:p w14:paraId="67ABDC49" w14:textId="77777777" w:rsidR="00F73B6F" w:rsidRDefault="00F73B6F">
      <w:pPr>
        <w:numPr>
          <w:ilvl w:val="0"/>
          <w:numId w:val="4"/>
        </w:numPr>
        <w:spacing w:before="0" w:beforeAutospacing="0" w:after="0" w:afterAutospacing="0"/>
        <w:ind w:left="1500" w:right="780"/>
        <w:divId w:val="1788427423"/>
        <w:rPr>
          <w:rFonts w:eastAsia="Times New Roman"/>
          <w:lang w:val="cy-GB"/>
        </w:rPr>
      </w:pPr>
      <w:r>
        <w:rPr>
          <w:rFonts w:eastAsia="Times New Roman"/>
          <w:lang w:val="cy-GB"/>
        </w:rPr>
        <w:t xml:space="preserve">Gwell diogelwch i gleifion: drwy ganiatáu i weithwyr gofal iechyd proffesiynol ymarfer triniaethau cymhleth mewn amgylchedd ffug, mae'r risg o gamgymeriadau yn ystod gofal cleifion go iawn yn lleihau'n sylweddol. </w:t>
      </w:r>
    </w:p>
    <w:p w14:paraId="472EC246" w14:textId="77777777" w:rsidR="00F73B6F" w:rsidRDefault="00F73B6F">
      <w:pPr>
        <w:numPr>
          <w:ilvl w:val="0"/>
          <w:numId w:val="4"/>
        </w:numPr>
        <w:spacing w:before="0" w:beforeAutospacing="0" w:after="0" w:afterAutospacing="0"/>
        <w:ind w:left="1500" w:right="780"/>
        <w:divId w:val="1788427423"/>
        <w:rPr>
          <w:rFonts w:eastAsia="Times New Roman"/>
          <w:lang w:val="cy-GB"/>
        </w:rPr>
      </w:pPr>
      <w:r>
        <w:rPr>
          <w:rFonts w:eastAsia="Times New Roman"/>
          <w:lang w:val="cy-GB"/>
        </w:rPr>
        <w:t xml:space="preserve">Caffael sgiliau'n well: mae ymarfer dro ar ôl tro mewn lleoliad diogel a rheoledig yn helpu dysgwyr i fireinio eu technegau, datblygu'r cof cyhyrau, a meithrin hyder. </w:t>
      </w:r>
    </w:p>
    <w:p w14:paraId="67DFC487" w14:textId="77777777" w:rsidR="00F73B6F" w:rsidRDefault="00F73B6F">
      <w:pPr>
        <w:numPr>
          <w:ilvl w:val="0"/>
          <w:numId w:val="4"/>
        </w:numPr>
        <w:spacing w:before="0" w:beforeAutospacing="0" w:after="0" w:afterAutospacing="0"/>
        <w:ind w:left="1500" w:right="780"/>
        <w:divId w:val="1788427423"/>
        <w:rPr>
          <w:rFonts w:eastAsia="Times New Roman"/>
          <w:lang w:val="cy-GB"/>
        </w:rPr>
      </w:pPr>
      <w:r>
        <w:rPr>
          <w:rFonts w:eastAsia="Times New Roman"/>
          <w:lang w:val="cy-GB"/>
        </w:rPr>
        <w:t xml:space="preserve">Mae hyfforddiant sy’n seiliedig ar efelychu yn cynnig cost-effeithiolrwydd hirdymor drwy leihau'r defnydd o ddeunyddiau traul a galluogi ailddefnyddio offer, sy'n gwrthbwyso'r buddsoddiad cychwynnol. </w:t>
      </w:r>
    </w:p>
    <w:p w14:paraId="0E836BBA" w14:textId="77777777" w:rsidR="00F73B6F" w:rsidRDefault="00F73B6F">
      <w:pPr>
        <w:numPr>
          <w:ilvl w:val="0"/>
          <w:numId w:val="4"/>
        </w:numPr>
        <w:spacing w:before="0" w:beforeAutospacing="0" w:after="0" w:afterAutospacing="0"/>
        <w:ind w:left="1500" w:right="780"/>
        <w:divId w:val="1788427423"/>
        <w:rPr>
          <w:rFonts w:eastAsia="Times New Roman"/>
          <w:lang w:val="cy-GB"/>
        </w:rPr>
      </w:pPr>
      <w:r>
        <w:rPr>
          <w:rFonts w:eastAsia="Times New Roman"/>
          <w:lang w:val="cy-GB"/>
        </w:rPr>
        <w:t xml:space="preserve">Gwaith tîm a chyfathrebu: mae efelychiadau'n aml yn cynnwys senarios tîm, sy'n helpu i wella cyfathrebu a chydweithio ymysg gweithwyr gofal iechyd proffesiynol. </w:t>
      </w:r>
    </w:p>
    <w:p w14:paraId="62C87BA3" w14:textId="77777777" w:rsidR="00F73B6F" w:rsidRDefault="00F73B6F">
      <w:pPr>
        <w:numPr>
          <w:ilvl w:val="0"/>
          <w:numId w:val="4"/>
        </w:numPr>
        <w:spacing w:before="0" w:beforeAutospacing="0" w:after="0" w:afterAutospacing="0"/>
        <w:ind w:left="1500" w:right="780"/>
        <w:divId w:val="1788427423"/>
        <w:rPr>
          <w:rFonts w:eastAsia="Times New Roman"/>
          <w:lang w:val="cy-GB"/>
        </w:rPr>
      </w:pPr>
      <w:r>
        <w:rPr>
          <w:rFonts w:eastAsia="Times New Roman"/>
          <w:lang w:val="cy-GB"/>
        </w:rPr>
        <w:t xml:space="preserve">Hyfforddiant safonedig: Mae efelychiadau digidol yn cynnig profiad hyfforddi cyson i bob dysgwr, gan sicrhau bod pawb yn bodloni'r un safonau cymhwysedd uchel. </w:t>
      </w:r>
    </w:p>
    <w:p w14:paraId="403BF77A" w14:textId="77777777" w:rsidR="00F73B6F" w:rsidRDefault="00F73B6F">
      <w:pPr>
        <w:numPr>
          <w:ilvl w:val="0"/>
          <w:numId w:val="4"/>
        </w:numPr>
        <w:spacing w:before="0" w:beforeAutospacing="0" w:after="0" w:afterAutospacing="0"/>
        <w:ind w:left="1500" w:right="780"/>
        <w:divId w:val="1788427423"/>
        <w:rPr>
          <w:rFonts w:eastAsia="Times New Roman"/>
          <w:lang w:val="cy-GB"/>
        </w:rPr>
      </w:pPr>
      <w:r>
        <w:rPr>
          <w:rFonts w:eastAsia="Times New Roman"/>
          <w:lang w:val="cy-GB"/>
        </w:rPr>
        <w:t xml:space="preserve">Adborth ar unwaith: Mae dysgwyr yn cael adborth ar eu perfformiad ar unwaith, sy'n eu galluogi i nodi a chywiro camgymeriadau'n gyflym. </w:t>
      </w:r>
    </w:p>
    <w:p w14:paraId="5791E64D" w14:textId="77777777" w:rsidR="00F73B6F" w:rsidRDefault="00F73B6F">
      <w:pPr>
        <w:numPr>
          <w:ilvl w:val="0"/>
          <w:numId w:val="4"/>
        </w:numPr>
        <w:spacing w:before="0" w:beforeAutospacing="0" w:after="0" w:afterAutospacing="0"/>
        <w:ind w:left="1500" w:right="780"/>
        <w:divId w:val="1788427423"/>
        <w:rPr>
          <w:rFonts w:eastAsia="Times New Roman"/>
          <w:lang w:val="cy-GB"/>
        </w:rPr>
      </w:pPr>
      <w:r>
        <w:rPr>
          <w:rFonts w:eastAsia="Times New Roman"/>
          <w:lang w:val="cy-GB"/>
        </w:rPr>
        <w:t xml:space="preserve">Hygyrchedd: mae modd cael gafael ar efelychiadau digidol o bell, gan wneud hyfforddiant yn fwy hygyrch i weithwyr gofal iechyd proffesiynol beth bynnag fo'u lleoliad. </w:t>
      </w:r>
    </w:p>
    <w:p w14:paraId="133CEFCB" w14:textId="77777777" w:rsidR="00F73B6F" w:rsidRDefault="00F73B6F">
      <w:pPr>
        <w:divId w:val="1788427423"/>
        <w:rPr>
          <w:lang w:val="cy-GB"/>
        </w:rPr>
      </w:pPr>
      <w:r>
        <w:rPr>
          <w:lang w:val="cy-GB"/>
        </w:rPr>
        <w:t xml:space="preserve">Mae'r manteision hyn yn tynnu sylw at sut mae efelychiad digidol yn trawsnewid gofal iechyd drwy wella ansawdd hyfforddiant a gwella canlyniadau i gleifion. </w:t>
      </w:r>
    </w:p>
    <w:p w14:paraId="215885C4"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7F7CE23" w14:textId="77777777" w:rsidR="00F73B6F" w:rsidRDefault="00F73B6F">
      <w:pPr>
        <w:pStyle w:val="Heading2"/>
        <w:divId w:val="712312984"/>
        <w:rPr>
          <w:rFonts w:eastAsia="Times New Roman"/>
          <w:lang w:val="cy-GB"/>
        </w:rPr>
      </w:pPr>
      <w:bookmarkStart w:id="10" w:name="Session5"/>
      <w:bookmarkEnd w:id="10"/>
      <w:r>
        <w:rPr>
          <w:rFonts w:eastAsia="Times New Roman"/>
          <w:lang w:val="cy-GB"/>
        </w:rPr>
        <w:t>3 Cyfyngiadau efelychu digidol mewn addysg gofal iechyd</w:t>
      </w:r>
    </w:p>
    <w:p w14:paraId="08ABFF31" w14:textId="77777777" w:rsidR="00F73B6F" w:rsidRDefault="00F73B6F">
      <w:pPr>
        <w:numPr>
          <w:ilvl w:val="0"/>
          <w:numId w:val="5"/>
        </w:numPr>
        <w:spacing w:before="0" w:beforeAutospacing="0" w:after="0" w:afterAutospacing="0"/>
        <w:ind w:left="1500" w:right="780"/>
        <w:divId w:val="712312984"/>
        <w:rPr>
          <w:rFonts w:eastAsia="Times New Roman"/>
          <w:lang w:val="cy-GB"/>
        </w:rPr>
      </w:pPr>
      <w:r>
        <w:rPr>
          <w:rFonts w:eastAsia="Times New Roman"/>
          <w:lang w:val="cy-GB"/>
        </w:rPr>
        <w:t xml:space="preserve">Diffyg profiad yn y byd go iawn: ni all efelychiadau ailadrodd natur anrhagweladwy a chymhlethdod sefyllfaoedd clinigol go iawn yn llawn. Gall hyn gyfyngu ar allu myfyrwyr i ddatblygu sgiliau meddwl yn feirniadol a gwneud penderfyniadau mewn cyd-destun byd go iawn. </w:t>
      </w:r>
    </w:p>
    <w:p w14:paraId="4969B28C" w14:textId="77777777" w:rsidR="00F73B6F" w:rsidRDefault="00F73B6F">
      <w:pPr>
        <w:numPr>
          <w:ilvl w:val="0"/>
          <w:numId w:val="5"/>
        </w:numPr>
        <w:spacing w:before="0" w:beforeAutospacing="0" w:after="0" w:afterAutospacing="0"/>
        <w:ind w:left="1500" w:right="780"/>
        <w:divId w:val="712312984"/>
        <w:rPr>
          <w:rFonts w:eastAsia="Times New Roman"/>
          <w:lang w:val="cy-GB"/>
        </w:rPr>
      </w:pPr>
      <w:r>
        <w:rPr>
          <w:rFonts w:eastAsia="Times New Roman"/>
          <w:lang w:val="cy-GB"/>
        </w:rPr>
        <w:t xml:space="preserve">Problemau technegol: mae efelychiadau'n dibynnu'n fawr ar dechnoleg, sydd weithiau'n gallu methu neu fod yn anodd ei defnyddio. Gall trafferthion technegol amharu ar ddysgu ac achosi rhwystredigaeth. </w:t>
      </w:r>
    </w:p>
    <w:p w14:paraId="76F38417" w14:textId="77777777" w:rsidR="00F73B6F" w:rsidRDefault="00F73B6F">
      <w:pPr>
        <w:numPr>
          <w:ilvl w:val="0"/>
          <w:numId w:val="5"/>
        </w:numPr>
        <w:spacing w:before="0" w:beforeAutospacing="0" w:after="0" w:afterAutospacing="0"/>
        <w:ind w:left="1500" w:right="780"/>
        <w:divId w:val="712312984"/>
        <w:rPr>
          <w:rFonts w:eastAsia="Times New Roman"/>
          <w:lang w:val="cy-GB"/>
        </w:rPr>
      </w:pPr>
      <w:r>
        <w:rPr>
          <w:rFonts w:eastAsia="Times New Roman"/>
          <w:lang w:val="cy-GB"/>
        </w:rPr>
        <w:t xml:space="preserve">Costau uchel: gall datblygu a chynnal rhaglenni efelychu o ansawdd uchel fod yn ddrud. Mae hyn yn cynnwys cost meddalwedd, caledwedd a hyfforddiant i addysgwyr. </w:t>
      </w:r>
    </w:p>
    <w:p w14:paraId="771F6162" w14:textId="77777777" w:rsidR="00F73B6F" w:rsidRDefault="00F73B6F">
      <w:pPr>
        <w:numPr>
          <w:ilvl w:val="0"/>
          <w:numId w:val="5"/>
        </w:numPr>
        <w:spacing w:before="0" w:beforeAutospacing="0" w:after="0" w:afterAutospacing="0"/>
        <w:ind w:left="1500" w:right="780"/>
        <w:divId w:val="712312984"/>
        <w:rPr>
          <w:rFonts w:eastAsia="Times New Roman"/>
          <w:lang w:val="cy-GB"/>
        </w:rPr>
      </w:pPr>
      <w:r>
        <w:rPr>
          <w:rFonts w:eastAsia="Times New Roman"/>
          <w:lang w:val="cy-GB"/>
        </w:rPr>
        <w:t xml:space="preserve">Hyfforddiant sgiliau rhyngbersonol cyfyngedig: er bod efelychiadau'n gallu addysgu sgiliau gweithdrefnol, efallai na fyddant yn addysgu sgiliau rhyngbersonol fel cyfathrebu, empathi a gwaith tîm yn effeithiol, sy'n hanfodol mewn gofal iechyd. </w:t>
      </w:r>
    </w:p>
    <w:p w14:paraId="09E7F6B3" w14:textId="77777777" w:rsidR="00F73B6F" w:rsidRDefault="00F73B6F">
      <w:pPr>
        <w:numPr>
          <w:ilvl w:val="0"/>
          <w:numId w:val="5"/>
        </w:numPr>
        <w:spacing w:before="0" w:beforeAutospacing="0" w:after="0" w:afterAutospacing="0"/>
        <w:ind w:left="1500" w:right="780"/>
        <w:divId w:val="712312984"/>
        <w:rPr>
          <w:rFonts w:eastAsia="Times New Roman"/>
          <w:lang w:val="cy-GB"/>
        </w:rPr>
      </w:pPr>
      <w:r>
        <w:rPr>
          <w:rFonts w:eastAsia="Times New Roman"/>
          <w:lang w:val="cy-GB"/>
        </w:rPr>
        <w:t xml:space="preserve">Hygyrchedd: mae’n bosibl na fydd gan bob myfyriwr fynediad at y dechnoleg angenrheidiol neu'r rhyngrwyd cyflym sydd ei hangen ar gyfer efelychu digidol effeithiol, gan arwain at wahaniaethau mewn cyfleoedd dysgu. </w:t>
      </w:r>
    </w:p>
    <w:p w14:paraId="22EFDB84" w14:textId="77777777" w:rsidR="00F73B6F" w:rsidRDefault="00F73B6F">
      <w:pPr>
        <w:numPr>
          <w:ilvl w:val="0"/>
          <w:numId w:val="5"/>
        </w:numPr>
        <w:spacing w:before="0" w:beforeAutospacing="0" w:after="0" w:afterAutospacing="0"/>
        <w:ind w:left="1500" w:right="780"/>
        <w:divId w:val="712312984"/>
        <w:rPr>
          <w:rFonts w:eastAsia="Times New Roman"/>
          <w:lang w:val="cy-GB"/>
        </w:rPr>
      </w:pPr>
      <w:r>
        <w:rPr>
          <w:rFonts w:eastAsia="Times New Roman"/>
          <w:lang w:val="cy-GB"/>
        </w:rPr>
        <w:t xml:space="preserve">Gorddibyniaeth ar efelychu: mae perygl y bydd myfyrwyr yn dibynnu gormod ar efelychiadau ac na fyddant yn cael digon o brofiad ymarferol gyda chleifion go iawn. </w:t>
      </w:r>
    </w:p>
    <w:p w14:paraId="66C50A0D" w14:textId="77777777" w:rsidR="00F73B6F" w:rsidRDefault="00F73B6F">
      <w:pPr>
        <w:divId w:val="712312984"/>
        <w:rPr>
          <w:lang w:val="cy-GB"/>
        </w:rPr>
      </w:pPr>
      <w:r>
        <w:rPr>
          <w:lang w:val="cy-GB"/>
        </w:rPr>
        <w:t xml:space="preserve">Er gwaethaf y cyfyngiadau hyn, mae efelychiadau digidol yn parhau i fod yn adnodd gwerthfawr mewn addysg gofal iechyd, yn enwedig pan gânt eu defnyddio ar y cyd â dulliau addysgu eraill. </w:t>
      </w:r>
    </w:p>
    <w:p w14:paraId="301F9048" w14:textId="77777777" w:rsidR="00F73B6F" w:rsidRDefault="00F73B6F">
      <w:pPr>
        <w:divId w:val="712312984"/>
        <w:rPr>
          <w:lang w:val="cy-GB"/>
        </w:rPr>
      </w:pPr>
      <w:r>
        <w:rPr>
          <w:vanish/>
          <w:lang w:val="cy-GB"/>
        </w:rPr>
        <w:t>Start of Activity</w:t>
      </w:r>
    </w:p>
    <w:p w14:paraId="45EEE1CA" w14:textId="77777777" w:rsidR="00F73B6F" w:rsidRDefault="00F73B6F">
      <w:pPr>
        <w:spacing w:before="0" w:beforeAutospacing="0" w:after="0" w:afterAutospacing="0" w:line="240" w:lineRule="auto"/>
        <w:outlineLvl w:val="2"/>
        <w:divId w:val="211842299"/>
        <w:rPr>
          <w:rFonts w:eastAsia="Times New Roman"/>
          <w:b/>
          <w:bCs/>
          <w:sz w:val="36"/>
          <w:szCs w:val="36"/>
          <w:lang w:val="cy-GB"/>
        </w:rPr>
      </w:pPr>
      <w:bookmarkStart w:id="11" w:name="Session5_Activity1"/>
      <w:bookmarkEnd w:id="11"/>
      <w:r>
        <w:rPr>
          <w:rFonts w:eastAsia="Times New Roman"/>
          <w:b/>
          <w:bCs/>
          <w:sz w:val="36"/>
          <w:szCs w:val="36"/>
          <w:lang w:val="cy-GB"/>
        </w:rPr>
        <w:t>Gweithgaredd 1</w:t>
      </w:r>
    </w:p>
    <w:p w14:paraId="7858CEBB" w14:textId="77777777" w:rsidR="00F73B6F" w:rsidRDefault="00F73B6F">
      <w:pPr>
        <w:pStyle w:val="timing"/>
        <w:spacing w:before="100" w:beforeAutospacing="1" w:after="100" w:afterAutospacing="1"/>
        <w:ind w:left="0" w:right="0"/>
        <w:divId w:val="1559395778"/>
        <w:rPr>
          <w:lang w:val="cy-GB"/>
        </w:rPr>
      </w:pPr>
      <w:r>
        <w:rPr>
          <w:lang w:val="cy-GB"/>
        </w:rPr>
        <w:t>20 munud</w:t>
      </w:r>
    </w:p>
    <w:p w14:paraId="01FFDFA9" w14:textId="77777777" w:rsidR="00F73B6F" w:rsidRDefault="00F73B6F">
      <w:pPr>
        <w:spacing w:line="240" w:lineRule="auto"/>
        <w:outlineLvl w:val="3"/>
        <w:divId w:val="539248571"/>
        <w:rPr>
          <w:rFonts w:eastAsia="Times New Roman"/>
          <w:b/>
          <w:bCs/>
          <w:sz w:val="32"/>
          <w:szCs w:val="32"/>
          <w:lang w:val="cy-GB"/>
        </w:rPr>
      </w:pPr>
      <w:bookmarkStart w:id="12" w:name="Session5_Part1"/>
      <w:bookmarkEnd w:id="12"/>
      <w:r>
        <w:rPr>
          <w:rFonts w:eastAsia="Times New Roman"/>
          <w:b/>
          <w:bCs/>
          <w:sz w:val="32"/>
          <w:szCs w:val="32"/>
          <w:lang w:val="cy-GB"/>
        </w:rPr>
        <w:t>Rhan 1: Myfyrio</w:t>
      </w:r>
    </w:p>
    <w:p w14:paraId="50341675" w14:textId="77777777" w:rsidR="00F73B6F" w:rsidRDefault="00F73B6F">
      <w:pPr>
        <w:divId w:val="539248571"/>
        <w:rPr>
          <w:lang w:val="cy-GB"/>
        </w:rPr>
      </w:pPr>
      <w:r>
        <w:rPr>
          <w:vanish/>
          <w:lang w:val="cy-GB"/>
        </w:rPr>
        <w:t>Start of Question</w:t>
      </w:r>
    </w:p>
    <w:p w14:paraId="794E6BF5" w14:textId="77777777" w:rsidR="00F73B6F" w:rsidRDefault="00F73B6F">
      <w:pPr>
        <w:divId w:val="1667243687"/>
        <w:rPr>
          <w:lang w:val="cy-GB"/>
        </w:rPr>
      </w:pPr>
      <w:bookmarkStart w:id="13" w:name="Session5_Question1"/>
      <w:bookmarkEnd w:id="13"/>
      <w:r>
        <w:rPr>
          <w:lang w:val="cy-GB"/>
        </w:rPr>
        <w:t>Gwnewch eich nodiadau eich hun i ymateb i'r cwestiynau canlynol.</w:t>
      </w:r>
    </w:p>
    <w:p w14:paraId="50908499" w14:textId="77777777" w:rsidR="00F73B6F" w:rsidRDefault="00F73B6F">
      <w:pPr>
        <w:divId w:val="1667243687"/>
        <w:rPr>
          <w:lang w:val="cy-GB"/>
        </w:rPr>
      </w:pPr>
      <w:r>
        <w:rPr>
          <w:lang w:val="cy-GB"/>
        </w:rPr>
        <w:t>Sut ydych chi'n teimlo am ddefnyddio efelychiadau digidol mewn addysg gofal iechyd?</w:t>
      </w:r>
    </w:p>
    <w:p w14:paraId="533BBF51" w14:textId="77777777" w:rsidR="00F73B6F" w:rsidRDefault="00F73B6F">
      <w:pPr>
        <w:numPr>
          <w:ilvl w:val="0"/>
          <w:numId w:val="6"/>
        </w:numPr>
        <w:spacing w:before="0" w:beforeAutospacing="0" w:after="0" w:afterAutospacing="0"/>
        <w:ind w:left="1500" w:right="780"/>
        <w:divId w:val="1667243687"/>
        <w:rPr>
          <w:rFonts w:eastAsia="Times New Roman"/>
          <w:lang w:val="cy-GB"/>
        </w:rPr>
      </w:pPr>
      <w:r>
        <w:rPr>
          <w:rFonts w:eastAsia="Times New Roman"/>
          <w:lang w:val="cy-GB"/>
        </w:rPr>
        <w:t>Meddyliwch am y cyfleoedd a'r cyfyngiadau posibl o ddefnyddio efelychiad digidol yn eich lleoliad ymarfer eich hun.</w:t>
      </w:r>
    </w:p>
    <w:p w14:paraId="3627692F" w14:textId="77777777" w:rsidR="00F73B6F" w:rsidRDefault="00F73B6F">
      <w:pPr>
        <w:numPr>
          <w:ilvl w:val="0"/>
          <w:numId w:val="6"/>
        </w:numPr>
        <w:spacing w:before="0" w:beforeAutospacing="0" w:after="0" w:afterAutospacing="0"/>
        <w:ind w:left="1500" w:right="780"/>
        <w:divId w:val="1667243687"/>
        <w:rPr>
          <w:rFonts w:eastAsia="Times New Roman"/>
          <w:lang w:val="cy-GB"/>
        </w:rPr>
      </w:pPr>
      <w:r>
        <w:rPr>
          <w:rFonts w:eastAsia="Times New Roman"/>
          <w:lang w:val="cy-GB"/>
        </w:rPr>
        <w:t>Os yw'n bosibl, trafodwch hyn gyda chydweithiwr a gwnewch nodiadau ar eich casgliadau.</w:t>
      </w:r>
    </w:p>
    <w:p w14:paraId="20FAF2FD" w14:textId="77777777" w:rsidR="00F73B6F" w:rsidRDefault="00F73B6F">
      <w:pPr>
        <w:divId w:val="539248571"/>
        <w:rPr>
          <w:lang w:val="cy-GB"/>
        </w:rPr>
      </w:pPr>
      <w:r>
        <w:rPr>
          <w:vanish/>
          <w:lang w:val="cy-GB"/>
        </w:rPr>
        <w:t>End of Question</w:t>
      </w:r>
    </w:p>
    <w:p w14:paraId="56488F41" w14:textId="77777777" w:rsidR="00F73B6F" w:rsidRDefault="00F73B6F">
      <w:pPr>
        <w:spacing w:before="0" w:beforeAutospacing="0" w:after="0" w:afterAutospacing="0" w:line="240" w:lineRule="auto"/>
        <w:divId w:val="1815682044"/>
        <w:rPr>
          <w:rFonts w:ascii="Times New Roman" w:eastAsia="Times New Roman" w:hAnsi="Times New Roman" w:cs="Times New Roman"/>
          <w:i/>
          <w:iCs/>
          <w:color w:val="5C5C5C"/>
          <w:sz w:val="24"/>
          <w:szCs w:val="24"/>
          <w:lang w:val="cy-GB"/>
        </w:rPr>
      </w:pPr>
      <w:bookmarkStart w:id="14" w:name="Session5_FreeResponse1"/>
      <w:bookmarkEnd w:id="14"/>
      <w:r>
        <w:rPr>
          <w:rFonts w:ascii="Times New Roman" w:eastAsia="Times New Roman" w:hAnsi="Times New Roman" w:cs="Times New Roman"/>
          <w:i/>
          <w:iCs/>
          <w:color w:val="5C5C5C"/>
          <w:sz w:val="24"/>
          <w:szCs w:val="24"/>
          <w:lang w:val="cy-GB"/>
        </w:rPr>
        <w:t xml:space="preserve">Provide your answer... </w:t>
      </w:r>
    </w:p>
    <w:p w14:paraId="38AC850F" w14:textId="77777777" w:rsidR="00F73B6F" w:rsidRDefault="00F73B6F">
      <w:pPr>
        <w:spacing w:line="240" w:lineRule="auto"/>
        <w:outlineLvl w:val="3"/>
        <w:divId w:val="1134323483"/>
        <w:rPr>
          <w:rFonts w:eastAsia="Times New Roman"/>
          <w:b/>
          <w:bCs/>
          <w:sz w:val="32"/>
          <w:szCs w:val="32"/>
          <w:lang w:val="cy-GB"/>
        </w:rPr>
      </w:pPr>
      <w:bookmarkStart w:id="15" w:name="Session5_Part2"/>
      <w:bookmarkEnd w:id="15"/>
      <w:r>
        <w:rPr>
          <w:rFonts w:eastAsia="Times New Roman"/>
          <w:b/>
          <w:bCs/>
          <w:sz w:val="32"/>
          <w:szCs w:val="32"/>
          <w:lang w:val="cy-GB"/>
        </w:rPr>
        <w:t>Rhan 2: Cwis</w:t>
      </w:r>
    </w:p>
    <w:p w14:paraId="4D795F20" w14:textId="77777777" w:rsidR="00F73B6F" w:rsidRDefault="00F73B6F">
      <w:pPr>
        <w:divId w:val="1134323483"/>
        <w:rPr>
          <w:lang w:val="cy-GB"/>
        </w:rPr>
      </w:pPr>
      <w:r>
        <w:rPr>
          <w:vanish/>
          <w:lang w:val="cy-GB"/>
        </w:rPr>
        <w:t>Start of Question</w:t>
      </w:r>
    </w:p>
    <w:p w14:paraId="44431DD3" w14:textId="77777777" w:rsidR="00F73B6F" w:rsidRDefault="00F73B6F">
      <w:pPr>
        <w:divId w:val="1737627853"/>
        <w:rPr>
          <w:lang w:val="cy-GB"/>
        </w:rPr>
      </w:pPr>
      <w:bookmarkStart w:id="16" w:name="Session5_Question2"/>
      <w:bookmarkEnd w:id="16"/>
      <w:r>
        <w:rPr>
          <w:lang w:val="cy-GB"/>
        </w:rPr>
        <w:t>Cwestiwn 1: Pa un o'r canlynol sy'n un o brif fanteision efelychu digidol ym maes gofal iechyd o ran canlyniadau cleifion?</w:t>
      </w:r>
    </w:p>
    <w:p w14:paraId="5DDC0144" w14:textId="77777777" w:rsidR="00F73B6F" w:rsidRDefault="00F73B6F">
      <w:pPr>
        <w:divId w:val="1134323483"/>
        <w:rPr>
          <w:lang w:val="cy-GB"/>
        </w:rPr>
      </w:pPr>
      <w:r>
        <w:rPr>
          <w:vanish/>
          <w:lang w:val="cy-GB"/>
        </w:rPr>
        <w:t>End of Question</w:t>
      </w:r>
    </w:p>
    <w:p w14:paraId="5C2970D5" w14:textId="77777777" w:rsidR="00F73B6F" w:rsidRDefault="00F73B6F">
      <w:pPr>
        <w:divId w:val="2019623576"/>
        <w:rPr>
          <w:lang w:val="cy-GB"/>
        </w:rPr>
      </w:pPr>
      <w:r>
        <w:rPr>
          <w:lang w:val="cy-GB"/>
        </w:rPr>
        <w:t>a) Mae'n lleihau'n uniongyrchol yr angen am brofiad ymarferol i gleifion.</w:t>
      </w:r>
    </w:p>
    <w:p w14:paraId="3CDA8122" w14:textId="77777777" w:rsidR="00F73B6F" w:rsidRDefault="00F73B6F">
      <w:pPr>
        <w:divId w:val="2012180510"/>
        <w:rPr>
          <w:lang w:val="cy-GB"/>
        </w:rPr>
      </w:pPr>
      <w:r>
        <w:rPr>
          <w:lang w:val="cy-GB"/>
        </w:rPr>
        <w:t>b) Mae'n gwella diogelwch cleifion yn sylweddol drwy leihau camgymeriadau yn ystod triniaethau yn y byd go iawn.</w:t>
      </w:r>
    </w:p>
    <w:p w14:paraId="2598C274" w14:textId="77777777" w:rsidR="00F73B6F" w:rsidRDefault="00F73B6F">
      <w:pPr>
        <w:divId w:val="1579168600"/>
        <w:rPr>
          <w:lang w:val="cy-GB"/>
        </w:rPr>
      </w:pPr>
      <w:r>
        <w:rPr>
          <w:lang w:val="cy-GB"/>
        </w:rPr>
        <w:t>c) Mae'n disodli'r angen am ddatblygiad proffesiynol parhaus.</w:t>
      </w:r>
    </w:p>
    <w:p w14:paraId="7068B275" w14:textId="77777777" w:rsidR="00F73B6F" w:rsidRDefault="00F73B6F">
      <w:pPr>
        <w:divId w:val="1606186301"/>
        <w:rPr>
          <w:lang w:val="cy-GB"/>
        </w:rPr>
      </w:pPr>
      <w:r>
        <w:rPr>
          <w:lang w:val="cy-GB"/>
        </w:rPr>
        <w:t>d) Mae'n cyfyngu ar fynediad at hyfforddiant i weithwyr gofal iechyd proffesiynol o bell.</w:t>
      </w:r>
    </w:p>
    <w:bookmarkStart w:id="17" w:name="View_Session5_Interaction2"/>
    <w:p w14:paraId="7B9315EE" w14:textId="2B2431AB" w:rsidR="00F73B6F" w:rsidRDefault="00F73B6F">
      <w:pPr>
        <w:pStyle w:val="navbutton"/>
        <w:divId w:val="1134323483"/>
        <w:rPr>
          <w:lang w:val="cy-GB"/>
        </w:rPr>
      </w:pPr>
      <w:r>
        <w:rPr>
          <w:lang w:val="cy-GB"/>
        </w:rPr>
        <w:fldChar w:fldCharType="begin"/>
      </w:r>
      <w:r>
        <w:rPr>
          <w:lang w:val="cy-GB"/>
        </w:rPr>
        <w:instrText>HYPERLINK "" \l "Session5_Interaction2"</w:instrText>
      </w:r>
      <w:r w:rsidR="003124E1">
        <w:rPr>
          <w:lang w:val="cy-GB"/>
        </w:rPr>
      </w:r>
      <w:r>
        <w:rPr>
          <w:lang w:val="cy-GB"/>
        </w:rPr>
        <w:fldChar w:fldCharType="separate"/>
      </w:r>
      <w:r>
        <w:rPr>
          <w:rStyle w:val="Hyperlink"/>
          <w:lang w:val="cy-GB"/>
        </w:rPr>
        <w:t>View answer - Rhan 2: Cwis</w:t>
      </w:r>
      <w:r>
        <w:rPr>
          <w:lang w:val="cy-GB"/>
        </w:rPr>
        <w:fldChar w:fldCharType="end"/>
      </w:r>
      <w:bookmarkEnd w:id="17"/>
    </w:p>
    <w:p w14:paraId="54BD4D29" w14:textId="77777777" w:rsidR="00F73B6F" w:rsidRDefault="00F73B6F">
      <w:pPr>
        <w:divId w:val="1976837499"/>
        <w:rPr>
          <w:lang w:val="cy-GB"/>
        </w:rPr>
      </w:pPr>
      <w:bookmarkStart w:id="18" w:name="Session5_Part3"/>
      <w:bookmarkEnd w:id="18"/>
      <w:r>
        <w:rPr>
          <w:vanish/>
          <w:lang w:val="cy-GB"/>
        </w:rPr>
        <w:t>Start of Question</w:t>
      </w:r>
    </w:p>
    <w:p w14:paraId="7D4607EA" w14:textId="77777777" w:rsidR="00F73B6F" w:rsidRDefault="00F73B6F">
      <w:pPr>
        <w:divId w:val="431827363"/>
        <w:rPr>
          <w:lang w:val="cy-GB"/>
        </w:rPr>
      </w:pPr>
      <w:bookmarkStart w:id="19" w:name="Session5_Question3"/>
      <w:bookmarkEnd w:id="19"/>
      <w:r>
        <w:rPr>
          <w:lang w:val="cy-GB"/>
        </w:rPr>
        <w:t>Cwestiwn 2: Mae efelychiadau digidol yn cyfrannu at gaffael sgiliau yn bennaf drwy’r canlynol:</w:t>
      </w:r>
    </w:p>
    <w:p w14:paraId="02AA9D0A" w14:textId="77777777" w:rsidR="00F73B6F" w:rsidRDefault="00F73B6F">
      <w:pPr>
        <w:divId w:val="1976837499"/>
        <w:rPr>
          <w:lang w:val="cy-GB"/>
        </w:rPr>
      </w:pPr>
      <w:r>
        <w:rPr>
          <w:vanish/>
          <w:lang w:val="cy-GB"/>
        </w:rPr>
        <w:t>End of Question</w:t>
      </w:r>
    </w:p>
    <w:p w14:paraId="66573404" w14:textId="77777777" w:rsidR="00F73B6F" w:rsidRDefault="00F73B6F">
      <w:pPr>
        <w:divId w:val="1932201800"/>
        <w:rPr>
          <w:lang w:val="cy-GB"/>
        </w:rPr>
      </w:pPr>
      <w:r>
        <w:rPr>
          <w:lang w:val="cy-GB"/>
        </w:rPr>
        <w:t>a) Angen cyn lleied o amser ymarfer â phosibl oherwydd technoleg uwch.</w:t>
      </w:r>
    </w:p>
    <w:p w14:paraId="3A735DD0" w14:textId="77777777" w:rsidR="00F73B6F" w:rsidRDefault="00F73B6F">
      <w:pPr>
        <w:divId w:val="1046829624"/>
        <w:rPr>
          <w:lang w:val="cy-GB"/>
        </w:rPr>
      </w:pPr>
      <w:r>
        <w:rPr>
          <w:lang w:val="cy-GB"/>
        </w:rPr>
        <w:t>b) Mae’n cynnig amgylchedd dysgu anhrefnus ac anrhagweladwy.</w:t>
      </w:r>
    </w:p>
    <w:p w14:paraId="76E2D5AB" w14:textId="77777777" w:rsidR="00F73B6F" w:rsidRDefault="00F73B6F">
      <w:pPr>
        <w:divId w:val="814953699"/>
        <w:rPr>
          <w:lang w:val="cy-GB"/>
        </w:rPr>
      </w:pPr>
      <w:r>
        <w:rPr>
          <w:lang w:val="cy-GB"/>
        </w:rPr>
        <w:t>c) Cynnig ymarfer dro ar ôl tro mewn lleoliad diogel a rheoledig i fireinio technegau a magu hyder.</w:t>
      </w:r>
    </w:p>
    <w:p w14:paraId="772BEA8B" w14:textId="77777777" w:rsidR="00F73B6F" w:rsidRDefault="00F73B6F">
      <w:pPr>
        <w:divId w:val="234440148"/>
        <w:rPr>
          <w:lang w:val="cy-GB"/>
        </w:rPr>
      </w:pPr>
      <w:r>
        <w:rPr>
          <w:lang w:val="cy-GB"/>
        </w:rPr>
        <w:t>d) Canolbwyntio ar wybodaeth ddamcaniaethol yn unig heb ei chymhwyso'n ymarferol.</w:t>
      </w:r>
    </w:p>
    <w:bookmarkStart w:id="20" w:name="View_Session5_Interaction3"/>
    <w:p w14:paraId="6AD1C636" w14:textId="42883B47" w:rsidR="00F73B6F" w:rsidRDefault="00F73B6F">
      <w:pPr>
        <w:pStyle w:val="navbutton"/>
        <w:divId w:val="1976837499"/>
        <w:rPr>
          <w:lang w:val="cy-GB"/>
        </w:rPr>
      </w:pPr>
      <w:r>
        <w:rPr>
          <w:lang w:val="cy-GB"/>
        </w:rPr>
        <w:fldChar w:fldCharType="begin"/>
      </w:r>
      <w:r>
        <w:rPr>
          <w:lang w:val="cy-GB"/>
        </w:rPr>
        <w:instrText>HYPERLINK "" \l "Session5_Interaction3"</w:instrText>
      </w:r>
      <w:r w:rsidR="003124E1">
        <w:rPr>
          <w:lang w:val="cy-GB"/>
        </w:rPr>
      </w:r>
      <w:r>
        <w:rPr>
          <w:lang w:val="cy-GB"/>
        </w:rPr>
        <w:fldChar w:fldCharType="separate"/>
      </w:r>
      <w:r>
        <w:rPr>
          <w:rStyle w:val="Hyperlink"/>
          <w:lang w:val="cy-GB"/>
        </w:rPr>
        <w:t>View answer - Part</w:t>
      </w:r>
      <w:r>
        <w:rPr>
          <w:lang w:val="cy-GB"/>
        </w:rPr>
        <w:fldChar w:fldCharType="end"/>
      </w:r>
      <w:bookmarkEnd w:id="20"/>
    </w:p>
    <w:p w14:paraId="0CADFF3B" w14:textId="77777777" w:rsidR="00F73B6F" w:rsidRDefault="00F73B6F">
      <w:pPr>
        <w:divId w:val="1205143258"/>
        <w:rPr>
          <w:lang w:val="cy-GB"/>
        </w:rPr>
      </w:pPr>
      <w:bookmarkStart w:id="21" w:name="Session5_Part4"/>
      <w:bookmarkEnd w:id="21"/>
      <w:r>
        <w:rPr>
          <w:vanish/>
          <w:lang w:val="cy-GB"/>
        </w:rPr>
        <w:t>Start of Question</w:t>
      </w:r>
    </w:p>
    <w:p w14:paraId="0A25266C" w14:textId="77777777" w:rsidR="00F73B6F" w:rsidRDefault="00F73B6F">
      <w:pPr>
        <w:divId w:val="1928154253"/>
        <w:rPr>
          <w:lang w:val="cy-GB"/>
        </w:rPr>
      </w:pPr>
      <w:bookmarkStart w:id="22" w:name="Session5_Question4"/>
      <w:bookmarkEnd w:id="22"/>
      <w:r>
        <w:rPr>
          <w:lang w:val="cy-GB"/>
        </w:rPr>
        <w:t xml:space="preserve">Cwestiwn 3: Un o fanteision allweddol efelychu digidol wrth feithrin sgiliau cydweithio ymysg gweithwyr gofal iechyd proffesiynol yw: </w:t>
      </w:r>
    </w:p>
    <w:p w14:paraId="4E3FA240" w14:textId="77777777" w:rsidR="00F73B6F" w:rsidRDefault="00F73B6F">
      <w:pPr>
        <w:divId w:val="1205143258"/>
        <w:rPr>
          <w:lang w:val="cy-GB"/>
        </w:rPr>
      </w:pPr>
      <w:r>
        <w:rPr>
          <w:vanish/>
          <w:lang w:val="cy-GB"/>
        </w:rPr>
        <w:t>End of Question</w:t>
      </w:r>
    </w:p>
    <w:p w14:paraId="7A4040BF" w14:textId="77777777" w:rsidR="00F73B6F" w:rsidRDefault="00F73B6F">
      <w:pPr>
        <w:divId w:val="1381174551"/>
        <w:rPr>
          <w:lang w:val="cy-GB"/>
        </w:rPr>
      </w:pPr>
      <w:r>
        <w:rPr>
          <w:lang w:val="cy-GB"/>
        </w:rPr>
        <w:t>a) Mae'n annog ymarfer unigol, ynysig heb ryngweithio mewn grŵp.</w:t>
      </w:r>
    </w:p>
    <w:p w14:paraId="0E00D4E1" w14:textId="77777777" w:rsidR="00F73B6F" w:rsidRDefault="00F73B6F">
      <w:pPr>
        <w:divId w:val="723874196"/>
        <w:rPr>
          <w:lang w:val="cy-GB"/>
        </w:rPr>
      </w:pPr>
      <w:r>
        <w:rPr>
          <w:lang w:val="cy-GB"/>
        </w:rPr>
        <w:t>b) Mae'n aml yn ymgorffori senarios tîm i wella cyfathrebu a chydweithio.</w:t>
      </w:r>
    </w:p>
    <w:p w14:paraId="50F36805" w14:textId="77777777" w:rsidR="00F73B6F" w:rsidRDefault="00F73B6F">
      <w:pPr>
        <w:divId w:val="1826310633"/>
        <w:rPr>
          <w:lang w:val="cy-GB"/>
        </w:rPr>
      </w:pPr>
      <w:r>
        <w:rPr>
          <w:lang w:val="cy-GB"/>
        </w:rPr>
        <w:t>c) Mae'n dileu'r angen am unrhyw gyfarfodydd tîm wyneb yn wyneb.</w:t>
      </w:r>
    </w:p>
    <w:p w14:paraId="24EA6F12" w14:textId="77777777" w:rsidR="00F73B6F" w:rsidRDefault="00F73B6F">
      <w:pPr>
        <w:divId w:val="304626991"/>
        <w:rPr>
          <w:lang w:val="cy-GB"/>
        </w:rPr>
      </w:pPr>
      <w:r>
        <w:rPr>
          <w:lang w:val="cy-GB"/>
        </w:rPr>
        <w:t>d) Mae'n cynnig strwythur hyfforddi anhyblyg, na ellir ei addasu.</w:t>
      </w:r>
    </w:p>
    <w:bookmarkStart w:id="23" w:name="View_Session5_Interaction4"/>
    <w:p w14:paraId="50B3C48E" w14:textId="5A9DF5D9" w:rsidR="00F73B6F" w:rsidRDefault="00F73B6F">
      <w:pPr>
        <w:pStyle w:val="navbutton"/>
        <w:divId w:val="1205143258"/>
        <w:rPr>
          <w:lang w:val="cy-GB"/>
        </w:rPr>
      </w:pPr>
      <w:r>
        <w:rPr>
          <w:lang w:val="cy-GB"/>
        </w:rPr>
        <w:fldChar w:fldCharType="begin"/>
      </w:r>
      <w:r>
        <w:rPr>
          <w:lang w:val="cy-GB"/>
        </w:rPr>
        <w:instrText>HYPERLINK "" \l "Session5_Interaction4"</w:instrText>
      </w:r>
      <w:r w:rsidR="003124E1">
        <w:rPr>
          <w:lang w:val="cy-GB"/>
        </w:rPr>
      </w:r>
      <w:r>
        <w:rPr>
          <w:lang w:val="cy-GB"/>
        </w:rPr>
        <w:fldChar w:fldCharType="separate"/>
      </w:r>
      <w:r>
        <w:rPr>
          <w:rStyle w:val="Hyperlink"/>
          <w:lang w:val="cy-GB"/>
        </w:rPr>
        <w:t>View answer - Part</w:t>
      </w:r>
      <w:r>
        <w:rPr>
          <w:lang w:val="cy-GB"/>
        </w:rPr>
        <w:fldChar w:fldCharType="end"/>
      </w:r>
      <w:bookmarkEnd w:id="23"/>
    </w:p>
    <w:p w14:paraId="1B884C36" w14:textId="77777777" w:rsidR="00F73B6F" w:rsidRDefault="00F73B6F">
      <w:pPr>
        <w:divId w:val="712312984"/>
        <w:rPr>
          <w:lang w:val="cy-GB"/>
        </w:rPr>
      </w:pPr>
      <w:r>
        <w:rPr>
          <w:vanish/>
          <w:lang w:val="cy-GB"/>
        </w:rPr>
        <w:t>End of Activity</w:t>
      </w:r>
    </w:p>
    <w:p w14:paraId="00FFC002"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7C6F37E7" w14:textId="77777777" w:rsidR="00F73B6F" w:rsidRDefault="00F73B6F">
      <w:pPr>
        <w:pStyle w:val="Heading2"/>
        <w:divId w:val="2091584915"/>
        <w:rPr>
          <w:rFonts w:eastAsia="Times New Roman"/>
          <w:lang w:val="cy-GB"/>
        </w:rPr>
      </w:pPr>
      <w:bookmarkStart w:id="24" w:name="Session6"/>
      <w:bookmarkEnd w:id="24"/>
      <w:r>
        <w:rPr>
          <w:rFonts w:eastAsia="Times New Roman"/>
          <w:lang w:val="cy-GB"/>
        </w:rPr>
        <w:t>4 Sut mae efelychiad digidol yn helpu i gynyddu ymwybyddiaeth, gwybodaeth a sgiliau ym maes gofal iechyd?</w:t>
      </w:r>
    </w:p>
    <w:p w14:paraId="51C085CA" w14:textId="77777777" w:rsidR="00F73B6F" w:rsidRDefault="00F73B6F">
      <w:pPr>
        <w:divId w:val="2091584915"/>
        <w:rPr>
          <w:lang w:val="cy-GB"/>
        </w:rPr>
      </w:pPr>
      <w:r>
        <w:rPr>
          <w:lang w:val="cy-GB"/>
        </w:rPr>
        <w:t xml:space="preserve">Mae efelychu digidol ym maes gofal iechyd yn cynyddu ymwybyddiaeth yn sylweddol mewn sawl ffordd (Darllenwyr Gofal Iechyd, 2025): </w:t>
      </w:r>
    </w:p>
    <w:p w14:paraId="61D96D5F" w14:textId="77777777" w:rsidR="00F73B6F" w:rsidRDefault="00F73B6F">
      <w:pPr>
        <w:numPr>
          <w:ilvl w:val="0"/>
          <w:numId w:val="7"/>
        </w:numPr>
        <w:spacing w:before="0" w:beforeAutospacing="0" w:after="0" w:afterAutospacing="0"/>
        <w:ind w:left="1500" w:right="780"/>
        <w:divId w:val="2091584915"/>
        <w:rPr>
          <w:rFonts w:eastAsia="Times New Roman"/>
          <w:lang w:val="cy-GB"/>
        </w:rPr>
      </w:pPr>
      <w:r>
        <w:rPr>
          <w:rFonts w:eastAsia="Times New Roman"/>
          <w:lang w:val="cy-GB"/>
        </w:rPr>
        <w:t xml:space="preserve">Senarios realistig: drwy greu senarios gofal iechyd realistig, mae efelychiadau digidol yn helpu gweithwyr gofal iechyd proffesiynol i ddeall cymhlethdodau sefyllfaoedd yn y byd go iawn. Gall yr ymwybyddiaeth gynyddol hon arwain at well parodrwydd ac ymateb mewn lleoliadau clinigol go iawn. </w:t>
      </w:r>
    </w:p>
    <w:p w14:paraId="6D45D14A" w14:textId="77777777" w:rsidR="00F73B6F" w:rsidRDefault="00F73B6F">
      <w:pPr>
        <w:numPr>
          <w:ilvl w:val="0"/>
          <w:numId w:val="7"/>
        </w:numPr>
        <w:spacing w:before="0" w:beforeAutospacing="0" w:after="0" w:afterAutospacing="0"/>
        <w:ind w:left="1500" w:right="780"/>
        <w:divId w:val="2091584915"/>
        <w:rPr>
          <w:rFonts w:eastAsia="Times New Roman"/>
          <w:lang w:val="cy-GB"/>
        </w:rPr>
      </w:pPr>
      <w:r>
        <w:rPr>
          <w:rFonts w:eastAsia="Times New Roman"/>
          <w:lang w:val="cy-GB"/>
        </w:rPr>
        <w:t xml:space="preserve">Tynnu sylw at broblemau systemig: gall efelychiadau ddatgelu problemau systemig mewn prosesau gofal iechyd, fel dangos tagfeydd o ran llif cleifion neu fethiannau cyfathrebu. Mae nodi'r materion hyn yn helpu i ddatblygu strategaethau i fynd i'r afael â nhw, gan wella'r ddarpariaeth gofal iechyd gyffredinol. </w:t>
      </w:r>
    </w:p>
    <w:p w14:paraId="2A7B06C9" w14:textId="77777777" w:rsidR="00F73B6F" w:rsidRDefault="00F73B6F">
      <w:pPr>
        <w:numPr>
          <w:ilvl w:val="0"/>
          <w:numId w:val="7"/>
        </w:numPr>
        <w:spacing w:before="0" w:beforeAutospacing="0" w:after="0" w:afterAutospacing="0"/>
        <w:ind w:left="1500" w:right="780"/>
        <w:divId w:val="2091584915"/>
        <w:rPr>
          <w:rFonts w:eastAsia="Times New Roman"/>
          <w:lang w:val="cy-GB"/>
        </w:rPr>
      </w:pPr>
      <w:r>
        <w:rPr>
          <w:rFonts w:eastAsia="Times New Roman"/>
          <w:lang w:val="cy-GB"/>
        </w:rPr>
        <w:t xml:space="preserve">Addysg cleifion: gellir defnyddio efelychiadau digidol hefyd i addysgu cleifion am eu cyflyrau a'u triniaethau. Drwy ddelweddu cyflwr gofal iechyd gan ddefnyddio senarios efelychiadol, mae cleifion yn cael gwell dealltwriaeth o'u hiechyd, sy'n gallu arwain at benderfyniadau mwy gwybodus a gwell cydymffurfiaeth â chynlluniau triniaeth. </w:t>
      </w:r>
    </w:p>
    <w:p w14:paraId="4CC00D15" w14:textId="77777777" w:rsidR="00F73B6F" w:rsidRDefault="00F73B6F">
      <w:pPr>
        <w:numPr>
          <w:ilvl w:val="0"/>
          <w:numId w:val="7"/>
        </w:numPr>
        <w:spacing w:before="0" w:beforeAutospacing="0" w:after="0" w:afterAutospacing="0"/>
        <w:ind w:left="1500" w:right="780"/>
        <w:divId w:val="2091584915"/>
        <w:rPr>
          <w:rFonts w:eastAsia="Times New Roman"/>
          <w:lang w:val="cy-GB"/>
        </w:rPr>
      </w:pPr>
      <w:r>
        <w:rPr>
          <w:rFonts w:eastAsia="Times New Roman"/>
          <w:lang w:val="cy-GB"/>
        </w:rPr>
        <w:t xml:space="preserve">Hyfforddiant a chymhwysedd: i weithwyr gofal iechyd proffesiynol, mae efelychiadau'n cynnig llwyfan i ymarfer a mireinio eu sgiliau. Mae'r arfer parhaus hwn yn cynyddu eu hymwybyddiaeth o arferion gorau a pheryglon posibl, gan arwain at lefelau cymhwysedd uwch. </w:t>
      </w:r>
    </w:p>
    <w:p w14:paraId="7EC2C414" w14:textId="77777777" w:rsidR="00F73B6F" w:rsidRDefault="00F73B6F">
      <w:pPr>
        <w:numPr>
          <w:ilvl w:val="0"/>
          <w:numId w:val="7"/>
        </w:numPr>
        <w:spacing w:before="0" w:beforeAutospacing="0" w:after="0" w:afterAutospacing="0"/>
        <w:ind w:left="1500" w:right="780"/>
        <w:divId w:val="2091584915"/>
        <w:rPr>
          <w:rFonts w:eastAsia="Times New Roman"/>
          <w:lang w:val="cy-GB"/>
        </w:rPr>
      </w:pPr>
      <w:r>
        <w:rPr>
          <w:rFonts w:eastAsia="Times New Roman"/>
          <w:lang w:val="cy-GB"/>
        </w:rPr>
        <w:t>Cydweithio rhyngddisgyblaethol: mae efelychiadau'n aml yn cynnwys nifer o ddisgyblaethau gofal iechyd yn gweithio gyda'i gilydd.</w:t>
      </w:r>
    </w:p>
    <w:p w14:paraId="10E93139" w14:textId="77777777" w:rsidR="00F73B6F" w:rsidRDefault="00F73B6F">
      <w:pPr>
        <w:divId w:val="2091584915"/>
        <w:rPr>
          <w:lang w:val="cy-GB"/>
        </w:rPr>
      </w:pPr>
      <w:r>
        <w:rPr>
          <w:lang w:val="cy-GB"/>
        </w:rPr>
        <w:t xml:space="preserve">Drwy ddefnyddio efelychiadau digidol, gall systemau gofal iechyd wella ymwybyddiaeth a pharodrwydd gweithwyr proffesiynol a chleifion, gan arwain at ganlyniadau clinigol gwell a diogelwch cleifion. </w:t>
      </w:r>
    </w:p>
    <w:p w14:paraId="37CE2BE2"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1A38053F" w14:textId="77777777" w:rsidR="00F73B6F" w:rsidRDefault="00F73B6F">
      <w:pPr>
        <w:pStyle w:val="Heading2"/>
        <w:divId w:val="2050714103"/>
        <w:rPr>
          <w:rFonts w:eastAsia="Times New Roman"/>
          <w:lang w:val="cy-GB"/>
        </w:rPr>
      </w:pPr>
      <w:bookmarkStart w:id="25" w:name="Session7"/>
      <w:bookmarkEnd w:id="25"/>
      <w:r>
        <w:rPr>
          <w:rFonts w:eastAsia="Times New Roman"/>
          <w:lang w:val="cy-GB"/>
        </w:rPr>
        <w:t>5 Sut mae efelychiad digidol yn lleihau'r risg i ofal cleifion?</w:t>
      </w:r>
    </w:p>
    <w:p w14:paraId="722E00C0" w14:textId="77777777" w:rsidR="00F73B6F" w:rsidRDefault="00F73B6F">
      <w:pPr>
        <w:divId w:val="2050714103"/>
        <w:rPr>
          <w:lang w:val="cy-GB"/>
        </w:rPr>
      </w:pPr>
      <w:r>
        <w:rPr>
          <w:lang w:val="cy-GB"/>
        </w:rPr>
        <w:t>Mae efelychiad digidol yn lleihau'r risg i ofal cleifion mewn sawl ffordd effeithiol ac yn ystyried y pwyntiau canlynol.</w:t>
      </w:r>
    </w:p>
    <w:p w14:paraId="69DFAECC" w14:textId="77777777" w:rsidR="00F73B6F" w:rsidRDefault="00F73B6F">
      <w:pPr>
        <w:numPr>
          <w:ilvl w:val="0"/>
          <w:numId w:val="8"/>
        </w:numPr>
        <w:spacing w:before="0" w:beforeAutospacing="0" w:after="0" w:afterAutospacing="0"/>
        <w:ind w:left="1500" w:right="780"/>
        <w:divId w:val="2050714103"/>
        <w:rPr>
          <w:rFonts w:eastAsia="Times New Roman"/>
          <w:lang w:val="cy-GB"/>
        </w:rPr>
      </w:pPr>
      <w:r>
        <w:rPr>
          <w:rFonts w:eastAsia="Times New Roman"/>
          <w:lang w:val="cy-GB"/>
        </w:rPr>
        <w:t xml:space="preserve">Nodi bygythiadau diogelwch cudd: gall efelychiadau ddatgelu risgiau cudd mewn systemau gofal iechyd, fel diffygion dylunio neu aneffeithlonrwydd gweithdrefnol cyn iddynt achosi niwed. Drwy gynnal efelychiadau mewn amgylcheddau clinigol go iawn (efelychu yn y fan a'r lle), gall timau gofal iechyd nodi a mynd i'r afael â'r bygythiadau cudd hyn i ddiogelwch. </w:t>
      </w:r>
    </w:p>
    <w:p w14:paraId="4541BB6D" w14:textId="77777777" w:rsidR="00F73B6F" w:rsidRDefault="00F73B6F">
      <w:pPr>
        <w:numPr>
          <w:ilvl w:val="0"/>
          <w:numId w:val="8"/>
        </w:numPr>
        <w:spacing w:before="0" w:beforeAutospacing="0" w:after="0" w:afterAutospacing="0"/>
        <w:ind w:left="1500" w:right="780"/>
        <w:divId w:val="2050714103"/>
        <w:rPr>
          <w:rFonts w:eastAsia="Times New Roman"/>
          <w:lang w:val="cy-GB"/>
        </w:rPr>
      </w:pPr>
      <w:r>
        <w:rPr>
          <w:rFonts w:eastAsia="Times New Roman"/>
          <w:lang w:val="cy-GB"/>
        </w:rPr>
        <w:t xml:space="preserve">Gwell hyfforddiant a datblygu sgiliau: gall gweithwyr gofal iechyd proffesiynol ymarfer triniaethau cymhleth ac ymatebion brys mewn amgylchedd wedi'i reoli, heb risg. Mae'r ymarfer hwn sy'n cael ei ailadrodd yn helpu i feithrin hyfedredd a hyder, gan leihau'r tebygolrwydd o gamgymeriadau yn ystod gofal gwirioneddol i gleifion. </w:t>
      </w:r>
    </w:p>
    <w:p w14:paraId="05C00CFB" w14:textId="77777777" w:rsidR="00F73B6F" w:rsidRDefault="00F73B6F">
      <w:pPr>
        <w:numPr>
          <w:ilvl w:val="0"/>
          <w:numId w:val="8"/>
        </w:numPr>
        <w:spacing w:before="0" w:beforeAutospacing="0" w:after="0" w:afterAutospacing="0"/>
        <w:ind w:left="1500" w:right="780"/>
        <w:divId w:val="2050714103"/>
        <w:rPr>
          <w:rFonts w:eastAsia="Times New Roman"/>
          <w:lang w:val="cy-GB"/>
        </w:rPr>
      </w:pPr>
      <w:r>
        <w:rPr>
          <w:rFonts w:eastAsia="Times New Roman"/>
          <w:lang w:val="cy-GB"/>
        </w:rPr>
        <w:t xml:space="preserve">Gwell gwaith tîm, sgiliau arwain a sgiliau cyfathrebu: mae efelychiadau yn aml yn cynnwys timau rhyngddisgyblaethol, gan hyrwyddo gwell cyfathrebu a chydweithio. Mae'r gwaith tîm hwn yn hanfodol mewn sefyllfaoedd lle mae llawer o straen, gan sicrhau bod holl aelodau'r tîm yn ymwybodol o'u rolau ac yn gallu cydweithio'n effeithiol. </w:t>
      </w:r>
    </w:p>
    <w:p w14:paraId="33BEBE7E" w14:textId="77777777" w:rsidR="00F73B6F" w:rsidRDefault="00F73B6F">
      <w:pPr>
        <w:numPr>
          <w:ilvl w:val="0"/>
          <w:numId w:val="8"/>
        </w:numPr>
        <w:spacing w:before="0" w:beforeAutospacing="0" w:after="0" w:afterAutospacing="0"/>
        <w:ind w:left="1500" w:right="780"/>
        <w:divId w:val="2050714103"/>
        <w:rPr>
          <w:rFonts w:eastAsia="Times New Roman"/>
          <w:lang w:val="cy-GB"/>
        </w:rPr>
      </w:pPr>
      <w:r>
        <w:rPr>
          <w:rFonts w:eastAsia="Times New Roman"/>
          <w:lang w:val="cy-GB"/>
        </w:rPr>
        <w:t xml:space="preserve">Ystyriaeth ffactorau dynol: mae efelychiadau'n cyfrif am ffactorau dynol, fel straen a blinder, sy'n gallu effeithio ar berfformiad. Drwy hyfforddi mewn sefyllfaoedd realistig, gall gweithwyr gofal iechyd proffesiynol ddatblygu strategaethau i reoli'r ffactorau hyn a chynnal safonau uchel o ofal. </w:t>
      </w:r>
    </w:p>
    <w:p w14:paraId="379EC24A" w14:textId="77777777" w:rsidR="00F73B6F" w:rsidRDefault="00F73B6F">
      <w:pPr>
        <w:numPr>
          <w:ilvl w:val="0"/>
          <w:numId w:val="8"/>
        </w:numPr>
        <w:spacing w:before="0" w:beforeAutospacing="0" w:after="0" w:afterAutospacing="0"/>
        <w:ind w:left="1500" w:right="780"/>
        <w:divId w:val="2050714103"/>
        <w:rPr>
          <w:rFonts w:eastAsia="Times New Roman"/>
          <w:lang w:val="cy-GB"/>
        </w:rPr>
      </w:pPr>
      <w:r>
        <w:rPr>
          <w:rFonts w:eastAsia="Times New Roman"/>
          <w:lang w:val="cy-GB"/>
        </w:rPr>
        <w:t xml:space="preserve">Hyfforddiant safonedig: mae efelychiadau digidol yn cynnig profiad hyfforddi cyson i bob dysgwr, gan sicrhau bod pawb yn bodloni'r un safonau cymhwysedd uchel. Mae'r safoni hwn yn helpu i leihau amrywioldeb mewn gofal ac yn gwella diogelwch cyffredinol cleifion. </w:t>
      </w:r>
    </w:p>
    <w:p w14:paraId="6090548B" w14:textId="23B57AEA" w:rsidR="00F73B6F" w:rsidRDefault="00F73B6F">
      <w:pPr>
        <w:divId w:val="2050714103"/>
        <w:rPr>
          <w:lang w:val="cy-GB"/>
        </w:rPr>
      </w:pPr>
      <w:r>
        <w:rPr>
          <w:lang w:val="cy-GB"/>
        </w:rPr>
        <w:t xml:space="preserve">Ffynhonnell: </w:t>
      </w:r>
      <w:hyperlink r:id="rId18" w:history="1">
        <w:r>
          <w:rPr>
            <w:rStyle w:val="Emphasis"/>
            <w:color w:val="143748"/>
            <w:u w:val="single"/>
            <w:lang w:val="cy-GB"/>
          </w:rPr>
          <w:t>5 Rheswm Pam y Dylech Ystyried Efelychu i Liniaru Risg.</w:t>
        </w:r>
      </w:hyperlink>
      <w:r>
        <w:rPr>
          <w:lang w:val="cy-GB"/>
        </w:rPr>
        <w:t xml:space="preserve">. Er bod yn rhaid cydnabod bod ganddynt 'fuddiant' mewn hyrwyddo efelychiad, roedd llawer o'r pum pwynt a gyflwynwyd uchod hefyd wedi ymddangos mewn cyhoeddiadau ymarfer gofal iechyd eraill, fel Knight et al, 2018 ac Ordu et al, 2019. </w:t>
      </w:r>
    </w:p>
    <w:p w14:paraId="1C083329" w14:textId="77777777" w:rsidR="00F73B6F" w:rsidRDefault="00F73B6F">
      <w:pPr>
        <w:divId w:val="2050714103"/>
        <w:rPr>
          <w:lang w:val="cy-GB"/>
        </w:rPr>
      </w:pPr>
      <w:r>
        <w:rPr>
          <w:lang w:val="cy-GB"/>
        </w:rPr>
        <w:t xml:space="preserve">Drwy integreiddio efelychiad digidol mewn hyfforddiant ac ymarfer gofal iechyd, gellir lleihau'r risg i ofal cleifion yn sylweddol, gan arwain at ddarparu gofal iechyd mwy diogel a mwy effeithiol. </w:t>
      </w:r>
    </w:p>
    <w:p w14:paraId="019F7D7F" w14:textId="77777777" w:rsidR="00F73B6F" w:rsidRDefault="00F73B6F">
      <w:pPr>
        <w:divId w:val="2050714103"/>
        <w:rPr>
          <w:lang w:val="cy-GB"/>
        </w:rPr>
      </w:pPr>
      <w:r>
        <w:rPr>
          <w:vanish/>
          <w:lang w:val="cy-GB"/>
        </w:rPr>
        <w:t>Start of Activity</w:t>
      </w:r>
    </w:p>
    <w:p w14:paraId="5E9E1D31" w14:textId="77777777" w:rsidR="00F73B6F" w:rsidRDefault="00F73B6F">
      <w:pPr>
        <w:spacing w:before="0" w:beforeAutospacing="0" w:after="0" w:afterAutospacing="0" w:line="240" w:lineRule="auto"/>
        <w:outlineLvl w:val="2"/>
        <w:divId w:val="253125889"/>
        <w:rPr>
          <w:rFonts w:eastAsia="Times New Roman"/>
          <w:b/>
          <w:bCs/>
          <w:sz w:val="36"/>
          <w:szCs w:val="36"/>
          <w:lang w:val="cy-GB"/>
        </w:rPr>
      </w:pPr>
      <w:bookmarkStart w:id="26" w:name="Session7_Activity1"/>
      <w:bookmarkEnd w:id="26"/>
      <w:r>
        <w:rPr>
          <w:rFonts w:eastAsia="Times New Roman"/>
          <w:b/>
          <w:bCs/>
          <w:sz w:val="36"/>
          <w:szCs w:val="36"/>
          <w:lang w:val="cy-GB"/>
        </w:rPr>
        <w:t>Gweithgaredd 2</w:t>
      </w:r>
    </w:p>
    <w:p w14:paraId="72D2D982" w14:textId="77777777" w:rsidR="00F73B6F" w:rsidRDefault="00F73B6F">
      <w:pPr>
        <w:pStyle w:val="timing"/>
        <w:spacing w:before="100" w:beforeAutospacing="1" w:after="100" w:afterAutospacing="1"/>
        <w:ind w:left="0" w:right="0"/>
        <w:divId w:val="911886598"/>
        <w:rPr>
          <w:lang w:val="cy-GB"/>
        </w:rPr>
      </w:pPr>
      <w:r>
        <w:rPr>
          <w:lang w:val="cy-GB"/>
        </w:rPr>
        <w:t>20 munud</w:t>
      </w:r>
    </w:p>
    <w:p w14:paraId="1DEF4D6F" w14:textId="77777777" w:rsidR="00F73B6F" w:rsidRDefault="00F73B6F">
      <w:pPr>
        <w:spacing w:line="240" w:lineRule="auto"/>
        <w:outlineLvl w:val="3"/>
        <w:divId w:val="812409678"/>
        <w:rPr>
          <w:rFonts w:eastAsia="Times New Roman"/>
          <w:b/>
          <w:bCs/>
          <w:sz w:val="32"/>
          <w:szCs w:val="32"/>
          <w:lang w:val="cy-GB"/>
        </w:rPr>
      </w:pPr>
      <w:bookmarkStart w:id="27" w:name="Session7_Part1"/>
      <w:bookmarkEnd w:id="27"/>
      <w:r>
        <w:rPr>
          <w:rFonts w:eastAsia="Times New Roman"/>
          <w:b/>
          <w:bCs/>
          <w:sz w:val="32"/>
          <w:szCs w:val="32"/>
          <w:lang w:val="cy-GB"/>
        </w:rPr>
        <w:t>Rhan 1: Myfyrio</w:t>
      </w:r>
    </w:p>
    <w:p w14:paraId="007A62E3" w14:textId="77777777" w:rsidR="00F73B6F" w:rsidRDefault="00F73B6F">
      <w:pPr>
        <w:divId w:val="812409678"/>
        <w:rPr>
          <w:lang w:val="cy-GB"/>
        </w:rPr>
      </w:pPr>
      <w:r>
        <w:rPr>
          <w:vanish/>
          <w:lang w:val="cy-GB"/>
        </w:rPr>
        <w:t>Start of Question</w:t>
      </w:r>
    </w:p>
    <w:p w14:paraId="72303D7C" w14:textId="77777777" w:rsidR="00F73B6F" w:rsidRDefault="00F73B6F">
      <w:pPr>
        <w:divId w:val="237910685"/>
        <w:rPr>
          <w:lang w:val="cy-GB"/>
        </w:rPr>
      </w:pPr>
      <w:bookmarkStart w:id="28" w:name="Session7_Question1"/>
      <w:bookmarkEnd w:id="28"/>
      <w:r>
        <w:rPr>
          <w:lang w:val="cy-GB"/>
        </w:rPr>
        <w:t>Gwnewch eich nodiadau eich hun i ymateb i'r cwestiynau canlynol.</w:t>
      </w:r>
    </w:p>
    <w:p w14:paraId="3FB39F88" w14:textId="77777777" w:rsidR="00F73B6F" w:rsidRDefault="00F73B6F">
      <w:pPr>
        <w:divId w:val="237910685"/>
        <w:rPr>
          <w:lang w:val="cy-GB"/>
        </w:rPr>
      </w:pPr>
      <w:r>
        <w:rPr>
          <w:lang w:val="cy-GB"/>
        </w:rPr>
        <w:t>Pa werth allai efelychu digidol ei gynnig i chi a'ch maes gwaith?</w:t>
      </w:r>
    </w:p>
    <w:p w14:paraId="68FBEF8F" w14:textId="77777777" w:rsidR="00F73B6F" w:rsidRDefault="00F73B6F">
      <w:pPr>
        <w:numPr>
          <w:ilvl w:val="0"/>
          <w:numId w:val="9"/>
        </w:numPr>
        <w:spacing w:before="0" w:beforeAutospacing="0" w:after="0" w:afterAutospacing="0"/>
        <w:ind w:left="1500" w:right="780"/>
        <w:divId w:val="237910685"/>
        <w:rPr>
          <w:rFonts w:eastAsia="Times New Roman"/>
          <w:lang w:val="cy-GB"/>
        </w:rPr>
      </w:pPr>
      <w:r>
        <w:rPr>
          <w:rFonts w:eastAsia="Times New Roman"/>
          <w:lang w:val="cy-GB"/>
        </w:rPr>
        <w:t>Ystyriwch y cyfleoedd a'r cyfyngiadau posibl o ddefnyddio efelychiad digidol yn eich lleoliad ymarfer eich hun.</w:t>
      </w:r>
    </w:p>
    <w:p w14:paraId="242221E9" w14:textId="77777777" w:rsidR="00F73B6F" w:rsidRDefault="00F73B6F">
      <w:pPr>
        <w:numPr>
          <w:ilvl w:val="0"/>
          <w:numId w:val="9"/>
        </w:numPr>
        <w:spacing w:before="0" w:beforeAutospacing="0" w:after="0" w:afterAutospacing="0"/>
        <w:ind w:left="1500" w:right="780"/>
        <w:divId w:val="237910685"/>
        <w:rPr>
          <w:rFonts w:eastAsia="Times New Roman"/>
          <w:lang w:val="cy-GB"/>
        </w:rPr>
      </w:pPr>
      <w:r>
        <w:rPr>
          <w:rFonts w:eastAsia="Times New Roman"/>
          <w:lang w:val="cy-GB"/>
        </w:rPr>
        <w:t>Os yw'n bosibl, trafodwch hyn gyda chydweithiwr a gwnewch nodiadau ar eich casgliadau.</w:t>
      </w:r>
    </w:p>
    <w:p w14:paraId="4C7B9CC5" w14:textId="77777777" w:rsidR="00F73B6F" w:rsidRDefault="00F73B6F">
      <w:pPr>
        <w:divId w:val="812409678"/>
        <w:rPr>
          <w:lang w:val="cy-GB"/>
        </w:rPr>
      </w:pPr>
      <w:r>
        <w:rPr>
          <w:vanish/>
          <w:lang w:val="cy-GB"/>
        </w:rPr>
        <w:t>End of Question</w:t>
      </w:r>
    </w:p>
    <w:p w14:paraId="3D3A0317" w14:textId="77777777" w:rsidR="00F73B6F" w:rsidRDefault="00F73B6F">
      <w:pPr>
        <w:spacing w:before="0" w:beforeAutospacing="0" w:after="0" w:afterAutospacing="0" w:line="240" w:lineRule="auto"/>
        <w:divId w:val="706879835"/>
        <w:rPr>
          <w:rFonts w:ascii="Times New Roman" w:eastAsia="Times New Roman" w:hAnsi="Times New Roman" w:cs="Times New Roman"/>
          <w:i/>
          <w:iCs/>
          <w:color w:val="5C5C5C"/>
          <w:sz w:val="24"/>
          <w:szCs w:val="24"/>
          <w:lang w:val="cy-GB"/>
        </w:rPr>
      </w:pPr>
      <w:bookmarkStart w:id="29" w:name="Session7_FreeResponse1"/>
      <w:bookmarkEnd w:id="29"/>
      <w:r>
        <w:rPr>
          <w:rFonts w:ascii="Times New Roman" w:eastAsia="Times New Roman" w:hAnsi="Times New Roman" w:cs="Times New Roman"/>
          <w:i/>
          <w:iCs/>
          <w:color w:val="5C5C5C"/>
          <w:sz w:val="24"/>
          <w:szCs w:val="24"/>
          <w:lang w:val="cy-GB"/>
        </w:rPr>
        <w:t xml:space="preserve">Provide your answer... </w:t>
      </w:r>
    </w:p>
    <w:p w14:paraId="759554CE" w14:textId="77777777" w:rsidR="00F73B6F" w:rsidRDefault="00F73B6F">
      <w:pPr>
        <w:spacing w:line="240" w:lineRule="auto"/>
        <w:outlineLvl w:val="3"/>
        <w:divId w:val="1383015188"/>
        <w:rPr>
          <w:rFonts w:eastAsia="Times New Roman"/>
          <w:b/>
          <w:bCs/>
          <w:sz w:val="32"/>
          <w:szCs w:val="32"/>
          <w:lang w:val="cy-GB"/>
        </w:rPr>
      </w:pPr>
      <w:bookmarkStart w:id="30" w:name="Session7_Part2"/>
      <w:bookmarkEnd w:id="30"/>
      <w:r>
        <w:rPr>
          <w:rFonts w:eastAsia="Times New Roman"/>
          <w:b/>
          <w:bCs/>
          <w:sz w:val="32"/>
          <w:szCs w:val="32"/>
          <w:lang w:val="cy-GB"/>
        </w:rPr>
        <w:t>Rhan 2: Cwis</w:t>
      </w:r>
    </w:p>
    <w:p w14:paraId="7CE35FAA" w14:textId="77777777" w:rsidR="00F73B6F" w:rsidRDefault="00F73B6F">
      <w:pPr>
        <w:divId w:val="1383015188"/>
        <w:rPr>
          <w:lang w:val="cy-GB"/>
        </w:rPr>
      </w:pPr>
      <w:r>
        <w:rPr>
          <w:vanish/>
          <w:lang w:val="cy-GB"/>
        </w:rPr>
        <w:t>Start of Question</w:t>
      </w:r>
    </w:p>
    <w:p w14:paraId="39D9EE46" w14:textId="77777777" w:rsidR="00F73B6F" w:rsidRDefault="00F73B6F">
      <w:pPr>
        <w:divId w:val="1171993472"/>
        <w:rPr>
          <w:lang w:val="cy-GB"/>
        </w:rPr>
      </w:pPr>
      <w:bookmarkStart w:id="31" w:name="Session7_Question2"/>
      <w:bookmarkEnd w:id="31"/>
      <w:r>
        <w:rPr>
          <w:lang w:val="cy-GB"/>
        </w:rPr>
        <w:t>Cwestiwn 1: Sut mae efelychiad digidol yn helpu i adnabod 'bygythiadau diogelwch cudd'?</w:t>
      </w:r>
    </w:p>
    <w:p w14:paraId="7896D475" w14:textId="77777777" w:rsidR="00F73B6F" w:rsidRDefault="00F73B6F">
      <w:pPr>
        <w:divId w:val="1383015188"/>
        <w:rPr>
          <w:lang w:val="cy-GB"/>
        </w:rPr>
      </w:pPr>
      <w:r>
        <w:rPr>
          <w:vanish/>
          <w:lang w:val="cy-GB"/>
        </w:rPr>
        <w:t>End of Question</w:t>
      </w:r>
    </w:p>
    <w:p w14:paraId="4D619553" w14:textId="77777777" w:rsidR="00F73B6F" w:rsidRDefault="00F73B6F">
      <w:pPr>
        <w:divId w:val="1515142981"/>
        <w:rPr>
          <w:lang w:val="cy-GB"/>
        </w:rPr>
      </w:pPr>
      <w:r>
        <w:rPr>
          <w:lang w:val="cy-GB"/>
        </w:rPr>
        <w:t>a) Drwy gyfyngu hyfforddiant yn llym i wybodaeth ddamcaniaethol.</w:t>
      </w:r>
    </w:p>
    <w:p w14:paraId="33AA5EB4" w14:textId="77777777" w:rsidR="00F73B6F" w:rsidRDefault="00F73B6F">
      <w:pPr>
        <w:divId w:val="1645742070"/>
        <w:rPr>
          <w:lang w:val="cy-GB"/>
        </w:rPr>
      </w:pPr>
      <w:r>
        <w:rPr>
          <w:lang w:val="cy-GB"/>
        </w:rPr>
        <w:t>b) Drwy ddileu'r angen am unrhyw offer hyfforddi corfforol.</w:t>
      </w:r>
    </w:p>
    <w:p w14:paraId="29FFF928" w14:textId="77777777" w:rsidR="00F73B6F" w:rsidRDefault="00F73B6F">
      <w:pPr>
        <w:divId w:val="1875534382"/>
        <w:rPr>
          <w:lang w:val="cy-GB"/>
        </w:rPr>
      </w:pPr>
      <w:r>
        <w:rPr>
          <w:lang w:val="cy-GB"/>
        </w:rPr>
        <w:t xml:space="preserve">c) Drwy ganiatáu ar gyfer efelychiadau mewn amgylcheddau clinigol go iawn (yn y fan a'r lle), datgelu risgiau cudd cyn i niwed ddigwydd. </w:t>
      </w:r>
    </w:p>
    <w:p w14:paraId="5C063E3C" w14:textId="77777777" w:rsidR="00F73B6F" w:rsidRDefault="00F73B6F">
      <w:pPr>
        <w:divId w:val="841553470"/>
        <w:rPr>
          <w:lang w:val="cy-GB"/>
        </w:rPr>
      </w:pPr>
      <w:r>
        <w:rPr>
          <w:lang w:val="cy-GB"/>
        </w:rPr>
        <w:t>d) Drwy ganolbwyntio ar berfformiad unigol yn unig, nid diffygion yn y system.</w:t>
      </w:r>
    </w:p>
    <w:bookmarkStart w:id="32" w:name="View_Session7_Interaction2"/>
    <w:p w14:paraId="768E614E" w14:textId="1FFD63BE" w:rsidR="00F73B6F" w:rsidRDefault="00F73B6F">
      <w:pPr>
        <w:pStyle w:val="navbutton"/>
        <w:divId w:val="1383015188"/>
        <w:rPr>
          <w:lang w:val="cy-GB"/>
        </w:rPr>
      </w:pPr>
      <w:r>
        <w:rPr>
          <w:lang w:val="cy-GB"/>
        </w:rPr>
        <w:fldChar w:fldCharType="begin"/>
      </w:r>
      <w:r>
        <w:rPr>
          <w:lang w:val="cy-GB"/>
        </w:rPr>
        <w:instrText>HYPERLINK "" \l "Session7_Interaction2"</w:instrText>
      </w:r>
      <w:r w:rsidR="003124E1">
        <w:rPr>
          <w:lang w:val="cy-GB"/>
        </w:rPr>
      </w:r>
      <w:r>
        <w:rPr>
          <w:lang w:val="cy-GB"/>
        </w:rPr>
        <w:fldChar w:fldCharType="separate"/>
      </w:r>
      <w:r>
        <w:rPr>
          <w:rStyle w:val="Hyperlink"/>
          <w:lang w:val="cy-GB"/>
        </w:rPr>
        <w:t>View answer - Rhan 2: Cwis</w:t>
      </w:r>
      <w:r>
        <w:rPr>
          <w:lang w:val="cy-GB"/>
        </w:rPr>
        <w:fldChar w:fldCharType="end"/>
      </w:r>
      <w:bookmarkEnd w:id="32"/>
    </w:p>
    <w:p w14:paraId="4F37E18D" w14:textId="77777777" w:rsidR="00F73B6F" w:rsidRDefault="00F73B6F">
      <w:pPr>
        <w:divId w:val="1347903224"/>
        <w:rPr>
          <w:lang w:val="cy-GB"/>
        </w:rPr>
      </w:pPr>
      <w:bookmarkStart w:id="33" w:name="Session7_Part3"/>
      <w:bookmarkEnd w:id="33"/>
      <w:r>
        <w:rPr>
          <w:vanish/>
          <w:lang w:val="cy-GB"/>
        </w:rPr>
        <w:t>Start of Question</w:t>
      </w:r>
    </w:p>
    <w:p w14:paraId="2DD4AD93" w14:textId="77777777" w:rsidR="00F73B6F" w:rsidRDefault="00F73B6F">
      <w:pPr>
        <w:divId w:val="903415270"/>
        <w:rPr>
          <w:lang w:val="cy-GB"/>
        </w:rPr>
      </w:pPr>
      <w:bookmarkStart w:id="34" w:name="Session7_Question3"/>
      <w:bookmarkEnd w:id="34"/>
      <w:r>
        <w:rPr>
          <w:lang w:val="cy-GB"/>
        </w:rPr>
        <w:t xml:space="preserve">Cwestiwn 2: Mae efelychiad digidol yn gwella diogelwch cleifion drwy wella'r broses o ddatblygu sgiliau, yn bennaf drwy’r canlynol: </w:t>
      </w:r>
    </w:p>
    <w:p w14:paraId="5313A197" w14:textId="77777777" w:rsidR="00F73B6F" w:rsidRDefault="00F73B6F">
      <w:pPr>
        <w:divId w:val="1347903224"/>
        <w:rPr>
          <w:lang w:val="cy-GB"/>
        </w:rPr>
      </w:pPr>
      <w:r>
        <w:rPr>
          <w:vanish/>
          <w:lang w:val="cy-GB"/>
        </w:rPr>
        <w:t>End of Question</w:t>
      </w:r>
    </w:p>
    <w:p w14:paraId="332AF8BF" w14:textId="77777777" w:rsidR="00F73B6F" w:rsidRDefault="00F73B6F">
      <w:pPr>
        <w:divId w:val="1121847022"/>
        <w:rPr>
          <w:lang w:val="cy-GB"/>
        </w:rPr>
      </w:pPr>
      <w:r>
        <w:rPr>
          <w:lang w:val="cy-GB"/>
        </w:rPr>
        <w:t>a) Dod i gysylltiad â gweithdrefnau newydd unwaith yn unig.</w:t>
      </w:r>
    </w:p>
    <w:p w14:paraId="12957787" w14:textId="77777777" w:rsidR="00F73B6F" w:rsidRDefault="00F73B6F">
      <w:pPr>
        <w:divId w:val="1870072580"/>
        <w:rPr>
          <w:lang w:val="cy-GB"/>
        </w:rPr>
      </w:pPr>
      <w:r>
        <w:rPr>
          <w:lang w:val="cy-GB"/>
        </w:rPr>
        <w:t>b) Darparu amgylchedd di-risg ar gyfer ymarfer gweithdrefnau cymhleth ac ymatebion brys dro ar ôl tro.</w:t>
      </w:r>
    </w:p>
    <w:p w14:paraId="0B173C1B" w14:textId="77777777" w:rsidR="00F73B6F" w:rsidRDefault="00F73B6F">
      <w:pPr>
        <w:divId w:val="874805383"/>
        <w:rPr>
          <w:lang w:val="cy-GB"/>
        </w:rPr>
      </w:pPr>
      <w:r>
        <w:rPr>
          <w:lang w:val="cy-GB"/>
        </w:rPr>
        <w:t>c) Cywiro pob gwall yn awtomatig heb ymyrraeth gan y dysgwyr.</w:t>
      </w:r>
    </w:p>
    <w:p w14:paraId="156984EB" w14:textId="77777777" w:rsidR="00F73B6F" w:rsidRDefault="00F73B6F">
      <w:pPr>
        <w:divId w:val="2077316217"/>
        <w:rPr>
          <w:lang w:val="cy-GB"/>
        </w:rPr>
      </w:pPr>
      <w:r>
        <w:rPr>
          <w:lang w:val="cy-GB"/>
        </w:rPr>
        <w:t>d) Canolbwyntio'n llwyr ar wybodaeth ddamcaniaethol nad oes angen ei chymhwyso'n ymarferol.</w:t>
      </w:r>
    </w:p>
    <w:bookmarkStart w:id="35" w:name="View_Session7_Interaction3"/>
    <w:p w14:paraId="0C1CEC30" w14:textId="0FC261BF" w:rsidR="00F73B6F" w:rsidRDefault="00F73B6F">
      <w:pPr>
        <w:pStyle w:val="navbutton"/>
        <w:divId w:val="1347903224"/>
        <w:rPr>
          <w:lang w:val="cy-GB"/>
        </w:rPr>
      </w:pPr>
      <w:r>
        <w:rPr>
          <w:lang w:val="cy-GB"/>
        </w:rPr>
        <w:fldChar w:fldCharType="begin"/>
      </w:r>
      <w:r>
        <w:rPr>
          <w:lang w:val="cy-GB"/>
        </w:rPr>
        <w:instrText>HYPERLINK "" \l "Session7_Interaction3"</w:instrText>
      </w:r>
      <w:r w:rsidR="003124E1">
        <w:rPr>
          <w:lang w:val="cy-GB"/>
        </w:rPr>
      </w:r>
      <w:r>
        <w:rPr>
          <w:lang w:val="cy-GB"/>
        </w:rPr>
        <w:fldChar w:fldCharType="separate"/>
      </w:r>
      <w:r>
        <w:rPr>
          <w:rStyle w:val="Hyperlink"/>
          <w:lang w:val="cy-GB"/>
        </w:rPr>
        <w:t>View answer - Part</w:t>
      </w:r>
      <w:r>
        <w:rPr>
          <w:lang w:val="cy-GB"/>
        </w:rPr>
        <w:fldChar w:fldCharType="end"/>
      </w:r>
      <w:bookmarkEnd w:id="35"/>
    </w:p>
    <w:p w14:paraId="4C9DA57C" w14:textId="77777777" w:rsidR="00F73B6F" w:rsidRDefault="00F73B6F">
      <w:pPr>
        <w:divId w:val="1202088548"/>
        <w:rPr>
          <w:lang w:val="cy-GB"/>
        </w:rPr>
      </w:pPr>
      <w:bookmarkStart w:id="36" w:name="Session7_Part4"/>
      <w:bookmarkEnd w:id="36"/>
      <w:r>
        <w:rPr>
          <w:vanish/>
          <w:lang w:val="cy-GB"/>
        </w:rPr>
        <w:t>Start of Question</w:t>
      </w:r>
    </w:p>
    <w:p w14:paraId="56E25ACA" w14:textId="77777777" w:rsidR="00F73B6F" w:rsidRDefault="00F73B6F">
      <w:pPr>
        <w:divId w:val="1750957631"/>
        <w:rPr>
          <w:lang w:val="cy-GB"/>
        </w:rPr>
      </w:pPr>
      <w:bookmarkStart w:id="37" w:name="Session7_Question4"/>
      <w:bookmarkEnd w:id="37"/>
      <w:r>
        <w:rPr>
          <w:lang w:val="cy-GB"/>
        </w:rPr>
        <w:t xml:space="preserve">Cwestiwn 3: Pa agwedd ar waith tîm a chyfathrebu y tynnir sylw ati fel rhywbeth sy'n hanfodol i ddiogelwch cleifion mewn efelychiadau digidol? </w:t>
      </w:r>
    </w:p>
    <w:p w14:paraId="44C1E1EE" w14:textId="77777777" w:rsidR="00F73B6F" w:rsidRDefault="00F73B6F">
      <w:pPr>
        <w:divId w:val="1202088548"/>
        <w:rPr>
          <w:lang w:val="cy-GB"/>
        </w:rPr>
      </w:pPr>
      <w:r>
        <w:rPr>
          <w:vanish/>
          <w:lang w:val="cy-GB"/>
        </w:rPr>
        <w:t>End of Question</w:t>
      </w:r>
    </w:p>
    <w:p w14:paraId="5D054C8A" w14:textId="77777777" w:rsidR="00F73B6F" w:rsidRDefault="00F73B6F">
      <w:pPr>
        <w:divId w:val="1418677165"/>
        <w:rPr>
          <w:lang w:val="cy-GB"/>
        </w:rPr>
      </w:pPr>
      <w:r>
        <w:rPr>
          <w:lang w:val="cy-GB"/>
        </w:rPr>
        <w:t>a) Lleihau'r rhyngweithio rhwng timau rhyngddisgyblaethol.</w:t>
      </w:r>
    </w:p>
    <w:p w14:paraId="2F56253F" w14:textId="77777777" w:rsidR="00F73B6F" w:rsidRDefault="00F73B6F">
      <w:pPr>
        <w:divId w:val="1125389663"/>
        <w:rPr>
          <w:lang w:val="cy-GB"/>
        </w:rPr>
      </w:pPr>
      <w:r>
        <w:rPr>
          <w:lang w:val="cy-GB"/>
        </w:rPr>
        <w:t>b) Hyrwyddo gwell cyfathrebu a chydweithio o fewn timau rhyngddisgyblaethol yn ystod sefyllfaoedd o straen mawr.</w:t>
      </w:r>
    </w:p>
    <w:p w14:paraId="16DFB6EF" w14:textId="77777777" w:rsidR="00F73B6F" w:rsidRDefault="00F73B6F">
      <w:pPr>
        <w:divId w:val="1629583675"/>
        <w:rPr>
          <w:lang w:val="cy-GB"/>
        </w:rPr>
      </w:pPr>
      <w:r>
        <w:rPr>
          <w:lang w:val="cy-GB"/>
        </w:rPr>
        <w:t>c) Annog unigolion i wneud penderfyniadau heb fewnbwn y tîm.</w:t>
      </w:r>
    </w:p>
    <w:p w14:paraId="1F79A885" w14:textId="77777777" w:rsidR="00F73B6F" w:rsidRDefault="00F73B6F">
      <w:pPr>
        <w:divId w:val="142507245"/>
        <w:rPr>
          <w:lang w:val="cy-GB"/>
        </w:rPr>
      </w:pPr>
      <w:r>
        <w:rPr>
          <w:lang w:val="cy-GB"/>
        </w:rPr>
        <w:t>d) Cyfyngu ar ymwybyddiaeth o rolau ymysg aelodau'r tîm.</w:t>
      </w:r>
    </w:p>
    <w:bookmarkStart w:id="38" w:name="View_Session7_Interaction4"/>
    <w:p w14:paraId="1942CAEA" w14:textId="51EA472D" w:rsidR="00F73B6F" w:rsidRDefault="00F73B6F">
      <w:pPr>
        <w:pStyle w:val="navbutton"/>
        <w:divId w:val="1202088548"/>
        <w:rPr>
          <w:lang w:val="cy-GB"/>
        </w:rPr>
      </w:pPr>
      <w:r>
        <w:rPr>
          <w:lang w:val="cy-GB"/>
        </w:rPr>
        <w:fldChar w:fldCharType="begin"/>
      </w:r>
      <w:r>
        <w:rPr>
          <w:lang w:val="cy-GB"/>
        </w:rPr>
        <w:instrText>HYPERLINK "" \l "Session7_Interaction4"</w:instrText>
      </w:r>
      <w:r w:rsidR="003124E1">
        <w:rPr>
          <w:lang w:val="cy-GB"/>
        </w:rPr>
      </w:r>
      <w:r>
        <w:rPr>
          <w:lang w:val="cy-GB"/>
        </w:rPr>
        <w:fldChar w:fldCharType="separate"/>
      </w:r>
      <w:r>
        <w:rPr>
          <w:rStyle w:val="Hyperlink"/>
          <w:lang w:val="cy-GB"/>
        </w:rPr>
        <w:t>View answer - Part</w:t>
      </w:r>
      <w:r>
        <w:rPr>
          <w:lang w:val="cy-GB"/>
        </w:rPr>
        <w:fldChar w:fldCharType="end"/>
      </w:r>
      <w:bookmarkEnd w:id="38"/>
    </w:p>
    <w:p w14:paraId="326F2942" w14:textId="77777777" w:rsidR="00F73B6F" w:rsidRDefault="00F73B6F">
      <w:pPr>
        <w:divId w:val="2050714103"/>
        <w:rPr>
          <w:lang w:val="cy-GB"/>
        </w:rPr>
      </w:pPr>
      <w:r>
        <w:rPr>
          <w:vanish/>
          <w:lang w:val="cy-GB"/>
        </w:rPr>
        <w:t>End of Activity</w:t>
      </w:r>
    </w:p>
    <w:p w14:paraId="02B092BB"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11349E31" w14:textId="77777777" w:rsidR="00F73B6F" w:rsidRDefault="00F73B6F">
      <w:pPr>
        <w:pStyle w:val="Heading2"/>
        <w:divId w:val="1507477027"/>
        <w:rPr>
          <w:rFonts w:eastAsia="Times New Roman"/>
          <w:lang w:val="cy-GB"/>
        </w:rPr>
      </w:pPr>
      <w:bookmarkStart w:id="39" w:name="Session8"/>
      <w:bookmarkEnd w:id="39"/>
      <w:r>
        <w:rPr>
          <w:rFonts w:eastAsia="Times New Roman"/>
          <w:lang w:val="cy-GB"/>
        </w:rPr>
        <w:t>6 Canllawiau efelychu digidol ym maes gofal iechyd</w:t>
      </w:r>
    </w:p>
    <w:p w14:paraId="2AA573AD" w14:textId="77777777" w:rsidR="00F73B6F" w:rsidRDefault="00F73B6F">
      <w:pPr>
        <w:divId w:val="1507477027"/>
        <w:rPr>
          <w:lang w:val="cy-GB"/>
        </w:rPr>
      </w:pPr>
      <w:r>
        <w:rPr>
          <w:lang w:val="cy-GB"/>
        </w:rPr>
        <w:t xml:space="preserve">Mae canllawiau ar gyfer gweithredu efelychiad digidol mewn gofal iechyd ar gael mewn nifer o fframweithiau a phecynnau cymorth cynhwysfawr. Mae'r rhestr hon yn crynhoi nifer o'r ffynonellau hyn a'u dulliau gweithredu: </w:t>
      </w:r>
    </w:p>
    <w:p w14:paraId="28537E54" w14:textId="77777777" w:rsidR="00F73B6F" w:rsidRDefault="00F73B6F">
      <w:pPr>
        <w:numPr>
          <w:ilvl w:val="0"/>
          <w:numId w:val="10"/>
        </w:numPr>
        <w:spacing w:before="0" w:beforeAutospacing="0" w:after="0" w:afterAutospacing="0"/>
        <w:ind w:left="1500" w:right="780"/>
        <w:divId w:val="1507477027"/>
        <w:rPr>
          <w:rFonts w:eastAsia="Times New Roman"/>
          <w:lang w:val="cy-GB"/>
        </w:rPr>
      </w:pPr>
      <w:r>
        <w:rPr>
          <w:rFonts w:eastAsia="Times New Roman"/>
          <w:lang w:val="cy-GB"/>
        </w:rPr>
        <w:t xml:space="preserve">Gweledigaeth strategol genedlaethol ar gyfer efelychu ym maes iechyd a gofal: mae'r ddogfen hon yn amlinellu gweledigaeth ar gyfer integreiddio efelychu a thechnolegau dysgu ymdrochol mewn addysg ac ymarfer gofal iechyd. Mae'n pwysleisio pwysigrwydd arweinyddiaeth strategol, cydweithio ymysg rhanddeiliaid, a defnyddio technoleg i wella gofal cleifion a llesiant staff. </w:t>
      </w:r>
    </w:p>
    <w:p w14:paraId="2622251F" w14:textId="77777777" w:rsidR="00F73B6F" w:rsidRDefault="00F73B6F">
      <w:pPr>
        <w:numPr>
          <w:ilvl w:val="0"/>
          <w:numId w:val="10"/>
        </w:numPr>
        <w:spacing w:before="0" w:beforeAutospacing="0" w:after="0" w:afterAutospacing="0"/>
        <w:ind w:left="1500" w:right="780"/>
        <w:divId w:val="1507477027"/>
        <w:rPr>
          <w:rFonts w:eastAsia="Times New Roman"/>
          <w:lang w:val="cy-GB"/>
        </w:rPr>
      </w:pPr>
      <w:r>
        <w:rPr>
          <w:rFonts w:eastAsia="Times New Roman"/>
          <w:lang w:val="cy-GB"/>
        </w:rPr>
        <w:t xml:space="preserve">Fframwaith cenedlaethol ar gyfer Addysg Seiliedig ar Efelychu (SBE): datblygwyd hwn gan Health Education England (2018) ac mae'n cyflwyno egwyddorion arweiniol ar gyfer datblygu, darparu a chomisiynu addysg seiliedig ar efelychu. Mae'n canolbwyntio ar ganlyniadau ansawdd, arweinyddiaeth a llywodraethiant, dyrannu adnoddau strategol, datblygu cyfadrannau amlbroffesiwn, a sicrhau ansawdd. </w:t>
      </w:r>
    </w:p>
    <w:p w14:paraId="06F6F07B" w14:textId="77777777" w:rsidR="00F73B6F" w:rsidRDefault="00F73B6F">
      <w:pPr>
        <w:numPr>
          <w:ilvl w:val="0"/>
          <w:numId w:val="10"/>
        </w:numPr>
        <w:spacing w:before="0" w:beforeAutospacing="0" w:after="0" w:afterAutospacing="0"/>
        <w:ind w:left="1500" w:right="780"/>
        <w:divId w:val="1507477027"/>
        <w:rPr>
          <w:rFonts w:eastAsia="Times New Roman"/>
          <w:lang w:val="cy-GB"/>
        </w:rPr>
      </w:pPr>
      <w:r>
        <w:rPr>
          <w:rFonts w:eastAsia="Times New Roman"/>
          <w:lang w:val="cy-GB"/>
        </w:rPr>
        <w:t xml:space="preserve">Pecyn cymorth cenedlaethol ar gyfer efelychu ym maes iechyd a gofal: Mae'r pecyn cymorth hwn yn cefnogi'r gwaith o weithredu addysg sy'n seiliedig ar efelychu drwy roi canllawiau ymarferol ar ddatblygu cyfadrannau, dyrannu adnoddau a sicrhau ansawdd. Ei nod yw sicrhau safonau uchel wrth ddatblygu a darparu hyfforddiant efelychu. </w:t>
      </w:r>
    </w:p>
    <w:p w14:paraId="4A744678" w14:textId="128D4FDA" w:rsidR="00F73B6F" w:rsidRDefault="00F73B6F">
      <w:pPr>
        <w:numPr>
          <w:ilvl w:val="0"/>
          <w:numId w:val="10"/>
        </w:numPr>
        <w:spacing w:before="0" w:beforeAutospacing="0" w:after="0" w:afterAutospacing="0"/>
        <w:ind w:left="1500" w:right="780"/>
        <w:divId w:val="1507477027"/>
        <w:rPr>
          <w:rFonts w:eastAsia="Times New Roman"/>
          <w:lang w:val="cy-GB"/>
        </w:rPr>
      </w:pPr>
      <w:r>
        <w:rPr>
          <w:rFonts w:eastAsia="Times New Roman"/>
          <w:lang w:val="cy-GB"/>
        </w:rPr>
        <w:t>Mae’r Cyngor Nyrsio a Bydwreigiaeth (</w:t>
      </w:r>
      <w:hyperlink r:id="rId19" w:history="1">
        <w:r>
          <w:rPr>
            <w:rStyle w:val="Hyperlink"/>
            <w:rFonts w:eastAsia="Times New Roman"/>
            <w:lang w:val="cy-GB"/>
          </w:rPr>
          <w:t>NMC, 2024</w:t>
        </w:r>
      </w:hyperlink>
      <w:r>
        <w:rPr>
          <w:rFonts w:eastAsia="Times New Roman"/>
          <w:lang w:val="cy-GB"/>
        </w:rPr>
        <w:t xml:space="preserve">) yn diffinio efelychiad mewn addysg fel a ganlyn:: ‘Dull addysgol sy'n defnyddio amrywiaeth o ddulliau i gefnogi myfyrwyr i ddatblygu eu gwybodaeth, eu hymddygiadau a'u sgiliau, gyda'r cyfle i ailadrodd, rhoi adborth, gwerthuso a myfyrio i gyflawni canlyniadau eu rhaglen a chael eu cadarnhau fel rhai sy'n gallu ymarfer yn ddiogel ac yn effeithiol.’ Mae'r diffiniad hwn yn pwysleisio'r defnydd o dechnegau efelychu amrywiol i wella dysgu, gan sicrhau y gall myfyrwyr ymarfer a mireinio eu sgiliau mewn amgylchedd a reolir cyn eu cymhwyso mewn lleoliadau yn y byd go iawn. </w:t>
      </w:r>
    </w:p>
    <w:p w14:paraId="69C054BD" w14:textId="77777777" w:rsidR="00F73B6F" w:rsidRDefault="00F73B6F">
      <w:pPr>
        <w:divId w:val="1507477027"/>
        <w:rPr>
          <w:lang w:val="cy-GB"/>
        </w:rPr>
      </w:pPr>
      <w:r>
        <w:rPr>
          <w:lang w:val="cy-GB"/>
        </w:rPr>
        <w:t xml:space="preserve">Gyda'i gilydd, mae'r adnoddau canlynol yn cynnig sylfaen gadarn ar gyfer integreiddio efelychiad digidol i ofal iechyd, gan sicrhau ei fod yn cael ei ddefnyddio'n effeithiol i wella hyfforddiant, diogelwch cleifion, ac ansawdd gofal cyffredinol. </w:t>
      </w:r>
    </w:p>
    <w:p w14:paraId="127FCD20" w14:textId="0CA4FC1B" w:rsidR="00F73B6F" w:rsidRDefault="003124E1">
      <w:pPr>
        <w:numPr>
          <w:ilvl w:val="0"/>
          <w:numId w:val="11"/>
        </w:numPr>
        <w:spacing w:before="0" w:beforeAutospacing="0" w:after="0" w:afterAutospacing="0"/>
        <w:ind w:left="1500" w:right="780"/>
        <w:divId w:val="1507477027"/>
        <w:rPr>
          <w:rFonts w:eastAsia="Times New Roman"/>
          <w:lang w:val="cy-GB"/>
        </w:rPr>
      </w:pPr>
      <w:hyperlink r:id="rId20" w:history="1">
        <w:r w:rsidR="00F73B6F">
          <w:rPr>
            <w:rStyle w:val="Hyperlink"/>
            <w:rFonts w:eastAsia="Times New Roman"/>
            <w:lang w:val="cy-GB"/>
          </w:rPr>
          <w:t>Gwella addysg, ymarfer clinigol a llesiant staff. Gweledigaeth genedlaethol ar gyfer rôl technolegau efelychu a dysgu ymdrochol mewn iechyd a gofal</w:t>
        </w:r>
      </w:hyperlink>
      <w:r w:rsidR="00F73B6F">
        <w:rPr>
          <w:rFonts w:eastAsia="Times New Roman"/>
          <w:lang w:val="cy-GB"/>
        </w:rPr>
        <w:t xml:space="preserve"> (HEE, 2020). </w:t>
      </w:r>
    </w:p>
    <w:p w14:paraId="4BECFEC5" w14:textId="2ECEE228" w:rsidR="00F73B6F" w:rsidRDefault="003124E1">
      <w:pPr>
        <w:numPr>
          <w:ilvl w:val="0"/>
          <w:numId w:val="11"/>
        </w:numPr>
        <w:spacing w:before="0" w:beforeAutospacing="0" w:after="0" w:afterAutospacing="0"/>
        <w:ind w:left="1500" w:right="780"/>
        <w:divId w:val="1507477027"/>
        <w:rPr>
          <w:rFonts w:eastAsia="Times New Roman"/>
          <w:lang w:val="cy-GB"/>
        </w:rPr>
      </w:pPr>
      <w:hyperlink r:id="rId21" w:history="1">
        <w:r w:rsidR="00F73B6F">
          <w:rPr>
            <w:rStyle w:val="Hyperlink"/>
            <w:rFonts w:eastAsia="Times New Roman"/>
            <w:lang w:val="cy-GB"/>
          </w:rPr>
          <w:t>Fframwaith cenedlaethol ar gyfer addysg seiliedig ar efelychu</w:t>
        </w:r>
      </w:hyperlink>
      <w:r w:rsidR="00F73B6F">
        <w:rPr>
          <w:rFonts w:eastAsia="Times New Roman"/>
          <w:lang w:val="cy-GB"/>
        </w:rPr>
        <w:t xml:space="preserve"> (HEE, 2018). </w:t>
      </w:r>
    </w:p>
    <w:p w14:paraId="5DF6A39B" w14:textId="53BDECB0" w:rsidR="00F73B6F" w:rsidRDefault="003124E1">
      <w:pPr>
        <w:numPr>
          <w:ilvl w:val="0"/>
          <w:numId w:val="11"/>
        </w:numPr>
        <w:spacing w:before="0" w:beforeAutospacing="0" w:after="0" w:afterAutospacing="0"/>
        <w:ind w:left="1500" w:right="780"/>
        <w:divId w:val="1507477027"/>
        <w:rPr>
          <w:rFonts w:eastAsia="Times New Roman"/>
          <w:lang w:val="cy-GB"/>
        </w:rPr>
      </w:pPr>
      <w:hyperlink r:id="rId22" w:history="1">
        <w:r w:rsidR="00F73B6F">
          <w:rPr>
            <w:rStyle w:val="Hyperlink"/>
            <w:rFonts w:eastAsia="Times New Roman"/>
            <w:lang w:val="cy-GB"/>
          </w:rPr>
          <w:t>Safonau ASPiH 2023 – ASPiH</w:t>
        </w:r>
      </w:hyperlink>
      <w:r w:rsidR="00F73B6F">
        <w:rPr>
          <w:rFonts w:eastAsia="Times New Roman"/>
          <w:lang w:val="cy-GB"/>
        </w:rPr>
        <w:t xml:space="preserve"> (ASPiH, 2023.) </w:t>
      </w:r>
    </w:p>
    <w:p w14:paraId="59EF5B8E" w14:textId="59AFFD22" w:rsidR="00F73B6F" w:rsidRDefault="003124E1">
      <w:pPr>
        <w:numPr>
          <w:ilvl w:val="0"/>
          <w:numId w:val="11"/>
        </w:numPr>
        <w:spacing w:before="0" w:beforeAutospacing="0" w:after="0" w:afterAutospacing="0"/>
        <w:ind w:left="1500" w:right="780"/>
        <w:divId w:val="1507477027"/>
        <w:rPr>
          <w:rFonts w:eastAsia="Times New Roman"/>
          <w:lang w:val="cy-GB"/>
        </w:rPr>
      </w:pPr>
      <w:hyperlink r:id="rId23" w:history="1">
        <w:r w:rsidR="00F73B6F">
          <w:rPr>
            <w:rStyle w:val="Hyperlink"/>
            <w:rFonts w:eastAsia="Times New Roman"/>
            <w:lang w:val="cy-GB"/>
          </w:rPr>
          <w:t>Safonau Arfer Gorau Efelychiad Gofal Iechyd</w:t>
        </w:r>
      </w:hyperlink>
      <w:r w:rsidR="00F73B6F">
        <w:rPr>
          <w:rFonts w:eastAsia="Times New Roman"/>
          <w:lang w:val="cy-GB"/>
        </w:rPr>
        <w:t xml:space="preserve"> (INACSL, 2021). </w:t>
      </w:r>
    </w:p>
    <w:p w14:paraId="4E984627" w14:textId="35EBFEF1" w:rsidR="00F73B6F" w:rsidRDefault="003124E1">
      <w:pPr>
        <w:numPr>
          <w:ilvl w:val="0"/>
          <w:numId w:val="11"/>
        </w:numPr>
        <w:spacing w:before="0" w:beforeAutospacing="0" w:after="0" w:afterAutospacing="0"/>
        <w:ind w:left="1500" w:right="780"/>
        <w:divId w:val="1507477027"/>
        <w:rPr>
          <w:rFonts w:eastAsia="Times New Roman"/>
          <w:lang w:val="cy-GB"/>
        </w:rPr>
      </w:pPr>
      <w:hyperlink r:id="rId24" w:history="1">
        <w:r w:rsidR="00F73B6F">
          <w:rPr>
            <w:rStyle w:val="Hyperlink"/>
            <w:rFonts w:eastAsia="Times New Roman"/>
            <w:lang w:val="cy-GB"/>
          </w:rPr>
          <w:t>Safonau i sefydliadau sy'n darparu efelychiad</w:t>
        </w:r>
      </w:hyperlink>
      <w:r w:rsidR="00F73B6F">
        <w:rPr>
          <w:rFonts w:eastAsia="Times New Roman"/>
          <w:lang w:val="cy-GB"/>
        </w:rPr>
        <w:t xml:space="preserve"> (ASPiH &amp; HEE, 2022). </w:t>
      </w:r>
    </w:p>
    <w:p w14:paraId="42C831C4" w14:textId="4FB1216B" w:rsidR="00F73B6F" w:rsidRDefault="003124E1">
      <w:pPr>
        <w:numPr>
          <w:ilvl w:val="0"/>
          <w:numId w:val="11"/>
        </w:numPr>
        <w:spacing w:before="0" w:beforeAutospacing="0" w:after="0" w:afterAutospacing="0"/>
        <w:ind w:left="1500" w:right="780"/>
        <w:divId w:val="1507477027"/>
        <w:rPr>
          <w:rFonts w:eastAsia="Times New Roman"/>
          <w:lang w:val="cy-GB"/>
        </w:rPr>
      </w:pPr>
      <w:hyperlink r:id="rId25" w:history="1">
        <w:r w:rsidR="00F73B6F">
          <w:rPr>
            <w:rStyle w:val="Hyperlink"/>
            <w:rFonts w:eastAsia="Times New Roman"/>
            <w:lang w:val="cy-GB"/>
          </w:rPr>
          <w:t>Pecyn cymorth cenedlaethol i gefnogi'r defnydd o efelychu ym maes iechyd a gofal</w:t>
        </w:r>
      </w:hyperlink>
      <w:r w:rsidR="00F73B6F">
        <w:rPr>
          <w:rFonts w:eastAsia="Times New Roman"/>
          <w:lang w:val="cy-GB"/>
        </w:rPr>
        <w:t xml:space="preserve"> (HEE, 2021). </w:t>
      </w:r>
    </w:p>
    <w:p w14:paraId="1529FFC0" w14:textId="77777777" w:rsidR="00F73B6F" w:rsidRDefault="00F73B6F">
      <w:pPr>
        <w:pStyle w:val="Heading2"/>
        <w:divId w:val="908073458"/>
        <w:rPr>
          <w:rFonts w:eastAsia="Times New Roman"/>
          <w:lang w:val="cy-GB"/>
        </w:rPr>
      </w:pPr>
      <w:bookmarkStart w:id="40" w:name="Session8_Section1"/>
      <w:bookmarkEnd w:id="40"/>
      <w:r>
        <w:rPr>
          <w:rFonts w:eastAsia="Times New Roman"/>
          <w:lang w:val="cy-GB"/>
        </w:rPr>
        <w:t>6.1 Strategaeth addysg a hyfforddiant Cymru gyfan sy'n seiliedig ar efelychu</w:t>
      </w:r>
    </w:p>
    <w:p w14:paraId="07453089" w14:textId="77777777" w:rsidR="00F73B6F" w:rsidRDefault="00F73B6F">
      <w:pPr>
        <w:divId w:val="908073458"/>
        <w:rPr>
          <w:lang w:val="cy-GB"/>
        </w:rPr>
      </w:pPr>
      <w:r>
        <w:rPr>
          <w:lang w:val="cy-GB"/>
        </w:rPr>
        <w:t xml:space="preserve">Mae strategaeth addysg a hyfforddiant Cymru gyfan sy'n seiliedig ar efelychu yn gynllun cynhwysfawr a ddatblygwyd i wella addysg a hyfforddiant sy'n seiliedig ar efelychu (SBET) ar draws y gweithlu gofal iechyd yng Nghymru (AaGIC, 2022). Dyma rai pwyntiau allweddol: </w:t>
      </w:r>
    </w:p>
    <w:p w14:paraId="0463ABB3" w14:textId="77777777" w:rsidR="00F73B6F" w:rsidRDefault="00F73B6F">
      <w:pPr>
        <w:numPr>
          <w:ilvl w:val="0"/>
          <w:numId w:val="12"/>
        </w:numPr>
        <w:spacing w:before="0" w:beforeAutospacing="0" w:after="0" w:afterAutospacing="0"/>
        <w:ind w:left="1500" w:right="780"/>
        <w:divId w:val="908073458"/>
        <w:rPr>
          <w:rFonts w:eastAsia="Times New Roman"/>
          <w:lang w:val="cy-GB"/>
        </w:rPr>
      </w:pPr>
      <w:r>
        <w:rPr>
          <w:rFonts w:eastAsia="Times New Roman"/>
          <w:lang w:val="cy-GB"/>
        </w:rPr>
        <w:t xml:space="preserve">Dull cydweithredol a chydlynol: mae'r strategaeth yn pwysleisio dull cydweithredol a chydlynol i sicrhau addysg a hyfforddiant sy'n seiliedig ar efelychu o ansawdd uchel, rhyngbroffesiynol a hygyrch. Mae hyn yn cynnwys ymgysylltu ag amrywiol randdeiliaid, gan gynnwys gweithwyr gofal iechyd proffesiynol, addysgwyr a chynrychiolwyr lleyg. </w:t>
      </w:r>
    </w:p>
    <w:p w14:paraId="7EBEA0C7" w14:textId="77777777" w:rsidR="00F73B6F" w:rsidRDefault="00F73B6F">
      <w:pPr>
        <w:numPr>
          <w:ilvl w:val="0"/>
          <w:numId w:val="12"/>
        </w:numPr>
        <w:spacing w:before="0" w:beforeAutospacing="0" w:after="0" w:afterAutospacing="0"/>
        <w:ind w:left="1500" w:right="780"/>
        <w:divId w:val="908073458"/>
        <w:rPr>
          <w:rFonts w:eastAsia="Times New Roman"/>
          <w:lang w:val="cy-GB"/>
        </w:rPr>
      </w:pPr>
      <w:r>
        <w:rPr>
          <w:rFonts w:eastAsia="Times New Roman"/>
          <w:lang w:val="cy-GB"/>
        </w:rPr>
        <w:t xml:space="preserve">Nodau ac amcanion strategol: mae'r strategaeth yn amlinellu nifer o nodau strategol, gan gynnwys gwella diogelwch cleifion a defnyddwyr gwasanaethau, gwella profiadau dysgu, a sicrhau cost-effeithiolrwydd. Mae hefyd yn canolbwyntio ar hyrwyddo ansawdd, datblygu cyfadrannau, a defnyddio llwyfannau digidol. </w:t>
      </w:r>
    </w:p>
    <w:p w14:paraId="722AFFAE" w14:textId="77777777" w:rsidR="00F73B6F" w:rsidRDefault="00F73B6F">
      <w:pPr>
        <w:numPr>
          <w:ilvl w:val="0"/>
          <w:numId w:val="12"/>
        </w:numPr>
        <w:spacing w:before="0" w:beforeAutospacing="0" w:after="0" w:afterAutospacing="0"/>
        <w:ind w:left="1500" w:right="780"/>
        <w:divId w:val="908073458"/>
        <w:rPr>
          <w:rFonts w:eastAsia="Times New Roman"/>
          <w:lang w:val="cy-GB"/>
        </w:rPr>
      </w:pPr>
      <w:r>
        <w:rPr>
          <w:rFonts w:eastAsia="Times New Roman"/>
          <w:lang w:val="cy-GB"/>
        </w:rPr>
        <w:t xml:space="preserve">Gweithredu a gwerthuso: mae'r strategaeth yn cynnwys cynlluniau manwl ar gyfer gweithredu a gwerthuso, gan sicrhau bod y mentrau'n cael eu hintegreiddio'n effeithiol i'r system gofal iechyd. Mae hyn yn cynnwys datblygiad proffesiynol parhaus, adolygiadau perfformiad, a defnyddio technolegau ymdrochol. </w:t>
      </w:r>
    </w:p>
    <w:p w14:paraId="769FAD1E" w14:textId="77777777" w:rsidR="00F73B6F" w:rsidRDefault="00F73B6F">
      <w:pPr>
        <w:numPr>
          <w:ilvl w:val="0"/>
          <w:numId w:val="12"/>
        </w:numPr>
        <w:spacing w:before="0" w:beforeAutospacing="0" w:after="0" w:afterAutospacing="0"/>
        <w:ind w:left="1500" w:right="780"/>
        <w:divId w:val="908073458"/>
        <w:rPr>
          <w:rFonts w:eastAsia="Times New Roman"/>
          <w:lang w:val="cy-GB"/>
        </w:rPr>
      </w:pPr>
      <w:r>
        <w:rPr>
          <w:rFonts w:eastAsia="Times New Roman"/>
          <w:lang w:val="cy-GB"/>
        </w:rPr>
        <w:t xml:space="preserve">Cefnogi darpariaeth efelychu: mae'r strategaeth yn rhoi arweiniad ar gefnogi darpariaeth efelychu, gan gynnwys hygyrchedd, datblygiad rhyngbroffesiynol, ac ymchwil. Ei nod yw creu fframwaith addysg cynaliadwy o ansawdd uchel sy'n seiliedig ar efelychu. </w:t>
      </w:r>
    </w:p>
    <w:p w14:paraId="66C1624A" w14:textId="77777777" w:rsidR="00F73B6F" w:rsidRDefault="00F73B6F">
      <w:pPr>
        <w:divId w:val="908073458"/>
        <w:rPr>
          <w:lang w:val="cy-GB"/>
        </w:rPr>
      </w:pPr>
      <w:r>
        <w:rPr>
          <w:lang w:val="cy-GB"/>
        </w:rPr>
        <w:t>Mae strategaeth addysg a hyfforddiant Cymru gyfan sy'n seiliedig ar efelychu yn cefnogi efelychiad mewn sawl ffordd:</w:t>
      </w:r>
    </w:p>
    <w:p w14:paraId="23E49D9B" w14:textId="77777777" w:rsidR="00F73B6F" w:rsidRDefault="00F73B6F">
      <w:pPr>
        <w:numPr>
          <w:ilvl w:val="0"/>
          <w:numId w:val="13"/>
        </w:numPr>
        <w:spacing w:before="0" w:beforeAutospacing="0" w:after="0" w:afterAutospacing="0"/>
        <w:ind w:left="1500" w:right="780"/>
        <w:divId w:val="908073458"/>
        <w:rPr>
          <w:rFonts w:eastAsia="Times New Roman"/>
          <w:lang w:val="cy-GB"/>
        </w:rPr>
      </w:pPr>
      <w:r>
        <w:rPr>
          <w:rFonts w:eastAsia="Times New Roman"/>
          <w:lang w:val="cy-GB"/>
        </w:rPr>
        <w:t xml:space="preserve">Dysgu cydweithredol: mae'r strategaeth yn hyrwyddo dull cydweithredol a chydlynol o ymdrin ag addysg a hyfforddiant sy'n seiliedig ar efelychu, gan ymgysylltu ag amrywiol randdeiliaid, gan gynnwys gweithwyr gofal iechyd proffesiynol, addysgwyr a chynrychiolwyr lleyg. </w:t>
      </w:r>
    </w:p>
    <w:p w14:paraId="147F0C4B" w14:textId="77777777" w:rsidR="00F73B6F" w:rsidRDefault="00F73B6F">
      <w:pPr>
        <w:numPr>
          <w:ilvl w:val="0"/>
          <w:numId w:val="13"/>
        </w:numPr>
        <w:spacing w:before="0" w:beforeAutospacing="0" w:after="0" w:afterAutospacing="0"/>
        <w:ind w:left="1500" w:right="780"/>
        <w:divId w:val="908073458"/>
        <w:rPr>
          <w:rFonts w:eastAsia="Times New Roman"/>
          <w:lang w:val="cy-GB"/>
        </w:rPr>
      </w:pPr>
      <w:r>
        <w:rPr>
          <w:rFonts w:eastAsia="Times New Roman"/>
          <w:lang w:val="cy-GB"/>
        </w:rPr>
        <w:t xml:space="preserve">Ansawdd a diogelwch: mae'n pwysleisio gwella diogelwch, profiadau a chanlyniadau cleifion a defnyddwyr gwasanaethau drwy addysg a hyfforddiant sy'n seiliedig ar efelychu o ansawdd uchel. Mae hyn yn cynnwys gweithredu arferion gorau ac egwyddorion gwella ansawdd. </w:t>
      </w:r>
    </w:p>
    <w:p w14:paraId="69074993" w14:textId="77777777" w:rsidR="00F73B6F" w:rsidRDefault="00F73B6F">
      <w:pPr>
        <w:numPr>
          <w:ilvl w:val="0"/>
          <w:numId w:val="13"/>
        </w:numPr>
        <w:spacing w:before="0" w:beforeAutospacing="0" w:after="0" w:afterAutospacing="0"/>
        <w:ind w:left="1500" w:right="780"/>
        <w:divId w:val="908073458"/>
        <w:rPr>
          <w:rFonts w:eastAsia="Times New Roman"/>
          <w:lang w:val="cy-GB"/>
        </w:rPr>
      </w:pPr>
      <w:r>
        <w:rPr>
          <w:rFonts w:eastAsia="Times New Roman"/>
          <w:lang w:val="cy-GB"/>
        </w:rPr>
        <w:t xml:space="preserve">Hygyrchedd a chynhwysiant: Mae'r strategaeth yn sicrhau bod addysg a hyfforddiant sy'n seiliedig ar efelychu yn hygyrch ac yn gynhwysol, gan roi cyfleoedd ar gyfer datblygiad rhyngbroffesiynol a datblygiad proffesiynol parhaus. </w:t>
      </w:r>
    </w:p>
    <w:p w14:paraId="579E6C4F" w14:textId="77777777" w:rsidR="00F73B6F" w:rsidRDefault="00F73B6F">
      <w:pPr>
        <w:numPr>
          <w:ilvl w:val="0"/>
          <w:numId w:val="13"/>
        </w:numPr>
        <w:spacing w:before="0" w:beforeAutospacing="0" w:after="0" w:afterAutospacing="0"/>
        <w:ind w:left="1500" w:right="780"/>
        <w:divId w:val="908073458"/>
        <w:rPr>
          <w:rFonts w:eastAsia="Times New Roman"/>
          <w:lang w:val="cy-GB"/>
        </w:rPr>
      </w:pPr>
      <w:r>
        <w:rPr>
          <w:rFonts w:eastAsia="Times New Roman"/>
          <w:lang w:val="cy-GB"/>
        </w:rPr>
        <w:t xml:space="preserve">Llwyfannau digidol a thechnolegau ymdrochol: mae'n annog defnyddio llwyfannau digidol a thechnolegau ymdrochol i wella profiadau dysgu a gwneud efelychu'n fwy effeithiol a diddorol. </w:t>
      </w:r>
    </w:p>
    <w:p w14:paraId="73ADFFB8" w14:textId="77777777" w:rsidR="00F73B6F" w:rsidRDefault="00F73B6F">
      <w:pPr>
        <w:numPr>
          <w:ilvl w:val="0"/>
          <w:numId w:val="13"/>
        </w:numPr>
        <w:spacing w:before="0" w:beforeAutospacing="0" w:after="0" w:afterAutospacing="0"/>
        <w:ind w:left="1500" w:right="780"/>
        <w:divId w:val="908073458"/>
        <w:rPr>
          <w:rFonts w:eastAsia="Times New Roman"/>
          <w:lang w:val="cy-GB"/>
        </w:rPr>
      </w:pPr>
      <w:r>
        <w:rPr>
          <w:rFonts w:eastAsia="Times New Roman"/>
          <w:lang w:val="cy-GB"/>
        </w:rPr>
        <w:t xml:space="preserve">Datblygu cyfadrannau: mae'r strategaeth yn cefnogi'r gwaith o ddatblygu cyfadran fedrus i ddarparu hyfforddiant efelychu o ansawdd uchel. Mae hyn yn cynnwys rhoi adnoddau ac arweiniad ar gyfer datblygu cyfadrannau ac adolygiadau perfformiad. Cynnwys Dysgu Parhaus: Mae'r strategaeth yn pwysleisio pwysigrwydd DPP i sicrhau bod gweithwyr gofal iechyd proffesiynol yn diweddaru eu sgiliau a'u gwybodaeth yn barhaus. Mae hyn yn cynnwys sesiynau hyfforddi rheolaidd, gweithdai, a mynediad at y technolegau a'r methodolegau efelychu diweddaraf. </w:t>
      </w:r>
    </w:p>
    <w:p w14:paraId="75381AB2" w14:textId="77777777" w:rsidR="00F73B6F" w:rsidRDefault="00F73B6F">
      <w:pPr>
        <w:numPr>
          <w:ilvl w:val="0"/>
          <w:numId w:val="13"/>
        </w:numPr>
        <w:spacing w:before="0" w:beforeAutospacing="0" w:after="0" w:afterAutospacing="0"/>
        <w:ind w:left="1500" w:right="780"/>
        <w:divId w:val="908073458"/>
        <w:rPr>
          <w:rFonts w:eastAsia="Times New Roman"/>
          <w:lang w:val="cy-GB"/>
        </w:rPr>
      </w:pPr>
      <w:r>
        <w:rPr>
          <w:rFonts w:eastAsia="Times New Roman"/>
          <w:lang w:val="cy-GB"/>
        </w:rPr>
        <w:t xml:space="preserve">Datblygiad rhyngbroffesiynol: mae'r strategaeth yn hyrwyddo datblygiad rhyngbroffesiynol drwy annog sesiynau hyfforddi cydweithredol lle gall gweithwyr gofal iechyd proffesiynol o wahanol ddisgyblaethau ddysgu ac ymarfer gyda'i gilydd. Mae hyn yn helpu i wella gwaith tîm a sgiliau cyfathrebu, sy'n hanfodol ar gyfer gofal cleifion. </w:t>
      </w:r>
    </w:p>
    <w:p w14:paraId="04650B64" w14:textId="77777777" w:rsidR="00F73B6F" w:rsidRDefault="00F73B6F">
      <w:pPr>
        <w:numPr>
          <w:ilvl w:val="0"/>
          <w:numId w:val="13"/>
        </w:numPr>
        <w:spacing w:before="0" w:beforeAutospacing="0" w:after="0" w:afterAutospacing="0"/>
        <w:ind w:left="1500" w:right="780"/>
        <w:divId w:val="908073458"/>
        <w:rPr>
          <w:rFonts w:eastAsia="Times New Roman"/>
          <w:lang w:val="cy-GB"/>
        </w:rPr>
      </w:pPr>
      <w:r>
        <w:rPr>
          <w:rFonts w:eastAsia="Times New Roman"/>
          <w:lang w:val="cy-GB"/>
        </w:rPr>
        <w:t xml:space="preserve">Profiadau dysgu ar y cyd: mae'n cefnogi profiadau dysgu ar y cyd drwy senarios efelychu sy'n cynnwys sawl rôl gofal iechyd, gan feithrin gwell dealltwriaeth o gyfrifoldebau ei gilydd a gwella cydlyniad gofal cyffredinol. </w:t>
      </w:r>
    </w:p>
    <w:p w14:paraId="33729E05" w14:textId="77777777" w:rsidR="00F73B6F" w:rsidRDefault="00F73B6F">
      <w:pPr>
        <w:numPr>
          <w:ilvl w:val="0"/>
          <w:numId w:val="13"/>
        </w:numPr>
        <w:spacing w:before="0" w:beforeAutospacing="0" w:after="0" w:afterAutospacing="0"/>
        <w:ind w:left="1500" w:right="780"/>
        <w:divId w:val="908073458"/>
        <w:rPr>
          <w:rFonts w:eastAsia="Times New Roman"/>
          <w:lang w:val="cy-GB"/>
        </w:rPr>
      </w:pPr>
      <w:r>
        <w:rPr>
          <w:rFonts w:eastAsia="Times New Roman"/>
          <w:lang w:val="cy-GB"/>
        </w:rPr>
        <w:t xml:space="preserve">Ymchwil ac ymarfer sy'n seiliedig ar dystiolaeth: mae'n hyrwyddo ymchwil ac ymarfer sy'n seiliedig ar dystiolaeth i wella addysg a hyfforddiant sy'n seiliedig ar efelychu'n barhaus a sicrhau ei fod yn diwallu anghenion newidiol y gweithlu gofal iechyd. </w:t>
      </w:r>
    </w:p>
    <w:p w14:paraId="4F25037A" w14:textId="77777777" w:rsidR="00F73B6F" w:rsidRDefault="00F73B6F">
      <w:pPr>
        <w:divId w:val="908073458"/>
        <w:rPr>
          <w:lang w:val="cy-GB"/>
        </w:rPr>
      </w:pPr>
      <w:r>
        <w:rPr>
          <w:lang w:val="cy-GB"/>
        </w:rPr>
        <w:t xml:space="preserve">Gyda'i gilydd, mae'r elfennau hyn yn sicrhau bod efelychu'n cael ei integreiddio'n effeithiol i addysg a hyfforddiant gofal iechyd yng Nghymru, gan fod o fudd i weithwyr gofal iechyd proffesiynol a chleifion yn y pen draw. </w:t>
      </w:r>
    </w:p>
    <w:p w14:paraId="5A033B1B" w14:textId="77777777" w:rsidR="00F73B6F" w:rsidRDefault="00F73B6F">
      <w:pPr>
        <w:divId w:val="908073458"/>
        <w:rPr>
          <w:lang w:val="cy-GB"/>
        </w:rPr>
      </w:pPr>
      <w:r>
        <w:rPr>
          <w:vanish/>
          <w:lang w:val="cy-GB"/>
        </w:rPr>
        <w:t>Start of Activity</w:t>
      </w:r>
    </w:p>
    <w:p w14:paraId="48FF6834" w14:textId="77777777" w:rsidR="00F73B6F" w:rsidRDefault="00F73B6F">
      <w:pPr>
        <w:spacing w:before="0" w:beforeAutospacing="0" w:after="0" w:afterAutospacing="0" w:line="240" w:lineRule="auto"/>
        <w:outlineLvl w:val="3"/>
        <w:divId w:val="13269119"/>
        <w:rPr>
          <w:rFonts w:eastAsia="Times New Roman"/>
          <w:b/>
          <w:bCs/>
          <w:sz w:val="36"/>
          <w:szCs w:val="36"/>
          <w:lang w:val="cy-GB"/>
        </w:rPr>
      </w:pPr>
      <w:bookmarkStart w:id="41" w:name="Session8_Activity1"/>
      <w:bookmarkEnd w:id="41"/>
      <w:r>
        <w:rPr>
          <w:rFonts w:eastAsia="Times New Roman"/>
          <w:b/>
          <w:bCs/>
          <w:sz w:val="36"/>
          <w:szCs w:val="36"/>
          <w:lang w:val="cy-GB"/>
        </w:rPr>
        <w:t>Gweithgaredd 3</w:t>
      </w:r>
    </w:p>
    <w:p w14:paraId="094D743A" w14:textId="77777777" w:rsidR="00F73B6F" w:rsidRDefault="00F73B6F">
      <w:pPr>
        <w:pStyle w:val="timing"/>
        <w:spacing w:before="100" w:beforeAutospacing="1" w:after="100" w:afterAutospacing="1"/>
        <w:ind w:left="0" w:right="0"/>
        <w:divId w:val="2035305795"/>
        <w:rPr>
          <w:lang w:val="cy-GB"/>
        </w:rPr>
      </w:pPr>
      <w:r>
        <w:rPr>
          <w:lang w:val="cy-GB"/>
        </w:rPr>
        <w:t>20 munud</w:t>
      </w:r>
    </w:p>
    <w:p w14:paraId="7B7086AB" w14:textId="77777777" w:rsidR="00F73B6F" w:rsidRDefault="00F73B6F">
      <w:pPr>
        <w:spacing w:line="240" w:lineRule="auto"/>
        <w:outlineLvl w:val="4"/>
        <w:divId w:val="1735470818"/>
        <w:rPr>
          <w:rFonts w:eastAsia="Times New Roman"/>
          <w:b/>
          <w:bCs/>
          <w:sz w:val="32"/>
          <w:szCs w:val="32"/>
          <w:lang w:val="cy-GB"/>
        </w:rPr>
      </w:pPr>
      <w:bookmarkStart w:id="42" w:name="Session8_Part1"/>
      <w:bookmarkEnd w:id="42"/>
      <w:r>
        <w:rPr>
          <w:rFonts w:eastAsia="Times New Roman"/>
          <w:b/>
          <w:bCs/>
          <w:sz w:val="32"/>
          <w:szCs w:val="32"/>
          <w:lang w:val="cy-GB"/>
        </w:rPr>
        <w:t>Rhan 1: Myfyrio</w:t>
      </w:r>
    </w:p>
    <w:p w14:paraId="26EB57C4" w14:textId="77777777" w:rsidR="00F73B6F" w:rsidRDefault="00F73B6F">
      <w:pPr>
        <w:divId w:val="1735470818"/>
        <w:rPr>
          <w:lang w:val="cy-GB"/>
        </w:rPr>
      </w:pPr>
      <w:r>
        <w:rPr>
          <w:vanish/>
          <w:lang w:val="cy-GB"/>
        </w:rPr>
        <w:t>Start of Question</w:t>
      </w:r>
    </w:p>
    <w:p w14:paraId="2D92C79B" w14:textId="77777777" w:rsidR="00F73B6F" w:rsidRDefault="00F73B6F">
      <w:pPr>
        <w:divId w:val="1378699397"/>
        <w:rPr>
          <w:lang w:val="cy-GB"/>
        </w:rPr>
      </w:pPr>
      <w:bookmarkStart w:id="43" w:name="Session8_Question1"/>
      <w:bookmarkEnd w:id="43"/>
      <w:r>
        <w:rPr>
          <w:lang w:val="cy-GB"/>
        </w:rPr>
        <w:t>Gwnewch eich nodiadau eich hun i ymateb i'r cwestiynau canlynol.</w:t>
      </w:r>
    </w:p>
    <w:p w14:paraId="73005122" w14:textId="77777777" w:rsidR="00F73B6F" w:rsidRDefault="00F73B6F">
      <w:pPr>
        <w:divId w:val="1378699397"/>
        <w:rPr>
          <w:lang w:val="cy-GB"/>
        </w:rPr>
      </w:pPr>
      <w:r>
        <w:rPr>
          <w:lang w:val="cy-GB"/>
        </w:rPr>
        <w:t>Sut gallech/fyddech chi'n gwneud efelychu digidol yn hygyrch i bawb?</w:t>
      </w:r>
    </w:p>
    <w:p w14:paraId="6E357EA8" w14:textId="77777777" w:rsidR="00F73B6F" w:rsidRDefault="00F73B6F">
      <w:pPr>
        <w:numPr>
          <w:ilvl w:val="0"/>
          <w:numId w:val="14"/>
        </w:numPr>
        <w:spacing w:before="0" w:beforeAutospacing="0" w:after="0" w:afterAutospacing="0"/>
        <w:ind w:left="1500" w:right="780"/>
        <w:divId w:val="1378699397"/>
        <w:rPr>
          <w:rFonts w:eastAsia="Times New Roman"/>
          <w:lang w:val="cy-GB"/>
        </w:rPr>
      </w:pPr>
      <w:r>
        <w:rPr>
          <w:rFonts w:eastAsia="Times New Roman"/>
          <w:lang w:val="cy-GB"/>
        </w:rPr>
        <w:t>Meddyliwch am y cyfleoedd a'r cyfyngiadau posibl o ddefnyddio efelychu digidol yn eich lleoliad ymarfer eich hun.</w:t>
      </w:r>
    </w:p>
    <w:p w14:paraId="1548F63C" w14:textId="77777777" w:rsidR="00F73B6F" w:rsidRDefault="00F73B6F">
      <w:pPr>
        <w:numPr>
          <w:ilvl w:val="0"/>
          <w:numId w:val="14"/>
        </w:numPr>
        <w:spacing w:before="0" w:beforeAutospacing="0" w:after="0" w:afterAutospacing="0"/>
        <w:ind w:left="1500" w:right="780"/>
        <w:divId w:val="1378699397"/>
        <w:rPr>
          <w:rFonts w:eastAsia="Times New Roman"/>
          <w:lang w:val="cy-GB"/>
        </w:rPr>
      </w:pPr>
      <w:r>
        <w:rPr>
          <w:rFonts w:eastAsia="Times New Roman"/>
          <w:lang w:val="cy-GB"/>
        </w:rPr>
        <w:t>Os yw'n bosibl, trafodwch hyn gyda chydweithiwr a gwnewch nodiadau ar eich casgliadau.</w:t>
      </w:r>
    </w:p>
    <w:p w14:paraId="2B1B115F" w14:textId="77777777" w:rsidR="00F73B6F" w:rsidRDefault="00F73B6F">
      <w:pPr>
        <w:divId w:val="1735470818"/>
        <w:rPr>
          <w:lang w:val="cy-GB"/>
        </w:rPr>
      </w:pPr>
      <w:r>
        <w:rPr>
          <w:vanish/>
          <w:lang w:val="cy-GB"/>
        </w:rPr>
        <w:t>End of Question</w:t>
      </w:r>
    </w:p>
    <w:p w14:paraId="48763E7B" w14:textId="77777777" w:rsidR="00F73B6F" w:rsidRDefault="00F73B6F">
      <w:pPr>
        <w:spacing w:before="0" w:beforeAutospacing="0" w:after="0" w:afterAutospacing="0" w:line="240" w:lineRule="auto"/>
        <w:divId w:val="1143081307"/>
        <w:rPr>
          <w:rFonts w:ascii="Times New Roman" w:eastAsia="Times New Roman" w:hAnsi="Times New Roman" w:cs="Times New Roman"/>
          <w:i/>
          <w:iCs/>
          <w:color w:val="5C5C5C"/>
          <w:sz w:val="24"/>
          <w:szCs w:val="24"/>
          <w:lang w:val="cy-GB"/>
        </w:rPr>
      </w:pPr>
      <w:bookmarkStart w:id="44" w:name="Session8_FreeResponse1"/>
      <w:bookmarkEnd w:id="44"/>
      <w:r>
        <w:rPr>
          <w:rFonts w:ascii="Times New Roman" w:eastAsia="Times New Roman" w:hAnsi="Times New Roman" w:cs="Times New Roman"/>
          <w:i/>
          <w:iCs/>
          <w:color w:val="5C5C5C"/>
          <w:sz w:val="24"/>
          <w:szCs w:val="24"/>
          <w:lang w:val="cy-GB"/>
        </w:rPr>
        <w:t xml:space="preserve">Provide your answer... </w:t>
      </w:r>
    </w:p>
    <w:p w14:paraId="7B47CDC5" w14:textId="77777777" w:rsidR="00F73B6F" w:rsidRDefault="00F73B6F">
      <w:pPr>
        <w:spacing w:line="240" w:lineRule="auto"/>
        <w:outlineLvl w:val="4"/>
        <w:divId w:val="558635441"/>
        <w:rPr>
          <w:rFonts w:eastAsia="Times New Roman"/>
          <w:b/>
          <w:bCs/>
          <w:sz w:val="32"/>
          <w:szCs w:val="32"/>
          <w:lang w:val="cy-GB"/>
        </w:rPr>
      </w:pPr>
      <w:bookmarkStart w:id="45" w:name="Session8_Part2"/>
      <w:bookmarkEnd w:id="45"/>
      <w:r>
        <w:rPr>
          <w:rFonts w:eastAsia="Times New Roman"/>
          <w:b/>
          <w:bCs/>
          <w:sz w:val="32"/>
          <w:szCs w:val="32"/>
          <w:lang w:val="cy-GB"/>
        </w:rPr>
        <w:t>Rhan 2: Cwis</w:t>
      </w:r>
    </w:p>
    <w:p w14:paraId="0CADFDA6" w14:textId="77777777" w:rsidR="00F73B6F" w:rsidRDefault="00F73B6F">
      <w:pPr>
        <w:divId w:val="558635441"/>
        <w:rPr>
          <w:lang w:val="cy-GB"/>
        </w:rPr>
      </w:pPr>
      <w:r>
        <w:rPr>
          <w:vanish/>
          <w:lang w:val="cy-GB"/>
        </w:rPr>
        <w:t>Start of Question</w:t>
      </w:r>
    </w:p>
    <w:p w14:paraId="09E87F2F" w14:textId="77777777" w:rsidR="00F73B6F" w:rsidRDefault="00F73B6F">
      <w:pPr>
        <w:divId w:val="702943631"/>
        <w:rPr>
          <w:lang w:val="cy-GB"/>
        </w:rPr>
      </w:pPr>
      <w:bookmarkStart w:id="46" w:name="Session8_Question2"/>
      <w:bookmarkEnd w:id="46"/>
      <w:r>
        <w:rPr>
          <w:lang w:val="cy-GB"/>
        </w:rPr>
        <w:t xml:space="preserve">Cwestiwn 1: Beth yw un o brif elfennau strategaeth addysg a hyfforddiant Cymru gyfan sy'n seiliedig ar efelychu o ran ei dull gweithredu? </w:t>
      </w:r>
    </w:p>
    <w:p w14:paraId="3763D231" w14:textId="77777777" w:rsidR="00F73B6F" w:rsidRDefault="00F73B6F">
      <w:pPr>
        <w:divId w:val="558635441"/>
        <w:rPr>
          <w:lang w:val="cy-GB"/>
        </w:rPr>
      </w:pPr>
      <w:r>
        <w:rPr>
          <w:vanish/>
          <w:lang w:val="cy-GB"/>
        </w:rPr>
        <w:t>End of Question</w:t>
      </w:r>
    </w:p>
    <w:p w14:paraId="0B836A69" w14:textId="77777777" w:rsidR="00F73B6F" w:rsidRDefault="00F73B6F">
      <w:pPr>
        <w:divId w:val="445124229"/>
        <w:rPr>
          <w:lang w:val="cy-GB"/>
        </w:rPr>
      </w:pPr>
      <w:r>
        <w:rPr>
          <w:lang w:val="cy-GB"/>
        </w:rPr>
        <w:t>a) Gweithredu ynysig o'r brig i lawr gan un awdurdod.</w:t>
      </w:r>
    </w:p>
    <w:p w14:paraId="4B95F1FF" w14:textId="77777777" w:rsidR="00F73B6F" w:rsidRDefault="00F73B6F">
      <w:pPr>
        <w:divId w:val="200869859"/>
        <w:rPr>
          <w:lang w:val="cy-GB"/>
        </w:rPr>
      </w:pPr>
      <w:r>
        <w:rPr>
          <w:lang w:val="cy-GB"/>
        </w:rPr>
        <w:t>b) Dull cydweithredol a chydlynol sy'n cynnwys gwahanol randdeiliaid.</w:t>
      </w:r>
    </w:p>
    <w:p w14:paraId="527191C9" w14:textId="77777777" w:rsidR="00F73B6F" w:rsidRDefault="00F73B6F">
      <w:pPr>
        <w:divId w:val="541330654"/>
        <w:rPr>
          <w:lang w:val="cy-GB"/>
        </w:rPr>
      </w:pPr>
      <w:r>
        <w:rPr>
          <w:lang w:val="cy-GB"/>
        </w:rPr>
        <w:t>c) Sylw unigryw ar hyfforddiant meddygon teulu.</w:t>
      </w:r>
    </w:p>
    <w:p w14:paraId="69F2B72A" w14:textId="77777777" w:rsidR="00F73B6F" w:rsidRDefault="00F73B6F">
      <w:pPr>
        <w:divId w:val="847015387"/>
        <w:rPr>
          <w:lang w:val="cy-GB"/>
        </w:rPr>
      </w:pPr>
      <w:r>
        <w:rPr>
          <w:lang w:val="cy-GB"/>
        </w:rPr>
        <w:t>d) Cyfyngu ar fynediad at SBET ar sail statws proffesiynol.</w:t>
      </w:r>
    </w:p>
    <w:bookmarkStart w:id="47" w:name="View_Session8_Interaction2"/>
    <w:p w14:paraId="1F69BCB9" w14:textId="35E9CC0C" w:rsidR="00F73B6F" w:rsidRDefault="00F73B6F">
      <w:pPr>
        <w:pStyle w:val="navbutton"/>
        <w:divId w:val="558635441"/>
        <w:rPr>
          <w:lang w:val="cy-GB"/>
        </w:rPr>
      </w:pPr>
      <w:r>
        <w:rPr>
          <w:lang w:val="cy-GB"/>
        </w:rPr>
        <w:fldChar w:fldCharType="begin"/>
      </w:r>
      <w:r>
        <w:rPr>
          <w:lang w:val="cy-GB"/>
        </w:rPr>
        <w:instrText>HYPERLINK "" \l "Session8_Interaction2"</w:instrText>
      </w:r>
      <w:r w:rsidR="003124E1">
        <w:rPr>
          <w:lang w:val="cy-GB"/>
        </w:rPr>
      </w:r>
      <w:r>
        <w:rPr>
          <w:lang w:val="cy-GB"/>
        </w:rPr>
        <w:fldChar w:fldCharType="separate"/>
      </w:r>
      <w:r>
        <w:rPr>
          <w:rStyle w:val="Hyperlink"/>
          <w:lang w:val="cy-GB"/>
        </w:rPr>
        <w:t>View answer - Rhan 2: Cwis</w:t>
      </w:r>
      <w:r>
        <w:rPr>
          <w:lang w:val="cy-GB"/>
        </w:rPr>
        <w:fldChar w:fldCharType="end"/>
      </w:r>
      <w:bookmarkEnd w:id="47"/>
    </w:p>
    <w:p w14:paraId="3679BF5A" w14:textId="77777777" w:rsidR="00F73B6F" w:rsidRDefault="00F73B6F">
      <w:pPr>
        <w:divId w:val="1948658427"/>
        <w:rPr>
          <w:lang w:val="cy-GB"/>
        </w:rPr>
      </w:pPr>
      <w:bookmarkStart w:id="48" w:name="Session8_Part3"/>
      <w:bookmarkEnd w:id="48"/>
      <w:r>
        <w:rPr>
          <w:vanish/>
          <w:lang w:val="cy-GB"/>
        </w:rPr>
        <w:t>Start of Question</w:t>
      </w:r>
    </w:p>
    <w:p w14:paraId="77AEB7BC" w14:textId="77777777" w:rsidR="00F73B6F" w:rsidRDefault="00F73B6F">
      <w:pPr>
        <w:divId w:val="611015946"/>
        <w:rPr>
          <w:lang w:val="cy-GB"/>
        </w:rPr>
      </w:pPr>
      <w:bookmarkStart w:id="49" w:name="Session8_Question3"/>
      <w:bookmarkEnd w:id="49"/>
      <w:r>
        <w:rPr>
          <w:lang w:val="cy-GB"/>
        </w:rPr>
        <w:t>Cwestiwn 2: Pa un o'r canlynol sydd heb ei restru'n benodol fel nod strategol neu amcan strategaeth Cymru gyfan?</w:t>
      </w:r>
    </w:p>
    <w:p w14:paraId="04CB918D" w14:textId="77777777" w:rsidR="00F73B6F" w:rsidRDefault="00F73B6F">
      <w:pPr>
        <w:divId w:val="1948658427"/>
        <w:rPr>
          <w:lang w:val="cy-GB"/>
        </w:rPr>
      </w:pPr>
      <w:r>
        <w:rPr>
          <w:vanish/>
          <w:lang w:val="cy-GB"/>
        </w:rPr>
        <w:t>End of Question</w:t>
      </w:r>
    </w:p>
    <w:p w14:paraId="109B7138" w14:textId="77777777" w:rsidR="00F73B6F" w:rsidRDefault="00F73B6F">
      <w:pPr>
        <w:divId w:val="2066416769"/>
        <w:rPr>
          <w:lang w:val="cy-GB"/>
        </w:rPr>
      </w:pPr>
      <w:r>
        <w:rPr>
          <w:lang w:val="cy-GB"/>
        </w:rPr>
        <w:t>a) Gwella diogelwch cleifion a defnyddwyr gwasanaethau.</w:t>
      </w:r>
    </w:p>
    <w:p w14:paraId="36531E27" w14:textId="77777777" w:rsidR="00F73B6F" w:rsidRDefault="00F73B6F">
      <w:pPr>
        <w:divId w:val="1693796338"/>
        <w:rPr>
          <w:lang w:val="cy-GB"/>
        </w:rPr>
      </w:pPr>
      <w:r>
        <w:rPr>
          <w:lang w:val="cy-GB"/>
        </w:rPr>
        <w:t>b) Gwella profiadau dysgu.</w:t>
      </w:r>
    </w:p>
    <w:p w14:paraId="2DB88979" w14:textId="77777777" w:rsidR="00F73B6F" w:rsidRDefault="00F73B6F">
      <w:pPr>
        <w:divId w:val="863176472"/>
        <w:rPr>
          <w:lang w:val="cy-GB"/>
        </w:rPr>
      </w:pPr>
      <w:r>
        <w:rPr>
          <w:lang w:val="cy-GB"/>
        </w:rPr>
        <w:t>c) Dileu'n llwyr yr angen am leoliadau clinigol traddodiadol.</w:t>
      </w:r>
    </w:p>
    <w:p w14:paraId="1B7EAF7D" w14:textId="77777777" w:rsidR="00F73B6F" w:rsidRDefault="00F73B6F">
      <w:pPr>
        <w:divId w:val="917712896"/>
        <w:rPr>
          <w:lang w:val="cy-GB"/>
        </w:rPr>
      </w:pPr>
      <w:r>
        <w:rPr>
          <w:lang w:val="cy-GB"/>
        </w:rPr>
        <w:t>d) Sicrhau cost-effeithiolrwydd a hyrwyddo ansawdd.</w:t>
      </w:r>
    </w:p>
    <w:bookmarkStart w:id="50" w:name="View_Session8_Interaction3"/>
    <w:p w14:paraId="661F21A7" w14:textId="1C5B52A1" w:rsidR="00F73B6F" w:rsidRDefault="00F73B6F">
      <w:pPr>
        <w:pStyle w:val="navbutton"/>
        <w:divId w:val="1948658427"/>
        <w:rPr>
          <w:lang w:val="cy-GB"/>
        </w:rPr>
      </w:pPr>
      <w:r>
        <w:rPr>
          <w:lang w:val="cy-GB"/>
        </w:rPr>
        <w:fldChar w:fldCharType="begin"/>
      </w:r>
      <w:r>
        <w:rPr>
          <w:lang w:val="cy-GB"/>
        </w:rPr>
        <w:instrText>HYPERLINK "" \l "Session8_Interaction3"</w:instrText>
      </w:r>
      <w:r w:rsidR="003124E1">
        <w:rPr>
          <w:lang w:val="cy-GB"/>
        </w:rPr>
      </w:r>
      <w:r>
        <w:rPr>
          <w:lang w:val="cy-GB"/>
        </w:rPr>
        <w:fldChar w:fldCharType="separate"/>
      </w:r>
      <w:r>
        <w:rPr>
          <w:rStyle w:val="Hyperlink"/>
          <w:lang w:val="cy-GB"/>
        </w:rPr>
        <w:t>View answer - Part</w:t>
      </w:r>
      <w:r>
        <w:rPr>
          <w:lang w:val="cy-GB"/>
        </w:rPr>
        <w:fldChar w:fldCharType="end"/>
      </w:r>
      <w:bookmarkEnd w:id="50"/>
    </w:p>
    <w:p w14:paraId="535AFC4D" w14:textId="77777777" w:rsidR="00F73B6F" w:rsidRDefault="00F73B6F">
      <w:pPr>
        <w:divId w:val="599728470"/>
        <w:rPr>
          <w:lang w:val="cy-GB"/>
        </w:rPr>
      </w:pPr>
      <w:bookmarkStart w:id="51" w:name="Session8_Part4"/>
      <w:bookmarkEnd w:id="51"/>
      <w:r>
        <w:rPr>
          <w:vanish/>
          <w:lang w:val="cy-GB"/>
        </w:rPr>
        <w:t>Start of Question</w:t>
      </w:r>
    </w:p>
    <w:p w14:paraId="648E00BE" w14:textId="77777777" w:rsidR="00F73B6F" w:rsidRDefault="00F73B6F">
      <w:pPr>
        <w:divId w:val="1895191145"/>
        <w:rPr>
          <w:lang w:val="cy-GB"/>
        </w:rPr>
      </w:pPr>
      <w:bookmarkStart w:id="52" w:name="Session8_Question4"/>
      <w:bookmarkEnd w:id="52"/>
      <w:r>
        <w:rPr>
          <w:lang w:val="cy-GB"/>
        </w:rPr>
        <w:t>Cwestiwn 3: Pa rôl sydd gan 'Llwyfannau digidol a thechnolegau ymdrochol' yn strategaeth Cymru gyfan?</w:t>
      </w:r>
    </w:p>
    <w:p w14:paraId="36BF7302" w14:textId="77777777" w:rsidR="00F73B6F" w:rsidRDefault="00F73B6F">
      <w:pPr>
        <w:divId w:val="599728470"/>
        <w:rPr>
          <w:lang w:val="cy-GB"/>
        </w:rPr>
      </w:pPr>
      <w:r>
        <w:rPr>
          <w:vanish/>
          <w:lang w:val="cy-GB"/>
        </w:rPr>
        <w:t>End of Question</w:t>
      </w:r>
    </w:p>
    <w:p w14:paraId="69ABE279" w14:textId="77777777" w:rsidR="00F73B6F" w:rsidRDefault="00F73B6F">
      <w:pPr>
        <w:divId w:val="709106780"/>
        <w:rPr>
          <w:lang w:val="cy-GB"/>
        </w:rPr>
      </w:pPr>
      <w:r>
        <w:rPr>
          <w:lang w:val="cy-GB"/>
        </w:rPr>
        <w:t>a) Fe'u hystyrir yn ychwanegiad bach, dewisol i hyfforddiant traddodiadol.</w:t>
      </w:r>
    </w:p>
    <w:p w14:paraId="021C387E" w14:textId="77777777" w:rsidR="00F73B6F" w:rsidRDefault="00F73B6F">
      <w:pPr>
        <w:divId w:val="79838977"/>
        <w:rPr>
          <w:lang w:val="cy-GB"/>
        </w:rPr>
      </w:pPr>
      <w:r>
        <w:rPr>
          <w:lang w:val="cy-GB"/>
        </w:rPr>
        <w:t>b) Fe'u hanogir i wella profiadau dysgu a gwneud efelychu yn fwy effeithiol a diddorol.</w:t>
      </w:r>
    </w:p>
    <w:p w14:paraId="0FAFE8E8" w14:textId="77777777" w:rsidR="00F73B6F" w:rsidRDefault="00F73B6F">
      <w:pPr>
        <w:divId w:val="480075885"/>
        <w:rPr>
          <w:lang w:val="cy-GB"/>
        </w:rPr>
      </w:pPr>
      <w:r>
        <w:rPr>
          <w:lang w:val="cy-GB"/>
        </w:rPr>
        <w:t>c) Fe'u defnyddir yn bennaf ar gyfer tasgau gweinyddol, nid dysgu uniongyrchol.</w:t>
      </w:r>
    </w:p>
    <w:p w14:paraId="6A86C96C" w14:textId="77777777" w:rsidR="00F73B6F" w:rsidRDefault="00F73B6F">
      <w:pPr>
        <w:divId w:val="1739328507"/>
        <w:rPr>
          <w:lang w:val="cy-GB"/>
        </w:rPr>
      </w:pPr>
      <w:r>
        <w:rPr>
          <w:lang w:val="cy-GB"/>
        </w:rPr>
        <w:t>d) Cyfyngir eu defnydd i gyfarwyddyd damcaniaethol yn unig.</w:t>
      </w:r>
    </w:p>
    <w:bookmarkStart w:id="53" w:name="View_Session8_Interaction4"/>
    <w:p w14:paraId="4FEA2D78" w14:textId="56DE6AB7" w:rsidR="00F73B6F" w:rsidRDefault="00F73B6F">
      <w:pPr>
        <w:pStyle w:val="navbutton"/>
        <w:divId w:val="599728470"/>
        <w:rPr>
          <w:lang w:val="cy-GB"/>
        </w:rPr>
      </w:pPr>
      <w:r>
        <w:rPr>
          <w:lang w:val="cy-GB"/>
        </w:rPr>
        <w:fldChar w:fldCharType="begin"/>
      </w:r>
      <w:r>
        <w:rPr>
          <w:lang w:val="cy-GB"/>
        </w:rPr>
        <w:instrText>HYPERLINK "" \l "Session8_Interaction4"</w:instrText>
      </w:r>
      <w:r w:rsidR="003124E1">
        <w:rPr>
          <w:lang w:val="cy-GB"/>
        </w:rPr>
      </w:r>
      <w:r>
        <w:rPr>
          <w:lang w:val="cy-GB"/>
        </w:rPr>
        <w:fldChar w:fldCharType="separate"/>
      </w:r>
      <w:r>
        <w:rPr>
          <w:rStyle w:val="Hyperlink"/>
          <w:lang w:val="cy-GB"/>
        </w:rPr>
        <w:t>View answer - Part</w:t>
      </w:r>
      <w:r>
        <w:rPr>
          <w:lang w:val="cy-GB"/>
        </w:rPr>
        <w:fldChar w:fldCharType="end"/>
      </w:r>
      <w:bookmarkEnd w:id="53"/>
    </w:p>
    <w:p w14:paraId="65DF2A62" w14:textId="77777777" w:rsidR="00F73B6F" w:rsidRDefault="00F73B6F">
      <w:pPr>
        <w:divId w:val="908073458"/>
        <w:rPr>
          <w:lang w:val="cy-GB"/>
        </w:rPr>
      </w:pPr>
      <w:r>
        <w:rPr>
          <w:vanish/>
          <w:lang w:val="cy-GB"/>
        </w:rPr>
        <w:t>End of Activity</w:t>
      </w:r>
    </w:p>
    <w:p w14:paraId="6B995B81"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244E9EEF" w14:textId="77777777" w:rsidR="00F73B6F" w:rsidRDefault="00F73B6F">
      <w:pPr>
        <w:pStyle w:val="Heading2"/>
        <w:divId w:val="1861315759"/>
        <w:rPr>
          <w:rFonts w:eastAsia="Times New Roman"/>
          <w:lang w:val="cy-GB"/>
        </w:rPr>
      </w:pPr>
      <w:bookmarkStart w:id="54" w:name="Session9"/>
      <w:bookmarkEnd w:id="54"/>
      <w:r>
        <w:rPr>
          <w:rFonts w:eastAsia="Times New Roman"/>
          <w:lang w:val="cy-GB"/>
        </w:rPr>
        <w:t>7 Dulliau gwahanol mewn efelychiad</w:t>
      </w:r>
    </w:p>
    <w:p w14:paraId="7733F0D1" w14:textId="77777777" w:rsidR="00F73B6F" w:rsidRDefault="00F73B6F">
      <w:pPr>
        <w:divId w:val="1861315759"/>
        <w:rPr>
          <w:lang w:val="cy-GB"/>
        </w:rPr>
      </w:pPr>
      <w:r>
        <w:rPr>
          <w:lang w:val="cy-GB"/>
        </w:rPr>
        <w:t xml:space="preserve">Mae efelychu digidol ym maes gofal iechyd yn ddull deinamig ac integredig sy'n cyfuno gwahanol ddulliau technolegol a dynol i greu amgylcheddau dysgu ymdrochol, gyda'r bwriad o hyrwyddo addysg, gwella gofal cleifion, a chefnogi'r gwaith o werthuso technolegau newydd. </w:t>
      </w:r>
    </w:p>
    <w:p w14:paraId="1EAA7265" w14:textId="77777777" w:rsidR="00F73B6F" w:rsidRDefault="00F73B6F">
      <w:pPr>
        <w:divId w:val="1861315759"/>
        <w:rPr>
          <w:lang w:val="cy-GB"/>
        </w:rPr>
      </w:pPr>
      <w:r>
        <w:rPr>
          <w:vanish/>
          <w:lang w:val="cy-GB"/>
        </w:rPr>
        <w:t>Start of Figure</w:t>
      </w:r>
    </w:p>
    <w:p w14:paraId="0BF358E6" w14:textId="77777777" w:rsidR="00F73B6F" w:rsidRDefault="00F73B6F">
      <w:pPr>
        <w:spacing w:before="0" w:beforeAutospacing="0" w:after="0" w:afterAutospacing="0" w:line="240" w:lineRule="auto"/>
        <w:divId w:val="1501196898"/>
        <w:rPr>
          <w:rFonts w:ascii="Times New Roman" w:eastAsia="Times New Roman" w:hAnsi="Times New Roman" w:cs="Times New Roman"/>
          <w:sz w:val="24"/>
          <w:szCs w:val="24"/>
          <w:lang w:val="cy-GB"/>
        </w:rPr>
      </w:pPr>
      <w:bookmarkStart w:id="55" w:name="Session9_Figure1"/>
      <w:bookmarkEnd w:id="55"/>
      <w:r>
        <w:rPr>
          <w:rFonts w:ascii="Times New Roman" w:eastAsia="Times New Roman" w:hAnsi="Times New Roman" w:cs="Times New Roman"/>
          <w:noProof/>
          <w:sz w:val="24"/>
          <w:szCs w:val="24"/>
          <w:lang w:val="cy-GB"/>
        </w:rPr>
        <w:drawing>
          <wp:inline distT="0" distB="0" distL="0" distR="0" wp14:anchorId="547AE69D" wp14:editId="2F37C97C">
            <wp:extent cx="1563624" cy="1042416"/>
            <wp:effectExtent l="0" t="0" r="0" b="5715"/>
            <wp:docPr id="4" name="Picture 4" descr="Llun o grŵp o bobl yn cynnal ôl-drafodaethau yn dilyn addysg efelychu digidol wedi'i efelychu gan gyfrifia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lun o grŵp o bobl yn cynnal ôl-drafodaethau yn dilyn addysg efelychu digidol wedi'i efelychu gan gyfrifiad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56" w:name="View_Session9_Description1"/>
    <w:p w14:paraId="11A6189E" w14:textId="314871F2" w:rsidR="00F73B6F" w:rsidRDefault="00F73B6F">
      <w:pPr>
        <w:pStyle w:val="navbutton"/>
        <w:divId w:val="1263101421"/>
        <w:rPr>
          <w:lang w:val="cy-GB"/>
        </w:rPr>
      </w:pPr>
      <w:r>
        <w:rPr>
          <w:lang w:val="cy-GB"/>
        </w:rPr>
        <w:fldChar w:fldCharType="begin"/>
      </w:r>
      <w:r>
        <w:rPr>
          <w:lang w:val="cy-GB"/>
        </w:rPr>
        <w:instrText>HYPERLINK "" \l "Session9_Description1"</w:instrText>
      </w:r>
      <w:r w:rsidR="003124E1">
        <w:rPr>
          <w:lang w:val="cy-GB"/>
        </w:rPr>
      </w:r>
      <w:r>
        <w:rPr>
          <w:lang w:val="cy-GB"/>
        </w:rPr>
        <w:fldChar w:fldCharType="separate"/>
      </w:r>
      <w:r>
        <w:rPr>
          <w:rStyle w:val="Hyperlink"/>
          <w:lang w:val="cy-GB"/>
        </w:rPr>
        <w:t>View description - Uncaptioned Figure</w:t>
      </w:r>
      <w:r>
        <w:rPr>
          <w:lang w:val="cy-GB"/>
        </w:rPr>
        <w:fldChar w:fldCharType="end"/>
      </w:r>
      <w:bookmarkEnd w:id="56"/>
    </w:p>
    <w:bookmarkStart w:id="57" w:name="View_Session9_Alternative1"/>
    <w:p w14:paraId="2C0B2D8E" w14:textId="0CC259AB" w:rsidR="00F73B6F" w:rsidRDefault="00F73B6F">
      <w:pPr>
        <w:pStyle w:val="navbutton"/>
        <w:divId w:val="1263101421"/>
        <w:rPr>
          <w:lang w:val="cy-GB"/>
        </w:rPr>
      </w:pPr>
      <w:r>
        <w:rPr>
          <w:lang w:val="cy-GB"/>
        </w:rPr>
        <w:fldChar w:fldCharType="begin"/>
      </w:r>
      <w:r>
        <w:rPr>
          <w:lang w:val="cy-GB"/>
        </w:rPr>
        <w:instrText>HYPERLINK "" \l "Session9_Alternative1"</w:instrText>
      </w:r>
      <w:r w:rsidR="003124E1">
        <w:rPr>
          <w:lang w:val="cy-GB"/>
        </w:rPr>
      </w:r>
      <w:r>
        <w:rPr>
          <w:lang w:val="cy-GB"/>
        </w:rPr>
        <w:fldChar w:fldCharType="separate"/>
      </w:r>
      <w:r>
        <w:rPr>
          <w:rStyle w:val="Hyperlink"/>
          <w:lang w:val="cy-GB"/>
        </w:rPr>
        <w:t>View alternative description - Uncaptioned Figure</w:t>
      </w:r>
      <w:r>
        <w:rPr>
          <w:lang w:val="cy-GB"/>
        </w:rPr>
        <w:fldChar w:fldCharType="end"/>
      </w:r>
      <w:bookmarkEnd w:id="57"/>
    </w:p>
    <w:p w14:paraId="43DF775A" w14:textId="77777777" w:rsidR="00F73B6F" w:rsidRDefault="00F73B6F">
      <w:pPr>
        <w:divId w:val="1861315759"/>
        <w:rPr>
          <w:lang w:val="cy-GB"/>
        </w:rPr>
      </w:pPr>
      <w:r>
        <w:rPr>
          <w:vanish/>
          <w:lang w:val="cy-GB"/>
        </w:rPr>
        <w:t>End of Figure</w:t>
      </w:r>
    </w:p>
    <w:p w14:paraId="6EF29E92" w14:textId="77777777" w:rsidR="00F73B6F" w:rsidRDefault="00F73B6F">
      <w:pPr>
        <w:divId w:val="1861315759"/>
        <w:rPr>
          <w:lang w:val="cy-GB"/>
        </w:rPr>
      </w:pPr>
      <w:r>
        <w:rPr>
          <w:lang w:val="cy-GB"/>
        </w:rPr>
        <w:t>Dyma rai o’r prif ddulliau:</w:t>
      </w:r>
    </w:p>
    <w:p w14:paraId="6CBA2FF0" w14:textId="77777777" w:rsidR="00F73B6F" w:rsidRDefault="00F73B6F">
      <w:pPr>
        <w:numPr>
          <w:ilvl w:val="0"/>
          <w:numId w:val="15"/>
        </w:numPr>
        <w:spacing w:before="0" w:beforeAutospacing="0" w:after="0" w:afterAutospacing="0"/>
        <w:ind w:left="1500" w:right="780"/>
        <w:divId w:val="1861315759"/>
        <w:rPr>
          <w:rFonts w:eastAsia="Times New Roman"/>
          <w:lang w:val="cy-GB"/>
        </w:rPr>
      </w:pPr>
      <w:r>
        <w:rPr>
          <w:rFonts w:eastAsia="Times New Roman"/>
          <w:lang w:val="cy-GB"/>
        </w:rPr>
        <w:t xml:space="preserve">Cleifion Safonol (SPs): mae'r rhain yn actorion hyfforddedig sy'n efelychu achosion cleifion go iawn, gan ganiatáu i weithwyr gofal iechyd proffesiynol ymarfer sgiliau clinigol a chyfathrebu mewn senario realistig. </w:t>
      </w:r>
    </w:p>
    <w:p w14:paraId="3DCDEF6B" w14:textId="77777777" w:rsidR="00F73B6F" w:rsidRDefault="00F73B6F">
      <w:pPr>
        <w:numPr>
          <w:ilvl w:val="0"/>
          <w:numId w:val="15"/>
        </w:numPr>
        <w:spacing w:before="0" w:beforeAutospacing="0" w:after="0" w:afterAutospacing="0"/>
        <w:ind w:left="1500" w:right="780"/>
        <w:divId w:val="1861315759"/>
        <w:rPr>
          <w:rFonts w:eastAsia="Times New Roman"/>
          <w:lang w:val="cy-GB"/>
        </w:rPr>
      </w:pPr>
      <w:r>
        <w:rPr>
          <w:rFonts w:eastAsia="Times New Roman"/>
          <w:lang w:val="cy-GB"/>
        </w:rPr>
        <w:t xml:space="preserve">Hyfforddwyr tasgau rhannol: modelau ffisegol neu ddyfeisiau sy'n atgynhyrchu rhannau penodol o'r corff dynol neu weithdrefnau gofal iechyd yw'r rhain. Maen nhw'n cael eu defnyddio i ymarfer sgiliau fel pwytho, pigiadau neu fewndiwbio. </w:t>
      </w:r>
    </w:p>
    <w:p w14:paraId="20669EA2" w14:textId="77777777" w:rsidR="00F73B6F" w:rsidRDefault="00F73B6F">
      <w:pPr>
        <w:numPr>
          <w:ilvl w:val="0"/>
          <w:numId w:val="15"/>
        </w:numPr>
        <w:spacing w:before="0" w:beforeAutospacing="0" w:after="0" w:afterAutospacing="0"/>
        <w:ind w:left="1500" w:right="780"/>
        <w:divId w:val="1861315759"/>
        <w:rPr>
          <w:rFonts w:eastAsia="Times New Roman"/>
          <w:lang w:val="cy-GB"/>
        </w:rPr>
      </w:pPr>
      <w:r>
        <w:rPr>
          <w:rFonts w:eastAsia="Times New Roman"/>
          <w:lang w:val="cy-GB"/>
        </w:rPr>
        <w:t xml:space="preserve">Realiti Rhithwir: Mae yn creu amgylcheddau ymdrochol sy'n cael eu cynhyrchu gan gyfrifiadur lle gall dysgwyr ryngweithio â senarios a modelau 3D. Mae'r dull hwn yn arbennig o ddefnyddiol ar gyfer triniaethau cymhleth a hyfforddiant llawfeddygol. </w:t>
      </w:r>
    </w:p>
    <w:p w14:paraId="1BE080A0" w14:textId="77777777" w:rsidR="00F73B6F" w:rsidRDefault="00F73B6F">
      <w:pPr>
        <w:numPr>
          <w:ilvl w:val="0"/>
          <w:numId w:val="15"/>
        </w:numPr>
        <w:spacing w:before="0" w:beforeAutospacing="0" w:after="0" w:afterAutospacing="0"/>
        <w:ind w:left="1500" w:right="780"/>
        <w:divId w:val="1861315759"/>
        <w:rPr>
          <w:rFonts w:eastAsia="Times New Roman"/>
          <w:lang w:val="cy-GB"/>
        </w:rPr>
      </w:pPr>
      <w:r>
        <w:rPr>
          <w:rFonts w:eastAsia="Times New Roman"/>
          <w:lang w:val="cy-GB"/>
        </w:rPr>
        <w:t xml:space="preserve">Realiti Estynedig (AR): Mae AR yn troshaenu gwybodaeth ddigidol i'r byd go iawn, gan wella'r profiad dysgu drwy gynnig cyd-destun ac arweiniad ychwanegol yn ystod gweithdrefnau. </w:t>
      </w:r>
    </w:p>
    <w:p w14:paraId="0EB33074" w14:textId="77777777" w:rsidR="00F73B6F" w:rsidRDefault="00F73B6F">
      <w:pPr>
        <w:numPr>
          <w:ilvl w:val="0"/>
          <w:numId w:val="15"/>
        </w:numPr>
        <w:spacing w:before="0" w:beforeAutospacing="0" w:after="0" w:afterAutospacing="0"/>
        <w:ind w:left="1500" w:right="780"/>
        <w:divId w:val="1861315759"/>
        <w:rPr>
          <w:rFonts w:eastAsia="Times New Roman"/>
          <w:lang w:val="cy-GB"/>
        </w:rPr>
      </w:pPr>
      <w:r>
        <w:rPr>
          <w:rFonts w:eastAsia="Times New Roman"/>
          <w:lang w:val="cy-GB"/>
        </w:rPr>
        <w:t xml:space="preserve">Efelychiadau cyfrifiadurol: mae'r rhain yn rhaglenni meddalwedd sy'n efelychu sefyllfaoedd clinigol a phrosesau gwneud penderfyniadau. Maent yn aml yn cynnwys elfennau rhyngweithiol ac adborth i helpu dysgwyr i wella eu sgiliau. </w:t>
      </w:r>
    </w:p>
    <w:p w14:paraId="0B5679B5" w14:textId="77777777" w:rsidR="00F73B6F" w:rsidRDefault="00F73B6F">
      <w:pPr>
        <w:numPr>
          <w:ilvl w:val="0"/>
          <w:numId w:val="15"/>
        </w:numPr>
        <w:spacing w:before="0" w:beforeAutospacing="0" w:after="0" w:afterAutospacing="0"/>
        <w:ind w:left="1500" w:right="780"/>
        <w:divId w:val="1861315759"/>
        <w:rPr>
          <w:rFonts w:eastAsia="Times New Roman"/>
          <w:lang w:val="cy-GB"/>
        </w:rPr>
      </w:pPr>
      <w:r>
        <w:rPr>
          <w:rFonts w:eastAsia="Times New Roman"/>
          <w:lang w:val="cy-GB"/>
        </w:rPr>
        <w:t xml:space="preserve">Ymdrochi clinigol efelychiadol: mae hyn yn golygu creu amgylchedd clinigol realistig lle gall dysgwyr ymarfer rheoli gofal cleifion mewn lleoliad wedi'i reoli, heb risg. Mae'n aml yn cynnwys defnyddio manecwiniaid manwl-gywir sy'n gallu dynwared ymatebion cleifion go iawn. </w:t>
      </w:r>
    </w:p>
    <w:p w14:paraId="0F87C4A3" w14:textId="77777777" w:rsidR="00F73B6F" w:rsidRDefault="00F73B6F">
      <w:pPr>
        <w:numPr>
          <w:ilvl w:val="0"/>
          <w:numId w:val="15"/>
        </w:numPr>
        <w:spacing w:before="0" w:beforeAutospacing="0" w:after="0" w:afterAutospacing="0"/>
        <w:ind w:left="1500" w:right="780"/>
        <w:divId w:val="1861315759"/>
        <w:rPr>
          <w:rFonts w:eastAsia="Times New Roman"/>
          <w:lang w:val="cy-GB"/>
        </w:rPr>
      </w:pPr>
      <w:r>
        <w:rPr>
          <w:rFonts w:eastAsia="Times New Roman"/>
          <w:lang w:val="cy-GB"/>
        </w:rPr>
        <w:t xml:space="preserve">Efelychiadau hybrid: mae'r rhain yn cyfuno gwahanol ddulliau, fel defnyddio hyfforddwyr tasgau rhannol gyda chleifion safonol, i greu senarios hyfforddi mwy cynhwysfawr a realistig. </w:t>
      </w:r>
    </w:p>
    <w:p w14:paraId="668F5750" w14:textId="77777777" w:rsidR="00F73B6F" w:rsidRDefault="00F73B6F">
      <w:pPr>
        <w:divId w:val="1861315759"/>
        <w:rPr>
          <w:lang w:val="cy-GB"/>
        </w:rPr>
      </w:pPr>
      <w:r>
        <w:rPr>
          <w:lang w:val="cy-GB"/>
        </w:rPr>
        <w:t xml:space="preserve">Mae'r dulliau hyn yn cynnig ffyrdd amrywiol ac effeithiol o wella dysgu a chanlyniadau gofal cleifion. (Conelius et al, 2023; CISL, D.D.). </w:t>
      </w:r>
    </w:p>
    <w:p w14:paraId="24157773" w14:textId="77777777" w:rsidR="00F73B6F" w:rsidRDefault="00F73B6F">
      <w:pPr>
        <w:divId w:val="1861315759"/>
        <w:rPr>
          <w:lang w:val="cy-GB"/>
        </w:rPr>
      </w:pPr>
      <w:r>
        <w:rPr>
          <w:vanish/>
          <w:lang w:val="cy-GB"/>
        </w:rPr>
        <w:t>Start of Activity</w:t>
      </w:r>
    </w:p>
    <w:p w14:paraId="66943305" w14:textId="77777777" w:rsidR="00F73B6F" w:rsidRDefault="00F73B6F">
      <w:pPr>
        <w:spacing w:before="0" w:beforeAutospacing="0" w:after="0" w:afterAutospacing="0" w:line="240" w:lineRule="auto"/>
        <w:outlineLvl w:val="2"/>
        <w:divId w:val="1903179735"/>
        <w:rPr>
          <w:rFonts w:eastAsia="Times New Roman"/>
          <w:b/>
          <w:bCs/>
          <w:sz w:val="36"/>
          <w:szCs w:val="36"/>
          <w:lang w:val="cy-GB"/>
        </w:rPr>
      </w:pPr>
      <w:bookmarkStart w:id="58" w:name="Session9_Activity1"/>
      <w:bookmarkEnd w:id="58"/>
      <w:r>
        <w:rPr>
          <w:rFonts w:eastAsia="Times New Roman"/>
          <w:b/>
          <w:bCs/>
          <w:sz w:val="36"/>
          <w:szCs w:val="36"/>
          <w:lang w:val="cy-GB"/>
        </w:rPr>
        <w:t>Gweithgaredd 4</w:t>
      </w:r>
    </w:p>
    <w:p w14:paraId="5E762227" w14:textId="77777777" w:rsidR="00F73B6F" w:rsidRDefault="00F73B6F">
      <w:pPr>
        <w:pStyle w:val="timing"/>
        <w:spacing w:before="100" w:beforeAutospacing="1" w:after="100" w:afterAutospacing="1"/>
        <w:ind w:left="0" w:right="0"/>
        <w:divId w:val="1158377769"/>
        <w:rPr>
          <w:lang w:val="cy-GB"/>
        </w:rPr>
      </w:pPr>
      <w:r>
        <w:rPr>
          <w:lang w:val="cy-GB"/>
        </w:rPr>
        <w:t>10 munud</w:t>
      </w:r>
    </w:p>
    <w:p w14:paraId="75091C1D" w14:textId="77777777" w:rsidR="00F73B6F" w:rsidRDefault="00F73B6F">
      <w:pPr>
        <w:spacing w:line="240" w:lineRule="auto"/>
        <w:outlineLvl w:val="3"/>
        <w:divId w:val="503083842"/>
        <w:rPr>
          <w:rFonts w:eastAsia="Times New Roman"/>
          <w:b/>
          <w:bCs/>
          <w:sz w:val="32"/>
          <w:szCs w:val="32"/>
          <w:lang w:val="cy-GB"/>
        </w:rPr>
      </w:pPr>
      <w:bookmarkStart w:id="59" w:name="Session9_Part1"/>
      <w:bookmarkEnd w:id="59"/>
      <w:r>
        <w:rPr>
          <w:rFonts w:eastAsia="Times New Roman"/>
          <w:b/>
          <w:bCs/>
          <w:sz w:val="32"/>
          <w:szCs w:val="32"/>
          <w:lang w:val="cy-GB"/>
        </w:rPr>
        <w:t>Myfyrio</w:t>
      </w:r>
    </w:p>
    <w:p w14:paraId="79887E97" w14:textId="77777777" w:rsidR="00F73B6F" w:rsidRDefault="00F73B6F">
      <w:pPr>
        <w:divId w:val="503083842"/>
        <w:rPr>
          <w:lang w:val="cy-GB"/>
        </w:rPr>
      </w:pPr>
      <w:r>
        <w:rPr>
          <w:vanish/>
          <w:lang w:val="cy-GB"/>
        </w:rPr>
        <w:t>Start of Question</w:t>
      </w:r>
    </w:p>
    <w:p w14:paraId="046D6304" w14:textId="77777777" w:rsidR="00F73B6F" w:rsidRDefault="00F73B6F">
      <w:pPr>
        <w:divId w:val="646935242"/>
        <w:rPr>
          <w:lang w:val="cy-GB"/>
        </w:rPr>
      </w:pPr>
      <w:bookmarkStart w:id="60" w:name="Session9_Question1"/>
      <w:bookmarkEnd w:id="60"/>
      <w:r>
        <w:rPr>
          <w:lang w:val="cy-GB"/>
        </w:rPr>
        <w:t>Gwnewch eich nodiadau eich hun i ymateb i'r cwestiynau canlynol.</w:t>
      </w:r>
    </w:p>
    <w:p w14:paraId="737C432D" w14:textId="77777777" w:rsidR="00F73B6F" w:rsidRDefault="00F73B6F">
      <w:pPr>
        <w:divId w:val="646935242"/>
        <w:rPr>
          <w:lang w:val="cy-GB"/>
        </w:rPr>
      </w:pPr>
      <w:r>
        <w:rPr>
          <w:lang w:val="cy-GB"/>
        </w:rPr>
        <w:t>Pa ddulliau fyddai'n gweithio yn eich maes ymarfer chi orau a pham?</w:t>
      </w:r>
    </w:p>
    <w:p w14:paraId="012A146E" w14:textId="77777777" w:rsidR="00F73B6F" w:rsidRDefault="00F73B6F">
      <w:pPr>
        <w:numPr>
          <w:ilvl w:val="0"/>
          <w:numId w:val="16"/>
        </w:numPr>
        <w:spacing w:before="0" w:beforeAutospacing="0" w:after="0" w:afterAutospacing="0"/>
        <w:ind w:left="1500" w:right="780"/>
        <w:divId w:val="646935242"/>
        <w:rPr>
          <w:rFonts w:eastAsia="Times New Roman"/>
          <w:lang w:val="cy-GB"/>
        </w:rPr>
      </w:pPr>
      <w:r>
        <w:rPr>
          <w:rFonts w:eastAsia="Times New Roman"/>
          <w:lang w:val="cy-GB"/>
        </w:rPr>
        <w:t>Meddyliwch am y cyfyngiadau a’r cyfleoedd posibl o ddefnyddio efelychu digidol yn eich lleoliad ymarfer eich hun.</w:t>
      </w:r>
    </w:p>
    <w:p w14:paraId="465E75D6" w14:textId="77777777" w:rsidR="00F73B6F" w:rsidRDefault="00F73B6F">
      <w:pPr>
        <w:numPr>
          <w:ilvl w:val="0"/>
          <w:numId w:val="16"/>
        </w:numPr>
        <w:spacing w:before="0" w:beforeAutospacing="0" w:after="0" w:afterAutospacing="0"/>
        <w:ind w:left="1500" w:right="780"/>
        <w:divId w:val="646935242"/>
        <w:rPr>
          <w:rFonts w:eastAsia="Times New Roman"/>
          <w:lang w:val="cy-GB"/>
        </w:rPr>
      </w:pPr>
      <w:r>
        <w:rPr>
          <w:rFonts w:eastAsia="Times New Roman"/>
          <w:lang w:val="cy-GB"/>
        </w:rPr>
        <w:t>Os yw'n bosibl, trafodwch hyn gyda chydweithiwr a gwnewch nodiadau ar eich casgliadau.</w:t>
      </w:r>
    </w:p>
    <w:p w14:paraId="30DB5D39" w14:textId="77777777" w:rsidR="00F73B6F" w:rsidRDefault="00F73B6F">
      <w:pPr>
        <w:divId w:val="503083842"/>
        <w:rPr>
          <w:lang w:val="cy-GB"/>
        </w:rPr>
      </w:pPr>
      <w:r>
        <w:rPr>
          <w:vanish/>
          <w:lang w:val="cy-GB"/>
        </w:rPr>
        <w:t>End of Question</w:t>
      </w:r>
    </w:p>
    <w:p w14:paraId="6A9427C6" w14:textId="77777777" w:rsidR="00F73B6F" w:rsidRDefault="00F73B6F">
      <w:pPr>
        <w:spacing w:before="0" w:beforeAutospacing="0" w:after="0" w:afterAutospacing="0" w:line="240" w:lineRule="auto"/>
        <w:divId w:val="1671567149"/>
        <w:rPr>
          <w:rFonts w:ascii="Times New Roman" w:eastAsia="Times New Roman" w:hAnsi="Times New Roman" w:cs="Times New Roman"/>
          <w:i/>
          <w:iCs/>
          <w:color w:val="5C5C5C"/>
          <w:sz w:val="24"/>
          <w:szCs w:val="24"/>
          <w:lang w:val="cy-GB"/>
        </w:rPr>
      </w:pPr>
      <w:bookmarkStart w:id="61" w:name="Session9_FreeResponse1"/>
      <w:bookmarkEnd w:id="61"/>
      <w:r>
        <w:rPr>
          <w:rFonts w:ascii="Times New Roman" w:eastAsia="Times New Roman" w:hAnsi="Times New Roman" w:cs="Times New Roman"/>
          <w:i/>
          <w:iCs/>
          <w:color w:val="5C5C5C"/>
          <w:sz w:val="24"/>
          <w:szCs w:val="24"/>
          <w:lang w:val="cy-GB"/>
        </w:rPr>
        <w:t xml:space="preserve">Provide your answer... </w:t>
      </w:r>
    </w:p>
    <w:p w14:paraId="50C6CF7D" w14:textId="77777777" w:rsidR="00F73B6F" w:rsidRDefault="00F73B6F">
      <w:pPr>
        <w:divId w:val="1861315759"/>
        <w:rPr>
          <w:lang w:val="cy-GB"/>
        </w:rPr>
      </w:pPr>
      <w:r>
        <w:rPr>
          <w:vanish/>
          <w:lang w:val="cy-GB"/>
        </w:rPr>
        <w:t>End of Activity</w:t>
      </w:r>
    </w:p>
    <w:p w14:paraId="5A2C1B8C"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B175FB9" w14:textId="77777777" w:rsidR="00F73B6F" w:rsidRDefault="00F73B6F">
      <w:pPr>
        <w:pStyle w:val="Heading2"/>
        <w:divId w:val="963194405"/>
        <w:rPr>
          <w:rFonts w:eastAsia="Times New Roman"/>
          <w:lang w:val="cy-GB"/>
        </w:rPr>
      </w:pPr>
      <w:bookmarkStart w:id="62" w:name="Session10"/>
      <w:bookmarkEnd w:id="62"/>
      <w:r>
        <w:rPr>
          <w:rFonts w:eastAsia="Times New Roman"/>
          <w:lang w:val="cy-GB"/>
        </w:rPr>
        <w:t>8 Sesiwn ôl-drafod i gefnogi dysgu ar sail efelychu</w:t>
      </w:r>
    </w:p>
    <w:p w14:paraId="5AC00AA8" w14:textId="77777777" w:rsidR="00F73B6F" w:rsidRDefault="00F73B6F">
      <w:pPr>
        <w:divId w:val="963194405"/>
        <w:rPr>
          <w:lang w:val="cy-GB"/>
        </w:rPr>
      </w:pPr>
      <w:r>
        <w:rPr>
          <w:lang w:val="cy-GB"/>
        </w:rPr>
        <w:t>Beth yw arwyddocâd sesiwn ôl-drafod i gefnogi dysgu wedi'i efelychu?</w:t>
      </w:r>
    </w:p>
    <w:p w14:paraId="1465AFB1" w14:textId="77777777" w:rsidR="00F73B6F" w:rsidRDefault="00F73B6F">
      <w:pPr>
        <w:divId w:val="963194405"/>
        <w:rPr>
          <w:lang w:val="cy-GB"/>
        </w:rPr>
      </w:pPr>
      <w:r>
        <w:rPr>
          <w:lang w:val="cy-GB"/>
        </w:rPr>
        <w:t xml:space="preserve">Gellir ystyried ôl-drafodaeth fel trafodaeth ar ôl yr hyfforddiant sy'n arwain cyfranogwyr i fyfyrio ar eu perfformiad, atgyfnerthu negeseuon allweddol, a'u cymhwyso i sefyllfaoedd yn y byd go iawn. </w:t>
      </w:r>
    </w:p>
    <w:p w14:paraId="1C11D8EB" w14:textId="77777777" w:rsidR="00F73B6F" w:rsidRDefault="00F73B6F">
      <w:pPr>
        <w:divId w:val="963194405"/>
        <w:rPr>
          <w:lang w:val="cy-GB"/>
        </w:rPr>
      </w:pPr>
      <w:r>
        <w:rPr>
          <w:vanish/>
          <w:lang w:val="cy-GB"/>
        </w:rPr>
        <w:t>Start of Figure</w:t>
      </w:r>
    </w:p>
    <w:p w14:paraId="73BB6B03" w14:textId="77777777" w:rsidR="00F73B6F" w:rsidRDefault="00F73B6F">
      <w:pPr>
        <w:spacing w:before="0" w:beforeAutospacing="0" w:after="0" w:afterAutospacing="0" w:line="240" w:lineRule="auto"/>
        <w:divId w:val="183060819"/>
        <w:rPr>
          <w:rFonts w:ascii="Times New Roman" w:eastAsia="Times New Roman" w:hAnsi="Times New Roman" w:cs="Times New Roman"/>
          <w:sz w:val="24"/>
          <w:szCs w:val="24"/>
          <w:lang w:val="cy-GB"/>
        </w:rPr>
      </w:pPr>
      <w:bookmarkStart w:id="63" w:name="Session10_Figure1"/>
      <w:bookmarkEnd w:id="63"/>
      <w:r>
        <w:rPr>
          <w:rFonts w:ascii="Times New Roman" w:eastAsia="Times New Roman" w:hAnsi="Times New Roman" w:cs="Times New Roman"/>
          <w:noProof/>
          <w:sz w:val="24"/>
          <w:szCs w:val="24"/>
          <w:lang w:val="cy-GB"/>
        </w:rPr>
        <w:drawing>
          <wp:inline distT="0" distB="0" distL="0" distR="0" wp14:anchorId="0B645159" wp14:editId="17F05468">
            <wp:extent cx="1563624" cy="1042416"/>
            <wp:effectExtent l="0" t="0" r="0" b="5715"/>
            <wp:docPr id="5" name="Picture 5" descr="Llun o grŵp o bobl yn trafod o amgylch bwr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lun o grŵp o bobl yn trafod o amgylch bwrd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64" w:name="View_Session10_Description1"/>
    <w:p w14:paraId="78054267" w14:textId="3A594EC0" w:rsidR="00F73B6F" w:rsidRDefault="00F73B6F">
      <w:pPr>
        <w:pStyle w:val="navbutton"/>
        <w:divId w:val="259801560"/>
        <w:rPr>
          <w:lang w:val="cy-GB"/>
        </w:rPr>
      </w:pPr>
      <w:r>
        <w:rPr>
          <w:lang w:val="cy-GB"/>
        </w:rPr>
        <w:fldChar w:fldCharType="begin"/>
      </w:r>
      <w:r>
        <w:rPr>
          <w:lang w:val="cy-GB"/>
        </w:rPr>
        <w:instrText>HYPERLINK "" \l "Session10_Description1"</w:instrText>
      </w:r>
      <w:r w:rsidR="003124E1">
        <w:rPr>
          <w:lang w:val="cy-GB"/>
        </w:rPr>
      </w:r>
      <w:r>
        <w:rPr>
          <w:lang w:val="cy-GB"/>
        </w:rPr>
        <w:fldChar w:fldCharType="separate"/>
      </w:r>
      <w:r>
        <w:rPr>
          <w:rStyle w:val="Hyperlink"/>
          <w:lang w:val="cy-GB"/>
        </w:rPr>
        <w:t>View description - Uncaptioned Figure</w:t>
      </w:r>
      <w:r>
        <w:rPr>
          <w:lang w:val="cy-GB"/>
        </w:rPr>
        <w:fldChar w:fldCharType="end"/>
      </w:r>
      <w:bookmarkEnd w:id="64"/>
    </w:p>
    <w:bookmarkStart w:id="65" w:name="View_Session10_Alternative1"/>
    <w:p w14:paraId="7CD17468" w14:textId="340EC8CF" w:rsidR="00F73B6F" w:rsidRDefault="00F73B6F">
      <w:pPr>
        <w:pStyle w:val="navbutton"/>
        <w:divId w:val="259801560"/>
        <w:rPr>
          <w:lang w:val="cy-GB"/>
        </w:rPr>
      </w:pPr>
      <w:r>
        <w:rPr>
          <w:lang w:val="cy-GB"/>
        </w:rPr>
        <w:fldChar w:fldCharType="begin"/>
      </w:r>
      <w:r>
        <w:rPr>
          <w:lang w:val="cy-GB"/>
        </w:rPr>
        <w:instrText>HYPERLINK "" \l "Session10_Alternative1"</w:instrText>
      </w:r>
      <w:r w:rsidR="003124E1">
        <w:rPr>
          <w:lang w:val="cy-GB"/>
        </w:rPr>
      </w:r>
      <w:r>
        <w:rPr>
          <w:lang w:val="cy-GB"/>
        </w:rPr>
        <w:fldChar w:fldCharType="separate"/>
      </w:r>
      <w:r>
        <w:rPr>
          <w:rStyle w:val="Hyperlink"/>
          <w:lang w:val="cy-GB"/>
        </w:rPr>
        <w:t>View alternative description - Uncaptioned Figure</w:t>
      </w:r>
      <w:r>
        <w:rPr>
          <w:lang w:val="cy-GB"/>
        </w:rPr>
        <w:fldChar w:fldCharType="end"/>
      </w:r>
      <w:bookmarkEnd w:id="65"/>
    </w:p>
    <w:p w14:paraId="0A6BB7E4" w14:textId="77777777" w:rsidR="00F73B6F" w:rsidRDefault="00F73B6F">
      <w:pPr>
        <w:divId w:val="963194405"/>
        <w:rPr>
          <w:lang w:val="cy-GB"/>
        </w:rPr>
      </w:pPr>
      <w:r>
        <w:rPr>
          <w:vanish/>
          <w:lang w:val="cy-GB"/>
        </w:rPr>
        <w:t>End of Figure</w:t>
      </w:r>
    </w:p>
    <w:p w14:paraId="617A4DEA" w14:textId="77777777" w:rsidR="00F73B6F" w:rsidRDefault="00F73B6F">
      <w:pPr>
        <w:divId w:val="963194405"/>
        <w:rPr>
          <w:lang w:val="cy-GB"/>
        </w:rPr>
      </w:pPr>
      <w:r>
        <w:rPr>
          <w:lang w:val="cy-GB"/>
        </w:rPr>
        <w:t>Mae ôl-drafodaeth yn rhan hanfodol o'r broses ddysgu am sawl rheswm:</w:t>
      </w:r>
    </w:p>
    <w:p w14:paraId="2C0BEAAB" w14:textId="77777777" w:rsidR="00F73B6F" w:rsidRDefault="00F73B6F">
      <w:pPr>
        <w:numPr>
          <w:ilvl w:val="0"/>
          <w:numId w:val="17"/>
        </w:numPr>
        <w:spacing w:before="0" w:beforeAutospacing="0" w:after="0" w:afterAutospacing="0"/>
        <w:ind w:left="1500" w:right="780"/>
        <w:divId w:val="963194405"/>
        <w:rPr>
          <w:rFonts w:eastAsia="Times New Roman"/>
          <w:lang w:val="cy-GB"/>
        </w:rPr>
      </w:pPr>
      <w:r>
        <w:rPr>
          <w:rFonts w:eastAsia="Times New Roman"/>
          <w:lang w:val="cy-GB"/>
        </w:rPr>
        <w:t xml:space="preserve">Myfyrio a gwybodaeth: mae ôl-drafodaeth yn galluogi dysgwyr i fyfyrio ar eu profiadau, dadansoddi eu gweithredoedd, a deall y canlyniadau. Mae'r myfyrio hwn yn helpu i nodi beth aeth yn dda a beth y gellid ei wella. </w:t>
      </w:r>
    </w:p>
    <w:p w14:paraId="603661BC" w14:textId="77777777" w:rsidR="00F73B6F" w:rsidRDefault="00F73B6F">
      <w:pPr>
        <w:numPr>
          <w:ilvl w:val="0"/>
          <w:numId w:val="17"/>
        </w:numPr>
        <w:spacing w:before="0" w:beforeAutospacing="0" w:after="0" w:afterAutospacing="0"/>
        <w:ind w:left="1500" w:right="780"/>
        <w:divId w:val="963194405"/>
        <w:rPr>
          <w:rFonts w:eastAsia="Times New Roman"/>
          <w:lang w:val="cy-GB"/>
        </w:rPr>
      </w:pPr>
      <w:r>
        <w:rPr>
          <w:rFonts w:eastAsia="Times New Roman"/>
          <w:lang w:val="cy-GB"/>
        </w:rPr>
        <w:t xml:space="preserve">Atgyfnerthu dysgu: drwy drafod ac adolygu'r hyn a ddysgwyd, mae ôl-drafodaeth yn atgyfnerthu cysyniadau a sgiliau allweddol, gan eu gwneud yn fwy tebygol o gael eu cadw. </w:t>
      </w:r>
    </w:p>
    <w:p w14:paraId="21504B4E" w14:textId="77777777" w:rsidR="00F73B6F" w:rsidRDefault="00F73B6F">
      <w:pPr>
        <w:numPr>
          <w:ilvl w:val="0"/>
          <w:numId w:val="17"/>
        </w:numPr>
        <w:spacing w:before="0" w:beforeAutospacing="0" w:after="0" w:afterAutospacing="0"/>
        <w:ind w:left="1500" w:right="780"/>
        <w:divId w:val="963194405"/>
        <w:rPr>
          <w:rFonts w:eastAsia="Times New Roman"/>
          <w:lang w:val="cy-GB"/>
        </w:rPr>
      </w:pPr>
      <w:r>
        <w:rPr>
          <w:rFonts w:eastAsia="Times New Roman"/>
          <w:lang w:val="cy-GB"/>
        </w:rPr>
        <w:t xml:space="preserve">Nodi bylchau: mae'n helpu i nodi bylchau mewn gwybodaeth neu sgiliau, gan roi cyfle i fynd i'r afael â'r meysydd hyn cyn symud ymlaen i ddeunydd newydd. </w:t>
      </w:r>
    </w:p>
    <w:p w14:paraId="2065B94B" w14:textId="77777777" w:rsidR="00F73B6F" w:rsidRDefault="00F73B6F">
      <w:pPr>
        <w:numPr>
          <w:ilvl w:val="0"/>
          <w:numId w:val="17"/>
        </w:numPr>
        <w:spacing w:before="0" w:beforeAutospacing="0" w:after="0" w:afterAutospacing="0"/>
        <w:ind w:left="1500" w:right="780"/>
        <w:divId w:val="963194405"/>
        <w:rPr>
          <w:rFonts w:eastAsia="Times New Roman"/>
          <w:lang w:val="cy-GB"/>
        </w:rPr>
      </w:pPr>
      <w:r>
        <w:rPr>
          <w:rFonts w:eastAsia="Times New Roman"/>
          <w:lang w:val="cy-GB"/>
        </w:rPr>
        <w:t xml:space="preserve">Annog meddwl beirniadol: mae ôl-drafodaeth yn annog meddwl yn feirniadol a datrys problemau wrth i ddysgwyr werthuso eu perfformiad ac ystyried dulliau eraill. </w:t>
      </w:r>
    </w:p>
    <w:p w14:paraId="7982306F" w14:textId="77777777" w:rsidR="00F73B6F" w:rsidRDefault="00F73B6F">
      <w:pPr>
        <w:numPr>
          <w:ilvl w:val="0"/>
          <w:numId w:val="17"/>
        </w:numPr>
        <w:spacing w:before="0" w:beforeAutospacing="0" w:after="0" w:afterAutospacing="0"/>
        <w:ind w:left="1500" w:right="780"/>
        <w:divId w:val="963194405"/>
        <w:rPr>
          <w:rFonts w:eastAsia="Times New Roman"/>
          <w:lang w:val="cy-GB"/>
        </w:rPr>
      </w:pPr>
      <w:r>
        <w:rPr>
          <w:rFonts w:eastAsia="Times New Roman"/>
          <w:lang w:val="cy-GB"/>
        </w:rPr>
        <w:t xml:space="preserve">Prosesu emosiynol: mae'n rhoi lle i ddysgwyr brosesu eu hemosiynau, yn enwedig ar ôl profiadau heriol neu llawn straen, sy'n gallu gwella eu llesiant cyffredinol a'u parodrwydd i ddysgu. </w:t>
      </w:r>
    </w:p>
    <w:p w14:paraId="12890963" w14:textId="77777777" w:rsidR="00F73B6F" w:rsidRDefault="00F73B6F">
      <w:pPr>
        <w:numPr>
          <w:ilvl w:val="0"/>
          <w:numId w:val="17"/>
        </w:numPr>
        <w:spacing w:before="0" w:beforeAutospacing="0" w:after="0" w:afterAutospacing="0"/>
        <w:ind w:left="1500" w:right="780"/>
        <w:divId w:val="963194405"/>
        <w:rPr>
          <w:rFonts w:eastAsia="Times New Roman"/>
          <w:lang w:val="cy-GB"/>
        </w:rPr>
      </w:pPr>
      <w:r>
        <w:rPr>
          <w:rFonts w:eastAsia="Times New Roman"/>
          <w:lang w:val="cy-GB"/>
        </w:rPr>
        <w:t xml:space="preserve">Gwelliant parhaus: mae ôl-drafodaeth reolaidd yn meithrin diwylliant o welliant parhaus, lle mae dysgwyr bob amser yn chwilio am ffyrdd o wella eu perfformiad a'u canlyniadau. </w:t>
      </w:r>
    </w:p>
    <w:p w14:paraId="2E39E692" w14:textId="619B7891" w:rsidR="00F73B6F" w:rsidRDefault="00F73B6F">
      <w:pPr>
        <w:divId w:val="963194405"/>
        <w:rPr>
          <w:lang w:val="cy-GB"/>
        </w:rPr>
      </w:pPr>
      <w:r>
        <w:rPr>
          <w:lang w:val="cy-GB"/>
        </w:rPr>
        <w:t xml:space="preserve">Drwy gynnwys ôl-drafodaethau yn y broses ddysgu, gall unigolion a thimau sicrhau dealltwriaeth ddyfnach a defnydd mwy effeithiol o'u gwybodaeth a'u sgiliau. Mae arwyddocâd gwerth ôl-drafodaeth fel rhan o'r broses ddysgu wedi cael ei ddewis gan </w:t>
      </w:r>
      <w:hyperlink r:id="rId28" w:history="1">
        <w:r>
          <w:rPr>
            <w:rStyle w:val="Hyperlink"/>
            <w:lang w:val="cy-GB"/>
          </w:rPr>
          <w:t>Pearse (2015)</w:t>
        </w:r>
      </w:hyperlink>
      <w:r>
        <w:rPr>
          <w:lang w:val="cy-GB"/>
        </w:rPr>
        <w:t xml:space="preserve">,ac mae ymchwil gan Secheresse et al (2021) yn awgrymu bod gwerth mewn defnyddio ôl-drafodaeth fel rhan o hyfforddiant efelychu oherwydd bod tystiolaeth ei fod yn arwain at wella gwybodaeth yn well. </w:t>
      </w:r>
    </w:p>
    <w:p w14:paraId="7E4F2D14" w14:textId="77777777" w:rsidR="00F73B6F" w:rsidRDefault="00F73B6F">
      <w:pPr>
        <w:pStyle w:val="Heading2"/>
        <w:divId w:val="1286620323"/>
        <w:rPr>
          <w:rFonts w:eastAsia="Times New Roman"/>
          <w:lang w:val="cy-GB"/>
        </w:rPr>
      </w:pPr>
      <w:bookmarkStart w:id="66" w:name="Session10_Section1"/>
      <w:bookmarkEnd w:id="66"/>
      <w:r>
        <w:rPr>
          <w:rFonts w:eastAsia="Times New Roman"/>
          <w:lang w:val="cy-GB"/>
        </w:rPr>
        <w:t>8.1 Egwyddorion ôl-drafodaeth</w:t>
      </w:r>
    </w:p>
    <w:p w14:paraId="3E814164" w14:textId="77777777" w:rsidR="00F73B6F" w:rsidRDefault="00F73B6F">
      <w:pPr>
        <w:divId w:val="1286620323"/>
        <w:rPr>
          <w:lang w:val="cy-GB"/>
        </w:rPr>
      </w:pPr>
      <w:r>
        <w:rPr>
          <w:lang w:val="cy-GB"/>
        </w:rPr>
        <w:t xml:space="preserve">Gellir gwella ôl-drafodaethau, fel ar gyfer pob math o ddysgu, i bawb dan sylw drwy ystyried rhai egwyddorion allweddol i'w cynnwys yn ystod y broses ôl-drafodaethol: </w:t>
      </w:r>
    </w:p>
    <w:p w14:paraId="7FB66D2B" w14:textId="77777777" w:rsidR="00F73B6F" w:rsidRDefault="00F73B6F">
      <w:pPr>
        <w:numPr>
          <w:ilvl w:val="0"/>
          <w:numId w:val="18"/>
        </w:numPr>
        <w:spacing w:before="0" w:beforeAutospacing="0" w:after="0" w:afterAutospacing="0"/>
        <w:ind w:left="1500" w:right="780"/>
        <w:divId w:val="1286620323"/>
        <w:rPr>
          <w:rFonts w:eastAsia="Times New Roman"/>
          <w:lang w:val="cy-GB"/>
        </w:rPr>
      </w:pPr>
      <w:r>
        <w:rPr>
          <w:rFonts w:eastAsia="Times New Roman"/>
          <w:lang w:val="cy-GB"/>
        </w:rPr>
        <w:t xml:space="preserve">Defnyddio Data Efelychiad: Mae efelychiadau digidol yn newid byd! Maen nhw'n caniatáu i ni recordio ac ailchwarae ein perfformiad, er mwyn i ni allu adolygu recordiadau sgrin, metrigau perfformiad, a chofnodion penderfyniadau ar gyfer adborth gwrthrychol. Mae hyn yn newid y sgwrs o 'beth ydw i'n meddwl wnes i' i 'beth mae'r data'n ei ddangos', gan ei gwneud yn fwy adeiladol ac yn seiliedig ar dystiolaeth. </w:t>
      </w:r>
    </w:p>
    <w:p w14:paraId="148714A4" w14:textId="77777777" w:rsidR="00F73B6F" w:rsidRDefault="00F73B6F">
      <w:pPr>
        <w:numPr>
          <w:ilvl w:val="0"/>
          <w:numId w:val="18"/>
        </w:numPr>
        <w:spacing w:before="0" w:beforeAutospacing="0" w:after="0" w:afterAutospacing="0"/>
        <w:ind w:left="1500" w:right="780"/>
        <w:divId w:val="1286620323"/>
        <w:rPr>
          <w:rFonts w:eastAsia="Times New Roman"/>
          <w:lang w:val="cy-GB"/>
        </w:rPr>
      </w:pPr>
      <w:r>
        <w:rPr>
          <w:rFonts w:eastAsia="Times New Roman"/>
          <w:lang w:val="cy-GB"/>
        </w:rPr>
        <w:t xml:space="preserve">Sefydlu Diogelwch Seicolegol mewn Ystafell Rithwir: Mae creu lle diogel hyd yn oed yn bwysicach mewn amgylchedd rhithwir lle gall arwyddion dieiriau fod yn anodd. Dylai'r hwylusydd osod y naws drwy sefydlu rheolau sylfaenol ar gyfer yr alwad fideo, fel 'dim barnu' neu 'pob camera ymlaen os oes modd'. Mae hyn yn helpu cyfranogwyr i deimlo'n gyfforddus yn rhannu camgymeriadau, hyd yn oed os nad ydyn ni yn yr un ystafell. </w:t>
      </w:r>
    </w:p>
    <w:p w14:paraId="1D2FA189" w14:textId="77777777" w:rsidR="00F73B6F" w:rsidRDefault="00F73B6F">
      <w:pPr>
        <w:numPr>
          <w:ilvl w:val="0"/>
          <w:numId w:val="18"/>
        </w:numPr>
        <w:spacing w:before="0" w:beforeAutospacing="0" w:after="0" w:afterAutospacing="0"/>
        <w:ind w:left="1500" w:right="780"/>
        <w:divId w:val="1286620323"/>
        <w:rPr>
          <w:rFonts w:eastAsia="Times New Roman"/>
          <w:lang w:val="cy-GB"/>
        </w:rPr>
      </w:pPr>
      <w:r>
        <w:rPr>
          <w:rFonts w:eastAsia="Times New Roman"/>
          <w:lang w:val="cy-GB"/>
        </w:rPr>
        <w:t xml:space="preserve">Hwyluso Strwythuredig: Gall offer digidol ein helpu i aros ar y trywydd iawn gyda'r ôl-drafodaeth. Gall yr hwylusydd ddefnyddio rhannu sgrin i arwain y grŵp drwy wahanol gamau'r ôl-drafodaeth, fel dangos sleid ar gyfer y cam 'Ymatebion' ac yna un arall ar gyfer y 'Dadansoddiad'. Mae hyn yn cadw ffocws y sgwrs ac yn sicrhau ein bod yn ymdrin â'r holl amcanion dysgu, hyd yn oed os nad ydym yn yr un ystafell. </w:t>
      </w:r>
    </w:p>
    <w:p w14:paraId="4754C2F6" w14:textId="77777777" w:rsidR="00F73B6F" w:rsidRDefault="00F73B6F">
      <w:pPr>
        <w:numPr>
          <w:ilvl w:val="0"/>
          <w:numId w:val="18"/>
        </w:numPr>
        <w:spacing w:before="0" w:beforeAutospacing="0" w:after="0" w:afterAutospacing="0"/>
        <w:ind w:left="1500" w:right="780"/>
        <w:divId w:val="1286620323"/>
        <w:rPr>
          <w:rFonts w:eastAsia="Times New Roman"/>
          <w:lang w:val="cy-GB"/>
        </w:rPr>
      </w:pPr>
      <w:r>
        <w:rPr>
          <w:rFonts w:eastAsia="Times New Roman"/>
          <w:lang w:val="cy-GB"/>
        </w:rPr>
        <w:t xml:space="preserve">Annog Myfyrio Drwy Awgrymiadau: Gall fod yn anodd cael pawb i gymryd rhan mewn ôl-drafodaeth ddigidol, felly dylai'r hwylusydd ddefnyddio cwestiynau penodol, penagored i annog myfyrio dyfnach. Er enghraifft, gall 'Gan edrych ar y data, pa benderfyniad fyddech chi'n ei newid a pham?' ein helpu i feddwl yn fwy beirniadol. Gall defnyddio nodweddion fel cyfleuster sgwrsio neu fwrdd gwyn digidol ar y cyd hefyd ganiatáu cyfranogiad ehangach, dienw. </w:t>
      </w:r>
    </w:p>
    <w:p w14:paraId="19C82811" w14:textId="77777777" w:rsidR="00F73B6F" w:rsidRDefault="00F73B6F">
      <w:pPr>
        <w:numPr>
          <w:ilvl w:val="0"/>
          <w:numId w:val="18"/>
        </w:numPr>
        <w:spacing w:before="0" w:beforeAutospacing="0" w:after="0" w:afterAutospacing="0"/>
        <w:ind w:left="1500" w:right="780"/>
        <w:divId w:val="1286620323"/>
        <w:rPr>
          <w:rFonts w:eastAsia="Times New Roman"/>
          <w:lang w:val="cy-GB"/>
        </w:rPr>
      </w:pPr>
      <w:r>
        <w:rPr>
          <w:rFonts w:eastAsia="Times New Roman"/>
          <w:lang w:val="cy-GB"/>
        </w:rPr>
        <w:t xml:space="preserve">Cysylltu Profiad Rhithwir ag Ymarfer yn y Byd Go Iawn: Yr ôl-drafodaeth yw'r bont rhwng y byd digidol a'r byd clinigol. Dylem gysylltu'n benodol y sgiliau a ddysgom yn yr efelychiad, fel defnyddio rhyngwyneb rhithwir neu reoli tîm o bell, â'u cymwysiadau yn y byd go iawn. Mae hyn yn sicrhau bod gwerth yr hyfforddiant yn glir a bod modd gweithredu arno. </w:t>
      </w:r>
    </w:p>
    <w:p w14:paraId="2EB5DFB4" w14:textId="77777777" w:rsidR="00F73B6F" w:rsidRDefault="00F73B6F">
      <w:pPr>
        <w:divId w:val="1286620323"/>
        <w:rPr>
          <w:lang w:val="cy-GB"/>
        </w:rPr>
      </w:pPr>
      <w:r>
        <w:rPr>
          <w:lang w:val="cy-GB"/>
        </w:rPr>
        <w:t xml:space="preserve">Yn gyffredinol, mae ôl-drafodaeth yn adnodd gwerthfawr ar gyfer twf personol a phroffesiynol, gan helpu i sicrhau bod profiadau'n cael eu defnyddio'n adeiladol i wella canlyniadau yn y dyfodol (Toews, Martin, a Chernomas, 2021). </w:t>
      </w:r>
    </w:p>
    <w:p w14:paraId="1253D9D4" w14:textId="77777777" w:rsidR="00F73B6F" w:rsidRDefault="00F73B6F">
      <w:pPr>
        <w:divId w:val="1286620323"/>
        <w:rPr>
          <w:lang w:val="cy-GB"/>
        </w:rPr>
      </w:pPr>
      <w:r>
        <w:rPr>
          <w:vanish/>
          <w:lang w:val="cy-GB"/>
        </w:rPr>
        <w:t>Start of Activity</w:t>
      </w:r>
    </w:p>
    <w:p w14:paraId="35D860E6" w14:textId="77777777" w:rsidR="00F73B6F" w:rsidRDefault="00F73B6F">
      <w:pPr>
        <w:spacing w:before="0" w:beforeAutospacing="0" w:after="0" w:afterAutospacing="0" w:line="240" w:lineRule="auto"/>
        <w:outlineLvl w:val="3"/>
        <w:divId w:val="1254630286"/>
        <w:rPr>
          <w:rFonts w:eastAsia="Times New Roman"/>
          <w:b/>
          <w:bCs/>
          <w:sz w:val="36"/>
          <w:szCs w:val="36"/>
          <w:lang w:val="cy-GB"/>
        </w:rPr>
      </w:pPr>
      <w:bookmarkStart w:id="67" w:name="Session10_Activity1"/>
      <w:bookmarkEnd w:id="67"/>
      <w:r>
        <w:rPr>
          <w:rFonts w:eastAsia="Times New Roman"/>
          <w:b/>
          <w:bCs/>
          <w:sz w:val="36"/>
          <w:szCs w:val="36"/>
          <w:lang w:val="cy-GB"/>
        </w:rPr>
        <w:t>Gweithgaredd 5</w:t>
      </w:r>
    </w:p>
    <w:p w14:paraId="490A2AF3" w14:textId="77777777" w:rsidR="00F73B6F" w:rsidRDefault="00F73B6F">
      <w:pPr>
        <w:pStyle w:val="timing"/>
        <w:spacing w:before="100" w:beforeAutospacing="1" w:after="100" w:afterAutospacing="1"/>
        <w:ind w:left="0" w:right="0"/>
        <w:divId w:val="1278022484"/>
        <w:rPr>
          <w:lang w:val="cy-GB"/>
        </w:rPr>
      </w:pPr>
      <w:r>
        <w:rPr>
          <w:lang w:val="cy-GB"/>
        </w:rPr>
        <w:t>20 munud</w:t>
      </w:r>
    </w:p>
    <w:p w14:paraId="261E8C7D" w14:textId="77777777" w:rsidR="00F73B6F" w:rsidRDefault="00F73B6F">
      <w:pPr>
        <w:spacing w:line="240" w:lineRule="auto"/>
        <w:outlineLvl w:val="4"/>
        <w:divId w:val="1636527459"/>
        <w:rPr>
          <w:rFonts w:eastAsia="Times New Roman"/>
          <w:b/>
          <w:bCs/>
          <w:sz w:val="32"/>
          <w:szCs w:val="32"/>
          <w:lang w:val="cy-GB"/>
        </w:rPr>
      </w:pPr>
      <w:bookmarkStart w:id="68" w:name="Session10_Part1"/>
      <w:bookmarkEnd w:id="68"/>
      <w:r>
        <w:rPr>
          <w:rFonts w:eastAsia="Times New Roman"/>
          <w:b/>
          <w:bCs/>
          <w:sz w:val="32"/>
          <w:szCs w:val="32"/>
          <w:lang w:val="cy-GB"/>
        </w:rPr>
        <w:t>Rhan 1: Myfyrio</w:t>
      </w:r>
    </w:p>
    <w:p w14:paraId="7D005393" w14:textId="77777777" w:rsidR="00F73B6F" w:rsidRDefault="00F73B6F">
      <w:pPr>
        <w:divId w:val="1636527459"/>
        <w:rPr>
          <w:lang w:val="cy-GB"/>
        </w:rPr>
      </w:pPr>
      <w:r>
        <w:rPr>
          <w:vanish/>
          <w:lang w:val="cy-GB"/>
        </w:rPr>
        <w:t>Start of Question</w:t>
      </w:r>
    </w:p>
    <w:p w14:paraId="10932923" w14:textId="77777777" w:rsidR="00F73B6F" w:rsidRDefault="00F73B6F">
      <w:pPr>
        <w:divId w:val="1883905894"/>
        <w:rPr>
          <w:lang w:val="cy-GB"/>
        </w:rPr>
      </w:pPr>
      <w:bookmarkStart w:id="69" w:name="Session10_Question1"/>
      <w:bookmarkEnd w:id="69"/>
      <w:r>
        <w:rPr>
          <w:lang w:val="cy-GB"/>
        </w:rPr>
        <w:t>Gwnewch eich nodiadau eich hun i ymateb i'r cwestiynau canlynol.</w:t>
      </w:r>
    </w:p>
    <w:p w14:paraId="789DEB91" w14:textId="77777777" w:rsidR="00F73B6F" w:rsidRDefault="00F73B6F">
      <w:pPr>
        <w:divId w:val="1883905894"/>
        <w:rPr>
          <w:lang w:val="cy-GB"/>
        </w:rPr>
      </w:pPr>
      <w:r>
        <w:rPr>
          <w:lang w:val="cy-GB"/>
        </w:rPr>
        <w:t>Beth yw eich barn am fod mewn sesiwn ôl-drafod neu ei hwyluso?</w:t>
      </w:r>
    </w:p>
    <w:p w14:paraId="5D63214B" w14:textId="77777777" w:rsidR="00F73B6F" w:rsidRDefault="00F73B6F">
      <w:pPr>
        <w:numPr>
          <w:ilvl w:val="0"/>
          <w:numId w:val="19"/>
        </w:numPr>
        <w:spacing w:before="0" w:beforeAutospacing="0" w:after="0" w:afterAutospacing="0"/>
        <w:ind w:left="1500" w:right="780"/>
        <w:divId w:val="1883905894"/>
        <w:rPr>
          <w:rFonts w:eastAsia="Times New Roman"/>
          <w:lang w:val="cy-GB"/>
        </w:rPr>
      </w:pPr>
      <w:r>
        <w:rPr>
          <w:rFonts w:eastAsia="Times New Roman"/>
          <w:lang w:val="cy-GB"/>
        </w:rPr>
        <w:t xml:space="preserve">Meddyliwch am y cyfleoedd a'r cyfyngiadau posibl o ddefnyddio ôl-drafodaeth fel cam yn y broses o efelychu digidol yng nghyd-destun eich lleoliad ymarfer eich hun. </w:t>
      </w:r>
    </w:p>
    <w:p w14:paraId="3F0131C2" w14:textId="77777777" w:rsidR="00F73B6F" w:rsidRDefault="00F73B6F">
      <w:pPr>
        <w:numPr>
          <w:ilvl w:val="0"/>
          <w:numId w:val="19"/>
        </w:numPr>
        <w:spacing w:before="0" w:beforeAutospacing="0" w:after="0" w:afterAutospacing="0"/>
        <w:ind w:left="1500" w:right="780"/>
        <w:divId w:val="1883905894"/>
        <w:rPr>
          <w:rFonts w:eastAsia="Times New Roman"/>
          <w:lang w:val="cy-GB"/>
        </w:rPr>
      </w:pPr>
      <w:r>
        <w:rPr>
          <w:rFonts w:eastAsia="Times New Roman"/>
          <w:lang w:val="cy-GB"/>
        </w:rPr>
        <w:t>Os yw'n bosibl, trafodwch hyn gyda chydweithiwr a gwnewch nodiadau ar eich casgliadau.</w:t>
      </w:r>
    </w:p>
    <w:p w14:paraId="2BDEAE74" w14:textId="77777777" w:rsidR="00F73B6F" w:rsidRDefault="00F73B6F">
      <w:pPr>
        <w:divId w:val="1636527459"/>
        <w:rPr>
          <w:lang w:val="cy-GB"/>
        </w:rPr>
      </w:pPr>
      <w:r>
        <w:rPr>
          <w:vanish/>
          <w:lang w:val="cy-GB"/>
        </w:rPr>
        <w:t>End of Question</w:t>
      </w:r>
    </w:p>
    <w:p w14:paraId="18D75CDA" w14:textId="77777777" w:rsidR="00F73B6F" w:rsidRDefault="00F73B6F">
      <w:pPr>
        <w:spacing w:before="0" w:beforeAutospacing="0" w:after="0" w:afterAutospacing="0" w:line="240" w:lineRule="auto"/>
        <w:divId w:val="312488522"/>
        <w:rPr>
          <w:rFonts w:ascii="Times New Roman" w:eastAsia="Times New Roman" w:hAnsi="Times New Roman" w:cs="Times New Roman"/>
          <w:i/>
          <w:iCs/>
          <w:color w:val="5C5C5C"/>
          <w:sz w:val="24"/>
          <w:szCs w:val="24"/>
          <w:lang w:val="cy-GB"/>
        </w:rPr>
      </w:pPr>
      <w:bookmarkStart w:id="70" w:name="Session10_FreeResponse1"/>
      <w:bookmarkEnd w:id="70"/>
      <w:r>
        <w:rPr>
          <w:rFonts w:ascii="Times New Roman" w:eastAsia="Times New Roman" w:hAnsi="Times New Roman" w:cs="Times New Roman"/>
          <w:i/>
          <w:iCs/>
          <w:color w:val="5C5C5C"/>
          <w:sz w:val="24"/>
          <w:szCs w:val="24"/>
          <w:lang w:val="cy-GB"/>
        </w:rPr>
        <w:t xml:space="preserve">Provide your answer... </w:t>
      </w:r>
    </w:p>
    <w:p w14:paraId="1911E054" w14:textId="77777777" w:rsidR="00F73B6F" w:rsidRDefault="00F73B6F">
      <w:pPr>
        <w:spacing w:line="240" w:lineRule="auto"/>
        <w:outlineLvl w:val="4"/>
        <w:divId w:val="785808057"/>
        <w:rPr>
          <w:rFonts w:eastAsia="Times New Roman"/>
          <w:b/>
          <w:bCs/>
          <w:sz w:val="32"/>
          <w:szCs w:val="32"/>
          <w:lang w:val="cy-GB"/>
        </w:rPr>
      </w:pPr>
      <w:bookmarkStart w:id="71" w:name="Session10_Part2"/>
      <w:bookmarkEnd w:id="71"/>
      <w:r>
        <w:rPr>
          <w:rFonts w:eastAsia="Times New Roman"/>
          <w:b/>
          <w:bCs/>
          <w:sz w:val="32"/>
          <w:szCs w:val="32"/>
          <w:lang w:val="cy-GB"/>
        </w:rPr>
        <w:t>Rhan 2: Cwis</w:t>
      </w:r>
    </w:p>
    <w:p w14:paraId="5DD7B4C8" w14:textId="77777777" w:rsidR="00F73B6F" w:rsidRDefault="00F73B6F">
      <w:pPr>
        <w:divId w:val="785808057"/>
        <w:rPr>
          <w:lang w:val="cy-GB"/>
        </w:rPr>
      </w:pPr>
      <w:r>
        <w:rPr>
          <w:vanish/>
          <w:lang w:val="cy-GB"/>
        </w:rPr>
        <w:t>Start of Question</w:t>
      </w:r>
    </w:p>
    <w:p w14:paraId="373F3453" w14:textId="77777777" w:rsidR="00F73B6F" w:rsidRDefault="00F73B6F">
      <w:pPr>
        <w:divId w:val="114252578"/>
        <w:rPr>
          <w:lang w:val="cy-GB"/>
        </w:rPr>
      </w:pPr>
      <w:bookmarkStart w:id="72" w:name="Session10_Question2"/>
      <w:bookmarkEnd w:id="72"/>
      <w:r>
        <w:rPr>
          <w:lang w:val="cy-GB"/>
        </w:rPr>
        <w:t xml:space="preserve">Cwestiwn 1: Mae hwylusydd yn arwain sesiwn ôl-drafod ar ôl i dîm gwblhau senario argyfwng wedi’i efelychu. Mae'r hwylusydd eisiau defnyddio'r data a gasglwyd yn ystod yr efelychiad i arwain y sgwrs. Pa rai o'r egwyddorion canlynol y mae'r hwylusydd yn eu cymhwyso? </w:t>
      </w:r>
    </w:p>
    <w:p w14:paraId="0EC71B90" w14:textId="77777777" w:rsidR="00F73B6F" w:rsidRDefault="00F73B6F">
      <w:pPr>
        <w:divId w:val="785808057"/>
        <w:rPr>
          <w:lang w:val="cy-GB"/>
        </w:rPr>
      </w:pPr>
      <w:r>
        <w:rPr>
          <w:vanish/>
          <w:lang w:val="cy-GB"/>
        </w:rPr>
        <w:t>End of Question</w:t>
      </w:r>
    </w:p>
    <w:p w14:paraId="07791AC3" w14:textId="77777777" w:rsidR="00F73B6F" w:rsidRDefault="00F73B6F">
      <w:pPr>
        <w:divId w:val="1484469018"/>
        <w:rPr>
          <w:lang w:val="cy-GB"/>
        </w:rPr>
      </w:pPr>
      <w:r>
        <w:rPr>
          <w:lang w:val="cy-GB"/>
        </w:rPr>
        <w:t>a) Sefydlu diogelwch seicolegol mewn ystafell rithwir</w:t>
      </w:r>
    </w:p>
    <w:p w14:paraId="4C046E33" w14:textId="77777777" w:rsidR="00F73B6F" w:rsidRDefault="00F73B6F">
      <w:pPr>
        <w:divId w:val="2074504739"/>
        <w:rPr>
          <w:lang w:val="cy-GB"/>
        </w:rPr>
      </w:pPr>
      <w:r>
        <w:rPr>
          <w:lang w:val="cy-GB"/>
        </w:rPr>
        <w:t>b) Defnyddio data efelychiad</w:t>
      </w:r>
    </w:p>
    <w:p w14:paraId="61047FAE" w14:textId="77777777" w:rsidR="00F73B6F" w:rsidRDefault="00F73B6F">
      <w:pPr>
        <w:divId w:val="1262372102"/>
        <w:rPr>
          <w:lang w:val="cy-GB"/>
        </w:rPr>
      </w:pPr>
      <w:r>
        <w:rPr>
          <w:lang w:val="cy-GB"/>
        </w:rPr>
        <w:t>c) Annog myfyrio drwy awgrymiadau</w:t>
      </w:r>
    </w:p>
    <w:p w14:paraId="04A3184C" w14:textId="77777777" w:rsidR="00F73B6F" w:rsidRDefault="00F73B6F">
      <w:pPr>
        <w:divId w:val="213081593"/>
        <w:rPr>
          <w:lang w:val="cy-GB"/>
        </w:rPr>
      </w:pPr>
      <w:r>
        <w:rPr>
          <w:lang w:val="cy-GB"/>
        </w:rPr>
        <w:t>d) Cysylltu profiad rhithwir ag ymarfer yn y byd go iawn</w:t>
      </w:r>
    </w:p>
    <w:bookmarkStart w:id="73" w:name="View_Session10_Interaction2"/>
    <w:p w14:paraId="7FE7C62A" w14:textId="0BE70EE7" w:rsidR="00F73B6F" w:rsidRDefault="00F73B6F">
      <w:pPr>
        <w:pStyle w:val="navbutton"/>
        <w:divId w:val="785808057"/>
        <w:rPr>
          <w:lang w:val="cy-GB"/>
        </w:rPr>
      </w:pPr>
      <w:r>
        <w:rPr>
          <w:lang w:val="cy-GB"/>
        </w:rPr>
        <w:fldChar w:fldCharType="begin"/>
      </w:r>
      <w:r>
        <w:rPr>
          <w:lang w:val="cy-GB"/>
        </w:rPr>
        <w:instrText>HYPERLINK "" \l "Session10_Interaction2"</w:instrText>
      </w:r>
      <w:r w:rsidR="003124E1">
        <w:rPr>
          <w:lang w:val="cy-GB"/>
        </w:rPr>
      </w:r>
      <w:r>
        <w:rPr>
          <w:lang w:val="cy-GB"/>
        </w:rPr>
        <w:fldChar w:fldCharType="separate"/>
      </w:r>
      <w:r>
        <w:rPr>
          <w:rStyle w:val="Hyperlink"/>
          <w:lang w:val="cy-GB"/>
        </w:rPr>
        <w:t>View answer - Rhan 2: Cwis</w:t>
      </w:r>
      <w:r>
        <w:rPr>
          <w:lang w:val="cy-GB"/>
        </w:rPr>
        <w:fldChar w:fldCharType="end"/>
      </w:r>
      <w:bookmarkEnd w:id="73"/>
    </w:p>
    <w:p w14:paraId="79AA400D" w14:textId="77777777" w:rsidR="00F73B6F" w:rsidRDefault="00F73B6F">
      <w:pPr>
        <w:divId w:val="1759404772"/>
        <w:rPr>
          <w:lang w:val="cy-GB"/>
        </w:rPr>
      </w:pPr>
      <w:bookmarkStart w:id="74" w:name="Session10_Part3"/>
      <w:bookmarkEnd w:id="74"/>
      <w:r>
        <w:rPr>
          <w:vanish/>
          <w:lang w:val="cy-GB"/>
        </w:rPr>
        <w:t>Start of Question</w:t>
      </w:r>
    </w:p>
    <w:p w14:paraId="13682A3D" w14:textId="77777777" w:rsidR="00F73B6F" w:rsidRDefault="00F73B6F">
      <w:pPr>
        <w:divId w:val="999892447"/>
        <w:rPr>
          <w:lang w:val="cy-GB"/>
        </w:rPr>
      </w:pPr>
      <w:bookmarkStart w:id="75" w:name="Session10_Question3"/>
      <w:bookmarkEnd w:id="75"/>
      <w:r>
        <w:rPr>
          <w:lang w:val="cy-GB"/>
        </w:rPr>
        <w:t xml:space="preserve">Cwestiwn 2: Yn ystod ôl-drafodaeth ddigidol, mae hwylusydd yn sylwi ei bod yn ymddangos bod cyfranogwr yn gyndyn o siarad. I fynd i'r afael â hyn, mae'r hwylusydd yn atgoffa'r grŵp bod y sesiwn yn lle diogel i ddysgu a bod camgymeriadau'n rhan hanfodol o'r broses. Ar ba ddwy egwyddor y mae'r hwylusydd yn canolbwyntio? </w:t>
      </w:r>
    </w:p>
    <w:p w14:paraId="1E290ED9" w14:textId="77777777" w:rsidR="00F73B6F" w:rsidRDefault="00F73B6F">
      <w:pPr>
        <w:divId w:val="1759404772"/>
        <w:rPr>
          <w:lang w:val="cy-GB"/>
        </w:rPr>
      </w:pPr>
      <w:r>
        <w:rPr>
          <w:vanish/>
          <w:lang w:val="cy-GB"/>
        </w:rPr>
        <w:t>End of Question</w:t>
      </w:r>
    </w:p>
    <w:p w14:paraId="282B6683" w14:textId="77777777" w:rsidR="00F73B6F" w:rsidRDefault="00F73B6F">
      <w:pPr>
        <w:divId w:val="2026902879"/>
        <w:rPr>
          <w:lang w:val="cy-GB"/>
        </w:rPr>
      </w:pPr>
      <w:r>
        <w:rPr>
          <w:lang w:val="cy-GB"/>
        </w:rPr>
        <w:t>a) Hwyluso strwythuredig</w:t>
      </w:r>
    </w:p>
    <w:p w14:paraId="2408749A" w14:textId="77777777" w:rsidR="00F73B6F" w:rsidRDefault="00F73B6F">
      <w:pPr>
        <w:divId w:val="2040860545"/>
        <w:rPr>
          <w:lang w:val="cy-GB"/>
        </w:rPr>
      </w:pPr>
      <w:r>
        <w:rPr>
          <w:lang w:val="cy-GB"/>
        </w:rPr>
        <w:t>a) Sefydlu diogelwch seicolegol mewn ystafell rithwir</w:t>
      </w:r>
    </w:p>
    <w:p w14:paraId="736DF695" w14:textId="77777777" w:rsidR="00F73B6F" w:rsidRDefault="00F73B6F">
      <w:pPr>
        <w:divId w:val="1102653120"/>
        <w:rPr>
          <w:lang w:val="cy-GB"/>
        </w:rPr>
      </w:pPr>
      <w:r>
        <w:rPr>
          <w:lang w:val="cy-GB"/>
        </w:rPr>
        <w:t>c) Annog myfyrio drwy awgrymiadau</w:t>
      </w:r>
    </w:p>
    <w:p w14:paraId="5C99ACA3" w14:textId="77777777" w:rsidR="00F73B6F" w:rsidRDefault="00F73B6F">
      <w:pPr>
        <w:divId w:val="455952552"/>
        <w:rPr>
          <w:lang w:val="cy-GB"/>
        </w:rPr>
      </w:pPr>
      <w:r>
        <w:rPr>
          <w:lang w:val="cy-GB"/>
        </w:rPr>
        <w:t>d) Dull sy'n canolbwyntio ar y dysgwr</w:t>
      </w:r>
    </w:p>
    <w:bookmarkStart w:id="76" w:name="View_Session10_Interaction3"/>
    <w:p w14:paraId="0E80C275" w14:textId="3F72A92B" w:rsidR="00F73B6F" w:rsidRDefault="00F73B6F">
      <w:pPr>
        <w:pStyle w:val="navbutton"/>
        <w:divId w:val="1759404772"/>
        <w:rPr>
          <w:lang w:val="cy-GB"/>
        </w:rPr>
      </w:pPr>
      <w:r>
        <w:rPr>
          <w:lang w:val="cy-GB"/>
        </w:rPr>
        <w:fldChar w:fldCharType="begin"/>
      </w:r>
      <w:r>
        <w:rPr>
          <w:lang w:val="cy-GB"/>
        </w:rPr>
        <w:instrText>HYPERLINK "" \l "Session10_Interaction3"</w:instrText>
      </w:r>
      <w:r w:rsidR="003124E1">
        <w:rPr>
          <w:lang w:val="cy-GB"/>
        </w:rPr>
      </w:r>
      <w:r>
        <w:rPr>
          <w:lang w:val="cy-GB"/>
        </w:rPr>
        <w:fldChar w:fldCharType="separate"/>
      </w:r>
      <w:r>
        <w:rPr>
          <w:rStyle w:val="Hyperlink"/>
          <w:lang w:val="cy-GB"/>
        </w:rPr>
        <w:t>View answer - Part</w:t>
      </w:r>
      <w:r>
        <w:rPr>
          <w:lang w:val="cy-GB"/>
        </w:rPr>
        <w:fldChar w:fldCharType="end"/>
      </w:r>
      <w:bookmarkEnd w:id="76"/>
    </w:p>
    <w:p w14:paraId="7CB0C2CA" w14:textId="77777777" w:rsidR="00F73B6F" w:rsidRDefault="00F73B6F">
      <w:pPr>
        <w:divId w:val="258872627"/>
        <w:rPr>
          <w:lang w:val="cy-GB"/>
        </w:rPr>
      </w:pPr>
      <w:bookmarkStart w:id="77" w:name="Session10_Part4"/>
      <w:bookmarkEnd w:id="77"/>
      <w:r>
        <w:rPr>
          <w:vanish/>
          <w:lang w:val="cy-GB"/>
        </w:rPr>
        <w:t>Start of Question</w:t>
      </w:r>
    </w:p>
    <w:p w14:paraId="242DB9BE" w14:textId="77777777" w:rsidR="00F73B6F" w:rsidRDefault="00F73B6F">
      <w:pPr>
        <w:divId w:val="1520467828"/>
        <w:rPr>
          <w:lang w:val="cy-GB"/>
        </w:rPr>
      </w:pPr>
      <w:bookmarkStart w:id="78" w:name="Session10_Question4"/>
      <w:bookmarkEnd w:id="78"/>
      <w:r>
        <w:rPr>
          <w:lang w:val="cy-GB"/>
        </w:rPr>
        <w:t xml:space="preserve">Cwestiwn 3: Daw sesiwn ôl-drafodaeth i ben gyda'r hwylusydd yn gofyn i bob cyfranogwr nodi un peth y byddant yn ei wneud yn wahanol yn eu shifft glinigol nesaf yn y byd go iawn yn seiliedig ar yr hyn y maent wedi'i ddysgu. Pa egwyddor ôl-drafodaeth sydd â'r cysylltiad agosaf â'r cam gweithredu hwn? </w:t>
      </w:r>
    </w:p>
    <w:p w14:paraId="093B7954" w14:textId="77777777" w:rsidR="00F73B6F" w:rsidRDefault="00F73B6F">
      <w:pPr>
        <w:divId w:val="258872627"/>
        <w:rPr>
          <w:lang w:val="cy-GB"/>
        </w:rPr>
      </w:pPr>
      <w:r>
        <w:rPr>
          <w:vanish/>
          <w:lang w:val="cy-GB"/>
        </w:rPr>
        <w:t>End of Question</w:t>
      </w:r>
    </w:p>
    <w:p w14:paraId="49AA540C" w14:textId="77777777" w:rsidR="00F73B6F" w:rsidRDefault="00F73B6F">
      <w:pPr>
        <w:divId w:val="729620049"/>
        <w:rPr>
          <w:lang w:val="cy-GB"/>
        </w:rPr>
      </w:pPr>
      <w:r>
        <w:rPr>
          <w:lang w:val="cy-GB"/>
        </w:rPr>
        <w:t>a) Hwyluso strwythuredig</w:t>
      </w:r>
    </w:p>
    <w:p w14:paraId="2667239B" w14:textId="77777777" w:rsidR="00F73B6F" w:rsidRDefault="00F73B6F">
      <w:pPr>
        <w:divId w:val="416680267"/>
        <w:rPr>
          <w:lang w:val="cy-GB"/>
        </w:rPr>
      </w:pPr>
      <w:r>
        <w:rPr>
          <w:lang w:val="cy-GB"/>
        </w:rPr>
        <w:t>b) Cysylltu profiad rhithwir ag ymarfer yn y byd go iawn</w:t>
      </w:r>
    </w:p>
    <w:p w14:paraId="5DCDC394" w14:textId="77777777" w:rsidR="00F73B6F" w:rsidRDefault="00F73B6F">
      <w:pPr>
        <w:divId w:val="531262756"/>
        <w:rPr>
          <w:lang w:val="cy-GB"/>
        </w:rPr>
      </w:pPr>
      <w:r>
        <w:rPr>
          <w:lang w:val="cy-GB"/>
        </w:rPr>
        <w:t>b) Defnyddio data efelychiad</w:t>
      </w:r>
    </w:p>
    <w:p w14:paraId="39D4EF8A" w14:textId="77777777" w:rsidR="00F73B6F" w:rsidRDefault="00F73B6F">
      <w:pPr>
        <w:divId w:val="469858766"/>
        <w:rPr>
          <w:lang w:val="cy-GB"/>
        </w:rPr>
      </w:pPr>
      <w:r>
        <w:rPr>
          <w:lang w:val="cy-GB"/>
        </w:rPr>
        <w:t>c) Annog myfyrio drwy awgrymiadau</w:t>
      </w:r>
    </w:p>
    <w:bookmarkStart w:id="79" w:name="View_Session10_Interaction4"/>
    <w:p w14:paraId="38F654C1" w14:textId="739152ED" w:rsidR="00F73B6F" w:rsidRDefault="00F73B6F">
      <w:pPr>
        <w:pStyle w:val="navbutton"/>
        <w:divId w:val="258872627"/>
        <w:rPr>
          <w:lang w:val="cy-GB"/>
        </w:rPr>
      </w:pPr>
      <w:r>
        <w:rPr>
          <w:lang w:val="cy-GB"/>
        </w:rPr>
        <w:fldChar w:fldCharType="begin"/>
      </w:r>
      <w:r>
        <w:rPr>
          <w:lang w:val="cy-GB"/>
        </w:rPr>
        <w:instrText>HYPERLINK "" \l "Session10_Interaction4"</w:instrText>
      </w:r>
      <w:r w:rsidR="003124E1">
        <w:rPr>
          <w:lang w:val="cy-GB"/>
        </w:rPr>
      </w:r>
      <w:r>
        <w:rPr>
          <w:lang w:val="cy-GB"/>
        </w:rPr>
        <w:fldChar w:fldCharType="separate"/>
      </w:r>
      <w:r>
        <w:rPr>
          <w:rStyle w:val="Hyperlink"/>
          <w:lang w:val="cy-GB"/>
        </w:rPr>
        <w:t>View answer - Part</w:t>
      </w:r>
      <w:r>
        <w:rPr>
          <w:lang w:val="cy-GB"/>
        </w:rPr>
        <w:fldChar w:fldCharType="end"/>
      </w:r>
      <w:bookmarkEnd w:id="79"/>
    </w:p>
    <w:p w14:paraId="5D1E3EDD" w14:textId="77777777" w:rsidR="00F73B6F" w:rsidRDefault="00F73B6F">
      <w:pPr>
        <w:divId w:val="1286620323"/>
        <w:rPr>
          <w:lang w:val="cy-GB"/>
        </w:rPr>
      </w:pPr>
      <w:r>
        <w:rPr>
          <w:vanish/>
          <w:lang w:val="cy-GB"/>
        </w:rPr>
        <w:t>End of Activity</w:t>
      </w:r>
    </w:p>
    <w:p w14:paraId="7DBED898"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7F8C89A1" w14:textId="77777777" w:rsidR="00F73B6F" w:rsidRDefault="00F73B6F">
      <w:pPr>
        <w:pStyle w:val="Heading2"/>
        <w:divId w:val="1672246901"/>
        <w:rPr>
          <w:rFonts w:eastAsia="Times New Roman"/>
          <w:lang w:val="cy-GB"/>
        </w:rPr>
      </w:pPr>
      <w:bookmarkStart w:id="80" w:name="Session11"/>
      <w:bookmarkEnd w:id="80"/>
      <w:r>
        <w:rPr>
          <w:rFonts w:eastAsia="Times New Roman"/>
          <w:lang w:val="cy-GB"/>
        </w:rPr>
        <w:t>9 Dulliau ôl-drafodaeth</w:t>
      </w:r>
    </w:p>
    <w:p w14:paraId="4D88EF6E" w14:textId="77777777" w:rsidR="00F73B6F" w:rsidRDefault="00F73B6F">
      <w:pPr>
        <w:divId w:val="1672246901"/>
        <w:rPr>
          <w:lang w:val="cy-GB"/>
        </w:rPr>
      </w:pPr>
      <w:r>
        <w:rPr>
          <w:lang w:val="cy-GB"/>
        </w:rPr>
        <w:t xml:space="preserve">Mewn efelychiadau gofal iechyd, defnyddir dulliau ôl-drafodaeth amrywiol i wella dysgu a gwella ymarfer clinigol. Dyma rai o’r prif ddulliau: </w:t>
      </w:r>
    </w:p>
    <w:p w14:paraId="1956383D" w14:textId="77777777" w:rsidR="00F73B6F" w:rsidRDefault="00F73B6F">
      <w:pPr>
        <w:numPr>
          <w:ilvl w:val="0"/>
          <w:numId w:val="20"/>
        </w:numPr>
        <w:spacing w:before="0" w:beforeAutospacing="0" w:after="0" w:afterAutospacing="0"/>
        <w:ind w:left="1500" w:right="780"/>
        <w:divId w:val="1672246901"/>
        <w:rPr>
          <w:rFonts w:eastAsia="Times New Roman"/>
          <w:lang w:val="cy-GB"/>
        </w:rPr>
      </w:pPr>
      <w:r>
        <w:rPr>
          <w:rFonts w:eastAsia="Times New Roman"/>
          <w:lang w:val="cy-GB"/>
        </w:rPr>
        <w:t xml:space="preserve">Hunanfyfyrio: mae hyn yn cynnwys unigolion yn myfyrio ar eu perfformiad a'u profiadau eu hunain ar ôl efelychiad. Mae'n annog dealltwriaeth bersonol a hunanasesu, gan helpu dysgwyr i nodi eu cryfderau a meysydd i'w gwella. </w:t>
      </w:r>
    </w:p>
    <w:p w14:paraId="1BB83782" w14:textId="77777777" w:rsidR="00F73B6F" w:rsidRDefault="00F73B6F">
      <w:pPr>
        <w:numPr>
          <w:ilvl w:val="0"/>
          <w:numId w:val="20"/>
        </w:numPr>
        <w:spacing w:before="0" w:beforeAutospacing="0" w:after="0" w:afterAutospacing="0"/>
        <w:ind w:left="1500" w:right="780"/>
        <w:divId w:val="1672246901"/>
        <w:rPr>
          <w:rFonts w:eastAsia="Times New Roman"/>
          <w:lang w:val="cy-GB"/>
        </w:rPr>
      </w:pPr>
      <w:r>
        <w:rPr>
          <w:rFonts w:eastAsia="Times New Roman"/>
          <w:lang w:val="cy-GB"/>
        </w:rPr>
        <w:t xml:space="preserve">Hunan ôl-drafodaeth: yn debyg i hunanfyfyrio, mae hunan ôl-drafodaeth yn cynnwys dull mwy strwythuredig lle mae unigolion yn defnyddio cwestiynau neu fframweithiau dan arweiniad i ddadansoddi eu perfformiad. Gellir gwneud hyn drwy fyfyrdodau ysgrifenedig neu adolygiadau fideo wedi'u recordio. </w:t>
      </w:r>
    </w:p>
    <w:p w14:paraId="05362450" w14:textId="77777777" w:rsidR="00F73B6F" w:rsidRDefault="00F73B6F">
      <w:pPr>
        <w:numPr>
          <w:ilvl w:val="0"/>
          <w:numId w:val="20"/>
        </w:numPr>
        <w:spacing w:before="0" w:beforeAutospacing="0" w:after="0" w:afterAutospacing="0"/>
        <w:ind w:left="1500" w:right="780"/>
        <w:divId w:val="1672246901"/>
        <w:rPr>
          <w:rFonts w:eastAsia="Times New Roman"/>
          <w:lang w:val="cy-GB"/>
        </w:rPr>
      </w:pPr>
      <w:r>
        <w:rPr>
          <w:rFonts w:eastAsia="Times New Roman"/>
          <w:lang w:val="cy-GB"/>
        </w:rPr>
        <w:t xml:space="preserve">Adborth wedi'i hwyluso: mae hwn yn ôl-drafodaeth strwythuredig dan arweiniad hwylusydd, yn aml yn addysgwr neu'n glinigydd profiadol. Yr hwylusydd sy'n arwain y drafodaeth, gan helpu'r cyfranogwyr i bwyso a mesur eu gweithredoedd, deall y rhesymeg y tu ôl i benderfyniadau, a nodi pwyntiau dysgu. Gellir cynnal ôl-drafodaeth wedi'i hwyluso mewn grwpiau neu fel sesiwn un-i-un. </w:t>
      </w:r>
    </w:p>
    <w:p w14:paraId="091BB961" w14:textId="77777777" w:rsidR="00F73B6F" w:rsidRDefault="00F73B6F">
      <w:pPr>
        <w:numPr>
          <w:ilvl w:val="0"/>
          <w:numId w:val="20"/>
        </w:numPr>
        <w:spacing w:before="0" w:beforeAutospacing="0" w:after="0" w:afterAutospacing="0"/>
        <w:ind w:left="1500" w:right="780"/>
        <w:divId w:val="1672246901"/>
        <w:rPr>
          <w:rFonts w:eastAsia="Times New Roman"/>
          <w:lang w:val="cy-GB"/>
        </w:rPr>
      </w:pPr>
      <w:r>
        <w:rPr>
          <w:rFonts w:eastAsia="Times New Roman"/>
          <w:lang w:val="cy-GB"/>
        </w:rPr>
        <w:t xml:space="preserve">Ôl-drafod o bell: gyda datblygiadau mewn technoleg, mae’n bosibl cynnal sesiynau ôl-drafod o bell. Gall cyfranogwyr a hwyluswyr gysylltu drwy offer fideo-gynadledda i gynnal ôl-drafodaethau, gan ei wneud yn hygyrch hyd yn oed pan nad yw sesiynau wyneb yn wyneb yn bosibl. </w:t>
      </w:r>
    </w:p>
    <w:p w14:paraId="07A36714" w14:textId="77777777" w:rsidR="00F73B6F" w:rsidRDefault="00F73B6F">
      <w:pPr>
        <w:divId w:val="1672246901"/>
        <w:rPr>
          <w:lang w:val="cy-GB"/>
        </w:rPr>
      </w:pPr>
      <w:r>
        <w:rPr>
          <w:lang w:val="cy-GB"/>
        </w:rPr>
        <w:t xml:space="preserve">Mae gan bob dull ei fanteision ei hun a gellir ei ddewis ar sail anghenion penodol a chyd-destun yr efelychiad. Gall cyfuno gwahanol ddulliau hefyd gynnig profiad ôl-drafod cynhwysfawr. Canfu Secheresse et al (2021) yn eu hymchwil fod gan bobl well gwybodaeth pan fydd ôl-drafodaethau wedi'u strwythuro a'u hwyluso. </w:t>
      </w:r>
    </w:p>
    <w:p w14:paraId="22B61D85" w14:textId="77777777" w:rsidR="00F73B6F" w:rsidRDefault="00F73B6F">
      <w:pPr>
        <w:pStyle w:val="Heading2"/>
        <w:divId w:val="1943874973"/>
        <w:rPr>
          <w:rFonts w:eastAsia="Times New Roman"/>
          <w:lang w:val="cy-GB"/>
        </w:rPr>
      </w:pPr>
      <w:bookmarkStart w:id="81" w:name="Session11_Section1"/>
      <w:bookmarkEnd w:id="81"/>
      <w:r>
        <w:rPr>
          <w:rFonts w:eastAsia="Times New Roman"/>
          <w:lang w:val="cy-GB"/>
        </w:rPr>
        <w:t>9.1 Dulliau o gael ôl-drafodaeth</w:t>
      </w:r>
    </w:p>
    <w:p w14:paraId="3F973415" w14:textId="77777777" w:rsidR="00F73B6F" w:rsidRDefault="00F73B6F">
      <w:pPr>
        <w:divId w:val="1943874973"/>
        <w:rPr>
          <w:lang w:val="cy-GB"/>
        </w:rPr>
      </w:pPr>
      <w:r>
        <w:rPr>
          <w:lang w:val="cy-GB"/>
        </w:rPr>
        <w:t>Mae llawer o wahanol ddulliau o adrodd yn ôl, a dyma'r rhai mwyaf cyffredin.</w:t>
      </w:r>
    </w:p>
    <w:p w14:paraId="26B5EF62" w14:textId="77777777" w:rsidR="00F73B6F" w:rsidRDefault="00F73B6F">
      <w:pPr>
        <w:divId w:val="1943874973"/>
        <w:rPr>
          <w:lang w:val="cy-GB"/>
        </w:rPr>
      </w:pPr>
      <w:r>
        <w:rPr>
          <w:vanish/>
          <w:lang w:val="cy-GB"/>
        </w:rPr>
        <w:t>Start of Table</w:t>
      </w:r>
    </w:p>
    <w:p w14:paraId="2CAD4FB4" w14:textId="77777777" w:rsidR="00F73B6F" w:rsidRDefault="00F73B6F">
      <w:pPr>
        <w:pStyle w:val="NormalWeb"/>
        <w:divId w:val="1440298784"/>
        <w:rPr>
          <w:lang w:val="cy-GB"/>
        </w:rPr>
      </w:pPr>
      <w:r>
        <w:rPr>
          <w:lang w:val="cy-GB"/>
        </w:rPr>
        <w:t>Tabl 1</w:t>
      </w:r>
    </w:p>
    <w:tbl>
      <w:tblPr>
        <w:tblW w:w="5000" w:type="pct"/>
        <w:tblCellMar>
          <w:top w:w="15" w:type="dxa"/>
          <w:left w:w="15" w:type="dxa"/>
          <w:bottom w:w="15" w:type="dxa"/>
          <w:right w:w="15" w:type="dxa"/>
        </w:tblCellMar>
        <w:tblLook w:val="04A0" w:firstRow="1" w:lastRow="0" w:firstColumn="1" w:lastColumn="0" w:noHBand="0" w:noVBand="1"/>
      </w:tblPr>
      <w:tblGrid>
        <w:gridCol w:w="1924"/>
        <w:gridCol w:w="6388"/>
      </w:tblGrid>
      <w:tr w:rsidR="00140831" w14:paraId="723E0F56" w14:textId="77777777">
        <w:trPr>
          <w:divId w:val="1440298784"/>
        </w:trPr>
        <w:tc>
          <w:tcPr>
            <w:tcW w:w="0" w:type="auto"/>
            <w:tcMar>
              <w:top w:w="48" w:type="dxa"/>
              <w:left w:w="96" w:type="dxa"/>
              <w:bottom w:w="48" w:type="dxa"/>
              <w:right w:w="96" w:type="dxa"/>
            </w:tcMar>
            <w:hideMark/>
          </w:tcPr>
          <w:p w14:paraId="0FD782B6" w14:textId="77777777" w:rsidR="00F73B6F" w:rsidRDefault="00F73B6F">
            <w:pPr>
              <w:spacing w:before="0" w:beforeAutospacing="0" w:after="0" w:afterAutospacing="0" w:line="240" w:lineRule="auto"/>
              <w:jc w:val="center"/>
              <w:rPr>
                <w:rFonts w:ascii="Times New Roman" w:eastAsia="Times New Roman" w:hAnsi="Times New Roman" w:cs="Times New Roman"/>
                <w:b/>
                <w:bCs/>
                <w:sz w:val="24"/>
                <w:szCs w:val="24"/>
              </w:rPr>
            </w:pPr>
            <w:bookmarkStart w:id="82" w:name="Session11_Table1"/>
            <w:bookmarkEnd w:id="82"/>
            <w:r>
              <w:rPr>
                <w:rFonts w:ascii="Times New Roman" w:eastAsia="Times New Roman" w:hAnsi="Times New Roman" w:cs="Times New Roman"/>
                <w:b/>
                <w:bCs/>
                <w:sz w:val="24"/>
                <w:szCs w:val="24"/>
              </w:rPr>
              <w:t>Dull Ôl-drafodaeth</w:t>
            </w:r>
          </w:p>
        </w:tc>
        <w:tc>
          <w:tcPr>
            <w:tcW w:w="0" w:type="auto"/>
            <w:tcMar>
              <w:top w:w="48" w:type="dxa"/>
              <w:left w:w="96" w:type="dxa"/>
              <w:bottom w:w="48" w:type="dxa"/>
              <w:right w:w="96" w:type="dxa"/>
            </w:tcMar>
            <w:hideMark/>
          </w:tcPr>
          <w:p w14:paraId="59BE3D2F" w14:textId="77777777" w:rsidR="00F73B6F" w:rsidRDefault="00F73B6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Disgrifiad</w:t>
            </w:r>
          </w:p>
        </w:tc>
      </w:tr>
      <w:tr w:rsidR="00140831" w14:paraId="3ACD24E5" w14:textId="77777777">
        <w:trPr>
          <w:divId w:val="1440298784"/>
        </w:trPr>
        <w:tc>
          <w:tcPr>
            <w:tcW w:w="0" w:type="auto"/>
            <w:tcMar>
              <w:top w:w="48" w:type="dxa"/>
              <w:left w:w="96" w:type="dxa"/>
              <w:bottom w:w="48" w:type="dxa"/>
              <w:right w:w="96" w:type="dxa"/>
            </w:tcMar>
            <w:hideMark/>
          </w:tcPr>
          <w:p w14:paraId="51DF3939"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Dull SHARP </w:t>
            </w:r>
          </w:p>
        </w:tc>
        <w:tc>
          <w:tcPr>
            <w:tcW w:w="0" w:type="auto"/>
            <w:tcMar>
              <w:top w:w="48" w:type="dxa"/>
              <w:left w:w="96" w:type="dxa"/>
              <w:bottom w:w="48" w:type="dxa"/>
              <w:right w:w="96" w:type="dxa"/>
            </w:tcMar>
            <w:hideMark/>
          </w:tcPr>
          <w:p w14:paraId="7BA31798"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 xml:space="preserve">Mae SHARP yn cynnwys egwyddorion sylfaenol llwyr o ran beth i'w drafod wrth gynnal ôl-drafodaeth. Acronym yw SHARP sy'n cynnwys pum 'awgrym' i arwain hyfforddwyr a hyfforddeion i gyflwyno/derbyn ôl-drafodaeth strwythuredig. Mae SHARP yn golygu gosod amcanion dysgu (Set learning objectives), sut aeth pethau (How did it go), mynd i'r afael â phryderon (Address concerns), adolygu pwyntiau dysgu (Review learning points), a chynllunio ymlaen llaw (Plan ahead.) </w:t>
            </w:r>
          </w:p>
        </w:tc>
      </w:tr>
      <w:tr w:rsidR="00140831" w14:paraId="75B2768D" w14:textId="77777777">
        <w:trPr>
          <w:divId w:val="1440298784"/>
        </w:trPr>
        <w:tc>
          <w:tcPr>
            <w:tcW w:w="0" w:type="auto"/>
            <w:tcMar>
              <w:top w:w="48" w:type="dxa"/>
              <w:left w:w="96" w:type="dxa"/>
              <w:bottom w:w="48" w:type="dxa"/>
              <w:right w:w="96" w:type="dxa"/>
            </w:tcMar>
            <w:hideMark/>
          </w:tcPr>
          <w:p w14:paraId="6B0D36A3"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Dull trionglog o gynnal ôl-drafodaeth</w:t>
            </w:r>
          </w:p>
        </w:tc>
        <w:tc>
          <w:tcPr>
            <w:tcW w:w="0" w:type="auto"/>
            <w:tcMar>
              <w:top w:w="48" w:type="dxa"/>
              <w:left w:w="96" w:type="dxa"/>
              <w:bottom w:w="48" w:type="dxa"/>
              <w:right w:w="96" w:type="dxa"/>
            </w:tcMar>
            <w:hideMark/>
          </w:tcPr>
          <w:p w14:paraId="74F5F60F"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 xml:space="preserve">Mae tîm efelychu Addysg a Gwella Iechyd Cymru wedi cynnig dull trionglog o gynnal ôl-drafodaeth sy'n cynnwys Egwyddorion, Strwythur a Strategaethau. </w:t>
            </w:r>
          </w:p>
          <w:p w14:paraId="1AED9E8E" w14:textId="44157912" w:rsidR="00F73B6F" w:rsidRDefault="003124E1">
            <w:pPr>
              <w:numPr>
                <w:ilvl w:val="0"/>
                <w:numId w:val="21"/>
              </w:numPr>
              <w:spacing w:before="0" w:beforeAutospacing="0" w:after="0" w:afterAutospacing="0"/>
              <w:ind w:left="1500" w:right="780"/>
              <w:rPr>
                <w:rFonts w:eastAsia="Times New Roman"/>
              </w:rPr>
            </w:pPr>
            <w:hyperlink r:id="rId29" w:history="1">
              <w:r w:rsidR="00F73B6F">
                <w:rPr>
                  <w:rStyle w:val="Hyperlink"/>
                  <w:rFonts w:eastAsia="Times New Roman"/>
                </w:rPr>
                <w:t>A66 Standardizing debriefing in Wales: the Triangular Approach</w:t>
              </w:r>
            </w:hyperlink>
            <w:r w:rsidR="00F73B6F">
              <w:rPr>
                <w:rFonts w:eastAsia="Times New Roman"/>
              </w:rPr>
              <w:t xml:space="preserve"> (Diaz-Navarro et al, 2023) </w:t>
            </w:r>
          </w:p>
          <w:p w14:paraId="28E85FDD" w14:textId="538F455C" w:rsidR="00F73B6F" w:rsidRDefault="003124E1">
            <w:pPr>
              <w:numPr>
                <w:ilvl w:val="0"/>
                <w:numId w:val="21"/>
              </w:numPr>
              <w:spacing w:before="0" w:beforeAutospacing="0" w:after="0" w:afterAutospacing="0"/>
              <w:ind w:left="1500" w:right="780"/>
              <w:rPr>
                <w:rFonts w:eastAsia="Times New Roman"/>
              </w:rPr>
            </w:pPr>
            <w:hyperlink r:id="rId30" w:history="1">
              <w:r w:rsidR="00F73B6F">
                <w:rPr>
                  <w:rStyle w:val="Hyperlink"/>
                  <w:rFonts w:eastAsia="Times New Roman"/>
                </w:rPr>
                <w:t>Dull ôl-drafodaeth - AaGIC</w:t>
              </w:r>
            </w:hyperlink>
            <w:r w:rsidR="00F73B6F">
              <w:rPr>
                <w:rFonts w:eastAsia="Times New Roman"/>
              </w:rPr>
              <w:t xml:space="preserve"> (AaGIC, D.D.) </w:t>
            </w:r>
          </w:p>
        </w:tc>
      </w:tr>
      <w:tr w:rsidR="00140831" w14:paraId="5487CC34" w14:textId="77777777">
        <w:trPr>
          <w:divId w:val="1440298784"/>
        </w:trPr>
        <w:tc>
          <w:tcPr>
            <w:tcW w:w="0" w:type="auto"/>
            <w:tcMar>
              <w:top w:w="48" w:type="dxa"/>
              <w:left w:w="96" w:type="dxa"/>
              <w:bottom w:w="48" w:type="dxa"/>
              <w:right w:w="96" w:type="dxa"/>
            </w:tcMar>
            <w:hideMark/>
          </w:tcPr>
          <w:p w14:paraId="5A7AF42F"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Dull ôl-drafodaeth diemwnt </w:t>
            </w:r>
          </w:p>
        </w:tc>
        <w:tc>
          <w:tcPr>
            <w:tcW w:w="0" w:type="auto"/>
            <w:tcMar>
              <w:top w:w="48" w:type="dxa"/>
              <w:left w:w="96" w:type="dxa"/>
              <w:bottom w:w="48" w:type="dxa"/>
              <w:right w:w="96" w:type="dxa"/>
            </w:tcMar>
            <w:hideMark/>
          </w:tcPr>
          <w:p w14:paraId="39F69DBE"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 xml:space="preserve">Mae dull ôl-drafodaeth Diemwnt yn seiliedig ar dechneg y fframwaith ôl-drafodaeth sy'n cynnwys: disgrifiad, dadansoddiad a chymhwyso. Mae dull ôl-drafodaeth diemwnt hefyd yn cynnwys agweddau ar y dull ymchwilio i eiriolaeth ac ôl-drafodaeth gyda barn dda. </w:t>
            </w:r>
          </w:p>
          <w:p w14:paraId="450E66BA" w14:textId="454FF568" w:rsidR="00F73B6F" w:rsidRDefault="003124E1">
            <w:pPr>
              <w:rPr>
                <w:rFonts w:ascii="Times New Roman" w:hAnsi="Times New Roman" w:cs="Times New Roman"/>
                <w:sz w:val="24"/>
                <w:szCs w:val="24"/>
              </w:rPr>
            </w:pPr>
            <w:hyperlink r:id="rId31" w:history="1">
              <w:r w:rsidR="00F73B6F">
                <w:rPr>
                  <w:rStyle w:val="Emphasis"/>
                  <w:rFonts w:cs="Times New Roman"/>
                  <w:color w:val="143748"/>
                  <w:sz w:val="24"/>
                  <w:szCs w:val="24"/>
                  <w:u w:val="single"/>
                </w:rPr>
                <w:t>‘The Diamond’: a structure for simulation debrief</w:t>
              </w:r>
            </w:hyperlink>
            <w:r w:rsidR="00F73B6F">
              <w:rPr>
                <w:rFonts w:ascii="Times New Roman" w:hAnsi="Times New Roman" w:cs="Times New Roman"/>
                <w:sz w:val="24"/>
                <w:szCs w:val="24"/>
              </w:rPr>
              <w:t xml:space="preserve"> (Jaye et al, 2015). </w:t>
            </w:r>
          </w:p>
        </w:tc>
      </w:tr>
      <w:tr w:rsidR="00140831" w14:paraId="664211E8" w14:textId="77777777">
        <w:trPr>
          <w:divId w:val="1440298784"/>
        </w:trPr>
        <w:tc>
          <w:tcPr>
            <w:tcW w:w="0" w:type="auto"/>
            <w:tcMar>
              <w:top w:w="48" w:type="dxa"/>
              <w:left w:w="96" w:type="dxa"/>
              <w:bottom w:w="48" w:type="dxa"/>
              <w:right w:w="96" w:type="dxa"/>
            </w:tcMar>
            <w:hideMark/>
          </w:tcPr>
          <w:p w14:paraId="78B1D089"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Asesiad Strwythuredig Gwrthrychol Ôl-drafodaeth (OSAD)</w:t>
            </w:r>
          </w:p>
        </w:tc>
        <w:tc>
          <w:tcPr>
            <w:tcW w:w="0" w:type="auto"/>
            <w:tcMar>
              <w:top w:w="48" w:type="dxa"/>
              <w:left w:w="96" w:type="dxa"/>
              <w:bottom w:w="48" w:type="dxa"/>
              <w:right w:w="96" w:type="dxa"/>
            </w:tcMar>
            <w:hideMark/>
          </w:tcPr>
          <w:p w14:paraId="589A1C51"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 xml:space="preserve">Mae OSAD yn adnodd y gellir ei ddefnyddio i hwyluso ôl-drafodaethau mewn lleoliadau clinigol ac efelychu go iawn. Mae'n nodi wyth cydran/categori craidd o ôl-drafod effeithiol, sef canllawiau arfer gorau. Mae'r rhain yn cynnwys dull yr hyfforddwr, sefydlu amgylchedd dysgu, ymgysylltu dysgwyr, mesur ymateb dysgwyr, myfyrio disgrifiadol, dadansoddi perfformiad, rhoi diagnosis o fylchau mewn perfformiad a'u cymhwyso i ymarfer clinigol yn y dyfodol. Mae pob categori yn disgrifio arferion gwael, canolig a da. Os yw'n ddymunol, gellir graddio pob categori hefyd ar raddfa o 1 (o leiaf) i 5 (uchafswm) o ran pa mor dda y mae'r hyfforddwr yn cynnal yr elfen honno o'r ôl-drafodaeth. Defnyddir angorau disgrifiadol ar bwynt isaf, pwynt canol a phwynt uchaf y raddfa i lywio sgoriau. Felly, mae'r sgôr gyffredinol ar gyfer OSAD yn amrywio o isafswm o 8 i uchafswm o 40 gyda sgoriau uwch yn dangos ansawdd uwch </w:t>
            </w:r>
          </w:p>
          <w:p w14:paraId="2B3D35B4" w14:textId="6CA3C988" w:rsidR="00F73B6F" w:rsidRDefault="003124E1">
            <w:pPr>
              <w:rPr>
                <w:rFonts w:ascii="Times New Roman" w:hAnsi="Times New Roman" w:cs="Times New Roman"/>
                <w:sz w:val="24"/>
                <w:szCs w:val="24"/>
              </w:rPr>
            </w:pPr>
            <w:hyperlink r:id="rId32" w:history="1">
              <w:r w:rsidR="00F73B6F">
                <w:rPr>
                  <w:rStyle w:val="Emphasis"/>
                  <w:rFonts w:cs="Times New Roman"/>
                  <w:color w:val="143748"/>
                  <w:sz w:val="24"/>
                  <w:szCs w:val="24"/>
                  <w:u w:val="single"/>
                </w:rPr>
                <w:t>Briffio ac ôl-drafodaeth yn ystod hyfforddiant sy'n seiliedig ar efelychu a thu hwnt: Cynnwys, strwythur, agwedd a lleoliad</w:t>
              </w:r>
            </w:hyperlink>
            <w:r w:rsidR="00F73B6F">
              <w:rPr>
                <w:rFonts w:ascii="Times New Roman" w:hAnsi="Times New Roman" w:cs="Times New Roman"/>
                <w:sz w:val="24"/>
                <w:szCs w:val="24"/>
              </w:rPr>
              <w:t xml:space="preserve"> (Kolbe et al, 2015). </w:t>
            </w:r>
          </w:p>
        </w:tc>
      </w:tr>
      <w:tr w:rsidR="00140831" w14:paraId="2E935A9E" w14:textId="77777777">
        <w:trPr>
          <w:divId w:val="1440298784"/>
        </w:trPr>
        <w:tc>
          <w:tcPr>
            <w:tcW w:w="0" w:type="auto"/>
            <w:tcMar>
              <w:top w:w="48" w:type="dxa"/>
              <w:left w:w="96" w:type="dxa"/>
              <w:bottom w:w="48" w:type="dxa"/>
              <w:right w:w="96" w:type="dxa"/>
            </w:tcMar>
            <w:hideMark/>
          </w:tcPr>
          <w:p w14:paraId="0FB5D11E"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SHARE</w:t>
            </w:r>
          </w:p>
        </w:tc>
        <w:tc>
          <w:tcPr>
            <w:tcW w:w="0" w:type="auto"/>
            <w:tcMar>
              <w:top w:w="48" w:type="dxa"/>
              <w:left w:w="96" w:type="dxa"/>
              <w:bottom w:w="48" w:type="dxa"/>
              <w:right w:w="96" w:type="dxa"/>
            </w:tcMar>
            <w:hideMark/>
          </w:tcPr>
          <w:p w14:paraId="4D242B96"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 xml:space="preserve">Mae adnodd ôl-drafodaeth SHARE yn cefnogi timau iechyd a gofal cymdeithasol i ymgysylltu â thimau a staff y gallai canlyniad ymateb dysgu effeithio arnynt (sef camau diogelwch). Mae'n cynnwys 5 cam: 1. </w:t>
            </w:r>
          </w:p>
          <w:p w14:paraId="7FA90277" w14:textId="77777777" w:rsidR="00F73B6F" w:rsidRDefault="00F73B6F">
            <w:pPr>
              <w:numPr>
                <w:ilvl w:val="0"/>
                <w:numId w:val="22"/>
              </w:numPr>
              <w:spacing w:before="0" w:beforeAutospacing="0" w:after="0" w:afterAutospacing="0"/>
              <w:ind w:left="1500" w:right="780"/>
              <w:rPr>
                <w:rFonts w:eastAsia="Times New Roman"/>
              </w:rPr>
            </w:pPr>
            <w:r>
              <w:rPr>
                <w:rFonts w:eastAsia="Times New Roman"/>
              </w:rPr>
              <w:t>Golygfa (Scene)</w:t>
            </w:r>
          </w:p>
          <w:p w14:paraId="11D07B6E" w14:textId="77777777" w:rsidR="00F73B6F" w:rsidRDefault="00F73B6F">
            <w:pPr>
              <w:numPr>
                <w:ilvl w:val="0"/>
                <w:numId w:val="22"/>
              </w:numPr>
              <w:spacing w:before="0" w:beforeAutospacing="0" w:after="0" w:afterAutospacing="0"/>
              <w:ind w:left="1500" w:right="780"/>
              <w:rPr>
                <w:rFonts w:eastAsia="Times New Roman"/>
              </w:rPr>
            </w:pPr>
            <w:r>
              <w:rPr>
                <w:rFonts w:eastAsia="Times New Roman"/>
              </w:rPr>
              <w:t>Clywed (Hear)</w:t>
            </w:r>
          </w:p>
          <w:p w14:paraId="061BE988" w14:textId="77777777" w:rsidR="00F73B6F" w:rsidRDefault="00F73B6F">
            <w:pPr>
              <w:numPr>
                <w:ilvl w:val="0"/>
                <w:numId w:val="22"/>
              </w:numPr>
              <w:spacing w:before="0" w:beforeAutospacing="0" w:after="0" w:afterAutospacing="0"/>
              <w:ind w:left="1500" w:right="780"/>
              <w:rPr>
                <w:rFonts w:eastAsia="Times New Roman"/>
              </w:rPr>
            </w:pPr>
            <w:r>
              <w:rPr>
                <w:rFonts w:eastAsia="Times New Roman"/>
              </w:rPr>
              <w:t>Mynegi (Articulate)</w:t>
            </w:r>
          </w:p>
          <w:p w14:paraId="77DAAD37" w14:textId="77777777" w:rsidR="00F73B6F" w:rsidRDefault="00F73B6F">
            <w:pPr>
              <w:numPr>
                <w:ilvl w:val="0"/>
                <w:numId w:val="22"/>
              </w:numPr>
              <w:spacing w:before="0" w:beforeAutospacing="0" w:after="0" w:afterAutospacing="0"/>
              <w:ind w:left="1500" w:right="780"/>
              <w:rPr>
                <w:rFonts w:eastAsia="Times New Roman"/>
              </w:rPr>
            </w:pPr>
            <w:r>
              <w:rPr>
                <w:rFonts w:eastAsia="Times New Roman"/>
              </w:rPr>
              <w:t>Ymateb (Response)</w:t>
            </w:r>
          </w:p>
          <w:p w14:paraId="1B341AA2" w14:textId="77777777" w:rsidR="00F73B6F" w:rsidRDefault="00F73B6F">
            <w:pPr>
              <w:numPr>
                <w:ilvl w:val="0"/>
                <w:numId w:val="22"/>
              </w:numPr>
              <w:spacing w:before="0" w:beforeAutospacing="0" w:after="0" w:afterAutospacing="0"/>
              <w:ind w:left="1500" w:right="780"/>
              <w:rPr>
                <w:rFonts w:eastAsia="Times New Roman"/>
              </w:rPr>
            </w:pPr>
            <w:r>
              <w:rPr>
                <w:rFonts w:eastAsia="Times New Roman"/>
              </w:rPr>
              <w:t>Gwreiddio (Embed)</w:t>
            </w:r>
          </w:p>
          <w:p w14:paraId="38EE71DF" w14:textId="1A437970" w:rsidR="00F73B6F" w:rsidRDefault="003124E1">
            <w:pPr>
              <w:rPr>
                <w:rFonts w:ascii="Times New Roman" w:hAnsi="Times New Roman" w:cs="Times New Roman"/>
                <w:sz w:val="24"/>
                <w:szCs w:val="24"/>
              </w:rPr>
            </w:pPr>
            <w:hyperlink r:id="rId33" w:history="1">
              <w:r w:rsidR="00F73B6F">
                <w:rPr>
                  <w:rStyle w:val="Hyperlink"/>
                  <w:rFonts w:cs="Times New Roman"/>
                  <w:sz w:val="24"/>
                  <w:szCs w:val="24"/>
                </w:rPr>
                <w:t>Adnodd ôl-drafodaeth SHARE</w:t>
              </w:r>
            </w:hyperlink>
          </w:p>
        </w:tc>
      </w:tr>
      <w:tr w:rsidR="00140831" w14:paraId="0C4B45DA" w14:textId="77777777">
        <w:trPr>
          <w:divId w:val="1440298784"/>
        </w:trPr>
        <w:tc>
          <w:tcPr>
            <w:tcW w:w="0" w:type="auto"/>
            <w:tcMar>
              <w:top w:w="48" w:type="dxa"/>
              <w:left w:w="96" w:type="dxa"/>
              <w:bottom w:w="48" w:type="dxa"/>
              <w:right w:w="96" w:type="dxa"/>
            </w:tcMar>
            <w:hideMark/>
          </w:tcPr>
          <w:p w14:paraId="66083ABC"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TALK (Adnodd y GIG)</w:t>
            </w:r>
          </w:p>
        </w:tc>
        <w:tc>
          <w:tcPr>
            <w:tcW w:w="0" w:type="auto"/>
            <w:tcMar>
              <w:top w:w="48" w:type="dxa"/>
              <w:left w:w="96" w:type="dxa"/>
              <w:bottom w:w="48" w:type="dxa"/>
              <w:right w:w="96" w:type="dxa"/>
            </w:tcMar>
            <w:hideMark/>
          </w:tcPr>
          <w:p w14:paraId="64C2283E" w14:textId="77777777" w:rsidR="00F73B6F" w:rsidRDefault="00F73B6F">
            <w:pPr>
              <w:rPr>
                <w:rFonts w:ascii="Times New Roman" w:hAnsi="Times New Roman" w:cs="Times New Roman"/>
                <w:sz w:val="24"/>
                <w:szCs w:val="24"/>
              </w:rPr>
            </w:pPr>
            <w:r>
              <w:rPr>
                <w:rFonts w:ascii="Times New Roman" w:hAnsi="Times New Roman" w:cs="Times New Roman"/>
                <w:sz w:val="24"/>
                <w:szCs w:val="24"/>
              </w:rPr>
              <w:t xml:space="preserve">Dyma bedwar cam TALK: Targedu (Target), Dadansoddi (Analysis), Pwyntiau Dysgu (Learning points), Camau gweithredu allweddol (Key actions). Mae’n hyrwyddo myfyrio dan arweiniad mewn timau fel ffordd o wella a chynnal diogelwch cleifion, cynyddu effeithlonrwydd a chyfrannu at ddiwylliant cefnogol o ddeialog a dysgu mewn unrhyw amgylchedd clinigol. </w:t>
            </w:r>
          </w:p>
          <w:p w14:paraId="078ECC96" w14:textId="0D9F717E" w:rsidR="00F73B6F" w:rsidRDefault="003124E1">
            <w:pPr>
              <w:rPr>
                <w:rFonts w:ascii="Times New Roman" w:hAnsi="Times New Roman" w:cs="Times New Roman"/>
                <w:sz w:val="24"/>
                <w:szCs w:val="24"/>
              </w:rPr>
            </w:pPr>
            <w:hyperlink r:id="rId34" w:history="1">
              <w:r w:rsidR="00F73B6F">
                <w:rPr>
                  <w:rStyle w:val="Hyperlink"/>
                  <w:rFonts w:cs="Times New Roman"/>
                  <w:sz w:val="24"/>
                  <w:szCs w:val="24"/>
                </w:rPr>
                <w:t>Deunyddiau TALK</w:t>
              </w:r>
            </w:hyperlink>
            <w:r w:rsidR="00F73B6F">
              <w:rPr>
                <w:rFonts w:ascii="Times New Roman" w:hAnsi="Times New Roman" w:cs="Times New Roman"/>
                <w:sz w:val="24"/>
                <w:szCs w:val="24"/>
              </w:rPr>
              <w:t xml:space="preserve"> (Diaz-Navarro et al, 2014). </w:t>
            </w:r>
          </w:p>
        </w:tc>
      </w:tr>
    </w:tbl>
    <w:p w14:paraId="3EC367E1" w14:textId="77777777" w:rsidR="00F73B6F" w:rsidRDefault="00F73B6F">
      <w:pPr>
        <w:divId w:val="1943874973"/>
        <w:rPr>
          <w:lang w:val="cy-GB"/>
        </w:rPr>
      </w:pPr>
      <w:r>
        <w:rPr>
          <w:vanish/>
          <w:lang w:val="cy-GB"/>
        </w:rPr>
        <w:t>End of Table</w:t>
      </w:r>
    </w:p>
    <w:p w14:paraId="6974F89B" w14:textId="77777777" w:rsidR="00F73B6F" w:rsidRDefault="00F73B6F">
      <w:pPr>
        <w:divId w:val="1943874973"/>
        <w:rPr>
          <w:lang w:val="cy-GB"/>
        </w:rPr>
      </w:pPr>
      <w:r>
        <w:rPr>
          <w:vanish/>
          <w:lang w:val="cy-GB"/>
        </w:rPr>
        <w:t>Start of Activity</w:t>
      </w:r>
    </w:p>
    <w:p w14:paraId="4772324B" w14:textId="77777777" w:rsidR="00F73B6F" w:rsidRDefault="00F73B6F">
      <w:pPr>
        <w:spacing w:before="0" w:beforeAutospacing="0" w:after="0" w:afterAutospacing="0" w:line="240" w:lineRule="auto"/>
        <w:outlineLvl w:val="3"/>
        <w:divId w:val="1837646309"/>
        <w:rPr>
          <w:rFonts w:eastAsia="Times New Roman"/>
          <w:b/>
          <w:bCs/>
          <w:sz w:val="36"/>
          <w:szCs w:val="36"/>
          <w:lang w:val="cy-GB"/>
        </w:rPr>
      </w:pPr>
      <w:bookmarkStart w:id="83" w:name="Session11_Activity1"/>
      <w:bookmarkEnd w:id="83"/>
      <w:r>
        <w:rPr>
          <w:rFonts w:eastAsia="Times New Roman"/>
          <w:b/>
          <w:bCs/>
          <w:sz w:val="36"/>
          <w:szCs w:val="36"/>
          <w:lang w:val="cy-GB"/>
        </w:rPr>
        <w:t>Gweithgaredd 6</w:t>
      </w:r>
    </w:p>
    <w:p w14:paraId="030034E0" w14:textId="77777777" w:rsidR="00F73B6F" w:rsidRDefault="00F73B6F">
      <w:pPr>
        <w:pStyle w:val="timing"/>
        <w:spacing w:before="100" w:beforeAutospacing="1" w:after="100" w:afterAutospacing="1"/>
        <w:ind w:left="0" w:right="0"/>
        <w:divId w:val="2043089288"/>
        <w:rPr>
          <w:lang w:val="cy-GB"/>
        </w:rPr>
      </w:pPr>
      <w:r>
        <w:rPr>
          <w:lang w:val="cy-GB"/>
        </w:rPr>
        <w:t>20 munud</w:t>
      </w:r>
    </w:p>
    <w:p w14:paraId="39F92FBF" w14:textId="77777777" w:rsidR="00F73B6F" w:rsidRDefault="00F73B6F">
      <w:pPr>
        <w:spacing w:line="240" w:lineRule="auto"/>
        <w:outlineLvl w:val="4"/>
        <w:divId w:val="1729959331"/>
        <w:rPr>
          <w:rFonts w:eastAsia="Times New Roman"/>
          <w:b/>
          <w:bCs/>
          <w:sz w:val="32"/>
          <w:szCs w:val="32"/>
          <w:lang w:val="cy-GB"/>
        </w:rPr>
      </w:pPr>
      <w:bookmarkStart w:id="84" w:name="Session11_Part1"/>
      <w:bookmarkEnd w:id="84"/>
      <w:r>
        <w:rPr>
          <w:rFonts w:eastAsia="Times New Roman"/>
          <w:b/>
          <w:bCs/>
          <w:sz w:val="32"/>
          <w:szCs w:val="32"/>
          <w:lang w:val="cy-GB"/>
        </w:rPr>
        <w:t>Rhan 1: Myfyrio</w:t>
      </w:r>
    </w:p>
    <w:p w14:paraId="27A978F9" w14:textId="77777777" w:rsidR="00F73B6F" w:rsidRDefault="00F73B6F">
      <w:pPr>
        <w:divId w:val="1729959331"/>
        <w:rPr>
          <w:lang w:val="cy-GB"/>
        </w:rPr>
      </w:pPr>
      <w:r>
        <w:rPr>
          <w:vanish/>
          <w:lang w:val="cy-GB"/>
        </w:rPr>
        <w:t>Start of Question</w:t>
      </w:r>
    </w:p>
    <w:p w14:paraId="2B92B6FC" w14:textId="77777777" w:rsidR="00F73B6F" w:rsidRDefault="00F73B6F">
      <w:pPr>
        <w:divId w:val="1218054642"/>
        <w:rPr>
          <w:lang w:val="cy-GB"/>
        </w:rPr>
      </w:pPr>
      <w:bookmarkStart w:id="85" w:name="Session11_Question1"/>
      <w:bookmarkEnd w:id="85"/>
      <w:r>
        <w:rPr>
          <w:lang w:val="cy-GB"/>
        </w:rPr>
        <w:t>Gwnewch eich nodiadau eich hun i ymateb i'r cwestiynau canlynol.</w:t>
      </w:r>
    </w:p>
    <w:p w14:paraId="3682A2CF" w14:textId="77777777" w:rsidR="00F73B6F" w:rsidRDefault="00F73B6F">
      <w:pPr>
        <w:divId w:val="1218054642"/>
        <w:rPr>
          <w:lang w:val="cy-GB"/>
        </w:rPr>
      </w:pPr>
      <w:r>
        <w:rPr>
          <w:lang w:val="cy-GB"/>
        </w:rPr>
        <w:t>A oes dull ôl-drafodaethol sydd orau gennych chi? Esboniwch eich rhesymeg.</w:t>
      </w:r>
    </w:p>
    <w:p w14:paraId="4CACC10E" w14:textId="77777777" w:rsidR="00F73B6F" w:rsidRDefault="00F73B6F">
      <w:pPr>
        <w:numPr>
          <w:ilvl w:val="0"/>
          <w:numId w:val="23"/>
        </w:numPr>
        <w:spacing w:before="0" w:beforeAutospacing="0" w:after="0" w:afterAutospacing="0"/>
        <w:ind w:left="1500" w:right="780"/>
        <w:divId w:val="1218054642"/>
        <w:rPr>
          <w:rFonts w:eastAsia="Times New Roman"/>
          <w:lang w:val="cy-GB"/>
        </w:rPr>
      </w:pPr>
      <w:r>
        <w:rPr>
          <w:rFonts w:eastAsia="Times New Roman"/>
          <w:lang w:val="cy-GB"/>
        </w:rPr>
        <w:t xml:space="preserve">Meddyliwch am y cyfleoedd a'r cyfyngiadau posibl o ddefnyddio eich dull ôl-drafodaeth fel cam yn y broses o efelychu digidol yng nghyd-destun eich lleoliad ymarfer eich hun. </w:t>
      </w:r>
    </w:p>
    <w:p w14:paraId="1A771878" w14:textId="77777777" w:rsidR="00F73B6F" w:rsidRDefault="00F73B6F">
      <w:pPr>
        <w:numPr>
          <w:ilvl w:val="0"/>
          <w:numId w:val="23"/>
        </w:numPr>
        <w:spacing w:before="0" w:beforeAutospacing="0" w:after="0" w:afterAutospacing="0"/>
        <w:ind w:left="1500" w:right="780"/>
        <w:divId w:val="1218054642"/>
        <w:rPr>
          <w:rFonts w:eastAsia="Times New Roman"/>
          <w:lang w:val="cy-GB"/>
        </w:rPr>
      </w:pPr>
      <w:r>
        <w:rPr>
          <w:rFonts w:eastAsia="Times New Roman"/>
          <w:lang w:val="cy-GB"/>
        </w:rPr>
        <w:t>Os yw'n bosibl, trafodwch hyn gyda chydweithiwr a gwnewch nodiadau ar eich casgliadau.</w:t>
      </w:r>
    </w:p>
    <w:p w14:paraId="65F27A06" w14:textId="77777777" w:rsidR="00F73B6F" w:rsidRDefault="00F73B6F">
      <w:pPr>
        <w:divId w:val="1729959331"/>
        <w:rPr>
          <w:lang w:val="cy-GB"/>
        </w:rPr>
      </w:pPr>
      <w:r>
        <w:rPr>
          <w:vanish/>
          <w:lang w:val="cy-GB"/>
        </w:rPr>
        <w:t>End of Question</w:t>
      </w:r>
    </w:p>
    <w:p w14:paraId="22402E7E" w14:textId="77777777" w:rsidR="00F73B6F" w:rsidRDefault="00F73B6F">
      <w:pPr>
        <w:spacing w:before="0" w:beforeAutospacing="0" w:after="0" w:afterAutospacing="0" w:line="240" w:lineRule="auto"/>
        <w:divId w:val="562912592"/>
        <w:rPr>
          <w:rFonts w:ascii="Times New Roman" w:eastAsia="Times New Roman" w:hAnsi="Times New Roman" w:cs="Times New Roman"/>
          <w:i/>
          <w:iCs/>
          <w:color w:val="5C5C5C"/>
          <w:sz w:val="24"/>
          <w:szCs w:val="24"/>
          <w:lang w:val="cy-GB"/>
        </w:rPr>
      </w:pPr>
      <w:bookmarkStart w:id="86" w:name="Session11_FreeResponse1"/>
      <w:bookmarkEnd w:id="86"/>
      <w:r>
        <w:rPr>
          <w:rFonts w:ascii="Times New Roman" w:eastAsia="Times New Roman" w:hAnsi="Times New Roman" w:cs="Times New Roman"/>
          <w:i/>
          <w:iCs/>
          <w:color w:val="5C5C5C"/>
          <w:sz w:val="24"/>
          <w:szCs w:val="24"/>
          <w:lang w:val="cy-GB"/>
        </w:rPr>
        <w:t xml:space="preserve">Provide your answer... </w:t>
      </w:r>
    </w:p>
    <w:p w14:paraId="13446A59" w14:textId="77777777" w:rsidR="00F73B6F" w:rsidRDefault="00F73B6F">
      <w:pPr>
        <w:spacing w:line="240" w:lineRule="auto"/>
        <w:outlineLvl w:val="4"/>
        <w:divId w:val="1312752566"/>
        <w:rPr>
          <w:rFonts w:eastAsia="Times New Roman"/>
          <w:b/>
          <w:bCs/>
          <w:sz w:val="32"/>
          <w:szCs w:val="32"/>
          <w:lang w:val="cy-GB"/>
        </w:rPr>
      </w:pPr>
      <w:bookmarkStart w:id="87" w:name="Session11_Part2"/>
      <w:bookmarkEnd w:id="87"/>
      <w:r>
        <w:rPr>
          <w:rFonts w:eastAsia="Times New Roman"/>
          <w:b/>
          <w:bCs/>
          <w:sz w:val="32"/>
          <w:szCs w:val="32"/>
          <w:lang w:val="cy-GB"/>
        </w:rPr>
        <w:t>Rhan 2: Cwis</w:t>
      </w:r>
    </w:p>
    <w:p w14:paraId="42B09240" w14:textId="77777777" w:rsidR="00F73B6F" w:rsidRDefault="00F73B6F">
      <w:pPr>
        <w:divId w:val="1312752566"/>
        <w:rPr>
          <w:lang w:val="cy-GB"/>
        </w:rPr>
      </w:pPr>
      <w:r>
        <w:rPr>
          <w:vanish/>
          <w:lang w:val="cy-GB"/>
        </w:rPr>
        <w:t>Start of Question</w:t>
      </w:r>
    </w:p>
    <w:p w14:paraId="0AE78AC1" w14:textId="77777777" w:rsidR="00F73B6F" w:rsidRDefault="00F73B6F">
      <w:pPr>
        <w:divId w:val="214390151"/>
        <w:rPr>
          <w:lang w:val="cy-GB"/>
        </w:rPr>
      </w:pPr>
      <w:bookmarkStart w:id="88" w:name="Session11_Question2"/>
      <w:bookmarkEnd w:id="88"/>
      <w:r>
        <w:rPr>
          <w:lang w:val="cy-GB"/>
        </w:rPr>
        <w:t xml:space="preserve">Cwestiwn 1: Pa rai o'r canlynol sy'n ddulliau ôl-drafodaeth cydnabyddedig sy'n annog myfyrio unigol a hunanasesu ar ôl efelychiad? (Dewiswch bob un sy’n berthnasol) </w:t>
      </w:r>
    </w:p>
    <w:p w14:paraId="6FC2B7FF" w14:textId="77777777" w:rsidR="00F73B6F" w:rsidRDefault="00F73B6F">
      <w:pPr>
        <w:divId w:val="1312752566"/>
        <w:rPr>
          <w:lang w:val="cy-GB"/>
        </w:rPr>
      </w:pPr>
      <w:r>
        <w:rPr>
          <w:vanish/>
          <w:lang w:val="cy-GB"/>
        </w:rPr>
        <w:t>End of Question</w:t>
      </w:r>
    </w:p>
    <w:p w14:paraId="1C19A015" w14:textId="77777777" w:rsidR="00F73B6F" w:rsidRDefault="00F73B6F">
      <w:pPr>
        <w:divId w:val="762460939"/>
        <w:rPr>
          <w:lang w:val="cy-GB"/>
        </w:rPr>
      </w:pPr>
      <w:r>
        <w:rPr>
          <w:lang w:val="cy-GB"/>
        </w:rPr>
        <w:t>a) Ôl-drafodaeth wedi'i hwyluso</w:t>
      </w:r>
    </w:p>
    <w:p w14:paraId="1E1F1594" w14:textId="77777777" w:rsidR="00F73B6F" w:rsidRDefault="00F73B6F">
      <w:pPr>
        <w:divId w:val="1025328520"/>
        <w:rPr>
          <w:lang w:val="cy-GB"/>
        </w:rPr>
      </w:pPr>
      <w:r>
        <w:rPr>
          <w:lang w:val="cy-GB"/>
        </w:rPr>
        <w:t>b) Hunanfyfyrio</w:t>
      </w:r>
    </w:p>
    <w:p w14:paraId="298BA157" w14:textId="77777777" w:rsidR="00F73B6F" w:rsidRDefault="00F73B6F">
      <w:pPr>
        <w:divId w:val="107622951"/>
        <w:rPr>
          <w:lang w:val="cy-GB"/>
        </w:rPr>
      </w:pPr>
      <w:r>
        <w:rPr>
          <w:lang w:val="cy-GB"/>
        </w:rPr>
        <w:t>c) Hunan ôl-drafodaeth</w:t>
      </w:r>
    </w:p>
    <w:p w14:paraId="6CB94086" w14:textId="77777777" w:rsidR="00F73B6F" w:rsidRDefault="00F73B6F">
      <w:pPr>
        <w:divId w:val="191460666"/>
        <w:rPr>
          <w:lang w:val="cy-GB"/>
        </w:rPr>
      </w:pPr>
      <w:r>
        <w:rPr>
          <w:lang w:val="cy-GB"/>
        </w:rPr>
        <w:t xml:space="preserve">d) Ôl-drafodaeth o bell </w:t>
      </w:r>
    </w:p>
    <w:bookmarkStart w:id="89" w:name="View_Session11_Interaction2"/>
    <w:p w14:paraId="19ED3E2E" w14:textId="5B7B77BE" w:rsidR="00F73B6F" w:rsidRDefault="00F73B6F">
      <w:pPr>
        <w:pStyle w:val="navbutton"/>
        <w:divId w:val="1312752566"/>
        <w:rPr>
          <w:lang w:val="cy-GB"/>
        </w:rPr>
      </w:pPr>
      <w:r>
        <w:rPr>
          <w:lang w:val="cy-GB"/>
        </w:rPr>
        <w:fldChar w:fldCharType="begin"/>
      </w:r>
      <w:r>
        <w:rPr>
          <w:lang w:val="cy-GB"/>
        </w:rPr>
        <w:instrText>HYPERLINK "" \l "Session11_Interaction2"</w:instrText>
      </w:r>
      <w:r w:rsidR="003124E1">
        <w:rPr>
          <w:lang w:val="cy-GB"/>
        </w:rPr>
      </w:r>
      <w:r>
        <w:rPr>
          <w:lang w:val="cy-GB"/>
        </w:rPr>
        <w:fldChar w:fldCharType="separate"/>
      </w:r>
      <w:r>
        <w:rPr>
          <w:rStyle w:val="Hyperlink"/>
          <w:lang w:val="cy-GB"/>
        </w:rPr>
        <w:t>View answer - Rhan 2: Cwis</w:t>
      </w:r>
      <w:r>
        <w:rPr>
          <w:lang w:val="cy-GB"/>
        </w:rPr>
        <w:fldChar w:fldCharType="end"/>
      </w:r>
      <w:bookmarkEnd w:id="89"/>
    </w:p>
    <w:p w14:paraId="3D773AF6" w14:textId="77777777" w:rsidR="00F73B6F" w:rsidRDefault="00F73B6F">
      <w:pPr>
        <w:divId w:val="816217695"/>
        <w:rPr>
          <w:lang w:val="cy-GB"/>
        </w:rPr>
      </w:pPr>
      <w:bookmarkStart w:id="90" w:name="Session11_Part3"/>
      <w:bookmarkEnd w:id="90"/>
      <w:r>
        <w:rPr>
          <w:vanish/>
          <w:lang w:val="cy-GB"/>
        </w:rPr>
        <w:t>Start of Question</w:t>
      </w:r>
    </w:p>
    <w:p w14:paraId="221DB773" w14:textId="77777777" w:rsidR="00F73B6F" w:rsidRDefault="00F73B6F">
      <w:pPr>
        <w:divId w:val="1859658346"/>
        <w:rPr>
          <w:lang w:val="cy-GB"/>
        </w:rPr>
      </w:pPr>
      <w:bookmarkStart w:id="91" w:name="Session11_Question3"/>
      <w:bookmarkEnd w:id="91"/>
      <w:r>
        <w:rPr>
          <w:lang w:val="cy-GB"/>
        </w:rPr>
        <w:t>Cwestiwn 2: Yn ôl y testun, pa nodweddion sy'n wir am ôl-drafodaeth wedi'i hwyluso? (Dewiswch bob un sy’n berthnasol)</w:t>
      </w:r>
    </w:p>
    <w:p w14:paraId="69138693" w14:textId="77777777" w:rsidR="00F73B6F" w:rsidRDefault="00F73B6F">
      <w:pPr>
        <w:divId w:val="816217695"/>
        <w:rPr>
          <w:lang w:val="cy-GB"/>
        </w:rPr>
      </w:pPr>
      <w:r>
        <w:rPr>
          <w:vanish/>
          <w:lang w:val="cy-GB"/>
        </w:rPr>
        <w:t>End of Question</w:t>
      </w:r>
    </w:p>
    <w:p w14:paraId="2D1EA067" w14:textId="77777777" w:rsidR="00F73B6F" w:rsidRDefault="00F73B6F">
      <w:pPr>
        <w:divId w:val="1564756237"/>
        <w:rPr>
          <w:lang w:val="cy-GB"/>
        </w:rPr>
      </w:pPr>
      <w:r>
        <w:rPr>
          <w:lang w:val="cy-GB"/>
        </w:rPr>
        <w:t>a) Mae bob amser yn cael ei gynnal heb arweinydd.</w:t>
      </w:r>
    </w:p>
    <w:p w14:paraId="0AFC5195" w14:textId="77777777" w:rsidR="00F73B6F" w:rsidRDefault="00F73B6F">
      <w:pPr>
        <w:divId w:val="366955620"/>
        <w:rPr>
          <w:lang w:val="cy-GB"/>
        </w:rPr>
      </w:pPr>
      <w:r>
        <w:rPr>
          <w:lang w:val="cy-GB"/>
        </w:rPr>
        <w:t>b) Mae'n cael ei arwain gan addysgwr neu glinigydd profiadol.</w:t>
      </w:r>
    </w:p>
    <w:p w14:paraId="0CD28385" w14:textId="77777777" w:rsidR="00F73B6F" w:rsidRDefault="00F73B6F">
      <w:pPr>
        <w:divId w:val="1163858303"/>
        <w:rPr>
          <w:lang w:val="cy-GB"/>
        </w:rPr>
      </w:pPr>
      <w:r>
        <w:rPr>
          <w:lang w:val="cy-GB"/>
        </w:rPr>
        <w:t>c) Gellir ei gynnal mewn grwpiau neu fel sesiwn un-i-un.</w:t>
      </w:r>
    </w:p>
    <w:p w14:paraId="030C3640" w14:textId="77777777" w:rsidR="00F73B6F" w:rsidRDefault="00F73B6F">
      <w:pPr>
        <w:divId w:val="1240286054"/>
        <w:rPr>
          <w:lang w:val="cy-GB"/>
        </w:rPr>
      </w:pPr>
      <w:r>
        <w:rPr>
          <w:lang w:val="cy-GB"/>
        </w:rPr>
        <w:t>d) Mae'n ymwneud yn bennaf ag unigolion yn myfyrio ar eu pen eu hunain heb arweiniad allanol.</w:t>
      </w:r>
    </w:p>
    <w:bookmarkStart w:id="92" w:name="View_Session11_Interaction3"/>
    <w:p w14:paraId="0689D9D2" w14:textId="6F5307A0" w:rsidR="00F73B6F" w:rsidRDefault="00F73B6F">
      <w:pPr>
        <w:pStyle w:val="navbutton"/>
        <w:divId w:val="816217695"/>
        <w:rPr>
          <w:lang w:val="cy-GB"/>
        </w:rPr>
      </w:pPr>
      <w:r>
        <w:rPr>
          <w:lang w:val="cy-GB"/>
        </w:rPr>
        <w:fldChar w:fldCharType="begin"/>
      </w:r>
      <w:r>
        <w:rPr>
          <w:lang w:val="cy-GB"/>
        </w:rPr>
        <w:instrText>HYPERLINK "" \l "Session11_Interaction3"</w:instrText>
      </w:r>
      <w:r w:rsidR="003124E1">
        <w:rPr>
          <w:lang w:val="cy-GB"/>
        </w:rPr>
      </w:r>
      <w:r>
        <w:rPr>
          <w:lang w:val="cy-GB"/>
        </w:rPr>
        <w:fldChar w:fldCharType="separate"/>
      </w:r>
      <w:r>
        <w:rPr>
          <w:rStyle w:val="Hyperlink"/>
          <w:lang w:val="cy-GB"/>
        </w:rPr>
        <w:t>View answer - Part</w:t>
      </w:r>
      <w:r>
        <w:rPr>
          <w:lang w:val="cy-GB"/>
        </w:rPr>
        <w:fldChar w:fldCharType="end"/>
      </w:r>
      <w:bookmarkEnd w:id="92"/>
    </w:p>
    <w:p w14:paraId="7175F2FA" w14:textId="77777777" w:rsidR="00F73B6F" w:rsidRDefault="00F73B6F">
      <w:pPr>
        <w:divId w:val="1153788645"/>
        <w:rPr>
          <w:lang w:val="cy-GB"/>
        </w:rPr>
      </w:pPr>
      <w:bookmarkStart w:id="93" w:name="Session11_Part4"/>
      <w:bookmarkEnd w:id="93"/>
      <w:r>
        <w:rPr>
          <w:vanish/>
          <w:lang w:val="cy-GB"/>
        </w:rPr>
        <w:t>Start of Question</w:t>
      </w:r>
    </w:p>
    <w:p w14:paraId="54F75FAA" w14:textId="77777777" w:rsidR="00F73B6F" w:rsidRDefault="00F73B6F">
      <w:pPr>
        <w:divId w:val="976497143"/>
        <w:rPr>
          <w:lang w:val="cy-GB"/>
        </w:rPr>
      </w:pPr>
      <w:bookmarkStart w:id="94" w:name="Session11_Question4"/>
      <w:bookmarkEnd w:id="94"/>
      <w:r>
        <w:rPr>
          <w:lang w:val="cy-GB"/>
        </w:rPr>
        <w:t>Cwestiwn 3: Pa un o'r datganiadau canlynol sy'n disgrifio ôl-drafodaeth o bell yn gywir? (Dewiswch bob un sy’n berthnasol)</w:t>
      </w:r>
    </w:p>
    <w:p w14:paraId="311DDB3E" w14:textId="77777777" w:rsidR="00F73B6F" w:rsidRDefault="00F73B6F">
      <w:pPr>
        <w:divId w:val="1153788645"/>
        <w:rPr>
          <w:lang w:val="cy-GB"/>
        </w:rPr>
      </w:pPr>
      <w:r>
        <w:rPr>
          <w:vanish/>
          <w:lang w:val="cy-GB"/>
        </w:rPr>
        <w:t>End of Question</w:t>
      </w:r>
    </w:p>
    <w:p w14:paraId="6170B53C" w14:textId="77777777" w:rsidR="00F73B6F" w:rsidRDefault="00F73B6F">
      <w:pPr>
        <w:divId w:val="1963068546"/>
        <w:rPr>
          <w:lang w:val="cy-GB"/>
        </w:rPr>
      </w:pPr>
      <w:r>
        <w:rPr>
          <w:lang w:val="cy-GB"/>
        </w:rPr>
        <w:t>a) Mae'n ei gwneud yn ofynnol i'r holl gyfranogwyr a hwyluswyr fod yn yr un ystafell ffisegol.</w:t>
      </w:r>
    </w:p>
    <w:p w14:paraId="3BE5A539" w14:textId="77777777" w:rsidR="00F73B6F" w:rsidRDefault="00F73B6F">
      <w:pPr>
        <w:divId w:val="1978100407"/>
        <w:rPr>
          <w:lang w:val="cy-GB"/>
        </w:rPr>
      </w:pPr>
      <w:r>
        <w:rPr>
          <w:lang w:val="cy-GB"/>
        </w:rPr>
        <w:t>b) Mae'n defnyddio offer fideo-gynadledda ar gyfer sesiynau o bell.</w:t>
      </w:r>
    </w:p>
    <w:p w14:paraId="74006128" w14:textId="77777777" w:rsidR="00F73B6F" w:rsidRDefault="00F73B6F">
      <w:pPr>
        <w:divId w:val="607851416"/>
        <w:rPr>
          <w:lang w:val="cy-GB"/>
        </w:rPr>
      </w:pPr>
      <w:r>
        <w:rPr>
          <w:lang w:val="cy-GB"/>
        </w:rPr>
        <w:t>c) Mae'n gwneud ôl-drafodaeth yn hygyrch hyd yn oed pan nad yw sesiynau wyneb yn wyneb yn bosibl.</w:t>
      </w:r>
    </w:p>
    <w:p w14:paraId="4D9C397C" w14:textId="77777777" w:rsidR="00F73B6F" w:rsidRDefault="00F73B6F">
      <w:pPr>
        <w:divId w:val="807816516"/>
        <w:rPr>
          <w:lang w:val="cy-GB"/>
        </w:rPr>
      </w:pPr>
      <w:r>
        <w:rPr>
          <w:lang w:val="cy-GB"/>
        </w:rPr>
        <w:t>d) Mae'n ddull ôl-drafod hen ffasiwn iawn.</w:t>
      </w:r>
    </w:p>
    <w:bookmarkStart w:id="95" w:name="View_Session11_Interaction4"/>
    <w:p w14:paraId="7D5630EC" w14:textId="1721F2BA" w:rsidR="00F73B6F" w:rsidRDefault="00F73B6F">
      <w:pPr>
        <w:pStyle w:val="navbutton"/>
        <w:divId w:val="1153788645"/>
        <w:rPr>
          <w:lang w:val="cy-GB"/>
        </w:rPr>
      </w:pPr>
      <w:r>
        <w:rPr>
          <w:lang w:val="cy-GB"/>
        </w:rPr>
        <w:fldChar w:fldCharType="begin"/>
      </w:r>
      <w:r>
        <w:rPr>
          <w:lang w:val="cy-GB"/>
        </w:rPr>
        <w:instrText>HYPERLINK "" \l "Session11_Interaction4"</w:instrText>
      </w:r>
      <w:r w:rsidR="003124E1">
        <w:rPr>
          <w:lang w:val="cy-GB"/>
        </w:rPr>
      </w:r>
      <w:r>
        <w:rPr>
          <w:lang w:val="cy-GB"/>
        </w:rPr>
        <w:fldChar w:fldCharType="separate"/>
      </w:r>
      <w:r>
        <w:rPr>
          <w:rStyle w:val="Hyperlink"/>
          <w:lang w:val="cy-GB"/>
        </w:rPr>
        <w:t>View answer - Part</w:t>
      </w:r>
      <w:r>
        <w:rPr>
          <w:lang w:val="cy-GB"/>
        </w:rPr>
        <w:fldChar w:fldCharType="end"/>
      </w:r>
      <w:bookmarkEnd w:id="95"/>
    </w:p>
    <w:p w14:paraId="6E9FB6A2" w14:textId="77777777" w:rsidR="00F73B6F" w:rsidRDefault="00F73B6F">
      <w:pPr>
        <w:divId w:val="1141265961"/>
        <w:rPr>
          <w:lang w:val="cy-GB"/>
        </w:rPr>
      </w:pPr>
      <w:bookmarkStart w:id="96" w:name="Session11_Part5"/>
      <w:bookmarkEnd w:id="96"/>
      <w:r>
        <w:rPr>
          <w:vanish/>
          <w:lang w:val="cy-GB"/>
        </w:rPr>
        <w:t>Start of Question</w:t>
      </w:r>
    </w:p>
    <w:p w14:paraId="002E4A15" w14:textId="77777777" w:rsidR="00F73B6F" w:rsidRDefault="00F73B6F">
      <w:pPr>
        <w:divId w:val="156772765"/>
        <w:rPr>
          <w:lang w:val="cy-GB"/>
        </w:rPr>
      </w:pPr>
      <w:bookmarkStart w:id="97" w:name="Session11_Question5"/>
      <w:bookmarkEnd w:id="97"/>
      <w:r>
        <w:rPr>
          <w:lang w:val="cy-GB"/>
        </w:rPr>
        <w:t xml:space="preserve">Cwestiwn 4: Mae dull ôl-drafodaeth SHARP yn rhoi awgrymiadau i arwain hyfforddwyr a hyfforddeion. Pa rai o'r canlynol sy'n gydrannau o acronym SHARP? (Dewiswch bob un sy’n berthnasol) </w:t>
      </w:r>
    </w:p>
    <w:p w14:paraId="0ADCCA65" w14:textId="77777777" w:rsidR="00F73B6F" w:rsidRDefault="00F73B6F">
      <w:pPr>
        <w:divId w:val="1141265961"/>
        <w:rPr>
          <w:lang w:val="cy-GB"/>
        </w:rPr>
      </w:pPr>
      <w:r>
        <w:rPr>
          <w:vanish/>
          <w:lang w:val="cy-GB"/>
        </w:rPr>
        <w:t>End of Question</w:t>
      </w:r>
    </w:p>
    <w:p w14:paraId="534D3219" w14:textId="77777777" w:rsidR="00F73B6F" w:rsidRDefault="00F73B6F">
      <w:pPr>
        <w:divId w:val="283734151"/>
        <w:rPr>
          <w:lang w:val="cy-GB"/>
        </w:rPr>
      </w:pPr>
      <w:r>
        <w:rPr>
          <w:lang w:val="cy-GB"/>
        </w:rPr>
        <w:t>a) Gosod amcanion dysgu (Set learning objectives)</w:t>
      </w:r>
    </w:p>
    <w:p w14:paraId="5387D425" w14:textId="77777777" w:rsidR="00F73B6F" w:rsidRDefault="00F73B6F">
      <w:pPr>
        <w:divId w:val="361176992"/>
        <w:rPr>
          <w:lang w:val="cy-GB"/>
        </w:rPr>
      </w:pPr>
      <w:r>
        <w:rPr>
          <w:lang w:val="cy-GB"/>
        </w:rPr>
        <w:t>b) Sut aeth hi? (How did it go)</w:t>
      </w:r>
    </w:p>
    <w:p w14:paraId="1CE26FA7" w14:textId="77777777" w:rsidR="00F73B6F" w:rsidRDefault="00F73B6F">
      <w:pPr>
        <w:divId w:val="1484081290"/>
        <w:rPr>
          <w:lang w:val="cy-GB"/>
        </w:rPr>
      </w:pPr>
      <w:r>
        <w:rPr>
          <w:lang w:val="cy-GB"/>
        </w:rPr>
        <w:t>c) Mynd i’r afael â phryderon (Address concerns)</w:t>
      </w:r>
    </w:p>
    <w:p w14:paraId="35E215D6" w14:textId="77777777" w:rsidR="00F73B6F" w:rsidRDefault="00F73B6F">
      <w:pPr>
        <w:divId w:val="36051834"/>
        <w:rPr>
          <w:lang w:val="cy-GB"/>
        </w:rPr>
      </w:pPr>
      <w:r>
        <w:rPr>
          <w:lang w:val="cy-GB"/>
        </w:rPr>
        <w:t>d) Adolygu pwyntiau dysgu (Review learning points)</w:t>
      </w:r>
    </w:p>
    <w:p w14:paraId="3D6C871D" w14:textId="77777777" w:rsidR="00F73B6F" w:rsidRDefault="00F73B6F">
      <w:pPr>
        <w:divId w:val="563491512"/>
        <w:rPr>
          <w:lang w:val="cy-GB"/>
        </w:rPr>
      </w:pPr>
      <w:r>
        <w:rPr>
          <w:lang w:val="cy-GB"/>
        </w:rPr>
        <w:t>e) Rhannu teimladau (Share feelings)</w:t>
      </w:r>
    </w:p>
    <w:bookmarkStart w:id="98" w:name="View_Session11_Interaction5"/>
    <w:p w14:paraId="07882B3F" w14:textId="73032989" w:rsidR="00F73B6F" w:rsidRDefault="00F73B6F">
      <w:pPr>
        <w:pStyle w:val="navbutton"/>
        <w:divId w:val="1141265961"/>
        <w:rPr>
          <w:lang w:val="cy-GB"/>
        </w:rPr>
      </w:pPr>
      <w:r>
        <w:rPr>
          <w:lang w:val="cy-GB"/>
        </w:rPr>
        <w:fldChar w:fldCharType="begin"/>
      </w:r>
      <w:r>
        <w:rPr>
          <w:lang w:val="cy-GB"/>
        </w:rPr>
        <w:instrText>HYPERLINK "" \l "Session11_Interaction5"</w:instrText>
      </w:r>
      <w:r w:rsidR="003124E1">
        <w:rPr>
          <w:lang w:val="cy-GB"/>
        </w:rPr>
      </w:r>
      <w:r>
        <w:rPr>
          <w:lang w:val="cy-GB"/>
        </w:rPr>
        <w:fldChar w:fldCharType="separate"/>
      </w:r>
      <w:r>
        <w:rPr>
          <w:rStyle w:val="Hyperlink"/>
          <w:lang w:val="cy-GB"/>
        </w:rPr>
        <w:t>View answer - Part</w:t>
      </w:r>
      <w:r>
        <w:rPr>
          <w:lang w:val="cy-GB"/>
        </w:rPr>
        <w:fldChar w:fldCharType="end"/>
      </w:r>
      <w:bookmarkEnd w:id="98"/>
    </w:p>
    <w:p w14:paraId="0DEFBCD9" w14:textId="77777777" w:rsidR="00F73B6F" w:rsidRDefault="00F73B6F">
      <w:pPr>
        <w:divId w:val="324163410"/>
        <w:rPr>
          <w:lang w:val="cy-GB"/>
        </w:rPr>
      </w:pPr>
      <w:bookmarkStart w:id="99" w:name="Session11_Part6"/>
      <w:bookmarkEnd w:id="99"/>
      <w:r>
        <w:rPr>
          <w:vanish/>
          <w:lang w:val="cy-GB"/>
        </w:rPr>
        <w:t>Start of Question</w:t>
      </w:r>
    </w:p>
    <w:p w14:paraId="412C83B5" w14:textId="77777777" w:rsidR="00F73B6F" w:rsidRDefault="00F73B6F">
      <w:pPr>
        <w:divId w:val="1964648364"/>
        <w:rPr>
          <w:lang w:val="cy-GB"/>
        </w:rPr>
      </w:pPr>
      <w:bookmarkStart w:id="100" w:name="Session11_Question6"/>
      <w:bookmarkEnd w:id="100"/>
      <w:r>
        <w:rPr>
          <w:lang w:val="cy-GB"/>
        </w:rPr>
        <w:t xml:space="preserve">Cwestiwn 5: Mae'r adnodd Asesiad Strwythuredig Gwrthrychol Ôl-drafodaeth (OSAD) yn nodi elfennau craidd ôl-drafodaeth effeithiol. Pa rai o'r rhain sy'n cael eu rhestru fel categorïau yn OSAD? (Dewiswch bob un sy’n berthnasol) </w:t>
      </w:r>
    </w:p>
    <w:p w14:paraId="63C59D67" w14:textId="77777777" w:rsidR="00F73B6F" w:rsidRDefault="00F73B6F">
      <w:pPr>
        <w:divId w:val="324163410"/>
        <w:rPr>
          <w:lang w:val="cy-GB"/>
        </w:rPr>
      </w:pPr>
      <w:r>
        <w:rPr>
          <w:vanish/>
          <w:lang w:val="cy-GB"/>
        </w:rPr>
        <w:t>End of Question</w:t>
      </w:r>
    </w:p>
    <w:p w14:paraId="2F3472C7" w14:textId="77777777" w:rsidR="00F73B6F" w:rsidRDefault="00F73B6F">
      <w:pPr>
        <w:divId w:val="80762065"/>
        <w:rPr>
          <w:lang w:val="cy-GB"/>
        </w:rPr>
      </w:pPr>
      <w:r>
        <w:rPr>
          <w:lang w:val="cy-GB"/>
        </w:rPr>
        <w:t>a) Sefydlu amgylchedd dysgu</w:t>
      </w:r>
    </w:p>
    <w:p w14:paraId="0A240786" w14:textId="77777777" w:rsidR="00F73B6F" w:rsidRDefault="00F73B6F">
      <w:pPr>
        <w:divId w:val="1719478001"/>
        <w:rPr>
          <w:lang w:val="cy-GB"/>
        </w:rPr>
      </w:pPr>
      <w:r>
        <w:rPr>
          <w:lang w:val="cy-GB"/>
        </w:rPr>
        <w:t>b) Ymgysylltiad dysgwyr</w:t>
      </w:r>
    </w:p>
    <w:p w14:paraId="2341613E" w14:textId="77777777" w:rsidR="00F73B6F" w:rsidRDefault="00F73B6F">
      <w:pPr>
        <w:divId w:val="2045329779"/>
        <w:rPr>
          <w:lang w:val="cy-GB"/>
        </w:rPr>
      </w:pPr>
      <w:r>
        <w:rPr>
          <w:lang w:val="cy-GB"/>
        </w:rPr>
        <w:t>c) Diagnosio bylchau mewn perfformiad</w:t>
      </w:r>
    </w:p>
    <w:p w14:paraId="1E3C5EE4" w14:textId="77777777" w:rsidR="00F73B6F" w:rsidRDefault="00F73B6F">
      <w:pPr>
        <w:divId w:val="1742676946"/>
        <w:rPr>
          <w:lang w:val="cy-GB"/>
        </w:rPr>
      </w:pPr>
      <w:r>
        <w:rPr>
          <w:lang w:val="cy-GB"/>
        </w:rPr>
        <w:t>d) Rhoi graddau ar unwaith ar berfformiad efelychu</w:t>
      </w:r>
    </w:p>
    <w:p w14:paraId="0D1122BA" w14:textId="77777777" w:rsidR="00F73B6F" w:rsidRDefault="00F73B6F">
      <w:pPr>
        <w:divId w:val="990333474"/>
        <w:rPr>
          <w:lang w:val="cy-GB"/>
        </w:rPr>
      </w:pPr>
      <w:r>
        <w:rPr>
          <w:lang w:val="cy-GB"/>
        </w:rPr>
        <w:t>e) Dull yr hyfforddwr</w:t>
      </w:r>
    </w:p>
    <w:bookmarkStart w:id="101" w:name="View_Session11_Interaction6"/>
    <w:p w14:paraId="656E0180" w14:textId="603CD812" w:rsidR="00F73B6F" w:rsidRDefault="00F73B6F">
      <w:pPr>
        <w:pStyle w:val="navbutton"/>
        <w:divId w:val="324163410"/>
        <w:rPr>
          <w:lang w:val="cy-GB"/>
        </w:rPr>
      </w:pPr>
      <w:r>
        <w:rPr>
          <w:lang w:val="cy-GB"/>
        </w:rPr>
        <w:fldChar w:fldCharType="begin"/>
      </w:r>
      <w:r>
        <w:rPr>
          <w:lang w:val="cy-GB"/>
        </w:rPr>
        <w:instrText>HYPERLINK "" \l "Session11_Interaction6"</w:instrText>
      </w:r>
      <w:r w:rsidR="003124E1">
        <w:rPr>
          <w:lang w:val="cy-GB"/>
        </w:rPr>
      </w:r>
      <w:r>
        <w:rPr>
          <w:lang w:val="cy-GB"/>
        </w:rPr>
        <w:fldChar w:fldCharType="separate"/>
      </w:r>
      <w:r>
        <w:rPr>
          <w:rStyle w:val="Hyperlink"/>
          <w:lang w:val="cy-GB"/>
        </w:rPr>
        <w:t>View answer - Part</w:t>
      </w:r>
      <w:r>
        <w:rPr>
          <w:lang w:val="cy-GB"/>
        </w:rPr>
        <w:fldChar w:fldCharType="end"/>
      </w:r>
      <w:bookmarkEnd w:id="101"/>
    </w:p>
    <w:p w14:paraId="483C73BA" w14:textId="77777777" w:rsidR="00F73B6F" w:rsidRDefault="00F73B6F">
      <w:pPr>
        <w:divId w:val="803081874"/>
        <w:rPr>
          <w:lang w:val="cy-GB"/>
        </w:rPr>
      </w:pPr>
      <w:bookmarkStart w:id="102" w:name="Session11_Part7"/>
      <w:bookmarkEnd w:id="102"/>
      <w:r>
        <w:rPr>
          <w:vanish/>
          <w:lang w:val="cy-GB"/>
        </w:rPr>
        <w:t>Start of Question</w:t>
      </w:r>
    </w:p>
    <w:p w14:paraId="52307372" w14:textId="77777777" w:rsidR="00F73B6F" w:rsidRDefault="00F73B6F">
      <w:pPr>
        <w:divId w:val="352390157"/>
        <w:rPr>
          <w:lang w:val="cy-GB"/>
        </w:rPr>
      </w:pPr>
      <w:bookmarkStart w:id="103" w:name="Session11_Question7"/>
      <w:bookmarkEnd w:id="103"/>
      <w:r>
        <w:rPr>
          <w:lang w:val="cy-GB"/>
        </w:rPr>
        <w:t xml:space="preserve">Cwestiwn 6: Pa un o'r dulliau neu'r offer ôl-drafod canlynol a grybwyllir yn y testun sy'n cynnwys pum cam penodol? (Dewiswch bob un sy’n berthnasol.) </w:t>
      </w:r>
    </w:p>
    <w:p w14:paraId="27C9C431" w14:textId="77777777" w:rsidR="00F73B6F" w:rsidRDefault="00F73B6F">
      <w:pPr>
        <w:divId w:val="803081874"/>
        <w:rPr>
          <w:lang w:val="cy-GB"/>
        </w:rPr>
      </w:pPr>
      <w:r>
        <w:rPr>
          <w:vanish/>
          <w:lang w:val="cy-GB"/>
        </w:rPr>
        <w:t>End of Question</w:t>
      </w:r>
    </w:p>
    <w:p w14:paraId="0278553C" w14:textId="77777777" w:rsidR="00F73B6F" w:rsidRDefault="00F73B6F">
      <w:pPr>
        <w:divId w:val="1483036599"/>
        <w:rPr>
          <w:lang w:val="cy-GB"/>
        </w:rPr>
      </w:pPr>
      <w:r>
        <w:rPr>
          <w:lang w:val="cy-GB"/>
        </w:rPr>
        <w:t>a) Dull ôl-drafodaeth diemwnt</w:t>
      </w:r>
    </w:p>
    <w:p w14:paraId="5D6A9292" w14:textId="77777777" w:rsidR="00F73B6F" w:rsidRDefault="00F73B6F">
      <w:pPr>
        <w:divId w:val="603466205"/>
        <w:rPr>
          <w:lang w:val="cy-GB"/>
        </w:rPr>
      </w:pPr>
      <w:r>
        <w:rPr>
          <w:lang w:val="cy-GB"/>
        </w:rPr>
        <w:t>b) SHARP</w:t>
      </w:r>
    </w:p>
    <w:p w14:paraId="5C85D896" w14:textId="77777777" w:rsidR="00F73B6F" w:rsidRDefault="00F73B6F">
      <w:pPr>
        <w:divId w:val="598831901"/>
        <w:rPr>
          <w:lang w:val="cy-GB"/>
        </w:rPr>
      </w:pPr>
      <w:r>
        <w:rPr>
          <w:lang w:val="cy-GB"/>
        </w:rPr>
        <w:t>c) SHARE</w:t>
      </w:r>
    </w:p>
    <w:p w14:paraId="15D2D267" w14:textId="77777777" w:rsidR="00F73B6F" w:rsidRDefault="00F73B6F">
      <w:pPr>
        <w:divId w:val="1349212367"/>
        <w:rPr>
          <w:lang w:val="cy-GB"/>
        </w:rPr>
      </w:pPr>
      <w:r>
        <w:rPr>
          <w:lang w:val="cy-GB"/>
        </w:rPr>
        <w:t>d) TALK</w:t>
      </w:r>
    </w:p>
    <w:bookmarkStart w:id="104" w:name="View_Session11_Interaction7"/>
    <w:p w14:paraId="53DE8013" w14:textId="47C3E5A4" w:rsidR="00F73B6F" w:rsidRDefault="00F73B6F">
      <w:pPr>
        <w:pStyle w:val="navbutton"/>
        <w:divId w:val="803081874"/>
        <w:rPr>
          <w:lang w:val="cy-GB"/>
        </w:rPr>
      </w:pPr>
      <w:r>
        <w:rPr>
          <w:lang w:val="cy-GB"/>
        </w:rPr>
        <w:fldChar w:fldCharType="begin"/>
      </w:r>
      <w:r>
        <w:rPr>
          <w:lang w:val="cy-GB"/>
        </w:rPr>
        <w:instrText>HYPERLINK "" \l "Session11_Interaction7"</w:instrText>
      </w:r>
      <w:r w:rsidR="003124E1">
        <w:rPr>
          <w:lang w:val="cy-GB"/>
        </w:rPr>
      </w:r>
      <w:r>
        <w:rPr>
          <w:lang w:val="cy-GB"/>
        </w:rPr>
        <w:fldChar w:fldCharType="separate"/>
      </w:r>
      <w:r>
        <w:rPr>
          <w:rStyle w:val="Hyperlink"/>
          <w:lang w:val="cy-GB"/>
        </w:rPr>
        <w:t>View answer - Part</w:t>
      </w:r>
      <w:r>
        <w:rPr>
          <w:lang w:val="cy-GB"/>
        </w:rPr>
        <w:fldChar w:fldCharType="end"/>
      </w:r>
      <w:bookmarkEnd w:id="104"/>
    </w:p>
    <w:p w14:paraId="19E43DC2" w14:textId="77777777" w:rsidR="00F73B6F" w:rsidRDefault="00F73B6F">
      <w:pPr>
        <w:divId w:val="1943874973"/>
        <w:rPr>
          <w:lang w:val="cy-GB"/>
        </w:rPr>
      </w:pPr>
      <w:r>
        <w:rPr>
          <w:vanish/>
          <w:lang w:val="cy-GB"/>
        </w:rPr>
        <w:t>End of Activity</w:t>
      </w:r>
    </w:p>
    <w:p w14:paraId="0B91CB0B"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07A777FC" w14:textId="77777777" w:rsidR="00F73B6F" w:rsidRDefault="00F73B6F">
      <w:pPr>
        <w:pStyle w:val="Heading2"/>
        <w:divId w:val="1583678522"/>
        <w:rPr>
          <w:rFonts w:eastAsia="Times New Roman"/>
          <w:lang w:val="cy-GB"/>
        </w:rPr>
      </w:pPr>
      <w:bookmarkStart w:id="105" w:name="Session12"/>
      <w:bookmarkEnd w:id="105"/>
      <w:r>
        <w:rPr>
          <w:rFonts w:eastAsia="Times New Roman"/>
          <w:lang w:val="cy-GB"/>
        </w:rPr>
        <w:t>Casgliad</w:t>
      </w:r>
    </w:p>
    <w:p w14:paraId="3EB2B71E" w14:textId="77777777" w:rsidR="00F73B6F" w:rsidRDefault="00F73B6F">
      <w:pPr>
        <w:divId w:val="1583678522"/>
        <w:rPr>
          <w:lang w:val="cy-GB"/>
        </w:rPr>
      </w:pPr>
      <w:r>
        <w:rPr>
          <w:lang w:val="cy-GB"/>
        </w:rPr>
        <w:t xml:space="preserve">Nawr eich bod wedi cwblhau'r cwrs, byddwch wedi cael cyfle i archwilio a deall y rôl y gall efelychu digidol ei chwarae wrth gefnogi hyfforddiant ac addysg ymarferwyr gofal iechyd. Yn ogystal â myfyrio ar bwyntiau allweddol yn y cwrs sy'n berthnasol i'ch maes gofal iechyd eich hun, byddwch hefyd wedi cael cyfle i feddwl am fanteision a chyfleoedd yn ogystal â rhai o anfanteision efelychu digidol. Bydd technoleg i gefnogi dysgu yn parhau i fod yn dirwedd sy'n newid, nid yn unig wrth i dechnolegau newydd ddod i'r amlwg ond wrth i integreiddio dysgu peirianyddol/deallusrwydd artiffisial (AI) gynnig cwmpas ychwanegol i ddysgwyr a hyfforddwyr wrth iddynt geisio gwella diogelwch ac ansawdd gofal cleifion a chleientiaid. </w:t>
      </w:r>
    </w:p>
    <w:p w14:paraId="6927D90E" w14:textId="77777777" w:rsidR="00F73B6F" w:rsidRDefault="00F73B6F">
      <w:pPr>
        <w:divId w:val="1583678522"/>
        <w:rPr>
          <w:lang w:val="cy-GB"/>
        </w:rPr>
      </w:pPr>
      <w:r>
        <w:rPr>
          <w:lang w:val="cy-GB"/>
        </w:rPr>
        <w:t>Rhagor o adnoddau:</w:t>
      </w:r>
    </w:p>
    <w:p w14:paraId="38BEE227" w14:textId="2D2E0A4C" w:rsidR="00F73B6F" w:rsidRDefault="003124E1">
      <w:pPr>
        <w:numPr>
          <w:ilvl w:val="0"/>
          <w:numId w:val="24"/>
        </w:numPr>
        <w:spacing w:before="0" w:beforeAutospacing="0" w:after="0" w:afterAutospacing="0"/>
        <w:ind w:left="1500" w:right="780"/>
        <w:divId w:val="1583678522"/>
        <w:rPr>
          <w:rFonts w:eastAsia="Times New Roman"/>
          <w:lang w:val="cy-GB"/>
        </w:rPr>
      </w:pPr>
      <w:hyperlink r:id="rId35" w:history="1">
        <w:r w:rsidR="00F73B6F">
          <w:rPr>
            <w:rStyle w:val="Hyperlink"/>
            <w:rFonts w:eastAsia="Times New Roman"/>
            <w:lang w:val="cy-GB"/>
          </w:rPr>
          <w:t>Digwyddiadau</w:t>
        </w:r>
      </w:hyperlink>
      <w:r w:rsidR="00F73B6F">
        <w:rPr>
          <w:rFonts w:eastAsia="Times New Roman"/>
          <w:lang w:val="cy-GB"/>
        </w:rPr>
        <w:t xml:space="preserve"> (AaGIC, D.D.) – gallwch archwilio’r casgliad hwn o ddigwyddiadau a chyhoeddiadau wedi’u curadu sy'n gysylltiedig ag efelychu yng Nghymru. </w:t>
      </w:r>
    </w:p>
    <w:p w14:paraId="0DF6B382" w14:textId="73776A84" w:rsidR="00F73B6F" w:rsidRDefault="003124E1">
      <w:pPr>
        <w:numPr>
          <w:ilvl w:val="0"/>
          <w:numId w:val="24"/>
        </w:numPr>
        <w:spacing w:before="0" w:beforeAutospacing="0" w:after="0" w:afterAutospacing="0"/>
        <w:ind w:left="1500" w:right="780"/>
        <w:divId w:val="1583678522"/>
        <w:rPr>
          <w:rFonts w:eastAsia="Times New Roman"/>
          <w:lang w:val="cy-GB"/>
        </w:rPr>
      </w:pPr>
      <w:hyperlink r:id="rId36" w:history="1">
        <w:r w:rsidR="00F73B6F">
          <w:rPr>
            <w:rStyle w:val="Hyperlink"/>
            <w:rFonts w:eastAsia="Times New Roman"/>
            <w:lang w:val="cy-GB"/>
          </w:rPr>
          <w:t>Fideos profiad gwaith Rhith-wirionedd</w:t>
        </w:r>
      </w:hyperlink>
      <w:r w:rsidR="00F73B6F">
        <w:rPr>
          <w:rFonts w:eastAsia="Times New Roman"/>
          <w:lang w:val="cy-GB"/>
        </w:rPr>
        <w:t xml:space="preserve"> – os ydych chi'n un o weithwyr y GIG, efallai y bydd yr adnodd hwn yn ddefnyddiol i chi gydag enghreifftiau o wahanol senarios achos (HEE, 2022). </w:t>
      </w:r>
    </w:p>
    <w:p w14:paraId="4C5144B0" w14:textId="3734C5CE" w:rsidR="00F73B6F" w:rsidRDefault="003124E1">
      <w:pPr>
        <w:numPr>
          <w:ilvl w:val="0"/>
          <w:numId w:val="24"/>
        </w:numPr>
        <w:spacing w:before="0" w:beforeAutospacing="0" w:after="0" w:afterAutospacing="0"/>
        <w:ind w:left="1500" w:right="780"/>
        <w:divId w:val="1583678522"/>
        <w:rPr>
          <w:rFonts w:eastAsia="Times New Roman"/>
          <w:lang w:val="cy-GB"/>
        </w:rPr>
      </w:pPr>
      <w:hyperlink r:id="rId37" w:history="1">
        <w:r w:rsidR="00F73B6F">
          <w:rPr>
            <w:rStyle w:val="Hyperlink"/>
            <w:rFonts w:eastAsia="Times New Roman"/>
            <w:lang w:val="cy-GB"/>
          </w:rPr>
          <w:t>Y podlediadau gorau ar efelychu gofal iechyd – SIMZINE</w:t>
        </w:r>
      </w:hyperlink>
      <w:r w:rsidR="00F73B6F">
        <w:rPr>
          <w:rFonts w:eastAsia="Times New Roman"/>
          <w:lang w:val="cy-GB"/>
        </w:rPr>
        <w:t xml:space="preserve"> – Marhar (2024) mae'n cyflwyno crynodeb o bodlediadau mewn efelychu ym maes gofal iechyd. </w:t>
      </w:r>
    </w:p>
    <w:p w14:paraId="64C4F232" w14:textId="3F5AED7A" w:rsidR="00F73B6F" w:rsidRDefault="003124E1">
      <w:pPr>
        <w:numPr>
          <w:ilvl w:val="0"/>
          <w:numId w:val="24"/>
        </w:numPr>
        <w:spacing w:before="0" w:beforeAutospacing="0" w:after="0" w:afterAutospacing="0"/>
        <w:ind w:left="1500" w:right="780"/>
        <w:divId w:val="1583678522"/>
        <w:rPr>
          <w:rFonts w:eastAsia="Times New Roman"/>
          <w:lang w:val="cy-GB"/>
        </w:rPr>
      </w:pPr>
      <w:hyperlink r:id="rId38" w:history="1">
        <w:r w:rsidR="00F73B6F">
          <w:rPr>
            <w:rStyle w:val="Hyperlink"/>
            <w:rFonts w:eastAsia="Times New Roman"/>
            <w:lang w:val="cy-GB"/>
          </w:rPr>
          <w:t>CoDHcast | Council of Deans of Health</w:t>
        </w:r>
      </w:hyperlink>
      <w:r w:rsidR="00F73B6F">
        <w:rPr>
          <w:rFonts w:eastAsia="Times New Roman"/>
          <w:lang w:val="cy-GB"/>
        </w:rPr>
        <w:t xml:space="preserve"> – Podlediadau gan CoDH (2025) ar bynciau cyfoes. </w:t>
      </w:r>
    </w:p>
    <w:p w14:paraId="728C5555" w14:textId="484C943D" w:rsidR="00F73B6F" w:rsidRDefault="003124E1">
      <w:pPr>
        <w:numPr>
          <w:ilvl w:val="0"/>
          <w:numId w:val="24"/>
        </w:numPr>
        <w:spacing w:before="0" w:beforeAutospacing="0" w:after="0" w:afterAutospacing="0"/>
        <w:ind w:left="1500" w:right="780"/>
        <w:divId w:val="1583678522"/>
        <w:rPr>
          <w:rFonts w:eastAsia="Times New Roman"/>
          <w:lang w:val="cy-GB"/>
        </w:rPr>
      </w:pPr>
      <w:hyperlink r:id="rId39" w:history="1">
        <w:r w:rsidR="00F73B6F">
          <w:rPr>
            <w:rStyle w:val="Hyperlink"/>
            <w:rFonts w:eastAsia="Times New Roman"/>
            <w:lang w:val="cy-GB"/>
          </w:rPr>
          <w:t>Simulation Debrief gan CAE Healthcare</w:t>
        </w:r>
      </w:hyperlink>
      <w:r w:rsidR="00F73B6F">
        <w:rPr>
          <w:rFonts w:eastAsia="Times New Roman"/>
          <w:lang w:val="cy-GB"/>
        </w:rPr>
        <w:t xml:space="preserve"> – podlediad am ddyfodol efelychu gofal iechyd (Patel, 2022). </w:t>
      </w:r>
    </w:p>
    <w:p w14:paraId="0CB290AC" w14:textId="6CCC6692" w:rsidR="00F73B6F" w:rsidRDefault="003124E1">
      <w:pPr>
        <w:numPr>
          <w:ilvl w:val="0"/>
          <w:numId w:val="24"/>
        </w:numPr>
        <w:spacing w:before="0" w:beforeAutospacing="0" w:after="0" w:afterAutospacing="0"/>
        <w:ind w:left="1500" w:right="780"/>
        <w:divId w:val="1583678522"/>
        <w:rPr>
          <w:rFonts w:eastAsia="Times New Roman"/>
          <w:lang w:val="cy-GB"/>
        </w:rPr>
      </w:pPr>
      <w:hyperlink r:id="rId40" w:history="1">
        <w:r w:rsidR="00F73B6F">
          <w:rPr>
            <w:rStyle w:val="Hyperlink"/>
            <w:rFonts w:eastAsia="Times New Roman"/>
            <w:lang w:val="cy-GB"/>
          </w:rPr>
          <w:t>TALK: Adnodd ar gyfer ôl-drafodaeth glinigol strwythuredig (Diaz-Navarro</w:t>
        </w:r>
      </w:hyperlink>
      <w:r w:rsidR="00F73B6F">
        <w:rPr>
          <w:rFonts w:eastAsia="Times New Roman"/>
          <w:lang w:val="cy-GB"/>
        </w:rPr>
        <w:t xml:space="preserve"> (Diaz-Navarro et al, 2022). Bydd angen i chi greu cyfrif i gael mynediad at hwn. </w:t>
      </w:r>
    </w:p>
    <w:p w14:paraId="3964D473" w14:textId="77777777" w:rsidR="00F73B6F" w:rsidRDefault="00F73B6F">
      <w:pPr>
        <w:divId w:val="1583678522"/>
        <w:rPr>
          <w:lang w:val="cy-GB"/>
        </w:rPr>
      </w:pPr>
      <w:r>
        <w:rPr>
          <w:lang w:val="cy-GB"/>
        </w:rPr>
        <w:t>Eisiau archwilio mwy? Efallai y bydd gennych ddiddordeb yn yr adnoddau OpenLearn canlynol (Saesneg yn unig):</w:t>
      </w:r>
    </w:p>
    <w:p w14:paraId="6C3721EE" w14:textId="0E1ADB81" w:rsidR="00F73B6F" w:rsidRDefault="003124E1">
      <w:pPr>
        <w:numPr>
          <w:ilvl w:val="0"/>
          <w:numId w:val="25"/>
        </w:numPr>
        <w:spacing w:before="0" w:beforeAutospacing="0" w:after="0" w:afterAutospacing="0"/>
        <w:ind w:left="1500" w:right="780"/>
        <w:divId w:val="1583678522"/>
        <w:rPr>
          <w:rFonts w:eastAsia="Times New Roman"/>
          <w:lang w:val="cy-GB"/>
        </w:rPr>
      </w:pPr>
      <w:hyperlink r:id="rId41" w:history="1">
        <w:r w:rsidR="00F73B6F">
          <w:rPr>
            <w:rStyle w:val="Hyperlink"/>
            <w:rFonts w:eastAsia="Times New Roman"/>
            <w:lang w:val="cy-GB"/>
          </w:rPr>
          <w:t>Introducing Health Sciences: Paramedics: Trac 1</w:t>
        </w:r>
      </w:hyperlink>
    </w:p>
    <w:p w14:paraId="1A1DA5B8" w14:textId="022D7C3B" w:rsidR="00F73B6F" w:rsidRDefault="003124E1">
      <w:pPr>
        <w:numPr>
          <w:ilvl w:val="0"/>
          <w:numId w:val="25"/>
        </w:numPr>
        <w:spacing w:before="0" w:beforeAutospacing="0" w:after="0" w:afterAutospacing="0"/>
        <w:ind w:left="1500" w:right="780"/>
        <w:divId w:val="1583678522"/>
        <w:rPr>
          <w:rFonts w:eastAsia="Times New Roman"/>
          <w:lang w:val="cy-GB"/>
        </w:rPr>
      </w:pPr>
      <w:hyperlink r:id="rId42" w:history="1">
        <w:r w:rsidR="00F73B6F">
          <w:rPr>
            <w:rStyle w:val="Hyperlink"/>
            <w:rFonts w:eastAsia="Times New Roman"/>
            <w:lang w:val="cy-GB"/>
          </w:rPr>
          <w:t>Life or Death Decisions</w:t>
        </w:r>
      </w:hyperlink>
    </w:p>
    <w:p w14:paraId="7E6B39DD" w14:textId="7259BEF9" w:rsidR="00F73B6F" w:rsidRDefault="003124E1">
      <w:pPr>
        <w:numPr>
          <w:ilvl w:val="0"/>
          <w:numId w:val="25"/>
        </w:numPr>
        <w:spacing w:before="0" w:beforeAutospacing="0" w:after="0" w:afterAutospacing="0"/>
        <w:ind w:left="1500" w:right="780"/>
        <w:divId w:val="1583678522"/>
        <w:rPr>
          <w:rFonts w:eastAsia="Times New Roman"/>
          <w:lang w:val="cy-GB"/>
        </w:rPr>
      </w:pPr>
      <w:hyperlink r:id="rId43" w:history="1">
        <w:r w:rsidR="00F73B6F">
          <w:rPr>
            <w:rStyle w:val="Hyperlink"/>
            <w:rFonts w:eastAsia="Times New Roman"/>
            <w:lang w:val="cy-GB"/>
          </w:rPr>
          <w:t>Felly, rydych chi eisiau bod yn nyrs? Cyflwyniad byr i nyrsio</w:t>
        </w:r>
      </w:hyperlink>
    </w:p>
    <w:p w14:paraId="7297D210" w14:textId="3CE76726" w:rsidR="00F73B6F" w:rsidRDefault="003124E1">
      <w:pPr>
        <w:numPr>
          <w:ilvl w:val="0"/>
          <w:numId w:val="25"/>
        </w:numPr>
        <w:spacing w:before="0" w:beforeAutospacing="0" w:after="0" w:afterAutospacing="0"/>
        <w:ind w:left="1500" w:right="780"/>
        <w:divId w:val="1583678522"/>
        <w:rPr>
          <w:rFonts w:eastAsia="Times New Roman"/>
          <w:lang w:val="cy-GB"/>
        </w:rPr>
      </w:pPr>
      <w:hyperlink r:id="rId44" w:history="1">
        <w:r w:rsidR="00F73B6F">
          <w:rPr>
            <w:rStyle w:val="Hyperlink"/>
            <w:rFonts w:eastAsia="Times New Roman"/>
            <w:lang w:val="cy-GB"/>
          </w:rPr>
          <w:t>Practice supervision and assessment in nursing</w:t>
        </w:r>
      </w:hyperlink>
    </w:p>
    <w:p w14:paraId="4562968A" w14:textId="33056C33" w:rsidR="00F73B6F" w:rsidRDefault="00F73B6F">
      <w:pPr>
        <w:divId w:val="1583678522"/>
        <w:rPr>
          <w:lang w:val="cy-GB"/>
        </w:rPr>
      </w:pPr>
      <w:r>
        <w:rPr>
          <w:lang w:val="cy-GB"/>
        </w:rPr>
        <w:t xml:space="preserve">Mae’r cwrs rhad ac am ddim hwn yn gysylltiedig â chymhwyster y Brifysgol Agored </w:t>
      </w:r>
      <w:hyperlink r:id="rId45" w:history="1">
        <w:r>
          <w:rPr>
            <w:rStyle w:val="Hyperlink"/>
            <w:lang w:val="cy-GB"/>
          </w:rPr>
          <w:t xml:space="preserve">R39 </w:t>
        </w:r>
        <w:r>
          <w:rPr>
            <w:rStyle w:val="Emphasis"/>
            <w:color w:val="143748"/>
            <w:u w:val="single"/>
            <w:lang w:val="cy-GB"/>
          </w:rPr>
          <w:t>BSc (Anrhydedd) Nyrsio</w:t>
        </w:r>
      </w:hyperlink>
      <w:r>
        <w:rPr>
          <w:lang w:val="cy-GB"/>
        </w:rPr>
        <w:t xml:space="preserve"> . </w:t>
      </w:r>
    </w:p>
    <w:p w14:paraId="3BA6A55E"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1DBDF110" w14:textId="77777777" w:rsidR="00F73B6F" w:rsidRDefault="00F73B6F">
      <w:pPr>
        <w:pStyle w:val="Heading2"/>
        <w:divId w:val="1002663994"/>
        <w:rPr>
          <w:rFonts w:eastAsia="Times New Roman"/>
          <w:lang w:val="cy-GB"/>
        </w:rPr>
      </w:pPr>
      <w:bookmarkStart w:id="106" w:name="Session13"/>
      <w:bookmarkEnd w:id="106"/>
      <w:r>
        <w:rPr>
          <w:rFonts w:eastAsia="Times New Roman"/>
          <w:lang w:val="cy-GB"/>
        </w:rPr>
        <w:t>Cyfeiriadau</w:t>
      </w:r>
    </w:p>
    <w:p w14:paraId="1AD5B0C8" w14:textId="77777777" w:rsidR="00F73B6F" w:rsidRDefault="00F73B6F">
      <w:pPr>
        <w:divId w:val="1002663994"/>
        <w:rPr>
          <w:lang w:val="cy-GB"/>
        </w:rPr>
      </w:pPr>
      <w:r>
        <w:rPr>
          <w:lang w:val="cy-GB"/>
        </w:rPr>
        <w:t>Addysg a Gwella Iechyd Cymru (AaGIC) (dim dyddiad) </w:t>
      </w:r>
      <w:r>
        <w:rPr>
          <w:rStyle w:val="Emphasis"/>
          <w:lang w:val="cy-GB"/>
        </w:rPr>
        <w:t>Digwyddiadau</w:t>
      </w:r>
      <w:r>
        <w:rPr>
          <w:lang w:val="cy-GB"/>
        </w:rPr>
        <w:t xml:space="preserve">, [ar-lein]. Ar gael yn: https://aagic.gig.cymru/addysg-a-hyfforddiant/addysg-yn-seiliedig-ar-efelychiad/digwyddiadau/ (Cyrchwyd: 1 Gorffennaf 2025). </w:t>
      </w:r>
    </w:p>
    <w:p w14:paraId="12EBA474" w14:textId="77777777" w:rsidR="00F73B6F" w:rsidRDefault="00F73B6F">
      <w:pPr>
        <w:divId w:val="1002663994"/>
        <w:rPr>
          <w:lang w:val="cy-GB"/>
        </w:rPr>
      </w:pPr>
      <w:r>
        <w:rPr>
          <w:lang w:val="cy-GB"/>
        </w:rPr>
        <w:t>Addysg a Gwella Iechyd Cymru (AaGIC) (2022) </w:t>
      </w:r>
      <w:r>
        <w:rPr>
          <w:rStyle w:val="Emphasis"/>
          <w:lang w:val="cy-GB"/>
        </w:rPr>
        <w:t>Strategaeth Addysg a Hyfforddiant Seiliedig ar Efelychu Cymru Gyfan ar gyfer y Gweithlu Gofal Iechyd: Y weledigaeth ar gyfer y pum mlynedd nesaf: 2022 – 2027</w:t>
      </w:r>
      <w:r>
        <w:rPr>
          <w:lang w:val="cy-GB"/>
        </w:rPr>
        <w:t xml:space="preserve">, [ar-lein]. Ar gael yn: https://aagic.gig.cymru/files/all-wales-simulation-3/ (Cyrchwyd: 30 Mehefin 2025). </w:t>
      </w:r>
    </w:p>
    <w:p w14:paraId="7510A7AA" w14:textId="77777777" w:rsidR="00F73B6F" w:rsidRDefault="00F73B6F">
      <w:pPr>
        <w:divId w:val="1002663994"/>
        <w:rPr>
          <w:lang w:val="cy-GB"/>
        </w:rPr>
      </w:pPr>
      <w:r>
        <w:rPr>
          <w:lang w:val="cy-GB"/>
        </w:rPr>
        <w:t xml:space="preserve">Artino, A.R., Durning, S.J., Schuwirth, L., van der Vleuten, C.P.M. (2013) ‘A clinical reasoning tool for virtual patients: Design-based research study’, </w:t>
      </w:r>
      <w:r>
        <w:rPr>
          <w:rStyle w:val="Emphasis"/>
          <w:lang w:val="cy-GB"/>
        </w:rPr>
        <w:t>JMIR Medical Education</w:t>
      </w:r>
      <w:r>
        <w:rPr>
          <w:lang w:val="cy-GB"/>
        </w:rPr>
        <w:t xml:space="preserve">, [ar-lein]. Ar gael yn: https://www.jmir.org/2013/2/e18/ (Cyrchwyd: 3 Mehefin 2025). </w:t>
      </w:r>
    </w:p>
    <w:p w14:paraId="1AFD276F" w14:textId="77777777" w:rsidR="00F73B6F" w:rsidRDefault="00F73B6F">
      <w:pPr>
        <w:divId w:val="1002663994"/>
        <w:rPr>
          <w:lang w:val="cy-GB"/>
        </w:rPr>
      </w:pPr>
      <w:r>
        <w:rPr>
          <w:lang w:val="cy-GB"/>
        </w:rPr>
        <w:t xml:space="preserve">Association for Simulated Practice in Healthcare (ASPiH) (2023) </w:t>
      </w:r>
      <w:r>
        <w:rPr>
          <w:rStyle w:val="Emphasis"/>
          <w:lang w:val="cy-GB"/>
        </w:rPr>
        <w:t>The ASPiH Standards – 2023: guiding simulation-based practice in health and care</w:t>
      </w:r>
      <w:r>
        <w:rPr>
          <w:lang w:val="cy-GB"/>
        </w:rPr>
        <w:t xml:space="preserve">, [ar-lein]. Ar gael yn : https://aspih.org.uk/wp-content/uploads/2023/11/ASPiH-Standards-2023-CDN-Final.pdf (Cyrchwyd: 30 Mehefin 2025). </w:t>
      </w:r>
    </w:p>
    <w:p w14:paraId="7CDE9EC5" w14:textId="77777777" w:rsidR="00F73B6F" w:rsidRDefault="00F73B6F">
      <w:pPr>
        <w:divId w:val="1002663994"/>
        <w:rPr>
          <w:lang w:val="cy-GB"/>
        </w:rPr>
      </w:pPr>
      <w:r>
        <w:rPr>
          <w:lang w:val="cy-GB"/>
        </w:rPr>
        <w:t xml:space="preserve">Association for Simulated Practice in Healthcare (ASPiH) and Health Education England (HEE) (2022) </w:t>
      </w:r>
      <w:r>
        <w:rPr>
          <w:rStyle w:val="Emphasis"/>
          <w:lang w:val="cy-GB"/>
        </w:rPr>
        <w:t>Standards for organisations that deliver simulation</w:t>
      </w:r>
      <w:r>
        <w:rPr>
          <w:lang w:val="cy-GB"/>
        </w:rPr>
        <w:t xml:space="preserve">, [ar-lein]. Ar gael yn: https://www.hee.nhs.uk/sites/default/files/documents/Standards%20for%20organisations%20that%20deliver%20simulation.pdf (Cyrchwyd: 30 Mehefin 2025). </w:t>
      </w:r>
    </w:p>
    <w:p w14:paraId="037DD66B" w14:textId="77777777" w:rsidR="00F73B6F" w:rsidRDefault="00F73B6F">
      <w:pPr>
        <w:divId w:val="1002663994"/>
        <w:rPr>
          <w:lang w:val="cy-GB"/>
        </w:rPr>
      </w:pPr>
      <w:r>
        <w:rPr>
          <w:lang w:val="cy-GB"/>
        </w:rPr>
        <w:t xml:space="preserve">Bjørn, K.A., Alinier, G., and Morrow, S. (2020) ‘Comparison of virtual patient simulation with mannequin-based simulation for improving clinical performances in assessing and managing clinical deterioration: Randomized controlled trial’, </w:t>
      </w:r>
      <w:r>
        <w:rPr>
          <w:rStyle w:val="Emphasis"/>
          <w:lang w:val="cy-GB"/>
        </w:rPr>
        <w:t>Journal of Medical Internet Research</w:t>
      </w:r>
      <w:r>
        <w:rPr>
          <w:lang w:val="cy-GB"/>
        </w:rPr>
        <w:t xml:space="preserve">, [ar-lein]. Ar gael yn: https://www.jmir.org/2020/4/e15857/ (Cyrchwyd: 3 Mehefin 2025). </w:t>
      </w:r>
    </w:p>
    <w:p w14:paraId="0D977B40" w14:textId="77777777" w:rsidR="00F73B6F" w:rsidRDefault="00F73B6F">
      <w:pPr>
        <w:divId w:val="1002663994"/>
        <w:rPr>
          <w:lang w:val="cy-GB"/>
        </w:rPr>
      </w:pPr>
      <w:r>
        <w:rPr>
          <w:lang w:val="cy-GB"/>
        </w:rPr>
        <w:t xml:space="preserve">Bodnar, J., Czuba, D., Różycki, M., et al. (2019) ‘The utility of virtual patient simulations for clinical reasoning education’, </w:t>
      </w:r>
      <w:r>
        <w:rPr>
          <w:rStyle w:val="Emphasis"/>
          <w:lang w:val="cy-GB"/>
        </w:rPr>
        <w:t>Medical Education</w:t>
      </w:r>
      <w:r>
        <w:rPr>
          <w:lang w:val="cy-GB"/>
        </w:rPr>
        <w:t xml:space="preserve">, 53(3), tt. 275-283. Ar gael yn: https://onlinelibrary.wiley.com/doi/full/10.1111/medu.13739 (Cyrchwyd: 3 Mehefin 2025). </w:t>
      </w:r>
    </w:p>
    <w:p w14:paraId="075FF875" w14:textId="77777777" w:rsidR="00F73B6F" w:rsidRDefault="00F73B6F">
      <w:pPr>
        <w:divId w:val="1002663994"/>
        <w:rPr>
          <w:lang w:val="cy-GB"/>
        </w:rPr>
      </w:pPr>
      <w:r>
        <w:rPr>
          <w:lang w:val="cy-GB"/>
        </w:rPr>
        <w:t>Center for Immersive and Simulation-based Learning (CISL), Stanford University (dim dyddiad) </w:t>
      </w:r>
      <w:r>
        <w:rPr>
          <w:rStyle w:val="Emphasis"/>
          <w:lang w:val="cy-GB"/>
        </w:rPr>
        <w:t>Simulation Modalities Available</w:t>
      </w:r>
      <w:r>
        <w:rPr>
          <w:lang w:val="cy-GB"/>
        </w:rPr>
        <w:t xml:space="preserve">, Ar gael yn: https://cisl.stanford.edu/explore-simulation-based-education/simulation-modalities-available.html (Cyrchwyd: 30 Mehefin 2025). </w:t>
      </w:r>
    </w:p>
    <w:p w14:paraId="07CB4872" w14:textId="77777777" w:rsidR="00F73B6F" w:rsidRDefault="00F73B6F">
      <w:pPr>
        <w:divId w:val="1002663994"/>
        <w:rPr>
          <w:lang w:val="cy-GB"/>
        </w:rPr>
      </w:pPr>
      <w:r>
        <w:rPr>
          <w:lang w:val="cy-GB"/>
        </w:rPr>
        <w:t xml:space="preserve">Cervantes, R., Perez, P., Ganem, L., et al. (2019) ‘The use of virtual reality and simulators for emergency management training increases employees' role awareness, commitment, and information retention, while helping companies to stay compliant’, </w:t>
      </w:r>
      <w:r>
        <w:rPr>
          <w:rStyle w:val="Emphasis"/>
          <w:lang w:val="cy-GB"/>
        </w:rPr>
        <w:t>Offshore Mediterranean Conference and Exhibition | OnePetro</w:t>
      </w:r>
      <w:r>
        <w:rPr>
          <w:lang w:val="cy-GB"/>
        </w:rPr>
        <w:t xml:space="preserve">, [ar-lein]. Ar gael yn: https://www.onepetro.org (Cyrchwyd: 3 Mehefin 2025). </w:t>
      </w:r>
    </w:p>
    <w:p w14:paraId="1CA6E9C6" w14:textId="77777777" w:rsidR="00F73B6F" w:rsidRDefault="00F73B6F">
      <w:pPr>
        <w:divId w:val="1002663994"/>
        <w:rPr>
          <w:lang w:val="cy-GB"/>
        </w:rPr>
      </w:pPr>
      <w:r>
        <w:rPr>
          <w:lang w:val="cy-GB"/>
        </w:rPr>
        <w:t xml:space="preserve">Conelius, J., Owen, N.S., Reynolds, S. (2023) ‘Simulation Modalities’ in: Kutzin, J.M., Waxman, K., Lopez, C.M., Kiegaldie, D. (goln) ‘Comprehensive Healthcare Simulation: Nursing’, </w:t>
      </w:r>
      <w:r>
        <w:rPr>
          <w:rStyle w:val="Emphasis"/>
          <w:lang w:val="cy-GB"/>
        </w:rPr>
        <w:t>Springer Nature Link, Comprehensive Healthcare Simulation: Nursing</w:t>
      </w:r>
      <w:r>
        <w:rPr>
          <w:lang w:val="cy-GB"/>
        </w:rPr>
        <w:t xml:space="preserve">. [ar-lein]. Ar gael yn: https://doi-org.libezproxy.open.ac.uk/10.1007/978-3-031-31090-4_2 (Cyrchwyd: 1 Gorffennaf 2025). </w:t>
      </w:r>
    </w:p>
    <w:p w14:paraId="4A6318C9" w14:textId="77777777" w:rsidR="00F73B6F" w:rsidRDefault="00F73B6F">
      <w:pPr>
        <w:divId w:val="1002663994"/>
        <w:rPr>
          <w:lang w:val="cy-GB"/>
        </w:rPr>
      </w:pPr>
      <w:r>
        <w:rPr>
          <w:lang w:val="cy-GB"/>
        </w:rPr>
        <w:t xml:space="preserve">Council of Deans of Health (2025) </w:t>
      </w:r>
      <w:r>
        <w:rPr>
          <w:rStyle w:val="Emphasis"/>
          <w:lang w:val="cy-GB"/>
        </w:rPr>
        <w:t>Podlediad</w:t>
      </w:r>
      <w:r>
        <w:rPr>
          <w:lang w:val="cy-GB"/>
        </w:rPr>
        <w:t xml:space="preserve">, Ar gael yn: https://www.councilofdeans.org.uk/news-and-policy/podcast/ (Cyrchwyd: 1 Gorffennaf 2025). </w:t>
      </w:r>
    </w:p>
    <w:p w14:paraId="56BAB847" w14:textId="77777777" w:rsidR="00F73B6F" w:rsidRDefault="00F73B6F">
      <w:pPr>
        <w:divId w:val="1002663994"/>
        <w:rPr>
          <w:lang w:val="cy-GB"/>
        </w:rPr>
      </w:pPr>
      <w:r>
        <w:rPr>
          <w:lang w:val="cy-GB"/>
        </w:rPr>
        <w:t>Y Cyngor Nyrsio a Bydwreigiaeth (NMC) (2024) </w:t>
      </w:r>
      <w:r>
        <w:rPr>
          <w:rStyle w:val="Emphasis"/>
          <w:lang w:val="cy-GB"/>
        </w:rPr>
        <w:t>dysgu Ymarfer Efelychiadol</w:t>
      </w:r>
      <w:r>
        <w:rPr>
          <w:lang w:val="cy-GB"/>
        </w:rPr>
        <w:t xml:space="preserve"> [ar-lein]. Ar gael yn: https://www.nmc.org.uk/standards/guidance/supporting-information-for-our-education-and-training-standards/simulated-practice-learning/ (Cyrchwyd: 30 Mehefin 2025). </w:t>
      </w:r>
    </w:p>
    <w:p w14:paraId="543C4CCA" w14:textId="77777777" w:rsidR="00F73B6F" w:rsidRDefault="00F73B6F">
      <w:pPr>
        <w:divId w:val="1002663994"/>
        <w:rPr>
          <w:lang w:val="cy-GB"/>
        </w:rPr>
      </w:pPr>
      <w:r>
        <w:rPr>
          <w:lang w:val="cy-GB"/>
        </w:rPr>
        <w:t>Darllenwyr Gofal Iechyd (2025) </w:t>
      </w:r>
      <w:r>
        <w:rPr>
          <w:rStyle w:val="Emphasis"/>
          <w:lang w:val="cy-GB"/>
        </w:rPr>
        <w:t>Efelychu ym maes Gofal iechyd: A Medical Training Revolution</w:t>
      </w:r>
      <w:r>
        <w:rPr>
          <w:lang w:val="cy-GB"/>
        </w:rPr>
        <w:t xml:space="preserve">, [ar-lein]. Ar gael yn: https://healthcarereaders.com/insights/simulation-in-healthcare (Cyrchwyd: 30 Mehefin 2025). </w:t>
      </w:r>
    </w:p>
    <w:p w14:paraId="285AC8C9" w14:textId="77777777" w:rsidR="00F73B6F" w:rsidRDefault="00F73B6F">
      <w:pPr>
        <w:divId w:val="1002663994"/>
        <w:rPr>
          <w:lang w:val="cy-GB"/>
        </w:rPr>
      </w:pPr>
      <w:r>
        <w:rPr>
          <w:lang w:val="cy-GB"/>
        </w:rPr>
        <w:t xml:space="preserve">De Angeli, A., McCaffery, M., Stone, E. (2019) ‘Healthcare education with virtual-world simulations’, </w:t>
      </w:r>
      <w:r>
        <w:rPr>
          <w:rStyle w:val="Emphasis"/>
          <w:lang w:val="cy-GB"/>
        </w:rPr>
        <w:t>Health Informatics Journal</w:t>
      </w:r>
      <w:r>
        <w:rPr>
          <w:lang w:val="cy-GB"/>
        </w:rPr>
        <w:t xml:space="preserve">, [ar-lein]. Ar gael yn: https://journals.sagepub.com/doi/full/10.1177/1460458218805009 (Cyrchwyd: 3 Mehefin 2025). </w:t>
      </w:r>
    </w:p>
    <w:p w14:paraId="3DD593F9" w14:textId="77777777" w:rsidR="00F73B6F" w:rsidRDefault="00F73B6F">
      <w:pPr>
        <w:divId w:val="1002663994"/>
        <w:rPr>
          <w:lang w:val="cy-GB"/>
        </w:rPr>
      </w:pPr>
      <w:r>
        <w:rPr>
          <w:lang w:val="cy-GB"/>
        </w:rPr>
        <w:t xml:space="preserve">Diaz-Navarro, C., Hadfield, A. and Pierce, S. (2014) </w:t>
      </w:r>
      <w:r>
        <w:rPr>
          <w:rStyle w:val="Emphasis"/>
          <w:lang w:val="cy-GB"/>
        </w:rPr>
        <w:t>TALK for clinical debriefing</w:t>
      </w:r>
      <w:r>
        <w:rPr>
          <w:lang w:val="cy-GB"/>
        </w:rPr>
        <w:t xml:space="preserve">, Ar gael yn: https://www.talkdebrief.org/startingtotalk (Cyrchwyd: 1 Gorffennaf 2025). </w:t>
      </w:r>
    </w:p>
    <w:p w14:paraId="459A7FD6" w14:textId="77777777" w:rsidR="00F73B6F" w:rsidRDefault="00F73B6F">
      <w:pPr>
        <w:divId w:val="1002663994"/>
        <w:rPr>
          <w:lang w:val="cy-GB"/>
        </w:rPr>
      </w:pPr>
      <w:r>
        <w:rPr>
          <w:lang w:val="cy-GB"/>
        </w:rPr>
        <w:t xml:space="preserve">Diaz-Navarro, C., Hadfield, A. a Pierce, S. (2022) </w:t>
      </w:r>
      <w:r>
        <w:rPr>
          <w:rStyle w:val="Emphasis"/>
          <w:lang w:val="cy-GB"/>
        </w:rPr>
        <w:t>TALK: A Tool for Structured Clinical Debriefing</w:t>
      </w:r>
      <w:r>
        <w:rPr>
          <w:lang w:val="cy-GB"/>
        </w:rPr>
        <w:t xml:space="preserve">, Ar gael yn: https://learninghub.nhs.uk/Resource/8094/Item (Cyrchwyd: 1 Gorffennaf 2025). </w:t>
      </w:r>
    </w:p>
    <w:p w14:paraId="5327206A" w14:textId="77777777" w:rsidR="00F73B6F" w:rsidRDefault="00F73B6F">
      <w:pPr>
        <w:divId w:val="1002663994"/>
        <w:rPr>
          <w:lang w:val="cy-GB"/>
        </w:rPr>
      </w:pPr>
      <w:r>
        <w:rPr>
          <w:lang w:val="cy-GB"/>
        </w:rPr>
        <w:t xml:space="preserve">Diaz-Navarro, C., Jones, B., Stafford, J., Mitra, S., Catrin Cook, S., a Hawker, C. (2023) </w:t>
      </w:r>
      <w:r>
        <w:rPr>
          <w:rStyle w:val="Emphasis"/>
          <w:lang w:val="cy-GB"/>
        </w:rPr>
        <w:t>A66 Standardizing debriefing in Wales: the Triangular Approach</w:t>
      </w:r>
      <w:r>
        <w:rPr>
          <w:lang w:val="cy-GB"/>
        </w:rPr>
        <w:t xml:space="preserve">: International Journal of Healthcare Simulation.3.(1). from 10.54531/KZWG5509 (Cyrchwyd: 1 Gorffennaf 2025). </w:t>
      </w:r>
    </w:p>
    <w:p w14:paraId="1F135D06" w14:textId="77777777" w:rsidR="00F73B6F" w:rsidRDefault="00F73B6F">
      <w:pPr>
        <w:divId w:val="1002663994"/>
        <w:rPr>
          <w:lang w:val="cy-GB"/>
        </w:rPr>
      </w:pPr>
      <w:r>
        <w:rPr>
          <w:lang w:val="cy-GB"/>
        </w:rPr>
        <w:t xml:space="preserve">Digital Health Education Collaboration (2019) ‘Health professions’ digital education: Review of learning theories in randomized controlled trials’, </w:t>
      </w:r>
      <w:r>
        <w:rPr>
          <w:rStyle w:val="Emphasis"/>
          <w:lang w:val="cy-GB"/>
        </w:rPr>
        <w:t>Journal of Medical Internet Research</w:t>
      </w:r>
      <w:r>
        <w:rPr>
          <w:lang w:val="cy-GB"/>
        </w:rPr>
        <w:t xml:space="preserve">, [ar-lein]. Ar gael yn: https://www.jmir.org/2021/7/e17398/ (Cyrchwyd: 3 Mehefin 2025). </w:t>
      </w:r>
    </w:p>
    <w:p w14:paraId="44E472D7" w14:textId="77777777" w:rsidR="00F73B6F" w:rsidRDefault="00F73B6F">
      <w:pPr>
        <w:divId w:val="1002663994"/>
        <w:rPr>
          <w:lang w:val="cy-GB"/>
        </w:rPr>
      </w:pPr>
      <w:r>
        <w:rPr>
          <w:lang w:val="cy-GB"/>
        </w:rPr>
        <w:t xml:space="preserve">GIG Lloegr (2022) </w:t>
      </w:r>
      <w:r>
        <w:rPr>
          <w:rStyle w:val="Emphasis"/>
          <w:lang w:val="cy-GB"/>
        </w:rPr>
        <w:t xml:space="preserve">Adnodd ôl-drafodaeth SHARE </w:t>
      </w:r>
      <w:r>
        <w:rPr>
          <w:lang w:val="cy-GB"/>
        </w:rPr>
        <w:t xml:space="preserve">[ar-lein]. Ar gael yn: https://www.england.nhs.uk/wp-content/uploads/2022/08/B1465-SHARE-Debrief-v1-FINAL.pdf (Cyrchwyd: 1 Gorffennaf 2025). </w:t>
      </w:r>
    </w:p>
    <w:p w14:paraId="0B167CC6" w14:textId="77777777" w:rsidR="00F73B6F" w:rsidRDefault="00F73B6F">
      <w:pPr>
        <w:divId w:val="1002663994"/>
        <w:rPr>
          <w:lang w:val="cy-GB"/>
        </w:rPr>
      </w:pPr>
      <w:r>
        <w:rPr>
          <w:lang w:val="cy-GB"/>
        </w:rPr>
        <w:t>Health Education England (HEE) (2018) </w:t>
      </w:r>
      <w:r>
        <w:rPr>
          <w:rStyle w:val="Emphasis"/>
          <w:lang w:val="cy-GB"/>
        </w:rPr>
        <w:t>Fframwaith cenedlaethol ar gyfer Addysg sy’n seiliedig ar Efelychu (SBE)</w:t>
      </w:r>
      <w:r>
        <w:rPr>
          <w:lang w:val="cy-GB"/>
        </w:rPr>
        <w:t xml:space="preserve">, [ar-lein]. Ar gael yn: https://www.hee.nhs.uk/sites/default/files/documents/National%20framework%20for%20simulation%20based%20education.pdf (Cyrchwyd: 30 Mehefin 2025). </w:t>
      </w:r>
    </w:p>
    <w:p w14:paraId="78BD6329" w14:textId="77777777" w:rsidR="00F73B6F" w:rsidRDefault="00F73B6F">
      <w:pPr>
        <w:divId w:val="1002663994"/>
        <w:rPr>
          <w:lang w:val="cy-GB"/>
        </w:rPr>
      </w:pPr>
      <w:r>
        <w:rPr>
          <w:lang w:val="cy-GB"/>
        </w:rPr>
        <w:t>Health Education England (HEE) (2020) </w:t>
      </w:r>
      <w:r>
        <w:rPr>
          <w:rStyle w:val="Emphasis"/>
          <w:lang w:val="cy-GB"/>
        </w:rPr>
        <w:t>Gweledigaeth genedlaethol ar gyfer rôl technolegau efelychu a dysgu ymdrochol mewn iechyd a gofal</w:t>
      </w:r>
      <w:r>
        <w:rPr>
          <w:lang w:val="cy-GB"/>
        </w:rPr>
        <w:t xml:space="preserve">, [ar-lein]. Ar gael yn: https://www.hee.nhs.uk/sites/default/files/documents/National%20Strategic%20Vision%20of%20Sim%20in%20Health%20and%20Care.pdf (Cyrchwyd: 30 Mehefin 2025). </w:t>
      </w:r>
    </w:p>
    <w:p w14:paraId="149214AF" w14:textId="77777777" w:rsidR="00F73B6F" w:rsidRDefault="00F73B6F">
      <w:pPr>
        <w:divId w:val="1002663994"/>
        <w:rPr>
          <w:lang w:val="cy-GB"/>
        </w:rPr>
      </w:pPr>
      <w:r>
        <w:rPr>
          <w:lang w:val="cy-GB"/>
        </w:rPr>
        <w:t>Health Education England (HEE) (2022) </w:t>
      </w:r>
      <w:r>
        <w:rPr>
          <w:rStyle w:val="Emphasis"/>
          <w:lang w:val="cy-GB"/>
        </w:rPr>
        <w:t>M-Care: Realiti Cymysg ar gyfer Addysg Iechyd a Gofal Cymdeithasol</w:t>
      </w:r>
      <w:r>
        <w:rPr>
          <w:lang w:val="cy-GB"/>
        </w:rPr>
        <w:t xml:space="preserve">, [online]. Ar gael yn: https://learninghub.nhs.uk/catalogue/m-care?nodeId=9235 (Cyrchwyd: 1 Gorffennaf 2025). </w:t>
      </w:r>
    </w:p>
    <w:p w14:paraId="4330298F" w14:textId="77777777" w:rsidR="00F73B6F" w:rsidRDefault="00F73B6F">
      <w:pPr>
        <w:divId w:val="1002663994"/>
        <w:rPr>
          <w:lang w:val="cy-GB"/>
        </w:rPr>
      </w:pPr>
      <w:r>
        <w:rPr>
          <w:lang w:val="cy-GB"/>
        </w:rPr>
        <w:t>Healthcare Readers (2025) </w:t>
      </w:r>
      <w:r>
        <w:rPr>
          <w:rStyle w:val="Emphasis"/>
          <w:lang w:val="cy-GB"/>
        </w:rPr>
        <w:t>Simulation in Healthcare: A Medical Training Revolution</w:t>
      </w:r>
      <w:r>
        <w:rPr>
          <w:lang w:val="cy-GB"/>
        </w:rPr>
        <w:t xml:space="preserve">, [ar-lein]. Ar gael yn: https://healthcarereaders.com/insights/simulation-in-healthcare (Cyrchwyd: 30 Mehefin 2025). </w:t>
      </w:r>
    </w:p>
    <w:p w14:paraId="29B71E54" w14:textId="77777777" w:rsidR="00F73B6F" w:rsidRDefault="00F73B6F">
      <w:pPr>
        <w:divId w:val="1002663994"/>
        <w:rPr>
          <w:lang w:val="cy-GB"/>
        </w:rPr>
      </w:pPr>
      <w:r>
        <w:rPr>
          <w:lang w:val="cy-GB"/>
        </w:rPr>
        <w:t>Health Education England (HEE) (2018) </w:t>
      </w:r>
      <w:r>
        <w:rPr>
          <w:rStyle w:val="Emphasis"/>
          <w:lang w:val="cy-GB"/>
        </w:rPr>
        <w:t>Fframwaith cenedlaethol ar gyfer Addysg sy’n seiliedig ar Efelychu (SBE)</w:t>
      </w:r>
      <w:r>
        <w:rPr>
          <w:lang w:val="cy-GB"/>
        </w:rPr>
        <w:t xml:space="preserve">, [ar-lein]. Ar gael yn: https://www.hee.nhs.uk/sites/default/files/documents/National%20framework%20for%20simulation%20based%20education.pdf (Cyrchwyd: 30 Mehefin 2025). </w:t>
      </w:r>
    </w:p>
    <w:p w14:paraId="71134C03" w14:textId="77777777" w:rsidR="00F73B6F" w:rsidRDefault="00F73B6F">
      <w:pPr>
        <w:divId w:val="1002663994"/>
        <w:rPr>
          <w:lang w:val="cy-GB"/>
        </w:rPr>
      </w:pPr>
      <w:r>
        <w:rPr>
          <w:lang w:val="cy-GB"/>
        </w:rPr>
        <w:t>Health Education England (HEE) (2020) </w:t>
      </w:r>
      <w:r>
        <w:rPr>
          <w:rStyle w:val="Emphasis"/>
          <w:lang w:val="cy-GB"/>
        </w:rPr>
        <w:t>Gweledigaeth genedlaethol ar gyfer rôl technolegau efelychu a dysgu ymdrochol mewn iechyd a gofal</w:t>
      </w:r>
      <w:r>
        <w:rPr>
          <w:lang w:val="cy-GB"/>
        </w:rPr>
        <w:t xml:space="preserve">, [ar-lein]. Ar gael yn: https://www.hee.nhs.uk/sites/default/files/documents/National%20Strategic%20Vision%20of%20Sim%20in%20Health%20and%20Care.pdf (Cyrchwyd: 30 Mehefin 2025). </w:t>
      </w:r>
    </w:p>
    <w:p w14:paraId="0C580495" w14:textId="77777777" w:rsidR="00F73B6F" w:rsidRDefault="00F73B6F">
      <w:pPr>
        <w:divId w:val="1002663994"/>
        <w:rPr>
          <w:lang w:val="cy-GB"/>
        </w:rPr>
      </w:pPr>
      <w:r>
        <w:rPr>
          <w:lang w:val="cy-GB"/>
        </w:rPr>
        <w:t>Health Education England (HEE) (2022) </w:t>
      </w:r>
      <w:r>
        <w:rPr>
          <w:rStyle w:val="Emphasis"/>
          <w:lang w:val="cy-GB"/>
        </w:rPr>
        <w:t>M-Care: Realiti Cymysg ar gyfer Addysg Iechyd a Gofal Cymdeithasol</w:t>
      </w:r>
      <w:r>
        <w:rPr>
          <w:lang w:val="cy-GB"/>
        </w:rPr>
        <w:t xml:space="preserve">, [online]. Ar gael yn: https://learninghub.nhs.uk/catalogue/m-care?nodeId=9235 (Cyrchwyd: 1 Gorffennaf 2025). </w:t>
      </w:r>
    </w:p>
    <w:p w14:paraId="27B4746A" w14:textId="77777777" w:rsidR="00F73B6F" w:rsidRDefault="00F73B6F">
      <w:pPr>
        <w:divId w:val="1002663994"/>
        <w:rPr>
          <w:lang w:val="cy-GB"/>
        </w:rPr>
      </w:pPr>
      <w:r>
        <w:rPr>
          <w:lang w:val="cy-GB"/>
        </w:rPr>
        <w:t xml:space="preserve">Henderson, A., Win, S., Barr, M., et al. (2020) 'The effectiveness of virtual simulation in improving student nurses' knowledge and performance during patient determination: A pre and post-test design’, </w:t>
      </w:r>
      <w:r>
        <w:rPr>
          <w:rStyle w:val="Emphasis"/>
          <w:lang w:val="cy-GB"/>
        </w:rPr>
        <w:t>ScienceDirect</w:t>
      </w:r>
      <w:r>
        <w:rPr>
          <w:lang w:val="cy-GB"/>
        </w:rPr>
        <w:t xml:space="preserve">, [ar-lein]. Ar gael yn: https://www.sciencedirect.com/science/article/pii/S0738399119302954 (Cyrchwyd: 3 Mehefin 2025). </w:t>
      </w:r>
    </w:p>
    <w:p w14:paraId="50E2C765" w14:textId="77777777" w:rsidR="00F73B6F" w:rsidRDefault="00F73B6F">
      <w:pPr>
        <w:divId w:val="1002663994"/>
        <w:rPr>
          <w:lang w:val="cy-GB"/>
        </w:rPr>
      </w:pPr>
      <w:r>
        <w:rPr>
          <w:lang w:val="cy-GB"/>
        </w:rPr>
        <w:t xml:space="preserve">Heselgrave, S., Cook, L., Roberts, J., a Bilgin, A. (2021) ‘Advancing clinical reasoning in virtual patients – development and application of a conceptual framework’, </w:t>
      </w:r>
      <w:r>
        <w:rPr>
          <w:rStyle w:val="Emphasis"/>
          <w:lang w:val="cy-GB"/>
        </w:rPr>
        <w:t>PMC Journal of Medical Education</w:t>
      </w:r>
      <w:r>
        <w:rPr>
          <w:lang w:val="cy-GB"/>
        </w:rPr>
        <w:t xml:space="preserve">, [ar-lein]. Ar gael yn: https://www.ncbi.nlm.nih.gov/pmc/articles/PMC7840205/ (Cyrchwyd: 3 Mehefin 2025). </w:t>
      </w:r>
    </w:p>
    <w:p w14:paraId="27085312" w14:textId="77777777" w:rsidR="00F73B6F" w:rsidRDefault="00F73B6F">
      <w:pPr>
        <w:divId w:val="1002663994"/>
        <w:rPr>
          <w:lang w:val="cy-GB"/>
        </w:rPr>
      </w:pPr>
      <w:r>
        <w:rPr>
          <w:lang w:val="cy-GB"/>
        </w:rPr>
        <w:t xml:space="preserve">International Nursing Association for Clinical Simulation and Learning (INACSL) (2021) </w:t>
      </w:r>
      <w:r>
        <w:rPr>
          <w:rStyle w:val="Emphasis"/>
          <w:lang w:val="cy-GB"/>
        </w:rPr>
        <w:t>Healthcare Simulation Standards of Best Practice®</w:t>
      </w:r>
      <w:r>
        <w:rPr>
          <w:lang w:val="cy-GB"/>
        </w:rPr>
        <w:t xml:space="preserve">, [online]. Ar gael yn: https://www.inacsl.org/healthcare-simulation-standards (Cyrchwyd: 30 Mehefin 2025). </w:t>
      </w:r>
    </w:p>
    <w:p w14:paraId="0567AA2A" w14:textId="77777777" w:rsidR="00F73B6F" w:rsidRDefault="00F73B6F">
      <w:pPr>
        <w:divId w:val="1002663994"/>
        <w:rPr>
          <w:lang w:val="cy-GB"/>
        </w:rPr>
      </w:pPr>
      <w:r>
        <w:rPr>
          <w:lang w:val="cy-GB"/>
        </w:rPr>
        <w:t xml:space="preserve">Jaye, P., Thomas, L. a Reedy, G. (2015) ‘“The Diamond”: a structure for simulation debrief’, </w:t>
      </w:r>
      <w:r>
        <w:rPr>
          <w:rStyle w:val="Emphasis"/>
          <w:lang w:val="cy-GB"/>
        </w:rPr>
        <w:t>The clinical teacher</w:t>
      </w:r>
      <w:r>
        <w:rPr>
          <w:lang w:val="cy-GB"/>
        </w:rPr>
        <w:t xml:space="preserve">, 12(3), tt. 171–175 [ar-lein]. Ar gael yn: https://doi.org/10.1111/tct.12300 (Cyrchwyd: 1 Gorffennaf 2025). </w:t>
      </w:r>
    </w:p>
    <w:p w14:paraId="74F7D1D0" w14:textId="77777777" w:rsidR="00F73B6F" w:rsidRDefault="00F73B6F">
      <w:pPr>
        <w:divId w:val="1002663994"/>
        <w:rPr>
          <w:lang w:val="cy-GB"/>
        </w:rPr>
      </w:pPr>
      <w:r>
        <w:rPr>
          <w:lang w:val="cy-GB"/>
        </w:rPr>
        <w:t xml:space="preserve">Knight, P. et al. (2018) ‘Mitigating Latent Threats Identified through an Embedded </w:t>
      </w:r>
      <w:r>
        <w:rPr>
          <w:rStyle w:val="Emphasis"/>
          <w:lang w:val="cy-GB"/>
        </w:rPr>
        <w:t>In Situ</w:t>
      </w:r>
      <w:r>
        <w:rPr>
          <w:lang w:val="cy-GB"/>
        </w:rPr>
        <w:t xml:space="preserve"> Simulation Program and Their Comparison to Patient Safety Incidents: A Retrospective Review’, </w:t>
      </w:r>
      <w:r>
        <w:rPr>
          <w:rStyle w:val="Emphasis"/>
          <w:lang w:val="cy-GB"/>
        </w:rPr>
        <w:t>Frontiers in pediatrics</w:t>
      </w:r>
      <w:r>
        <w:rPr>
          <w:lang w:val="cy-GB"/>
        </w:rPr>
        <w:t xml:space="preserve">, 5, tt. 281–281 [ar-lein]. Ar gael yn : https://doi.org/10.3389/fped.2017.00281 (Cyrchwyd: 24 Mehefin 2025). </w:t>
      </w:r>
    </w:p>
    <w:p w14:paraId="6239207B" w14:textId="77777777" w:rsidR="00F73B6F" w:rsidRDefault="00F73B6F">
      <w:pPr>
        <w:divId w:val="1002663994"/>
        <w:rPr>
          <w:lang w:val="cy-GB"/>
        </w:rPr>
      </w:pPr>
      <w:r>
        <w:rPr>
          <w:lang w:val="cy-GB"/>
        </w:rPr>
        <w:t xml:space="preserve">Kolbe, M., Grande, B. a Spahn, D.R. (2015) ‘Briefing and debriefing during simulation-based training and beyond: Content, structure, attitude and setting’, Best practice &amp; research. Clinical anesthesiology, 29(1), pp. 87-96 [ar-lein]. Ar gael: https://doi.org/10.1016/j.bpa.2015.01.002 (Cyrchwyd: 1 Gorffennaf 2025). </w:t>
      </w:r>
    </w:p>
    <w:p w14:paraId="449FFBB4" w14:textId="77777777" w:rsidR="00F73B6F" w:rsidRDefault="00F73B6F">
      <w:pPr>
        <w:divId w:val="1002663994"/>
        <w:rPr>
          <w:lang w:val="cy-GB"/>
        </w:rPr>
      </w:pPr>
      <w:r>
        <w:rPr>
          <w:lang w:val="cy-GB"/>
        </w:rPr>
        <w:t xml:space="preserve">Krishnamurthy, K., Selvaraj, N., Gupta, P., Cyriac, B., et al. (2022) ‘Benefits of gamification in medical education’, </w:t>
      </w:r>
      <w:r>
        <w:rPr>
          <w:rStyle w:val="Emphasis"/>
          <w:lang w:val="cy-GB"/>
        </w:rPr>
        <w:t>Clinical Anatomy</w:t>
      </w:r>
      <w:r>
        <w:rPr>
          <w:lang w:val="cy-GB"/>
        </w:rPr>
        <w:t xml:space="preserve">, [ar-lein]. Ar gael: https://onlinelibrary.wiley.com/doi/abs/10.1002/ca.23916 (Cyrchwyd: 3 Mehefin 2025). </w:t>
      </w:r>
    </w:p>
    <w:p w14:paraId="48880D3E" w14:textId="77777777" w:rsidR="00F73B6F" w:rsidRDefault="00F73B6F">
      <w:pPr>
        <w:divId w:val="1002663994"/>
        <w:rPr>
          <w:lang w:val="cy-GB"/>
        </w:rPr>
      </w:pPr>
      <w:r>
        <w:rPr>
          <w:lang w:val="cy-GB"/>
        </w:rPr>
        <w:t xml:space="preserve">Kyaw Tun, J., Alinier, G., Tang, J., Kneebone, R. (2015) ‘Redefining simulation fidelity for healthcare education’, </w:t>
      </w:r>
      <w:r>
        <w:rPr>
          <w:rStyle w:val="Emphasis"/>
          <w:lang w:val="cy-GB"/>
        </w:rPr>
        <w:t>Medical Education</w:t>
      </w:r>
      <w:r>
        <w:rPr>
          <w:lang w:val="cy-GB"/>
        </w:rPr>
        <w:t xml:space="preserve">, 49(12), tt. 1185–1197 [ar-lein]. Ar gael: https://onlinelibrary.wiley.com/doi/abs/10.1111/medu.12806 (Cyrchwyd: 3 Mehefin 2025). </w:t>
      </w:r>
    </w:p>
    <w:p w14:paraId="2670F019" w14:textId="77777777" w:rsidR="00F73B6F" w:rsidRDefault="00F73B6F">
      <w:pPr>
        <w:divId w:val="1002663994"/>
        <w:rPr>
          <w:lang w:val="cy-GB"/>
        </w:rPr>
      </w:pPr>
      <w:r>
        <w:rPr>
          <w:lang w:val="cy-GB"/>
        </w:rPr>
        <w:t xml:space="preserve">Lee, J., Leech, M., Jacobson, K. (2020) ‘Effective virtual patient simulators for medical communication training: A systematic review’, </w:t>
      </w:r>
      <w:r>
        <w:rPr>
          <w:rStyle w:val="Emphasis"/>
          <w:lang w:val="cy-GB"/>
        </w:rPr>
        <w:t>Medical Education</w:t>
      </w:r>
      <w:r>
        <w:rPr>
          <w:lang w:val="cy-GB"/>
        </w:rPr>
        <w:t xml:space="preserve">, [ar-lein]. Available at: https://onlinelibrary.wiley.com/doi/abs/10.1111/medu.14187 (Cyrchwyd: 3 Mehefin 2025). </w:t>
      </w:r>
    </w:p>
    <w:p w14:paraId="55B7AA20" w14:textId="77777777" w:rsidR="00F73B6F" w:rsidRDefault="00F73B6F">
      <w:pPr>
        <w:divId w:val="1002663994"/>
        <w:rPr>
          <w:lang w:val="cy-GB"/>
        </w:rPr>
      </w:pPr>
      <w:r>
        <w:rPr>
          <w:lang w:val="cy-GB"/>
        </w:rPr>
        <w:t xml:space="preserve">Marhar, F. (2024) </w:t>
      </w:r>
      <w:r>
        <w:rPr>
          <w:rStyle w:val="Emphasis"/>
          <w:lang w:val="cy-GB"/>
        </w:rPr>
        <w:t>The best podcasts on healthcare simulation</w:t>
      </w:r>
      <w:r>
        <w:rPr>
          <w:lang w:val="cy-GB"/>
        </w:rPr>
        <w:t xml:space="preserve">, [ar-lein. Ar gael yn: https://simzine.news/sim-in-short-en/the-best-podcasts-on-healthcare-simulation/ (Cyrchwyd: 1 Gorffennaf 2025). </w:t>
      </w:r>
    </w:p>
    <w:p w14:paraId="02066C90" w14:textId="77777777" w:rsidR="00F73B6F" w:rsidRDefault="00F73B6F">
      <w:pPr>
        <w:divId w:val="1002663994"/>
        <w:rPr>
          <w:lang w:val="cy-GB"/>
        </w:rPr>
      </w:pPr>
      <w:r>
        <w:rPr>
          <w:lang w:val="cy-GB"/>
        </w:rPr>
        <w:t xml:space="preserve">Miller, J.E., Jeng, D.Y., Shearman, M.S., et al. (2020) ‘Digital simulation improves, maintains, and helps transfer health-care providers' neonatal resuscitation knowledge’, </w:t>
      </w:r>
      <w:r>
        <w:rPr>
          <w:rStyle w:val="Emphasis"/>
          <w:lang w:val="cy-GB"/>
        </w:rPr>
        <w:t>Frontiers in Pediatrics</w:t>
      </w:r>
      <w:r>
        <w:rPr>
          <w:lang w:val="cy-GB"/>
        </w:rPr>
        <w:t xml:space="preserve">, [ar-lein]. Ar gael yn: https://www.frontiersin.org/articles/10.3389/fped.2020.00393/full (Cyrchwyd: 3 Mehefin 2025). </w:t>
      </w:r>
    </w:p>
    <w:p w14:paraId="4B7F891C" w14:textId="77777777" w:rsidR="00F73B6F" w:rsidRDefault="00F73B6F">
      <w:pPr>
        <w:divId w:val="1002663994"/>
        <w:rPr>
          <w:lang w:val="cy-GB"/>
        </w:rPr>
      </w:pPr>
      <w:r>
        <w:rPr>
          <w:lang w:val="cy-GB"/>
        </w:rPr>
        <w:t xml:space="preserve">Morgenstern, J., McManus, D., Cabañas, J.G., et al. (2019) ‘Cognitive transfer of spatial awareness states from immersive virtual environments to reality’, </w:t>
      </w:r>
      <w:r>
        <w:rPr>
          <w:rStyle w:val="Emphasis"/>
          <w:lang w:val="cy-GB"/>
        </w:rPr>
        <w:t>ACM Transactions on Applied Perception</w:t>
      </w:r>
      <w:r>
        <w:rPr>
          <w:lang w:val="cy-GB"/>
        </w:rPr>
        <w:t xml:space="preserve">, 16(3), tt. 1–15 [ar-lein]. Ar gael yn: https://dl.acm.org/doi/10.1145/3302529 (Cyrchwyd: 3 Mehefin 2025). </w:t>
      </w:r>
    </w:p>
    <w:p w14:paraId="76BBC4DF" w14:textId="77777777" w:rsidR="00F73B6F" w:rsidRDefault="00F73B6F">
      <w:pPr>
        <w:divId w:val="1002663994"/>
        <w:rPr>
          <w:lang w:val="cy-GB"/>
        </w:rPr>
      </w:pPr>
      <w:r>
        <w:rPr>
          <w:lang w:val="cy-GB"/>
        </w:rPr>
        <w:t>O’Driscoll, F. (2024) </w:t>
      </w:r>
      <w:r>
        <w:rPr>
          <w:rStyle w:val="Emphasis"/>
          <w:lang w:val="cy-GB"/>
        </w:rPr>
        <w:t>Clinical simulation an opportunity to evaluate digital health technologies</w:t>
      </w:r>
      <w:r>
        <w:rPr>
          <w:lang w:val="cy-GB"/>
        </w:rPr>
        <w:t xml:space="preserve"> [ar-lein]. Ar gael yn: https://www.imperial.ac.uk/news/254575/clinical-simulation-opportunity-evaluate-digital-health/ (Cyrchwyd: 30 Mehefin 2025). </w:t>
      </w:r>
    </w:p>
    <w:p w14:paraId="1C7C9DB8" w14:textId="77777777" w:rsidR="00F73B6F" w:rsidRDefault="00F73B6F">
      <w:pPr>
        <w:divId w:val="1002663994"/>
        <w:rPr>
          <w:lang w:val="cy-GB"/>
        </w:rPr>
      </w:pPr>
      <w:r>
        <w:rPr>
          <w:lang w:val="cy-GB"/>
        </w:rPr>
        <w:t xml:space="preserve">Ordu, M. et al. (2021) ‘A novel healthcare resource allocation decision support tool: A forecasting-simulation-optimization approach’, </w:t>
      </w:r>
      <w:r>
        <w:rPr>
          <w:rStyle w:val="Emphasis"/>
          <w:lang w:val="cy-GB"/>
        </w:rPr>
        <w:t>The Journal of the Operational Research Society</w:t>
      </w:r>
      <w:r>
        <w:rPr>
          <w:lang w:val="cy-GB"/>
        </w:rPr>
        <w:t xml:space="preserve">, 72(3), tt. 485–500 [ar-lein]. Ar gael yn: https://doi.org/10.1080/01605682.2019.1700186 (Cyrchwyd: 24 Mehefin 2025). </w:t>
      </w:r>
    </w:p>
    <w:p w14:paraId="73BB5550" w14:textId="77777777" w:rsidR="00F73B6F" w:rsidRDefault="00F73B6F">
      <w:pPr>
        <w:divId w:val="1002663994"/>
        <w:rPr>
          <w:lang w:val="cy-GB"/>
        </w:rPr>
      </w:pPr>
      <w:r>
        <w:rPr>
          <w:lang w:val="cy-GB"/>
        </w:rPr>
        <w:t>Patel &amp; CAE Healthcare (2020) </w:t>
      </w:r>
      <w:r>
        <w:rPr>
          <w:rStyle w:val="Emphasis"/>
          <w:lang w:val="cy-GB"/>
        </w:rPr>
        <w:t>Simulation Debrief by CAE Healthcare</w:t>
      </w:r>
      <w:r>
        <w:rPr>
          <w:lang w:val="cy-GB"/>
        </w:rPr>
        <w:t xml:space="preserve">, Podlediad, Ar gael yn: https://podcasts.apple.com/us/podcast/simulation-debrief-by-cae-healthcare/id1508164682 (Cyrchwyd: 1 Gorffennaf 2025). </w:t>
      </w:r>
    </w:p>
    <w:p w14:paraId="74C4C41D" w14:textId="77777777" w:rsidR="00F73B6F" w:rsidRDefault="00F73B6F">
      <w:pPr>
        <w:divId w:val="1002663994"/>
        <w:rPr>
          <w:lang w:val="cy-GB"/>
        </w:rPr>
      </w:pPr>
      <w:r>
        <w:rPr>
          <w:lang w:val="cy-GB"/>
        </w:rPr>
        <w:t>Pearse, M. (2015) </w:t>
      </w:r>
      <w:r>
        <w:rPr>
          <w:rStyle w:val="Emphasis"/>
          <w:lang w:val="cy-GB"/>
        </w:rPr>
        <w:t>The Importance of Debriefing in Learning and What That Might Look Like in the Classroom</w:t>
      </w:r>
      <w:r>
        <w:rPr>
          <w:lang w:val="cy-GB"/>
        </w:rPr>
        <w:t xml:space="preserve">, [ar-lein]. Ar gael yn: https://corwin-connect.com/2015/11/the-importance-of-debriefing-in-learning-and-what-that-might-look-like-in-the-classroom/ (Cyrchwyd: 30 Mehefin 2025). </w:t>
      </w:r>
    </w:p>
    <w:p w14:paraId="3BA475A9" w14:textId="77777777" w:rsidR="00F73B6F" w:rsidRDefault="00F73B6F">
      <w:pPr>
        <w:divId w:val="1002663994"/>
        <w:rPr>
          <w:lang w:val="cy-GB"/>
        </w:rPr>
      </w:pPr>
      <w:r>
        <w:rPr>
          <w:lang w:val="cy-GB"/>
        </w:rPr>
        <w:t xml:space="preserve">Plackett, R., Kassianos, A., Kambouri, M., et al. (2020) ‘Online patient simulation training to improve clinical reasoning: A feasibility randomised controlled trial’, </w:t>
      </w:r>
      <w:r>
        <w:rPr>
          <w:rStyle w:val="Emphasis"/>
          <w:lang w:val="cy-GB"/>
        </w:rPr>
        <w:t>BMC Medical Education</w:t>
      </w:r>
      <w:r>
        <w:rPr>
          <w:lang w:val="cy-GB"/>
        </w:rPr>
        <w:t xml:space="preserve">, 20(1), 1–11 [ar-lein]. Ar gael yn: https://bmchealthservres.biomedcentral.com/articles/10.1186/s12913-020-05685-3 (Cyrchwyd: 3 Mehefin 2025). </w:t>
      </w:r>
    </w:p>
    <w:p w14:paraId="2F42A83E" w14:textId="77777777" w:rsidR="00F73B6F" w:rsidRDefault="00F73B6F">
      <w:pPr>
        <w:divId w:val="1002663994"/>
        <w:rPr>
          <w:lang w:val="cy-GB"/>
        </w:rPr>
      </w:pPr>
      <w:r>
        <w:rPr>
          <w:lang w:val="cy-GB"/>
        </w:rPr>
        <w:t xml:space="preserve">Secheresse, T., Lima, L. and Pansu, P. (2021) ‘Focusing on explicit debriefing for novice learners in healthcare simulations: A randomized prospective study’, </w:t>
      </w:r>
      <w:r>
        <w:rPr>
          <w:rStyle w:val="Emphasis"/>
          <w:lang w:val="cy-GB"/>
        </w:rPr>
        <w:t>Nurse education in practice</w:t>
      </w:r>
      <w:r>
        <w:rPr>
          <w:lang w:val="cy-GB"/>
        </w:rPr>
        <w:t xml:space="preserve">, 51 [ar-lein]. Ar gael yn: https://doi.org/10.1016/j.nepr.2020.102914 (Cyrchwyd: 1 Gorffennaf 2025). </w:t>
      </w:r>
    </w:p>
    <w:p w14:paraId="2B3D0FD1" w14:textId="77777777" w:rsidR="00F73B6F" w:rsidRDefault="00F73B6F">
      <w:pPr>
        <w:divId w:val="1002663994"/>
        <w:rPr>
          <w:lang w:val="cy-GB"/>
        </w:rPr>
      </w:pPr>
      <w:r>
        <w:rPr>
          <w:lang w:val="cy-GB"/>
        </w:rPr>
        <w:t xml:space="preserve">Verkuyl, M., Betts, L., Sivaramalingam, S. (2019) ‘Nursing students’ perceptions using an interactive digital simulation table: A usability study’, </w:t>
      </w:r>
      <w:r>
        <w:rPr>
          <w:rStyle w:val="Emphasis"/>
          <w:lang w:val="cy-GB"/>
        </w:rPr>
        <w:t>Journal of Medical Internet Research</w:t>
      </w:r>
      <w:r>
        <w:rPr>
          <w:lang w:val="cy-GB"/>
        </w:rPr>
        <w:t xml:space="preserve">, [ar-lein]. Ar gael yn: https://www.jmir.org/2019/3/e11529/ (Cyrchwyd: 3 Mehefin 2025). </w:t>
      </w:r>
    </w:p>
    <w:p w14:paraId="60948EBA" w14:textId="77777777" w:rsidR="00F73B6F" w:rsidRDefault="00F73B6F">
      <w:pPr>
        <w:divId w:val="1002663994"/>
        <w:rPr>
          <w:lang w:val="cy-GB"/>
        </w:rPr>
      </w:pPr>
      <w:r>
        <w:rPr>
          <w:lang w:val="cy-GB"/>
        </w:rPr>
        <w:t xml:space="preserve">THE Campus (2025) ‘How to use digital simulations to prepare students for future careers’, </w:t>
      </w:r>
      <w:r>
        <w:rPr>
          <w:rStyle w:val="Emphasis"/>
          <w:lang w:val="cy-GB"/>
        </w:rPr>
        <w:t>THE Campus</w:t>
      </w:r>
      <w:r>
        <w:rPr>
          <w:lang w:val="cy-GB"/>
        </w:rPr>
        <w:t xml:space="preserve">, [ar-lein]. Ar gael yn: https://www.timeshighereducation.com/campus/how-use-digital-simulations-prepare-students-future-careers (Cyrchwyd: 3 Mehefin 2025). </w:t>
      </w:r>
    </w:p>
    <w:p w14:paraId="3E34728D" w14:textId="77777777" w:rsidR="00F73B6F" w:rsidRDefault="00F73B6F">
      <w:pPr>
        <w:divId w:val="1002663994"/>
        <w:rPr>
          <w:lang w:val="cy-GB"/>
        </w:rPr>
      </w:pPr>
      <w:r>
        <w:rPr>
          <w:rStyle w:val="Strong"/>
          <w:lang w:val="cy-GB"/>
        </w:rPr>
        <w:t>Limitations of digital simulation</w:t>
      </w:r>
    </w:p>
    <w:p w14:paraId="7D1B6429" w14:textId="77777777" w:rsidR="00F73B6F" w:rsidRDefault="00F73B6F">
      <w:pPr>
        <w:divId w:val="1002663994"/>
        <w:rPr>
          <w:lang w:val="cy-GB"/>
        </w:rPr>
      </w:pPr>
      <w:r>
        <w:rPr>
          <w:lang w:val="cy-GB"/>
        </w:rPr>
        <w:t xml:space="preserve">A Literature Review of Barriers and Opportunities Presented by Digitally Enhanced Practical Skill Teaching and Learning in Health Science Education (2022) </w:t>
      </w:r>
      <w:r>
        <w:rPr>
          <w:rStyle w:val="Emphasis"/>
          <w:lang w:val="cy-GB"/>
        </w:rPr>
        <w:t>Journal of Health Science Education</w:t>
      </w:r>
      <w:r>
        <w:rPr>
          <w:lang w:val="cy-GB"/>
        </w:rPr>
        <w:t xml:space="preserve">, [ar-lein]. Ar gael yn: https://www.tandfonline.com/doi/full/10.1080/10872981.2022.2068210 (Cyrchwyd: 3 Mehefin 2025). </w:t>
      </w:r>
    </w:p>
    <w:p w14:paraId="1EDE6A0A" w14:textId="77777777" w:rsidR="00F73B6F" w:rsidRDefault="00F73B6F">
      <w:pPr>
        <w:divId w:val="1002663994"/>
        <w:rPr>
          <w:lang w:val="cy-GB"/>
        </w:rPr>
      </w:pPr>
      <w:r>
        <w:rPr>
          <w:lang w:val="cy-GB"/>
        </w:rPr>
        <w:t xml:space="preserve">Breaking Barriers with Simulation-Enhanced Interprofessional Education (2021) </w:t>
      </w:r>
      <w:r>
        <w:rPr>
          <w:rStyle w:val="Emphasis"/>
          <w:lang w:val="cy-GB"/>
        </w:rPr>
        <w:t>Nursing Clinics</w:t>
      </w:r>
      <w:r>
        <w:rPr>
          <w:lang w:val="cy-GB"/>
        </w:rPr>
        <w:t xml:space="preserve">, 56(3), tt. 389-397. Ar gael yn: https://www.nursingclinics.com/article/S0029-6465(21)00010-1/fulltext (Cyrchwyd: 3 Mehefin 2025). </w:t>
      </w:r>
    </w:p>
    <w:p w14:paraId="5596BFE6" w14:textId="77777777" w:rsidR="00F73B6F" w:rsidRDefault="00F73B6F">
      <w:pPr>
        <w:divId w:val="1002663994"/>
        <w:rPr>
          <w:lang w:val="cy-GB"/>
        </w:rPr>
      </w:pPr>
      <w:r>
        <w:rPr>
          <w:lang w:val="cy-GB"/>
        </w:rPr>
        <w:t>Lambert, K.E., Leeson, B.G., Nilsson, S.M. ac Oliver, N.G. (2025) ‘Risk assessment processes within healthcare simulation centers: A scoping review’, </w:t>
      </w:r>
      <w:r>
        <w:rPr>
          <w:rStyle w:val="Emphasis"/>
          <w:lang w:val="cy-GB"/>
        </w:rPr>
        <w:t>Teaching and Learning in Nursing</w:t>
      </w:r>
      <w:r>
        <w:rPr>
          <w:lang w:val="cy-GB"/>
        </w:rPr>
        <w:t xml:space="preserve">, doi: 10.1016/j.teln.2025.04.023. </w:t>
      </w:r>
    </w:p>
    <w:p w14:paraId="134CB239" w14:textId="77777777" w:rsidR="00F73B6F" w:rsidRDefault="00F73B6F">
      <w:pPr>
        <w:divId w:val="1002663994"/>
        <w:rPr>
          <w:lang w:val="cy-GB"/>
        </w:rPr>
      </w:pPr>
      <w:r>
        <w:rPr>
          <w:lang w:val="cy-GB"/>
        </w:rPr>
        <w:t xml:space="preserve">Potential Barriers to the Implementation of Computer-Based Simulation in Pharmacy Education: A Systematic Review (2020) </w:t>
      </w:r>
      <w:r>
        <w:rPr>
          <w:rStyle w:val="Emphasis"/>
          <w:lang w:val="cy-GB"/>
        </w:rPr>
        <w:t>Journal of Pharmacy Education</w:t>
      </w:r>
      <w:r>
        <w:rPr>
          <w:lang w:val="cy-GB"/>
        </w:rPr>
        <w:t xml:space="preserve">, 84(2), tt. 138-145. Ar gael yn: https://www.jphied.org/doi/10.5688/ajpe7564 (Cyrchwyd: 3 Mehefin 2025). </w:t>
      </w:r>
    </w:p>
    <w:p w14:paraId="005DFC1E" w14:textId="77777777" w:rsidR="00F73B6F" w:rsidRDefault="00F73B6F">
      <w:pPr>
        <w:divId w:val="1002663994"/>
        <w:rPr>
          <w:lang w:val="cy-GB"/>
        </w:rPr>
      </w:pPr>
      <w:r>
        <w:rPr>
          <w:lang w:val="cy-GB"/>
        </w:rPr>
        <w:t xml:space="preserve">Innovation in Medical Education: Advantages and Limitations (2021) </w:t>
      </w:r>
      <w:r>
        <w:rPr>
          <w:rStyle w:val="Emphasis"/>
          <w:lang w:val="cy-GB"/>
        </w:rPr>
        <w:t>Journal of Medical Education Innovations</w:t>
      </w:r>
      <w:r>
        <w:rPr>
          <w:lang w:val="cy-GB"/>
        </w:rPr>
        <w:t xml:space="preserve">, [ar-lein]. </w:t>
      </w:r>
    </w:p>
    <w:p w14:paraId="309DC259" w14:textId="77777777" w:rsidR="00F73B6F" w:rsidRDefault="00F73B6F">
      <w:pPr>
        <w:divId w:val="1002663994"/>
        <w:rPr>
          <w:lang w:val="cy-GB"/>
        </w:rPr>
      </w:pPr>
      <w:r>
        <w:rPr>
          <w:rStyle w:val="Strong"/>
          <w:lang w:val="cy-GB"/>
        </w:rPr>
        <w:t>Ôl-drafodaeth</w:t>
      </w:r>
    </w:p>
    <w:p w14:paraId="2F3593B2" w14:textId="77777777" w:rsidR="00F73B6F" w:rsidRDefault="00F73B6F">
      <w:pPr>
        <w:divId w:val="1002663994"/>
        <w:rPr>
          <w:lang w:val="cy-GB"/>
        </w:rPr>
      </w:pPr>
      <w:r>
        <w:rPr>
          <w:lang w:val="cy-GB"/>
        </w:rPr>
        <w:t xml:space="preserve">‘Gamification can be a useful learning methodology for achieving all levels of Bloom’s Taxonomy’. (2021) Dyfyniad gan </w:t>
      </w:r>
      <w:r>
        <w:rPr>
          <w:rStyle w:val="Emphasis"/>
          <w:lang w:val="cy-GB"/>
        </w:rPr>
        <w:t>Learning in the Digital Era</w:t>
      </w:r>
      <w:r>
        <w:rPr>
          <w:lang w:val="cy-GB"/>
        </w:rPr>
        <w:t xml:space="preserve">, Daryl John Powell. </w:t>
      </w:r>
    </w:p>
    <w:p w14:paraId="356FE0D7" w14:textId="77777777" w:rsidR="00F73B6F" w:rsidRDefault="00F73B6F">
      <w:pPr>
        <w:divId w:val="1002663994"/>
        <w:rPr>
          <w:lang w:val="cy-GB"/>
        </w:rPr>
      </w:pPr>
      <w:r>
        <w:rPr>
          <w:lang w:val="cy-GB"/>
        </w:rPr>
        <w:t xml:space="preserve">‘Serious Games are practical instructional educational tools useful for people to learn Lean that allowed them to reach higher order Bloom Taxonomy levels. Lean learning is guided by practical and objective elements, often instructed by active learning methods’. (2021) Dyfyniad gan </w:t>
      </w:r>
      <w:r>
        <w:rPr>
          <w:rStyle w:val="Emphasis"/>
          <w:lang w:val="cy-GB"/>
        </w:rPr>
        <w:t>Learning in the Digital Era</w:t>
      </w:r>
      <w:r>
        <w:rPr>
          <w:lang w:val="cy-GB"/>
        </w:rPr>
        <w:t xml:space="preserve">, Daryl John Powell. </w:t>
      </w:r>
    </w:p>
    <w:p w14:paraId="20117565" w14:textId="77777777" w:rsidR="00F73B6F" w:rsidRDefault="00F73B6F">
      <w:pPr>
        <w:divId w:val="1002663994"/>
        <w:rPr>
          <w:lang w:val="cy-GB"/>
        </w:rPr>
      </w:pPr>
      <w:r>
        <w:rPr>
          <w:lang w:val="cy-GB"/>
        </w:rPr>
        <w:t xml:space="preserve">Debriefing the Interprofessional Team in Medical Simulation (2019) </w:t>
      </w:r>
      <w:r>
        <w:rPr>
          <w:rStyle w:val="Emphasis"/>
          <w:lang w:val="cy-GB"/>
        </w:rPr>
        <w:t>Europe PMC</w:t>
      </w:r>
      <w:r>
        <w:rPr>
          <w:lang w:val="cy-GB"/>
        </w:rPr>
        <w:t xml:space="preserve">, [ar-lein]. Ar gael yn: https://europepmc.org/article/med/29974207 (Cyrchwyd: 3 Mehefin 2025). </w:t>
      </w:r>
    </w:p>
    <w:p w14:paraId="58D15CA3" w14:textId="77777777" w:rsidR="00F73B6F" w:rsidRDefault="00F73B6F">
      <w:pPr>
        <w:divId w:val="1002663994"/>
        <w:rPr>
          <w:lang w:val="cy-GB"/>
        </w:rPr>
      </w:pPr>
      <w:r>
        <w:rPr>
          <w:lang w:val="cy-GB"/>
        </w:rPr>
        <w:t xml:space="preserve">Debriefing Virtual Simulation Using an Online Conferencing Platform: Lessons Learned (2020) </w:t>
      </w:r>
      <w:r>
        <w:rPr>
          <w:rStyle w:val="Emphasis"/>
          <w:lang w:val="cy-GB"/>
        </w:rPr>
        <w:t>Libre PDF</w:t>
      </w:r>
      <w:r>
        <w:rPr>
          <w:lang w:val="cy-GB"/>
        </w:rPr>
        <w:t xml:space="preserve">, [online]. Ar gael yn: [Insert link if available] (Cyrchwyd: 3 Mehefin 2025). </w:t>
      </w:r>
    </w:p>
    <w:p w14:paraId="72DBB4D9" w14:textId="77777777" w:rsidR="00F73B6F" w:rsidRDefault="00F73B6F">
      <w:pPr>
        <w:divId w:val="1002663994"/>
        <w:rPr>
          <w:lang w:val="cy-GB"/>
        </w:rPr>
      </w:pPr>
      <w:r>
        <w:rPr>
          <w:lang w:val="cy-GB"/>
        </w:rPr>
        <w:t xml:space="preserve">Effectiveness of Debriefing Methods for Virtual Simulation: A Systematic Review (2020) </w:t>
      </w:r>
      <w:r>
        <w:rPr>
          <w:rStyle w:val="Emphasis"/>
          <w:lang w:val="cy-GB"/>
        </w:rPr>
        <w:t>ScienceDirect</w:t>
      </w:r>
      <w:r>
        <w:rPr>
          <w:lang w:val="cy-GB"/>
        </w:rPr>
        <w:t xml:space="preserve">, [ar-lein. Ar gael yn: https://www.sciencedirect.com/science/article/pii/S1876139917303602 (Cyrchwyd: 3 Mehefin 2025). </w:t>
      </w:r>
    </w:p>
    <w:p w14:paraId="71B5EEA7" w14:textId="77777777" w:rsidR="00F73B6F" w:rsidRDefault="00F73B6F">
      <w:pPr>
        <w:divId w:val="1002663994"/>
        <w:rPr>
          <w:lang w:val="cy-GB"/>
        </w:rPr>
      </w:pPr>
      <w:r>
        <w:rPr>
          <w:lang w:val="cy-GB"/>
        </w:rPr>
        <w:t xml:space="preserve">Exploring Debriefing Combinations After a Virtual Simulation (2020) </w:t>
      </w:r>
      <w:r>
        <w:rPr>
          <w:rStyle w:val="Emphasis"/>
          <w:lang w:val="cy-GB"/>
        </w:rPr>
        <w:t>ScienceDirect</w:t>
      </w:r>
      <w:r>
        <w:rPr>
          <w:lang w:val="cy-GB"/>
        </w:rPr>
        <w:t xml:space="preserve">, [ar-lein]. Ar gael yn: https://www.sciencedirect.com/science/article/pii/S1876139920303701 (Cyrchwyd: 3 Mehefin 2025). </w:t>
      </w:r>
    </w:p>
    <w:p w14:paraId="6B916664" w14:textId="77777777" w:rsidR="00F73B6F" w:rsidRDefault="00F73B6F">
      <w:pPr>
        <w:divId w:val="1002663994"/>
        <w:rPr>
          <w:lang w:val="cy-GB"/>
        </w:rPr>
      </w:pPr>
      <w:r>
        <w:rPr>
          <w:lang w:val="cy-GB"/>
        </w:rPr>
        <w:t xml:space="preserve">Healthcare Simulation Standards of Best PracticeTM The Debriefing Process (2016) </w:t>
      </w:r>
      <w:r>
        <w:rPr>
          <w:rStyle w:val="Emphasis"/>
          <w:lang w:val="cy-GB"/>
        </w:rPr>
        <w:t>Clinical Simulation in Nursing</w:t>
      </w:r>
      <w:r>
        <w:rPr>
          <w:lang w:val="cy-GB"/>
        </w:rPr>
        <w:t xml:space="preserve">, 12(6), tt. 1-7. Ar gael yn: https://www.clinicalsimulation.com (Cyrchwyd: 3 Mehefin 2025). </w:t>
      </w:r>
    </w:p>
    <w:p w14:paraId="4411EF8E" w14:textId="77777777" w:rsidR="00F73B6F" w:rsidRDefault="00F73B6F">
      <w:pPr>
        <w:divId w:val="1002663994"/>
        <w:rPr>
          <w:lang w:val="cy-GB"/>
        </w:rPr>
      </w:pPr>
      <w:r>
        <w:rPr>
          <w:lang w:val="cy-GB"/>
        </w:rPr>
        <w:t xml:space="preserve">Journal of Medical Internet Research (2020) ‘Virtual Patient Simulations in Health Professions Education: Systematic Review and Meta-Analysis by the Digital Health Education Collaboration’, </w:t>
      </w:r>
      <w:r>
        <w:rPr>
          <w:rStyle w:val="Emphasis"/>
          <w:lang w:val="cy-GB"/>
        </w:rPr>
        <w:t>Journal of Medical Internet Research</w:t>
      </w:r>
      <w:r>
        <w:rPr>
          <w:lang w:val="cy-GB"/>
        </w:rPr>
        <w:t xml:space="preserve">, 22(1), e14962. Ar gael yn: https://www.jmir.org/2020/1/e14962/ (Cyrchwyd: 3 Mehefin 2025). </w:t>
      </w:r>
    </w:p>
    <w:p w14:paraId="7F2003B5" w14:textId="77777777" w:rsidR="00F73B6F" w:rsidRDefault="00F73B6F">
      <w:pPr>
        <w:divId w:val="1002663994"/>
        <w:rPr>
          <w:lang w:val="cy-GB"/>
        </w:rPr>
      </w:pPr>
      <w:r>
        <w:rPr>
          <w:lang w:val="cy-GB"/>
        </w:rPr>
        <w:t xml:space="preserve">Systematic Review of Clinical Debriefing Tools: Attributes and Evidence for Use (2019) </w:t>
      </w:r>
      <w:r>
        <w:rPr>
          <w:rStyle w:val="Emphasis"/>
          <w:lang w:val="cy-GB"/>
        </w:rPr>
        <w:t>BMJ Quality &amp; Safety</w:t>
      </w:r>
      <w:r>
        <w:rPr>
          <w:lang w:val="cy-GB"/>
        </w:rPr>
        <w:t xml:space="preserve">, 28(9), tt. 811–820. Ar gael yn: https://qualitysafety.bmj.com/content/28/9/811 (Cyrchwyd: 3 Mehefin 2025). </w:t>
      </w:r>
    </w:p>
    <w:p w14:paraId="0A3B30E4" w14:textId="77777777" w:rsidR="00F73B6F" w:rsidRDefault="00F73B6F">
      <w:pPr>
        <w:divId w:val="1002663994"/>
        <w:rPr>
          <w:lang w:val="cy-GB"/>
        </w:rPr>
      </w:pPr>
      <w:r>
        <w:rPr>
          <w:lang w:val="cy-GB"/>
        </w:rPr>
        <w:t xml:space="preserve">Toews, A.J., Martin, D.E. a Chernomas, W.M. (2021) ‘Clinical debriefing: A concept analysis’, Journal of clinical nursing, 30(11–12), tt. 1491–1501. Ar gael yn: https://doi.org/10.1111/jocn.15636 (Cyrchwyd: 24 Mehefin 2025). </w:t>
      </w:r>
    </w:p>
    <w:p w14:paraId="1BCF514E" w14:textId="77777777" w:rsidR="00F73B6F" w:rsidRDefault="00F73B6F">
      <w:pPr>
        <w:divId w:val="1002663994"/>
        <w:rPr>
          <w:lang w:val="cy-GB"/>
        </w:rPr>
      </w:pPr>
      <w:r>
        <w:rPr>
          <w:lang w:val="cy-GB"/>
        </w:rPr>
        <w:t xml:space="preserve">Virtual Gaming Simulation: Exploring Self-Debriefing, Virtual Debriefing, and In-person Debriefing (2018) </w:t>
      </w:r>
      <w:r>
        <w:rPr>
          <w:rStyle w:val="Emphasis"/>
          <w:lang w:val="cy-GB"/>
        </w:rPr>
        <w:t>ScienceDirect</w:t>
      </w:r>
      <w:r>
        <w:rPr>
          <w:lang w:val="cy-GB"/>
        </w:rPr>
        <w:t xml:space="preserve">, [ar-lein]. Ar gael yn: https://www.sciencedirect.com/science/article/pii/S1876139917303602 (Cyrchwyd: 3 Mehefin 2025). </w:t>
      </w:r>
    </w:p>
    <w:p w14:paraId="7B6ED2D5" w14:textId="77777777" w:rsidR="00F73B6F" w:rsidRDefault="00F73B6F">
      <w:pPr>
        <w:divId w:val="1002663994"/>
        <w:rPr>
          <w:lang w:val="cy-GB"/>
        </w:rPr>
      </w:pPr>
      <w:r>
        <w:rPr>
          <w:lang w:val="cy-GB"/>
        </w:rPr>
        <w:t xml:space="preserve">Witeck, G.R., Searle, M., a Powell, D.J. (2021) ‘Bloom Taxonomy, Serious Games and Lean Learning: What Do These Topics Have in Common?’, in </w:t>
      </w:r>
      <w:r>
        <w:rPr>
          <w:rStyle w:val="Emphasis"/>
          <w:lang w:val="cy-GB"/>
        </w:rPr>
        <w:t>Learning in the Digital Era</w:t>
      </w:r>
      <w:r>
        <w:rPr>
          <w:lang w:val="cy-GB"/>
        </w:rPr>
        <w:t xml:space="preserve">, Switzerland: Springer International Publishing AG, tt. 308–316. Ar gael yn: https://doi.org/10.1007/978-3-030-92934-3_31 (Cyrchwyd: 3 Mehefin 2025). </w:t>
      </w:r>
    </w:p>
    <w:p w14:paraId="659B29BE" w14:textId="77777777" w:rsidR="00F73B6F" w:rsidRDefault="00F73B6F">
      <w:pPr>
        <w:divId w:val="1002663994"/>
        <w:rPr>
          <w:lang w:val="cy-GB"/>
        </w:rPr>
      </w:pPr>
      <w:r>
        <w:rPr>
          <w:lang w:val="cy-GB"/>
        </w:rPr>
        <w:t>Langan, L. et al. (2025) ‘Inclusive pedagogy in online simulation</w:t>
      </w:r>
      <w:r>
        <w:rPr>
          <w:rFonts w:ascii="Cambria Math" w:hAnsi="Cambria Math" w:cs="Cambria Math"/>
          <w:lang w:val="cy-GB"/>
        </w:rPr>
        <w:t>‐</w:t>
      </w:r>
      <w:r>
        <w:rPr>
          <w:lang w:val="cy-GB"/>
        </w:rPr>
        <w:t xml:space="preserve">based learning in undergraduate nursing education: A scoping review', Journal of advanced nursing, 81(2), tt. 591-606. Ar gael yn: https://doi.org/10.1111/jan.16284 (Cyrchwyd: 3 Mehefin 2025). </w:t>
      </w:r>
    </w:p>
    <w:p w14:paraId="0C9D3B50" w14:textId="77777777" w:rsidR="00F73B6F" w:rsidRDefault="00F73B6F">
      <w:pPr>
        <w:divId w:val="1002663994"/>
        <w:rPr>
          <w:lang w:val="cy-GB"/>
        </w:rPr>
      </w:pPr>
      <w:r>
        <w:rPr>
          <w:lang w:val="cy-GB"/>
        </w:rPr>
        <w:t xml:space="preserve">Fischer, F. et al. (2022) ‘Representational scaffolding in digital simulations – learning professional practices in higher education’, Information and learning science, 123(11/12), tt. 645–665. Ar gael yn: https://doi.org/10.1108/ILS-06-2022-0076 (Cyrchwyd: 3 Mehefin 2025). </w:t>
      </w:r>
    </w:p>
    <w:p w14:paraId="687AC57B"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1F0D995E" w14:textId="77777777" w:rsidR="00F73B6F" w:rsidRDefault="00F73B6F">
      <w:pPr>
        <w:pStyle w:val="Heading2"/>
        <w:divId w:val="37172986"/>
        <w:rPr>
          <w:rFonts w:eastAsia="Times New Roman"/>
          <w:lang w:val="cy-GB"/>
        </w:rPr>
      </w:pPr>
      <w:bookmarkStart w:id="107" w:name="Session14"/>
      <w:bookmarkEnd w:id="107"/>
      <w:r>
        <w:rPr>
          <w:rFonts w:eastAsia="Times New Roman"/>
          <w:lang w:val="cy-GB"/>
        </w:rPr>
        <w:t>Cydnabyddiaethau</w:t>
      </w:r>
    </w:p>
    <w:p w14:paraId="67C1643E" w14:textId="77777777" w:rsidR="00F73B6F" w:rsidRDefault="00F73B6F">
      <w:pPr>
        <w:divId w:val="37172986"/>
        <w:rPr>
          <w:lang w:val="cy-GB"/>
        </w:rPr>
      </w:pPr>
      <w:r>
        <w:rPr>
          <w:lang w:val="cy-GB"/>
        </w:rPr>
        <w:t>Ysgrifennwyd y cwrs rhad ac am ddim hwn gan David Allsup gyda chymorth ariannol gan y Coleg Cymraeg Cenedlaethol.</w:t>
      </w:r>
    </w:p>
    <w:p w14:paraId="012F881A" w14:textId="2C863DA2" w:rsidR="00F73B6F" w:rsidRDefault="00F73B6F">
      <w:pPr>
        <w:divId w:val="37172986"/>
        <w:rPr>
          <w:lang w:val="cy-GB"/>
        </w:rPr>
      </w:pPr>
      <w:r>
        <w:rPr>
          <w:lang w:val="cy-GB"/>
        </w:rPr>
        <w:t xml:space="preserve">Ac eithrio deunyddiau trydydd parti ac fel y nodir yn wahanol (gweler </w:t>
      </w:r>
      <w:hyperlink r:id="rId46" w:history="1">
        <w:r>
          <w:rPr>
            <w:rStyle w:val="Hyperlink"/>
            <w:lang w:val="cy-GB"/>
          </w:rPr>
          <w:t>telerau ac amodau</w:t>
        </w:r>
      </w:hyperlink>
      <w:r>
        <w:rPr>
          <w:lang w:val="cy-GB"/>
        </w:rPr>
        <w:t xml:space="preserve">), mae'r cynnwys hwn ar gael o dan </w:t>
      </w:r>
      <w:hyperlink r:id="rId47" w:history="1">
        <w:r>
          <w:rPr>
            <w:rStyle w:val="Hyperlink"/>
            <w:lang w:val="cy-GB"/>
          </w:rPr>
          <w:t>Drwydded Creadigol Cyffredin Priodoledd Anfasnachol ‘Sharealike’ 4.0</w:t>
        </w:r>
      </w:hyperlink>
      <w:r>
        <w:rPr>
          <w:lang w:val="cy-GB"/>
        </w:rPr>
        <w:t xml:space="preserve">. </w:t>
      </w:r>
    </w:p>
    <w:p w14:paraId="1784FE4D" w14:textId="77777777" w:rsidR="00F73B6F" w:rsidRDefault="00F73B6F">
      <w:pPr>
        <w:divId w:val="37172986"/>
        <w:rPr>
          <w:lang w:val="cy-GB"/>
        </w:rPr>
      </w:pPr>
      <w:r>
        <w:rPr>
          <w:lang w:val="cy-GB"/>
        </w:rPr>
        <w:t xml:space="preserve">Mae'r deunydd a gydnabyddir isod yn ddeunydd Perchnogol sy'n cael ei ddefnyddio o dan drwydded (sydd ddim yn atebol i drwyddedu Creadigol Cyffredin.) Rydym yn rhoi cydnabyddiaeth ddiolchgar i'r ffynonellau canlynol am ganiatâd i atgynhyrchu deunydd ar gyfer y cwrs am ddim hwn: </w:t>
      </w:r>
    </w:p>
    <w:p w14:paraId="641C93EF" w14:textId="77777777" w:rsidR="00F73B6F" w:rsidRDefault="00F73B6F">
      <w:pPr>
        <w:divId w:val="37172986"/>
        <w:rPr>
          <w:lang w:val="cy-GB"/>
        </w:rPr>
      </w:pPr>
      <w:r>
        <w:rPr>
          <w:lang w:val="cy-GB"/>
        </w:rPr>
        <w:t>Llun o'r cwrs: llun gan Tima Miroshnichenko: https://www.pexels.com/photo/ipad-held-by-dentists-5355865/</w:t>
      </w:r>
    </w:p>
    <w:p w14:paraId="37641380" w14:textId="77777777" w:rsidR="00F73B6F" w:rsidRDefault="00F73B6F">
      <w:pPr>
        <w:divId w:val="37172986"/>
        <w:rPr>
          <w:lang w:val="cy-GB"/>
        </w:rPr>
      </w:pPr>
      <w:r>
        <w:rPr>
          <w:lang w:val="cy-GB"/>
        </w:rPr>
        <w:t>Cyflwyniad: llun gan MART PRODUCTION:https://www.pexels.com/photo/woman-holding-an-ipad-8076067/</w:t>
      </w:r>
    </w:p>
    <w:p w14:paraId="154CE53A" w14:textId="77777777" w:rsidR="00F73B6F" w:rsidRDefault="00F73B6F">
      <w:pPr>
        <w:divId w:val="37172986"/>
        <w:rPr>
          <w:lang w:val="cy-GB"/>
        </w:rPr>
      </w:pPr>
      <w:r>
        <w:rPr>
          <w:lang w:val="cy-GB"/>
        </w:rPr>
        <w:t>Adran 2 Manteision efelychu digidol: llun gan Getty Images / heb ei ddiffinio</w:t>
      </w:r>
    </w:p>
    <w:p w14:paraId="42029FBD" w14:textId="77777777" w:rsidR="00F73B6F" w:rsidRDefault="00F73B6F">
      <w:pPr>
        <w:divId w:val="37172986"/>
        <w:rPr>
          <w:lang w:val="cy-GB"/>
        </w:rPr>
      </w:pPr>
      <w:r>
        <w:rPr>
          <w:lang w:val="cy-GB"/>
        </w:rPr>
        <w:t>Adran 7 Dulliau gwahanol mewn efelychiad: llun gan Koto / Getty Images</w:t>
      </w:r>
    </w:p>
    <w:p w14:paraId="79B6DBF1" w14:textId="77777777" w:rsidR="00F73B6F" w:rsidRDefault="00F73B6F">
      <w:pPr>
        <w:divId w:val="37172986"/>
        <w:rPr>
          <w:lang w:val="cy-GB"/>
        </w:rPr>
      </w:pPr>
      <w:r>
        <w:rPr>
          <w:lang w:val="cy-GB"/>
        </w:rPr>
        <w:t>Adran 8: Ôl-drafod i gefnogi dysgu efelychiadol: llun gan Miniseries / Getty Images</w:t>
      </w:r>
    </w:p>
    <w:p w14:paraId="772094EC" w14:textId="77777777" w:rsidR="00F73B6F" w:rsidRDefault="00F73B6F">
      <w:pPr>
        <w:divId w:val="37172986"/>
        <w:rPr>
          <w:lang w:val="cy-GB"/>
        </w:rPr>
      </w:pPr>
      <w:r>
        <w:rPr>
          <w:lang w:val="cy-GB"/>
        </w:rPr>
        <w:t xml:space="preserve">Gwnaethpwyd pob ymdrech i gysylltu â pherchnogion hawlfraint. Os oes unrhyw hawlfraint, drwy amryfusedd, heb ei chynnwys, bydd y cyhoeddwyr yn falch iawn o wneud y trefniadau angenrheidiol ar y cyfle cyntaf posibl. </w:t>
      </w:r>
    </w:p>
    <w:p w14:paraId="37FE22FD" w14:textId="77777777" w:rsidR="00F73B6F" w:rsidRDefault="00F73B6F">
      <w:pPr>
        <w:divId w:val="37172986"/>
        <w:rPr>
          <w:lang w:val="cy-GB"/>
        </w:rPr>
      </w:pPr>
      <w:r>
        <w:rPr>
          <w:rStyle w:val="Strong"/>
          <w:lang w:val="cy-GB"/>
        </w:rPr>
        <w:t>Peidiwch â cholli’r cyfle</w:t>
      </w:r>
    </w:p>
    <w:p w14:paraId="2B910420" w14:textId="0943D17C" w:rsidR="00F73B6F" w:rsidRDefault="00F73B6F">
      <w:pPr>
        <w:divId w:val="37172986"/>
        <w:rPr>
          <w:lang w:val="cy-GB"/>
        </w:rPr>
      </w:pPr>
      <w:r>
        <w:rPr>
          <w:lang w:val="cy-GB"/>
        </w:rPr>
        <w:t xml:space="preserve">Os yw darllen y testun hwn wedi’ch ysbrydoli i ddysgu mwy, efallai y bydd gennych ddiddordeb mewn ymuno â'r miliynau o bobl sy'n darganfod ein hadnoddau a'n cymwysterau dysgu am ddim trwy ymweld â'r Brifysgol Agored – </w:t>
      </w:r>
      <w:hyperlink r:id="rId48" w:history="1">
        <w:r>
          <w:rPr>
            <w:rStyle w:val="Hyperlink"/>
            <w:lang w:val="cy-GB"/>
          </w:rPr>
          <w:t>www.open.edu/openlearn/free-courses</w:t>
        </w:r>
      </w:hyperlink>
      <w:r>
        <w:rPr>
          <w:lang w:val="cy-GB"/>
        </w:rPr>
        <w:t xml:space="preserve">. </w:t>
      </w:r>
    </w:p>
    <w:p w14:paraId="4592DDD9"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4DEA3204" w14:textId="77777777" w:rsidR="00F73B6F" w:rsidRDefault="00F73B6F">
      <w:pPr>
        <w:pStyle w:val="Heading2"/>
        <w:divId w:val="1238589412"/>
        <w:rPr>
          <w:rFonts w:eastAsia="Times New Roman"/>
          <w:lang w:val="cy-GB"/>
        </w:rPr>
      </w:pPr>
      <w:bookmarkStart w:id="108" w:name="Solutions1"/>
      <w:bookmarkEnd w:id="108"/>
      <w:r>
        <w:rPr>
          <w:rFonts w:eastAsia="Times New Roman"/>
          <w:lang w:val="cy-GB"/>
        </w:rPr>
        <w:t>Solutions</w:t>
      </w:r>
    </w:p>
    <w:p w14:paraId="2C8DAB15" w14:textId="77777777" w:rsidR="00F73B6F" w:rsidRDefault="00F73B6F">
      <w:pPr>
        <w:pStyle w:val="Heading2"/>
        <w:divId w:val="1238589412"/>
        <w:rPr>
          <w:rFonts w:eastAsia="Times New Roman"/>
          <w:lang w:val="cy-GB"/>
        </w:rPr>
      </w:pPr>
      <w:r>
        <w:rPr>
          <w:rFonts w:eastAsia="Times New Roman"/>
          <w:lang w:val="cy-GB"/>
        </w:rPr>
        <w:t>Gweithgaredd 1</w:t>
      </w:r>
    </w:p>
    <w:p w14:paraId="51E9001F" w14:textId="77777777" w:rsidR="00F73B6F" w:rsidRDefault="00F73B6F">
      <w:pPr>
        <w:pStyle w:val="Heading3"/>
        <w:divId w:val="1238589412"/>
        <w:rPr>
          <w:rFonts w:eastAsia="Times New Roman"/>
          <w:lang w:val="cy-GB"/>
        </w:rPr>
      </w:pPr>
      <w:r>
        <w:rPr>
          <w:rFonts w:eastAsia="Times New Roman"/>
          <w:lang w:val="cy-GB"/>
        </w:rPr>
        <w:t>Rhan 2: Cwis</w:t>
      </w:r>
    </w:p>
    <w:p w14:paraId="72B687A4" w14:textId="77777777" w:rsidR="00F73B6F" w:rsidRDefault="00F73B6F">
      <w:pPr>
        <w:pStyle w:val="Heading4"/>
        <w:divId w:val="2037849412"/>
        <w:rPr>
          <w:rFonts w:eastAsia="Times New Roman"/>
          <w:lang w:val="cy-GB"/>
        </w:rPr>
      </w:pPr>
      <w:bookmarkStart w:id="109" w:name="Session5_Interaction2"/>
      <w:bookmarkEnd w:id="109"/>
      <w:r>
        <w:rPr>
          <w:rFonts w:eastAsia="Times New Roman"/>
          <w:lang w:val="cy-GB"/>
        </w:rPr>
        <w:t>Answer</w:t>
      </w:r>
    </w:p>
    <w:p w14:paraId="5F7E8B5F" w14:textId="77777777" w:rsidR="00F73B6F" w:rsidRDefault="00F73B6F">
      <w:pPr>
        <w:pStyle w:val="NormalWeb"/>
        <w:divId w:val="2037849412"/>
        <w:rPr>
          <w:lang w:val="cy-GB"/>
        </w:rPr>
      </w:pPr>
      <w:r>
        <w:rPr>
          <w:rStyle w:val="Strong"/>
          <w:lang w:val="cy-GB"/>
        </w:rPr>
        <w:t>Right:</w:t>
      </w:r>
    </w:p>
    <w:p w14:paraId="14B5B1D4" w14:textId="77777777" w:rsidR="00F73B6F" w:rsidRDefault="00F73B6F">
      <w:pPr>
        <w:divId w:val="525485198"/>
        <w:rPr>
          <w:lang w:val="cy-GB"/>
        </w:rPr>
      </w:pPr>
      <w:r>
        <w:rPr>
          <w:lang w:val="cy-GB"/>
        </w:rPr>
        <w:t>b) Mae'n gwella diogelwch cleifion yn sylweddol drwy leihau camgymeriadau yn ystod triniaethau yn y byd go iawn.</w:t>
      </w:r>
    </w:p>
    <w:p w14:paraId="1973BE3A" w14:textId="77777777" w:rsidR="00F73B6F" w:rsidRDefault="00F73B6F">
      <w:pPr>
        <w:pStyle w:val="NormalWeb"/>
        <w:divId w:val="2037849412"/>
        <w:rPr>
          <w:lang w:val="cy-GB"/>
        </w:rPr>
      </w:pPr>
      <w:r>
        <w:rPr>
          <w:rStyle w:val="Strong"/>
          <w:lang w:val="cy-GB"/>
        </w:rPr>
        <w:t>Wrong:</w:t>
      </w:r>
    </w:p>
    <w:p w14:paraId="085570FE" w14:textId="77777777" w:rsidR="00F73B6F" w:rsidRDefault="00F73B6F">
      <w:pPr>
        <w:divId w:val="429937384"/>
        <w:rPr>
          <w:lang w:val="cy-GB"/>
        </w:rPr>
      </w:pPr>
      <w:r>
        <w:rPr>
          <w:lang w:val="cy-GB"/>
        </w:rPr>
        <w:t>a) Mae'n lleihau'n uniongyrchol yr angen am brofiad ymarferol i gleifion.</w:t>
      </w:r>
    </w:p>
    <w:p w14:paraId="50DC8369" w14:textId="77777777" w:rsidR="00F73B6F" w:rsidRDefault="00F73B6F">
      <w:pPr>
        <w:divId w:val="625163140"/>
        <w:rPr>
          <w:lang w:val="cy-GB"/>
        </w:rPr>
      </w:pPr>
      <w:r>
        <w:rPr>
          <w:lang w:val="cy-GB"/>
        </w:rPr>
        <w:t>c) Mae'n disodli'r angen am ddatblygiad proffesiynol parhaus.</w:t>
      </w:r>
    </w:p>
    <w:p w14:paraId="36AA2365" w14:textId="77777777" w:rsidR="00F73B6F" w:rsidRDefault="00F73B6F">
      <w:pPr>
        <w:divId w:val="1169638872"/>
        <w:rPr>
          <w:lang w:val="cy-GB"/>
        </w:rPr>
      </w:pPr>
      <w:r>
        <w:rPr>
          <w:lang w:val="cy-GB"/>
        </w:rPr>
        <w:t>d) Mae'n cyfyngu ar fynediad at hyfforddiant i weithwyr gofal iechyd proffesiynol o bell.</w:t>
      </w:r>
    </w:p>
    <w:bookmarkStart w:id="110" w:name="Back_To_Session5_Part2"/>
    <w:p w14:paraId="381CA1C6" w14:textId="5E6FC1BC" w:rsidR="00F73B6F" w:rsidRDefault="00F73B6F">
      <w:pPr>
        <w:pStyle w:val="NormalWeb"/>
        <w:divId w:val="2037849412"/>
        <w:rPr>
          <w:lang w:val="cy-GB"/>
        </w:rPr>
      </w:pPr>
      <w:r>
        <w:rPr>
          <w:lang w:val="cy-GB"/>
        </w:rPr>
        <w:fldChar w:fldCharType="begin"/>
      </w:r>
      <w:r>
        <w:rPr>
          <w:lang w:val="cy-GB"/>
        </w:rPr>
        <w:instrText>HYPERLINK "" \l "Session5_Part2"</w:instrText>
      </w:r>
      <w:r w:rsidR="003124E1">
        <w:rPr>
          <w:lang w:val="cy-GB"/>
        </w:rPr>
      </w:r>
      <w:r>
        <w:rPr>
          <w:lang w:val="cy-GB"/>
        </w:rPr>
        <w:fldChar w:fldCharType="separate"/>
      </w:r>
      <w:r>
        <w:rPr>
          <w:rStyle w:val="Hyperlink"/>
          <w:lang w:val="cy-GB"/>
        </w:rPr>
        <w:t>Back to - Rhan 2: Cwis</w:t>
      </w:r>
      <w:r>
        <w:rPr>
          <w:lang w:val="cy-GB"/>
        </w:rPr>
        <w:fldChar w:fldCharType="end"/>
      </w:r>
      <w:bookmarkEnd w:id="110"/>
    </w:p>
    <w:p w14:paraId="3D76F8BB" w14:textId="77777777" w:rsidR="00F73B6F" w:rsidRDefault="00F73B6F">
      <w:pPr>
        <w:pStyle w:val="Heading3"/>
        <w:divId w:val="1238589412"/>
        <w:rPr>
          <w:rFonts w:eastAsia="Times New Roman"/>
          <w:lang w:val="cy-GB"/>
        </w:rPr>
      </w:pPr>
      <w:r>
        <w:rPr>
          <w:rFonts w:eastAsia="Times New Roman"/>
          <w:lang w:val="cy-GB"/>
        </w:rPr>
        <w:t>Part</w:t>
      </w:r>
    </w:p>
    <w:p w14:paraId="1830E292" w14:textId="77777777" w:rsidR="00F73B6F" w:rsidRDefault="00F73B6F">
      <w:pPr>
        <w:pStyle w:val="Heading4"/>
        <w:divId w:val="1478952583"/>
        <w:rPr>
          <w:rFonts w:eastAsia="Times New Roman"/>
          <w:lang w:val="cy-GB"/>
        </w:rPr>
      </w:pPr>
      <w:bookmarkStart w:id="111" w:name="Session5_Interaction3"/>
      <w:bookmarkEnd w:id="111"/>
      <w:r>
        <w:rPr>
          <w:rFonts w:eastAsia="Times New Roman"/>
          <w:lang w:val="cy-GB"/>
        </w:rPr>
        <w:t>Answer</w:t>
      </w:r>
    </w:p>
    <w:p w14:paraId="2670BD34" w14:textId="77777777" w:rsidR="00F73B6F" w:rsidRDefault="00F73B6F">
      <w:pPr>
        <w:pStyle w:val="NormalWeb"/>
        <w:divId w:val="1478952583"/>
        <w:rPr>
          <w:lang w:val="cy-GB"/>
        </w:rPr>
      </w:pPr>
      <w:r>
        <w:rPr>
          <w:rStyle w:val="Strong"/>
          <w:lang w:val="cy-GB"/>
        </w:rPr>
        <w:t>Right:</w:t>
      </w:r>
    </w:p>
    <w:p w14:paraId="4E173647" w14:textId="77777777" w:rsidR="00F73B6F" w:rsidRDefault="00F73B6F">
      <w:pPr>
        <w:divId w:val="1125657121"/>
        <w:rPr>
          <w:lang w:val="cy-GB"/>
        </w:rPr>
      </w:pPr>
      <w:r>
        <w:rPr>
          <w:lang w:val="cy-GB"/>
        </w:rPr>
        <w:t>c) Cynnig ymarfer dro ar ôl tro mewn lleoliad diogel a rheoledig i fireinio technegau a magu hyder.</w:t>
      </w:r>
    </w:p>
    <w:p w14:paraId="6B8A1915" w14:textId="77777777" w:rsidR="00F73B6F" w:rsidRDefault="00F73B6F">
      <w:pPr>
        <w:pStyle w:val="NormalWeb"/>
        <w:divId w:val="1478952583"/>
        <w:rPr>
          <w:lang w:val="cy-GB"/>
        </w:rPr>
      </w:pPr>
      <w:r>
        <w:rPr>
          <w:rStyle w:val="Strong"/>
          <w:lang w:val="cy-GB"/>
        </w:rPr>
        <w:t>Wrong:</w:t>
      </w:r>
    </w:p>
    <w:p w14:paraId="2BF12BEC" w14:textId="77777777" w:rsidR="00F73B6F" w:rsidRDefault="00F73B6F">
      <w:pPr>
        <w:divId w:val="1278878847"/>
        <w:rPr>
          <w:lang w:val="cy-GB"/>
        </w:rPr>
      </w:pPr>
      <w:r>
        <w:rPr>
          <w:lang w:val="cy-GB"/>
        </w:rPr>
        <w:t>a) Angen cyn lleied o amser ymarfer â phosibl oherwydd technoleg uwch.</w:t>
      </w:r>
    </w:p>
    <w:p w14:paraId="5E2EC8C9" w14:textId="77777777" w:rsidR="00F73B6F" w:rsidRDefault="00F73B6F">
      <w:pPr>
        <w:divId w:val="837843876"/>
        <w:rPr>
          <w:lang w:val="cy-GB"/>
        </w:rPr>
      </w:pPr>
      <w:r>
        <w:rPr>
          <w:lang w:val="cy-GB"/>
        </w:rPr>
        <w:t>b) Mae’n cynnig amgylchedd dysgu anhrefnus ac anrhagweladwy.</w:t>
      </w:r>
    </w:p>
    <w:p w14:paraId="43D9AEDF" w14:textId="77777777" w:rsidR="00F73B6F" w:rsidRDefault="00F73B6F">
      <w:pPr>
        <w:divId w:val="1617564489"/>
        <w:rPr>
          <w:lang w:val="cy-GB"/>
        </w:rPr>
      </w:pPr>
      <w:r>
        <w:rPr>
          <w:lang w:val="cy-GB"/>
        </w:rPr>
        <w:t>d) Canolbwyntio ar wybodaeth ddamcaniaethol yn unig heb ei chymhwyso'n ymarferol.</w:t>
      </w:r>
    </w:p>
    <w:bookmarkStart w:id="112" w:name="Back_To_Session5_Part3"/>
    <w:p w14:paraId="1116716A" w14:textId="5019E9FE" w:rsidR="00F73B6F" w:rsidRDefault="00F73B6F">
      <w:pPr>
        <w:pStyle w:val="NormalWeb"/>
        <w:divId w:val="1478952583"/>
        <w:rPr>
          <w:lang w:val="cy-GB"/>
        </w:rPr>
      </w:pPr>
      <w:r>
        <w:rPr>
          <w:lang w:val="cy-GB"/>
        </w:rPr>
        <w:fldChar w:fldCharType="begin"/>
      </w:r>
      <w:r>
        <w:rPr>
          <w:lang w:val="cy-GB"/>
        </w:rPr>
        <w:instrText>HYPERLINK "" \l "Session5_Part3"</w:instrText>
      </w:r>
      <w:r w:rsidR="003124E1">
        <w:rPr>
          <w:lang w:val="cy-GB"/>
        </w:rPr>
      </w:r>
      <w:r>
        <w:rPr>
          <w:lang w:val="cy-GB"/>
        </w:rPr>
        <w:fldChar w:fldCharType="separate"/>
      </w:r>
      <w:r>
        <w:rPr>
          <w:rStyle w:val="Hyperlink"/>
          <w:lang w:val="cy-GB"/>
        </w:rPr>
        <w:t>Back to - Part</w:t>
      </w:r>
      <w:r>
        <w:rPr>
          <w:lang w:val="cy-GB"/>
        </w:rPr>
        <w:fldChar w:fldCharType="end"/>
      </w:r>
      <w:bookmarkEnd w:id="112"/>
    </w:p>
    <w:p w14:paraId="25099F2A" w14:textId="77777777" w:rsidR="00F73B6F" w:rsidRDefault="00F73B6F">
      <w:pPr>
        <w:pStyle w:val="Heading3"/>
        <w:divId w:val="1238589412"/>
        <w:rPr>
          <w:rFonts w:eastAsia="Times New Roman"/>
          <w:lang w:val="cy-GB"/>
        </w:rPr>
      </w:pPr>
      <w:r>
        <w:rPr>
          <w:rFonts w:eastAsia="Times New Roman"/>
          <w:lang w:val="cy-GB"/>
        </w:rPr>
        <w:t>Part</w:t>
      </w:r>
    </w:p>
    <w:p w14:paraId="7D2BD5D0" w14:textId="77777777" w:rsidR="00F73B6F" w:rsidRDefault="00F73B6F">
      <w:pPr>
        <w:pStyle w:val="Heading4"/>
        <w:divId w:val="849296121"/>
        <w:rPr>
          <w:rFonts w:eastAsia="Times New Roman"/>
          <w:lang w:val="cy-GB"/>
        </w:rPr>
      </w:pPr>
      <w:bookmarkStart w:id="113" w:name="Session5_Interaction4"/>
      <w:bookmarkEnd w:id="113"/>
      <w:r>
        <w:rPr>
          <w:rFonts w:eastAsia="Times New Roman"/>
          <w:lang w:val="cy-GB"/>
        </w:rPr>
        <w:t>Answer</w:t>
      </w:r>
    </w:p>
    <w:p w14:paraId="15B67850" w14:textId="77777777" w:rsidR="00F73B6F" w:rsidRDefault="00F73B6F">
      <w:pPr>
        <w:pStyle w:val="NormalWeb"/>
        <w:divId w:val="849296121"/>
        <w:rPr>
          <w:lang w:val="cy-GB"/>
        </w:rPr>
      </w:pPr>
      <w:r>
        <w:rPr>
          <w:rStyle w:val="Strong"/>
          <w:lang w:val="cy-GB"/>
        </w:rPr>
        <w:t>Right:</w:t>
      </w:r>
    </w:p>
    <w:p w14:paraId="14325055" w14:textId="77777777" w:rsidR="00F73B6F" w:rsidRDefault="00F73B6F">
      <w:pPr>
        <w:divId w:val="1679119056"/>
        <w:rPr>
          <w:lang w:val="cy-GB"/>
        </w:rPr>
      </w:pPr>
      <w:r>
        <w:rPr>
          <w:lang w:val="cy-GB"/>
        </w:rPr>
        <w:t>b) Mae'n aml yn ymgorffori senarios tîm i wella cyfathrebu a chydweithio.</w:t>
      </w:r>
    </w:p>
    <w:p w14:paraId="69409A5A" w14:textId="77777777" w:rsidR="00F73B6F" w:rsidRDefault="00F73B6F">
      <w:pPr>
        <w:pStyle w:val="NormalWeb"/>
        <w:divId w:val="849296121"/>
        <w:rPr>
          <w:lang w:val="cy-GB"/>
        </w:rPr>
      </w:pPr>
      <w:r>
        <w:rPr>
          <w:rStyle w:val="Strong"/>
          <w:lang w:val="cy-GB"/>
        </w:rPr>
        <w:t>Wrong:</w:t>
      </w:r>
    </w:p>
    <w:p w14:paraId="6E6E67DA" w14:textId="77777777" w:rsidR="00F73B6F" w:rsidRDefault="00F73B6F">
      <w:pPr>
        <w:divId w:val="262035278"/>
        <w:rPr>
          <w:lang w:val="cy-GB"/>
        </w:rPr>
      </w:pPr>
      <w:r>
        <w:rPr>
          <w:lang w:val="cy-GB"/>
        </w:rPr>
        <w:t>a) Mae'n annog ymarfer unigol, ynysig heb ryngweithio mewn grŵp.</w:t>
      </w:r>
    </w:p>
    <w:p w14:paraId="1C930B63" w14:textId="77777777" w:rsidR="00F73B6F" w:rsidRDefault="00F73B6F">
      <w:pPr>
        <w:divId w:val="1629820017"/>
        <w:rPr>
          <w:lang w:val="cy-GB"/>
        </w:rPr>
      </w:pPr>
      <w:r>
        <w:rPr>
          <w:lang w:val="cy-GB"/>
        </w:rPr>
        <w:t>c) Mae'n dileu'r angen am unrhyw gyfarfodydd tîm wyneb yn wyneb.</w:t>
      </w:r>
    </w:p>
    <w:p w14:paraId="50288BBD" w14:textId="77777777" w:rsidR="00F73B6F" w:rsidRDefault="00F73B6F">
      <w:pPr>
        <w:divId w:val="1195340469"/>
        <w:rPr>
          <w:lang w:val="cy-GB"/>
        </w:rPr>
      </w:pPr>
      <w:r>
        <w:rPr>
          <w:lang w:val="cy-GB"/>
        </w:rPr>
        <w:t>d) Mae'n cynnig strwythur hyfforddi anhyblyg, na ellir ei addasu.</w:t>
      </w:r>
    </w:p>
    <w:bookmarkStart w:id="114" w:name="Back_To_Session5_Part4"/>
    <w:p w14:paraId="3E85A308" w14:textId="2C3772A7" w:rsidR="00F73B6F" w:rsidRDefault="00F73B6F">
      <w:pPr>
        <w:pStyle w:val="NormalWeb"/>
        <w:divId w:val="849296121"/>
        <w:rPr>
          <w:lang w:val="cy-GB"/>
        </w:rPr>
      </w:pPr>
      <w:r>
        <w:rPr>
          <w:lang w:val="cy-GB"/>
        </w:rPr>
        <w:fldChar w:fldCharType="begin"/>
      </w:r>
      <w:r>
        <w:rPr>
          <w:lang w:val="cy-GB"/>
        </w:rPr>
        <w:instrText>HYPERLINK "" \l "Session5_Part4"</w:instrText>
      </w:r>
      <w:r w:rsidR="003124E1">
        <w:rPr>
          <w:lang w:val="cy-GB"/>
        </w:rPr>
      </w:r>
      <w:r>
        <w:rPr>
          <w:lang w:val="cy-GB"/>
        </w:rPr>
        <w:fldChar w:fldCharType="separate"/>
      </w:r>
      <w:r>
        <w:rPr>
          <w:rStyle w:val="Hyperlink"/>
          <w:lang w:val="cy-GB"/>
        </w:rPr>
        <w:t>Back to - Part</w:t>
      </w:r>
      <w:r>
        <w:rPr>
          <w:lang w:val="cy-GB"/>
        </w:rPr>
        <w:fldChar w:fldCharType="end"/>
      </w:r>
      <w:bookmarkEnd w:id="114"/>
    </w:p>
    <w:p w14:paraId="27CC4DCA" w14:textId="77777777" w:rsidR="00F73B6F" w:rsidRDefault="00F73B6F">
      <w:pPr>
        <w:pStyle w:val="Heading2"/>
        <w:divId w:val="1238589412"/>
        <w:rPr>
          <w:rFonts w:eastAsia="Times New Roman"/>
          <w:lang w:val="cy-GB"/>
        </w:rPr>
      </w:pPr>
      <w:r>
        <w:rPr>
          <w:rFonts w:eastAsia="Times New Roman"/>
          <w:lang w:val="cy-GB"/>
        </w:rPr>
        <w:t>Gweithgaredd 2</w:t>
      </w:r>
    </w:p>
    <w:p w14:paraId="63D0F6BA" w14:textId="77777777" w:rsidR="00F73B6F" w:rsidRDefault="00F73B6F">
      <w:pPr>
        <w:pStyle w:val="Heading3"/>
        <w:divId w:val="1238589412"/>
        <w:rPr>
          <w:rFonts w:eastAsia="Times New Roman"/>
          <w:lang w:val="cy-GB"/>
        </w:rPr>
      </w:pPr>
      <w:r>
        <w:rPr>
          <w:rFonts w:eastAsia="Times New Roman"/>
          <w:lang w:val="cy-GB"/>
        </w:rPr>
        <w:t>Rhan 2: Cwis</w:t>
      </w:r>
    </w:p>
    <w:p w14:paraId="62962E30" w14:textId="77777777" w:rsidR="00F73B6F" w:rsidRDefault="00F73B6F">
      <w:pPr>
        <w:pStyle w:val="Heading4"/>
        <w:divId w:val="637957444"/>
        <w:rPr>
          <w:rFonts w:eastAsia="Times New Roman"/>
          <w:lang w:val="cy-GB"/>
        </w:rPr>
      </w:pPr>
      <w:bookmarkStart w:id="115" w:name="Session7_Interaction2"/>
      <w:bookmarkEnd w:id="115"/>
      <w:r>
        <w:rPr>
          <w:rFonts w:eastAsia="Times New Roman"/>
          <w:lang w:val="cy-GB"/>
        </w:rPr>
        <w:t>Answer</w:t>
      </w:r>
    </w:p>
    <w:p w14:paraId="3676C181" w14:textId="77777777" w:rsidR="00F73B6F" w:rsidRDefault="00F73B6F">
      <w:pPr>
        <w:pStyle w:val="NormalWeb"/>
        <w:divId w:val="637957444"/>
        <w:rPr>
          <w:lang w:val="cy-GB"/>
        </w:rPr>
      </w:pPr>
      <w:r>
        <w:rPr>
          <w:rStyle w:val="Strong"/>
          <w:lang w:val="cy-GB"/>
        </w:rPr>
        <w:t>Right:</w:t>
      </w:r>
    </w:p>
    <w:p w14:paraId="04EA3215" w14:textId="77777777" w:rsidR="00F73B6F" w:rsidRDefault="00F73B6F">
      <w:pPr>
        <w:divId w:val="2013025375"/>
        <w:rPr>
          <w:lang w:val="cy-GB"/>
        </w:rPr>
      </w:pPr>
      <w:r>
        <w:rPr>
          <w:lang w:val="cy-GB"/>
        </w:rPr>
        <w:t xml:space="preserve">c) Drwy ganiatáu ar gyfer efelychiadau mewn amgylcheddau clinigol go iawn (yn y fan a'r lle), datgelu risgiau cudd cyn i niwed ddigwydd. </w:t>
      </w:r>
    </w:p>
    <w:p w14:paraId="278FF64B" w14:textId="77777777" w:rsidR="00F73B6F" w:rsidRDefault="00F73B6F">
      <w:pPr>
        <w:pStyle w:val="NormalWeb"/>
        <w:divId w:val="637957444"/>
        <w:rPr>
          <w:lang w:val="cy-GB"/>
        </w:rPr>
      </w:pPr>
      <w:r>
        <w:rPr>
          <w:rStyle w:val="Strong"/>
          <w:lang w:val="cy-GB"/>
        </w:rPr>
        <w:t>Wrong:</w:t>
      </w:r>
    </w:p>
    <w:p w14:paraId="58E86A98" w14:textId="77777777" w:rsidR="00F73B6F" w:rsidRDefault="00F73B6F">
      <w:pPr>
        <w:divId w:val="1955016793"/>
        <w:rPr>
          <w:lang w:val="cy-GB"/>
        </w:rPr>
      </w:pPr>
      <w:r>
        <w:rPr>
          <w:lang w:val="cy-GB"/>
        </w:rPr>
        <w:t>a) Drwy gyfyngu hyfforddiant yn llym i wybodaeth ddamcaniaethol.</w:t>
      </w:r>
    </w:p>
    <w:p w14:paraId="674E30C4" w14:textId="77777777" w:rsidR="00F73B6F" w:rsidRDefault="00F73B6F">
      <w:pPr>
        <w:divId w:val="1689022137"/>
        <w:rPr>
          <w:lang w:val="cy-GB"/>
        </w:rPr>
      </w:pPr>
      <w:r>
        <w:rPr>
          <w:lang w:val="cy-GB"/>
        </w:rPr>
        <w:t>b) Drwy ddileu'r angen am unrhyw offer hyfforddi corfforol.</w:t>
      </w:r>
    </w:p>
    <w:p w14:paraId="3DB1D074" w14:textId="77777777" w:rsidR="00F73B6F" w:rsidRDefault="00F73B6F">
      <w:pPr>
        <w:divId w:val="1407915391"/>
        <w:rPr>
          <w:lang w:val="cy-GB"/>
        </w:rPr>
      </w:pPr>
      <w:r>
        <w:rPr>
          <w:lang w:val="cy-GB"/>
        </w:rPr>
        <w:t>d) Drwy ganolbwyntio ar berfformiad unigol yn unig, nid diffygion yn y system.</w:t>
      </w:r>
    </w:p>
    <w:bookmarkStart w:id="116" w:name="Back_To_Session7_Part2"/>
    <w:p w14:paraId="6996D8A4" w14:textId="758DD82D" w:rsidR="00F73B6F" w:rsidRDefault="00F73B6F">
      <w:pPr>
        <w:pStyle w:val="NormalWeb"/>
        <w:divId w:val="637957444"/>
        <w:rPr>
          <w:lang w:val="cy-GB"/>
        </w:rPr>
      </w:pPr>
      <w:r>
        <w:rPr>
          <w:lang w:val="cy-GB"/>
        </w:rPr>
        <w:fldChar w:fldCharType="begin"/>
      </w:r>
      <w:r>
        <w:rPr>
          <w:lang w:val="cy-GB"/>
        </w:rPr>
        <w:instrText>HYPERLINK "" \l "Session7_Part2"</w:instrText>
      </w:r>
      <w:r w:rsidR="003124E1">
        <w:rPr>
          <w:lang w:val="cy-GB"/>
        </w:rPr>
      </w:r>
      <w:r>
        <w:rPr>
          <w:lang w:val="cy-GB"/>
        </w:rPr>
        <w:fldChar w:fldCharType="separate"/>
      </w:r>
      <w:r>
        <w:rPr>
          <w:rStyle w:val="Hyperlink"/>
          <w:lang w:val="cy-GB"/>
        </w:rPr>
        <w:t>Back to - Rhan 2: Cwis</w:t>
      </w:r>
      <w:r>
        <w:rPr>
          <w:lang w:val="cy-GB"/>
        </w:rPr>
        <w:fldChar w:fldCharType="end"/>
      </w:r>
      <w:bookmarkEnd w:id="116"/>
    </w:p>
    <w:p w14:paraId="5B01F7FF" w14:textId="77777777" w:rsidR="00F73B6F" w:rsidRDefault="00F73B6F">
      <w:pPr>
        <w:pStyle w:val="Heading3"/>
        <w:divId w:val="1238589412"/>
        <w:rPr>
          <w:rFonts w:eastAsia="Times New Roman"/>
          <w:lang w:val="cy-GB"/>
        </w:rPr>
      </w:pPr>
      <w:r>
        <w:rPr>
          <w:rFonts w:eastAsia="Times New Roman"/>
          <w:lang w:val="cy-GB"/>
        </w:rPr>
        <w:t>Part</w:t>
      </w:r>
    </w:p>
    <w:p w14:paraId="7593EB78" w14:textId="77777777" w:rsidR="00F73B6F" w:rsidRDefault="00F73B6F">
      <w:pPr>
        <w:pStyle w:val="Heading4"/>
        <w:divId w:val="208539834"/>
        <w:rPr>
          <w:rFonts w:eastAsia="Times New Roman"/>
          <w:lang w:val="cy-GB"/>
        </w:rPr>
      </w:pPr>
      <w:bookmarkStart w:id="117" w:name="Session7_Interaction3"/>
      <w:bookmarkEnd w:id="117"/>
      <w:r>
        <w:rPr>
          <w:rFonts w:eastAsia="Times New Roman"/>
          <w:lang w:val="cy-GB"/>
        </w:rPr>
        <w:t>Answer</w:t>
      </w:r>
    </w:p>
    <w:p w14:paraId="46BD41C5" w14:textId="77777777" w:rsidR="00F73B6F" w:rsidRDefault="00F73B6F">
      <w:pPr>
        <w:pStyle w:val="NormalWeb"/>
        <w:divId w:val="208539834"/>
        <w:rPr>
          <w:lang w:val="cy-GB"/>
        </w:rPr>
      </w:pPr>
      <w:r>
        <w:rPr>
          <w:rStyle w:val="Strong"/>
          <w:lang w:val="cy-GB"/>
        </w:rPr>
        <w:t>Right:</w:t>
      </w:r>
    </w:p>
    <w:p w14:paraId="6591010D" w14:textId="77777777" w:rsidR="00F73B6F" w:rsidRDefault="00F73B6F">
      <w:pPr>
        <w:divId w:val="1553079606"/>
        <w:rPr>
          <w:lang w:val="cy-GB"/>
        </w:rPr>
      </w:pPr>
      <w:r>
        <w:rPr>
          <w:lang w:val="cy-GB"/>
        </w:rPr>
        <w:t>b) Darparu amgylchedd di-risg ar gyfer ymarfer gweithdrefnau cymhleth ac ymatebion brys dro ar ôl tro.</w:t>
      </w:r>
    </w:p>
    <w:p w14:paraId="06E22B70" w14:textId="77777777" w:rsidR="00F73B6F" w:rsidRDefault="00F73B6F">
      <w:pPr>
        <w:pStyle w:val="NormalWeb"/>
        <w:divId w:val="208539834"/>
        <w:rPr>
          <w:lang w:val="cy-GB"/>
        </w:rPr>
      </w:pPr>
      <w:r>
        <w:rPr>
          <w:rStyle w:val="Strong"/>
          <w:lang w:val="cy-GB"/>
        </w:rPr>
        <w:t>Wrong:</w:t>
      </w:r>
    </w:p>
    <w:p w14:paraId="2DA927C1" w14:textId="77777777" w:rsidR="00F73B6F" w:rsidRDefault="00F73B6F">
      <w:pPr>
        <w:divId w:val="868108169"/>
        <w:rPr>
          <w:lang w:val="cy-GB"/>
        </w:rPr>
      </w:pPr>
      <w:r>
        <w:rPr>
          <w:lang w:val="cy-GB"/>
        </w:rPr>
        <w:t>a) Dod i gysylltiad â gweithdrefnau newydd unwaith yn unig.</w:t>
      </w:r>
    </w:p>
    <w:p w14:paraId="4D66D634" w14:textId="77777777" w:rsidR="00F73B6F" w:rsidRDefault="00F73B6F">
      <w:pPr>
        <w:divId w:val="2023896880"/>
        <w:rPr>
          <w:lang w:val="cy-GB"/>
        </w:rPr>
      </w:pPr>
      <w:r>
        <w:rPr>
          <w:lang w:val="cy-GB"/>
        </w:rPr>
        <w:t>c) Cywiro pob gwall yn awtomatig heb ymyrraeth gan y dysgwyr.</w:t>
      </w:r>
    </w:p>
    <w:p w14:paraId="7D34607A" w14:textId="77777777" w:rsidR="00F73B6F" w:rsidRDefault="00F73B6F">
      <w:pPr>
        <w:divId w:val="990594170"/>
        <w:rPr>
          <w:lang w:val="cy-GB"/>
        </w:rPr>
      </w:pPr>
      <w:r>
        <w:rPr>
          <w:lang w:val="cy-GB"/>
        </w:rPr>
        <w:t>d) Canolbwyntio'n llwyr ar wybodaeth ddamcaniaethol nad oes angen ei chymhwyso'n ymarferol.</w:t>
      </w:r>
    </w:p>
    <w:bookmarkStart w:id="118" w:name="Back_To_Session7_Part3"/>
    <w:p w14:paraId="5D66357C" w14:textId="4F125ED1" w:rsidR="00F73B6F" w:rsidRDefault="00F73B6F">
      <w:pPr>
        <w:pStyle w:val="NormalWeb"/>
        <w:divId w:val="208539834"/>
        <w:rPr>
          <w:lang w:val="cy-GB"/>
        </w:rPr>
      </w:pPr>
      <w:r>
        <w:rPr>
          <w:lang w:val="cy-GB"/>
        </w:rPr>
        <w:fldChar w:fldCharType="begin"/>
      </w:r>
      <w:r>
        <w:rPr>
          <w:lang w:val="cy-GB"/>
        </w:rPr>
        <w:instrText>HYPERLINK "" \l "Session7_Part3"</w:instrText>
      </w:r>
      <w:r w:rsidR="003124E1">
        <w:rPr>
          <w:lang w:val="cy-GB"/>
        </w:rPr>
      </w:r>
      <w:r>
        <w:rPr>
          <w:lang w:val="cy-GB"/>
        </w:rPr>
        <w:fldChar w:fldCharType="separate"/>
      </w:r>
      <w:r>
        <w:rPr>
          <w:rStyle w:val="Hyperlink"/>
          <w:lang w:val="cy-GB"/>
        </w:rPr>
        <w:t>Back to - Part</w:t>
      </w:r>
      <w:r>
        <w:rPr>
          <w:lang w:val="cy-GB"/>
        </w:rPr>
        <w:fldChar w:fldCharType="end"/>
      </w:r>
      <w:bookmarkEnd w:id="118"/>
    </w:p>
    <w:p w14:paraId="351EB7FB" w14:textId="77777777" w:rsidR="00F73B6F" w:rsidRDefault="00F73B6F">
      <w:pPr>
        <w:pStyle w:val="Heading3"/>
        <w:divId w:val="1238589412"/>
        <w:rPr>
          <w:rFonts w:eastAsia="Times New Roman"/>
          <w:lang w:val="cy-GB"/>
        </w:rPr>
      </w:pPr>
      <w:r>
        <w:rPr>
          <w:rFonts w:eastAsia="Times New Roman"/>
          <w:lang w:val="cy-GB"/>
        </w:rPr>
        <w:t>Part</w:t>
      </w:r>
    </w:p>
    <w:p w14:paraId="7684DB2B" w14:textId="77777777" w:rsidR="00F73B6F" w:rsidRDefault="00F73B6F">
      <w:pPr>
        <w:pStyle w:val="Heading4"/>
        <w:divId w:val="381711431"/>
        <w:rPr>
          <w:rFonts w:eastAsia="Times New Roman"/>
          <w:lang w:val="cy-GB"/>
        </w:rPr>
      </w:pPr>
      <w:bookmarkStart w:id="119" w:name="Session7_Interaction4"/>
      <w:bookmarkEnd w:id="119"/>
      <w:r>
        <w:rPr>
          <w:rFonts w:eastAsia="Times New Roman"/>
          <w:lang w:val="cy-GB"/>
        </w:rPr>
        <w:t>Answer</w:t>
      </w:r>
    </w:p>
    <w:p w14:paraId="61D8E94B" w14:textId="77777777" w:rsidR="00F73B6F" w:rsidRDefault="00F73B6F">
      <w:pPr>
        <w:pStyle w:val="NormalWeb"/>
        <w:divId w:val="381711431"/>
        <w:rPr>
          <w:lang w:val="cy-GB"/>
        </w:rPr>
      </w:pPr>
      <w:r>
        <w:rPr>
          <w:rStyle w:val="Strong"/>
          <w:lang w:val="cy-GB"/>
        </w:rPr>
        <w:t>Right:</w:t>
      </w:r>
    </w:p>
    <w:p w14:paraId="597AD902" w14:textId="77777777" w:rsidR="00F73B6F" w:rsidRDefault="00F73B6F">
      <w:pPr>
        <w:divId w:val="955140388"/>
        <w:rPr>
          <w:lang w:val="cy-GB"/>
        </w:rPr>
      </w:pPr>
      <w:r>
        <w:rPr>
          <w:lang w:val="cy-GB"/>
        </w:rPr>
        <w:t>b) Hyrwyddo gwell cyfathrebu a chydweithio o fewn timau rhyngddisgyblaethol yn ystod sefyllfaoedd o straen mawr.</w:t>
      </w:r>
    </w:p>
    <w:p w14:paraId="58E3F7BE" w14:textId="77777777" w:rsidR="00F73B6F" w:rsidRDefault="00F73B6F">
      <w:pPr>
        <w:pStyle w:val="NormalWeb"/>
        <w:divId w:val="381711431"/>
        <w:rPr>
          <w:lang w:val="cy-GB"/>
        </w:rPr>
      </w:pPr>
      <w:r>
        <w:rPr>
          <w:rStyle w:val="Strong"/>
          <w:lang w:val="cy-GB"/>
        </w:rPr>
        <w:t>Wrong:</w:t>
      </w:r>
    </w:p>
    <w:p w14:paraId="3CA421F2" w14:textId="77777777" w:rsidR="00F73B6F" w:rsidRDefault="00F73B6F">
      <w:pPr>
        <w:divId w:val="203641784"/>
        <w:rPr>
          <w:lang w:val="cy-GB"/>
        </w:rPr>
      </w:pPr>
      <w:r>
        <w:rPr>
          <w:lang w:val="cy-GB"/>
        </w:rPr>
        <w:t>a) Lleihau'r rhyngweithio rhwng timau rhyngddisgyblaethol.</w:t>
      </w:r>
    </w:p>
    <w:p w14:paraId="7FB7064B" w14:textId="77777777" w:rsidR="00F73B6F" w:rsidRDefault="00F73B6F">
      <w:pPr>
        <w:divId w:val="1475489888"/>
        <w:rPr>
          <w:lang w:val="cy-GB"/>
        </w:rPr>
      </w:pPr>
      <w:r>
        <w:rPr>
          <w:lang w:val="cy-GB"/>
        </w:rPr>
        <w:t>c) Annog unigolion i wneud penderfyniadau heb fewnbwn y tîm.</w:t>
      </w:r>
    </w:p>
    <w:p w14:paraId="2B797318" w14:textId="77777777" w:rsidR="00F73B6F" w:rsidRDefault="00F73B6F">
      <w:pPr>
        <w:divId w:val="1948809665"/>
        <w:rPr>
          <w:lang w:val="cy-GB"/>
        </w:rPr>
      </w:pPr>
      <w:r>
        <w:rPr>
          <w:lang w:val="cy-GB"/>
        </w:rPr>
        <w:t>d) Cyfyngu ar ymwybyddiaeth o rolau ymysg aelodau'r tîm.</w:t>
      </w:r>
    </w:p>
    <w:bookmarkStart w:id="120" w:name="Back_To_Session7_Part4"/>
    <w:p w14:paraId="6D411F55" w14:textId="07BD248D" w:rsidR="00F73B6F" w:rsidRDefault="00F73B6F">
      <w:pPr>
        <w:pStyle w:val="NormalWeb"/>
        <w:divId w:val="381711431"/>
        <w:rPr>
          <w:lang w:val="cy-GB"/>
        </w:rPr>
      </w:pPr>
      <w:r>
        <w:rPr>
          <w:lang w:val="cy-GB"/>
        </w:rPr>
        <w:fldChar w:fldCharType="begin"/>
      </w:r>
      <w:r>
        <w:rPr>
          <w:lang w:val="cy-GB"/>
        </w:rPr>
        <w:instrText>HYPERLINK "" \l "Session7_Part4"</w:instrText>
      </w:r>
      <w:r w:rsidR="003124E1">
        <w:rPr>
          <w:lang w:val="cy-GB"/>
        </w:rPr>
      </w:r>
      <w:r>
        <w:rPr>
          <w:lang w:val="cy-GB"/>
        </w:rPr>
        <w:fldChar w:fldCharType="separate"/>
      </w:r>
      <w:r>
        <w:rPr>
          <w:rStyle w:val="Hyperlink"/>
          <w:lang w:val="cy-GB"/>
        </w:rPr>
        <w:t>Back to - Part</w:t>
      </w:r>
      <w:r>
        <w:rPr>
          <w:lang w:val="cy-GB"/>
        </w:rPr>
        <w:fldChar w:fldCharType="end"/>
      </w:r>
      <w:bookmarkEnd w:id="120"/>
    </w:p>
    <w:p w14:paraId="765BE1E2" w14:textId="77777777" w:rsidR="00F73B6F" w:rsidRDefault="00F73B6F">
      <w:pPr>
        <w:pStyle w:val="Heading2"/>
        <w:divId w:val="1238589412"/>
        <w:rPr>
          <w:rFonts w:eastAsia="Times New Roman"/>
          <w:lang w:val="cy-GB"/>
        </w:rPr>
      </w:pPr>
      <w:r>
        <w:rPr>
          <w:rFonts w:eastAsia="Times New Roman"/>
          <w:lang w:val="cy-GB"/>
        </w:rPr>
        <w:t>Gweithgaredd 3</w:t>
      </w:r>
    </w:p>
    <w:p w14:paraId="3DF58B6B" w14:textId="77777777" w:rsidR="00F73B6F" w:rsidRDefault="00F73B6F">
      <w:pPr>
        <w:pStyle w:val="Heading3"/>
        <w:divId w:val="1238589412"/>
        <w:rPr>
          <w:rFonts w:eastAsia="Times New Roman"/>
          <w:lang w:val="cy-GB"/>
        </w:rPr>
      </w:pPr>
      <w:r>
        <w:rPr>
          <w:rFonts w:eastAsia="Times New Roman"/>
          <w:lang w:val="cy-GB"/>
        </w:rPr>
        <w:t>Rhan 2: Cwis</w:t>
      </w:r>
    </w:p>
    <w:p w14:paraId="0FF26C81" w14:textId="77777777" w:rsidR="00F73B6F" w:rsidRDefault="00F73B6F">
      <w:pPr>
        <w:pStyle w:val="Heading4"/>
        <w:divId w:val="883442097"/>
        <w:rPr>
          <w:rFonts w:eastAsia="Times New Roman"/>
          <w:lang w:val="cy-GB"/>
        </w:rPr>
      </w:pPr>
      <w:bookmarkStart w:id="121" w:name="Session8_Interaction2"/>
      <w:bookmarkEnd w:id="121"/>
      <w:r>
        <w:rPr>
          <w:rFonts w:eastAsia="Times New Roman"/>
          <w:lang w:val="cy-GB"/>
        </w:rPr>
        <w:t>Answer</w:t>
      </w:r>
    </w:p>
    <w:p w14:paraId="6239422A" w14:textId="77777777" w:rsidR="00F73B6F" w:rsidRDefault="00F73B6F">
      <w:pPr>
        <w:pStyle w:val="NormalWeb"/>
        <w:divId w:val="883442097"/>
        <w:rPr>
          <w:lang w:val="cy-GB"/>
        </w:rPr>
      </w:pPr>
      <w:r>
        <w:rPr>
          <w:rStyle w:val="Strong"/>
          <w:lang w:val="cy-GB"/>
        </w:rPr>
        <w:t>Right:</w:t>
      </w:r>
    </w:p>
    <w:p w14:paraId="49AC3307" w14:textId="77777777" w:rsidR="00F73B6F" w:rsidRDefault="00F73B6F">
      <w:pPr>
        <w:divId w:val="1672947421"/>
        <w:rPr>
          <w:lang w:val="cy-GB"/>
        </w:rPr>
      </w:pPr>
      <w:r>
        <w:rPr>
          <w:lang w:val="cy-GB"/>
        </w:rPr>
        <w:t>b) Dull cydweithredol a chydlynol sy'n cynnwys gwahanol randdeiliaid.</w:t>
      </w:r>
    </w:p>
    <w:p w14:paraId="6E2E715A" w14:textId="77777777" w:rsidR="00F73B6F" w:rsidRDefault="00F73B6F">
      <w:pPr>
        <w:pStyle w:val="NormalWeb"/>
        <w:divId w:val="883442097"/>
        <w:rPr>
          <w:lang w:val="cy-GB"/>
        </w:rPr>
      </w:pPr>
      <w:r>
        <w:rPr>
          <w:rStyle w:val="Strong"/>
          <w:lang w:val="cy-GB"/>
        </w:rPr>
        <w:t>Wrong:</w:t>
      </w:r>
    </w:p>
    <w:p w14:paraId="06BF736C" w14:textId="77777777" w:rsidR="00F73B6F" w:rsidRDefault="00F73B6F">
      <w:pPr>
        <w:divId w:val="1966109929"/>
        <w:rPr>
          <w:lang w:val="cy-GB"/>
        </w:rPr>
      </w:pPr>
      <w:r>
        <w:rPr>
          <w:lang w:val="cy-GB"/>
        </w:rPr>
        <w:t>a) Gweithredu ynysig o'r brig i lawr gan un awdurdod.</w:t>
      </w:r>
    </w:p>
    <w:p w14:paraId="79BBB519" w14:textId="77777777" w:rsidR="00F73B6F" w:rsidRDefault="00F73B6F">
      <w:pPr>
        <w:divId w:val="659894761"/>
        <w:rPr>
          <w:lang w:val="cy-GB"/>
        </w:rPr>
      </w:pPr>
      <w:r>
        <w:rPr>
          <w:lang w:val="cy-GB"/>
        </w:rPr>
        <w:t>c) Sylw unigryw ar hyfforddiant meddygon teulu.</w:t>
      </w:r>
    </w:p>
    <w:p w14:paraId="311F6922" w14:textId="77777777" w:rsidR="00F73B6F" w:rsidRDefault="00F73B6F">
      <w:pPr>
        <w:divId w:val="1050574148"/>
        <w:rPr>
          <w:lang w:val="cy-GB"/>
        </w:rPr>
      </w:pPr>
      <w:r>
        <w:rPr>
          <w:lang w:val="cy-GB"/>
        </w:rPr>
        <w:t>d) Cyfyngu ar fynediad at SBET ar sail statws proffesiynol.</w:t>
      </w:r>
    </w:p>
    <w:bookmarkStart w:id="122" w:name="Back_To_Session8_Part2"/>
    <w:p w14:paraId="1D110A4E" w14:textId="2B1BDC9E" w:rsidR="00F73B6F" w:rsidRDefault="00F73B6F">
      <w:pPr>
        <w:pStyle w:val="NormalWeb"/>
        <w:divId w:val="883442097"/>
        <w:rPr>
          <w:lang w:val="cy-GB"/>
        </w:rPr>
      </w:pPr>
      <w:r>
        <w:rPr>
          <w:lang w:val="cy-GB"/>
        </w:rPr>
        <w:fldChar w:fldCharType="begin"/>
      </w:r>
      <w:r>
        <w:rPr>
          <w:lang w:val="cy-GB"/>
        </w:rPr>
        <w:instrText>HYPERLINK "" \l "Session8_Part2"</w:instrText>
      </w:r>
      <w:r w:rsidR="003124E1">
        <w:rPr>
          <w:lang w:val="cy-GB"/>
        </w:rPr>
      </w:r>
      <w:r>
        <w:rPr>
          <w:lang w:val="cy-GB"/>
        </w:rPr>
        <w:fldChar w:fldCharType="separate"/>
      </w:r>
      <w:r>
        <w:rPr>
          <w:rStyle w:val="Hyperlink"/>
          <w:lang w:val="cy-GB"/>
        </w:rPr>
        <w:t>Back to - Rhan 2: Cwis</w:t>
      </w:r>
      <w:r>
        <w:rPr>
          <w:lang w:val="cy-GB"/>
        </w:rPr>
        <w:fldChar w:fldCharType="end"/>
      </w:r>
      <w:bookmarkEnd w:id="122"/>
    </w:p>
    <w:p w14:paraId="31C51AB8" w14:textId="77777777" w:rsidR="00F73B6F" w:rsidRDefault="00F73B6F">
      <w:pPr>
        <w:pStyle w:val="Heading3"/>
        <w:divId w:val="1238589412"/>
        <w:rPr>
          <w:rFonts w:eastAsia="Times New Roman"/>
          <w:lang w:val="cy-GB"/>
        </w:rPr>
      </w:pPr>
      <w:r>
        <w:rPr>
          <w:rFonts w:eastAsia="Times New Roman"/>
          <w:lang w:val="cy-GB"/>
        </w:rPr>
        <w:t>Part</w:t>
      </w:r>
    </w:p>
    <w:p w14:paraId="719ECA26" w14:textId="77777777" w:rsidR="00F73B6F" w:rsidRDefault="00F73B6F">
      <w:pPr>
        <w:pStyle w:val="Heading4"/>
        <w:divId w:val="936475099"/>
        <w:rPr>
          <w:rFonts w:eastAsia="Times New Roman"/>
          <w:lang w:val="cy-GB"/>
        </w:rPr>
      </w:pPr>
      <w:bookmarkStart w:id="123" w:name="Session8_Interaction3"/>
      <w:bookmarkEnd w:id="123"/>
      <w:r>
        <w:rPr>
          <w:rFonts w:eastAsia="Times New Roman"/>
          <w:lang w:val="cy-GB"/>
        </w:rPr>
        <w:t>Answer</w:t>
      </w:r>
    </w:p>
    <w:p w14:paraId="73BE14AE" w14:textId="77777777" w:rsidR="00F73B6F" w:rsidRDefault="00F73B6F">
      <w:pPr>
        <w:pStyle w:val="NormalWeb"/>
        <w:divId w:val="936475099"/>
        <w:rPr>
          <w:lang w:val="cy-GB"/>
        </w:rPr>
      </w:pPr>
      <w:r>
        <w:rPr>
          <w:rStyle w:val="Strong"/>
          <w:lang w:val="cy-GB"/>
        </w:rPr>
        <w:t>Right:</w:t>
      </w:r>
    </w:p>
    <w:p w14:paraId="5E2C413C" w14:textId="77777777" w:rsidR="00F73B6F" w:rsidRDefault="00F73B6F">
      <w:pPr>
        <w:divId w:val="1313830234"/>
        <w:rPr>
          <w:lang w:val="cy-GB"/>
        </w:rPr>
      </w:pPr>
      <w:r>
        <w:rPr>
          <w:lang w:val="cy-GB"/>
        </w:rPr>
        <w:t>c) Dileu'n llwyr yr angen am leoliadau clinigol traddodiadol.</w:t>
      </w:r>
    </w:p>
    <w:p w14:paraId="62CF7589" w14:textId="77777777" w:rsidR="00F73B6F" w:rsidRDefault="00F73B6F">
      <w:pPr>
        <w:pStyle w:val="NormalWeb"/>
        <w:divId w:val="936475099"/>
        <w:rPr>
          <w:lang w:val="cy-GB"/>
        </w:rPr>
      </w:pPr>
      <w:r>
        <w:rPr>
          <w:rStyle w:val="Strong"/>
          <w:lang w:val="cy-GB"/>
        </w:rPr>
        <w:t>Wrong:</w:t>
      </w:r>
    </w:p>
    <w:p w14:paraId="4BDCE156" w14:textId="77777777" w:rsidR="00F73B6F" w:rsidRDefault="00F73B6F">
      <w:pPr>
        <w:divId w:val="412165326"/>
        <w:rPr>
          <w:lang w:val="cy-GB"/>
        </w:rPr>
      </w:pPr>
      <w:r>
        <w:rPr>
          <w:lang w:val="cy-GB"/>
        </w:rPr>
        <w:t>a) Gwella diogelwch cleifion a defnyddwyr gwasanaethau.</w:t>
      </w:r>
    </w:p>
    <w:p w14:paraId="73BD6E8A" w14:textId="77777777" w:rsidR="00F73B6F" w:rsidRDefault="00F73B6F">
      <w:pPr>
        <w:divId w:val="133452166"/>
        <w:rPr>
          <w:lang w:val="cy-GB"/>
        </w:rPr>
      </w:pPr>
      <w:r>
        <w:rPr>
          <w:lang w:val="cy-GB"/>
        </w:rPr>
        <w:t>b) Gwella profiadau dysgu.</w:t>
      </w:r>
    </w:p>
    <w:p w14:paraId="45469D38" w14:textId="77777777" w:rsidR="00F73B6F" w:rsidRDefault="00F73B6F">
      <w:pPr>
        <w:divId w:val="364601672"/>
        <w:rPr>
          <w:lang w:val="cy-GB"/>
        </w:rPr>
      </w:pPr>
      <w:r>
        <w:rPr>
          <w:lang w:val="cy-GB"/>
        </w:rPr>
        <w:t>d) Sicrhau cost-effeithiolrwydd a hyrwyddo ansawdd.</w:t>
      </w:r>
    </w:p>
    <w:bookmarkStart w:id="124" w:name="Back_To_Session8_Part3"/>
    <w:p w14:paraId="410A3533" w14:textId="48DD52D3" w:rsidR="00F73B6F" w:rsidRDefault="00F73B6F">
      <w:pPr>
        <w:pStyle w:val="NormalWeb"/>
        <w:divId w:val="936475099"/>
        <w:rPr>
          <w:lang w:val="cy-GB"/>
        </w:rPr>
      </w:pPr>
      <w:r>
        <w:rPr>
          <w:lang w:val="cy-GB"/>
        </w:rPr>
        <w:fldChar w:fldCharType="begin"/>
      </w:r>
      <w:r>
        <w:rPr>
          <w:lang w:val="cy-GB"/>
        </w:rPr>
        <w:instrText>HYPERLINK "" \l "Session8_Part3"</w:instrText>
      </w:r>
      <w:r w:rsidR="003124E1">
        <w:rPr>
          <w:lang w:val="cy-GB"/>
        </w:rPr>
      </w:r>
      <w:r>
        <w:rPr>
          <w:lang w:val="cy-GB"/>
        </w:rPr>
        <w:fldChar w:fldCharType="separate"/>
      </w:r>
      <w:r>
        <w:rPr>
          <w:rStyle w:val="Hyperlink"/>
          <w:lang w:val="cy-GB"/>
        </w:rPr>
        <w:t>Back to - Part</w:t>
      </w:r>
      <w:r>
        <w:rPr>
          <w:lang w:val="cy-GB"/>
        </w:rPr>
        <w:fldChar w:fldCharType="end"/>
      </w:r>
      <w:bookmarkEnd w:id="124"/>
    </w:p>
    <w:p w14:paraId="3FA7C6C9" w14:textId="77777777" w:rsidR="00F73B6F" w:rsidRDefault="00F73B6F">
      <w:pPr>
        <w:pStyle w:val="Heading3"/>
        <w:divId w:val="1238589412"/>
        <w:rPr>
          <w:rFonts w:eastAsia="Times New Roman"/>
          <w:lang w:val="cy-GB"/>
        </w:rPr>
      </w:pPr>
      <w:r>
        <w:rPr>
          <w:rFonts w:eastAsia="Times New Roman"/>
          <w:lang w:val="cy-GB"/>
        </w:rPr>
        <w:t>Part</w:t>
      </w:r>
    </w:p>
    <w:p w14:paraId="2281DE05" w14:textId="77777777" w:rsidR="00F73B6F" w:rsidRDefault="00F73B6F">
      <w:pPr>
        <w:pStyle w:val="Heading4"/>
        <w:divId w:val="2002469688"/>
        <w:rPr>
          <w:rFonts w:eastAsia="Times New Roman"/>
          <w:lang w:val="cy-GB"/>
        </w:rPr>
      </w:pPr>
      <w:bookmarkStart w:id="125" w:name="Session8_Interaction4"/>
      <w:bookmarkEnd w:id="125"/>
      <w:r>
        <w:rPr>
          <w:rFonts w:eastAsia="Times New Roman"/>
          <w:lang w:val="cy-GB"/>
        </w:rPr>
        <w:t>Answer</w:t>
      </w:r>
    </w:p>
    <w:p w14:paraId="6B2F26DA" w14:textId="77777777" w:rsidR="00F73B6F" w:rsidRDefault="00F73B6F">
      <w:pPr>
        <w:pStyle w:val="NormalWeb"/>
        <w:divId w:val="2002469688"/>
        <w:rPr>
          <w:lang w:val="cy-GB"/>
        </w:rPr>
      </w:pPr>
      <w:r>
        <w:rPr>
          <w:rStyle w:val="Strong"/>
          <w:lang w:val="cy-GB"/>
        </w:rPr>
        <w:t>Right:</w:t>
      </w:r>
    </w:p>
    <w:p w14:paraId="0AF26C83" w14:textId="77777777" w:rsidR="00F73B6F" w:rsidRDefault="00F73B6F">
      <w:pPr>
        <w:divId w:val="2105613099"/>
        <w:rPr>
          <w:lang w:val="cy-GB"/>
        </w:rPr>
      </w:pPr>
      <w:r>
        <w:rPr>
          <w:lang w:val="cy-GB"/>
        </w:rPr>
        <w:t>b) Fe'u hanogir i wella profiadau dysgu a gwneud efelychu yn fwy effeithiol a diddorol.</w:t>
      </w:r>
    </w:p>
    <w:p w14:paraId="1139A60C" w14:textId="77777777" w:rsidR="00F73B6F" w:rsidRDefault="00F73B6F">
      <w:pPr>
        <w:pStyle w:val="NormalWeb"/>
        <w:divId w:val="2002469688"/>
        <w:rPr>
          <w:lang w:val="cy-GB"/>
        </w:rPr>
      </w:pPr>
      <w:r>
        <w:rPr>
          <w:rStyle w:val="Strong"/>
          <w:lang w:val="cy-GB"/>
        </w:rPr>
        <w:t>Wrong:</w:t>
      </w:r>
    </w:p>
    <w:p w14:paraId="6BA3E6A2" w14:textId="77777777" w:rsidR="00F73B6F" w:rsidRDefault="00F73B6F">
      <w:pPr>
        <w:divId w:val="1650212838"/>
        <w:rPr>
          <w:lang w:val="cy-GB"/>
        </w:rPr>
      </w:pPr>
      <w:r>
        <w:rPr>
          <w:lang w:val="cy-GB"/>
        </w:rPr>
        <w:t>a) Fe'u hystyrir yn ychwanegiad bach, dewisol i hyfforddiant traddodiadol.</w:t>
      </w:r>
    </w:p>
    <w:p w14:paraId="09D3D19C" w14:textId="77777777" w:rsidR="00F73B6F" w:rsidRDefault="00F73B6F">
      <w:pPr>
        <w:divId w:val="2143767841"/>
        <w:rPr>
          <w:lang w:val="cy-GB"/>
        </w:rPr>
      </w:pPr>
      <w:r>
        <w:rPr>
          <w:lang w:val="cy-GB"/>
        </w:rPr>
        <w:t>c) Fe'u defnyddir yn bennaf ar gyfer tasgau gweinyddol, nid dysgu uniongyrchol.</w:t>
      </w:r>
    </w:p>
    <w:p w14:paraId="1E1D11C9" w14:textId="77777777" w:rsidR="00F73B6F" w:rsidRDefault="00F73B6F">
      <w:pPr>
        <w:divId w:val="2014650794"/>
        <w:rPr>
          <w:lang w:val="cy-GB"/>
        </w:rPr>
      </w:pPr>
      <w:r>
        <w:rPr>
          <w:lang w:val="cy-GB"/>
        </w:rPr>
        <w:t>d) Cyfyngir eu defnydd i gyfarwyddyd damcaniaethol yn unig.</w:t>
      </w:r>
    </w:p>
    <w:bookmarkStart w:id="126" w:name="Back_To_Session8_Part4"/>
    <w:p w14:paraId="5C4003C4" w14:textId="7E79A770" w:rsidR="00F73B6F" w:rsidRDefault="00F73B6F">
      <w:pPr>
        <w:pStyle w:val="NormalWeb"/>
        <w:divId w:val="2002469688"/>
        <w:rPr>
          <w:lang w:val="cy-GB"/>
        </w:rPr>
      </w:pPr>
      <w:r>
        <w:rPr>
          <w:lang w:val="cy-GB"/>
        </w:rPr>
        <w:fldChar w:fldCharType="begin"/>
      </w:r>
      <w:r>
        <w:rPr>
          <w:lang w:val="cy-GB"/>
        </w:rPr>
        <w:instrText>HYPERLINK "" \l "Session8_Part4"</w:instrText>
      </w:r>
      <w:r w:rsidR="003124E1">
        <w:rPr>
          <w:lang w:val="cy-GB"/>
        </w:rPr>
      </w:r>
      <w:r>
        <w:rPr>
          <w:lang w:val="cy-GB"/>
        </w:rPr>
        <w:fldChar w:fldCharType="separate"/>
      </w:r>
      <w:r>
        <w:rPr>
          <w:rStyle w:val="Hyperlink"/>
          <w:lang w:val="cy-GB"/>
        </w:rPr>
        <w:t>Back to - Part</w:t>
      </w:r>
      <w:r>
        <w:rPr>
          <w:lang w:val="cy-GB"/>
        </w:rPr>
        <w:fldChar w:fldCharType="end"/>
      </w:r>
      <w:bookmarkEnd w:id="126"/>
    </w:p>
    <w:p w14:paraId="1EDD5570" w14:textId="77777777" w:rsidR="00F73B6F" w:rsidRDefault="00F73B6F">
      <w:pPr>
        <w:pStyle w:val="Heading2"/>
        <w:divId w:val="1238589412"/>
        <w:rPr>
          <w:rFonts w:eastAsia="Times New Roman"/>
          <w:lang w:val="cy-GB"/>
        </w:rPr>
      </w:pPr>
      <w:r>
        <w:rPr>
          <w:rFonts w:eastAsia="Times New Roman"/>
          <w:lang w:val="cy-GB"/>
        </w:rPr>
        <w:t>Gweithgaredd 5</w:t>
      </w:r>
    </w:p>
    <w:p w14:paraId="2C237E5C" w14:textId="77777777" w:rsidR="00F73B6F" w:rsidRDefault="00F73B6F">
      <w:pPr>
        <w:pStyle w:val="Heading3"/>
        <w:divId w:val="1238589412"/>
        <w:rPr>
          <w:rFonts w:eastAsia="Times New Roman"/>
          <w:lang w:val="cy-GB"/>
        </w:rPr>
      </w:pPr>
      <w:r>
        <w:rPr>
          <w:rFonts w:eastAsia="Times New Roman"/>
          <w:lang w:val="cy-GB"/>
        </w:rPr>
        <w:t>Rhan 2: Cwis</w:t>
      </w:r>
    </w:p>
    <w:p w14:paraId="68B34CA3" w14:textId="77777777" w:rsidR="00F73B6F" w:rsidRDefault="00F73B6F">
      <w:pPr>
        <w:pStyle w:val="Heading4"/>
        <w:divId w:val="1406489520"/>
        <w:rPr>
          <w:rFonts w:eastAsia="Times New Roman"/>
          <w:lang w:val="cy-GB"/>
        </w:rPr>
      </w:pPr>
      <w:bookmarkStart w:id="127" w:name="Session10_Interaction2"/>
      <w:bookmarkEnd w:id="127"/>
      <w:r>
        <w:rPr>
          <w:rFonts w:eastAsia="Times New Roman"/>
          <w:lang w:val="cy-GB"/>
        </w:rPr>
        <w:t>Answer</w:t>
      </w:r>
    </w:p>
    <w:p w14:paraId="418FF26A" w14:textId="77777777" w:rsidR="00F73B6F" w:rsidRDefault="00F73B6F">
      <w:pPr>
        <w:pStyle w:val="NormalWeb"/>
        <w:divId w:val="1406489520"/>
        <w:rPr>
          <w:lang w:val="cy-GB"/>
        </w:rPr>
      </w:pPr>
      <w:r>
        <w:rPr>
          <w:rStyle w:val="Strong"/>
          <w:lang w:val="cy-GB"/>
        </w:rPr>
        <w:t>Right:</w:t>
      </w:r>
    </w:p>
    <w:p w14:paraId="4A53A73F" w14:textId="77777777" w:rsidR="00F73B6F" w:rsidRDefault="00F73B6F">
      <w:pPr>
        <w:divId w:val="1590305859"/>
        <w:rPr>
          <w:lang w:val="cy-GB"/>
        </w:rPr>
      </w:pPr>
      <w:r>
        <w:rPr>
          <w:lang w:val="cy-GB"/>
        </w:rPr>
        <w:t>b) Defnyddio data efelychiad</w:t>
      </w:r>
    </w:p>
    <w:p w14:paraId="0643F475" w14:textId="77777777" w:rsidR="00F73B6F" w:rsidRDefault="00F73B6F">
      <w:pPr>
        <w:pStyle w:val="NormalWeb"/>
        <w:divId w:val="1406489520"/>
        <w:rPr>
          <w:lang w:val="cy-GB"/>
        </w:rPr>
      </w:pPr>
      <w:r>
        <w:rPr>
          <w:rStyle w:val="Strong"/>
          <w:lang w:val="cy-GB"/>
        </w:rPr>
        <w:t>Wrong:</w:t>
      </w:r>
    </w:p>
    <w:p w14:paraId="7805D470" w14:textId="77777777" w:rsidR="00F73B6F" w:rsidRDefault="00F73B6F">
      <w:pPr>
        <w:divId w:val="1031615327"/>
        <w:rPr>
          <w:lang w:val="cy-GB"/>
        </w:rPr>
      </w:pPr>
      <w:r>
        <w:rPr>
          <w:lang w:val="cy-GB"/>
        </w:rPr>
        <w:t>a) Sefydlu diogelwch seicolegol mewn ystafell rithwir</w:t>
      </w:r>
    </w:p>
    <w:p w14:paraId="12B3C5C6" w14:textId="77777777" w:rsidR="00F73B6F" w:rsidRDefault="00F73B6F">
      <w:pPr>
        <w:divId w:val="1237861792"/>
        <w:rPr>
          <w:lang w:val="cy-GB"/>
        </w:rPr>
      </w:pPr>
      <w:r>
        <w:rPr>
          <w:lang w:val="cy-GB"/>
        </w:rPr>
        <w:t>c) Annog myfyrio drwy awgrymiadau</w:t>
      </w:r>
    </w:p>
    <w:p w14:paraId="15B704CA" w14:textId="77777777" w:rsidR="00F73B6F" w:rsidRDefault="00F73B6F">
      <w:pPr>
        <w:divId w:val="889535608"/>
        <w:rPr>
          <w:lang w:val="cy-GB"/>
        </w:rPr>
      </w:pPr>
      <w:r>
        <w:rPr>
          <w:lang w:val="cy-GB"/>
        </w:rPr>
        <w:t>d) Cysylltu profiad rhithwir ag ymarfer yn y byd go iawn</w:t>
      </w:r>
    </w:p>
    <w:bookmarkStart w:id="128" w:name="Back_To_Session10_Part2"/>
    <w:p w14:paraId="293F7447" w14:textId="74492E70" w:rsidR="00F73B6F" w:rsidRDefault="00F73B6F">
      <w:pPr>
        <w:pStyle w:val="NormalWeb"/>
        <w:divId w:val="1406489520"/>
        <w:rPr>
          <w:lang w:val="cy-GB"/>
        </w:rPr>
      </w:pPr>
      <w:r>
        <w:rPr>
          <w:lang w:val="cy-GB"/>
        </w:rPr>
        <w:fldChar w:fldCharType="begin"/>
      </w:r>
      <w:r>
        <w:rPr>
          <w:lang w:val="cy-GB"/>
        </w:rPr>
        <w:instrText>HYPERLINK "" \l "Session10_Part2"</w:instrText>
      </w:r>
      <w:r w:rsidR="003124E1">
        <w:rPr>
          <w:lang w:val="cy-GB"/>
        </w:rPr>
      </w:r>
      <w:r>
        <w:rPr>
          <w:lang w:val="cy-GB"/>
        </w:rPr>
        <w:fldChar w:fldCharType="separate"/>
      </w:r>
      <w:r>
        <w:rPr>
          <w:rStyle w:val="Hyperlink"/>
          <w:lang w:val="cy-GB"/>
        </w:rPr>
        <w:t>Back to - Rhan 2: Cwis</w:t>
      </w:r>
      <w:r>
        <w:rPr>
          <w:lang w:val="cy-GB"/>
        </w:rPr>
        <w:fldChar w:fldCharType="end"/>
      </w:r>
      <w:bookmarkEnd w:id="128"/>
    </w:p>
    <w:p w14:paraId="025C98CB" w14:textId="77777777" w:rsidR="00F73B6F" w:rsidRDefault="00F73B6F">
      <w:pPr>
        <w:pStyle w:val="Heading3"/>
        <w:divId w:val="1238589412"/>
        <w:rPr>
          <w:rFonts w:eastAsia="Times New Roman"/>
          <w:lang w:val="cy-GB"/>
        </w:rPr>
      </w:pPr>
      <w:r>
        <w:rPr>
          <w:rFonts w:eastAsia="Times New Roman"/>
          <w:lang w:val="cy-GB"/>
        </w:rPr>
        <w:t>Part</w:t>
      </w:r>
    </w:p>
    <w:p w14:paraId="355E64C9" w14:textId="77777777" w:rsidR="00F73B6F" w:rsidRDefault="00F73B6F">
      <w:pPr>
        <w:pStyle w:val="Heading4"/>
        <w:divId w:val="1605267631"/>
        <w:rPr>
          <w:rFonts w:eastAsia="Times New Roman"/>
          <w:lang w:val="cy-GB"/>
        </w:rPr>
      </w:pPr>
      <w:bookmarkStart w:id="129" w:name="Session10_Interaction3"/>
      <w:bookmarkEnd w:id="129"/>
      <w:r>
        <w:rPr>
          <w:rFonts w:eastAsia="Times New Roman"/>
          <w:lang w:val="cy-GB"/>
        </w:rPr>
        <w:t>Answer</w:t>
      </w:r>
    </w:p>
    <w:p w14:paraId="014D3FFA" w14:textId="77777777" w:rsidR="00F73B6F" w:rsidRDefault="00F73B6F">
      <w:pPr>
        <w:pStyle w:val="NormalWeb"/>
        <w:divId w:val="1605267631"/>
        <w:rPr>
          <w:lang w:val="cy-GB"/>
        </w:rPr>
      </w:pPr>
      <w:r>
        <w:rPr>
          <w:rStyle w:val="Strong"/>
          <w:lang w:val="cy-GB"/>
        </w:rPr>
        <w:t>Right:</w:t>
      </w:r>
    </w:p>
    <w:p w14:paraId="0B9C12D8" w14:textId="77777777" w:rsidR="00F73B6F" w:rsidRDefault="00F73B6F">
      <w:pPr>
        <w:divId w:val="483862593"/>
        <w:rPr>
          <w:lang w:val="cy-GB"/>
        </w:rPr>
      </w:pPr>
      <w:r>
        <w:rPr>
          <w:lang w:val="cy-GB"/>
        </w:rPr>
        <w:t>a) Sefydlu diogelwch seicolegol mewn ystafell rithwir</w:t>
      </w:r>
    </w:p>
    <w:p w14:paraId="7D8BA4B5" w14:textId="77777777" w:rsidR="00F73B6F" w:rsidRDefault="00F73B6F">
      <w:pPr>
        <w:pStyle w:val="NormalWeb"/>
        <w:divId w:val="1605267631"/>
        <w:rPr>
          <w:lang w:val="cy-GB"/>
        </w:rPr>
      </w:pPr>
      <w:r>
        <w:rPr>
          <w:rStyle w:val="Strong"/>
          <w:lang w:val="cy-GB"/>
        </w:rPr>
        <w:t>Wrong:</w:t>
      </w:r>
    </w:p>
    <w:p w14:paraId="713AC0F4" w14:textId="77777777" w:rsidR="00F73B6F" w:rsidRDefault="00F73B6F">
      <w:pPr>
        <w:divId w:val="1219973338"/>
        <w:rPr>
          <w:lang w:val="cy-GB"/>
        </w:rPr>
      </w:pPr>
      <w:r>
        <w:rPr>
          <w:lang w:val="cy-GB"/>
        </w:rPr>
        <w:t>a) Hwyluso strwythuredig</w:t>
      </w:r>
    </w:p>
    <w:p w14:paraId="76094959" w14:textId="77777777" w:rsidR="00F73B6F" w:rsidRDefault="00F73B6F">
      <w:pPr>
        <w:divId w:val="1248080925"/>
        <w:rPr>
          <w:lang w:val="cy-GB"/>
        </w:rPr>
      </w:pPr>
      <w:r>
        <w:rPr>
          <w:lang w:val="cy-GB"/>
        </w:rPr>
        <w:t>c) Annog myfyrio drwy awgrymiadau</w:t>
      </w:r>
    </w:p>
    <w:p w14:paraId="5D4FCD26" w14:textId="77777777" w:rsidR="00F73B6F" w:rsidRDefault="00F73B6F">
      <w:pPr>
        <w:divId w:val="1222403221"/>
        <w:rPr>
          <w:lang w:val="cy-GB"/>
        </w:rPr>
      </w:pPr>
      <w:r>
        <w:rPr>
          <w:lang w:val="cy-GB"/>
        </w:rPr>
        <w:t>d) Dull sy'n canolbwyntio ar y dysgwr</w:t>
      </w:r>
    </w:p>
    <w:bookmarkStart w:id="130" w:name="Back_To_Session10_Part3"/>
    <w:p w14:paraId="597E0158" w14:textId="4235A489" w:rsidR="00F73B6F" w:rsidRDefault="00F73B6F">
      <w:pPr>
        <w:pStyle w:val="NormalWeb"/>
        <w:divId w:val="1605267631"/>
        <w:rPr>
          <w:lang w:val="cy-GB"/>
        </w:rPr>
      </w:pPr>
      <w:r>
        <w:rPr>
          <w:lang w:val="cy-GB"/>
        </w:rPr>
        <w:fldChar w:fldCharType="begin"/>
      </w:r>
      <w:r>
        <w:rPr>
          <w:lang w:val="cy-GB"/>
        </w:rPr>
        <w:instrText>HYPERLINK "" \l "Session10_Part3"</w:instrText>
      </w:r>
      <w:r w:rsidR="003124E1">
        <w:rPr>
          <w:lang w:val="cy-GB"/>
        </w:rPr>
      </w:r>
      <w:r>
        <w:rPr>
          <w:lang w:val="cy-GB"/>
        </w:rPr>
        <w:fldChar w:fldCharType="separate"/>
      </w:r>
      <w:r>
        <w:rPr>
          <w:rStyle w:val="Hyperlink"/>
          <w:lang w:val="cy-GB"/>
        </w:rPr>
        <w:t>Back to - Part</w:t>
      </w:r>
      <w:r>
        <w:rPr>
          <w:lang w:val="cy-GB"/>
        </w:rPr>
        <w:fldChar w:fldCharType="end"/>
      </w:r>
      <w:bookmarkEnd w:id="130"/>
    </w:p>
    <w:p w14:paraId="5206854E" w14:textId="77777777" w:rsidR="00F73B6F" w:rsidRDefault="00F73B6F">
      <w:pPr>
        <w:pStyle w:val="Heading3"/>
        <w:divId w:val="1238589412"/>
        <w:rPr>
          <w:rFonts w:eastAsia="Times New Roman"/>
          <w:lang w:val="cy-GB"/>
        </w:rPr>
      </w:pPr>
      <w:r>
        <w:rPr>
          <w:rFonts w:eastAsia="Times New Roman"/>
          <w:lang w:val="cy-GB"/>
        </w:rPr>
        <w:t>Part</w:t>
      </w:r>
    </w:p>
    <w:p w14:paraId="5F34D03C" w14:textId="77777777" w:rsidR="00F73B6F" w:rsidRDefault="00F73B6F">
      <w:pPr>
        <w:pStyle w:val="Heading4"/>
        <w:divId w:val="1021517754"/>
        <w:rPr>
          <w:rFonts w:eastAsia="Times New Roman"/>
          <w:lang w:val="cy-GB"/>
        </w:rPr>
      </w:pPr>
      <w:bookmarkStart w:id="131" w:name="Session10_Interaction4"/>
      <w:bookmarkEnd w:id="131"/>
      <w:r>
        <w:rPr>
          <w:rFonts w:eastAsia="Times New Roman"/>
          <w:lang w:val="cy-GB"/>
        </w:rPr>
        <w:t>Answer</w:t>
      </w:r>
    </w:p>
    <w:p w14:paraId="082571E8" w14:textId="77777777" w:rsidR="00F73B6F" w:rsidRDefault="00F73B6F">
      <w:pPr>
        <w:pStyle w:val="NormalWeb"/>
        <w:divId w:val="1021517754"/>
        <w:rPr>
          <w:lang w:val="cy-GB"/>
        </w:rPr>
      </w:pPr>
      <w:r>
        <w:rPr>
          <w:rStyle w:val="Strong"/>
          <w:lang w:val="cy-GB"/>
        </w:rPr>
        <w:t>Right:</w:t>
      </w:r>
    </w:p>
    <w:p w14:paraId="1F8F782C" w14:textId="77777777" w:rsidR="00F73B6F" w:rsidRDefault="00F73B6F">
      <w:pPr>
        <w:divId w:val="494342322"/>
        <w:rPr>
          <w:lang w:val="cy-GB"/>
        </w:rPr>
      </w:pPr>
      <w:r>
        <w:rPr>
          <w:lang w:val="cy-GB"/>
        </w:rPr>
        <w:t>b) Cysylltu profiad rhithwir ag ymarfer yn y byd go iawn</w:t>
      </w:r>
    </w:p>
    <w:p w14:paraId="5E01EDE0" w14:textId="77777777" w:rsidR="00F73B6F" w:rsidRDefault="00F73B6F">
      <w:pPr>
        <w:pStyle w:val="NormalWeb"/>
        <w:divId w:val="1021517754"/>
        <w:rPr>
          <w:lang w:val="cy-GB"/>
        </w:rPr>
      </w:pPr>
      <w:r>
        <w:rPr>
          <w:rStyle w:val="Strong"/>
          <w:lang w:val="cy-GB"/>
        </w:rPr>
        <w:t>Wrong:</w:t>
      </w:r>
    </w:p>
    <w:p w14:paraId="0B0F8591" w14:textId="77777777" w:rsidR="00F73B6F" w:rsidRDefault="00F73B6F">
      <w:pPr>
        <w:divId w:val="47463935"/>
        <w:rPr>
          <w:lang w:val="cy-GB"/>
        </w:rPr>
      </w:pPr>
      <w:r>
        <w:rPr>
          <w:lang w:val="cy-GB"/>
        </w:rPr>
        <w:t>a) Hwyluso strwythuredig</w:t>
      </w:r>
    </w:p>
    <w:p w14:paraId="6D83C152" w14:textId="77777777" w:rsidR="00F73B6F" w:rsidRDefault="00F73B6F">
      <w:pPr>
        <w:divId w:val="1748307312"/>
        <w:rPr>
          <w:lang w:val="cy-GB"/>
        </w:rPr>
      </w:pPr>
      <w:r>
        <w:rPr>
          <w:lang w:val="cy-GB"/>
        </w:rPr>
        <w:t>b) Defnyddio data efelychiad</w:t>
      </w:r>
    </w:p>
    <w:p w14:paraId="729C6916" w14:textId="77777777" w:rsidR="00F73B6F" w:rsidRDefault="00F73B6F">
      <w:pPr>
        <w:divId w:val="2109040135"/>
        <w:rPr>
          <w:lang w:val="cy-GB"/>
        </w:rPr>
      </w:pPr>
      <w:r>
        <w:rPr>
          <w:lang w:val="cy-GB"/>
        </w:rPr>
        <w:t>c) Annog myfyrio drwy awgrymiadau</w:t>
      </w:r>
    </w:p>
    <w:bookmarkStart w:id="132" w:name="Back_To_Session10_Part4"/>
    <w:p w14:paraId="75786C65" w14:textId="3BBA61F7" w:rsidR="00F73B6F" w:rsidRDefault="00F73B6F">
      <w:pPr>
        <w:pStyle w:val="NormalWeb"/>
        <w:divId w:val="1021517754"/>
        <w:rPr>
          <w:lang w:val="cy-GB"/>
        </w:rPr>
      </w:pPr>
      <w:r>
        <w:rPr>
          <w:lang w:val="cy-GB"/>
        </w:rPr>
        <w:fldChar w:fldCharType="begin"/>
      </w:r>
      <w:r>
        <w:rPr>
          <w:lang w:val="cy-GB"/>
        </w:rPr>
        <w:instrText>HYPERLINK "" \l "Session10_Part4"</w:instrText>
      </w:r>
      <w:r w:rsidR="003124E1">
        <w:rPr>
          <w:lang w:val="cy-GB"/>
        </w:rPr>
      </w:r>
      <w:r>
        <w:rPr>
          <w:lang w:val="cy-GB"/>
        </w:rPr>
        <w:fldChar w:fldCharType="separate"/>
      </w:r>
      <w:r>
        <w:rPr>
          <w:rStyle w:val="Hyperlink"/>
          <w:lang w:val="cy-GB"/>
        </w:rPr>
        <w:t>Back to - Part</w:t>
      </w:r>
      <w:r>
        <w:rPr>
          <w:lang w:val="cy-GB"/>
        </w:rPr>
        <w:fldChar w:fldCharType="end"/>
      </w:r>
      <w:bookmarkEnd w:id="132"/>
    </w:p>
    <w:p w14:paraId="27E36531" w14:textId="77777777" w:rsidR="00F73B6F" w:rsidRDefault="00F73B6F">
      <w:pPr>
        <w:pStyle w:val="Heading2"/>
        <w:divId w:val="1238589412"/>
        <w:rPr>
          <w:rFonts w:eastAsia="Times New Roman"/>
          <w:lang w:val="cy-GB"/>
        </w:rPr>
      </w:pPr>
      <w:r>
        <w:rPr>
          <w:rFonts w:eastAsia="Times New Roman"/>
          <w:lang w:val="cy-GB"/>
        </w:rPr>
        <w:t>Gweithgaredd 6</w:t>
      </w:r>
    </w:p>
    <w:p w14:paraId="59ADBE13" w14:textId="77777777" w:rsidR="00F73B6F" w:rsidRDefault="00F73B6F">
      <w:pPr>
        <w:pStyle w:val="Heading3"/>
        <w:divId w:val="1238589412"/>
        <w:rPr>
          <w:rFonts w:eastAsia="Times New Roman"/>
          <w:lang w:val="cy-GB"/>
        </w:rPr>
      </w:pPr>
      <w:r>
        <w:rPr>
          <w:rFonts w:eastAsia="Times New Roman"/>
          <w:lang w:val="cy-GB"/>
        </w:rPr>
        <w:t>Rhan 2: Cwis</w:t>
      </w:r>
    </w:p>
    <w:p w14:paraId="7961BE5C" w14:textId="77777777" w:rsidR="00F73B6F" w:rsidRDefault="00F73B6F">
      <w:pPr>
        <w:pStyle w:val="Heading4"/>
        <w:divId w:val="448933348"/>
        <w:rPr>
          <w:rFonts w:eastAsia="Times New Roman"/>
          <w:lang w:val="cy-GB"/>
        </w:rPr>
      </w:pPr>
      <w:bookmarkStart w:id="133" w:name="Session11_Interaction2"/>
      <w:bookmarkEnd w:id="133"/>
      <w:r>
        <w:rPr>
          <w:rFonts w:eastAsia="Times New Roman"/>
          <w:lang w:val="cy-GB"/>
        </w:rPr>
        <w:t>Answer</w:t>
      </w:r>
    </w:p>
    <w:p w14:paraId="35D0B8FF" w14:textId="77777777" w:rsidR="00F73B6F" w:rsidRDefault="00F73B6F">
      <w:pPr>
        <w:pStyle w:val="NormalWeb"/>
        <w:divId w:val="448933348"/>
        <w:rPr>
          <w:lang w:val="cy-GB"/>
        </w:rPr>
      </w:pPr>
      <w:r>
        <w:rPr>
          <w:rStyle w:val="Strong"/>
          <w:lang w:val="cy-GB"/>
        </w:rPr>
        <w:t>Right:</w:t>
      </w:r>
    </w:p>
    <w:p w14:paraId="2355E5EE" w14:textId="77777777" w:rsidR="00F73B6F" w:rsidRDefault="00F73B6F">
      <w:pPr>
        <w:divId w:val="924802291"/>
        <w:rPr>
          <w:lang w:val="cy-GB"/>
        </w:rPr>
      </w:pPr>
      <w:r>
        <w:rPr>
          <w:lang w:val="cy-GB"/>
        </w:rPr>
        <w:t>b) Hunanfyfyrio</w:t>
      </w:r>
    </w:p>
    <w:p w14:paraId="3162A664" w14:textId="77777777" w:rsidR="00F73B6F" w:rsidRDefault="00F73B6F">
      <w:pPr>
        <w:divId w:val="1840583008"/>
        <w:rPr>
          <w:lang w:val="cy-GB"/>
        </w:rPr>
      </w:pPr>
      <w:r>
        <w:rPr>
          <w:lang w:val="cy-GB"/>
        </w:rPr>
        <w:t>c) Hunan ôl-drafodaeth</w:t>
      </w:r>
    </w:p>
    <w:p w14:paraId="30961662" w14:textId="77777777" w:rsidR="00F73B6F" w:rsidRDefault="00F73B6F">
      <w:pPr>
        <w:pStyle w:val="NormalWeb"/>
        <w:divId w:val="448933348"/>
        <w:rPr>
          <w:lang w:val="cy-GB"/>
        </w:rPr>
      </w:pPr>
      <w:r>
        <w:rPr>
          <w:rStyle w:val="Strong"/>
          <w:lang w:val="cy-GB"/>
        </w:rPr>
        <w:t>Wrong:</w:t>
      </w:r>
    </w:p>
    <w:p w14:paraId="08E56F18" w14:textId="77777777" w:rsidR="00F73B6F" w:rsidRDefault="00F73B6F">
      <w:pPr>
        <w:divId w:val="295722625"/>
        <w:rPr>
          <w:lang w:val="cy-GB"/>
        </w:rPr>
      </w:pPr>
      <w:r>
        <w:rPr>
          <w:lang w:val="cy-GB"/>
        </w:rPr>
        <w:t>a) Ôl-drafodaeth wedi'i hwyluso</w:t>
      </w:r>
    </w:p>
    <w:p w14:paraId="64E395C0" w14:textId="77777777" w:rsidR="00F73B6F" w:rsidRDefault="00F73B6F">
      <w:pPr>
        <w:divId w:val="760183644"/>
        <w:rPr>
          <w:lang w:val="cy-GB"/>
        </w:rPr>
      </w:pPr>
      <w:r>
        <w:rPr>
          <w:lang w:val="cy-GB"/>
        </w:rPr>
        <w:t xml:space="preserve">d) Ôl-drafodaeth o bell </w:t>
      </w:r>
    </w:p>
    <w:bookmarkStart w:id="134" w:name="Back_To_Session11_Part2"/>
    <w:p w14:paraId="09F4E322" w14:textId="318B3CAC" w:rsidR="00F73B6F" w:rsidRDefault="00F73B6F">
      <w:pPr>
        <w:pStyle w:val="NormalWeb"/>
        <w:divId w:val="448933348"/>
        <w:rPr>
          <w:lang w:val="cy-GB"/>
        </w:rPr>
      </w:pPr>
      <w:r>
        <w:rPr>
          <w:lang w:val="cy-GB"/>
        </w:rPr>
        <w:fldChar w:fldCharType="begin"/>
      </w:r>
      <w:r>
        <w:rPr>
          <w:lang w:val="cy-GB"/>
        </w:rPr>
        <w:instrText>HYPERLINK "" \l "Session11_Part2"</w:instrText>
      </w:r>
      <w:r w:rsidR="003124E1">
        <w:rPr>
          <w:lang w:val="cy-GB"/>
        </w:rPr>
      </w:r>
      <w:r>
        <w:rPr>
          <w:lang w:val="cy-GB"/>
        </w:rPr>
        <w:fldChar w:fldCharType="separate"/>
      </w:r>
      <w:r>
        <w:rPr>
          <w:rStyle w:val="Hyperlink"/>
          <w:lang w:val="cy-GB"/>
        </w:rPr>
        <w:t>Back to - Rhan 2: Cwis</w:t>
      </w:r>
      <w:r>
        <w:rPr>
          <w:lang w:val="cy-GB"/>
        </w:rPr>
        <w:fldChar w:fldCharType="end"/>
      </w:r>
      <w:bookmarkEnd w:id="134"/>
    </w:p>
    <w:p w14:paraId="12BA56E9" w14:textId="77777777" w:rsidR="00F73B6F" w:rsidRDefault="00F73B6F">
      <w:pPr>
        <w:pStyle w:val="Heading3"/>
        <w:divId w:val="1238589412"/>
        <w:rPr>
          <w:rFonts w:eastAsia="Times New Roman"/>
          <w:lang w:val="cy-GB"/>
        </w:rPr>
      </w:pPr>
      <w:r>
        <w:rPr>
          <w:rFonts w:eastAsia="Times New Roman"/>
          <w:lang w:val="cy-GB"/>
        </w:rPr>
        <w:t>Part</w:t>
      </w:r>
    </w:p>
    <w:p w14:paraId="11A4EE08" w14:textId="77777777" w:rsidR="00F73B6F" w:rsidRDefault="00F73B6F">
      <w:pPr>
        <w:pStyle w:val="Heading4"/>
        <w:divId w:val="1234007684"/>
        <w:rPr>
          <w:rFonts w:eastAsia="Times New Roman"/>
          <w:lang w:val="cy-GB"/>
        </w:rPr>
      </w:pPr>
      <w:bookmarkStart w:id="135" w:name="Session11_Interaction3"/>
      <w:bookmarkEnd w:id="135"/>
      <w:r>
        <w:rPr>
          <w:rFonts w:eastAsia="Times New Roman"/>
          <w:lang w:val="cy-GB"/>
        </w:rPr>
        <w:t>Answer</w:t>
      </w:r>
    </w:p>
    <w:p w14:paraId="7F4C6405" w14:textId="77777777" w:rsidR="00F73B6F" w:rsidRDefault="00F73B6F">
      <w:pPr>
        <w:pStyle w:val="NormalWeb"/>
        <w:divId w:val="1234007684"/>
        <w:rPr>
          <w:lang w:val="cy-GB"/>
        </w:rPr>
      </w:pPr>
      <w:r>
        <w:rPr>
          <w:rStyle w:val="Strong"/>
          <w:lang w:val="cy-GB"/>
        </w:rPr>
        <w:t>Right:</w:t>
      </w:r>
    </w:p>
    <w:p w14:paraId="30A62015" w14:textId="77777777" w:rsidR="00F73B6F" w:rsidRDefault="00F73B6F">
      <w:pPr>
        <w:divId w:val="187069137"/>
        <w:rPr>
          <w:lang w:val="cy-GB"/>
        </w:rPr>
      </w:pPr>
      <w:r>
        <w:rPr>
          <w:lang w:val="cy-GB"/>
        </w:rPr>
        <w:t>b) Mae'n cael ei arwain gan addysgwr neu glinigydd profiadol.</w:t>
      </w:r>
    </w:p>
    <w:p w14:paraId="7029A0AA" w14:textId="77777777" w:rsidR="00F73B6F" w:rsidRDefault="00F73B6F">
      <w:pPr>
        <w:divId w:val="1772777786"/>
        <w:rPr>
          <w:lang w:val="cy-GB"/>
        </w:rPr>
      </w:pPr>
      <w:r>
        <w:rPr>
          <w:lang w:val="cy-GB"/>
        </w:rPr>
        <w:t>c) Gellir ei gynnal mewn grwpiau neu fel sesiwn un-i-un.</w:t>
      </w:r>
    </w:p>
    <w:p w14:paraId="08058E33" w14:textId="77777777" w:rsidR="00F73B6F" w:rsidRDefault="00F73B6F">
      <w:pPr>
        <w:pStyle w:val="NormalWeb"/>
        <w:divId w:val="1234007684"/>
        <w:rPr>
          <w:lang w:val="cy-GB"/>
        </w:rPr>
      </w:pPr>
      <w:r>
        <w:rPr>
          <w:rStyle w:val="Strong"/>
          <w:lang w:val="cy-GB"/>
        </w:rPr>
        <w:t>Wrong:</w:t>
      </w:r>
    </w:p>
    <w:p w14:paraId="582CF87E" w14:textId="77777777" w:rsidR="00F73B6F" w:rsidRDefault="00F73B6F">
      <w:pPr>
        <w:divId w:val="1709446965"/>
        <w:rPr>
          <w:lang w:val="cy-GB"/>
        </w:rPr>
      </w:pPr>
      <w:r>
        <w:rPr>
          <w:lang w:val="cy-GB"/>
        </w:rPr>
        <w:t>a) Mae bob amser yn cael ei gynnal heb arweinydd.</w:t>
      </w:r>
    </w:p>
    <w:p w14:paraId="5045DBEE" w14:textId="77777777" w:rsidR="00F73B6F" w:rsidRDefault="00F73B6F">
      <w:pPr>
        <w:divId w:val="1736510336"/>
        <w:rPr>
          <w:lang w:val="cy-GB"/>
        </w:rPr>
      </w:pPr>
      <w:r>
        <w:rPr>
          <w:lang w:val="cy-GB"/>
        </w:rPr>
        <w:t>d) Mae'n ymwneud yn bennaf ag unigolion yn myfyrio ar eu pen eu hunain heb arweiniad allanol.</w:t>
      </w:r>
    </w:p>
    <w:bookmarkStart w:id="136" w:name="Back_To_Session11_Part3"/>
    <w:p w14:paraId="2313115B" w14:textId="218F6FBF" w:rsidR="00F73B6F" w:rsidRDefault="00F73B6F">
      <w:pPr>
        <w:pStyle w:val="NormalWeb"/>
        <w:divId w:val="1234007684"/>
        <w:rPr>
          <w:lang w:val="cy-GB"/>
        </w:rPr>
      </w:pPr>
      <w:r>
        <w:rPr>
          <w:lang w:val="cy-GB"/>
        </w:rPr>
        <w:fldChar w:fldCharType="begin"/>
      </w:r>
      <w:r>
        <w:rPr>
          <w:lang w:val="cy-GB"/>
        </w:rPr>
        <w:instrText>HYPERLINK "" \l "Session11_Part3"</w:instrText>
      </w:r>
      <w:r w:rsidR="003124E1">
        <w:rPr>
          <w:lang w:val="cy-GB"/>
        </w:rPr>
      </w:r>
      <w:r>
        <w:rPr>
          <w:lang w:val="cy-GB"/>
        </w:rPr>
        <w:fldChar w:fldCharType="separate"/>
      </w:r>
      <w:r>
        <w:rPr>
          <w:rStyle w:val="Hyperlink"/>
          <w:lang w:val="cy-GB"/>
        </w:rPr>
        <w:t>Back to - Part</w:t>
      </w:r>
      <w:r>
        <w:rPr>
          <w:lang w:val="cy-GB"/>
        </w:rPr>
        <w:fldChar w:fldCharType="end"/>
      </w:r>
      <w:bookmarkEnd w:id="136"/>
    </w:p>
    <w:p w14:paraId="2D8D8602" w14:textId="77777777" w:rsidR="00F73B6F" w:rsidRDefault="00F73B6F">
      <w:pPr>
        <w:pStyle w:val="Heading3"/>
        <w:divId w:val="1238589412"/>
        <w:rPr>
          <w:rFonts w:eastAsia="Times New Roman"/>
          <w:lang w:val="cy-GB"/>
        </w:rPr>
      </w:pPr>
      <w:r>
        <w:rPr>
          <w:rFonts w:eastAsia="Times New Roman"/>
          <w:lang w:val="cy-GB"/>
        </w:rPr>
        <w:t>Part</w:t>
      </w:r>
    </w:p>
    <w:p w14:paraId="295ACC2D" w14:textId="77777777" w:rsidR="00F73B6F" w:rsidRDefault="00F73B6F">
      <w:pPr>
        <w:pStyle w:val="Heading4"/>
        <w:divId w:val="874998987"/>
        <w:rPr>
          <w:rFonts w:eastAsia="Times New Roman"/>
          <w:lang w:val="cy-GB"/>
        </w:rPr>
      </w:pPr>
      <w:bookmarkStart w:id="137" w:name="Session11_Interaction4"/>
      <w:bookmarkEnd w:id="137"/>
      <w:r>
        <w:rPr>
          <w:rFonts w:eastAsia="Times New Roman"/>
          <w:lang w:val="cy-GB"/>
        </w:rPr>
        <w:t>Answer</w:t>
      </w:r>
    </w:p>
    <w:p w14:paraId="1B579ED6" w14:textId="77777777" w:rsidR="00F73B6F" w:rsidRDefault="00F73B6F">
      <w:pPr>
        <w:pStyle w:val="NormalWeb"/>
        <w:divId w:val="874998987"/>
        <w:rPr>
          <w:lang w:val="cy-GB"/>
        </w:rPr>
      </w:pPr>
      <w:r>
        <w:rPr>
          <w:rStyle w:val="Strong"/>
          <w:lang w:val="cy-GB"/>
        </w:rPr>
        <w:t>Right:</w:t>
      </w:r>
    </w:p>
    <w:p w14:paraId="0B752BF9" w14:textId="77777777" w:rsidR="00F73B6F" w:rsidRDefault="00F73B6F">
      <w:pPr>
        <w:divId w:val="1565219776"/>
        <w:rPr>
          <w:lang w:val="cy-GB"/>
        </w:rPr>
      </w:pPr>
      <w:r>
        <w:rPr>
          <w:lang w:val="cy-GB"/>
        </w:rPr>
        <w:t>b) Mae'n defnyddio offer fideo-gynadledda ar gyfer sesiynau o bell.</w:t>
      </w:r>
    </w:p>
    <w:p w14:paraId="292493B9" w14:textId="77777777" w:rsidR="00F73B6F" w:rsidRDefault="00F73B6F">
      <w:pPr>
        <w:divId w:val="18161478"/>
        <w:rPr>
          <w:lang w:val="cy-GB"/>
        </w:rPr>
      </w:pPr>
      <w:r>
        <w:rPr>
          <w:lang w:val="cy-GB"/>
        </w:rPr>
        <w:t>c) Mae'n gwneud ôl-drafodaeth yn hygyrch hyd yn oed pan nad yw sesiynau wyneb yn wyneb yn bosibl.</w:t>
      </w:r>
    </w:p>
    <w:p w14:paraId="7B43F6BF" w14:textId="77777777" w:rsidR="00F73B6F" w:rsidRDefault="00F73B6F">
      <w:pPr>
        <w:pStyle w:val="NormalWeb"/>
        <w:divId w:val="874998987"/>
        <w:rPr>
          <w:lang w:val="cy-GB"/>
        </w:rPr>
      </w:pPr>
      <w:r>
        <w:rPr>
          <w:rStyle w:val="Strong"/>
          <w:lang w:val="cy-GB"/>
        </w:rPr>
        <w:t>Wrong:</w:t>
      </w:r>
    </w:p>
    <w:p w14:paraId="795DF5B8" w14:textId="77777777" w:rsidR="00F73B6F" w:rsidRDefault="00F73B6F">
      <w:pPr>
        <w:divId w:val="1124737505"/>
        <w:rPr>
          <w:lang w:val="cy-GB"/>
        </w:rPr>
      </w:pPr>
      <w:r>
        <w:rPr>
          <w:lang w:val="cy-GB"/>
        </w:rPr>
        <w:t>a) Mae'n ei gwneud yn ofynnol i'r holl gyfranogwyr a hwyluswyr fod yn yr un ystafell ffisegol.</w:t>
      </w:r>
    </w:p>
    <w:p w14:paraId="24A88942" w14:textId="77777777" w:rsidR="00F73B6F" w:rsidRDefault="00F73B6F">
      <w:pPr>
        <w:divId w:val="963540545"/>
        <w:rPr>
          <w:lang w:val="cy-GB"/>
        </w:rPr>
      </w:pPr>
      <w:r>
        <w:rPr>
          <w:lang w:val="cy-GB"/>
        </w:rPr>
        <w:t>d) Mae'n ddull ôl-drafod hen ffasiwn iawn.</w:t>
      </w:r>
    </w:p>
    <w:bookmarkStart w:id="138" w:name="Back_To_Session11_Part4"/>
    <w:p w14:paraId="70A674BA" w14:textId="2D47CD7C" w:rsidR="00F73B6F" w:rsidRDefault="00F73B6F">
      <w:pPr>
        <w:pStyle w:val="NormalWeb"/>
        <w:divId w:val="874998987"/>
        <w:rPr>
          <w:lang w:val="cy-GB"/>
        </w:rPr>
      </w:pPr>
      <w:r>
        <w:rPr>
          <w:lang w:val="cy-GB"/>
        </w:rPr>
        <w:fldChar w:fldCharType="begin"/>
      </w:r>
      <w:r>
        <w:rPr>
          <w:lang w:val="cy-GB"/>
        </w:rPr>
        <w:instrText>HYPERLINK "" \l "Session11_Part4"</w:instrText>
      </w:r>
      <w:r w:rsidR="003124E1">
        <w:rPr>
          <w:lang w:val="cy-GB"/>
        </w:rPr>
      </w:r>
      <w:r>
        <w:rPr>
          <w:lang w:val="cy-GB"/>
        </w:rPr>
        <w:fldChar w:fldCharType="separate"/>
      </w:r>
      <w:r>
        <w:rPr>
          <w:rStyle w:val="Hyperlink"/>
          <w:lang w:val="cy-GB"/>
        </w:rPr>
        <w:t>Back to - Part</w:t>
      </w:r>
      <w:r>
        <w:rPr>
          <w:lang w:val="cy-GB"/>
        </w:rPr>
        <w:fldChar w:fldCharType="end"/>
      </w:r>
      <w:bookmarkEnd w:id="138"/>
    </w:p>
    <w:p w14:paraId="3CD8F5E9" w14:textId="77777777" w:rsidR="00F73B6F" w:rsidRDefault="00F73B6F">
      <w:pPr>
        <w:pStyle w:val="Heading3"/>
        <w:divId w:val="1238589412"/>
        <w:rPr>
          <w:rFonts w:eastAsia="Times New Roman"/>
          <w:lang w:val="cy-GB"/>
        </w:rPr>
      </w:pPr>
      <w:r>
        <w:rPr>
          <w:rFonts w:eastAsia="Times New Roman"/>
          <w:lang w:val="cy-GB"/>
        </w:rPr>
        <w:t>Part</w:t>
      </w:r>
    </w:p>
    <w:p w14:paraId="6A5ECCAD" w14:textId="77777777" w:rsidR="00F73B6F" w:rsidRDefault="00F73B6F">
      <w:pPr>
        <w:pStyle w:val="Heading4"/>
        <w:divId w:val="1292636432"/>
        <w:rPr>
          <w:rFonts w:eastAsia="Times New Roman"/>
          <w:lang w:val="cy-GB"/>
        </w:rPr>
      </w:pPr>
      <w:bookmarkStart w:id="139" w:name="Session11_Interaction5"/>
      <w:bookmarkEnd w:id="139"/>
      <w:r>
        <w:rPr>
          <w:rFonts w:eastAsia="Times New Roman"/>
          <w:lang w:val="cy-GB"/>
        </w:rPr>
        <w:t>Answer</w:t>
      </w:r>
    </w:p>
    <w:p w14:paraId="51DEEB4D" w14:textId="77777777" w:rsidR="00F73B6F" w:rsidRDefault="00F73B6F">
      <w:pPr>
        <w:pStyle w:val="NormalWeb"/>
        <w:divId w:val="1292636432"/>
        <w:rPr>
          <w:lang w:val="cy-GB"/>
        </w:rPr>
      </w:pPr>
      <w:r>
        <w:rPr>
          <w:rStyle w:val="Strong"/>
          <w:lang w:val="cy-GB"/>
        </w:rPr>
        <w:t>Right:</w:t>
      </w:r>
    </w:p>
    <w:p w14:paraId="6FF5DCBC" w14:textId="77777777" w:rsidR="00F73B6F" w:rsidRDefault="00F73B6F">
      <w:pPr>
        <w:divId w:val="1656178706"/>
        <w:rPr>
          <w:lang w:val="cy-GB"/>
        </w:rPr>
      </w:pPr>
      <w:r>
        <w:rPr>
          <w:lang w:val="cy-GB"/>
        </w:rPr>
        <w:t>a) Gosod amcanion dysgu (Set learning objectives)</w:t>
      </w:r>
    </w:p>
    <w:p w14:paraId="46220A7D" w14:textId="77777777" w:rsidR="00F73B6F" w:rsidRDefault="00F73B6F">
      <w:pPr>
        <w:divId w:val="1906406284"/>
        <w:rPr>
          <w:lang w:val="cy-GB"/>
        </w:rPr>
      </w:pPr>
      <w:r>
        <w:rPr>
          <w:lang w:val="cy-GB"/>
        </w:rPr>
        <w:t>b) Sut aeth hi? (How did it go)</w:t>
      </w:r>
    </w:p>
    <w:p w14:paraId="22F9305C" w14:textId="77777777" w:rsidR="00F73B6F" w:rsidRDefault="00F73B6F">
      <w:pPr>
        <w:divId w:val="1856113656"/>
        <w:rPr>
          <w:lang w:val="cy-GB"/>
        </w:rPr>
      </w:pPr>
      <w:r>
        <w:rPr>
          <w:lang w:val="cy-GB"/>
        </w:rPr>
        <w:t>c) Mynd i’r afael â phryderon (Address concerns)</w:t>
      </w:r>
    </w:p>
    <w:p w14:paraId="4CC0EFD2" w14:textId="77777777" w:rsidR="00F73B6F" w:rsidRDefault="00F73B6F">
      <w:pPr>
        <w:divId w:val="937254772"/>
        <w:rPr>
          <w:lang w:val="cy-GB"/>
        </w:rPr>
      </w:pPr>
      <w:r>
        <w:rPr>
          <w:lang w:val="cy-GB"/>
        </w:rPr>
        <w:t>d) Adolygu pwyntiau dysgu (Review learning points)</w:t>
      </w:r>
    </w:p>
    <w:p w14:paraId="20BD202F" w14:textId="77777777" w:rsidR="00F73B6F" w:rsidRDefault="00F73B6F">
      <w:pPr>
        <w:pStyle w:val="NormalWeb"/>
        <w:divId w:val="1292636432"/>
        <w:rPr>
          <w:lang w:val="cy-GB"/>
        </w:rPr>
      </w:pPr>
      <w:r>
        <w:rPr>
          <w:rStyle w:val="Strong"/>
          <w:lang w:val="cy-GB"/>
        </w:rPr>
        <w:t>Wrong:</w:t>
      </w:r>
    </w:p>
    <w:p w14:paraId="12887D33" w14:textId="77777777" w:rsidR="00F73B6F" w:rsidRDefault="00F73B6F">
      <w:pPr>
        <w:divId w:val="294288575"/>
        <w:rPr>
          <w:lang w:val="cy-GB"/>
        </w:rPr>
      </w:pPr>
      <w:r>
        <w:rPr>
          <w:lang w:val="cy-GB"/>
        </w:rPr>
        <w:t>e) Rhannu teimladau (Share feelings)</w:t>
      </w:r>
    </w:p>
    <w:bookmarkStart w:id="140" w:name="Back_To_Session11_Part5"/>
    <w:p w14:paraId="1937C401" w14:textId="5F57D222" w:rsidR="00F73B6F" w:rsidRDefault="00F73B6F">
      <w:pPr>
        <w:pStyle w:val="NormalWeb"/>
        <w:divId w:val="1292636432"/>
        <w:rPr>
          <w:lang w:val="cy-GB"/>
        </w:rPr>
      </w:pPr>
      <w:r>
        <w:rPr>
          <w:lang w:val="cy-GB"/>
        </w:rPr>
        <w:fldChar w:fldCharType="begin"/>
      </w:r>
      <w:r>
        <w:rPr>
          <w:lang w:val="cy-GB"/>
        </w:rPr>
        <w:instrText>HYPERLINK "" \l "Session11_Part5"</w:instrText>
      </w:r>
      <w:r w:rsidR="003124E1">
        <w:rPr>
          <w:lang w:val="cy-GB"/>
        </w:rPr>
      </w:r>
      <w:r>
        <w:rPr>
          <w:lang w:val="cy-GB"/>
        </w:rPr>
        <w:fldChar w:fldCharType="separate"/>
      </w:r>
      <w:r>
        <w:rPr>
          <w:rStyle w:val="Hyperlink"/>
          <w:lang w:val="cy-GB"/>
        </w:rPr>
        <w:t>Back to - Part</w:t>
      </w:r>
      <w:r>
        <w:rPr>
          <w:lang w:val="cy-GB"/>
        </w:rPr>
        <w:fldChar w:fldCharType="end"/>
      </w:r>
      <w:bookmarkEnd w:id="140"/>
    </w:p>
    <w:p w14:paraId="0B670FDE" w14:textId="77777777" w:rsidR="00F73B6F" w:rsidRDefault="00F73B6F">
      <w:pPr>
        <w:pStyle w:val="Heading3"/>
        <w:divId w:val="1238589412"/>
        <w:rPr>
          <w:rFonts w:eastAsia="Times New Roman"/>
          <w:lang w:val="cy-GB"/>
        </w:rPr>
      </w:pPr>
      <w:r>
        <w:rPr>
          <w:rFonts w:eastAsia="Times New Roman"/>
          <w:lang w:val="cy-GB"/>
        </w:rPr>
        <w:t>Part</w:t>
      </w:r>
    </w:p>
    <w:p w14:paraId="0BD85F4A" w14:textId="77777777" w:rsidR="00F73B6F" w:rsidRDefault="00F73B6F">
      <w:pPr>
        <w:pStyle w:val="Heading4"/>
        <w:divId w:val="803354192"/>
        <w:rPr>
          <w:rFonts w:eastAsia="Times New Roman"/>
          <w:lang w:val="cy-GB"/>
        </w:rPr>
      </w:pPr>
      <w:bookmarkStart w:id="141" w:name="Session11_Interaction6"/>
      <w:bookmarkEnd w:id="141"/>
      <w:r>
        <w:rPr>
          <w:rFonts w:eastAsia="Times New Roman"/>
          <w:lang w:val="cy-GB"/>
        </w:rPr>
        <w:t>Answer</w:t>
      </w:r>
    </w:p>
    <w:p w14:paraId="06CC50BC" w14:textId="77777777" w:rsidR="00F73B6F" w:rsidRDefault="00F73B6F">
      <w:pPr>
        <w:pStyle w:val="NormalWeb"/>
        <w:divId w:val="803354192"/>
        <w:rPr>
          <w:lang w:val="cy-GB"/>
        </w:rPr>
      </w:pPr>
      <w:r>
        <w:rPr>
          <w:rStyle w:val="Strong"/>
          <w:lang w:val="cy-GB"/>
        </w:rPr>
        <w:t>Right:</w:t>
      </w:r>
    </w:p>
    <w:p w14:paraId="6741EE46" w14:textId="77777777" w:rsidR="00F73B6F" w:rsidRDefault="00F73B6F">
      <w:pPr>
        <w:divId w:val="634412079"/>
        <w:rPr>
          <w:lang w:val="cy-GB"/>
        </w:rPr>
      </w:pPr>
      <w:r>
        <w:rPr>
          <w:lang w:val="cy-GB"/>
        </w:rPr>
        <w:t>a) Sefydlu amgylchedd dysgu</w:t>
      </w:r>
    </w:p>
    <w:p w14:paraId="675ED330" w14:textId="77777777" w:rsidR="00F73B6F" w:rsidRDefault="00F73B6F">
      <w:pPr>
        <w:divId w:val="380594985"/>
        <w:rPr>
          <w:lang w:val="cy-GB"/>
        </w:rPr>
      </w:pPr>
      <w:r>
        <w:rPr>
          <w:lang w:val="cy-GB"/>
        </w:rPr>
        <w:t>b) Ymgysylltiad dysgwyr</w:t>
      </w:r>
    </w:p>
    <w:p w14:paraId="3BD8B786" w14:textId="77777777" w:rsidR="00F73B6F" w:rsidRDefault="00F73B6F">
      <w:pPr>
        <w:divId w:val="453210815"/>
        <w:rPr>
          <w:lang w:val="cy-GB"/>
        </w:rPr>
      </w:pPr>
      <w:r>
        <w:rPr>
          <w:lang w:val="cy-GB"/>
        </w:rPr>
        <w:t>c) Diagnosio bylchau mewn perfformiad</w:t>
      </w:r>
    </w:p>
    <w:p w14:paraId="0405566A" w14:textId="77777777" w:rsidR="00F73B6F" w:rsidRDefault="00F73B6F">
      <w:pPr>
        <w:divId w:val="671220196"/>
        <w:rPr>
          <w:lang w:val="cy-GB"/>
        </w:rPr>
      </w:pPr>
      <w:r>
        <w:rPr>
          <w:lang w:val="cy-GB"/>
        </w:rPr>
        <w:t>e) Dull yr hyfforddwr</w:t>
      </w:r>
    </w:p>
    <w:p w14:paraId="5BD0E5F7" w14:textId="77777777" w:rsidR="00F73B6F" w:rsidRDefault="00F73B6F">
      <w:pPr>
        <w:pStyle w:val="NormalWeb"/>
        <w:divId w:val="803354192"/>
        <w:rPr>
          <w:lang w:val="cy-GB"/>
        </w:rPr>
      </w:pPr>
      <w:r>
        <w:rPr>
          <w:rStyle w:val="Strong"/>
          <w:lang w:val="cy-GB"/>
        </w:rPr>
        <w:t>Wrong:</w:t>
      </w:r>
    </w:p>
    <w:p w14:paraId="78131D2D" w14:textId="77777777" w:rsidR="00F73B6F" w:rsidRDefault="00F73B6F">
      <w:pPr>
        <w:divId w:val="175771583"/>
        <w:rPr>
          <w:lang w:val="cy-GB"/>
        </w:rPr>
      </w:pPr>
      <w:r>
        <w:rPr>
          <w:lang w:val="cy-GB"/>
        </w:rPr>
        <w:t>d) Rhoi graddau ar unwaith ar berfformiad efelychu</w:t>
      </w:r>
    </w:p>
    <w:bookmarkStart w:id="142" w:name="Back_To_Session11_Part6"/>
    <w:p w14:paraId="10534F7F" w14:textId="33202F2C" w:rsidR="00F73B6F" w:rsidRDefault="00F73B6F">
      <w:pPr>
        <w:pStyle w:val="NormalWeb"/>
        <w:divId w:val="803354192"/>
        <w:rPr>
          <w:lang w:val="cy-GB"/>
        </w:rPr>
      </w:pPr>
      <w:r>
        <w:rPr>
          <w:lang w:val="cy-GB"/>
        </w:rPr>
        <w:fldChar w:fldCharType="begin"/>
      </w:r>
      <w:r>
        <w:rPr>
          <w:lang w:val="cy-GB"/>
        </w:rPr>
        <w:instrText>HYPERLINK "" \l "Session11_Part6"</w:instrText>
      </w:r>
      <w:r w:rsidR="003124E1">
        <w:rPr>
          <w:lang w:val="cy-GB"/>
        </w:rPr>
      </w:r>
      <w:r>
        <w:rPr>
          <w:lang w:val="cy-GB"/>
        </w:rPr>
        <w:fldChar w:fldCharType="separate"/>
      </w:r>
      <w:r>
        <w:rPr>
          <w:rStyle w:val="Hyperlink"/>
          <w:lang w:val="cy-GB"/>
        </w:rPr>
        <w:t>Back to - Part</w:t>
      </w:r>
      <w:r>
        <w:rPr>
          <w:lang w:val="cy-GB"/>
        </w:rPr>
        <w:fldChar w:fldCharType="end"/>
      </w:r>
      <w:bookmarkEnd w:id="142"/>
    </w:p>
    <w:p w14:paraId="671D7042" w14:textId="77777777" w:rsidR="00F73B6F" w:rsidRDefault="00F73B6F">
      <w:pPr>
        <w:pStyle w:val="Heading3"/>
        <w:divId w:val="1238589412"/>
        <w:rPr>
          <w:rFonts w:eastAsia="Times New Roman"/>
          <w:lang w:val="cy-GB"/>
        </w:rPr>
      </w:pPr>
      <w:r>
        <w:rPr>
          <w:rFonts w:eastAsia="Times New Roman"/>
          <w:lang w:val="cy-GB"/>
        </w:rPr>
        <w:t>Part</w:t>
      </w:r>
    </w:p>
    <w:p w14:paraId="6F688BDC" w14:textId="77777777" w:rsidR="00F73B6F" w:rsidRDefault="00F73B6F">
      <w:pPr>
        <w:pStyle w:val="Heading4"/>
        <w:divId w:val="1924803482"/>
        <w:rPr>
          <w:rFonts w:eastAsia="Times New Roman"/>
          <w:lang w:val="cy-GB"/>
        </w:rPr>
      </w:pPr>
      <w:bookmarkStart w:id="143" w:name="Session11_Interaction7"/>
      <w:bookmarkEnd w:id="143"/>
      <w:r>
        <w:rPr>
          <w:rFonts w:eastAsia="Times New Roman"/>
          <w:lang w:val="cy-GB"/>
        </w:rPr>
        <w:t>Answer</w:t>
      </w:r>
    </w:p>
    <w:p w14:paraId="18CA68BE" w14:textId="77777777" w:rsidR="00F73B6F" w:rsidRDefault="00F73B6F">
      <w:pPr>
        <w:pStyle w:val="NormalWeb"/>
        <w:divId w:val="1924803482"/>
        <w:rPr>
          <w:lang w:val="cy-GB"/>
        </w:rPr>
      </w:pPr>
      <w:r>
        <w:rPr>
          <w:rStyle w:val="Strong"/>
          <w:lang w:val="cy-GB"/>
        </w:rPr>
        <w:t>Right:</w:t>
      </w:r>
    </w:p>
    <w:p w14:paraId="2820F134" w14:textId="77777777" w:rsidR="00F73B6F" w:rsidRDefault="00F73B6F">
      <w:pPr>
        <w:divId w:val="832988043"/>
        <w:rPr>
          <w:lang w:val="cy-GB"/>
        </w:rPr>
      </w:pPr>
      <w:r>
        <w:rPr>
          <w:lang w:val="cy-GB"/>
        </w:rPr>
        <w:t>b) SHARP</w:t>
      </w:r>
    </w:p>
    <w:p w14:paraId="12D229DE" w14:textId="77777777" w:rsidR="00F73B6F" w:rsidRDefault="00F73B6F">
      <w:pPr>
        <w:divId w:val="1810249575"/>
        <w:rPr>
          <w:lang w:val="cy-GB"/>
        </w:rPr>
      </w:pPr>
      <w:r>
        <w:rPr>
          <w:lang w:val="cy-GB"/>
        </w:rPr>
        <w:t>c) SHARE</w:t>
      </w:r>
    </w:p>
    <w:p w14:paraId="239CD230" w14:textId="77777777" w:rsidR="00F73B6F" w:rsidRDefault="00F73B6F">
      <w:pPr>
        <w:pStyle w:val="NormalWeb"/>
        <w:divId w:val="1924803482"/>
        <w:rPr>
          <w:lang w:val="cy-GB"/>
        </w:rPr>
      </w:pPr>
      <w:r>
        <w:rPr>
          <w:rStyle w:val="Strong"/>
          <w:lang w:val="cy-GB"/>
        </w:rPr>
        <w:t>Wrong:</w:t>
      </w:r>
    </w:p>
    <w:p w14:paraId="5238392D" w14:textId="77777777" w:rsidR="00F73B6F" w:rsidRDefault="00F73B6F">
      <w:pPr>
        <w:divId w:val="322784742"/>
        <w:rPr>
          <w:lang w:val="cy-GB"/>
        </w:rPr>
      </w:pPr>
      <w:r>
        <w:rPr>
          <w:lang w:val="cy-GB"/>
        </w:rPr>
        <w:t>a) Dull ôl-drafodaeth diemwnt</w:t>
      </w:r>
    </w:p>
    <w:p w14:paraId="51F666F6" w14:textId="77777777" w:rsidR="00F73B6F" w:rsidRDefault="00F73B6F">
      <w:pPr>
        <w:divId w:val="2145079054"/>
        <w:rPr>
          <w:lang w:val="cy-GB"/>
        </w:rPr>
      </w:pPr>
      <w:r>
        <w:rPr>
          <w:lang w:val="cy-GB"/>
        </w:rPr>
        <w:t>d) TALK</w:t>
      </w:r>
    </w:p>
    <w:bookmarkStart w:id="144" w:name="Back_To_Session11_Part7"/>
    <w:p w14:paraId="74D8CF9E" w14:textId="74208F45" w:rsidR="00F73B6F" w:rsidRDefault="00F73B6F">
      <w:pPr>
        <w:pStyle w:val="NormalWeb"/>
        <w:divId w:val="1924803482"/>
        <w:rPr>
          <w:lang w:val="cy-GB"/>
        </w:rPr>
      </w:pPr>
      <w:r>
        <w:rPr>
          <w:lang w:val="cy-GB"/>
        </w:rPr>
        <w:fldChar w:fldCharType="begin"/>
      </w:r>
      <w:r>
        <w:rPr>
          <w:lang w:val="cy-GB"/>
        </w:rPr>
        <w:instrText>HYPERLINK "" \l "Session11_Part7"</w:instrText>
      </w:r>
      <w:r w:rsidR="003124E1">
        <w:rPr>
          <w:lang w:val="cy-GB"/>
        </w:rPr>
      </w:r>
      <w:r>
        <w:rPr>
          <w:lang w:val="cy-GB"/>
        </w:rPr>
        <w:fldChar w:fldCharType="separate"/>
      </w:r>
      <w:r>
        <w:rPr>
          <w:rStyle w:val="Hyperlink"/>
          <w:lang w:val="cy-GB"/>
        </w:rPr>
        <w:t>Back to - Part</w:t>
      </w:r>
      <w:r>
        <w:rPr>
          <w:lang w:val="cy-GB"/>
        </w:rPr>
        <w:fldChar w:fldCharType="end"/>
      </w:r>
      <w:bookmarkEnd w:id="144"/>
    </w:p>
    <w:p w14:paraId="27DA59FA" w14:textId="77777777" w:rsidR="003124E1" w:rsidRDefault="003124E1">
      <w:pPr>
        <w:spacing w:before="0" w:beforeAutospacing="0" w:after="0" w:afterAutospacing="0" w:line="240" w:lineRule="auto"/>
        <w:rPr>
          <w:rFonts w:ascii="Times New Roman" w:eastAsia="Times New Roman" w:hAnsi="Times New Roman" w:cs="Times New Roman"/>
          <w:sz w:val="24"/>
          <w:szCs w:val="24"/>
          <w:lang w:val="cy-GB"/>
        </w:rPr>
      </w:pPr>
      <w:r>
        <w:br w:type="page"/>
      </w:r>
    </w:p>
    <w:p w14:paraId="2966035E" w14:textId="77777777" w:rsidR="00F73B6F" w:rsidRDefault="00F73B6F">
      <w:pPr>
        <w:pStyle w:val="Heading2"/>
        <w:divId w:val="370882484"/>
        <w:rPr>
          <w:rFonts w:eastAsia="Times New Roman"/>
          <w:lang w:val="cy-GB"/>
        </w:rPr>
      </w:pPr>
      <w:bookmarkStart w:id="145" w:name="Descriptions1"/>
      <w:bookmarkEnd w:id="145"/>
      <w:r>
        <w:rPr>
          <w:rFonts w:eastAsia="Times New Roman"/>
          <w:lang w:val="cy-GB"/>
        </w:rPr>
        <w:t>Descriptions</w:t>
      </w:r>
    </w:p>
    <w:p w14:paraId="499BE9B1" w14:textId="77777777" w:rsidR="00F73B6F" w:rsidRDefault="00F73B6F">
      <w:pPr>
        <w:pStyle w:val="Heading3"/>
        <w:divId w:val="1533303325"/>
        <w:rPr>
          <w:rFonts w:eastAsia="Times New Roman"/>
          <w:lang w:val="cy-GB"/>
        </w:rPr>
      </w:pPr>
      <w:bookmarkStart w:id="146" w:name="Session1_Alternative1"/>
      <w:bookmarkEnd w:id="146"/>
      <w:r>
        <w:rPr>
          <w:rFonts w:eastAsia="Times New Roman"/>
          <w:lang w:val="cy-GB"/>
        </w:rPr>
        <w:t>Uncaptioned Figure</w:t>
      </w:r>
    </w:p>
    <w:p w14:paraId="7D60FC25" w14:textId="77777777" w:rsidR="00F73B6F" w:rsidRDefault="00F73B6F">
      <w:pPr>
        <w:spacing w:before="0" w:beforeAutospacing="0" w:after="0" w:afterAutospacing="0" w:line="240" w:lineRule="auto"/>
        <w:divId w:val="1533303325"/>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fyfyriwr ymarfer gofal iechyd nad yw mewn sgrwbs yn ymwneud ag agweddau ar efelychu digidol. </w:t>
      </w:r>
    </w:p>
    <w:bookmarkStart w:id="147" w:name="Back_To_Session1_Figure1"/>
    <w:p w14:paraId="568D80E5" w14:textId="719E6303" w:rsidR="003124E1" w:rsidRDefault="00F73B6F">
      <w:pPr>
        <w:pStyle w:val="NormalWeb"/>
        <w:divId w:val="1533303325"/>
        <w:rPr>
          <w:lang w:val="cy-GB"/>
        </w:rPr>
      </w:pPr>
      <w:r>
        <w:rPr>
          <w:lang w:val="cy-GB"/>
        </w:rPr>
        <w:fldChar w:fldCharType="begin"/>
      </w:r>
      <w:r>
        <w:rPr>
          <w:lang w:val="cy-GB"/>
        </w:rPr>
        <w:instrText>HYPERLINK "" \l "Session1_Figure1"</w:instrText>
      </w:r>
      <w:r w:rsidR="003124E1">
        <w:rPr>
          <w:lang w:val="cy-GB"/>
        </w:rPr>
      </w:r>
      <w:r>
        <w:rPr>
          <w:lang w:val="cy-GB"/>
        </w:rPr>
        <w:fldChar w:fldCharType="separate"/>
      </w:r>
      <w:r>
        <w:rPr>
          <w:rStyle w:val="Hyperlink"/>
          <w:lang w:val="cy-GB"/>
        </w:rPr>
        <w:t>Back to - Uncaptioned Figure</w:t>
      </w:r>
      <w:r>
        <w:rPr>
          <w:lang w:val="cy-GB"/>
        </w:rPr>
        <w:fldChar w:fldCharType="end"/>
      </w:r>
    </w:p>
    <w:p w14:paraId="76029CB6" w14:textId="24291168" w:rsidR="00F73B6F" w:rsidRDefault="00F73B6F">
      <w:pPr>
        <w:pStyle w:val="Heading3"/>
        <w:divId w:val="980307493"/>
        <w:rPr>
          <w:rFonts w:eastAsia="Times New Roman"/>
          <w:lang w:val="cy-GB"/>
        </w:rPr>
      </w:pPr>
      <w:bookmarkStart w:id="148" w:name="Session1_Description1"/>
      <w:bookmarkEnd w:id="148"/>
      <w:r>
        <w:rPr>
          <w:rFonts w:eastAsia="Times New Roman"/>
          <w:lang w:val="cy-GB"/>
        </w:rPr>
        <w:t>Uncaptioned Figure</w:t>
      </w:r>
    </w:p>
    <w:p w14:paraId="5D42DC97" w14:textId="77777777" w:rsidR="00F73B6F" w:rsidRDefault="00F73B6F">
      <w:pPr>
        <w:spacing w:before="0" w:beforeAutospacing="0" w:after="0" w:afterAutospacing="0" w:line="240" w:lineRule="auto"/>
        <w:divId w:val="9803074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fyfyriwr ymarfer gofal iechyd nad yw mewn sgrwbs yn ymwneud ag agweddau ar efelychu digidol. </w:t>
      </w:r>
    </w:p>
    <w:p w14:paraId="2CC5C4A3" w14:textId="6DED2319" w:rsidR="003124E1" w:rsidRDefault="003124E1">
      <w:pPr>
        <w:pStyle w:val="NormalWeb"/>
        <w:divId w:val="980307493"/>
        <w:rPr>
          <w:lang w:val="cy-GB"/>
        </w:rPr>
      </w:pPr>
      <w:hyperlink w:anchor="Session1_Figure1" w:history="1">
        <w:r w:rsidR="00F73B6F">
          <w:rPr>
            <w:rStyle w:val="Hyperlink"/>
            <w:lang w:val="cy-GB"/>
          </w:rPr>
          <w:t>Back to - Uncaptioned Figure</w:t>
        </w:r>
      </w:hyperlink>
      <w:bookmarkEnd w:id="147"/>
    </w:p>
    <w:p w14:paraId="3935964A" w14:textId="7ADDDF20" w:rsidR="00F73B6F" w:rsidRDefault="00F73B6F">
      <w:pPr>
        <w:pStyle w:val="Heading3"/>
        <w:divId w:val="283001664"/>
        <w:rPr>
          <w:rFonts w:eastAsia="Times New Roman"/>
          <w:lang w:val="cy-GB"/>
        </w:rPr>
      </w:pPr>
      <w:bookmarkStart w:id="149" w:name="Session4_Alternative1"/>
      <w:bookmarkEnd w:id="149"/>
      <w:r>
        <w:rPr>
          <w:rFonts w:eastAsia="Times New Roman"/>
          <w:lang w:val="cy-GB"/>
        </w:rPr>
        <w:t>Uncaptioned Figure</w:t>
      </w:r>
    </w:p>
    <w:p w14:paraId="57D378E9" w14:textId="77777777" w:rsidR="00F73B6F" w:rsidRDefault="00F73B6F">
      <w:pPr>
        <w:spacing w:before="0" w:beforeAutospacing="0" w:after="0" w:afterAutospacing="0" w:line="240" w:lineRule="auto"/>
        <w:divId w:val="283001664"/>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fyfyriwr ymarfer gofal iechyd yn ymwneud ag agweddau ar efelychu digidol/gyda mathau ohono. </w:t>
      </w:r>
    </w:p>
    <w:bookmarkStart w:id="150" w:name="Back_To_Session4_Figure1"/>
    <w:p w14:paraId="659D1411" w14:textId="19F82743" w:rsidR="003124E1" w:rsidRDefault="00F73B6F">
      <w:pPr>
        <w:pStyle w:val="NormalWeb"/>
        <w:divId w:val="283001664"/>
        <w:rPr>
          <w:lang w:val="cy-GB"/>
        </w:rPr>
      </w:pPr>
      <w:r>
        <w:rPr>
          <w:lang w:val="cy-GB"/>
        </w:rPr>
        <w:fldChar w:fldCharType="begin"/>
      </w:r>
      <w:r>
        <w:rPr>
          <w:lang w:val="cy-GB"/>
        </w:rPr>
        <w:instrText>HYPERLINK "" \l "Session4_Figure1"</w:instrText>
      </w:r>
      <w:r w:rsidR="003124E1">
        <w:rPr>
          <w:lang w:val="cy-GB"/>
        </w:rPr>
      </w:r>
      <w:r>
        <w:rPr>
          <w:lang w:val="cy-GB"/>
        </w:rPr>
        <w:fldChar w:fldCharType="separate"/>
      </w:r>
      <w:r>
        <w:rPr>
          <w:rStyle w:val="Hyperlink"/>
          <w:lang w:val="cy-GB"/>
        </w:rPr>
        <w:t>Back to - Uncaptioned Figure</w:t>
      </w:r>
      <w:r>
        <w:rPr>
          <w:lang w:val="cy-GB"/>
        </w:rPr>
        <w:fldChar w:fldCharType="end"/>
      </w:r>
    </w:p>
    <w:p w14:paraId="6AD488CA" w14:textId="3A157E5A" w:rsidR="00F73B6F" w:rsidRDefault="00F73B6F">
      <w:pPr>
        <w:pStyle w:val="Heading3"/>
        <w:divId w:val="279381719"/>
        <w:rPr>
          <w:rFonts w:eastAsia="Times New Roman"/>
          <w:lang w:val="cy-GB"/>
        </w:rPr>
      </w:pPr>
      <w:bookmarkStart w:id="151" w:name="Session4_Description1"/>
      <w:bookmarkEnd w:id="151"/>
      <w:r>
        <w:rPr>
          <w:rFonts w:eastAsia="Times New Roman"/>
          <w:lang w:val="cy-GB"/>
        </w:rPr>
        <w:t>Uncaptioned Figure</w:t>
      </w:r>
    </w:p>
    <w:p w14:paraId="76908CEA" w14:textId="77777777" w:rsidR="00F73B6F" w:rsidRDefault="00F73B6F">
      <w:pPr>
        <w:spacing w:before="0" w:beforeAutospacing="0" w:after="0" w:afterAutospacing="0" w:line="240" w:lineRule="auto"/>
        <w:divId w:val="279381719"/>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fyfyriwr ymarfer gofal iechyd yn ymwneud ag agweddau ar efelychu digidol/gyda mathau ohono. </w:t>
      </w:r>
    </w:p>
    <w:p w14:paraId="09BE736A" w14:textId="04076CA3" w:rsidR="003124E1" w:rsidRDefault="003124E1">
      <w:pPr>
        <w:pStyle w:val="NormalWeb"/>
        <w:divId w:val="279381719"/>
        <w:rPr>
          <w:lang w:val="cy-GB"/>
        </w:rPr>
      </w:pPr>
      <w:hyperlink w:anchor="Session4_Figure1" w:history="1">
        <w:r w:rsidR="00F73B6F">
          <w:rPr>
            <w:rStyle w:val="Hyperlink"/>
            <w:lang w:val="cy-GB"/>
          </w:rPr>
          <w:t>Back to - Uncaptioned Figure</w:t>
        </w:r>
      </w:hyperlink>
      <w:bookmarkEnd w:id="150"/>
    </w:p>
    <w:p w14:paraId="199080E3" w14:textId="0CB4A8DA" w:rsidR="00F73B6F" w:rsidRDefault="00F73B6F">
      <w:pPr>
        <w:pStyle w:val="Heading3"/>
        <w:divId w:val="1741781840"/>
        <w:rPr>
          <w:rFonts w:eastAsia="Times New Roman"/>
          <w:lang w:val="cy-GB"/>
        </w:rPr>
      </w:pPr>
      <w:bookmarkStart w:id="152" w:name="Session9_Alternative1"/>
      <w:bookmarkEnd w:id="152"/>
      <w:r>
        <w:rPr>
          <w:rFonts w:eastAsia="Times New Roman"/>
          <w:lang w:val="cy-GB"/>
        </w:rPr>
        <w:t>Uncaptioned Figure</w:t>
      </w:r>
    </w:p>
    <w:p w14:paraId="57AD4D5E" w14:textId="77777777" w:rsidR="00F73B6F" w:rsidRDefault="00F73B6F">
      <w:pPr>
        <w:spacing w:before="0" w:beforeAutospacing="0" w:after="0" w:afterAutospacing="0" w:line="240" w:lineRule="auto"/>
        <w:divId w:val="1741781840"/>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grŵp o bobl yn cynnal ôl-drafodaethau yn dilyn addysg efelychu digidol wedi'i efelychu gan gyfrifiadur. </w:t>
      </w:r>
    </w:p>
    <w:bookmarkStart w:id="153" w:name="Back_To_Session9_Figure1"/>
    <w:p w14:paraId="3F367755" w14:textId="5198936B" w:rsidR="003124E1" w:rsidRDefault="00F73B6F">
      <w:pPr>
        <w:pStyle w:val="NormalWeb"/>
        <w:divId w:val="1741781840"/>
        <w:rPr>
          <w:lang w:val="cy-GB"/>
        </w:rPr>
      </w:pPr>
      <w:r>
        <w:rPr>
          <w:lang w:val="cy-GB"/>
        </w:rPr>
        <w:fldChar w:fldCharType="begin"/>
      </w:r>
      <w:r>
        <w:rPr>
          <w:lang w:val="cy-GB"/>
        </w:rPr>
        <w:instrText>HYPERLINK "" \l "Session9_Figure1"</w:instrText>
      </w:r>
      <w:r w:rsidR="003124E1">
        <w:rPr>
          <w:lang w:val="cy-GB"/>
        </w:rPr>
      </w:r>
      <w:r>
        <w:rPr>
          <w:lang w:val="cy-GB"/>
        </w:rPr>
        <w:fldChar w:fldCharType="separate"/>
      </w:r>
      <w:r>
        <w:rPr>
          <w:rStyle w:val="Hyperlink"/>
          <w:lang w:val="cy-GB"/>
        </w:rPr>
        <w:t>Back to - Uncaptioned Figure</w:t>
      </w:r>
      <w:r>
        <w:rPr>
          <w:lang w:val="cy-GB"/>
        </w:rPr>
        <w:fldChar w:fldCharType="end"/>
      </w:r>
    </w:p>
    <w:p w14:paraId="7728354C" w14:textId="6A5E502B" w:rsidR="00F73B6F" w:rsidRDefault="00F73B6F">
      <w:pPr>
        <w:pStyle w:val="Heading3"/>
        <w:divId w:val="1389109679"/>
        <w:rPr>
          <w:rFonts w:eastAsia="Times New Roman"/>
          <w:lang w:val="cy-GB"/>
        </w:rPr>
      </w:pPr>
      <w:bookmarkStart w:id="154" w:name="Session9_Description1"/>
      <w:bookmarkEnd w:id="154"/>
      <w:r>
        <w:rPr>
          <w:rFonts w:eastAsia="Times New Roman"/>
          <w:lang w:val="cy-GB"/>
        </w:rPr>
        <w:t>Uncaptioned Figure</w:t>
      </w:r>
    </w:p>
    <w:p w14:paraId="5C918CFC" w14:textId="77777777" w:rsidR="00F73B6F" w:rsidRDefault="00F73B6F">
      <w:pPr>
        <w:spacing w:before="0" w:beforeAutospacing="0" w:after="0" w:afterAutospacing="0" w:line="240" w:lineRule="auto"/>
        <w:divId w:val="1389109679"/>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grŵp o bobl yn cynnal ôl-drafodaethau yn dilyn addysg efelychu digidol wedi'i efelychu gan gyfrifiadur. </w:t>
      </w:r>
    </w:p>
    <w:p w14:paraId="22A68272" w14:textId="2395597C" w:rsidR="003124E1" w:rsidRDefault="003124E1">
      <w:pPr>
        <w:pStyle w:val="NormalWeb"/>
        <w:divId w:val="1389109679"/>
        <w:rPr>
          <w:lang w:val="cy-GB"/>
        </w:rPr>
      </w:pPr>
      <w:hyperlink w:anchor="Session9_Figure1" w:history="1">
        <w:r w:rsidR="00F73B6F">
          <w:rPr>
            <w:rStyle w:val="Hyperlink"/>
            <w:lang w:val="cy-GB"/>
          </w:rPr>
          <w:t>Back to - Uncaptioned Figure</w:t>
        </w:r>
      </w:hyperlink>
      <w:bookmarkEnd w:id="153"/>
    </w:p>
    <w:p w14:paraId="5AB2BD13" w14:textId="75FA694C" w:rsidR="00F73B6F" w:rsidRDefault="00F73B6F">
      <w:pPr>
        <w:pStyle w:val="Heading3"/>
        <w:divId w:val="1207254567"/>
        <w:rPr>
          <w:rFonts w:eastAsia="Times New Roman"/>
          <w:lang w:val="cy-GB"/>
        </w:rPr>
      </w:pPr>
      <w:bookmarkStart w:id="155" w:name="Session10_Alternative1"/>
      <w:bookmarkEnd w:id="155"/>
      <w:r>
        <w:rPr>
          <w:rFonts w:eastAsia="Times New Roman"/>
          <w:lang w:val="cy-GB"/>
        </w:rPr>
        <w:t>Uncaptioned Figure</w:t>
      </w:r>
    </w:p>
    <w:p w14:paraId="160C5560" w14:textId="77777777" w:rsidR="00F73B6F" w:rsidRDefault="00F73B6F">
      <w:pPr>
        <w:spacing w:before="0" w:beforeAutospacing="0" w:after="0" w:afterAutospacing="0" w:line="240" w:lineRule="auto"/>
        <w:divId w:val="1207254567"/>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grŵp o bobl yn trafod o amgylch bwrdd. </w:t>
      </w:r>
    </w:p>
    <w:bookmarkStart w:id="156" w:name="Back_To_Session10_Figure1"/>
    <w:p w14:paraId="036C1F3A" w14:textId="22690530" w:rsidR="003124E1" w:rsidRDefault="00F73B6F">
      <w:pPr>
        <w:pStyle w:val="NormalWeb"/>
        <w:divId w:val="1207254567"/>
        <w:rPr>
          <w:lang w:val="cy-GB"/>
        </w:rPr>
      </w:pPr>
      <w:r>
        <w:rPr>
          <w:lang w:val="cy-GB"/>
        </w:rPr>
        <w:fldChar w:fldCharType="begin"/>
      </w:r>
      <w:r>
        <w:rPr>
          <w:lang w:val="cy-GB"/>
        </w:rPr>
        <w:instrText>HYPERLINK "" \l "Session10_Figure1"</w:instrText>
      </w:r>
      <w:r w:rsidR="003124E1">
        <w:rPr>
          <w:lang w:val="cy-GB"/>
        </w:rPr>
      </w:r>
      <w:r>
        <w:rPr>
          <w:lang w:val="cy-GB"/>
        </w:rPr>
        <w:fldChar w:fldCharType="separate"/>
      </w:r>
      <w:r>
        <w:rPr>
          <w:rStyle w:val="Hyperlink"/>
          <w:lang w:val="cy-GB"/>
        </w:rPr>
        <w:t>Back to - Uncaptioned Figure</w:t>
      </w:r>
      <w:r>
        <w:rPr>
          <w:lang w:val="cy-GB"/>
        </w:rPr>
        <w:fldChar w:fldCharType="end"/>
      </w:r>
    </w:p>
    <w:p w14:paraId="595AD513" w14:textId="68E71060" w:rsidR="00F73B6F" w:rsidRDefault="00F73B6F">
      <w:pPr>
        <w:pStyle w:val="Heading3"/>
        <w:divId w:val="1767967528"/>
        <w:rPr>
          <w:rFonts w:eastAsia="Times New Roman"/>
          <w:lang w:val="cy-GB"/>
        </w:rPr>
      </w:pPr>
      <w:bookmarkStart w:id="157" w:name="Session10_Description1"/>
      <w:bookmarkEnd w:id="157"/>
      <w:r>
        <w:rPr>
          <w:rFonts w:eastAsia="Times New Roman"/>
          <w:lang w:val="cy-GB"/>
        </w:rPr>
        <w:t>Uncaptioned Figure</w:t>
      </w:r>
    </w:p>
    <w:p w14:paraId="0CAD2474" w14:textId="77777777" w:rsidR="00F73B6F" w:rsidRDefault="00F73B6F">
      <w:pPr>
        <w:spacing w:before="0" w:beforeAutospacing="0" w:after="0" w:afterAutospacing="0" w:line="240" w:lineRule="auto"/>
        <w:divId w:val="1767967528"/>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Llun o grŵp o bobl yn trafod o amgylch bwrdd. </w:t>
      </w:r>
    </w:p>
    <w:p w14:paraId="57C6AC50" w14:textId="30A37E6F" w:rsidR="003124E1" w:rsidRDefault="003124E1">
      <w:pPr>
        <w:pStyle w:val="NormalWeb"/>
        <w:divId w:val="1767967528"/>
        <w:rPr>
          <w:lang w:val="cy-GB"/>
        </w:rPr>
      </w:pPr>
      <w:hyperlink w:anchor="Session10_Figure1" w:history="1">
        <w:r w:rsidR="00F73B6F">
          <w:rPr>
            <w:rStyle w:val="Hyperlink"/>
            <w:lang w:val="cy-GB"/>
          </w:rPr>
          <w:t>Back to - Uncaptioned Figure</w:t>
        </w:r>
      </w:hyperlink>
      <w:bookmarkEnd w:id="156"/>
    </w:p>
    <w:p w14:paraId="116490AD" w14:textId="64381D3D" w:rsidR="00F73B6F" w:rsidRDefault="00F73B6F">
      <w:pPr>
        <w:spacing w:before="0" w:beforeAutospacing="0" w:after="0" w:afterAutospacing="0" w:line="240" w:lineRule="auto"/>
        <w:divId w:val="370882484"/>
        <w:rPr>
          <w:rFonts w:ascii="Times New Roman" w:eastAsia="Times New Roman" w:hAnsi="Times New Roman" w:cs="Times New Roman"/>
          <w:sz w:val="24"/>
          <w:szCs w:val="24"/>
          <w:lang w:val="cy-GB"/>
        </w:rPr>
      </w:pPr>
    </w:p>
    <w:sectPr w:rsidR="00F73B6F" w:rsidSect="003124E1">
      <w:headerReference w:type="default" r:id="rId49"/>
      <w:footerReference w:type="default" r:id="rId5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914CC" w14:textId="77777777" w:rsidR="003124E1" w:rsidRDefault="003124E1" w:rsidP="003124E1">
      <w:pPr>
        <w:spacing w:before="0" w:after="0" w:line="240" w:lineRule="auto"/>
      </w:pPr>
      <w:r>
        <w:separator/>
      </w:r>
    </w:p>
  </w:endnote>
  <w:endnote w:type="continuationSeparator" w:id="0">
    <w:p w14:paraId="2B4FD923" w14:textId="77777777" w:rsidR="003124E1" w:rsidRDefault="003124E1" w:rsidP="003124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fontKey="{383E377B-225D-4975-9D4F-63D50F057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F414" w14:textId="77777777" w:rsidR="003124E1" w:rsidRPr="003124E1" w:rsidRDefault="003124E1" w:rsidP="003124E1">
    <w:pPr>
      <w:pStyle w:val="Footer"/>
      <w:pBdr>
        <w:top w:val="single" w:sz="4" w:space="1" w:color="auto"/>
      </w:pBdr>
      <w:rPr>
        <w:sz w:val="20"/>
      </w:rPr>
    </w:pPr>
    <w:r w:rsidRPr="003124E1">
      <w:rPr>
        <w:sz w:val="20"/>
      </w:rPr>
      <w:t xml:space="preserve">Page </w:t>
    </w:r>
    <w:r w:rsidRPr="003124E1">
      <w:rPr>
        <w:sz w:val="20"/>
      </w:rPr>
      <w:fldChar w:fldCharType="begin"/>
    </w:r>
    <w:r w:rsidRPr="003124E1">
      <w:rPr>
        <w:sz w:val="20"/>
      </w:rPr>
      <w:instrText xml:space="preserve"> Page \* MERGEFORMAT </w:instrText>
    </w:r>
    <w:r w:rsidRPr="003124E1">
      <w:rPr>
        <w:sz w:val="20"/>
      </w:rPr>
      <w:fldChar w:fldCharType="separate"/>
    </w:r>
    <w:r w:rsidRPr="003124E1">
      <w:rPr>
        <w:noProof/>
        <w:sz w:val="20"/>
      </w:rPr>
      <w:t>6</w:t>
    </w:r>
    <w:r w:rsidRPr="003124E1">
      <w:rPr>
        <w:sz w:val="20"/>
      </w:rPr>
      <w:fldChar w:fldCharType="end"/>
    </w:r>
    <w:r w:rsidRPr="003124E1">
      <w:rPr>
        <w:sz w:val="20"/>
      </w:rPr>
      <w:t xml:space="preserve"> of </w:t>
    </w:r>
    <w:r w:rsidRPr="003124E1">
      <w:rPr>
        <w:sz w:val="20"/>
      </w:rPr>
      <w:fldChar w:fldCharType="begin"/>
    </w:r>
    <w:r w:rsidRPr="003124E1">
      <w:rPr>
        <w:sz w:val="20"/>
      </w:rPr>
      <w:instrText xml:space="preserve"> NumPages \* MERGEFORMAT </w:instrText>
    </w:r>
    <w:r w:rsidRPr="003124E1">
      <w:rPr>
        <w:sz w:val="20"/>
      </w:rPr>
      <w:fldChar w:fldCharType="separate"/>
    </w:r>
    <w:r w:rsidRPr="003124E1">
      <w:rPr>
        <w:noProof/>
        <w:sz w:val="20"/>
      </w:rPr>
      <w:t>7</w:t>
    </w:r>
    <w:r w:rsidRPr="003124E1">
      <w:rPr>
        <w:sz w:val="20"/>
      </w:rPr>
      <w:fldChar w:fldCharType="end"/>
    </w:r>
    <w:r w:rsidRPr="003124E1">
      <w:rPr>
        <w:sz w:val="20"/>
      </w:rPr>
      <w:tab/>
    </w:r>
    <w:r w:rsidRPr="003124E1">
      <w:rPr>
        <w:sz w:val="20"/>
      </w:rPr>
      <w:tab/>
      <w:t>19th November 2025</w:t>
    </w:r>
  </w:p>
  <w:p w14:paraId="175D0381" w14:textId="2B87C5E1" w:rsidR="003124E1" w:rsidRPr="003124E1" w:rsidRDefault="003124E1" w:rsidP="003124E1">
    <w:pPr>
      <w:pStyle w:val="Footer"/>
      <w:pBdr>
        <w:top w:val="single" w:sz="4" w:space="1" w:color="auto"/>
      </w:pBdr>
      <w:rPr>
        <w:sz w:val="20"/>
      </w:rPr>
    </w:pPr>
    <w:hyperlink r:id="rId1" w:history="1">
      <w:r w:rsidRPr="003124E1">
        <w:rPr>
          <w:rStyle w:val="Hyperlink"/>
          <w:rFonts w:ascii="Arial" w:hAnsi="Arial"/>
          <w:sz w:val="20"/>
          <w:u w:val="none"/>
        </w:rPr>
        <w:t>https://www.open.edu/openlearn/health-sports-psychology/cyflwyniad-i-efelychu-digidol-ym-maes-gofal-iechyd/content-section-0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51895" w14:textId="77777777" w:rsidR="003124E1" w:rsidRDefault="003124E1" w:rsidP="003124E1">
      <w:pPr>
        <w:spacing w:before="0" w:after="0" w:line="240" w:lineRule="auto"/>
      </w:pPr>
      <w:r>
        <w:separator/>
      </w:r>
    </w:p>
  </w:footnote>
  <w:footnote w:type="continuationSeparator" w:id="0">
    <w:p w14:paraId="53072795" w14:textId="77777777" w:rsidR="003124E1" w:rsidRDefault="003124E1" w:rsidP="003124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8E74" w14:textId="77777777" w:rsidR="003124E1" w:rsidRPr="003124E1" w:rsidRDefault="003124E1" w:rsidP="003124E1">
    <w:pPr>
      <w:pStyle w:val="Header"/>
      <w:pBdr>
        <w:bottom w:val="single" w:sz="4" w:space="1" w:color="auto"/>
      </w:pBdr>
      <w:rPr>
        <w:sz w:val="20"/>
      </w:rPr>
    </w:pPr>
    <w:r w:rsidRPr="003124E1">
      <w:rPr>
        <w:sz w:val="20"/>
      </w:rPr>
      <w:t xml:space="preserve">                                                                                                                               </w:t>
    </w:r>
    <w:r w:rsidRPr="003124E1">
      <w:rPr>
        <w:noProof/>
        <w:sz w:val="20"/>
      </w:rPr>
      <w:drawing>
        <wp:inline distT="0" distB="0" distL="0" distR="0" wp14:anchorId="2AECC571" wp14:editId="5C395ACF">
          <wp:extent cx="1638300" cy="533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6ECC5F8E" w14:textId="549ADB45" w:rsidR="003124E1" w:rsidRPr="003124E1" w:rsidRDefault="003124E1" w:rsidP="003124E1">
    <w:pPr>
      <w:pStyle w:val="Header"/>
      <w:pBdr>
        <w:bottom w:val="single" w:sz="4" w:space="1" w:color="auto"/>
      </w:pBdr>
      <w:rPr>
        <w:sz w:val="20"/>
      </w:rPr>
    </w:pPr>
    <w:r w:rsidRPr="003124E1">
      <w:rPr>
        <w:sz w:val="20"/>
      </w:rPr>
      <w:t xml:space="preserve">Cyflwyniad i efelychu digidol ym maes gofal iechyd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A0B82"/>
    <w:multiLevelType w:val="multilevel"/>
    <w:tmpl w:val="4A180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D43DD"/>
    <w:multiLevelType w:val="multilevel"/>
    <w:tmpl w:val="5F44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B10AD8"/>
    <w:multiLevelType w:val="multilevel"/>
    <w:tmpl w:val="862E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C5766B"/>
    <w:multiLevelType w:val="multilevel"/>
    <w:tmpl w:val="6280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687E7C"/>
    <w:multiLevelType w:val="multilevel"/>
    <w:tmpl w:val="7B8A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0053D8"/>
    <w:multiLevelType w:val="multilevel"/>
    <w:tmpl w:val="A59CD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0A28A4"/>
    <w:multiLevelType w:val="multilevel"/>
    <w:tmpl w:val="983CA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9F705A"/>
    <w:multiLevelType w:val="multilevel"/>
    <w:tmpl w:val="0E820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9B1AFA"/>
    <w:multiLevelType w:val="multilevel"/>
    <w:tmpl w:val="37EE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B16682"/>
    <w:multiLevelType w:val="multilevel"/>
    <w:tmpl w:val="A56CB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AF21C5"/>
    <w:multiLevelType w:val="multilevel"/>
    <w:tmpl w:val="99028C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A56D1A"/>
    <w:multiLevelType w:val="multilevel"/>
    <w:tmpl w:val="AB321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4F40D0"/>
    <w:multiLevelType w:val="multilevel"/>
    <w:tmpl w:val="3808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E91AC9"/>
    <w:multiLevelType w:val="multilevel"/>
    <w:tmpl w:val="98D23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89283D"/>
    <w:multiLevelType w:val="multilevel"/>
    <w:tmpl w:val="AEA4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D3371A"/>
    <w:multiLevelType w:val="multilevel"/>
    <w:tmpl w:val="49AA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8F1E4E"/>
    <w:multiLevelType w:val="multilevel"/>
    <w:tmpl w:val="98D8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10383B"/>
    <w:multiLevelType w:val="multilevel"/>
    <w:tmpl w:val="DBFCF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5F5485"/>
    <w:multiLevelType w:val="multilevel"/>
    <w:tmpl w:val="8C76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F36CE5"/>
    <w:multiLevelType w:val="multilevel"/>
    <w:tmpl w:val="BF0EF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87278A"/>
    <w:multiLevelType w:val="multilevel"/>
    <w:tmpl w:val="1CE4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190660"/>
    <w:multiLevelType w:val="multilevel"/>
    <w:tmpl w:val="9318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4A5705"/>
    <w:multiLevelType w:val="multilevel"/>
    <w:tmpl w:val="4C1E7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567D10"/>
    <w:multiLevelType w:val="multilevel"/>
    <w:tmpl w:val="2F3E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744794"/>
    <w:multiLevelType w:val="multilevel"/>
    <w:tmpl w:val="7C60F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5191886">
    <w:abstractNumId w:val="10"/>
  </w:num>
  <w:num w:numId="2" w16cid:durableId="1201212050">
    <w:abstractNumId w:val="2"/>
  </w:num>
  <w:num w:numId="3" w16cid:durableId="1766071603">
    <w:abstractNumId w:val="7"/>
  </w:num>
  <w:num w:numId="4" w16cid:durableId="187763591">
    <w:abstractNumId w:val="9"/>
  </w:num>
  <w:num w:numId="5" w16cid:durableId="219247346">
    <w:abstractNumId w:val="5"/>
  </w:num>
  <w:num w:numId="6" w16cid:durableId="1251542251">
    <w:abstractNumId w:val="23"/>
  </w:num>
  <w:num w:numId="7" w16cid:durableId="326637328">
    <w:abstractNumId w:val="11"/>
  </w:num>
  <w:num w:numId="8" w16cid:durableId="995843872">
    <w:abstractNumId w:val="17"/>
  </w:num>
  <w:num w:numId="9" w16cid:durableId="1760178265">
    <w:abstractNumId w:val="21"/>
  </w:num>
  <w:num w:numId="10" w16cid:durableId="1866862384">
    <w:abstractNumId w:val="13"/>
  </w:num>
  <w:num w:numId="11" w16cid:durableId="1592398721">
    <w:abstractNumId w:val="12"/>
  </w:num>
  <w:num w:numId="12" w16cid:durableId="873543392">
    <w:abstractNumId w:val="24"/>
  </w:num>
  <w:num w:numId="13" w16cid:durableId="1801995248">
    <w:abstractNumId w:val="22"/>
  </w:num>
  <w:num w:numId="14" w16cid:durableId="118646065">
    <w:abstractNumId w:val="14"/>
  </w:num>
  <w:num w:numId="15" w16cid:durableId="479541507">
    <w:abstractNumId w:val="15"/>
  </w:num>
  <w:num w:numId="16" w16cid:durableId="1131946977">
    <w:abstractNumId w:val="18"/>
  </w:num>
  <w:num w:numId="17" w16cid:durableId="1475296454">
    <w:abstractNumId w:val="0"/>
  </w:num>
  <w:num w:numId="18" w16cid:durableId="1983464994">
    <w:abstractNumId w:val="8"/>
  </w:num>
  <w:num w:numId="19" w16cid:durableId="1228493465">
    <w:abstractNumId w:val="3"/>
  </w:num>
  <w:num w:numId="20" w16cid:durableId="2109232359">
    <w:abstractNumId w:val="19"/>
  </w:num>
  <w:num w:numId="21" w16cid:durableId="708144966">
    <w:abstractNumId w:val="20"/>
  </w:num>
  <w:num w:numId="22" w16cid:durableId="1289820683">
    <w:abstractNumId w:val="6"/>
  </w:num>
  <w:num w:numId="23" w16cid:durableId="445659484">
    <w:abstractNumId w:val="1"/>
  </w:num>
  <w:num w:numId="24" w16cid:durableId="666791154">
    <w:abstractNumId w:val="4"/>
  </w:num>
  <w:num w:numId="25" w16cid:durableId="6553030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B6F"/>
    <w:rsid w:val="00140831"/>
    <w:rsid w:val="003124E1"/>
    <w:rsid w:val="00424A4E"/>
    <w:rsid w:val="00F73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F0D6A8"/>
  <w15:chartTrackingRefBased/>
  <w15:docId w15:val="{FA3318A1-3D9B-48F9-B87E-0983AC41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124E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124E1"/>
    <w:rPr>
      <w:rFonts w:ascii="Arial" w:eastAsiaTheme="minorEastAsia" w:hAnsi="Arial" w:cs="Arial"/>
      <w:sz w:val="28"/>
      <w:szCs w:val="28"/>
    </w:rPr>
  </w:style>
  <w:style w:type="paragraph" w:styleId="Footer">
    <w:name w:val="footer"/>
    <w:basedOn w:val="Normal"/>
    <w:link w:val="FooterChar"/>
    <w:uiPriority w:val="99"/>
    <w:unhideWhenUsed/>
    <w:rsid w:val="003124E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124E1"/>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312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72986">
      <w:marLeft w:val="0"/>
      <w:marRight w:val="0"/>
      <w:marTop w:val="0"/>
      <w:marBottom w:val="0"/>
      <w:divBdr>
        <w:top w:val="none" w:sz="0" w:space="0" w:color="auto"/>
        <w:left w:val="none" w:sz="0" w:space="0" w:color="auto"/>
        <w:bottom w:val="none" w:sz="0" w:space="0" w:color="auto"/>
        <w:right w:val="none" w:sz="0" w:space="0" w:color="auto"/>
      </w:divBdr>
    </w:div>
    <w:div w:id="127165652">
      <w:marLeft w:val="0"/>
      <w:marRight w:val="0"/>
      <w:marTop w:val="0"/>
      <w:marBottom w:val="0"/>
      <w:divBdr>
        <w:top w:val="none" w:sz="0" w:space="0" w:color="auto"/>
        <w:left w:val="none" w:sz="0" w:space="0" w:color="auto"/>
        <w:bottom w:val="none" w:sz="0" w:space="0" w:color="auto"/>
        <w:right w:val="none" w:sz="0" w:space="0" w:color="auto"/>
      </w:divBdr>
    </w:div>
    <w:div w:id="370882484">
      <w:marLeft w:val="0"/>
      <w:marRight w:val="0"/>
      <w:marTop w:val="0"/>
      <w:marBottom w:val="0"/>
      <w:divBdr>
        <w:top w:val="none" w:sz="0" w:space="0" w:color="auto"/>
        <w:left w:val="none" w:sz="0" w:space="0" w:color="auto"/>
        <w:bottom w:val="none" w:sz="0" w:space="0" w:color="auto"/>
        <w:right w:val="none" w:sz="0" w:space="0" w:color="auto"/>
      </w:divBdr>
      <w:divsChild>
        <w:div w:id="1533303325">
          <w:marLeft w:val="0"/>
          <w:marRight w:val="0"/>
          <w:marTop w:val="0"/>
          <w:marBottom w:val="0"/>
          <w:divBdr>
            <w:top w:val="none" w:sz="0" w:space="0" w:color="auto"/>
            <w:left w:val="none" w:sz="0" w:space="0" w:color="auto"/>
            <w:bottom w:val="none" w:sz="0" w:space="0" w:color="auto"/>
            <w:right w:val="none" w:sz="0" w:space="0" w:color="auto"/>
          </w:divBdr>
        </w:div>
        <w:div w:id="980307493">
          <w:marLeft w:val="0"/>
          <w:marRight w:val="0"/>
          <w:marTop w:val="0"/>
          <w:marBottom w:val="0"/>
          <w:divBdr>
            <w:top w:val="none" w:sz="0" w:space="0" w:color="auto"/>
            <w:left w:val="none" w:sz="0" w:space="0" w:color="auto"/>
            <w:bottom w:val="none" w:sz="0" w:space="0" w:color="auto"/>
            <w:right w:val="none" w:sz="0" w:space="0" w:color="auto"/>
          </w:divBdr>
        </w:div>
        <w:div w:id="283001664">
          <w:marLeft w:val="0"/>
          <w:marRight w:val="0"/>
          <w:marTop w:val="0"/>
          <w:marBottom w:val="0"/>
          <w:divBdr>
            <w:top w:val="none" w:sz="0" w:space="0" w:color="auto"/>
            <w:left w:val="none" w:sz="0" w:space="0" w:color="auto"/>
            <w:bottom w:val="none" w:sz="0" w:space="0" w:color="auto"/>
            <w:right w:val="none" w:sz="0" w:space="0" w:color="auto"/>
          </w:divBdr>
        </w:div>
        <w:div w:id="279381719">
          <w:marLeft w:val="0"/>
          <w:marRight w:val="0"/>
          <w:marTop w:val="0"/>
          <w:marBottom w:val="0"/>
          <w:divBdr>
            <w:top w:val="none" w:sz="0" w:space="0" w:color="auto"/>
            <w:left w:val="none" w:sz="0" w:space="0" w:color="auto"/>
            <w:bottom w:val="none" w:sz="0" w:space="0" w:color="auto"/>
            <w:right w:val="none" w:sz="0" w:space="0" w:color="auto"/>
          </w:divBdr>
        </w:div>
        <w:div w:id="1741781840">
          <w:marLeft w:val="0"/>
          <w:marRight w:val="0"/>
          <w:marTop w:val="0"/>
          <w:marBottom w:val="0"/>
          <w:divBdr>
            <w:top w:val="none" w:sz="0" w:space="0" w:color="auto"/>
            <w:left w:val="none" w:sz="0" w:space="0" w:color="auto"/>
            <w:bottom w:val="none" w:sz="0" w:space="0" w:color="auto"/>
            <w:right w:val="none" w:sz="0" w:space="0" w:color="auto"/>
          </w:divBdr>
        </w:div>
        <w:div w:id="1389109679">
          <w:marLeft w:val="0"/>
          <w:marRight w:val="0"/>
          <w:marTop w:val="0"/>
          <w:marBottom w:val="0"/>
          <w:divBdr>
            <w:top w:val="none" w:sz="0" w:space="0" w:color="auto"/>
            <w:left w:val="none" w:sz="0" w:space="0" w:color="auto"/>
            <w:bottom w:val="none" w:sz="0" w:space="0" w:color="auto"/>
            <w:right w:val="none" w:sz="0" w:space="0" w:color="auto"/>
          </w:divBdr>
        </w:div>
        <w:div w:id="1207254567">
          <w:marLeft w:val="0"/>
          <w:marRight w:val="0"/>
          <w:marTop w:val="0"/>
          <w:marBottom w:val="0"/>
          <w:divBdr>
            <w:top w:val="none" w:sz="0" w:space="0" w:color="auto"/>
            <w:left w:val="none" w:sz="0" w:space="0" w:color="auto"/>
            <w:bottom w:val="none" w:sz="0" w:space="0" w:color="auto"/>
            <w:right w:val="none" w:sz="0" w:space="0" w:color="auto"/>
          </w:divBdr>
        </w:div>
        <w:div w:id="1767967528">
          <w:marLeft w:val="0"/>
          <w:marRight w:val="0"/>
          <w:marTop w:val="0"/>
          <w:marBottom w:val="0"/>
          <w:divBdr>
            <w:top w:val="none" w:sz="0" w:space="0" w:color="auto"/>
            <w:left w:val="none" w:sz="0" w:space="0" w:color="auto"/>
            <w:bottom w:val="none" w:sz="0" w:space="0" w:color="auto"/>
            <w:right w:val="none" w:sz="0" w:space="0" w:color="auto"/>
          </w:divBdr>
        </w:div>
      </w:divsChild>
    </w:div>
    <w:div w:id="599608999">
      <w:marLeft w:val="0"/>
      <w:marRight w:val="0"/>
      <w:marTop w:val="0"/>
      <w:marBottom w:val="0"/>
      <w:divBdr>
        <w:top w:val="none" w:sz="0" w:space="0" w:color="auto"/>
        <w:left w:val="none" w:sz="0" w:space="0" w:color="auto"/>
        <w:bottom w:val="none" w:sz="0" w:space="0" w:color="auto"/>
        <w:right w:val="none" w:sz="0" w:space="0" w:color="auto"/>
      </w:divBdr>
    </w:div>
    <w:div w:id="679312046">
      <w:marLeft w:val="0"/>
      <w:marRight w:val="0"/>
      <w:marTop w:val="0"/>
      <w:marBottom w:val="0"/>
      <w:divBdr>
        <w:top w:val="none" w:sz="0" w:space="0" w:color="auto"/>
        <w:left w:val="none" w:sz="0" w:space="0" w:color="auto"/>
        <w:bottom w:val="none" w:sz="0" w:space="0" w:color="auto"/>
        <w:right w:val="none" w:sz="0" w:space="0" w:color="auto"/>
      </w:divBdr>
    </w:div>
    <w:div w:id="712312984">
      <w:marLeft w:val="0"/>
      <w:marRight w:val="0"/>
      <w:marTop w:val="0"/>
      <w:marBottom w:val="0"/>
      <w:divBdr>
        <w:top w:val="none" w:sz="0" w:space="0" w:color="auto"/>
        <w:left w:val="none" w:sz="0" w:space="0" w:color="auto"/>
        <w:bottom w:val="none" w:sz="0" w:space="0" w:color="auto"/>
        <w:right w:val="none" w:sz="0" w:space="0" w:color="auto"/>
      </w:divBdr>
      <w:divsChild>
        <w:div w:id="6287079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842299">
              <w:marLeft w:val="240"/>
              <w:marRight w:val="240"/>
              <w:marTop w:val="0"/>
              <w:marBottom w:val="0"/>
              <w:divBdr>
                <w:top w:val="none" w:sz="0" w:space="0" w:color="auto"/>
                <w:left w:val="none" w:sz="0" w:space="0" w:color="auto"/>
                <w:bottom w:val="none" w:sz="0" w:space="0" w:color="auto"/>
                <w:right w:val="none" w:sz="0" w:space="0" w:color="auto"/>
              </w:divBdr>
            </w:div>
            <w:div w:id="1559395778">
              <w:marLeft w:val="0"/>
              <w:marRight w:val="0"/>
              <w:marTop w:val="0"/>
              <w:marBottom w:val="0"/>
              <w:divBdr>
                <w:top w:val="single" w:sz="6" w:space="6" w:color="000000"/>
                <w:left w:val="none" w:sz="0" w:space="0" w:color="auto"/>
                <w:bottom w:val="none" w:sz="0" w:space="0" w:color="auto"/>
                <w:right w:val="none" w:sz="0" w:space="0" w:color="auto"/>
              </w:divBdr>
              <w:divsChild>
                <w:div w:id="539248571">
                  <w:marLeft w:val="0"/>
                  <w:marRight w:val="0"/>
                  <w:marTop w:val="0"/>
                  <w:marBottom w:val="0"/>
                  <w:divBdr>
                    <w:top w:val="none" w:sz="0" w:space="0" w:color="auto"/>
                    <w:left w:val="none" w:sz="0" w:space="0" w:color="auto"/>
                    <w:bottom w:val="none" w:sz="0" w:space="0" w:color="auto"/>
                    <w:right w:val="none" w:sz="0" w:space="0" w:color="auto"/>
                  </w:divBdr>
                  <w:divsChild>
                    <w:div w:id="1667243687">
                      <w:marLeft w:val="0"/>
                      <w:marRight w:val="0"/>
                      <w:marTop w:val="0"/>
                      <w:marBottom w:val="0"/>
                      <w:divBdr>
                        <w:top w:val="none" w:sz="0" w:space="0" w:color="auto"/>
                        <w:left w:val="none" w:sz="0" w:space="0" w:color="auto"/>
                        <w:bottom w:val="none" w:sz="0" w:space="0" w:color="auto"/>
                        <w:right w:val="none" w:sz="0" w:space="0" w:color="auto"/>
                      </w:divBdr>
                    </w:div>
                    <w:div w:id="18156820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34323483">
                  <w:marLeft w:val="0"/>
                  <w:marRight w:val="0"/>
                  <w:marTop w:val="0"/>
                  <w:marBottom w:val="0"/>
                  <w:divBdr>
                    <w:top w:val="none" w:sz="0" w:space="0" w:color="auto"/>
                    <w:left w:val="none" w:sz="0" w:space="0" w:color="auto"/>
                    <w:bottom w:val="none" w:sz="0" w:space="0" w:color="auto"/>
                    <w:right w:val="none" w:sz="0" w:space="0" w:color="auto"/>
                  </w:divBdr>
                  <w:divsChild>
                    <w:div w:id="1737627853">
                      <w:marLeft w:val="0"/>
                      <w:marRight w:val="0"/>
                      <w:marTop w:val="0"/>
                      <w:marBottom w:val="0"/>
                      <w:divBdr>
                        <w:top w:val="none" w:sz="0" w:space="0" w:color="auto"/>
                        <w:left w:val="none" w:sz="0" w:space="0" w:color="auto"/>
                        <w:bottom w:val="none" w:sz="0" w:space="0" w:color="auto"/>
                        <w:right w:val="none" w:sz="0" w:space="0" w:color="auto"/>
                      </w:divBdr>
                    </w:div>
                    <w:div w:id="2019623576">
                      <w:marLeft w:val="120"/>
                      <w:marRight w:val="120"/>
                      <w:marTop w:val="120"/>
                      <w:marBottom w:val="120"/>
                      <w:divBdr>
                        <w:top w:val="single" w:sz="6" w:space="0" w:color="000000"/>
                        <w:left w:val="single" w:sz="6" w:space="6" w:color="000000"/>
                        <w:bottom w:val="single" w:sz="6" w:space="0" w:color="000000"/>
                        <w:right w:val="single" w:sz="6" w:space="6" w:color="000000"/>
                      </w:divBdr>
                    </w:div>
                    <w:div w:id="2012180510">
                      <w:marLeft w:val="120"/>
                      <w:marRight w:val="120"/>
                      <w:marTop w:val="120"/>
                      <w:marBottom w:val="120"/>
                      <w:divBdr>
                        <w:top w:val="single" w:sz="6" w:space="0" w:color="000000"/>
                        <w:left w:val="single" w:sz="6" w:space="6" w:color="000000"/>
                        <w:bottom w:val="single" w:sz="6" w:space="0" w:color="000000"/>
                        <w:right w:val="single" w:sz="6" w:space="6" w:color="000000"/>
                      </w:divBdr>
                    </w:div>
                    <w:div w:id="1579168600">
                      <w:marLeft w:val="120"/>
                      <w:marRight w:val="120"/>
                      <w:marTop w:val="120"/>
                      <w:marBottom w:val="120"/>
                      <w:divBdr>
                        <w:top w:val="single" w:sz="6" w:space="0" w:color="000000"/>
                        <w:left w:val="single" w:sz="6" w:space="6" w:color="000000"/>
                        <w:bottom w:val="single" w:sz="6" w:space="0" w:color="000000"/>
                        <w:right w:val="single" w:sz="6" w:space="6" w:color="000000"/>
                      </w:divBdr>
                    </w:div>
                    <w:div w:id="160618630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76837499">
                  <w:marLeft w:val="0"/>
                  <w:marRight w:val="0"/>
                  <w:marTop w:val="0"/>
                  <w:marBottom w:val="0"/>
                  <w:divBdr>
                    <w:top w:val="none" w:sz="0" w:space="0" w:color="auto"/>
                    <w:left w:val="none" w:sz="0" w:space="0" w:color="auto"/>
                    <w:bottom w:val="none" w:sz="0" w:space="0" w:color="auto"/>
                    <w:right w:val="none" w:sz="0" w:space="0" w:color="auto"/>
                  </w:divBdr>
                  <w:divsChild>
                    <w:div w:id="431827363">
                      <w:marLeft w:val="0"/>
                      <w:marRight w:val="0"/>
                      <w:marTop w:val="0"/>
                      <w:marBottom w:val="0"/>
                      <w:divBdr>
                        <w:top w:val="none" w:sz="0" w:space="0" w:color="auto"/>
                        <w:left w:val="none" w:sz="0" w:space="0" w:color="auto"/>
                        <w:bottom w:val="none" w:sz="0" w:space="0" w:color="auto"/>
                        <w:right w:val="none" w:sz="0" w:space="0" w:color="auto"/>
                      </w:divBdr>
                    </w:div>
                    <w:div w:id="1932201800">
                      <w:marLeft w:val="120"/>
                      <w:marRight w:val="120"/>
                      <w:marTop w:val="120"/>
                      <w:marBottom w:val="120"/>
                      <w:divBdr>
                        <w:top w:val="single" w:sz="6" w:space="0" w:color="000000"/>
                        <w:left w:val="single" w:sz="6" w:space="6" w:color="000000"/>
                        <w:bottom w:val="single" w:sz="6" w:space="0" w:color="000000"/>
                        <w:right w:val="single" w:sz="6" w:space="6" w:color="000000"/>
                      </w:divBdr>
                    </w:div>
                    <w:div w:id="1046829624">
                      <w:marLeft w:val="120"/>
                      <w:marRight w:val="120"/>
                      <w:marTop w:val="120"/>
                      <w:marBottom w:val="120"/>
                      <w:divBdr>
                        <w:top w:val="single" w:sz="6" w:space="0" w:color="000000"/>
                        <w:left w:val="single" w:sz="6" w:space="6" w:color="000000"/>
                        <w:bottom w:val="single" w:sz="6" w:space="0" w:color="000000"/>
                        <w:right w:val="single" w:sz="6" w:space="6" w:color="000000"/>
                      </w:divBdr>
                    </w:div>
                    <w:div w:id="814953699">
                      <w:marLeft w:val="120"/>
                      <w:marRight w:val="120"/>
                      <w:marTop w:val="120"/>
                      <w:marBottom w:val="120"/>
                      <w:divBdr>
                        <w:top w:val="single" w:sz="6" w:space="0" w:color="000000"/>
                        <w:left w:val="single" w:sz="6" w:space="6" w:color="000000"/>
                        <w:bottom w:val="single" w:sz="6" w:space="0" w:color="000000"/>
                        <w:right w:val="single" w:sz="6" w:space="6" w:color="000000"/>
                      </w:divBdr>
                    </w:div>
                    <w:div w:id="2344401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05143258">
                  <w:marLeft w:val="0"/>
                  <w:marRight w:val="0"/>
                  <w:marTop w:val="0"/>
                  <w:marBottom w:val="0"/>
                  <w:divBdr>
                    <w:top w:val="none" w:sz="0" w:space="0" w:color="auto"/>
                    <w:left w:val="none" w:sz="0" w:space="0" w:color="auto"/>
                    <w:bottom w:val="none" w:sz="0" w:space="0" w:color="auto"/>
                    <w:right w:val="none" w:sz="0" w:space="0" w:color="auto"/>
                  </w:divBdr>
                  <w:divsChild>
                    <w:div w:id="1928154253">
                      <w:marLeft w:val="0"/>
                      <w:marRight w:val="0"/>
                      <w:marTop w:val="0"/>
                      <w:marBottom w:val="0"/>
                      <w:divBdr>
                        <w:top w:val="none" w:sz="0" w:space="0" w:color="auto"/>
                        <w:left w:val="none" w:sz="0" w:space="0" w:color="auto"/>
                        <w:bottom w:val="none" w:sz="0" w:space="0" w:color="auto"/>
                        <w:right w:val="none" w:sz="0" w:space="0" w:color="auto"/>
                      </w:divBdr>
                    </w:div>
                    <w:div w:id="1381174551">
                      <w:marLeft w:val="120"/>
                      <w:marRight w:val="120"/>
                      <w:marTop w:val="120"/>
                      <w:marBottom w:val="120"/>
                      <w:divBdr>
                        <w:top w:val="single" w:sz="6" w:space="0" w:color="000000"/>
                        <w:left w:val="single" w:sz="6" w:space="6" w:color="000000"/>
                        <w:bottom w:val="single" w:sz="6" w:space="0" w:color="000000"/>
                        <w:right w:val="single" w:sz="6" w:space="6" w:color="000000"/>
                      </w:divBdr>
                    </w:div>
                    <w:div w:id="723874196">
                      <w:marLeft w:val="120"/>
                      <w:marRight w:val="120"/>
                      <w:marTop w:val="120"/>
                      <w:marBottom w:val="120"/>
                      <w:divBdr>
                        <w:top w:val="single" w:sz="6" w:space="0" w:color="000000"/>
                        <w:left w:val="single" w:sz="6" w:space="6" w:color="000000"/>
                        <w:bottom w:val="single" w:sz="6" w:space="0" w:color="000000"/>
                        <w:right w:val="single" w:sz="6" w:space="6" w:color="000000"/>
                      </w:divBdr>
                    </w:div>
                    <w:div w:id="1826310633">
                      <w:marLeft w:val="120"/>
                      <w:marRight w:val="120"/>
                      <w:marTop w:val="120"/>
                      <w:marBottom w:val="120"/>
                      <w:divBdr>
                        <w:top w:val="single" w:sz="6" w:space="0" w:color="000000"/>
                        <w:left w:val="single" w:sz="6" w:space="6" w:color="000000"/>
                        <w:bottom w:val="single" w:sz="6" w:space="0" w:color="000000"/>
                        <w:right w:val="single" w:sz="6" w:space="6" w:color="000000"/>
                      </w:divBdr>
                    </w:div>
                    <w:div w:id="3046269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872351702">
      <w:marLeft w:val="0"/>
      <w:marRight w:val="0"/>
      <w:marTop w:val="0"/>
      <w:marBottom w:val="0"/>
      <w:divBdr>
        <w:top w:val="none" w:sz="0" w:space="0" w:color="auto"/>
        <w:left w:val="none" w:sz="0" w:space="0" w:color="auto"/>
        <w:bottom w:val="none" w:sz="0" w:space="0" w:color="auto"/>
        <w:right w:val="none" w:sz="0" w:space="0" w:color="auto"/>
      </w:divBdr>
    </w:div>
    <w:div w:id="963194405">
      <w:marLeft w:val="0"/>
      <w:marRight w:val="0"/>
      <w:marTop w:val="0"/>
      <w:marBottom w:val="0"/>
      <w:divBdr>
        <w:top w:val="none" w:sz="0" w:space="0" w:color="auto"/>
        <w:left w:val="none" w:sz="0" w:space="0" w:color="auto"/>
        <w:bottom w:val="none" w:sz="0" w:space="0" w:color="auto"/>
        <w:right w:val="none" w:sz="0" w:space="0" w:color="auto"/>
      </w:divBdr>
      <w:divsChild>
        <w:div w:id="259801560">
          <w:marLeft w:val="0"/>
          <w:marRight w:val="0"/>
          <w:marTop w:val="240"/>
          <w:marBottom w:val="240"/>
          <w:divBdr>
            <w:top w:val="none" w:sz="0" w:space="0" w:color="auto"/>
            <w:left w:val="none" w:sz="0" w:space="0" w:color="auto"/>
            <w:bottom w:val="none" w:sz="0" w:space="0" w:color="auto"/>
            <w:right w:val="none" w:sz="0" w:space="0" w:color="auto"/>
          </w:divBdr>
          <w:divsChild>
            <w:div w:id="183060819">
              <w:marLeft w:val="0"/>
              <w:marRight w:val="0"/>
              <w:marTop w:val="0"/>
              <w:marBottom w:val="0"/>
              <w:divBdr>
                <w:top w:val="none" w:sz="0" w:space="0" w:color="auto"/>
                <w:left w:val="none" w:sz="0" w:space="0" w:color="auto"/>
                <w:bottom w:val="none" w:sz="0" w:space="0" w:color="auto"/>
                <w:right w:val="none" w:sz="0" w:space="0" w:color="auto"/>
              </w:divBdr>
            </w:div>
          </w:divsChild>
        </w:div>
        <w:div w:id="1286620323">
          <w:marLeft w:val="0"/>
          <w:marRight w:val="0"/>
          <w:marTop w:val="0"/>
          <w:marBottom w:val="0"/>
          <w:divBdr>
            <w:top w:val="none" w:sz="0" w:space="0" w:color="auto"/>
            <w:left w:val="none" w:sz="0" w:space="0" w:color="auto"/>
            <w:bottom w:val="none" w:sz="0" w:space="0" w:color="auto"/>
            <w:right w:val="none" w:sz="0" w:space="0" w:color="auto"/>
          </w:divBdr>
          <w:divsChild>
            <w:div w:id="2086490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4630286">
                  <w:marLeft w:val="240"/>
                  <w:marRight w:val="240"/>
                  <w:marTop w:val="0"/>
                  <w:marBottom w:val="0"/>
                  <w:divBdr>
                    <w:top w:val="none" w:sz="0" w:space="0" w:color="auto"/>
                    <w:left w:val="none" w:sz="0" w:space="0" w:color="auto"/>
                    <w:bottom w:val="none" w:sz="0" w:space="0" w:color="auto"/>
                    <w:right w:val="none" w:sz="0" w:space="0" w:color="auto"/>
                  </w:divBdr>
                </w:div>
                <w:div w:id="1278022484">
                  <w:marLeft w:val="0"/>
                  <w:marRight w:val="0"/>
                  <w:marTop w:val="0"/>
                  <w:marBottom w:val="0"/>
                  <w:divBdr>
                    <w:top w:val="single" w:sz="6" w:space="6" w:color="000000"/>
                    <w:left w:val="none" w:sz="0" w:space="0" w:color="auto"/>
                    <w:bottom w:val="none" w:sz="0" w:space="0" w:color="auto"/>
                    <w:right w:val="none" w:sz="0" w:space="0" w:color="auto"/>
                  </w:divBdr>
                  <w:divsChild>
                    <w:div w:id="1636527459">
                      <w:marLeft w:val="0"/>
                      <w:marRight w:val="0"/>
                      <w:marTop w:val="0"/>
                      <w:marBottom w:val="0"/>
                      <w:divBdr>
                        <w:top w:val="none" w:sz="0" w:space="0" w:color="auto"/>
                        <w:left w:val="none" w:sz="0" w:space="0" w:color="auto"/>
                        <w:bottom w:val="none" w:sz="0" w:space="0" w:color="auto"/>
                        <w:right w:val="none" w:sz="0" w:space="0" w:color="auto"/>
                      </w:divBdr>
                      <w:divsChild>
                        <w:div w:id="1883905894">
                          <w:marLeft w:val="0"/>
                          <w:marRight w:val="0"/>
                          <w:marTop w:val="0"/>
                          <w:marBottom w:val="0"/>
                          <w:divBdr>
                            <w:top w:val="none" w:sz="0" w:space="0" w:color="auto"/>
                            <w:left w:val="none" w:sz="0" w:space="0" w:color="auto"/>
                            <w:bottom w:val="none" w:sz="0" w:space="0" w:color="auto"/>
                            <w:right w:val="none" w:sz="0" w:space="0" w:color="auto"/>
                          </w:divBdr>
                        </w:div>
                        <w:div w:id="312488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85808057">
                      <w:marLeft w:val="0"/>
                      <w:marRight w:val="0"/>
                      <w:marTop w:val="0"/>
                      <w:marBottom w:val="0"/>
                      <w:divBdr>
                        <w:top w:val="none" w:sz="0" w:space="0" w:color="auto"/>
                        <w:left w:val="none" w:sz="0" w:space="0" w:color="auto"/>
                        <w:bottom w:val="none" w:sz="0" w:space="0" w:color="auto"/>
                        <w:right w:val="none" w:sz="0" w:space="0" w:color="auto"/>
                      </w:divBdr>
                      <w:divsChild>
                        <w:div w:id="114252578">
                          <w:marLeft w:val="0"/>
                          <w:marRight w:val="0"/>
                          <w:marTop w:val="0"/>
                          <w:marBottom w:val="0"/>
                          <w:divBdr>
                            <w:top w:val="none" w:sz="0" w:space="0" w:color="auto"/>
                            <w:left w:val="none" w:sz="0" w:space="0" w:color="auto"/>
                            <w:bottom w:val="none" w:sz="0" w:space="0" w:color="auto"/>
                            <w:right w:val="none" w:sz="0" w:space="0" w:color="auto"/>
                          </w:divBdr>
                        </w:div>
                        <w:div w:id="1484469018">
                          <w:marLeft w:val="120"/>
                          <w:marRight w:val="120"/>
                          <w:marTop w:val="120"/>
                          <w:marBottom w:val="120"/>
                          <w:divBdr>
                            <w:top w:val="single" w:sz="6" w:space="0" w:color="000000"/>
                            <w:left w:val="single" w:sz="6" w:space="6" w:color="000000"/>
                            <w:bottom w:val="single" w:sz="6" w:space="0" w:color="000000"/>
                            <w:right w:val="single" w:sz="6" w:space="6" w:color="000000"/>
                          </w:divBdr>
                        </w:div>
                        <w:div w:id="2074504739">
                          <w:marLeft w:val="120"/>
                          <w:marRight w:val="120"/>
                          <w:marTop w:val="120"/>
                          <w:marBottom w:val="120"/>
                          <w:divBdr>
                            <w:top w:val="single" w:sz="6" w:space="0" w:color="000000"/>
                            <w:left w:val="single" w:sz="6" w:space="6" w:color="000000"/>
                            <w:bottom w:val="single" w:sz="6" w:space="0" w:color="000000"/>
                            <w:right w:val="single" w:sz="6" w:space="6" w:color="000000"/>
                          </w:divBdr>
                        </w:div>
                        <w:div w:id="1262372102">
                          <w:marLeft w:val="120"/>
                          <w:marRight w:val="120"/>
                          <w:marTop w:val="120"/>
                          <w:marBottom w:val="120"/>
                          <w:divBdr>
                            <w:top w:val="single" w:sz="6" w:space="0" w:color="000000"/>
                            <w:left w:val="single" w:sz="6" w:space="6" w:color="000000"/>
                            <w:bottom w:val="single" w:sz="6" w:space="0" w:color="000000"/>
                            <w:right w:val="single" w:sz="6" w:space="6" w:color="000000"/>
                          </w:divBdr>
                        </w:div>
                        <w:div w:id="2130815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9404772">
                      <w:marLeft w:val="0"/>
                      <w:marRight w:val="0"/>
                      <w:marTop w:val="0"/>
                      <w:marBottom w:val="0"/>
                      <w:divBdr>
                        <w:top w:val="none" w:sz="0" w:space="0" w:color="auto"/>
                        <w:left w:val="none" w:sz="0" w:space="0" w:color="auto"/>
                        <w:bottom w:val="none" w:sz="0" w:space="0" w:color="auto"/>
                        <w:right w:val="none" w:sz="0" w:space="0" w:color="auto"/>
                      </w:divBdr>
                      <w:divsChild>
                        <w:div w:id="999892447">
                          <w:marLeft w:val="0"/>
                          <w:marRight w:val="0"/>
                          <w:marTop w:val="0"/>
                          <w:marBottom w:val="0"/>
                          <w:divBdr>
                            <w:top w:val="none" w:sz="0" w:space="0" w:color="auto"/>
                            <w:left w:val="none" w:sz="0" w:space="0" w:color="auto"/>
                            <w:bottom w:val="none" w:sz="0" w:space="0" w:color="auto"/>
                            <w:right w:val="none" w:sz="0" w:space="0" w:color="auto"/>
                          </w:divBdr>
                        </w:div>
                        <w:div w:id="2026902879">
                          <w:marLeft w:val="120"/>
                          <w:marRight w:val="120"/>
                          <w:marTop w:val="120"/>
                          <w:marBottom w:val="120"/>
                          <w:divBdr>
                            <w:top w:val="single" w:sz="6" w:space="0" w:color="000000"/>
                            <w:left w:val="single" w:sz="6" w:space="6" w:color="000000"/>
                            <w:bottom w:val="single" w:sz="6" w:space="0" w:color="000000"/>
                            <w:right w:val="single" w:sz="6" w:space="6" w:color="000000"/>
                          </w:divBdr>
                        </w:div>
                        <w:div w:id="2040860545">
                          <w:marLeft w:val="120"/>
                          <w:marRight w:val="120"/>
                          <w:marTop w:val="120"/>
                          <w:marBottom w:val="120"/>
                          <w:divBdr>
                            <w:top w:val="single" w:sz="6" w:space="0" w:color="000000"/>
                            <w:left w:val="single" w:sz="6" w:space="6" w:color="000000"/>
                            <w:bottom w:val="single" w:sz="6" w:space="0" w:color="000000"/>
                            <w:right w:val="single" w:sz="6" w:space="6" w:color="000000"/>
                          </w:divBdr>
                        </w:div>
                        <w:div w:id="1102653120">
                          <w:marLeft w:val="120"/>
                          <w:marRight w:val="120"/>
                          <w:marTop w:val="120"/>
                          <w:marBottom w:val="120"/>
                          <w:divBdr>
                            <w:top w:val="single" w:sz="6" w:space="0" w:color="000000"/>
                            <w:left w:val="single" w:sz="6" w:space="6" w:color="000000"/>
                            <w:bottom w:val="single" w:sz="6" w:space="0" w:color="000000"/>
                            <w:right w:val="single" w:sz="6" w:space="6" w:color="000000"/>
                          </w:divBdr>
                        </w:div>
                        <w:div w:id="4559525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58872627">
                      <w:marLeft w:val="0"/>
                      <w:marRight w:val="0"/>
                      <w:marTop w:val="0"/>
                      <w:marBottom w:val="0"/>
                      <w:divBdr>
                        <w:top w:val="none" w:sz="0" w:space="0" w:color="auto"/>
                        <w:left w:val="none" w:sz="0" w:space="0" w:color="auto"/>
                        <w:bottom w:val="none" w:sz="0" w:space="0" w:color="auto"/>
                        <w:right w:val="none" w:sz="0" w:space="0" w:color="auto"/>
                      </w:divBdr>
                      <w:divsChild>
                        <w:div w:id="1520467828">
                          <w:marLeft w:val="0"/>
                          <w:marRight w:val="0"/>
                          <w:marTop w:val="0"/>
                          <w:marBottom w:val="0"/>
                          <w:divBdr>
                            <w:top w:val="none" w:sz="0" w:space="0" w:color="auto"/>
                            <w:left w:val="none" w:sz="0" w:space="0" w:color="auto"/>
                            <w:bottom w:val="none" w:sz="0" w:space="0" w:color="auto"/>
                            <w:right w:val="none" w:sz="0" w:space="0" w:color="auto"/>
                          </w:divBdr>
                        </w:div>
                        <w:div w:id="729620049">
                          <w:marLeft w:val="120"/>
                          <w:marRight w:val="120"/>
                          <w:marTop w:val="120"/>
                          <w:marBottom w:val="120"/>
                          <w:divBdr>
                            <w:top w:val="single" w:sz="6" w:space="0" w:color="000000"/>
                            <w:left w:val="single" w:sz="6" w:space="6" w:color="000000"/>
                            <w:bottom w:val="single" w:sz="6" w:space="0" w:color="000000"/>
                            <w:right w:val="single" w:sz="6" w:space="6" w:color="000000"/>
                          </w:divBdr>
                        </w:div>
                        <w:div w:id="416680267">
                          <w:marLeft w:val="120"/>
                          <w:marRight w:val="120"/>
                          <w:marTop w:val="120"/>
                          <w:marBottom w:val="120"/>
                          <w:divBdr>
                            <w:top w:val="single" w:sz="6" w:space="0" w:color="000000"/>
                            <w:left w:val="single" w:sz="6" w:space="6" w:color="000000"/>
                            <w:bottom w:val="single" w:sz="6" w:space="0" w:color="000000"/>
                            <w:right w:val="single" w:sz="6" w:space="6" w:color="000000"/>
                          </w:divBdr>
                        </w:div>
                        <w:div w:id="531262756">
                          <w:marLeft w:val="120"/>
                          <w:marRight w:val="120"/>
                          <w:marTop w:val="120"/>
                          <w:marBottom w:val="120"/>
                          <w:divBdr>
                            <w:top w:val="single" w:sz="6" w:space="0" w:color="000000"/>
                            <w:left w:val="single" w:sz="6" w:space="6" w:color="000000"/>
                            <w:bottom w:val="single" w:sz="6" w:space="0" w:color="000000"/>
                            <w:right w:val="single" w:sz="6" w:space="6" w:color="000000"/>
                          </w:divBdr>
                        </w:div>
                        <w:div w:id="4698587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002663994">
      <w:marLeft w:val="0"/>
      <w:marRight w:val="0"/>
      <w:marTop w:val="0"/>
      <w:marBottom w:val="0"/>
      <w:divBdr>
        <w:top w:val="none" w:sz="0" w:space="0" w:color="auto"/>
        <w:left w:val="none" w:sz="0" w:space="0" w:color="auto"/>
        <w:bottom w:val="none" w:sz="0" w:space="0" w:color="auto"/>
        <w:right w:val="none" w:sz="0" w:space="0" w:color="auto"/>
      </w:divBdr>
    </w:div>
    <w:div w:id="1238589412">
      <w:marLeft w:val="0"/>
      <w:marRight w:val="0"/>
      <w:marTop w:val="0"/>
      <w:marBottom w:val="0"/>
      <w:divBdr>
        <w:top w:val="none" w:sz="0" w:space="0" w:color="auto"/>
        <w:left w:val="none" w:sz="0" w:space="0" w:color="auto"/>
        <w:bottom w:val="none" w:sz="0" w:space="0" w:color="auto"/>
        <w:right w:val="none" w:sz="0" w:space="0" w:color="auto"/>
      </w:divBdr>
      <w:divsChild>
        <w:div w:id="2037849412">
          <w:marLeft w:val="0"/>
          <w:marRight w:val="0"/>
          <w:marTop w:val="0"/>
          <w:marBottom w:val="0"/>
          <w:divBdr>
            <w:top w:val="none" w:sz="0" w:space="0" w:color="auto"/>
            <w:left w:val="none" w:sz="0" w:space="0" w:color="auto"/>
            <w:bottom w:val="none" w:sz="0" w:space="0" w:color="auto"/>
            <w:right w:val="none" w:sz="0" w:space="0" w:color="auto"/>
          </w:divBdr>
          <w:divsChild>
            <w:div w:id="5254851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99373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6251631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96388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78952583">
          <w:marLeft w:val="0"/>
          <w:marRight w:val="0"/>
          <w:marTop w:val="0"/>
          <w:marBottom w:val="0"/>
          <w:divBdr>
            <w:top w:val="none" w:sz="0" w:space="0" w:color="auto"/>
            <w:left w:val="none" w:sz="0" w:space="0" w:color="auto"/>
            <w:bottom w:val="none" w:sz="0" w:space="0" w:color="auto"/>
            <w:right w:val="none" w:sz="0" w:space="0" w:color="auto"/>
          </w:divBdr>
          <w:divsChild>
            <w:div w:id="11256571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788788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8378438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175644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49296121">
          <w:marLeft w:val="0"/>
          <w:marRight w:val="0"/>
          <w:marTop w:val="0"/>
          <w:marBottom w:val="0"/>
          <w:divBdr>
            <w:top w:val="none" w:sz="0" w:space="0" w:color="auto"/>
            <w:left w:val="none" w:sz="0" w:space="0" w:color="auto"/>
            <w:bottom w:val="none" w:sz="0" w:space="0" w:color="auto"/>
            <w:right w:val="none" w:sz="0" w:space="0" w:color="auto"/>
          </w:divBdr>
          <w:divsChild>
            <w:div w:id="16791190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20352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982001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953404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37957444">
          <w:marLeft w:val="0"/>
          <w:marRight w:val="0"/>
          <w:marTop w:val="0"/>
          <w:marBottom w:val="0"/>
          <w:divBdr>
            <w:top w:val="none" w:sz="0" w:space="0" w:color="auto"/>
            <w:left w:val="none" w:sz="0" w:space="0" w:color="auto"/>
            <w:bottom w:val="none" w:sz="0" w:space="0" w:color="auto"/>
            <w:right w:val="none" w:sz="0" w:space="0" w:color="auto"/>
          </w:divBdr>
          <w:divsChild>
            <w:div w:id="20130253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50167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890221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079153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8539834">
          <w:marLeft w:val="0"/>
          <w:marRight w:val="0"/>
          <w:marTop w:val="0"/>
          <w:marBottom w:val="0"/>
          <w:divBdr>
            <w:top w:val="none" w:sz="0" w:space="0" w:color="auto"/>
            <w:left w:val="none" w:sz="0" w:space="0" w:color="auto"/>
            <w:bottom w:val="none" w:sz="0" w:space="0" w:color="auto"/>
            <w:right w:val="none" w:sz="0" w:space="0" w:color="auto"/>
          </w:divBdr>
          <w:divsChild>
            <w:div w:id="15530796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81081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238968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905941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81711431">
          <w:marLeft w:val="0"/>
          <w:marRight w:val="0"/>
          <w:marTop w:val="0"/>
          <w:marBottom w:val="0"/>
          <w:divBdr>
            <w:top w:val="none" w:sz="0" w:space="0" w:color="auto"/>
            <w:left w:val="none" w:sz="0" w:space="0" w:color="auto"/>
            <w:bottom w:val="none" w:sz="0" w:space="0" w:color="auto"/>
            <w:right w:val="none" w:sz="0" w:space="0" w:color="auto"/>
          </w:divBdr>
          <w:divsChild>
            <w:div w:id="9551403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6417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754898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488096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83442097">
          <w:marLeft w:val="0"/>
          <w:marRight w:val="0"/>
          <w:marTop w:val="0"/>
          <w:marBottom w:val="0"/>
          <w:divBdr>
            <w:top w:val="none" w:sz="0" w:space="0" w:color="auto"/>
            <w:left w:val="none" w:sz="0" w:space="0" w:color="auto"/>
            <w:bottom w:val="none" w:sz="0" w:space="0" w:color="auto"/>
            <w:right w:val="none" w:sz="0" w:space="0" w:color="auto"/>
          </w:divBdr>
          <w:divsChild>
            <w:div w:id="16729474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661099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98947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505741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36475099">
          <w:marLeft w:val="0"/>
          <w:marRight w:val="0"/>
          <w:marTop w:val="0"/>
          <w:marBottom w:val="0"/>
          <w:divBdr>
            <w:top w:val="none" w:sz="0" w:space="0" w:color="auto"/>
            <w:left w:val="none" w:sz="0" w:space="0" w:color="auto"/>
            <w:bottom w:val="none" w:sz="0" w:space="0" w:color="auto"/>
            <w:right w:val="none" w:sz="0" w:space="0" w:color="auto"/>
          </w:divBdr>
          <w:divsChild>
            <w:div w:id="13138302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41216532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4521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46016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02469688">
          <w:marLeft w:val="0"/>
          <w:marRight w:val="0"/>
          <w:marTop w:val="0"/>
          <w:marBottom w:val="0"/>
          <w:divBdr>
            <w:top w:val="none" w:sz="0" w:space="0" w:color="auto"/>
            <w:left w:val="none" w:sz="0" w:space="0" w:color="auto"/>
            <w:bottom w:val="none" w:sz="0" w:space="0" w:color="auto"/>
            <w:right w:val="none" w:sz="0" w:space="0" w:color="auto"/>
          </w:divBdr>
          <w:divsChild>
            <w:div w:id="21056130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02128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437678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46507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06489520">
          <w:marLeft w:val="0"/>
          <w:marRight w:val="0"/>
          <w:marTop w:val="0"/>
          <w:marBottom w:val="0"/>
          <w:divBdr>
            <w:top w:val="none" w:sz="0" w:space="0" w:color="auto"/>
            <w:left w:val="none" w:sz="0" w:space="0" w:color="auto"/>
            <w:bottom w:val="none" w:sz="0" w:space="0" w:color="auto"/>
            <w:right w:val="none" w:sz="0" w:space="0" w:color="auto"/>
          </w:divBdr>
          <w:divsChild>
            <w:div w:id="15903058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16153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378617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953560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05267631">
          <w:marLeft w:val="0"/>
          <w:marRight w:val="0"/>
          <w:marTop w:val="0"/>
          <w:marBottom w:val="0"/>
          <w:divBdr>
            <w:top w:val="none" w:sz="0" w:space="0" w:color="auto"/>
            <w:left w:val="none" w:sz="0" w:space="0" w:color="auto"/>
            <w:bottom w:val="none" w:sz="0" w:space="0" w:color="auto"/>
            <w:right w:val="none" w:sz="0" w:space="0" w:color="auto"/>
          </w:divBdr>
          <w:divsChild>
            <w:div w:id="4838625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199733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480809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224032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21517754">
          <w:marLeft w:val="0"/>
          <w:marRight w:val="0"/>
          <w:marTop w:val="0"/>
          <w:marBottom w:val="0"/>
          <w:divBdr>
            <w:top w:val="none" w:sz="0" w:space="0" w:color="auto"/>
            <w:left w:val="none" w:sz="0" w:space="0" w:color="auto"/>
            <w:bottom w:val="none" w:sz="0" w:space="0" w:color="auto"/>
            <w:right w:val="none" w:sz="0" w:space="0" w:color="auto"/>
          </w:divBdr>
          <w:divsChild>
            <w:div w:id="4943423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74639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483073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904013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48933348">
          <w:marLeft w:val="0"/>
          <w:marRight w:val="0"/>
          <w:marTop w:val="0"/>
          <w:marBottom w:val="0"/>
          <w:divBdr>
            <w:top w:val="none" w:sz="0" w:space="0" w:color="auto"/>
            <w:left w:val="none" w:sz="0" w:space="0" w:color="auto"/>
            <w:bottom w:val="none" w:sz="0" w:space="0" w:color="auto"/>
            <w:right w:val="none" w:sz="0" w:space="0" w:color="auto"/>
          </w:divBdr>
          <w:divsChild>
            <w:div w:id="9248022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405830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57226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7601836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34007684">
          <w:marLeft w:val="0"/>
          <w:marRight w:val="0"/>
          <w:marTop w:val="0"/>
          <w:marBottom w:val="0"/>
          <w:divBdr>
            <w:top w:val="none" w:sz="0" w:space="0" w:color="auto"/>
            <w:left w:val="none" w:sz="0" w:space="0" w:color="auto"/>
            <w:bottom w:val="none" w:sz="0" w:space="0" w:color="auto"/>
            <w:right w:val="none" w:sz="0" w:space="0" w:color="auto"/>
          </w:divBdr>
          <w:divsChild>
            <w:div w:id="1870691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727777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94469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65103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74998987">
          <w:marLeft w:val="0"/>
          <w:marRight w:val="0"/>
          <w:marTop w:val="0"/>
          <w:marBottom w:val="0"/>
          <w:divBdr>
            <w:top w:val="none" w:sz="0" w:space="0" w:color="auto"/>
            <w:left w:val="none" w:sz="0" w:space="0" w:color="auto"/>
            <w:bottom w:val="none" w:sz="0" w:space="0" w:color="auto"/>
            <w:right w:val="none" w:sz="0" w:space="0" w:color="auto"/>
          </w:divBdr>
          <w:divsChild>
            <w:div w:id="15652197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614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247375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35405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92636432">
          <w:marLeft w:val="0"/>
          <w:marRight w:val="0"/>
          <w:marTop w:val="0"/>
          <w:marBottom w:val="0"/>
          <w:divBdr>
            <w:top w:val="none" w:sz="0" w:space="0" w:color="auto"/>
            <w:left w:val="none" w:sz="0" w:space="0" w:color="auto"/>
            <w:bottom w:val="none" w:sz="0" w:space="0" w:color="auto"/>
            <w:right w:val="none" w:sz="0" w:space="0" w:color="auto"/>
          </w:divBdr>
          <w:divsChild>
            <w:div w:id="16561787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64062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561136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72547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42885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03354192">
          <w:marLeft w:val="0"/>
          <w:marRight w:val="0"/>
          <w:marTop w:val="0"/>
          <w:marBottom w:val="0"/>
          <w:divBdr>
            <w:top w:val="none" w:sz="0" w:space="0" w:color="auto"/>
            <w:left w:val="none" w:sz="0" w:space="0" w:color="auto"/>
            <w:bottom w:val="none" w:sz="0" w:space="0" w:color="auto"/>
            <w:right w:val="none" w:sz="0" w:space="0" w:color="auto"/>
          </w:divBdr>
          <w:divsChild>
            <w:div w:id="6344120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3805949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4532108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12201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57715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24803482">
          <w:marLeft w:val="0"/>
          <w:marRight w:val="0"/>
          <w:marTop w:val="0"/>
          <w:marBottom w:val="0"/>
          <w:divBdr>
            <w:top w:val="none" w:sz="0" w:space="0" w:color="auto"/>
            <w:left w:val="none" w:sz="0" w:space="0" w:color="auto"/>
            <w:bottom w:val="none" w:sz="0" w:space="0" w:color="auto"/>
            <w:right w:val="none" w:sz="0" w:space="0" w:color="auto"/>
          </w:divBdr>
          <w:divsChild>
            <w:div w:id="8329880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02495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3227847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4507905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420559207">
      <w:marLeft w:val="0"/>
      <w:marRight w:val="0"/>
      <w:marTop w:val="0"/>
      <w:marBottom w:val="0"/>
      <w:divBdr>
        <w:top w:val="none" w:sz="0" w:space="0" w:color="auto"/>
        <w:left w:val="none" w:sz="0" w:space="0" w:color="auto"/>
        <w:bottom w:val="none" w:sz="0" w:space="0" w:color="auto"/>
        <w:right w:val="none" w:sz="0" w:space="0" w:color="auto"/>
      </w:divBdr>
      <w:divsChild>
        <w:div w:id="325597894">
          <w:marLeft w:val="0"/>
          <w:marRight w:val="0"/>
          <w:marTop w:val="240"/>
          <w:marBottom w:val="240"/>
          <w:divBdr>
            <w:top w:val="none" w:sz="0" w:space="0" w:color="auto"/>
            <w:left w:val="none" w:sz="0" w:space="0" w:color="auto"/>
            <w:bottom w:val="none" w:sz="0" w:space="0" w:color="auto"/>
            <w:right w:val="none" w:sz="0" w:space="0" w:color="auto"/>
          </w:divBdr>
          <w:divsChild>
            <w:div w:id="2123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7027">
      <w:marLeft w:val="0"/>
      <w:marRight w:val="0"/>
      <w:marTop w:val="0"/>
      <w:marBottom w:val="0"/>
      <w:divBdr>
        <w:top w:val="none" w:sz="0" w:space="0" w:color="auto"/>
        <w:left w:val="none" w:sz="0" w:space="0" w:color="auto"/>
        <w:bottom w:val="none" w:sz="0" w:space="0" w:color="auto"/>
        <w:right w:val="none" w:sz="0" w:space="0" w:color="auto"/>
      </w:divBdr>
      <w:divsChild>
        <w:div w:id="908073458">
          <w:marLeft w:val="0"/>
          <w:marRight w:val="0"/>
          <w:marTop w:val="0"/>
          <w:marBottom w:val="0"/>
          <w:divBdr>
            <w:top w:val="none" w:sz="0" w:space="0" w:color="auto"/>
            <w:left w:val="none" w:sz="0" w:space="0" w:color="auto"/>
            <w:bottom w:val="none" w:sz="0" w:space="0" w:color="auto"/>
            <w:right w:val="none" w:sz="0" w:space="0" w:color="auto"/>
          </w:divBdr>
          <w:divsChild>
            <w:div w:id="5461131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69119">
                  <w:marLeft w:val="240"/>
                  <w:marRight w:val="240"/>
                  <w:marTop w:val="0"/>
                  <w:marBottom w:val="0"/>
                  <w:divBdr>
                    <w:top w:val="none" w:sz="0" w:space="0" w:color="auto"/>
                    <w:left w:val="none" w:sz="0" w:space="0" w:color="auto"/>
                    <w:bottom w:val="none" w:sz="0" w:space="0" w:color="auto"/>
                    <w:right w:val="none" w:sz="0" w:space="0" w:color="auto"/>
                  </w:divBdr>
                </w:div>
                <w:div w:id="2035305795">
                  <w:marLeft w:val="0"/>
                  <w:marRight w:val="0"/>
                  <w:marTop w:val="0"/>
                  <w:marBottom w:val="0"/>
                  <w:divBdr>
                    <w:top w:val="single" w:sz="6" w:space="6" w:color="000000"/>
                    <w:left w:val="none" w:sz="0" w:space="0" w:color="auto"/>
                    <w:bottom w:val="none" w:sz="0" w:space="0" w:color="auto"/>
                    <w:right w:val="none" w:sz="0" w:space="0" w:color="auto"/>
                  </w:divBdr>
                  <w:divsChild>
                    <w:div w:id="1735470818">
                      <w:marLeft w:val="0"/>
                      <w:marRight w:val="0"/>
                      <w:marTop w:val="0"/>
                      <w:marBottom w:val="0"/>
                      <w:divBdr>
                        <w:top w:val="none" w:sz="0" w:space="0" w:color="auto"/>
                        <w:left w:val="none" w:sz="0" w:space="0" w:color="auto"/>
                        <w:bottom w:val="none" w:sz="0" w:space="0" w:color="auto"/>
                        <w:right w:val="none" w:sz="0" w:space="0" w:color="auto"/>
                      </w:divBdr>
                      <w:divsChild>
                        <w:div w:id="1378699397">
                          <w:marLeft w:val="0"/>
                          <w:marRight w:val="0"/>
                          <w:marTop w:val="0"/>
                          <w:marBottom w:val="0"/>
                          <w:divBdr>
                            <w:top w:val="none" w:sz="0" w:space="0" w:color="auto"/>
                            <w:left w:val="none" w:sz="0" w:space="0" w:color="auto"/>
                            <w:bottom w:val="none" w:sz="0" w:space="0" w:color="auto"/>
                            <w:right w:val="none" w:sz="0" w:space="0" w:color="auto"/>
                          </w:divBdr>
                        </w:div>
                        <w:div w:id="11430813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58635441">
                      <w:marLeft w:val="0"/>
                      <w:marRight w:val="0"/>
                      <w:marTop w:val="0"/>
                      <w:marBottom w:val="0"/>
                      <w:divBdr>
                        <w:top w:val="none" w:sz="0" w:space="0" w:color="auto"/>
                        <w:left w:val="none" w:sz="0" w:space="0" w:color="auto"/>
                        <w:bottom w:val="none" w:sz="0" w:space="0" w:color="auto"/>
                        <w:right w:val="none" w:sz="0" w:space="0" w:color="auto"/>
                      </w:divBdr>
                      <w:divsChild>
                        <w:div w:id="702943631">
                          <w:marLeft w:val="0"/>
                          <w:marRight w:val="0"/>
                          <w:marTop w:val="0"/>
                          <w:marBottom w:val="0"/>
                          <w:divBdr>
                            <w:top w:val="none" w:sz="0" w:space="0" w:color="auto"/>
                            <w:left w:val="none" w:sz="0" w:space="0" w:color="auto"/>
                            <w:bottom w:val="none" w:sz="0" w:space="0" w:color="auto"/>
                            <w:right w:val="none" w:sz="0" w:space="0" w:color="auto"/>
                          </w:divBdr>
                        </w:div>
                        <w:div w:id="445124229">
                          <w:marLeft w:val="120"/>
                          <w:marRight w:val="120"/>
                          <w:marTop w:val="120"/>
                          <w:marBottom w:val="120"/>
                          <w:divBdr>
                            <w:top w:val="single" w:sz="6" w:space="0" w:color="000000"/>
                            <w:left w:val="single" w:sz="6" w:space="6" w:color="000000"/>
                            <w:bottom w:val="single" w:sz="6" w:space="0" w:color="000000"/>
                            <w:right w:val="single" w:sz="6" w:space="6" w:color="000000"/>
                          </w:divBdr>
                        </w:div>
                        <w:div w:id="200869859">
                          <w:marLeft w:val="120"/>
                          <w:marRight w:val="120"/>
                          <w:marTop w:val="120"/>
                          <w:marBottom w:val="120"/>
                          <w:divBdr>
                            <w:top w:val="single" w:sz="6" w:space="0" w:color="000000"/>
                            <w:left w:val="single" w:sz="6" w:space="6" w:color="000000"/>
                            <w:bottom w:val="single" w:sz="6" w:space="0" w:color="000000"/>
                            <w:right w:val="single" w:sz="6" w:space="6" w:color="000000"/>
                          </w:divBdr>
                        </w:div>
                        <w:div w:id="541330654">
                          <w:marLeft w:val="120"/>
                          <w:marRight w:val="120"/>
                          <w:marTop w:val="120"/>
                          <w:marBottom w:val="120"/>
                          <w:divBdr>
                            <w:top w:val="single" w:sz="6" w:space="0" w:color="000000"/>
                            <w:left w:val="single" w:sz="6" w:space="6" w:color="000000"/>
                            <w:bottom w:val="single" w:sz="6" w:space="0" w:color="000000"/>
                            <w:right w:val="single" w:sz="6" w:space="6" w:color="000000"/>
                          </w:divBdr>
                        </w:div>
                        <w:div w:id="8470153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48658427">
                      <w:marLeft w:val="0"/>
                      <w:marRight w:val="0"/>
                      <w:marTop w:val="0"/>
                      <w:marBottom w:val="0"/>
                      <w:divBdr>
                        <w:top w:val="none" w:sz="0" w:space="0" w:color="auto"/>
                        <w:left w:val="none" w:sz="0" w:space="0" w:color="auto"/>
                        <w:bottom w:val="none" w:sz="0" w:space="0" w:color="auto"/>
                        <w:right w:val="none" w:sz="0" w:space="0" w:color="auto"/>
                      </w:divBdr>
                      <w:divsChild>
                        <w:div w:id="611015946">
                          <w:marLeft w:val="0"/>
                          <w:marRight w:val="0"/>
                          <w:marTop w:val="0"/>
                          <w:marBottom w:val="0"/>
                          <w:divBdr>
                            <w:top w:val="none" w:sz="0" w:space="0" w:color="auto"/>
                            <w:left w:val="none" w:sz="0" w:space="0" w:color="auto"/>
                            <w:bottom w:val="none" w:sz="0" w:space="0" w:color="auto"/>
                            <w:right w:val="none" w:sz="0" w:space="0" w:color="auto"/>
                          </w:divBdr>
                        </w:div>
                        <w:div w:id="2066416769">
                          <w:marLeft w:val="120"/>
                          <w:marRight w:val="120"/>
                          <w:marTop w:val="120"/>
                          <w:marBottom w:val="120"/>
                          <w:divBdr>
                            <w:top w:val="single" w:sz="6" w:space="0" w:color="000000"/>
                            <w:left w:val="single" w:sz="6" w:space="6" w:color="000000"/>
                            <w:bottom w:val="single" w:sz="6" w:space="0" w:color="000000"/>
                            <w:right w:val="single" w:sz="6" w:space="6" w:color="000000"/>
                          </w:divBdr>
                        </w:div>
                        <w:div w:id="1693796338">
                          <w:marLeft w:val="120"/>
                          <w:marRight w:val="120"/>
                          <w:marTop w:val="120"/>
                          <w:marBottom w:val="120"/>
                          <w:divBdr>
                            <w:top w:val="single" w:sz="6" w:space="0" w:color="000000"/>
                            <w:left w:val="single" w:sz="6" w:space="6" w:color="000000"/>
                            <w:bottom w:val="single" w:sz="6" w:space="0" w:color="000000"/>
                            <w:right w:val="single" w:sz="6" w:space="6" w:color="000000"/>
                          </w:divBdr>
                        </w:div>
                        <w:div w:id="863176472">
                          <w:marLeft w:val="120"/>
                          <w:marRight w:val="120"/>
                          <w:marTop w:val="120"/>
                          <w:marBottom w:val="120"/>
                          <w:divBdr>
                            <w:top w:val="single" w:sz="6" w:space="0" w:color="000000"/>
                            <w:left w:val="single" w:sz="6" w:space="6" w:color="000000"/>
                            <w:bottom w:val="single" w:sz="6" w:space="0" w:color="000000"/>
                            <w:right w:val="single" w:sz="6" w:space="6" w:color="000000"/>
                          </w:divBdr>
                        </w:div>
                        <w:div w:id="9177128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99728470">
                      <w:marLeft w:val="0"/>
                      <w:marRight w:val="0"/>
                      <w:marTop w:val="0"/>
                      <w:marBottom w:val="0"/>
                      <w:divBdr>
                        <w:top w:val="none" w:sz="0" w:space="0" w:color="auto"/>
                        <w:left w:val="none" w:sz="0" w:space="0" w:color="auto"/>
                        <w:bottom w:val="none" w:sz="0" w:space="0" w:color="auto"/>
                        <w:right w:val="none" w:sz="0" w:space="0" w:color="auto"/>
                      </w:divBdr>
                      <w:divsChild>
                        <w:div w:id="1895191145">
                          <w:marLeft w:val="0"/>
                          <w:marRight w:val="0"/>
                          <w:marTop w:val="0"/>
                          <w:marBottom w:val="0"/>
                          <w:divBdr>
                            <w:top w:val="none" w:sz="0" w:space="0" w:color="auto"/>
                            <w:left w:val="none" w:sz="0" w:space="0" w:color="auto"/>
                            <w:bottom w:val="none" w:sz="0" w:space="0" w:color="auto"/>
                            <w:right w:val="none" w:sz="0" w:space="0" w:color="auto"/>
                          </w:divBdr>
                        </w:div>
                        <w:div w:id="709106780">
                          <w:marLeft w:val="120"/>
                          <w:marRight w:val="120"/>
                          <w:marTop w:val="120"/>
                          <w:marBottom w:val="120"/>
                          <w:divBdr>
                            <w:top w:val="single" w:sz="6" w:space="0" w:color="000000"/>
                            <w:left w:val="single" w:sz="6" w:space="6" w:color="000000"/>
                            <w:bottom w:val="single" w:sz="6" w:space="0" w:color="000000"/>
                            <w:right w:val="single" w:sz="6" w:space="6" w:color="000000"/>
                          </w:divBdr>
                        </w:div>
                        <w:div w:id="79838977">
                          <w:marLeft w:val="120"/>
                          <w:marRight w:val="120"/>
                          <w:marTop w:val="120"/>
                          <w:marBottom w:val="120"/>
                          <w:divBdr>
                            <w:top w:val="single" w:sz="6" w:space="0" w:color="000000"/>
                            <w:left w:val="single" w:sz="6" w:space="6" w:color="000000"/>
                            <w:bottom w:val="single" w:sz="6" w:space="0" w:color="000000"/>
                            <w:right w:val="single" w:sz="6" w:space="6" w:color="000000"/>
                          </w:divBdr>
                        </w:div>
                        <w:div w:id="480075885">
                          <w:marLeft w:val="120"/>
                          <w:marRight w:val="120"/>
                          <w:marTop w:val="120"/>
                          <w:marBottom w:val="120"/>
                          <w:divBdr>
                            <w:top w:val="single" w:sz="6" w:space="0" w:color="000000"/>
                            <w:left w:val="single" w:sz="6" w:space="6" w:color="000000"/>
                            <w:bottom w:val="single" w:sz="6" w:space="0" w:color="000000"/>
                            <w:right w:val="single" w:sz="6" w:space="6" w:color="000000"/>
                          </w:divBdr>
                        </w:div>
                        <w:div w:id="17393285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583678522">
      <w:marLeft w:val="0"/>
      <w:marRight w:val="0"/>
      <w:marTop w:val="0"/>
      <w:marBottom w:val="0"/>
      <w:divBdr>
        <w:top w:val="none" w:sz="0" w:space="0" w:color="auto"/>
        <w:left w:val="none" w:sz="0" w:space="0" w:color="auto"/>
        <w:bottom w:val="none" w:sz="0" w:space="0" w:color="auto"/>
        <w:right w:val="none" w:sz="0" w:space="0" w:color="auto"/>
      </w:divBdr>
    </w:div>
    <w:div w:id="1672246901">
      <w:marLeft w:val="0"/>
      <w:marRight w:val="0"/>
      <w:marTop w:val="0"/>
      <w:marBottom w:val="0"/>
      <w:divBdr>
        <w:top w:val="none" w:sz="0" w:space="0" w:color="auto"/>
        <w:left w:val="none" w:sz="0" w:space="0" w:color="auto"/>
        <w:bottom w:val="none" w:sz="0" w:space="0" w:color="auto"/>
        <w:right w:val="none" w:sz="0" w:space="0" w:color="auto"/>
      </w:divBdr>
      <w:divsChild>
        <w:div w:id="1943874973">
          <w:marLeft w:val="0"/>
          <w:marRight w:val="0"/>
          <w:marTop w:val="0"/>
          <w:marBottom w:val="0"/>
          <w:divBdr>
            <w:top w:val="none" w:sz="0" w:space="0" w:color="auto"/>
            <w:left w:val="none" w:sz="0" w:space="0" w:color="auto"/>
            <w:bottom w:val="none" w:sz="0" w:space="0" w:color="auto"/>
            <w:right w:val="none" w:sz="0" w:space="0" w:color="auto"/>
          </w:divBdr>
          <w:divsChild>
            <w:div w:id="1440298784">
              <w:marLeft w:val="0"/>
              <w:marRight w:val="0"/>
              <w:marTop w:val="240"/>
              <w:marBottom w:val="240"/>
              <w:divBdr>
                <w:top w:val="none" w:sz="0" w:space="0" w:color="auto"/>
                <w:left w:val="none" w:sz="0" w:space="0" w:color="auto"/>
                <w:bottom w:val="none" w:sz="0" w:space="0" w:color="auto"/>
                <w:right w:val="none" w:sz="0" w:space="0" w:color="auto"/>
              </w:divBdr>
            </w:div>
            <w:div w:id="1869858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7646309">
                  <w:marLeft w:val="240"/>
                  <w:marRight w:val="240"/>
                  <w:marTop w:val="0"/>
                  <w:marBottom w:val="0"/>
                  <w:divBdr>
                    <w:top w:val="none" w:sz="0" w:space="0" w:color="auto"/>
                    <w:left w:val="none" w:sz="0" w:space="0" w:color="auto"/>
                    <w:bottom w:val="none" w:sz="0" w:space="0" w:color="auto"/>
                    <w:right w:val="none" w:sz="0" w:space="0" w:color="auto"/>
                  </w:divBdr>
                </w:div>
                <w:div w:id="2043089288">
                  <w:marLeft w:val="0"/>
                  <w:marRight w:val="0"/>
                  <w:marTop w:val="0"/>
                  <w:marBottom w:val="0"/>
                  <w:divBdr>
                    <w:top w:val="single" w:sz="6" w:space="6" w:color="000000"/>
                    <w:left w:val="none" w:sz="0" w:space="0" w:color="auto"/>
                    <w:bottom w:val="none" w:sz="0" w:space="0" w:color="auto"/>
                    <w:right w:val="none" w:sz="0" w:space="0" w:color="auto"/>
                  </w:divBdr>
                  <w:divsChild>
                    <w:div w:id="1729959331">
                      <w:marLeft w:val="0"/>
                      <w:marRight w:val="0"/>
                      <w:marTop w:val="0"/>
                      <w:marBottom w:val="0"/>
                      <w:divBdr>
                        <w:top w:val="none" w:sz="0" w:space="0" w:color="auto"/>
                        <w:left w:val="none" w:sz="0" w:space="0" w:color="auto"/>
                        <w:bottom w:val="none" w:sz="0" w:space="0" w:color="auto"/>
                        <w:right w:val="none" w:sz="0" w:space="0" w:color="auto"/>
                      </w:divBdr>
                      <w:divsChild>
                        <w:div w:id="1218054642">
                          <w:marLeft w:val="0"/>
                          <w:marRight w:val="0"/>
                          <w:marTop w:val="0"/>
                          <w:marBottom w:val="0"/>
                          <w:divBdr>
                            <w:top w:val="none" w:sz="0" w:space="0" w:color="auto"/>
                            <w:left w:val="none" w:sz="0" w:space="0" w:color="auto"/>
                            <w:bottom w:val="none" w:sz="0" w:space="0" w:color="auto"/>
                            <w:right w:val="none" w:sz="0" w:space="0" w:color="auto"/>
                          </w:divBdr>
                        </w:div>
                        <w:div w:id="5629125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12752566">
                      <w:marLeft w:val="0"/>
                      <w:marRight w:val="0"/>
                      <w:marTop w:val="0"/>
                      <w:marBottom w:val="0"/>
                      <w:divBdr>
                        <w:top w:val="none" w:sz="0" w:space="0" w:color="auto"/>
                        <w:left w:val="none" w:sz="0" w:space="0" w:color="auto"/>
                        <w:bottom w:val="none" w:sz="0" w:space="0" w:color="auto"/>
                        <w:right w:val="none" w:sz="0" w:space="0" w:color="auto"/>
                      </w:divBdr>
                      <w:divsChild>
                        <w:div w:id="214390151">
                          <w:marLeft w:val="0"/>
                          <w:marRight w:val="0"/>
                          <w:marTop w:val="0"/>
                          <w:marBottom w:val="0"/>
                          <w:divBdr>
                            <w:top w:val="none" w:sz="0" w:space="0" w:color="auto"/>
                            <w:left w:val="none" w:sz="0" w:space="0" w:color="auto"/>
                            <w:bottom w:val="none" w:sz="0" w:space="0" w:color="auto"/>
                            <w:right w:val="none" w:sz="0" w:space="0" w:color="auto"/>
                          </w:divBdr>
                        </w:div>
                        <w:div w:id="762460939">
                          <w:marLeft w:val="120"/>
                          <w:marRight w:val="120"/>
                          <w:marTop w:val="120"/>
                          <w:marBottom w:val="120"/>
                          <w:divBdr>
                            <w:top w:val="single" w:sz="6" w:space="0" w:color="000000"/>
                            <w:left w:val="single" w:sz="6" w:space="6" w:color="000000"/>
                            <w:bottom w:val="single" w:sz="6" w:space="0" w:color="000000"/>
                            <w:right w:val="single" w:sz="6" w:space="6" w:color="000000"/>
                          </w:divBdr>
                        </w:div>
                        <w:div w:id="1025328520">
                          <w:marLeft w:val="120"/>
                          <w:marRight w:val="120"/>
                          <w:marTop w:val="120"/>
                          <w:marBottom w:val="120"/>
                          <w:divBdr>
                            <w:top w:val="single" w:sz="6" w:space="0" w:color="000000"/>
                            <w:left w:val="single" w:sz="6" w:space="6" w:color="000000"/>
                            <w:bottom w:val="single" w:sz="6" w:space="0" w:color="000000"/>
                            <w:right w:val="single" w:sz="6" w:space="6" w:color="000000"/>
                          </w:divBdr>
                        </w:div>
                        <w:div w:id="107622951">
                          <w:marLeft w:val="120"/>
                          <w:marRight w:val="120"/>
                          <w:marTop w:val="120"/>
                          <w:marBottom w:val="120"/>
                          <w:divBdr>
                            <w:top w:val="single" w:sz="6" w:space="0" w:color="000000"/>
                            <w:left w:val="single" w:sz="6" w:space="6" w:color="000000"/>
                            <w:bottom w:val="single" w:sz="6" w:space="0" w:color="000000"/>
                            <w:right w:val="single" w:sz="6" w:space="6" w:color="000000"/>
                          </w:divBdr>
                        </w:div>
                        <w:div w:id="1914606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16217695">
                      <w:marLeft w:val="0"/>
                      <w:marRight w:val="0"/>
                      <w:marTop w:val="0"/>
                      <w:marBottom w:val="0"/>
                      <w:divBdr>
                        <w:top w:val="none" w:sz="0" w:space="0" w:color="auto"/>
                        <w:left w:val="none" w:sz="0" w:space="0" w:color="auto"/>
                        <w:bottom w:val="none" w:sz="0" w:space="0" w:color="auto"/>
                        <w:right w:val="none" w:sz="0" w:space="0" w:color="auto"/>
                      </w:divBdr>
                      <w:divsChild>
                        <w:div w:id="1859658346">
                          <w:marLeft w:val="0"/>
                          <w:marRight w:val="0"/>
                          <w:marTop w:val="0"/>
                          <w:marBottom w:val="0"/>
                          <w:divBdr>
                            <w:top w:val="none" w:sz="0" w:space="0" w:color="auto"/>
                            <w:left w:val="none" w:sz="0" w:space="0" w:color="auto"/>
                            <w:bottom w:val="none" w:sz="0" w:space="0" w:color="auto"/>
                            <w:right w:val="none" w:sz="0" w:space="0" w:color="auto"/>
                          </w:divBdr>
                        </w:div>
                        <w:div w:id="1564756237">
                          <w:marLeft w:val="120"/>
                          <w:marRight w:val="120"/>
                          <w:marTop w:val="120"/>
                          <w:marBottom w:val="120"/>
                          <w:divBdr>
                            <w:top w:val="single" w:sz="6" w:space="0" w:color="000000"/>
                            <w:left w:val="single" w:sz="6" w:space="6" w:color="000000"/>
                            <w:bottom w:val="single" w:sz="6" w:space="0" w:color="000000"/>
                            <w:right w:val="single" w:sz="6" w:space="6" w:color="000000"/>
                          </w:divBdr>
                        </w:div>
                        <w:div w:id="366955620">
                          <w:marLeft w:val="120"/>
                          <w:marRight w:val="120"/>
                          <w:marTop w:val="120"/>
                          <w:marBottom w:val="120"/>
                          <w:divBdr>
                            <w:top w:val="single" w:sz="6" w:space="0" w:color="000000"/>
                            <w:left w:val="single" w:sz="6" w:space="6" w:color="000000"/>
                            <w:bottom w:val="single" w:sz="6" w:space="0" w:color="000000"/>
                            <w:right w:val="single" w:sz="6" w:space="6" w:color="000000"/>
                          </w:divBdr>
                        </w:div>
                        <w:div w:id="1163858303">
                          <w:marLeft w:val="120"/>
                          <w:marRight w:val="120"/>
                          <w:marTop w:val="120"/>
                          <w:marBottom w:val="120"/>
                          <w:divBdr>
                            <w:top w:val="single" w:sz="6" w:space="0" w:color="000000"/>
                            <w:left w:val="single" w:sz="6" w:space="6" w:color="000000"/>
                            <w:bottom w:val="single" w:sz="6" w:space="0" w:color="000000"/>
                            <w:right w:val="single" w:sz="6" w:space="6" w:color="000000"/>
                          </w:divBdr>
                        </w:div>
                        <w:div w:id="12402860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53788645">
                      <w:marLeft w:val="0"/>
                      <w:marRight w:val="0"/>
                      <w:marTop w:val="0"/>
                      <w:marBottom w:val="0"/>
                      <w:divBdr>
                        <w:top w:val="none" w:sz="0" w:space="0" w:color="auto"/>
                        <w:left w:val="none" w:sz="0" w:space="0" w:color="auto"/>
                        <w:bottom w:val="none" w:sz="0" w:space="0" w:color="auto"/>
                        <w:right w:val="none" w:sz="0" w:space="0" w:color="auto"/>
                      </w:divBdr>
                      <w:divsChild>
                        <w:div w:id="976497143">
                          <w:marLeft w:val="0"/>
                          <w:marRight w:val="0"/>
                          <w:marTop w:val="0"/>
                          <w:marBottom w:val="0"/>
                          <w:divBdr>
                            <w:top w:val="none" w:sz="0" w:space="0" w:color="auto"/>
                            <w:left w:val="none" w:sz="0" w:space="0" w:color="auto"/>
                            <w:bottom w:val="none" w:sz="0" w:space="0" w:color="auto"/>
                            <w:right w:val="none" w:sz="0" w:space="0" w:color="auto"/>
                          </w:divBdr>
                        </w:div>
                        <w:div w:id="1963068546">
                          <w:marLeft w:val="120"/>
                          <w:marRight w:val="120"/>
                          <w:marTop w:val="120"/>
                          <w:marBottom w:val="120"/>
                          <w:divBdr>
                            <w:top w:val="single" w:sz="6" w:space="0" w:color="000000"/>
                            <w:left w:val="single" w:sz="6" w:space="6" w:color="000000"/>
                            <w:bottom w:val="single" w:sz="6" w:space="0" w:color="000000"/>
                            <w:right w:val="single" w:sz="6" w:space="6" w:color="000000"/>
                          </w:divBdr>
                        </w:div>
                        <w:div w:id="1978100407">
                          <w:marLeft w:val="120"/>
                          <w:marRight w:val="120"/>
                          <w:marTop w:val="120"/>
                          <w:marBottom w:val="120"/>
                          <w:divBdr>
                            <w:top w:val="single" w:sz="6" w:space="0" w:color="000000"/>
                            <w:left w:val="single" w:sz="6" w:space="6" w:color="000000"/>
                            <w:bottom w:val="single" w:sz="6" w:space="0" w:color="000000"/>
                            <w:right w:val="single" w:sz="6" w:space="6" w:color="000000"/>
                          </w:divBdr>
                        </w:div>
                        <w:div w:id="607851416">
                          <w:marLeft w:val="120"/>
                          <w:marRight w:val="120"/>
                          <w:marTop w:val="120"/>
                          <w:marBottom w:val="120"/>
                          <w:divBdr>
                            <w:top w:val="single" w:sz="6" w:space="0" w:color="000000"/>
                            <w:left w:val="single" w:sz="6" w:space="6" w:color="000000"/>
                            <w:bottom w:val="single" w:sz="6" w:space="0" w:color="000000"/>
                            <w:right w:val="single" w:sz="6" w:space="6" w:color="000000"/>
                          </w:divBdr>
                        </w:div>
                        <w:div w:id="8078165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41265961">
                      <w:marLeft w:val="0"/>
                      <w:marRight w:val="0"/>
                      <w:marTop w:val="0"/>
                      <w:marBottom w:val="0"/>
                      <w:divBdr>
                        <w:top w:val="none" w:sz="0" w:space="0" w:color="auto"/>
                        <w:left w:val="none" w:sz="0" w:space="0" w:color="auto"/>
                        <w:bottom w:val="none" w:sz="0" w:space="0" w:color="auto"/>
                        <w:right w:val="none" w:sz="0" w:space="0" w:color="auto"/>
                      </w:divBdr>
                      <w:divsChild>
                        <w:div w:id="156772765">
                          <w:marLeft w:val="0"/>
                          <w:marRight w:val="0"/>
                          <w:marTop w:val="0"/>
                          <w:marBottom w:val="0"/>
                          <w:divBdr>
                            <w:top w:val="none" w:sz="0" w:space="0" w:color="auto"/>
                            <w:left w:val="none" w:sz="0" w:space="0" w:color="auto"/>
                            <w:bottom w:val="none" w:sz="0" w:space="0" w:color="auto"/>
                            <w:right w:val="none" w:sz="0" w:space="0" w:color="auto"/>
                          </w:divBdr>
                        </w:div>
                        <w:div w:id="283734151">
                          <w:marLeft w:val="120"/>
                          <w:marRight w:val="120"/>
                          <w:marTop w:val="120"/>
                          <w:marBottom w:val="120"/>
                          <w:divBdr>
                            <w:top w:val="single" w:sz="6" w:space="0" w:color="000000"/>
                            <w:left w:val="single" w:sz="6" w:space="6" w:color="000000"/>
                            <w:bottom w:val="single" w:sz="6" w:space="0" w:color="000000"/>
                            <w:right w:val="single" w:sz="6" w:space="6" w:color="000000"/>
                          </w:divBdr>
                        </w:div>
                        <w:div w:id="361176992">
                          <w:marLeft w:val="120"/>
                          <w:marRight w:val="120"/>
                          <w:marTop w:val="120"/>
                          <w:marBottom w:val="120"/>
                          <w:divBdr>
                            <w:top w:val="single" w:sz="6" w:space="0" w:color="000000"/>
                            <w:left w:val="single" w:sz="6" w:space="6" w:color="000000"/>
                            <w:bottom w:val="single" w:sz="6" w:space="0" w:color="000000"/>
                            <w:right w:val="single" w:sz="6" w:space="6" w:color="000000"/>
                          </w:divBdr>
                        </w:div>
                        <w:div w:id="1484081290">
                          <w:marLeft w:val="120"/>
                          <w:marRight w:val="120"/>
                          <w:marTop w:val="120"/>
                          <w:marBottom w:val="120"/>
                          <w:divBdr>
                            <w:top w:val="single" w:sz="6" w:space="0" w:color="000000"/>
                            <w:left w:val="single" w:sz="6" w:space="6" w:color="000000"/>
                            <w:bottom w:val="single" w:sz="6" w:space="0" w:color="000000"/>
                            <w:right w:val="single" w:sz="6" w:space="6" w:color="000000"/>
                          </w:divBdr>
                        </w:div>
                        <w:div w:id="36051834">
                          <w:marLeft w:val="120"/>
                          <w:marRight w:val="120"/>
                          <w:marTop w:val="120"/>
                          <w:marBottom w:val="120"/>
                          <w:divBdr>
                            <w:top w:val="single" w:sz="6" w:space="0" w:color="000000"/>
                            <w:left w:val="single" w:sz="6" w:space="6" w:color="000000"/>
                            <w:bottom w:val="single" w:sz="6" w:space="0" w:color="000000"/>
                            <w:right w:val="single" w:sz="6" w:space="6" w:color="000000"/>
                          </w:divBdr>
                        </w:div>
                        <w:div w:id="56349151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24163410">
                      <w:marLeft w:val="0"/>
                      <w:marRight w:val="0"/>
                      <w:marTop w:val="0"/>
                      <w:marBottom w:val="0"/>
                      <w:divBdr>
                        <w:top w:val="none" w:sz="0" w:space="0" w:color="auto"/>
                        <w:left w:val="none" w:sz="0" w:space="0" w:color="auto"/>
                        <w:bottom w:val="none" w:sz="0" w:space="0" w:color="auto"/>
                        <w:right w:val="none" w:sz="0" w:space="0" w:color="auto"/>
                      </w:divBdr>
                      <w:divsChild>
                        <w:div w:id="1964648364">
                          <w:marLeft w:val="0"/>
                          <w:marRight w:val="0"/>
                          <w:marTop w:val="0"/>
                          <w:marBottom w:val="0"/>
                          <w:divBdr>
                            <w:top w:val="none" w:sz="0" w:space="0" w:color="auto"/>
                            <w:left w:val="none" w:sz="0" w:space="0" w:color="auto"/>
                            <w:bottom w:val="none" w:sz="0" w:space="0" w:color="auto"/>
                            <w:right w:val="none" w:sz="0" w:space="0" w:color="auto"/>
                          </w:divBdr>
                        </w:div>
                        <w:div w:id="80762065">
                          <w:marLeft w:val="120"/>
                          <w:marRight w:val="120"/>
                          <w:marTop w:val="120"/>
                          <w:marBottom w:val="120"/>
                          <w:divBdr>
                            <w:top w:val="single" w:sz="6" w:space="0" w:color="000000"/>
                            <w:left w:val="single" w:sz="6" w:space="6" w:color="000000"/>
                            <w:bottom w:val="single" w:sz="6" w:space="0" w:color="000000"/>
                            <w:right w:val="single" w:sz="6" w:space="6" w:color="000000"/>
                          </w:divBdr>
                        </w:div>
                        <w:div w:id="1719478001">
                          <w:marLeft w:val="120"/>
                          <w:marRight w:val="120"/>
                          <w:marTop w:val="120"/>
                          <w:marBottom w:val="120"/>
                          <w:divBdr>
                            <w:top w:val="single" w:sz="6" w:space="0" w:color="000000"/>
                            <w:left w:val="single" w:sz="6" w:space="6" w:color="000000"/>
                            <w:bottom w:val="single" w:sz="6" w:space="0" w:color="000000"/>
                            <w:right w:val="single" w:sz="6" w:space="6" w:color="000000"/>
                          </w:divBdr>
                        </w:div>
                        <w:div w:id="2045329779">
                          <w:marLeft w:val="120"/>
                          <w:marRight w:val="120"/>
                          <w:marTop w:val="120"/>
                          <w:marBottom w:val="120"/>
                          <w:divBdr>
                            <w:top w:val="single" w:sz="6" w:space="0" w:color="000000"/>
                            <w:left w:val="single" w:sz="6" w:space="6" w:color="000000"/>
                            <w:bottom w:val="single" w:sz="6" w:space="0" w:color="000000"/>
                            <w:right w:val="single" w:sz="6" w:space="6" w:color="000000"/>
                          </w:divBdr>
                        </w:div>
                        <w:div w:id="1742676946">
                          <w:marLeft w:val="120"/>
                          <w:marRight w:val="120"/>
                          <w:marTop w:val="120"/>
                          <w:marBottom w:val="120"/>
                          <w:divBdr>
                            <w:top w:val="single" w:sz="6" w:space="0" w:color="000000"/>
                            <w:left w:val="single" w:sz="6" w:space="6" w:color="000000"/>
                            <w:bottom w:val="single" w:sz="6" w:space="0" w:color="000000"/>
                            <w:right w:val="single" w:sz="6" w:space="6" w:color="000000"/>
                          </w:divBdr>
                        </w:div>
                        <w:div w:id="99033347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03081874">
                      <w:marLeft w:val="0"/>
                      <w:marRight w:val="0"/>
                      <w:marTop w:val="0"/>
                      <w:marBottom w:val="0"/>
                      <w:divBdr>
                        <w:top w:val="none" w:sz="0" w:space="0" w:color="auto"/>
                        <w:left w:val="none" w:sz="0" w:space="0" w:color="auto"/>
                        <w:bottom w:val="none" w:sz="0" w:space="0" w:color="auto"/>
                        <w:right w:val="none" w:sz="0" w:space="0" w:color="auto"/>
                      </w:divBdr>
                      <w:divsChild>
                        <w:div w:id="352390157">
                          <w:marLeft w:val="0"/>
                          <w:marRight w:val="0"/>
                          <w:marTop w:val="0"/>
                          <w:marBottom w:val="0"/>
                          <w:divBdr>
                            <w:top w:val="none" w:sz="0" w:space="0" w:color="auto"/>
                            <w:left w:val="none" w:sz="0" w:space="0" w:color="auto"/>
                            <w:bottom w:val="none" w:sz="0" w:space="0" w:color="auto"/>
                            <w:right w:val="none" w:sz="0" w:space="0" w:color="auto"/>
                          </w:divBdr>
                        </w:div>
                        <w:div w:id="1483036599">
                          <w:marLeft w:val="120"/>
                          <w:marRight w:val="120"/>
                          <w:marTop w:val="120"/>
                          <w:marBottom w:val="120"/>
                          <w:divBdr>
                            <w:top w:val="single" w:sz="6" w:space="0" w:color="000000"/>
                            <w:left w:val="single" w:sz="6" w:space="6" w:color="000000"/>
                            <w:bottom w:val="single" w:sz="6" w:space="0" w:color="000000"/>
                            <w:right w:val="single" w:sz="6" w:space="6" w:color="000000"/>
                          </w:divBdr>
                        </w:div>
                        <w:div w:id="603466205">
                          <w:marLeft w:val="120"/>
                          <w:marRight w:val="120"/>
                          <w:marTop w:val="120"/>
                          <w:marBottom w:val="120"/>
                          <w:divBdr>
                            <w:top w:val="single" w:sz="6" w:space="0" w:color="000000"/>
                            <w:left w:val="single" w:sz="6" w:space="6" w:color="000000"/>
                            <w:bottom w:val="single" w:sz="6" w:space="0" w:color="000000"/>
                            <w:right w:val="single" w:sz="6" w:space="6" w:color="000000"/>
                          </w:divBdr>
                        </w:div>
                        <w:div w:id="598831901">
                          <w:marLeft w:val="120"/>
                          <w:marRight w:val="120"/>
                          <w:marTop w:val="120"/>
                          <w:marBottom w:val="120"/>
                          <w:divBdr>
                            <w:top w:val="single" w:sz="6" w:space="0" w:color="000000"/>
                            <w:left w:val="single" w:sz="6" w:space="6" w:color="000000"/>
                            <w:bottom w:val="single" w:sz="6" w:space="0" w:color="000000"/>
                            <w:right w:val="single" w:sz="6" w:space="6" w:color="000000"/>
                          </w:divBdr>
                        </w:div>
                        <w:div w:id="134921236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788427423">
      <w:marLeft w:val="0"/>
      <w:marRight w:val="0"/>
      <w:marTop w:val="0"/>
      <w:marBottom w:val="0"/>
      <w:divBdr>
        <w:top w:val="none" w:sz="0" w:space="0" w:color="auto"/>
        <w:left w:val="none" w:sz="0" w:space="0" w:color="auto"/>
        <w:bottom w:val="none" w:sz="0" w:space="0" w:color="auto"/>
        <w:right w:val="none" w:sz="0" w:space="0" w:color="auto"/>
      </w:divBdr>
      <w:divsChild>
        <w:div w:id="205996101">
          <w:marLeft w:val="0"/>
          <w:marRight w:val="0"/>
          <w:marTop w:val="240"/>
          <w:marBottom w:val="240"/>
          <w:divBdr>
            <w:top w:val="none" w:sz="0" w:space="0" w:color="auto"/>
            <w:left w:val="none" w:sz="0" w:space="0" w:color="auto"/>
            <w:bottom w:val="none" w:sz="0" w:space="0" w:color="auto"/>
            <w:right w:val="none" w:sz="0" w:space="0" w:color="auto"/>
          </w:divBdr>
          <w:divsChild>
            <w:div w:id="11352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5759">
      <w:marLeft w:val="0"/>
      <w:marRight w:val="0"/>
      <w:marTop w:val="0"/>
      <w:marBottom w:val="0"/>
      <w:divBdr>
        <w:top w:val="none" w:sz="0" w:space="0" w:color="auto"/>
        <w:left w:val="none" w:sz="0" w:space="0" w:color="auto"/>
        <w:bottom w:val="none" w:sz="0" w:space="0" w:color="auto"/>
        <w:right w:val="none" w:sz="0" w:space="0" w:color="auto"/>
      </w:divBdr>
      <w:divsChild>
        <w:div w:id="1263101421">
          <w:marLeft w:val="0"/>
          <w:marRight w:val="0"/>
          <w:marTop w:val="240"/>
          <w:marBottom w:val="240"/>
          <w:divBdr>
            <w:top w:val="none" w:sz="0" w:space="0" w:color="auto"/>
            <w:left w:val="none" w:sz="0" w:space="0" w:color="auto"/>
            <w:bottom w:val="none" w:sz="0" w:space="0" w:color="auto"/>
            <w:right w:val="none" w:sz="0" w:space="0" w:color="auto"/>
          </w:divBdr>
          <w:divsChild>
            <w:div w:id="1501196898">
              <w:marLeft w:val="0"/>
              <w:marRight w:val="0"/>
              <w:marTop w:val="0"/>
              <w:marBottom w:val="0"/>
              <w:divBdr>
                <w:top w:val="none" w:sz="0" w:space="0" w:color="auto"/>
                <w:left w:val="none" w:sz="0" w:space="0" w:color="auto"/>
                <w:bottom w:val="none" w:sz="0" w:space="0" w:color="auto"/>
                <w:right w:val="none" w:sz="0" w:space="0" w:color="auto"/>
              </w:divBdr>
            </w:div>
          </w:divsChild>
        </w:div>
        <w:div w:id="13159120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3179735">
              <w:marLeft w:val="240"/>
              <w:marRight w:val="240"/>
              <w:marTop w:val="0"/>
              <w:marBottom w:val="0"/>
              <w:divBdr>
                <w:top w:val="none" w:sz="0" w:space="0" w:color="auto"/>
                <w:left w:val="none" w:sz="0" w:space="0" w:color="auto"/>
                <w:bottom w:val="none" w:sz="0" w:space="0" w:color="auto"/>
                <w:right w:val="none" w:sz="0" w:space="0" w:color="auto"/>
              </w:divBdr>
            </w:div>
            <w:div w:id="1158377769">
              <w:marLeft w:val="0"/>
              <w:marRight w:val="0"/>
              <w:marTop w:val="0"/>
              <w:marBottom w:val="0"/>
              <w:divBdr>
                <w:top w:val="single" w:sz="6" w:space="6" w:color="000000"/>
                <w:left w:val="none" w:sz="0" w:space="0" w:color="auto"/>
                <w:bottom w:val="none" w:sz="0" w:space="0" w:color="auto"/>
                <w:right w:val="none" w:sz="0" w:space="0" w:color="auto"/>
              </w:divBdr>
              <w:divsChild>
                <w:div w:id="503083842">
                  <w:marLeft w:val="0"/>
                  <w:marRight w:val="0"/>
                  <w:marTop w:val="0"/>
                  <w:marBottom w:val="0"/>
                  <w:divBdr>
                    <w:top w:val="none" w:sz="0" w:space="0" w:color="auto"/>
                    <w:left w:val="none" w:sz="0" w:space="0" w:color="auto"/>
                    <w:bottom w:val="none" w:sz="0" w:space="0" w:color="auto"/>
                    <w:right w:val="none" w:sz="0" w:space="0" w:color="auto"/>
                  </w:divBdr>
                  <w:divsChild>
                    <w:div w:id="646935242">
                      <w:marLeft w:val="0"/>
                      <w:marRight w:val="0"/>
                      <w:marTop w:val="0"/>
                      <w:marBottom w:val="0"/>
                      <w:divBdr>
                        <w:top w:val="none" w:sz="0" w:space="0" w:color="auto"/>
                        <w:left w:val="none" w:sz="0" w:space="0" w:color="auto"/>
                        <w:bottom w:val="none" w:sz="0" w:space="0" w:color="auto"/>
                        <w:right w:val="none" w:sz="0" w:space="0" w:color="auto"/>
                      </w:divBdr>
                    </w:div>
                    <w:div w:id="16715671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69235005">
      <w:marLeft w:val="0"/>
      <w:marRight w:val="0"/>
      <w:marTop w:val="0"/>
      <w:marBottom w:val="0"/>
      <w:divBdr>
        <w:top w:val="none" w:sz="0" w:space="0" w:color="auto"/>
        <w:left w:val="none" w:sz="0" w:space="0" w:color="auto"/>
        <w:bottom w:val="none" w:sz="0" w:space="0" w:color="auto"/>
        <w:right w:val="none" w:sz="0" w:space="0" w:color="auto"/>
      </w:divBdr>
    </w:div>
    <w:div w:id="2050714103">
      <w:marLeft w:val="0"/>
      <w:marRight w:val="0"/>
      <w:marTop w:val="0"/>
      <w:marBottom w:val="0"/>
      <w:divBdr>
        <w:top w:val="none" w:sz="0" w:space="0" w:color="auto"/>
        <w:left w:val="none" w:sz="0" w:space="0" w:color="auto"/>
        <w:bottom w:val="none" w:sz="0" w:space="0" w:color="auto"/>
        <w:right w:val="none" w:sz="0" w:space="0" w:color="auto"/>
      </w:divBdr>
      <w:divsChild>
        <w:div w:id="2096146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3125889">
              <w:marLeft w:val="240"/>
              <w:marRight w:val="240"/>
              <w:marTop w:val="0"/>
              <w:marBottom w:val="0"/>
              <w:divBdr>
                <w:top w:val="none" w:sz="0" w:space="0" w:color="auto"/>
                <w:left w:val="none" w:sz="0" w:space="0" w:color="auto"/>
                <w:bottom w:val="none" w:sz="0" w:space="0" w:color="auto"/>
                <w:right w:val="none" w:sz="0" w:space="0" w:color="auto"/>
              </w:divBdr>
            </w:div>
            <w:div w:id="911886598">
              <w:marLeft w:val="0"/>
              <w:marRight w:val="0"/>
              <w:marTop w:val="0"/>
              <w:marBottom w:val="0"/>
              <w:divBdr>
                <w:top w:val="single" w:sz="6" w:space="6" w:color="000000"/>
                <w:left w:val="none" w:sz="0" w:space="0" w:color="auto"/>
                <w:bottom w:val="none" w:sz="0" w:space="0" w:color="auto"/>
                <w:right w:val="none" w:sz="0" w:space="0" w:color="auto"/>
              </w:divBdr>
              <w:divsChild>
                <w:div w:id="812409678">
                  <w:marLeft w:val="0"/>
                  <w:marRight w:val="0"/>
                  <w:marTop w:val="0"/>
                  <w:marBottom w:val="0"/>
                  <w:divBdr>
                    <w:top w:val="none" w:sz="0" w:space="0" w:color="auto"/>
                    <w:left w:val="none" w:sz="0" w:space="0" w:color="auto"/>
                    <w:bottom w:val="none" w:sz="0" w:space="0" w:color="auto"/>
                    <w:right w:val="none" w:sz="0" w:space="0" w:color="auto"/>
                  </w:divBdr>
                  <w:divsChild>
                    <w:div w:id="237910685">
                      <w:marLeft w:val="0"/>
                      <w:marRight w:val="0"/>
                      <w:marTop w:val="0"/>
                      <w:marBottom w:val="0"/>
                      <w:divBdr>
                        <w:top w:val="none" w:sz="0" w:space="0" w:color="auto"/>
                        <w:left w:val="none" w:sz="0" w:space="0" w:color="auto"/>
                        <w:bottom w:val="none" w:sz="0" w:space="0" w:color="auto"/>
                        <w:right w:val="none" w:sz="0" w:space="0" w:color="auto"/>
                      </w:divBdr>
                    </w:div>
                    <w:div w:id="7068798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3015188">
                  <w:marLeft w:val="0"/>
                  <w:marRight w:val="0"/>
                  <w:marTop w:val="0"/>
                  <w:marBottom w:val="0"/>
                  <w:divBdr>
                    <w:top w:val="none" w:sz="0" w:space="0" w:color="auto"/>
                    <w:left w:val="none" w:sz="0" w:space="0" w:color="auto"/>
                    <w:bottom w:val="none" w:sz="0" w:space="0" w:color="auto"/>
                    <w:right w:val="none" w:sz="0" w:space="0" w:color="auto"/>
                  </w:divBdr>
                  <w:divsChild>
                    <w:div w:id="1171993472">
                      <w:marLeft w:val="0"/>
                      <w:marRight w:val="0"/>
                      <w:marTop w:val="0"/>
                      <w:marBottom w:val="0"/>
                      <w:divBdr>
                        <w:top w:val="none" w:sz="0" w:space="0" w:color="auto"/>
                        <w:left w:val="none" w:sz="0" w:space="0" w:color="auto"/>
                        <w:bottom w:val="none" w:sz="0" w:space="0" w:color="auto"/>
                        <w:right w:val="none" w:sz="0" w:space="0" w:color="auto"/>
                      </w:divBdr>
                    </w:div>
                    <w:div w:id="1515142981">
                      <w:marLeft w:val="120"/>
                      <w:marRight w:val="120"/>
                      <w:marTop w:val="120"/>
                      <w:marBottom w:val="120"/>
                      <w:divBdr>
                        <w:top w:val="single" w:sz="6" w:space="0" w:color="000000"/>
                        <w:left w:val="single" w:sz="6" w:space="6" w:color="000000"/>
                        <w:bottom w:val="single" w:sz="6" w:space="0" w:color="000000"/>
                        <w:right w:val="single" w:sz="6" w:space="6" w:color="000000"/>
                      </w:divBdr>
                    </w:div>
                    <w:div w:id="1645742070">
                      <w:marLeft w:val="120"/>
                      <w:marRight w:val="120"/>
                      <w:marTop w:val="120"/>
                      <w:marBottom w:val="120"/>
                      <w:divBdr>
                        <w:top w:val="single" w:sz="6" w:space="0" w:color="000000"/>
                        <w:left w:val="single" w:sz="6" w:space="6" w:color="000000"/>
                        <w:bottom w:val="single" w:sz="6" w:space="0" w:color="000000"/>
                        <w:right w:val="single" w:sz="6" w:space="6" w:color="000000"/>
                      </w:divBdr>
                    </w:div>
                    <w:div w:id="1875534382">
                      <w:marLeft w:val="120"/>
                      <w:marRight w:val="120"/>
                      <w:marTop w:val="120"/>
                      <w:marBottom w:val="120"/>
                      <w:divBdr>
                        <w:top w:val="single" w:sz="6" w:space="0" w:color="000000"/>
                        <w:left w:val="single" w:sz="6" w:space="6" w:color="000000"/>
                        <w:bottom w:val="single" w:sz="6" w:space="0" w:color="000000"/>
                        <w:right w:val="single" w:sz="6" w:space="6" w:color="000000"/>
                      </w:divBdr>
                    </w:div>
                    <w:div w:id="8415534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47903224">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
                    <w:div w:id="1121847022">
                      <w:marLeft w:val="120"/>
                      <w:marRight w:val="120"/>
                      <w:marTop w:val="120"/>
                      <w:marBottom w:val="120"/>
                      <w:divBdr>
                        <w:top w:val="single" w:sz="6" w:space="0" w:color="000000"/>
                        <w:left w:val="single" w:sz="6" w:space="6" w:color="000000"/>
                        <w:bottom w:val="single" w:sz="6" w:space="0" w:color="000000"/>
                        <w:right w:val="single" w:sz="6" w:space="6" w:color="000000"/>
                      </w:divBdr>
                    </w:div>
                    <w:div w:id="1870072580">
                      <w:marLeft w:val="120"/>
                      <w:marRight w:val="120"/>
                      <w:marTop w:val="120"/>
                      <w:marBottom w:val="120"/>
                      <w:divBdr>
                        <w:top w:val="single" w:sz="6" w:space="0" w:color="000000"/>
                        <w:left w:val="single" w:sz="6" w:space="6" w:color="000000"/>
                        <w:bottom w:val="single" w:sz="6" w:space="0" w:color="000000"/>
                        <w:right w:val="single" w:sz="6" w:space="6" w:color="000000"/>
                      </w:divBdr>
                    </w:div>
                    <w:div w:id="874805383">
                      <w:marLeft w:val="120"/>
                      <w:marRight w:val="120"/>
                      <w:marTop w:val="120"/>
                      <w:marBottom w:val="120"/>
                      <w:divBdr>
                        <w:top w:val="single" w:sz="6" w:space="0" w:color="000000"/>
                        <w:left w:val="single" w:sz="6" w:space="6" w:color="000000"/>
                        <w:bottom w:val="single" w:sz="6" w:space="0" w:color="000000"/>
                        <w:right w:val="single" w:sz="6" w:space="6" w:color="000000"/>
                      </w:divBdr>
                    </w:div>
                    <w:div w:id="207731621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02088548">
                  <w:marLeft w:val="0"/>
                  <w:marRight w:val="0"/>
                  <w:marTop w:val="0"/>
                  <w:marBottom w:val="0"/>
                  <w:divBdr>
                    <w:top w:val="none" w:sz="0" w:space="0" w:color="auto"/>
                    <w:left w:val="none" w:sz="0" w:space="0" w:color="auto"/>
                    <w:bottom w:val="none" w:sz="0" w:space="0" w:color="auto"/>
                    <w:right w:val="none" w:sz="0" w:space="0" w:color="auto"/>
                  </w:divBdr>
                  <w:divsChild>
                    <w:div w:id="1750957631">
                      <w:marLeft w:val="0"/>
                      <w:marRight w:val="0"/>
                      <w:marTop w:val="0"/>
                      <w:marBottom w:val="0"/>
                      <w:divBdr>
                        <w:top w:val="none" w:sz="0" w:space="0" w:color="auto"/>
                        <w:left w:val="none" w:sz="0" w:space="0" w:color="auto"/>
                        <w:bottom w:val="none" w:sz="0" w:space="0" w:color="auto"/>
                        <w:right w:val="none" w:sz="0" w:space="0" w:color="auto"/>
                      </w:divBdr>
                    </w:div>
                    <w:div w:id="1418677165">
                      <w:marLeft w:val="120"/>
                      <w:marRight w:val="120"/>
                      <w:marTop w:val="120"/>
                      <w:marBottom w:val="120"/>
                      <w:divBdr>
                        <w:top w:val="single" w:sz="6" w:space="0" w:color="000000"/>
                        <w:left w:val="single" w:sz="6" w:space="6" w:color="000000"/>
                        <w:bottom w:val="single" w:sz="6" w:space="0" w:color="000000"/>
                        <w:right w:val="single" w:sz="6" w:space="6" w:color="000000"/>
                      </w:divBdr>
                    </w:div>
                    <w:div w:id="1125389663">
                      <w:marLeft w:val="120"/>
                      <w:marRight w:val="120"/>
                      <w:marTop w:val="120"/>
                      <w:marBottom w:val="120"/>
                      <w:divBdr>
                        <w:top w:val="single" w:sz="6" w:space="0" w:color="000000"/>
                        <w:left w:val="single" w:sz="6" w:space="6" w:color="000000"/>
                        <w:bottom w:val="single" w:sz="6" w:space="0" w:color="000000"/>
                        <w:right w:val="single" w:sz="6" w:space="6" w:color="000000"/>
                      </w:divBdr>
                    </w:div>
                    <w:div w:id="1629583675">
                      <w:marLeft w:val="120"/>
                      <w:marRight w:val="120"/>
                      <w:marTop w:val="120"/>
                      <w:marBottom w:val="120"/>
                      <w:divBdr>
                        <w:top w:val="single" w:sz="6" w:space="0" w:color="000000"/>
                        <w:left w:val="single" w:sz="6" w:space="6" w:color="000000"/>
                        <w:bottom w:val="single" w:sz="6" w:space="0" w:color="000000"/>
                        <w:right w:val="single" w:sz="6" w:space="6" w:color="000000"/>
                      </w:divBdr>
                    </w:div>
                    <w:div w:id="1425072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09158491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courses/nursing-healthcare/degrees/bsc-nursing-r39" TargetMode="External"/><Relationship Id="rId18" Type="http://schemas.openxmlformats.org/officeDocument/2006/relationships/hyperlink" Target="https://laerdal.com/us/information/5-reasons-why-you-should-consider-simulation-to-mitigate-risk/" TargetMode="External"/><Relationship Id="rId26" Type="http://schemas.openxmlformats.org/officeDocument/2006/relationships/image" Target="media/image4.jpg"/><Relationship Id="rId39" Type="http://schemas.openxmlformats.org/officeDocument/2006/relationships/hyperlink" Target="https://open.spotify.com/show/7Idy8afuyCqVvkHFzAlmu7" TargetMode="External"/><Relationship Id="rId3" Type="http://schemas.openxmlformats.org/officeDocument/2006/relationships/settings" Target="settings.xml"/><Relationship Id="rId21" Type="http://schemas.openxmlformats.org/officeDocument/2006/relationships/hyperlink" Target="https://www.hee.nhs.uk/sites/default/files/documents/National%20framework%20for%20simulation%20based%20education.pdf" TargetMode="External"/><Relationship Id="rId34" Type="http://schemas.openxmlformats.org/officeDocument/2006/relationships/hyperlink" Target="https://www.talkdebrief.org/startingtotalk" TargetMode="External"/><Relationship Id="rId42" Type="http://schemas.openxmlformats.org/officeDocument/2006/relationships/hyperlink" Target="https://www.open.edu/openlearn/life-and-death-decisions" TargetMode="External"/><Relationship Id="rId47" Type="http://schemas.openxmlformats.org/officeDocument/2006/relationships/hyperlink" Target="http://creativecommons.org/licenses/by-nc-sa/4.0/deed.en" TargetMode="External"/><Relationship Id="rId50"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hyperlink" Target="https://healthcarereaders.com/insights/simulation-in-healthcare" TargetMode="External"/><Relationship Id="rId25" Type="http://schemas.openxmlformats.org/officeDocument/2006/relationships/hyperlink" Target="https://www.hee.nhs.uk/sites/default/files/documents/Faculty%20Development%20Guidance%20FINAL.pdf" TargetMode="External"/><Relationship Id="rId33" Type="http://schemas.openxmlformats.org/officeDocument/2006/relationships/hyperlink" Target="https://www.england.nhs.uk/wp-content/uploads/2022/08/B1465-SHARE-Debrief-v1-FINAL.pdf" TargetMode="External"/><Relationship Id="rId38" Type="http://schemas.openxmlformats.org/officeDocument/2006/relationships/hyperlink" Target="https://www.councilofdeans.org.uk/category/news-and-blogs/codcast/" TargetMode="External"/><Relationship Id="rId46"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www.hee.nhs.uk/sites/default/files/documents/National%20Strategic%20Vision%20of%20Sim%20in%20Health%20and%20Care.pdf" TargetMode="External"/><Relationship Id="rId29" Type="http://schemas.openxmlformats.org/officeDocument/2006/relationships/hyperlink" Target="https://www.ijohs.com/article/doi/10.54531/KZWG5509" TargetMode="External"/><Relationship Id="rId41" Type="http://schemas.openxmlformats.org/officeDocument/2006/relationships/hyperlink" Target="https://www.open.edu/openlearn/health-sports-psychology/introducing-health-sciences-paramed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hee.nhs.uk/sites/default/files/documents/Standards%20for%20organisations%20that%20deliver%20simulation.pdf" TargetMode="External"/><Relationship Id="rId32" Type="http://schemas.openxmlformats.org/officeDocument/2006/relationships/hyperlink" Target="https://www.sciencedirect.com/science/article/abs/pii/S1521689615000038" TargetMode="External"/><Relationship Id="rId37" Type="http://schemas.openxmlformats.org/officeDocument/2006/relationships/hyperlink" Target="https://simzine.news/sim-in-short-en/the-best-podcasts-on-healthcare-simulation/" TargetMode="External"/><Relationship Id="rId40" Type="http://schemas.openxmlformats.org/officeDocument/2006/relationships/hyperlink" Target="https://learninghub.nhs.uk/Resource/8094/Item" TargetMode="External"/><Relationship Id="rId45" Type="http://schemas.openxmlformats.org/officeDocument/2006/relationships/hyperlink" Target="https://www.open.ac.uk/courses/nursing-healthcare/degrees/bsc-nursing-r39" TargetMode="External"/><Relationship Id="rId5" Type="http://schemas.openxmlformats.org/officeDocument/2006/relationships/footnotes" Target="footnotes.xml"/><Relationship Id="rId15" Type="http://schemas.openxmlformats.org/officeDocument/2006/relationships/hyperlink" Target="https://aspih.org.uk/wp-content/uploads/2023/11/ASPiH-Standards-2023-CDN-Final.pdf" TargetMode="External"/><Relationship Id="rId23" Type="http://schemas.openxmlformats.org/officeDocument/2006/relationships/hyperlink" Target="https://www.inacsl.org/healthcare-simulation-standards" TargetMode="External"/><Relationship Id="rId28" Type="http://schemas.openxmlformats.org/officeDocument/2006/relationships/hyperlink" Target="https://corwin-connect.com/2015/11/the-importance-of-debriefing-in-learning-and-what-that-might-look-like-in-the-classroom/" TargetMode="External"/><Relationship Id="rId36" Type="http://schemas.openxmlformats.org/officeDocument/2006/relationships/hyperlink" Target="https://learninghub.nhs.uk/catalogue/m-care?nodeId=9235" TargetMode="External"/><Relationship Id="rId49" Type="http://schemas.openxmlformats.org/officeDocument/2006/relationships/header" Target="header1.xml"/><Relationship Id="rId10" Type="http://schemas.openxmlformats.org/officeDocument/2006/relationships/hyperlink" Target="http://creativecommons.org/licenses/by-nc-sa/4.0/deed.en" TargetMode="External"/><Relationship Id="rId19" Type="http://schemas.openxmlformats.org/officeDocument/2006/relationships/hyperlink" Target="https://www.nmc.org.uk/standards/guidance/supporting-information-for-our-education-and-training-standards/simulated-practice-learning/" TargetMode="External"/><Relationship Id="rId31" Type="http://schemas.openxmlformats.org/officeDocument/2006/relationships/hyperlink" Target="https://asmepublications.onlinelibrary.wiley.com/doi/full/10.1111/tct.12300" TargetMode="External"/><Relationship Id="rId44" Type="http://schemas.openxmlformats.org/officeDocument/2006/relationships/hyperlink" Target="https://www.open.edu/openlearn/health-sports-psychology/practice-supervision-and-assessment-nursing/content-section-0?active-tab=description-tab"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ealth-sports-psychology/an-introduction-digital-simulation-healthcare/content-section-0" TargetMode="External"/><Relationship Id="rId14" Type="http://schemas.openxmlformats.org/officeDocument/2006/relationships/hyperlink" Target="https://www.imperial.ac.uk/news/254575/clinical-simulation-opportunity-evaluate-digital-health/" TargetMode="External"/><Relationship Id="rId22" Type="http://schemas.openxmlformats.org/officeDocument/2006/relationships/hyperlink" Target="https://aspih.org.uk/standards-2/" TargetMode="External"/><Relationship Id="rId27" Type="http://schemas.openxmlformats.org/officeDocument/2006/relationships/image" Target="media/image5.jpg"/><Relationship Id="rId30" Type="http://schemas.openxmlformats.org/officeDocument/2006/relationships/hyperlink" Target="https://heiw.nhs.wales/education-and-training/simulation-based-education/resources/debriefing-approach/" TargetMode="External"/><Relationship Id="rId35" Type="http://schemas.openxmlformats.org/officeDocument/2006/relationships/hyperlink" Target="https://aagic.gig.cymru/addysg-a-hyfforddiant/addysg-yn-seiliedig-ar-efelychiad/digwyddiadau/" TargetMode="External"/><Relationship Id="rId43" Type="http://schemas.openxmlformats.org/officeDocument/2006/relationships/hyperlink" Target="https://www.open.edu/openlearn/health-sports-psychology/felly-rydych-chi-eisiau-bod-yn-nyrs-cyflwyniad-byr-i-nyrsio/content-section-0?active-tab=description-tab" TargetMode="External"/><Relationship Id="rId48" Type="http://schemas.openxmlformats.org/officeDocument/2006/relationships/hyperlink" Target="http://www.open.edu/openlearn/free-courses?LKCAMPAIGN=ebook_&amp;MEDIA=ol" TargetMode="External"/><Relationship Id="rId8" Type="http://schemas.openxmlformats.org/officeDocument/2006/relationships/hyperlink" Target="https://www.open.ac.uk/courses/nursing-healthcare/degrees/bsc-nursing-r39" TargetMode="Externa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cyflwyniad-i-efelychu-digidol-ym-maes-gofal-iechy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10928</Words>
  <Characters>66554</Characters>
  <Application>Microsoft Office Word</Application>
  <DocSecurity>0</DocSecurity>
  <Lines>1798</Lines>
  <Paragraphs>851</Paragraphs>
  <ScaleCrop>false</ScaleCrop>
  <Company>The Open University</Company>
  <LinksUpToDate>false</LinksUpToDate>
  <CharactersWithSpaces>76631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Cyflwyniad i efelychu digidol ym maes gofal iechyd</dc:title>
  <dc:subject/>
  <dc:creator>The Open University</dc:creator>
  <cp:keywords/>
  <dc:description>Comments</dc:description>
  <cp:lastModifiedBy>ccs-stcn-omu-live</cp:lastModifiedBy>
  <cp:revision>3</cp:revision>
  <dcterms:created xsi:type="dcterms:W3CDTF">2025-11-19T16:50:00Z</dcterms:created>
  <dcterms:modified xsi:type="dcterms:W3CDTF">2025-11-19T16:50:00Z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https://www.open.edu/openlearn/health-sports-psychology/cyflwyniad-i-efelychu-digidol-ym-maes-gofal-iechyd/content-section-0</vt:lpwstr>
  </property>
  <property fmtid="{D5CDD505-2E9C-101B-9397-08002B2CF9AE}" pid="3" name="DateProcessed">
    <vt:lpwstr>19th November 2025</vt:lpwstr>
  </property>
  <property fmtid="{D5CDD505-2E9C-101B-9397-08002B2CF9AE}" pid="4" name="ItemID">
    <vt:lpwstr/>
  </property>
  <property fmtid="{D5CDD505-2E9C-101B-9397-08002B2CF9AE}" pid="5" name="ItemTitle">
    <vt:lpwstr>Cyflwyniad i efelychu digidol ym maes gofal iechyd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Oni nodir yn wahanol, hawlfraint © 2025 Y Brifysgol Agored, cedwir pob hawl.</vt:lpwstr>
  </property>
</Properties>
</file>