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065" w:rsidRDefault="005D510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music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music the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spacing w:line="240" w:lineRule="auto"/>
        <w:outlineLvl w:val="1"/>
        <w:divId w:val="1701785214"/>
        <w:rPr>
          <w:rFonts w:eastAsia="Times New Roman"/>
          <w:b/>
          <w:bCs/>
          <w:kern w:val="36"/>
        </w:rPr>
      </w:pPr>
      <w:r>
        <w:rPr>
          <w:rFonts w:eastAsia="Times New Roman"/>
          <w:b/>
          <w:bCs/>
          <w:kern w:val="36"/>
        </w:rPr>
        <w:lastRenderedPageBreak/>
        <w:t>A224_1</w:t>
      </w:r>
    </w:p>
    <w:p w:rsidR="00D16065" w:rsidRDefault="005D5107">
      <w:pPr>
        <w:spacing w:before="384" w:beforeAutospacing="0" w:after="144" w:afterAutospacing="0" w:line="216" w:lineRule="atLeast"/>
        <w:outlineLvl w:val="2"/>
        <w:divId w:val="1701785214"/>
        <w:rPr>
          <w:rFonts w:eastAsia="Times New Roman"/>
          <w:b/>
          <w:bCs/>
          <w:sz w:val="48"/>
          <w:szCs w:val="48"/>
        </w:rPr>
      </w:pPr>
      <w:r>
        <w:rPr>
          <w:rFonts w:eastAsia="Times New Roman"/>
          <w:b/>
          <w:bCs/>
          <w:sz w:val="48"/>
          <w:szCs w:val="48"/>
        </w:rPr>
        <w:t>An introduction to music theory</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divId w:val="683752791"/>
      </w:pPr>
      <w:r>
        <w:rPr>
          <w:rStyle w:val="Strong"/>
        </w:rPr>
        <w:lastRenderedPageBreak/>
        <w:t>About this free course</w:t>
      </w:r>
    </w:p>
    <w:p w:rsidR="00D16065" w:rsidRDefault="005D5107">
      <w:pPr>
        <w:divId w:val="683752791"/>
      </w:pPr>
      <w:r>
        <w:t xml:space="preserve">This free course is an adapted extract from the Open University course A224 </w:t>
      </w:r>
      <w:r>
        <w:rPr>
          <w:rStyle w:val="Emphasis"/>
        </w:rPr>
        <w:t>Inside music</w:t>
      </w:r>
      <w:r>
        <w:t xml:space="preserve">: </w:t>
      </w:r>
      <w:hyperlink r:id="rId8" w:history="1">
        <w:r>
          <w:rPr>
            <w:rStyle w:val="Hyperlink"/>
          </w:rPr>
          <w:t>http://www3.open.ac.uk/study/undergraduate/course/a224.htm</w:t>
        </w:r>
      </w:hyperlink>
      <w:r>
        <w:t xml:space="preserve">. </w:t>
      </w:r>
    </w:p>
    <w:p w:rsidR="00D16065" w:rsidRDefault="005D5107">
      <w:pPr>
        <w:divId w:val="683752791"/>
      </w:pPr>
      <w:r>
        <w:t>This version of the content may include video, images and interactive content that may not be optimised for your device.</w:t>
      </w:r>
    </w:p>
    <w:p w:rsidR="00D16065" w:rsidRDefault="005D5107">
      <w:pPr>
        <w:divId w:val="683752791"/>
      </w:pPr>
      <w:r>
        <w:t xml:space="preserve">You can experience this free course as it was originally designed on OpenLearn, the home of free learning from The Open University - </w:t>
      </w:r>
      <w:hyperlink r:id="rId9" w:history="1">
        <w:r>
          <w:rPr>
            <w:rStyle w:val="Hyperlink"/>
          </w:rPr>
          <w:t>www.open.edu/openlearn/history-the-arts/culture/music/introduction-music-theory/content-section-0</w:t>
        </w:r>
      </w:hyperlink>
    </w:p>
    <w:p w:rsidR="00D16065" w:rsidRDefault="005D5107">
      <w:pPr>
        <w:divId w:val="683752791"/>
      </w:pPr>
      <w:r>
        <w:t>There you’ll also be able to track your progress via your activity record, which you can use to demonstrate your learning.</w:t>
      </w:r>
    </w:p>
    <w:p w:rsidR="00D16065" w:rsidRDefault="005D5107">
      <w:pPr>
        <w:divId w:val="683752791"/>
      </w:pPr>
      <w:r>
        <w:t>Copyright © 2016 The Open University</w:t>
      </w:r>
    </w:p>
    <w:p w:rsidR="00D16065" w:rsidRDefault="005D5107">
      <w:pPr>
        <w:divId w:val="683752791"/>
      </w:pPr>
      <w:r>
        <w:rPr>
          <w:rStyle w:val="Strong"/>
        </w:rPr>
        <w:t>Intellectual property</w:t>
      </w:r>
    </w:p>
    <w:p w:rsidR="00D16065" w:rsidRDefault="005D5107">
      <w:pPr>
        <w:divId w:val="68375279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D16065" w:rsidRDefault="005D5107">
      <w:pPr>
        <w:divId w:val="68375279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16065" w:rsidRDefault="005D5107">
      <w:pPr>
        <w:divId w:val="683752791"/>
      </w:pPr>
      <w:r>
        <w:t xml:space="preserve">This is because the learning experience will always be the same high quality offering and that should always be seen as positive – even if at times the licensing is different to Creative Commons. </w:t>
      </w:r>
    </w:p>
    <w:p w:rsidR="00D16065" w:rsidRDefault="005D5107">
      <w:pPr>
        <w:divId w:val="683752791"/>
      </w:pPr>
      <w:r>
        <w:t xml:space="preserve">When using the content you must attribute us (The Open University) (the OU) and any identified author in accordance with the terms of the Creative Commons Licence. </w:t>
      </w:r>
    </w:p>
    <w:p w:rsidR="00D16065" w:rsidRDefault="005D5107">
      <w:pPr>
        <w:divId w:val="68375279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16065" w:rsidRDefault="005D5107">
      <w:pPr>
        <w:divId w:val="683752791"/>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D16065" w:rsidRDefault="005D5107">
      <w:pPr>
        <w:divId w:val="68375279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16065" w:rsidRDefault="005D5107">
      <w:pPr>
        <w:divId w:val="683752791"/>
      </w:pPr>
      <w:r>
        <w:t>Unauthorised use of any of the content may constitute a breach of the terms and conditions and/or intellectual property laws.</w:t>
      </w:r>
    </w:p>
    <w:p w:rsidR="00D16065" w:rsidRDefault="005D5107">
      <w:pPr>
        <w:divId w:val="683752791"/>
      </w:pPr>
      <w:r>
        <w:t>We reserve the right to alter, amend or bring to an end any terms and conditions provided here without notice.</w:t>
      </w:r>
    </w:p>
    <w:p w:rsidR="00D16065" w:rsidRDefault="005D5107">
      <w:pPr>
        <w:divId w:val="683752791"/>
      </w:pPr>
      <w:r>
        <w:t>All rights falling outside the terms of the Creative Commons licence are retained or controlled by The Open University.</w:t>
      </w:r>
    </w:p>
    <w:p w:rsidR="00D16065" w:rsidRDefault="005D5107">
      <w:pPr>
        <w:divId w:val="683752791"/>
      </w:pPr>
      <w:r>
        <w:t>Head of Intellectual Property, The Open University</w:t>
      </w:r>
    </w:p>
    <w:p w:rsidR="00D16065" w:rsidRDefault="005D5107">
      <w:pPr>
        <w:pStyle w:val="NormalWeb"/>
        <w:divId w:val="683752791"/>
      </w:pPr>
      <w:r>
        <w:t>978 1 47300 105 3 (.epub)</w:t>
      </w:r>
      <w:r>
        <w:br/>
        <w:t xml:space="preserve">978 1 47300 010 0 (.kdl)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1923173301"/>
        <w:rPr>
          <w:rFonts w:eastAsia="Times New Roman"/>
        </w:rPr>
      </w:pPr>
      <w:r>
        <w:rPr>
          <w:rFonts w:eastAsia="Times New Roman"/>
        </w:rPr>
        <w:lastRenderedPageBreak/>
        <w:t>Contents</w:t>
      </w:r>
    </w:p>
    <w:p w:rsidR="00D16065" w:rsidRDefault="002A6292">
      <w:pPr>
        <w:numPr>
          <w:ilvl w:val="0"/>
          <w:numId w:val="1"/>
        </w:numPr>
        <w:spacing w:before="96" w:beforeAutospacing="0" w:after="0" w:afterAutospacing="0"/>
        <w:ind w:left="1320"/>
        <w:divId w:val="1923173301"/>
        <w:rPr>
          <w:rFonts w:eastAsia="Times New Roman"/>
        </w:rPr>
      </w:pPr>
      <w:hyperlink w:anchor="Introduction1" w:history="1">
        <w:r w:rsidR="005D5107">
          <w:rPr>
            <w:rStyle w:val="Hyperlink"/>
            <w:rFonts w:eastAsia="Times New Roman"/>
          </w:rPr>
          <w:t>Introduction</w:t>
        </w:r>
      </w:hyperlink>
    </w:p>
    <w:p w:rsidR="00D16065" w:rsidRDefault="002A6292">
      <w:pPr>
        <w:numPr>
          <w:ilvl w:val="0"/>
          <w:numId w:val="1"/>
        </w:numPr>
        <w:spacing w:before="96" w:beforeAutospacing="0" w:after="0" w:afterAutospacing="0"/>
        <w:ind w:left="1320"/>
        <w:divId w:val="1923173301"/>
        <w:rPr>
          <w:rFonts w:eastAsia="Times New Roman"/>
        </w:rPr>
      </w:pPr>
      <w:hyperlink w:anchor="LearningOutcomes1" w:history="1">
        <w:r w:rsidR="005D5107">
          <w:rPr>
            <w:rStyle w:val="Hyperlink"/>
            <w:rFonts w:eastAsia="Times New Roman"/>
          </w:rPr>
          <w:t>Learning outcomes</w:t>
        </w:r>
      </w:hyperlink>
    </w:p>
    <w:p w:rsidR="002A6292" w:rsidRDefault="002A6292">
      <w:pPr>
        <w:numPr>
          <w:ilvl w:val="0"/>
          <w:numId w:val="1"/>
        </w:numPr>
        <w:spacing w:before="96" w:beforeAutospacing="0" w:after="0" w:afterAutospacing="0"/>
        <w:ind w:left="1320"/>
        <w:divId w:val="1923173301"/>
        <w:rPr>
          <w:rFonts w:eastAsia="Times New Roman"/>
        </w:rPr>
      </w:pPr>
      <w:hyperlink w:anchor="Session1" w:history="1">
        <w:r w:rsidR="005D5107">
          <w:rPr>
            <w:rStyle w:val="Hyperlink"/>
            <w:rFonts w:eastAsia="Times New Roman"/>
          </w:rPr>
          <w:t>1 The content</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1_Section1" w:history="1">
        <w:r w:rsidR="005D5107">
          <w:rPr>
            <w:rStyle w:val="Hyperlink"/>
            <w:rFonts w:eastAsia="Times New Roman"/>
          </w:rPr>
          <w:t>1.1 Working through the course</w:t>
        </w:r>
      </w:hyperlink>
    </w:p>
    <w:p w:rsidR="002A6292" w:rsidRDefault="002A6292">
      <w:pPr>
        <w:numPr>
          <w:ilvl w:val="0"/>
          <w:numId w:val="1"/>
        </w:numPr>
        <w:spacing w:before="96" w:beforeAutospacing="0" w:after="0" w:afterAutospacing="0"/>
        <w:ind w:left="1320"/>
        <w:divId w:val="1923173301"/>
        <w:rPr>
          <w:rFonts w:eastAsia="Times New Roman"/>
        </w:rPr>
      </w:pPr>
      <w:hyperlink w:anchor="Session2" w:history="1">
        <w:r w:rsidR="005D5107">
          <w:rPr>
            <w:rStyle w:val="Hyperlink"/>
            <w:rFonts w:eastAsia="Times New Roman"/>
          </w:rPr>
          <w:t>2 The basics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2_Section1" w:history="1">
        <w:r w:rsidR="005D5107">
          <w:rPr>
            <w:rStyle w:val="Hyperlink"/>
            <w:rFonts w:eastAsia="Times New Roman"/>
          </w:rPr>
          <w:t>2.1 The staff</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2_Section2" w:history="1">
        <w:r w:rsidR="005D5107">
          <w:rPr>
            <w:rStyle w:val="Hyperlink"/>
            <w:rFonts w:eastAsia="Times New Roman"/>
          </w:rPr>
          <w:t>2.2 Clefs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2_Section3" w:history="1">
        <w:r w:rsidR="005D5107">
          <w:rPr>
            <w:rStyle w:val="Hyperlink"/>
            <w:rFonts w:eastAsia="Times New Roman"/>
          </w:rPr>
          <w:t>2.3 The great staff</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2_Section4" w:history="1">
        <w:r w:rsidR="005D5107">
          <w:rPr>
            <w:rStyle w:val="Hyperlink"/>
            <w:rFonts w:eastAsia="Times New Roman"/>
          </w:rPr>
          <w:t>2.4 Middle C and ledger lines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2_Section5" w:history="1">
        <w:r w:rsidR="005D5107">
          <w:rPr>
            <w:rStyle w:val="Strong"/>
            <w:rFonts w:eastAsia="Times New Roman"/>
            <w:color w:val="143748"/>
            <w:u w:val="single"/>
          </w:rPr>
          <w:t>2.5 Writing notes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2_Section6" w:history="1">
        <w:r w:rsidR="005D5107">
          <w:rPr>
            <w:rStyle w:val="Strong"/>
            <w:rFonts w:eastAsia="Times New Roman"/>
            <w:color w:val="143748"/>
            <w:u w:val="single"/>
          </w:rPr>
          <w:t>2.6 Reading notes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2_Section7" w:history="1">
        <w:r w:rsidR="005D5107">
          <w:rPr>
            <w:rStyle w:val="Hyperlink"/>
            <w:rFonts w:eastAsia="Times New Roman"/>
          </w:rPr>
          <w:t>2.7 Review 1</w:t>
        </w:r>
      </w:hyperlink>
    </w:p>
    <w:p w:rsidR="002A6292" w:rsidRDefault="002A6292">
      <w:pPr>
        <w:numPr>
          <w:ilvl w:val="0"/>
          <w:numId w:val="1"/>
        </w:numPr>
        <w:spacing w:before="96" w:beforeAutospacing="0" w:after="0" w:afterAutospacing="0"/>
        <w:ind w:left="1320"/>
        <w:divId w:val="1923173301"/>
        <w:rPr>
          <w:rFonts w:eastAsia="Times New Roman"/>
        </w:rPr>
      </w:pPr>
      <w:hyperlink w:anchor="Session3" w:history="1">
        <w:r w:rsidR="005D5107">
          <w:rPr>
            <w:rStyle w:val="Hyperlink"/>
            <w:rFonts w:eastAsia="Times New Roman"/>
          </w:rPr>
          <w:t>3 Rhythm and metre</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1" w:history="1">
        <w:r w:rsidR="005D5107">
          <w:rPr>
            <w:rStyle w:val="Hyperlink"/>
            <w:rFonts w:eastAsia="Times New Roman"/>
          </w:rPr>
          <w:t>3.1 Time values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2" w:history="1">
        <w:r w:rsidR="005D5107">
          <w:rPr>
            <w:rStyle w:val="Hyperlink"/>
            <w:rFonts w:eastAsia="Times New Roman"/>
          </w:rPr>
          <w:t>3.2 Triplets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3" w:history="1">
        <w:r w:rsidR="005D5107">
          <w:rPr>
            <w:rStyle w:val="Hyperlink"/>
            <w:rFonts w:eastAsia="Times New Roman"/>
          </w:rPr>
          <w:t>3.3 Time signatures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4" w:history="1">
        <w:r w:rsidR="005D5107">
          <w:rPr>
            <w:rStyle w:val="Hyperlink"/>
            <w:rFonts w:eastAsia="Times New Roman"/>
          </w:rPr>
          <w:t>3.4 Review 2</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5" w:history="1">
        <w:r w:rsidR="005D5107">
          <w:rPr>
            <w:rStyle w:val="Hyperlink"/>
            <w:rFonts w:eastAsia="Times New Roman"/>
          </w:rPr>
          <w:t>3.5 Dots and ties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6" w:history="1">
        <w:r w:rsidR="005D5107">
          <w:rPr>
            <w:rStyle w:val="Hyperlink"/>
            <w:rFonts w:eastAsia="Times New Roman"/>
          </w:rPr>
          <w:t>3.6 Grouping and beaming notes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7" w:history="1">
        <w:r w:rsidR="005D5107">
          <w:rPr>
            <w:rStyle w:val="Hyperlink"/>
            <w:rFonts w:eastAsia="Times New Roman"/>
          </w:rPr>
          <w:t>3.7 Review 3</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8" w:history="1">
        <w:r w:rsidR="005D5107">
          <w:rPr>
            <w:rStyle w:val="Hyperlink"/>
            <w:rFonts w:eastAsia="Times New Roman"/>
          </w:rPr>
          <w:t>3.8 More time signatures: compound time</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9" w:history="1">
        <w:r w:rsidR="005D5107">
          <w:rPr>
            <w:rStyle w:val="Hyperlink"/>
            <w:rFonts w:eastAsia="Times New Roman"/>
          </w:rPr>
          <w:t>3.9 Grouping and beaming notes in compound time</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3_Section10" w:history="1">
        <w:r w:rsidR="005D5107">
          <w:rPr>
            <w:rStyle w:val="Hyperlink"/>
            <w:rFonts w:eastAsia="Times New Roman"/>
          </w:rPr>
          <w:t>3.10 Review 4</w:t>
        </w:r>
      </w:hyperlink>
    </w:p>
    <w:p w:rsidR="002A6292" w:rsidRDefault="002A6292">
      <w:pPr>
        <w:numPr>
          <w:ilvl w:val="0"/>
          <w:numId w:val="1"/>
        </w:numPr>
        <w:spacing w:before="96" w:beforeAutospacing="0" w:after="0" w:afterAutospacing="0"/>
        <w:ind w:left="1320"/>
        <w:divId w:val="1923173301"/>
        <w:rPr>
          <w:rFonts w:eastAsia="Times New Roman"/>
        </w:rPr>
      </w:pPr>
      <w:hyperlink w:anchor="Session4" w:history="1">
        <w:r w:rsidR="005D5107">
          <w:rPr>
            <w:rStyle w:val="Hyperlink"/>
            <w:rFonts w:eastAsia="Times New Roman"/>
          </w:rPr>
          <w:t>4 Rests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4_Section1" w:history="1">
        <w:r w:rsidR="005D5107">
          <w:rPr>
            <w:rStyle w:val="Hyperlink"/>
            <w:rFonts w:eastAsia="Times New Roman"/>
          </w:rPr>
          <w:t>4.1 Values and dots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4_Section2" w:history="1">
        <w:r w:rsidR="005D5107">
          <w:rPr>
            <w:rStyle w:val="Hyperlink"/>
            <w:rFonts w:eastAsia="Times New Roman"/>
          </w:rPr>
          <w:t>4.2 Grouping rests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4_Section3" w:history="1">
        <w:r w:rsidR="005D5107">
          <w:rPr>
            <w:rStyle w:val="Hyperlink"/>
            <w:rFonts w:eastAsia="Times New Roman"/>
          </w:rPr>
          <w:t>4.3 Grouping rests in compound time</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4_Section4" w:history="1">
        <w:r w:rsidR="005D5107">
          <w:rPr>
            <w:rStyle w:val="Hyperlink"/>
            <w:rFonts w:eastAsia="Times New Roman"/>
          </w:rPr>
          <w:t>4.4 More on grouping rests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4_Section5" w:history="1">
        <w:r w:rsidR="005D5107">
          <w:rPr>
            <w:rStyle w:val="Hyperlink"/>
            <w:rFonts w:eastAsia="Times New Roman"/>
          </w:rPr>
          <w:t>4.5 Review 5</w:t>
        </w:r>
      </w:hyperlink>
    </w:p>
    <w:p w:rsidR="002A6292" w:rsidRDefault="002A6292">
      <w:pPr>
        <w:numPr>
          <w:ilvl w:val="0"/>
          <w:numId w:val="1"/>
        </w:numPr>
        <w:spacing w:before="96" w:beforeAutospacing="0" w:after="0" w:afterAutospacing="0"/>
        <w:ind w:left="1320"/>
        <w:divId w:val="1923173301"/>
        <w:rPr>
          <w:rFonts w:eastAsia="Times New Roman"/>
        </w:rPr>
      </w:pPr>
      <w:hyperlink w:anchor="Session5" w:history="1">
        <w:r w:rsidR="005D5107">
          <w:rPr>
            <w:rStyle w:val="Hyperlink"/>
            <w:rFonts w:eastAsia="Times New Roman"/>
          </w:rPr>
          <w:t>5 Pitch</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1" w:history="1">
        <w:r w:rsidR="005D5107">
          <w:rPr>
            <w:rStyle w:val="Hyperlink"/>
            <w:rFonts w:eastAsia="Times New Roman"/>
          </w:rPr>
          <w:t>5.1 Notes of the bass and treble staves: a reminder</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2" w:history="1">
        <w:r w:rsidR="005D5107">
          <w:rPr>
            <w:rStyle w:val="Hyperlink"/>
            <w:rFonts w:eastAsia="Times New Roman"/>
          </w:rPr>
          <w:t>5.2 Semitones and tones, and the scale of C major</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3" w:history="1">
        <w:r w:rsidR="005D5107">
          <w:rPr>
            <w:rStyle w:val="Hyperlink"/>
            <w:rFonts w:eastAsia="Times New Roman"/>
          </w:rPr>
          <w:t>5.3 Semitones and tones, and the scale of G major</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4" w:history="1">
        <w:r w:rsidR="005D5107">
          <w:rPr>
            <w:rStyle w:val="Hyperlink"/>
            <w:rFonts w:eastAsia="Times New Roman"/>
          </w:rPr>
          <w:t>5.4 Major scales having key signatures with sharps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5" w:history="1">
        <w:r w:rsidR="005D5107">
          <w:rPr>
            <w:rStyle w:val="Hyperlink"/>
            <w:rFonts w:eastAsia="Times New Roman"/>
          </w:rPr>
          <w:t>5.5 Semitones and tones and the scale of F major</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6" w:history="1">
        <w:r w:rsidR="005D5107">
          <w:rPr>
            <w:rStyle w:val="Hyperlink"/>
            <w:rFonts w:eastAsia="Times New Roman"/>
          </w:rPr>
          <w:t>5.6 Major scales having key signatures with flats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7" w:history="1">
        <w:r w:rsidR="005D5107">
          <w:rPr>
            <w:rStyle w:val="Hyperlink"/>
            <w:rFonts w:eastAsia="Times New Roman"/>
          </w:rPr>
          <w:t>5.7 Review 6</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8" w:history="1">
        <w:r w:rsidR="005D5107">
          <w:rPr>
            <w:rStyle w:val="Hyperlink"/>
            <w:rFonts w:eastAsia="Times New Roman"/>
          </w:rPr>
          <w:t>5.8 Minor scales: the natural form</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9" w:history="1">
        <w:r w:rsidR="005D5107">
          <w:rPr>
            <w:rStyle w:val="Hyperlink"/>
            <w:rFonts w:eastAsia="Times New Roman"/>
          </w:rPr>
          <w:t>5.9 Minor scales: the melodic and harmonic forms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10" w:history="1">
        <w:r w:rsidR="005D5107">
          <w:rPr>
            <w:rStyle w:val="Hyperlink"/>
            <w:rFonts w:eastAsia="Times New Roman"/>
          </w:rPr>
          <w:t>5.10 Relative minor and relative major</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5_Section11" w:history="1">
        <w:r w:rsidR="005D5107">
          <w:rPr>
            <w:rStyle w:val="Hyperlink"/>
            <w:rFonts w:eastAsia="Times New Roman"/>
          </w:rPr>
          <w:t>5.11 Review 7</w:t>
        </w:r>
      </w:hyperlink>
    </w:p>
    <w:p w:rsidR="002A6292" w:rsidRDefault="002A6292">
      <w:pPr>
        <w:numPr>
          <w:ilvl w:val="0"/>
          <w:numId w:val="1"/>
        </w:numPr>
        <w:spacing w:before="96" w:beforeAutospacing="0" w:after="0" w:afterAutospacing="0"/>
        <w:ind w:left="1320"/>
        <w:divId w:val="1923173301"/>
        <w:rPr>
          <w:rFonts w:eastAsia="Times New Roman"/>
        </w:rPr>
      </w:pPr>
      <w:hyperlink w:anchor="Session6" w:history="1">
        <w:r w:rsidR="005D5107">
          <w:rPr>
            <w:rStyle w:val="Hyperlink"/>
            <w:rFonts w:eastAsia="Times New Roman"/>
          </w:rPr>
          <w:t>6 Accidentals, degrees of the scale and intervals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6_Section1" w:history="1">
        <w:r w:rsidR="005D5107">
          <w:rPr>
            <w:rStyle w:val="Hyperlink"/>
            <w:rFonts w:eastAsia="Times New Roman"/>
          </w:rPr>
          <w:t>6.1 Accidentals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6_Section2" w:history="1">
        <w:r w:rsidR="005D5107">
          <w:rPr>
            <w:rStyle w:val="Hyperlink"/>
            <w:rFonts w:eastAsia="Times New Roman"/>
          </w:rPr>
          <w:t>6.2 Accidentals in practice</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6_Section3" w:history="1">
        <w:r w:rsidR="005D5107">
          <w:rPr>
            <w:rStyle w:val="Hyperlink"/>
            <w:rFonts w:eastAsia="Times New Roman"/>
          </w:rPr>
          <w:t>6.3 Identifying the degrees of the scale</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6_Section4" w:history="1">
        <w:r w:rsidR="005D5107">
          <w:rPr>
            <w:rStyle w:val="Hyperlink"/>
            <w:rFonts w:eastAsia="Times New Roman"/>
          </w:rPr>
          <w:t>6.4 Intervals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6_Section5" w:history="1">
        <w:r w:rsidR="005D5107">
          <w:rPr>
            <w:rStyle w:val="Hyperlink"/>
            <w:rFonts w:eastAsia="Times New Roman"/>
          </w:rPr>
          <w:t>6.5 The perfect fifth, the minor third and the circle of fifths</w:t>
        </w:r>
      </w:hyperlink>
    </w:p>
    <w:p w:rsidR="00D16065" w:rsidRDefault="002A6292">
      <w:pPr>
        <w:numPr>
          <w:ilvl w:val="0"/>
          <w:numId w:val="1"/>
        </w:numPr>
        <w:spacing w:before="96" w:beforeAutospacing="0" w:after="0" w:afterAutospacing="0"/>
        <w:ind w:left="1320"/>
        <w:divId w:val="1923173301"/>
        <w:rPr>
          <w:rFonts w:eastAsia="Times New Roman"/>
        </w:rPr>
      </w:pPr>
      <w:hyperlink w:anchor="Session7" w:history="1">
        <w:r w:rsidR="005D5107">
          <w:rPr>
            <w:rStyle w:val="Hyperlink"/>
            <w:rFonts w:eastAsia="Times New Roman"/>
          </w:rPr>
          <w:t>7 Harmony: the triad</w:t>
        </w:r>
      </w:hyperlink>
    </w:p>
    <w:p w:rsidR="002A6292" w:rsidRDefault="002A6292">
      <w:pPr>
        <w:numPr>
          <w:ilvl w:val="0"/>
          <w:numId w:val="1"/>
        </w:numPr>
        <w:spacing w:before="96" w:beforeAutospacing="0" w:after="0" w:afterAutospacing="0"/>
        <w:ind w:left="1320"/>
        <w:divId w:val="1923173301"/>
        <w:rPr>
          <w:rFonts w:eastAsia="Times New Roman"/>
        </w:rPr>
      </w:pPr>
      <w:hyperlink w:anchor="Session8" w:history="1">
        <w:r w:rsidR="005D5107">
          <w:rPr>
            <w:rStyle w:val="Hyperlink"/>
            <w:rFonts w:eastAsia="Times New Roman"/>
          </w:rPr>
          <w:t>8 Scores: performance directions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8_Section1" w:history="1">
        <w:r w:rsidR="005D5107">
          <w:rPr>
            <w:rStyle w:val="Hyperlink"/>
            <w:rFonts w:eastAsia="Times New Roman"/>
          </w:rPr>
          <w:t>8.1 A selected list of performance directions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8_Section2" w:history="1">
        <w:r w:rsidR="005D5107">
          <w:rPr>
            <w:rStyle w:val="Hyperlink"/>
            <w:rFonts w:eastAsia="Times New Roman"/>
          </w:rPr>
          <w:t>8.2 Following piano scores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8_Section3" w:history="1">
        <w:r w:rsidR="005D5107">
          <w:rPr>
            <w:rStyle w:val="Hyperlink"/>
            <w:rFonts w:eastAsia="Times New Roman"/>
          </w:rPr>
          <w:t>8.3 Following piano scores in practice</w:t>
        </w:r>
      </w:hyperlink>
    </w:p>
    <w:p w:rsidR="002A6292" w:rsidRDefault="002A6292">
      <w:pPr>
        <w:numPr>
          <w:ilvl w:val="0"/>
          <w:numId w:val="1"/>
        </w:numPr>
        <w:spacing w:before="96" w:beforeAutospacing="0" w:after="0" w:afterAutospacing="0"/>
        <w:ind w:left="1320"/>
        <w:divId w:val="1923173301"/>
        <w:rPr>
          <w:rFonts w:eastAsia="Times New Roman"/>
        </w:rPr>
      </w:pPr>
      <w:hyperlink w:anchor="Session9" w:history="1">
        <w:r w:rsidR="005D5107">
          <w:rPr>
            <w:rStyle w:val="Hyperlink"/>
            <w:rFonts w:eastAsia="Times New Roman"/>
          </w:rPr>
          <w:t>9 Review</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9_Section1" w:history="1">
        <w:r w:rsidR="005D5107">
          <w:rPr>
            <w:rStyle w:val="Hyperlink"/>
            <w:rFonts w:eastAsia="Times New Roman"/>
          </w:rPr>
          <w:t>Group 1: identifying various different elements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9_Section2" w:history="1">
        <w:r w:rsidR="005D5107">
          <w:rPr>
            <w:rStyle w:val="Hyperlink"/>
            <w:rFonts w:eastAsia="Times New Roman"/>
          </w:rPr>
          <w:t>Group 2: identifying various different elements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9_Section3" w:history="1">
        <w:r w:rsidR="005D5107">
          <w:rPr>
            <w:rStyle w:val="Hyperlink"/>
            <w:rFonts w:eastAsia="Times New Roman"/>
          </w:rPr>
          <w:t>Group 3: identifying various different elements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9_Section4" w:history="1">
        <w:r w:rsidR="005D5107">
          <w:rPr>
            <w:rStyle w:val="Hyperlink"/>
            <w:rFonts w:eastAsia="Times New Roman"/>
          </w:rPr>
          <w:t>Group 4: identifying triads in major keys</w:t>
        </w:r>
      </w:hyperlink>
    </w:p>
    <w:p w:rsidR="002A6292" w:rsidRDefault="002A6292">
      <w:pPr>
        <w:numPr>
          <w:ilvl w:val="0"/>
          <w:numId w:val="1"/>
        </w:numPr>
        <w:spacing w:before="96" w:beforeAutospacing="0" w:after="0" w:afterAutospacing="0"/>
        <w:ind w:left="1320"/>
        <w:divId w:val="1923173301"/>
        <w:rPr>
          <w:rFonts w:eastAsia="Times New Roman"/>
        </w:rPr>
      </w:pPr>
      <w:hyperlink w:anchor="Session10" w:history="1">
        <w:r w:rsidR="005D5107">
          <w:rPr>
            <w:rStyle w:val="Hyperlink"/>
            <w:rFonts w:eastAsia="Times New Roman"/>
          </w:rPr>
          <w:t>10 Trainers for eye and ear</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10_Section1" w:history="1">
        <w:r w:rsidR="005D5107">
          <w:rPr>
            <w:rStyle w:val="Hyperlink"/>
            <w:rFonts w:eastAsia="Times New Roman"/>
          </w:rPr>
          <w:t>10.1 How to use trainers</w:t>
        </w:r>
      </w:hyperlink>
    </w:p>
    <w:p w:rsidR="00D16065" w:rsidRDefault="002A6292">
      <w:pPr>
        <w:numPr>
          <w:ilvl w:val="1"/>
          <w:numId w:val="1"/>
        </w:numPr>
        <w:spacing w:before="0" w:beforeAutospacing="0" w:after="96" w:afterAutospacing="0"/>
        <w:ind w:left="2040"/>
        <w:divId w:val="1923173301"/>
        <w:rPr>
          <w:rFonts w:eastAsia="Times New Roman"/>
        </w:rPr>
      </w:pPr>
      <w:hyperlink w:anchor="Session10_Section2" w:history="1">
        <w:r w:rsidR="005D5107">
          <w:rPr>
            <w:rStyle w:val="Hyperlink"/>
            <w:rFonts w:eastAsia="Times New Roman"/>
          </w:rPr>
          <w:t>10.2 Where to find trainers and recommended reading</w:t>
        </w:r>
      </w:hyperlink>
    </w:p>
    <w:p w:rsidR="00D16065" w:rsidRDefault="002A6292">
      <w:pPr>
        <w:numPr>
          <w:ilvl w:val="0"/>
          <w:numId w:val="1"/>
        </w:numPr>
        <w:spacing w:before="96" w:beforeAutospacing="0" w:after="0" w:afterAutospacing="0"/>
        <w:ind w:left="1320"/>
        <w:divId w:val="1923173301"/>
        <w:rPr>
          <w:rFonts w:eastAsia="Times New Roman"/>
        </w:rPr>
      </w:pPr>
      <w:hyperlink w:anchor="Session11" w:history="1">
        <w:r w:rsidR="005D5107">
          <w:rPr>
            <w:rStyle w:val="Hyperlink"/>
            <w:rFonts w:eastAsia="Times New Roman"/>
          </w:rPr>
          <w:t>Conclusion</w:t>
        </w:r>
      </w:hyperlink>
    </w:p>
    <w:p w:rsidR="00D16065" w:rsidRDefault="002A6292">
      <w:pPr>
        <w:numPr>
          <w:ilvl w:val="0"/>
          <w:numId w:val="1"/>
        </w:numPr>
        <w:spacing w:before="96" w:beforeAutospacing="0" w:after="0" w:afterAutospacing="0"/>
        <w:ind w:left="1320"/>
        <w:divId w:val="1923173301"/>
        <w:rPr>
          <w:rFonts w:eastAsia="Times New Roman"/>
        </w:rPr>
      </w:pPr>
      <w:hyperlink w:anchor="References1" w:history="1">
        <w:r w:rsidR="005D5107">
          <w:rPr>
            <w:rStyle w:val="Hyperlink"/>
            <w:rFonts w:eastAsia="Times New Roman"/>
          </w:rPr>
          <w:t>References</w:t>
        </w:r>
      </w:hyperlink>
    </w:p>
    <w:p w:rsidR="00D16065" w:rsidRDefault="002A6292">
      <w:pPr>
        <w:numPr>
          <w:ilvl w:val="0"/>
          <w:numId w:val="1"/>
        </w:numPr>
        <w:spacing w:before="96" w:beforeAutospacing="0" w:after="0" w:afterAutospacing="0"/>
        <w:ind w:left="1320"/>
        <w:divId w:val="1923173301"/>
        <w:rPr>
          <w:rFonts w:eastAsia="Times New Roman"/>
        </w:rPr>
      </w:pPr>
      <w:hyperlink w:anchor="Acknowledgements1" w:history="1">
        <w:r w:rsidR="005D5107">
          <w:rPr>
            <w:rStyle w:val="Hyperlink"/>
            <w:rFonts w:eastAsia="Times New Roman"/>
          </w:rPr>
          <w:t>Acknowledgements</w:t>
        </w:r>
      </w:hyperlink>
    </w:p>
    <w:p w:rsidR="00D16065" w:rsidRDefault="002A6292">
      <w:pPr>
        <w:numPr>
          <w:ilvl w:val="0"/>
          <w:numId w:val="1"/>
        </w:numPr>
        <w:spacing w:before="96" w:beforeAutospacing="0" w:after="0" w:afterAutospacing="0"/>
        <w:ind w:left="1320"/>
        <w:divId w:val="1923173301"/>
        <w:rPr>
          <w:rFonts w:eastAsia="Times New Roman"/>
        </w:rPr>
      </w:pPr>
      <w:hyperlink w:anchor="Solutions1" w:history="1">
        <w:r w:rsidR="005D5107">
          <w:rPr>
            <w:rStyle w:val="Hyperlink"/>
            <w:rFonts w:eastAsia="Times New Roman"/>
          </w:rPr>
          <w:t>Solutions</w:t>
        </w:r>
      </w:hyperlink>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1815098530"/>
        <w:rPr>
          <w:rFonts w:eastAsia="Times New Roman"/>
        </w:rPr>
      </w:pPr>
      <w:bookmarkStart w:id="1" w:name="Introduction1"/>
      <w:bookmarkEnd w:id="1"/>
      <w:r>
        <w:rPr>
          <w:rFonts w:eastAsia="Times New Roman"/>
        </w:rPr>
        <w:t>Introduction</w:t>
      </w:r>
    </w:p>
    <w:p w:rsidR="00D16065" w:rsidRDefault="005D5107">
      <w:pPr>
        <w:divId w:val="1815098530"/>
      </w:pPr>
      <w:r>
        <w:t xml:space="preserve">This free course, </w:t>
      </w:r>
      <w:r>
        <w:rPr>
          <w:rStyle w:val="Emphasis"/>
        </w:rPr>
        <w:t>An introduction to music theory</w:t>
      </w:r>
      <w:r>
        <w:t xml:space="preserve">, introduces you to the basic concepts of western music notation and music theory that you need to know before you embark on the Open University course </w:t>
      </w:r>
      <w:hyperlink r:id="rId12" w:history="1">
        <w:r>
          <w:rPr>
            <w:rStyle w:val="Hyperlink"/>
          </w:rPr>
          <w:t xml:space="preserve">A224 </w:t>
        </w:r>
        <w:r>
          <w:rPr>
            <w:rStyle w:val="Emphasis"/>
            <w:color w:val="143748"/>
            <w:u w:val="single"/>
          </w:rPr>
          <w:t>Inside music</w:t>
        </w:r>
      </w:hyperlink>
      <w:r>
        <w:t xml:space="preserve">. It covers ground similar to that found in the syllabus of the Associated Board Theory Grades 1–3 (ABRSM, 2018). </w:t>
      </w:r>
    </w:p>
    <w:p w:rsidR="00D16065" w:rsidRDefault="005D5107">
      <w:pPr>
        <w:divId w:val="1815098530"/>
      </w:pPr>
      <w:r>
        <w:t xml:space="preserve">Sound files have been provided for all the music notation examples as it is important for you to be able to listen to the sounds represented by the notation. There is an audio bar below each notated example; click on the button on the left side to play and pause the relevant sound file. </w:t>
      </w:r>
    </w:p>
    <w:p w:rsidR="00D16065" w:rsidRDefault="005D5107">
      <w:pPr>
        <w:divId w:val="1815098530"/>
      </w:pPr>
      <w:r>
        <w:t xml:space="preserve">This free course is recommended preparatory material for the Open University course </w:t>
      </w:r>
      <w:hyperlink r:id="rId13" w:history="1">
        <w:r>
          <w:rPr>
            <w:rStyle w:val="Hyperlink"/>
          </w:rPr>
          <w:t xml:space="preserve">A224 </w:t>
        </w:r>
        <w:r>
          <w:rPr>
            <w:rStyle w:val="Emphasis"/>
            <w:color w:val="143748"/>
            <w:u w:val="single"/>
          </w:rPr>
          <w:t>Inside music</w:t>
        </w:r>
      </w:hyperlink>
      <w:r>
        <w:t xml:space="preserve">. </w:t>
      </w:r>
    </w:p>
    <w:p w:rsidR="00D16065" w:rsidRDefault="005D5107">
      <w:pPr>
        <w:divId w:val="1815098530"/>
      </w:pPr>
      <w:r>
        <w:t xml:space="preserve">Tell us what you think! We’d love to hear from you to help us improve our free learning offering through OpenLearn by filling out this short </w:t>
      </w:r>
      <w:hyperlink r:id="rId14" w:history="1">
        <w:r>
          <w:rPr>
            <w:rStyle w:val="Hyperlink"/>
          </w:rPr>
          <w:t>survey</w:t>
        </w:r>
      </w:hyperlink>
      <w:r>
        <w:t xml:space="preserve">.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1010717949"/>
        <w:rPr>
          <w:rFonts w:eastAsia="Times New Roman"/>
        </w:rPr>
      </w:pPr>
      <w:bookmarkStart w:id="2" w:name="LearningOutcomes1"/>
      <w:bookmarkEnd w:id="2"/>
      <w:r>
        <w:rPr>
          <w:rFonts w:eastAsia="Times New Roman"/>
        </w:rPr>
        <w:t>Learning outcomes</w:t>
      </w:r>
    </w:p>
    <w:p w:rsidR="00D16065" w:rsidRDefault="005D5107">
      <w:pPr>
        <w:divId w:val="1010717949"/>
      </w:pPr>
      <w:r>
        <w:t>After studying this course, you should be able to:</w:t>
      </w:r>
    </w:p>
    <w:p w:rsidR="00D16065" w:rsidRDefault="005D5107">
      <w:pPr>
        <w:numPr>
          <w:ilvl w:val="0"/>
          <w:numId w:val="2"/>
        </w:numPr>
        <w:spacing w:before="0" w:beforeAutospacing="0" w:after="0" w:afterAutospacing="0"/>
        <w:ind w:left="780" w:right="780"/>
        <w:divId w:val="1010717949"/>
        <w:rPr>
          <w:rFonts w:eastAsia="Times New Roman"/>
        </w:rPr>
      </w:pPr>
      <w:r>
        <w:rPr>
          <w:rFonts w:eastAsia="Times New Roman"/>
        </w:rPr>
        <w:t>understand the basic building blocks of musical theory and notation</w:t>
      </w:r>
    </w:p>
    <w:p w:rsidR="00D16065" w:rsidRDefault="005D5107">
      <w:pPr>
        <w:numPr>
          <w:ilvl w:val="0"/>
          <w:numId w:val="3"/>
        </w:numPr>
        <w:spacing w:before="0" w:beforeAutospacing="0" w:after="0" w:afterAutospacing="0"/>
        <w:ind w:left="780" w:right="780"/>
        <w:divId w:val="1010717949"/>
        <w:rPr>
          <w:rFonts w:eastAsia="Times New Roman"/>
        </w:rPr>
      </w:pPr>
      <w:r>
        <w:rPr>
          <w:rFonts w:eastAsia="Times New Roman"/>
        </w:rPr>
        <w:t>understand music theory to the level demanded by Grade 3 of the Associated Board of the Royals Schools of Music theory syllabus</w:t>
      </w:r>
    </w:p>
    <w:p w:rsidR="00D16065" w:rsidRDefault="005D5107">
      <w:pPr>
        <w:numPr>
          <w:ilvl w:val="0"/>
          <w:numId w:val="4"/>
        </w:numPr>
        <w:spacing w:before="0" w:beforeAutospacing="0" w:after="0" w:afterAutospacing="0"/>
        <w:ind w:left="780" w:right="780"/>
        <w:divId w:val="1010717949"/>
        <w:rPr>
          <w:rFonts w:eastAsia="Times New Roman"/>
        </w:rPr>
      </w:pPr>
      <w:r>
        <w:rPr>
          <w:rFonts w:eastAsia="Times New Roman"/>
        </w:rPr>
        <w:t xml:space="preserve">understand music theory to a level required to move on to Open University Level 2 Music offerings, e.g. A224 </w:t>
      </w:r>
      <w:r>
        <w:rPr>
          <w:rStyle w:val="Emphasis"/>
          <w:rFonts w:eastAsia="Times New Roman"/>
        </w:rPr>
        <w:t>Inside Music</w:t>
      </w:r>
      <w:r>
        <w:rPr>
          <w:rFonts w:eastAsia="Times New Roman"/>
        </w:rPr>
        <w:t xml:space="preserve">.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1923375422"/>
        <w:rPr>
          <w:rFonts w:eastAsia="Times New Roman"/>
        </w:rPr>
      </w:pPr>
      <w:bookmarkStart w:id="3" w:name="Session1"/>
      <w:bookmarkEnd w:id="3"/>
      <w:r>
        <w:rPr>
          <w:rFonts w:eastAsia="Times New Roman"/>
        </w:rPr>
        <w:t>1 The content</w:t>
      </w:r>
    </w:p>
    <w:p w:rsidR="00D16065" w:rsidRDefault="005D5107">
      <w:pPr>
        <w:divId w:val="1923375422"/>
      </w:pPr>
      <w:r>
        <w:t xml:space="preserve">The course begins with a brief introduction to the fundamental elements of western music notation – the staff, clefs and note names. It then moves on to consider the notation of rhythm and of pitch. In addition, the basic form of the chord (the triad) is included, together with a list of the most frequently used performance directions that you will find on notated music (scores). Each section ends with interactive activities that will help you assess how far you understand individual topics or concepts. </w:t>
      </w:r>
    </w:p>
    <w:p w:rsidR="00D16065" w:rsidRDefault="005D5107">
      <w:pPr>
        <w:divId w:val="1923375422"/>
      </w:pPr>
      <w:r>
        <w:t xml:space="preserve">Even if you feel that you are already familiar with these concepts it is worthwhile reading through the sections of this course systematically to find out whether there is something that you hadn’t come across before or that you had forgotten. </w:t>
      </w:r>
    </w:p>
    <w:p w:rsidR="00D16065" w:rsidRDefault="005D5107">
      <w:pPr>
        <w:pStyle w:val="Heading2"/>
        <w:divId w:val="383716663"/>
        <w:rPr>
          <w:rFonts w:eastAsia="Times New Roman"/>
        </w:rPr>
      </w:pPr>
      <w:bookmarkStart w:id="4" w:name="Session1_Section1"/>
      <w:bookmarkEnd w:id="4"/>
      <w:r>
        <w:rPr>
          <w:rFonts w:eastAsia="Times New Roman"/>
        </w:rPr>
        <w:t>1.1 Working through the course</w:t>
      </w:r>
    </w:p>
    <w:p w:rsidR="00D16065" w:rsidRDefault="005D5107">
      <w:pPr>
        <w:divId w:val="383716663"/>
      </w:pPr>
      <w:r>
        <w:t xml:space="preserve">If you are starting this course completely from scratch with no knowledge of music theory, tackle each section one by one, and spend as long as you need working on each. Be prepared to undertake a little study each day or alternate day – ‘a little often’ is a good guideline. This will prove much more beneficial than studying large chunks at a time. </w:t>
      </w:r>
    </w:p>
    <w:p w:rsidR="00D16065" w:rsidRDefault="005D5107">
      <w:pPr>
        <w:divId w:val="383716663"/>
      </w:pPr>
      <w:r>
        <w:t xml:space="preserve">In addition, make sure that you understand each of the topics you have studied before you attempt the following one. Learning about staff notation and other facets of music theory is a cumulative process. Spend a reasonable amount of time on each topic so that you can master it before going on to the next. </w:t>
      </w:r>
    </w:p>
    <w:p w:rsidR="00D16065" w:rsidRDefault="005D5107">
      <w:pPr>
        <w:divId w:val="383716663"/>
      </w:pPr>
      <w:r>
        <w:t xml:space="preserve">Although this course contains interactive activities that test your knowledge, it is suggested that you reinforce your knowledge with the use of ear-training activities (often called ‘trainers’), where musical sounds are linked to visual symbols. Once you feel you have understood a topic, you could try using a trainer to reinforce your knowledge through practice. Their use will create ‘oases’ in the learning process where ‘doing’ will help facilitate ‘understanding’, and will also provide feedback as to how you are getting on. </w:t>
      </w:r>
    </w:p>
    <w:p w:rsidR="00D16065" w:rsidRDefault="005D5107">
      <w:pPr>
        <w:divId w:val="383716663"/>
      </w:pPr>
      <w:r>
        <w:t xml:space="preserve">There are several sites on the internet that provide trainers. These include activities such as interactive drills that focus on specific areas of staff notation ranging from a straightforward naming of notes to recognising complex rhythms and chords. A list of ear trainers is provided at the end of this course in Section 10.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1046685688"/>
        <w:rPr>
          <w:rFonts w:eastAsia="Times New Roman"/>
        </w:rPr>
      </w:pPr>
      <w:bookmarkStart w:id="5" w:name="Session2"/>
      <w:bookmarkEnd w:id="5"/>
      <w:r>
        <w:rPr>
          <w:rFonts w:eastAsia="Times New Roman"/>
        </w:rPr>
        <w:t>2 The basics</w:t>
      </w:r>
    </w:p>
    <w:p w:rsidR="00D16065" w:rsidRDefault="005D5107">
      <w:pPr>
        <w:pStyle w:val="Heading2"/>
        <w:divId w:val="1738867765"/>
        <w:rPr>
          <w:rFonts w:eastAsia="Times New Roman"/>
        </w:rPr>
      </w:pPr>
      <w:bookmarkStart w:id="6" w:name="Session2_Section1"/>
      <w:bookmarkEnd w:id="6"/>
      <w:r>
        <w:rPr>
          <w:rFonts w:eastAsia="Times New Roman"/>
        </w:rPr>
        <w:t>2.1 The staff</w:t>
      </w:r>
    </w:p>
    <w:p w:rsidR="00D16065" w:rsidRDefault="005D5107">
      <w:pPr>
        <w:divId w:val="1738867765"/>
      </w:pPr>
      <w:r>
        <w:t xml:space="preserve">The idea of placing notes on a set of horizontal lines – the </w:t>
      </w:r>
      <w:r>
        <w:rPr>
          <w:rStyle w:val="Strong"/>
        </w:rPr>
        <w:t>staff –</w:t>
      </w:r>
      <w:r>
        <w:t xml:space="preserve">to show the relationship of various pitches with each other – </w:t>
      </w:r>
      <w:r>
        <w:rPr>
          <w:rStyle w:val="Strong"/>
        </w:rPr>
        <w:t>staff notation</w:t>
      </w:r>
      <w:r>
        <w:t xml:space="preserve"> – emerged in western music towards the end of the ninth century. Originally, each pitch was allocated its own line, but the Italian music theorist, Guido of Arezzo, who lived during the early eleventh century, suggested that lines should be drawn for </w:t>
      </w:r>
      <w:r>
        <w:rPr>
          <w:rStyle w:val="Emphasis"/>
        </w:rPr>
        <w:t>every other</w:t>
      </w:r>
      <w:r>
        <w:t xml:space="preserve"> pitch, so that alternate pitches sat </w:t>
      </w:r>
      <w:r>
        <w:rPr>
          <w:rStyle w:val="Emphasis"/>
        </w:rPr>
        <w:t>on</w:t>
      </w:r>
      <w:r>
        <w:t xml:space="preserve"> the lines and the remaining pitches were placed in the intervening spaces </w:t>
      </w:r>
      <w:r>
        <w:rPr>
          <w:rStyle w:val="Emphasis"/>
        </w:rPr>
        <w:t>between</w:t>
      </w:r>
      <w:r>
        <w:t xml:space="preserve"> the lines. </w:t>
      </w:r>
    </w:p>
    <w:p w:rsidR="00D16065" w:rsidRDefault="005D5107">
      <w:pPr>
        <w:divId w:val="1738867765"/>
      </w:pPr>
      <w:r>
        <w:t xml:space="preserve">This principle was soon adopted and has remained in force in traditional western music notation to the present day. The number of lines included in the staff has varied depending on the range of the music being notated. However, the norm has evolved as the five-line staff, shown in Example 1. </w:t>
      </w:r>
    </w:p>
    <w:p w:rsidR="00D16065" w:rsidRDefault="005D5107">
      <w:pPr>
        <w:divId w:val="1738867765"/>
      </w:pPr>
      <w:r>
        <w:rPr>
          <w:rStyle w:val="Strong"/>
        </w:rPr>
        <w:t>Example 1</w:t>
      </w:r>
    </w:p>
    <w:p w:rsidR="00D16065" w:rsidRDefault="005D5107">
      <w:pPr>
        <w:divId w:val="1738867765"/>
      </w:pPr>
      <w:r>
        <w:rPr>
          <w:vanish/>
        </w:rPr>
        <w:t>Start of Figure</w:t>
      </w:r>
    </w:p>
    <w:p w:rsidR="00D16065" w:rsidRDefault="005D5107">
      <w:pPr>
        <w:spacing w:before="240" w:beforeAutospacing="0" w:after="0" w:afterAutospacing="0" w:line="240" w:lineRule="auto"/>
        <w:divId w:val="865946965"/>
        <w:rPr>
          <w:rFonts w:ascii="Times New Roman" w:eastAsia="Times New Roman" w:hAnsi="Times New Roman" w:cs="Times New Roman"/>
          <w:sz w:val="24"/>
          <w:szCs w:val="24"/>
        </w:rPr>
      </w:pPr>
      <w:bookmarkStart w:id="7" w:name="Session2_Figure1"/>
      <w:bookmarkEnd w:id="7"/>
      <w:r>
        <w:rPr>
          <w:rFonts w:ascii="Times New Roman" w:eastAsia="Times New Roman" w:hAnsi="Times New Roman" w:cs="Times New Roman"/>
          <w:noProof/>
          <w:sz w:val="24"/>
          <w:szCs w:val="24"/>
        </w:rPr>
        <w:drawing>
          <wp:inline distT="0" distB="0" distL="0" distR="0" wp14:anchorId="3E36C498" wp14:editId="5620CD0A">
            <wp:extent cx="5278120" cy="356922"/>
            <wp:effectExtent l="0" t="0" r="0" b="5080"/>
            <wp:docPr id="2" name="Picture 2" descr="5-lin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line sta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56922"/>
                    </a:xfrm>
                    <a:prstGeom prst="rect">
                      <a:avLst/>
                    </a:prstGeom>
                    <a:noFill/>
                    <a:ln>
                      <a:noFill/>
                    </a:ln>
                  </pic:spPr>
                </pic:pic>
              </a:graphicData>
            </a:graphic>
          </wp:inline>
        </w:drawing>
      </w:r>
    </w:p>
    <w:bookmarkStart w:id="8" w:name="View_Session2_Alternative1"/>
    <w:p w:rsidR="00D16065" w:rsidRDefault="005D5107">
      <w:pPr>
        <w:pStyle w:val="navbutton"/>
        <w:divId w:val="1158613173"/>
      </w:pPr>
      <w:r>
        <w:fldChar w:fldCharType="begin"/>
      </w:r>
      <w:r>
        <w:instrText xml:space="preserve"> HYPERLINK "" \l "Session2_Alternative1" </w:instrText>
      </w:r>
      <w:r>
        <w:fldChar w:fldCharType="separate"/>
      </w:r>
      <w:r>
        <w:rPr>
          <w:rStyle w:val="Hyperlink"/>
        </w:rPr>
        <w:t>View description - Uncaptioned Figure</w:t>
      </w:r>
      <w:r>
        <w:fldChar w:fldCharType="end"/>
      </w:r>
      <w:bookmarkEnd w:id="8"/>
    </w:p>
    <w:p w:rsidR="00D16065" w:rsidRDefault="005D5107">
      <w:pPr>
        <w:divId w:val="1738867765"/>
      </w:pPr>
      <w:r>
        <w:rPr>
          <w:vanish/>
        </w:rPr>
        <w:t>End of Figure</w:t>
      </w:r>
    </w:p>
    <w:p w:rsidR="00D16065" w:rsidRDefault="005D5107">
      <w:pPr>
        <w:divId w:val="1738867765"/>
      </w:pPr>
      <w:r>
        <w:t xml:space="preserve">As shown in Example 2, if we place pitches in the form of note heads on the staff, information about the relationship of the pitches with each other is produced. </w:t>
      </w:r>
    </w:p>
    <w:p w:rsidR="00D16065" w:rsidRDefault="005D5107">
      <w:pPr>
        <w:divId w:val="1738867765"/>
      </w:pPr>
      <w:r>
        <w:rPr>
          <w:rStyle w:val="Strong"/>
        </w:rPr>
        <w:t>Example 2</w:t>
      </w:r>
    </w:p>
    <w:p w:rsidR="00D16065" w:rsidRDefault="005D5107">
      <w:pPr>
        <w:divId w:val="1738867765"/>
      </w:pPr>
      <w:r>
        <w:rPr>
          <w:vanish/>
        </w:rPr>
        <w:t>Start of Figure</w:t>
      </w:r>
    </w:p>
    <w:p w:rsidR="00D16065" w:rsidRDefault="005D5107">
      <w:pPr>
        <w:spacing w:before="240" w:beforeAutospacing="0" w:after="0" w:afterAutospacing="0" w:line="240" w:lineRule="auto"/>
        <w:divId w:val="486477872"/>
        <w:rPr>
          <w:rFonts w:ascii="Times New Roman" w:eastAsia="Times New Roman" w:hAnsi="Times New Roman" w:cs="Times New Roman"/>
          <w:sz w:val="24"/>
          <w:szCs w:val="24"/>
        </w:rPr>
      </w:pPr>
      <w:bookmarkStart w:id="9" w:name="Session2_Figure2"/>
      <w:bookmarkEnd w:id="9"/>
      <w:r>
        <w:rPr>
          <w:rFonts w:ascii="Times New Roman" w:eastAsia="Times New Roman" w:hAnsi="Times New Roman" w:cs="Times New Roman"/>
          <w:noProof/>
          <w:sz w:val="24"/>
          <w:szCs w:val="24"/>
        </w:rPr>
        <w:drawing>
          <wp:inline distT="0" distB="0" distL="0" distR="0" wp14:anchorId="4366DFF6" wp14:editId="5CAAA659">
            <wp:extent cx="5278120" cy="411001"/>
            <wp:effectExtent l="0" t="0" r="0" b="8255"/>
            <wp:docPr id="3" name="Picture 3" descr="Musical pitches on 5-lin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al pitches on 5-line sta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411001"/>
                    </a:xfrm>
                    <a:prstGeom prst="rect">
                      <a:avLst/>
                    </a:prstGeom>
                    <a:noFill/>
                    <a:ln>
                      <a:noFill/>
                    </a:ln>
                  </pic:spPr>
                </pic:pic>
              </a:graphicData>
            </a:graphic>
          </wp:inline>
        </w:drawing>
      </w:r>
    </w:p>
    <w:bookmarkStart w:id="10" w:name="View_Session2_Alternative2"/>
    <w:p w:rsidR="00D16065" w:rsidRDefault="005D5107">
      <w:pPr>
        <w:pStyle w:val="navbutton"/>
        <w:divId w:val="50420511"/>
      </w:pPr>
      <w:r>
        <w:fldChar w:fldCharType="begin"/>
      </w:r>
      <w:r>
        <w:instrText xml:space="preserve"> HYPERLINK "" \l "Session2_Alternative2" </w:instrText>
      </w:r>
      <w:r>
        <w:fldChar w:fldCharType="separate"/>
      </w:r>
      <w:r>
        <w:rPr>
          <w:rStyle w:val="Hyperlink"/>
        </w:rPr>
        <w:t>View description - Uncaptioned Figure</w:t>
      </w:r>
      <w:r>
        <w:fldChar w:fldCharType="end"/>
      </w:r>
      <w:bookmarkEnd w:id="10"/>
    </w:p>
    <w:p w:rsidR="00D16065" w:rsidRDefault="005D5107">
      <w:pPr>
        <w:divId w:val="1738867765"/>
      </w:pPr>
      <w:r>
        <w:rPr>
          <w:vanish/>
        </w:rPr>
        <w:t>End of Figure</w:t>
      </w:r>
    </w:p>
    <w:p w:rsidR="00D16065" w:rsidRDefault="005D5107">
      <w:pPr>
        <w:pStyle w:val="Heading2"/>
        <w:divId w:val="2124495039"/>
        <w:rPr>
          <w:rFonts w:eastAsia="Times New Roman"/>
        </w:rPr>
      </w:pPr>
      <w:bookmarkStart w:id="11" w:name="Session2_Section2"/>
      <w:bookmarkEnd w:id="11"/>
      <w:r>
        <w:rPr>
          <w:rFonts w:eastAsia="Times New Roman"/>
        </w:rPr>
        <w:t>2.2 Clefs</w:t>
      </w:r>
    </w:p>
    <w:p w:rsidR="00D16065" w:rsidRDefault="005D5107">
      <w:pPr>
        <w:divId w:val="2124495039"/>
      </w:pPr>
      <w:r>
        <w:t>As it stands, the first note in Example 2 could be any pitch we care to choose.</w:t>
      </w:r>
    </w:p>
    <w:p w:rsidR="00D16065" w:rsidRDefault="005D5107">
      <w:pPr>
        <w:divId w:val="2124495039"/>
      </w:pPr>
      <w:r>
        <w:rPr>
          <w:rStyle w:val="Strong"/>
        </w:rPr>
        <w:t>Example 2 (repeated)</w:t>
      </w:r>
    </w:p>
    <w:p w:rsidR="00D16065" w:rsidRDefault="005D5107">
      <w:pPr>
        <w:divId w:val="2124495039"/>
      </w:pPr>
      <w:r>
        <w:rPr>
          <w:vanish/>
        </w:rPr>
        <w:t>Start of Figure</w:t>
      </w:r>
    </w:p>
    <w:p w:rsidR="00D16065" w:rsidRDefault="005D5107">
      <w:pPr>
        <w:spacing w:before="240" w:beforeAutospacing="0" w:after="240" w:afterAutospacing="0" w:line="240" w:lineRule="auto"/>
        <w:divId w:val="2093891084"/>
        <w:rPr>
          <w:rFonts w:ascii="Times New Roman" w:eastAsia="Times New Roman" w:hAnsi="Times New Roman" w:cs="Times New Roman"/>
          <w:sz w:val="24"/>
          <w:szCs w:val="24"/>
        </w:rPr>
      </w:pPr>
      <w:bookmarkStart w:id="12" w:name="Session2_Figure3"/>
      <w:bookmarkEnd w:id="12"/>
      <w:r>
        <w:rPr>
          <w:rFonts w:ascii="Times New Roman" w:eastAsia="Times New Roman" w:hAnsi="Times New Roman" w:cs="Times New Roman"/>
          <w:noProof/>
          <w:sz w:val="24"/>
          <w:szCs w:val="24"/>
        </w:rPr>
        <w:drawing>
          <wp:inline distT="0" distB="0" distL="0" distR="0" wp14:anchorId="19BC9733" wp14:editId="73014475">
            <wp:extent cx="5278120" cy="411001"/>
            <wp:effectExtent l="0" t="0" r="0" b="8255"/>
            <wp:docPr id="4" name="Picture 4" descr="D:\AaaF\OUT\httpswwwopeneduopenlearnocw_cmid1791_2021-12-09_16-14-05_nsfr2\word\assets\_bc45d8e15ab5f37aca45d182bfcb043531c64fa3_a224_pm_mu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791_2021-12-09_16-14-05_nsfr2\word\assets\_bc45d8e15ab5f37aca45d182bfcb043531c64fa3_a224_pm_mu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411001"/>
                    </a:xfrm>
                    <a:prstGeom prst="rect">
                      <a:avLst/>
                    </a:prstGeom>
                    <a:noFill/>
                    <a:ln>
                      <a:noFill/>
                    </a:ln>
                  </pic:spPr>
                </pic:pic>
              </a:graphicData>
            </a:graphic>
          </wp:inline>
        </w:drawing>
      </w:r>
    </w:p>
    <w:p w:rsidR="00D16065" w:rsidRDefault="005D5107">
      <w:pPr>
        <w:divId w:val="2124495039"/>
      </w:pPr>
      <w:r>
        <w:rPr>
          <w:vanish/>
        </w:rPr>
        <w:t>End of Figure</w:t>
      </w:r>
    </w:p>
    <w:p w:rsidR="00D16065" w:rsidRDefault="005D5107">
      <w:pPr>
        <w:divId w:val="2124495039"/>
      </w:pPr>
      <w:r>
        <w:t xml:space="preserve">So if we wish to specify a particular pitch or series of pitches we need some sort of guide – a sign that will enable us to indicate the specific pitch. That sign is supplied by a </w:t>
      </w:r>
      <w:r>
        <w:rPr>
          <w:rStyle w:val="Strong"/>
        </w:rPr>
        <w:t>clef</w:t>
      </w:r>
      <w:r>
        <w:t xml:space="preserve"> (from the Latin, </w:t>
      </w:r>
      <w:r>
        <w:rPr>
          <w:rStyle w:val="Emphasis"/>
        </w:rPr>
        <w:t>clavis</w:t>
      </w:r>
      <w:r>
        <w:t xml:space="preserve">, meaning ‘key’). From the eleventh century onwards, several Roman letters, including c and f, were used systematically for clefs, with g subsequently becoming increasingly common. In a stylised form, g, with flamboyant curls and flourishes, is still used as the </w:t>
      </w:r>
      <w:r>
        <w:rPr>
          <w:rStyle w:val="Strong"/>
        </w:rPr>
        <w:t>treble</w:t>
      </w:r>
      <w:r>
        <w:t xml:space="preserve"> or </w:t>
      </w:r>
      <w:r>
        <w:rPr>
          <w:rStyle w:val="Strong"/>
        </w:rPr>
        <w:t>G clef</w:t>
      </w:r>
      <w:r>
        <w:t xml:space="preserve">, and signifies that a note placed on the second line from the bottom is G (see Example 3). </w:t>
      </w:r>
    </w:p>
    <w:p w:rsidR="00D16065" w:rsidRDefault="005D5107">
      <w:pPr>
        <w:divId w:val="2124495039"/>
      </w:pPr>
      <w:r>
        <w:rPr>
          <w:rStyle w:val="Strong"/>
        </w:rPr>
        <w:t>Example 3</w:t>
      </w:r>
    </w:p>
    <w:p w:rsidR="00D16065" w:rsidRDefault="005D5107">
      <w:pPr>
        <w:divId w:val="2124495039"/>
      </w:pPr>
      <w:r>
        <w:rPr>
          <w:vanish/>
        </w:rPr>
        <w:t>Start of Figure</w:t>
      </w:r>
    </w:p>
    <w:p w:rsidR="00D16065" w:rsidRDefault="005D5107">
      <w:pPr>
        <w:spacing w:before="240" w:beforeAutospacing="0" w:after="240" w:afterAutospacing="0" w:line="240" w:lineRule="auto"/>
        <w:divId w:val="1732147616"/>
        <w:rPr>
          <w:rFonts w:ascii="Times New Roman" w:eastAsia="Times New Roman" w:hAnsi="Times New Roman" w:cs="Times New Roman"/>
          <w:sz w:val="24"/>
          <w:szCs w:val="24"/>
        </w:rPr>
      </w:pPr>
      <w:bookmarkStart w:id="13" w:name="Session2_Figure4"/>
      <w:bookmarkEnd w:id="13"/>
      <w:r>
        <w:rPr>
          <w:rFonts w:ascii="Times New Roman" w:eastAsia="Times New Roman" w:hAnsi="Times New Roman" w:cs="Times New Roman"/>
          <w:noProof/>
          <w:sz w:val="24"/>
          <w:szCs w:val="24"/>
        </w:rPr>
        <w:drawing>
          <wp:inline distT="0" distB="0" distL="0" distR="0" wp14:anchorId="12AC40E8" wp14:editId="7542B641">
            <wp:extent cx="865000" cy="900000"/>
            <wp:effectExtent l="0" t="0" r="0" b="0"/>
            <wp:docPr id="5" name="Picture 5" descr="D:\AaaF\OUT\httpswwwopeneduopenlearnocw_cmid1791_2021-12-09_16-14-05_nsfr2\word\assets\_3d4948d55db143abda9ae7fef841194fe2903c7f_a224_1_pm_mu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791_2021-12-09_16-14-05_nsfr2\word\assets\_3d4948d55db143abda9ae7fef841194fe2903c7f_a224_1_pm_mu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000" cy="900000"/>
                    </a:xfrm>
                    <a:prstGeom prst="rect">
                      <a:avLst/>
                    </a:prstGeom>
                    <a:noFill/>
                    <a:ln>
                      <a:noFill/>
                    </a:ln>
                  </pic:spPr>
                </pic:pic>
              </a:graphicData>
            </a:graphic>
          </wp:inline>
        </w:drawing>
      </w:r>
    </w:p>
    <w:p w:rsidR="00D16065" w:rsidRDefault="005D5107">
      <w:pPr>
        <w:divId w:val="2124495039"/>
      </w:pPr>
      <w:r>
        <w:rPr>
          <w:vanish/>
        </w:rPr>
        <w:t>End of Figure</w:t>
      </w:r>
    </w:p>
    <w:p w:rsidR="00D16065" w:rsidRDefault="005D5107">
      <w:pPr>
        <w:divId w:val="2124495039"/>
      </w:pPr>
      <w:r>
        <w:rPr>
          <w:vanish/>
        </w:rPr>
        <w:t>Start of Media Content</w:t>
      </w:r>
    </w:p>
    <w:p w:rsidR="00D16065" w:rsidRDefault="005D5107">
      <w:pPr>
        <w:spacing w:before="120" w:beforeAutospacing="0" w:after="120" w:afterAutospacing="0"/>
        <w:divId w:val="1144733496"/>
      </w:pPr>
      <w:bookmarkStart w:id="14" w:name="Session2_MediaContent1"/>
      <w:bookmarkEnd w:id="14"/>
      <w:r>
        <w:t>Audio content is not available in this format.</w:t>
      </w:r>
    </w:p>
    <w:p w:rsidR="00D16065" w:rsidRDefault="005D5107">
      <w:pPr>
        <w:divId w:val="2124495039"/>
      </w:pPr>
      <w:r>
        <w:rPr>
          <w:vanish/>
        </w:rPr>
        <w:t>End of Media Content</w:t>
      </w:r>
    </w:p>
    <w:p w:rsidR="00D16065" w:rsidRDefault="005D5107">
      <w:pPr>
        <w:divId w:val="2124495039"/>
      </w:pPr>
      <w:r>
        <w:t xml:space="preserve">And this is not any G, but specifically the one </w:t>
      </w:r>
      <w:r>
        <w:rPr>
          <w:rStyle w:val="Emphasis"/>
        </w:rPr>
        <w:t>above</w:t>
      </w:r>
      <w:r>
        <w:t xml:space="preserve"> </w:t>
      </w:r>
      <w:r>
        <w:rPr>
          <w:rStyle w:val="Strong"/>
        </w:rPr>
        <w:t>middle C</w:t>
      </w:r>
      <w:r>
        <w:t xml:space="preserve">. (We’ll come to an explanation of middle C in a moment.) </w:t>
      </w:r>
    </w:p>
    <w:p w:rsidR="00D16065" w:rsidRDefault="005D5107">
      <w:pPr>
        <w:divId w:val="2124495039"/>
      </w:pPr>
      <w:r>
        <w:t>As Example 4 shows, the other notes are named with letters from the alphabet, A–G, with A returning after G has been reached.</w:t>
      </w:r>
    </w:p>
    <w:p w:rsidR="00D16065" w:rsidRDefault="005D5107">
      <w:pPr>
        <w:divId w:val="2124495039"/>
      </w:pPr>
      <w:r>
        <w:rPr>
          <w:rStyle w:val="Strong"/>
        </w:rPr>
        <w:t>Example 4</w:t>
      </w:r>
    </w:p>
    <w:p w:rsidR="00D16065" w:rsidRDefault="005D5107">
      <w:pPr>
        <w:divId w:val="2124495039"/>
      </w:pPr>
      <w:r>
        <w:rPr>
          <w:vanish/>
        </w:rPr>
        <w:t>Start of Figure</w:t>
      </w:r>
    </w:p>
    <w:p w:rsidR="00D16065" w:rsidRDefault="005D5107">
      <w:pPr>
        <w:spacing w:before="240" w:beforeAutospacing="0" w:after="240" w:afterAutospacing="0" w:line="240" w:lineRule="auto"/>
        <w:divId w:val="1584024349"/>
        <w:rPr>
          <w:rFonts w:ascii="Times New Roman" w:eastAsia="Times New Roman" w:hAnsi="Times New Roman" w:cs="Times New Roman"/>
          <w:sz w:val="24"/>
          <w:szCs w:val="24"/>
        </w:rPr>
      </w:pPr>
      <w:bookmarkStart w:id="15" w:name="Session2_Figure5"/>
      <w:bookmarkEnd w:id="15"/>
      <w:r>
        <w:rPr>
          <w:rFonts w:ascii="Times New Roman" w:eastAsia="Times New Roman" w:hAnsi="Times New Roman" w:cs="Times New Roman"/>
          <w:noProof/>
          <w:sz w:val="24"/>
          <w:szCs w:val="24"/>
        </w:rPr>
        <w:drawing>
          <wp:inline distT="0" distB="0" distL="0" distR="0" wp14:anchorId="1B56E1BD" wp14:editId="6F1EC887">
            <wp:extent cx="5232400" cy="800100"/>
            <wp:effectExtent l="0" t="0" r="6350" b="0"/>
            <wp:docPr id="6" name="Picture 6" descr="D:\AaaF\OUT\httpswwwopeneduopenlearnocw_cmid1791_2021-12-09_16-14-05_nsfr2\word\assets\_e7c1d18e206e0cbf9f59473ee2d4ed259e52efa4_a224_1_pm_mu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791_2021-12-09_16-14-05_nsfr2\word\assets\_e7c1d18e206e0cbf9f59473ee2d4ed259e52efa4_a224_1_pm_mu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2400" cy="800100"/>
                    </a:xfrm>
                    <a:prstGeom prst="rect">
                      <a:avLst/>
                    </a:prstGeom>
                    <a:noFill/>
                    <a:ln>
                      <a:noFill/>
                    </a:ln>
                  </pic:spPr>
                </pic:pic>
              </a:graphicData>
            </a:graphic>
          </wp:inline>
        </w:drawing>
      </w:r>
    </w:p>
    <w:p w:rsidR="00D16065" w:rsidRDefault="005D5107">
      <w:pPr>
        <w:divId w:val="2124495039"/>
      </w:pPr>
      <w:r>
        <w:rPr>
          <w:vanish/>
        </w:rPr>
        <w:t>End of Figure</w:t>
      </w:r>
    </w:p>
    <w:p w:rsidR="00D16065" w:rsidRDefault="005D5107">
      <w:pPr>
        <w:divId w:val="2124495039"/>
      </w:pPr>
      <w:r>
        <w:rPr>
          <w:vanish/>
        </w:rPr>
        <w:t>Start of Media Content</w:t>
      </w:r>
    </w:p>
    <w:p w:rsidR="00D16065" w:rsidRDefault="005D5107">
      <w:pPr>
        <w:spacing w:before="120" w:beforeAutospacing="0" w:after="120" w:afterAutospacing="0"/>
        <w:divId w:val="979841705"/>
      </w:pPr>
      <w:bookmarkStart w:id="16" w:name="Session2_MediaContent2"/>
      <w:bookmarkEnd w:id="16"/>
      <w:r>
        <w:t>Audio content is not available in this format.</w:t>
      </w:r>
    </w:p>
    <w:p w:rsidR="00D16065" w:rsidRDefault="005D5107">
      <w:pPr>
        <w:divId w:val="2124495039"/>
      </w:pPr>
      <w:r>
        <w:rPr>
          <w:vanish/>
        </w:rPr>
        <w:t>End of Media Content</w:t>
      </w:r>
    </w:p>
    <w:p w:rsidR="00D16065" w:rsidRDefault="005D5107">
      <w:pPr>
        <w:divId w:val="2124495039"/>
      </w:pPr>
      <w:r>
        <w:t xml:space="preserve">Notice that as the notes are placed higher and higher up the staff, the pitch becomes higher and higher as well. Notice too that we read music from left to right, and with a whole page of music, from top to bottom. This reflects the way we read words in western culture. </w:t>
      </w:r>
    </w:p>
    <w:p w:rsidR="00D16065" w:rsidRDefault="005D5107">
      <w:pPr>
        <w:divId w:val="2124495039"/>
      </w:pPr>
      <w:r>
        <w:t xml:space="preserve">The letter, f, in a stylised form and in a mirror image, is now used as the </w:t>
      </w:r>
      <w:r>
        <w:rPr>
          <w:rStyle w:val="Strong"/>
        </w:rPr>
        <w:t xml:space="preserve">bass </w:t>
      </w:r>
      <w:r>
        <w:t xml:space="preserve">or </w:t>
      </w:r>
      <w:r>
        <w:rPr>
          <w:rStyle w:val="Strong"/>
        </w:rPr>
        <w:t>F clef</w:t>
      </w:r>
      <w:r>
        <w:t xml:space="preserve">.It signifies that a note placed on the second line from the top is F, and specifically the F </w:t>
      </w:r>
      <w:r>
        <w:rPr>
          <w:rStyle w:val="Emphasis"/>
        </w:rPr>
        <w:t>below</w:t>
      </w:r>
      <w:r>
        <w:t xml:space="preserve"> middle C (see Example 5). </w:t>
      </w:r>
    </w:p>
    <w:p w:rsidR="00D16065" w:rsidRDefault="005D5107">
      <w:pPr>
        <w:divId w:val="2124495039"/>
      </w:pPr>
      <w:r>
        <w:rPr>
          <w:rStyle w:val="Strong"/>
        </w:rPr>
        <w:t>Example 5</w:t>
      </w:r>
    </w:p>
    <w:p w:rsidR="00D16065" w:rsidRDefault="005D5107">
      <w:pPr>
        <w:divId w:val="2124495039"/>
      </w:pPr>
      <w:r>
        <w:rPr>
          <w:vanish/>
        </w:rPr>
        <w:t>Start of Figure</w:t>
      </w:r>
    </w:p>
    <w:p w:rsidR="00D16065" w:rsidRDefault="005D5107">
      <w:pPr>
        <w:spacing w:before="240" w:beforeAutospacing="0" w:after="240" w:afterAutospacing="0" w:line="240" w:lineRule="auto"/>
        <w:divId w:val="1681617623"/>
        <w:rPr>
          <w:rFonts w:ascii="Times New Roman" w:eastAsia="Times New Roman" w:hAnsi="Times New Roman" w:cs="Times New Roman"/>
          <w:sz w:val="24"/>
          <w:szCs w:val="24"/>
        </w:rPr>
      </w:pPr>
      <w:bookmarkStart w:id="17" w:name="Session2_Figure6"/>
      <w:bookmarkEnd w:id="17"/>
      <w:r>
        <w:rPr>
          <w:rFonts w:ascii="Times New Roman" w:eastAsia="Times New Roman" w:hAnsi="Times New Roman" w:cs="Times New Roman"/>
          <w:noProof/>
          <w:sz w:val="24"/>
          <w:szCs w:val="24"/>
        </w:rPr>
        <w:drawing>
          <wp:inline distT="0" distB="0" distL="0" distR="0" wp14:anchorId="0AFFDE14" wp14:editId="14F762A3">
            <wp:extent cx="5232400" cy="711200"/>
            <wp:effectExtent l="0" t="0" r="6350" b="0"/>
            <wp:docPr id="7" name="Picture 7" descr="D:\AaaF\OUT\httpswwwopeneduopenlearnocw_cmid1791_2021-12-09_16-14-05_nsfr2\word\assets\_a5519df41fbd57b7698be679b2224519938312f3_a224_1_pm_mu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791_2021-12-09_16-14-05_nsfr2\word\assets\_a5519df41fbd57b7698be679b2224519938312f3_a224_1_pm_mu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2400" cy="711200"/>
                    </a:xfrm>
                    <a:prstGeom prst="rect">
                      <a:avLst/>
                    </a:prstGeom>
                    <a:noFill/>
                    <a:ln>
                      <a:noFill/>
                    </a:ln>
                  </pic:spPr>
                </pic:pic>
              </a:graphicData>
            </a:graphic>
          </wp:inline>
        </w:drawing>
      </w:r>
    </w:p>
    <w:p w:rsidR="00D16065" w:rsidRDefault="005D5107">
      <w:pPr>
        <w:divId w:val="2124495039"/>
      </w:pPr>
      <w:r>
        <w:rPr>
          <w:vanish/>
        </w:rPr>
        <w:t>End of Figure</w:t>
      </w:r>
    </w:p>
    <w:p w:rsidR="00D16065" w:rsidRDefault="005D5107">
      <w:pPr>
        <w:divId w:val="2124495039"/>
      </w:pPr>
      <w:r>
        <w:rPr>
          <w:vanish/>
        </w:rPr>
        <w:t>Start of Media Content</w:t>
      </w:r>
    </w:p>
    <w:p w:rsidR="00D16065" w:rsidRDefault="005D5107">
      <w:pPr>
        <w:spacing w:before="120" w:beforeAutospacing="0" w:after="120" w:afterAutospacing="0"/>
        <w:divId w:val="1536844533"/>
      </w:pPr>
      <w:bookmarkStart w:id="18" w:name="Session2_MediaContent3"/>
      <w:bookmarkEnd w:id="18"/>
      <w:r>
        <w:t>Audio content is not available in this format.</w:t>
      </w:r>
    </w:p>
    <w:p w:rsidR="00D16065" w:rsidRDefault="005D5107">
      <w:pPr>
        <w:divId w:val="2124495039"/>
      </w:pPr>
      <w:r>
        <w:rPr>
          <w:vanish/>
        </w:rPr>
        <w:t>End of Media Content</w:t>
      </w:r>
    </w:p>
    <w:p w:rsidR="00D16065" w:rsidRDefault="005D5107">
      <w:pPr>
        <w:pStyle w:val="Heading2"/>
        <w:divId w:val="831456917"/>
        <w:rPr>
          <w:rFonts w:eastAsia="Times New Roman"/>
        </w:rPr>
      </w:pPr>
      <w:bookmarkStart w:id="19" w:name="Session2_Section3"/>
      <w:bookmarkEnd w:id="19"/>
      <w:r>
        <w:rPr>
          <w:rFonts w:eastAsia="Times New Roman"/>
        </w:rPr>
        <w:t>2.3 The great staff</w:t>
      </w:r>
    </w:p>
    <w:p w:rsidR="00D16065" w:rsidRDefault="005D5107">
      <w:pPr>
        <w:divId w:val="831456917"/>
      </w:pPr>
      <w:r>
        <w:t xml:space="preserve">We can call a staff with a treble clef a </w:t>
      </w:r>
      <w:r>
        <w:rPr>
          <w:rStyle w:val="Strong"/>
        </w:rPr>
        <w:t>treble staff</w:t>
      </w:r>
      <w:r>
        <w:t xml:space="preserve"> for short, and a staff with a bass clef a </w:t>
      </w:r>
      <w:r>
        <w:rPr>
          <w:rStyle w:val="Strong"/>
        </w:rPr>
        <w:t>bass staff</w:t>
      </w:r>
      <w:r>
        <w:t xml:space="preserve">. And if we place the former above the latter and insert an additional line in between, we create what is called the </w:t>
      </w:r>
      <w:r>
        <w:rPr>
          <w:rStyle w:val="Strong"/>
        </w:rPr>
        <w:t>great</w:t>
      </w:r>
      <w:r>
        <w:t xml:space="preserve"> (or grand) </w:t>
      </w:r>
      <w:r>
        <w:rPr>
          <w:rStyle w:val="Strong"/>
        </w:rPr>
        <w:t>staff</w:t>
      </w:r>
      <w:r>
        <w:t xml:space="preserve"> as shown in Example 6. </w:t>
      </w:r>
    </w:p>
    <w:p w:rsidR="00D16065" w:rsidRDefault="005D5107">
      <w:pPr>
        <w:divId w:val="831456917"/>
      </w:pPr>
      <w:r>
        <w:rPr>
          <w:rStyle w:val="Strong"/>
        </w:rPr>
        <w:t>Example 6</w:t>
      </w:r>
    </w:p>
    <w:p w:rsidR="00D16065" w:rsidRDefault="005D5107">
      <w:pPr>
        <w:divId w:val="831456917"/>
      </w:pPr>
      <w:r>
        <w:rPr>
          <w:vanish/>
        </w:rPr>
        <w:t>Start of Figure</w:t>
      </w:r>
    </w:p>
    <w:p w:rsidR="00D16065" w:rsidRDefault="005D5107">
      <w:pPr>
        <w:spacing w:before="240" w:beforeAutospacing="0" w:after="0" w:afterAutospacing="0" w:line="240" w:lineRule="auto"/>
        <w:divId w:val="579411771"/>
        <w:rPr>
          <w:rFonts w:ascii="Times New Roman" w:eastAsia="Times New Roman" w:hAnsi="Times New Roman" w:cs="Times New Roman"/>
          <w:sz w:val="24"/>
          <w:szCs w:val="24"/>
        </w:rPr>
      </w:pPr>
      <w:bookmarkStart w:id="20" w:name="Session2_Figure7"/>
      <w:bookmarkEnd w:id="20"/>
      <w:r>
        <w:rPr>
          <w:rFonts w:ascii="Times New Roman" w:eastAsia="Times New Roman" w:hAnsi="Times New Roman" w:cs="Times New Roman"/>
          <w:noProof/>
          <w:sz w:val="24"/>
          <w:szCs w:val="24"/>
        </w:rPr>
        <w:drawing>
          <wp:inline distT="0" distB="0" distL="0" distR="0" wp14:anchorId="718FB19F" wp14:editId="309E199F">
            <wp:extent cx="5232400" cy="1257300"/>
            <wp:effectExtent l="0" t="0" r="6350" b="0"/>
            <wp:docPr id="8" name="Picture 8" descr="The grea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great sta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2400" cy="1257300"/>
                    </a:xfrm>
                    <a:prstGeom prst="rect">
                      <a:avLst/>
                    </a:prstGeom>
                    <a:noFill/>
                    <a:ln>
                      <a:noFill/>
                    </a:ln>
                  </pic:spPr>
                </pic:pic>
              </a:graphicData>
            </a:graphic>
          </wp:inline>
        </w:drawing>
      </w:r>
    </w:p>
    <w:bookmarkStart w:id="21" w:name="View_Session2_Alternative3"/>
    <w:p w:rsidR="00D16065" w:rsidRDefault="005D5107">
      <w:pPr>
        <w:pStyle w:val="navbutton"/>
        <w:divId w:val="1050492054"/>
      </w:pPr>
      <w:r>
        <w:fldChar w:fldCharType="begin"/>
      </w:r>
      <w:r>
        <w:instrText xml:space="preserve"> HYPERLINK "" \l "Session2_Alternative3" </w:instrText>
      </w:r>
      <w:r>
        <w:fldChar w:fldCharType="separate"/>
      </w:r>
      <w:r>
        <w:rPr>
          <w:rStyle w:val="Hyperlink"/>
        </w:rPr>
        <w:t>View description - Uncaptioned Figure</w:t>
      </w:r>
      <w:r>
        <w:fldChar w:fldCharType="end"/>
      </w:r>
      <w:bookmarkEnd w:id="21"/>
    </w:p>
    <w:p w:rsidR="00D16065" w:rsidRDefault="005D5107">
      <w:pPr>
        <w:divId w:val="831456917"/>
      </w:pPr>
      <w:r>
        <w:rPr>
          <w:vanish/>
        </w:rPr>
        <w:t>End of Figure</w:t>
      </w:r>
    </w:p>
    <w:p w:rsidR="00D16065" w:rsidRDefault="005D5107">
      <w:pPr>
        <w:divId w:val="831456917"/>
      </w:pPr>
      <w:r>
        <w:rPr>
          <w:vanish/>
        </w:rPr>
        <w:t>Start of Media Content</w:t>
      </w:r>
    </w:p>
    <w:p w:rsidR="00D16065" w:rsidRDefault="005D5107">
      <w:pPr>
        <w:spacing w:before="120" w:beforeAutospacing="0" w:after="120" w:afterAutospacing="0"/>
        <w:divId w:val="1501001783"/>
      </w:pPr>
      <w:bookmarkStart w:id="22" w:name="Session2_MediaContent4"/>
      <w:bookmarkEnd w:id="22"/>
      <w:r>
        <w:t>Audio content is not available in this format.</w:t>
      </w:r>
    </w:p>
    <w:p w:rsidR="00D16065" w:rsidRDefault="005D5107">
      <w:pPr>
        <w:divId w:val="831456917"/>
      </w:pPr>
      <w:r>
        <w:rPr>
          <w:vanish/>
        </w:rPr>
        <w:t>End of Media Content</w:t>
      </w:r>
    </w:p>
    <w:p w:rsidR="00D16065" w:rsidRDefault="005D5107">
      <w:pPr>
        <w:divId w:val="831456917"/>
      </w:pPr>
      <w:r>
        <w:t xml:space="preserve">There are two points about the great staff. Firstly, it demonstrates the relationship between the bass and treble staves. Secondly, the additional line at the midway point is the line for middle C. The central importance in the great staff of the middle C line is one reason for middle C’s name, and its position roughly halfway along the keyboard is another. </w:t>
      </w:r>
    </w:p>
    <w:p w:rsidR="00D16065" w:rsidRDefault="005D5107">
      <w:pPr>
        <w:pStyle w:val="Heading2"/>
        <w:divId w:val="568342102"/>
        <w:rPr>
          <w:rFonts w:eastAsia="Times New Roman"/>
        </w:rPr>
      </w:pPr>
      <w:bookmarkStart w:id="23" w:name="Session2_Section4"/>
      <w:bookmarkEnd w:id="23"/>
      <w:r>
        <w:rPr>
          <w:rFonts w:eastAsia="Times New Roman"/>
        </w:rPr>
        <w:t>2.4 Middle C and ledger lines</w:t>
      </w:r>
    </w:p>
    <w:p w:rsidR="00D16065" w:rsidRDefault="005D5107">
      <w:pPr>
        <w:divId w:val="568342102"/>
      </w:pPr>
      <w:r>
        <w:t xml:space="preserve">Sometimes keyboard music has been notated using very large staves. However, if you have too many lines, the staff is not easy to read. Therefore, with keyboard music, the treble and bass staves are conventionally separated out – there is a substantial gap between the bottom line of the treble staff and the top line of the bass staff and there is no middle C line. Instead, middle C is notated using a </w:t>
      </w:r>
      <w:r>
        <w:rPr>
          <w:rStyle w:val="Strong"/>
        </w:rPr>
        <w:t>ledger line</w:t>
      </w:r>
      <w:r>
        <w:t xml:space="preserve">. Middle C has its own little section of staff, long enough to make the position of the note clear, and this has to be written in for each of its appearances. </w:t>
      </w:r>
    </w:p>
    <w:p w:rsidR="00D16065" w:rsidRDefault="005D5107">
      <w:pPr>
        <w:divId w:val="568342102"/>
      </w:pPr>
      <w:r>
        <w:t xml:space="preserve">While this separation of the upper and lower staves is a good idea because it helps visual orientation, it has a drawback. And that is that middle C can be notated on both staves, in different positions on each staff. Example 7 shows that (i) the different visual positions of middle C on each staff represent one and the same sound and (ii) the gradual incline of the pattern of the notes as the pitch rises is fractured temporarily. </w:t>
      </w:r>
    </w:p>
    <w:p w:rsidR="00D16065" w:rsidRDefault="005D5107">
      <w:pPr>
        <w:divId w:val="568342102"/>
      </w:pPr>
      <w:r>
        <w:rPr>
          <w:rStyle w:val="Strong"/>
        </w:rPr>
        <w:t>Example 7</w:t>
      </w:r>
    </w:p>
    <w:p w:rsidR="00D16065" w:rsidRDefault="005D5107">
      <w:pPr>
        <w:divId w:val="568342102"/>
      </w:pPr>
      <w:r>
        <w:rPr>
          <w:vanish/>
        </w:rPr>
        <w:t>Start of Figure</w:t>
      </w:r>
    </w:p>
    <w:p w:rsidR="00D16065" w:rsidRDefault="005D5107">
      <w:pPr>
        <w:spacing w:before="240" w:beforeAutospacing="0" w:after="240" w:afterAutospacing="0" w:line="240" w:lineRule="auto"/>
        <w:divId w:val="2075009529"/>
        <w:rPr>
          <w:rFonts w:ascii="Times New Roman" w:eastAsia="Times New Roman" w:hAnsi="Times New Roman" w:cs="Times New Roman"/>
          <w:sz w:val="24"/>
          <w:szCs w:val="24"/>
        </w:rPr>
      </w:pPr>
      <w:bookmarkStart w:id="24" w:name="Session2_Figure8"/>
      <w:bookmarkEnd w:id="24"/>
      <w:r>
        <w:rPr>
          <w:rFonts w:ascii="Times New Roman" w:eastAsia="Times New Roman" w:hAnsi="Times New Roman" w:cs="Times New Roman"/>
          <w:noProof/>
          <w:sz w:val="24"/>
          <w:szCs w:val="24"/>
        </w:rPr>
        <w:drawing>
          <wp:inline distT="0" distB="0" distL="0" distR="0" wp14:anchorId="3C49C227" wp14:editId="74AA2064">
            <wp:extent cx="5232400" cy="1587500"/>
            <wp:effectExtent l="0" t="0" r="6350" b="0"/>
            <wp:docPr id="9" name="Picture 9" descr="D:\AaaF\OUT\httpswwwopeneduopenlearnocw_cmid1791_2021-12-09_16-14-05_nsfr2\word\assets\_b119d7abda5ec0dfa0b27866719ac06872f47362_a224_1_pm_mu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791_2021-12-09_16-14-05_nsfr2\word\assets\_b119d7abda5ec0dfa0b27866719ac06872f47362_a224_1_pm_mu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2400" cy="1587500"/>
                    </a:xfrm>
                    <a:prstGeom prst="rect">
                      <a:avLst/>
                    </a:prstGeom>
                    <a:noFill/>
                    <a:ln>
                      <a:noFill/>
                    </a:ln>
                  </pic:spPr>
                </pic:pic>
              </a:graphicData>
            </a:graphic>
          </wp:inline>
        </w:drawing>
      </w:r>
    </w:p>
    <w:p w:rsidR="00D16065" w:rsidRDefault="005D5107">
      <w:pPr>
        <w:divId w:val="568342102"/>
      </w:pPr>
      <w:r>
        <w:rPr>
          <w:vanish/>
        </w:rPr>
        <w:t>End of Figure</w:t>
      </w:r>
    </w:p>
    <w:p w:rsidR="00D16065" w:rsidRDefault="005D5107">
      <w:pPr>
        <w:divId w:val="568342102"/>
      </w:pPr>
      <w:r>
        <w:rPr>
          <w:vanish/>
        </w:rPr>
        <w:t>Start of Media Content</w:t>
      </w:r>
    </w:p>
    <w:p w:rsidR="00D16065" w:rsidRDefault="005D5107">
      <w:pPr>
        <w:spacing w:before="120" w:beforeAutospacing="0" w:after="120" w:afterAutospacing="0"/>
        <w:divId w:val="1357077884"/>
      </w:pPr>
      <w:bookmarkStart w:id="25" w:name="Session2_MediaContent5"/>
      <w:bookmarkEnd w:id="25"/>
      <w:r>
        <w:t>Audio content is not available in this format.</w:t>
      </w:r>
    </w:p>
    <w:p w:rsidR="00D16065" w:rsidRDefault="005D5107">
      <w:pPr>
        <w:divId w:val="568342102"/>
      </w:pPr>
      <w:r>
        <w:rPr>
          <w:vanish/>
        </w:rPr>
        <w:t>End of Media Content</w:t>
      </w:r>
    </w:p>
    <w:p w:rsidR="00D16065" w:rsidRDefault="005D5107">
      <w:pPr>
        <w:divId w:val="568342102"/>
      </w:pPr>
      <w:r>
        <w:t>Other notes close to middle C can also be notated on either staff by using more and more ledger lines (Example 8).</w:t>
      </w:r>
    </w:p>
    <w:p w:rsidR="00D16065" w:rsidRDefault="005D5107">
      <w:pPr>
        <w:divId w:val="568342102"/>
      </w:pPr>
      <w:r>
        <w:rPr>
          <w:rStyle w:val="Strong"/>
        </w:rPr>
        <w:t>Example 8</w:t>
      </w:r>
    </w:p>
    <w:p w:rsidR="00D16065" w:rsidRDefault="005D5107">
      <w:pPr>
        <w:divId w:val="568342102"/>
      </w:pPr>
      <w:r>
        <w:rPr>
          <w:vanish/>
        </w:rPr>
        <w:t>Start of Figure</w:t>
      </w:r>
    </w:p>
    <w:p w:rsidR="00D16065" w:rsidRDefault="005D5107">
      <w:pPr>
        <w:spacing w:before="240" w:beforeAutospacing="0" w:after="240" w:afterAutospacing="0" w:line="240" w:lineRule="auto"/>
        <w:divId w:val="1483616376"/>
        <w:rPr>
          <w:rFonts w:ascii="Times New Roman" w:eastAsia="Times New Roman" w:hAnsi="Times New Roman" w:cs="Times New Roman"/>
          <w:sz w:val="24"/>
          <w:szCs w:val="24"/>
        </w:rPr>
      </w:pPr>
      <w:bookmarkStart w:id="26" w:name="Session2_Figure9"/>
      <w:bookmarkEnd w:id="26"/>
      <w:r>
        <w:rPr>
          <w:rFonts w:ascii="Times New Roman" w:eastAsia="Times New Roman" w:hAnsi="Times New Roman" w:cs="Times New Roman"/>
          <w:noProof/>
          <w:sz w:val="24"/>
          <w:szCs w:val="24"/>
        </w:rPr>
        <w:drawing>
          <wp:inline distT="0" distB="0" distL="0" distR="0" wp14:anchorId="3DA98E72" wp14:editId="2CCA7778">
            <wp:extent cx="5232400" cy="1358900"/>
            <wp:effectExtent l="0" t="0" r="6350" b="0"/>
            <wp:docPr id="10" name="Picture 10" descr="D:\AaaF\OUT\httpswwwopeneduopenlearnocw_cmid1791_2021-12-09_16-14-05_nsfr2\word\assets\_a35cac14451833a56d1eb874d518a6fbd64e00a7_a224_1_pm_mu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791_2021-12-09_16-14-05_nsfr2\word\assets\_a35cac14451833a56d1eb874d518a6fbd64e00a7_a224_1_pm_mu0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2400" cy="1358900"/>
                    </a:xfrm>
                    <a:prstGeom prst="rect">
                      <a:avLst/>
                    </a:prstGeom>
                    <a:noFill/>
                    <a:ln>
                      <a:noFill/>
                    </a:ln>
                  </pic:spPr>
                </pic:pic>
              </a:graphicData>
            </a:graphic>
          </wp:inline>
        </w:drawing>
      </w:r>
    </w:p>
    <w:p w:rsidR="00D16065" w:rsidRDefault="005D5107">
      <w:pPr>
        <w:divId w:val="568342102"/>
      </w:pPr>
      <w:r>
        <w:rPr>
          <w:vanish/>
        </w:rPr>
        <w:t>End of Figure</w:t>
      </w:r>
    </w:p>
    <w:p w:rsidR="00D16065" w:rsidRDefault="005D5107">
      <w:pPr>
        <w:divId w:val="568342102"/>
      </w:pPr>
      <w:r>
        <w:rPr>
          <w:vanish/>
        </w:rPr>
        <w:t>Start of Media Content</w:t>
      </w:r>
    </w:p>
    <w:p w:rsidR="00D16065" w:rsidRDefault="005D5107">
      <w:pPr>
        <w:spacing w:before="120" w:beforeAutospacing="0" w:after="120" w:afterAutospacing="0"/>
        <w:divId w:val="977883517"/>
      </w:pPr>
      <w:bookmarkStart w:id="27" w:name="Session2_MediaContent6"/>
      <w:bookmarkEnd w:id="27"/>
      <w:r>
        <w:t>Audio content is not available in this format.</w:t>
      </w:r>
    </w:p>
    <w:p w:rsidR="00D16065" w:rsidRDefault="005D5107">
      <w:pPr>
        <w:divId w:val="568342102"/>
      </w:pPr>
      <w:r>
        <w:rPr>
          <w:vanish/>
        </w:rPr>
        <w:t>End of Media Content</w:t>
      </w:r>
    </w:p>
    <w:p w:rsidR="00D16065" w:rsidRDefault="005D5107">
      <w:pPr>
        <w:divId w:val="568342102"/>
      </w:pPr>
      <w:r>
        <w:t xml:space="preserve">Choosing which staff to use depends on the context. For instance, if you were notating a violin part, you would need the treble staff. So if you wanted to write the lowest note on the violin, the lower G on the top staff in Example 8, you would need the G that sits below the upper staff and has two ledger lines. </w:t>
      </w:r>
    </w:p>
    <w:p w:rsidR="00D16065" w:rsidRDefault="005D5107">
      <w:pPr>
        <w:divId w:val="568342102"/>
      </w:pPr>
      <w:r>
        <w:t xml:space="preserve">The concept of ledger lines can also be applied at the top of the treble staff and at the bottom of the bass staff (Example 9). </w:t>
      </w:r>
    </w:p>
    <w:p w:rsidR="00D16065" w:rsidRDefault="005D5107">
      <w:pPr>
        <w:divId w:val="568342102"/>
      </w:pPr>
      <w:r>
        <w:rPr>
          <w:rStyle w:val="Strong"/>
        </w:rPr>
        <w:t>Example 9</w:t>
      </w:r>
    </w:p>
    <w:p w:rsidR="00D16065" w:rsidRDefault="005D5107">
      <w:pPr>
        <w:divId w:val="568342102"/>
      </w:pPr>
      <w:r>
        <w:rPr>
          <w:vanish/>
        </w:rPr>
        <w:t>Start of Figure</w:t>
      </w:r>
    </w:p>
    <w:p w:rsidR="00D16065" w:rsidRDefault="005D5107">
      <w:pPr>
        <w:spacing w:before="240" w:beforeAutospacing="0" w:after="240" w:afterAutospacing="0" w:line="240" w:lineRule="auto"/>
        <w:divId w:val="114301241"/>
        <w:rPr>
          <w:rFonts w:ascii="Times New Roman" w:eastAsia="Times New Roman" w:hAnsi="Times New Roman" w:cs="Times New Roman"/>
          <w:sz w:val="24"/>
          <w:szCs w:val="24"/>
        </w:rPr>
      </w:pPr>
      <w:bookmarkStart w:id="28" w:name="Session2_Figure10"/>
      <w:bookmarkEnd w:id="28"/>
      <w:r>
        <w:rPr>
          <w:rFonts w:ascii="Times New Roman" w:eastAsia="Times New Roman" w:hAnsi="Times New Roman" w:cs="Times New Roman"/>
          <w:noProof/>
          <w:sz w:val="24"/>
          <w:szCs w:val="24"/>
        </w:rPr>
        <w:drawing>
          <wp:inline distT="0" distB="0" distL="0" distR="0" wp14:anchorId="6E55F814" wp14:editId="731B0E06">
            <wp:extent cx="5232400" cy="952500"/>
            <wp:effectExtent l="0" t="0" r="6350" b="0"/>
            <wp:docPr id="11" name="Picture 11" descr="D:\AaaF\OUT\httpswwwopeneduopenlearnocw_cmid1791_2021-12-09_16-14-05_nsfr2\word\assets\_cfbb2625394e08f22ecaa90650a4a173ceac7902_a224_1_pm_mu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791_2021-12-09_16-14-05_nsfr2\word\assets\_cfbb2625394e08f22ecaa90650a4a173ceac7902_a224_1_pm_mu0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2400" cy="952500"/>
                    </a:xfrm>
                    <a:prstGeom prst="rect">
                      <a:avLst/>
                    </a:prstGeom>
                    <a:noFill/>
                    <a:ln>
                      <a:noFill/>
                    </a:ln>
                  </pic:spPr>
                </pic:pic>
              </a:graphicData>
            </a:graphic>
          </wp:inline>
        </w:drawing>
      </w:r>
    </w:p>
    <w:p w:rsidR="00D16065" w:rsidRDefault="005D5107">
      <w:pPr>
        <w:divId w:val="568342102"/>
      </w:pPr>
      <w:r>
        <w:rPr>
          <w:vanish/>
        </w:rPr>
        <w:t>End of Figure</w:t>
      </w:r>
    </w:p>
    <w:p w:rsidR="00D16065" w:rsidRDefault="005D5107">
      <w:pPr>
        <w:divId w:val="568342102"/>
      </w:pPr>
      <w:r>
        <w:rPr>
          <w:vanish/>
        </w:rPr>
        <w:t>Start of Media Content</w:t>
      </w:r>
    </w:p>
    <w:p w:rsidR="00D16065" w:rsidRDefault="005D5107">
      <w:pPr>
        <w:spacing w:before="120" w:beforeAutospacing="0" w:after="120" w:afterAutospacing="0"/>
        <w:divId w:val="660079155"/>
      </w:pPr>
      <w:bookmarkStart w:id="29" w:name="Session2_MediaContent7"/>
      <w:bookmarkEnd w:id="29"/>
      <w:r>
        <w:t>Audio content is not available in this format.</w:t>
      </w:r>
    </w:p>
    <w:p w:rsidR="00D16065" w:rsidRDefault="005D5107">
      <w:pPr>
        <w:divId w:val="568342102"/>
      </w:pPr>
      <w:r>
        <w:rPr>
          <w:vanish/>
        </w:rPr>
        <w:t>End of Media Content</w:t>
      </w:r>
    </w:p>
    <w:p w:rsidR="00D16065" w:rsidRDefault="005D5107">
      <w:pPr>
        <w:divId w:val="568342102"/>
      </w:pPr>
      <w:r>
        <w:t xml:space="preserve">However, the more ledger lines you use, the more difficult it is to read the notes at a glance, and you have to ‘count up’ the ledger lines – together with the spaces between them – to work out what the note is, and this can be a laborious process. </w:t>
      </w:r>
    </w:p>
    <w:p w:rsidR="00D16065" w:rsidRDefault="005D5107">
      <w:pPr>
        <w:divId w:val="568342102"/>
      </w:pPr>
      <w:r>
        <w:t>Example 10 shows all the note names mentioned above.</w:t>
      </w:r>
    </w:p>
    <w:p w:rsidR="00D16065" w:rsidRDefault="005D5107">
      <w:pPr>
        <w:divId w:val="568342102"/>
      </w:pPr>
      <w:r>
        <w:rPr>
          <w:rStyle w:val="Strong"/>
        </w:rPr>
        <w:t>Example 10</w:t>
      </w:r>
    </w:p>
    <w:p w:rsidR="00D16065" w:rsidRDefault="005D5107">
      <w:pPr>
        <w:divId w:val="568342102"/>
      </w:pPr>
      <w:r>
        <w:rPr>
          <w:vanish/>
        </w:rPr>
        <w:t>Start of Figure</w:t>
      </w:r>
    </w:p>
    <w:p w:rsidR="00D16065" w:rsidRDefault="005D5107">
      <w:pPr>
        <w:spacing w:before="240" w:beforeAutospacing="0" w:after="240" w:afterAutospacing="0" w:line="240" w:lineRule="auto"/>
        <w:divId w:val="16350490"/>
        <w:rPr>
          <w:rFonts w:ascii="Times New Roman" w:eastAsia="Times New Roman" w:hAnsi="Times New Roman" w:cs="Times New Roman"/>
          <w:sz w:val="24"/>
          <w:szCs w:val="24"/>
        </w:rPr>
      </w:pPr>
      <w:bookmarkStart w:id="30" w:name="Session2_Figure11"/>
      <w:bookmarkEnd w:id="30"/>
      <w:r>
        <w:rPr>
          <w:rFonts w:ascii="Times New Roman" w:eastAsia="Times New Roman" w:hAnsi="Times New Roman" w:cs="Times New Roman"/>
          <w:noProof/>
          <w:sz w:val="24"/>
          <w:szCs w:val="24"/>
        </w:rPr>
        <w:drawing>
          <wp:inline distT="0" distB="0" distL="0" distR="0" wp14:anchorId="6FF5F8A2" wp14:editId="4A5053D0">
            <wp:extent cx="5278120" cy="3391604"/>
            <wp:effectExtent l="0" t="0" r="0" b="0"/>
            <wp:docPr id="12" name="Picture 12" descr="D:\AaaF\OUT\httpswwwopeneduopenlearnocw_cmid1791_2021-12-09_16-14-05_nsfr2\word\assets\_af0425db21f0c9007cdbf5894d9e71c11f0c0f3d_a224_pm_mu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791_2021-12-09_16-14-05_nsfr2\word\assets\_af0425db21f0c9007cdbf5894d9e71c11f0c0f3d_a224_pm_mu0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391604"/>
                    </a:xfrm>
                    <a:prstGeom prst="rect">
                      <a:avLst/>
                    </a:prstGeom>
                    <a:noFill/>
                    <a:ln>
                      <a:noFill/>
                    </a:ln>
                  </pic:spPr>
                </pic:pic>
              </a:graphicData>
            </a:graphic>
          </wp:inline>
        </w:drawing>
      </w:r>
    </w:p>
    <w:p w:rsidR="00D16065" w:rsidRDefault="005D5107">
      <w:pPr>
        <w:divId w:val="568342102"/>
      </w:pPr>
      <w:r>
        <w:rPr>
          <w:vanish/>
        </w:rPr>
        <w:t>End of Figure</w:t>
      </w:r>
    </w:p>
    <w:p w:rsidR="00D16065" w:rsidRDefault="005D5107">
      <w:pPr>
        <w:pStyle w:val="Heading2"/>
        <w:divId w:val="1738940015"/>
        <w:rPr>
          <w:rFonts w:eastAsia="Times New Roman"/>
        </w:rPr>
      </w:pPr>
      <w:bookmarkStart w:id="31" w:name="Session2_Section5"/>
      <w:bookmarkEnd w:id="31"/>
      <w:r>
        <w:rPr>
          <w:rStyle w:val="Strong"/>
          <w:rFonts w:eastAsia="Times New Roman"/>
          <w:b/>
          <w:bCs/>
        </w:rPr>
        <w:t>2.5 Writing notes</w:t>
      </w:r>
    </w:p>
    <w:p w:rsidR="00D16065" w:rsidRDefault="005D5107">
      <w:pPr>
        <w:divId w:val="1738940015"/>
      </w:pPr>
      <w:r>
        <w:t xml:space="preserve">Although much of the note-writing in </w:t>
      </w:r>
      <w:r>
        <w:rPr>
          <w:rStyle w:val="Emphasis"/>
        </w:rPr>
        <w:t>Inside music</w:t>
      </w:r>
      <w:r>
        <w:t xml:space="preserve"> involves using the software package, Sibelius First, it is worthwhile considering briefly the conventions used when writing staff notation by hand on manuscript paper (the name for pages with staves printed on them). Fundamentally, when writing music, you are trying to communicate with a reader and legibility is therefore important. </w:t>
      </w:r>
    </w:p>
    <w:p w:rsidR="00D16065" w:rsidRDefault="005D5107">
      <w:pPr>
        <w:divId w:val="1738940015"/>
      </w:pPr>
      <w:r>
        <w:t>You should bear in mind the following guidelines when writing notes on paper.</w:t>
      </w:r>
    </w:p>
    <w:p w:rsidR="00D16065" w:rsidRDefault="005D5107">
      <w:pPr>
        <w:numPr>
          <w:ilvl w:val="0"/>
          <w:numId w:val="5"/>
        </w:numPr>
        <w:spacing w:before="0" w:beforeAutospacing="0" w:after="0" w:afterAutospacing="0"/>
        <w:ind w:left="780" w:right="780"/>
        <w:divId w:val="1738940015"/>
        <w:rPr>
          <w:rFonts w:eastAsia="Times New Roman"/>
        </w:rPr>
      </w:pPr>
      <w:r>
        <w:rPr>
          <w:rStyle w:val="Strong"/>
          <w:rFonts w:eastAsia="Times New Roman"/>
        </w:rPr>
        <w:t>Note heads</w:t>
      </w:r>
      <w:r>
        <w:rPr>
          <w:rFonts w:eastAsia="Times New Roman"/>
        </w:rPr>
        <w:t xml:space="preserve"> are oval in shape (some open, some filled in – we’ll see the reason for this later) and should sit centrally on a line or in a space so that no confusion can arise as to the pitch notated. </w:t>
      </w:r>
    </w:p>
    <w:p w:rsidR="00D16065" w:rsidRDefault="005D5107">
      <w:pPr>
        <w:numPr>
          <w:ilvl w:val="0"/>
          <w:numId w:val="5"/>
        </w:numPr>
        <w:spacing w:before="0" w:beforeAutospacing="0" w:after="0" w:afterAutospacing="0"/>
        <w:ind w:left="780" w:right="780"/>
        <w:divId w:val="1738940015"/>
        <w:rPr>
          <w:rFonts w:eastAsia="Times New Roman"/>
        </w:rPr>
      </w:pPr>
      <w:r>
        <w:rPr>
          <w:rFonts w:eastAsia="Times New Roman"/>
        </w:rPr>
        <w:t xml:space="preserve">Most notes also need </w:t>
      </w:r>
      <w:r>
        <w:rPr>
          <w:rStyle w:val="Strong"/>
          <w:rFonts w:eastAsia="Times New Roman"/>
        </w:rPr>
        <w:t>stems</w:t>
      </w:r>
      <w:r>
        <w:rPr>
          <w:rFonts w:eastAsia="Times New Roman"/>
        </w:rPr>
        <w:t xml:space="preserve">, and these should be vertical and should be roughly the same height as the height of the staff. </w:t>
      </w:r>
    </w:p>
    <w:p w:rsidR="00D16065" w:rsidRDefault="005D5107">
      <w:pPr>
        <w:numPr>
          <w:ilvl w:val="0"/>
          <w:numId w:val="5"/>
        </w:numPr>
        <w:spacing w:before="0" w:beforeAutospacing="0" w:after="0" w:afterAutospacing="0"/>
        <w:ind w:left="780" w:right="780"/>
        <w:divId w:val="1738940015"/>
        <w:rPr>
          <w:rFonts w:eastAsia="Times New Roman"/>
        </w:rPr>
      </w:pPr>
      <w:r>
        <w:rPr>
          <w:rFonts w:eastAsia="Times New Roman"/>
        </w:rPr>
        <w:t xml:space="preserve">In addition, note stems should go down on the left-hand side for note heads on the top two lines of the staff and in the top two spaces, and up on the right-hand side for note heads on the bottom two lines and in the bottom two spaces. Stems for note heads on the middle line can go up or down. </w:t>
      </w:r>
    </w:p>
    <w:p w:rsidR="00D16065" w:rsidRDefault="005D5107">
      <w:pPr>
        <w:numPr>
          <w:ilvl w:val="0"/>
          <w:numId w:val="5"/>
        </w:numPr>
        <w:spacing w:before="0" w:beforeAutospacing="0" w:after="0" w:afterAutospacing="0"/>
        <w:ind w:left="780" w:right="780"/>
        <w:divId w:val="1738940015"/>
        <w:rPr>
          <w:rFonts w:eastAsia="Times New Roman"/>
        </w:rPr>
      </w:pPr>
      <w:r>
        <w:rPr>
          <w:rFonts w:eastAsia="Times New Roman"/>
        </w:rPr>
        <w:t>Ledger lines should run parallel to the lines of the staff.</w:t>
      </w:r>
    </w:p>
    <w:p w:rsidR="00D16065" w:rsidRDefault="005D5107">
      <w:pPr>
        <w:divId w:val="1738940015"/>
      </w:pPr>
      <w:r>
        <w:t>Example 11 provides examples of these points.</w:t>
      </w:r>
    </w:p>
    <w:p w:rsidR="00D16065" w:rsidRDefault="005D5107">
      <w:pPr>
        <w:divId w:val="1738940015"/>
      </w:pPr>
      <w:r>
        <w:rPr>
          <w:rStyle w:val="Strong"/>
        </w:rPr>
        <w:t>Example 11</w:t>
      </w:r>
    </w:p>
    <w:p w:rsidR="00D16065" w:rsidRDefault="005D5107">
      <w:pPr>
        <w:divId w:val="1738940015"/>
      </w:pPr>
      <w:r>
        <w:rPr>
          <w:vanish/>
        </w:rPr>
        <w:t>Start of Figure</w:t>
      </w:r>
    </w:p>
    <w:p w:rsidR="00D16065" w:rsidRDefault="005D5107">
      <w:pPr>
        <w:spacing w:before="240" w:beforeAutospacing="0" w:after="0" w:afterAutospacing="0" w:line="240" w:lineRule="auto"/>
        <w:divId w:val="638194662"/>
        <w:rPr>
          <w:rFonts w:ascii="Times New Roman" w:eastAsia="Times New Roman" w:hAnsi="Times New Roman" w:cs="Times New Roman"/>
          <w:sz w:val="24"/>
          <w:szCs w:val="24"/>
        </w:rPr>
      </w:pPr>
      <w:bookmarkStart w:id="32" w:name="Session2_Figure12"/>
      <w:bookmarkEnd w:id="32"/>
      <w:r>
        <w:rPr>
          <w:rFonts w:ascii="Times New Roman" w:eastAsia="Times New Roman" w:hAnsi="Times New Roman" w:cs="Times New Roman"/>
          <w:noProof/>
          <w:sz w:val="24"/>
          <w:szCs w:val="24"/>
        </w:rPr>
        <w:drawing>
          <wp:inline distT="0" distB="0" distL="0" distR="0" wp14:anchorId="06AC413C" wp14:editId="194F5924">
            <wp:extent cx="4318000" cy="2057400"/>
            <wp:effectExtent l="0" t="0" r="6350" b="0"/>
            <wp:docPr id="13" name="Picture 13" descr="Note heads, stems and ledger line labelled on a 5-lin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heads, stems and ledger line labelled on a 5-line sta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8000" cy="2057400"/>
                    </a:xfrm>
                    <a:prstGeom prst="rect">
                      <a:avLst/>
                    </a:prstGeom>
                    <a:noFill/>
                    <a:ln>
                      <a:noFill/>
                    </a:ln>
                  </pic:spPr>
                </pic:pic>
              </a:graphicData>
            </a:graphic>
          </wp:inline>
        </w:drawing>
      </w:r>
    </w:p>
    <w:bookmarkStart w:id="33" w:name="View_Session2_Alternative4"/>
    <w:p w:rsidR="00D16065" w:rsidRDefault="005D5107">
      <w:pPr>
        <w:pStyle w:val="navbutton"/>
        <w:divId w:val="1879783494"/>
      </w:pPr>
      <w:r>
        <w:fldChar w:fldCharType="begin"/>
      </w:r>
      <w:r>
        <w:instrText xml:space="preserve"> HYPERLINK "" \l "Session2_Alternative4" </w:instrText>
      </w:r>
      <w:r>
        <w:fldChar w:fldCharType="separate"/>
      </w:r>
      <w:r>
        <w:rPr>
          <w:rStyle w:val="Hyperlink"/>
        </w:rPr>
        <w:t>View description - Uncaptioned Figure</w:t>
      </w:r>
      <w:r>
        <w:fldChar w:fldCharType="end"/>
      </w:r>
      <w:bookmarkEnd w:id="33"/>
    </w:p>
    <w:p w:rsidR="00D16065" w:rsidRDefault="005D5107">
      <w:pPr>
        <w:divId w:val="1738940015"/>
      </w:pPr>
      <w:r>
        <w:rPr>
          <w:vanish/>
        </w:rPr>
        <w:t>End of Figure</w:t>
      </w:r>
    </w:p>
    <w:p w:rsidR="00D16065" w:rsidRDefault="005D5107">
      <w:pPr>
        <w:pStyle w:val="Heading2"/>
        <w:divId w:val="1700081388"/>
        <w:rPr>
          <w:rFonts w:eastAsia="Times New Roman"/>
        </w:rPr>
      </w:pPr>
      <w:bookmarkStart w:id="34" w:name="Session2_Section6"/>
      <w:bookmarkEnd w:id="34"/>
      <w:r>
        <w:rPr>
          <w:rStyle w:val="Strong"/>
          <w:rFonts w:eastAsia="Times New Roman"/>
          <w:b/>
          <w:bCs/>
        </w:rPr>
        <w:t>2.6 Reading notes</w:t>
      </w:r>
    </w:p>
    <w:p w:rsidR="00D16065" w:rsidRDefault="005D5107">
      <w:pPr>
        <w:divId w:val="1700081388"/>
      </w:pPr>
      <w:r>
        <w:t xml:space="preserve">How do you become proficient at reading notes? This takes time and practice. You really need to practise for a few minutes each day, identifying notes on both the treble and bass staves, including notes that are written both above and below these staves with up to three ledger lines. </w:t>
      </w:r>
    </w:p>
    <w:p w:rsidR="00D16065" w:rsidRDefault="005D5107">
      <w:pPr>
        <w:divId w:val="1700081388"/>
      </w:pPr>
      <w:r>
        <w:t xml:space="preserve">However, there is a tradition with staff notation of using mnemonics to remember the names of the notes on the staves. Two of these are impossible to beat: </w:t>
      </w:r>
      <w:r>
        <w:rPr>
          <w:rStyle w:val="Strong"/>
        </w:rPr>
        <w:t>FACE</w:t>
      </w:r>
      <w:r>
        <w:t xml:space="preserve"> for the spaces on the treble staff from bottom to top, and </w:t>
      </w:r>
      <w:r>
        <w:rPr>
          <w:rStyle w:val="Strong"/>
        </w:rPr>
        <w:t>A</w:t>
      </w:r>
      <w:r>
        <w:t xml:space="preserve">ll </w:t>
      </w:r>
      <w:r>
        <w:rPr>
          <w:rStyle w:val="Strong"/>
        </w:rPr>
        <w:t>C</w:t>
      </w:r>
      <w:r>
        <w:t xml:space="preserve">ows </w:t>
      </w:r>
      <w:r>
        <w:rPr>
          <w:rStyle w:val="Strong"/>
        </w:rPr>
        <w:t>E</w:t>
      </w:r>
      <w:r>
        <w:t xml:space="preserve">at </w:t>
      </w:r>
      <w:r>
        <w:rPr>
          <w:rStyle w:val="Strong"/>
        </w:rPr>
        <w:t>G</w:t>
      </w:r>
      <w:r>
        <w:t xml:space="preserve">rass for the spaces on the bass staff from bottom to top (Example 12). </w:t>
      </w:r>
    </w:p>
    <w:p w:rsidR="00D16065" w:rsidRDefault="005D5107">
      <w:pPr>
        <w:divId w:val="1700081388"/>
      </w:pPr>
      <w:r>
        <w:rPr>
          <w:rStyle w:val="Strong"/>
        </w:rPr>
        <w:t>Example 12</w:t>
      </w:r>
    </w:p>
    <w:p w:rsidR="00D16065" w:rsidRDefault="005D5107">
      <w:pPr>
        <w:divId w:val="1700081388"/>
      </w:pPr>
      <w:r>
        <w:rPr>
          <w:vanish/>
        </w:rPr>
        <w:t>Start of Figure</w:t>
      </w:r>
    </w:p>
    <w:p w:rsidR="00D16065" w:rsidRDefault="005D5107">
      <w:pPr>
        <w:spacing w:before="240" w:beforeAutospacing="0" w:after="240" w:afterAutospacing="0" w:line="240" w:lineRule="auto"/>
        <w:divId w:val="152842284"/>
        <w:rPr>
          <w:rFonts w:ascii="Times New Roman" w:eastAsia="Times New Roman" w:hAnsi="Times New Roman" w:cs="Times New Roman"/>
          <w:sz w:val="24"/>
          <w:szCs w:val="24"/>
        </w:rPr>
      </w:pPr>
      <w:bookmarkStart w:id="35" w:name="Session2_Figure13"/>
      <w:bookmarkEnd w:id="35"/>
      <w:r>
        <w:rPr>
          <w:rFonts w:ascii="Times New Roman" w:eastAsia="Times New Roman" w:hAnsi="Times New Roman" w:cs="Times New Roman"/>
          <w:noProof/>
          <w:sz w:val="24"/>
          <w:szCs w:val="24"/>
        </w:rPr>
        <w:drawing>
          <wp:inline distT="0" distB="0" distL="0" distR="0" wp14:anchorId="141B725A" wp14:editId="7BFEA9FA">
            <wp:extent cx="575000" cy="280000"/>
            <wp:effectExtent l="0" t="0" r="0" b="6350"/>
            <wp:docPr id="14" name="Picture 14" descr="D:\AaaF\OUT\httpswwwopeneduopenlearnocw_cmid1791_2021-12-09_16-14-05_nsfr2\word\assets\_b2506006f2da65657b569a1dc491c750d52cb559_a224_pm_mu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791_2021-12-09_16-14-05_nsfr2\word\assets\_b2506006f2da65657b569a1dc491c750d52cb559_a224_pm_mu0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000" cy="280000"/>
                    </a:xfrm>
                    <a:prstGeom prst="rect">
                      <a:avLst/>
                    </a:prstGeom>
                    <a:noFill/>
                    <a:ln>
                      <a:noFill/>
                    </a:ln>
                  </pic:spPr>
                </pic:pic>
              </a:graphicData>
            </a:graphic>
          </wp:inline>
        </w:drawing>
      </w:r>
    </w:p>
    <w:p w:rsidR="00D16065" w:rsidRDefault="005D5107">
      <w:pPr>
        <w:divId w:val="1700081388"/>
      </w:pPr>
      <w:r>
        <w:rPr>
          <w:vanish/>
        </w:rPr>
        <w:t>End of Figure</w:t>
      </w:r>
    </w:p>
    <w:p w:rsidR="00D16065" w:rsidRDefault="005D5107">
      <w:pPr>
        <w:divId w:val="1700081388"/>
      </w:pPr>
      <w:r>
        <w:t xml:space="preserve">For the lines on the staves, from bottom to top, perhaps you could create your own mnemonic based on the letters E… G… B… D… F… for the treble staff and G… B… D… F… A… for the bass. </w:t>
      </w:r>
    </w:p>
    <w:p w:rsidR="00D16065" w:rsidRDefault="005D5107">
      <w:pPr>
        <w:divId w:val="1700081388"/>
      </w:pPr>
      <w:r>
        <w:t>Mnemonics are useful and help accelerate the learning process.</w:t>
      </w:r>
    </w:p>
    <w:p w:rsidR="00D16065" w:rsidRDefault="005D5107">
      <w:pPr>
        <w:pStyle w:val="Heading2"/>
        <w:divId w:val="390269801"/>
        <w:rPr>
          <w:rFonts w:eastAsia="Times New Roman"/>
        </w:rPr>
      </w:pPr>
      <w:bookmarkStart w:id="36" w:name="Session2_Section7"/>
      <w:bookmarkEnd w:id="36"/>
      <w:r>
        <w:rPr>
          <w:rFonts w:eastAsia="Times New Roman"/>
        </w:rPr>
        <w:t>2.7 Review 1</w:t>
      </w:r>
    </w:p>
    <w:p w:rsidR="00D16065" w:rsidRDefault="005D5107">
      <w:pPr>
        <w:divId w:val="390269801"/>
      </w:pPr>
      <w:r>
        <w:t>Once you feel you are familiar with the position of the notes on the treble and bass staves, try the following activities.</w:t>
      </w:r>
    </w:p>
    <w:p w:rsidR="00D16065" w:rsidRDefault="005D5107">
      <w:pPr>
        <w:divId w:val="390269801"/>
      </w:pPr>
      <w:r>
        <w:t xml:space="preserve">If you find these activities difficult, do not be disheartened. Remember that in order to be able to read the names of notes at a glance requires practice over a period of time. Some people find reading symbolic languages easier than others, but everyone has to spend some time in order to become familiar with note names. Of course, if you play an instrument and read notation on a daily basis, then that is a great help when learning note names. However, don’t forget the usefulness of mnemonics and trainers (Section 10). In addition, regular application, a little at a time, is the best approach. </w:t>
      </w:r>
    </w:p>
    <w:p w:rsidR="00D16065" w:rsidRDefault="005D5107">
      <w:pPr>
        <w:divId w:val="390269801"/>
      </w:pPr>
      <w:r>
        <w:t xml:space="preserve">Group 1 tests your knowledge of writing notes, Groups 2–4 test your reading of note names on the treble and bass staves and Groups 5 and 6 test your reading of notes with up to three ledger lines. </w:t>
      </w:r>
    </w:p>
    <w:p w:rsidR="00D16065" w:rsidRDefault="005D5107">
      <w:pPr>
        <w:pStyle w:val="Heading3"/>
        <w:divId w:val="1693148433"/>
        <w:rPr>
          <w:rFonts w:eastAsia="Times New Roman"/>
        </w:rPr>
      </w:pPr>
      <w:bookmarkStart w:id="37" w:name="Session2_SubSection1"/>
      <w:bookmarkEnd w:id="37"/>
      <w:r>
        <w:rPr>
          <w:rFonts w:eastAsia="Times New Roman"/>
        </w:rPr>
        <w:t>Group 1: writing notes</w:t>
      </w:r>
    </w:p>
    <w:p w:rsidR="00D16065" w:rsidRDefault="005D5107">
      <w:pPr>
        <w:divId w:val="1693148433"/>
      </w:pPr>
      <w:r>
        <w:rPr>
          <w:vanish/>
        </w:rPr>
        <w:t>Start of Activity</w:t>
      </w:r>
    </w:p>
    <w:p w:rsidR="00D16065" w:rsidRDefault="005D5107">
      <w:pPr>
        <w:spacing w:before="240" w:beforeAutospacing="0" w:after="0" w:afterAutospacing="0" w:line="240" w:lineRule="auto"/>
        <w:ind w:left="240" w:right="240"/>
        <w:outlineLvl w:val="4"/>
        <w:divId w:val="838888913"/>
        <w:rPr>
          <w:rFonts w:eastAsia="Times New Roman"/>
          <w:b/>
          <w:bCs/>
          <w:sz w:val="36"/>
          <w:szCs w:val="36"/>
        </w:rPr>
      </w:pPr>
      <w:bookmarkStart w:id="38" w:name="Session2_Activity1"/>
      <w:bookmarkEnd w:id="38"/>
      <w:r>
        <w:rPr>
          <w:rFonts w:eastAsia="Times New Roman"/>
          <w:b/>
          <w:bCs/>
          <w:sz w:val="36"/>
          <w:szCs w:val="36"/>
        </w:rPr>
        <w:t>Activity</w:t>
      </w:r>
    </w:p>
    <w:p w:rsidR="00D16065" w:rsidRDefault="005D5107">
      <w:pPr>
        <w:divId w:val="1970042171"/>
      </w:pPr>
      <w:r>
        <w:rPr>
          <w:vanish/>
        </w:rPr>
        <w:t>Start of Question</w:t>
      </w:r>
    </w:p>
    <w:p w:rsidR="00D16065" w:rsidRDefault="005D5107">
      <w:pPr>
        <w:divId w:val="122578765"/>
      </w:pPr>
      <w:bookmarkStart w:id="39" w:name="Session2_Question1"/>
      <w:bookmarkEnd w:id="39"/>
      <w:r>
        <w:t>Which of the following statements is correct? (There are several correct answers.)</w:t>
      </w:r>
    </w:p>
    <w:p w:rsidR="00D16065" w:rsidRDefault="005D5107">
      <w:pPr>
        <w:divId w:val="1970042171"/>
      </w:pPr>
      <w:r>
        <w:rPr>
          <w:vanish/>
        </w:rPr>
        <w:t>End of Question</w:t>
      </w:r>
    </w:p>
    <w:p w:rsidR="00D16065" w:rsidRDefault="005D5107">
      <w:pPr>
        <w:ind w:left="120" w:right="120"/>
        <w:divId w:val="599416415"/>
      </w:pPr>
      <w:r>
        <w:t>Note heads are circular in shape.</w:t>
      </w:r>
    </w:p>
    <w:p w:rsidR="00D16065" w:rsidRDefault="005D5107">
      <w:pPr>
        <w:ind w:left="120" w:right="120"/>
        <w:divId w:val="154808622"/>
      </w:pPr>
      <w:r>
        <w:t>A stem for a note head on the second space from the top of the staff goes down on the right-hand side.</w:t>
      </w:r>
    </w:p>
    <w:p w:rsidR="00D16065" w:rsidRDefault="005D5107">
      <w:pPr>
        <w:ind w:left="120" w:right="120"/>
        <w:divId w:val="1109860575"/>
      </w:pPr>
      <w:r>
        <w:t>A stem for a note head on the second space from the top of the staff goes down on the left-hand side.</w:t>
      </w:r>
    </w:p>
    <w:p w:rsidR="00D16065" w:rsidRDefault="005D5107">
      <w:pPr>
        <w:ind w:left="120" w:right="120"/>
        <w:divId w:val="778374336"/>
      </w:pPr>
      <w:r>
        <w:t>Ledger lines are horizontal.</w:t>
      </w:r>
    </w:p>
    <w:p w:rsidR="00D16065" w:rsidRDefault="005D5107">
      <w:pPr>
        <w:ind w:left="120" w:right="120"/>
        <w:divId w:val="900795637"/>
      </w:pPr>
      <w:r>
        <w:t>A stem for a note head on the bottom line of the staff goes up on the left-hand side.</w:t>
      </w:r>
    </w:p>
    <w:p w:rsidR="00D16065" w:rsidRDefault="005D5107">
      <w:pPr>
        <w:ind w:left="120" w:right="120"/>
        <w:divId w:val="536160966"/>
      </w:pPr>
      <w:r>
        <w:t>A stem for a note head on the middle line of the staff can go up or down.</w:t>
      </w:r>
    </w:p>
    <w:p w:rsidR="00D16065" w:rsidRDefault="005D5107">
      <w:pPr>
        <w:ind w:left="120" w:right="120"/>
        <w:divId w:val="232931302"/>
      </w:pPr>
      <w:r>
        <w:t>Note heads are oval in shape.</w:t>
      </w:r>
    </w:p>
    <w:bookmarkStart w:id="40" w:name="View_Session2_Interaction1"/>
    <w:p w:rsidR="00D16065" w:rsidRDefault="005D5107">
      <w:pPr>
        <w:pStyle w:val="navbutton"/>
        <w:divId w:val="1970042171"/>
      </w:pPr>
      <w:r>
        <w:fldChar w:fldCharType="begin"/>
      </w:r>
      <w:r>
        <w:instrText xml:space="preserve"> HYPERLINK "" \l "Session2_Interaction1" </w:instrText>
      </w:r>
      <w:r>
        <w:fldChar w:fldCharType="separate"/>
      </w:r>
      <w:r>
        <w:rPr>
          <w:rStyle w:val="Hyperlink"/>
        </w:rPr>
        <w:t>View answer - Activity</w:t>
      </w:r>
      <w:r>
        <w:fldChar w:fldCharType="end"/>
      </w:r>
      <w:bookmarkEnd w:id="40"/>
    </w:p>
    <w:p w:rsidR="00D16065" w:rsidRDefault="005D5107">
      <w:pPr>
        <w:divId w:val="1693148433"/>
      </w:pPr>
      <w:r>
        <w:rPr>
          <w:vanish/>
        </w:rPr>
        <w:t>End of Activity</w:t>
      </w:r>
    </w:p>
    <w:p w:rsidR="00D16065" w:rsidRDefault="005D5107">
      <w:pPr>
        <w:pStyle w:val="Heading3"/>
        <w:divId w:val="1516773568"/>
        <w:rPr>
          <w:rFonts w:eastAsia="Times New Roman"/>
        </w:rPr>
      </w:pPr>
      <w:bookmarkStart w:id="41" w:name="Session2_SubSection2"/>
      <w:bookmarkEnd w:id="41"/>
      <w:r>
        <w:rPr>
          <w:rFonts w:eastAsia="Times New Roman"/>
        </w:rPr>
        <w:t>Group 2: identifying note names on the treble staff</w:t>
      </w:r>
    </w:p>
    <w:p w:rsidR="00D16065" w:rsidRDefault="005D5107">
      <w:pPr>
        <w:divId w:val="1516773568"/>
      </w:pPr>
      <w:r>
        <w:rPr>
          <w:vanish/>
        </w:rPr>
        <w:t>Start of Activity</w:t>
      </w:r>
    </w:p>
    <w:p w:rsidR="00D16065" w:rsidRDefault="005D5107">
      <w:pPr>
        <w:spacing w:before="0" w:beforeAutospacing="0" w:after="0" w:afterAutospacing="0" w:line="240" w:lineRule="auto"/>
        <w:outlineLvl w:val="4"/>
        <w:divId w:val="1854032034"/>
        <w:rPr>
          <w:rFonts w:eastAsia="Times New Roman"/>
          <w:b/>
          <w:bCs/>
          <w:sz w:val="36"/>
          <w:szCs w:val="36"/>
        </w:rPr>
      </w:pPr>
      <w:bookmarkStart w:id="42" w:name="Session2_Activity2"/>
      <w:bookmarkEnd w:id="42"/>
      <w:r>
        <w:rPr>
          <w:rFonts w:eastAsia="Times New Roman"/>
          <w:b/>
          <w:bCs/>
          <w:sz w:val="36"/>
          <w:szCs w:val="36"/>
        </w:rPr>
        <w:t>Activity 1</w:t>
      </w:r>
    </w:p>
    <w:p w:rsidR="00D16065" w:rsidRDefault="005D5107">
      <w:pPr>
        <w:divId w:val="2128311611"/>
      </w:pPr>
      <w:r>
        <w:rPr>
          <w:vanish/>
        </w:rPr>
        <w:t>Start of Question</w:t>
      </w:r>
    </w:p>
    <w:p w:rsidR="00D16065" w:rsidRDefault="005D5107">
      <w:pPr>
        <w:divId w:val="752311494"/>
      </w:pPr>
      <w:bookmarkStart w:id="43" w:name="Session2_Question2"/>
      <w:bookmarkEnd w:id="43"/>
      <w:r>
        <w:t>Which note is C?</w:t>
      </w:r>
    </w:p>
    <w:p w:rsidR="00D16065" w:rsidRDefault="005D5107">
      <w:pPr>
        <w:divId w:val="752311494"/>
      </w:pPr>
      <w:r>
        <w:rPr>
          <w:vanish/>
        </w:rPr>
        <w:t>Start of Figure</w:t>
      </w:r>
    </w:p>
    <w:p w:rsidR="00D16065" w:rsidRDefault="005D5107">
      <w:pPr>
        <w:spacing w:before="240" w:beforeAutospacing="0" w:after="240" w:afterAutospacing="0" w:line="240" w:lineRule="auto"/>
        <w:divId w:val="291712572"/>
        <w:rPr>
          <w:rFonts w:ascii="Times New Roman" w:eastAsia="Times New Roman" w:hAnsi="Times New Roman" w:cs="Times New Roman"/>
          <w:sz w:val="24"/>
          <w:szCs w:val="24"/>
        </w:rPr>
      </w:pPr>
      <w:bookmarkStart w:id="44" w:name="Session2_Figure14"/>
      <w:bookmarkEnd w:id="44"/>
      <w:r>
        <w:rPr>
          <w:rFonts w:ascii="Times New Roman" w:eastAsia="Times New Roman" w:hAnsi="Times New Roman" w:cs="Times New Roman"/>
          <w:noProof/>
          <w:sz w:val="24"/>
          <w:szCs w:val="24"/>
        </w:rPr>
        <w:drawing>
          <wp:inline distT="0" distB="0" distL="0" distR="0" wp14:anchorId="73CBE05E" wp14:editId="6F6B5C6C">
            <wp:extent cx="2476500" cy="762000"/>
            <wp:effectExtent l="0" t="0" r="0" b="0"/>
            <wp:docPr id="15" name="Picture 15" descr="D:\AaaF\OUT\httpswwwopeneduopenlearnocw_cmid1791_2021-12-09_16-14-05_nsfr2\word\assets\_543d7bc3c6338cfaaca3a5d54e8948181752ac34_a224_pm_un_mu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791_2021-12-09_16-14-05_nsfr2\word\assets\_543d7bc3c6338cfaaca3a5d54e8948181752ac34_a224_pm_un_mu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762000"/>
                    </a:xfrm>
                    <a:prstGeom prst="rect">
                      <a:avLst/>
                    </a:prstGeom>
                    <a:noFill/>
                    <a:ln>
                      <a:noFill/>
                    </a:ln>
                  </pic:spPr>
                </pic:pic>
              </a:graphicData>
            </a:graphic>
          </wp:inline>
        </w:drawing>
      </w:r>
    </w:p>
    <w:p w:rsidR="00D16065" w:rsidRDefault="005D5107">
      <w:pPr>
        <w:divId w:val="752311494"/>
      </w:pPr>
      <w:r>
        <w:rPr>
          <w:vanish/>
        </w:rPr>
        <w:t>End of Figure</w:t>
      </w:r>
    </w:p>
    <w:p w:rsidR="00D16065" w:rsidRDefault="005D5107">
      <w:pPr>
        <w:divId w:val="2128311611"/>
      </w:pPr>
      <w:r>
        <w:rPr>
          <w:vanish/>
        </w:rPr>
        <w:t>End of Question</w:t>
      </w:r>
    </w:p>
    <w:p w:rsidR="00D16065" w:rsidRDefault="005D5107">
      <w:pPr>
        <w:ind w:left="120" w:right="120"/>
        <w:divId w:val="1267613902"/>
      </w:pPr>
      <w:r>
        <w:t>1</w:t>
      </w:r>
    </w:p>
    <w:p w:rsidR="00D16065" w:rsidRDefault="005D5107">
      <w:pPr>
        <w:ind w:left="120" w:right="120"/>
        <w:divId w:val="1115296381"/>
      </w:pPr>
      <w:r>
        <w:t>2</w:t>
      </w:r>
    </w:p>
    <w:p w:rsidR="00D16065" w:rsidRDefault="005D5107">
      <w:pPr>
        <w:ind w:left="120" w:right="120"/>
        <w:divId w:val="1463427918"/>
      </w:pPr>
      <w:r>
        <w:t>3</w:t>
      </w:r>
    </w:p>
    <w:bookmarkStart w:id="45" w:name="View_Session2_Answer1"/>
    <w:p w:rsidR="00D16065" w:rsidRDefault="005D5107">
      <w:pPr>
        <w:pStyle w:val="navbutton"/>
        <w:divId w:val="2128311611"/>
      </w:pPr>
      <w:r>
        <w:fldChar w:fldCharType="begin"/>
      </w:r>
      <w:r>
        <w:instrText xml:space="preserve"> HYPERLINK "" \l "Session2_Answer1" </w:instrText>
      </w:r>
      <w:r>
        <w:fldChar w:fldCharType="separate"/>
      </w:r>
      <w:r>
        <w:rPr>
          <w:rStyle w:val="Hyperlink"/>
        </w:rPr>
        <w:t>View answer - Activity 1</w:t>
      </w:r>
      <w:r>
        <w:fldChar w:fldCharType="end"/>
      </w:r>
      <w:bookmarkEnd w:id="45"/>
    </w:p>
    <w:p w:rsidR="00D16065" w:rsidRDefault="005D5107">
      <w:pPr>
        <w:divId w:val="1516773568"/>
      </w:pPr>
      <w:r>
        <w:rPr>
          <w:vanish/>
        </w:rPr>
        <w:t>End of Activity</w:t>
      </w:r>
    </w:p>
    <w:p w:rsidR="00D16065" w:rsidRDefault="005D5107">
      <w:pPr>
        <w:divId w:val="1516773568"/>
      </w:pPr>
      <w:r>
        <w:rPr>
          <w:vanish/>
        </w:rPr>
        <w:t>Start of Activity</w:t>
      </w:r>
    </w:p>
    <w:p w:rsidR="00D16065" w:rsidRDefault="005D5107">
      <w:pPr>
        <w:spacing w:before="0" w:beforeAutospacing="0" w:after="0" w:afterAutospacing="0" w:line="240" w:lineRule="auto"/>
        <w:outlineLvl w:val="4"/>
        <w:divId w:val="1783188101"/>
        <w:rPr>
          <w:rFonts w:eastAsia="Times New Roman"/>
          <w:b/>
          <w:bCs/>
          <w:sz w:val="36"/>
          <w:szCs w:val="36"/>
        </w:rPr>
      </w:pPr>
      <w:bookmarkStart w:id="46" w:name="Session2_Activity3"/>
      <w:bookmarkEnd w:id="46"/>
      <w:r>
        <w:rPr>
          <w:rFonts w:eastAsia="Times New Roman"/>
          <w:b/>
          <w:bCs/>
          <w:sz w:val="36"/>
          <w:szCs w:val="36"/>
        </w:rPr>
        <w:t>Activity 2</w:t>
      </w:r>
    </w:p>
    <w:p w:rsidR="00D16065" w:rsidRDefault="005D5107">
      <w:pPr>
        <w:divId w:val="275605955"/>
      </w:pPr>
      <w:r>
        <w:rPr>
          <w:vanish/>
        </w:rPr>
        <w:t>Start of Question</w:t>
      </w:r>
    </w:p>
    <w:p w:rsidR="00D16065" w:rsidRDefault="005D5107">
      <w:pPr>
        <w:divId w:val="1636989242"/>
      </w:pPr>
      <w:bookmarkStart w:id="47" w:name="Session2_Question3"/>
      <w:bookmarkEnd w:id="47"/>
      <w:r>
        <w:t>Which note is D?</w:t>
      </w:r>
    </w:p>
    <w:p w:rsidR="00D16065" w:rsidRDefault="005D5107">
      <w:pPr>
        <w:divId w:val="1636989242"/>
      </w:pPr>
      <w:r>
        <w:rPr>
          <w:vanish/>
        </w:rPr>
        <w:t>Start of Figure</w:t>
      </w:r>
    </w:p>
    <w:p w:rsidR="00D16065" w:rsidRDefault="005D5107">
      <w:pPr>
        <w:spacing w:before="240" w:beforeAutospacing="0" w:after="240" w:afterAutospacing="0" w:line="240" w:lineRule="auto"/>
        <w:divId w:val="1721633552"/>
        <w:rPr>
          <w:rFonts w:ascii="Times New Roman" w:eastAsia="Times New Roman" w:hAnsi="Times New Roman" w:cs="Times New Roman"/>
          <w:sz w:val="24"/>
          <w:szCs w:val="24"/>
        </w:rPr>
      </w:pPr>
      <w:bookmarkStart w:id="48" w:name="Session2_Figure15"/>
      <w:bookmarkEnd w:id="48"/>
      <w:r>
        <w:rPr>
          <w:rFonts w:ascii="Times New Roman" w:eastAsia="Times New Roman" w:hAnsi="Times New Roman" w:cs="Times New Roman"/>
          <w:noProof/>
          <w:sz w:val="24"/>
          <w:szCs w:val="24"/>
        </w:rPr>
        <w:drawing>
          <wp:inline distT="0" distB="0" distL="0" distR="0" wp14:anchorId="04C59931" wp14:editId="2B92AD51">
            <wp:extent cx="2476500" cy="762000"/>
            <wp:effectExtent l="0" t="0" r="0" b="0"/>
            <wp:docPr id="16" name="Picture 16" descr="D:\AaaF\OUT\httpswwwopeneduopenlearnocw_cmid1791_2021-12-09_16-14-05_nsfr2\word\assets\_484325547210d3552438f5c7349a2b0b455f8235_a224_pm_un_mu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791_2021-12-09_16-14-05_nsfr2\word\assets\_484325547210d3552438f5c7349a2b0b455f8235_a224_pm_un_mu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762000"/>
                    </a:xfrm>
                    <a:prstGeom prst="rect">
                      <a:avLst/>
                    </a:prstGeom>
                    <a:noFill/>
                    <a:ln>
                      <a:noFill/>
                    </a:ln>
                  </pic:spPr>
                </pic:pic>
              </a:graphicData>
            </a:graphic>
          </wp:inline>
        </w:drawing>
      </w:r>
    </w:p>
    <w:p w:rsidR="00D16065" w:rsidRDefault="005D5107">
      <w:pPr>
        <w:divId w:val="1636989242"/>
      </w:pPr>
      <w:r>
        <w:rPr>
          <w:vanish/>
        </w:rPr>
        <w:t>End of Figure</w:t>
      </w:r>
    </w:p>
    <w:p w:rsidR="00D16065" w:rsidRDefault="005D5107">
      <w:pPr>
        <w:divId w:val="275605955"/>
      </w:pPr>
      <w:r>
        <w:rPr>
          <w:vanish/>
        </w:rPr>
        <w:t>End of Question</w:t>
      </w:r>
    </w:p>
    <w:p w:rsidR="00D16065" w:rsidRDefault="005D5107">
      <w:pPr>
        <w:ind w:left="120" w:right="120"/>
        <w:divId w:val="1368918268"/>
      </w:pPr>
      <w:r>
        <w:t>1</w:t>
      </w:r>
    </w:p>
    <w:p w:rsidR="00D16065" w:rsidRDefault="005D5107">
      <w:pPr>
        <w:ind w:left="120" w:right="120"/>
        <w:divId w:val="1100101165"/>
      </w:pPr>
      <w:r>
        <w:t>2</w:t>
      </w:r>
    </w:p>
    <w:p w:rsidR="00D16065" w:rsidRDefault="005D5107">
      <w:pPr>
        <w:ind w:left="120" w:right="120"/>
        <w:divId w:val="1864901905"/>
      </w:pPr>
      <w:r>
        <w:t>3</w:t>
      </w:r>
    </w:p>
    <w:bookmarkStart w:id="49" w:name="View_Session2_Answer2"/>
    <w:p w:rsidR="00D16065" w:rsidRDefault="005D5107">
      <w:pPr>
        <w:pStyle w:val="navbutton"/>
        <w:divId w:val="275605955"/>
      </w:pPr>
      <w:r>
        <w:fldChar w:fldCharType="begin"/>
      </w:r>
      <w:r>
        <w:instrText xml:space="preserve"> HYPERLINK "" \l "Session2_Answer2" </w:instrText>
      </w:r>
      <w:r>
        <w:fldChar w:fldCharType="separate"/>
      </w:r>
      <w:r>
        <w:rPr>
          <w:rStyle w:val="Hyperlink"/>
        </w:rPr>
        <w:t>View answer - Activity 2</w:t>
      </w:r>
      <w:r>
        <w:fldChar w:fldCharType="end"/>
      </w:r>
      <w:bookmarkEnd w:id="49"/>
    </w:p>
    <w:p w:rsidR="00D16065" w:rsidRDefault="005D5107">
      <w:pPr>
        <w:divId w:val="1516773568"/>
      </w:pPr>
      <w:r>
        <w:rPr>
          <w:vanish/>
        </w:rPr>
        <w:t>End of Activity</w:t>
      </w:r>
    </w:p>
    <w:p w:rsidR="00D16065" w:rsidRDefault="005D5107">
      <w:pPr>
        <w:divId w:val="1516773568"/>
      </w:pPr>
      <w:r>
        <w:rPr>
          <w:vanish/>
        </w:rPr>
        <w:t>Start of Activity</w:t>
      </w:r>
    </w:p>
    <w:p w:rsidR="00D16065" w:rsidRDefault="005D5107">
      <w:pPr>
        <w:spacing w:before="0" w:beforeAutospacing="0" w:after="0" w:afterAutospacing="0" w:line="240" w:lineRule="auto"/>
        <w:outlineLvl w:val="4"/>
        <w:divId w:val="1656300288"/>
        <w:rPr>
          <w:rFonts w:eastAsia="Times New Roman"/>
          <w:b/>
          <w:bCs/>
          <w:sz w:val="36"/>
          <w:szCs w:val="36"/>
        </w:rPr>
      </w:pPr>
      <w:bookmarkStart w:id="50" w:name="Session2_Activity4"/>
      <w:bookmarkEnd w:id="50"/>
      <w:r>
        <w:rPr>
          <w:rFonts w:eastAsia="Times New Roman"/>
          <w:b/>
          <w:bCs/>
          <w:sz w:val="36"/>
          <w:szCs w:val="36"/>
        </w:rPr>
        <w:t>Activity 3</w:t>
      </w:r>
    </w:p>
    <w:p w:rsidR="00D16065" w:rsidRDefault="005D5107">
      <w:pPr>
        <w:divId w:val="743376245"/>
      </w:pPr>
      <w:r>
        <w:rPr>
          <w:vanish/>
        </w:rPr>
        <w:t>Start of Question</w:t>
      </w:r>
    </w:p>
    <w:p w:rsidR="00D16065" w:rsidRDefault="005D5107">
      <w:pPr>
        <w:divId w:val="2040163668"/>
      </w:pPr>
      <w:bookmarkStart w:id="51" w:name="Session2_Question4"/>
      <w:bookmarkEnd w:id="51"/>
      <w:r>
        <w:t>Which note is G?</w:t>
      </w:r>
    </w:p>
    <w:p w:rsidR="00D16065" w:rsidRDefault="005D5107">
      <w:pPr>
        <w:divId w:val="2040163668"/>
      </w:pPr>
      <w:r>
        <w:rPr>
          <w:vanish/>
        </w:rPr>
        <w:t>Start of Figure</w:t>
      </w:r>
    </w:p>
    <w:p w:rsidR="00D16065" w:rsidRDefault="005D5107">
      <w:pPr>
        <w:spacing w:before="240" w:beforeAutospacing="0" w:after="240" w:afterAutospacing="0" w:line="240" w:lineRule="auto"/>
        <w:divId w:val="1359350728"/>
        <w:rPr>
          <w:rFonts w:ascii="Times New Roman" w:eastAsia="Times New Roman" w:hAnsi="Times New Roman" w:cs="Times New Roman"/>
          <w:sz w:val="24"/>
          <w:szCs w:val="24"/>
        </w:rPr>
      </w:pPr>
      <w:bookmarkStart w:id="52" w:name="Session2_Figure16"/>
      <w:bookmarkEnd w:id="52"/>
      <w:r>
        <w:rPr>
          <w:rFonts w:ascii="Times New Roman" w:eastAsia="Times New Roman" w:hAnsi="Times New Roman" w:cs="Times New Roman"/>
          <w:noProof/>
          <w:sz w:val="24"/>
          <w:szCs w:val="24"/>
        </w:rPr>
        <w:drawing>
          <wp:inline distT="0" distB="0" distL="0" distR="0" wp14:anchorId="350FBEF7" wp14:editId="381DC899">
            <wp:extent cx="2476500" cy="762000"/>
            <wp:effectExtent l="0" t="0" r="0" b="0"/>
            <wp:docPr id="17" name="Picture 17" descr="D:\AaaF\OUT\httpswwwopeneduopenlearnocw_cmid1791_2021-12-09_16-14-05_nsfr2\word\assets\_9d5ddbac313d61ecb279fd90732b99cc3d1eb7c1_a224_pm_un_mu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791_2021-12-09_16-14-05_nsfr2\word\assets\_9d5ddbac313d61ecb279fd90732b99cc3d1eb7c1_a224_pm_un_mu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762000"/>
                    </a:xfrm>
                    <a:prstGeom prst="rect">
                      <a:avLst/>
                    </a:prstGeom>
                    <a:noFill/>
                    <a:ln>
                      <a:noFill/>
                    </a:ln>
                  </pic:spPr>
                </pic:pic>
              </a:graphicData>
            </a:graphic>
          </wp:inline>
        </w:drawing>
      </w:r>
    </w:p>
    <w:p w:rsidR="00D16065" w:rsidRDefault="005D5107">
      <w:pPr>
        <w:divId w:val="2040163668"/>
      </w:pPr>
      <w:r>
        <w:rPr>
          <w:vanish/>
        </w:rPr>
        <w:t>End of Figure</w:t>
      </w:r>
    </w:p>
    <w:p w:rsidR="00D16065" w:rsidRDefault="005D5107">
      <w:pPr>
        <w:divId w:val="743376245"/>
      </w:pPr>
      <w:r>
        <w:rPr>
          <w:vanish/>
        </w:rPr>
        <w:t>End of Question</w:t>
      </w:r>
    </w:p>
    <w:p w:rsidR="00D16065" w:rsidRDefault="005D5107">
      <w:pPr>
        <w:ind w:left="120" w:right="120"/>
        <w:divId w:val="1334456848"/>
      </w:pPr>
      <w:r>
        <w:t>1</w:t>
      </w:r>
    </w:p>
    <w:p w:rsidR="00D16065" w:rsidRDefault="005D5107">
      <w:pPr>
        <w:ind w:left="120" w:right="120"/>
        <w:divId w:val="717239455"/>
      </w:pPr>
      <w:r>
        <w:t>2</w:t>
      </w:r>
    </w:p>
    <w:p w:rsidR="00D16065" w:rsidRDefault="005D5107">
      <w:pPr>
        <w:ind w:left="120" w:right="120"/>
        <w:divId w:val="1382898886"/>
      </w:pPr>
      <w:r>
        <w:t>3</w:t>
      </w:r>
    </w:p>
    <w:bookmarkStart w:id="53" w:name="View_Session2_Answer3"/>
    <w:p w:rsidR="00D16065" w:rsidRDefault="005D5107">
      <w:pPr>
        <w:pStyle w:val="navbutton"/>
        <w:divId w:val="743376245"/>
      </w:pPr>
      <w:r>
        <w:fldChar w:fldCharType="begin"/>
      </w:r>
      <w:r>
        <w:instrText xml:space="preserve"> HYPERLINK "" \l "Session2_Answer3" </w:instrText>
      </w:r>
      <w:r>
        <w:fldChar w:fldCharType="separate"/>
      </w:r>
      <w:r>
        <w:rPr>
          <w:rStyle w:val="Hyperlink"/>
        </w:rPr>
        <w:t>View answer - Activity 3</w:t>
      </w:r>
      <w:r>
        <w:fldChar w:fldCharType="end"/>
      </w:r>
      <w:bookmarkEnd w:id="53"/>
    </w:p>
    <w:p w:rsidR="00D16065" w:rsidRDefault="005D5107">
      <w:pPr>
        <w:divId w:val="1516773568"/>
      </w:pPr>
      <w:r>
        <w:rPr>
          <w:vanish/>
        </w:rPr>
        <w:t>End of Activity</w:t>
      </w:r>
    </w:p>
    <w:p w:rsidR="00D16065" w:rsidRDefault="005D5107">
      <w:pPr>
        <w:divId w:val="1516773568"/>
      </w:pPr>
      <w:r>
        <w:rPr>
          <w:vanish/>
        </w:rPr>
        <w:t>Start of Activity</w:t>
      </w:r>
    </w:p>
    <w:p w:rsidR="00D16065" w:rsidRDefault="005D5107">
      <w:pPr>
        <w:spacing w:before="0" w:beforeAutospacing="0" w:after="0" w:afterAutospacing="0" w:line="240" w:lineRule="auto"/>
        <w:outlineLvl w:val="4"/>
        <w:divId w:val="762144909"/>
        <w:rPr>
          <w:rFonts w:eastAsia="Times New Roman"/>
          <w:b/>
          <w:bCs/>
          <w:sz w:val="36"/>
          <w:szCs w:val="36"/>
        </w:rPr>
      </w:pPr>
      <w:bookmarkStart w:id="54" w:name="Session2_Activity5"/>
      <w:bookmarkEnd w:id="54"/>
      <w:r>
        <w:rPr>
          <w:rFonts w:eastAsia="Times New Roman"/>
          <w:b/>
          <w:bCs/>
          <w:sz w:val="36"/>
          <w:szCs w:val="36"/>
        </w:rPr>
        <w:t>Activity 4</w:t>
      </w:r>
    </w:p>
    <w:p w:rsidR="00D16065" w:rsidRDefault="005D5107">
      <w:pPr>
        <w:divId w:val="514463456"/>
      </w:pPr>
      <w:r>
        <w:rPr>
          <w:vanish/>
        </w:rPr>
        <w:t>Start of Question</w:t>
      </w:r>
    </w:p>
    <w:p w:rsidR="00D16065" w:rsidRDefault="005D5107">
      <w:pPr>
        <w:divId w:val="1752848472"/>
      </w:pPr>
      <w:bookmarkStart w:id="55" w:name="Session2_Question5"/>
      <w:bookmarkEnd w:id="55"/>
      <w:r>
        <w:t>Which note is F?</w:t>
      </w:r>
    </w:p>
    <w:p w:rsidR="00D16065" w:rsidRDefault="005D5107">
      <w:pPr>
        <w:divId w:val="1752848472"/>
      </w:pPr>
      <w:r>
        <w:rPr>
          <w:vanish/>
        </w:rPr>
        <w:t>Start of Figure</w:t>
      </w:r>
    </w:p>
    <w:p w:rsidR="00D16065" w:rsidRDefault="005D5107">
      <w:pPr>
        <w:spacing w:before="240" w:beforeAutospacing="0" w:after="240" w:afterAutospacing="0" w:line="240" w:lineRule="auto"/>
        <w:divId w:val="280234256"/>
        <w:rPr>
          <w:rFonts w:ascii="Times New Roman" w:eastAsia="Times New Roman" w:hAnsi="Times New Roman" w:cs="Times New Roman"/>
          <w:sz w:val="24"/>
          <w:szCs w:val="24"/>
        </w:rPr>
      </w:pPr>
      <w:bookmarkStart w:id="56" w:name="Session2_Figure17"/>
      <w:bookmarkEnd w:id="56"/>
      <w:r>
        <w:rPr>
          <w:rFonts w:ascii="Times New Roman" w:eastAsia="Times New Roman" w:hAnsi="Times New Roman" w:cs="Times New Roman"/>
          <w:noProof/>
          <w:sz w:val="24"/>
          <w:szCs w:val="24"/>
        </w:rPr>
        <w:drawing>
          <wp:inline distT="0" distB="0" distL="0" distR="0" wp14:anchorId="69A55844" wp14:editId="07381BDF">
            <wp:extent cx="2476500" cy="762000"/>
            <wp:effectExtent l="0" t="0" r="0" b="0"/>
            <wp:docPr id="18" name="Picture 18" descr="D:\AaaF\OUT\httpswwwopeneduopenlearnocw_cmid1791_2021-12-09_16-14-05_nsfr2\word\assets\_709197c1aac0cc6f01a587643a858db23165ac54_a224_pm_un_mu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791_2021-12-09_16-14-05_nsfr2\word\assets\_709197c1aac0cc6f01a587643a858db23165ac54_a224_pm_un_mu0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762000"/>
                    </a:xfrm>
                    <a:prstGeom prst="rect">
                      <a:avLst/>
                    </a:prstGeom>
                    <a:noFill/>
                    <a:ln>
                      <a:noFill/>
                    </a:ln>
                  </pic:spPr>
                </pic:pic>
              </a:graphicData>
            </a:graphic>
          </wp:inline>
        </w:drawing>
      </w:r>
    </w:p>
    <w:p w:rsidR="00D16065" w:rsidRDefault="005D5107">
      <w:pPr>
        <w:divId w:val="1752848472"/>
      </w:pPr>
      <w:r>
        <w:rPr>
          <w:vanish/>
        </w:rPr>
        <w:t>End of Figure</w:t>
      </w:r>
    </w:p>
    <w:p w:rsidR="00D16065" w:rsidRDefault="005D5107">
      <w:pPr>
        <w:divId w:val="514463456"/>
      </w:pPr>
      <w:r>
        <w:rPr>
          <w:vanish/>
        </w:rPr>
        <w:t>End of Question</w:t>
      </w:r>
    </w:p>
    <w:p w:rsidR="00D16065" w:rsidRDefault="005D5107">
      <w:pPr>
        <w:ind w:left="120" w:right="120"/>
        <w:divId w:val="1250700603"/>
      </w:pPr>
      <w:r>
        <w:t>1</w:t>
      </w:r>
    </w:p>
    <w:p w:rsidR="00D16065" w:rsidRDefault="005D5107">
      <w:pPr>
        <w:ind w:left="120" w:right="120"/>
        <w:divId w:val="1488981927"/>
      </w:pPr>
      <w:r>
        <w:t>2</w:t>
      </w:r>
    </w:p>
    <w:p w:rsidR="00D16065" w:rsidRDefault="005D5107">
      <w:pPr>
        <w:ind w:left="120" w:right="120"/>
        <w:divId w:val="51513909"/>
      </w:pPr>
      <w:r>
        <w:t>3</w:t>
      </w:r>
    </w:p>
    <w:bookmarkStart w:id="57" w:name="View_Session2_Answer4"/>
    <w:p w:rsidR="00D16065" w:rsidRDefault="005D5107">
      <w:pPr>
        <w:pStyle w:val="navbutton"/>
        <w:divId w:val="514463456"/>
      </w:pPr>
      <w:r>
        <w:fldChar w:fldCharType="begin"/>
      </w:r>
      <w:r>
        <w:instrText xml:space="preserve"> HYPERLINK "" \l "Session2_Answer4" </w:instrText>
      </w:r>
      <w:r>
        <w:fldChar w:fldCharType="separate"/>
      </w:r>
      <w:r>
        <w:rPr>
          <w:rStyle w:val="Hyperlink"/>
        </w:rPr>
        <w:t>View answer - Activity 4</w:t>
      </w:r>
      <w:r>
        <w:fldChar w:fldCharType="end"/>
      </w:r>
      <w:bookmarkEnd w:id="57"/>
    </w:p>
    <w:p w:rsidR="00D16065" w:rsidRDefault="005D5107">
      <w:pPr>
        <w:divId w:val="1516773568"/>
      </w:pPr>
      <w:r>
        <w:rPr>
          <w:vanish/>
        </w:rPr>
        <w:t>End of Activity</w:t>
      </w:r>
    </w:p>
    <w:p w:rsidR="00D16065" w:rsidRDefault="005D5107">
      <w:pPr>
        <w:pStyle w:val="Heading3"/>
        <w:divId w:val="879049444"/>
        <w:rPr>
          <w:rFonts w:eastAsia="Times New Roman"/>
        </w:rPr>
      </w:pPr>
      <w:bookmarkStart w:id="58" w:name="Session2_SubSection3"/>
      <w:bookmarkEnd w:id="58"/>
      <w:r>
        <w:rPr>
          <w:rFonts w:eastAsia="Times New Roman"/>
        </w:rPr>
        <w:t>Group 3: identifying note names on the bass staff</w:t>
      </w:r>
    </w:p>
    <w:p w:rsidR="00D16065" w:rsidRDefault="005D5107">
      <w:pPr>
        <w:divId w:val="879049444"/>
      </w:pPr>
      <w:r>
        <w:rPr>
          <w:vanish/>
        </w:rPr>
        <w:t>Start of Activity</w:t>
      </w:r>
    </w:p>
    <w:p w:rsidR="00D16065" w:rsidRDefault="005D5107">
      <w:pPr>
        <w:spacing w:before="0" w:beforeAutospacing="0" w:after="0" w:afterAutospacing="0" w:line="240" w:lineRule="auto"/>
        <w:outlineLvl w:val="4"/>
        <w:divId w:val="2123182894"/>
        <w:rPr>
          <w:rFonts w:eastAsia="Times New Roman"/>
          <w:b/>
          <w:bCs/>
          <w:sz w:val="36"/>
          <w:szCs w:val="36"/>
        </w:rPr>
      </w:pPr>
      <w:bookmarkStart w:id="59" w:name="Session2_Activity6"/>
      <w:bookmarkEnd w:id="59"/>
      <w:r>
        <w:rPr>
          <w:rFonts w:eastAsia="Times New Roman"/>
          <w:b/>
          <w:bCs/>
          <w:sz w:val="36"/>
          <w:szCs w:val="36"/>
        </w:rPr>
        <w:t>Activity 1</w:t>
      </w:r>
    </w:p>
    <w:p w:rsidR="00D16065" w:rsidRDefault="005D5107">
      <w:pPr>
        <w:divId w:val="887686918"/>
      </w:pPr>
      <w:r>
        <w:rPr>
          <w:vanish/>
        </w:rPr>
        <w:t>Start of Question</w:t>
      </w:r>
    </w:p>
    <w:p w:rsidR="00D16065" w:rsidRDefault="005D5107">
      <w:pPr>
        <w:divId w:val="1649288410"/>
      </w:pPr>
      <w:bookmarkStart w:id="60" w:name="Session2_Question6"/>
      <w:bookmarkEnd w:id="60"/>
      <w:r>
        <w:t>Which note is E?</w:t>
      </w:r>
    </w:p>
    <w:p w:rsidR="00D16065" w:rsidRDefault="005D5107">
      <w:pPr>
        <w:divId w:val="1649288410"/>
      </w:pPr>
      <w:r>
        <w:rPr>
          <w:vanish/>
        </w:rPr>
        <w:t>Start of Figure</w:t>
      </w:r>
    </w:p>
    <w:p w:rsidR="00D16065" w:rsidRDefault="005D5107">
      <w:pPr>
        <w:spacing w:before="240" w:beforeAutospacing="0" w:after="240" w:afterAutospacing="0" w:line="240" w:lineRule="auto"/>
        <w:divId w:val="2074741947"/>
        <w:rPr>
          <w:rFonts w:ascii="Times New Roman" w:eastAsia="Times New Roman" w:hAnsi="Times New Roman" w:cs="Times New Roman"/>
          <w:sz w:val="24"/>
          <w:szCs w:val="24"/>
        </w:rPr>
      </w:pPr>
      <w:bookmarkStart w:id="61" w:name="Session2_Figure18"/>
      <w:bookmarkEnd w:id="61"/>
      <w:r>
        <w:rPr>
          <w:rFonts w:ascii="Times New Roman" w:eastAsia="Times New Roman" w:hAnsi="Times New Roman" w:cs="Times New Roman"/>
          <w:noProof/>
          <w:sz w:val="24"/>
          <w:szCs w:val="24"/>
        </w:rPr>
        <w:drawing>
          <wp:inline distT="0" distB="0" distL="0" distR="0" wp14:anchorId="0E91F476" wp14:editId="105BFA0F">
            <wp:extent cx="2476500" cy="647700"/>
            <wp:effectExtent l="0" t="0" r="0" b="0"/>
            <wp:docPr id="19" name="Picture 19" descr="D:\AaaF\OUT\httpswwwopeneduopenlearnocw_cmid1791_2021-12-09_16-14-05_nsfr2\word\assets\_341e9317e03b9b9a8f631a76a4b58f2471f75b5f_a224_pm_un_mu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791_2021-12-09_16-14-05_nsfr2\word\assets\_341e9317e03b9b9a8f631a76a4b58f2471f75b5f_a224_pm_un_mu0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647700"/>
                    </a:xfrm>
                    <a:prstGeom prst="rect">
                      <a:avLst/>
                    </a:prstGeom>
                    <a:noFill/>
                    <a:ln>
                      <a:noFill/>
                    </a:ln>
                  </pic:spPr>
                </pic:pic>
              </a:graphicData>
            </a:graphic>
          </wp:inline>
        </w:drawing>
      </w:r>
    </w:p>
    <w:p w:rsidR="00D16065" w:rsidRDefault="005D5107">
      <w:pPr>
        <w:divId w:val="1649288410"/>
      </w:pPr>
      <w:r>
        <w:rPr>
          <w:vanish/>
        </w:rPr>
        <w:t>End of Figure</w:t>
      </w:r>
    </w:p>
    <w:p w:rsidR="00D16065" w:rsidRDefault="005D5107">
      <w:pPr>
        <w:divId w:val="887686918"/>
      </w:pPr>
      <w:r>
        <w:rPr>
          <w:vanish/>
        </w:rPr>
        <w:t>End of Question</w:t>
      </w:r>
    </w:p>
    <w:p w:rsidR="00D16065" w:rsidRDefault="005D5107">
      <w:pPr>
        <w:ind w:left="120" w:right="120"/>
        <w:divId w:val="1469738960"/>
      </w:pPr>
      <w:r>
        <w:t>1</w:t>
      </w:r>
    </w:p>
    <w:p w:rsidR="00D16065" w:rsidRDefault="005D5107">
      <w:pPr>
        <w:ind w:left="120" w:right="120"/>
        <w:divId w:val="774206126"/>
      </w:pPr>
      <w:r>
        <w:t>2</w:t>
      </w:r>
    </w:p>
    <w:p w:rsidR="00D16065" w:rsidRDefault="005D5107">
      <w:pPr>
        <w:ind w:left="120" w:right="120"/>
        <w:divId w:val="830603999"/>
      </w:pPr>
      <w:r>
        <w:t>3</w:t>
      </w:r>
    </w:p>
    <w:bookmarkStart w:id="62" w:name="View_Session2_Answer5"/>
    <w:p w:rsidR="00D16065" w:rsidRDefault="005D5107">
      <w:pPr>
        <w:pStyle w:val="navbutton"/>
        <w:divId w:val="887686918"/>
      </w:pPr>
      <w:r>
        <w:fldChar w:fldCharType="begin"/>
      </w:r>
      <w:r>
        <w:instrText xml:space="preserve"> HYPERLINK "" \l "Session2_Answer5" </w:instrText>
      </w:r>
      <w:r>
        <w:fldChar w:fldCharType="separate"/>
      </w:r>
      <w:r>
        <w:rPr>
          <w:rStyle w:val="Hyperlink"/>
        </w:rPr>
        <w:t>View answer - Activity 1</w:t>
      </w:r>
      <w:r>
        <w:fldChar w:fldCharType="end"/>
      </w:r>
      <w:bookmarkEnd w:id="62"/>
    </w:p>
    <w:p w:rsidR="00D16065" w:rsidRDefault="005D5107">
      <w:pPr>
        <w:divId w:val="879049444"/>
      </w:pPr>
      <w:r>
        <w:rPr>
          <w:vanish/>
        </w:rPr>
        <w:t>End of Activity</w:t>
      </w:r>
    </w:p>
    <w:p w:rsidR="00D16065" w:rsidRDefault="005D5107">
      <w:pPr>
        <w:divId w:val="879049444"/>
      </w:pPr>
      <w:r>
        <w:rPr>
          <w:vanish/>
        </w:rPr>
        <w:t>Start of Activity</w:t>
      </w:r>
    </w:p>
    <w:p w:rsidR="00D16065" w:rsidRDefault="005D5107">
      <w:pPr>
        <w:spacing w:before="0" w:beforeAutospacing="0" w:after="0" w:afterAutospacing="0" w:line="240" w:lineRule="auto"/>
        <w:outlineLvl w:val="4"/>
        <w:divId w:val="1707681705"/>
        <w:rPr>
          <w:rFonts w:eastAsia="Times New Roman"/>
          <w:b/>
          <w:bCs/>
          <w:sz w:val="36"/>
          <w:szCs w:val="36"/>
        </w:rPr>
      </w:pPr>
      <w:bookmarkStart w:id="63" w:name="Session2_Activity7"/>
      <w:bookmarkEnd w:id="63"/>
      <w:r>
        <w:rPr>
          <w:rFonts w:eastAsia="Times New Roman"/>
          <w:b/>
          <w:bCs/>
          <w:sz w:val="36"/>
          <w:szCs w:val="36"/>
        </w:rPr>
        <w:t>Activity 2</w:t>
      </w:r>
    </w:p>
    <w:p w:rsidR="00D16065" w:rsidRDefault="005D5107">
      <w:pPr>
        <w:divId w:val="581989763"/>
      </w:pPr>
      <w:r>
        <w:rPr>
          <w:vanish/>
        </w:rPr>
        <w:t>Start of Question</w:t>
      </w:r>
    </w:p>
    <w:p w:rsidR="00D16065" w:rsidRDefault="005D5107">
      <w:pPr>
        <w:divId w:val="1044597822"/>
      </w:pPr>
      <w:bookmarkStart w:id="64" w:name="Session2_Question7"/>
      <w:bookmarkEnd w:id="64"/>
      <w:r>
        <w:t>Which note is A?</w:t>
      </w:r>
    </w:p>
    <w:p w:rsidR="00D16065" w:rsidRDefault="005D5107">
      <w:pPr>
        <w:divId w:val="1044597822"/>
      </w:pPr>
      <w:r>
        <w:rPr>
          <w:vanish/>
        </w:rPr>
        <w:t>Start of Figure</w:t>
      </w:r>
    </w:p>
    <w:p w:rsidR="00D16065" w:rsidRDefault="005D5107">
      <w:pPr>
        <w:spacing w:before="240" w:beforeAutospacing="0" w:after="240" w:afterAutospacing="0" w:line="240" w:lineRule="auto"/>
        <w:divId w:val="572590812"/>
        <w:rPr>
          <w:rFonts w:ascii="Times New Roman" w:eastAsia="Times New Roman" w:hAnsi="Times New Roman" w:cs="Times New Roman"/>
          <w:sz w:val="24"/>
          <w:szCs w:val="24"/>
        </w:rPr>
      </w:pPr>
      <w:bookmarkStart w:id="65" w:name="Session2_Figure19"/>
      <w:bookmarkEnd w:id="65"/>
      <w:r>
        <w:rPr>
          <w:rFonts w:ascii="Times New Roman" w:eastAsia="Times New Roman" w:hAnsi="Times New Roman" w:cs="Times New Roman"/>
          <w:noProof/>
          <w:sz w:val="24"/>
          <w:szCs w:val="24"/>
        </w:rPr>
        <w:drawing>
          <wp:inline distT="0" distB="0" distL="0" distR="0" wp14:anchorId="3394C4DA" wp14:editId="6D50A9E5">
            <wp:extent cx="2476500" cy="647700"/>
            <wp:effectExtent l="0" t="0" r="0" b="0"/>
            <wp:docPr id="20" name="Picture 20" descr="D:\AaaF\OUT\httpswwwopeneduopenlearnocw_cmid1791_2021-12-09_16-14-05_nsfr2\word\assets\_3070da7318efcffa593b8472cb6e0cc45cdb9b20_a224_pm_un_mu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791_2021-12-09_16-14-05_nsfr2\word\assets\_3070da7318efcffa593b8472cb6e0cc45cdb9b20_a224_pm_un_mu0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647700"/>
                    </a:xfrm>
                    <a:prstGeom prst="rect">
                      <a:avLst/>
                    </a:prstGeom>
                    <a:noFill/>
                    <a:ln>
                      <a:noFill/>
                    </a:ln>
                  </pic:spPr>
                </pic:pic>
              </a:graphicData>
            </a:graphic>
          </wp:inline>
        </w:drawing>
      </w:r>
    </w:p>
    <w:p w:rsidR="00D16065" w:rsidRDefault="005D5107">
      <w:pPr>
        <w:divId w:val="1044597822"/>
      </w:pPr>
      <w:r>
        <w:rPr>
          <w:vanish/>
        </w:rPr>
        <w:t>End of Figure</w:t>
      </w:r>
    </w:p>
    <w:p w:rsidR="00D16065" w:rsidRDefault="005D5107">
      <w:pPr>
        <w:divId w:val="581989763"/>
      </w:pPr>
      <w:r>
        <w:rPr>
          <w:vanish/>
        </w:rPr>
        <w:t>End of Question</w:t>
      </w:r>
    </w:p>
    <w:p w:rsidR="00D16065" w:rsidRDefault="005D5107">
      <w:pPr>
        <w:ind w:left="120" w:right="120"/>
        <w:divId w:val="269582203"/>
      </w:pPr>
      <w:r>
        <w:t>1</w:t>
      </w:r>
    </w:p>
    <w:p w:rsidR="00D16065" w:rsidRDefault="005D5107">
      <w:pPr>
        <w:ind w:left="120" w:right="120"/>
        <w:divId w:val="1264606415"/>
      </w:pPr>
      <w:r>
        <w:t>2</w:t>
      </w:r>
    </w:p>
    <w:p w:rsidR="00D16065" w:rsidRDefault="005D5107">
      <w:pPr>
        <w:ind w:left="120" w:right="120"/>
        <w:divId w:val="348027613"/>
      </w:pPr>
      <w:r>
        <w:t>3</w:t>
      </w:r>
    </w:p>
    <w:bookmarkStart w:id="66" w:name="View_Session2_Answer6"/>
    <w:p w:rsidR="00D16065" w:rsidRDefault="005D5107">
      <w:pPr>
        <w:pStyle w:val="navbutton"/>
        <w:divId w:val="581989763"/>
      </w:pPr>
      <w:r>
        <w:fldChar w:fldCharType="begin"/>
      </w:r>
      <w:r>
        <w:instrText xml:space="preserve"> HYPERLINK "" \l "Session2_Answer6" </w:instrText>
      </w:r>
      <w:r>
        <w:fldChar w:fldCharType="separate"/>
      </w:r>
      <w:r>
        <w:rPr>
          <w:rStyle w:val="Hyperlink"/>
        </w:rPr>
        <w:t>View answer - Activity 2</w:t>
      </w:r>
      <w:r>
        <w:fldChar w:fldCharType="end"/>
      </w:r>
      <w:bookmarkEnd w:id="66"/>
    </w:p>
    <w:p w:rsidR="00D16065" w:rsidRDefault="005D5107">
      <w:pPr>
        <w:divId w:val="879049444"/>
      </w:pPr>
      <w:r>
        <w:rPr>
          <w:vanish/>
        </w:rPr>
        <w:t>End of Activity</w:t>
      </w:r>
    </w:p>
    <w:p w:rsidR="00D16065" w:rsidRDefault="005D5107">
      <w:pPr>
        <w:divId w:val="879049444"/>
      </w:pPr>
      <w:r>
        <w:rPr>
          <w:vanish/>
        </w:rPr>
        <w:t>Start of Activity</w:t>
      </w:r>
    </w:p>
    <w:p w:rsidR="00D16065" w:rsidRDefault="005D5107">
      <w:pPr>
        <w:spacing w:before="0" w:beforeAutospacing="0" w:after="0" w:afterAutospacing="0" w:line="240" w:lineRule="auto"/>
        <w:outlineLvl w:val="4"/>
        <w:divId w:val="945232503"/>
        <w:rPr>
          <w:rFonts w:eastAsia="Times New Roman"/>
          <w:b/>
          <w:bCs/>
          <w:sz w:val="36"/>
          <w:szCs w:val="36"/>
        </w:rPr>
      </w:pPr>
      <w:bookmarkStart w:id="67" w:name="Session2_Activity8"/>
      <w:bookmarkEnd w:id="67"/>
      <w:r>
        <w:rPr>
          <w:rFonts w:eastAsia="Times New Roman"/>
          <w:b/>
          <w:bCs/>
          <w:sz w:val="36"/>
          <w:szCs w:val="36"/>
        </w:rPr>
        <w:t>Activity 3</w:t>
      </w:r>
    </w:p>
    <w:p w:rsidR="00D16065" w:rsidRDefault="005D5107">
      <w:pPr>
        <w:divId w:val="1796673966"/>
      </w:pPr>
      <w:r>
        <w:rPr>
          <w:vanish/>
        </w:rPr>
        <w:t>Start of Question</w:t>
      </w:r>
    </w:p>
    <w:p w:rsidR="00D16065" w:rsidRDefault="005D5107">
      <w:pPr>
        <w:divId w:val="1695377125"/>
      </w:pPr>
      <w:bookmarkStart w:id="68" w:name="Session2_Question8"/>
      <w:bookmarkEnd w:id="68"/>
      <w:r>
        <w:t>Which note is D?</w:t>
      </w:r>
    </w:p>
    <w:p w:rsidR="00D16065" w:rsidRDefault="005D5107">
      <w:pPr>
        <w:divId w:val="1695377125"/>
      </w:pPr>
      <w:r>
        <w:rPr>
          <w:vanish/>
        </w:rPr>
        <w:t>Start of Figure</w:t>
      </w:r>
    </w:p>
    <w:p w:rsidR="00D16065" w:rsidRDefault="005D5107">
      <w:pPr>
        <w:spacing w:before="240" w:beforeAutospacing="0" w:after="240" w:afterAutospacing="0" w:line="240" w:lineRule="auto"/>
        <w:divId w:val="1574855142"/>
        <w:rPr>
          <w:rFonts w:ascii="Times New Roman" w:eastAsia="Times New Roman" w:hAnsi="Times New Roman" w:cs="Times New Roman"/>
          <w:sz w:val="24"/>
          <w:szCs w:val="24"/>
        </w:rPr>
      </w:pPr>
      <w:bookmarkStart w:id="69" w:name="Session2_Figure20"/>
      <w:bookmarkEnd w:id="69"/>
      <w:r>
        <w:rPr>
          <w:rFonts w:ascii="Times New Roman" w:eastAsia="Times New Roman" w:hAnsi="Times New Roman" w:cs="Times New Roman"/>
          <w:noProof/>
          <w:sz w:val="24"/>
          <w:szCs w:val="24"/>
        </w:rPr>
        <w:drawing>
          <wp:inline distT="0" distB="0" distL="0" distR="0" wp14:anchorId="4A92BA11" wp14:editId="79F8EC06">
            <wp:extent cx="2476500" cy="673100"/>
            <wp:effectExtent l="0" t="0" r="0" b="0"/>
            <wp:docPr id="21" name="Picture 21" descr="D:\AaaF\OUT\httpswwwopeneduopenlearnocw_cmid1791_2021-12-09_16-14-05_nsfr2\word\assets\_779659b3f51eaffab4b5ed06772078e6ba834e6c_a224_pm_un_mu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791_2021-12-09_16-14-05_nsfr2\word\assets\_779659b3f51eaffab4b5ed06772078e6ba834e6c_a224_pm_un_mu0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673100"/>
                    </a:xfrm>
                    <a:prstGeom prst="rect">
                      <a:avLst/>
                    </a:prstGeom>
                    <a:noFill/>
                    <a:ln>
                      <a:noFill/>
                    </a:ln>
                  </pic:spPr>
                </pic:pic>
              </a:graphicData>
            </a:graphic>
          </wp:inline>
        </w:drawing>
      </w:r>
    </w:p>
    <w:p w:rsidR="00D16065" w:rsidRDefault="005D5107">
      <w:pPr>
        <w:divId w:val="1695377125"/>
      </w:pPr>
      <w:r>
        <w:rPr>
          <w:vanish/>
        </w:rPr>
        <w:t>End of Figure</w:t>
      </w:r>
    </w:p>
    <w:p w:rsidR="00D16065" w:rsidRDefault="005D5107">
      <w:pPr>
        <w:divId w:val="1796673966"/>
      </w:pPr>
      <w:r>
        <w:rPr>
          <w:vanish/>
        </w:rPr>
        <w:t>End of Question</w:t>
      </w:r>
    </w:p>
    <w:p w:rsidR="00D16065" w:rsidRDefault="005D5107">
      <w:pPr>
        <w:ind w:left="120" w:right="120"/>
        <w:divId w:val="2114937694"/>
      </w:pPr>
      <w:r>
        <w:t>1</w:t>
      </w:r>
    </w:p>
    <w:p w:rsidR="00D16065" w:rsidRDefault="005D5107">
      <w:pPr>
        <w:ind w:left="120" w:right="120"/>
        <w:divId w:val="630673190"/>
      </w:pPr>
      <w:r>
        <w:t>2</w:t>
      </w:r>
    </w:p>
    <w:p w:rsidR="00D16065" w:rsidRDefault="005D5107">
      <w:pPr>
        <w:ind w:left="120" w:right="120"/>
        <w:divId w:val="182330597"/>
      </w:pPr>
      <w:r>
        <w:t>3</w:t>
      </w:r>
    </w:p>
    <w:bookmarkStart w:id="70" w:name="View_Session2_Answer7"/>
    <w:p w:rsidR="00D16065" w:rsidRDefault="005D5107">
      <w:pPr>
        <w:pStyle w:val="navbutton"/>
        <w:divId w:val="1796673966"/>
      </w:pPr>
      <w:r>
        <w:fldChar w:fldCharType="begin"/>
      </w:r>
      <w:r>
        <w:instrText xml:space="preserve"> HYPERLINK "" \l "Session2_Answer7" </w:instrText>
      </w:r>
      <w:r>
        <w:fldChar w:fldCharType="separate"/>
      </w:r>
      <w:r>
        <w:rPr>
          <w:rStyle w:val="Hyperlink"/>
        </w:rPr>
        <w:t>View answer - Activity 3</w:t>
      </w:r>
      <w:r>
        <w:fldChar w:fldCharType="end"/>
      </w:r>
      <w:bookmarkEnd w:id="70"/>
    </w:p>
    <w:p w:rsidR="00D16065" w:rsidRDefault="005D5107">
      <w:pPr>
        <w:divId w:val="879049444"/>
      </w:pPr>
      <w:r>
        <w:rPr>
          <w:vanish/>
        </w:rPr>
        <w:t>End of Activity</w:t>
      </w:r>
    </w:p>
    <w:p w:rsidR="00D16065" w:rsidRDefault="005D5107">
      <w:pPr>
        <w:divId w:val="879049444"/>
      </w:pPr>
      <w:r>
        <w:rPr>
          <w:vanish/>
        </w:rPr>
        <w:t>Start of Activity</w:t>
      </w:r>
    </w:p>
    <w:p w:rsidR="00D16065" w:rsidRDefault="005D5107">
      <w:pPr>
        <w:spacing w:before="0" w:beforeAutospacing="0" w:after="0" w:afterAutospacing="0" w:line="240" w:lineRule="auto"/>
        <w:outlineLvl w:val="4"/>
        <w:divId w:val="1438675642"/>
        <w:rPr>
          <w:rFonts w:eastAsia="Times New Roman"/>
          <w:b/>
          <w:bCs/>
          <w:sz w:val="36"/>
          <w:szCs w:val="36"/>
        </w:rPr>
      </w:pPr>
      <w:bookmarkStart w:id="71" w:name="Session2_Activity9"/>
      <w:bookmarkEnd w:id="71"/>
      <w:r>
        <w:rPr>
          <w:rFonts w:eastAsia="Times New Roman"/>
          <w:b/>
          <w:bCs/>
          <w:sz w:val="36"/>
          <w:szCs w:val="36"/>
        </w:rPr>
        <w:t>Activity 4</w:t>
      </w:r>
    </w:p>
    <w:p w:rsidR="00D16065" w:rsidRDefault="005D5107">
      <w:pPr>
        <w:divId w:val="810174897"/>
      </w:pPr>
      <w:r>
        <w:rPr>
          <w:vanish/>
        </w:rPr>
        <w:t>Start of Question</w:t>
      </w:r>
    </w:p>
    <w:p w:rsidR="00D16065" w:rsidRDefault="005D5107">
      <w:pPr>
        <w:divId w:val="506747978"/>
      </w:pPr>
      <w:bookmarkStart w:id="72" w:name="Session2_Question9"/>
      <w:bookmarkEnd w:id="72"/>
      <w:r>
        <w:t>Which note is A?</w:t>
      </w:r>
    </w:p>
    <w:p w:rsidR="00D16065" w:rsidRDefault="005D5107">
      <w:pPr>
        <w:divId w:val="506747978"/>
      </w:pPr>
      <w:r>
        <w:rPr>
          <w:vanish/>
        </w:rPr>
        <w:t>Start of Figure</w:t>
      </w:r>
    </w:p>
    <w:p w:rsidR="00D16065" w:rsidRDefault="005D5107">
      <w:pPr>
        <w:spacing w:before="240" w:beforeAutospacing="0" w:after="240" w:afterAutospacing="0" w:line="240" w:lineRule="auto"/>
        <w:divId w:val="2086949245"/>
        <w:rPr>
          <w:rFonts w:ascii="Times New Roman" w:eastAsia="Times New Roman" w:hAnsi="Times New Roman" w:cs="Times New Roman"/>
          <w:sz w:val="24"/>
          <w:szCs w:val="24"/>
        </w:rPr>
      </w:pPr>
      <w:bookmarkStart w:id="73" w:name="Session2_Figure21"/>
      <w:bookmarkEnd w:id="73"/>
      <w:r>
        <w:rPr>
          <w:rFonts w:ascii="Times New Roman" w:eastAsia="Times New Roman" w:hAnsi="Times New Roman" w:cs="Times New Roman"/>
          <w:noProof/>
          <w:sz w:val="24"/>
          <w:szCs w:val="24"/>
        </w:rPr>
        <w:drawing>
          <wp:inline distT="0" distB="0" distL="0" distR="0" wp14:anchorId="5D8397D1" wp14:editId="1C640DA9">
            <wp:extent cx="2476500" cy="647700"/>
            <wp:effectExtent l="0" t="0" r="0" b="0"/>
            <wp:docPr id="22" name="Picture 22" descr="D:\AaaF\OUT\httpswwwopeneduopenlearnocw_cmid1791_2021-12-09_16-14-05_nsfr2\word\assets\_860ea08e8bbc39e51389a2d9e38ea4206fae13cd_a224_pm_un_mu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791_2021-12-09_16-14-05_nsfr2\word\assets\_860ea08e8bbc39e51389a2d9e38ea4206fae13cd_a224_pm_un_mu0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647700"/>
                    </a:xfrm>
                    <a:prstGeom prst="rect">
                      <a:avLst/>
                    </a:prstGeom>
                    <a:noFill/>
                    <a:ln>
                      <a:noFill/>
                    </a:ln>
                  </pic:spPr>
                </pic:pic>
              </a:graphicData>
            </a:graphic>
          </wp:inline>
        </w:drawing>
      </w:r>
    </w:p>
    <w:p w:rsidR="00D16065" w:rsidRDefault="005D5107">
      <w:pPr>
        <w:divId w:val="506747978"/>
      </w:pPr>
      <w:r>
        <w:rPr>
          <w:vanish/>
        </w:rPr>
        <w:t>End of Figure</w:t>
      </w:r>
    </w:p>
    <w:p w:rsidR="00D16065" w:rsidRDefault="005D5107">
      <w:pPr>
        <w:divId w:val="810174897"/>
      </w:pPr>
      <w:r>
        <w:rPr>
          <w:vanish/>
        </w:rPr>
        <w:t>End of Question</w:t>
      </w:r>
    </w:p>
    <w:p w:rsidR="00D16065" w:rsidRDefault="005D5107">
      <w:pPr>
        <w:ind w:left="120" w:right="120"/>
        <w:divId w:val="768741897"/>
      </w:pPr>
      <w:r>
        <w:t>1</w:t>
      </w:r>
    </w:p>
    <w:p w:rsidR="00D16065" w:rsidRDefault="005D5107">
      <w:pPr>
        <w:ind w:left="120" w:right="120"/>
        <w:divId w:val="1986661140"/>
      </w:pPr>
      <w:r>
        <w:t>2</w:t>
      </w:r>
    </w:p>
    <w:p w:rsidR="00D16065" w:rsidRDefault="005D5107">
      <w:pPr>
        <w:ind w:left="120" w:right="120"/>
        <w:divId w:val="2018382580"/>
      </w:pPr>
      <w:r>
        <w:t>3</w:t>
      </w:r>
    </w:p>
    <w:bookmarkStart w:id="74" w:name="View_Session2_Answer8"/>
    <w:p w:rsidR="00D16065" w:rsidRDefault="005D5107">
      <w:pPr>
        <w:pStyle w:val="navbutton"/>
        <w:divId w:val="810174897"/>
      </w:pPr>
      <w:r>
        <w:fldChar w:fldCharType="begin"/>
      </w:r>
      <w:r>
        <w:instrText xml:space="preserve"> HYPERLINK "" \l "Session2_Answer8" </w:instrText>
      </w:r>
      <w:r>
        <w:fldChar w:fldCharType="separate"/>
      </w:r>
      <w:r>
        <w:rPr>
          <w:rStyle w:val="Hyperlink"/>
        </w:rPr>
        <w:t>View answer - Activity 4</w:t>
      </w:r>
      <w:r>
        <w:fldChar w:fldCharType="end"/>
      </w:r>
      <w:bookmarkEnd w:id="74"/>
    </w:p>
    <w:p w:rsidR="00D16065" w:rsidRDefault="005D5107">
      <w:pPr>
        <w:divId w:val="879049444"/>
      </w:pPr>
      <w:r>
        <w:rPr>
          <w:vanish/>
        </w:rPr>
        <w:t>End of Activity</w:t>
      </w:r>
    </w:p>
    <w:p w:rsidR="00D16065" w:rsidRDefault="005D5107">
      <w:pPr>
        <w:pStyle w:val="Heading3"/>
        <w:divId w:val="494079499"/>
        <w:rPr>
          <w:rFonts w:eastAsia="Times New Roman"/>
        </w:rPr>
      </w:pPr>
      <w:bookmarkStart w:id="75" w:name="Session2_SubSection4"/>
      <w:bookmarkEnd w:id="75"/>
      <w:r>
        <w:rPr>
          <w:rFonts w:eastAsia="Times New Roman"/>
        </w:rPr>
        <w:t>Group 4: identifying clefs for notes on both the treble and bass staves</w:t>
      </w:r>
    </w:p>
    <w:p w:rsidR="00D16065" w:rsidRDefault="005D5107">
      <w:pPr>
        <w:divId w:val="494079499"/>
      </w:pPr>
      <w:r>
        <w:rPr>
          <w:vanish/>
        </w:rPr>
        <w:t>Start of Activity</w:t>
      </w:r>
    </w:p>
    <w:p w:rsidR="00D16065" w:rsidRDefault="005D5107">
      <w:pPr>
        <w:spacing w:before="0" w:beforeAutospacing="0" w:after="0" w:afterAutospacing="0" w:line="240" w:lineRule="auto"/>
        <w:outlineLvl w:val="4"/>
        <w:divId w:val="1756976805"/>
        <w:rPr>
          <w:rFonts w:eastAsia="Times New Roman"/>
          <w:b/>
          <w:bCs/>
          <w:sz w:val="36"/>
          <w:szCs w:val="36"/>
        </w:rPr>
      </w:pPr>
      <w:bookmarkStart w:id="76" w:name="Session2_Activity10"/>
      <w:bookmarkEnd w:id="76"/>
      <w:r>
        <w:rPr>
          <w:rFonts w:eastAsia="Times New Roman"/>
          <w:b/>
          <w:bCs/>
          <w:sz w:val="36"/>
          <w:szCs w:val="36"/>
        </w:rPr>
        <w:t>Activity 1</w:t>
      </w:r>
    </w:p>
    <w:p w:rsidR="00D16065" w:rsidRDefault="005D5107">
      <w:pPr>
        <w:divId w:val="1168793477"/>
      </w:pPr>
      <w:r>
        <w:rPr>
          <w:vanish/>
        </w:rPr>
        <w:t>Start of Question</w:t>
      </w:r>
    </w:p>
    <w:p w:rsidR="00D16065" w:rsidRDefault="005D5107">
      <w:pPr>
        <w:divId w:val="475731165"/>
      </w:pPr>
      <w:bookmarkStart w:id="77" w:name="Session2_Question10"/>
      <w:bookmarkEnd w:id="77"/>
      <w:r>
        <w:t>Match ‘Treble clef’ and ‘Bass clef’ to the notes to make them A and D.</w:t>
      </w:r>
    </w:p>
    <w:p w:rsidR="00D16065" w:rsidRDefault="005D5107">
      <w:pPr>
        <w:divId w:val="1168793477"/>
      </w:pPr>
      <w:r>
        <w:rPr>
          <w:vanish/>
        </w:rPr>
        <w:t>End of Question</w:t>
      </w:r>
    </w:p>
    <w:p w:rsidR="00D16065" w:rsidRDefault="005D5107">
      <w:pPr>
        <w:ind w:left="120" w:right="120"/>
        <w:divId w:val="2088920485"/>
      </w:pPr>
      <w:r>
        <w:rPr>
          <w:noProof/>
        </w:rPr>
        <w:drawing>
          <wp:inline distT="0" distB="0" distL="0" distR="0" wp14:anchorId="456CD2FA" wp14:editId="7AE69EB4">
            <wp:extent cx="825500" cy="546100"/>
            <wp:effectExtent l="0" t="0" r="0" b="6350"/>
            <wp:docPr id="23" name="Picture 23" descr="D:\AaaF\OUT\httpswwwopeneduopenlearnocw_cmid1791_2021-12-09_16-14-05_nsfr2\word\assets\_48d5d08253ca4fa92e4c7539c459de9268368169_a224_pm_un_mu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791_2021-12-09_16-14-05_nsfr2\word\assets\_48d5d08253ca4fa92e4c7539c459de9268368169_a224_pm_un_mu0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500" cy="546100"/>
                    </a:xfrm>
                    <a:prstGeom prst="rect">
                      <a:avLst/>
                    </a:prstGeom>
                    <a:noFill/>
                    <a:ln>
                      <a:noFill/>
                    </a:ln>
                  </pic:spPr>
                </pic:pic>
              </a:graphicData>
            </a:graphic>
          </wp:inline>
        </w:drawing>
      </w:r>
    </w:p>
    <w:p w:rsidR="00D16065" w:rsidRDefault="005D5107">
      <w:pPr>
        <w:ind w:left="120" w:right="120"/>
        <w:divId w:val="578636531"/>
      </w:pPr>
      <w:r>
        <w:rPr>
          <w:noProof/>
        </w:rPr>
        <w:drawing>
          <wp:inline distT="0" distB="0" distL="0" distR="0" wp14:anchorId="7C635014" wp14:editId="090416AA">
            <wp:extent cx="850900" cy="609600"/>
            <wp:effectExtent l="0" t="0" r="6350" b="0"/>
            <wp:docPr id="24" name="Picture 24" descr="D:\AaaF\OUT\httpswwwopeneduopenlearnocw_cmid1791_2021-12-09_16-14-05_nsfr2\word\assets\_da0fcf1a9d71b5e57e9f08817ee79848ada7ab28_a224_pm_un_mu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791_2021-12-09_16-14-05_nsfr2\word\assets\_da0fcf1a9d71b5e57e9f08817ee79848ada7ab28_a224_pm_un_mu0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0900" cy="609600"/>
                    </a:xfrm>
                    <a:prstGeom prst="rect">
                      <a:avLst/>
                    </a:prstGeom>
                    <a:noFill/>
                    <a:ln>
                      <a:noFill/>
                    </a:ln>
                  </pic:spPr>
                </pic:pic>
              </a:graphicData>
            </a:graphic>
          </wp:inline>
        </w:drawing>
      </w:r>
    </w:p>
    <w:p w:rsidR="00D16065" w:rsidRDefault="005D5107">
      <w:pPr>
        <w:ind w:left="120" w:right="120"/>
        <w:divId w:val="1917090228"/>
      </w:pPr>
      <w:r>
        <w:t>Treble clef</w:t>
      </w:r>
    </w:p>
    <w:p w:rsidR="00D16065" w:rsidRDefault="005D5107">
      <w:pPr>
        <w:ind w:left="120" w:right="120"/>
        <w:divId w:val="492331907"/>
      </w:pPr>
      <w:r>
        <w:t>Bass clef</w:t>
      </w:r>
    </w:p>
    <w:bookmarkStart w:id="78" w:name="View_Session2_Interaction10"/>
    <w:p w:rsidR="00D16065" w:rsidRDefault="005D5107">
      <w:pPr>
        <w:pStyle w:val="navbutton"/>
        <w:divId w:val="1168793477"/>
      </w:pPr>
      <w:r>
        <w:fldChar w:fldCharType="begin"/>
      </w:r>
      <w:r>
        <w:instrText xml:space="preserve"> HYPERLINK "" \l "Session2_Interaction10" </w:instrText>
      </w:r>
      <w:r>
        <w:fldChar w:fldCharType="separate"/>
      </w:r>
      <w:r>
        <w:rPr>
          <w:rStyle w:val="Hyperlink"/>
        </w:rPr>
        <w:t>View answer - Activity 1</w:t>
      </w:r>
      <w:r>
        <w:fldChar w:fldCharType="end"/>
      </w:r>
      <w:bookmarkEnd w:id="78"/>
    </w:p>
    <w:p w:rsidR="00D16065" w:rsidRDefault="005D5107">
      <w:pPr>
        <w:divId w:val="494079499"/>
      </w:pPr>
      <w:r>
        <w:rPr>
          <w:vanish/>
        </w:rPr>
        <w:t>End of Activity</w:t>
      </w:r>
    </w:p>
    <w:p w:rsidR="00D16065" w:rsidRDefault="005D5107">
      <w:pPr>
        <w:divId w:val="494079499"/>
      </w:pPr>
      <w:r>
        <w:rPr>
          <w:vanish/>
        </w:rPr>
        <w:t>Start of Activity</w:t>
      </w:r>
    </w:p>
    <w:p w:rsidR="00D16065" w:rsidRDefault="005D5107">
      <w:pPr>
        <w:spacing w:before="0" w:beforeAutospacing="0" w:after="0" w:afterAutospacing="0" w:line="240" w:lineRule="auto"/>
        <w:outlineLvl w:val="4"/>
        <w:divId w:val="1039401879"/>
        <w:rPr>
          <w:rFonts w:eastAsia="Times New Roman"/>
          <w:b/>
          <w:bCs/>
          <w:sz w:val="36"/>
          <w:szCs w:val="36"/>
        </w:rPr>
      </w:pPr>
      <w:bookmarkStart w:id="79" w:name="Session2_Activity11"/>
      <w:bookmarkEnd w:id="79"/>
      <w:r>
        <w:rPr>
          <w:rFonts w:eastAsia="Times New Roman"/>
          <w:b/>
          <w:bCs/>
          <w:sz w:val="36"/>
          <w:szCs w:val="36"/>
        </w:rPr>
        <w:t>Activity 2</w:t>
      </w:r>
    </w:p>
    <w:p w:rsidR="00D16065" w:rsidRDefault="005D5107">
      <w:pPr>
        <w:divId w:val="1390613125"/>
      </w:pPr>
      <w:r>
        <w:rPr>
          <w:vanish/>
        </w:rPr>
        <w:t>Start of Question</w:t>
      </w:r>
    </w:p>
    <w:p w:rsidR="00D16065" w:rsidRDefault="005D5107">
      <w:pPr>
        <w:divId w:val="1248266024"/>
      </w:pPr>
      <w:bookmarkStart w:id="80" w:name="Session2_Question11"/>
      <w:bookmarkEnd w:id="80"/>
      <w:r>
        <w:t>Match ‘Treble clef’ and ‘Bass clef’ to the notes to make them C and F.</w:t>
      </w:r>
    </w:p>
    <w:p w:rsidR="00D16065" w:rsidRDefault="005D5107">
      <w:pPr>
        <w:divId w:val="1390613125"/>
      </w:pPr>
      <w:r>
        <w:rPr>
          <w:vanish/>
        </w:rPr>
        <w:t>End of Question</w:t>
      </w:r>
    </w:p>
    <w:p w:rsidR="00D16065" w:rsidRDefault="005D5107">
      <w:pPr>
        <w:ind w:left="120" w:right="120"/>
        <w:divId w:val="310670270"/>
      </w:pPr>
      <w:r>
        <w:rPr>
          <w:noProof/>
        </w:rPr>
        <w:drawing>
          <wp:inline distT="0" distB="0" distL="0" distR="0" wp14:anchorId="7CE633EC" wp14:editId="2662DF78">
            <wp:extent cx="863600" cy="584200"/>
            <wp:effectExtent l="0" t="0" r="0" b="6350"/>
            <wp:docPr id="25" name="Picture 25" descr="D:\AaaF\OUT\httpswwwopeneduopenlearnocw_cmid1791_2021-12-09_16-14-05_nsfr2\word\assets\_7f51b0341bff200e4ee9ddf0bbfcbd91acef7153_a224_pm_un_mu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791_2021-12-09_16-14-05_nsfr2\word\assets\_7f51b0341bff200e4ee9ddf0bbfcbd91acef7153_a224_pm_un_mu0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3600" cy="584200"/>
                    </a:xfrm>
                    <a:prstGeom prst="rect">
                      <a:avLst/>
                    </a:prstGeom>
                    <a:noFill/>
                    <a:ln>
                      <a:noFill/>
                    </a:ln>
                  </pic:spPr>
                </pic:pic>
              </a:graphicData>
            </a:graphic>
          </wp:inline>
        </w:drawing>
      </w:r>
    </w:p>
    <w:p w:rsidR="00D16065" w:rsidRDefault="005D5107">
      <w:pPr>
        <w:ind w:left="120" w:right="120"/>
        <w:divId w:val="1793742503"/>
      </w:pPr>
      <w:r>
        <w:rPr>
          <w:noProof/>
        </w:rPr>
        <w:drawing>
          <wp:inline distT="0" distB="0" distL="0" distR="0" wp14:anchorId="3A23C673" wp14:editId="09810B0A">
            <wp:extent cx="876300" cy="584200"/>
            <wp:effectExtent l="0" t="0" r="0" b="6350"/>
            <wp:docPr id="26" name="Picture 26" descr="D:\AaaF\OUT\httpswwwopeneduopenlearnocw_cmid1791_2021-12-09_16-14-05_nsfr2\word\assets\_ef35e2e9dc53df0be7a902cab51a2308fb9534eb_a224_pm_un_mu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791_2021-12-09_16-14-05_nsfr2\word\assets\_ef35e2e9dc53df0be7a902cab51a2308fb9534eb_a224_pm_un_mu0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inline>
        </w:drawing>
      </w:r>
    </w:p>
    <w:p w:rsidR="00D16065" w:rsidRDefault="005D5107">
      <w:pPr>
        <w:ind w:left="120" w:right="120"/>
        <w:divId w:val="1606572415"/>
      </w:pPr>
      <w:r>
        <w:t>Treble clef</w:t>
      </w:r>
    </w:p>
    <w:p w:rsidR="00D16065" w:rsidRDefault="005D5107">
      <w:pPr>
        <w:ind w:left="120" w:right="120"/>
        <w:divId w:val="2022585216"/>
      </w:pPr>
      <w:r>
        <w:t>Bass clef</w:t>
      </w:r>
    </w:p>
    <w:bookmarkStart w:id="81" w:name="View_Session2_Interaction11"/>
    <w:p w:rsidR="00D16065" w:rsidRDefault="005D5107">
      <w:pPr>
        <w:pStyle w:val="navbutton"/>
        <w:divId w:val="1390613125"/>
      </w:pPr>
      <w:r>
        <w:fldChar w:fldCharType="begin"/>
      </w:r>
      <w:r>
        <w:instrText xml:space="preserve"> HYPERLINK "" \l "Session2_Interaction11" </w:instrText>
      </w:r>
      <w:r>
        <w:fldChar w:fldCharType="separate"/>
      </w:r>
      <w:r>
        <w:rPr>
          <w:rStyle w:val="Hyperlink"/>
        </w:rPr>
        <w:t>View answer - Activity 2</w:t>
      </w:r>
      <w:r>
        <w:fldChar w:fldCharType="end"/>
      </w:r>
      <w:bookmarkEnd w:id="81"/>
    </w:p>
    <w:p w:rsidR="00D16065" w:rsidRDefault="005D5107">
      <w:pPr>
        <w:divId w:val="494079499"/>
      </w:pPr>
      <w:r>
        <w:rPr>
          <w:vanish/>
        </w:rPr>
        <w:t>End of Activity</w:t>
      </w:r>
    </w:p>
    <w:p w:rsidR="00D16065" w:rsidRDefault="005D5107">
      <w:pPr>
        <w:divId w:val="494079499"/>
      </w:pPr>
      <w:r>
        <w:rPr>
          <w:vanish/>
        </w:rPr>
        <w:t>Start of Activity</w:t>
      </w:r>
    </w:p>
    <w:p w:rsidR="00D16065" w:rsidRDefault="005D5107">
      <w:pPr>
        <w:spacing w:before="0" w:beforeAutospacing="0" w:after="0" w:afterAutospacing="0" w:line="240" w:lineRule="auto"/>
        <w:outlineLvl w:val="4"/>
        <w:divId w:val="944264519"/>
        <w:rPr>
          <w:rFonts w:eastAsia="Times New Roman"/>
          <w:b/>
          <w:bCs/>
          <w:sz w:val="36"/>
          <w:szCs w:val="36"/>
        </w:rPr>
      </w:pPr>
      <w:bookmarkStart w:id="82" w:name="Session2_Activity12"/>
      <w:bookmarkEnd w:id="82"/>
      <w:r>
        <w:rPr>
          <w:rFonts w:eastAsia="Times New Roman"/>
          <w:b/>
          <w:bCs/>
          <w:sz w:val="36"/>
          <w:szCs w:val="36"/>
        </w:rPr>
        <w:t>Activity 3</w:t>
      </w:r>
    </w:p>
    <w:p w:rsidR="00D16065" w:rsidRDefault="005D5107">
      <w:pPr>
        <w:divId w:val="1750301847"/>
      </w:pPr>
      <w:r>
        <w:rPr>
          <w:vanish/>
        </w:rPr>
        <w:t>Start of Question</w:t>
      </w:r>
    </w:p>
    <w:p w:rsidR="00D16065" w:rsidRDefault="005D5107">
      <w:pPr>
        <w:divId w:val="509763447"/>
      </w:pPr>
      <w:bookmarkStart w:id="83" w:name="Session2_Question12"/>
      <w:bookmarkEnd w:id="83"/>
      <w:r>
        <w:t>Match ‘Treble clef’ and ‘Bass clef’ to the notes to make them E and A.</w:t>
      </w:r>
    </w:p>
    <w:p w:rsidR="00D16065" w:rsidRDefault="005D5107">
      <w:pPr>
        <w:divId w:val="1750301847"/>
      </w:pPr>
      <w:r>
        <w:rPr>
          <w:vanish/>
        </w:rPr>
        <w:t>End of Question</w:t>
      </w:r>
    </w:p>
    <w:p w:rsidR="00D16065" w:rsidRDefault="005D5107">
      <w:pPr>
        <w:ind w:left="120" w:right="120"/>
        <w:divId w:val="2113551172"/>
      </w:pPr>
      <w:r>
        <w:rPr>
          <w:noProof/>
        </w:rPr>
        <w:drawing>
          <wp:inline distT="0" distB="0" distL="0" distR="0" wp14:anchorId="36912945" wp14:editId="79E8FD1A">
            <wp:extent cx="863600" cy="546100"/>
            <wp:effectExtent l="0" t="0" r="0" b="6350"/>
            <wp:docPr id="27" name="Picture 27" descr="D:\AaaF\OUT\httpswwwopeneduopenlearnocw_cmid1791_2021-12-09_16-14-05_nsfr2\word\assets\_6d0ebe714a24f978ae15a6f885be01229c7434d5_a224_pm_un_mu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791_2021-12-09_16-14-05_nsfr2\word\assets\_6d0ebe714a24f978ae15a6f885be01229c7434d5_a224_pm_un_mu0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p w:rsidR="00D16065" w:rsidRDefault="005D5107">
      <w:pPr>
        <w:ind w:left="120" w:right="120"/>
        <w:divId w:val="947396822"/>
      </w:pPr>
      <w:r>
        <w:rPr>
          <w:noProof/>
        </w:rPr>
        <w:drawing>
          <wp:inline distT="0" distB="0" distL="0" distR="0" wp14:anchorId="7A42C1C2" wp14:editId="6E101E4B">
            <wp:extent cx="876300" cy="584200"/>
            <wp:effectExtent l="0" t="0" r="0" b="6350"/>
            <wp:docPr id="28" name="Picture 28" descr="D:\AaaF\OUT\httpswwwopeneduopenlearnocw_cmid1791_2021-12-09_16-14-05_nsfr2\word\assets\_036bb2211674f113f429d56eb386b2f93662ad24_a224_pm_un_mu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1791_2021-12-09_16-14-05_nsfr2\word\assets\_036bb2211674f113f429d56eb386b2f93662ad24_a224_pm_un_mu0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inline>
        </w:drawing>
      </w:r>
    </w:p>
    <w:p w:rsidR="00D16065" w:rsidRDefault="005D5107">
      <w:pPr>
        <w:ind w:left="120" w:right="120"/>
        <w:divId w:val="1006444858"/>
      </w:pPr>
      <w:r>
        <w:t>Treble clef</w:t>
      </w:r>
    </w:p>
    <w:p w:rsidR="00D16065" w:rsidRDefault="005D5107">
      <w:pPr>
        <w:ind w:left="120" w:right="120"/>
        <w:divId w:val="1264151549"/>
      </w:pPr>
      <w:r>
        <w:t>Bass clef</w:t>
      </w:r>
    </w:p>
    <w:bookmarkStart w:id="84" w:name="View_Session2_Interaction12"/>
    <w:p w:rsidR="00D16065" w:rsidRDefault="005D5107">
      <w:pPr>
        <w:pStyle w:val="navbutton"/>
        <w:divId w:val="1750301847"/>
      </w:pPr>
      <w:r>
        <w:fldChar w:fldCharType="begin"/>
      </w:r>
      <w:r>
        <w:instrText xml:space="preserve"> HYPERLINK "" \l "Session2_Interaction12" </w:instrText>
      </w:r>
      <w:r>
        <w:fldChar w:fldCharType="separate"/>
      </w:r>
      <w:r>
        <w:rPr>
          <w:rStyle w:val="Hyperlink"/>
        </w:rPr>
        <w:t>View answer - Activity 3</w:t>
      </w:r>
      <w:r>
        <w:fldChar w:fldCharType="end"/>
      </w:r>
      <w:bookmarkEnd w:id="84"/>
    </w:p>
    <w:p w:rsidR="00D16065" w:rsidRDefault="005D5107">
      <w:pPr>
        <w:divId w:val="494079499"/>
      </w:pPr>
      <w:r>
        <w:rPr>
          <w:vanish/>
        </w:rPr>
        <w:t>End of Activity</w:t>
      </w:r>
    </w:p>
    <w:p w:rsidR="00D16065" w:rsidRDefault="005D5107">
      <w:pPr>
        <w:divId w:val="494079499"/>
      </w:pPr>
      <w:r>
        <w:rPr>
          <w:vanish/>
        </w:rPr>
        <w:t>Start of Activity</w:t>
      </w:r>
    </w:p>
    <w:p w:rsidR="00D16065" w:rsidRDefault="005D5107">
      <w:pPr>
        <w:spacing w:before="0" w:beforeAutospacing="0" w:after="0" w:afterAutospacing="0" w:line="240" w:lineRule="auto"/>
        <w:outlineLvl w:val="4"/>
        <w:divId w:val="1542353853"/>
        <w:rPr>
          <w:rFonts w:eastAsia="Times New Roman"/>
          <w:b/>
          <w:bCs/>
          <w:sz w:val="36"/>
          <w:szCs w:val="36"/>
        </w:rPr>
      </w:pPr>
      <w:bookmarkStart w:id="85" w:name="Session2_Activity13"/>
      <w:bookmarkEnd w:id="85"/>
      <w:r>
        <w:rPr>
          <w:rFonts w:eastAsia="Times New Roman"/>
          <w:b/>
          <w:bCs/>
          <w:sz w:val="36"/>
          <w:szCs w:val="36"/>
        </w:rPr>
        <w:t>Activity 4</w:t>
      </w:r>
    </w:p>
    <w:p w:rsidR="00D16065" w:rsidRDefault="005D5107">
      <w:pPr>
        <w:divId w:val="183790185"/>
      </w:pPr>
      <w:r>
        <w:rPr>
          <w:vanish/>
        </w:rPr>
        <w:t>Start of Question</w:t>
      </w:r>
    </w:p>
    <w:p w:rsidR="00D16065" w:rsidRDefault="005D5107">
      <w:pPr>
        <w:divId w:val="1215386475"/>
      </w:pPr>
      <w:bookmarkStart w:id="86" w:name="Session2_Question13"/>
      <w:bookmarkEnd w:id="86"/>
      <w:r>
        <w:t>Match ‘Treble clef’ and ‘Bass clef’ to the notes to make them G and F.</w:t>
      </w:r>
    </w:p>
    <w:p w:rsidR="00D16065" w:rsidRDefault="005D5107">
      <w:pPr>
        <w:divId w:val="183790185"/>
      </w:pPr>
      <w:r>
        <w:rPr>
          <w:vanish/>
        </w:rPr>
        <w:t>End of Question</w:t>
      </w:r>
    </w:p>
    <w:p w:rsidR="00D16065" w:rsidRDefault="005D5107">
      <w:pPr>
        <w:ind w:left="120" w:right="120"/>
        <w:divId w:val="1570072699"/>
      </w:pPr>
      <w:r>
        <w:rPr>
          <w:noProof/>
        </w:rPr>
        <w:drawing>
          <wp:inline distT="0" distB="0" distL="0" distR="0" wp14:anchorId="7B6715F5" wp14:editId="3CC25BCE">
            <wp:extent cx="825500" cy="596900"/>
            <wp:effectExtent l="0" t="0" r="0" b="0"/>
            <wp:docPr id="29" name="Picture 29" descr="D:\AaaF\OUT\httpswwwopeneduopenlearnocw_cmid1791_2021-12-09_16-14-05_nsfr2\word\assets\_de8e8c6374e4168ecdb3a9653e1328274752f8d1_a224_pm_un_mu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1791_2021-12-09_16-14-05_nsfr2\word\assets\_de8e8c6374e4168ecdb3a9653e1328274752f8d1_a224_pm_un_mu01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500" cy="596900"/>
                    </a:xfrm>
                    <a:prstGeom prst="rect">
                      <a:avLst/>
                    </a:prstGeom>
                    <a:noFill/>
                    <a:ln>
                      <a:noFill/>
                    </a:ln>
                  </pic:spPr>
                </pic:pic>
              </a:graphicData>
            </a:graphic>
          </wp:inline>
        </w:drawing>
      </w:r>
    </w:p>
    <w:p w:rsidR="00D16065" w:rsidRDefault="005D5107">
      <w:pPr>
        <w:ind w:left="120" w:right="120"/>
        <w:divId w:val="1683432092"/>
      </w:pPr>
      <w:r>
        <w:rPr>
          <w:noProof/>
        </w:rPr>
        <w:drawing>
          <wp:inline distT="0" distB="0" distL="0" distR="0" wp14:anchorId="0748B4CC" wp14:editId="0B4CAA1D">
            <wp:extent cx="800100" cy="596900"/>
            <wp:effectExtent l="0" t="0" r="0" b="0"/>
            <wp:docPr id="30" name="Picture 30" descr="D:\AaaF\OUT\httpswwwopeneduopenlearnocw_cmid1791_2021-12-09_16-14-05_nsfr2\word\assets\_ad65b0c3bb239cacc02f210ef37357b165672b60_a224_pm_un_mu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1791_2021-12-09_16-14-05_nsfr2\word\assets\_ad65b0c3bb239cacc02f210ef37357b165672b60_a224_pm_un_mu0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596900"/>
                    </a:xfrm>
                    <a:prstGeom prst="rect">
                      <a:avLst/>
                    </a:prstGeom>
                    <a:noFill/>
                    <a:ln>
                      <a:noFill/>
                    </a:ln>
                  </pic:spPr>
                </pic:pic>
              </a:graphicData>
            </a:graphic>
          </wp:inline>
        </w:drawing>
      </w:r>
    </w:p>
    <w:p w:rsidR="00D16065" w:rsidRDefault="005D5107">
      <w:pPr>
        <w:ind w:left="120" w:right="120"/>
        <w:divId w:val="1235238729"/>
      </w:pPr>
      <w:r>
        <w:t>Treble clef</w:t>
      </w:r>
    </w:p>
    <w:p w:rsidR="00D16065" w:rsidRDefault="005D5107">
      <w:pPr>
        <w:ind w:left="120" w:right="120"/>
        <w:divId w:val="1839421660"/>
      </w:pPr>
      <w:r>
        <w:t>Bass clef</w:t>
      </w:r>
    </w:p>
    <w:bookmarkStart w:id="87" w:name="View_Session2_Interaction13"/>
    <w:p w:rsidR="00D16065" w:rsidRDefault="005D5107">
      <w:pPr>
        <w:pStyle w:val="navbutton"/>
        <w:divId w:val="183790185"/>
      </w:pPr>
      <w:r>
        <w:fldChar w:fldCharType="begin"/>
      </w:r>
      <w:r>
        <w:instrText xml:space="preserve"> HYPERLINK "" \l "Session2_Interaction13" </w:instrText>
      </w:r>
      <w:r>
        <w:fldChar w:fldCharType="separate"/>
      </w:r>
      <w:r>
        <w:rPr>
          <w:rStyle w:val="Hyperlink"/>
        </w:rPr>
        <w:t>View answer - Activity 4</w:t>
      </w:r>
      <w:r>
        <w:fldChar w:fldCharType="end"/>
      </w:r>
      <w:bookmarkEnd w:id="87"/>
    </w:p>
    <w:p w:rsidR="00D16065" w:rsidRDefault="005D5107">
      <w:pPr>
        <w:divId w:val="494079499"/>
      </w:pPr>
      <w:r>
        <w:rPr>
          <w:vanish/>
        </w:rPr>
        <w:t>End of Activity</w:t>
      </w:r>
    </w:p>
    <w:p w:rsidR="00D16065" w:rsidRDefault="005D5107">
      <w:pPr>
        <w:pStyle w:val="Heading3"/>
        <w:divId w:val="1409620293"/>
        <w:rPr>
          <w:rFonts w:eastAsia="Times New Roman"/>
        </w:rPr>
      </w:pPr>
      <w:bookmarkStart w:id="88" w:name="Session2_SubSection5"/>
      <w:bookmarkEnd w:id="88"/>
      <w:r>
        <w:rPr>
          <w:rFonts w:eastAsia="Times New Roman"/>
        </w:rPr>
        <w:t>Group 5: identifying note names of notes with ledger lines</w:t>
      </w:r>
    </w:p>
    <w:p w:rsidR="00D16065" w:rsidRDefault="005D5107">
      <w:pPr>
        <w:divId w:val="1409620293"/>
      </w:pPr>
      <w:r>
        <w:rPr>
          <w:vanish/>
        </w:rPr>
        <w:t>Start of Activity</w:t>
      </w:r>
    </w:p>
    <w:p w:rsidR="00D16065" w:rsidRDefault="005D5107">
      <w:pPr>
        <w:spacing w:before="0" w:beforeAutospacing="0" w:after="0" w:afterAutospacing="0" w:line="240" w:lineRule="auto"/>
        <w:outlineLvl w:val="4"/>
        <w:divId w:val="1069108184"/>
        <w:rPr>
          <w:rFonts w:eastAsia="Times New Roman"/>
          <w:b/>
          <w:bCs/>
          <w:sz w:val="36"/>
          <w:szCs w:val="36"/>
        </w:rPr>
      </w:pPr>
      <w:bookmarkStart w:id="89" w:name="Session2_Activity14"/>
      <w:bookmarkEnd w:id="89"/>
      <w:r>
        <w:rPr>
          <w:rFonts w:eastAsia="Times New Roman"/>
          <w:b/>
          <w:bCs/>
          <w:sz w:val="36"/>
          <w:szCs w:val="36"/>
        </w:rPr>
        <w:t>Activity 1</w:t>
      </w:r>
    </w:p>
    <w:p w:rsidR="00D16065" w:rsidRDefault="005D5107">
      <w:pPr>
        <w:divId w:val="1914585602"/>
      </w:pPr>
      <w:r>
        <w:rPr>
          <w:vanish/>
        </w:rPr>
        <w:t>Start of Question</w:t>
      </w:r>
    </w:p>
    <w:p w:rsidR="00D16065" w:rsidRDefault="005D5107">
      <w:pPr>
        <w:divId w:val="262686289"/>
      </w:pPr>
      <w:bookmarkStart w:id="90" w:name="Session2_Question14"/>
      <w:bookmarkEnd w:id="90"/>
      <w:r>
        <w:t>Which note is A?</w:t>
      </w:r>
    </w:p>
    <w:p w:rsidR="00D16065" w:rsidRDefault="005D5107">
      <w:pPr>
        <w:divId w:val="262686289"/>
      </w:pPr>
      <w:r>
        <w:rPr>
          <w:vanish/>
        </w:rPr>
        <w:t>Start of Figure</w:t>
      </w:r>
    </w:p>
    <w:p w:rsidR="00D16065" w:rsidRDefault="005D5107">
      <w:pPr>
        <w:spacing w:before="240" w:beforeAutospacing="0" w:after="240" w:afterAutospacing="0" w:line="240" w:lineRule="auto"/>
        <w:divId w:val="854730107"/>
        <w:rPr>
          <w:rFonts w:ascii="Times New Roman" w:eastAsia="Times New Roman" w:hAnsi="Times New Roman" w:cs="Times New Roman"/>
          <w:sz w:val="24"/>
          <w:szCs w:val="24"/>
        </w:rPr>
      </w:pPr>
      <w:bookmarkStart w:id="91" w:name="Session2_Figure22"/>
      <w:bookmarkEnd w:id="91"/>
      <w:r>
        <w:rPr>
          <w:rFonts w:ascii="Times New Roman" w:eastAsia="Times New Roman" w:hAnsi="Times New Roman" w:cs="Times New Roman"/>
          <w:noProof/>
          <w:sz w:val="24"/>
          <w:szCs w:val="24"/>
        </w:rPr>
        <w:drawing>
          <wp:inline distT="0" distB="0" distL="0" distR="0" wp14:anchorId="1726D043" wp14:editId="471056E2">
            <wp:extent cx="2730500" cy="939800"/>
            <wp:effectExtent l="0" t="0" r="0" b="0"/>
            <wp:docPr id="31" name="Picture 31" descr="D:\AaaF\OUT\httpswwwopeneduopenlearnocw_cmid1791_2021-12-09_16-14-05_nsfr2\word\assets\_fa9d15083918e4d310316bbd25776642041f4676_a224_pm_un_mu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1791_2021-12-09_16-14-05_nsfr2\word\assets\_fa9d15083918e4d310316bbd25776642041f4676_a224_pm_un_mu0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0500" cy="939800"/>
                    </a:xfrm>
                    <a:prstGeom prst="rect">
                      <a:avLst/>
                    </a:prstGeom>
                    <a:noFill/>
                    <a:ln>
                      <a:noFill/>
                    </a:ln>
                  </pic:spPr>
                </pic:pic>
              </a:graphicData>
            </a:graphic>
          </wp:inline>
        </w:drawing>
      </w:r>
    </w:p>
    <w:p w:rsidR="00D16065" w:rsidRDefault="005D5107">
      <w:pPr>
        <w:divId w:val="262686289"/>
      </w:pPr>
      <w:r>
        <w:rPr>
          <w:vanish/>
        </w:rPr>
        <w:t>End of Figure</w:t>
      </w:r>
    </w:p>
    <w:p w:rsidR="00D16065" w:rsidRDefault="005D5107">
      <w:pPr>
        <w:divId w:val="1914585602"/>
      </w:pPr>
      <w:r>
        <w:rPr>
          <w:vanish/>
        </w:rPr>
        <w:t>End of Question</w:t>
      </w:r>
    </w:p>
    <w:p w:rsidR="00D16065" w:rsidRDefault="005D5107">
      <w:pPr>
        <w:ind w:left="120" w:right="120"/>
        <w:divId w:val="954679199"/>
      </w:pPr>
      <w:r>
        <w:t>1</w:t>
      </w:r>
    </w:p>
    <w:p w:rsidR="00D16065" w:rsidRDefault="005D5107">
      <w:pPr>
        <w:ind w:left="120" w:right="120"/>
        <w:divId w:val="1612471915"/>
      </w:pPr>
      <w:r>
        <w:t>2</w:t>
      </w:r>
    </w:p>
    <w:p w:rsidR="00D16065" w:rsidRDefault="005D5107">
      <w:pPr>
        <w:ind w:left="120" w:right="120"/>
        <w:divId w:val="1405302951"/>
      </w:pPr>
      <w:r>
        <w:t>3</w:t>
      </w:r>
    </w:p>
    <w:bookmarkStart w:id="92" w:name="View_Session2_Answer9"/>
    <w:p w:rsidR="00D16065" w:rsidRDefault="005D5107">
      <w:pPr>
        <w:pStyle w:val="navbutton"/>
        <w:divId w:val="1914585602"/>
      </w:pPr>
      <w:r>
        <w:fldChar w:fldCharType="begin"/>
      </w:r>
      <w:r>
        <w:instrText xml:space="preserve"> HYPERLINK "" \l "Session2_Answer9" </w:instrText>
      </w:r>
      <w:r>
        <w:fldChar w:fldCharType="separate"/>
      </w:r>
      <w:r>
        <w:rPr>
          <w:rStyle w:val="Hyperlink"/>
        </w:rPr>
        <w:t>View answer - Activity 1</w:t>
      </w:r>
      <w:r>
        <w:fldChar w:fldCharType="end"/>
      </w:r>
      <w:bookmarkEnd w:id="92"/>
    </w:p>
    <w:p w:rsidR="00D16065" w:rsidRDefault="005D5107">
      <w:pPr>
        <w:divId w:val="1409620293"/>
      </w:pPr>
      <w:r>
        <w:rPr>
          <w:vanish/>
        </w:rPr>
        <w:t>End of Activity</w:t>
      </w:r>
    </w:p>
    <w:p w:rsidR="00D16065" w:rsidRDefault="005D5107">
      <w:pPr>
        <w:divId w:val="1409620293"/>
      </w:pPr>
      <w:r>
        <w:rPr>
          <w:vanish/>
        </w:rPr>
        <w:t>Start of Activity</w:t>
      </w:r>
    </w:p>
    <w:p w:rsidR="00D16065" w:rsidRDefault="005D5107">
      <w:pPr>
        <w:spacing w:before="0" w:beforeAutospacing="0" w:after="0" w:afterAutospacing="0" w:line="240" w:lineRule="auto"/>
        <w:outlineLvl w:val="4"/>
        <w:divId w:val="1642348714"/>
        <w:rPr>
          <w:rFonts w:eastAsia="Times New Roman"/>
          <w:b/>
          <w:bCs/>
          <w:sz w:val="36"/>
          <w:szCs w:val="36"/>
        </w:rPr>
      </w:pPr>
      <w:bookmarkStart w:id="93" w:name="Session2_Activity15"/>
      <w:bookmarkEnd w:id="93"/>
      <w:r>
        <w:rPr>
          <w:rFonts w:eastAsia="Times New Roman"/>
          <w:b/>
          <w:bCs/>
          <w:sz w:val="36"/>
          <w:szCs w:val="36"/>
        </w:rPr>
        <w:t>Activity 2</w:t>
      </w:r>
    </w:p>
    <w:p w:rsidR="00D16065" w:rsidRDefault="005D5107">
      <w:pPr>
        <w:divId w:val="556285138"/>
      </w:pPr>
      <w:r>
        <w:rPr>
          <w:vanish/>
        </w:rPr>
        <w:t>Start of Question</w:t>
      </w:r>
    </w:p>
    <w:p w:rsidR="00D16065" w:rsidRDefault="005D5107">
      <w:pPr>
        <w:divId w:val="77488673"/>
      </w:pPr>
      <w:bookmarkStart w:id="94" w:name="Session2_Question15"/>
      <w:bookmarkEnd w:id="94"/>
      <w:r>
        <w:t>Which note is E?</w:t>
      </w:r>
    </w:p>
    <w:p w:rsidR="00D16065" w:rsidRDefault="005D5107">
      <w:pPr>
        <w:divId w:val="77488673"/>
      </w:pPr>
      <w:r>
        <w:rPr>
          <w:vanish/>
        </w:rPr>
        <w:t>Start of Figure</w:t>
      </w:r>
    </w:p>
    <w:p w:rsidR="00D16065" w:rsidRDefault="005D5107">
      <w:pPr>
        <w:spacing w:before="240" w:beforeAutospacing="0" w:after="240" w:afterAutospacing="0" w:line="240" w:lineRule="auto"/>
        <w:divId w:val="1454473059"/>
        <w:rPr>
          <w:rFonts w:ascii="Times New Roman" w:eastAsia="Times New Roman" w:hAnsi="Times New Roman" w:cs="Times New Roman"/>
          <w:sz w:val="24"/>
          <w:szCs w:val="24"/>
        </w:rPr>
      </w:pPr>
      <w:bookmarkStart w:id="95" w:name="Session2_Figure23"/>
      <w:bookmarkEnd w:id="95"/>
      <w:r>
        <w:rPr>
          <w:rFonts w:ascii="Times New Roman" w:eastAsia="Times New Roman" w:hAnsi="Times New Roman" w:cs="Times New Roman"/>
          <w:noProof/>
          <w:sz w:val="24"/>
          <w:szCs w:val="24"/>
        </w:rPr>
        <w:drawing>
          <wp:inline distT="0" distB="0" distL="0" distR="0" wp14:anchorId="58E1ECF3" wp14:editId="6E4BFFBD">
            <wp:extent cx="2730500" cy="850900"/>
            <wp:effectExtent l="0" t="0" r="0" b="6350"/>
            <wp:docPr id="32" name="Picture 32" descr="D:\AaaF\OUT\httpswwwopeneduopenlearnocw_cmid1791_2021-12-09_16-14-05_nsfr2\word\assets\_10ed35ff79fcc4c0aaa8fc098ca4b1efb19cd280_a224_pm_un_mu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1791_2021-12-09_16-14-05_nsfr2\word\assets\_10ed35ff79fcc4c0aaa8fc098ca4b1efb19cd280_a224_pm_un_mu0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0" cy="850900"/>
                    </a:xfrm>
                    <a:prstGeom prst="rect">
                      <a:avLst/>
                    </a:prstGeom>
                    <a:noFill/>
                    <a:ln>
                      <a:noFill/>
                    </a:ln>
                  </pic:spPr>
                </pic:pic>
              </a:graphicData>
            </a:graphic>
          </wp:inline>
        </w:drawing>
      </w:r>
    </w:p>
    <w:p w:rsidR="00D16065" w:rsidRDefault="005D5107">
      <w:pPr>
        <w:divId w:val="77488673"/>
      </w:pPr>
      <w:r>
        <w:rPr>
          <w:vanish/>
        </w:rPr>
        <w:t>End of Figure</w:t>
      </w:r>
    </w:p>
    <w:p w:rsidR="00D16065" w:rsidRDefault="005D5107">
      <w:pPr>
        <w:divId w:val="556285138"/>
      </w:pPr>
      <w:r>
        <w:rPr>
          <w:vanish/>
        </w:rPr>
        <w:t>End of Question</w:t>
      </w:r>
    </w:p>
    <w:p w:rsidR="00D16065" w:rsidRDefault="005D5107">
      <w:pPr>
        <w:ind w:left="120" w:right="120"/>
        <w:divId w:val="1114518701"/>
      </w:pPr>
      <w:r>
        <w:t>1</w:t>
      </w:r>
    </w:p>
    <w:p w:rsidR="00D16065" w:rsidRDefault="005D5107">
      <w:pPr>
        <w:ind w:left="120" w:right="120"/>
        <w:divId w:val="1458915419"/>
      </w:pPr>
      <w:r>
        <w:t>2</w:t>
      </w:r>
    </w:p>
    <w:p w:rsidR="00D16065" w:rsidRDefault="005D5107">
      <w:pPr>
        <w:ind w:left="120" w:right="120"/>
        <w:divId w:val="1723207281"/>
      </w:pPr>
      <w:r>
        <w:t>3</w:t>
      </w:r>
    </w:p>
    <w:bookmarkStart w:id="96" w:name="View_Session2_Answer10"/>
    <w:p w:rsidR="00D16065" w:rsidRDefault="005D5107">
      <w:pPr>
        <w:pStyle w:val="navbutton"/>
        <w:divId w:val="556285138"/>
      </w:pPr>
      <w:r>
        <w:fldChar w:fldCharType="begin"/>
      </w:r>
      <w:r>
        <w:instrText xml:space="preserve"> HYPERLINK "" \l "Session2_Answer10" </w:instrText>
      </w:r>
      <w:r>
        <w:fldChar w:fldCharType="separate"/>
      </w:r>
      <w:r>
        <w:rPr>
          <w:rStyle w:val="Hyperlink"/>
        </w:rPr>
        <w:t>View answer - Activity 2</w:t>
      </w:r>
      <w:r>
        <w:fldChar w:fldCharType="end"/>
      </w:r>
      <w:bookmarkEnd w:id="96"/>
    </w:p>
    <w:p w:rsidR="00D16065" w:rsidRDefault="005D5107">
      <w:pPr>
        <w:divId w:val="1409620293"/>
      </w:pPr>
      <w:r>
        <w:rPr>
          <w:vanish/>
        </w:rPr>
        <w:t>End of Activity</w:t>
      </w:r>
    </w:p>
    <w:p w:rsidR="00D16065" w:rsidRDefault="005D5107">
      <w:pPr>
        <w:divId w:val="1409620293"/>
      </w:pPr>
      <w:r>
        <w:rPr>
          <w:vanish/>
        </w:rPr>
        <w:t>Start of Activity</w:t>
      </w:r>
    </w:p>
    <w:p w:rsidR="00D16065" w:rsidRDefault="005D5107">
      <w:pPr>
        <w:spacing w:before="0" w:beforeAutospacing="0" w:after="0" w:afterAutospacing="0" w:line="240" w:lineRule="auto"/>
        <w:outlineLvl w:val="4"/>
        <w:divId w:val="318269817"/>
        <w:rPr>
          <w:rFonts w:eastAsia="Times New Roman"/>
          <w:b/>
          <w:bCs/>
          <w:sz w:val="36"/>
          <w:szCs w:val="36"/>
        </w:rPr>
      </w:pPr>
      <w:bookmarkStart w:id="97" w:name="Session2_Activity16"/>
      <w:bookmarkEnd w:id="97"/>
      <w:r>
        <w:rPr>
          <w:rFonts w:eastAsia="Times New Roman"/>
          <w:b/>
          <w:bCs/>
          <w:sz w:val="36"/>
          <w:szCs w:val="36"/>
        </w:rPr>
        <w:t>Activity 3</w:t>
      </w:r>
    </w:p>
    <w:p w:rsidR="00D16065" w:rsidRDefault="005D5107">
      <w:pPr>
        <w:divId w:val="834295812"/>
      </w:pPr>
      <w:r>
        <w:rPr>
          <w:vanish/>
        </w:rPr>
        <w:t>Start of Question</w:t>
      </w:r>
    </w:p>
    <w:p w:rsidR="00D16065" w:rsidRDefault="005D5107">
      <w:pPr>
        <w:divId w:val="683869410"/>
      </w:pPr>
      <w:bookmarkStart w:id="98" w:name="Session2_Question16"/>
      <w:bookmarkEnd w:id="98"/>
      <w:r>
        <w:t>Which note is D?</w:t>
      </w:r>
    </w:p>
    <w:p w:rsidR="00D16065" w:rsidRDefault="005D5107">
      <w:pPr>
        <w:divId w:val="683869410"/>
      </w:pPr>
      <w:r>
        <w:rPr>
          <w:vanish/>
        </w:rPr>
        <w:t>Start of Figure</w:t>
      </w:r>
    </w:p>
    <w:p w:rsidR="00D16065" w:rsidRDefault="005D5107">
      <w:pPr>
        <w:spacing w:before="240" w:beforeAutospacing="0" w:after="240" w:afterAutospacing="0" w:line="240" w:lineRule="auto"/>
        <w:divId w:val="1913275711"/>
        <w:rPr>
          <w:rFonts w:ascii="Times New Roman" w:eastAsia="Times New Roman" w:hAnsi="Times New Roman" w:cs="Times New Roman"/>
          <w:sz w:val="24"/>
          <w:szCs w:val="24"/>
        </w:rPr>
      </w:pPr>
      <w:bookmarkStart w:id="99" w:name="Session2_Figure24"/>
      <w:bookmarkEnd w:id="99"/>
      <w:r>
        <w:rPr>
          <w:rFonts w:ascii="Times New Roman" w:eastAsia="Times New Roman" w:hAnsi="Times New Roman" w:cs="Times New Roman"/>
          <w:noProof/>
          <w:sz w:val="24"/>
          <w:szCs w:val="24"/>
        </w:rPr>
        <w:drawing>
          <wp:inline distT="0" distB="0" distL="0" distR="0" wp14:anchorId="749EF137" wp14:editId="1098B90E">
            <wp:extent cx="2730500" cy="1016000"/>
            <wp:effectExtent l="0" t="0" r="0" b="0"/>
            <wp:docPr id="33" name="Picture 33" descr="D:\AaaF\OUT\httpswwwopeneduopenlearnocw_cmid1791_2021-12-09_16-14-05_nsfr2\word\assets\_f1eb1b462f17aad1c6d42aa4f7623e7942e93ab6_a224_pm_un_mu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1791_2021-12-09_16-14-05_nsfr2\word\assets\_f1eb1b462f17aad1c6d42aa4f7623e7942e93ab6_a224_pm_un_mu01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0500" cy="1016000"/>
                    </a:xfrm>
                    <a:prstGeom prst="rect">
                      <a:avLst/>
                    </a:prstGeom>
                    <a:noFill/>
                    <a:ln>
                      <a:noFill/>
                    </a:ln>
                  </pic:spPr>
                </pic:pic>
              </a:graphicData>
            </a:graphic>
          </wp:inline>
        </w:drawing>
      </w:r>
    </w:p>
    <w:p w:rsidR="00D16065" w:rsidRDefault="005D5107">
      <w:pPr>
        <w:divId w:val="683869410"/>
      </w:pPr>
      <w:r>
        <w:rPr>
          <w:vanish/>
        </w:rPr>
        <w:t>End of Figure</w:t>
      </w:r>
    </w:p>
    <w:p w:rsidR="00D16065" w:rsidRDefault="005D5107">
      <w:pPr>
        <w:divId w:val="834295812"/>
      </w:pPr>
      <w:r>
        <w:rPr>
          <w:vanish/>
        </w:rPr>
        <w:t>End of Question</w:t>
      </w:r>
    </w:p>
    <w:p w:rsidR="00D16065" w:rsidRDefault="005D5107">
      <w:pPr>
        <w:ind w:left="120" w:right="120"/>
        <w:divId w:val="1383940297"/>
      </w:pPr>
      <w:r>
        <w:t>1</w:t>
      </w:r>
    </w:p>
    <w:p w:rsidR="00D16065" w:rsidRDefault="005D5107">
      <w:pPr>
        <w:ind w:left="120" w:right="120"/>
        <w:divId w:val="1760056166"/>
      </w:pPr>
      <w:r>
        <w:t>2</w:t>
      </w:r>
    </w:p>
    <w:p w:rsidR="00D16065" w:rsidRDefault="005D5107">
      <w:pPr>
        <w:ind w:left="120" w:right="120"/>
        <w:divId w:val="285236218"/>
      </w:pPr>
      <w:r>
        <w:t>3</w:t>
      </w:r>
    </w:p>
    <w:bookmarkStart w:id="100" w:name="View_Session2_Answer11"/>
    <w:p w:rsidR="00D16065" w:rsidRDefault="005D5107">
      <w:pPr>
        <w:pStyle w:val="navbutton"/>
        <w:divId w:val="834295812"/>
      </w:pPr>
      <w:r>
        <w:fldChar w:fldCharType="begin"/>
      </w:r>
      <w:r>
        <w:instrText xml:space="preserve"> HYPERLINK "" \l "Session2_Answer11" </w:instrText>
      </w:r>
      <w:r>
        <w:fldChar w:fldCharType="separate"/>
      </w:r>
      <w:r>
        <w:rPr>
          <w:rStyle w:val="Hyperlink"/>
        </w:rPr>
        <w:t>View answer - Activity 3</w:t>
      </w:r>
      <w:r>
        <w:fldChar w:fldCharType="end"/>
      </w:r>
      <w:bookmarkEnd w:id="100"/>
    </w:p>
    <w:p w:rsidR="00D16065" w:rsidRDefault="005D5107">
      <w:pPr>
        <w:divId w:val="1409620293"/>
      </w:pPr>
      <w:r>
        <w:rPr>
          <w:vanish/>
        </w:rPr>
        <w:t>End of Activity</w:t>
      </w:r>
    </w:p>
    <w:p w:rsidR="00D16065" w:rsidRDefault="005D5107">
      <w:pPr>
        <w:pStyle w:val="Heading3"/>
        <w:divId w:val="2146506250"/>
        <w:rPr>
          <w:rFonts w:eastAsia="Times New Roman"/>
        </w:rPr>
      </w:pPr>
      <w:bookmarkStart w:id="101" w:name="Session2_SubSection6"/>
      <w:bookmarkEnd w:id="101"/>
      <w:r>
        <w:rPr>
          <w:rFonts w:eastAsia="Times New Roman"/>
        </w:rPr>
        <w:t>Group 6: identifying more note names of notes with ledger lines</w:t>
      </w:r>
    </w:p>
    <w:p w:rsidR="00D16065" w:rsidRDefault="005D5107">
      <w:pPr>
        <w:divId w:val="2146506250"/>
      </w:pPr>
      <w:r>
        <w:rPr>
          <w:vanish/>
        </w:rPr>
        <w:t>Start of Activity</w:t>
      </w:r>
    </w:p>
    <w:p w:rsidR="00D16065" w:rsidRDefault="005D5107">
      <w:pPr>
        <w:spacing w:before="0" w:beforeAutospacing="0" w:after="0" w:afterAutospacing="0" w:line="240" w:lineRule="auto"/>
        <w:outlineLvl w:val="4"/>
        <w:divId w:val="217739880"/>
        <w:rPr>
          <w:rFonts w:eastAsia="Times New Roman"/>
          <w:b/>
          <w:bCs/>
          <w:sz w:val="36"/>
          <w:szCs w:val="36"/>
        </w:rPr>
      </w:pPr>
      <w:bookmarkStart w:id="102" w:name="Session2_Activity17"/>
      <w:bookmarkEnd w:id="102"/>
      <w:r>
        <w:rPr>
          <w:rFonts w:eastAsia="Times New Roman"/>
          <w:b/>
          <w:bCs/>
          <w:sz w:val="36"/>
          <w:szCs w:val="36"/>
        </w:rPr>
        <w:t>Activity 1</w:t>
      </w:r>
    </w:p>
    <w:p w:rsidR="00D16065" w:rsidRDefault="005D5107">
      <w:pPr>
        <w:divId w:val="1489134149"/>
      </w:pPr>
      <w:r>
        <w:rPr>
          <w:vanish/>
        </w:rPr>
        <w:t>Start of Question</w:t>
      </w:r>
    </w:p>
    <w:p w:rsidR="00D16065" w:rsidRDefault="005D5107">
      <w:pPr>
        <w:divId w:val="269509212"/>
      </w:pPr>
      <w:bookmarkStart w:id="103" w:name="Session2_Question17"/>
      <w:bookmarkEnd w:id="103"/>
      <w:r>
        <w:t>Are the two notes below at the same sounding pitch?</w:t>
      </w:r>
    </w:p>
    <w:p w:rsidR="00D16065" w:rsidRDefault="005D5107">
      <w:pPr>
        <w:divId w:val="269509212"/>
      </w:pPr>
      <w:r>
        <w:rPr>
          <w:vanish/>
        </w:rPr>
        <w:t>Start of Figure</w:t>
      </w:r>
    </w:p>
    <w:p w:rsidR="00D16065" w:rsidRDefault="005D5107">
      <w:pPr>
        <w:spacing w:before="240" w:beforeAutospacing="0" w:after="240" w:afterAutospacing="0" w:line="240" w:lineRule="auto"/>
        <w:divId w:val="878660900"/>
        <w:rPr>
          <w:rFonts w:ascii="Times New Roman" w:eastAsia="Times New Roman" w:hAnsi="Times New Roman" w:cs="Times New Roman"/>
          <w:sz w:val="24"/>
          <w:szCs w:val="24"/>
        </w:rPr>
      </w:pPr>
      <w:bookmarkStart w:id="104" w:name="Session2_Figure25"/>
      <w:bookmarkEnd w:id="104"/>
      <w:r>
        <w:rPr>
          <w:rFonts w:ascii="Times New Roman" w:eastAsia="Times New Roman" w:hAnsi="Times New Roman" w:cs="Times New Roman"/>
          <w:noProof/>
          <w:sz w:val="24"/>
          <w:szCs w:val="24"/>
        </w:rPr>
        <w:drawing>
          <wp:inline distT="0" distB="0" distL="0" distR="0" wp14:anchorId="4DFFFB1E" wp14:editId="70518E1B">
            <wp:extent cx="2120900" cy="749300"/>
            <wp:effectExtent l="0" t="0" r="0" b="0"/>
            <wp:docPr id="34" name="Picture 34" descr="D:\AaaF\OUT\httpswwwopeneduopenlearnocw_cmid1791_2021-12-09_16-14-05_nsfr2\word\assets\_468f3cebeab68e2ff453b2c30880e0f73d36a260_a224_pm_un_mu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1791_2021-12-09_16-14-05_nsfr2\word\assets\_468f3cebeab68e2ff453b2c30880e0f73d36a260_a224_pm_un_mu0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0900" cy="749300"/>
                    </a:xfrm>
                    <a:prstGeom prst="rect">
                      <a:avLst/>
                    </a:prstGeom>
                    <a:noFill/>
                    <a:ln>
                      <a:noFill/>
                    </a:ln>
                  </pic:spPr>
                </pic:pic>
              </a:graphicData>
            </a:graphic>
          </wp:inline>
        </w:drawing>
      </w:r>
    </w:p>
    <w:p w:rsidR="00D16065" w:rsidRDefault="005D5107">
      <w:pPr>
        <w:divId w:val="269509212"/>
      </w:pPr>
      <w:r>
        <w:rPr>
          <w:vanish/>
        </w:rPr>
        <w:t>End of Figure</w:t>
      </w:r>
    </w:p>
    <w:p w:rsidR="00D16065" w:rsidRDefault="005D5107">
      <w:pPr>
        <w:divId w:val="1489134149"/>
      </w:pPr>
      <w:r>
        <w:rPr>
          <w:vanish/>
        </w:rPr>
        <w:t>End of Question</w:t>
      </w:r>
    </w:p>
    <w:p w:rsidR="00D16065" w:rsidRDefault="005D5107">
      <w:pPr>
        <w:ind w:left="120" w:right="120"/>
        <w:divId w:val="385179526"/>
      </w:pPr>
      <w:r>
        <w:t>Yes</w:t>
      </w:r>
    </w:p>
    <w:p w:rsidR="00D16065" w:rsidRDefault="005D5107">
      <w:pPr>
        <w:ind w:left="120" w:right="120"/>
        <w:divId w:val="933631490"/>
      </w:pPr>
      <w:r>
        <w:t>No</w:t>
      </w:r>
    </w:p>
    <w:bookmarkStart w:id="105" w:name="View_Session2_Interaction17"/>
    <w:p w:rsidR="00D16065" w:rsidRDefault="005D5107">
      <w:pPr>
        <w:pStyle w:val="navbutton"/>
        <w:divId w:val="1489134149"/>
      </w:pPr>
      <w:r>
        <w:fldChar w:fldCharType="begin"/>
      </w:r>
      <w:r>
        <w:instrText xml:space="preserve"> HYPERLINK "" \l "Session2_Interaction17" </w:instrText>
      </w:r>
      <w:r>
        <w:fldChar w:fldCharType="separate"/>
      </w:r>
      <w:r>
        <w:rPr>
          <w:rStyle w:val="Hyperlink"/>
        </w:rPr>
        <w:t>View answer - Activity 1</w:t>
      </w:r>
      <w:r>
        <w:fldChar w:fldCharType="end"/>
      </w:r>
      <w:bookmarkEnd w:id="105"/>
    </w:p>
    <w:p w:rsidR="00D16065" w:rsidRDefault="005D5107">
      <w:pPr>
        <w:divId w:val="2146506250"/>
      </w:pPr>
      <w:r>
        <w:rPr>
          <w:vanish/>
        </w:rPr>
        <w:t>End of Activity</w:t>
      </w:r>
    </w:p>
    <w:p w:rsidR="00D16065" w:rsidRDefault="005D5107">
      <w:pPr>
        <w:divId w:val="2146506250"/>
      </w:pPr>
      <w:r>
        <w:rPr>
          <w:vanish/>
        </w:rPr>
        <w:t>Start of Activity</w:t>
      </w:r>
    </w:p>
    <w:p w:rsidR="00D16065" w:rsidRDefault="005D5107">
      <w:pPr>
        <w:spacing w:before="0" w:beforeAutospacing="0" w:after="0" w:afterAutospacing="0" w:line="240" w:lineRule="auto"/>
        <w:outlineLvl w:val="4"/>
        <w:divId w:val="1315259830"/>
        <w:rPr>
          <w:rFonts w:eastAsia="Times New Roman"/>
          <w:b/>
          <w:bCs/>
          <w:sz w:val="36"/>
          <w:szCs w:val="36"/>
        </w:rPr>
      </w:pPr>
      <w:bookmarkStart w:id="106" w:name="Session2_Activity18"/>
      <w:bookmarkEnd w:id="106"/>
      <w:r>
        <w:rPr>
          <w:rFonts w:eastAsia="Times New Roman"/>
          <w:b/>
          <w:bCs/>
          <w:sz w:val="36"/>
          <w:szCs w:val="36"/>
        </w:rPr>
        <w:t>Activity 2</w:t>
      </w:r>
    </w:p>
    <w:p w:rsidR="00D16065" w:rsidRDefault="005D5107">
      <w:pPr>
        <w:divId w:val="670258337"/>
      </w:pPr>
      <w:r>
        <w:rPr>
          <w:vanish/>
        </w:rPr>
        <w:t>Start of Question</w:t>
      </w:r>
    </w:p>
    <w:p w:rsidR="00D16065" w:rsidRDefault="005D5107">
      <w:pPr>
        <w:divId w:val="956376870"/>
      </w:pPr>
      <w:bookmarkStart w:id="107" w:name="Session2_Question18"/>
      <w:bookmarkEnd w:id="107"/>
      <w:r>
        <w:t>Are the two notes below at the same sounding pitch?</w:t>
      </w:r>
    </w:p>
    <w:p w:rsidR="00D16065" w:rsidRDefault="005D5107">
      <w:pPr>
        <w:divId w:val="956376870"/>
      </w:pPr>
      <w:r>
        <w:rPr>
          <w:vanish/>
        </w:rPr>
        <w:t>Start of Figure</w:t>
      </w:r>
    </w:p>
    <w:p w:rsidR="00D16065" w:rsidRDefault="005D5107">
      <w:pPr>
        <w:spacing w:before="240" w:beforeAutospacing="0" w:after="240" w:afterAutospacing="0" w:line="240" w:lineRule="auto"/>
        <w:divId w:val="4522568"/>
        <w:rPr>
          <w:rFonts w:ascii="Times New Roman" w:eastAsia="Times New Roman" w:hAnsi="Times New Roman" w:cs="Times New Roman"/>
          <w:sz w:val="24"/>
          <w:szCs w:val="24"/>
        </w:rPr>
      </w:pPr>
      <w:bookmarkStart w:id="108" w:name="Session2_Figure26"/>
      <w:bookmarkEnd w:id="108"/>
      <w:r>
        <w:rPr>
          <w:rFonts w:ascii="Times New Roman" w:eastAsia="Times New Roman" w:hAnsi="Times New Roman" w:cs="Times New Roman"/>
          <w:noProof/>
          <w:sz w:val="24"/>
          <w:szCs w:val="24"/>
        </w:rPr>
        <w:drawing>
          <wp:inline distT="0" distB="0" distL="0" distR="0" wp14:anchorId="03C58458" wp14:editId="4B72D20D">
            <wp:extent cx="2120900" cy="762000"/>
            <wp:effectExtent l="0" t="0" r="0" b="0"/>
            <wp:docPr id="35" name="Picture 35" descr="D:\AaaF\OUT\httpswwwopeneduopenlearnocw_cmid1791_2021-12-09_16-14-05_nsfr2\word\assets\_aca0749e1ef1df6024c08048c10c5aeeff0dbe0a_a224_pm_un_mu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1791_2021-12-09_16-14-05_nsfr2\word\assets\_aca0749e1ef1df6024c08048c10c5aeeff0dbe0a_a224_pm_un_mu02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0900" cy="762000"/>
                    </a:xfrm>
                    <a:prstGeom prst="rect">
                      <a:avLst/>
                    </a:prstGeom>
                    <a:noFill/>
                    <a:ln>
                      <a:noFill/>
                    </a:ln>
                  </pic:spPr>
                </pic:pic>
              </a:graphicData>
            </a:graphic>
          </wp:inline>
        </w:drawing>
      </w:r>
    </w:p>
    <w:p w:rsidR="00D16065" w:rsidRDefault="005D5107">
      <w:pPr>
        <w:divId w:val="956376870"/>
      </w:pPr>
      <w:r>
        <w:rPr>
          <w:vanish/>
        </w:rPr>
        <w:t>End of Figure</w:t>
      </w:r>
    </w:p>
    <w:p w:rsidR="00D16065" w:rsidRDefault="005D5107">
      <w:pPr>
        <w:divId w:val="670258337"/>
      </w:pPr>
      <w:r>
        <w:rPr>
          <w:vanish/>
        </w:rPr>
        <w:t>End of Question</w:t>
      </w:r>
    </w:p>
    <w:p w:rsidR="00D16065" w:rsidRDefault="005D5107">
      <w:pPr>
        <w:ind w:left="120" w:right="120"/>
        <w:divId w:val="1837303171"/>
      </w:pPr>
      <w:r>
        <w:t>Yes</w:t>
      </w:r>
    </w:p>
    <w:p w:rsidR="00D16065" w:rsidRDefault="005D5107">
      <w:pPr>
        <w:ind w:left="120" w:right="120"/>
        <w:divId w:val="241529028"/>
      </w:pPr>
      <w:r>
        <w:t>No</w:t>
      </w:r>
    </w:p>
    <w:bookmarkStart w:id="109" w:name="View_Session2_Interaction18"/>
    <w:p w:rsidR="00D16065" w:rsidRDefault="005D5107">
      <w:pPr>
        <w:pStyle w:val="navbutton"/>
        <w:divId w:val="670258337"/>
      </w:pPr>
      <w:r>
        <w:fldChar w:fldCharType="begin"/>
      </w:r>
      <w:r>
        <w:instrText xml:space="preserve"> HYPERLINK "" \l "Session2_Interaction18" </w:instrText>
      </w:r>
      <w:r>
        <w:fldChar w:fldCharType="separate"/>
      </w:r>
      <w:r>
        <w:rPr>
          <w:rStyle w:val="Hyperlink"/>
        </w:rPr>
        <w:t>View answer - Activity 2</w:t>
      </w:r>
      <w:r>
        <w:fldChar w:fldCharType="end"/>
      </w:r>
      <w:bookmarkEnd w:id="109"/>
    </w:p>
    <w:p w:rsidR="00D16065" w:rsidRDefault="005D5107">
      <w:pPr>
        <w:divId w:val="2146506250"/>
      </w:pPr>
      <w:r>
        <w:rPr>
          <w:vanish/>
        </w:rPr>
        <w:t>End of Activity</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1185902180"/>
        <w:rPr>
          <w:rFonts w:eastAsia="Times New Roman"/>
        </w:rPr>
      </w:pPr>
      <w:bookmarkStart w:id="110" w:name="Session3"/>
      <w:bookmarkEnd w:id="110"/>
      <w:r>
        <w:rPr>
          <w:rFonts w:eastAsia="Times New Roman"/>
        </w:rPr>
        <w:t>3 Rhythm and metre</w:t>
      </w:r>
    </w:p>
    <w:p w:rsidR="00D16065" w:rsidRDefault="005D5107">
      <w:pPr>
        <w:pStyle w:val="Heading2"/>
        <w:divId w:val="326637003"/>
        <w:rPr>
          <w:rFonts w:eastAsia="Times New Roman"/>
        </w:rPr>
      </w:pPr>
      <w:bookmarkStart w:id="111" w:name="Session3_Section1"/>
      <w:bookmarkEnd w:id="111"/>
      <w:r>
        <w:rPr>
          <w:rFonts w:eastAsia="Times New Roman"/>
        </w:rPr>
        <w:t>3.1 Time values</w:t>
      </w:r>
    </w:p>
    <w:p w:rsidR="00D16065" w:rsidRDefault="005D5107">
      <w:pPr>
        <w:divId w:val="326637003"/>
      </w:pPr>
      <w:r>
        <w:t xml:space="preserve">As well as a pitch name, each note has a rhythmic value, called a time value, note value or duration. Those most commonly found in present-day usage are shown in Example 13. </w:t>
      </w:r>
    </w:p>
    <w:p w:rsidR="00D16065" w:rsidRDefault="005D5107">
      <w:pPr>
        <w:divId w:val="326637003"/>
      </w:pPr>
      <w:r>
        <w:rPr>
          <w:rStyle w:val="Strong"/>
        </w:rPr>
        <w:t>Example 13</w:t>
      </w:r>
    </w:p>
    <w:p w:rsidR="00D16065" w:rsidRDefault="005D5107">
      <w:pPr>
        <w:divId w:val="326637003"/>
      </w:pPr>
      <w:r>
        <w:rPr>
          <w:vanish/>
        </w:rPr>
        <w:t>Start of Figure</w:t>
      </w:r>
    </w:p>
    <w:p w:rsidR="00D16065" w:rsidRDefault="005D5107">
      <w:pPr>
        <w:spacing w:before="240" w:beforeAutospacing="0" w:after="0" w:afterAutospacing="0" w:line="240" w:lineRule="auto"/>
        <w:divId w:val="1946962503"/>
        <w:rPr>
          <w:rFonts w:ascii="Times New Roman" w:eastAsia="Times New Roman" w:hAnsi="Times New Roman" w:cs="Times New Roman"/>
          <w:sz w:val="24"/>
          <w:szCs w:val="24"/>
        </w:rPr>
      </w:pPr>
      <w:bookmarkStart w:id="112" w:name="Session3_Figure1"/>
      <w:bookmarkEnd w:id="112"/>
      <w:r>
        <w:rPr>
          <w:rFonts w:ascii="Times New Roman" w:eastAsia="Times New Roman" w:hAnsi="Times New Roman" w:cs="Times New Roman"/>
          <w:noProof/>
          <w:sz w:val="24"/>
          <w:szCs w:val="24"/>
        </w:rPr>
        <w:drawing>
          <wp:inline distT="0" distB="0" distL="0" distR="0" wp14:anchorId="0EF10B67" wp14:editId="504F1741">
            <wp:extent cx="5278120" cy="2680295"/>
            <wp:effectExtent l="0" t="0" r="0" b="6350"/>
            <wp:docPr id="36" name="Picture 36" descr="Musical notes with different tim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usical notes with different time valu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2680295"/>
                    </a:xfrm>
                    <a:prstGeom prst="rect">
                      <a:avLst/>
                    </a:prstGeom>
                    <a:noFill/>
                    <a:ln>
                      <a:noFill/>
                    </a:ln>
                  </pic:spPr>
                </pic:pic>
              </a:graphicData>
            </a:graphic>
          </wp:inline>
        </w:drawing>
      </w:r>
    </w:p>
    <w:bookmarkStart w:id="113" w:name="View_Session3_Alternative1"/>
    <w:p w:rsidR="00D16065" w:rsidRDefault="005D5107">
      <w:pPr>
        <w:pStyle w:val="navbutton"/>
        <w:divId w:val="560749605"/>
      </w:pPr>
      <w:r>
        <w:fldChar w:fldCharType="begin"/>
      </w:r>
      <w:r>
        <w:instrText xml:space="preserve"> HYPERLINK "" \l "Session3_Alternative1" </w:instrText>
      </w:r>
      <w:r>
        <w:fldChar w:fldCharType="separate"/>
      </w:r>
      <w:r>
        <w:rPr>
          <w:rStyle w:val="Hyperlink"/>
        </w:rPr>
        <w:t>View description - Uncaptioned Figure</w:t>
      </w:r>
      <w:r>
        <w:fldChar w:fldCharType="end"/>
      </w:r>
      <w:bookmarkEnd w:id="113"/>
    </w:p>
    <w:p w:rsidR="00D16065" w:rsidRDefault="005D5107">
      <w:pPr>
        <w:divId w:val="326637003"/>
      </w:pPr>
      <w:r>
        <w:rPr>
          <w:vanish/>
        </w:rPr>
        <w:t>End of Figure</w:t>
      </w:r>
    </w:p>
    <w:p w:rsidR="00D16065" w:rsidRDefault="005D5107">
      <w:pPr>
        <w:divId w:val="326637003"/>
      </w:pPr>
      <w:r>
        <w:t>Notice that in order to differentiate these symbols for time values:</w:t>
      </w:r>
    </w:p>
    <w:p w:rsidR="00D16065" w:rsidRDefault="005D5107">
      <w:pPr>
        <w:numPr>
          <w:ilvl w:val="0"/>
          <w:numId w:val="6"/>
        </w:numPr>
        <w:spacing w:before="0" w:beforeAutospacing="0" w:after="0" w:afterAutospacing="0"/>
        <w:ind w:left="780" w:right="780"/>
        <w:divId w:val="326637003"/>
        <w:rPr>
          <w:rFonts w:eastAsia="Times New Roman"/>
        </w:rPr>
      </w:pPr>
      <w:r>
        <w:rPr>
          <w:rFonts w:eastAsia="Times New Roman"/>
        </w:rPr>
        <w:t>all have stems apart from the semibreve</w:t>
      </w:r>
    </w:p>
    <w:p w:rsidR="00D16065" w:rsidRDefault="005D5107">
      <w:pPr>
        <w:numPr>
          <w:ilvl w:val="0"/>
          <w:numId w:val="6"/>
        </w:numPr>
        <w:spacing w:before="0" w:beforeAutospacing="0" w:after="0" w:afterAutospacing="0"/>
        <w:ind w:left="780" w:right="780"/>
        <w:divId w:val="326637003"/>
        <w:rPr>
          <w:rFonts w:eastAsia="Times New Roman"/>
        </w:rPr>
      </w:pPr>
      <w:r>
        <w:rPr>
          <w:rFonts w:eastAsia="Times New Roman"/>
        </w:rPr>
        <w:t>the note heads of the semibreve and minim are open, whereas those for the shorter values are filled in</w:t>
      </w:r>
    </w:p>
    <w:p w:rsidR="00D16065" w:rsidRDefault="005D5107">
      <w:pPr>
        <w:numPr>
          <w:ilvl w:val="0"/>
          <w:numId w:val="6"/>
        </w:numPr>
        <w:spacing w:before="0" w:beforeAutospacing="0" w:after="0" w:afterAutospacing="0"/>
        <w:ind w:left="780" w:right="780"/>
        <w:divId w:val="326637003"/>
        <w:rPr>
          <w:rFonts w:eastAsia="Times New Roman"/>
        </w:rPr>
      </w:pPr>
      <w:r>
        <w:rPr>
          <w:rFonts w:eastAsia="Times New Roman"/>
        </w:rPr>
        <w:t xml:space="preserve">the quaver has a </w:t>
      </w:r>
      <w:r>
        <w:rPr>
          <w:rStyle w:val="Strong"/>
          <w:rFonts w:eastAsia="Times New Roman"/>
        </w:rPr>
        <w:t>flag</w:t>
      </w:r>
      <w:r>
        <w:rPr>
          <w:rFonts w:eastAsia="Times New Roman"/>
        </w:rPr>
        <w:t xml:space="preserve"> (or tail), always drawn on the right-hand side of the stem, the semiquaver has two flags and the demisemiquaver, three. </w:t>
      </w:r>
    </w:p>
    <w:p w:rsidR="00D16065" w:rsidRDefault="005D5107">
      <w:pPr>
        <w:divId w:val="326637003"/>
      </w:pPr>
      <w:r>
        <w:t xml:space="preserve">You will probably have noticed too that the duration of each time value is half that of the one above. Therefore two minims last the same duration as a semibreve; two crotchets last the same duration as a minim; and so on. This also means that </w:t>
      </w:r>
      <w:r>
        <w:rPr>
          <w:rStyle w:val="Emphasis"/>
        </w:rPr>
        <w:t>four</w:t>
      </w:r>
      <w:r>
        <w:t xml:space="preserve"> crotchets last the same duration as a semibreve, as do </w:t>
      </w:r>
      <w:r>
        <w:rPr>
          <w:rStyle w:val="Emphasis"/>
        </w:rPr>
        <w:t>eight</w:t>
      </w:r>
      <w:r>
        <w:t xml:space="preserve"> quavers or </w:t>
      </w:r>
      <w:r>
        <w:rPr>
          <w:rStyle w:val="Emphasis"/>
        </w:rPr>
        <w:t>sixteen</w:t>
      </w:r>
      <w:r>
        <w:t xml:space="preserve"> semiquavers. Example 14 maps out these relationships: </w:t>
      </w:r>
    </w:p>
    <w:p w:rsidR="00D16065" w:rsidRDefault="005D5107">
      <w:pPr>
        <w:divId w:val="326637003"/>
      </w:pPr>
      <w:r>
        <w:rPr>
          <w:rStyle w:val="Strong"/>
        </w:rPr>
        <w:t>Example 14</w:t>
      </w:r>
    </w:p>
    <w:p w:rsidR="00D16065" w:rsidRDefault="005D5107">
      <w:pPr>
        <w:divId w:val="326637003"/>
      </w:pPr>
      <w:r>
        <w:rPr>
          <w:vanish/>
        </w:rPr>
        <w:t>Start of Figure</w:t>
      </w:r>
    </w:p>
    <w:p w:rsidR="00D16065" w:rsidRDefault="005D5107">
      <w:pPr>
        <w:spacing w:before="240" w:beforeAutospacing="0" w:after="240" w:afterAutospacing="0" w:line="240" w:lineRule="auto"/>
        <w:divId w:val="1166290399"/>
        <w:rPr>
          <w:rFonts w:ascii="Times New Roman" w:eastAsia="Times New Roman" w:hAnsi="Times New Roman" w:cs="Times New Roman"/>
          <w:sz w:val="24"/>
          <w:szCs w:val="24"/>
        </w:rPr>
      </w:pPr>
      <w:bookmarkStart w:id="114" w:name="Session3_Figure2"/>
      <w:bookmarkEnd w:id="114"/>
      <w:r>
        <w:rPr>
          <w:rFonts w:ascii="Times New Roman" w:eastAsia="Times New Roman" w:hAnsi="Times New Roman" w:cs="Times New Roman"/>
          <w:noProof/>
          <w:sz w:val="24"/>
          <w:szCs w:val="24"/>
        </w:rPr>
        <w:drawing>
          <wp:inline distT="0" distB="0" distL="0" distR="0" wp14:anchorId="053BF23B" wp14:editId="67C87E33">
            <wp:extent cx="5278120" cy="2267942"/>
            <wp:effectExtent l="0" t="0" r="0" b="0"/>
            <wp:docPr id="37" name="Picture 37" descr="D:\AaaF\OUT\httpswwwopeneduopenlearnocw_cmid1791_2021-12-09_16-14-05_nsfr2\word\assets\_494493e44bf84d26e56bc78336c9b4403b93091d_a224_pm_mu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1791_2021-12-09_16-14-05_nsfr2\word\assets\_494493e44bf84d26e56bc78336c9b4403b93091d_a224_pm_mu0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2267942"/>
                    </a:xfrm>
                    <a:prstGeom prst="rect">
                      <a:avLst/>
                    </a:prstGeom>
                    <a:noFill/>
                    <a:ln>
                      <a:noFill/>
                    </a:ln>
                  </pic:spPr>
                </pic:pic>
              </a:graphicData>
            </a:graphic>
          </wp:inline>
        </w:drawing>
      </w:r>
    </w:p>
    <w:p w:rsidR="00D16065" w:rsidRDefault="005D5107">
      <w:pPr>
        <w:divId w:val="326637003"/>
      </w:pPr>
      <w:r>
        <w:rPr>
          <w:vanish/>
        </w:rPr>
        <w:t>End of Figure</w:t>
      </w:r>
    </w:p>
    <w:p w:rsidR="00D16065" w:rsidRDefault="005D5107">
      <w:pPr>
        <w:pStyle w:val="Heading2"/>
        <w:divId w:val="910235559"/>
        <w:rPr>
          <w:rFonts w:eastAsia="Times New Roman"/>
        </w:rPr>
      </w:pPr>
      <w:bookmarkStart w:id="115" w:name="Session3_Section2"/>
      <w:bookmarkEnd w:id="115"/>
      <w:r>
        <w:rPr>
          <w:rFonts w:eastAsia="Times New Roman"/>
        </w:rPr>
        <w:t>3.2 Triplets</w:t>
      </w:r>
    </w:p>
    <w:p w:rsidR="00D16065" w:rsidRDefault="005D5107">
      <w:pPr>
        <w:divId w:val="910235559"/>
      </w:pPr>
      <w:r>
        <w:t xml:space="preserve">In Section 3.1, Example 14, you saw that as you move down the list of time values from semibreve to semiquaver, each successive time value is half the length of the one above (for example, you saw that a quaver is half the length of a crotchet). However, you can divide a time value not only by two but by any number you want. The most frequent division you will come across, the next in frequency to the default division of two, is where a time value is divided into three equal components – say a crotchet divided into three quavers or a minim divided into three crotchets. This is called a triplet. As you can see and hear in Example 15, the crotchet is divided into three triplet quavers, the minim into three triplet crotchets. </w:t>
      </w:r>
    </w:p>
    <w:p w:rsidR="00D16065" w:rsidRDefault="005D5107">
      <w:pPr>
        <w:divId w:val="910235559"/>
      </w:pPr>
      <w:r>
        <w:rPr>
          <w:rStyle w:val="Strong"/>
        </w:rPr>
        <w:t>Example 15</w:t>
      </w:r>
    </w:p>
    <w:p w:rsidR="00D16065" w:rsidRDefault="005D5107">
      <w:pPr>
        <w:divId w:val="910235559"/>
      </w:pPr>
      <w:r>
        <w:rPr>
          <w:vanish/>
        </w:rPr>
        <w:t>Start of Figure</w:t>
      </w:r>
    </w:p>
    <w:p w:rsidR="00D16065" w:rsidRDefault="005D5107">
      <w:pPr>
        <w:spacing w:before="240" w:beforeAutospacing="0" w:after="0" w:afterAutospacing="0" w:line="240" w:lineRule="auto"/>
        <w:divId w:val="286399845"/>
        <w:rPr>
          <w:rFonts w:ascii="Times New Roman" w:eastAsia="Times New Roman" w:hAnsi="Times New Roman" w:cs="Times New Roman"/>
          <w:sz w:val="24"/>
          <w:szCs w:val="24"/>
        </w:rPr>
      </w:pPr>
      <w:bookmarkStart w:id="116" w:name="Session3_Figure3"/>
      <w:bookmarkEnd w:id="116"/>
      <w:r>
        <w:rPr>
          <w:rFonts w:ascii="Times New Roman" w:eastAsia="Times New Roman" w:hAnsi="Times New Roman" w:cs="Times New Roman"/>
          <w:noProof/>
          <w:sz w:val="24"/>
          <w:szCs w:val="24"/>
        </w:rPr>
        <w:drawing>
          <wp:inline distT="0" distB="0" distL="0" distR="0" wp14:anchorId="119E5048" wp14:editId="017AA743">
            <wp:extent cx="2628900" cy="635000"/>
            <wp:effectExtent l="0" t="0" r="0" b="0"/>
            <wp:docPr id="38" name="Picture 38" descr="The crotchet is divided into three triplet quavers, the minim into three triplet crotch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crotchet is divided into three triplet quavers, the minim into three triplet crotche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635000"/>
                    </a:xfrm>
                    <a:prstGeom prst="rect">
                      <a:avLst/>
                    </a:prstGeom>
                    <a:noFill/>
                    <a:ln>
                      <a:noFill/>
                    </a:ln>
                  </pic:spPr>
                </pic:pic>
              </a:graphicData>
            </a:graphic>
          </wp:inline>
        </w:drawing>
      </w:r>
    </w:p>
    <w:bookmarkStart w:id="117" w:name="View_Session3_Alternative2"/>
    <w:p w:rsidR="00D16065" w:rsidRDefault="005D5107">
      <w:pPr>
        <w:pStyle w:val="navbutton"/>
        <w:divId w:val="792795338"/>
      </w:pPr>
      <w:r>
        <w:fldChar w:fldCharType="begin"/>
      </w:r>
      <w:r>
        <w:instrText xml:space="preserve"> HYPERLINK "" \l "Session3_Alternative2" </w:instrText>
      </w:r>
      <w:r>
        <w:fldChar w:fldCharType="separate"/>
      </w:r>
      <w:r>
        <w:rPr>
          <w:rStyle w:val="Hyperlink"/>
        </w:rPr>
        <w:t>View description - Uncaptioned Figure</w:t>
      </w:r>
      <w:r>
        <w:fldChar w:fldCharType="end"/>
      </w:r>
      <w:bookmarkEnd w:id="117"/>
    </w:p>
    <w:p w:rsidR="00D16065" w:rsidRDefault="005D5107">
      <w:pPr>
        <w:divId w:val="910235559"/>
      </w:pPr>
      <w:r>
        <w:rPr>
          <w:vanish/>
        </w:rPr>
        <w:t>End of Figure</w:t>
      </w:r>
    </w:p>
    <w:p w:rsidR="00D16065" w:rsidRDefault="005D5107">
      <w:pPr>
        <w:divId w:val="910235559"/>
      </w:pPr>
      <w:r>
        <w:rPr>
          <w:vanish/>
        </w:rPr>
        <w:t>Start of Media Content</w:t>
      </w:r>
    </w:p>
    <w:p w:rsidR="00D16065" w:rsidRDefault="005D5107">
      <w:pPr>
        <w:spacing w:before="120" w:beforeAutospacing="0" w:after="120" w:afterAutospacing="0"/>
        <w:divId w:val="2069911300"/>
      </w:pPr>
      <w:bookmarkStart w:id="118" w:name="Session3_MediaContent1"/>
      <w:bookmarkEnd w:id="118"/>
      <w:r>
        <w:t>Audio content is not available in this format.</w:t>
      </w:r>
    </w:p>
    <w:p w:rsidR="00D16065" w:rsidRDefault="005D5107">
      <w:pPr>
        <w:divId w:val="910235559"/>
      </w:pPr>
      <w:r>
        <w:rPr>
          <w:vanish/>
        </w:rPr>
        <w:t>End of Media Content</w:t>
      </w:r>
    </w:p>
    <w:p w:rsidR="00D16065" w:rsidRDefault="005D5107">
      <w:pPr>
        <w:divId w:val="910235559"/>
      </w:pPr>
      <w:r>
        <w:t xml:space="preserve">At this stage, you needn’t worry about this in any detail. However, notice in Example 15 how triplets are notated with a figure three over or under the relevant notes, the figure often being combined with either a curved line or square bracket. </w:t>
      </w:r>
    </w:p>
    <w:p w:rsidR="00D16065" w:rsidRDefault="005D5107">
      <w:pPr>
        <w:pStyle w:val="Heading2"/>
        <w:divId w:val="2030525773"/>
        <w:rPr>
          <w:rFonts w:eastAsia="Times New Roman"/>
        </w:rPr>
      </w:pPr>
      <w:bookmarkStart w:id="119" w:name="Session3_Section3"/>
      <w:bookmarkEnd w:id="119"/>
      <w:r>
        <w:rPr>
          <w:rFonts w:eastAsia="Times New Roman"/>
        </w:rPr>
        <w:t>3.3 Time signatures</w:t>
      </w:r>
    </w:p>
    <w:p w:rsidR="00D16065" w:rsidRDefault="005D5107">
      <w:pPr>
        <w:divId w:val="2030525773"/>
      </w:pPr>
      <w:r>
        <w:t xml:space="preserve">The rhythm of a piece of western music – whether it is simple or complex – is underpinned by a steady pulse or </w:t>
      </w:r>
      <w:r>
        <w:rPr>
          <w:rStyle w:val="Strong"/>
        </w:rPr>
        <w:t>beat</w:t>
      </w:r>
      <w:r>
        <w:t xml:space="preserve">, and these beats are grouped together to give the music’s </w:t>
      </w:r>
      <w:r>
        <w:rPr>
          <w:rStyle w:val="Strong"/>
        </w:rPr>
        <w:t>metre</w:t>
      </w:r>
      <w:r>
        <w:t xml:space="preserve">. The music examples in this section include a click track to help you follow the beats. The most common groupings are in twos, threes and fours and these groupings are created by a pattern of stronger and weaker stresses. Thus, a three-beat pattern would consist of strong-weak-weak beats. In notated music, each group is marked out by a </w:t>
      </w:r>
      <w:r>
        <w:rPr>
          <w:rStyle w:val="Strong"/>
        </w:rPr>
        <w:t>bar line</w:t>
      </w:r>
      <w:r>
        <w:t xml:space="preserve"> – so from now on we will talk about how many beats there are in each </w:t>
      </w:r>
      <w:r>
        <w:rPr>
          <w:rStyle w:val="Strong"/>
        </w:rPr>
        <w:t>bar</w:t>
      </w:r>
      <w:r>
        <w:t xml:space="preserve">. </w:t>
      </w:r>
    </w:p>
    <w:p w:rsidR="00D16065" w:rsidRDefault="005D5107">
      <w:pPr>
        <w:divId w:val="2030525773"/>
      </w:pPr>
      <w:r>
        <w:rPr>
          <w:rStyle w:val="Strong"/>
        </w:rPr>
        <w:t>Time signatures</w:t>
      </w:r>
      <w:r>
        <w:t xml:space="preserve">, which consist of two numbers aligned vertically, are placed at the opening of a piece of music to signify which metre is being used. (The time signature is then omitted for the rest of the piece, unless it is changed to another.) In the time signatures discussed in this section, the lower figure can be understood as the value of each beat expressed in relation to a semibreve (whole note). The number 2 represents a minim (half note), 4 represents a crotchet (quarter note), 8 represents a quaver (eighth note), and so on. The upper figure tells you the number of beats in the bar. </w:t>
      </w:r>
    </w:p>
    <w:p w:rsidR="00D16065" w:rsidRDefault="005D5107">
      <w:pPr>
        <w:numPr>
          <w:ilvl w:val="0"/>
          <w:numId w:val="7"/>
        </w:numPr>
        <w:spacing w:before="0" w:beforeAutospacing="0" w:after="0" w:afterAutospacing="0"/>
        <w:ind w:left="780" w:right="780"/>
        <w:divId w:val="2030525773"/>
        <w:rPr>
          <w:rFonts w:eastAsia="Times New Roman"/>
        </w:rPr>
      </w:pPr>
      <w:r>
        <w:rPr>
          <w:rStyle w:val="Strong"/>
          <w:rFonts w:eastAsia="Times New Roman"/>
        </w:rPr>
        <w:t>In 2/4 there are two crotchets per bar</w:t>
      </w:r>
      <w:r>
        <w:rPr>
          <w:rFonts w:eastAsia="Times New Roman"/>
        </w:rPr>
        <w:t xml:space="preserve">. The lower number, 4, represents a crotchet because there are 4 crotchets (quarter notes) in a semibreve (whole note), and the upper number tells you that there are 2 beats, i.e. two crotchets, in a bar. </w:t>
      </w:r>
    </w:p>
    <w:p w:rsidR="00D16065" w:rsidRDefault="005D5107">
      <w:pPr>
        <w:numPr>
          <w:ilvl w:val="0"/>
          <w:numId w:val="7"/>
        </w:numPr>
        <w:spacing w:before="0" w:beforeAutospacing="0" w:after="0" w:afterAutospacing="0"/>
        <w:ind w:left="780" w:right="780"/>
        <w:divId w:val="2030525773"/>
        <w:rPr>
          <w:rFonts w:eastAsia="Times New Roman"/>
        </w:rPr>
      </w:pPr>
      <w:r>
        <w:rPr>
          <w:rStyle w:val="Strong"/>
          <w:rFonts w:eastAsia="Times New Roman"/>
        </w:rPr>
        <w:t>In 3/2 there are three minims per bar</w:t>
      </w:r>
      <w:r>
        <w:rPr>
          <w:rFonts w:eastAsia="Times New Roman"/>
        </w:rPr>
        <w:t xml:space="preserve">. The lower number, 2, represents a minim because there are 2 minims (half notes) in a semibreve, and the upper number tells you that there are 3 beats, i.e minims, in a bar. </w:t>
      </w:r>
    </w:p>
    <w:p w:rsidR="00D16065" w:rsidRDefault="005D5107">
      <w:pPr>
        <w:numPr>
          <w:ilvl w:val="0"/>
          <w:numId w:val="7"/>
        </w:numPr>
        <w:spacing w:before="0" w:beforeAutospacing="0" w:after="0" w:afterAutospacing="0"/>
        <w:ind w:left="780" w:right="780"/>
        <w:divId w:val="2030525773"/>
        <w:rPr>
          <w:rFonts w:eastAsia="Times New Roman"/>
        </w:rPr>
      </w:pPr>
      <w:r>
        <w:rPr>
          <w:rStyle w:val="Strong"/>
          <w:rFonts w:eastAsia="Times New Roman"/>
        </w:rPr>
        <w:t>In 3/8 there are three quavers per bar</w:t>
      </w:r>
      <w:r>
        <w:rPr>
          <w:rFonts w:eastAsia="Times New Roman"/>
        </w:rPr>
        <w:t xml:space="preserve">. The lower number, 8, represents a quaver because there are 8 quavers (eighth notes) in a semibreve, and the upper number tells you that there are 3 beats, i.e. quavers, in a bar. </w:t>
      </w:r>
    </w:p>
    <w:p w:rsidR="00D16065" w:rsidRDefault="005D5107">
      <w:pPr>
        <w:divId w:val="2030525773"/>
      </w:pPr>
      <w:r>
        <w:t>Example 16 summarises the meaning of these three time signatures.</w:t>
      </w:r>
    </w:p>
    <w:p w:rsidR="00D16065" w:rsidRDefault="005D5107">
      <w:pPr>
        <w:divId w:val="2030525773"/>
      </w:pPr>
      <w:r>
        <w:rPr>
          <w:rStyle w:val="Strong"/>
        </w:rPr>
        <w:t>Example 16</w:t>
      </w:r>
    </w:p>
    <w:p w:rsidR="00D16065" w:rsidRDefault="005D5107">
      <w:pPr>
        <w:divId w:val="2030525773"/>
      </w:pPr>
      <w:r>
        <w:rPr>
          <w:vanish/>
        </w:rPr>
        <w:t>Start of Figure</w:t>
      </w:r>
    </w:p>
    <w:p w:rsidR="00D16065" w:rsidRDefault="005D5107">
      <w:pPr>
        <w:spacing w:before="240" w:beforeAutospacing="0" w:after="240" w:afterAutospacing="0" w:line="240" w:lineRule="auto"/>
        <w:divId w:val="1248029657"/>
        <w:rPr>
          <w:rFonts w:ascii="Times New Roman" w:eastAsia="Times New Roman" w:hAnsi="Times New Roman" w:cs="Times New Roman"/>
          <w:sz w:val="24"/>
          <w:szCs w:val="24"/>
        </w:rPr>
      </w:pPr>
      <w:bookmarkStart w:id="120" w:name="Session3_Figure4"/>
      <w:bookmarkEnd w:id="120"/>
      <w:r>
        <w:rPr>
          <w:rFonts w:ascii="Times New Roman" w:eastAsia="Times New Roman" w:hAnsi="Times New Roman" w:cs="Times New Roman"/>
          <w:noProof/>
          <w:sz w:val="24"/>
          <w:szCs w:val="24"/>
        </w:rPr>
        <w:drawing>
          <wp:inline distT="0" distB="0" distL="0" distR="0" wp14:anchorId="596F654B" wp14:editId="218DD1AE">
            <wp:extent cx="5278120" cy="1443236"/>
            <wp:effectExtent l="0" t="0" r="0" b="5080"/>
            <wp:docPr id="39" name="Picture 39" descr="D:\AaaF\OUT\httpswwwopeneduopenlearnocw_cmid1791_2021-12-09_16-14-05_nsfr2\word\assets\_ace8d7ad8fefd3ef3a00fc7a0bc44a3c3d77946f_a224_pm_mu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1791_2021-12-09_16-14-05_nsfr2\word\assets\_ace8d7ad8fefd3ef3a00fc7a0bc44a3c3d77946f_a224_pm_mu0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1443236"/>
                    </a:xfrm>
                    <a:prstGeom prst="rect">
                      <a:avLst/>
                    </a:prstGeom>
                    <a:noFill/>
                    <a:ln>
                      <a:noFill/>
                    </a:ln>
                  </pic:spPr>
                </pic:pic>
              </a:graphicData>
            </a:graphic>
          </wp:inline>
        </w:drawing>
      </w:r>
    </w:p>
    <w:p w:rsidR="00D16065" w:rsidRDefault="005D5107">
      <w:pPr>
        <w:divId w:val="2030525773"/>
      </w:pPr>
      <w:r>
        <w:rPr>
          <w:vanish/>
        </w:rPr>
        <w:t>End of Figure</w:t>
      </w:r>
    </w:p>
    <w:p w:rsidR="00D16065" w:rsidRDefault="005D5107">
      <w:pPr>
        <w:divId w:val="2030525773"/>
      </w:pPr>
      <w:r>
        <w:t>Example 17 shows various straightforward rhythms in different time signatures.</w:t>
      </w:r>
    </w:p>
    <w:p w:rsidR="00D16065" w:rsidRDefault="005D5107">
      <w:pPr>
        <w:divId w:val="2030525773"/>
      </w:pPr>
      <w:r>
        <w:rPr>
          <w:rStyle w:val="Strong"/>
        </w:rPr>
        <w:t>Example 17</w:t>
      </w:r>
    </w:p>
    <w:p w:rsidR="00D16065" w:rsidRDefault="005D5107">
      <w:pPr>
        <w:divId w:val="2030525773"/>
      </w:pPr>
      <w:r>
        <w:rPr>
          <w:vanish/>
        </w:rPr>
        <w:t>Start of Figure</w:t>
      </w:r>
    </w:p>
    <w:p w:rsidR="00D16065" w:rsidRDefault="005D5107">
      <w:pPr>
        <w:spacing w:before="240" w:beforeAutospacing="0" w:after="0" w:afterAutospacing="0" w:line="240" w:lineRule="auto"/>
        <w:divId w:val="1391540463"/>
        <w:rPr>
          <w:rFonts w:ascii="Times New Roman" w:eastAsia="Times New Roman" w:hAnsi="Times New Roman" w:cs="Times New Roman"/>
          <w:sz w:val="24"/>
          <w:szCs w:val="24"/>
        </w:rPr>
      </w:pPr>
      <w:bookmarkStart w:id="121" w:name="Session3_Figure5"/>
      <w:bookmarkEnd w:id="121"/>
      <w:r>
        <w:rPr>
          <w:rFonts w:ascii="Times New Roman" w:eastAsia="Times New Roman" w:hAnsi="Times New Roman" w:cs="Times New Roman"/>
          <w:noProof/>
          <w:sz w:val="24"/>
          <w:szCs w:val="24"/>
        </w:rPr>
        <w:drawing>
          <wp:inline distT="0" distB="0" distL="0" distR="0" wp14:anchorId="58B1C093" wp14:editId="3635A25E">
            <wp:extent cx="5041900" cy="3302000"/>
            <wp:effectExtent l="0" t="0" r="6350" b="0"/>
            <wp:docPr id="40" name="Picture 40" descr="Various straightforward rhythms in different time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ious straightforward rhythms in different time signatur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1900" cy="3302000"/>
                    </a:xfrm>
                    <a:prstGeom prst="rect">
                      <a:avLst/>
                    </a:prstGeom>
                    <a:noFill/>
                    <a:ln>
                      <a:noFill/>
                    </a:ln>
                  </pic:spPr>
                </pic:pic>
              </a:graphicData>
            </a:graphic>
          </wp:inline>
        </w:drawing>
      </w:r>
    </w:p>
    <w:bookmarkStart w:id="122" w:name="View_Session3_Alternative3"/>
    <w:p w:rsidR="00D16065" w:rsidRDefault="005D5107">
      <w:pPr>
        <w:pStyle w:val="navbutton"/>
        <w:divId w:val="1063797164"/>
      </w:pPr>
      <w:r>
        <w:fldChar w:fldCharType="begin"/>
      </w:r>
      <w:r>
        <w:instrText xml:space="preserve"> HYPERLINK "" \l "Session3_Alternative3" </w:instrText>
      </w:r>
      <w:r>
        <w:fldChar w:fldCharType="separate"/>
      </w:r>
      <w:r>
        <w:rPr>
          <w:rStyle w:val="Hyperlink"/>
        </w:rPr>
        <w:t>View description - Uncaptioned Figure</w:t>
      </w:r>
      <w:r>
        <w:fldChar w:fldCharType="end"/>
      </w:r>
      <w:bookmarkEnd w:id="122"/>
    </w:p>
    <w:p w:rsidR="00D16065" w:rsidRDefault="005D5107">
      <w:pPr>
        <w:divId w:val="2030525773"/>
      </w:pPr>
      <w:r>
        <w:rPr>
          <w:vanish/>
        </w:rPr>
        <w:t>End of Figure</w:t>
      </w:r>
    </w:p>
    <w:p w:rsidR="00D16065" w:rsidRDefault="005D5107">
      <w:pPr>
        <w:divId w:val="2030525773"/>
      </w:pPr>
      <w:r>
        <w:rPr>
          <w:vanish/>
        </w:rPr>
        <w:t>Start of Media Content</w:t>
      </w:r>
    </w:p>
    <w:p w:rsidR="00D16065" w:rsidRDefault="005D5107">
      <w:pPr>
        <w:spacing w:before="120" w:beforeAutospacing="0" w:after="120" w:afterAutospacing="0"/>
        <w:divId w:val="2099785098"/>
      </w:pPr>
      <w:bookmarkStart w:id="123" w:name="Session3_MediaContent2"/>
      <w:bookmarkEnd w:id="123"/>
      <w:r>
        <w:t>Audio content is not available in this format.</w:t>
      </w:r>
    </w:p>
    <w:p w:rsidR="00D16065" w:rsidRDefault="005D5107">
      <w:pPr>
        <w:divId w:val="2030525773"/>
      </w:pPr>
      <w:r>
        <w:rPr>
          <w:vanish/>
        </w:rPr>
        <w:t>End of Media Content</w:t>
      </w:r>
    </w:p>
    <w:p w:rsidR="00D16065" w:rsidRDefault="005D5107">
      <w:pPr>
        <w:divId w:val="2030525773"/>
      </w:pPr>
      <w:r>
        <w:t>Notice in Example 17 that 4/4 can also be written as C (</w:t>
      </w:r>
      <w:r>
        <w:rPr>
          <w:rStyle w:val="Strong"/>
        </w:rPr>
        <w:t>Common time</w:t>
      </w:r>
      <w:r>
        <w:t>), and 2/2 as a C with a vertical stroke through it (</w:t>
      </w:r>
      <w:r>
        <w:rPr>
          <w:rStyle w:val="Strong"/>
        </w:rPr>
        <w:t>alla breve</w:t>
      </w:r>
      <w:r>
        <w:t xml:space="preserve">). Notice too that each bar includes the correct number of time values to make up the required number of beats shown by the upper number of the time signature, and that each bar’s group of beats is marked off with a </w:t>
      </w:r>
      <w:r>
        <w:rPr>
          <w:rStyle w:val="Strong"/>
        </w:rPr>
        <w:t>bar line</w:t>
      </w:r>
      <w:r>
        <w:t xml:space="preserve"> for ease of reading. Finally, the concluding bar line is written as a </w:t>
      </w:r>
      <w:r>
        <w:rPr>
          <w:rStyle w:val="Strong"/>
        </w:rPr>
        <w:t>double bar</w:t>
      </w:r>
      <w:r>
        <w:t xml:space="preserve">. </w:t>
      </w:r>
    </w:p>
    <w:p w:rsidR="00D16065" w:rsidRDefault="005D5107">
      <w:pPr>
        <w:divId w:val="2030525773"/>
      </w:pPr>
      <w:r>
        <w:t xml:space="preserve">Consider Example 17 carefully, spending as much time as you need in order to become proficient at adding together the number of beats in each bar, as signified by the top number of the time signature. (Pay particular attention when there are shorter values present such as quavers and semiquavers.) Additionally, make sure that you have identified the beat correctly as shown by the bottom number in the time signature – is it a minim (2), a crotchet (4) or a quaver (8)? </w:t>
      </w:r>
    </w:p>
    <w:p w:rsidR="00D16065" w:rsidRDefault="005D5107">
      <w:pPr>
        <w:pStyle w:val="Heading2"/>
        <w:divId w:val="1975790668"/>
        <w:rPr>
          <w:rFonts w:eastAsia="Times New Roman"/>
        </w:rPr>
      </w:pPr>
      <w:bookmarkStart w:id="124" w:name="Session3_Section4"/>
      <w:bookmarkEnd w:id="124"/>
      <w:r>
        <w:rPr>
          <w:rFonts w:eastAsia="Times New Roman"/>
        </w:rPr>
        <w:t>3.4 Review 2</w:t>
      </w:r>
    </w:p>
    <w:p w:rsidR="00D16065" w:rsidRDefault="005D5107">
      <w:pPr>
        <w:divId w:val="1975790668"/>
      </w:pPr>
      <w:r>
        <w:t xml:space="preserve">The following activities begin with Group 1 – a series of activities that asks you to identify note values. In Group 2, one or more time values from a bar has been omitted, and you will therefore have to work out what they are. You need to be absolutely sure as to the length of each time value and how each fits together with the other time values in each bar. </w:t>
      </w:r>
    </w:p>
    <w:p w:rsidR="00D16065" w:rsidRDefault="005D5107">
      <w:pPr>
        <w:pStyle w:val="Heading3"/>
        <w:divId w:val="2101482357"/>
        <w:rPr>
          <w:rFonts w:eastAsia="Times New Roman"/>
        </w:rPr>
      </w:pPr>
      <w:bookmarkStart w:id="125" w:name="Session3_SubSection1"/>
      <w:bookmarkEnd w:id="125"/>
      <w:r>
        <w:rPr>
          <w:rFonts w:eastAsia="Times New Roman"/>
        </w:rPr>
        <w:t>Group 1: time values</w:t>
      </w:r>
    </w:p>
    <w:p w:rsidR="00D16065" w:rsidRDefault="005D5107">
      <w:pPr>
        <w:divId w:val="2101482357"/>
      </w:pPr>
      <w:r>
        <w:rPr>
          <w:vanish/>
        </w:rPr>
        <w:t>Start of Activity</w:t>
      </w:r>
    </w:p>
    <w:p w:rsidR="00D16065" w:rsidRDefault="005D5107">
      <w:pPr>
        <w:spacing w:before="240" w:beforeAutospacing="0" w:after="0" w:afterAutospacing="0" w:line="240" w:lineRule="auto"/>
        <w:ind w:left="240" w:right="240"/>
        <w:outlineLvl w:val="4"/>
        <w:divId w:val="1882933726"/>
        <w:rPr>
          <w:rFonts w:eastAsia="Times New Roman"/>
          <w:b/>
          <w:bCs/>
          <w:sz w:val="36"/>
          <w:szCs w:val="36"/>
        </w:rPr>
      </w:pPr>
      <w:bookmarkStart w:id="126" w:name="Session3_Activity1"/>
      <w:bookmarkEnd w:id="126"/>
      <w:r>
        <w:rPr>
          <w:rFonts w:eastAsia="Times New Roman"/>
          <w:b/>
          <w:bCs/>
          <w:sz w:val="36"/>
          <w:szCs w:val="36"/>
        </w:rPr>
        <w:t>Activity 1</w:t>
      </w:r>
    </w:p>
    <w:p w:rsidR="00D16065" w:rsidRDefault="005D5107">
      <w:pPr>
        <w:divId w:val="1594893722"/>
      </w:pPr>
      <w:r>
        <w:rPr>
          <w:vanish/>
        </w:rPr>
        <w:t>Start of Question</w:t>
      </w:r>
    </w:p>
    <w:p w:rsidR="00D16065" w:rsidRDefault="005D5107">
      <w:pPr>
        <w:divId w:val="1788306388"/>
      </w:pPr>
      <w:bookmarkStart w:id="127" w:name="Session3_Question1"/>
      <w:bookmarkEnd w:id="127"/>
      <w:r>
        <w:t>Which of the following statements is correct?</w:t>
      </w:r>
    </w:p>
    <w:p w:rsidR="00D16065" w:rsidRDefault="005D5107">
      <w:pPr>
        <w:divId w:val="1594893722"/>
      </w:pPr>
      <w:r>
        <w:rPr>
          <w:vanish/>
        </w:rPr>
        <w:t>End of Question</w:t>
      </w:r>
    </w:p>
    <w:p w:rsidR="00D16065" w:rsidRDefault="005D5107">
      <w:pPr>
        <w:ind w:left="120" w:right="120"/>
        <w:divId w:val="1528789307"/>
      </w:pPr>
      <w:r>
        <w:t>A minim has an open note head and a stem.</w:t>
      </w:r>
    </w:p>
    <w:p w:rsidR="00D16065" w:rsidRDefault="005D5107">
      <w:pPr>
        <w:ind w:left="120" w:right="120"/>
        <w:divId w:val="163863948"/>
      </w:pPr>
      <w:r>
        <w:t>A crotchet lasts twice as long as a quaver.</w:t>
      </w:r>
    </w:p>
    <w:p w:rsidR="00D16065" w:rsidRDefault="005D5107">
      <w:pPr>
        <w:ind w:left="120" w:right="120"/>
        <w:divId w:val="1859545072"/>
      </w:pPr>
      <w:r>
        <w:t>Four semiquavers equal two crotchets in length.</w:t>
      </w:r>
    </w:p>
    <w:p w:rsidR="00D16065" w:rsidRDefault="005D5107">
      <w:pPr>
        <w:ind w:left="120" w:right="120"/>
        <w:divId w:val="110780617"/>
      </w:pPr>
      <w:r>
        <w:t>A semibreve lasts as long as four crotchets.</w:t>
      </w:r>
    </w:p>
    <w:p w:rsidR="00D16065" w:rsidRDefault="005D5107">
      <w:pPr>
        <w:ind w:left="120" w:right="120"/>
        <w:divId w:val="747338873"/>
      </w:pPr>
      <w:r>
        <w:t>A quaver has a flag drawn on the left-hand side of the stem.</w:t>
      </w:r>
    </w:p>
    <w:p w:rsidR="00D16065" w:rsidRDefault="005D5107">
      <w:pPr>
        <w:ind w:left="120" w:right="120"/>
        <w:divId w:val="1623462184"/>
      </w:pPr>
      <w:r>
        <w:t>Six triplet quavers equal two crotchets in length.</w:t>
      </w:r>
    </w:p>
    <w:p w:rsidR="00D16065" w:rsidRDefault="005D5107">
      <w:pPr>
        <w:ind w:left="120" w:right="120"/>
        <w:divId w:val="791290284"/>
      </w:pPr>
      <w:r>
        <w:t>A demisemiquaver has three flags.</w:t>
      </w:r>
    </w:p>
    <w:bookmarkStart w:id="128" w:name="View_Session3_Interaction1"/>
    <w:p w:rsidR="00D16065" w:rsidRDefault="005D5107">
      <w:pPr>
        <w:pStyle w:val="navbutton"/>
        <w:divId w:val="1594893722"/>
      </w:pPr>
      <w:r>
        <w:fldChar w:fldCharType="begin"/>
      </w:r>
      <w:r>
        <w:instrText xml:space="preserve"> HYPERLINK "" \l "Session3_Interaction1" </w:instrText>
      </w:r>
      <w:r>
        <w:fldChar w:fldCharType="separate"/>
      </w:r>
      <w:r>
        <w:rPr>
          <w:rStyle w:val="Hyperlink"/>
        </w:rPr>
        <w:t>View answer - Activity 1</w:t>
      </w:r>
      <w:r>
        <w:fldChar w:fldCharType="end"/>
      </w:r>
      <w:bookmarkEnd w:id="128"/>
    </w:p>
    <w:p w:rsidR="00D16065" w:rsidRDefault="005D5107">
      <w:pPr>
        <w:divId w:val="2101482357"/>
      </w:pPr>
      <w:r>
        <w:rPr>
          <w:vanish/>
        </w:rPr>
        <w:t>End of Activity</w:t>
      </w:r>
    </w:p>
    <w:p w:rsidR="00D16065" w:rsidRDefault="005D5107">
      <w:pPr>
        <w:pStyle w:val="Heading3"/>
        <w:divId w:val="221408080"/>
        <w:rPr>
          <w:rFonts w:eastAsia="Times New Roman"/>
        </w:rPr>
      </w:pPr>
      <w:bookmarkStart w:id="129" w:name="Session3_SubSection2"/>
      <w:bookmarkEnd w:id="129"/>
      <w:r>
        <w:rPr>
          <w:rFonts w:eastAsia="Times New Roman"/>
        </w:rPr>
        <w:t>Group 2: identifying omitted time value(s)</w:t>
      </w:r>
    </w:p>
    <w:p w:rsidR="00D16065" w:rsidRDefault="005D5107">
      <w:pPr>
        <w:divId w:val="221408080"/>
      </w:pPr>
      <w:r>
        <w:rPr>
          <w:vanish/>
        </w:rPr>
        <w:t>Start of Activity</w:t>
      </w:r>
    </w:p>
    <w:p w:rsidR="00D16065" w:rsidRDefault="005D5107">
      <w:pPr>
        <w:spacing w:before="0" w:beforeAutospacing="0" w:after="0" w:afterAutospacing="0" w:line="240" w:lineRule="auto"/>
        <w:outlineLvl w:val="4"/>
        <w:divId w:val="25955313"/>
        <w:rPr>
          <w:rFonts w:eastAsia="Times New Roman"/>
          <w:b/>
          <w:bCs/>
          <w:sz w:val="36"/>
          <w:szCs w:val="36"/>
        </w:rPr>
      </w:pPr>
      <w:bookmarkStart w:id="130" w:name="Session3_Activity2"/>
      <w:bookmarkEnd w:id="130"/>
      <w:r>
        <w:rPr>
          <w:rFonts w:eastAsia="Times New Roman"/>
          <w:b/>
          <w:bCs/>
          <w:sz w:val="36"/>
          <w:szCs w:val="36"/>
        </w:rPr>
        <w:t>Activity 1</w:t>
      </w:r>
    </w:p>
    <w:p w:rsidR="00D16065" w:rsidRDefault="005D5107">
      <w:pPr>
        <w:divId w:val="1828980583"/>
      </w:pPr>
      <w:r>
        <w:rPr>
          <w:vanish/>
        </w:rPr>
        <w:t>Start of Question</w:t>
      </w:r>
    </w:p>
    <w:p w:rsidR="00D16065" w:rsidRDefault="005D5107">
      <w:pPr>
        <w:divId w:val="1829443922"/>
      </w:pPr>
      <w:bookmarkStart w:id="131" w:name="Session3_Question2"/>
      <w:bookmarkEnd w:id="131"/>
      <w:r>
        <w:t>Which single time value is required at the place marked with the asterisk?</w:t>
      </w:r>
    </w:p>
    <w:p w:rsidR="00D16065" w:rsidRDefault="005D5107">
      <w:pPr>
        <w:divId w:val="1829443922"/>
      </w:pPr>
      <w:r>
        <w:rPr>
          <w:vanish/>
        </w:rPr>
        <w:t>Start of Figure</w:t>
      </w:r>
    </w:p>
    <w:p w:rsidR="00D16065" w:rsidRDefault="005D5107">
      <w:pPr>
        <w:spacing w:before="240" w:beforeAutospacing="0" w:after="240" w:afterAutospacing="0" w:line="240" w:lineRule="auto"/>
        <w:divId w:val="535046786"/>
        <w:rPr>
          <w:rFonts w:ascii="Times New Roman" w:eastAsia="Times New Roman" w:hAnsi="Times New Roman" w:cs="Times New Roman"/>
          <w:sz w:val="24"/>
          <w:szCs w:val="24"/>
        </w:rPr>
      </w:pPr>
      <w:bookmarkStart w:id="132" w:name="Session3_Figure6"/>
      <w:bookmarkEnd w:id="132"/>
      <w:r>
        <w:rPr>
          <w:rFonts w:ascii="Times New Roman" w:eastAsia="Times New Roman" w:hAnsi="Times New Roman" w:cs="Times New Roman"/>
          <w:noProof/>
          <w:sz w:val="24"/>
          <w:szCs w:val="24"/>
        </w:rPr>
        <w:drawing>
          <wp:inline distT="0" distB="0" distL="0" distR="0" wp14:anchorId="42A2B741" wp14:editId="775D20E9">
            <wp:extent cx="3225800" cy="495300"/>
            <wp:effectExtent l="0" t="0" r="0" b="0"/>
            <wp:docPr id="41" name="Picture 41" descr="D:\AaaF\OUT\httpswwwopeneduopenlearnocw_cmid1791_2021-12-09_16-14-05_nsfr2\word\assets\_890e0ebeeae10f48b102c383618fdedcb6abf2e8_a224_pm_un_mu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1791_2021-12-09_16-14-05_nsfr2\word\assets\_890e0ebeeae10f48b102c383618fdedcb6abf2e8_a224_pm_un_mu02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5800" cy="495300"/>
                    </a:xfrm>
                    <a:prstGeom prst="rect">
                      <a:avLst/>
                    </a:prstGeom>
                    <a:noFill/>
                    <a:ln>
                      <a:noFill/>
                    </a:ln>
                  </pic:spPr>
                </pic:pic>
              </a:graphicData>
            </a:graphic>
          </wp:inline>
        </w:drawing>
      </w:r>
    </w:p>
    <w:p w:rsidR="00D16065" w:rsidRDefault="005D5107">
      <w:pPr>
        <w:divId w:val="1829443922"/>
      </w:pPr>
      <w:r>
        <w:rPr>
          <w:vanish/>
        </w:rPr>
        <w:t>End of Figure</w:t>
      </w:r>
    </w:p>
    <w:p w:rsidR="00D16065" w:rsidRDefault="005D5107">
      <w:pPr>
        <w:divId w:val="1828980583"/>
      </w:pPr>
      <w:r>
        <w:rPr>
          <w:vanish/>
        </w:rPr>
        <w:t>End of Question</w:t>
      </w:r>
    </w:p>
    <w:p w:rsidR="00D16065" w:rsidRDefault="005D5107">
      <w:pPr>
        <w:ind w:left="120" w:right="120"/>
        <w:divId w:val="1993634034"/>
      </w:pPr>
      <w:r>
        <w:t>quaver</w:t>
      </w:r>
    </w:p>
    <w:p w:rsidR="00D16065" w:rsidRDefault="005D5107">
      <w:pPr>
        <w:ind w:left="120" w:right="120"/>
        <w:divId w:val="776289006"/>
      </w:pPr>
      <w:r>
        <w:t>crotchet</w:t>
      </w:r>
    </w:p>
    <w:p w:rsidR="00D16065" w:rsidRDefault="005D5107">
      <w:pPr>
        <w:ind w:left="120" w:right="120"/>
        <w:divId w:val="1558468447"/>
      </w:pPr>
      <w:r>
        <w:t>minim</w:t>
      </w:r>
    </w:p>
    <w:bookmarkStart w:id="133" w:name="View_Session3_Answer1"/>
    <w:p w:rsidR="00D16065" w:rsidRDefault="005D5107">
      <w:pPr>
        <w:pStyle w:val="navbutton"/>
        <w:divId w:val="1828980583"/>
      </w:pPr>
      <w:r>
        <w:fldChar w:fldCharType="begin"/>
      </w:r>
      <w:r>
        <w:instrText xml:space="preserve"> HYPERLINK "" \l "Session3_Answer1" </w:instrText>
      </w:r>
      <w:r>
        <w:fldChar w:fldCharType="separate"/>
      </w:r>
      <w:r>
        <w:rPr>
          <w:rStyle w:val="Hyperlink"/>
        </w:rPr>
        <w:t>View answer - Activity 1</w:t>
      </w:r>
      <w:r>
        <w:fldChar w:fldCharType="end"/>
      </w:r>
      <w:bookmarkEnd w:id="133"/>
    </w:p>
    <w:p w:rsidR="00D16065" w:rsidRDefault="005D5107">
      <w:pPr>
        <w:divId w:val="221408080"/>
      </w:pPr>
      <w:r>
        <w:rPr>
          <w:vanish/>
        </w:rPr>
        <w:t>End of Activity</w:t>
      </w:r>
    </w:p>
    <w:p w:rsidR="00D16065" w:rsidRDefault="005D5107">
      <w:pPr>
        <w:divId w:val="221408080"/>
      </w:pPr>
      <w:r>
        <w:rPr>
          <w:vanish/>
        </w:rPr>
        <w:t>Start of Activity</w:t>
      </w:r>
    </w:p>
    <w:p w:rsidR="00D16065" w:rsidRDefault="005D5107">
      <w:pPr>
        <w:spacing w:before="0" w:beforeAutospacing="0" w:after="0" w:afterAutospacing="0" w:line="240" w:lineRule="auto"/>
        <w:outlineLvl w:val="4"/>
        <w:divId w:val="1245341863"/>
        <w:rPr>
          <w:rFonts w:eastAsia="Times New Roman"/>
          <w:b/>
          <w:bCs/>
          <w:sz w:val="36"/>
          <w:szCs w:val="36"/>
        </w:rPr>
      </w:pPr>
      <w:bookmarkStart w:id="134" w:name="Session3_Activity3"/>
      <w:bookmarkEnd w:id="134"/>
      <w:r>
        <w:rPr>
          <w:rFonts w:eastAsia="Times New Roman"/>
          <w:b/>
          <w:bCs/>
          <w:sz w:val="36"/>
          <w:szCs w:val="36"/>
        </w:rPr>
        <w:t>Activity 2</w:t>
      </w:r>
    </w:p>
    <w:p w:rsidR="00D16065" w:rsidRDefault="005D5107">
      <w:pPr>
        <w:divId w:val="60565452"/>
      </w:pPr>
      <w:r>
        <w:rPr>
          <w:vanish/>
        </w:rPr>
        <w:t>Start of Question</w:t>
      </w:r>
    </w:p>
    <w:p w:rsidR="00D16065" w:rsidRDefault="005D5107">
      <w:pPr>
        <w:divId w:val="246773631"/>
      </w:pPr>
      <w:bookmarkStart w:id="135" w:name="Session3_Question3"/>
      <w:bookmarkEnd w:id="135"/>
      <w:r>
        <w:t>Which single time value is required at the place marked with the asterisk?</w:t>
      </w:r>
    </w:p>
    <w:p w:rsidR="00D16065" w:rsidRDefault="005D5107">
      <w:pPr>
        <w:divId w:val="246773631"/>
      </w:pPr>
      <w:r>
        <w:rPr>
          <w:vanish/>
        </w:rPr>
        <w:t>Start of Figure</w:t>
      </w:r>
    </w:p>
    <w:p w:rsidR="00D16065" w:rsidRDefault="005D5107">
      <w:pPr>
        <w:spacing w:before="240" w:beforeAutospacing="0" w:after="240" w:afterAutospacing="0" w:line="240" w:lineRule="auto"/>
        <w:divId w:val="1691838002"/>
        <w:rPr>
          <w:rFonts w:ascii="Times New Roman" w:eastAsia="Times New Roman" w:hAnsi="Times New Roman" w:cs="Times New Roman"/>
          <w:sz w:val="24"/>
          <w:szCs w:val="24"/>
        </w:rPr>
      </w:pPr>
      <w:bookmarkStart w:id="136" w:name="Session3_Figure7"/>
      <w:bookmarkEnd w:id="136"/>
      <w:r>
        <w:rPr>
          <w:rFonts w:ascii="Times New Roman" w:eastAsia="Times New Roman" w:hAnsi="Times New Roman" w:cs="Times New Roman"/>
          <w:noProof/>
          <w:sz w:val="24"/>
          <w:szCs w:val="24"/>
        </w:rPr>
        <w:drawing>
          <wp:inline distT="0" distB="0" distL="0" distR="0" wp14:anchorId="4AC484DA" wp14:editId="702982EC">
            <wp:extent cx="3543300" cy="495300"/>
            <wp:effectExtent l="0" t="0" r="0" b="0"/>
            <wp:docPr id="42" name="Picture 42" descr="D:\AaaF\OUT\httpswwwopeneduopenlearnocw_cmid1791_2021-12-09_16-14-05_nsfr2\word\assets\_d80f47b9b7378046eda8146afba01a327a2632c7_a224_pm_un_mu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1791_2021-12-09_16-14-05_nsfr2\word\assets\_d80f47b9b7378046eda8146afba01a327a2632c7_a224_pm_un_mu02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3300" cy="495300"/>
                    </a:xfrm>
                    <a:prstGeom prst="rect">
                      <a:avLst/>
                    </a:prstGeom>
                    <a:noFill/>
                    <a:ln>
                      <a:noFill/>
                    </a:ln>
                  </pic:spPr>
                </pic:pic>
              </a:graphicData>
            </a:graphic>
          </wp:inline>
        </w:drawing>
      </w:r>
    </w:p>
    <w:p w:rsidR="00D16065" w:rsidRDefault="005D5107">
      <w:pPr>
        <w:divId w:val="246773631"/>
      </w:pPr>
      <w:r>
        <w:rPr>
          <w:vanish/>
        </w:rPr>
        <w:t>End of Figure</w:t>
      </w:r>
    </w:p>
    <w:p w:rsidR="00D16065" w:rsidRDefault="005D5107">
      <w:pPr>
        <w:divId w:val="60565452"/>
      </w:pPr>
      <w:r>
        <w:rPr>
          <w:vanish/>
        </w:rPr>
        <w:t>End of Question</w:t>
      </w:r>
    </w:p>
    <w:p w:rsidR="00D16065" w:rsidRDefault="005D5107">
      <w:pPr>
        <w:ind w:left="120" w:right="120"/>
        <w:divId w:val="1767965403"/>
      </w:pPr>
      <w:r>
        <w:t>crotchet</w:t>
      </w:r>
    </w:p>
    <w:p w:rsidR="00D16065" w:rsidRDefault="005D5107">
      <w:pPr>
        <w:ind w:left="120" w:right="120"/>
        <w:divId w:val="356003796"/>
      </w:pPr>
      <w:r>
        <w:t>minim</w:t>
      </w:r>
    </w:p>
    <w:p w:rsidR="00D16065" w:rsidRDefault="005D5107">
      <w:pPr>
        <w:ind w:left="120" w:right="120"/>
        <w:divId w:val="1721055953"/>
      </w:pPr>
      <w:r>
        <w:t>semibreve</w:t>
      </w:r>
    </w:p>
    <w:bookmarkStart w:id="137" w:name="View_Session3_Answer2"/>
    <w:p w:rsidR="00D16065" w:rsidRDefault="005D5107">
      <w:pPr>
        <w:pStyle w:val="navbutton"/>
        <w:divId w:val="60565452"/>
      </w:pPr>
      <w:r>
        <w:fldChar w:fldCharType="begin"/>
      </w:r>
      <w:r>
        <w:instrText xml:space="preserve"> HYPERLINK "" \l "Session3_Answer2" </w:instrText>
      </w:r>
      <w:r>
        <w:fldChar w:fldCharType="separate"/>
      </w:r>
      <w:r>
        <w:rPr>
          <w:rStyle w:val="Hyperlink"/>
        </w:rPr>
        <w:t>View answer - Activity 2</w:t>
      </w:r>
      <w:r>
        <w:fldChar w:fldCharType="end"/>
      </w:r>
      <w:bookmarkEnd w:id="137"/>
    </w:p>
    <w:p w:rsidR="00D16065" w:rsidRDefault="005D5107">
      <w:pPr>
        <w:divId w:val="221408080"/>
      </w:pPr>
      <w:r>
        <w:rPr>
          <w:vanish/>
        </w:rPr>
        <w:t>End of Activity</w:t>
      </w:r>
    </w:p>
    <w:p w:rsidR="00D16065" w:rsidRDefault="005D5107">
      <w:pPr>
        <w:divId w:val="221408080"/>
      </w:pPr>
      <w:r>
        <w:rPr>
          <w:vanish/>
        </w:rPr>
        <w:t>Start of Activity</w:t>
      </w:r>
    </w:p>
    <w:p w:rsidR="00D16065" w:rsidRDefault="005D5107">
      <w:pPr>
        <w:spacing w:before="0" w:beforeAutospacing="0" w:after="0" w:afterAutospacing="0" w:line="240" w:lineRule="auto"/>
        <w:outlineLvl w:val="4"/>
        <w:divId w:val="95250308"/>
        <w:rPr>
          <w:rFonts w:eastAsia="Times New Roman"/>
          <w:b/>
          <w:bCs/>
          <w:sz w:val="36"/>
          <w:szCs w:val="36"/>
        </w:rPr>
      </w:pPr>
      <w:bookmarkStart w:id="138" w:name="Session3_Activity4"/>
      <w:bookmarkEnd w:id="138"/>
      <w:r>
        <w:rPr>
          <w:rFonts w:eastAsia="Times New Roman"/>
          <w:b/>
          <w:bCs/>
          <w:sz w:val="36"/>
          <w:szCs w:val="36"/>
        </w:rPr>
        <w:t>Activity 3</w:t>
      </w:r>
    </w:p>
    <w:p w:rsidR="00D16065" w:rsidRDefault="005D5107">
      <w:pPr>
        <w:divId w:val="289241268"/>
      </w:pPr>
      <w:r>
        <w:rPr>
          <w:vanish/>
        </w:rPr>
        <w:t>Start of Question</w:t>
      </w:r>
    </w:p>
    <w:p w:rsidR="00D16065" w:rsidRDefault="005D5107">
      <w:pPr>
        <w:divId w:val="457643589"/>
      </w:pPr>
      <w:bookmarkStart w:id="139" w:name="Session3_Question4"/>
      <w:bookmarkEnd w:id="139"/>
      <w:r>
        <w:t>Which single time value is required at the place marked with the asterisk?</w:t>
      </w:r>
    </w:p>
    <w:p w:rsidR="00D16065" w:rsidRDefault="005D5107">
      <w:pPr>
        <w:divId w:val="457643589"/>
      </w:pPr>
      <w:r>
        <w:rPr>
          <w:vanish/>
        </w:rPr>
        <w:t>Start of Figure</w:t>
      </w:r>
    </w:p>
    <w:p w:rsidR="00D16065" w:rsidRDefault="005D5107">
      <w:pPr>
        <w:spacing w:before="240" w:beforeAutospacing="0" w:after="240" w:afterAutospacing="0" w:line="240" w:lineRule="auto"/>
        <w:divId w:val="1704407070"/>
        <w:rPr>
          <w:rFonts w:ascii="Times New Roman" w:eastAsia="Times New Roman" w:hAnsi="Times New Roman" w:cs="Times New Roman"/>
          <w:sz w:val="24"/>
          <w:szCs w:val="24"/>
        </w:rPr>
      </w:pPr>
      <w:bookmarkStart w:id="140" w:name="Session3_Figure8"/>
      <w:bookmarkEnd w:id="140"/>
      <w:r>
        <w:rPr>
          <w:rFonts w:ascii="Times New Roman" w:eastAsia="Times New Roman" w:hAnsi="Times New Roman" w:cs="Times New Roman"/>
          <w:noProof/>
          <w:sz w:val="24"/>
          <w:szCs w:val="24"/>
        </w:rPr>
        <w:drawing>
          <wp:inline distT="0" distB="0" distL="0" distR="0" wp14:anchorId="03908EE0" wp14:editId="5BC5D3A8">
            <wp:extent cx="3556000" cy="495300"/>
            <wp:effectExtent l="0" t="0" r="6350" b="0"/>
            <wp:docPr id="43" name="Picture 43" descr="D:\AaaF\OUT\httpswwwopeneduopenlearnocw_cmid1791_2021-12-09_16-14-05_nsfr2\word\assets\_cd67442f19b2ebe502c7ca85527252e41de738cd_a224_pm_un_mu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1791_2021-12-09_16-14-05_nsfr2\word\assets\_cd67442f19b2ebe502c7ca85527252e41de738cd_a224_pm_un_mu02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56000" cy="495300"/>
                    </a:xfrm>
                    <a:prstGeom prst="rect">
                      <a:avLst/>
                    </a:prstGeom>
                    <a:noFill/>
                    <a:ln>
                      <a:noFill/>
                    </a:ln>
                  </pic:spPr>
                </pic:pic>
              </a:graphicData>
            </a:graphic>
          </wp:inline>
        </w:drawing>
      </w:r>
    </w:p>
    <w:p w:rsidR="00D16065" w:rsidRDefault="005D5107">
      <w:pPr>
        <w:divId w:val="457643589"/>
      </w:pPr>
      <w:r>
        <w:rPr>
          <w:vanish/>
        </w:rPr>
        <w:t>End of Figure</w:t>
      </w:r>
    </w:p>
    <w:p w:rsidR="00D16065" w:rsidRDefault="005D5107">
      <w:pPr>
        <w:divId w:val="289241268"/>
      </w:pPr>
      <w:r>
        <w:rPr>
          <w:vanish/>
        </w:rPr>
        <w:t>End of Question</w:t>
      </w:r>
    </w:p>
    <w:p w:rsidR="00D16065" w:rsidRDefault="005D5107">
      <w:pPr>
        <w:ind w:left="120" w:right="120"/>
        <w:divId w:val="1928153098"/>
      </w:pPr>
      <w:r>
        <w:t>quaver</w:t>
      </w:r>
    </w:p>
    <w:p w:rsidR="00D16065" w:rsidRDefault="005D5107">
      <w:pPr>
        <w:ind w:left="120" w:right="120"/>
        <w:divId w:val="1146239735"/>
      </w:pPr>
      <w:r>
        <w:t>crochet</w:t>
      </w:r>
    </w:p>
    <w:p w:rsidR="00D16065" w:rsidRDefault="005D5107">
      <w:pPr>
        <w:ind w:left="120" w:right="120"/>
        <w:divId w:val="744691907"/>
      </w:pPr>
      <w:r>
        <w:t>minim</w:t>
      </w:r>
    </w:p>
    <w:bookmarkStart w:id="141" w:name="View_Session3_Answer3"/>
    <w:p w:rsidR="00D16065" w:rsidRDefault="005D5107">
      <w:pPr>
        <w:pStyle w:val="navbutton"/>
        <w:divId w:val="289241268"/>
      </w:pPr>
      <w:r>
        <w:fldChar w:fldCharType="begin"/>
      </w:r>
      <w:r>
        <w:instrText xml:space="preserve"> HYPERLINK "" \l "Session3_Answer3" </w:instrText>
      </w:r>
      <w:r>
        <w:fldChar w:fldCharType="separate"/>
      </w:r>
      <w:r>
        <w:rPr>
          <w:rStyle w:val="Hyperlink"/>
        </w:rPr>
        <w:t>View answer - Activity 3</w:t>
      </w:r>
      <w:r>
        <w:fldChar w:fldCharType="end"/>
      </w:r>
      <w:bookmarkEnd w:id="141"/>
    </w:p>
    <w:p w:rsidR="00D16065" w:rsidRDefault="005D5107">
      <w:pPr>
        <w:divId w:val="221408080"/>
      </w:pPr>
      <w:r>
        <w:rPr>
          <w:vanish/>
        </w:rPr>
        <w:t>End of Activity</w:t>
      </w:r>
    </w:p>
    <w:p w:rsidR="00D16065" w:rsidRDefault="005D5107">
      <w:pPr>
        <w:divId w:val="221408080"/>
      </w:pPr>
      <w:r>
        <w:rPr>
          <w:vanish/>
        </w:rPr>
        <w:t>Start of Activity</w:t>
      </w:r>
    </w:p>
    <w:p w:rsidR="00D16065" w:rsidRDefault="005D5107">
      <w:pPr>
        <w:spacing w:before="0" w:beforeAutospacing="0" w:after="0" w:afterAutospacing="0" w:line="240" w:lineRule="auto"/>
        <w:outlineLvl w:val="4"/>
        <w:divId w:val="1865047505"/>
        <w:rPr>
          <w:rFonts w:eastAsia="Times New Roman"/>
          <w:b/>
          <w:bCs/>
          <w:sz w:val="36"/>
          <w:szCs w:val="36"/>
        </w:rPr>
      </w:pPr>
      <w:bookmarkStart w:id="142" w:name="Session3_Activity5"/>
      <w:bookmarkEnd w:id="142"/>
      <w:r>
        <w:rPr>
          <w:rFonts w:eastAsia="Times New Roman"/>
          <w:b/>
          <w:bCs/>
          <w:sz w:val="36"/>
          <w:szCs w:val="36"/>
        </w:rPr>
        <w:t>Activity 4</w:t>
      </w:r>
    </w:p>
    <w:p w:rsidR="00D16065" w:rsidRDefault="005D5107">
      <w:pPr>
        <w:divId w:val="56362476"/>
      </w:pPr>
      <w:r>
        <w:rPr>
          <w:vanish/>
        </w:rPr>
        <w:t>Start of Question</w:t>
      </w:r>
    </w:p>
    <w:p w:rsidR="00D16065" w:rsidRDefault="005D5107">
      <w:pPr>
        <w:divId w:val="1409035324"/>
      </w:pPr>
      <w:bookmarkStart w:id="143" w:name="Session3_Question5"/>
      <w:bookmarkEnd w:id="143"/>
      <w:r>
        <w:t>Which single time value is required at each of the places marked with asterisks?</w:t>
      </w:r>
    </w:p>
    <w:p w:rsidR="00D16065" w:rsidRDefault="005D5107">
      <w:pPr>
        <w:divId w:val="1409035324"/>
      </w:pPr>
      <w:r>
        <w:rPr>
          <w:vanish/>
        </w:rPr>
        <w:t>Start of Figure</w:t>
      </w:r>
    </w:p>
    <w:p w:rsidR="00D16065" w:rsidRDefault="005D5107">
      <w:pPr>
        <w:spacing w:before="240" w:beforeAutospacing="0" w:after="240" w:afterAutospacing="0" w:line="240" w:lineRule="auto"/>
        <w:divId w:val="1136801782"/>
        <w:rPr>
          <w:rFonts w:ascii="Times New Roman" w:eastAsia="Times New Roman" w:hAnsi="Times New Roman" w:cs="Times New Roman"/>
          <w:sz w:val="24"/>
          <w:szCs w:val="24"/>
        </w:rPr>
      </w:pPr>
      <w:bookmarkStart w:id="144" w:name="Session3_Figure9"/>
      <w:bookmarkEnd w:id="144"/>
      <w:r>
        <w:rPr>
          <w:rFonts w:ascii="Times New Roman" w:eastAsia="Times New Roman" w:hAnsi="Times New Roman" w:cs="Times New Roman"/>
          <w:noProof/>
          <w:sz w:val="24"/>
          <w:szCs w:val="24"/>
        </w:rPr>
        <w:drawing>
          <wp:inline distT="0" distB="0" distL="0" distR="0" wp14:anchorId="4F55BB48" wp14:editId="26FE9E89">
            <wp:extent cx="3136900" cy="495300"/>
            <wp:effectExtent l="0" t="0" r="6350" b="0"/>
            <wp:docPr id="44" name="Picture 44" descr="D:\AaaF\OUT\httpswwwopeneduopenlearnocw_cmid1791_2021-12-09_16-14-05_nsfr2\word\assets\_6323514c704c365cd75e81babb64ff96e64cb3f5_a224_pm_un_mu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1791_2021-12-09_16-14-05_nsfr2\word\assets\_6323514c704c365cd75e81babb64ff96e64cb3f5_a224_pm_un_mu02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6900" cy="495300"/>
                    </a:xfrm>
                    <a:prstGeom prst="rect">
                      <a:avLst/>
                    </a:prstGeom>
                    <a:noFill/>
                    <a:ln>
                      <a:noFill/>
                    </a:ln>
                  </pic:spPr>
                </pic:pic>
              </a:graphicData>
            </a:graphic>
          </wp:inline>
        </w:drawing>
      </w:r>
    </w:p>
    <w:p w:rsidR="00D16065" w:rsidRDefault="005D5107">
      <w:pPr>
        <w:divId w:val="1409035324"/>
      </w:pPr>
      <w:r>
        <w:rPr>
          <w:vanish/>
        </w:rPr>
        <w:t>End of Figure</w:t>
      </w:r>
    </w:p>
    <w:p w:rsidR="00D16065" w:rsidRDefault="005D5107">
      <w:pPr>
        <w:divId w:val="56362476"/>
      </w:pPr>
      <w:r>
        <w:rPr>
          <w:vanish/>
        </w:rPr>
        <w:t>End of Question</w:t>
      </w:r>
    </w:p>
    <w:p w:rsidR="00D16065" w:rsidRDefault="005D5107">
      <w:pPr>
        <w:ind w:left="120" w:right="120"/>
        <w:divId w:val="438570039"/>
      </w:pPr>
      <w:r>
        <w:t>quaver/crotchet</w:t>
      </w:r>
    </w:p>
    <w:p w:rsidR="00D16065" w:rsidRDefault="005D5107">
      <w:pPr>
        <w:ind w:left="120" w:right="120"/>
        <w:divId w:val="867530141"/>
      </w:pPr>
      <w:r>
        <w:t>quaver/minim</w:t>
      </w:r>
    </w:p>
    <w:p w:rsidR="00D16065" w:rsidRDefault="005D5107">
      <w:pPr>
        <w:ind w:left="120" w:right="120"/>
        <w:divId w:val="842430159"/>
      </w:pPr>
      <w:r>
        <w:t>crotchet/minim</w:t>
      </w:r>
    </w:p>
    <w:bookmarkStart w:id="145" w:name="View_Session3_Answer4"/>
    <w:p w:rsidR="00D16065" w:rsidRDefault="005D5107">
      <w:pPr>
        <w:pStyle w:val="navbutton"/>
        <w:divId w:val="56362476"/>
      </w:pPr>
      <w:r>
        <w:fldChar w:fldCharType="begin"/>
      </w:r>
      <w:r>
        <w:instrText xml:space="preserve"> HYPERLINK "" \l "Session3_Answer4" </w:instrText>
      </w:r>
      <w:r>
        <w:fldChar w:fldCharType="separate"/>
      </w:r>
      <w:r>
        <w:rPr>
          <w:rStyle w:val="Hyperlink"/>
        </w:rPr>
        <w:t>View answer - Activity 4</w:t>
      </w:r>
      <w:r>
        <w:fldChar w:fldCharType="end"/>
      </w:r>
      <w:bookmarkEnd w:id="145"/>
    </w:p>
    <w:p w:rsidR="00D16065" w:rsidRDefault="005D5107">
      <w:pPr>
        <w:divId w:val="221408080"/>
      </w:pPr>
      <w:r>
        <w:rPr>
          <w:vanish/>
        </w:rPr>
        <w:t>End of Activity</w:t>
      </w:r>
    </w:p>
    <w:p w:rsidR="00D16065" w:rsidRDefault="005D5107">
      <w:pPr>
        <w:divId w:val="221408080"/>
      </w:pPr>
      <w:r>
        <w:rPr>
          <w:vanish/>
        </w:rPr>
        <w:t>Start of Activity</w:t>
      </w:r>
    </w:p>
    <w:p w:rsidR="00D16065" w:rsidRDefault="005D5107">
      <w:pPr>
        <w:spacing w:before="0" w:beforeAutospacing="0" w:after="0" w:afterAutospacing="0" w:line="240" w:lineRule="auto"/>
        <w:outlineLvl w:val="4"/>
        <w:divId w:val="1826818480"/>
        <w:rPr>
          <w:rFonts w:eastAsia="Times New Roman"/>
          <w:b/>
          <w:bCs/>
          <w:sz w:val="36"/>
          <w:szCs w:val="36"/>
        </w:rPr>
      </w:pPr>
      <w:bookmarkStart w:id="146" w:name="Session3_Activity6"/>
      <w:bookmarkEnd w:id="146"/>
      <w:r>
        <w:rPr>
          <w:rFonts w:eastAsia="Times New Roman"/>
          <w:b/>
          <w:bCs/>
          <w:sz w:val="36"/>
          <w:szCs w:val="36"/>
        </w:rPr>
        <w:t>Activity 5</w:t>
      </w:r>
    </w:p>
    <w:p w:rsidR="00D16065" w:rsidRDefault="005D5107">
      <w:pPr>
        <w:divId w:val="1999383808"/>
      </w:pPr>
      <w:r>
        <w:rPr>
          <w:vanish/>
        </w:rPr>
        <w:t>Start of Question</w:t>
      </w:r>
    </w:p>
    <w:p w:rsidR="00D16065" w:rsidRDefault="005D5107">
      <w:pPr>
        <w:divId w:val="810754172"/>
      </w:pPr>
      <w:bookmarkStart w:id="147" w:name="Session3_Question6"/>
      <w:bookmarkEnd w:id="147"/>
      <w:r>
        <w:t>Which single time value is required at each of the places marked with asterisks?</w:t>
      </w:r>
    </w:p>
    <w:p w:rsidR="00D16065" w:rsidRDefault="005D5107">
      <w:pPr>
        <w:divId w:val="810754172"/>
      </w:pPr>
      <w:r>
        <w:rPr>
          <w:vanish/>
        </w:rPr>
        <w:t>Start of Figure</w:t>
      </w:r>
    </w:p>
    <w:p w:rsidR="00D16065" w:rsidRDefault="005D5107">
      <w:pPr>
        <w:spacing w:before="240" w:beforeAutospacing="0" w:after="240" w:afterAutospacing="0" w:line="240" w:lineRule="auto"/>
        <w:divId w:val="1046102302"/>
        <w:rPr>
          <w:rFonts w:ascii="Times New Roman" w:eastAsia="Times New Roman" w:hAnsi="Times New Roman" w:cs="Times New Roman"/>
          <w:sz w:val="24"/>
          <w:szCs w:val="24"/>
        </w:rPr>
      </w:pPr>
      <w:bookmarkStart w:id="148" w:name="Session3_Figure10"/>
      <w:bookmarkEnd w:id="148"/>
      <w:r>
        <w:rPr>
          <w:rFonts w:ascii="Times New Roman" w:eastAsia="Times New Roman" w:hAnsi="Times New Roman" w:cs="Times New Roman"/>
          <w:noProof/>
          <w:sz w:val="24"/>
          <w:szCs w:val="24"/>
        </w:rPr>
        <w:drawing>
          <wp:inline distT="0" distB="0" distL="0" distR="0" wp14:anchorId="1114BE65" wp14:editId="63D8ED40">
            <wp:extent cx="3924300" cy="482600"/>
            <wp:effectExtent l="0" t="0" r="0" b="0"/>
            <wp:docPr id="45" name="Picture 45" descr="D:\AaaF\OUT\httpswwwopeneduopenlearnocw_cmid1791_2021-12-09_16-14-05_nsfr2\word\assets\_5b4d9803532119d4a687bfa2ce82b2cef22ae811_a224_pm_un_mu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1791_2021-12-09_16-14-05_nsfr2\word\assets\_5b4d9803532119d4a687bfa2ce82b2cef22ae811_a224_pm_un_mu02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4300" cy="482600"/>
                    </a:xfrm>
                    <a:prstGeom prst="rect">
                      <a:avLst/>
                    </a:prstGeom>
                    <a:noFill/>
                    <a:ln>
                      <a:noFill/>
                    </a:ln>
                  </pic:spPr>
                </pic:pic>
              </a:graphicData>
            </a:graphic>
          </wp:inline>
        </w:drawing>
      </w:r>
    </w:p>
    <w:p w:rsidR="00D16065" w:rsidRDefault="005D5107">
      <w:pPr>
        <w:divId w:val="810754172"/>
      </w:pPr>
      <w:r>
        <w:rPr>
          <w:vanish/>
        </w:rPr>
        <w:t>End of Figure</w:t>
      </w:r>
    </w:p>
    <w:p w:rsidR="00D16065" w:rsidRDefault="005D5107">
      <w:pPr>
        <w:divId w:val="1999383808"/>
      </w:pPr>
      <w:r>
        <w:rPr>
          <w:vanish/>
        </w:rPr>
        <w:t>End of Question</w:t>
      </w:r>
    </w:p>
    <w:p w:rsidR="00D16065" w:rsidRDefault="005D5107">
      <w:pPr>
        <w:ind w:left="120" w:right="120"/>
        <w:divId w:val="1479346683"/>
      </w:pPr>
      <w:r>
        <w:t>crotchet/minim</w:t>
      </w:r>
    </w:p>
    <w:p w:rsidR="00D16065" w:rsidRDefault="005D5107">
      <w:pPr>
        <w:ind w:left="120" w:right="120"/>
        <w:divId w:val="2074544871"/>
      </w:pPr>
      <w:r>
        <w:t>crotchet/semibreve</w:t>
      </w:r>
    </w:p>
    <w:p w:rsidR="00D16065" w:rsidRDefault="005D5107">
      <w:pPr>
        <w:ind w:left="120" w:right="120"/>
        <w:divId w:val="1541092629"/>
      </w:pPr>
      <w:r>
        <w:t>minim/semibreve</w:t>
      </w:r>
    </w:p>
    <w:bookmarkStart w:id="149" w:name="View_Session3_Answer5"/>
    <w:p w:rsidR="00D16065" w:rsidRDefault="005D5107">
      <w:pPr>
        <w:pStyle w:val="navbutton"/>
        <w:divId w:val="1999383808"/>
      </w:pPr>
      <w:r>
        <w:fldChar w:fldCharType="begin"/>
      </w:r>
      <w:r>
        <w:instrText xml:space="preserve"> HYPERLINK "" \l "Session3_Answer5" </w:instrText>
      </w:r>
      <w:r>
        <w:fldChar w:fldCharType="separate"/>
      </w:r>
      <w:r>
        <w:rPr>
          <w:rStyle w:val="Hyperlink"/>
        </w:rPr>
        <w:t>View answer - Activity 5</w:t>
      </w:r>
      <w:r>
        <w:fldChar w:fldCharType="end"/>
      </w:r>
      <w:bookmarkEnd w:id="149"/>
    </w:p>
    <w:p w:rsidR="00D16065" w:rsidRDefault="005D5107">
      <w:pPr>
        <w:divId w:val="221408080"/>
      </w:pPr>
      <w:r>
        <w:rPr>
          <w:vanish/>
        </w:rPr>
        <w:t>End of Activity</w:t>
      </w:r>
    </w:p>
    <w:p w:rsidR="00D16065" w:rsidRDefault="005D5107">
      <w:pPr>
        <w:divId w:val="221408080"/>
      </w:pPr>
      <w:r>
        <w:rPr>
          <w:vanish/>
        </w:rPr>
        <w:t>Start of Activity</w:t>
      </w:r>
    </w:p>
    <w:p w:rsidR="00D16065" w:rsidRDefault="005D5107">
      <w:pPr>
        <w:spacing w:before="0" w:beforeAutospacing="0" w:after="0" w:afterAutospacing="0" w:line="240" w:lineRule="auto"/>
        <w:outlineLvl w:val="4"/>
        <w:divId w:val="220792188"/>
        <w:rPr>
          <w:rFonts w:eastAsia="Times New Roman"/>
          <w:b/>
          <w:bCs/>
          <w:sz w:val="36"/>
          <w:szCs w:val="36"/>
        </w:rPr>
      </w:pPr>
      <w:bookmarkStart w:id="150" w:name="Session3_Activity7"/>
      <w:bookmarkEnd w:id="150"/>
      <w:r>
        <w:rPr>
          <w:rFonts w:eastAsia="Times New Roman"/>
          <w:b/>
          <w:bCs/>
          <w:sz w:val="36"/>
          <w:szCs w:val="36"/>
        </w:rPr>
        <w:t>Activity 6</w:t>
      </w:r>
    </w:p>
    <w:p w:rsidR="00D16065" w:rsidRDefault="005D5107">
      <w:pPr>
        <w:divId w:val="2010326416"/>
      </w:pPr>
      <w:r>
        <w:rPr>
          <w:vanish/>
        </w:rPr>
        <w:t>Start of Question</w:t>
      </w:r>
    </w:p>
    <w:p w:rsidR="00D16065" w:rsidRDefault="005D5107">
      <w:pPr>
        <w:divId w:val="2107118048"/>
      </w:pPr>
      <w:bookmarkStart w:id="151" w:name="Session3_Question7"/>
      <w:bookmarkEnd w:id="151"/>
      <w:r>
        <w:t>Which single time value is required at each of the places marked with asterisks?</w:t>
      </w:r>
    </w:p>
    <w:p w:rsidR="00D16065" w:rsidRDefault="005D5107">
      <w:pPr>
        <w:divId w:val="2107118048"/>
      </w:pPr>
      <w:r>
        <w:rPr>
          <w:vanish/>
        </w:rPr>
        <w:t>Start of Figure</w:t>
      </w:r>
    </w:p>
    <w:p w:rsidR="00D16065" w:rsidRDefault="005D5107">
      <w:pPr>
        <w:spacing w:before="240" w:beforeAutospacing="0" w:after="240" w:afterAutospacing="0" w:line="240" w:lineRule="auto"/>
        <w:divId w:val="1586106292"/>
        <w:rPr>
          <w:rFonts w:ascii="Times New Roman" w:eastAsia="Times New Roman" w:hAnsi="Times New Roman" w:cs="Times New Roman"/>
          <w:sz w:val="24"/>
          <w:szCs w:val="24"/>
        </w:rPr>
      </w:pPr>
      <w:bookmarkStart w:id="152" w:name="Session3_Figure11"/>
      <w:bookmarkEnd w:id="152"/>
      <w:r>
        <w:rPr>
          <w:rFonts w:ascii="Times New Roman" w:eastAsia="Times New Roman" w:hAnsi="Times New Roman" w:cs="Times New Roman"/>
          <w:noProof/>
          <w:sz w:val="24"/>
          <w:szCs w:val="24"/>
        </w:rPr>
        <w:drawing>
          <wp:inline distT="0" distB="0" distL="0" distR="0" wp14:anchorId="141291CF" wp14:editId="277078B5">
            <wp:extent cx="3555000" cy="485000"/>
            <wp:effectExtent l="0" t="0" r="0" b="0"/>
            <wp:docPr id="46" name="Picture 46" descr="D:\AaaF\OUT\httpswwwopeneduopenlearnocw_cmid1791_2021-12-09_16-14-05_nsfr2\word\assets\_ce5907bb019f2ba224231d5e4473cd1315992403_a224_pm_un_mu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1791_2021-12-09_16-14-05_nsfr2\word\assets\_ce5907bb019f2ba224231d5e4473cd1315992403_a224_pm_un_mu02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55000" cy="485000"/>
                    </a:xfrm>
                    <a:prstGeom prst="rect">
                      <a:avLst/>
                    </a:prstGeom>
                    <a:noFill/>
                    <a:ln>
                      <a:noFill/>
                    </a:ln>
                  </pic:spPr>
                </pic:pic>
              </a:graphicData>
            </a:graphic>
          </wp:inline>
        </w:drawing>
      </w:r>
    </w:p>
    <w:p w:rsidR="00D16065" w:rsidRDefault="005D5107">
      <w:pPr>
        <w:divId w:val="2107118048"/>
      </w:pPr>
      <w:r>
        <w:rPr>
          <w:vanish/>
        </w:rPr>
        <w:t>End of Figure</w:t>
      </w:r>
    </w:p>
    <w:p w:rsidR="00D16065" w:rsidRDefault="005D5107">
      <w:pPr>
        <w:divId w:val="2010326416"/>
      </w:pPr>
      <w:r>
        <w:rPr>
          <w:vanish/>
        </w:rPr>
        <w:t>End of Question</w:t>
      </w:r>
    </w:p>
    <w:p w:rsidR="00D16065" w:rsidRDefault="005D5107">
      <w:pPr>
        <w:ind w:left="120" w:right="120"/>
        <w:divId w:val="1200049739"/>
      </w:pPr>
      <w:r>
        <w:t>minim/quaver</w:t>
      </w:r>
    </w:p>
    <w:p w:rsidR="00D16065" w:rsidRDefault="005D5107">
      <w:pPr>
        <w:ind w:left="120" w:right="120"/>
        <w:divId w:val="834566079"/>
      </w:pPr>
      <w:r>
        <w:t>crotchet/quaver</w:t>
      </w:r>
    </w:p>
    <w:p w:rsidR="00D16065" w:rsidRDefault="005D5107">
      <w:pPr>
        <w:ind w:left="120" w:right="120"/>
        <w:divId w:val="1979873044"/>
      </w:pPr>
      <w:r>
        <w:t>minim/crotchet</w:t>
      </w:r>
    </w:p>
    <w:bookmarkStart w:id="153" w:name="View_Session3_Answer6"/>
    <w:p w:rsidR="00D16065" w:rsidRDefault="005D5107">
      <w:pPr>
        <w:pStyle w:val="navbutton"/>
        <w:divId w:val="2010326416"/>
      </w:pPr>
      <w:r>
        <w:fldChar w:fldCharType="begin"/>
      </w:r>
      <w:r>
        <w:instrText xml:space="preserve"> HYPERLINK "" \l "Session3_Answer6" </w:instrText>
      </w:r>
      <w:r>
        <w:fldChar w:fldCharType="separate"/>
      </w:r>
      <w:r>
        <w:rPr>
          <w:rStyle w:val="Hyperlink"/>
        </w:rPr>
        <w:t>View answer - Activity 6</w:t>
      </w:r>
      <w:r>
        <w:fldChar w:fldCharType="end"/>
      </w:r>
      <w:bookmarkEnd w:id="153"/>
    </w:p>
    <w:p w:rsidR="00D16065" w:rsidRDefault="005D5107">
      <w:pPr>
        <w:divId w:val="221408080"/>
      </w:pPr>
      <w:r>
        <w:rPr>
          <w:vanish/>
        </w:rPr>
        <w:t>End of Activity</w:t>
      </w:r>
    </w:p>
    <w:p w:rsidR="00D16065" w:rsidRDefault="005D5107">
      <w:pPr>
        <w:divId w:val="221408080"/>
      </w:pPr>
      <w:r>
        <w:rPr>
          <w:vanish/>
        </w:rPr>
        <w:t>Start of Activity</w:t>
      </w:r>
    </w:p>
    <w:p w:rsidR="00D16065" w:rsidRDefault="005D5107">
      <w:pPr>
        <w:spacing w:before="0" w:beforeAutospacing="0" w:after="0" w:afterAutospacing="0" w:line="240" w:lineRule="auto"/>
        <w:outlineLvl w:val="4"/>
        <w:divId w:val="1751779443"/>
        <w:rPr>
          <w:rFonts w:eastAsia="Times New Roman"/>
          <w:b/>
          <w:bCs/>
          <w:sz w:val="36"/>
          <w:szCs w:val="36"/>
        </w:rPr>
      </w:pPr>
      <w:bookmarkStart w:id="154" w:name="Session3_Activity8"/>
      <w:bookmarkEnd w:id="154"/>
      <w:r>
        <w:rPr>
          <w:rFonts w:eastAsia="Times New Roman"/>
          <w:b/>
          <w:bCs/>
          <w:sz w:val="36"/>
          <w:szCs w:val="36"/>
        </w:rPr>
        <w:t>Activity 7</w:t>
      </w:r>
    </w:p>
    <w:p w:rsidR="00D16065" w:rsidRDefault="005D5107">
      <w:pPr>
        <w:divId w:val="2134593839"/>
      </w:pPr>
      <w:r>
        <w:rPr>
          <w:vanish/>
        </w:rPr>
        <w:t>Start of Question</w:t>
      </w:r>
    </w:p>
    <w:p w:rsidR="00D16065" w:rsidRDefault="005D5107">
      <w:pPr>
        <w:divId w:val="1313101683"/>
      </w:pPr>
      <w:bookmarkStart w:id="155" w:name="Session3_Question8"/>
      <w:bookmarkEnd w:id="155"/>
      <w:r>
        <w:t>Which single time value is required at the place marked with an asterisk?</w:t>
      </w:r>
    </w:p>
    <w:p w:rsidR="00D16065" w:rsidRDefault="005D5107">
      <w:pPr>
        <w:divId w:val="1313101683"/>
      </w:pPr>
      <w:r>
        <w:rPr>
          <w:vanish/>
        </w:rPr>
        <w:t>Start of Figure</w:t>
      </w:r>
    </w:p>
    <w:p w:rsidR="00D16065" w:rsidRDefault="005D5107">
      <w:pPr>
        <w:spacing w:before="240" w:beforeAutospacing="0" w:after="240" w:afterAutospacing="0" w:line="240" w:lineRule="auto"/>
        <w:divId w:val="724640321"/>
        <w:rPr>
          <w:rFonts w:ascii="Times New Roman" w:eastAsia="Times New Roman" w:hAnsi="Times New Roman" w:cs="Times New Roman"/>
          <w:sz w:val="24"/>
          <w:szCs w:val="24"/>
        </w:rPr>
      </w:pPr>
      <w:bookmarkStart w:id="156" w:name="Session3_Figure12"/>
      <w:bookmarkEnd w:id="156"/>
      <w:r>
        <w:rPr>
          <w:rFonts w:ascii="Times New Roman" w:eastAsia="Times New Roman" w:hAnsi="Times New Roman" w:cs="Times New Roman"/>
          <w:noProof/>
          <w:sz w:val="24"/>
          <w:szCs w:val="24"/>
        </w:rPr>
        <w:drawing>
          <wp:inline distT="0" distB="0" distL="0" distR="0" wp14:anchorId="20D38EAC" wp14:editId="6F152AEF">
            <wp:extent cx="3545000" cy="470000"/>
            <wp:effectExtent l="0" t="0" r="0" b="6350"/>
            <wp:docPr id="47" name="Picture 47" descr="D:\AaaF\OUT\httpswwwopeneduopenlearnocw_cmid1791_2021-12-09_16-14-05_nsfr2\word\assets\_54f528452103111c499ed9178e3ddbfe31ca6624_a224_pm_un_mu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1791_2021-12-09_16-14-05_nsfr2\word\assets\_54f528452103111c499ed9178e3ddbfe31ca6624_a224_pm_un_mu02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5000" cy="470000"/>
                    </a:xfrm>
                    <a:prstGeom prst="rect">
                      <a:avLst/>
                    </a:prstGeom>
                    <a:noFill/>
                    <a:ln>
                      <a:noFill/>
                    </a:ln>
                  </pic:spPr>
                </pic:pic>
              </a:graphicData>
            </a:graphic>
          </wp:inline>
        </w:drawing>
      </w:r>
    </w:p>
    <w:p w:rsidR="00D16065" w:rsidRDefault="005D5107">
      <w:pPr>
        <w:divId w:val="1313101683"/>
      </w:pPr>
      <w:r>
        <w:rPr>
          <w:vanish/>
        </w:rPr>
        <w:t>End of Figure</w:t>
      </w:r>
    </w:p>
    <w:p w:rsidR="00D16065" w:rsidRDefault="005D5107">
      <w:pPr>
        <w:divId w:val="2134593839"/>
      </w:pPr>
      <w:r>
        <w:rPr>
          <w:vanish/>
        </w:rPr>
        <w:t>End of Question</w:t>
      </w:r>
    </w:p>
    <w:p w:rsidR="00D16065" w:rsidRDefault="005D5107">
      <w:pPr>
        <w:ind w:left="120" w:right="120"/>
        <w:divId w:val="15082003"/>
      </w:pPr>
      <w:r>
        <w:t>semiquaver</w:t>
      </w:r>
    </w:p>
    <w:p w:rsidR="00D16065" w:rsidRDefault="005D5107">
      <w:pPr>
        <w:ind w:left="120" w:right="120"/>
        <w:divId w:val="1083840052"/>
      </w:pPr>
      <w:r>
        <w:t>quaver</w:t>
      </w:r>
    </w:p>
    <w:p w:rsidR="00D16065" w:rsidRDefault="005D5107">
      <w:pPr>
        <w:ind w:left="120" w:right="120"/>
        <w:divId w:val="1497067875"/>
      </w:pPr>
      <w:r>
        <w:t>crotchet</w:t>
      </w:r>
    </w:p>
    <w:bookmarkStart w:id="157" w:name="View_Session3_Answer7"/>
    <w:p w:rsidR="00D16065" w:rsidRDefault="005D5107">
      <w:pPr>
        <w:pStyle w:val="navbutton"/>
        <w:divId w:val="2134593839"/>
      </w:pPr>
      <w:r>
        <w:fldChar w:fldCharType="begin"/>
      </w:r>
      <w:r>
        <w:instrText xml:space="preserve"> HYPERLINK "" \l "Session3_Answer7" </w:instrText>
      </w:r>
      <w:r>
        <w:fldChar w:fldCharType="separate"/>
      </w:r>
      <w:r>
        <w:rPr>
          <w:rStyle w:val="Hyperlink"/>
        </w:rPr>
        <w:t>View answer - Activity 7</w:t>
      </w:r>
      <w:r>
        <w:fldChar w:fldCharType="end"/>
      </w:r>
      <w:bookmarkEnd w:id="157"/>
    </w:p>
    <w:p w:rsidR="00D16065" w:rsidRDefault="005D5107">
      <w:pPr>
        <w:divId w:val="221408080"/>
      </w:pPr>
      <w:r>
        <w:rPr>
          <w:vanish/>
        </w:rPr>
        <w:t>End of Activity</w:t>
      </w:r>
    </w:p>
    <w:p w:rsidR="00D16065" w:rsidRDefault="005D5107">
      <w:pPr>
        <w:divId w:val="221408080"/>
      </w:pPr>
      <w:r>
        <w:rPr>
          <w:vanish/>
        </w:rPr>
        <w:t>Start of Activity</w:t>
      </w:r>
    </w:p>
    <w:p w:rsidR="00D16065" w:rsidRDefault="005D5107">
      <w:pPr>
        <w:spacing w:before="0" w:beforeAutospacing="0" w:after="0" w:afterAutospacing="0" w:line="240" w:lineRule="auto"/>
        <w:outlineLvl w:val="4"/>
        <w:divId w:val="1055393358"/>
        <w:rPr>
          <w:rFonts w:eastAsia="Times New Roman"/>
          <w:b/>
          <w:bCs/>
          <w:sz w:val="36"/>
          <w:szCs w:val="36"/>
        </w:rPr>
      </w:pPr>
      <w:bookmarkStart w:id="158" w:name="Session3_Activity9"/>
      <w:bookmarkEnd w:id="158"/>
      <w:r>
        <w:rPr>
          <w:rFonts w:eastAsia="Times New Roman"/>
          <w:b/>
          <w:bCs/>
          <w:sz w:val="36"/>
          <w:szCs w:val="36"/>
        </w:rPr>
        <w:t>Activity 8</w:t>
      </w:r>
    </w:p>
    <w:p w:rsidR="00D16065" w:rsidRDefault="005D5107">
      <w:pPr>
        <w:divId w:val="1467158441"/>
      </w:pPr>
      <w:r>
        <w:rPr>
          <w:vanish/>
        </w:rPr>
        <w:t>Start of Question</w:t>
      </w:r>
    </w:p>
    <w:p w:rsidR="00D16065" w:rsidRDefault="005D5107">
      <w:pPr>
        <w:divId w:val="716204732"/>
      </w:pPr>
      <w:bookmarkStart w:id="159" w:name="Session3_Question9"/>
      <w:bookmarkEnd w:id="159"/>
      <w:r>
        <w:t>Which single time value is required at the place marked with an asterisk?</w:t>
      </w:r>
    </w:p>
    <w:p w:rsidR="00D16065" w:rsidRDefault="005D5107">
      <w:pPr>
        <w:divId w:val="716204732"/>
      </w:pPr>
      <w:r>
        <w:rPr>
          <w:vanish/>
        </w:rPr>
        <w:t>Start of Figure</w:t>
      </w:r>
    </w:p>
    <w:p w:rsidR="00D16065" w:rsidRDefault="005D5107">
      <w:pPr>
        <w:spacing w:before="240" w:beforeAutospacing="0" w:after="240" w:afterAutospacing="0" w:line="240" w:lineRule="auto"/>
        <w:divId w:val="1912153688"/>
        <w:rPr>
          <w:rFonts w:ascii="Times New Roman" w:eastAsia="Times New Roman" w:hAnsi="Times New Roman" w:cs="Times New Roman"/>
          <w:sz w:val="24"/>
          <w:szCs w:val="24"/>
        </w:rPr>
      </w:pPr>
      <w:bookmarkStart w:id="160" w:name="Session3_Figure13"/>
      <w:bookmarkEnd w:id="160"/>
      <w:r>
        <w:rPr>
          <w:rFonts w:ascii="Times New Roman" w:eastAsia="Times New Roman" w:hAnsi="Times New Roman" w:cs="Times New Roman"/>
          <w:noProof/>
          <w:sz w:val="24"/>
          <w:szCs w:val="24"/>
        </w:rPr>
        <w:drawing>
          <wp:inline distT="0" distB="0" distL="0" distR="0" wp14:anchorId="1A1CF37C" wp14:editId="63B59BCF">
            <wp:extent cx="4545000" cy="470000"/>
            <wp:effectExtent l="0" t="0" r="8255" b="6350"/>
            <wp:docPr id="48" name="Picture 48" descr="D:\AaaF\OUT\httpswwwopeneduopenlearnocw_cmid1791_2021-12-09_16-14-05_nsfr2\word\assets\_607f69a5deb2038114c22370d58fe9f08d4dfae0_a224_pm_un_mu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1791_2021-12-09_16-14-05_nsfr2\word\assets\_607f69a5deb2038114c22370d58fe9f08d4dfae0_a224_pm_un_mu02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5000" cy="470000"/>
                    </a:xfrm>
                    <a:prstGeom prst="rect">
                      <a:avLst/>
                    </a:prstGeom>
                    <a:noFill/>
                    <a:ln>
                      <a:noFill/>
                    </a:ln>
                  </pic:spPr>
                </pic:pic>
              </a:graphicData>
            </a:graphic>
          </wp:inline>
        </w:drawing>
      </w:r>
    </w:p>
    <w:p w:rsidR="00D16065" w:rsidRDefault="005D5107">
      <w:pPr>
        <w:divId w:val="716204732"/>
      </w:pPr>
      <w:r>
        <w:rPr>
          <w:vanish/>
        </w:rPr>
        <w:t>End of Figure</w:t>
      </w:r>
    </w:p>
    <w:p w:rsidR="00D16065" w:rsidRDefault="005D5107">
      <w:pPr>
        <w:divId w:val="1467158441"/>
      </w:pPr>
      <w:r>
        <w:rPr>
          <w:vanish/>
        </w:rPr>
        <w:t>End of Question</w:t>
      </w:r>
    </w:p>
    <w:p w:rsidR="00D16065" w:rsidRDefault="005D5107">
      <w:pPr>
        <w:ind w:left="120" w:right="120"/>
        <w:divId w:val="1583559970"/>
      </w:pPr>
      <w:r>
        <w:t>crotchet</w:t>
      </w:r>
    </w:p>
    <w:p w:rsidR="00D16065" w:rsidRDefault="005D5107">
      <w:pPr>
        <w:ind w:left="120" w:right="120"/>
        <w:divId w:val="1902712567"/>
      </w:pPr>
      <w:r>
        <w:t>minim</w:t>
      </w:r>
    </w:p>
    <w:p w:rsidR="00D16065" w:rsidRDefault="005D5107">
      <w:pPr>
        <w:ind w:left="120" w:right="120"/>
        <w:divId w:val="525407282"/>
      </w:pPr>
      <w:r>
        <w:t>semibreve</w:t>
      </w:r>
    </w:p>
    <w:bookmarkStart w:id="161" w:name="View_Session3_Answer8"/>
    <w:p w:rsidR="00D16065" w:rsidRDefault="005D5107">
      <w:pPr>
        <w:pStyle w:val="navbutton"/>
        <w:divId w:val="1467158441"/>
      </w:pPr>
      <w:r>
        <w:fldChar w:fldCharType="begin"/>
      </w:r>
      <w:r>
        <w:instrText xml:space="preserve"> HYPERLINK "" \l "Session3_Answer8" </w:instrText>
      </w:r>
      <w:r>
        <w:fldChar w:fldCharType="separate"/>
      </w:r>
      <w:r>
        <w:rPr>
          <w:rStyle w:val="Hyperlink"/>
        </w:rPr>
        <w:t>View answer - Activity 8</w:t>
      </w:r>
      <w:r>
        <w:fldChar w:fldCharType="end"/>
      </w:r>
      <w:bookmarkEnd w:id="161"/>
    </w:p>
    <w:p w:rsidR="00D16065" w:rsidRDefault="005D5107">
      <w:pPr>
        <w:divId w:val="221408080"/>
      </w:pPr>
      <w:r>
        <w:rPr>
          <w:vanish/>
        </w:rPr>
        <w:t>End of Activity</w:t>
      </w:r>
    </w:p>
    <w:p w:rsidR="00D16065" w:rsidRDefault="005D5107">
      <w:pPr>
        <w:pStyle w:val="Heading2"/>
        <w:divId w:val="1585844583"/>
        <w:rPr>
          <w:rFonts w:eastAsia="Times New Roman"/>
        </w:rPr>
      </w:pPr>
      <w:bookmarkStart w:id="162" w:name="Session3_Section5"/>
      <w:bookmarkEnd w:id="162"/>
      <w:r>
        <w:rPr>
          <w:rFonts w:eastAsia="Times New Roman"/>
        </w:rPr>
        <w:t>3.5 Dots and ties</w:t>
      </w:r>
    </w:p>
    <w:p w:rsidR="00D16065" w:rsidRDefault="005D5107">
      <w:pPr>
        <w:divId w:val="1585844583"/>
      </w:pPr>
      <w:r>
        <w:t>In Section 3.1, Example 14 we outlined the time values of each type of note. Here is a reminder of those note values:</w:t>
      </w:r>
    </w:p>
    <w:p w:rsidR="00D16065" w:rsidRDefault="005D5107">
      <w:pPr>
        <w:divId w:val="1585844583"/>
      </w:pPr>
      <w:r>
        <w:rPr>
          <w:rStyle w:val="Strong"/>
        </w:rPr>
        <w:t>Example 14 (repeated)</w:t>
      </w:r>
    </w:p>
    <w:p w:rsidR="00D16065" w:rsidRDefault="005D5107">
      <w:pPr>
        <w:divId w:val="1585844583"/>
      </w:pPr>
      <w:r>
        <w:rPr>
          <w:vanish/>
        </w:rPr>
        <w:t>Start of Figure</w:t>
      </w:r>
    </w:p>
    <w:p w:rsidR="00D16065" w:rsidRDefault="005D5107">
      <w:pPr>
        <w:spacing w:before="240" w:beforeAutospacing="0" w:after="240" w:afterAutospacing="0" w:line="240" w:lineRule="auto"/>
        <w:divId w:val="2138329382"/>
        <w:rPr>
          <w:rFonts w:ascii="Times New Roman" w:eastAsia="Times New Roman" w:hAnsi="Times New Roman" w:cs="Times New Roman"/>
          <w:sz w:val="24"/>
          <w:szCs w:val="24"/>
        </w:rPr>
      </w:pPr>
      <w:bookmarkStart w:id="163" w:name="Session3_Figure14"/>
      <w:bookmarkEnd w:id="163"/>
      <w:r>
        <w:rPr>
          <w:rFonts w:ascii="Times New Roman" w:eastAsia="Times New Roman" w:hAnsi="Times New Roman" w:cs="Times New Roman"/>
          <w:noProof/>
          <w:sz w:val="24"/>
          <w:szCs w:val="24"/>
        </w:rPr>
        <w:drawing>
          <wp:inline distT="0" distB="0" distL="0" distR="0" wp14:anchorId="49274424" wp14:editId="026E0128">
            <wp:extent cx="5278120" cy="2267942"/>
            <wp:effectExtent l="0" t="0" r="0" b="0"/>
            <wp:docPr id="49" name="Picture 49" descr="D:\AaaF\OUT\httpswwwopeneduopenlearnocw_cmid1791_2021-12-09_16-14-05_nsfr2\word\assets\_494493e44bf84d26e56bc78336c9b4403b93091d_a224_pm_mu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1791_2021-12-09_16-14-05_nsfr2\word\assets\_494493e44bf84d26e56bc78336c9b4403b93091d_a224_pm_mu0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2267942"/>
                    </a:xfrm>
                    <a:prstGeom prst="rect">
                      <a:avLst/>
                    </a:prstGeom>
                    <a:noFill/>
                    <a:ln>
                      <a:noFill/>
                    </a:ln>
                  </pic:spPr>
                </pic:pic>
              </a:graphicData>
            </a:graphic>
          </wp:inline>
        </w:drawing>
      </w:r>
    </w:p>
    <w:p w:rsidR="00D16065" w:rsidRDefault="005D5107">
      <w:pPr>
        <w:divId w:val="1585844583"/>
      </w:pPr>
      <w:r>
        <w:rPr>
          <w:vanish/>
        </w:rPr>
        <w:t>End of Figure</w:t>
      </w:r>
    </w:p>
    <w:p w:rsidR="00D16065" w:rsidRDefault="005D5107">
      <w:pPr>
        <w:divId w:val="1585844583"/>
      </w:pPr>
      <w:r>
        <w:t>However, a time value of each type of note can be lengthened (and therefore changed) through the use of:</w:t>
      </w:r>
    </w:p>
    <w:p w:rsidR="00D16065" w:rsidRDefault="005D5107">
      <w:pPr>
        <w:numPr>
          <w:ilvl w:val="0"/>
          <w:numId w:val="8"/>
        </w:numPr>
        <w:spacing w:before="0" w:beforeAutospacing="0" w:after="0" w:afterAutospacing="0"/>
        <w:ind w:left="780" w:right="780"/>
        <w:divId w:val="1585844583"/>
        <w:rPr>
          <w:rFonts w:eastAsia="Times New Roman"/>
        </w:rPr>
      </w:pPr>
      <w:r>
        <w:rPr>
          <w:rFonts w:eastAsia="Times New Roman"/>
        </w:rPr>
        <w:t xml:space="preserve">a </w:t>
      </w:r>
      <w:r>
        <w:rPr>
          <w:rStyle w:val="Strong"/>
          <w:rFonts w:eastAsia="Times New Roman"/>
        </w:rPr>
        <w:t>dot</w:t>
      </w:r>
      <w:r>
        <w:rPr>
          <w:rFonts w:eastAsia="Times New Roman"/>
        </w:rPr>
        <w:t xml:space="preserve"> or </w:t>
      </w:r>
    </w:p>
    <w:p w:rsidR="00D16065" w:rsidRDefault="005D5107">
      <w:pPr>
        <w:numPr>
          <w:ilvl w:val="0"/>
          <w:numId w:val="8"/>
        </w:numPr>
        <w:spacing w:before="0" w:beforeAutospacing="0" w:after="0" w:afterAutospacing="0"/>
        <w:ind w:left="780" w:right="780"/>
        <w:divId w:val="1585844583"/>
        <w:rPr>
          <w:rFonts w:eastAsia="Times New Roman"/>
        </w:rPr>
      </w:pPr>
      <w:r>
        <w:rPr>
          <w:rFonts w:eastAsia="Times New Roman"/>
        </w:rPr>
        <w:t xml:space="preserve">a </w:t>
      </w:r>
      <w:r>
        <w:rPr>
          <w:rStyle w:val="Strong"/>
          <w:rFonts w:eastAsia="Times New Roman"/>
        </w:rPr>
        <w:t>tie</w:t>
      </w:r>
      <w:r>
        <w:rPr>
          <w:rFonts w:eastAsia="Times New Roman"/>
        </w:rPr>
        <w:t xml:space="preserve">. </w:t>
      </w:r>
    </w:p>
    <w:p w:rsidR="00D16065" w:rsidRDefault="005D5107">
      <w:pPr>
        <w:divId w:val="1585844583"/>
      </w:pPr>
      <w:r>
        <w:t xml:space="preserve">A dot after any value extends that value by half as much again. Therefore a dotted crotchet lasts for a crotchet plus a half a crotchet (i.e. a quaver). In other words, as shown in Example 18, it lasts for the duration of three quavers in total. </w:t>
      </w:r>
    </w:p>
    <w:p w:rsidR="00D16065" w:rsidRDefault="005D5107">
      <w:pPr>
        <w:divId w:val="1585844583"/>
      </w:pPr>
      <w:r>
        <w:rPr>
          <w:rStyle w:val="Strong"/>
        </w:rPr>
        <w:t>Example 18</w:t>
      </w:r>
    </w:p>
    <w:p w:rsidR="00D16065" w:rsidRDefault="005D5107">
      <w:pPr>
        <w:divId w:val="1585844583"/>
      </w:pPr>
      <w:r>
        <w:rPr>
          <w:vanish/>
        </w:rPr>
        <w:t>Start of Figure</w:t>
      </w:r>
    </w:p>
    <w:p w:rsidR="00D16065" w:rsidRDefault="005D5107">
      <w:pPr>
        <w:spacing w:before="240" w:beforeAutospacing="0" w:after="240" w:afterAutospacing="0" w:line="240" w:lineRule="auto"/>
        <w:divId w:val="1911883244"/>
        <w:rPr>
          <w:rFonts w:ascii="Times New Roman" w:eastAsia="Times New Roman" w:hAnsi="Times New Roman" w:cs="Times New Roman"/>
          <w:sz w:val="24"/>
          <w:szCs w:val="24"/>
        </w:rPr>
      </w:pPr>
      <w:bookmarkStart w:id="164" w:name="Session3_Figure15"/>
      <w:bookmarkEnd w:id="164"/>
      <w:r>
        <w:rPr>
          <w:rFonts w:ascii="Times New Roman" w:eastAsia="Times New Roman" w:hAnsi="Times New Roman" w:cs="Times New Roman"/>
          <w:noProof/>
          <w:sz w:val="24"/>
          <w:szCs w:val="24"/>
        </w:rPr>
        <w:drawing>
          <wp:inline distT="0" distB="0" distL="0" distR="0" wp14:anchorId="512F1A78" wp14:editId="17175D9E">
            <wp:extent cx="2730500" cy="406400"/>
            <wp:effectExtent l="0" t="0" r="0" b="0"/>
            <wp:docPr id="50" name="Picture 50" descr="D:\AaaF\OUT\httpswwwopeneduopenlearnocw_cmid1791_2021-12-09_16-14-05_nsfr2\word\assets\_3d304c5160a39734dfd270eca2e48429cb4bed63_a224_pm_mu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ocw_cmid1791_2021-12-09_16-14-05_nsfr2\word\assets\_3d304c5160a39734dfd270eca2e48429cb4bed63_a224_pm_mu01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0500" cy="406400"/>
                    </a:xfrm>
                    <a:prstGeom prst="rect">
                      <a:avLst/>
                    </a:prstGeom>
                    <a:noFill/>
                    <a:ln>
                      <a:noFill/>
                    </a:ln>
                  </pic:spPr>
                </pic:pic>
              </a:graphicData>
            </a:graphic>
          </wp:inline>
        </w:drawing>
      </w:r>
    </w:p>
    <w:p w:rsidR="00D16065" w:rsidRDefault="005D5107">
      <w:pPr>
        <w:divId w:val="1585844583"/>
      </w:pPr>
      <w:r>
        <w:rPr>
          <w:vanish/>
        </w:rPr>
        <w:t>End of Figure</w:t>
      </w:r>
    </w:p>
    <w:p w:rsidR="00D16065" w:rsidRDefault="005D5107">
      <w:pPr>
        <w:divId w:val="1585844583"/>
      </w:pPr>
      <w:r>
        <w:t xml:space="preserve">The dot is placed to the right of the note head, in the same space if the note head is in a space, or above the line if a note head is on a line. Example 19 summarises these principles. </w:t>
      </w:r>
    </w:p>
    <w:p w:rsidR="00D16065" w:rsidRDefault="005D5107">
      <w:pPr>
        <w:divId w:val="1585844583"/>
      </w:pPr>
      <w:r>
        <w:rPr>
          <w:rStyle w:val="Strong"/>
        </w:rPr>
        <w:t>Example 19</w:t>
      </w:r>
    </w:p>
    <w:p w:rsidR="00D16065" w:rsidRDefault="005D5107">
      <w:pPr>
        <w:divId w:val="1585844583"/>
      </w:pPr>
      <w:r>
        <w:rPr>
          <w:vanish/>
        </w:rPr>
        <w:t>Start of Figure</w:t>
      </w:r>
    </w:p>
    <w:p w:rsidR="00D16065" w:rsidRDefault="005D5107">
      <w:pPr>
        <w:spacing w:before="240" w:beforeAutospacing="0" w:after="240" w:afterAutospacing="0" w:line="240" w:lineRule="auto"/>
        <w:divId w:val="650184146"/>
        <w:rPr>
          <w:rFonts w:ascii="Times New Roman" w:eastAsia="Times New Roman" w:hAnsi="Times New Roman" w:cs="Times New Roman"/>
          <w:sz w:val="24"/>
          <w:szCs w:val="24"/>
        </w:rPr>
      </w:pPr>
      <w:bookmarkStart w:id="165" w:name="Session3_Figure16"/>
      <w:bookmarkEnd w:id="165"/>
      <w:r>
        <w:rPr>
          <w:rFonts w:ascii="Times New Roman" w:eastAsia="Times New Roman" w:hAnsi="Times New Roman" w:cs="Times New Roman"/>
          <w:noProof/>
          <w:sz w:val="24"/>
          <w:szCs w:val="24"/>
        </w:rPr>
        <w:drawing>
          <wp:inline distT="0" distB="0" distL="0" distR="0" wp14:anchorId="766F2FB7" wp14:editId="22867DF6">
            <wp:extent cx="2730500" cy="685800"/>
            <wp:effectExtent l="0" t="0" r="0" b="0"/>
            <wp:docPr id="51" name="Picture 51" descr="D:\AaaF\OUT\httpswwwopeneduopenlearnocw_cmid1791_2021-12-09_16-14-05_nsfr2\word\assets\_856bf535b065413183758bf01709ccad98b29208_a224_pm_mu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1791_2021-12-09_16-14-05_nsfr2\word\assets\_856bf535b065413183758bf01709ccad98b29208_a224_pm_mu01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0500" cy="685800"/>
                    </a:xfrm>
                    <a:prstGeom prst="rect">
                      <a:avLst/>
                    </a:prstGeom>
                    <a:noFill/>
                    <a:ln>
                      <a:noFill/>
                    </a:ln>
                  </pic:spPr>
                </pic:pic>
              </a:graphicData>
            </a:graphic>
          </wp:inline>
        </w:drawing>
      </w:r>
    </w:p>
    <w:p w:rsidR="00D16065" w:rsidRDefault="005D5107">
      <w:pPr>
        <w:divId w:val="1585844583"/>
      </w:pPr>
      <w:r>
        <w:rPr>
          <w:vanish/>
        </w:rPr>
        <w:t>End of Figure</w:t>
      </w:r>
    </w:p>
    <w:p w:rsidR="00D16065" w:rsidRDefault="005D5107">
      <w:pPr>
        <w:divId w:val="1585844583"/>
      </w:pPr>
      <w:r>
        <w:t xml:space="preserve">As you learned in Section 3.3, bar lines mark off groups of beats according to the time signature. In 4/4 time, therefore, there cannot be any more than four beats per bar. If we want to extend a time value where the lengthened value crosses a bar line, a tie can be used, as shown in Example 20. In this particular example, the effect of the tie is the same as if we had used a dot: the value of the minim is increased by a half (because it is joined to a crotchet which is half the value of a minim). </w:t>
      </w:r>
    </w:p>
    <w:p w:rsidR="00D16065" w:rsidRDefault="005D5107">
      <w:pPr>
        <w:divId w:val="1585844583"/>
      </w:pPr>
      <w:r>
        <w:rPr>
          <w:rStyle w:val="Strong"/>
        </w:rPr>
        <w:t>Example 20</w:t>
      </w:r>
    </w:p>
    <w:p w:rsidR="00D16065" w:rsidRDefault="005D5107">
      <w:pPr>
        <w:divId w:val="1585844583"/>
      </w:pPr>
      <w:r>
        <w:rPr>
          <w:vanish/>
        </w:rPr>
        <w:t>Start of Figure</w:t>
      </w:r>
    </w:p>
    <w:p w:rsidR="00D16065" w:rsidRDefault="005D5107">
      <w:pPr>
        <w:spacing w:before="240" w:beforeAutospacing="0" w:after="240" w:afterAutospacing="0" w:line="240" w:lineRule="auto"/>
        <w:divId w:val="696001625"/>
        <w:rPr>
          <w:rFonts w:ascii="Times New Roman" w:eastAsia="Times New Roman" w:hAnsi="Times New Roman" w:cs="Times New Roman"/>
          <w:sz w:val="24"/>
          <w:szCs w:val="24"/>
        </w:rPr>
      </w:pPr>
      <w:bookmarkStart w:id="166" w:name="Session3_Figure17"/>
      <w:bookmarkEnd w:id="166"/>
      <w:r>
        <w:rPr>
          <w:rFonts w:ascii="Times New Roman" w:eastAsia="Times New Roman" w:hAnsi="Times New Roman" w:cs="Times New Roman"/>
          <w:noProof/>
          <w:sz w:val="24"/>
          <w:szCs w:val="24"/>
        </w:rPr>
        <w:drawing>
          <wp:inline distT="0" distB="0" distL="0" distR="0" wp14:anchorId="1C9B1139" wp14:editId="03F07CCB">
            <wp:extent cx="2717800" cy="711200"/>
            <wp:effectExtent l="0" t="0" r="6350" b="0"/>
            <wp:docPr id="52" name="Picture 52" descr="D:\AaaF\OUT\httpswwwopeneduopenlearnocw_cmid1791_2021-12-09_16-14-05_nsfr2\word\assets\_72e0e07db7d75fb0ed4be90fe9f74d8df58000e9_a224_1_pm_mu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ocw_cmid1791_2021-12-09_16-14-05_nsfr2\word\assets\_72e0e07db7d75fb0ed4be90fe9f74d8df58000e9_a224_1_pm_mu02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7800" cy="711200"/>
                    </a:xfrm>
                    <a:prstGeom prst="rect">
                      <a:avLst/>
                    </a:prstGeom>
                    <a:noFill/>
                    <a:ln>
                      <a:noFill/>
                    </a:ln>
                  </pic:spPr>
                </pic:pic>
              </a:graphicData>
            </a:graphic>
          </wp:inline>
        </w:drawing>
      </w:r>
    </w:p>
    <w:p w:rsidR="00D16065" w:rsidRDefault="005D5107">
      <w:pPr>
        <w:divId w:val="1585844583"/>
      </w:pPr>
      <w:r>
        <w:rPr>
          <w:vanish/>
        </w:rPr>
        <w:t>End of Figure</w:t>
      </w:r>
    </w:p>
    <w:p w:rsidR="00D16065" w:rsidRDefault="005D5107">
      <w:pPr>
        <w:divId w:val="1585844583"/>
      </w:pPr>
      <w:r>
        <w:rPr>
          <w:vanish/>
        </w:rPr>
        <w:t>Start of Media Content</w:t>
      </w:r>
    </w:p>
    <w:p w:rsidR="00D16065" w:rsidRDefault="005D5107">
      <w:pPr>
        <w:spacing w:before="120" w:beforeAutospacing="0" w:after="120" w:afterAutospacing="0"/>
        <w:divId w:val="1704359302"/>
      </w:pPr>
      <w:bookmarkStart w:id="167" w:name="Session3_MediaContent3"/>
      <w:bookmarkEnd w:id="167"/>
      <w:r>
        <w:t>Audio content is not available in this format.</w:t>
      </w:r>
    </w:p>
    <w:p w:rsidR="00D16065" w:rsidRDefault="005D5107">
      <w:pPr>
        <w:divId w:val="1585844583"/>
      </w:pPr>
      <w:r>
        <w:rPr>
          <w:vanish/>
        </w:rPr>
        <w:t>End of Media Content</w:t>
      </w:r>
    </w:p>
    <w:p w:rsidR="00D16065" w:rsidRDefault="005D5107">
      <w:pPr>
        <w:divId w:val="1585844583"/>
      </w:pPr>
      <w:r>
        <w:t xml:space="preserve">However, as shown in Example 21, a tie can also be used to increase a value by a different fraction. So as Example 21 (a) shows, a minim can be tied to a quaver, the quaver being a quarter of the minim’s value; and as shown in Example 21 (b), a crotchet can be tied to a semiquaver, the semiquaver being a quarter of the crotchet’s value. Either can take place within a bar or across a bar line. </w:t>
      </w:r>
    </w:p>
    <w:p w:rsidR="00D16065" w:rsidRDefault="005D5107">
      <w:pPr>
        <w:divId w:val="1585844583"/>
      </w:pPr>
      <w:r>
        <w:rPr>
          <w:rStyle w:val="Strong"/>
        </w:rPr>
        <w:t>Example 21</w:t>
      </w:r>
    </w:p>
    <w:p w:rsidR="00D16065" w:rsidRDefault="005D5107">
      <w:pPr>
        <w:divId w:val="1585844583"/>
      </w:pPr>
      <w:r>
        <w:rPr>
          <w:vanish/>
        </w:rPr>
        <w:t>Start of Figure</w:t>
      </w:r>
    </w:p>
    <w:p w:rsidR="00D16065" w:rsidRDefault="005D5107">
      <w:pPr>
        <w:spacing w:before="240" w:beforeAutospacing="0" w:after="240" w:afterAutospacing="0" w:line="240" w:lineRule="auto"/>
        <w:divId w:val="1404719117"/>
        <w:rPr>
          <w:rFonts w:ascii="Times New Roman" w:eastAsia="Times New Roman" w:hAnsi="Times New Roman" w:cs="Times New Roman"/>
          <w:sz w:val="24"/>
          <w:szCs w:val="24"/>
        </w:rPr>
      </w:pPr>
      <w:bookmarkStart w:id="168" w:name="Session3_Figure18"/>
      <w:bookmarkEnd w:id="168"/>
      <w:r>
        <w:rPr>
          <w:rFonts w:ascii="Times New Roman" w:eastAsia="Times New Roman" w:hAnsi="Times New Roman" w:cs="Times New Roman"/>
          <w:noProof/>
          <w:sz w:val="24"/>
          <w:szCs w:val="24"/>
        </w:rPr>
        <w:drawing>
          <wp:inline distT="0" distB="0" distL="0" distR="0" wp14:anchorId="3BF03D5B" wp14:editId="0A6E9C16">
            <wp:extent cx="3149600" cy="1384300"/>
            <wp:effectExtent l="0" t="0" r="0" b="6350"/>
            <wp:docPr id="53" name="Picture 53" descr="D:\AaaF\OUT\httpswwwopeneduopenlearnocw_cmid1791_2021-12-09_16-14-05_nsfr2\word\assets\_17da7c9c008a0c23f4226c098416d1b96aefb03e_a224_1_pm_mu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ocw_cmid1791_2021-12-09_16-14-05_nsfr2\word\assets\_17da7c9c008a0c23f4226c098416d1b96aefb03e_a224_1_pm_mu02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9600" cy="1384300"/>
                    </a:xfrm>
                    <a:prstGeom prst="rect">
                      <a:avLst/>
                    </a:prstGeom>
                    <a:noFill/>
                    <a:ln>
                      <a:noFill/>
                    </a:ln>
                  </pic:spPr>
                </pic:pic>
              </a:graphicData>
            </a:graphic>
          </wp:inline>
        </w:drawing>
      </w:r>
    </w:p>
    <w:p w:rsidR="00D16065" w:rsidRDefault="005D5107">
      <w:pPr>
        <w:divId w:val="1585844583"/>
      </w:pPr>
      <w:r>
        <w:rPr>
          <w:vanish/>
        </w:rPr>
        <w:t>End of Figure</w:t>
      </w:r>
    </w:p>
    <w:p w:rsidR="00D16065" w:rsidRDefault="005D5107">
      <w:pPr>
        <w:divId w:val="1585844583"/>
      </w:pPr>
      <w:r>
        <w:rPr>
          <w:vanish/>
        </w:rPr>
        <w:t>Start of Media Content</w:t>
      </w:r>
    </w:p>
    <w:p w:rsidR="00D16065" w:rsidRDefault="005D5107">
      <w:pPr>
        <w:spacing w:before="120" w:beforeAutospacing="0" w:after="120" w:afterAutospacing="0"/>
        <w:divId w:val="286471285"/>
      </w:pPr>
      <w:bookmarkStart w:id="169" w:name="Session3_MediaContent4"/>
      <w:bookmarkEnd w:id="169"/>
      <w:r>
        <w:t>Audio content is not available in this format.</w:t>
      </w:r>
    </w:p>
    <w:p w:rsidR="00D16065" w:rsidRDefault="005D5107">
      <w:pPr>
        <w:divId w:val="1585844583"/>
      </w:pPr>
      <w:r>
        <w:rPr>
          <w:vanish/>
        </w:rPr>
        <w:t>End of Media Content</w:t>
      </w:r>
    </w:p>
    <w:p w:rsidR="00D16065" w:rsidRDefault="005D5107">
      <w:pPr>
        <w:divId w:val="1585844583"/>
      </w:pPr>
      <w:r>
        <w:t xml:space="preserve">You can tie any number of adjacent notes together in this way – but the tied notes must always have the same pitch. The ties must also be placed on the ‘outside’ of the note heads as you can see in Example 21. </w:t>
      </w:r>
    </w:p>
    <w:p w:rsidR="00D16065" w:rsidRDefault="005D5107">
      <w:pPr>
        <w:pStyle w:val="Heading2"/>
        <w:divId w:val="1810516420"/>
        <w:rPr>
          <w:rFonts w:eastAsia="Times New Roman"/>
        </w:rPr>
      </w:pPr>
      <w:bookmarkStart w:id="170" w:name="Session3_Section6"/>
      <w:bookmarkEnd w:id="170"/>
      <w:r>
        <w:rPr>
          <w:rFonts w:eastAsia="Times New Roman"/>
        </w:rPr>
        <w:t>3.6 Grouping and beaming notes</w:t>
      </w:r>
    </w:p>
    <w:p w:rsidR="00D16065" w:rsidRDefault="005D5107">
      <w:pPr>
        <w:divId w:val="1810516420"/>
      </w:pPr>
      <w:r>
        <w:t xml:space="preserve">So far, when writing notes with flags such as quavers and semiquavers, each one has been written separately. However, for ease of reading, groups of quavers and semiquavers are joined or ‘beamed’ together. Thus, the previous example should more properly be written as shown in Example 22. In Example 22 (a) the two quavers are beamed together with a single beam, and in Example 22 (b) the four semiquavers are beamed together with a double beam. (Demisemiquavers would need a triple beam.) </w:t>
      </w:r>
    </w:p>
    <w:p w:rsidR="00D16065" w:rsidRDefault="005D5107">
      <w:pPr>
        <w:divId w:val="1810516420"/>
      </w:pPr>
      <w:r>
        <w:rPr>
          <w:rStyle w:val="Strong"/>
        </w:rPr>
        <w:t>Example 22</w:t>
      </w:r>
    </w:p>
    <w:p w:rsidR="00D16065" w:rsidRDefault="005D5107">
      <w:pPr>
        <w:divId w:val="1810516420"/>
      </w:pPr>
      <w:r>
        <w:rPr>
          <w:vanish/>
        </w:rPr>
        <w:t>Start of Figure</w:t>
      </w:r>
    </w:p>
    <w:p w:rsidR="00D16065" w:rsidRDefault="005D5107">
      <w:pPr>
        <w:spacing w:before="240" w:beforeAutospacing="0" w:after="240" w:afterAutospacing="0" w:line="240" w:lineRule="auto"/>
        <w:divId w:val="1004744574"/>
        <w:rPr>
          <w:rFonts w:ascii="Times New Roman" w:eastAsia="Times New Roman" w:hAnsi="Times New Roman" w:cs="Times New Roman"/>
          <w:sz w:val="24"/>
          <w:szCs w:val="24"/>
        </w:rPr>
      </w:pPr>
      <w:bookmarkStart w:id="171" w:name="Session3_Figure19"/>
      <w:bookmarkEnd w:id="171"/>
      <w:r>
        <w:rPr>
          <w:rFonts w:ascii="Times New Roman" w:eastAsia="Times New Roman" w:hAnsi="Times New Roman" w:cs="Times New Roman"/>
          <w:noProof/>
          <w:sz w:val="24"/>
          <w:szCs w:val="24"/>
        </w:rPr>
        <w:drawing>
          <wp:inline distT="0" distB="0" distL="0" distR="0" wp14:anchorId="5066AB2B" wp14:editId="0DC16CC9">
            <wp:extent cx="3149600" cy="1371600"/>
            <wp:effectExtent l="0" t="0" r="0" b="0"/>
            <wp:docPr id="54" name="Picture 54" descr="D:\AaaF\OUT\httpswwwopeneduopenlearnocw_cmid1791_2021-12-09_16-14-05_nsfr2\word\assets\_06fa4c480f47841210bbbb959d73c7eb180846c6_a224_1_pm_mu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1791_2021-12-09_16-14-05_nsfr2\word\assets\_06fa4c480f47841210bbbb959d73c7eb180846c6_a224_1_pm_mu02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9600" cy="1371600"/>
                    </a:xfrm>
                    <a:prstGeom prst="rect">
                      <a:avLst/>
                    </a:prstGeom>
                    <a:noFill/>
                    <a:ln>
                      <a:noFill/>
                    </a:ln>
                  </pic:spPr>
                </pic:pic>
              </a:graphicData>
            </a:graphic>
          </wp:inline>
        </w:drawing>
      </w:r>
    </w:p>
    <w:p w:rsidR="00D16065" w:rsidRDefault="005D5107">
      <w:pPr>
        <w:divId w:val="1810516420"/>
      </w:pPr>
      <w:r>
        <w:rPr>
          <w:vanish/>
        </w:rPr>
        <w:t>End of Figure</w:t>
      </w:r>
    </w:p>
    <w:p w:rsidR="00D16065" w:rsidRDefault="005D5107">
      <w:pPr>
        <w:divId w:val="1810516420"/>
      </w:pPr>
      <w:r>
        <w:rPr>
          <w:vanish/>
        </w:rPr>
        <w:t>Start of Media Content</w:t>
      </w:r>
    </w:p>
    <w:p w:rsidR="00D16065" w:rsidRDefault="005D5107">
      <w:pPr>
        <w:spacing w:before="120" w:beforeAutospacing="0" w:after="120" w:afterAutospacing="0"/>
        <w:divId w:val="1667056685"/>
      </w:pPr>
      <w:bookmarkStart w:id="172" w:name="Session3_MediaContent5"/>
      <w:bookmarkEnd w:id="172"/>
      <w:r>
        <w:t>Audio content is not available in this format.</w:t>
      </w:r>
    </w:p>
    <w:p w:rsidR="00D16065" w:rsidRDefault="005D5107">
      <w:pPr>
        <w:divId w:val="1810516420"/>
      </w:pPr>
      <w:r>
        <w:rPr>
          <w:vanish/>
        </w:rPr>
        <w:t>End of Media Content</w:t>
      </w:r>
    </w:p>
    <w:p w:rsidR="00D16065" w:rsidRDefault="005D5107">
      <w:pPr>
        <w:divId w:val="1810516420"/>
      </w:pPr>
      <w:r>
        <w:t xml:space="preserve">In Example 22 (a) and (b) </w:t>
      </w:r>
      <w:r>
        <w:rPr>
          <w:rStyle w:val="Strong"/>
        </w:rPr>
        <w:t>the beaming joins together notes that belong to a single beat</w:t>
      </w:r>
      <w:r>
        <w:t xml:space="preserve">, and this is a useful rule of thumb to follow when beaming notes together, especially with more complex examples, as demonstrated in Example 23, which shows one line of music twice – once unbeamed (Example 23 [a]) and once beamed (Example 23 [b]). </w:t>
      </w:r>
    </w:p>
    <w:p w:rsidR="00D16065" w:rsidRDefault="005D5107">
      <w:pPr>
        <w:divId w:val="1810516420"/>
      </w:pPr>
      <w:r>
        <w:rPr>
          <w:rStyle w:val="Strong"/>
        </w:rPr>
        <w:t>Example 23</w:t>
      </w:r>
    </w:p>
    <w:p w:rsidR="00D16065" w:rsidRDefault="005D5107">
      <w:pPr>
        <w:divId w:val="1810516420"/>
      </w:pPr>
      <w:r>
        <w:rPr>
          <w:vanish/>
        </w:rPr>
        <w:t>Start of Figure</w:t>
      </w:r>
    </w:p>
    <w:p w:rsidR="00D16065" w:rsidRDefault="005D5107">
      <w:pPr>
        <w:spacing w:before="240" w:beforeAutospacing="0" w:after="240" w:afterAutospacing="0" w:line="240" w:lineRule="auto"/>
        <w:divId w:val="1373965683"/>
        <w:rPr>
          <w:rFonts w:ascii="Times New Roman" w:eastAsia="Times New Roman" w:hAnsi="Times New Roman" w:cs="Times New Roman"/>
          <w:sz w:val="24"/>
          <w:szCs w:val="24"/>
        </w:rPr>
      </w:pPr>
      <w:bookmarkStart w:id="173" w:name="Session3_Figure20"/>
      <w:bookmarkEnd w:id="173"/>
      <w:r>
        <w:rPr>
          <w:rFonts w:ascii="Times New Roman" w:eastAsia="Times New Roman" w:hAnsi="Times New Roman" w:cs="Times New Roman"/>
          <w:noProof/>
          <w:sz w:val="24"/>
          <w:szCs w:val="24"/>
        </w:rPr>
        <w:drawing>
          <wp:inline distT="0" distB="0" distL="0" distR="0" wp14:anchorId="50771E87" wp14:editId="04DB1423">
            <wp:extent cx="4368800" cy="1447800"/>
            <wp:effectExtent l="0" t="0" r="0" b="0"/>
            <wp:docPr id="55" name="Picture 55" descr="D:\AaaF\OUT\httpswwwopeneduopenlearnocw_cmid1791_2021-12-09_16-14-05_nsfr2\word\assets\_82f2d99214f9db84ff2657bd12a06b90c3ff1d01_a224_1_pm_mu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1791_2021-12-09_16-14-05_nsfr2\word\assets\_82f2d99214f9db84ff2657bd12a06b90c3ff1d01_a224_1_pm_mu02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68800" cy="1447800"/>
                    </a:xfrm>
                    <a:prstGeom prst="rect">
                      <a:avLst/>
                    </a:prstGeom>
                    <a:noFill/>
                    <a:ln>
                      <a:noFill/>
                    </a:ln>
                  </pic:spPr>
                </pic:pic>
              </a:graphicData>
            </a:graphic>
          </wp:inline>
        </w:drawing>
      </w:r>
    </w:p>
    <w:p w:rsidR="00D16065" w:rsidRDefault="005D5107">
      <w:pPr>
        <w:divId w:val="1810516420"/>
      </w:pPr>
      <w:r>
        <w:rPr>
          <w:vanish/>
        </w:rPr>
        <w:t>End of Figure</w:t>
      </w:r>
    </w:p>
    <w:p w:rsidR="00D16065" w:rsidRDefault="005D5107">
      <w:pPr>
        <w:divId w:val="1810516420"/>
      </w:pPr>
      <w:r>
        <w:rPr>
          <w:vanish/>
        </w:rPr>
        <w:t>Start of Media Content</w:t>
      </w:r>
    </w:p>
    <w:p w:rsidR="00D16065" w:rsidRDefault="005D5107">
      <w:pPr>
        <w:spacing w:before="120" w:beforeAutospacing="0" w:after="120" w:afterAutospacing="0"/>
        <w:divId w:val="33309442"/>
      </w:pPr>
      <w:bookmarkStart w:id="174" w:name="Session3_MediaContent6"/>
      <w:bookmarkEnd w:id="174"/>
      <w:r>
        <w:t>Audio content is not available in this format.</w:t>
      </w:r>
    </w:p>
    <w:p w:rsidR="00D16065" w:rsidRDefault="005D5107">
      <w:pPr>
        <w:divId w:val="1810516420"/>
      </w:pPr>
      <w:r>
        <w:rPr>
          <w:vanish/>
        </w:rPr>
        <w:t>End of Media Content</w:t>
      </w:r>
    </w:p>
    <w:p w:rsidR="00D16065" w:rsidRDefault="005D5107">
      <w:pPr>
        <w:divId w:val="1810516420"/>
      </w:pPr>
      <w:r>
        <w:t xml:space="preserve">However, the following groupings shown in Example 24 are also used. Although these groupings break the ‘show each beat’ rule, they are treated as conventions. </w:t>
      </w:r>
    </w:p>
    <w:p w:rsidR="00D16065" w:rsidRDefault="005D5107">
      <w:pPr>
        <w:divId w:val="1810516420"/>
      </w:pPr>
      <w:r>
        <w:rPr>
          <w:vanish/>
        </w:rPr>
        <w:t>Start of Box</w:t>
      </w:r>
    </w:p>
    <w:p w:rsidR="00D16065" w:rsidRDefault="005D5107">
      <w:pPr>
        <w:spacing w:before="0" w:beforeAutospacing="0" w:after="0" w:afterAutospacing="0" w:line="240" w:lineRule="auto"/>
        <w:outlineLvl w:val="3"/>
        <w:divId w:val="998918800"/>
        <w:rPr>
          <w:rFonts w:eastAsia="Times New Roman"/>
          <w:b/>
          <w:bCs/>
          <w:sz w:val="36"/>
          <w:szCs w:val="36"/>
        </w:rPr>
      </w:pPr>
      <w:bookmarkStart w:id="175" w:name="Session3_Box1"/>
      <w:bookmarkEnd w:id="175"/>
      <w:r>
        <w:rPr>
          <w:rFonts w:eastAsia="Times New Roman"/>
          <w:b/>
          <w:bCs/>
          <w:sz w:val="36"/>
          <w:szCs w:val="36"/>
        </w:rPr>
        <w:t>Conventions that break the ‘show each beat rule’</w:t>
      </w:r>
    </w:p>
    <w:p w:rsidR="00D16065" w:rsidRDefault="005D5107">
      <w:pPr>
        <w:numPr>
          <w:ilvl w:val="0"/>
          <w:numId w:val="9"/>
        </w:numPr>
        <w:spacing w:before="0" w:beforeAutospacing="0" w:after="0" w:afterAutospacing="0"/>
        <w:ind w:left="780" w:right="780"/>
        <w:divId w:val="1474712036"/>
        <w:rPr>
          <w:rFonts w:eastAsia="Times New Roman"/>
        </w:rPr>
      </w:pPr>
      <w:r>
        <w:rPr>
          <w:rStyle w:val="Strong"/>
          <w:rFonts w:eastAsia="Times New Roman"/>
        </w:rPr>
        <w:t>Example 24 (a)</w:t>
      </w:r>
      <w:r>
        <w:rPr>
          <w:rFonts w:eastAsia="Times New Roman"/>
        </w:rPr>
        <w:t xml:space="preserve"> Where there is a complete set of quavers in a bar of 2/4, these can be beamed together with one beam rather than with two beams as two sets of two quavers. A similar convention is allowed for a complete set of quavers in a bar of 3/4 – only one beam is needed. </w:t>
      </w:r>
    </w:p>
    <w:p w:rsidR="00D16065" w:rsidRDefault="005D5107">
      <w:pPr>
        <w:numPr>
          <w:ilvl w:val="0"/>
          <w:numId w:val="9"/>
        </w:numPr>
        <w:spacing w:before="0" w:beforeAutospacing="0" w:after="0" w:afterAutospacing="0"/>
        <w:ind w:left="780" w:right="780"/>
        <w:divId w:val="1474712036"/>
        <w:rPr>
          <w:rFonts w:eastAsia="Times New Roman"/>
        </w:rPr>
      </w:pPr>
      <w:r>
        <w:rPr>
          <w:rStyle w:val="Strong"/>
          <w:rFonts w:eastAsia="Times New Roman"/>
        </w:rPr>
        <w:t>Example 24 (b)</w:t>
      </w:r>
      <w:r>
        <w:rPr>
          <w:rFonts w:eastAsia="Times New Roman"/>
        </w:rPr>
        <w:t xml:space="preserve"> In 3/4, where four quavers ‘replace’ a minim, only one beam is needed instead of two. </w:t>
      </w:r>
    </w:p>
    <w:p w:rsidR="00D16065" w:rsidRDefault="005D5107">
      <w:pPr>
        <w:numPr>
          <w:ilvl w:val="0"/>
          <w:numId w:val="9"/>
        </w:numPr>
        <w:spacing w:before="0" w:beforeAutospacing="0" w:after="0" w:afterAutospacing="0"/>
        <w:ind w:left="780" w:right="780"/>
        <w:divId w:val="1474712036"/>
        <w:rPr>
          <w:rFonts w:eastAsia="Times New Roman"/>
        </w:rPr>
      </w:pPr>
      <w:r>
        <w:rPr>
          <w:rStyle w:val="Strong"/>
          <w:rFonts w:eastAsia="Times New Roman"/>
        </w:rPr>
        <w:t xml:space="preserve">Example 24 (c) </w:t>
      </w:r>
      <w:r>
        <w:rPr>
          <w:rFonts w:eastAsia="Times New Roman"/>
        </w:rPr>
        <w:t xml:space="preserve">Similarly, in 4/4, where four quavers ‘replace’ a minim, only one beam is needed instead of two. However, in 4/4, the beam joining the four quavers cannot extend across the middle of the bar. </w:t>
      </w:r>
    </w:p>
    <w:p w:rsidR="00D16065" w:rsidRDefault="005D5107">
      <w:pPr>
        <w:numPr>
          <w:ilvl w:val="0"/>
          <w:numId w:val="9"/>
        </w:numPr>
        <w:spacing w:before="0" w:beforeAutospacing="0" w:after="0" w:afterAutospacing="0"/>
        <w:ind w:left="780" w:right="780"/>
        <w:divId w:val="1474712036"/>
        <w:rPr>
          <w:rFonts w:eastAsia="Times New Roman"/>
        </w:rPr>
      </w:pPr>
      <w:r>
        <w:rPr>
          <w:rStyle w:val="Strong"/>
          <w:rFonts w:eastAsia="Times New Roman"/>
        </w:rPr>
        <w:t>Example 24 (d)</w:t>
      </w:r>
      <w:r>
        <w:rPr>
          <w:rFonts w:eastAsia="Times New Roman"/>
        </w:rPr>
        <w:t xml:space="preserve"> In 3/8, all quavers and semiquavers in a bar can be beamed together. </w:t>
      </w:r>
    </w:p>
    <w:p w:rsidR="00D16065" w:rsidRDefault="005D5107">
      <w:pPr>
        <w:divId w:val="1474712036"/>
      </w:pPr>
      <w:r>
        <w:rPr>
          <w:rStyle w:val="Strong"/>
        </w:rPr>
        <w:t>Example 24</w:t>
      </w:r>
    </w:p>
    <w:p w:rsidR="00D16065" w:rsidRDefault="005D5107">
      <w:pPr>
        <w:divId w:val="1474712036"/>
      </w:pPr>
      <w:r>
        <w:rPr>
          <w:vanish/>
        </w:rPr>
        <w:t>Start of Figure</w:t>
      </w:r>
    </w:p>
    <w:p w:rsidR="00D16065" w:rsidRDefault="005D5107">
      <w:pPr>
        <w:spacing w:before="240" w:beforeAutospacing="0" w:after="240" w:afterAutospacing="0" w:line="240" w:lineRule="auto"/>
        <w:divId w:val="169223215"/>
        <w:rPr>
          <w:rFonts w:ascii="Times New Roman" w:eastAsia="Times New Roman" w:hAnsi="Times New Roman" w:cs="Times New Roman"/>
          <w:sz w:val="24"/>
          <w:szCs w:val="24"/>
        </w:rPr>
      </w:pPr>
      <w:bookmarkStart w:id="176" w:name="Session3_Figure21"/>
      <w:bookmarkEnd w:id="176"/>
      <w:r>
        <w:rPr>
          <w:rFonts w:ascii="Times New Roman" w:eastAsia="Times New Roman" w:hAnsi="Times New Roman" w:cs="Times New Roman"/>
          <w:noProof/>
          <w:sz w:val="24"/>
          <w:szCs w:val="24"/>
        </w:rPr>
        <w:drawing>
          <wp:inline distT="0" distB="0" distL="0" distR="0" wp14:anchorId="63A03630" wp14:editId="144BC77A">
            <wp:extent cx="5278120" cy="4123531"/>
            <wp:effectExtent l="0" t="0" r="0" b="0"/>
            <wp:docPr id="56" name="Picture 56" descr="D:\AaaF\OUT\httpswwwopeneduopenlearnocw_cmid1791_2021-12-09_16-14-05_nsfr2\word\assets\_dd58e05551c4010c8ada79a5538a28aab03d978d_a224_pm_mu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1791_2021-12-09_16-14-05_nsfr2\word\assets\_dd58e05551c4010c8ada79a5538a28aab03d978d_a224_pm_mu02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4123531"/>
                    </a:xfrm>
                    <a:prstGeom prst="rect">
                      <a:avLst/>
                    </a:prstGeom>
                    <a:noFill/>
                    <a:ln>
                      <a:noFill/>
                    </a:ln>
                  </pic:spPr>
                </pic:pic>
              </a:graphicData>
            </a:graphic>
          </wp:inline>
        </w:drawing>
      </w:r>
    </w:p>
    <w:p w:rsidR="00D16065" w:rsidRDefault="005D5107">
      <w:pPr>
        <w:divId w:val="1474712036"/>
      </w:pPr>
      <w:r>
        <w:rPr>
          <w:vanish/>
        </w:rPr>
        <w:t>End of Figure</w:t>
      </w:r>
    </w:p>
    <w:p w:rsidR="00D16065" w:rsidRDefault="005D5107">
      <w:pPr>
        <w:divId w:val="1474712036"/>
      </w:pPr>
      <w:r>
        <w:t xml:space="preserve">There are several exceptions to the ‘show each beat’ rule here and it will take you time to absorb them. Perhaps the best way to tackle this is to pause for a moment or two and examine </w:t>
      </w:r>
      <w:r>
        <w:rPr>
          <w:rStyle w:val="Strong"/>
        </w:rPr>
        <w:t>Examples 23 and 24</w:t>
      </w:r>
      <w:r>
        <w:t xml:space="preserve"> carefully once more so that you become familiar with how the beaming looks visually. Sometimes visual information can be easier to access than verbal information, particularly if the latter is extensive and detailed. So pause for a little now, and make an effort to familiarise yourself visually with the beaming patterns. </w:t>
      </w:r>
    </w:p>
    <w:p w:rsidR="00D16065" w:rsidRDefault="005D5107">
      <w:pPr>
        <w:divId w:val="1810516420"/>
      </w:pPr>
      <w:r>
        <w:rPr>
          <w:vanish/>
        </w:rPr>
        <w:t>End of Box</w:t>
      </w:r>
    </w:p>
    <w:p w:rsidR="00D16065" w:rsidRDefault="005D5107">
      <w:pPr>
        <w:pStyle w:val="Heading2"/>
        <w:divId w:val="2038463662"/>
        <w:rPr>
          <w:rFonts w:eastAsia="Times New Roman"/>
        </w:rPr>
      </w:pPr>
      <w:bookmarkStart w:id="177" w:name="Session3_Section7"/>
      <w:bookmarkEnd w:id="177"/>
      <w:r>
        <w:rPr>
          <w:rFonts w:eastAsia="Times New Roman"/>
        </w:rPr>
        <w:t>3.7 Review 3</w:t>
      </w:r>
    </w:p>
    <w:p w:rsidR="00D16065" w:rsidRDefault="005D5107">
      <w:pPr>
        <w:divId w:val="2038463662"/>
      </w:pPr>
      <w:r>
        <w:t xml:space="preserve">Now try the activities in Group 1 on time signatures and beaming covered so far in this section. What is the time signature for each of the five bars? First of all, identify the beat – is it a minim, crotchet or quaver? Then count how many beats there are in the bar. Where relevant, thinking about the beaming might help you. </w:t>
      </w:r>
    </w:p>
    <w:p w:rsidR="00D16065" w:rsidRDefault="005D5107">
      <w:pPr>
        <w:pStyle w:val="Heading3"/>
        <w:divId w:val="1841194571"/>
        <w:rPr>
          <w:rFonts w:eastAsia="Times New Roman"/>
        </w:rPr>
      </w:pPr>
      <w:bookmarkStart w:id="178" w:name="Session3_SubSection3"/>
      <w:bookmarkEnd w:id="178"/>
      <w:r>
        <w:rPr>
          <w:rFonts w:eastAsia="Times New Roman"/>
        </w:rPr>
        <w:t>Group 1: identifying time signatures</w:t>
      </w:r>
    </w:p>
    <w:p w:rsidR="00D16065" w:rsidRDefault="005D5107">
      <w:pPr>
        <w:divId w:val="1841194571"/>
      </w:pPr>
      <w:r>
        <w:rPr>
          <w:vanish/>
        </w:rPr>
        <w:t>Start of Activity</w:t>
      </w:r>
    </w:p>
    <w:p w:rsidR="00D16065" w:rsidRDefault="005D5107">
      <w:pPr>
        <w:spacing w:before="0" w:beforeAutospacing="0" w:after="0" w:afterAutospacing="0" w:line="240" w:lineRule="auto"/>
        <w:outlineLvl w:val="4"/>
        <w:divId w:val="119734473"/>
        <w:rPr>
          <w:rFonts w:eastAsia="Times New Roman"/>
          <w:b/>
          <w:bCs/>
          <w:sz w:val="36"/>
          <w:szCs w:val="36"/>
        </w:rPr>
      </w:pPr>
      <w:bookmarkStart w:id="179" w:name="Session3_Activity10"/>
      <w:bookmarkEnd w:id="179"/>
      <w:r>
        <w:rPr>
          <w:rFonts w:eastAsia="Times New Roman"/>
          <w:b/>
          <w:bCs/>
          <w:sz w:val="36"/>
          <w:szCs w:val="36"/>
        </w:rPr>
        <w:t>Activity</w:t>
      </w:r>
    </w:p>
    <w:p w:rsidR="00D16065" w:rsidRDefault="005D5107">
      <w:pPr>
        <w:divId w:val="341443682"/>
      </w:pPr>
      <w:r>
        <w:rPr>
          <w:vanish/>
        </w:rPr>
        <w:t>Start of Question</w:t>
      </w:r>
    </w:p>
    <w:p w:rsidR="00D16065" w:rsidRDefault="005D5107">
      <w:pPr>
        <w:divId w:val="519707163"/>
      </w:pPr>
      <w:bookmarkStart w:id="180" w:name="Session3_Question10"/>
      <w:bookmarkEnd w:id="180"/>
      <w:r>
        <w:t>Match the time signatures, 3/2, 2/4, 3/4, 4/4 and 3/8 to bar numbers 1–5.</w:t>
      </w:r>
    </w:p>
    <w:p w:rsidR="00D16065" w:rsidRDefault="005D5107">
      <w:pPr>
        <w:divId w:val="341443682"/>
      </w:pPr>
      <w:r>
        <w:rPr>
          <w:vanish/>
        </w:rPr>
        <w:t>End of Question</w:t>
      </w:r>
    </w:p>
    <w:p w:rsidR="00D16065" w:rsidRDefault="005D5107">
      <w:pPr>
        <w:ind w:left="120" w:right="120"/>
        <w:divId w:val="2130855708"/>
      </w:pPr>
      <w:r>
        <w:rPr>
          <w:rStyle w:val="Strong"/>
        </w:rPr>
        <w:t>Bar 1</w:t>
      </w:r>
      <w:r>
        <w:rPr>
          <w:noProof/>
        </w:rPr>
        <w:drawing>
          <wp:inline distT="0" distB="0" distL="0" distR="0" wp14:anchorId="3A304659" wp14:editId="6907928E">
            <wp:extent cx="1665000" cy="685000"/>
            <wp:effectExtent l="0" t="0" r="0" b="1270"/>
            <wp:docPr id="57" name="Picture 57" descr="D:\AaaF\OUT\httpswwwopeneduopenlearnocw_cmid1791_2021-12-09_16-14-05_nsfr2\word\assets\_a1cf1ac6bde7997e4797f659e95cfa3298419491_a224_pm_un_mu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1791_2021-12-09_16-14-05_nsfr2\word\assets\_a1cf1ac6bde7997e4797f659e95cfa3298419491_a224_pm_un_mu03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65000" cy="685000"/>
                    </a:xfrm>
                    <a:prstGeom prst="rect">
                      <a:avLst/>
                    </a:prstGeom>
                    <a:noFill/>
                    <a:ln>
                      <a:noFill/>
                    </a:ln>
                  </pic:spPr>
                </pic:pic>
              </a:graphicData>
            </a:graphic>
          </wp:inline>
        </w:drawing>
      </w:r>
    </w:p>
    <w:p w:rsidR="00D16065" w:rsidRDefault="005D5107">
      <w:pPr>
        <w:ind w:left="120" w:right="120"/>
        <w:divId w:val="630289626"/>
      </w:pPr>
      <w:r>
        <w:rPr>
          <w:rStyle w:val="Strong"/>
        </w:rPr>
        <w:t>Bar 2</w:t>
      </w:r>
      <w:r>
        <w:rPr>
          <w:noProof/>
        </w:rPr>
        <w:drawing>
          <wp:inline distT="0" distB="0" distL="0" distR="0" wp14:anchorId="628E43B3" wp14:editId="06C81C5F">
            <wp:extent cx="2020000" cy="685000"/>
            <wp:effectExtent l="0" t="0" r="0" b="1270"/>
            <wp:docPr id="58" name="Picture 58" descr="D:\AaaF\OUT\httpswwwopeneduopenlearnocw_cmid1791_2021-12-09_16-14-05_nsfr2\word\assets\_a65dda39c61b5400c360eeb9701f91c208f02a55_a224_pm_un_mu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1791_2021-12-09_16-14-05_nsfr2\word\assets\_a65dda39c61b5400c360eeb9701f91c208f02a55_a224_pm_un_mu03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0000" cy="685000"/>
                    </a:xfrm>
                    <a:prstGeom prst="rect">
                      <a:avLst/>
                    </a:prstGeom>
                    <a:noFill/>
                    <a:ln>
                      <a:noFill/>
                    </a:ln>
                  </pic:spPr>
                </pic:pic>
              </a:graphicData>
            </a:graphic>
          </wp:inline>
        </w:drawing>
      </w:r>
    </w:p>
    <w:p w:rsidR="00D16065" w:rsidRDefault="005D5107">
      <w:pPr>
        <w:ind w:left="120" w:right="120"/>
        <w:divId w:val="1806697718"/>
      </w:pPr>
      <w:r>
        <w:rPr>
          <w:rStyle w:val="Strong"/>
        </w:rPr>
        <w:t>Bar 3</w:t>
      </w:r>
      <w:r>
        <w:rPr>
          <w:noProof/>
        </w:rPr>
        <w:drawing>
          <wp:inline distT="0" distB="0" distL="0" distR="0" wp14:anchorId="45F52308" wp14:editId="684DBE6C">
            <wp:extent cx="2195000" cy="685000"/>
            <wp:effectExtent l="0" t="0" r="0" b="1270"/>
            <wp:docPr id="59" name="Picture 59" descr="D:\AaaF\OUT\httpswwwopeneduopenlearnocw_cmid1791_2021-12-09_16-14-05_nsfr2\word\assets\_d3992baf5c2d2764050b9d13ce7559068b5fcb2c_a224_pm_un_mu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1791_2021-12-09_16-14-05_nsfr2\word\assets\_d3992baf5c2d2764050b9d13ce7559068b5fcb2c_a224_pm_un_mu03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5000" cy="685000"/>
                    </a:xfrm>
                    <a:prstGeom prst="rect">
                      <a:avLst/>
                    </a:prstGeom>
                    <a:noFill/>
                    <a:ln>
                      <a:noFill/>
                    </a:ln>
                  </pic:spPr>
                </pic:pic>
              </a:graphicData>
            </a:graphic>
          </wp:inline>
        </w:drawing>
      </w:r>
    </w:p>
    <w:p w:rsidR="00D16065" w:rsidRDefault="005D5107">
      <w:pPr>
        <w:ind w:left="120" w:right="120"/>
        <w:divId w:val="1843010956"/>
      </w:pPr>
      <w:r>
        <w:rPr>
          <w:rStyle w:val="Strong"/>
        </w:rPr>
        <w:t>Bar 4</w:t>
      </w:r>
      <w:r>
        <w:rPr>
          <w:noProof/>
        </w:rPr>
        <w:drawing>
          <wp:inline distT="0" distB="0" distL="0" distR="0" wp14:anchorId="098F313F" wp14:editId="5560E29A">
            <wp:extent cx="2085000" cy="685000"/>
            <wp:effectExtent l="0" t="0" r="0" b="1270"/>
            <wp:docPr id="60" name="Picture 60" descr="D:\AaaF\OUT\httpswwwopeneduopenlearnocw_cmid1791_2021-12-09_16-14-05_nsfr2\word\assets\_edcd1cae17ce140b3f3852822fe3219a891425a4_a224_pm_un_mu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1791_2021-12-09_16-14-05_nsfr2\word\assets\_edcd1cae17ce140b3f3852822fe3219a891425a4_a224_pm_un_mu03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5000" cy="685000"/>
                    </a:xfrm>
                    <a:prstGeom prst="rect">
                      <a:avLst/>
                    </a:prstGeom>
                    <a:noFill/>
                    <a:ln>
                      <a:noFill/>
                    </a:ln>
                  </pic:spPr>
                </pic:pic>
              </a:graphicData>
            </a:graphic>
          </wp:inline>
        </w:drawing>
      </w:r>
    </w:p>
    <w:p w:rsidR="00D16065" w:rsidRDefault="005D5107">
      <w:pPr>
        <w:ind w:left="120" w:right="120"/>
        <w:divId w:val="273825341"/>
      </w:pPr>
      <w:r>
        <w:rPr>
          <w:rStyle w:val="Strong"/>
        </w:rPr>
        <w:t>Bar 5</w:t>
      </w:r>
      <w:r>
        <w:rPr>
          <w:noProof/>
        </w:rPr>
        <w:drawing>
          <wp:inline distT="0" distB="0" distL="0" distR="0" wp14:anchorId="00E207F0" wp14:editId="7A573B6E">
            <wp:extent cx="1600000" cy="685000"/>
            <wp:effectExtent l="0" t="0" r="635" b="1270"/>
            <wp:docPr id="61" name="Picture 61" descr="D:\AaaF\OUT\httpswwwopeneduopenlearnocw_cmid1791_2021-12-09_16-14-05_nsfr2\word\assets\_6864656f52af140e6d0cec5141a4805d6a320b5c_a224_pm_un_mu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1791_2021-12-09_16-14-05_nsfr2\word\assets\_6864656f52af140e6d0cec5141a4805d6a320b5c_a224_pm_un_mu03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000" cy="685000"/>
                    </a:xfrm>
                    <a:prstGeom prst="rect">
                      <a:avLst/>
                    </a:prstGeom>
                    <a:noFill/>
                    <a:ln>
                      <a:noFill/>
                    </a:ln>
                  </pic:spPr>
                </pic:pic>
              </a:graphicData>
            </a:graphic>
          </wp:inline>
        </w:drawing>
      </w:r>
    </w:p>
    <w:p w:rsidR="00D16065" w:rsidRDefault="005D5107">
      <w:pPr>
        <w:ind w:left="120" w:right="120"/>
        <w:divId w:val="1021201667"/>
      </w:pPr>
      <w:r>
        <w:t>4/4</w:t>
      </w:r>
    </w:p>
    <w:p w:rsidR="00D16065" w:rsidRDefault="005D5107">
      <w:pPr>
        <w:ind w:left="120" w:right="120"/>
        <w:divId w:val="499542559"/>
      </w:pPr>
      <w:r>
        <w:t>3/8</w:t>
      </w:r>
    </w:p>
    <w:p w:rsidR="00D16065" w:rsidRDefault="005D5107">
      <w:pPr>
        <w:ind w:left="120" w:right="120"/>
        <w:divId w:val="1447045396"/>
      </w:pPr>
      <w:r>
        <w:t>3/4</w:t>
      </w:r>
    </w:p>
    <w:p w:rsidR="00D16065" w:rsidRDefault="005D5107">
      <w:pPr>
        <w:ind w:left="120" w:right="120"/>
        <w:divId w:val="2025474547"/>
      </w:pPr>
      <w:r>
        <w:t>3/2</w:t>
      </w:r>
    </w:p>
    <w:p w:rsidR="00D16065" w:rsidRDefault="005D5107">
      <w:pPr>
        <w:ind w:left="120" w:right="120"/>
        <w:divId w:val="94595737"/>
      </w:pPr>
      <w:r>
        <w:t>2/4</w:t>
      </w:r>
    </w:p>
    <w:bookmarkStart w:id="181" w:name="View_Session3_Answer9"/>
    <w:p w:rsidR="00D16065" w:rsidRDefault="005D5107">
      <w:pPr>
        <w:pStyle w:val="navbutton"/>
        <w:divId w:val="341443682"/>
      </w:pPr>
      <w:r>
        <w:fldChar w:fldCharType="begin"/>
      </w:r>
      <w:r>
        <w:instrText xml:space="preserve"> HYPERLINK "" \l "Session3_Answer9" </w:instrText>
      </w:r>
      <w:r>
        <w:fldChar w:fldCharType="separate"/>
      </w:r>
      <w:r>
        <w:rPr>
          <w:rStyle w:val="Hyperlink"/>
        </w:rPr>
        <w:t>View answer - Activity</w:t>
      </w:r>
      <w:r>
        <w:fldChar w:fldCharType="end"/>
      </w:r>
      <w:bookmarkEnd w:id="181"/>
    </w:p>
    <w:p w:rsidR="00D16065" w:rsidRDefault="005D5107">
      <w:pPr>
        <w:divId w:val="1841194571"/>
      </w:pPr>
      <w:r>
        <w:rPr>
          <w:vanish/>
        </w:rPr>
        <w:t>End of Activity</w:t>
      </w:r>
    </w:p>
    <w:p w:rsidR="00D16065" w:rsidRDefault="005D5107">
      <w:pPr>
        <w:pStyle w:val="Heading2"/>
        <w:divId w:val="482309399"/>
        <w:rPr>
          <w:rFonts w:eastAsia="Times New Roman"/>
        </w:rPr>
      </w:pPr>
      <w:bookmarkStart w:id="182" w:name="Session3_Section8"/>
      <w:bookmarkEnd w:id="182"/>
      <w:r>
        <w:rPr>
          <w:rFonts w:eastAsia="Times New Roman"/>
        </w:rPr>
        <w:t>3.8 More time signatures: compound time</w:t>
      </w:r>
    </w:p>
    <w:p w:rsidR="00D16065" w:rsidRDefault="005D5107">
      <w:pPr>
        <w:divId w:val="482309399"/>
      </w:pPr>
      <w:r>
        <w:t xml:space="preserve">The time signatures considered up to now – 2/4, 3/4, 4/4, 2/2, 3/2 and 3/8 – are all examples of </w:t>
      </w:r>
      <w:r>
        <w:rPr>
          <w:rStyle w:val="Strong"/>
        </w:rPr>
        <w:t>simple time</w:t>
      </w:r>
      <w:r>
        <w:t xml:space="preserve">. In simple time, each beat can always be divided into twos, or multiples of two. And simple time signatures are described fully according to how many beats in a bar there are as follows: </w:t>
      </w:r>
    </w:p>
    <w:p w:rsidR="00D16065" w:rsidRDefault="005D5107">
      <w:pPr>
        <w:numPr>
          <w:ilvl w:val="0"/>
          <w:numId w:val="10"/>
        </w:numPr>
        <w:spacing w:before="0" w:beforeAutospacing="0" w:after="0" w:afterAutospacing="0"/>
        <w:ind w:left="780" w:right="780"/>
        <w:divId w:val="482309399"/>
        <w:rPr>
          <w:rFonts w:eastAsia="Times New Roman"/>
        </w:rPr>
      </w:pPr>
      <w:r>
        <w:rPr>
          <w:rFonts w:eastAsia="Times New Roman"/>
        </w:rPr>
        <w:t xml:space="preserve">2/4 and 2/2 are called </w:t>
      </w:r>
      <w:r>
        <w:rPr>
          <w:rStyle w:val="Strong"/>
          <w:rFonts w:eastAsia="Times New Roman"/>
        </w:rPr>
        <w:t>simple duple time</w:t>
      </w:r>
      <w:r>
        <w:rPr>
          <w:rFonts w:eastAsia="Times New Roman"/>
        </w:rPr>
        <w:t xml:space="preserve"> since there are two beats to each bar </w:t>
      </w:r>
    </w:p>
    <w:p w:rsidR="00D16065" w:rsidRDefault="005D5107">
      <w:pPr>
        <w:numPr>
          <w:ilvl w:val="0"/>
          <w:numId w:val="10"/>
        </w:numPr>
        <w:spacing w:before="0" w:beforeAutospacing="0" w:after="0" w:afterAutospacing="0"/>
        <w:ind w:left="780" w:right="780"/>
        <w:divId w:val="482309399"/>
        <w:rPr>
          <w:rFonts w:eastAsia="Times New Roman"/>
        </w:rPr>
      </w:pPr>
      <w:r>
        <w:rPr>
          <w:rFonts w:eastAsia="Times New Roman"/>
        </w:rPr>
        <w:t xml:space="preserve">3/8, 3/4 and 3/2 are called </w:t>
      </w:r>
      <w:r>
        <w:rPr>
          <w:rStyle w:val="Strong"/>
          <w:rFonts w:eastAsia="Times New Roman"/>
        </w:rPr>
        <w:t>simple triple time</w:t>
      </w:r>
      <w:r>
        <w:rPr>
          <w:rFonts w:eastAsia="Times New Roman"/>
        </w:rPr>
        <w:t xml:space="preserve"> since there are three beats to each bar, and </w:t>
      </w:r>
    </w:p>
    <w:p w:rsidR="00D16065" w:rsidRDefault="005D5107">
      <w:pPr>
        <w:numPr>
          <w:ilvl w:val="0"/>
          <w:numId w:val="10"/>
        </w:numPr>
        <w:spacing w:before="0" w:beforeAutospacing="0" w:after="0" w:afterAutospacing="0"/>
        <w:ind w:left="780" w:right="780"/>
        <w:divId w:val="482309399"/>
        <w:rPr>
          <w:rFonts w:eastAsia="Times New Roman"/>
        </w:rPr>
      </w:pPr>
      <w:r>
        <w:rPr>
          <w:rFonts w:eastAsia="Times New Roman"/>
        </w:rPr>
        <w:t xml:space="preserve">4/4 is called </w:t>
      </w:r>
      <w:r>
        <w:rPr>
          <w:rStyle w:val="Strong"/>
          <w:rFonts w:eastAsia="Times New Roman"/>
        </w:rPr>
        <w:t xml:space="preserve">simple quadruple time </w:t>
      </w:r>
      <w:r>
        <w:rPr>
          <w:rFonts w:eastAsia="Times New Roman"/>
        </w:rPr>
        <w:t xml:space="preserve">since there are four beats to each bar. </w:t>
      </w:r>
    </w:p>
    <w:p w:rsidR="00D16065" w:rsidRDefault="005D5107">
      <w:pPr>
        <w:divId w:val="482309399"/>
      </w:pPr>
      <w:r>
        <w:t>Example 25 a shows a bar of 3/4 time, where there are three beats to the bar, and each beat is divided into two.</w:t>
      </w:r>
    </w:p>
    <w:p w:rsidR="00D16065" w:rsidRDefault="005D5107">
      <w:pPr>
        <w:divId w:val="482309399"/>
      </w:pPr>
      <w:r>
        <w:rPr>
          <w:rStyle w:val="Strong"/>
        </w:rPr>
        <w:t>Example 25 (a)</w:t>
      </w:r>
    </w:p>
    <w:p w:rsidR="00D16065" w:rsidRDefault="005D5107">
      <w:pPr>
        <w:divId w:val="482309399"/>
      </w:pPr>
      <w:r>
        <w:rPr>
          <w:vanish/>
        </w:rPr>
        <w:t>Start of Figure</w:t>
      </w:r>
    </w:p>
    <w:p w:rsidR="00D16065" w:rsidRDefault="005D5107">
      <w:pPr>
        <w:spacing w:before="240" w:beforeAutospacing="0" w:after="240" w:afterAutospacing="0" w:line="240" w:lineRule="auto"/>
        <w:divId w:val="1220246136"/>
        <w:rPr>
          <w:rFonts w:ascii="Times New Roman" w:eastAsia="Times New Roman" w:hAnsi="Times New Roman" w:cs="Times New Roman"/>
          <w:sz w:val="24"/>
          <w:szCs w:val="24"/>
        </w:rPr>
      </w:pPr>
      <w:bookmarkStart w:id="183" w:name="Session3_Figure22"/>
      <w:bookmarkEnd w:id="183"/>
      <w:r>
        <w:rPr>
          <w:rFonts w:ascii="Times New Roman" w:eastAsia="Times New Roman" w:hAnsi="Times New Roman" w:cs="Times New Roman"/>
          <w:noProof/>
          <w:sz w:val="24"/>
          <w:szCs w:val="24"/>
        </w:rPr>
        <w:drawing>
          <wp:inline distT="0" distB="0" distL="0" distR="0" wp14:anchorId="7F8FE278" wp14:editId="4DF0168B">
            <wp:extent cx="1587500" cy="673100"/>
            <wp:effectExtent l="0" t="0" r="0" b="0"/>
            <wp:docPr id="62" name="Picture 62" descr="D:\AaaF\OUT\httpswwwopeneduopenlearnocw_cmid1791_2021-12-09_16-14-05_nsfr2\word\assets\_f01bd5dbeb8d4bb093e6f70a8dda7e0b1877e44f_a224_1_pm_mu0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ocw_cmid1791_2021-12-09_16-14-05_nsfr2\word\assets\_f01bd5dbeb8d4bb093e6f70a8dda7e0b1877e44f_a224_1_pm_mu025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87500" cy="673100"/>
                    </a:xfrm>
                    <a:prstGeom prst="rect">
                      <a:avLst/>
                    </a:prstGeom>
                    <a:noFill/>
                    <a:ln>
                      <a:noFill/>
                    </a:ln>
                  </pic:spPr>
                </pic:pic>
              </a:graphicData>
            </a:graphic>
          </wp:inline>
        </w:drawing>
      </w:r>
    </w:p>
    <w:p w:rsidR="00D16065" w:rsidRDefault="005D5107">
      <w:pPr>
        <w:divId w:val="482309399"/>
      </w:pPr>
      <w:r>
        <w:rPr>
          <w:vanish/>
        </w:rPr>
        <w:t>End of Figure</w:t>
      </w:r>
    </w:p>
    <w:p w:rsidR="00D16065" w:rsidRDefault="005D5107">
      <w:pPr>
        <w:divId w:val="482309399"/>
      </w:pPr>
      <w:r>
        <w:rPr>
          <w:vanish/>
        </w:rPr>
        <w:t>Start of Media Content</w:t>
      </w:r>
    </w:p>
    <w:p w:rsidR="00D16065" w:rsidRDefault="005D5107">
      <w:pPr>
        <w:spacing w:before="120" w:beforeAutospacing="0" w:after="120" w:afterAutospacing="0"/>
        <w:divId w:val="1777746282"/>
      </w:pPr>
      <w:bookmarkStart w:id="184" w:name="Session3_MediaContent7"/>
      <w:bookmarkEnd w:id="184"/>
      <w:r>
        <w:t>Audio content is not available in this format.</w:t>
      </w:r>
    </w:p>
    <w:p w:rsidR="00D16065" w:rsidRDefault="005D5107">
      <w:pPr>
        <w:divId w:val="482309399"/>
      </w:pPr>
      <w:r>
        <w:rPr>
          <w:vanish/>
        </w:rPr>
        <w:t>End of Media Content</w:t>
      </w:r>
    </w:p>
    <w:p w:rsidR="00D16065" w:rsidRDefault="005D5107">
      <w:pPr>
        <w:divId w:val="482309399"/>
      </w:pPr>
      <w:r>
        <w:t xml:space="preserve">When the beat is divided into threes, the term </w:t>
      </w:r>
      <w:r>
        <w:rPr>
          <w:rStyle w:val="Strong"/>
        </w:rPr>
        <w:t>compound time</w:t>
      </w:r>
      <w:r>
        <w:t xml:space="preserve"> is used. </w:t>
      </w:r>
    </w:p>
    <w:p w:rsidR="00D16065" w:rsidRDefault="005D5107">
      <w:pPr>
        <w:divId w:val="482309399"/>
      </w:pPr>
      <w:r>
        <w:t>For example:</w:t>
      </w:r>
    </w:p>
    <w:p w:rsidR="00D16065" w:rsidRDefault="005D5107">
      <w:pPr>
        <w:numPr>
          <w:ilvl w:val="0"/>
          <w:numId w:val="11"/>
        </w:numPr>
        <w:spacing w:before="0" w:beforeAutospacing="0" w:after="0" w:afterAutospacing="0"/>
        <w:ind w:left="780" w:right="780"/>
        <w:divId w:val="482309399"/>
        <w:rPr>
          <w:rFonts w:eastAsia="Times New Roman"/>
        </w:rPr>
      </w:pPr>
      <w:r>
        <w:rPr>
          <w:rFonts w:eastAsia="Times New Roman"/>
        </w:rPr>
        <w:t xml:space="preserve">in 6/8, there are 6 quavers per bar, but these 6 quavers are grouped in two groups of three – so it is called </w:t>
      </w:r>
      <w:r>
        <w:rPr>
          <w:rStyle w:val="Strong"/>
          <w:rFonts w:eastAsia="Times New Roman"/>
        </w:rPr>
        <w:t>compound duple time</w:t>
      </w:r>
      <w:r>
        <w:rPr>
          <w:rFonts w:eastAsia="Times New Roman"/>
        </w:rPr>
        <w:t xml:space="preserve">. 6/4 is also called compound duple time, there are 6 crotchets per bar and these 6 crotchets are grouped in two sets of three. </w:t>
      </w:r>
    </w:p>
    <w:p w:rsidR="00D16065" w:rsidRDefault="005D5107">
      <w:pPr>
        <w:numPr>
          <w:ilvl w:val="0"/>
          <w:numId w:val="11"/>
        </w:numPr>
        <w:spacing w:before="0" w:beforeAutospacing="0" w:after="0" w:afterAutospacing="0"/>
        <w:ind w:left="780" w:right="780"/>
        <w:divId w:val="482309399"/>
        <w:rPr>
          <w:rFonts w:eastAsia="Times New Roman"/>
        </w:rPr>
      </w:pPr>
      <w:r>
        <w:rPr>
          <w:rFonts w:eastAsia="Times New Roman"/>
        </w:rPr>
        <w:t xml:space="preserve">In 9/8 there are 9 quavers per bar, grouped in three groups of three – so it is called </w:t>
      </w:r>
      <w:r>
        <w:rPr>
          <w:rStyle w:val="Strong"/>
          <w:rFonts w:eastAsia="Times New Roman"/>
        </w:rPr>
        <w:t>compound triple time</w:t>
      </w:r>
      <w:r>
        <w:rPr>
          <w:rFonts w:eastAsia="Times New Roman"/>
        </w:rPr>
        <w:t xml:space="preserve">. </w:t>
      </w:r>
    </w:p>
    <w:p w:rsidR="00D16065" w:rsidRDefault="005D5107">
      <w:pPr>
        <w:numPr>
          <w:ilvl w:val="0"/>
          <w:numId w:val="11"/>
        </w:numPr>
        <w:spacing w:before="0" w:beforeAutospacing="0" w:after="0" w:afterAutospacing="0"/>
        <w:ind w:left="780" w:right="780"/>
        <w:divId w:val="482309399"/>
        <w:rPr>
          <w:rFonts w:eastAsia="Times New Roman"/>
        </w:rPr>
      </w:pPr>
      <w:r>
        <w:rPr>
          <w:rFonts w:eastAsia="Times New Roman"/>
        </w:rPr>
        <w:t xml:space="preserve">In 12/8 time there are 12 quavers per bar, grouped in four groups of three – so it is called </w:t>
      </w:r>
      <w:r>
        <w:rPr>
          <w:rStyle w:val="Strong"/>
          <w:rFonts w:eastAsia="Times New Roman"/>
        </w:rPr>
        <w:t>compound quadruple time</w:t>
      </w:r>
      <w:r>
        <w:rPr>
          <w:rFonts w:eastAsia="Times New Roman"/>
        </w:rPr>
        <w:t xml:space="preserve">. </w:t>
      </w:r>
    </w:p>
    <w:p w:rsidR="00D16065" w:rsidRDefault="005D5107">
      <w:pPr>
        <w:divId w:val="482309399"/>
      </w:pPr>
      <w:r>
        <w:t xml:space="preserve">Example 25 (b) shows a bar of 6/8 time. There are </w:t>
      </w:r>
      <w:r>
        <w:rPr>
          <w:rStyle w:val="Strong"/>
        </w:rPr>
        <w:t>two</w:t>
      </w:r>
      <w:r>
        <w:t xml:space="preserve"> beats to the bar, and each beat is divided into three. </w:t>
      </w:r>
    </w:p>
    <w:p w:rsidR="00D16065" w:rsidRDefault="005D5107">
      <w:pPr>
        <w:divId w:val="482309399"/>
      </w:pPr>
      <w:r>
        <w:rPr>
          <w:rStyle w:val="Strong"/>
        </w:rPr>
        <w:t>Example 25 (b)</w:t>
      </w:r>
    </w:p>
    <w:p w:rsidR="00D16065" w:rsidRDefault="005D5107">
      <w:pPr>
        <w:divId w:val="482309399"/>
      </w:pPr>
      <w:r>
        <w:rPr>
          <w:vanish/>
        </w:rPr>
        <w:t>Start of Figure</w:t>
      </w:r>
    </w:p>
    <w:p w:rsidR="00D16065" w:rsidRDefault="005D5107">
      <w:pPr>
        <w:spacing w:before="240" w:beforeAutospacing="0" w:after="240" w:afterAutospacing="0" w:line="240" w:lineRule="auto"/>
        <w:divId w:val="1462766362"/>
        <w:rPr>
          <w:rFonts w:ascii="Times New Roman" w:eastAsia="Times New Roman" w:hAnsi="Times New Roman" w:cs="Times New Roman"/>
          <w:sz w:val="24"/>
          <w:szCs w:val="24"/>
        </w:rPr>
      </w:pPr>
      <w:bookmarkStart w:id="185" w:name="Session3_Figure23"/>
      <w:bookmarkEnd w:id="185"/>
      <w:r>
        <w:rPr>
          <w:rFonts w:ascii="Times New Roman" w:eastAsia="Times New Roman" w:hAnsi="Times New Roman" w:cs="Times New Roman"/>
          <w:noProof/>
          <w:sz w:val="24"/>
          <w:szCs w:val="24"/>
        </w:rPr>
        <w:drawing>
          <wp:inline distT="0" distB="0" distL="0" distR="0" wp14:anchorId="0E9DC391" wp14:editId="556448D2">
            <wp:extent cx="1841500" cy="673100"/>
            <wp:effectExtent l="0" t="0" r="6350" b="0"/>
            <wp:docPr id="63" name="Picture 63" descr="D:\AaaF\OUT\httpswwwopeneduopenlearnocw_cmid1791_2021-12-09_16-14-05_nsfr2\word\assets\_c930d7c6d691e3171bc70e14f70467b98afc891f_a224_1_pm_mu0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1791_2021-12-09_16-14-05_nsfr2\word\assets\_c930d7c6d691e3171bc70e14f70467b98afc891f_a224_1_pm_mu025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1500" cy="673100"/>
                    </a:xfrm>
                    <a:prstGeom prst="rect">
                      <a:avLst/>
                    </a:prstGeom>
                    <a:noFill/>
                    <a:ln>
                      <a:noFill/>
                    </a:ln>
                  </pic:spPr>
                </pic:pic>
              </a:graphicData>
            </a:graphic>
          </wp:inline>
        </w:drawing>
      </w:r>
    </w:p>
    <w:p w:rsidR="00D16065" w:rsidRDefault="005D5107">
      <w:pPr>
        <w:divId w:val="482309399"/>
      </w:pPr>
      <w:r>
        <w:rPr>
          <w:vanish/>
        </w:rPr>
        <w:t>End of Figure</w:t>
      </w:r>
    </w:p>
    <w:p w:rsidR="00D16065" w:rsidRDefault="005D5107">
      <w:pPr>
        <w:divId w:val="482309399"/>
      </w:pPr>
      <w:r>
        <w:rPr>
          <w:vanish/>
        </w:rPr>
        <w:t>Start of Media Content</w:t>
      </w:r>
    </w:p>
    <w:p w:rsidR="00D16065" w:rsidRDefault="005D5107">
      <w:pPr>
        <w:spacing w:before="120" w:beforeAutospacing="0" w:after="120" w:afterAutospacing="0"/>
        <w:divId w:val="2131119104"/>
      </w:pPr>
      <w:bookmarkStart w:id="186" w:name="Session3_MediaContent8"/>
      <w:bookmarkEnd w:id="186"/>
      <w:r>
        <w:t>Audio content is not available in this format.</w:t>
      </w:r>
    </w:p>
    <w:p w:rsidR="00D16065" w:rsidRDefault="005D5107">
      <w:pPr>
        <w:divId w:val="482309399"/>
      </w:pPr>
      <w:r>
        <w:rPr>
          <w:vanish/>
        </w:rPr>
        <w:t>End of Media Content</w:t>
      </w:r>
    </w:p>
    <w:p w:rsidR="00D16065" w:rsidRDefault="005D5107">
      <w:pPr>
        <w:divId w:val="482309399"/>
      </w:pPr>
      <w:r>
        <w:t xml:space="preserve">But what is the reason for this different way of grouping the notes in each beat in compound time? This is because in compound time signatures, the beat is a dotted note such as a dotted minim (in say, 6/4) or a dotted crotchet (in, say, 6/8) rather than a minim or a crotchet in simple time signatures such as 3/2 or 3/4. We can see how this affects the beat division if we consider the bars of 3/4 time and 6/8 time together. </w:t>
      </w:r>
    </w:p>
    <w:p w:rsidR="00D16065" w:rsidRDefault="005D5107">
      <w:pPr>
        <w:divId w:val="482309399"/>
      </w:pPr>
      <w:r>
        <w:rPr>
          <w:rStyle w:val="Strong"/>
        </w:rPr>
        <w:t>Examples 25 (a) and (b)</w:t>
      </w:r>
    </w:p>
    <w:p w:rsidR="00D16065" w:rsidRDefault="005D5107">
      <w:pPr>
        <w:divId w:val="482309399"/>
      </w:pPr>
      <w:r>
        <w:rPr>
          <w:vanish/>
        </w:rPr>
        <w:t>Start of Figure</w:t>
      </w:r>
    </w:p>
    <w:p w:rsidR="00D16065" w:rsidRDefault="005D5107">
      <w:pPr>
        <w:spacing w:before="240" w:beforeAutospacing="0" w:after="240" w:afterAutospacing="0" w:line="240" w:lineRule="auto"/>
        <w:divId w:val="1274822780"/>
        <w:rPr>
          <w:rFonts w:ascii="Times New Roman" w:eastAsia="Times New Roman" w:hAnsi="Times New Roman" w:cs="Times New Roman"/>
          <w:sz w:val="24"/>
          <w:szCs w:val="24"/>
        </w:rPr>
      </w:pPr>
      <w:bookmarkStart w:id="187" w:name="Session3_Figure24"/>
      <w:bookmarkEnd w:id="187"/>
      <w:r>
        <w:rPr>
          <w:rFonts w:ascii="Times New Roman" w:eastAsia="Times New Roman" w:hAnsi="Times New Roman" w:cs="Times New Roman"/>
          <w:noProof/>
          <w:sz w:val="24"/>
          <w:szCs w:val="24"/>
        </w:rPr>
        <w:drawing>
          <wp:inline distT="0" distB="0" distL="0" distR="0" wp14:anchorId="034A9482" wp14:editId="5F2FE823">
            <wp:extent cx="4102100" cy="952500"/>
            <wp:effectExtent l="0" t="0" r="0" b="0"/>
            <wp:docPr id="64" name="Picture 64" descr="D:\AaaF\OUT\httpswwwopeneduopenlearnocw_cmid1791_2021-12-09_16-14-05_nsfr2\word\assets\_70acc12e78c32111c24778f603629bb608f09d93_a224_1_pm_mu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1791_2021-12-09_16-14-05_nsfr2\word\assets\_70acc12e78c32111c24778f603629bb608f09d93_a224_1_pm_mu02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02100" cy="952500"/>
                    </a:xfrm>
                    <a:prstGeom prst="rect">
                      <a:avLst/>
                    </a:prstGeom>
                    <a:noFill/>
                    <a:ln>
                      <a:noFill/>
                    </a:ln>
                  </pic:spPr>
                </pic:pic>
              </a:graphicData>
            </a:graphic>
          </wp:inline>
        </w:drawing>
      </w:r>
    </w:p>
    <w:p w:rsidR="00D16065" w:rsidRDefault="005D5107">
      <w:pPr>
        <w:divId w:val="482309399"/>
      </w:pPr>
      <w:r>
        <w:rPr>
          <w:vanish/>
        </w:rPr>
        <w:t>End of Figure</w:t>
      </w:r>
    </w:p>
    <w:p w:rsidR="00D16065" w:rsidRDefault="005D5107">
      <w:pPr>
        <w:divId w:val="482309399"/>
      </w:pPr>
      <w:r>
        <w:rPr>
          <w:vanish/>
        </w:rPr>
        <w:t>Start of Media Content</w:t>
      </w:r>
    </w:p>
    <w:p w:rsidR="00D16065" w:rsidRDefault="005D5107">
      <w:pPr>
        <w:spacing w:before="120" w:beforeAutospacing="0" w:after="120" w:afterAutospacing="0"/>
        <w:divId w:val="916671206"/>
      </w:pPr>
      <w:bookmarkStart w:id="188" w:name="Session3_MediaContent9"/>
      <w:bookmarkEnd w:id="188"/>
      <w:r>
        <w:t>Audio content is not available in this format.</w:t>
      </w:r>
    </w:p>
    <w:p w:rsidR="00D16065" w:rsidRDefault="005D5107">
      <w:pPr>
        <w:divId w:val="482309399"/>
      </w:pPr>
      <w:r>
        <w:rPr>
          <w:vanish/>
        </w:rPr>
        <w:t>End of Media Content</w:t>
      </w:r>
    </w:p>
    <w:p w:rsidR="00D16065" w:rsidRDefault="005D5107">
      <w:pPr>
        <w:divId w:val="482309399"/>
      </w:pPr>
      <w:r>
        <w:t xml:space="preserve">If we count the number of quavers in a bar of 3/4 and in a bar of 6/8, the answer is the same, six. However, in 3/4 there are </w:t>
      </w:r>
      <w:r>
        <w:rPr>
          <w:rStyle w:val="Strong"/>
        </w:rPr>
        <w:t>three crotchet beats</w:t>
      </w:r>
      <w:r>
        <w:t xml:space="preserve"> per bar, each beat divided into two quavers. In 6/8 there are </w:t>
      </w:r>
      <w:r>
        <w:rPr>
          <w:rStyle w:val="Strong"/>
        </w:rPr>
        <w:t xml:space="preserve">two dotted crotchet beats </w:t>
      </w:r>
      <w:r>
        <w:t xml:space="preserve">per bar, each beat divided into three quavers. So 3/4 is simple triple time and 6/8 is compound duple time. In both art and popular music, composers have explored the variable beat produced by moving between these two time signatures. </w:t>
      </w:r>
    </w:p>
    <w:p w:rsidR="00D16065" w:rsidRDefault="005D5107">
      <w:pPr>
        <w:pStyle w:val="Heading2"/>
        <w:divId w:val="1802188766"/>
        <w:rPr>
          <w:rFonts w:eastAsia="Times New Roman"/>
        </w:rPr>
      </w:pPr>
      <w:bookmarkStart w:id="189" w:name="Session3_Section9"/>
      <w:bookmarkEnd w:id="189"/>
      <w:r>
        <w:rPr>
          <w:rFonts w:eastAsia="Times New Roman"/>
        </w:rPr>
        <w:t>3.9 Grouping and beaming notes in compound time</w:t>
      </w:r>
    </w:p>
    <w:p w:rsidR="00D16065" w:rsidRDefault="005D5107">
      <w:pPr>
        <w:divId w:val="1802188766"/>
      </w:pPr>
      <w:r>
        <w:t xml:space="preserve">As with grouping notes within a single beat in simple time, beaming together quavers and semiquavers that belong to a single beat is a useful guideline to follow when grouping notes together in compound time. As you learned in the previous section, the beat in such compound time signatures as 6/8 or 9/8 is the dotted crotchet (equivalent to three quavers), so with these time signatures all quavers and semiquavers within a beat must be beamed in groups of three quavers. Example 26 shows how several notes that comprise a single beat are beamed together in 6/8 time. </w:t>
      </w:r>
    </w:p>
    <w:p w:rsidR="00D16065" w:rsidRDefault="005D5107">
      <w:pPr>
        <w:divId w:val="1802188766"/>
      </w:pPr>
      <w:r>
        <w:rPr>
          <w:rStyle w:val="Strong"/>
        </w:rPr>
        <w:t>Example 26</w:t>
      </w:r>
    </w:p>
    <w:p w:rsidR="00D16065" w:rsidRDefault="005D5107">
      <w:pPr>
        <w:divId w:val="1802188766"/>
      </w:pPr>
      <w:r>
        <w:rPr>
          <w:vanish/>
        </w:rPr>
        <w:t>Start of Figure</w:t>
      </w:r>
    </w:p>
    <w:p w:rsidR="00D16065" w:rsidRDefault="005D5107">
      <w:pPr>
        <w:spacing w:before="240" w:beforeAutospacing="0" w:after="0" w:afterAutospacing="0" w:line="240" w:lineRule="auto"/>
        <w:divId w:val="505171454"/>
        <w:rPr>
          <w:rFonts w:ascii="Times New Roman" w:eastAsia="Times New Roman" w:hAnsi="Times New Roman" w:cs="Times New Roman"/>
          <w:sz w:val="24"/>
          <w:szCs w:val="24"/>
        </w:rPr>
      </w:pPr>
      <w:bookmarkStart w:id="190" w:name="Session3_Figure25"/>
      <w:bookmarkEnd w:id="190"/>
      <w:r>
        <w:rPr>
          <w:rFonts w:ascii="Times New Roman" w:eastAsia="Times New Roman" w:hAnsi="Times New Roman" w:cs="Times New Roman"/>
          <w:noProof/>
          <w:sz w:val="24"/>
          <w:szCs w:val="24"/>
        </w:rPr>
        <w:drawing>
          <wp:inline distT="0" distB="0" distL="0" distR="0" wp14:anchorId="4BE9674D" wp14:editId="542CC49F">
            <wp:extent cx="4368800" cy="1536700"/>
            <wp:effectExtent l="0" t="0" r="0" b="6350"/>
            <wp:docPr id="65" name="Picture 65" descr="Shows how several notes that comprise a single beat are beamed together in 6/8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hows how several notes that comprise a single beat are beamed together in 6/8 ti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68800" cy="1536700"/>
                    </a:xfrm>
                    <a:prstGeom prst="rect">
                      <a:avLst/>
                    </a:prstGeom>
                    <a:noFill/>
                    <a:ln>
                      <a:noFill/>
                    </a:ln>
                  </pic:spPr>
                </pic:pic>
              </a:graphicData>
            </a:graphic>
          </wp:inline>
        </w:drawing>
      </w:r>
    </w:p>
    <w:bookmarkStart w:id="191" w:name="View_Session3_Alternative4"/>
    <w:p w:rsidR="00D16065" w:rsidRDefault="005D5107">
      <w:pPr>
        <w:pStyle w:val="navbutton"/>
        <w:divId w:val="952324156"/>
      </w:pPr>
      <w:r>
        <w:fldChar w:fldCharType="begin"/>
      </w:r>
      <w:r>
        <w:instrText xml:space="preserve"> HYPERLINK "" \l "Session3_Alternative4" </w:instrText>
      </w:r>
      <w:r>
        <w:fldChar w:fldCharType="separate"/>
      </w:r>
      <w:r>
        <w:rPr>
          <w:rStyle w:val="Hyperlink"/>
        </w:rPr>
        <w:t>View description - Uncaptioned Figure</w:t>
      </w:r>
      <w:r>
        <w:fldChar w:fldCharType="end"/>
      </w:r>
      <w:bookmarkEnd w:id="191"/>
    </w:p>
    <w:p w:rsidR="00D16065" w:rsidRDefault="005D5107">
      <w:pPr>
        <w:divId w:val="1802188766"/>
      </w:pPr>
      <w:r>
        <w:rPr>
          <w:vanish/>
        </w:rPr>
        <w:t>End of Figure</w:t>
      </w:r>
    </w:p>
    <w:p w:rsidR="00D16065" w:rsidRDefault="005D5107">
      <w:pPr>
        <w:divId w:val="1802188766"/>
      </w:pPr>
      <w:r>
        <w:rPr>
          <w:vanish/>
        </w:rPr>
        <w:t>Start of Media Content</w:t>
      </w:r>
    </w:p>
    <w:p w:rsidR="00D16065" w:rsidRDefault="005D5107">
      <w:pPr>
        <w:spacing w:before="120" w:beforeAutospacing="0" w:after="120" w:afterAutospacing="0"/>
        <w:divId w:val="489176710"/>
      </w:pPr>
      <w:bookmarkStart w:id="192" w:name="Session3_MediaContent10"/>
      <w:bookmarkEnd w:id="192"/>
      <w:r>
        <w:t>Audio content is not available in this format.</w:t>
      </w:r>
    </w:p>
    <w:p w:rsidR="00D16065" w:rsidRDefault="005D5107">
      <w:pPr>
        <w:divId w:val="1802188766"/>
      </w:pPr>
      <w:r>
        <w:rPr>
          <w:vanish/>
        </w:rPr>
        <w:t>End of Media Content</w:t>
      </w:r>
    </w:p>
    <w:p w:rsidR="00D16065" w:rsidRDefault="005D5107">
      <w:pPr>
        <w:divId w:val="1802188766"/>
      </w:pPr>
      <w:r>
        <w:t xml:space="preserve">As you can see from Example 26, the extent of the beat is always shown in the beaming – each group of beamed notes adds up to three quavers (a dotted crotchet). Beaming together quavers in groups which do </w:t>
      </w:r>
      <w:r>
        <w:rPr>
          <w:rStyle w:val="Emphasis"/>
        </w:rPr>
        <w:t>not</w:t>
      </w:r>
      <w:r>
        <w:t xml:space="preserve"> add up to three quavers would suggest a different time signature where the extent of the beat is a different time value. Thus the rhythm in 6/8 in Example 27 (a) cannot be written as in Example 27 (b), because Example 27 (b) suggests 3/4 time. In Example 27 (b) the quavers are beamed together in twos rather than threes, and this signifies a crotchet beat and hence 3/4. </w:t>
      </w:r>
    </w:p>
    <w:p w:rsidR="00D16065" w:rsidRDefault="005D5107">
      <w:pPr>
        <w:divId w:val="1802188766"/>
      </w:pPr>
      <w:r>
        <w:rPr>
          <w:rStyle w:val="Strong"/>
        </w:rPr>
        <w:t>Example 27</w:t>
      </w:r>
    </w:p>
    <w:p w:rsidR="00D16065" w:rsidRDefault="005D5107">
      <w:pPr>
        <w:divId w:val="1802188766"/>
      </w:pPr>
      <w:r>
        <w:rPr>
          <w:vanish/>
        </w:rPr>
        <w:t>Start of Figure</w:t>
      </w:r>
    </w:p>
    <w:p w:rsidR="00D16065" w:rsidRDefault="005D5107">
      <w:pPr>
        <w:spacing w:before="240" w:beforeAutospacing="0" w:after="240" w:afterAutospacing="0" w:line="240" w:lineRule="auto"/>
        <w:divId w:val="702053126"/>
        <w:rPr>
          <w:rFonts w:ascii="Times New Roman" w:eastAsia="Times New Roman" w:hAnsi="Times New Roman" w:cs="Times New Roman"/>
          <w:sz w:val="24"/>
          <w:szCs w:val="24"/>
        </w:rPr>
      </w:pPr>
      <w:bookmarkStart w:id="193" w:name="Session3_Figure26"/>
      <w:bookmarkEnd w:id="193"/>
      <w:r>
        <w:rPr>
          <w:rFonts w:ascii="Times New Roman" w:eastAsia="Times New Roman" w:hAnsi="Times New Roman" w:cs="Times New Roman"/>
          <w:noProof/>
          <w:sz w:val="24"/>
          <w:szCs w:val="24"/>
        </w:rPr>
        <w:drawing>
          <wp:inline distT="0" distB="0" distL="0" distR="0" wp14:anchorId="547FE4D2" wp14:editId="497A3D0E">
            <wp:extent cx="2146300" cy="1358900"/>
            <wp:effectExtent l="0" t="0" r="6350" b="0"/>
            <wp:docPr id="66" name="Picture 66" descr="D:\AaaF\OUT\httpswwwopeneduopenlearnocw_cmid1791_2021-12-09_16-14-05_nsfr2\word\assets\_38c4b1a47d3be9b874e0a081612f9321a9fbc454_a224_pm_mu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aaF\OUT\httpswwwopeneduopenlearnocw_cmid1791_2021-12-09_16-14-05_nsfr2\word\assets\_38c4b1a47d3be9b874e0a081612f9321a9fbc454_a224_pm_mu02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46300" cy="1358900"/>
                    </a:xfrm>
                    <a:prstGeom prst="rect">
                      <a:avLst/>
                    </a:prstGeom>
                    <a:noFill/>
                    <a:ln>
                      <a:noFill/>
                    </a:ln>
                  </pic:spPr>
                </pic:pic>
              </a:graphicData>
            </a:graphic>
          </wp:inline>
        </w:drawing>
      </w:r>
    </w:p>
    <w:p w:rsidR="00D16065" w:rsidRDefault="005D5107">
      <w:pPr>
        <w:divId w:val="1802188766"/>
      </w:pPr>
      <w:r>
        <w:rPr>
          <w:vanish/>
        </w:rPr>
        <w:t>End of Figure</w:t>
      </w:r>
    </w:p>
    <w:p w:rsidR="00D16065" w:rsidRDefault="005D5107">
      <w:pPr>
        <w:divId w:val="1802188766"/>
      </w:pPr>
      <w:r>
        <w:t xml:space="preserve">When we consider time values that last for two beats rather than a single one in compound time, the ‘show the dotted beat rule’ no longer applies. For instance, time values that last for two beats in 6/8, 9/8 and 12/8 are written as Example 28 (a) rather than Example 28 (b). </w:t>
      </w:r>
    </w:p>
    <w:p w:rsidR="00D16065" w:rsidRDefault="005D5107">
      <w:pPr>
        <w:divId w:val="1802188766"/>
      </w:pPr>
      <w:r>
        <w:rPr>
          <w:rStyle w:val="Strong"/>
        </w:rPr>
        <w:t>Example 28</w:t>
      </w:r>
    </w:p>
    <w:p w:rsidR="00D16065" w:rsidRDefault="005D5107">
      <w:pPr>
        <w:divId w:val="1802188766"/>
      </w:pPr>
      <w:r>
        <w:rPr>
          <w:vanish/>
        </w:rPr>
        <w:t>Start of Figure</w:t>
      </w:r>
    </w:p>
    <w:p w:rsidR="00D16065" w:rsidRDefault="005D5107">
      <w:pPr>
        <w:spacing w:before="240" w:beforeAutospacing="0" w:after="240" w:afterAutospacing="0" w:line="240" w:lineRule="auto"/>
        <w:divId w:val="856775969"/>
        <w:rPr>
          <w:rFonts w:ascii="Times New Roman" w:eastAsia="Times New Roman" w:hAnsi="Times New Roman" w:cs="Times New Roman"/>
          <w:sz w:val="24"/>
          <w:szCs w:val="24"/>
        </w:rPr>
      </w:pPr>
      <w:bookmarkStart w:id="194" w:name="Session3_Figure27"/>
      <w:bookmarkEnd w:id="194"/>
      <w:r>
        <w:rPr>
          <w:rFonts w:ascii="Times New Roman" w:eastAsia="Times New Roman" w:hAnsi="Times New Roman" w:cs="Times New Roman"/>
          <w:noProof/>
          <w:sz w:val="24"/>
          <w:szCs w:val="24"/>
        </w:rPr>
        <w:drawing>
          <wp:inline distT="0" distB="0" distL="0" distR="0" wp14:anchorId="71852A15" wp14:editId="1CAC6C54">
            <wp:extent cx="1892300" cy="965200"/>
            <wp:effectExtent l="0" t="0" r="0" b="6350"/>
            <wp:docPr id="67" name="Picture 67" descr="D:\AaaF\OUT\httpswwwopeneduopenlearnocw_cmid1791_2021-12-09_16-14-05_nsfr2\word\assets\_70d93b3696c4a97baf1364c4536f754aa2371080_a224_pm_mu028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aaF\OUT\httpswwwopeneduopenlearnocw_cmid1791_2021-12-09_16-14-05_nsfr2\word\assets\_70d93b3696c4a97baf1364c4536f754aa2371080_a224_pm_mu028_new.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2300" cy="965200"/>
                    </a:xfrm>
                    <a:prstGeom prst="rect">
                      <a:avLst/>
                    </a:prstGeom>
                    <a:noFill/>
                    <a:ln>
                      <a:noFill/>
                    </a:ln>
                  </pic:spPr>
                </pic:pic>
              </a:graphicData>
            </a:graphic>
          </wp:inline>
        </w:drawing>
      </w:r>
    </w:p>
    <w:p w:rsidR="00D16065" w:rsidRDefault="005D5107">
      <w:pPr>
        <w:divId w:val="1802188766"/>
      </w:pPr>
      <w:r>
        <w:rPr>
          <w:vanish/>
        </w:rPr>
        <w:t>End of Figure</w:t>
      </w:r>
    </w:p>
    <w:p w:rsidR="00D16065" w:rsidRDefault="005D5107">
      <w:pPr>
        <w:divId w:val="1802188766"/>
      </w:pPr>
      <w:r>
        <w:t>Hence, a note lasting a full bar in 6/8 is written as shown in Example 29.</w:t>
      </w:r>
    </w:p>
    <w:p w:rsidR="00D16065" w:rsidRDefault="005D5107">
      <w:pPr>
        <w:divId w:val="1802188766"/>
      </w:pPr>
      <w:r>
        <w:rPr>
          <w:rStyle w:val="Strong"/>
        </w:rPr>
        <w:t>Example 29</w:t>
      </w:r>
    </w:p>
    <w:p w:rsidR="00D16065" w:rsidRDefault="005D5107">
      <w:pPr>
        <w:divId w:val="1802188766"/>
      </w:pPr>
      <w:r>
        <w:rPr>
          <w:vanish/>
        </w:rPr>
        <w:t>Start of Figure</w:t>
      </w:r>
    </w:p>
    <w:p w:rsidR="00D16065" w:rsidRDefault="005D5107">
      <w:pPr>
        <w:spacing w:before="240" w:beforeAutospacing="0" w:after="0" w:afterAutospacing="0" w:line="240" w:lineRule="auto"/>
        <w:divId w:val="366369735"/>
        <w:rPr>
          <w:rFonts w:ascii="Times New Roman" w:eastAsia="Times New Roman" w:hAnsi="Times New Roman" w:cs="Times New Roman"/>
          <w:sz w:val="24"/>
          <w:szCs w:val="24"/>
        </w:rPr>
      </w:pPr>
      <w:bookmarkStart w:id="195" w:name="Session3_Figure28"/>
      <w:bookmarkEnd w:id="195"/>
      <w:r>
        <w:rPr>
          <w:rFonts w:ascii="Times New Roman" w:eastAsia="Times New Roman" w:hAnsi="Times New Roman" w:cs="Times New Roman"/>
          <w:noProof/>
          <w:sz w:val="24"/>
          <w:szCs w:val="24"/>
        </w:rPr>
        <w:drawing>
          <wp:inline distT="0" distB="0" distL="0" distR="0" wp14:anchorId="1DC4A05E" wp14:editId="1B49056D">
            <wp:extent cx="762000" cy="495300"/>
            <wp:effectExtent l="0" t="0" r="0" b="0"/>
            <wp:docPr id="68" name="Picture 68" descr="A note lasting a full bar i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note lasting a full bar in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495300"/>
                    </a:xfrm>
                    <a:prstGeom prst="rect">
                      <a:avLst/>
                    </a:prstGeom>
                    <a:noFill/>
                    <a:ln>
                      <a:noFill/>
                    </a:ln>
                  </pic:spPr>
                </pic:pic>
              </a:graphicData>
            </a:graphic>
          </wp:inline>
        </w:drawing>
      </w:r>
    </w:p>
    <w:bookmarkStart w:id="196" w:name="View_Session3_Alternative5"/>
    <w:p w:rsidR="00D16065" w:rsidRDefault="005D5107">
      <w:pPr>
        <w:pStyle w:val="navbutton"/>
        <w:divId w:val="2020421141"/>
      </w:pPr>
      <w:r>
        <w:fldChar w:fldCharType="begin"/>
      </w:r>
      <w:r>
        <w:instrText xml:space="preserve"> HYPERLINK "" \l "Session3_Alternative5" </w:instrText>
      </w:r>
      <w:r>
        <w:fldChar w:fldCharType="separate"/>
      </w:r>
      <w:r>
        <w:rPr>
          <w:rStyle w:val="Hyperlink"/>
        </w:rPr>
        <w:t>View description - Uncaptioned Figure</w:t>
      </w:r>
      <w:r>
        <w:fldChar w:fldCharType="end"/>
      </w:r>
      <w:bookmarkEnd w:id="196"/>
    </w:p>
    <w:p w:rsidR="00D16065" w:rsidRDefault="005D5107">
      <w:pPr>
        <w:divId w:val="1802188766"/>
      </w:pPr>
      <w:r>
        <w:rPr>
          <w:vanish/>
        </w:rPr>
        <w:t>End of Figure</w:t>
      </w:r>
    </w:p>
    <w:p w:rsidR="00D16065" w:rsidRDefault="005D5107">
      <w:pPr>
        <w:divId w:val="1802188766"/>
      </w:pPr>
      <w:r>
        <w:rPr>
          <w:vanish/>
        </w:rPr>
        <w:t>Start of Media Content</w:t>
      </w:r>
    </w:p>
    <w:p w:rsidR="00D16065" w:rsidRDefault="005D5107">
      <w:pPr>
        <w:spacing w:before="120" w:beforeAutospacing="0" w:after="120" w:afterAutospacing="0"/>
        <w:divId w:val="1976254215"/>
      </w:pPr>
      <w:bookmarkStart w:id="197" w:name="Session3_MediaContent11"/>
      <w:bookmarkEnd w:id="197"/>
      <w:r>
        <w:t>Audio content is not available in this format.</w:t>
      </w:r>
    </w:p>
    <w:p w:rsidR="00D16065" w:rsidRDefault="005D5107">
      <w:pPr>
        <w:divId w:val="1802188766"/>
      </w:pPr>
      <w:r>
        <w:rPr>
          <w:vanish/>
        </w:rPr>
        <w:t>End of Media Content</w:t>
      </w:r>
    </w:p>
    <w:p w:rsidR="00D16065" w:rsidRDefault="005D5107">
      <w:pPr>
        <w:divId w:val="1802188766"/>
      </w:pPr>
      <w:r>
        <w:t xml:space="preserve">Finally, notice that a note lasting a full bar in 9/8 time is written as shown in Example 30, and in 12/8 time as in Example 31. </w:t>
      </w:r>
    </w:p>
    <w:p w:rsidR="00D16065" w:rsidRDefault="005D5107">
      <w:pPr>
        <w:divId w:val="1802188766"/>
      </w:pPr>
      <w:r>
        <w:rPr>
          <w:rStyle w:val="Strong"/>
        </w:rPr>
        <w:t>Example 30</w:t>
      </w:r>
    </w:p>
    <w:p w:rsidR="00D16065" w:rsidRDefault="005D5107">
      <w:pPr>
        <w:divId w:val="1802188766"/>
      </w:pPr>
      <w:r>
        <w:rPr>
          <w:vanish/>
        </w:rPr>
        <w:t>Start of Figure</w:t>
      </w:r>
    </w:p>
    <w:p w:rsidR="00D16065" w:rsidRDefault="005D5107">
      <w:pPr>
        <w:spacing w:before="240" w:beforeAutospacing="0" w:after="0" w:afterAutospacing="0" w:line="240" w:lineRule="auto"/>
        <w:divId w:val="1567719196"/>
        <w:rPr>
          <w:rFonts w:ascii="Times New Roman" w:eastAsia="Times New Roman" w:hAnsi="Times New Roman" w:cs="Times New Roman"/>
          <w:sz w:val="24"/>
          <w:szCs w:val="24"/>
        </w:rPr>
      </w:pPr>
      <w:bookmarkStart w:id="198" w:name="Session3_Figure29"/>
      <w:bookmarkEnd w:id="198"/>
      <w:r>
        <w:rPr>
          <w:rFonts w:ascii="Times New Roman" w:eastAsia="Times New Roman" w:hAnsi="Times New Roman" w:cs="Times New Roman"/>
          <w:noProof/>
          <w:sz w:val="24"/>
          <w:szCs w:val="24"/>
        </w:rPr>
        <w:drawing>
          <wp:inline distT="0" distB="0" distL="0" distR="0" wp14:anchorId="5B61E0D1" wp14:editId="54FA90EF">
            <wp:extent cx="1384300" cy="508000"/>
            <wp:effectExtent l="0" t="0" r="6350" b="6350"/>
            <wp:docPr id="69" name="Picture 69" descr="A note lasting a full bar in 9/8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note lasting a full bar in 9/8 tim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4300" cy="508000"/>
                    </a:xfrm>
                    <a:prstGeom prst="rect">
                      <a:avLst/>
                    </a:prstGeom>
                    <a:noFill/>
                    <a:ln>
                      <a:noFill/>
                    </a:ln>
                  </pic:spPr>
                </pic:pic>
              </a:graphicData>
            </a:graphic>
          </wp:inline>
        </w:drawing>
      </w:r>
    </w:p>
    <w:bookmarkStart w:id="199" w:name="View_Session3_Alternative6"/>
    <w:p w:rsidR="00D16065" w:rsidRDefault="005D5107">
      <w:pPr>
        <w:pStyle w:val="navbutton"/>
        <w:divId w:val="75136574"/>
      </w:pPr>
      <w:r>
        <w:fldChar w:fldCharType="begin"/>
      </w:r>
      <w:r>
        <w:instrText xml:space="preserve"> HYPERLINK "" \l "Session3_Alternative6" </w:instrText>
      </w:r>
      <w:r>
        <w:fldChar w:fldCharType="separate"/>
      </w:r>
      <w:r>
        <w:rPr>
          <w:rStyle w:val="Hyperlink"/>
        </w:rPr>
        <w:t>View description - Uncaptioned Figure</w:t>
      </w:r>
      <w:r>
        <w:fldChar w:fldCharType="end"/>
      </w:r>
      <w:bookmarkEnd w:id="199"/>
    </w:p>
    <w:p w:rsidR="00D16065" w:rsidRDefault="005D5107">
      <w:pPr>
        <w:divId w:val="1802188766"/>
      </w:pPr>
      <w:r>
        <w:rPr>
          <w:vanish/>
        </w:rPr>
        <w:t>End of Figure</w:t>
      </w:r>
    </w:p>
    <w:p w:rsidR="00D16065" w:rsidRDefault="005D5107">
      <w:pPr>
        <w:divId w:val="1802188766"/>
      </w:pPr>
      <w:r>
        <w:rPr>
          <w:rStyle w:val="Strong"/>
        </w:rPr>
        <w:t>Example 31</w:t>
      </w:r>
    </w:p>
    <w:p w:rsidR="00D16065" w:rsidRDefault="005D5107">
      <w:pPr>
        <w:divId w:val="1802188766"/>
      </w:pPr>
      <w:r>
        <w:rPr>
          <w:vanish/>
        </w:rPr>
        <w:t>Start of Figure</w:t>
      </w:r>
    </w:p>
    <w:p w:rsidR="00D16065" w:rsidRDefault="005D5107">
      <w:pPr>
        <w:spacing w:before="240" w:beforeAutospacing="0" w:after="240" w:afterAutospacing="0" w:line="240" w:lineRule="auto"/>
        <w:divId w:val="781612456"/>
        <w:rPr>
          <w:rFonts w:ascii="Times New Roman" w:eastAsia="Times New Roman" w:hAnsi="Times New Roman" w:cs="Times New Roman"/>
          <w:sz w:val="24"/>
          <w:szCs w:val="24"/>
        </w:rPr>
      </w:pPr>
      <w:bookmarkStart w:id="200" w:name="Session3_Figure30"/>
      <w:bookmarkEnd w:id="200"/>
      <w:r>
        <w:rPr>
          <w:rFonts w:ascii="Times New Roman" w:eastAsia="Times New Roman" w:hAnsi="Times New Roman" w:cs="Times New Roman"/>
          <w:noProof/>
          <w:sz w:val="24"/>
          <w:szCs w:val="24"/>
        </w:rPr>
        <w:drawing>
          <wp:inline distT="0" distB="0" distL="0" distR="0" wp14:anchorId="2B9706F4" wp14:editId="5BF28838">
            <wp:extent cx="1028700" cy="406400"/>
            <wp:effectExtent l="0" t="0" r="0" b="0"/>
            <wp:docPr id="70" name="Picture 70" descr="D:\AaaF\OUT\httpswwwopeneduopenlearnocw_cmid1791_2021-12-09_16-14-05_nsfr2\word\assets\_e26ab5587702f0888a7394ae5c553d65411ab57c_a224_pm_mu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aaF\OUT\httpswwwopeneduopenlearnocw_cmid1791_2021-12-09_16-14-05_nsfr2\word\assets\_e26ab5587702f0888a7394ae5c553d65411ab57c_a224_pm_mu03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8700" cy="406400"/>
                    </a:xfrm>
                    <a:prstGeom prst="rect">
                      <a:avLst/>
                    </a:prstGeom>
                    <a:noFill/>
                    <a:ln>
                      <a:noFill/>
                    </a:ln>
                  </pic:spPr>
                </pic:pic>
              </a:graphicData>
            </a:graphic>
          </wp:inline>
        </w:drawing>
      </w:r>
    </w:p>
    <w:p w:rsidR="00D16065" w:rsidRDefault="005D5107">
      <w:pPr>
        <w:divId w:val="1802188766"/>
      </w:pPr>
      <w:r>
        <w:rPr>
          <w:vanish/>
        </w:rPr>
        <w:t>End of Figure</w:t>
      </w:r>
    </w:p>
    <w:p w:rsidR="00D16065" w:rsidRDefault="005D5107">
      <w:pPr>
        <w:divId w:val="1802188766"/>
      </w:pPr>
      <w:r>
        <w:t xml:space="preserve">As with beaming in simple time, you can see that there is a set of conventions to follow when beaming in compound time. So, once again, take a few moments to study carefully the visual patterns involved in Examples 26 and 27. </w:t>
      </w:r>
    </w:p>
    <w:p w:rsidR="00D16065" w:rsidRDefault="005D5107">
      <w:pPr>
        <w:pStyle w:val="Heading2"/>
        <w:divId w:val="1137841796"/>
        <w:rPr>
          <w:rFonts w:eastAsia="Times New Roman"/>
        </w:rPr>
      </w:pPr>
      <w:bookmarkStart w:id="201" w:name="Session3_Section10"/>
      <w:bookmarkEnd w:id="201"/>
      <w:r>
        <w:rPr>
          <w:rFonts w:eastAsia="Times New Roman"/>
        </w:rPr>
        <w:t>3.10 Review 4</w:t>
      </w:r>
    </w:p>
    <w:p w:rsidR="00D16065" w:rsidRDefault="005D5107">
      <w:pPr>
        <w:divId w:val="1137841796"/>
      </w:pPr>
      <w:r>
        <w:t xml:space="preserve">The following three groups of activities focus on identifying simple and compound time signatures, and time values in compound time. </w:t>
      </w:r>
    </w:p>
    <w:p w:rsidR="00D16065" w:rsidRDefault="005D5107">
      <w:pPr>
        <w:pStyle w:val="Heading3"/>
        <w:divId w:val="342905033"/>
        <w:rPr>
          <w:rFonts w:eastAsia="Times New Roman"/>
        </w:rPr>
      </w:pPr>
      <w:bookmarkStart w:id="202" w:name="Session3_SubSection4"/>
      <w:bookmarkEnd w:id="202"/>
      <w:r>
        <w:rPr>
          <w:rFonts w:eastAsia="Times New Roman"/>
        </w:rPr>
        <w:t>Group 1: identifying compound time signatures</w:t>
      </w:r>
    </w:p>
    <w:p w:rsidR="00D16065" w:rsidRDefault="005D5107">
      <w:pPr>
        <w:divId w:val="342905033"/>
      </w:pPr>
      <w:r>
        <w:rPr>
          <w:vanish/>
        </w:rPr>
        <w:t>Start of Activity</w:t>
      </w:r>
    </w:p>
    <w:p w:rsidR="00D16065" w:rsidRDefault="005D5107">
      <w:pPr>
        <w:spacing w:before="0" w:beforeAutospacing="0" w:after="0" w:afterAutospacing="0" w:line="240" w:lineRule="auto"/>
        <w:outlineLvl w:val="4"/>
        <w:divId w:val="1492139053"/>
        <w:rPr>
          <w:rFonts w:eastAsia="Times New Roman"/>
          <w:b/>
          <w:bCs/>
          <w:sz w:val="36"/>
          <w:szCs w:val="36"/>
        </w:rPr>
      </w:pPr>
      <w:bookmarkStart w:id="203" w:name="Session3_Activity11"/>
      <w:bookmarkEnd w:id="203"/>
      <w:r>
        <w:rPr>
          <w:rFonts w:eastAsia="Times New Roman"/>
          <w:b/>
          <w:bCs/>
          <w:sz w:val="36"/>
          <w:szCs w:val="36"/>
        </w:rPr>
        <w:t>Activity 1</w:t>
      </w:r>
    </w:p>
    <w:p w:rsidR="00D16065" w:rsidRDefault="005D5107">
      <w:pPr>
        <w:divId w:val="946044180"/>
      </w:pPr>
      <w:r>
        <w:rPr>
          <w:vanish/>
        </w:rPr>
        <w:t>Start of Question</w:t>
      </w:r>
    </w:p>
    <w:p w:rsidR="00D16065" w:rsidRDefault="005D5107">
      <w:pPr>
        <w:divId w:val="653149486"/>
      </w:pPr>
      <w:bookmarkStart w:id="204" w:name="Session3_Question11"/>
      <w:bookmarkEnd w:id="204"/>
      <w:r>
        <w:t>Match the time signatures, 6/8, 9/8 and 12/8 to bar numbers 1–3.</w:t>
      </w:r>
    </w:p>
    <w:p w:rsidR="00D16065" w:rsidRDefault="005D5107">
      <w:pPr>
        <w:divId w:val="653149486"/>
      </w:pPr>
      <w:r>
        <w:t xml:space="preserve">When identifying compound time signatures, count how many dotted crotchet beats there are in a bar. Don’t forget that a dotted crotchet is equivalent to three quavers and that thinking about the beaming might help you. </w:t>
      </w:r>
    </w:p>
    <w:p w:rsidR="00D16065" w:rsidRDefault="005D5107">
      <w:pPr>
        <w:divId w:val="946044180"/>
      </w:pPr>
      <w:r>
        <w:rPr>
          <w:vanish/>
        </w:rPr>
        <w:t>End of Question</w:t>
      </w:r>
    </w:p>
    <w:p w:rsidR="00D16065" w:rsidRDefault="005D5107">
      <w:pPr>
        <w:ind w:left="120" w:right="120"/>
        <w:divId w:val="144859107"/>
      </w:pPr>
      <w:r>
        <w:rPr>
          <w:rStyle w:val="Strong"/>
        </w:rPr>
        <w:t>Bar 1</w:t>
      </w:r>
      <w:r>
        <w:rPr>
          <w:noProof/>
        </w:rPr>
        <w:drawing>
          <wp:inline distT="0" distB="0" distL="0" distR="0" wp14:anchorId="0260B46C" wp14:editId="52F6522C">
            <wp:extent cx="2220000" cy="685000"/>
            <wp:effectExtent l="0" t="0" r="0" b="1270"/>
            <wp:docPr id="71" name="Picture 71" descr="D:\AaaF\OUT\httpswwwopeneduopenlearnocw_cmid1791_2021-12-09_16-14-05_nsfr2\word\assets\_430fc9b4bd2d9d33b0b92c4885302154059db68e_a224_pm_un_mu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aaF\OUT\httpswwwopeneduopenlearnocw_cmid1791_2021-12-09_16-14-05_nsfr2\word\assets\_430fc9b4bd2d9d33b0b92c4885302154059db68e_a224_pm_un_mu03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20000" cy="685000"/>
                    </a:xfrm>
                    <a:prstGeom prst="rect">
                      <a:avLst/>
                    </a:prstGeom>
                    <a:noFill/>
                    <a:ln>
                      <a:noFill/>
                    </a:ln>
                  </pic:spPr>
                </pic:pic>
              </a:graphicData>
            </a:graphic>
          </wp:inline>
        </w:drawing>
      </w:r>
    </w:p>
    <w:p w:rsidR="00D16065" w:rsidRDefault="005D5107">
      <w:pPr>
        <w:ind w:left="120" w:right="120"/>
        <w:divId w:val="688486332"/>
      </w:pPr>
      <w:r>
        <w:rPr>
          <w:rStyle w:val="Strong"/>
        </w:rPr>
        <w:t>Bar 2</w:t>
      </w:r>
      <w:r>
        <w:rPr>
          <w:noProof/>
        </w:rPr>
        <w:drawing>
          <wp:inline distT="0" distB="0" distL="0" distR="0" wp14:anchorId="4EBB5201" wp14:editId="0345D00D">
            <wp:extent cx="4050000" cy="710000"/>
            <wp:effectExtent l="0" t="0" r="8255" b="0"/>
            <wp:docPr id="72" name="Picture 72" descr="D:\AaaF\OUT\httpswwwopeneduopenlearnocw_cmid1791_2021-12-09_16-14-05_nsfr2\word\assets\_e77d0d36066767649d31bedd8be7ac7352fde4a4_a224_pm_un_mu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aF\OUT\httpswwwopeneduopenlearnocw_cmid1791_2021-12-09_16-14-05_nsfr2\word\assets\_e77d0d36066767649d31bedd8be7ac7352fde4a4_a224_pm_un_mu03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50000" cy="710000"/>
                    </a:xfrm>
                    <a:prstGeom prst="rect">
                      <a:avLst/>
                    </a:prstGeom>
                    <a:noFill/>
                    <a:ln>
                      <a:noFill/>
                    </a:ln>
                  </pic:spPr>
                </pic:pic>
              </a:graphicData>
            </a:graphic>
          </wp:inline>
        </w:drawing>
      </w:r>
    </w:p>
    <w:p w:rsidR="00D16065" w:rsidRDefault="005D5107">
      <w:pPr>
        <w:ind w:left="120" w:right="120"/>
        <w:divId w:val="76942077"/>
      </w:pPr>
      <w:r>
        <w:rPr>
          <w:rStyle w:val="Strong"/>
        </w:rPr>
        <w:t>Bar 3</w:t>
      </w:r>
      <w:r>
        <w:rPr>
          <w:noProof/>
        </w:rPr>
        <w:drawing>
          <wp:inline distT="0" distB="0" distL="0" distR="0" wp14:anchorId="284B347A" wp14:editId="6828F72D">
            <wp:extent cx="2655000" cy="685000"/>
            <wp:effectExtent l="0" t="0" r="0" b="1270"/>
            <wp:docPr id="73" name="Picture 73" descr="D:\AaaF\OUT\httpswwwopeneduopenlearnocw_cmid1791_2021-12-09_16-14-05_nsfr2\word\assets\_5fa70ff058a85cdc5130f6e1530c5c86e689f264_a224_pm_un_mu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aF\OUT\httpswwwopeneduopenlearnocw_cmid1791_2021-12-09_16-14-05_nsfr2\word\assets\_5fa70ff058a85cdc5130f6e1530c5c86e689f264_a224_pm_un_mu03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5000" cy="685000"/>
                    </a:xfrm>
                    <a:prstGeom prst="rect">
                      <a:avLst/>
                    </a:prstGeom>
                    <a:noFill/>
                    <a:ln>
                      <a:noFill/>
                    </a:ln>
                  </pic:spPr>
                </pic:pic>
              </a:graphicData>
            </a:graphic>
          </wp:inline>
        </w:drawing>
      </w:r>
    </w:p>
    <w:p w:rsidR="00D16065" w:rsidRDefault="005D5107">
      <w:pPr>
        <w:ind w:left="120" w:right="120"/>
        <w:divId w:val="526723677"/>
      </w:pPr>
      <w:r>
        <w:t>9/8</w:t>
      </w:r>
    </w:p>
    <w:p w:rsidR="00D16065" w:rsidRDefault="005D5107">
      <w:pPr>
        <w:ind w:left="120" w:right="120"/>
        <w:divId w:val="882519740"/>
      </w:pPr>
      <w:r>
        <w:t>6/8</w:t>
      </w:r>
    </w:p>
    <w:p w:rsidR="00D16065" w:rsidRDefault="005D5107">
      <w:pPr>
        <w:ind w:left="120" w:right="120"/>
        <w:divId w:val="1822888038"/>
      </w:pPr>
      <w:r>
        <w:t>12/8</w:t>
      </w:r>
    </w:p>
    <w:bookmarkStart w:id="205" w:name="View_Session3_Answer10"/>
    <w:p w:rsidR="00D16065" w:rsidRDefault="005D5107">
      <w:pPr>
        <w:pStyle w:val="navbutton"/>
        <w:divId w:val="946044180"/>
      </w:pPr>
      <w:r>
        <w:fldChar w:fldCharType="begin"/>
      </w:r>
      <w:r>
        <w:instrText xml:space="preserve"> HYPERLINK "" \l "Session3_Answer10" </w:instrText>
      </w:r>
      <w:r>
        <w:fldChar w:fldCharType="separate"/>
      </w:r>
      <w:r>
        <w:rPr>
          <w:rStyle w:val="Hyperlink"/>
        </w:rPr>
        <w:t>View answer - Activity 1</w:t>
      </w:r>
      <w:r>
        <w:fldChar w:fldCharType="end"/>
      </w:r>
      <w:bookmarkEnd w:id="205"/>
    </w:p>
    <w:p w:rsidR="00D16065" w:rsidRDefault="005D5107">
      <w:pPr>
        <w:divId w:val="342905033"/>
      </w:pPr>
      <w:r>
        <w:rPr>
          <w:vanish/>
        </w:rPr>
        <w:t>End of Activity</w:t>
      </w:r>
    </w:p>
    <w:p w:rsidR="00D16065" w:rsidRDefault="005D5107">
      <w:pPr>
        <w:pStyle w:val="Heading3"/>
        <w:divId w:val="309019766"/>
        <w:rPr>
          <w:rFonts w:eastAsia="Times New Roman"/>
        </w:rPr>
      </w:pPr>
      <w:bookmarkStart w:id="206" w:name="Session3_SubSection5"/>
      <w:bookmarkEnd w:id="206"/>
      <w:r>
        <w:rPr>
          <w:rFonts w:eastAsia="Times New Roman"/>
        </w:rPr>
        <w:t>Group 2: identifying simple and compound time signatures</w:t>
      </w:r>
    </w:p>
    <w:p w:rsidR="00D16065" w:rsidRDefault="005D5107">
      <w:pPr>
        <w:divId w:val="309019766"/>
      </w:pPr>
      <w:r>
        <w:rPr>
          <w:vanish/>
        </w:rPr>
        <w:t>Start of Activity</w:t>
      </w:r>
    </w:p>
    <w:p w:rsidR="00D16065" w:rsidRDefault="005D5107">
      <w:pPr>
        <w:spacing w:before="0" w:beforeAutospacing="0" w:after="0" w:afterAutospacing="0" w:line="240" w:lineRule="auto"/>
        <w:outlineLvl w:val="4"/>
        <w:divId w:val="1111970784"/>
        <w:rPr>
          <w:rFonts w:eastAsia="Times New Roman"/>
          <w:b/>
          <w:bCs/>
          <w:sz w:val="36"/>
          <w:szCs w:val="36"/>
        </w:rPr>
      </w:pPr>
      <w:bookmarkStart w:id="207" w:name="Session3_Activity12"/>
      <w:bookmarkEnd w:id="207"/>
      <w:r>
        <w:rPr>
          <w:rFonts w:eastAsia="Times New Roman"/>
          <w:b/>
          <w:bCs/>
          <w:sz w:val="36"/>
          <w:szCs w:val="36"/>
        </w:rPr>
        <w:t>Activity 1</w:t>
      </w:r>
    </w:p>
    <w:p w:rsidR="00D16065" w:rsidRDefault="005D5107">
      <w:pPr>
        <w:divId w:val="2010475400"/>
      </w:pPr>
      <w:r>
        <w:rPr>
          <w:vanish/>
        </w:rPr>
        <w:t>Start of Question</w:t>
      </w:r>
    </w:p>
    <w:p w:rsidR="00D16065" w:rsidRDefault="005D5107">
      <w:pPr>
        <w:divId w:val="1323895014"/>
      </w:pPr>
      <w:bookmarkStart w:id="208" w:name="Session3_Question12"/>
      <w:bookmarkEnd w:id="208"/>
      <w:r>
        <w:t xml:space="preserve">When identifying simple and compound time signatures, identify the beat first – is it, for example, a minim? Then count how many beats there are in the bar. Remember, too, to consider the beaming. </w:t>
      </w:r>
    </w:p>
    <w:p w:rsidR="00D16065" w:rsidRDefault="005D5107">
      <w:pPr>
        <w:divId w:val="1323895014"/>
      </w:pPr>
      <w:r>
        <w:t>Match the time signatures, 3/2, 2/4, 3/4, 4/4, 6/8, 9/8 to bar numbers 1–6.</w:t>
      </w:r>
    </w:p>
    <w:p w:rsidR="00D16065" w:rsidRDefault="005D5107">
      <w:pPr>
        <w:divId w:val="2010475400"/>
      </w:pPr>
      <w:r>
        <w:rPr>
          <w:vanish/>
        </w:rPr>
        <w:t>End of Question</w:t>
      </w:r>
    </w:p>
    <w:p w:rsidR="00D16065" w:rsidRDefault="005D5107">
      <w:pPr>
        <w:ind w:left="120" w:right="120"/>
        <w:divId w:val="1866937484"/>
      </w:pPr>
      <w:r>
        <w:rPr>
          <w:rStyle w:val="Strong"/>
        </w:rPr>
        <w:t>Bar 1</w:t>
      </w:r>
      <w:r>
        <w:rPr>
          <w:noProof/>
        </w:rPr>
        <w:drawing>
          <wp:inline distT="0" distB="0" distL="0" distR="0" wp14:anchorId="069F5570" wp14:editId="299D663B">
            <wp:extent cx="2605000" cy="520000"/>
            <wp:effectExtent l="0" t="0" r="5080" b="0"/>
            <wp:docPr id="74" name="Picture 74" descr="D:\AaaF\OUT\httpswwwopeneduopenlearnocw_cmid1791_2021-12-09_16-14-05_nsfr2\word\assets\_08b47a9adcb0c9b7aaef650517689ba0953c6870_a224_pm_un_mu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aF\OUT\httpswwwopeneduopenlearnocw_cmid1791_2021-12-09_16-14-05_nsfr2\word\assets\_08b47a9adcb0c9b7aaef650517689ba0953c6870_a224_pm_un_mu03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5000" cy="520000"/>
                    </a:xfrm>
                    <a:prstGeom prst="rect">
                      <a:avLst/>
                    </a:prstGeom>
                    <a:noFill/>
                    <a:ln>
                      <a:noFill/>
                    </a:ln>
                  </pic:spPr>
                </pic:pic>
              </a:graphicData>
            </a:graphic>
          </wp:inline>
        </w:drawing>
      </w:r>
    </w:p>
    <w:p w:rsidR="00D16065" w:rsidRDefault="005D5107">
      <w:pPr>
        <w:ind w:left="120" w:right="120"/>
        <w:divId w:val="2085759705"/>
      </w:pPr>
      <w:r>
        <w:rPr>
          <w:rStyle w:val="Strong"/>
        </w:rPr>
        <w:t>Bar 2</w:t>
      </w:r>
      <w:r>
        <w:rPr>
          <w:noProof/>
        </w:rPr>
        <w:drawing>
          <wp:inline distT="0" distB="0" distL="0" distR="0" wp14:anchorId="1667B649" wp14:editId="23C8C19F">
            <wp:extent cx="2655000" cy="560000"/>
            <wp:effectExtent l="0" t="0" r="0" b="0"/>
            <wp:docPr id="75" name="Picture 75" descr="D:\AaaF\OUT\httpswwwopeneduopenlearnocw_cmid1791_2021-12-09_16-14-05_nsfr2\word\assets\_b8a77b36734947482e181dfb141648e91c491f4d_a224_pm_un_mu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aaF\OUT\httpswwwopeneduopenlearnocw_cmid1791_2021-12-09_16-14-05_nsfr2\word\assets\_b8a77b36734947482e181dfb141648e91c491f4d_a224_pm_un_mu03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55000" cy="560000"/>
                    </a:xfrm>
                    <a:prstGeom prst="rect">
                      <a:avLst/>
                    </a:prstGeom>
                    <a:noFill/>
                    <a:ln>
                      <a:noFill/>
                    </a:ln>
                  </pic:spPr>
                </pic:pic>
              </a:graphicData>
            </a:graphic>
          </wp:inline>
        </w:drawing>
      </w:r>
    </w:p>
    <w:p w:rsidR="00D16065" w:rsidRDefault="005D5107">
      <w:pPr>
        <w:ind w:left="120" w:right="120"/>
        <w:divId w:val="1844196586"/>
      </w:pPr>
      <w:r>
        <w:rPr>
          <w:rStyle w:val="Strong"/>
        </w:rPr>
        <w:t>Bar 3</w:t>
      </w:r>
      <w:r>
        <w:rPr>
          <w:noProof/>
        </w:rPr>
        <w:drawing>
          <wp:inline distT="0" distB="0" distL="0" distR="0" wp14:anchorId="67B8C5F4" wp14:editId="368F0FA3">
            <wp:extent cx="2220000" cy="545000"/>
            <wp:effectExtent l="0" t="0" r="0" b="7620"/>
            <wp:docPr id="76" name="Picture 76" descr="D:\AaaF\OUT\httpswwwopeneduopenlearnocw_cmid1791_2021-12-09_16-14-05_nsfr2\word\assets\_e428b7ffe054ef514a37824595b6f37cc60e72b0_a224_pm_un_mu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aaF\OUT\httpswwwopeneduopenlearnocw_cmid1791_2021-12-09_16-14-05_nsfr2\word\assets\_e428b7ffe054ef514a37824595b6f37cc60e72b0_a224_pm_un_mu04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20000" cy="545000"/>
                    </a:xfrm>
                    <a:prstGeom prst="rect">
                      <a:avLst/>
                    </a:prstGeom>
                    <a:noFill/>
                    <a:ln>
                      <a:noFill/>
                    </a:ln>
                  </pic:spPr>
                </pic:pic>
              </a:graphicData>
            </a:graphic>
          </wp:inline>
        </w:drawing>
      </w:r>
    </w:p>
    <w:p w:rsidR="00D16065" w:rsidRDefault="005D5107">
      <w:pPr>
        <w:ind w:left="120" w:right="120"/>
        <w:divId w:val="2104641406"/>
      </w:pPr>
      <w:r>
        <w:rPr>
          <w:rStyle w:val="Strong"/>
        </w:rPr>
        <w:t>Bar 4</w:t>
      </w:r>
      <w:r>
        <w:rPr>
          <w:noProof/>
        </w:rPr>
        <w:drawing>
          <wp:inline distT="0" distB="0" distL="0" distR="0" wp14:anchorId="2957AC92" wp14:editId="2384140A">
            <wp:extent cx="2220000" cy="545000"/>
            <wp:effectExtent l="0" t="0" r="0" b="7620"/>
            <wp:docPr id="77" name="Picture 77" descr="D:\AaaF\OUT\httpswwwopeneduopenlearnocw_cmid1791_2021-12-09_16-14-05_nsfr2\word\assets\_2a5c58add6f6e9e03551f107452a4fa1fd09a486_a224_pm_un_mu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aaF\OUT\httpswwwopeneduopenlearnocw_cmid1791_2021-12-09_16-14-05_nsfr2\word\assets\_2a5c58add6f6e9e03551f107452a4fa1fd09a486_a224_pm_un_mu04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20000" cy="545000"/>
                    </a:xfrm>
                    <a:prstGeom prst="rect">
                      <a:avLst/>
                    </a:prstGeom>
                    <a:noFill/>
                    <a:ln>
                      <a:noFill/>
                    </a:ln>
                  </pic:spPr>
                </pic:pic>
              </a:graphicData>
            </a:graphic>
          </wp:inline>
        </w:drawing>
      </w:r>
    </w:p>
    <w:p w:rsidR="00D16065" w:rsidRDefault="005D5107">
      <w:pPr>
        <w:ind w:left="120" w:right="120"/>
        <w:divId w:val="1468628043"/>
      </w:pPr>
      <w:r>
        <w:rPr>
          <w:rStyle w:val="Strong"/>
        </w:rPr>
        <w:t>Bar 5</w:t>
      </w:r>
      <w:r>
        <w:rPr>
          <w:noProof/>
        </w:rPr>
        <w:drawing>
          <wp:inline distT="0" distB="0" distL="0" distR="0" wp14:anchorId="1D01838D" wp14:editId="5E206960">
            <wp:extent cx="2590000" cy="510000"/>
            <wp:effectExtent l="0" t="0" r="1270" b="4445"/>
            <wp:docPr id="78" name="Picture 78" descr="D:\AaaF\OUT\httpswwwopeneduopenlearnocw_cmid1791_2021-12-09_16-14-05_nsfr2\word\assets\_1fca266170b8d1c8766b8e96280d6036863dfcd8_a224_pm_un_mu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aaF\OUT\httpswwwopeneduopenlearnocw_cmid1791_2021-12-09_16-14-05_nsfr2\word\assets\_1fca266170b8d1c8766b8e96280d6036863dfcd8_a224_pm_un_mu04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0000" cy="510000"/>
                    </a:xfrm>
                    <a:prstGeom prst="rect">
                      <a:avLst/>
                    </a:prstGeom>
                    <a:noFill/>
                    <a:ln>
                      <a:noFill/>
                    </a:ln>
                  </pic:spPr>
                </pic:pic>
              </a:graphicData>
            </a:graphic>
          </wp:inline>
        </w:drawing>
      </w:r>
    </w:p>
    <w:p w:rsidR="00D16065" w:rsidRDefault="005D5107">
      <w:pPr>
        <w:ind w:left="120" w:right="120"/>
        <w:divId w:val="81537699"/>
      </w:pPr>
      <w:r>
        <w:rPr>
          <w:rStyle w:val="Strong"/>
        </w:rPr>
        <w:t>Bar 6</w:t>
      </w:r>
      <w:r>
        <w:rPr>
          <w:noProof/>
        </w:rPr>
        <w:drawing>
          <wp:inline distT="0" distB="0" distL="0" distR="0" wp14:anchorId="1C7767B6" wp14:editId="2BD270CF">
            <wp:extent cx="2220000" cy="560000"/>
            <wp:effectExtent l="0" t="0" r="0" b="0"/>
            <wp:docPr id="79" name="Picture 79" descr="D:\AaaF\OUT\httpswwwopeneduopenlearnocw_cmid1791_2021-12-09_16-14-05_nsfr2\word\assets\_c61f4e63e0cb66b17eac5623c1d0063847b1e259_a224_pm_un_mu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aaF\OUT\httpswwwopeneduopenlearnocw_cmid1791_2021-12-09_16-14-05_nsfr2\word\assets\_c61f4e63e0cb66b17eac5623c1d0063847b1e259_a224_pm_un_mu04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20000" cy="560000"/>
                    </a:xfrm>
                    <a:prstGeom prst="rect">
                      <a:avLst/>
                    </a:prstGeom>
                    <a:noFill/>
                    <a:ln>
                      <a:noFill/>
                    </a:ln>
                  </pic:spPr>
                </pic:pic>
              </a:graphicData>
            </a:graphic>
          </wp:inline>
        </w:drawing>
      </w:r>
    </w:p>
    <w:p w:rsidR="00D16065" w:rsidRDefault="005D5107">
      <w:pPr>
        <w:ind w:left="120" w:right="120"/>
        <w:divId w:val="1156916065"/>
      </w:pPr>
      <w:r>
        <w:t>9/8</w:t>
      </w:r>
    </w:p>
    <w:p w:rsidR="00D16065" w:rsidRDefault="005D5107">
      <w:pPr>
        <w:ind w:left="120" w:right="120"/>
        <w:divId w:val="1400398042"/>
      </w:pPr>
      <w:r>
        <w:t>6/8</w:t>
      </w:r>
    </w:p>
    <w:p w:rsidR="00D16065" w:rsidRDefault="005D5107">
      <w:pPr>
        <w:ind w:left="120" w:right="120"/>
        <w:divId w:val="703750829"/>
      </w:pPr>
      <w:r>
        <w:t>4/4</w:t>
      </w:r>
    </w:p>
    <w:p w:rsidR="00D16065" w:rsidRDefault="005D5107">
      <w:pPr>
        <w:ind w:left="120" w:right="120"/>
        <w:divId w:val="625702591"/>
      </w:pPr>
      <w:r>
        <w:t>3/4</w:t>
      </w:r>
    </w:p>
    <w:p w:rsidR="00D16065" w:rsidRDefault="005D5107">
      <w:pPr>
        <w:ind w:left="120" w:right="120"/>
        <w:divId w:val="926839955"/>
      </w:pPr>
      <w:r>
        <w:t>3/2</w:t>
      </w:r>
    </w:p>
    <w:p w:rsidR="00D16065" w:rsidRDefault="005D5107">
      <w:pPr>
        <w:ind w:left="120" w:right="120"/>
        <w:divId w:val="1432312064"/>
      </w:pPr>
      <w:r>
        <w:t>2/4</w:t>
      </w:r>
    </w:p>
    <w:bookmarkStart w:id="209" w:name="View_Session3_Answer11"/>
    <w:p w:rsidR="00D16065" w:rsidRDefault="005D5107">
      <w:pPr>
        <w:pStyle w:val="navbutton"/>
        <w:divId w:val="2010475400"/>
      </w:pPr>
      <w:r>
        <w:fldChar w:fldCharType="begin"/>
      </w:r>
      <w:r>
        <w:instrText xml:space="preserve"> HYPERLINK "" \l "Session3_Answer11" </w:instrText>
      </w:r>
      <w:r>
        <w:fldChar w:fldCharType="separate"/>
      </w:r>
      <w:r>
        <w:rPr>
          <w:rStyle w:val="Hyperlink"/>
        </w:rPr>
        <w:t>View answer - Activity 1</w:t>
      </w:r>
      <w:r>
        <w:fldChar w:fldCharType="end"/>
      </w:r>
      <w:bookmarkEnd w:id="209"/>
    </w:p>
    <w:p w:rsidR="00D16065" w:rsidRDefault="005D5107">
      <w:pPr>
        <w:divId w:val="309019766"/>
      </w:pPr>
      <w:r>
        <w:rPr>
          <w:vanish/>
        </w:rPr>
        <w:t>End of Activity</w:t>
      </w:r>
    </w:p>
    <w:p w:rsidR="00D16065" w:rsidRDefault="005D5107">
      <w:pPr>
        <w:pStyle w:val="Heading3"/>
        <w:divId w:val="425270205"/>
        <w:rPr>
          <w:rFonts w:eastAsia="Times New Roman"/>
        </w:rPr>
      </w:pPr>
      <w:bookmarkStart w:id="210" w:name="Session3_SubSection6"/>
      <w:bookmarkEnd w:id="210"/>
      <w:r>
        <w:rPr>
          <w:rFonts w:eastAsia="Times New Roman"/>
        </w:rPr>
        <w:t>Group 3: identifying omitted time values in compound time</w:t>
      </w:r>
    </w:p>
    <w:p w:rsidR="00D16065" w:rsidRDefault="005D5107">
      <w:pPr>
        <w:divId w:val="425270205"/>
      </w:pPr>
      <w:r>
        <w:rPr>
          <w:vanish/>
        </w:rPr>
        <w:t>Start of Activity</w:t>
      </w:r>
    </w:p>
    <w:p w:rsidR="00D16065" w:rsidRDefault="005D5107">
      <w:pPr>
        <w:spacing w:before="0" w:beforeAutospacing="0" w:after="0" w:afterAutospacing="0" w:line="240" w:lineRule="auto"/>
        <w:outlineLvl w:val="4"/>
        <w:divId w:val="79526938"/>
        <w:rPr>
          <w:rFonts w:eastAsia="Times New Roman"/>
          <w:b/>
          <w:bCs/>
          <w:sz w:val="36"/>
          <w:szCs w:val="36"/>
        </w:rPr>
      </w:pPr>
      <w:bookmarkStart w:id="211" w:name="Session3_Activity13"/>
      <w:bookmarkEnd w:id="211"/>
      <w:r>
        <w:rPr>
          <w:rFonts w:eastAsia="Times New Roman"/>
          <w:b/>
          <w:bCs/>
          <w:sz w:val="36"/>
          <w:szCs w:val="36"/>
        </w:rPr>
        <w:t>Activity 1</w:t>
      </w:r>
    </w:p>
    <w:p w:rsidR="00D16065" w:rsidRDefault="005D5107">
      <w:pPr>
        <w:divId w:val="401611360"/>
      </w:pPr>
      <w:r>
        <w:rPr>
          <w:vanish/>
        </w:rPr>
        <w:t>Start of Question</w:t>
      </w:r>
    </w:p>
    <w:p w:rsidR="00D16065" w:rsidRDefault="005D5107">
      <w:pPr>
        <w:divId w:val="1089932840"/>
      </w:pPr>
      <w:bookmarkStart w:id="212" w:name="Session3_Question13"/>
      <w:bookmarkEnd w:id="212"/>
      <w:r>
        <w:t>Which single time value is required at each of the places marked with asterisks?</w:t>
      </w:r>
    </w:p>
    <w:p w:rsidR="00D16065" w:rsidRDefault="005D5107">
      <w:pPr>
        <w:divId w:val="1089932840"/>
      </w:pPr>
      <w:r>
        <w:rPr>
          <w:vanish/>
        </w:rPr>
        <w:t>Start of Figure</w:t>
      </w:r>
    </w:p>
    <w:p w:rsidR="00D16065" w:rsidRDefault="005D5107">
      <w:pPr>
        <w:spacing w:before="240" w:beforeAutospacing="0" w:after="240" w:afterAutospacing="0" w:line="240" w:lineRule="auto"/>
        <w:divId w:val="426997891"/>
        <w:rPr>
          <w:rFonts w:ascii="Times New Roman" w:eastAsia="Times New Roman" w:hAnsi="Times New Roman" w:cs="Times New Roman"/>
          <w:sz w:val="24"/>
          <w:szCs w:val="24"/>
        </w:rPr>
      </w:pPr>
      <w:bookmarkStart w:id="213" w:name="Session3_Figure31"/>
      <w:bookmarkEnd w:id="213"/>
      <w:r>
        <w:rPr>
          <w:rFonts w:ascii="Times New Roman" w:eastAsia="Times New Roman" w:hAnsi="Times New Roman" w:cs="Times New Roman"/>
          <w:noProof/>
          <w:sz w:val="24"/>
          <w:szCs w:val="24"/>
        </w:rPr>
        <w:drawing>
          <wp:inline distT="0" distB="0" distL="0" distR="0" wp14:anchorId="433E77D0" wp14:editId="4E872C65">
            <wp:extent cx="3720000" cy="510000"/>
            <wp:effectExtent l="0" t="0" r="0" b="4445"/>
            <wp:docPr id="80" name="Picture 80" descr="D:\AaaF\OUT\httpswwwopeneduopenlearnocw_cmid1791_2021-12-09_16-14-05_nsfr2\word\assets\_8d4493125753df897f64c6fc1c353d7eaefda537_a224_pm_un_mu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aaF\OUT\httpswwwopeneduopenlearnocw_cmid1791_2021-12-09_16-14-05_nsfr2\word\assets\_8d4493125753df897f64c6fc1c353d7eaefda537_a224_pm_un_mu04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20000" cy="510000"/>
                    </a:xfrm>
                    <a:prstGeom prst="rect">
                      <a:avLst/>
                    </a:prstGeom>
                    <a:noFill/>
                    <a:ln>
                      <a:noFill/>
                    </a:ln>
                  </pic:spPr>
                </pic:pic>
              </a:graphicData>
            </a:graphic>
          </wp:inline>
        </w:drawing>
      </w:r>
    </w:p>
    <w:p w:rsidR="00D16065" w:rsidRDefault="005D5107">
      <w:pPr>
        <w:divId w:val="1089932840"/>
      </w:pPr>
      <w:r>
        <w:rPr>
          <w:vanish/>
        </w:rPr>
        <w:t>End of Figure</w:t>
      </w:r>
    </w:p>
    <w:p w:rsidR="00D16065" w:rsidRDefault="005D5107">
      <w:pPr>
        <w:divId w:val="401611360"/>
      </w:pPr>
      <w:r>
        <w:rPr>
          <w:vanish/>
        </w:rPr>
        <w:t>End of Question</w:t>
      </w:r>
    </w:p>
    <w:p w:rsidR="00D16065" w:rsidRDefault="005D5107">
      <w:pPr>
        <w:ind w:left="120" w:right="120"/>
        <w:divId w:val="652950896"/>
      </w:pPr>
      <w:r>
        <w:t>crotchet/dotted crotchet</w:t>
      </w:r>
    </w:p>
    <w:p w:rsidR="00D16065" w:rsidRDefault="005D5107">
      <w:pPr>
        <w:ind w:left="120" w:right="120"/>
        <w:divId w:val="416442406"/>
      </w:pPr>
      <w:r>
        <w:t>crotchet/crotchet</w:t>
      </w:r>
    </w:p>
    <w:p w:rsidR="00D16065" w:rsidRDefault="005D5107">
      <w:pPr>
        <w:ind w:left="120" w:right="120"/>
        <w:divId w:val="551429470"/>
      </w:pPr>
      <w:r>
        <w:t>dotted crotchet/dotted crotchet</w:t>
      </w:r>
    </w:p>
    <w:bookmarkStart w:id="214" w:name="View_Session3_Answer12"/>
    <w:p w:rsidR="00D16065" w:rsidRDefault="005D5107">
      <w:pPr>
        <w:pStyle w:val="navbutton"/>
        <w:divId w:val="401611360"/>
      </w:pPr>
      <w:r>
        <w:fldChar w:fldCharType="begin"/>
      </w:r>
      <w:r>
        <w:instrText xml:space="preserve"> HYPERLINK "" \l "Session3_Answer12" </w:instrText>
      </w:r>
      <w:r>
        <w:fldChar w:fldCharType="separate"/>
      </w:r>
      <w:r>
        <w:rPr>
          <w:rStyle w:val="Hyperlink"/>
        </w:rPr>
        <w:t>View answer - Activity 1</w:t>
      </w:r>
      <w:r>
        <w:fldChar w:fldCharType="end"/>
      </w:r>
      <w:bookmarkEnd w:id="214"/>
    </w:p>
    <w:p w:rsidR="00D16065" w:rsidRDefault="005D5107">
      <w:pPr>
        <w:divId w:val="425270205"/>
      </w:pPr>
      <w:r>
        <w:rPr>
          <w:vanish/>
        </w:rPr>
        <w:t>End of Activity</w:t>
      </w:r>
    </w:p>
    <w:p w:rsidR="00D16065" w:rsidRDefault="005D5107">
      <w:pPr>
        <w:divId w:val="425270205"/>
      </w:pPr>
      <w:r>
        <w:rPr>
          <w:vanish/>
        </w:rPr>
        <w:t>Start of Activity</w:t>
      </w:r>
    </w:p>
    <w:p w:rsidR="00D16065" w:rsidRDefault="005D5107">
      <w:pPr>
        <w:spacing w:before="0" w:beforeAutospacing="0" w:after="0" w:afterAutospacing="0" w:line="240" w:lineRule="auto"/>
        <w:outlineLvl w:val="4"/>
        <w:divId w:val="388038675"/>
        <w:rPr>
          <w:rFonts w:eastAsia="Times New Roman"/>
          <w:b/>
          <w:bCs/>
          <w:sz w:val="36"/>
          <w:szCs w:val="36"/>
        </w:rPr>
      </w:pPr>
      <w:bookmarkStart w:id="215" w:name="Session3_Activity14"/>
      <w:bookmarkEnd w:id="215"/>
      <w:r>
        <w:rPr>
          <w:rFonts w:eastAsia="Times New Roman"/>
          <w:b/>
          <w:bCs/>
          <w:sz w:val="36"/>
          <w:szCs w:val="36"/>
        </w:rPr>
        <w:t>Activity 2</w:t>
      </w:r>
    </w:p>
    <w:p w:rsidR="00D16065" w:rsidRDefault="005D5107">
      <w:pPr>
        <w:divId w:val="484394258"/>
      </w:pPr>
      <w:r>
        <w:rPr>
          <w:vanish/>
        </w:rPr>
        <w:t>Start of Question</w:t>
      </w:r>
    </w:p>
    <w:p w:rsidR="00D16065" w:rsidRDefault="005D5107">
      <w:pPr>
        <w:divId w:val="1609119023"/>
      </w:pPr>
      <w:bookmarkStart w:id="216" w:name="Session3_Question14"/>
      <w:bookmarkEnd w:id="216"/>
      <w:r>
        <w:t>Which single time value is required at each of the places marked with asterisks?</w:t>
      </w:r>
    </w:p>
    <w:p w:rsidR="00D16065" w:rsidRDefault="005D5107">
      <w:pPr>
        <w:divId w:val="1609119023"/>
      </w:pPr>
      <w:r>
        <w:rPr>
          <w:vanish/>
        </w:rPr>
        <w:t>Start of Figure</w:t>
      </w:r>
    </w:p>
    <w:p w:rsidR="00D16065" w:rsidRDefault="005D5107">
      <w:pPr>
        <w:spacing w:before="240" w:beforeAutospacing="0" w:after="240" w:afterAutospacing="0" w:line="240" w:lineRule="auto"/>
        <w:divId w:val="1668708299"/>
        <w:rPr>
          <w:rFonts w:ascii="Times New Roman" w:eastAsia="Times New Roman" w:hAnsi="Times New Roman" w:cs="Times New Roman"/>
          <w:sz w:val="24"/>
          <w:szCs w:val="24"/>
        </w:rPr>
      </w:pPr>
      <w:bookmarkStart w:id="217" w:name="Session3_Figure32"/>
      <w:bookmarkEnd w:id="217"/>
      <w:r>
        <w:rPr>
          <w:rFonts w:ascii="Times New Roman" w:eastAsia="Times New Roman" w:hAnsi="Times New Roman" w:cs="Times New Roman"/>
          <w:noProof/>
          <w:sz w:val="24"/>
          <w:szCs w:val="24"/>
        </w:rPr>
        <w:drawing>
          <wp:inline distT="0" distB="0" distL="0" distR="0" wp14:anchorId="32BF039F" wp14:editId="64FAB7F0">
            <wp:extent cx="3860800" cy="495300"/>
            <wp:effectExtent l="0" t="0" r="6350" b="0"/>
            <wp:docPr id="81" name="Picture 81" descr="D:\AaaF\OUT\httpswwwopeneduopenlearnocw_cmid1791_2021-12-09_16-14-05_nsfr2\word\assets\_ff0a89f2d86945e3419b15e4890848e72b7f88ee_a224_pm_un_mu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aaF\OUT\httpswwwopeneduopenlearnocw_cmid1791_2021-12-09_16-14-05_nsfr2\word\assets\_ff0a89f2d86945e3419b15e4890848e72b7f88ee_a224_pm_un_mu04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60800" cy="495300"/>
                    </a:xfrm>
                    <a:prstGeom prst="rect">
                      <a:avLst/>
                    </a:prstGeom>
                    <a:noFill/>
                    <a:ln>
                      <a:noFill/>
                    </a:ln>
                  </pic:spPr>
                </pic:pic>
              </a:graphicData>
            </a:graphic>
          </wp:inline>
        </w:drawing>
      </w:r>
    </w:p>
    <w:p w:rsidR="00D16065" w:rsidRDefault="005D5107">
      <w:pPr>
        <w:divId w:val="1609119023"/>
      </w:pPr>
      <w:r>
        <w:rPr>
          <w:vanish/>
        </w:rPr>
        <w:t>End of Figure</w:t>
      </w:r>
    </w:p>
    <w:p w:rsidR="00D16065" w:rsidRDefault="005D5107">
      <w:pPr>
        <w:divId w:val="484394258"/>
      </w:pPr>
      <w:r>
        <w:rPr>
          <w:vanish/>
        </w:rPr>
        <w:t>End of Question</w:t>
      </w:r>
    </w:p>
    <w:p w:rsidR="00D16065" w:rsidRDefault="005D5107">
      <w:pPr>
        <w:ind w:left="120" w:right="120"/>
        <w:divId w:val="1656489416"/>
      </w:pPr>
      <w:r>
        <w:t>dotted crotchet/dotted semibreve</w:t>
      </w:r>
    </w:p>
    <w:p w:rsidR="00D16065" w:rsidRDefault="005D5107">
      <w:pPr>
        <w:ind w:left="120" w:right="120"/>
        <w:divId w:val="1121609643"/>
      </w:pPr>
      <w:r>
        <w:t>dotted minim/semibreve</w:t>
      </w:r>
    </w:p>
    <w:p w:rsidR="00D16065" w:rsidRDefault="005D5107">
      <w:pPr>
        <w:ind w:left="120" w:right="120"/>
        <w:divId w:val="586116291"/>
      </w:pPr>
      <w:r>
        <w:t>dotted minim/dotted semibreve</w:t>
      </w:r>
    </w:p>
    <w:bookmarkStart w:id="218" w:name="View_Session3_Answer13"/>
    <w:p w:rsidR="00D16065" w:rsidRDefault="005D5107">
      <w:pPr>
        <w:pStyle w:val="navbutton"/>
        <w:divId w:val="484394258"/>
      </w:pPr>
      <w:r>
        <w:fldChar w:fldCharType="begin"/>
      </w:r>
      <w:r>
        <w:instrText xml:space="preserve"> HYPERLINK "" \l "Session3_Answer13" </w:instrText>
      </w:r>
      <w:r>
        <w:fldChar w:fldCharType="separate"/>
      </w:r>
      <w:r>
        <w:rPr>
          <w:rStyle w:val="Hyperlink"/>
        </w:rPr>
        <w:t>View answer - Activity 2</w:t>
      </w:r>
      <w:r>
        <w:fldChar w:fldCharType="end"/>
      </w:r>
      <w:bookmarkEnd w:id="218"/>
    </w:p>
    <w:p w:rsidR="00D16065" w:rsidRDefault="005D5107">
      <w:pPr>
        <w:divId w:val="425270205"/>
      </w:pPr>
      <w:r>
        <w:rPr>
          <w:vanish/>
        </w:rPr>
        <w:t>End of Activity</w:t>
      </w:r>
    </w:p>
    <w:p w:rsidR="00D16065" w:rsidRDefault="005D5107">
      <w:pPr>
        <w:divId w:val="425270205"/>
      </w:pPr>
      <w:r>
        <w:rPr>
          <w:vanish/>
        </w:rPr>
        <w:t>Start of Activity</w:t>
      </w:r>
    </w:p>
    <w:p w:rsidR="00D16065" w:rsidRDefault="005D5107">
      <w:pPr>
        <w:spacing w:before="0" w:beforeAutospacing="0" w:after="0" w:afterAutospacing="0" w:line="240" w:lineRule="auto"/>
        <w:outlineLvl w:val="4"/>
        <w:divId w:val="1945191005"/>
        <w:rPr>
          <w:rFonts w:eastAsia="Times New Roman"/>
          <w:b/>
          <w:bCs/>
          <w:sz w:val="36"/>
          <w:szCs w:val="36"/>
        </w:rPr>
      </w:pPr>
      <w:bookmarkStart w:id="219" w:name="Session3_Activity15"/>
      <w:bookmarkEnd w:id="219"/>
      <w:r>
        <w:rPr>
          <w:rFonts w:eastAsia="Times New Roman"/>
          <w:b/>
          <w:bCs/>
          <w:sz w:val="36"/>
          <w:szCs w:val="36"/>
        </w:rPr>
        <w:t>Activity 3</w:t>
      </w:r>
    </w:p>
    <w:p w:rsidR="00D16065" w:rsidRDefault="005D5107">
      <w:pPr>
        <w:divId w:val="2054504451"/>
      </w:pPr>
      <w:r>
        <w:rPr>
          <w:vanish/>
        </w:rPr>
        <w:t>Start of Question</w:t>
      </w:r>
    </w:p>
    <w:p w:rsidR="00D16065" w:rsidRDefault="005D5107">
      <w:pPr>
        <w:divId w:val="259265853"/>
      </w:pPr>
      <w:bookmarkStart w:id="220" w:name="Session3_Question15"/>
      <w:bookmarkEnd w:id="220"/>
      <w:r>
        <w:t>Which single time value is required at each of the places marked with asterisks?</w:t>
      </w:r>
    </w:p>
    <w:p w:rsidR="00D16065" w:rsidRDefault="005D5107">
      <w:pPr>
        <w:divId w:val="259265853"/>
      </w:pPr>
      <w:r>
        <w:rPr>
          <w:vanish/>
        </w:rPr>
        <w:t>Start of Figure</w:t>
      </w:r>
    </w:p>
    <w:p w:rsidR="00D16065" w:rsidRDefault="005D5107">
      <w:pPr>
        <w:spacing w:before="240" w:beforeAutospacing="0" w:after="240" w:afterAutospacing="0" w:line="240" w:lineRule="auto"/>
        <w:divId w:val="2051875139"/>
        <w:rPr>
          <w:rFonts w:ascii="Times New Roman" w:eastAsia="Times New Roman" w:hAnsi="Times New Roman" w:cs="Times New Roman"/>
          <w:sz w:val="24"/>
          <w:szCs w:val="24"/>
        </w:rPr>
      </w:pPr>
      <w:bookmarkStart w:id="221" w:name="Session3_Figure33"/>
      <w:bookmarkEnd w:id="221"/>
      <w:r>
        <w:rPr>
          <w:rFonts w:ascii="Times New Roman" w:eastAsia="Times New Roman" w:hAnsi="Times New Roman" w:cs="Times New Roman"/>
          <w:noProof/>
          <w:sz w:val="24"/>
          <w:szCs w:val="24"/>
        </w:rPr>
        <w:drawing>
          <wp:inline distT="0" distB="0" distL="0" distR="0" wp14:anchorId="016F4F7A" wp14:editId="2648B445">
            <wp:extent cx="3825000" cy="610000"/>
            <wp:effectExtent l="0" t="0" r="4445" b="0"/>
            <wp:docPr id="82" name="Picture 82" descr="D:\AaaF\OUT\httpswwwopeneduopenlearnocw_cmid1791_2021-12-09_16-14-05_nsfr2\word\assets\_40701485d1dcaf3d6c08c7eefdabb23705512915_a224_pm_un_mu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aaF\OUT\httpswwwopeneduopenlearnocw_cmid1791_2021-12-09_16-14-05_nsfr2\word\assets\_40701485d1dcaf3d6c08c7eefdabb23705512915_a224_pm_un_mu04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5000" cy="610000"/>
                    </a:xfrm>
                    <a:prstGeom prst="rect">
                      <a:avLst/>
                    </a:prstGeom>
                    <a:noFill/>
                    <a:ln>
                      <a:noFill/>
                    </a:ln>
                  </pic:spPr>
                </pic:pic>
              </a:graphicData>
            </a:graphic>
          </wp:inline>
        </w:drawing>
      </w:r>
    </w:p>
    <w:p w:rsidR="00D16065" w:rsidRDefault="005D5107">
      <w:pPr>
        <w:divId w:val="259265853"/>
      </w:pPr>
      <w:r>
        <w:rPr>
          <w:vanish/>
        </w:rPr>
        <w:t>End of Figure</w:t>
      </w:r>
    </w:p>
    <w:p w:rsidR="00D16065" w:rsidRDefault="005D5107">
      <w:pPr>
        <w:divId w:val="2054504451"/>
      </w:pPr>
      <w:r>
        <w:rPr>
          <w:vanish/>
        </w:rPr>
        <w:t>End of Question</w:t>
      </w:r>
    </w:p>
    <w:p w:rsidR="00D16065" w:rsidRDefault="005D5107">
      <w:pPr>
        <w:ind w:left="120" w:right="120"/>
        <w:divId w:val="1609897585"/>
      </w:pPr>
      <w:r>
        <w:t>crotchet/quaver</w:t>
      </w:r>
    </w:p>
    <w:p w:rsidR="00D16065" w:rsidRDefault="005D5107">
      <w:pPr>
        <w:ind w:left="120" w:right="120"/>
        <w:divId w:val="2073045081"/>
      </w:pPr>
      <w:r>
        <w:t>crotchet/dotted crotchet</w:t>
      </w:r>
    </w:p>
    <w:p w:rsidR="00D16065" w:rsidRDefault="005D5107">
      <w:pPr>
        <w:ind w:left="120" w:right="120"/>
        <w:divId w:val="1620838127"/>
      </w:pPr>
      <w:r>
        <w:t>crotchet/crotchet</w:t>
      </w:r>
    </w:p>
    <w:bookmarkStart w:id="222" w:name="View_Session3_Answer14"/>
    <w:p w:rsidR="00D16065" w:rsidRDefault="005D5107">
      <w:pPr>
        <w:pStyle w:val="navbutton"/>
        <w:divId w:val="2054504451"/>
      </w:pPr>
      <w:r>
        <w:fldChar w:fldCharType="begin"/>
      </w:r>
      <w:r>
        <w:instrText xml:space="preserve"> HYPERLINK "" \l "Session3_Answer14" </w:instrText>
      </w:r>
      <w:r>
        <w:fldChar w:fldCharType="separate"/>
      </w:r>
      <w:r>
        <w:rPr>
          <w:rStyle w:val="Hyperlink"/>
        </w:rPr>
        <w:t>View answer - Activity 3</w:t>
      </w:r>
      <w:r>
        <w:fldChar w:fldCharType="end"/>
      </w:r>
      <w:bookmarkEnd w:id="222"/>
    </w:p>
    <w:p w:rsidR="00D16065" w:rsidRDefault="005D5107">
      <w:pPr>
        <w:divId w:val="425270205"/>
      </w:pPr>
      <w:r>
        <w:rPr>
          <w:vanish/>
        </w:rPr>
        <w:t>End of Activity</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2107070394"/>
        <w:rPr>
          <w:rFonts w:eastAsia="Times New Roman"/>
        </w:rPr>
      </w:pPr>
      <w:bookmarkStart w:id="223" w:name="Session4"/>
      <w:bookmarkEnd w:id="223"/>
      <w:r>
        <w:rPr>
          <w:rFonts w:eastAsia="Times New Roman"/>
        </w:rPr>
        <w:t>4 Rests</w:t>
      </w:r>
    </w:p>
    <w:p w:rsidR="00D16065" w:rsidRDefault="005D5107">
      <w:pPr>
        <w:pStyle w:val="Heading2"/>
        <w:divId w:val="1973973729"/>
        <w:rPr>
          <w:rFonts w:eastAsia="Times New Roman"/>
        </w:rPr>
      </w:pPr>
      <w:bookmarkStart w:id="224" w:name="Session4_Section1"/>
      <w:bookmarkEnd w:id="224"/>
      <w:r>
        <w:rPr>
          <w:rFonts w:eastAsia="Times New Roman"/>
        </w:rPr>
        <w:t>4.1 Values and dots</w:t>
      </w:r>
    </w:p>
    <w:p w:rsidR="00D16065" w:rsidRDefault="005D5107">
      <w:pPr>
        <w:divId w:val="1973973729"/>
      </w:pPr>
      <w:r>
        <w:t xml:space="preserve">Just as sound is important in music, so is silence, and therefore every time value has an equivalent symbol for silence – a </w:t>
      </w:r>
      <w:r>
        <w:rPr>
          <w:rStyle w:val="Strong"/>
        </w:rPr>
        <w:t>rest</w:t>
      </w:r>
      <w:r>
        <w:t xml:space="preserve">. Here they are in Example 32: </w:t>
      </w:r>
    </w:p>
    <w:p w:rsidR="00D16065" w:rsidRDefault="005D5107">
      <w:pPr>
        <w:divId w:val="1973973729"/>
      </w:pPr>
      <w:r>
        <w:rPr>
          <w:rStyle w:val="Strong"/>
        </w:rPr>
        <w:t>Example 32</w:t>
      </w:r>
    </w:p>
    <w:p w:rsidR="00D16065" w:rsidRDefault="005D5107">
      <w:pPr>
        <w:divId w:val="1973973729"/>
      </w:pPr>
      <w:r>
        <w:rPr>
          <w:vanish/>
        </w:rPr>
        <w:t>Start of Figure</w:t>
      </w:r>
    </w:p>
    <w:p w:rsidR="00D16065" w:rsidRDefault="005D5107">
      <w:pPr>
        <w:spacing w:before="240" w:beforeAutospacing="0" w:after="240" w:afterAutospacing="0" w:line="240" w:lineRule="auto"/>
        <w:divId w:val="321126683"/>
        <w:rPr>
          <w:rFonts w:ascii="Times New Roman" w:eastAsia="Times New Roman" w:hAnsi="Times New Roman" w:cs="Times New Roman"/>
          <w:sz w:val="24"/>
          <w:szCs w:val="24"/>
        </w:rPr>
      </w:pPr>
      <w:bookmarkStart w:id="225" w:name="Session4_Figure1"/>
      <w:bookmarkEnd w:id="225"/>
      <w:r>
        <w:rPr>
          <w:rFonts w:ascii="Times New Roman" w:eastAsia="Times New Roman" w:hAnsi="Times New Roman" w:cs="Times New Roman"/>
          <w:noProof/>
          <w:sz w:val="24"/>
          <w:szCs w:val="24"/>
        </w:rPr>
        <w:drawing>
          <wp:inline distT="0" distB="0" distL="0" distR="0" wp14:anchorId="4E387057" wp14:editId="663AA490">
            <wp:extent cx="3490000" cy="4545000"/>
            <wp:effectExtent l="0" t="0" r="0" b="8255"/>
            <wp:docPr id="83" name="Picture 83" descr="D:\AaaF\OUT\httpswwwopeneduopenlearnocw_cmid1791_2021-12-09_16-14-05_nsfr2\word\assets\_5b6009d9e62cbd5fd72c2e407554b6f86244f75f_a224_pm_mu0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aaF\OUT\httpswwwopeneduopenlearnocw_cmid1791_2021-12-09_16-14-05_nsfr2\word\assets\_5b6009d9e62cbd5fd72c2e407554b6f86244f75f_a224_pm_mu032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90000" cy="4545000"/>
                    </a:xfrm>
                    <a:prstGeom prst="rect">
                      <a:avLst/>
                    </a:prstGeom>
                    <a:noFill/>
                    <a:ln>
                      <a:noFill/>
                    </a:ln>
                  </pic:spPr>
                </pic:pic>
              </a:graphicData>
            </a:graphic>
          </wp:inline>
        </w:drawing>
      </w:r>
    </w:p>
    <w:p w:rsidR="00D16065" w:rsidRDefault="005D5107">
      <w:pPr>
        <w:divId w:val="1973973729"/>
      </w:pPr>
      <w:r>
        <w:rPr>
          <w:vanish/>
        </w:rPr>
        <w:t>End of Figure</w:t>
      </w:r>
    </w:p>
    <w:p w:rsidR="00D16065" w:rsidRDefault="005D5107">
      <w:pPr>
        <w:divId w:val="1973973729"/>
      </w:pPr>
      <w:r>
        <w:t xml:space="preserve">Notice that the number of flags on the quaver, semiquaver and demisemiquaver rests is the same as the number of flags for their respective time values. In addition, the crotchet, quaver, semiquaver and demisemiquaver rests sit in the middle of the staff. </w:t>
      </w:r>
    </w:p>
    <w:p w:rsidR="00D16065" w:rsidRDefault="005D5107">
      <w:pPr>
        <w:divId w:val="1973973729"/>
      </w:pPr>
      <w:r>
        <w:t xml:space="preserve">The same principle regarding dots applies to rests as well as to time values – the dot makes the rest half as long again. And the dot is placed after the rest in the third space from the bottom. Example 33 shows these principles in action. </w:t>
      </w:r>
    </w:p>
    <w:p w:rsidR="00D16065" w:rsidRDefault="005D5107">
      <w:pPr>
        <w:divId w:val="1973973729"/>
      </w:pPr>
      <w:r>
        <w:rPr>
          <w:rStyle w:val="Strong"/>
        </w:rPr>
        <w:t>Example 33</w:t>
      </w:r>
    </w:p>
    <w:p w:rsidR="00D16065" w:rsidRDefault="005D5107">
      <w:pPr>
        <w:divId w:val="1973973729"/>
      </w:pPr>
      <w:r>
        <w:rPr>
          <w:vanish/>
        </w:rPr>
        <w:t>Start of Figure</w:t>
      </w:r>
    </w:p>
    <w:p w:rsidR="00D16065" w:rsidRDefault="005D5107">
      <w:pPr>
        <w:spacing w:before="240" w:beforeAutospacing="0" w:after="240" w:afterAutospacing="0" w:line="240" w:lineRule="auto"/>
        <w:divId w:val="2056855506"/>
        <w:rPr>
          <w:rFonts w:ascii="Times New Roman" w:eastAsia="Times New Roman" w:hAnsi="Times New Roman" w:cs="Times New Roman"/>
          <w:sz w:val="24"/>
          <w:szCs w:val="24"/>
        </w:rPr>
      </w:pPr>
      <w:bookmarkStart w:id="226" w:name="Session4_Figure2"/>
      <w:bookmarkEnd w:id="226"/>
      <w:r>
        <w:rPr>
          <w:rFonts w:ascii="Times New Roman" w:eastAsia="Times New Roman" w:hAnsi="Times New Roman" w:cs="Times New Roman"/>
          <w:noProof/>
          <w:sz w:val="24"/>
          <w:szCs w:val="24"/>
        </w:rPr>
        <w:drawing>
          <wp:inline distT="0" distB="0" distL="0" distR="0" wp14:anchorId="72C8207F" wp14:editId="02938F78">
            <wp:extent cx="2450000" cy="420000"/>
            <wp:effectExtent l="0" t="0" r="7620" b="0"/>
            <wp:docPr id="84" name="Picture 84" descr="D:\AaaF\OUT\httpswwwopeneduopenlearnocw_cmid1791_2021-12-09_16-14-05_nsfr2\word\assets\_cdfab0b57b9bd2022e7f98cbb74d243ac8174bb2_a224_pm_mu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aaF\OUT\httpswwwopeneduopenlearnocw_cmid1791_2021-12-09_16-14-05_nsfr2\word\assets\_cdfab0b57b9bd2022e7f98cbb74d243ac8174bb2_a224_pm_mu03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50000" cy="420000"/>
                    </a:xfrm>
                    <a:prstGeom prst="rect">
                      <a:avLst/>
                    </a:prstGeom>
                    <a:noFill/>
                    <a:ln>
                      <a:noFill/>
                    </a:ln>
                  </pic:spPr>
                </pic:pic>
              </a:graphicData>
            </a:graphic>
          </wp:inline>
        </w:drawing>
      </w:r>
    </w:p>
    <w:p w:rsidR="00D16065" w:rsidRDefault="005D5107">
      <w:pPr>
        <w:divId w:val="1973973729"/>
      </w:pPr>
      <w:r>
        <w:rPr>
          <w:vanish/>
        </w:rPr>
        <w:t>End of Figure</w:t>
      </w:r>
    </w:p>
    <w:p w:rsidR="00D16065" w:rsidRDefault="005D5107">
      <w:pPr>
        <w:pStyle w:val="Heading2"/>
        <w:divId w:val="15887938"/>
        <w:rPr>
          <w:rFonts w:eastAsia="Times New Roman"/>
        </w:rPr>
      </w:pPr>
      <w:bookmarkStart w:id="227" w:name="Session4_Section2"/>
      <w:bookmarkEnd w:id="227"/>
      <w:r>
        <w:rPr>
          <w:rFonts w:eastAsia="Times New Roman"/>
        </w:rPr>
        <w:t>4.2 Grouping rests</w:t>
      </w:r>
    </w:p>
    <w:p w:rsidR="00D16065" w:rsidRDefault="005D5107">
      <w:pPr>
        <w:divId w:val="15887938"/>
      </w:pPr>
      <w:r>
        <w:t xml:space="preserve">When grouping notes, we saw that the main aim was to achieve ease of reading. The same applies when grouping rests, although there are some exceptions to this rule, which are explained below. Generally, however, the rule of </w:t>
      </w:r>
      <w:r>
        <w:rPr>
          <w:rStyle w:val="Strong"/>
        </w:rPr>
        <w:t xml:space="preserve">showing each beat </w:t>
      </w:r>
      <w:r>
        <w:t xml:space="preserve">still applies. Thus, in a bar of 3/4, a crotchet is not followed by a minim rest, but by two crotchet rests, as shown in Example 34 (a). And a crotchet and quaver are followed, not by a dotted crotchet rest, but by a quaver and a crotchet rest, as shown in Example 34 (b). Each beat is shown clearly. </w:t>
      </w:r>
    </w:p>
    <w:p w:rsidR="00D16065" w:rsidRDefault="005D5107">
      <w:pPr>
        <w:divId w:val="15887938"/>
      </w:pPr>
      <w:r>
        <w:rPr>
          <w:rStyle w:val="Strong"/>
        </w:rPr>
        <w:t>Example 34</w:t>
      </w:r>
    </w:p>
    <w:p w:rsidR="00D16065" w:rsidRDefault="005D5107">
      <w:pPr>
        <w:divId w:val="15887938"/>
      </w:pPr>
      <w:r>
        <w:rPr>
          <w:vanish/>
        </w:rPr>
        <w:t>Start of Figure</w:t>
      </w:r>
    </w:p>
    <w:p w:rsidR="00D16065" w:rsidRDefault="005D5107">
      <w:pPr>
        <w:spacing w:before="240" w:beforeAutospacing="0" w:after="240" w:afterAutospacing="0" w:line="240" w:lineRule="auto"/>
        <w:divId w:val="1248883887"/>
        <w:rPr>
          <w:rFonts w:ascii="Times New Roman" w:eastAsia="Times New Roman" w:hAnsi="Times New Roman" w:cs="Times New Roman"/>
          <w:sz w:val="24"/>
          <w:szCs w:val="24"/>
        </w:rPr>
      </w:pPr>
      <w:bookmarkStart w:id="228" w:name="Session4_Figure3"/>
      <w:bookmarkEnd w:id="228"/>
      <w:r>
        <w:rPr>
          <w:rFonts w:ascii="Times New Roman" w:eastAsia="Times New Roman" w:hAnsi="Times New Roman" w:cs="Times New Roman"/>
          <w:noProof/>
          <w:sz w:val="24"/>
          <w:szCs w:val="24"/>
        </w:rPr>
        <w:drawing>
          <wp:inline distT="0" distB="0" distL="0" distR="0" wp14:anchorId="71F38E49" wp14:editId="27A6805B">
            <wp:extent cx="1435100" cy="838200"/>
            <wp:effectExtent l="0" t="0" r="0" b="0"/>
            <wp:docPr id="85" name="Picture 85" descr="D:\AaaF\OUT\httpswwwopeneduopenlearnocw_cmid1791_2021-12-09_16-14-05_nsfr2\word\assets\_69ba4ab541b4269835401a043072c4915eae72e5_a224_1_pm_mu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aaF\OUT\httpswwwopeneduopenlearnocw_cmid1791_2021-12-09_16-14-05_nsfr2\word\assets\_69ba4ab541b4269835401a043072c4915eae72e5_a224_1_pm_mu03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0" cy="838200"/>
                    </a:xfrm>
                    <a:prstGeom prst="rect">
                      <a:avLst/>
                    </a:prstGeom>
                    <a:noFill/>
                    <a:ln>
                      <a:noFill/>
                    </a:ln>
                  </pic:spPr>
                </pic:pic>
              </a:graphicData>
            </a:graphic>
          </wp:inline>
        </w:drawing>
      </w:r>
    </w:p>
    <w:p w:rsidR="00D16065" w:rsidRDefault="005D5107">
      <w:pPr>
        <w:divId w:val="15887938"/>
      </w:pPr>
      <w:r>
        <w:rPr>
          <w:vanish/>
        </w:rPr>
        <w:t>End of Figure</w:t>
      </w:r>
    </w:p>
    <w:p w:rsidR="00D16065" w:rsidRDefault="005D5107">
      <w:pPr>
        <w:divId w:val="15887938"/>
      </w:pPr>
      <w:r>
        <w:rPr>
          <w:vanish/>
        </w:rPr>
        <w:t>Start of Media Content</w:t>
      </w:r>
    </w:p>
    <w:p w:rsidR="00D16065" w:rsidRDefault="005D5107">
      <w:pPr>
        <w:spacing w:before="120" w:beforeAutospacing="0" w:after="120" w:afterAutospacing="0"/>
        <w:divId w:val="193928066"/>
      </w:pPr>
      <w:bookmarkStart w:id="229" w:name="Session4_MediaContent1"/>
      <w:bookmarkEnd w:id="229"/>
      <w:r>
        <w:t>Audio content is not available in this format.</w:t>
      </w:r>
    </w:p>
    <w:p w:rsidR="00D16065" w:rsidRDefault="005D5107">
      <w:pPr>
        <w:divId w:val="15887938"/>
      </w:pPr>
      <w:r>
        <w:rPr>
          <w:vanish/>
        </w:rPr>
        <w:t>End of Media Content</w:t>
      </w:r>
    </w:p>
    <w:p w:rsidR="00D16065" w:rsidRDefault="005D5107">
      <w:pPr>
        <w:divId w:val="15887938"/>
      </w:pPr>
      <w:r>
        <w:rPr>
          <w:vanish/>
        </w:rPr>
        <w:t>Start of Box</w:t>
      </w:r>
    </w:p>
    <w:p w:rsidR="00D16065" w:rsidRDefault="005D5107">
      <w:pPr>
        <w:spacing w:before="0" w:beforeAutospacing="0" w:after="0" w:afterAutospacing="0" w:line="240" w:lineRule="auto"/>
        <w:outlineLvl w:val="3"/>
        <w:divId w:val="1031301928"/>
        <w:rPr>
          <w:rFonts w:eastAsia="Times New Roman"/>
          <w:b/>
          <w:bCs/>
          <w:sz w:val="36"/>
          <w:szCs w:val="36"/>
        </w:rPr>
      </w:pPr>
      <w:bookmarkStart w:id="230" w:name="Session4_Box1"/>
      <w:bookmarkEnd w:id="230"/>
      <w:r>
        <w:rPr>
          <w:rStyle w:val="Strong"/>
          <w:rFonts w:eastAsia="Times New Roman"/>
          <w:sz w:val="36"/>
          <w:szCs w:val="36"/>
        </w:rPr>
        <w:t>Grouping rests: the exceptions to the ‘show each beat’ rule</w:t>
      </w:r>
    </w:p>
    <w:p w:rsidR="00D16065" w:rsidRDefault="005D5107">
      <w:pPr>
        <w:divId w:val="292298152"/>
      </w:pPr>
      <w:r>
        <w:rPr>
          <w:rStyle w:val="Strong"/>
        </w:rPr>
        <w:t>In a bar of 4/4, if two crotchets are either preceded or followed by two crotchets-worth of rests, then a minim rest can be used</w:t>
      </w:r>
      <w:r>
        <w:t xml:space="preserve"> – as Example 35 (a) shows. This rule reflects the rule for beaming four quavers in 4/4, since, as we noted in Section 3.6, you can beam together a minims-worth of quavers. </w:t>
      </w:r>
    </w:p>
    <w:p w:rsidR="00D16065" w:rsidRDefault="005D5107">
      <w:pPr>
        <w:divId w:val="292298152"/>
      </w:pPr>
      <w:r>
        <w:rPr>
          <w:rStyle w:val="Strong"/>
        </w:rPr>
        <w:t>In 4/4, you also cannot group rests across the middle of a bar.</w:t>
      </w:r>
      <w:r>
        <w:t xml:space="preserve"> Crotchets at each end of a 4/4 bar are separated by two crotchet rests and not a minim rest, as shown in Example 35 (b). This is a similar concept to the rules for beaming quavers in 4/4 – you cannot beam across the middle of a bar. </w:t>
      </w:r>
    </w:p>
    <w:p w:rsidR="00D16065" w:rsidRDefault="005D5107">
      <w:pPr>
        <w:divId w:val="292298152"/>
      </w:pPr>
      <w:r>
        <w:rPr>
          <w:rStyle w:val="Strong"/>
        </w:rPr>
        <w:t>Example 35</w:t>
      </w:r>
    </w:p>
    <w:p w:rsidR="00D16065" w:rsidRDefault="005D5107">
      <w:pPr>
        <w:divId w:val="292298152"/>
      </w:pPr>
      <w:r>
        <w:rPr>
          <w:vanish/>
        </w:rPr>
        <w:t>Start of Figure</w:t>
      </w:r>
    </w:p>
    <w:p w:rsidR="00D16065" w:rsidRDefault="005D5107">
      <w:pPr>
        <w:spacing w:before="240" w:beforeAutospacing="0" w:after="240" w:afterAutospacing="0" w:line="240" w:lineRule="auto"/>
        <w:divId w:val="125203665"/>
        <w:rPr>
          <w:rFonts w:ascii="Times New Roman" w:eastAsia="Times New Roman" w:hAnsi="Times New Roman" w:cs="Times New Roman"/>
          <w:sz w:val="24"/>
          <w:szCs w:val="24"/>
        </w:rPr>
      </w:pPr>
      <w:bookmarkStart w:id="231" w:name="Session4_Figure4"/>
      <w:bookmarkEnd w:id="231"/>
      <w:r>
        <w:rPr>
          <w:rFonts w:ascii="Times New Roman" w:eastAsia="Times New Roman" w:hAnsi="Times New Roman" w:cs="Times New Roman"/>
          <w:noProof/>
          <w:sz w:val="24"/>
          <w:szCs w:val="24"/>
        </w:rPr>
        <w:drawing>
          <wp:inline distT="0" distB="0" distL="0" distR="0" wp14:anchorId="3996FAF3" wp14:editId="70261896">
            <wp:extent cx="2286000" cy="1092200"/>
            <wp:effectExtent l="0" t="0" r="0" b="0"/>
            <wp:docPr id="86" name="Picture 86" descr="D:\AaaF\OUT\httpswwwopeneduopenlearnocw_cmid1791_2021-12-09_16-14-05_nsfr2\word\assets\_59464752ceba52c85b0cda5a7db2149de69eadd4_a224_1_pm_mu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aaF\OUT\httpswwwopeneduopenlearnocw_cmid1791_2021-12-09_16-14-05_nsfr2\word\assets\_59464752ceba52c85b0cda5a7db2149de69eadd4_a224_1_pm_mu03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0" cy="1092200"/>
                    </a:xfrm>
                    <a:prstGeom prst="rect">
                      <a:avLst/>
                    </a:prstGeom>
                    <a:noFill/>
                    <a:ln>
                      <a:noFill/>
                    </a:ln>
                  </pic:spPr>
                </pic:pic>
              </a:graphicData>
            </a:graphic>
          </wp:inline>
        </w:drawing>
      </w:r>
    </w:p>
    <w:p w:rsidR="00D16065" w:rsidRDefault="005D5107">
      <w:pPr>
        <w:divId w:val="292298152"/>
      </w:pPr>
      <w:r>
        <w:rPr>
          <w:vanish/>
        </w:rPr>
        <w:t>End of Figure</w:t>
      </w:r>
    </w:p>
    <w:p w:rsidR="00D16065" w:rsidRDefault="005D5107">
      <w:pPr>
        <w:divId w:val="292298152"/>
      </w:pPr>
      <w:r>
        <w:rPr>
          <w:vanish/>
        </w:rPr>
        <w:t>Start of Media Content</w:t>
      </w:r>
    </w:p>
    <w:p w:rsidR="00D16065" w:rsidRDefault="005D5107">
      <w:pPr>
        <w:spacing w:before="120" w:beforeAutospacing="0" w:after="120" w:afterAutospacing="0"/>
        <w:divId w:val="1174227267"/>
      </w:pPr>
      <w:bookmarkStart w:id="232" w:name="Session4_MediaContent2"/>
      <w:bookmarkEnd w:id="232"/>
      <w:r>
        <w:t>Audio content is not available in this format.</w:t>
      </w:r>
    </w:p>
    <w:p w:rsidR="00D16065" w:rsidRDefault="005D5107">
      <w:pPr>
        <w:divId w:val="292298152"/>
      </w:pPr>
      <w:r>
        <w:rPr>
          <w:vanish/>
        </w:rPr>
        <w:t>End of Media Content</w:t>
      </w:r>
    </w:p>
    <w:p w:rsidR="00D16065" w:rsidRDefault="005D5107">
      <w:pPr>
        <w:divId w:val="292298152"/>
      </w:pPr>
      <w:r>
        <w:rPr>
          <w:rStyle w:val="Strong"/>
        </w:rPr>
        <w:t>Where rests are included that total less than a beat, you need to group in half-beats</w:t>
      </w:r>
      <w:r>
        <w:t xml:space="preserve">. Therefore, two semiquavers at each end of a crotchet beat should be separated by two semiquaver rests, not a quaver rest, as shown in Example 36 (a). And a single opening semiquaver should be followed by a semiquaver rest and then a quaver rest, as shown in Example 36 (b). </w:t>
      </w:r>
    </w:p>
    <w:p w:rsidR="00D16065" w:rsidRDefault="005D5107">
      <w:pPr>
        <w:divId w:val="292298152"/>
      </w:pPr>
      <w:r>
        <w:rPr>
          <w:rStyle w:val="Strong"/>
        </w:rPr>
        <w:t>Example 36</w:t>
      </w:r>
    </w:p>
    <w:p w:rsidR="00D16065" w:rsidRDefault="005D5107">
      <w:pPr>
        <w:divId w:val="292298152"/>
      </w:pPr>
      <w:r>
        <w:rPr>
          <w:vanish/>
        </w:rPr>
        <w:t>Start of Figure</w:t>
      </w:r>
    </w:p>
    <w:p w:rsidR="00D16065" w:rsidRDefault="005D5107">
      <w:pPr>
        <w:spacing w:before="240" w:beforeAutospacing="0" w:after="240" w:afterAutospacing="0" w:line="240" w:lineRule="auto"/>
        <w:divId w:val="1448546194"/>
        <w:rPr>
          <w:rFonts w:ascii="Times New Roman" w:eastAsia="Times New Roman" w:hAnsi="Times New Roman" w:cs="Times New Roman"/>
          <w:sz w:val="24"/>
          <w:szCs w:val="24"/>
        </w:rPr>
      </w:pPr>
      <w:bookmarkStart w:id="233" w:name="Session4_Figure5"/>
      <w:bookmarkEnd w:id="233"/>
      <w:r>
        <w:rPr>
          <w:rFonts w:ascii="Times New Roman" w:eastAsia="Times New Roman" w:hAnsi="Times New Roman" w:cs="Times New Roman"/>
          <w:noProof/>
          <w:sz w:val="24"/>
          <w:szCs w:val="24"/>
        </w:rPr>
        <w:drawing>
          <wp:inline distT="0" distB="0" distL="0" distR="0" wp14:anchorId="008A2A4F" wp14:editId="4F85B6E5">
            <wp:extent cx="1562100" cy="1130300"/>
            <wp:effectExtent l="0" t="0" r="0" b="0"/>
            <wp:docPr id="87" name="Picture 87" descr="D:\AaaF\OUT\httpswwwopeneduopenlearnocw_cmid1791_2021-12-09_16-14-05_nsfr2\word\assets\_52298c785615e002456936aebda1d9b2493a9276_a224_1_pm_mu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aaF\OUT\httpswwwopeneduopenlearnocw_cmid1791_2021-12-09_16-14-05_nsfr2\word\assets\_52298c785615e002456936aebda1d9b2493a9276_a224_1_pm_mu03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62100" cy="1130300"/>
                    </a:xfrm>
                    <a:prstGeom prst="rect">
                      <a:avLst/>
                    </a:prstGeom>
                    <a:noFill/>
                    <a:ln>
                      <a:noFill/>
                    </a:ln>
                  </pic:spPr>
                </pic:pic>
              </a:graphicData>
            </a:graphic>
          </wp:inline>
        </w:drawing>
      </w:r>
    </w:p>
    <w:p w:rsidR="00D16065" w:rsidRDefault="005D5107">
      <w:pPr>
        <w:divId w:val="292298152"/>
      </w:pPr>
      <w:r>
        <w:rPr>
          <w:vanish/>
        </w:rPr>
        <w:t>End of Figure</w:t>
      </w:r>
    </w:p>
    <w:p w:rsidR="00D16065" w:rsidRDefault="005D5107">
      <w:pPr>
        <w:divId w:val="292298152"/>
      </w:pPr>
      <w:r>
        <w:rPr>
          <w:vanish/>
        </w:rPr>
        <w:t>Start of Media Content</w:t>
      </w:r>
    </w:p>
    <w:p w:rsidR="00D16065" w:rsidRDefault="005D5107">
      <w:pPr>
        <w:spacing w:before="120" w:beforeAutospacing="0" w:after="120" w:afterAutospacing="0"/>
        <w:divId w:val="586110394"/>
      </w:pPr>
      <w:bookmarkStart w:id="234" w:name="Session4_MediaContent3"/>
      <w:bookmarkEnd w:id="234"/>
      <w:r>
        <w:t>Audio content is not available in this format.</w:t>
      </w:r>
    </w:p>
    <w:p w:rsidR="00D16065" w:rsidRDefault="005D5107">
      <w:pPr>
        <w:divId w:val="292298152"/>
      </w:pPr>
      <w:r>
        <w:rPr>
          <w:vanish/>
        </w:rPr>
        <w:t>End of Media Content</w:t>
      </w:r>
    </w:p>
    <w:p w:rsidR="00D16065" w:rsidRDefault="005D5107">
      <w:pPr>
        <w:divId w:val="15887938"/>
      </w:pPr>
      <w:r>
        <w:rPr>
          <w:vanish/>
        </w:rPr>
        <w:t>End of Box</w:t>
      </w:r>
    </w:p>
    <w:p w:rsidR="00D16065" w:rsidRDefault="005D5107">
      <w:pPr>
        <w:divId w:val="15887938"/>
      </w:pPr>
      <w:r>
        <w:t xml:space="preserve">Again, as with the previous discussions of grouping note values, this grouping of rests might seem unnecessarily complicated. But the overall aim with grouping both note values and rests is to try to ensure that the graphic layout on the page is as easily readable as possible (once, that is, you have learned the rules and the exceptions to the rules!). Therefore, the design of staff notation has evolved so that the reader can recognise not only each individual note, but ‘blocks’ of information, such as that contained in each beat, or even in each bar. This helps to facilitate the reading process, which is particularly important in fast tempos. </w:t>
      </w:r>
    </w:p>
    <w:p w:rsidR="00D16065" w:rsidRDefault="005D5107">
      <w:pPr>
        <w:pStyle w:val="Heading2"/>
        <w:divId w:val="266157999"/>
        <w:rPr>
          <w:rFonts w:eastAsia="Times New Roman"/>
        </w:rPr>
      </w:pPr>
      <w:bookmarkStart w:id="235" w:name="Session4_Section3"/>
      <w:bookmarkEnd w:id="235"/>
      <w:r>
        <w:rPr>
          <w:rFonts w:eastAsia="Times New Roman"/>
        </w:rPr>
        <w:t>4.3 Grouping rests in compound time</w:t>
      </w:r>
    </w:p>
    <w:p w:rsidR="00D16065" w:rsidRDefault="005D5107">
      <w:pPr>
        <w:divId w:val="266157999"/>
      </w:pPr>
      <w:r>
        <w:t xml:space="preserve">In compound time, you should follow the ‘show each beat’ principle as in simple time. As you learned in Section 3.8, when dealing with such compound time signatures as 6/8, 9/8 and 12/8, the beat is a dotted crotchet, so each beat’s rest can be written either as a dotted crotchet rest or as a crotchet rest followed by a quaver rest, as in Example 37. </w:t>
      </w:r>
    </w:p>
    <w:p w:rsidR="00D16065" w:rsidRDefault="005D5107">
      <w:pPr>
        <w:divId w:val="266157999"/>
      </w:pPr>
      <w:r>
        <w:t>Example 37</w:t>
      </w:r>
    </w:p>
    <w:p w:rsidR="00D16065" w:rsidRDefault="005D5107">
      <w:pPr>
        <w:divId w:val="266157999"/>
      </w:pPr>
      <w:r>
        <w:rPr>
          <w:vanish/>
        </w:rPr>
        <w:t>Start of Figure</w:t>
      </w:r>
    </w:p>
    <w:p w:rsidR="00D16065" w:rsidRDefault="005D5107">
      <w:pPr>
        <w:spacing w:before="240" w:beforeAutospacing="0" w:after="240" w:afterAutospacing="0" w:line="240" w:lineRule="auto"/>
        <w:divId w:val="2141219970"/>
        <w:rPr>
          <w:rFonts w:ascii="Times New Roman" w:eastAsia="Times New Roman" w:hAnsi="Times New Roman" w:cs="Times New Roman"/>
          <w:sz w:val="24"/>
          <w:szCs w:val="24"/>
        </w:rPr>
      </w:pPr>
      <w:bookmarkStart w:id="236" w:name="Session4_Figure6"/>
      <w:bookmarkEnd w:id="236"/>
      <w:r>
        <w:rPr>
          <w:rFonts w:ascii="Times New Roman" w:eastAsia="Times New Roman" w:hAnsi="Times New Roman" w:cs="Times New Roman"/>
          <w:noProof/>
          <w:sz w:val="24"/>
          <w:szCs w:val="24"/>
        </w:rPr>
        <w:drawing>
          <wp:inline distT="0" distB="0" distL="0" distR="0" wp14:anchorId="57C650C0" wp14:editId="6E14A7B8">
            <wp:extent cx="2057400" cy="482600"/>
            <wp:effectExtent l="0" t="0" r="0" b="0"/>
            <wp:docPr id="88" name="Picture 88" descr="D:\AaaF\OUT\httpswwwopeneduopenlearnocw_cmid1791_2021-12-09_16-14-05_nsfr2\word\assets\_5fabaacd0660cb252d6eb1ad4349a4ec63e20af0_a224_1_pm_mu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aaF\OUT\httpswwwopeneduopenlearnocw_cmid1791_2021-12-09_16-14-05_nsfr2\word\assets\_5fabaacd0660cb252d6eb1ad4349a4ec63e20af0_a224_1_pm_mu03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57400" cy="482600"/>
                    </a:xfrm>
                    <a:prstGeom prst="rect">
                      <a:avLst/>
                    </a:prstGeom>
                    <a:noFill/>
                    <a:ln>
                      <a:noFill/>
                    </a:ln>
                  </pic:spPr>
                </pic:pic>
              </a:graphicData>
            </a:graphic>
          </wp:inline>
        </w:drawing>
      </w:r>
    </w:p>
    <w:p w:rsidR="00D16065" w:rsidRDefault="005D5107">
      <w:pPr>
        <w:divId w:val="266157999"/>
      </w:pPr>
      <w:r>
        <w:rPr>
          <w:vanish/>
        </w:rPr>
        <w:t>End of Figure</w:t>
      </w:r>
    </w:p>
    <w:p w:rsidR="00D16065" w:rsidRDefault="005D5107">
      <w:pPr>
        <w:divId w:val="266157999"/>
      </w:pPr>
      <w:r>
        <w:rPr>
          <w:vanish/>
        </w:rPr>
        <w:t>Start of Media Content</w:t>
      </w:r>
    </w:p>
    <w:p w:rsidR="00D16065" w:rsidRDefault="005D5107">
      <w:pPr>
        <w:spacing w:before="120" w:beforeAutospacing="0" w:after="120" w:afterAutospacing="0"/>
        <w:divId w:val="901213705"/>
      </w:pPr>
      <w:bookmarkStart w:id="237" w:name="Session4_MediaContent4"/>
      <w:bookmarkEnd w:id="237"/>
      <w:r>
        <w:t>Audio content is not available in this format.</w:t>
      </w:r>
    </w:p>
    <w:p w:rsidR="00D16065" w:rsidRDefault="005D5107">
      <w:pPr>
        <w:divId w:val="266157999"/>
      </w:pPr>
      <w:r>
        <w:rPr>
          <w:vanish/>
        </w:rPr>
        <w:t>End of Media Content</w:t>
      </w:r>
    </w:p>
    <w:p w:rsidR="00D16065" w:rsidRDefault="005D5107">
      <w:pPr>
        <w:divId w:val="266157999"/>
      </w:pPr>
      <w:r>
        <w:t xml:space="preserve">However, in 12/8, which has four beats per bar like 4/4, two dotted crotchet-beat rests at either the beginning or the end of the bar can be written as dotted minim rests, as in Example 38. </w:t>
      </w:r>
    </w:p>
    <w:p w:rsidR="00D16065" w:rsidRDefault="005D5107">
      <w:pPr>
        <w:divId w:val="266157999"/>
      </w:pPr>
      <w:r>
        <w:rPr>
          <w:rStyle w:val="Strong"/>
        </w:rPr>
        <w:t>Example 38</w:t>
      </w:r>
    </w:p>
    <w:p w:rsidR="00D16065" w:rsidRDefault="005D5107">
      <w:pPr>
        <w:divId w:val="266157999"/>
      </w:pPr>
      <w:r>
        <w:rPr>
          <w:vanish/>
        </w:rPr>
        <w:t>Start of Figure</w:t>
      </w:r>
    </w:p>
    <w:p w:rsidR="00D16065" w:rsidRDefault="005D5107">
      <w:pPr>
        <w:spacing w:before="240" w:beforeAutospacing="0" w:after="0" w:afterAutospacing="0" w:line="240" w:lineRule="auto"/>
        <w:divId w:val="920913117"/>
        <w:rPr>
          <w:rFonts w:ascii="Times New Roman" w:eastAsia="Times New Roman" w:hAnsi="Times New Roman" w:cs="Times New Roman"/>
          <w:sz w:val="24"/>
          <w:szCs w:val="24"/>
        </w:rPr>
      </w:pPr>
      <w:bookmarkStart w:id="238" w:name="Session4_Figure7"/>
      <w:bookmarkEnd w:id="238"/>
      <w:r>
        <w:rPr>
          <w:rFonts w:ascii="Times New Roman" w:eastAsia="Times New Roman" w:hAnsi="Times New Roman" w:cs="Times New Roman"/>
          <w:noProof/>
          <w:sz w:val="24"/>
          <w:szCs w:val="24"/>
        </w:rPr>
        <w:drawing>
          <wp:inline distT="0" distB="0" distL="0" distR="0" wp14:anchorId="2973331C" wp14:editId="437C76FD">
            <wp:extent cx="2463800" cy="482600"/>
            <wp:effectExtent l="0" t="0" r="0" b="0"/>
            <wp:docPr id="89" name="Picture 89" descr="Two dotted crotchet-beat rests at either the beginning or the end of the bar can be written as dotted minim 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wo dotted crotchet-beat rests at either the beginning or the end of the bar can be written as dotted minim rest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63800" cy="482600"/>
                    </a:xfrm>
                    <a:prstGeom prst="rect">
                      <a:avLst/>
                    </a:prstGeom>
                    <a:noFill/>
                    <a:ln>
                      <a:noFill/>
                    </a:ln>
                  </pic:spPr>
                </pic:pic>
              </a:graphicData>
            </a:graphic>
          </wp:inline>
        </w:drawing>
      </w:r>
    </w:p>
    <w:bookmarkStart w:id="239" w:name="View_Session4_Alternative1"/>
    <w:p w:rsidR="00D16065" w:rsidRDefault="005D5107">
      <w:pPr>
        <w:pStyle w:val="navbutton"/>
        <w:divId w:val="209265668"/>
      </w:pPr>
      <w:r>
        <w:fldChar w:fldCharType="begin"/>
      </w:r>
      <w:r>
        <w:instrText xml:space="preserve"> HYPERLINK "" \l "Session4_Alternative1" </w:instrText>
      </w:r>
      <w:r>
        <w:fldChar w:fldCharType="separate"/>
      </w:r>
      <w:r>
        <w:rPr>
          <w:rStyle w:val="Hyperlink"/>
        </w:rPr>
        <w:t>View description - Uncaptioned Figure</w:t>
      </w:r>
      <w:r>
        <w:fldChar w:fldCharType="end"/>
      </w:r>
      <w:bookmarkEnd w:id="239"/>
    </w:p>
    <w:p w:rsidR="00D16065" w:rsidRDefault="005D5107">
      <w:pPr>
        <w:divId w:val="266157999"/>
      </w:pPr>
      <w:r>
        <w:rPr>
          <w:vanish/>
        </w:rPr>
        <w:t>End of Figure</w:t>
      </w:r>
    </w:p>
    <w:p w:rsidR="00D16065" w:rsidRDefault="005D5107">
      <w:pPr>
        <w:divId w:val="266157999"/>
      </w:pPr>
      <w:r>
        <w:rPr>
          <w:vanish/>
        </w:rPr>
        <w:t>Start of Media Content</w:t>
      </w:r>
    </w:p>
    <w:p w:rsidR="00D16065" w:rsidRDefault="005D5107">
      <w:pPr>
        <w:spacing w:before="120" w:beforeAutospacing="0" w:after="120" w:afterAutospacing="0"/>
        <w:divId w:val="1242908320"/>
      </w:pPr>
      <w:bookmarkStart w:id="240" w:name="Session4_MediaContent5"/>
      <w:bookmarkEnd w:id="240"/>
      <w:r>
        <w:t>Audio content is not available in this format.</w:t>
      </w:r>
    </w:p>
    <w:p w:rsidR="00D16065" w:rsidRDefault="005D5107">
      <w:pPr>
        <w:divId w:val="266157999"/>
      </w:pPr>
      <w:r>
        <w:rPr>
          <w:vanish/>
        </w:rPr>
        <w:t>End of Media Content</w:t>
      </w:r>
    </w:p>
    <w:p w:rsidR="00D16065" w:rsidRDefault="005D5107">
      <w:pPr>
        <w:divId w:val="266157999"/>
      </w:pPr>
      <w:r>
        <w:t>You can see the parallel with 4/4 – Example 39 shows the 4/4 example (Example 35) compared with the 12/8 example.</w:t>
      </w:r>
    </w:p>
    <w:p w:rsidR="00D16065" w:rsidRDefault="005D5107">
      <w:pPr>
        <w:divId w:val="266157999"/>
      </w:pPr>
      <w:r>
        <w:rPr>
          <w:rStyle w:val="Strong"/>
        </w:rPr>
        <w:t>Example 39</w:t>
      </w:r>
    </w:p>
    <w:p w:rsidR="00D16065" w:rsidRDefault="005D5107">
      <w:pPr>
        <w:divId w:val="266157999"/>
      </w:pPr>
      <w:r>
        <w:rPr>
          <w:vanish/>
        </w:rPr>
        <w:t>Start of Figure</w:t>
      </w:r>
    </w:p>
    <w:p w:rsidR="00D16065" w:rsidRDefault="005D5107">
      <w:pPr>
        <w:spacing w:before="240" w:beforeAutospacing="0" w:after="240" w:afterAutospacing="0" w:line="240" w:lineRule="auto"/>
        <w:divId w:val="342631680"/>
        <w:rPr>
          <w:rFonts w:ascii="Times New Roman" w:eastAsia="Times New Roman" w:hAnsi="Times New Roman" w:cs="Times New Roman"/>
          <w:sz w:val="24"/>
          <w:szCs w:val="24"/>
        </w:rPr>
      </w:pPr>
      <w:bookmarkStart w:id="241" w:name="Session4_Figure8"/>
      <w:bookmarkEnd w:id="241"/>
      <w:r>
        <w:rPr>
          <w:rFonts w:ascii="Times New Roman" w:eastAsia="Times New Roman" w:hAnsi="Times New Roman" w:cs="Times New Roman"/>
          <w:noProof/>
          <w:sz w:val="24"/>
          <w:szCs w:val="24"/>
        </w:rPr>
        <w:drawing>
          <wp:inline distT="0" distB="0" distL="0" distR="0" wp14:anchorId="18ED9C22" wp14:editId="6E8B7E1E">
            <wp:extent cx="2743200" cy="1092200"/>
            <wp:effectExtent l="0" t="0" r="0" b="0"/>
            <wp:docPr id="90" name="Picture 90" descr="D:\AaaF\OUT\httpswwwopeneduopenlearnocw_cmid1791_2021-12-09_16-14-05_nsfr2\word\assets\_85d3601489688ba8515fb854609789fb0315f27c_a224_1_pm_mu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aaF\OUT\httpswwwopeneduopenlearnocw_cmid1791_2021-12-09_16-14-05_nsfr2\word\assets\_85d3601489688ba8515fb854609789fb0315f27c_a224_1_pm_mu03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43200" cy="1092200"/>
                    </a:xfrm>
                    <a:prstGeom prst="rect">
                      <a:avLst/>
                    </a:prstGeom>
                    <a:noFill/>
                    <a:ln>
                      <a:noFill/>
                    </a:ln>
                  </pic:spPr>
                </pic:pic>
              </a:graphicData>
            </a:graphic>
          </wp:inline>
        </w:drawing>
      </w:r>
    </w:p>
    <w:p w:rsidR="00D16065" w:rsidRDefault="005D5107">
      <w:pPr>
        <w:divId w:val="266157999"/>
      </w:pPr>
      <w:r>
        <w:rPr>
          <w:vanish/>
        </w:rPr>
        <w:t>End of Figure</w:t>
      </w:r>
    </w:p>
    <w:p w:rsidR="00D16065" w:rsidRDefault="005D5107">
      <w:pPr>
        <w:divId w:val="266157999"/>
      </w:pPr>
      <w:r>
        <w:rPr>
          <w:vanish/>
        </w:rPr>
        <w:t>Start of Media Content</w:t>
      </w:r>
    </w:p>
    <w:p w:rsidR="00D16065" w:rsidRDefault="005D5107">
      <w:pPr>
        <w:spacing w:before="120" w:beforeAutospacing="0" w:after="120" w:afterAutospacing="0"/>
        <w:divId w:val="2085837761"/>
      </w:pPr>
      <w:bookmarkStart w:id="242" w:name="Session4_MediaContent6"/>
      <w:bookmarkEnd w:id="242"/>
      <w:r>
        <w:t>Audio content is not available in this format.</w:t>
      </w:r>
    </w:p>
    <w:p w:rsidR="00D16065" w:rsidRDefault="005D5107">
      <w:pPr>
        <w:divId w:val="266157999"/>
      </w:pPr>
      <w:r>
        <w:rPr>
          <w:vanish/>
        </w:rPr>
        <w:t>End of Media Content</w:t>
      </w:r>
    </w:p>
    <w:p w:rsidR="00D16065" w:rsidRDefault="005D5107">
      <w:pPr>
        <w:pStyle w:val="Heading2"/>
        <w:divId w:val="160433304"/>
        <w:rPr>
          <w:rFonts w:eastAsia="Times New Roman"/>
        </w:rPr>
      </w:pPr>
      <w:bookmarkStart w:id="243" w:name="Session4_Section4"/>
      <w:bookmarkEnd w:id="243"/>
      <w:r>
        <w:rPr>
          <w:rFonts w:eastAsia="Times New Roman"/>
        </w:rPr>
        <w:t>4.4 More on grouping rests</w:t>
      </w:r>
    </w:p>
    <w:p w:rsidR="00D16065" w:rsidRDefault="005D5107">
      <w:pPr>
        <w:divId w:val="160433304"/>
      </w:pPr>
      <w:r>
        <w:t xml:space="preserve">In general </w:t>
      </w:r>
      <w:r>
        <w:rPr>
          <w:rStyle w:val="Strong"/>
        </w:rPr>
        <w:t xml:space="preserve">it is better to write as few rests as possible bearing in mind the show each beat rule </w:t>
      </w:r>
      <w:r>
        <w:t xml:space="preserve">(and with such small time values as semiquaver rests, the show each half beat rule shown in Section 4.2 in Example 36). When you have to read more than three or four quaver or semiquaver rests in a row, or indeed a mixture of these, it is difficult to assess quickly just how long the cumulative length of these rests should be. Therefore, providing you follow the rules for grouping and the exceptions to these, use as few rests as possible. </w:t>
      </w:r>
    </w:p>
    <w:p w:rsidR="00D16065" w:rsidRDefault="005D5107">
      <w:pPr>
        <w:divId w:val="160433304"/>
      </w:pPr>
      <w:r>
        <w:t xml:space="preserve">Occasionally, and rather intriguingly, you can have a rest within a beat that is beamed, as shown in Example 40. This makes the beat easier to read. </w:t>
      </w:r>
    </w:p>
    <w:p w:rsidR="00D16065" w:rsidRDefault="005D5107">
      <w:pPr>
        <w:divId w:val="160433304"/>
      </w:pPr>
      <w:r>
        <w:rPr>
          <w:rStyle w:val="Strong"/>
        </w:rPr>
        <w:t>Example 40</w:t>
      </w:r>
    </w:p>
    <w:p w:rsidR="00D16065" w:rsidRDefault="005D5107">
      <w:pPr>
        <w:divId w:val="160433304"/>
      </w:pPr>
      <w:r>
        <w:rPr>
          <w:vanish/>
        </w:rPr>
        <w:t>Start of Figure</w:t>
      </w:r>
    </w:p>
    <w:p w:rsidR="00D16065" w:rsidRDefault="005D5107">
      <w:pPr>
        <w:spacing w:before="240" w:beforeAutospacing="0" w:after="240" w:afterAutospacing="0" w:line="240" w:lineRule="auto"/>
        <w:divId w:val="925304658"/>
        <w:rPr>
          <w:rFonts w:ascii="Times New Roman" w:eastAsia="Times New Roman" w:hAnsi="Times New Roman" w:cs="Times New Roman"/>
          <w:sz w:val="24"/>
          <w:szCs w:val="24"/>
        </w:rPr>
      </w:pPr>
      <w:bookmarkStart w:id="244" w:name="Session4_Figure9"/>
      <w:bookmarkEnd w:id="244"/>
      <w:r>
        <w:rPr>
          <w:rFonts w:ascii="Times New Roman" w:eastAsia="Times New Roman" w:hAnsi="Times New Roman" w:cs="Times New Roman"/>
          <w:noProof/>
          <w:sz w:val="24"/>
          <w:szCs w:val="24"/>
        </w:rPr>
        <w:drawing>
          <wp:inline distT="0" distB="0" distL="0" distR="0" wp14:anchorId="787246D2" wp14:editId="5313E54B">
            <wp:extent cx="2743200" cy="495300"/>
            <wp:effectExtent l="0" t="0" r="0" b="0"/>
            <wp:docPr id="91" name="Picture 91" descr="D:\AaaF\OUT\httpswwwopeneduopenlearnocw_cmid1791_2021-12-09_16-14-05_nsfr2\word\assets\_e2be4d5cea06372054a1779cbf6de36409ee6c0b_a224_1_pm_mu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aaF\OUT\httpswwwopeneduopenlearnocw_cmid1791_2021-12-09_16-14-05_nsfr2\word\assets\_e2be4d5cea06372054a1779cbf6de36409ee6c0b_a224_1_pm_mu04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0" cy="495300"/>
                    </a:xfrm>
                    <a:prstGeom prst="rect">
                      <a:avLst/>
                    </a:prstGeom>
                    <a:noFill/>
                    <a:ln>
                      <a:noFill/>
                    </a:ln>
                  </pic:spPr>
                </pic:pic>
              </a:graphicData>
            </a:graphic>
          </wp:inline>
        </w:drawing>
      </w:r>
    </w:p>
    <w:p w:rsidR="00D16065" w:rsidRDefault="005D5107">
      <w:pPr>
        <w:divId w:val="160433304"/>
      </w:pPr>
      <w:r>
        <w:rPr>
          <w:vanish/>
        </w:rPr>
        <w:t>End of Figure</w:t>
      </w:r>
    </w:p>
    <w:p w:rsidR="00D16065" w:rsidRDefault="005D5107">
      <w:pPr>
        <w:divId w:val="160433304"/>
      </w:pPr>
      <w:r>
        <w:rPr>
          <w:vanish/>
        </w:rPr>
        <w:t>Start of Media Content</w:t>
      </w:r>
    </w:p>
    <w:p w:rsidR="00D16065" w:rsidRDefault="005D5107">
      <w:pPr>
        <w:spacing w:before="120" w:beforeAutospacing="0" w:after="120" w:afterAutospacing="0"/>
        <w:divId w:val="1514953796"/>
      </w:pPr>
      <w:bookmarkStart w:id="245" w:name="Session4_MediaContent7"/>
      <w:bookmarkEnd w:id="245"/>
      <w:r>
        <w:t>Audio content is not available in this format.</w:t>
      </w:r>
    </w:p>
    <w:p w:rsidR="00D16065" w:rsidRDefault="005D5107">
      <w:pPr>
        <w:divId w:val="160433304"/>
      </w:pPr>
      <w:r>
        <w:rPr>
          <w:vanish/>
        </w:rPr>
        <w:t>End of Media Content</w:t>
      </w:r>
    </w:p>
    <w:p w:rsidR="00D16065" w:rsidRDefault="005D5107">
      <w:pPr>
        <w:divId w:val="160433304"/>
      </w:pPr>
      <w:r>
        <w:t>Finally, the only saving grace about grouping rests, is:</w:t>
      </w:r>
    </w:p>
    <w:p w:rsidR="00D16065" w:rsidRDefault="005D5107">
      <w:pPr>
        <w:divId w:val="160433304"/>
      </w:pPr>
      <w:r>
        <w:rPr>
          <w:vanish/>
        </w:rPr>
        <w:t>Start of Box</w:t>
      </w:r>
    </w:p>
    <w:p w:rsidR="00D16065" w:rsidRDefault="005D5107">
      <w:pPr>
        <w:divId w:val="801576318"/>
      </w:pPr>
      <w:bookmarkStart w:id="246" w:name="Session4_Box2"/>
      <w:bookmarkEnd w:id="246"/>
      <w:r>
        <w:t xml:space="preserve">For every time signature we’ve discussed, </w:t>
      </w:r>
      <w:r>
        <w:rPr>
          <w:rStyle w:val="Strong"/>
        </w:rPr>
        <w:t>a rest for a whole bar is a semibreve rest</w:t>
      </w:r>
      <w:r>
        <w:t xml:space="preserve">, even for compound time signatures. </w:t>
      </w:r>
    </w:p>
    <w:p w:rsidR="00D16065" w:rsidRDefault="005D5107">
      <w:pPr>
        <w:divId w:val="160433304"/>
      </w:pPr>
      <w:r>
        <w:rPr>
          <w:vanish/>
        </w:rPr>
        <w:t>End of Box</w:t>
      </w:r>
    </w:p>
    <w:p w:rsidR="00D16065" w:rsidRDefault="005D5107">
      <w:pPr>
        <w:divId w:val="160433304"/>
      </w:pPr>
      <w:r>
        <w:t xml:space="preserve">With the grouping of rests it takes time to become adept at organising each beat correctly. As with beaming, you will become familiar with how rests are grouped through looking at music on a regular basis. You will find that you gradually absorb the visual patterns created by the grouping of rests to the point where you can spot immediately a rest that has been used incorrectly. But this takes time, of course. Even so, try the following three groups of activities in which you are asked to identify missing rests. These exercises will help you to come to grips with at least some of the conventions involved. </w:t>
      </w:r>
    </w:p>
    <w:p w:rsidR="00D16065" w:rsidRDefault="005D5107">
      <w:pPr>
        <w:pStyle w:val="Heading2"/>
        <w:divId w:val="571625437"/>
        <w:rPr>
          <w:rFonts w:eastAsia="Times New Roman"/>
        </w:rPr>
      </w:pPr>
      <w:bookmarkStart w:id="247" w:name="Session4_Section5"/>
      <w:bookmarkEnd w:id="247"/>
      <w:r>
        <w:rPr>
          <w:rFonts w:eastAsia="Times New Roman"/>
        </w:rPr>
        <w:t>4.5 Review 5</w:t>
      </w:r>
    </w:p>
    <w:p w:rsidR="00D16065" w:rsidRDefault="005D5107">
      <w:pPr>
        <w:pStyle w:val="Heading3"/>
        <w:divId w:val="1295939103"/>
        <w:rPr>
          <w:rFonts w:eastAsia="Times New Roman"/>
        </w:rPr>
      </w:pPr>
      <w:bookmarkStart w:id="248" w:name="Session4_SubSection1"/>
      <w:bookmarkEnd w:id="248"/>
      <w:r>
        <w:rPr>
          <w:rFonts w:eastAsia="Times New Roman"/>
        </w:rPr>
        <w:t>Group 1: identifying a single omitted rest in simple time</w:t>
      </w:r>
    </w:p>
    <w:p w:rsidR="00D16065" w:rsidRDefault="005D5107">
      <w:pPr>
        <w:divId w:val="1295939103"/>
      </w:pPr>
      <w:r>
        <w:rPr>
          <w:vanish/>
        </w:rPr>
        <w:t>Start of Activity</w:t>
      </w:r>
    </w:p>
    <w:p w:rsidR="00D16065" w:rsidRDefault="005D5107">
      <w:pPr>
        <w:spacing w:before="0" w:beforeAutospacing="0" w:after="0" w:afterAutospacing="0" w:line="240" w:lineRule="auto"/>
        <w:outlineLvl w:val="4"/>
        <w:divId w:val="1466002547"/>
        <w:rPr>
          <w:rFonts w:eastAsia="Times New Roman"/>
          <w:b/>
          <w:bCs/>
          <w:sz w:val="36"/>
          <w:szCs w:val="36"/>
        </w:rPr>
      </w:pPr>
      <w:bookmarkStart w:id="249" w:name="Session4_Activity1"/>
      <w:bookmarkEnd w:id="249"/>
      <w:r>
        <w:rPr>
          <w:rFonts w:eastAsia="Times New Roman"/>
          <w:b/>
          <w:bCs/>
          <w:sz w:val="36"/>
          <w:szCs w:val="36"/>
        </w:rPr>
        <w:t>Activity 1</w:t>
      </w:r>
    </w:p>
    <w:p w:rsidR="00D16065" w:rsidRDefault="005D5107">
      <w:pPr>
        <w:divId w:val="734091475"/>
      </w:pPr>
      <w:r>
        <w:rPr>
          <w:vanish/>
        </w:rPr>
        <w:t>Start of Question</w:t>
      </w:r>
    </w:p>
    <w:p w:rsidR="00D16065" w:rsidRDefault="005D5107">
      <w:pPr>
        <w:divId w:val="1101800460"/>
      </w:pPr>
      <w:bookmarkStart w:id="250" w:name="Session4_Question1"/>
      <w:bookmarkEnd w:id="250"/>
      <w:r>
        <w:t>Which single rest is required at the place marked with the asterisk?</w:t>
      </w:r>
    </w:p>
    <w:p w:rsidR="00D16065" w:rsidRDefault="005D5107">
      <w:pPr>
        <w:divId w:val="1101800460"/>
      </w:pPr>
      <w:r>
        <w:rPr>
          <w:vanish/>
        </w:rPr>
        <w:t>Start of Figure</w:t>
      </w:r>
    </w:p>
    <w:p w:rsidR="00D16065" w:rsidRDefault="005D5107">
      <w:pPr>
        <w:spacing w:before="240" w:beforeAutospacing="0" w:after="240" w:afterAutospacing="0" w:line="240" w:lineRule="auto"/>
        <w:divId w:val="733090390"/>
        <w:rPr>
          <w:rFonts w:ascii="Times New Roman" w:eastAsia="Times New Roman" w:hAnsi="Times New Roman" w:cs="Times New Roman"/>
          <w:sz w:val="24"/>
          <w:szCs w:val="24"/>
        </w:rPr>
      </w:pPr>
      <w:bookmarkStart w:id="251" w:name="Session4_Figure10"/>
      <w:bookmarkEnd w:id="251"/>
      <w:r>
        <w:rPr>
          <w:rFonts w:ascii="Times New Roman" w:eastAsia="Times New Roman" w:hAnsi="Times New Roman" w:cs="Times New Roman"/>
          <w:noProof/>
          <w:sz w:val="24"/>
          <w:szCs w:val="24"/>
        </w:rPr>
        <w:drawing>
          <wp:inline distT="0" distB="0" distL="0" distR="0" wp14:anchorId="3D504397" wp14:editId="4B3DCD6C">
            <wp:extent cx="3720000" cy="510000"/>
            <wp:effectExtent l="0" t="0" r="0" b="4445"/>
            <wp:docPr id="92" name="Picture 92" descr="D:\AaaF\OUT\httpswwwopeneduopenlearnocw_cmid1791_2021-12-09_16-14-05_nsfr2\word\assets\_b09052eac0ff7955f1e5fdc6fe00295be7bf59e5_a224_pm_un_mu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aaF\OUT\httpswwwopeneduopenlearnocw_cmid1791_2021-12-09_16-14-05_nsfr2\word\assets\_b09052eac0ff7955f1e5fdc6fe00295be7bf59e5_a224_pm_un_mu04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20000" cy="510000"/>
                    </a:xfrm>
                    <a:prstGeom prst="rect">
                      <a:avLst/>
                    </a:prstGeom>
                    <a:noFill/>
                    <a:ln>
                      <a:noFill/>
                    </a:ln>
                  </pic:spPr>
                </pic:pic>
              </a:graphicData>
            </a:graphic>
          </wp:inline>
        </w:drawing>
      </w:r>
    </w:p>
    <w:p w:rsidR="00D16065" w:rsidRDefault="005D5107">
      <w:pPr>
        <w:divId w:val="1101800460"/>
      </w:pPr>
      <w:r>
        <w:rPr>
          <w:vanish/>
        </w:rPr>
        <w:t>End of Figure</w:t>
      </w:r>
    </w:p>
    <w:p w:rsidR="00D16065" w:rsidRDefault="005D5107">
      <w:pPr>
        <w:divId w:val="734091475"/>
      </w:pPr>
      <w:r>
        <w:rPr>
          <w:vanish/>
        </w:rPr>
        <w:t>End of Question</w:t>
      </w:r>
    </w:p>
    <w:p w:rsidR="00D16065" w:rsidRDefault="005D5107">
      <w:pPr>
        <w:ind w:left="120" w:right="120"/>
        <w:divId w:val="2110587009"/>
      </w:pPr>
      <w:r>
        <w:t>quaver rest</w:t>
      </w:r>
    </w:p>
    <w:p w:rsidR="00D16065" w:rsidRDefault="005D5107">
      <w:pPr>
        <w:ind w:left="120" w:right="120"/>
        <w:divId w:val="1794054071"/>
      </w:pPr>
      <w:r>
        <w:t>crotchet rest</w:t>
      </w:r>
    </w:p>
    <w:p w:rsidR="00D16065" w:rsidRDefault="005D5107">
      <w:pPr>
        <w:ind w:left="120" w:right="120"/>
        <w:divId w:val="1411388101"/>
      </w:pPr>
      <w:r>
        <w:t>minim rest</w:t>
      </w:r>
    </w:p>
    <w:bookmarkStart w:id="252" w:name="View_Session4_Answer1"/>
    <w:p w:rsidR="00D16065" w:rsidRDefault="005D5107">
      <w:pPr>
        <w:pStyle w:val="navbutton"/>
        <w:divId w:val="734091475"/>
      </w:pPr>
      <w:r>
        <w:fldChar w:fldCharType="begin"/>
      </w:r>
      <w:r>
        <w:instrText xml:space="preserve"> HYPERLINK "" \l "Session4_Answer1" </w:instrText>
      </w:r>
      <w:r>
        <w:fldChar w:fldCharType="separate"/>
      </w:r>
      <w:r>
        <w:rPr>
          <w:rStyle w:val="Hyperlink"/>
        </w:rPr>
        <w:t>View answer - Activity 1</w:t>
      </w:r>
      <w:r>
        <w:fldChar w:fldCharType="end"/>
      </w:r>
      <w:bookmarkEnd w:id="252"/>
    </w:p>
    <w:p w:rsidR="00D16065" w:rsidRDefault="005D5107">
      <w:pPr>
        <w:divId w:val="1295939103"/>
      </w:pPr>
      <w:r>
        <w:rPr>
          <w:vanish/>
        </w:rPr>
        <w:t>End of Activity</w:t>
      </w:r>
    </w:p>
    <w:p w:rsidR="00D16065" w:rsidRDefault="005D5107">
      <w:pPr>
        <w:divId w:val="1295939103"/>
      </w:pPr>
      <w:r>
        <w:rPr>
          <w:vanish/>
        </w:rPr>
        <w:t>Start of Activity</w:t>
      </w:r>
    </w:p>
    <w:p w:rsidR="00D16065" w:rsidRDefault="005D5107">
      <w:pPr>
        <w:spacing w:before="0" w:beforeAutospacing="0" w:after="0" w:afterAutospacing="0" w:line="240" w:lineRule="auto"/>
        <w:outlineLvl w:val="4"/>
        <w:divId w:val="478690360"/>
        <w:rPr>
          <w:rFonts w:eastAsia="Times New Roman"/>
          <w:b/>
          <w:bCs/>
          <w:sz w:val="36"/>
          <w:szCs w:val="36"/>
        </w:rPr>
      </w:pPr>
      <w:bookmarkStart w:id="253" w:name="Session4_Activity2"/>
      <w:bookmarkEnd w:id="253"/>
      <w:r>
        <w:rPr>
          <w:rFonts w:eastAsia="Times New Roman"/>
          <w:b/>
          <w:bCs/>
          <w:sz w:val="36"/>
          <w:szCs w:val="36"/>
        </w:rPr>
        <w:t>Activity 2</w:t>
      </w:r>
    </w:p>
    <w:p w:rsidR="00D16065" w:rsidRDefault="005D5107">
      <w:pPr>
        <w:divId w:val="561213278"/>
      </w:pPr>
      <w:r>
        <w:rPr>
          <w:vanish/>
        </w:rPr>
        <w:t>Start of Question</w:t>
      </w:r>
    </w:p>
    <w:p w:rsidR="00D16065" w:rsidRDefault="005D5107">
      <w:pPr>
        <w:divId w:val="1822959248"/>
      </w:pPr>
      <w:bookmarkStart w:id="254" w:name="Session4_Question2"/>
      <w:bookmarkEnd w:id="254"/>
      <w:r>
        <w:t>Which single rest is required at the place marked with the asterisk?</w:t>
      </w:r>
    </w:p>
    <w:p w:rsidR="00D16065" w:rsidRDefault="005D5107">
      <w:pPr>
        <w:divId w:val="1822959248"/>
      </w:pPr>
      <w:r>
        <w:rPr>
          <w:vanish/>
        </w:rPr>
        <w:t>Start of Figure</w:t>
      </w:r>
    </w:p>
    <w:p w:rsidR="00D16065" w:rsidRDefault="005D5107">
      <w:pPr>
        <w:spacing w:before="240" w:beforeAutospacing="0" w:after="240" w:afterAutospacing="0" w:line="240" w:lineRule="auto"/>
        <w:divId w:val="1465387048"/>
        <w:rPr>
          <w:rFonts w:ascii="Times New Roman" w:eastAsia="Times New Roman" w:hAnsi="Times New Roman" w:cs="Times New Roman"/>
          <w:sz w:val="24"/>
          <w:szCs w:val="24"/>
        </w:rPr>
      </w:pPr>
      <w:bookmarkStart w:id="255" w:name="Session4_Figure11"/>
      <w:bookmarkEnd w:id="255"/>
      <w:r>
        <w:rPr>
          <w:rFonts w:ascii="Times New Roman" w:eastAsia="Times New Roman" w:hAnsi="Times New Roman" w:cs="Times New Roman"/>
          <w:noProof/>
          <w:sz w:val="24"/>
          <w:szCs w:val="24"/>
        </w:rPr>
        <w:drawing>
          <wp:inline distT="0" distB="0" distL="0" distR="0" wp14:anchorId="1CFE92B6" wp14:editId="6D4F07DD">
            <wp:extent cx="2590000" cy="495000"/>
            <wp:effectExtent l="0" t="0" r="1270" b="635"/>
            <wp:docPr id="93" name="Picture 93" descr="D:\AaaF\OUT\httpswwwopeneduopenlearnocw_cmid1791_2021-12-09_16-14-05_nsfr2\word\assets\_e0ef905019ed9b5c70fa2819fbcb8df709dba639_a224_pm_un_mu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aaF\OUT\httpswwwopeneduopenlearnocw_cmid1791_2021-12-09_16-14-05_nsfr2\word\assets\_e0ef905019ed9b5c70fa2819fbcb8df709dba639_a224_pm_un_mu04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0000" cy="495000"/>
                    </a:xfrm>
                    <a:prstGeom prst="rect">
                      <a:avLst/>
                    </a:prstGeom>
                    <a:noFill/>
                    <a:ln>
                      <a:noFill/>
                    </a:ln>
                  </pic:spPr>
                </pic:pic>
              </a:graphicData>
            </a:graphic>
          </wp:inline>
        </w:drawing>
      </w:r>
    </w:p>
    <w:p w:rsidR="00D16065" w:rsidRDefault="005D5107">
      <w:pPr>
        <w:divId w:val="1822959248"/>
      </w:pPr>
      <w:r>
        <w:rPr>
          <w:vanish/>
        </w:rPr>
        <w:t>End of Figure</w:t>
      </w:r>
    </w:p>
    <w:p w:rsidR="00D16065" w:rsidRDefault="005D5107">
      <w:pPr>
        <w:divId w:val="561213278"/>
      </w:pPr>
      <w:r>
        <w:rPr>
          <w:vanish/>
        </w:rPr>
        <w:t>End of Question</w:t>
      </w:r>
    </w:p>
    <w:p w:rsidR="00D16065" w:rsidRDefault="005D5107">
      <w:pPr>
        <w:ind w:left="120" w:right="120"/>
        <w:divId w:val="2038971211"/>
      </w:pPr>
      <w:r>
        <w:t>quaver rest</w:t>
      </w:r>
    </w:p>
    <w:p w:rsidR="00D16065" w:rsidRDefault="005D5107">
      <w:pPr>
        <w:ind w:left="120" w:right="120"/>
        <w:divId w:val="869420587"/>
      </w:pPr>
      <w:r>
        <w:t>crotchet rest</w:t>
      </w:r>
    </w:p>
    <w:p w:rsidR="00D16065" w:rsidRDefault="005D5107">
      <w:pPr>
        <w:ind w:left="120" w:right="120"/>
        <w:divId w:val="2037460332"/>
      </w:pPr>
      <w:r>
        <w:t>minim rest</w:t>
      </w:r>
    </w:p>
    <w:bookmarkStart w:id="256" w:name="View_Session4_Answer2"/>
    <w:p w:rsidR="00D16065" w:rsidRDefault="005D5107">
      <w:pPr>
        <w:pStyle w:val="navbutton"/>
        <w:divId w:val="561213278"/>
      </w:pPr>
      <w:r>
        <w:fldChar w:fldCharType="begin"/>
      </w:r>
      <w:r>
        <w:instrText xml:space="preserve"> HYPERLINK "" \l "Session4_Answer2" </w:instrText>
      </w:r>
      <w:r>
        <w:fldChar w:fldCharType="separate"/>
      </w:r>
      <w:r>
        <w:rPr>
          <w:rStyle w:val="Hyperlink"/>
        </w:rPr>
        <w:t>View answer - Activity 2</w:t>
      </w:r>
      <w:r>
        <w:fldChar w:fldCharType="end"/>
      </w:r>
      <w:bookmarkEnd w:id="256"/>
    </w:p>
    <w:p w:rsidR="00D16065" w:rsidRDefault="005D5107">
      <w:pPr>
        <w:divId w:val="1295939103"/>
      </w:pPr>
      <w:r>
        <w:rPr>
          <w:vanish/>
        </w:rPr>
        <w:t>End of Activity</w:t>
      </w:r>
    </w:p>
    <w:p w:rsidR="00D16065" w:rsidRDefault="005D5107">
      <w:pPr>
        <w:divId w:val="1295939103"/>
      </w:pPr>
      <w:r>
        <w:rPr>
          <w:vanish/>
        </w:rPr>
        <w:t>Start of Activity</w:t>
      </w:r>
    </w:p>
    <w:p w:rsidR="00D16065" w:rsidRDefault="005D5107">
      <w:pPr>
        <w:spacing w:before="0" w:beforeAutospacing="0" w:after="0" w:afterAutospacing="0" w:line="240" w:lineRule="auto"/>
        <w:outlineLvl w:val="4"/>
        <w:divId w:val="980963652"/>
        <w:rPr>
          <w:rFonts w:eastAsia="Times New Roman"/>
          <w:b/>
          <w:bCs/>
          <w:sz w:val="36"/>
          <w:szCs w:val="36"/>
        </w:rPr>
      </w:pPr>
      <w:bookmarkStart w:id="257" w:name="Session4_Activity3"/>
      <w:bookmarkEnd w:id="257"/>
      <w:r>
        <w:rPr>
          <w:rFonts w:eastAsia="Times New Roman"/>
          <w:b/>
          <w:bCs/>
          <w:sz w:val="36"/>
          <w:szCs w:val="36"/>
        </w:rPr>
        <w:t>Activity 3</w:t>
      </w:r>
    </w:p>
    <w:p w:rsidR="00D16065" w:rsidRDefault="005D5107">
      <w:pPr>
        <w:divId w:val="446504452"/>
      </w:pPr>
      <w:r>
        <w:rPr>
          <w:vanish/>
        </w:rPr>
        <w:t>Start of Question</w:t>
      </w:r>
    </w:p>
    <w:p w:rsidR="00D16065" w:rsidRDefault="005D5107">
      <w:pPr>
        <w:divId w:val="1398674846"/>
      </w:pPr>
      <w:bookmarkStart w:id="258" w:name="Session4_Question3"/>
      <w:bookmarkEnd w:id="258"/>
      <w:r>
        <w:t>Which single rest is required at the place marked with the asterisk?</w:t>
      </w:r>
    </w:p>
    <w:p w:rsidR="00D16065" w:rsidRDefault="005D5107">
      <w:pPr>
        <w:divId w:val="1398674846"/>
      </w:pPr>
      <w:r>
        <w:rPr>
          <w:vanish/>
        </w:rPr>
        <w:t>Start of Figure</w:t>
      </w:r>
    </w:p>
    <w:p w:rsidR="00D16065" w:rsidRDefault="005D5107">
      <w:pPr>
        <w:spacing w:before="240" w:beforeAutospacing="0" w:after="240" w:afterAutospacing="0" w:line="240" w:lineRule="auto"/>
        <w:divId w:val="1232351645"/>
        <w:rPr>
          <w:rFonts w:ascii="Times New Roman" w:eastAsia="Times New Roman" w:hAnsi="Times New Roman" w:cs="Times New Roman"/>
          <w:sz w:val="24"/>
          <w:szCs w:val="24"/>
        </w:rPr>
      </w:pPr>
      <w:bookmarkStart w:id="259" w:name="Session4_Figure12"/>
      <w:bookmarkEnd w:id="259"/>
      <w:r>
        <w:rPr>
          <w:rFonts w:ascii="Times New Roman" w:eastAsia="Times New Roman" w:hAnsi="Times New Roman" w:cs="Times New Roman"/>
          <w:noProof/>
          <w:sz w:val="24"/>
          <w:szCs w:val="24"/>
        </w:rPr>
        <w:drawing>
          <wp:inline distT="0" distB="0" distL="0" distR="0" wp14:anchorId="0BED8886" wp14:editId="329B2B10">
            <wp:extent cx="2580000" cy="495000"/>
            <wp:effectExtent l="0" t="0" r="0" b="635"/>
            <wp:docPr id="94" name="Picture 94" descr="D:\AaaF\OUT\httpswwwopeneduopenlearnocw_cmid1791_2021-12-09_16-14-05_nsfr2\word\assets\_f061680ef1f8311b2ea55877e67988c6ef0a4bb9_a224_pm_un_mu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aaF\OUT\httpswwwopeneduopenlearnocw_cmid1791_2021-12-09_16-14-05_nsfr2\word\assets\_f061680ef1f8311b2ea55877e67988c6ef0a4bb9_a224_pm_un_mu049.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80000" cy="495000"/>
                    </a:xfrm>
                    <a:prstGeom prst="rect">
                      <a:avLst/>
                    </a:prstGeom>
                    <a:noFill/>
                    <a:ln>
                      <a:noFill/>
                    </a:ln>
                  </pic:spPr>
                </pic:pic>
              </a:graphicData>
            </a:graphic>
          </wp:inline>
        </w:drawing>
      </w:r>
    </w:p>
    <w:p w:rsidR="00D16065" w:rsidRDefault="005D5107">
      <w:pPr>
        <w:divId w:val="1398674846"/>
      </w:pPr>
      <w:r>
        <w:rPr>
          <w:vanish/>
        </w:rPr>
        <w:t>End of Figure</w:t>
      </w:r>
    </w:p>
    <w:p w:rsidR="00D16065" w:rsidRDefault="005D5107">
      <w:pPr>
        <w:divId w:val="446504452"/>
      </w:pPr>
      <w:r>
        <w:rPr>
          <w:vanish/>
        </w:rPr>
        <w:t>End of Question</w:t>
      </w:r>
    </w:p>
    <w:p w:rsidR="00D16065" w:rsidRDefault="005D5107">
      <w:pPr>
        <w:ind w:left="120" w:right="120"/>
        <w:divId w:val="1567379424"/>
      </w:pPr>
      <w:r>
        <w:t>semiquaver rest</w:t>
      </w:r>
    </w:p>
    <w:p w:rsidR="00D16065" w:rsidRDefault="005D5107">
      <w:pPr>
        <w:ind w:left="120" w:right="120"/>
        <w:divId w:val="1666206104"/>
      </w:pPr>
      <w:r>
        <w:t>quaver rest</w:t>
      </w:r>
    </w:p>
    <w:p w:rsidR="00D16065" w:rsidRDefault="005D5107">
      <w:pPr>
        <w:ind w:left="120" w:right="120"/>
        <w:divId w:val="1887907624"/>
      </w:pPr>
      <w:r>
        <w:t>crotchet rest</w:t>
      </w:r>
    </w:p>
    <w:bookmarkStart w:id="260" w:name="View_Session4_Answer3"/>
    <w:p w:rsidR="00D16065" w:rsidRDefault="005D5107">
      <w:pPr>
        <w:pStyle w:val="navbutton"/>
        <w:divId w:val="446504452"/>
      </w:pPr>
      <w:r>
        <w:fldChar w:fldCharType="begin"/>
      </w:r>
      <w:r>
        <w:instrText xml:space="preserve"> HYPERLINK "" \l "Session4_Answer3" </w:instrText>
      </w:r>
      <w:r>
        <w:fldChar w:fldCharType="separate"/>
      </w:r>
      <w:r>
        <w:rPr>
          <w:rStyle w:val="Hyperlink"/>
        </w:rPr>
        <w:t>View answer - Activity 3</w:t>
      </w:r>
      <w:r>
        <w:fldChar w:fldCharType="end"/>
      </w:r>
      <w:bookmarkEnd w:id="260"/>
    </w:p>
    <w:p w:rsidR="00D16065" w:rsidRDefault="005D5107">
      <w:pPr>
        <w:divId w:val="1295939103"/>
      </w:pPr>
      <w:r>
        <w:rPr>
          <w:vanish/>
        </w:rPr>
        <w:t>End of Activity</w:t>
      </w:r>
    </w:p>
    <w:p w:rsidR="00D16065" w:rsidRDefault="005D5107">
      <w:pPr>
        <w:pStyle w:val="Heading3"/>
        <w:divId w:val="224339462"/>
        <w:rPr>
          <w:rFonts w:eastAsia="Times New Roman"/>
        </w:rPr>
      </w:pPr>
      <w:bookmarkStart w:id="261" w:name="Session4_SubSection2"/>
      <w:bookmarkEnd w:id="261"/>
      <w:r>
        <w:rPr>
          <w:rFonts w:eastAsia="Times New Roman"/>
        </w:rPr>
        <w:t>Group 2: identifying two single omitted rests in either compound or simple time</w:t>
      </w:r>
    </w:p>
    <w:p w:rsidR="00D16065" w:rsidRDefault="005D5107">
      <w:pPr>
        <w:divId w:val="224339462"/>
      </w:pPr>
      <w:r>
        <w:rPr>
          <w:vanish/>
        </w:rPr>
        <w:t>Start of Activity</w:t>
      </w:r>
    </w:p>
    <w:p w:rsidR="00D16065" w:rsidRDefault="005D5107">
      <w:pPr>
        <w:spacing w:before="0" w:beforeAutospacing="0" w:after="0" w:afterAutospacing="0" w:line="240" w:lineRule="auto"/>
        <w:outlineLvl w:val="4"/>
        <w:divId w:val="523398015"/>
        <w:rPr>
          <w:rFonts w:eastAsia="Times New Roman"/>
          <w:b/>
          <w:bCs/>
          <w:sz w:val="36"/>
          <w:szCs w:val="36"/>
        </w:rPr>
      </w:pPr>
      <w:bookmarkStart w:id="262" w:name="Session4_Activity4"/>
      <w:bookmarkEnd w:id="262"/>
      <w:r>
        <w:rPr>
          <w:rFonts w:eastAsia="Times New Roman"/>
          <w:b/>
          <w:bCs/>
          <w:sz w:val="36"/>
          <w:szCs w:val="36"/>
        </w:rPr>
        <w:t>Activity 1</w:t>
      </w:r>
    </w:p>
    <w:p w:rsidR="00D16065" w:rsidRDefault="005D5107">
      <w:pPr>
        <w:divId w:val="1216695875"/>
      </w:pPr>
      <w:r>
        <w:rPr>
          <w:vanish/>
        </w:rPr>
        <w:t>Start of Question</w:t>
      </w:r>
    </w:p>
    <w:p w:rsidR="00D16065" w:rsidRDefault="005D5107">
      <w:pPr>
        <w:divId w:val="1101411706"/>
      </w:pPr>
      <w:bookmarkStart w:id="263" w:name="Session4_Question4"/>
      <w:bookmarkEnd w:id="263"/>
      <w:r>
        <w:t>Which single rest is required at each of the places marked with asterisks?</w:t>
      </w:r>
    </w:p>
    <w:p w:rsidR="00D16065" w:rsidRDefault="005D5107">
      <w:pPr>
        <w:divId w:val="1101411706"/>
      </w:pPr>
      <w:r>
        <w:rPr>
          <w:vanish/>
        </w:rPr>
        <w:t>Start of Figure</w:t>
      </w:r>
    </w:p>
    <w:p w:rsidR="00D16065" w:rsidRDefault="005D5107">
      <w:pPr>
        <w:spacing w:before="240" w:beforeAutospacing="0" w:after="240" w:afterAutospacing="0" w:line="240" w:lineRule="auto"/>
        <w:divId w:val="101531503"/>
        <w:rPr>
          <w:rFonts w:ascii="Times New Roman" w:eastAsia="Times New Roman" w:hAnsi="Times New Roman" w:cs="Times New Roman"/>
          <w:sz w:val="24"/>
          <w:szCs w:val="24"/>
        </w:rPr>
      </w:pPr>
      <w:bookmarkStart w:id="264" w:name="Session4_Figure13"/>
      <w:bookmarkEnd w:id="264"/>
      <w:r>
        <w:rPr>
          <w:rFonts w:ascii="Times New Roman" w:eastAsia="Times New Roman" w:hAnsi="Times New Roman" w:cs="Times New Roman"/>
          <w:noProof/>
          <w:sz w:val="24"/>
          <w:szCs w:val="24"/>
        </w:rPr>
        <w:drawing>
          <wp:inline distT="0" distB="0" distL="0" distR="0" wp14:anchorId="05CFC900" wp14:editId="0F5EC3B8">
            <wp:extent cx="2590000" cy="495000"/>
            <wp:effectExtent l="0" t="0" r="1270" b="635"/>
            <wp:docPr id="95" name="Picture 95" descr="D:\AaaF\OUT\httpswwwopeneduopenlearnocw_cmid1791_2021-12-09_16-14-05_nsfr2\word\assets\_f5551cb279f14544248f3d12c6cb3e6de1d32778_a224_pm_un_mu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aaF\OUT\httpswwwopeneduopenlearnocw_cmid1791_2021-12-09_16-14-05_nsfr2\word\assets\_f5551cb279f14544248f3d12c6cb3e6de1d32778_a224_pm_un_mu05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90000" cy="495000"/>
                    </a:xfrm>
                    <a:prstGeom prst="rect">
                      <a:avLst/>
                    </a:prstGeom>
                    <a:noFill/>
                    <a:ln>
                      <a:noFill/>
                    </a:ln>
                  </pic:spPr>
                </pic:pic>
              </a:graphicData>
            </a:graphic>
          </wp:inline>
        </w:drawing>
      </w:r>
    </w:p>
    <w:p w:rsidR="00D16065" w:rsidRDefault="005D5107">
      <w:pPr>
        <w:divId w:val="1101411706"/>
      </w:pPr>
      <w:r>
        <w:rPr>
          <w:vanish/>
        </w:rPr>
        <w:t>End of Figure</w:t>
      </w:r>
    </w:p>
    <w:p w:rsidR="00D16065" w:rsidRDefault="005D5107">
      <w:pPr>
        <w:divId w:val="1216695875"/>
      </w:pPr>
      <w:r>
        <w:rPr>
          <w:vanish/>
        </w:rPr>
        <w:t>End of Question</w:t>
      </w:r>
    </w:p>
    <w:p w:rsidR="00D16065" w:rsidRDefault="005D5107">
      <w:pPr>
        <w:ind w:left="120" w:right="120"/>
        <w:divId w:val="739598827"/>
      </w:pPr>
      <w:r>
        <w:t>semiquaver rest/dotted minim rest</w:t>
      </w:r>
    </w:p>
    <w:p w:rsidR="00D16065" w:rsidRDefault="005D5107">
      <w:pPr>
        <w:ind w:left="120" w:right="120"/>
        <w:divId w:val="546839613"/>
      </w:pPr>
      <w:r>
        <w:t>quaver rest/dotted minim rest</w:t>
      </w:r>
    </w:p>
    <w:p w:rsidR="00D16065" w:rsidRDefault="005D5107">
      <w:pPr>
        <w:ind w:left="120" w:right="120"/>
        <w:divId w:val="1376614280"/>
      </w:pPr>
      <w:r>
        <w:t>quaver rest/semibreve rest</w:t>
      </w:r>
    </w:p>
    <w:bookmarkStart w:id="265" w:name="View_Session4_Answer4"/>
    <w:p w:rsidR="00D16065" w:rsidRDefault="005D5107">
      <w:pPr>
        <w:pStyle w:val="navbutton"/>
        <w:divId w:val="1216695875"/>
      </w:pPr>
      <w:r>
        <w:fldChar w:fldCharType="begin"/>
      </w:r>
      <w:r>
        <w:instrText xml:space="preserve"> HYPERLINK "" \l "Session4_Answer4" </w:instrText>
      </w:r>
      <w:r>
        <w:fldChar w:fldCharType="separate"/>
      </w:r>
      <w:r>
        <w:rPr>
          <w:rStyle w:val="Hyperlink"/>
        </w:rPr>
        <w:t>View answer - Activity 1</w:t>
      </w:r>
      <w:r>
        <w:fldChar w:fldCharType="end"/>
      </w:r>
      <w:bookmarkEnd w:id="265"/>
    </w:p>
    <w:p w:rsidR="00D16065" w:rsidRDefault="005D5107">
      <w:pPr>
        <w:divId w:val="224339462"/>
      </w:pPr>
      <w:r>
        <w:rPr>
          <w:vanish/>
        </w:rPr>
        <w:t>End of Activity</w:t>
      </w:r>
    </w:p>
    <w:p w:rsidR="00D16065" w:rsidRDefault="005D5107">
      <w:pPr>
        <w:divId w:val="224339462"/>
      </w:pPr>
      <w:r>
        <w:rPr>
          <w:vanish/>
        </w:rPr>
        <w:t>Start of Activity</w:t>
      </w:r>
    </w:p>
    <w:p w:rsidR="00D16065" w:rsidRDefault="005D5107">
      <w:pPr>
        <w:spacing w:before="0" w:beforeAutospacing="0" w:after="0" w:afterAutospacing="0" w:line="240" w:lineRule="auto"/>
        <w:outlineLvl w:val="4"/>
        <w:divId w:val="1775713453"/>
        <w:rPr>
          <w:rFonts w:eastAsia="Times New Roman"/>
          <w:b/>
          <w:bCs/>
          <w:sz w:val="36"/>
          <w:szCs w:val="36"/>
        </w:rPr>
      </w:pPr>
      <w:bookmarkStart w:id="266" w:name="Session4_Activity5"/>
      <w:bookmarkEnd w:id="266"/>
      <w:r>
        <w:rPr>
          <w:rFonts w:eastAsia="Times New Roman"/>
          <w:b/>
          <w:bCs/>
          <w:sz w:val="36"/>
          <w:szCs w:val="36"/>
        </w:rPr>
        <w:t>Activity 2</w:t>
      </w:r>
    </w:p>
    <w:p w:rsidR="00D16065" w:rsidRDefault="005D5107">
      <w:pPr>
        <w:divId w:val="2144695308"/>
      </w:pPr>
      <w:r>
        <w:rPr>
          <w:vanish/>
        </w:rPr>
        <w:t>Start of Question</w:t>
      </w:r>
    </w:p>
    <w:p w:rsidR="00D16065" w:rsidRDefault="005D5107">
      <w:pPr>
        <w:divId w:val="1519737126"/>
      </w:pPr>
      <w:bookmarkStart w:id="267" w:name="Session4_Question5"/>
      <w:bookmarkEnd w:id="267"/>
      <w:r>
        <w:t>Which single rest is required at each of the places marked with asterisks?</w:t>
      </w:r>
    </w:p>
    <w:p w:rsidR="00D16065" w:rsidRDefault="005D5107">
      <w:pPr>
        <w:divId w:val="1519737126"/>
      </w:pPr>
      <w:r>
        <w:rPr>
          <w:vanish/>
        </w:rPr>
        <w:t>Start of Figure</w:t>
      </w:r>
    </w:p>
    <w:p w:rsidR="00D16065" w:rsidRDefault="005D5107">
      <w:pPr>
        <w:spacing w:before="240" w:beforeAutospacing="0" w:after="240" w:afterAutospacing="0" w:line="240" w:lineRule="auto"/>
        <w:divId w:val="1256982814"/>
        <w:rPr>
          <w:rFonts w:ascii="Times New Roman" w:eastAsia="Times New Roman" w:hAnsi="Times New Roman" w:cs="Times New Roman"/>
          <w:sz w:val="24"/>
          <w:szCs w:val="24"/>
        </w:rPr>
      </w:pPr>
      <w:bookmarkStart w:id="268" w:name="Session4_Figure14"/>
      <w:bookmarkEnd w:id="268"/>
      <w:r>
        <w:rPr>
          <w:rFonts w:ascii="Times New Roman" w:eastAsia="Times New Roman" w:hAnsi="Times New Roman" w:cs="Times New Roman"/>
          <w:noProof/>
          <w:sz w:val="24"/>
          <w:szCs w:val="24"/>
        </w:rPr>
        <w:drawing>
          <wp:inline distT="0" distB="0" distL="0" distR="0" wp14:anchorId="41871E98" wp14:editId="77AD8242">
            <wp:extent cx="2578100" cy="495300"/>
            <wp:effectExtent l="0" t="0" r="0" b="0"/>
            <wp:docPr id="96" name="Picture 96" descr="D:\AaaF\OUT\httpswwwopeneduopenlearnocw_cmid1791_2021-12-09_16-14-05_nsfr2\word\assets\_45607367402d3084154ad08a60ab855c205bc735_a224_pm_un_mu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aaF\OUT\httpswwwopeneduopenlearnocw_cmid1791_2021-12-09_16-14-05_nsfr2\word\assets\_45607367402d3084154ad08a60ab855c205bc735_a224_pm_un_mu05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78100" cy="495300"/>
                    </a:xfrm>
                    <a:prstGeom prst="rect">
                      <a:avLst/>
                    </a:prstGeom>
                    <a:noFill/>
                    <a:ln>
                      <a:noFill/>
                    </a:ln>
                  </pic:spPr>
                </pic:pic>
              </a:graphicData>
            </a:graphic>
          </wp:inline>
        </w:drawing>
      </w:r>
    </w:p>
    <w:p w:rsidR="00D16065" w:rsidRDefault="005D5107">
      <w:pPr>
        <w:divId w:val="1519737126"/>
      </w:pPr>
      <w:r>
        <w:rPr>
          <w:vanish/>
        </w:rPr>
        <w:t>End of Figure</w:t>
      </w:r>
    </w:p>
    <w:p w:rsidR="00D16065" w:rsidRDefault="005D5107">
      <w:pPr>
        <w:divId w:val="2144695308"/>
      </w:pPr>
      <w:r>
        <w:rPr>
          <w:vanish/>
        </w:rPr>
        <w:t>End of Question</w:t>
      </w:r>
    </w:p>
    <w:p w:rsidR="00D16065" w:rsidRDefault="005D5107">
      <w:pPr>
        <w:ind w:left="120" w:right="120"/>
        <w:divId w:val="934359603"/>
      </w:pPr>
      <w:r>
        <w:t>quaver rest/semibreve rest</w:t>
      </w:r>
    </w:p>
    <w:p w:rsidR="00D16065" w:rsidRDefault="005D5107">
      <w:pPr>
        <w:ind w:left="120" w:right="120"/>
        <w:divId w:val="1733381835"/>
      </w:pPr>
      <w:r>
        <w:t>quaver rest/dotted minim rest</w:t>
      </w:r>
    </w:p>
    <w:p w:rsidR="00D16065" w:rsidRDefault="005D5107">
      <w:pPr>
        <w:ind w:left="120" w:right="120"/>
        <w:divId w:val="1338193780"/>
      </w:pPr>
      <w:r>
        <w:t>semiquaver rest/dotted minim rest</w:t>
      </w:r>
    </w:p>
    <w:bookmarkStart w:id="269" w:name="View_Session4_Answer5"/>
    <w:p w:rsidR="00D16065" w:rsidRDefault="005D5107">
      <w:pPr>
        <w:pStyle w:val="navbutton"/>
        <w:divId w:val="2144695308"/>
      </w:pPr>
      <w:r>
        <w:fldChar w:fldCharType="begin"/>
      </w:r>
      <w:r>
        <w:instrText xml:space="preserve"> HYPERLINK "" \l "Session4_Answer5" </w:instrText>
      </w:r>
      <w:r>
        <w:fldChar w:fldCharType="separate"/>
      </w:r>
      <w:r>
        <w:rPr>
          <w:rStyle w:val="Hyperlink"/>
        </w:rPr>
        <w:t>View answer - Activity 2</w:t>
      </w:r>
      <w:r>
        <w:fldChar w:fldCharType="end"/>
      </w:r>
      <w:bookmarkEnd w:id="269"/>
    </w:p>
    <w:p w:rsidR="00D16065" w:rsidRDefault="005D5107">
      <w:pPr>
        <w:divId w:val="224339462"/>
      </w:pPr>
      <w:r>
        <w:rPr>
          <w:vanish/>
        </w:rPr>
        <w:t>End of Activity</w:t>
      </w:r>
    </w:p>
    <w:p w:rsidR="00D16065" w:rsidRDefault="005D5107">
      <w:pPr>
        <w:pStyle w:val="Heading3"/>
        <w:divId w:val="353963777"/>
        <w:rPr>
          <w:rFonts w:eastAsia="Times New Roman"/>
        </w:rPr>
      </w:pPr>
      <w:bookmarkStart w:id="270" w:name="Session4_SubSection3"/>
      <w:bookmarkEnd w:id="270"/>
      <w:r>
        <w:rPr>
          <w:rFonts w:eastAsia="Times New Roman"/>
        </w:rPr>
        <w:t>Group 3: identifying three single omitted rests in either simple or compound time</w:t>
      </w:r>
    </w:p>
    <w:p w:rsidR="00D16065" w:rsidRDefault="005D5107">
      <w:pPr>
        <w:divId w:val="353963777"/>
      </w:pPr>
      <w:r>
        <w:rPr>
          <w:vanish/>
        </w:rPr>
        <w:t>Start of Activity</w:t>
      </w:r>
    </w:p>
    <w:p w:rsidR="00D16065" w:rsidRDefault="005D5107">
      <w:pPr>
        <w:spacing w:before="0" w:beforeAutospacing="0" w:after="0" w:afterAutospacing="0" w:line="240" w:lineRule="auto"/>
        <w:outlineLvl w:val="4"/>
        <w:divId w:val="1490903969"/>
        <w:rPr>
          <w:rFonts w:eastAsia="Times New Roman"/>
          <w:b/>
          <w:bCs/>
          <w:sz w:val="36"/>
          <w:szCs w:val="36"/>
        </w:rPr>
      </w:pPr>
      <w:bookmarkStart w:id="271" w:name="Session4_Activity6"/>
      <w:bookmarkEnd w:id="271"/>
      <w:r>
        <w:rPr>
          <w:rFonts w:eastAsia="Times New Roman"/>
          <w:b/>
          <w:bCs/>
          <w:sz w:val="36"/>
          <w:szCs w:val="36"/>
        </w:rPr>
        <w:t>Activity 1</w:t>
      </w:r>
    </w:p>
    <w:p w:rsidR="00D16065" w:rsidRDefault="005D5107">
      <w:pPr>
        <w:divId w:val="986251968"/>
      </w:pPr>
      <w:r>
        <w:rPr>
          <w:vanish/>
        </w:rPr>
        <w:t>Start of Question</w:t>
      </w:r>
    </w:p>
    <w:p w:rsidR="00D16065" w:rsidRDefault="005D5107">
      <w:pPr>
        <w:divId w:val="981275924"/>
      </w:pPr>
      <w:bookmarkStart w:id="272" w:name="Session4_Question6"/>
      <w:bookmarkEnd w:id="272"/>
      <w:r>
        <w:t>Which single rest is required at each of the places marked with asterisks?</w:t>
      </w:r>
    </w:p>
    <w:p w:rsidR="00D16065" w:rsidRDefault="005D5107">
      <w:pPr>
        <w:divId w:val="981275924"/>
      </w:pPr>
      <w:r>
        <w:rPr>
          <w:vanish/>
        </w:rPr>
        <w:t>Start of Figure</w:t>
      </w:r>
    </w:p>
    <w:p w:rsidR="00D16065" w:rsidRDefault="005D5107">
      <w:pPr>
        <w:spacing w:before="240" w:beforeAutospacing="0" w:after="240" w:afterAutospacing="0" w:line="240" w:lineRule="auto"/>
        <w:divId w:val="1118570871"/>
        <w:rPr>
          <w:rFonts w:ascii="Times New Roman" w:eastAsia="Times New Roman" w:hAnsi="Times New Roman" w:cs="Times New Roman"/>
          <w:sz w:val="24"/>
          <w:szCs w:val="24"/>
        </w:rPr>
      </w:pPr>
      <w:bookmarkStart w:id="273" w:name="Session4_Figure15"/>
      <w:bookmarkEnd w:id="273"/>
      <w:r>
        <w:rPr>
          <w:rFonts w:ascii="Times New Roman" w:eastAsia="Times New Roman" w:hAnsi="Times New Roman" w:cs="Times New Roman"/>
          <w:noProof/>
          <w:sz w:val="24"/>
          <w:szCs w:val="24"/>
        </w:rPr>
        <w:drawing>
          <wp:inline distT="0" distB="0" distL="0" distR="0" wp14:anchorId="566B2466" wp14:editId="676031CC">
            <wp:extent cx="3720000" cy="495000"/>
            <wp:effectExtent l="0" t="0" r="0" b="635"/>
            <wp:docPr id="97" name="Picture 97" descr="D:\AaaF\OUT\httpswwwopeneduopenlearnocw_cmid1791_2021-12-09_16-14-05_nsfr2\word\assets\_eaabfa4108b9999f90924891588f08b18c7ebaa8_a224_pm_un_mu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AaaF\OUT\httpswwwopeneduopenlearnocw_cmid1791_2021-12-09_16-14-05_nsfr2\word\assets\_eaabfa4108b9999f90924891588f08b18c7ebaa8_a224_pm_un_mu05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20000" cy="495000"/>
                    </a:xfrm>
                    <a:prstGeom prst="rect">
                      <a:avLst/>
                    </a:prstGeom>
                    <a:noFill/>
                    <a:ln>
                      <a:noFill/>
                    </a:ln>
                  </pic:spPr>
                </pic:pic>
              </a:graphicData>
            </a:graphic>
          </wp:inline>
        </w:drawing>
      </w:r>
    </w:p>
    <w:p w:rsidR="00D16065" w:rsidRDefault="005D5107">
      <w:pPr>
        <w:divId w:val="981275924"/>
      </w:pPr>
      <w:r>
        <w:rPr>
          <w:vanish/>
        </w:rPr>
        <w:t>End of Figure</w:t>
      </w:r>
    </w:p>
    <w:p w:rsidR="00D16065" w:rsidRDefault="005D5107">
      <w:pPr>
        <w:divId w:val="986251968"/>
      </w:pPr>
      <w:r>
        <w:rPr>
          <w:vanish/>
        </w:rPr>
        <w:t>End of Question</w:t>
      </w:r>
    </w:p>
    <w:p w:rsidR="00D16065" w:rsidRDefault="005D5107">
      <w:pPr>
        <w:ind w:left="120" w:right="120"/>
        <w:divId w:val="789320010"/>
      </w:pPr>
      <w:r>
        <w:t>crotchet rest/quaver rest/dotted crotchet rest</w:t>
      </w:r>
    </w:p>
    <w:p w:rsidR="00D16065" w:rsidRDefault="005D5107">
      <w:pPr>
        <w:ind w:left="120" w:right="120"/>
        <w:divId w:val="1148519334"/>
      </w:pPr>
      <w:r>
        <w:t>crotchet rest/crotchet rest/crotchet rest</w:t>
      </w:r>
    </w:p>
    <w:p w:rsidR="00D16065" w:rsidRDefault="005D5107">
      <w:pPr>
        <w:ind w:left="120" w:right="120"/>
        <w:divId w:val="18553606"/>
      </w:pPr>
      <w:r>
        <w:t>quaver rest/quaver rest/dotted crotchet rest</w:t>
      </w:r>
    </w:p>
    <w:bookmarkStart w:id="274" w:name="View_Session4_Answer6"/>
    <w:p w:rsidR="00D16065" w:rsidRDefault="005D5107">
      <w:pPr>
        <w:pStyle w:val="navbutton"/>
        <w:divId w:val="986251968"/>
      </w:pPr>
      <w:r>
        <w:fldChar w:fldCharType="begin"/>
      </w:r>
      <w:r>
        <w:instrText xml:space="preserve"> HYPERLINK "" \l "Session4_Answer6" </w:instrText>
      </w:r>
      <w:r>
        <w:fldChar w:fldCharType="separate"/>
      </w:r>
      <w:r>
        <w:rPr>
          <w:rStyle w:val="Hyperlink"/>
        </w:rPr>
        <w:t>View answer - Activity 1</w:t>
      </w:r>
      <w:r>
        <w:fldChar w:fldCharType="end"/>
      </w:r>
      <w:bookmarkEnd w:id="274"/>
    </w:p>
    <w:p w:rsidR="00D16065" w:rsidRDefault="005D5107">
      <w:pPr>
        <w:divId w:val="353963777"/>
      </w:pPr>
      <w:r>
        <w:rPr>
          <w:vanish/>
        </w:rPr>
        <w:t>End of Activity</w:t>
      </w:r>
    </w:p>
    <w:p w:rsidR="00D16065" w:rsidRDefault="005D5107">
      <w:pPr>
        <w:divId w:val="353963777"/>
      </w:pPr>
      <w:r>
        <w:rPr>
          <w:vanish/>
        </w:rPr>
        <w:t>Start of Activity</w:t>
      </w:r>
    </w:p>
    <w:p w:rsidR="00D16065" w:rsidRDefault="005D5107">
      <w:pPr>
        <w:spacing w:before="0" w:beforeAutospacing="0" w:after="0" w:afterAutospacing="0" w:line="240" w:lineRule="auto"/>
        <w:outlineLvl w:val="4"/>
        <w:divId w:val="1616062062"/>
        <w:rPr>
          <w:rFonts w:eastAsia="Times New Roman"/>
          <w:b/>
          <w:bCs/>
          <w:sz w:val="36"/>
          <w:szCs w:val="36"/>
        </w:rPr>
      </w:pPr>
      <w:bookmarkStart w:id="275" w:name="Session4_Activity7"/>
      <w:bookmarkEnd w:id="275"/>
      <w:r>
        <w:rPr>
          <w:rFonts w:eastAsia="Times New Roman"/>
          <w:b/>
          <w:bCs/>
          <w:sz w:val="36"/>
          <w:szCs w:val="36"/>
        </w:rPr>
        <w:t>Activity 2</w:t>
      </w:r>
    </w:p>
    <w:p w:rsidR="00D16065" w:rsidRDefault="005D5107">
      <w:pPr>
        <w:divId w:val="1079860978"/>
      </w:pPr>
      <w:r>
        <w:rPr>
          <w:vanish/>
        </w:rPr>
        <w:t>Start of Question</w:t>
      </w:r>
    </w:p>
    <w:p w:rsidR="00D16065" w:rsidRDefault="005D5107">
      <w:pPr>
        <w:divId w:val="372003952"/>
      </w:pPr>
      <w:bookmarkStart w:id="276" w:name="Session4_Question7"/>
      <w:bookmarkEnd w:id="276"/>
      <w:r>
        <w:t>Which single rest is required at each of the places marked with asterisks?</w:t>
      </w:r>
    </w:p>
    <w:p w:rsidR="00D16065" w:rsidRDefault="005D5107">
      <w:pPr>
        <w:divId w:val="372003952"/>
      </w:pPr>
      <w:r>
        <w:rPr>
          <w:vanish/>
        </w:rPr>
        <w:t>Start of Figure</w:t>
      </w:r>
    </w:p>
    <w:p w:rsidR="00D16065" w:rsidRDefault="005D5107">
      <w:pPr>
        <w:spacing w:before="240" w:beforeAutospacing="0" w:after="240" w:afterAutospacing="0" w:line="240" w:lineRule="auto"/>
        <w:divId w:val="1468859045"/>
        <w:rPr>
          <w:rFonts w:ascii="Times New Roman" w:eastAsia="Times New Roman" w:hAnsi="Times New Roman" w:cs="Times New Roman"/>
          <w:sz w:val="24"/>
          <w:szCs w:val="24"/>
        </w:rPr>
      </w:pPr>
      <w:bookmarkStart w:id="277" w:name="Session4_Figure16"/>
      <w:bookmarkEnd w:id="277"/>
      <w:r>
        <w:rPr>
          <w:rFonts w:ascii="Times New Roman" w:eastAsia="Times New Roman" w:hAnsi="Times New Roman" w:cs="Times New Roman"/>
          <w:noProof/>
          <w:sz w:val="24"/>
          <w:szCs w:val="24"/>
        </w:rPr>
        <w:drawing>
          <wp:inline distT="0" distB="0" distL="0" distR="0" wp14:anchorId="706349A8" wp14:editId="2C0D971C">
            <wp:extent cx="3710000" cy="570000"/>
            <wp:effectExtent l="0" t="0" r="5080" b="1905"/>
            <wp:docPr id="98" name="Picture 98" descr="D:\AaaF\OUT\httpswwwopeneduopenlearnocw_cmid1791_2021-12-09_16-14-05_nsfr2\word\assets\_dfd0adbd8e98c44ffc3188ff2327f8d0a6c65db2_a224_pm_un_mu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aaF\OUT\httpswwwopeneduopenlearnocw_cmid1791_2021-12-09_16-14-05_nsfr2\word\assets\_dfd0adbd8e98c44ffc3188ff2327f8d0a6c65db2_a224_pm_un_mu05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10000" cy="570000"/>
                    </a:xfrm>
                    <a:prstGeom prst="rect">
                      <a:avLst/>
                    </a:prstGeom>
                    <a:noFill/>
                    <a:ln>
                      <a:noFill/>
                    </a:ln>
                  </pic:spPr>
                </pic:pic>
              </a:graphicData>
            </a:graphic>
          </wp:inline>
        </w:drawing>
      </w:r>
    </w:p>
    <w:p w:rsidR="00D16065" w:rsidRDefault="005D5107">
      <w:pPr>
        <w:divId w:val="372003952"/>
      </w:pPr>
      <w:r>
        <w:rPr>
          <w:vanish/>
        </w:rPr>
        <w:t>End of Figure</w:t>
      </w:r>
    </w:p>
    <w:p w:rsidR="00D16065" w:rsidRDefault="005D5107">
      <w:pPr>
        <w:divId w:val="1079860978"/>
      </w:pPr>
      <w:r>
        <w:rPr>
          <w:vanish/>
        </w:rPr>
        <w:t>End of Question</w:t>
      </w:r>
    </w:p>
    <w:p w:rsidR="00D16065" w:rsidRDefault="005D5107">
      <w:pPr>
        <w:ind w:left="120" w:right="120"/>
        <w:divId w:val="1929266855"/>
      </w:pPr>
      <w:r>
        <w:t>crotchet rest/crotchet rest/minim rest</w:t>
      </w:r>
    </w:p>
    <w:p w:rsidR="00D16065" w:rsidRDefault="005D5107">
      <w:pPr>
        <w:ind w:left="120" w:right="120"/>
        <w:divId w:val="135686756"/>
      </w:pPr>
      <w:r>
        <w:t>quaver rest/quaver rest/dotted minim rest</w:t>
      </w:r>
    </w:p>
    <w:p w:rsidR="00D16065" w:rsidRDefault="005D5107">
      <w:pPr>
        <w:ind w:left="120" w:right="120"/>
        <w:divId w:val="732897911"/>
      </w:pPr>
      <w:r>
        <w:t>quaver rest/crotchet rest/dotted minim rest</w:t>
      </w:r>
    </w:p>
    <w:bookmarkStart w:id="278" w:name="View_Session4_Answer7"/>
    <w:p w:rsidR="00D16065" w:rsidRDefault="005D5107">
      <w:pPr>
        <w:pStyle w:val="navbutton"/>
        <w:divId w:val="1079860978"/>
      </w:pPr>
      <w:r>
        <w:fldChar w:fldCharType="begin"/>
      </w:r>
      <w:r>
        <w:instrText xml:space="preserve"> HYPERLINK "" \l "Session4_Answer7" </w:instrText>
      </w:r>
      <w:r>
        <w:fldChar w:fldCharType="separate"/>
      </w:r>
      <w:r>
        <w:rPr>
          <w:rStyle w:val="Hyperlink"/>
        </w:rPr>
        <w:t>View answer - Activity 2</w:t>
      </w:r>
      <w:r>
        <w:fldChar w:fldCharType="end"/>
      </w:r>
      <w:bookmarkEnd w:id="278"/>
    </w:p>
    <w:p w:rsidR="00D16065" w:rsidRDefault="005D5107">
      <w:pPr>
        <w:divId w:val="353963777"/>
      </w:pPr>
      <w:r>
        <w:rPr>
          <w:vanish/>
        </w:rPr>
        <w:t>End of Activity</w:t>
      </w:r>
    </w:p>
    <w:p w:rsidR="00D16065" w:rsidRDefault="005D5107">
      <w:pPr>
        <w:divId w:val="353963777"/>
      </w:pPr>
      <w:r>
        <w:rPr>
          <w:vanish/>
        </w:rPr>
        <w:t>Start of Activity</w:t>
      </w:r>
    </w:p>
    <w:p w:rsidR="00D16065" w:rsidRDefault="005D5107">
      <w:pPr>
        <w:spacing w:before="0" w:beforeAutospacing="0" w:after="0" w:afterAutospacing="0" w:line="240" w:lineRule="auto"/>
        <w:outlineLvl w:val="4"/>
        <w:divId w:val="805319344"/>
        <w:rPr>
          <w:rFonts w:eastAsia="Times New Roman"/>
          <w:b/>
          <w:bCs/>
          <w:sz w:val="36"/>
          <w:szCs w:val="36"/>
        </w:rPr>
      </w:pPr>
      <w:bookmarkStart w:id="279" w:name="Session4_Activity8"/>
      <w:bookmarkEnd w:id="279"/>
      <w:r>
        <w:rPr>
          <w:rFonts w:eastAsia="Times New Roman"/>
          <w:b/>
          <w:bCs/>
          <w:sz w:val="36"/>
          <w:szCs w:val="36"/>
        </w:rPr>
        <w:t>Activity 3</w:t>
      </w:r>
    </w:p>
    <w:p w:rsidR="00D16065" w:rsidRDefault="005D5107">
      <w:pPr>
        <w:divId w:val="1609580761"/>
      </w:pPr>
      <w:r>
        <w:rPr>
          <w:vanish/>
        </w:rPr>
        <w:t>Start of Question</w:t>
      </w:r>
    </w:p>
    <w:p w:rsidR="00D16065" w:rsidRDefault="005D5107">
      <w:pPr>
        <w:divId w:val="1812163884"/>
      </w:pPr>
      <w:bookmarkStart w:id="280" w:name="Session4_Question8"/>
      <w:bookmarkEnd w:id="280"/>
      <w:r>
        <w:t>Which single rest is required at each of the places marked with asterisks?</w:t>
      </w:r>
    </w:p>
    <w:p w:rsidR="00D16065" w:rsidRDefault="005D5107">
      <w:pPr>
        <w:divId w:val="1812163884"/>
      </w:pPr>
      <w:r>
        <w:rPr>
          <w:vanish/>
        </w:rPr>
        <w:t>Start of Figure</w:t>
      </w:r>
    </w:p>
    <w:p w:rsidR="00D16065" w:rsidRDefault="005D5107">
      <w:pPr>
        <w:spacing w:before="240" w:beforeAutospacing="0" w:after="240" w:afterAutospacing="0" w:line="240" w:lineRule="auto"/>
        <w:divId w:val="461921845"/>
        <w:rPr>
          <w:rFonts w:ascii="Times New Roman" w:eastAsia="Times New Roman" w:hAnsi="Times New Roman" w:cs="Times New Roman"/>
          <w:sz w:val="24"/>
          <w:szCs w:val="24"/>
        </w:rPr>
      </w:pPr>
      <w:bookmarkStart w:id="281" w:name="Session4_Figure17"/>
      <w:bookmarkEnd w:id="281"/>
      <w:r>
        <w:rPr>
          <w:rFonts w:ascii="Times New Roman" w:eastAsia="Times New Roman" w:hAnsi="Times New Roman" w:cs="Times New Roman"/>
          <w:noProof/>
          <w:sz w:val="24"/>
          <w:szCs w:val="24"/>
        </w:rPr>
        <w:drawing>
          <wp:inline distT="0" distB="0" distL="0" distR="0" wp14:anchorId="206AE85D" wp14:editId="4060ED6F">
            <wp:extent cx="2580000" cy="495000"/>
            <wp:effectExtent l="0" t="0" r="0" b="635"/>
            <wp:docPr id="99" name="Picture 99" descr="D:\AaaF\OUT\httpswwwopeneduopenlearnocw_cmid1791_2021-12-09_16-14-05_nsfr2\word\assets\_03bde9472c8bdffd8e37bb8aacf4ae9e5333bce4_a224_pm_un_mu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aaF\OUT\httpswwwopeneduopenlearnocw_cmid1791_2021-12-09_16-14-05_nsfr2\word\assets\_03bde9472c8bdffd8e37bb8aacf4ae9e5333bce4_a224_pm_un_mu05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80000" cy="495000"/>
                    </a:xfrm>
                    <a:prstGeom prst="rect">
                      <a:avLst/>
                    </a:prstGeom>
                    <a:noFill/>
                    <a:ln>
                      <a:noFill/>
                    </a:ln>
                  </pic:spPr>
                </pic:pic>
              </a:graphicData>
            </a:graphic>
          </wp:inline>
        </w:drawing>
      </w:r>
    </w:p>
    <w:p w:rsidR="00D16065" w:rsidRDefault="005D5107">
      <w:pPr>
        <w:divId w:val="1812163884"/>
      </w:pPr>
      <w:r>
        <w:rPr>
          <w:vanish/>
        </w:rPr>
        <w:t>End of Figure</w:t>
      </w:r>
    </w:p>
    <w:p w:rsidR="00D16065" w:rsidRDefault="005D5107">
      <w:pPr>
        <w:divId w:val="1609580761"/>
      </w:pPr>
      <w:r>
        <w:rPr>
          <w:vanish/>
        </w:rPr>
        <w:t>End of Question</w:t>
      </w:r>
    </w:p>
    <w:p w:rsidR="00D16065" w:rsidRDefault="005D5107">
      <w:pPr>
        <w:ind w:left="120" w:right="120"/>
        <w:divId w:val="1313217285"/>
      </w:pPr>
      <w:r>
        <w:t>semiquaver rest/quaver rest/quaver rest</w:t>
      </w:r>
    </w:p>
    <w:p w:rsidR="00D16065" w:rsidRDefault="005D5107">
      <w:pPr>
        <w:ind w:left="120" w:right="120"/>
        <w:divId w:val="775752935"/>
      </w:pPr>
      <w:r>
        <w:t>semiquaver rest/semiquaver rest/quaver rest</w:t>
      </w:r>
    </w:p>
    <w:p w:rsidR="00D16065" w:rsidRDefault="005D5107">
      <w:pPr>
        <w:ind w:left="120" w:right="120"/>
        <w:divId w:val="212276171"/>
      </w:pPr>
      <w:r>
        <w:t>quaver rest/semiquaver rest/crotchet rest</w:t>
      </w:r>
    </w:p>
    <w:bookmarkStart w:id="282" w:name="View_Session4_Answer8"/>
    <w:p w:rsidR="00D16065" w:rsidRDefault="005D5107">
      <w:pPr>
        <w:pStyle w:val="navbutton"/>
        <w:divId w:val="1609580761"/>
      </w:pPr>
      <w:r>
        <w:fldChar w:fldCharType="begin"/>
      </w:r>
      <w:r>
        <w:instrText xml:space="preserve"> HYPERLINK "" \l "Session4_Answer8" </w:instrText>
      </w:r>
      <w:r>
        <w:fldChar w:fldCharType="separate"/>
      </w:r>
      <w:r>
        <w:rPr>
          <w:rStyle w:val="Hyperlink"/>
        </w:rPr>
        <w:t>View answer - Activity 3</w:t>
      </w:r>
      <w:r>
        <w:fldChar w:fldCharType="end"/>
      </w:r>
      <w:bookmarkEnd w:id="282"/>
    </w:p>
    <w:p w:rsidR="00D16065" w:rsidRDefault="005D5107">
      <w:pPr>
        <w:divId w:val="353963777"/>
      </w:pPr>
      <w:r>
        <w:rPr>
          <w:vanish/>
        </w:rPr>
        <w:t>End of Activity</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1794790183"/>
        <w:rPr>
          <w:rFonts w:eastAsia="Times New Roman"/>
        </w:rPr>
      </w:pPr>
      <w:bookmarkStart w:id="283" w:name="Session5"/>
      <w:bookmarkEnd w:id="283"/>
      <w:r>
        <w:rPr>
          <w:rFonts w:eastAsia="Times New Roman"/>
        </w:rPr>
        <w:t>5 Pitch</w:t>
      </w:r>
    </w:p>
    <w:p w:rsidR="00D16065" w:rsidRDefault="005D5107">
      <w:pPr>
        <w:pStyle w:val="Heading2"/>
        <w:divId w:val="261256864"/>
        <w:rPr>
          <w:rFonts w:eastAsia="Times New Roman"/>
        </w:rPr>
      </w:pPr>
      <w:bookmarkStart w:id="284" w:name="Session5_Section1"/>
      <w:bookmarkEnd w:id="284"/>
      <w:r>
        <w:rPr>
          <w:rFonts w:eastAsia="Times New Roman"/>
        </w:rPr>
        <w:t>5.1 Notes of the bass and treble staves: a reminder</w:t>
      </w:r>
    </w:p>
    <w:p w:rsidR="00D16065" w:rsidRDefault="005D5107">
      <w:pPr>
        <w:divId w:val="261256864"/>
      </w:pPr>
      <w:r>
        <w:t xml:space="preserve">Having considered rhythm, metre and rests in Sections 3 and 4, we can now return to the discussion of pitch, begun in Section 2, and examine how scales and key signatures are formed. </w:t>
      </w:r>
    </w:p>
    <w:p w:rsidR="00D16065" w:rsidRDefault="005D5107">
      <w:pPr>
        <w:divId w:val="261256864"/>
      </w:pPr>
      <w:r>
        <w:t xml:space="preserve">In Section 2 you’ll remember that we looked at the treble and bass staves and the role of clefs. We also identified note names from the bottom of the bass staff to the top of the treble staff. Finally we looked at the use of ledger lines up to a maximum of three, both above and below the treble and bass staves. Here, as a reminder, is the complete range of notes that we identified. </w:t>
      </w:r>
    </w:p>
    <w:p w:rsidR="00D16065" w:rsidRDefault="005D5107">
      <w:pPr>
        <w:divId w:val="261256864"/>
      </w:pPr>
      <w:r>
        <w:rPr>
          <w:rStyle w:val="Strong"/>
        </w:rPr>
        <w:t>Example 10 (repeated)</w:t>
      </w:r>
    </w:p>
    <w:p w:rsidR="00D16065" w:rsidRDefault="005D5107">
      <w:pPr>
        <w:divId w:val="261256864"/>
      </w:pPr>
      <w:r>
        <w:rPr>
          <w:vanish/>
        </w:rPr>
        <w:t>Start of Figure</w:t>
      </w:r>
    </w:p>
    <w:p w:rsidR="00D16065" w:rsidRDefault="005D5107">
      <w:pPr>
        <w:spacing w:before="240" w:beforeAutospacing="0" w:after="240" w:afterAutospacing="0" w:line="240" w:lineRule="auto"/>
        <w:divId w:val="189101593"/>
        <w:rPr>
          <w:rFonts w:ascii="Times New Roman" w:eastAsia="Times New Roman" w:hAnsi="Times New Roman" w:cs="Times New Roman"/>
          <w:sz w:val="24"/>
          <w:szCs w:val="24"/>
        </w:rPr>
      </w:pPr>
      <w:bookmarkStart w:id="285" w:name="Session5_Figure1"/>
      <w:bookmarkEnd w:id="285"/>
      <w:r>
        <w:rPr>
          <w:rFonts w:ascii="Times New Roman" w:eastAsia="Times New Roman" w:hAnsi="Times New Roman" w:cs="Times New Roman"/>
          <w:noProof/>
          <w:sz w:val="24"/>
          <w:szCs w:val="24"/>
        </w:rPr>
        <w:drawing>
          <wp:inline distT="0" distB="0" distL="0" distR="0" wp14:anchorId="61819742" wp14:editId="4394BA4F">
            <wp:extent cx="5278120" cy="3391604"/>
            <wp:effectExtent l="0" t="0" r="0" b="0"/>
            <wp:docPr id="100" name="Picture 100" descr="D:\AaaF\OUT\httpswwwopeneduopenlearnocw_cmid1791_2021-12-09_16-14-05_nsfr2\word\assets\_af0425db21f0c9007cdbf5894d9e71c11f0c0f3d_a224_pm_mu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aaF\OUT\httpswwwopeneduopenlearnocw_cmid1791_2021-12-09_16-14-05_nsfr2\word\assets\_af0425db21f0c9007cdbf5894d9e71c11f0c0f3d_a224_pm_mu0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391604"/>
                    </a:xfrm>
                    <a:prstGeom prst="rect">
                      <a:avLst/>
                    </a:prstGeom>
                    <a:noFill/>
                    <a:ln>
                      <a:noFill/>
                    </a:ln>
                  </pic:spPr>
                </pic:pic>
              </a:graphicData>
            </a:graphic>
          </wp:inline>
        </w:drawing>
      </w:r>
    </w:p>
    <w:p w:rsidR="00D16065" w:rsidRDefault="005D5107">
      <w:pPr>
        <w:divId w:val="261256864"/>
      </w:pPr>
      <w:r>
        <w:rPr>
          <w:vanish/>
        </w:rPr>
        <w:t>End of Figure</w:t>
      </w:r>
    </w:p>
    <w:p w:rsidR="00D16065" w:rsidRDefault="005D5107">
      <w:pPr>
        <w:pStyle w:val="Heading2"/>
        <w:divId w:val="1187251978"/>
        <w:rPr>
          <w:rFonts w:eastAsia="Times New Roman"/>
        </w:rPr>
      </w:pPr>
      <w:bookmarkStart w:id="286" w:name="Session5_Section2"/>
      <w:bookmarkEnd w:id="286"/>
      <w:r>
        <w:rPr>
          <w:rFonts w:eastAsia="Times New Roman"/>
        </w:rPr>
        <w:t>5.2 Semitones and tones, and the scale of C major</w:t>
      </w:r>
    </w:p>
    <w:p w:rsidR="00D16065" w:rsidRDefault="005D5107">
      <w:pPr>
        <w:divId w:val="1187251978"/>
      </w:pPr>
      <w:r>
        <w:t xml:space="preserve">If we take a section of the complete range of notes we named, starting at middle C and proceeding up to one of the other Cs, we have the ascending </w:t>
      </w:r>
      <w:r>
        <w:rPr>
          <w:rStyle w:val="Strong"/>
        </w:rPr>
        <w:t>scale of C major</w:t>
      </w:r>
      <w:r>
        <w:t xml:space="preserve"> (Example 41). </w:t>
      </w:r>
    </w:p>
    <w:p w:rsidR="00D16065" w:rsidRDefault="005D5107">
      <w:pPr>
        <w:divId w:val="1187251978"/>
      </w:pPr>
      <w:r>
        <w:rPr>
          <w:rStyle w:val="Strong"/>
        </w:rPr>
        <w:t>Example 41</w:t>
      </w:r>
    </w:p>
    <w:p w:rsidR="00D16065" w:rsidRDefault="005D5107">
      <w:pPr>
        <w:divId w:val="1187251978"/>
      </w:pPr>
      <w:r>
        <w:rPr>
          <w:vanish/>
        </w:rPr>
        <w:t>Start of Figure</w:t>
      </w:r>
    </w:p>
    <w:p w:rsidR="00D16065" w:rsidRDefault="005D5107">
      <w:pPr>
        <w:spacing w:before="240" w:beforeAutospacing="0" w:after="240" w:afterAutospacing="0" w:line="240" w:lineRule="auto"/>
        <w:divId w:val="248736142"/>
        <w:rPr>
          <w:rFonts w:ascii="Times New Roman" w:eastAsia="Times New Roman" w:hAnsi="Times New Roman" w:cs="Times New Roman"/>
          <w:sz w:val="24"/>
          <w:szCs w:val="24"/>
        </w:rPr>
      </w:pPr>
      <w:bookmarkStart w:id="287" w:name="Session5_Figure2"/>
      <w:bookmarkEnd w:id="287"/>
      <w:r>
        <w:rPr>
          <w:rFonts w:ascii="Times New Roman" w:eastAsia="Times New Roman" w:hAnsi="Times New Roman" w:cs="Times New Roman"/>
          <w:noProof/>
          <w:sz w:val="24"/>
          <w:szCs w:val="24"/>
        </w:rPr>
        <w:drawing>
          <wp:inline distT="0" distB="0" distL="0" distR="0" wp14:anchorId="3BBC41CA" wp14:editId="4034BB19">
            <wp:extent cx="2489200" cy="965200"/>
            <wp:effectExtent l="0" t="0" r="6350" b="6350"/>
            <wp:docPr id="101" name="Picture 101" descr="D:\AaaF\OUT\httpswwwopeneduopenlearnocw_cmid1791_2021-12-09_16-14-05_nsfr2\word\assets\_cb2d3c8667adad3b67f27ac9005c57d2c84dcbc3_a224_1_pm_mu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aaF\OUT\httpswwwopeneduopenlearnocw_cmid1791_2021-12-09_16-14-05_nsfr2\word\assets\_cb2d3c8667adad3b67f27ac9005c57d2c84dcbc3_a224_1_pm_mu04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89200" cy="965200"/>
                    </a:xfrm>
                    <a:prstGeom prst="rect">
                      <a:avLst/>
                    </a:prstGeom>
                    <a:noFill/>
                    <a:ln>
                      <a:noFill/>
                    </a:ln>
                  </pic:spPr>
                </pic:pic>
              </a:graphicData>
            </a:graphic>
          </wp:inline>
        </w:drawing>
      </w:r>
    </w:p>
    <w:p w:rsidR="00D16065" w:rsidRDefault="005D5107">
      <w:pPr>
        <w:divId w:val="1187251978"/>
      </w:pPr>
      <w:r>
        <w:rPr>
          <w:vanish/>
        </w:rPr>
        <w:t>End of Figure</w:t>
      </w:r>
    </w:p>
    <w:p w:rsidR="00D16065" w:rsidRDefault="005D5107">
      <w:pPr>
        <w:divId w:val="1187251978"/>
      </w:pPr>
      <w:r>
        <w:rPr>
          <w:vanish/>
        </w:rPr>
        <w:t>Start of Media Content</w:t>
      </w:r>
    </w:p>
    <w:p w:rsidR="00D16065" w:rsidRDefault="005D5107">
      <w:pPr>
        <w:spacing w:before="120" w:beforeAutospacing="0" w:after="120" w:afterAutospacing="0"/>
        <w:divId w:val="2134060542"/>
      </w:pPr>
      <w:bookmarkStart w:id="288" w:name="Session5_MediaContent1"/>
      <w:bookmarkEnd w:id="288"/>
      <w:r>
        <w:t>Audio content is not available in this format.</w:t>
      </w:r>
    </w:p>
    <w:p w:rsidR="00D16065" w:rsidRDefault="005D5107">
      <w:pPr>
        <w:divId w:val="1187251978"/>
      </w:pPr>
      <w:r>
        <w:rPr>
          <w:vanish/>
        </w:rPr>
        <w:t>End of Media Content</w:t>
      </w:r>
    </w:p>
    <w:p w:rsidR="00D16065" w:rsidRDefault="005D5107">
      <w:pPr>
        <w:divId w:val="1187251978"/>
      </w:pPr>
      <w:r>
        <w:t xml:space="preserve">Visually, the steady progression of the note heads climbing up the staff suggests that the note heads and the sounds that they signify are equidistant from each other. This idea seems reinforced if you play the scale on a keyboard – you simply play up the white notes from middle C up to the next C. </w:t>
      </w:r>
    </w:p>
    <w:p w:rsidR="00D16065" w:rsidRDefault="005D5107">
      <w:pPr>
        <w:divId w:val="1187251978"/>
      </w:pPr>
      <w:r>
        <w:t xml:space="preserve">However, you will spot immediately from Example 42 that there are black notes on the keyboard as well as the white ones. You will also notice that although these are set back from the white ones, they alternate with the white ones, or at least do so for much of the time. </w:t>
      </w:r>
    </w:p>
    <w:p w:rsidR="00D16065" w:rsidRDefault="005D5107">
      <w:pPr>
        <w:divId w:val="1187251978"/>
      </w:pPr>
      <w:r>
        <w:rPr>
          <w:rStyle w:val="Strong"/>
        </w:rPr>
        <w:t>Example 42</w:t>
      </w:r>
    </w:p>
    <w:p w:rsidR="00D16065" w:rsidRDefault="005D5107">
      <w:pPr>
        <w:divId w:val="1187251978"/>
      </w:pPr>
      <w:r>
        <w:rPr>
          <w:vanish/>
        </w:rPr>
        <w:t>Start of Figure</w:t>
      </w:r>
    </w:p>
    <w:p w:rsidR="00D16065" w:rsidRDefault="005D5107">
      <w:pPr>
        <w:spacing w:before="240" w:beforeAutospacing="0" w:after="240" w:afterAutospacing="0" w:line="240" w:lineRule="auto"/>
        <w:divId w:val="2018581056"/>
        <w:rPr>
          <w:rFonts w:ascii="Times New Roman" w:eastAsia="Times New Roman" w:hAnsi="Times New Roman" w:cs="Times New Roman"/>
          <w:sz w:val="24"/>
          <w:szCs w:val="24"/>
        </w:rPr>
      </w:pPr>
      <w:bookmarkStart w:id="289" w:name="Session5_Figure3"/>
      <w:bookmarkEnd w:id="289"/>
      <w:r>
        <w:rPr>
          <w:rFonts w:ascii="Times New Roman" w:eastAsia="Times New Roman" w:hAnsi="Times New Roman" w:cs="Times New Roman"/>
          <w:noProof/>
          <w:sz w:val="24"/>
          <w:szCs w:val="24"/>
        </w:rPr>
        <w:drawing>
          <wp:inline distT="0" distB="0" distL="0" distR="0" wp14:anchorId="41FA8A52" wp14:editId="43993645">
            <wp:extent cx="2489200" cy="1600200"/>
            <wp:effectExtent l="0" t="0" r="6350" b="0"/>
            <wp:docPr id="102" name="Picture 102" descr="D:\AaaF\OUT\httpswwwopeneduopenlearnocw_cmid1791_2021-12-09_16-14-05_nsfr2\word\assets\_c05fc9a8701913c59a46dfe4aad1194d9c149b36_a224_1_pm_mu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aaF\OUT\httpswwwopeneduopenlearnocw_cmid1791_2021-12-09_16-14-05_nsfr2\word\assets\_c05fc9a8701913c59a46dfe4aad1194d9c149b36_a224_1_pm_mu04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89200" cy="1600200"/>
                    </a:xfrm>
                    <a:prstGeom prst="rect">
                      <a:avLst/>
                    </a:prstGeom>
                    <a:noFill/>
                    <a:ln>
                      <a:noFill/>
                    </a:ln>
                  </pic:spPr>
                </pic:pic>
              </a:graphicData>
            </a:graphic>
          </wp:inline>
        </w:drawing>
      </w:r>
    </w:p>
    <w:p w:rsidR="00D16065" w:rsidRDefault="005D5107">
      <w:pPr>
        <w:divId w:val="1187251978"/>
      </w:pPr>
      <w:r>
        <w:rPr>
          <w:vanish/>
        </w:rPr>
        <w:t>End of Figure</w:t>
      </w:r>
    </w:p>
    <w:p w:rsidR="00D16065" w:rsidRDefault="005D5107">
      <w:pPr>
        <w:divId w:val="1187251978"/>
      </w:pPr>
      <w:r>
        <w:rPr>
          <w:vanish/>
        </w:rPr>
        <w:t>Start of Media Content</w:t>
      </w:r>
    </w:p>
    <w:p w:rsidR="00D16065" w:rsidRDefault="005D5107">
      <w:pPr>
        <w:spacing w:before="120" w:beforeAutospacing="0" w:after="120" w:afterAutospacing="0"/>
        <w:divId w:val="691496208"/>
      </w:pPr>
      <w:bookmarkStart w:id="290" w:name="Session5_MediaContent2"/>
      <w:bookmarkEnd w:id="290"/>
      <w:r>
        <w:t>Audio content is not available in this format.</w:t>
      </w:r>
    </w:p>
    <w:p w:rsidR="00D16065" w:rsidRDefault="005D5107">
      <w:pPr>
        <w:divId w:val="1187251978"/>
      </w:pPr>
      <w:r>
        <w:rPr>
          <w:vanish/>
        </w:rPr>
        <w:t>End of Media Content</w:t>
      </w:r>
    </w:p>
    <w:p w:rsidR="00D16065" w:rsidRDefault="005D5107">
      <w:pPr>
        <w:divId w:val="1187251978"/>
      </w:pPr>
      <w:r>
        <w:t xml:space="preserve">For instance, you can see from Example 42 that there is a black note between the C and the D, and then another one between the D and the E. But there isn’t one between the E and the F. As we shall see in a moment, this is crucial. </w:t>
      </w:r>
    </w:p>
    <w:p w:rsidR="00D16065" w:rsidRDefault="005D5107">
      <w:pPr>
        <w:divId w:val="1187251978"/>
      </w:pPr>
      <w:r>
        <w:t xml:space="preserve">The distance between two notes is called an </w:t>
      </w:r>
      <w:r>
        <w:rPr>
          <w:rStyle w:val="Strong"/>
        </w:rPr>
        <w:t>interval</w:t>
      </w:r>
      <w:r>
        <w:t xml:space="preserve">, and the interval between the C and the black note set slightly back and to its right is a </w:t>
      </w:r>
      <w:r>
        <w:rPr>
          <w:rStyle w:val="Strong"/>
        </w:rPr>
        <w:t>semitone</w:t>
      </w:r>
      <w:r>
        <w:t xml:space="preserve">. The interval between this black note and the D is also a semitone. Two semitones add up to a larger interval, called a </w:t>
      </w:r>
      <w:r>
        <w:rPr>
          <w:rStyle w:val="Strong"/>
        </w:rPr>
        <w:t>tone</w:t>
      </w:r>
      <w:r>
        <w:t xml:space="preserve">, and so, because we have gone up two semitones in total, the interval between C and D is a tone. The interval between D and E is also a tone – we’ve seen that there is also a black note set between these two notes. However, between E and F there is no black note, and so the interval here is only a semitone. </w:t>
      </w:r>
    </w:p>
    <w:p w:rsidR="00D16065" w:rsidRDefault="005D5107">
      <w:pPr>
        <w:divId w:val="1187251978"/>
      </w:pPr>
      <w:r>
        <w:t>If we now continue up the scale to the next C, we can identify the intervals between each pair of notes:</w:t>
      </w:r>
    </w:p>
    <w:p w:rsidR="00D16065" w:rsidRDefault="005D5107">
      <w:pPr>
        <w:divId w:val="1187251978"/>
      </w:pPr>
      <w:r>
        <w:rPr>
          <w:vanish/>
        </w:rPr>
        <w:t>Start of Table</w:t>
      </w:r>
    </w:p>
    <w:p w:rsidR="00D16065" w:rsidRDefault="005D5107">
      <w:pPr>
        <w:pStyle w:val="NormalWeb"/>
        <w:divId w:val="699280455"/>
      </w:pPr>
      <w:r>
        <w:t>Notes of the C major scale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16065">
        <w:trPr>
          <w:divId w:val="699280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bookmarkStart w:id="291" w:name="Session5_Table1"/>
            <w:bookmarkEnd w:id="291"/>
            <w:r>
              <w:rPr>
                <w:rFonts w:ascii="Times New Roman" w:eastAsia="Times New Roman" w:hAnsi="Times New Roman" w:cs="Times New Roman"/>
                <w:sz w:val="24"/>
                <w:szCs w:val="24"/>
              </w:rPr>
              <w:t>C–D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c>
          <w:tcPr>
            <w:tcW w:w="0" w:type="auto"/>
            <w:tcMar>
              <w:top w:w="48" w:type="dxa"/>
              <w:left w:w="96" w:type="dxa"/>
              <w:bottom w:w="48" w:type="dxa"/>
              <w:right w:w="96" w:type="dxa"/>
            </w:tcMar>
            <w:hideMark/>
          </w:tcPr>
          <w:p w:rsidR="00D16065" w:rsidRDefault="00D16065">
            <w:pPr>
              <w:spacing w:before="0" w:beforeAutospacing="0" w:after="0" w:afterAutospacing="0" w:line="240" w:lineRule="auto"/>
              <w:rPr>
                <w:rFonts w:ascii="Times New Roman" w:eastAsia="Times New Roman" w:hAnsi="Times New Roman" w:cs="Times New Roman"/>
                <w:sz w:val="24"/>
                <w:szCs w:val="24"/>
              </w:rPr>
            </w:pPr>
          </w:p>
        </w:tc>
      </w:tr>
      <w:tr w:rsidR="00D16065">
        <w:trPr>
          <w:divId w:val="699280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c>
          <w:tcPr>
            <w:tcW w:w="0" w:type="auto"/>
            <w:tcMar>
              <w:top w:w="48" w:type="dxa"/>
              <w:left w:w="96" w:type="dxa"/>
              <w:bottom w:w="48" w:type="dxa"/>
              <w:right w:w="96" w:type="dxa"/>
            </w:tcMar>
            <w:hideMark/>
          </w:tcPr>
          <w:p w:rsidR="00D16065" w:rsidRDefault="00D16065">
            <w:pPr>
              <w:spacing w:before="0" w:beforeAutospacing="0" w:after="0" w:afterAutospacing="0" w:line="240" w:lineRule="auto"/>
              <w:rPr>
                <w:rFonts w:ascii="Times New Roman" w:eastAsia="Times New Roman" w:hAnsi="Times New Roman" w:cs="Times New Roman"/>
                <w:sz w:val="24"/>
                <w:szCs w:val="24"/>
              </w:rPr>
            </w:pPr>
          </w:p>
        </w:tc>
      </w:tr>
      <w:tr w:rsidR="00D16065">
        <w:trPr>
          <w:divId w:val="699280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black note in between</w:t>
            </w:r>
          </w:p>
        </w:tc>
      </w:tr>
      <w:tr w:rsidR="00D16065">
        <w:trPr>
          <w:divId w:val="699280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F–G</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c>
          <w:tcPr>
            <w:tcW w:w="0" w:type="auto"/>
            <w:tcMar>
              <w:top w:w="48" w:type="dxa"/>
              <w:left w:w="96" w:type="dxa"/>
              <w:bottom w:w="48" w:type="dxa"/>
              <w:right w:w="96" w:type="dxa"/>
            </w:tcMar>
            <w:hideMark/>
          </w:tcPr>
          <w:p w:rsidR="00D16065" w:rsidRDefault="00D16065">
            <w:pPr>
              <w:spacing w:before="0" w:beforeAutospacing="0" w:after="0" w:afterAutospacing="0" w:line="240" w:lineRule="auto"/>
              <w:rPr>
                <w:rFonts w:ascii="Times New Roman" w:eastAsia="Times New Roman" w:hAnsi="Times New Roman" w:cs="Times New Roman"/>
                <w:sz w:val="24"/>
                <w:szCs w:val="24"/>
              </w:rPr>
            </w:pPr>
          </w:p>
        </w:tc>
      </w:tr>
      <w:tr w:rsidR="00D16065">
        <w:trPr>
          <w:divId w:val="699280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c>
          <w:tcPr>
            <w:tcW w:w="0" w:type="auto"/>
            <w:tcMar>
              <w:top w:w="48" w:type="dxa"/>
              <w:left w:w="96" w:type="dxa"/>
              <w:bottom w:w="48" w:type="dxa"/>
              <w:right w:w="96" w:type="dxa"/>
            </w:tcMar>
            <w:hideMark/>
          </w:tcPr>
          <w:p w:rsidR="00D16065" w:rsidRDefault="00D16065">
            <w:pPr>
              <w:spacing w:before="0" w:beforeAutospacing="0" w:after="0" w:afterAutospacing="0" w:line="240" w:lineRule="auto"/>
              <w:rPr>
                <w:rFonts w:ascii="Times New Roman" w:eastAsia="Times New Roman" w:hAnsi="Times New Roman" w:cs="Times New Roman"/>
                <w:sz w:val="24"/>
                <w:szCs w:val="24"/>
              </w:rPr>
            </w:pPr>
          </w:p>
        </w:tc>
      </w:tr>
      <w:tr w:rsidR="00D16065">
        <w:trPr>
          <w:divId w:val="699280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c>
          <w:tcPr>
            <w:tcW w:w="0" w:type="auto"/>
            <w:tcMar>
              <w:top w:w="48" w:type="dxa"/>
              <w:left w:w="96" w:type="dxa"/>
              <w:bottom w:w="48" w:type="dxa"/>
              <w:right w:w="96" w:type="dxa"/>
            </w:tcMar>
            <w:hideMark/>
          </w:tcPr>
          <w:p w:rsidR="00D16065" w:rsidRDefault="00D16065">
            <w:pPr>
              <w:spacing w:before="0" w:beforeAutospacing="0" w:after="0" w:afterAutospacing="0" w:line="240" w:lineRule="auto"/>
              <w:rPr>
                <w:rFonts w:ascii="Times New Roman" w:eastAsia="Times New Roman" w:hAnsi="Times New Roman" w:cs="Times New Roman"/>
                <w:sz w:val="24"/>
                <w:szCs w:val="24"/>
              </w:rPr>
            </w:pPr>
          </w:p>
        </w:tc>
      </w:tr>
      <w:tr w:rsidR="00D16065">
        <w:trPr>
          <w:divId w:val="699280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black note in between</w:t>
            </w:r>
          </w:p>
        </w:tc>
      </w:tr>
    </w:tbl>
    <w:p w:rsidR="00D16065" w:rsidRDefault="005D5107">
      <w:pPr>
        <w:divId w:val="1187251978"/>
      </w:pPr>
      <w:r>
        <w:rPr>
          <w:vanish/>
        </w:rPr>
        <w:t>End of Table</w:t>
      </w:r>
    </w:p>
    <w:p w:rsidR="00D16065" w:rsidRDefault="005D5107">
      <w:pPr>
        <w:divId w:val="1187251978"/>
      </w:pPr>
      <w:r>
        <w:t xml:space="preserve">This pattern of tones and semitones – we can represent it symbolically as </w:t>
      </w:r>
      <w:r>
        <w:rPr>
          <w:rStyle w:val="Strong"/>
        </w:rPr>
        <w:t>T T S T T T S</w:t>
      </w:r>
      <w:r>
        <w:t xml:space="preserve"> – provides the structure of the C major scale, and all major scales. It is therefore a good idea to memorise this structure (which is called the </w:t>
      </w:r>
      <w:r>
        <w:rPr>
          <w:rStyle w:val="Strong"/>
        </w:rPr>
        <w:t>intervallic structure</w:t>
      </w:r>
      <w:r>
        <w:t xml:space="preserve"> of the major scale). </w:t>
      </w:r>
    </w:p>
    <w:p w:rsidR="00D16065" w:rsidRDefault="005D5107">
      <w:pPr>
        <w:pStyle w:val="Heading2"/>
        <w:divId w:val="1291940351"/>
        <w:rPr>
          <w:rFonts w:eastAsia="Times New Roman"/>
        </w:rPr>
      </w:pPr>
      <w:bookmarkStart w:id="292" w:name="Session5_Section3"/>
      <w:bookmarkEnd w:id="292"/>
      <w:r>
        <w:rPr>
          <w:rFonts w:eastAsia="Times New Roman"/>
        </w:rPr>
        <w:t>5.3 Semitones and tones, and the scale of G major</w:t>
      </w:r>
    </w:p>
    <w:p w:rsidR="00D16065" w:rsidRDefault="005D5107">
      <w:pPr>
        <w:divId w:val="1291940351"/>
      </w:pPr>
      <w:r>
        <w:t xml:space="preserve">We saw in the previous section that if we start at middle C and follow the T T S T T T S pattern we generate the scale of C major. Middle C (and any other C) in the C major scale is called the </w:t>
      </w:r>
      <w:r>
        <w:rPr>
          <w:rStyle w:val="Strong"/>
        </w:rPr>
        <w:t>tonic</w:t>
      </w:r>
      <w:r>
        <w:t xml:space="preserve"> or </w:t>
      </w:r>
      <w:r>
        <w:rPr>
          <w:rStyle w:val="Strong"/>
        </w:rPr>
        <w:t>key note</w:t>
      </w:r>
      <w:r>
        <w:t xml:space="preserve"> – it tells you the key. What if we start on a different note, a different tonic? If we begin on G instead and follow the same intervallic structure, we generate the following notes: </w:t>
      </w:r>
    </w:p>
    <w:p w:rsidR="00D16065" w:rsidRDefault="005D5107">
      <w:pPr>
        <w:divId w:val="1291940351"/>
      </w:pPr>
      <w:r>
        <w:rPr>
          <w:vanish/>
        </w:rPr>
        <w:t>Start of Table</w:t>
      </w:r>
    </w:p>
    <w:p w:rsidR="00D16065" w:rsidRDefault="005D5107">
      <w:pPr>
        <w:pStyle w:val="NormalWeb"/>
        <w:divId w:val="795027669"/>
      </w:pPr>
      <w:r>
        <w:t>Notes of the G major scale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16065">
        <w:trPr>
          <w:divId w:val="79502766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bookmarkStart w:id="293" w:name="Session5_Table2"/>
            <w:bookmarkEnd w:id="293"/>
            <w:r>
              <w:rPr>
                <w:rFonts w:ascii="Times New Roman" w:eastAsia="Times New Roman" w:hAnsi="Times New Roman" w:cs="Times New Roman"/>
                <w:sz w:val="24"/>
                <w:szCs w:val="24"/>
              </w:rPr>
              <w:t>G–A</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79502766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79502766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r w:rsidR="00D16065">
        <w:trPr>
          <w:divId w:val="79502766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79502766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79502766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79502766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 xml:space="preserve">–G </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bl>
    <w:p w:rsidR="00D16065" w:rsidRDefault="005D5107">
      <w:pPr>
        <w:divId w:val="1291940351"/>
      </w:pPr>
      <w:r>
        <w:rPr>
          <w:vanish/>
        </w:rPr>
        <w:t>End of Table</w:t>
      </w:r>
    </w:p>
    <w:p w:rsidR="00D16065" w:rsidRDefault="005D5107">
      <w:pPr>
        <w:divId w:val="1291940351"/>
      </w:pPr>
      <w:r>
        <w:t>The notes generated are the same as for C major, except for one. There is an F</w:t>
      </w:r>
      <w:r>
        <w:rPr>
          <w:rFonts w:ascii="OUSymbols" w:hAnsi="OUSymbols"/>
          <w:kern w:val="29"/>
          <w:sz w:val="29"/>
          <w:szCs w:val="29"/>
          <w14:ligatures w14:val="all"/>
        </w:rPr>
        <w:t>♯</w:t>
      </w:r>
      <w:r>
        <w:t xml:space="preserve"> instead of an F. (Example 43). </w:t>
      </w:r>
    </w:p>
    <w:p w:rsidR="00D16065" w:rsidRDefault="005D5107">
      <w:pPr>
        <w:divId w:val="1291940351"/>
      </w:pPr>
      <w:r>
        <w:rPr>
          <w:rStyle w:val="Strong"/>
        </w:rPr>
        <w:t>Example 43</w:t>
      </w:r>
    </w:p>
    <w:p w:rsidR="00D16065" w:rsidRDefault="005D5107">
      <w:pPr>
        <w:divId w:val="1291940351"/>
      </w:pPr>
      <w:r>
        <w:rPr>
          <w:vanish/>
        </w:rPr>
        <w:t>Start of Figure</w:t>
      </w:r>
    </w:p>
    <w:p w:rsidR="00D16065" w:rsidRDefault="005D5107">
      <w:pPr>
        <w:spacing w:before="240" w:beforeAutospacing="0" w:after="240" w:afterAutospacing="0" w:line="240" w:lineRule="auto"/>
        <w:divId w:val="387924061"/>
        <w:rPr>
          <w:rFonts w:ascii="Times New Roman" w:eastAsia="Times New Roman" w:hAnsi="Times New Roman" w:cs="Times New Roman"/>
          <w:sz w:val="24"/>
          <w:szCs w:val="24"/>
        </w:rPr>
      </w:pPr>
      <w:bookmarkStart w:id="294" w:name="Session5_Figure4"/>
      <w:bookmarkEnd w:id="294"/>
      <w:r>
        <w:rPr>
          <w:rFonts w:ascii="Times New Roman" w:eastAsia="Times New Roman" w:hAnsi="Times New Roman" w:cs="Times New Roman"/>
          <w:noProof/>
          <w:sz w:val="24"/>
          <w:szCs w:val="24"/>
        </w:rPr>
        <w:drawing>
          <wp:inline distT="0" distB="0" distL="0" distR="0" wp14:anchorId="67C3BDAB" wp14:editId="5B5049B2">
            <wp:extent cx="3492500" cy="1612900"/>
            <wp:effectExtent l="0" t="0" r="0" b="6350"/>
            <wp:docPr id="103" name="Picture 103" descr="D:\AaaF\OUT\httpswwwopeneduopenlearnocw_cmid1791_2021-12-09_16-14-05_nsfr2\word\assets\_8c9dd5998f0d68193656eaceaf7e45b535ca911e_a224_1_pm_mu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AaaF\OUT\httpswwwopeneduopenlearnocw_cmid1791_2021-12-09_16-14-05_nsfr2\word\assets\_8c9dd5998f0d68193656eaceaf7e45b535ca911e_a224_1_pm_mu04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92500" cy="1612900"/>
                    </a:xfrm>
                    <a:prstGeom prst="rect">
                      <a:avLst/>
                    </a:prstGeom>
                    <a:noFill/>
                    <a:ln>
                      <a:noFill/>
                    </a:ln>
                  </pic:spPr>
                </pic:pic>
              </a:graphicData>
            </a:graphic>
          </wp:inline>
        </w:drawing>
      </w:r>
    </w:p>
    <w:p w:rsidR="00D16065" w:rsidRDefault="005D5107">
      <w:pPr>
        <w:divId w:val="1291940351"/>
      </w:pPr>
      <w:r>
        <w:rPr>
          <w:vanish/>
        </w:rPr>
        <w:t>End of Figure</w:t>
      </w:r>
    </w:p>
    <w:p w:rsidR="00D16065" w:rsidRDefault="005D5107">
      <w:pPr>
        <w:divId w:val="1291940351"/>
      </w:pPr>
      <w:r>
        <w:rPr>
          <w:vanish/>
        </w:rPr>
        <w:t>Start of Media Content</w:t>
      </w:r>
    </w:p>
    <w:p w:rsidR="00D16065" w:rsidRDefault="005D5107">
      <w:pPr>
        <w:spacing w:before="120" w:beforeAutospacing="0" w:after="120" w:afterAutospacing="0"/>
        <w:divId w:val="1747990267"/>
      </w:pPr>
      <w:bookmarkStart w:id="295" w:name="Session5_MediaContent3"/>
      <w:bookmarkEnd w:id="295"/>
      <w:r>
        <w:t>Audio content is not available in this format.</w:t>
      </w:r>
    </w:p>
    <w:p w:rsidR="00D16065" w:rsidRDefault="005D5107">
      <w:pPr>
        <w:divId w:val="1291940351"/>
      </w:pPr>
      <w:r>
        <w:rPr>
          <w:vanish/>
        </w:rPr>
        <w:t>End of Media Content</w:t>
      </w:r>
    </w:p>
    <w:p w:rsidR="00D16065" w:rsidRDefault="005D5107">
      <w:pPr>
        <w:divId w:val="1291940351"/>
      </w:pPr>
      <w:r>
        <w:t xml:space="preserve">The qualifying label, ‘sharp’, indicates that the note has been raised a semitone, and this is represented by the symbol, #, placed </w:t>
      </w:r>
      <w:r>
        <w:rPr>
          <w:rStyle w:val="Emphasis"/>
        </w:rPr>
        <w:t>before</w:t>
      </w:r>
      <w:r>
        <w:t xml:space="preserve"> the note and on the same line or in the same space as the note head. We needed to raise the F a semitone to F</w:t>
      </w:r>
      <w:r>
        <w:rPr>
          <w:rFonts w:ascii="OUSymbols" w:hAnsi="OUSymbols"/>
          <w:kern w:val="29"/>
          <w:sz w:val="29"/>
          <w:szCs w:val="29"/>
          <w14:ligatures w14:val="all"/>
        </w:rPr>
        <w:t>♯</w:t>
      </w:r>
      <w:r>
        <w:t xml:space="preserve"> because the interval required at this point in the pattern is a tone. E–F, as we know from our examination of the scale of C major, is only a semitone; we therefore need an additional semitone to make up the tone required by the pattern, T T S T T </w:t>
      </w:r>
      <w:r>
        <w:rPr>
          <w:rStyle w:val="Strong"/>
        </w:rPr>
        <w:t>T</w:t>
      </w:r>
      <w:r>
        <w:t xml:space="preserve"> S. And a tone above E is not F, but F</w:t>
      </w:r>
      <w:r>
        <w:rPr>
          <w:rFonts w:ascii="OUSymbols" w:hAnsi="OUSymbols"/>
          <w:kern w:val="29"/>
          <w:sz w:val="29"/>
          <w:szCs w:val="29"/>
          <w14:ligatures w14:val="all"/>
        </w:rPr>
        <w:t>♯</w:t>
      </w:r>
      <w:r>
        <w:t xml:space="preserve">. </w:t>
      </w:r>
    </w:p>
    <w:p w:rsidR="00D16065" w:rsidRDefault="005D5107">
      <w:pPr>
        <w:divId w:val="1291940351"/>
      </w:pPr>
      <w:r>
        <w:rPr>
          <w:vanish/>
        </w:rPr>
        <w:t>Start of Box</w:t>
      </w:r>
    </w:p>
    <w:p w:rsidR="00D16065" w:rsidRDefault="005D5107">
      <w:pPr>
        <w:spacing w:before="240" w:beforeAutospacing="0" w:after="0" w:afterAutospacing="0" w:line="240" w:lineRule="auto"/>
        <w:ind w:left="240" w:right="240"/>
        <w:outlineLvl w:val="3"/>
        <w:divId w:val="1029186058"/>
        <w:rPr>
          <w:rFonts w:eastAsia="Times New Roman"/>
          <w:b/>
          <w:bCs/>
          <w:sz w:val="36"/>
          <w:szCs w:val="36"/>
        </w:rPr>
      </w:pPr>
      <w:bookmarkStart w:id="296" w:name="Session5_Box1"/>
      <w:bookmarkEnd w:id="296"/>
      <w:r>
        <w:rPr>
          <w:rFonts w:eastAsia="Times New Roman"/>
          <w:b/>
          <w:bCs/>
          <w:sz w:val="36"/>
          <w:szCs w:val="36"/>
        </w:rPr>
        <w:t>Summary: tones, semitones and scales</w:t>
      </w:r>
    </w:p>
    <w:p w:rsidR="00D16065" w:rsidRDefault="005D5107">
      <w:pPr>
        <w:numPr>
          <w:ilvl w:val="0"/>
          <w:numId w:val="12"/>
        </w:numPr>
        <w:spacing w:before="0" w:beforeAutospacing="0" w:after="0" w:afterAutospacing="0"/>
        <w:ind w:left="780" w:right="780"/>
        <w:divId w:val="2050491574"/>
        <w:rPr>
          <w:rFonts w:eastAsia="Times New Roman"/>
        </w:rPr>
      </w:pPr>
      <w:r>
        <w:rPr>
          <w:rFonts w:eastAsia="Times New Roman"/>
        </w:rPr>
        <w:t>The intervallic structure for all major scales is T T S T T T S.</w:t>
      </w:r>
    </w:p>
    <w:p w:rsidR="00D16065" w:rsidRDefault="005D5107">
      <w:pPr>
        <w:numPr>
          <w:ilvl w:val="0"/>
          <w:numId w:val="12"/>
        </w:numPr>
        <w:spacing w:before="0" w:beforeAutospacing="0" w:after="0" w:afterAutospacing="0"/>
        <w:ind w:left="780" w:right="780"/>
        <w:divId w:val="2050491574"/>
        <w:rPr>
          <w:rFonts w:eastAsia="Times New Roman"/>
        </w:rPr>
      </w:pPr>
      <w:r>
        <w:rPr>
          <w:rFonts w:eastAsia="Times New Roman"/>
        </w:rPr>
        <w:t xml:space="preserve">We can therefore use this pattern to generate a major scale starting on any note – after our examination of C major, we tried a G. </w:t>
      </w:r>
    </w:p>
    <w:p w:rsidR="00D16065" w:rsidRDefault="005D5107">
      <w:pPr>
        <w:numPr>
          <w:ilvl w:val="0"/>
          <w:numId w:val="12"/>
        </w:numPr>
        <w:spacing w:before="0" w:beforeAutospacing="0" w:after="240" w:afterAutospacing="0"/>
        <w:ind w:left="780" w:right="780"/>
        <w:divId w:val="2050491574"/>
        <w:rPr>
          <w:rFonts w:eastAsia="Times New Roman"/>
        </w:rPr>
      </w:pPr>
      <w:r>
        <w:rPr>
          <w:rFonts w:eastAsia="Times New Roman"/>
        </w:rPr>
        <w:t>The major scales generated, apart from C major, will use a mixture of white and black notes on a keyboard.</w:t>
      </w:r>
    </w:p>
    <w:p w:rsidR="00D16065" w:rsidRDefault="005D5107">
      <w:pPr>
        <w:divId w:val="1291940351"/>
      </w:pPr>
      <w:r>
        <w:rPr>
          <w:vanish/>
        </w:rPr>
        <w:t>End of Box</w:t>
      </w:r>
    </w:p>
    <w:p w:rsidR="00D16065" w:rsidRDefault="005D5107">
      <w:pPr>
        <w:pStyle w:val="Heading2"/>
        <w:divId w:val="931356107"/>
        <w:rPr>
          <w:rFonts w:eastAsia="Times New Roman"/>
        </w:rPr>
      </w:pPr>
      <w:bookmarkStart w:id="297" w:name="Session5_Section4"/>
      <w:bookmarkEnd w:id="297"/>
      <w:r>
        <w:rPr>
          <w:rFonts w:eastAsia="Times New Roman"/>
        </w:rPr>
        <w:t>5.4 Major scales having key signatures with sharps</w:t>
      </w:r>
    </w:p>
    <w:p w:rsidR="00D16065" w:rsidRDefault="005D5107">
      <w:pPr>
        <w:divId w:val="931356107"/>
      </w:pPr>
      <w:r>
        <w:t>Example 44 shows the major scales starting on C, G, D, A and E.</w:t>
      </w:r>
    </w:p>
    <w:p w:rsidR="00D16065" w:rsidRDefault="005D5107">
      <w:pPr>
        <w:divId w:val="931356107"/>
      </w:pPr>
      <w:r>
        <w:rPr>
          <w:rStyle w:val="Strong"/>
        </w:rPr>
        <w:t>Example 44</w:t>
      </w:r>
    </w:p>
    <w:p w:rsidR="00D16065" w:rsidRDefault="005D5107">
      <w:pPr>
        <w:divId w:val="931356107"/>
      </w:pPr>
      <w:r>
        <w:rPr>
          <w:vanish/>
        </w:rPr>
        <w:t>Start of Figure</w:t>
      </w:r>
    </w:p>
    <w:p w:rsidR="00D16065" w:rsidRDefault="005D5107">
      <w:pPr>
        <w:spacing w:before="240" w:beforeAutospacing="0" w:after="240" w:afterAutospacing="0" w:line="240" w:lineRule="auto"/>
        <w:divId w:val="2143378565"/>
        <w:rPr>
          <w:rFonts w:ascii="Times New Roman" w:eastAsia="Times New Roman" w:hAnsi="Times New Roman" w:cs="Times New Roman"/>
          <w:sz w:val="24"/>
          <w:szCs w:val="24"/>
        </w:rPr>
      </w:pPr>
      <w:bookmarkStart w:id="298" w:name="Session5_Figure5"/>
      <w:bookmarkEnd w:id="298"/>
      <w:r>
        <w:rPr>
          <w:rFonts w:ascii="Times New Roman" w:eastAsia="Times New Roman" w:hAnsi="Times New Roman" w:cs="Times New Roman"/>
          <w:noProof/>
          <w:sz w:val="24"/>
          <w:szCs w:val="24"/>
        </w:rPr>
        <w:drawing>
          <wp:inline distT="0" distB="0" distL="0" distR="0" wp14:anchorId="3228262E" wp14:editId="494D777F">
            <wp:extent cx="2489200" cy="3403600"/>
            <wp:effectExtent l="0" t="0" r="6350" b="6350"/>
            <wp:docPr id="104" name="Picture 104" descr="D:\AaaF\OUT\httpswwwopeneduopenlearnocw_cmid1791_2021-12-09_16-14-05_nsfr2\word\assets\_096d5881c4a4d00338db3c34f9771500ed875624_a224_1_pm_mu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AaaF\OUT\httpswwwopeneduopenlearnocw_cmid1791_2021-12-09_16-14-05_nsfr2\word\assets\_096d5881c4a4d00338db3c34f9771500ed875624_a224_1_pm_mu04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89200" cy="3403600"/>
                    </a:xfrm>
                    <a:prstGeom prst="rect">
                      <a:avLst/>
                    </a:prstGeom>
                    <a:noFill/>
                    <a:ln>
                      <a:noFill/>
                    </a:ln>
                  </pic:spPr>
                </pic:pic>
              </a:graphicData>
            </a:graphic>
          </wp:inline>
        </w:drawing>
      </w:r>
    </w:p>
    <w:p w:rsidR="00D16065" w:rsidRDefault="005D5107">
      <w:pPr>
        <w:divId w:val="931356107"/>
      </w:pPr>
      <w:r>
        <w:rPr>
          <w:vanish/>
        </w:rPr>
        <w:t>End of Figure</w:t>
      </w:r>
    </w:p>
    <w:p w:rsidR="00D16065" w:rsidRDefault="005D5107">
      <w:pPr>
        <w:divId w:val="931356107"/>
      </w:pPr>
      <w:r>
        <w:rPr>
          <w:vanish/>
        </w:rPr>
        <w:t>Start of Media Content</w:t>
      </w:r>
    </w:p>
    <w:p w:rsidR="00D16065" w:rsidRDefault="005D5107">
      <w:pPr>
        <w:spacing w:before="120" w:beforeAutospacing="0" w:after="120" w:afterAutospacing="0"/>
        <w:divId w:val="1532262225"/>
      </w:pPr>
      <w:bookmarkStart w:id="299" w:name="Session5_MediaContent4"/>
      <w:bookmarkEnd w:id="299"/>
      <w:r>
        <w:t>Audio content is not available in this format.</w:t>
      </w:r>
    </w:p>
    <w:p w:rsidR="00D16065" w:rsidRDefault="005D5107">
      <w:pPr>
        <w:divId w:val="931356107"/>
      </w:pPr>
      <w:r>
        <w:rPr>
          <w:vanish/>
        </w:rPr>
        <w:t>End of Media Content</w:t>
      </w:r>
    </w:p>
    <w:p w:rsidR="00D16065" w:rsidRDefault="005D5107">
      <w:pPr>
        <w:divId w:val="931356107"/>
      </w:pPr>
      <w:r>
        <w:t>Notice, firstly, that:</w:t>
      </w:r>
    </w:p>
    <w:p w:rsidR="00D16065" w:rsidRDefault="005D5107">
      <w:pPr>
        <w:divId w:val="931356107"/>
      </w:pPr>
      <w:r>
        <w:rPr>
          <w:vanish/>
        </w:rPr>
        <w:t>Start of Box</w:t>
      </w:r>
    </w:p>
    <w:p w:rsidR="00D16065" w:rsidRDefault="005D5107">
      <w:pPr>
        <w:divId w:val="1210454569"/>
      </w:pPr>
      <w:bookmarkStart w:id="300" w:name="Session5_Box2"/>
      <w:bookmarkEnd w:id="300"/>
      <w:r>
        <w:t xml:space="preserve">If we compare two scales that lie next to each other in the list, for instance, C major and G major, </w:t>
      </w:r>
      <w:r>
        <w:rPr>
          <w:rStyle w:val="Strong"/>
        </w:rPr>
        <w:t xml:space="preserve">the only different note in the lower scale is the </w:t>
      </w:r>
      <w:r>
        <w:rPr>
          <w:rStyle w:val="Emphasis"/>
          <w:b/>
          <w:bCs/>
        </w:rPr>
        <w:t>seventh</w:t>
      </w:r>
      <w:r>
        <w:rPr>
          <w:rStyle w:val="Strong"/>
        </w:rPr>
        <w:t xml:space="preserve"> note</w:t>
      </w:r>
      <w:r>
        <w:t xml:space="preserve">. </w:t>
      </w:r>
    </w:p>
    <w:p w:rsidR="00D16065" w:rsidRDefault="005D5107">
      <w:pPr>
        <w:divId w:val="931356107"/>
      </w:pPr>
      <w:r>
        <w:rPr>
          <w:vanish/>
        </w:rPr>
        <w:t>End of Box</w:t>
      </w:r>
    </w:p>
    <w:p w:rsidR="00D16065" w:rsidRDefault="005D5107">
      <w:pPr>
        <w:divId w:val="931356107"/>
      </w:pPr>
      <w:r>
        <w:t>Both scales contain Cs, Ds, Es and so on, but in G major, we have F</w:t>
      </w:r>
      <w:r>
        <w:rPr>
          <w:rFonts w:ascii="OUSymbols" w:hAnsi="OUSymbols"/>
          <w:kern w:val="29"/>
          <w:sz w:val="29"/>
          <w:szCs w:val="29"/>
          <w14:ligatures w14:val="all"/>
        </w:rPr>
        <w:t>♯</w:t>
      </w:r>
      <w:r>
        <w:t xml:space="preserve"> (and not F as in C major) and this F</w:t>
      </w:r>
      <w:r>
        <w:rPr>
          <w:rFonts w:ascii="OUSymbols" w:hAnsi="OUSymbols"/>
          <w:kern w:val="29"/>
          <w:sz w:val="29"/>
          <w:szCs w:val="29"/>
          <w14:ligatures w14:val="all"/>
        </w:rPr>
        <w:t>♯</w:t>
      </w:r>
      <w:r>
        <w:t xml:space="preserve"> is the seventh note up the G major scale. Similarly, the note in D major that is different from those in G major is C</w:t>
      </w:r>
      <w:r>
        <w:rPr>
          <w:rFonts w:ascii="OUSymbols" w:hAnsi="OUSymbols"/>
          <w:kern w:val="29"/>
          <w:sz w:val="29"/>
          <w:szCs w:val="29"/>
          <w14:ligatures w14:val="all"/>
        </w:rPr>
        <w:t>♯</w:t>
      </w:r>
      <w:r>
        <w:t xml:space="preserve">, also the seventh note, and so on. </w:t>
      </w:r>
    </w:p>
    <w:p w:rsidR="00D16065" w:rsidRDefault="005D5107">
      <w:pPr>
        <w:divId w:val="931356107"/>
      </w:pPr>
      <w:r>
        <w:t>Secondly, notice that:</w:t>
      </w:r>
    </w:p>
    <w:p w:rsidR="00D16065" w:rsidRDefault="005D5107">
      <w:pPr>
        <w:divId w:val="931356107"/>
      </w:pPr>
      <w:r>
        <w:rPr>
          <w:vanish/>
        </w:rPr>
        <w:t>Start of Box</w:t>
      </w:r>
    </w:p>
    <w:p w:rsidR="00D16065" w:rsidRDefault="005D5107">
      <w:pPr>
        <w:divId w:val="70664110"/>
      </w:pPr>
      <w:bookmarkStart w:id="301" w:name="Session5_Box3"/>
      <w:bookmarkEnd w:id="301"/>
      <w:r>
        <w:rPr>
          <w:rStyle w:val="Strong"/>
        </w:rPr>
        <w:t>In each scale, the number of notes prefaced by sharps increases by one each time</w:t>
      </w:r>
      <w:r>
        <w:t xml:space="preserve">. C major has none, G major has one note prefaced by a sharp, D major two, A major three and E major four. </w:t>
      </w:r>
    </w:p>
    <w:p w:rsidR="00D16065" w:rsidRDefault="005D5107">
      <w:pPr>
        <w:divId w:val="931356107"/>
      </w:pPr>
      <w:r>
        <w:rPr>
          <w:vanish/>
        </w:rPr>
        <w:t>End of Box</w:t>
      </w:r>
    </w:p>
    <w:p w:rsidR="00D16065" w:rsidRDefault="005D5107">
      <w:pPr>
        <w:divId w:val="931356107"/>
      </w:pPr>
      <w:r>
        <w:t xml:space="preserve">In order to avoid writing a sharp before every F in, say, a piece in G major (that is, a piece based on the scale of G major), a </w:t>
      </w:r>
      <w:r>
        <w:rPr>
          <w:rStyle w:val="Strong"/>
        </w:rPr>
        <w:t>key signature</w:t>
      </w:r>
      <w:r>
        <w:t>, as shown in Example 45, is supplied at the beginning of each staff. At the opening of a piece, the key signature comes after the clef but before the time signature. The patterning of the sharps in the key signatures is logical, at least as far as four sharps. However, only the F</w:t>
      </w:r>
      <w:r>
        <w:rPr>
          <w:rFonts w:ascii="OUSymbols" w:hAnsi="OUSymbols"/>
          <w:kern w:val="29"/>
          <w:sz w:val="29"/>
          <w:szCs w:val="29"/>
          <w14:ligatures w14:val="all"/>
        </w:rPr>
        <w:t>♯</w:t>
      </w:r>
      <w:r>
        <w:t xml:space="preserve"> on the top line of the treble staff is shown, not the F</w:t>
      </w:r>
      <w:r>
        <w:rPr>
          <w:rFonts w:ascii="OUSymbols" w:hAnsi="OUSymbols"/>
          <w:kern w:val="29"/>
          <w:sz w:val="29"/>
          <w:szCs w:val="29"/>
          <w14:ligatures w14:val="all"/>
        </w:rPr>
        <w:t>♯</w:t>
      </w:r>
      <w:r>
        <w:t xml:space="preserve"> in the bottom space, and, similarly, only the C</w:t>
      </w:r>
      <w:r>
        <w:rPr>
          <w:rFonts w:ascii="OUSymbols" w:hAnsi="OUSymbols"/>
          <w:kern w:val="29"/>
          <w:sz w:val="29"/>
          <w:szCs w:val="29"/>
          <w14:ligatures w14:val="all"/>
        </w:rPr>
        <w:t>♯</w:t>
      </w:r>
      <w:r>
        <w:t xml:space="preserve"> in the third space from the bottom is written in, not the C</w:t>
      </w:r>
      <w:r>
        <w:rPr>
          <w:rFonts w:ascii="OUSymbols" w:hAnsi="OUSymbols"/>
          <w:kern w:val="29"/>
          <w:sz w:val="29"/>
          <w:szCs w:val="29"/>
          <w14:ligatures w14:val="all"/>
        </w:rPr>
        <w:t>♯</w:t>
      </w:r>
      <w:r>
        <w:t xml:space="preserve"> on the first ledger line below the staff. Although this is far from logical, it at least simplifies the visual information being presented. </w:t>
      </w:r>
    </w:p>
    <w:p w:rsidR="00D16065" w:rsidRDefault="005D5107">
      <w:pPr>
        <w:divId w:val="931356107"/>
      </w:pPr>
      <w:r>
        <w:rPr>
          <w:rStyle w:val="Strong"/>
        </w:rPr>
        <w:t>Example 45</w:t>
      </w:r>
    </w:p>
    <w:p w:rsidR="00D16065" w:rsidRDefault="005D5107">
      <w:pPr>
        <w:divId w:val="931356107"/>
      </w:pPr>
      <w:r>
        <w:rPr>
          <w:vanish/>
        </w:rPr>
        <w:t>Start of Figure</w:t>
      </w:r>
    </w:p>
    <w:p w:rsidR="00D16065" w:rsidRDefault="005D5107">
      <w:pPr>
        <w:spacing w:before="240" w:beforeAutospacing="0" w:after="240" w:afterAutospacing="0" w:line="240" w:lineRule="auto"/>
        <w:divId w:val="1435711402"/>
        <w:rPr>
          <w:rFonts w:ascii="Times New Roman" w:eastAsia="Times New Roman" w:hAnsi="Times New Roman" w:cs="Times New Roman"/>
          <w:sz w:val="24"/>
          <w:szCs w:val="24"/>
        </w:rPr>
      </w:pPr>
      <w:bookmarkStart w:id="302" w:name="Session5_Figure6"/>
      <w:bookmarkEnd w:id="302"/>
      <w:r>
        <w:rPr>
          <w:rFonts w:ascii="Times New Roman" w:eastAsia="Times New Roman" w:hAnsi="Times New Roman" w:cs="Times New Roman"/>
          <w:noProof/>
          <w:sz w:val="24"/>
          <w:szCs w:val="24"/>
        </w:rPr>
        <w:drawing>
          <wp:inline distT="0" distB="0" distL="0" distR="0" wp14:anchorId="3BEE133C" wp14:editId="3764C54E">
            <wp:extent cx="5278234" cy="1197753"/>
            <wp:effectExtent l="0" t="0" r="0" b="2540"/>
            <wp:docPr id="105" name="Picture 105" descr="D:\AaaF\OUT\httpswwwopeneduopenlearnocw_cmid1791_2021-12-09_16-14-05_nsfr2\word\assets\_e16267b9528c3d4691bceaa8d2bb3fc99d9e3fad_a224_pm_mu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AaaF\OUT\httpswwwopeneduopenlearnocw_cmid1791_2021-12-09_16-14-05_nsfr2\word\assets\_e16267b9528c3d4691bceaa8d2bb3fc99d9e3fad_a224_pm_mu04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78234" cy="1197753"/>
                    </a:xfrm>
                    <a:prstGeom prst="rect">
                      <a:avLst/>
                    </a:prstGeom>
                    <a:noFill/>
                    <a:ln>
                      <a:noFill/>
                    </a:ln>
                  </pic:spPr>
                </pic:pic>
              </a:graphicData>
            </a:graphic>
          </wp:inline>
        </w:drawing>
      </w:r>
    </w:p>
    <w:p w:rsidR="00D16065" w:rsidRDefault="005D5107">
      <w:pPr>
        <w:divId w:val="931356107"/>
      </w:pPr>
      <w:r>
        <w:rPr>
          <w:vanish/>
        </w:rPr>
        <w:t>End of Figure</w:t>
      </w:r>
    </w:p>
    <w:p w:rsidR="00D16065" w:rsidRDefault="005D5107">
      <w:pPr>
        <w:divId w:val="931356107"/>
      </w:pPr>
      <w:r>
        <w:t xml:space="preserve">Before leaving this section, have another look at Example 44, and confirm how each scale is generated by the T T S T T T S pattern. Also, identify which notes need sharps in the different scales. Then consider the key signatures in Example 45 and how these relate to the scales in Example 44. </w:t>
      </w:r>
    </w:p>
    <w:p w:rsidR="00D16065" w:rsidRDefault="005D5107">
      <w:pPr>
        <w:pStyle w:val="Heading2"/>
        <w:divId w:val="1598248047"/>
        <w:rPr>
          <w:rFonts w:eastAsia="Times New Roman"/>
        </w:rPr>
      </w:pPr>
      <w:bookmarkStart w:id="303" w:name="Session5_Section5"/>
      <w:bookmarkEnd w:id="303"/>
      <w:r>
        <w:rPr>
          <w:rFonts w:eastAsia="Times New Roman"/>
        </w:rPr>
        <w:t>5.5 Semitones and tones and the scale of F major</w:t>
      </w:r>
    </w:p>
    <w:p w:rsidR="00D16065" w:rsidRDefault="005D5107">
      <w:pPr>
        <w:divId w:val="1598248047"/>
      </w:pPr>
      <w:r>
        <w:t xml:space="preserve">So far, the scales we have discussed have, apart from C major, included notes prefaced by sharps. However, if we start a scale on notes different from those we’ve already tried, the generating pattern T T S T T T S can involve the use of </w:t>
      </w:r>
      <w:r>
        <w:rPr>
          <w:rStyle w:val="Strong"/>
        </w:rPr>
        <w:t>flats</w:t>
      </w:r>
      <w:r>
        <w:t xml:space="preserve"> instead of sharps. You’ll remember that a sharp</w:t>
      </w:r>
      <w:r>
        <w:rPr>
          <w:rStyle w:val="Emphasis"/>
        </w:rPr>
        <w:t>raises</w:t>
      </w:r>
      <w:r>
        <w:t xml:space="preserve"> a note by a semitone; conversely, a flat, shown by the symbol, </w:t>
      </w:r>
      <w:r>
        <w:rPr>
          <w:rFonts w:ascii="OUSymbols" w:hAnsi="OUSymbols"/>
          <w:kern w:val="29"/>
          <w:sz w:val="29"/>
          <w:szCs w:val="29"/>
          <w14:ligatures w14:val="all"/>
        </w:rPr>
        <w:t>♭</w:t>
      </w:r>
      <w:r>
        <w:t xml:space="preserve"> , </w:t>
      </w:r>
      <w:r>
        <w:rPr>
          <w:rStyle w:val="Emphasis"/>
        </w:rPr>
        <w:t>lowers</w:t>
      </w:r>
      <w:r>
        <w:t xml:space="preserve"> a note by a semitone. As with the sharp sign, #, the flat sign, </w:t>
      </w:r>
      <w:r>
        <w:rPr>
          <w:rFonts w:ascii="OUSymbols" w:hAnsi="OUSymbols"/>
          <w:kern w:val="29"/>
          <w:sz w:val="29"/>
          <w:szCs w:val="29"/>
          <w14:ligatures w14:val="all"/>
        </w:rPr>
        <w:t>♭</w:t>
      </w:r>
      <w:r>
        <w:t xml:space="preserve">, is written </w:t>
      </w:r>
      <w:r>
        <w:rPr>
          <w:rStyle w:val="Emphasis"/>
        </w:rPr>
        <w:t>before</w:t>
      </w:r>
      <w:r>
        <w:t xml:space="preserve"> the note to which it applies, and is placed on the same line or in the same space as the note head. Both sharps and flats are called </w:t>
      </w:r>
      <w:r>
        <w:rPr>
          <w:rStyle w:val="Strong"/>
        </w:rPr>
        <w:t>accidentals</w:t>
      </w:r>
      <w:r>
        <w:t xml:space="preserve"> and will be covered in more detail in Section 6. </w:t>
      </w:r>
    </w:p>
    <w:p w:rsidR="00D16065" w:rsidRDefault="005D5107">
      <w:pPr>
        <w:divId w:val="1598248047"/>
      </w:pPr>
      <w:r>
        <w:t>Here is the series of notes generated if we start on F:</w:t>
      </w:r>
    </w:p>
    <w:p w:rsidR="00D16065" w:rsidRDefault="005D5107">
      <w:pPr>
        <w:divId w:val="1598248047"/>
      </w:pPr>
      <w:r>
        <w:rPr>
          <w:vanish/>
        </w:rPr>
        <w:t>Start of Table</w:t>
      </w:r>
    </w:p>
    <w:p w:rsidR="00D16065" w:rsidRDefault="005D5107">
      <w:pPr>
        <w:pStyle w:val="NormalWeb"/>
        <w:divId w:val="473452455"/>
      </w:pPr>
      <w:r>
        <w:t>Notes of the F major scale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16065">
        <w:trPr>
          <w:divId w:val="473452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bookmarkStart w:id="304" w:name="Session5_Table3"/>
            <w:bookmarkEnd w:id="304"/>
            <w:r>
              <w:rPr>
                <w:rFonts w:ascii="Times New Roman" w:eastAsia="Times New Roman" w:hAnsi="Times New Roman" w:cs="Times New Roman"/>
                <w:sz w:val="24"/>
                <w:szCs w:val="24"/>
              </w:rPr>
              <w:t>F–G</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473452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473452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r w:rsidR="00D16065">
        <w:trPr>
          <w:divId w:val="473452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 xml:space="preserve">–C </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473452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473452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47345245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bl>
    <w:p w:rsidR="00D16065" w:rsidRDefault="005D5107">
      <w:pPr>
        <w:divId w:val="1598248047"/>
      </w:pPr>
      <w:r>
        <w:rPr>
          <w:vanish/>
        </w:rPr>
        <w:t>End of Table</w:t>
      </w:r>
    </w:p>
    <w:p w:rsidR="00D16065" w:rsidRDefault="005D5107">
      <w:pPr>
        <w:divId w:val="1598248047"/>
      </w:pPr>
      <w:r>
        <w:t>Here, the only note that is different from those in C major is the B</w:t>
      </w:r>
      <w:r>
        <w:rPr>
          <w:rFonts w:ascii="OUSymbols" w:hAnsi="OUSymbols"/>
          <w:kern w:val="29"/>
          <w:sz w:val="29"/>
          <w:szCs w:val="29"/>
          <w14:ligatures w14:val="all"/>
        </w:rPr>
        <w:t>♭</w:t>
      </w:r>
      <w:r>
        <w:t>. (C major has B.) But B</w:t>
      </w:r>
      <w:r>
        <w:rPr>
          <w:rFonts w:ascii="OUSymbols" w:hAnsi="OUSymbols"/>
          <w:kern w:val="29"/>
          <w:sz w:val="29"/>
          <w:szCs w:val="29"/>
          <w14:ligatures w14:val="all"/>
        </w:rPr>
        <w:t>♭</w:t>
      </w:r>
      <w:r>
        <w:t xml:space="preserve"> was necessary here because the third interval in the T T </w:t>
      </w:r>
      <w:r>
        <w:rPr>
          <w:rStyle w:val="Strong"/>
        </w:rPr>
        <w:t>S</w:t>
      </w:r>
      <w:r>
        <w:t xml:space="preserve"> T T T S pattern is a semitone, not a tone, and therefore the note a semitone below B is required, i.e. B</w:t>
      </w:r>
      <w:r>
        <w:rPr>
          <w:rFonts w:ascii="OUSymbols" w:hAnsi="OUSymbols"/>
          <w:kern w:val="29"/>
          <w:sz w:val="29"/>
          <w:szCs w:val="29"/>
          <w14:ligatures w14:val="all"/>
        </w:rPr>
        <w:t>♭</w:t>
      </w:r>
      <w:r>
        <w:t xml:space="preserve">, not B. On a keyboard, as you can see from Example 46, this is the black note set back between A and B. </w:t>
      </w:r>
    </w:p>
    <w:p w:rsidR="00D16065" w:rsidRDefault="005D5107">
      <w:pPr>
        <w:divId w:val="1598248047"/>
      </w:pPr>
      <w:r>
        <w:rPr>
          <w:rStyle w:val="Strong"/>
        </w:rPr>
        <w:t>Example 46</w:t>
      </w:r>
    </w:p>
    <w:p w:rsidR="00D16065" w:rsidRDefault="005D5107">
      <w:pPr>
        <w:divId w:val="1598248047"/>
      </w:pPr>
      <w:r>
        <w:rPr>
          <w:vanish/>
        </w:rPr>
        <w:t>Start of Figure</w:t>
      </w:r>
    </w:p>
    <w:p w:rsidR="00D16065" w:rsidRDefault="005D5107">
      <w:pPr>
        <w:spacing w:before="240" w:beforeAutospacing="0" w:after="240" w:afterAutospacing="0" w:line="240" w:lineRule="auto"/>
        <w:divId w:val="1586181743"/>
        <w:rPr>
          <w:rFonts w:ascii="Times New Roman" w:eastAsia="Times New Roman" w:hAnsi="Times New Roman" w:cs="Times New Roman"/>
          <w:sz w:val="24"/>
          <w:szCs w:val="24"/>
        </w:rPr>
      </w:pPr>
      <w:bookmarkStart w:id="305" w:name="Session5_Figure7"/>
      <w:bookmarkEnd w:id="305"/>
      <w:r>
        <w:rPr>
          <w:rFonts w:ascii="Times New Roman" w:eastAsia="Times New Roman" w:hAnsi="Times New Roman" w:cs="Times New Roman"/>
          <w:noProof/>
          <w:sz w:val="24"/>
          <w:szCs w:val="24"/>
        </w:rPr>
        <w:drawing>
          <wp:inline distT="0" distB="0" distL="0" distR="0" wp14:anchorId="2FF21961" wp14:editId="75C4621F">
            <wp:extent cx="3111500" cy="1612900"/>
            <wp:effectExtent l="0" t="0" r="0" b="6350"/>
            <wp:docPr id="106" name="Picture 106" descr="D:\AaaF\OUT\httpswwwopeneduopenlearnocw_cmid1791_2021-12-09_16-14-05_nsfr2\word\assets\_a120c11a7a43c9b27adeb1481f1dd0f3430ef9d4_a224_1_pm_mu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AaaF\OUT\httpswwwopeneduopenlearnocw_cmid1791_2021-12-09_16-14-05_nsfr2\word\assets\_a120c11a7a43c9b27adeb1481f1dd0f3430ef9d4_a224_1_pm_mu04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11500" cy="1612900"/>
                    </a:xfrm>
                    <a:prstGeom prst="rect">
                      <a:avLst/>
                    </a:prstGeom>
                    <a:noFill/>
                    <a:ln>
                      <a:noFill/>
                    </a:ln>
                  </pic:spPr>
                </pic:pic>
              </a:graphicData>
            </a:graphic>
          </wp:inline>
        </w:drawing>
      </w:r>
    </w:p>
    <w:p w:rsidR="00D16065" w:rsidRDefault="005D5107">
      <w:pPr>
        <w:divId w:val="1598248047"/>
      </w:pPr>
      <w:r>
        <w:rPr>
          <w:vanish/>
        </w:rPr>
        <w:t>End of Figure</w:t>
      </w:r>
    </w:p>
    <w:p w:rsidR="00D16065" w:rsidRDefault="005D5107">
      <w:pPr>
        <w:divId w:val="1598248047"/>
      </w:pPr>
      <w:r>
        <w:rPr>
          <w:vanish/>
        </w:rPr>
        <w:t>Start of Media Content</w:t>
      </w:r>
    </w:p>
    <w:p w:rsidR="00D16065" w:rsidRDefault="005D5107">
      <w:pPr>
        <w:spacing w:before="120" w:beforeAutospacing="0" w:after="120" w:afterAutospacing="0"/>
        <w:divId w:val="1549218375"/>
      </w:pPr>
      <w:bookmarkStart w:id="306" w:name="Session5_MediaContent5"/>
      <w:bookmarkEnd w:id="306"/>
      <w:r>
        <w:t>Audio content is not available in this format.</w:t>
      </w:r>
    </w:p>
    <w:p w:rsidR="00D16065" w:rsidRDefault="005D5107">
      <w:pPr>
        <w:divId w:val="1598248047"/>
      </w:pPr>
      <w:r>
        <w:rPr>
          <w:vanish/>
        </w:rPr>
        <w:t>End of Media Content</w:t>
      </w:r>
    </w:p>
    <w:p w:rsidR="00D16065" w:rsidRDefault="005D5107">
      <w:pPr>
        <w:divId w:val="1598248047"/>
      </w:pPr>
      <w:r>
        <w:t>You may have wondered why one black note is a sharp (as we saw with F</w:t>
      </w:r>
      <w:r>
        <w:rPr>
          <w:rFonts w:ascii="OUSymbols" w:hAnsi="OUSymbols"/>
          <w:kern w:val="29"/>
          <w:sz w:val="29"/>
          <w:szCs w:val="29"/>
          <w14:ligatures w14:val="all"/>
        </w:rPr>
        <w:t>♯</w:t>
      </w:r>
      <w:r>
        <w:t>) and another is a flat, the B</w:t>
      </w:r>
      <w:r>
        <w:rPr>
          <w:rFonts w:ascii="OUSymbols" w:hAnsi="OUSymbols"/>
          <w:kern w:val="29"/>
          <w:sz w:val="29"/>
          <w:szCs w:val="29"/>
          <w14:ligatures w14:val="all"/>
        </w:rPr>
        <w:t>♭</w:t>
      </w:r>
      <w:r>
        <w:t xml:space="preserve">. The answer is that notes on a keyboard can be called different things depending on their context. Major (and, as we shall see, minor) scales are </w:t>
      </w:r>
      <w:r>
        <w:rPr>
          <w:rStyle w:val="Strong"/>
        </w:rPr>
        <w:t xml:space="preserve">seven-note </w:t>
      </w:r>
      <w:r>
        <w:t>(</w:t>
      </w:r>
      <w:r>
        <w:rPr>
          <w:rStyle w:val="Strong"/>
        </w:rPr>
        <w:t>heptatonic</w:t>
      </w:r>
      <w:r>
        <w:t>) scales, and each note has a different letter name. Thus, the seven letter names in F major are F G A B(</w:t>
      </w:r>
      <w:r>
        <w:rPr>
          <w:rFonts w:ascii="OUSymbols" w:hAnsi="OUSymbols"/>
          <w:kern w:val="29"/>
          <w:sz w:val="29"/>
          <w:szCs w:val="29"/>
          <w14:ligatures w14:val="all"/>
        </w:rPr>
        <w:t>♭</w:t>
      </w:r>
      <w:r>
        <w:t>) C D E. They are not called F G A A(</w:t>
      </w:r>
      <w:r>
        <w:rPr>
          <w:rFonts w:ascii="OUSymbols" w:hAnsi="OUSymbols"/>
          <w:kern w:val="29"/>
          <w:sz w:val="29"/>
          <w:szCs w:val="29"/>
          <w14:ligatures w14:val="all"/>
        </w:rPr>
        <w:t>♯</w:t>
      </w:r>
      <w:r>
        <w:t>) C D E, because this would mean A comes twice and there is no B. On the keyboard, then, B</w:t>
      </w:r>
      <w:r>
        <w:rPr>
          <w:rFonts w:ascii="OUSymbols" w:hAnsi="OUSymbols"/>
          <w:kern w:val="29"/>
          <w:sz w:val="29"/>
          <w:szCs w:val="29"/>
          <w14:ligatures w14:val="all"/>
        </w:rPr>
        <w:t>♭</w:t>
      </w:r>
      <w:r>
        <w:t xml:space="preserve"> and A</w:t>
      </w:r>
      <w:r>
        <w:rPr>
          <w:rFonts w:ascii="OUSymbols" w:hAnsi="OUSymbols"/>
          <w:kern w:val="29"/>
          <w:sz w:val="29"/>
          <w:szCs w:val="29"/>
          <w14:ligatures w14:val="all"/>
        </w:rPr>
        <w:t>♯</w:t>
      </w:r>
      <w:r>
        <w:t xml:space="preserve"> are the same note, but when writing the scale of F major, B</w:t>
      </w:r>
      <w:r>
        <w:rPr>
          <w:rFonts w:ascii="OUSymbols" w:hAnsi="OUSymbols"/>
          <w:kern w:val="29"/>
          <w:sz w:val="29"/>
          <w:szCs w:val="29"/>
          <w14:ligatures w14:val="all"/>
        </w:rPr>
        <w:t>♭</w:t>
      </w:r>
      <w:r>
        <w:t xml:space="preserve"> is used, not A</w:t>
      </w:r>
      <w:r>
        <w:rPr>
          <w:rFonts w:ascii="OUSymbols" w:hAnsi="OUSymbols"/>
          <w:kern w:val="29"/>
          <w:sz w:val="29"/>
          <w:szCs w:val="29"/>
          <w14:ligatures w14:val="all"/>
        </w:rPr>
        <w:t>♯</w:t>
      </w:r>
      <w:r>
        <w:t xml:space="preserve">. </w:t>
      </w:r>
    </w:p>
    <w:p w:rsidR="00D16065" w:rsidRDefault="005D5107">
      <w:pPr>
        <w:pStyle w:val="Heading2"/>
        <w:divId w:val="250092780"/>
        <w:rPr>
          <w:rFonts w:eastAsia="Times New Roman"/>
        </w:rPr>
      </w:pPr>
      <w:bookmarkStart w:id="307" w:name="Session5_Section6"/>
      <w:bookmarkEnd w:id="307"/>
      <w:r>
        <w:rPr>
          <w:rFonts w:eastAsia="Times New Roman"/>
        </w:rPr>
        <w:t>5.6 Major scales having key signatures with flats</w:t>
      </w:r>
    </w:p>
    <w:p w:rsidR="00D16065" w:rsidRDefault="005D5107">
      <w:pPr>
        <w:divId w:val="250092780"/>
      </w:pPr>
      <w:r>
        <w:t>Example 47 shows the major scales starting on C, F, B</w:t>
      </w:r>
      <w:r>
        <w:rPr>
          <w:rFonts w:ascii="OUSymbols" w:hAnsi="OUSymbols"/>
          <w:kern w:val="29"/>
          <w:sz w:val="29"/>
          <w:szCs w:val="29"/>
          <w14:ligatures w14:val="all"/>
        </w:rPr>
        <w:t>♭</w:t>
      </w:r>
      <w:r>
        <w:t>, E</w:t>
      </w:r>
      <w:r>
        <w:rPr>
          <w:rFonts w:ascii="OUSymbols" w:hAnsi="OUSymbols"/>
          <w:kern w:val="29"/>
          <w:sz w:val="29"/>
          <w:szCs w:val="29"/>
          <w14:ligatures w14:val="all"/>
        </w:rPr>
        <w:t>♭</w:t>
      </w:r>
      <w:r>
        <w:t xml:space="preserve"> and A</w:t>
      </w:r>
      <w:r>
        <w:rPr>
          <w:rFonts w:ascii="OUSymbols" w:hAnsi="OUSymbols"/>
          <w:kern w:val="29"/>
          <w:sz w:val="29"/>
          <w:szCs w:val="29"/>
          <w14:ligatures w14:val="all"/>
        </w:rPr>
        <w:t>♭</w:t>
      </w:r>
      <w:r>
        <w:t xml:space="preserve">. </w:t>
      </w:r>
    </w:p>
    <w:p w:rsidR="00D16065" w:rsidRDefault="005D5107">
      <w:pPr>
        <w:divId w:val="250092780"/>
      </w:pPr>
      <w:r>
        <w:rPr>
          <w:rStyle w:val="Strong"/>
        </w:rPr>
        <w:t>Example 47</w:t>
      </w:r>
    </w:p>
    <w:p w:rsidR="00D16065" w:rsidRDefault="005D5107">
      <w:pPr>
        <w:divId w:val="250092780"/>
      </w:pPr>
      <w:r>
        <w:rPr>
          <w:vanish/>
        </w:rPr>
        <w:t>Start of Figure</w:t>
      </w:r>
    </w:p>
    <w:p w:rsidR="00D16065" w:rsidRDefault="005D5107">
      <w:pPr>
        <w:spacing w:before="240" w:beforeAutospacing="0" w:after="240" w:afterAutospacing="0" w:line="240" w:lineRule="auto"/>
        <w:divId w:val="1359313455"/>
        <w:rPr>
          <w:rFonts w:ascii="Times New Roman" w:eastAsia="Times New Roman" w:hAnsi="Times New Roman" w:cs="Times New Roman"/>
          <w:sz w:val="24"/>
          <w:szCs w:val="24"/>
        </w:rPr>
      </w:pPr>
      <w:bookmarkStart w:id="308" w:name="Session5_Figure8"/>
      <w:bookmarkEnd w:id="308"/>
      <w:r>
        <w:rPr>
          <w:rFonts w:ascii="Times New Roman" w:eastAsia="Times New Roman" w:hAnsi="Times New Roman" w:cs="Times New Roman"/>
          <w:noProof/>
          <w:sz w:val="24"/>
          <w:szCs w:val="24"/>
        </w:rPr>
        <w:drawing>
          <wp:inline distT="0" distB="0" distL="0" distR="0" wp14:anchorId="09F52ED5" wp14:editId="1E1266B1">
            <wp:extent cx="2489200" cy="3403600"/>
            <wp:effectExtent l="0" t="0" r="6350" b="6350"/>
            <wp:docPr id="107" name="Picture 107" descr="D:\AaaF\OUT\httpswwwopeneduopenlearnocw_cmid1791_2021-12-09_16-14-05_nsfr2\word\assets\_475903373cdd3fe538ca5f583e0a5e919aa1f8f3_a224_1_pm_mu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aaF\OUT\httpswwwopeneduopenlearnocw_cmid1791_2021-12-09_16-14-05_nsfr2\word\assets\_475903373cdd3fe538ca5f583e0a5e919aa1f8f3_a224_1_pm_mu047.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89200" cy="3403600"/>
                    </a:xfrm>
                    <a:prstGeom prst="rect">
                      <a:avLst/>
                    </a:prstGeom>
                    <a:noFill/>
                    <a:ln>
                      <a:noFill/>
                    </a:ln>
                  </pic:spPr>
                </pic:pic>
              </a:graphicData>
            </a:graphic>
          </wp:inline>
        </w:drawing>
      </w:r>
    </w:p>
    <w:p w:rsidR="00D16065" w:rsidRDefault="005D5107">
      <w:pPr>
        <w:divId w:val="250092780"/>
      </w:pPr>
      <w:r>
        <w:rPr>
          <w:vanish/>
        </w:rPr>
        <w:t>End of Figure</w:t>
      </w:r>
    </w:p>
    <w:p w:rsidR="00D16065" w:rsidRDefault="005D5107">
      <w:pPr>
        <w:divId w:val="250092780"/>
      </w:pPr>
      <w:r>
        <w:rPr>
          <w:vanish/>
        </w:rPr>
        <w:t>Start of Media Content</w:t>
      </w:r>
    </w:p>
    <w:p w:rsidR="00D16065" w:rsidRDefault="005D5107">
      <w:pPr>
        <w:spacing w:before="120" w:beforeAutospacing="0" w:after="120" w:afterAutospacing="0"/>
        <w:divId w:val="1501580974"/>
      </w:pPr>
      <w:bookmarkStart w:id="309" w:name="Session5_MediaContent6"/>
      <w:bookmarkEnd w:id="309"/>
      <w:r>
        <w:t>Audio content is not available in this format.</w:t>
      </w:r>
    </w:p>
    <w:p w:rsidR="00D16065" w:rsidRDefault="005D5107">
      <w:pPr>
        <w:divId w:val="250092780"/>
      </w:pPr>
      <w:r>
        <w:rPr>
          <w:vanish/>
        </w:rPr>
        <w:t>End of Media Content</w:t>
      </w:r>
    </w:p>
    <w:p w:rsidR="00D16065" w:rsidRDefault="005D5107">
      <w:pPr>
        <w:divId w:val="250092780"/>
      </w:pPr>
      <w:r>
        <w:t>Again, as with the group of major scales with sharps in Example 44, there are two points worth noting.</w:t>
      </w:r>
    </w:p>
    <w:p w:rsidR="00D16065" w:rsidRDefault="005D5107">
      <w:pPr>
        <w:divId w:val="250092780"/>
      </w:pPr>
      <w:r>
        <w:t>Firstly:</w:t>
      </w:r>
    </w:p>
    <w:p w:rsidR="00D16065" w:rsidRDefault="005D5107">
      <w:pPr>
        <w:divId w:val="250092780"/>
      </w:pPr>
      <w:r>
        <w:rPr>
          <w:vanish/>
        </w:rPr>
        <w:t>Start of Box</w:t>
      </w:r>
    </w:p>
    <w:p w:rsidR="00D16065" w:rsidRDefault="005D5107">
      <w:pPr>
        <w:divId w:val="1005592907"/>
      </w:pPr>
      <w:bookmarkStart w:id="310" w:name="Session5_Box4"/>
      <w:bookmarkEnd w:id="310"/>
      <w:r>
        <w:t xml:space="preserve">If we compare two scales that lie next to each other in the list, for instance, C major and F major, </w:t>
      </w:r>
      <w:r>
        <w:rPr>
          <w:rStyle w:val="Strong"/>
        </w:rPr>
        <w:t xml:space="preserve">the only different note in the lower scale is the </w:t>
      </w:r>
      <w:r>
        <w:rPr>
          <w:rStyle w:val="Emphasis"/>
          <w:b/>
          <w:bCs/>
        </w:rPr>
        <w:t>fourth</w:t>
      </w:r>
      <w:r>
        <w:rPr>
          <w:rStyle w:val="Strong"/>
        </w:rPr>
        <w:t xml:space="preserve"> note</w:t>
      </w:r>
      <w:r>
        <w:t xml:space="preserve">. </w:t>
      </w:r>
    </w:p>
    <w:p w:rsidR="00D16065" w:rsidRDefault="005D5107">
      <w:pPr>
        <w:divId w:val="250092780"/>
      </w:pPr>
      <w:r>
        <w:rPr>
          <w:vanish/>
        </w:rPr>
        <w:t>End of Box</w:t>
      </w:r>
    </w:p>
    <w:p w:rsidR="00D16065" w:rsidRDefault="005D5107">
      <w:pPr>
        <w:divId w:val="250092780"/>
      </w:pPr>
      <w:r>
        <w:t>Both scales contain Cs, Ds, Es and so on, but in F major, we have B</w:t>
      </w:r>
      <w:r>
        <w:rPr>
          <w:rFonts w:ascii="OUSymbols" w:hAnsi="OUSymbols"/>
          <w:kern w:val="29"/>
          <w:sz w:val="29"/>
          <w:szCs w:val="29"/>
          <w14:ligatures w14:val="all"/>
        </w:rPr>
        <w:t>♭</w:t>
      </w:r>
      <w:r>
        <w:t xml:space="preserve"> (and not B as in C major), and this B</w:t>
      </w:r>
      <w:r>
        <w:rPr>
          <w:rFonts w:ascii="OUSymbols" w:hAnsi="OUSymbols"/>
          <w:kern w:val="29"/>
          <w:sz w:val="29"/>
          <w:szCs w:val="29"/>
          <w14:ligatures w14:val="all"/>
        </w:rPr>
        <w:t>♭</w:t>
      </w:r>
      <w:r>
        <w:t xml:space="preserve"> is the fourth note up the F major scale. Similarly, the note in B flat major that is different from those in F major is E</w:t>
      </w:r>
      <w:r>
        <w:rPr>
          <w:rFonts w:ascii="OUSymbols" w:hAnsi="OUSymbols"/>
          <w:kern w:val="29"/>
          <w:sz w:val="29"/>
          <w:szCs w:val="29"/>
          <w14:ligatures w14:val="all"/>
        </w:rPr>
        <w:t>♭</w:t>
      </w:r>
      <w:r>
        <w:t xml:space="preserve">, also the fourth note, and so on. </w:t>
      </w:r>
    </w:p>
    <w:p w:rsidR="00D16065" w:rsidRDefault="005D5107">
      <w:pPr>
        <w:divId w:val="250092780"/>
      </w:pPr>
      <w:r>
        <w:t>Secondly:</w:t>
      </w:r>
    </w:p>
    <w:p w:rsidR="00D16065" w:rsidRDefault="005D5107">
      <w:pPr>
        <w:divId w:val="250092780"/>
      </w:pPr>
      <w:r>
        <w:rPr>
          <w:vanish/>
        </w:rPr>
        <w:t>Start of Box</w:t>
      </w:r>
    </w:p>
    <w:p w:rsidR="00D16065" w:rsidRDefault="005D5107">
      <w:pPr>
        <w:divId w:val="473790089"/>
      </w:pPr>
      <w:bookmarkStart w:id="311" w:name="Session5_Box5"/>
      <w:bookmarkEnd w:id="311"/>
      <w:r>
        <w:t xml:space="preserve">In each scale, </w:t>
      </w:r>
      <w:r>
        <w:rPr>
          <w:rStyle w:val="Strong"/>
        </w:rPr>
        <w:t>the number of different notes prefaced by flats increases by one each time</w:t>
      </w:r>
      <w:r>
        <w:t xml:space="preserve">. C major has none, F major has one note prefaced by a flat, B flat major two, E flat major three and A flat major four. </w:t>
      </w:r>
    </w:p>
    <w:p w:rsidR="00D16065" w:rsidRDefault="005D5107">
      <w:pPr>
        <w:divId w:val="250092780"/>
      </w:pPr>
      <w:r>
        <w:rPr>
          <w:vanish/>
        </w:rPr>
        <w:t>End of Box</w:t>
      </w:r>
    </w:p>
    <w:p w:rsidR="00D16065" w:rsidRDefault="005D5107">
      <w:pPr>
        <w:divId w:val="250092780"/>
      </w:pPr>
      <w:r>
        <w:t>Example 48 shows the key signatures for these keys.</w:t>
      </w:r>
    </w:p>
    <w:p w:rsidR="00D16065" w:rsidRDefault="005D5107">
      <w:pPr>
        <w:divId w:val="250092780"/>
      </w:pPr>
      <w:r>
        <w:rPr>
          <w:rStyle w:val="Strong"/>
        </w:rPr>
        <w:t>Example 48</w:t>
      </w:r>
    </w:p>
    <w:p w:rsidR="00D16065" w:rsidRDefault="005D5107">
      <w:pPr>
        <w:divId w:val="250092780"/>
      </w:pPr>
      <w:r>
        <w:rPr>
          <w:vanish/>
        </w:rPr>
        <w:t>Start of Figure</w:t>
      </w:r>
    </w:p>
    <w:p w:rsidR="00D16065" w:rsidRDefault="005D5107">
      <w:pPr>
        <w:spacing w:before="240" w:beforeAutospacing="0" w:after="240" w:afterAutospacing="0" w:line="240" w:lineRule="auto"/>
        <w:divId w:val="1290356633"/>
        <w:rPr>
          <w:rFonts w:ascii="Times New Roman" w:eastAsia="Times New Roman" w:hAnsi="Times New Roman" w:cs="Times New Roman"/>
          <w:sz w:val="24"/>
          <w:szCs w:val="24"/>
        </w:rPr>
      </w:pPr>
      <w:bookmarkStart w:id="312" w:name="Session5_Figure9"/>
      <w:bookmarkEnd w:id="312"/>
      <w:r>
        <w:rPr>
          <w:rFonts w:ascii="Times New Roman" w:eastAsia="Times New Roman" w:hAnsi="Times New Roman" w:cs="Times New Roman"/>
          <w:noProof/>
          <w:sz w:val="24"/>
          <w:szCs w:val="24"/>
        </w:rPr>
        <w:drawing>
          <wp:inline distT="0" distB="0" distL="0" distR="0" wp14:anchorId="42FA4873" wp14:editId="16BA4DCE">
            <wp:extent cx="5278234" cy="1205873"/>
            <wp:effectExtent l="0" t="0" r="0" b="0"/>
            <wp:docPr id="108" name="Picture 108" descr="D:\AaaF\OUT\httpswwwopeneduopenlearnocw_cmid1791_2021-12-09_16-14-05_nsfr2\word\assets\_b4698b3e7babcd8d40bb02b58becb8b9895db9ff_a224_pm_mu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aaF\OUT\httpswwwopeneduopenlearnocw_cmid1791_2021-12-09_16-14-05_nsfr2\word\assets\_b4698b3e7babcd8d40bb02b58becb8b9895db9ff_a224_pm_mu048.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78234" cy="1205873"/>
                    </a:xfrm>
                    <a:prstGeom prst="rect">
                      <a:avLst/>
                    </a:prstGeom>
                    <a:noFill/>
                    <a:ln>
                      <a:noFill/>
                    </a:ln>
                  </pic:spPr>
                </pic:pic>
              </a:graphicData>
            </a:graphic>
          </wp:inline>
        </w:drawing>
      </w:r>
    </w:p>
    <w:p w:rsidR="00D16065" w:rsidRDefault="005D5107">
      <w:pPr>
        <w:divId w:val="250092780"/>
      </w:pPr>
      <w:r>
        <w:rPr>
          <w:vanish/>
        </w:rPr>
        <w:t>End of Figure</w:t>
      </w:r>
    </w:p>
    <w:p w:rsidR="00D16065" w:rsidRDefault="005D5107">
      <w:pPr>
        <w:divId w:val="250092780"/>
      </w:pPr>
      <w:r>
        <w:t xml:space="preserve">Now that we have discussed the major scales with up to four sharp and four flat key signatures, have a look at the summary chart of these scales and their key signatures in Example 49. Work through this chart at a pace that allows you to pass quickly over those scales that you feel you know, but spend more time over those you are less sure of. Always bear in mind the overriding principle – T T S T T T S. </w:t>
      </w:r>
    </w:p>
    <w:p w:rsidR="00D16065" w:rsidRDefault="005D5107">
      <w:pPr>
        <w:divId w:val="250092780"/>
      </w:pPr>
      <w:r>
        <w:rPr>
          <w:rStyle w:val="Strong"/>
        </w:rPr>
        <w:t>Example 49</w:t>
      </w:r>
    </w:p>
    <w:p w:rsidR="00D16065" w:rsidRDefault="005D5107">
      <w:pPr>
        <w:divId w:val="250092780"/>
      </w:pPr>
      <w:r>
        <w:rPr>
          <w:vanish/>
        </w:rPr>
        <w:t>Start of Figure</w:t>
      </w:r>
    </w:p>
    <w:p w:rsidR="00D16065" w:rsidRDefault="005D5107">
      <w:pPr>
        <w:spacing w:before="240" w:beforeAutospacing="0" w:after="240" w:afterAutospacing="0" w:line="240" w:lineRule="auto"/>
        <w:divId w:val="1205097353"/>
        <w:rPr>
          <w:rFonts w:ascii="Times New Roman" w:eastAsia="Times New Roman" w:hAnsi="Times New Roman" w:cs="Times New Roman"/>
          <w:sz w:val="24"/>
          <w:szCs w:val="24"/>
        </w:rPr>
      </w:pPr>
      <w:bookmarkStart w:id="313" w:name="Session5_Figure10"/>
      <w:bookmarkEnd w:id="313"/>
      <w:r>
        <w:rPr>
          <w:rFonts w:ascii="Times New Roman" w:eastAsia="Times New Roman" w:hAnsi="Times New Roman" w:cs="Times New Roman"/>
          <w:noProof/>
          <w:sz w:val="24"/>
          <w:szCs w:val="24"/>
        </w:rPr>
        <w:drawing>
          <wp:inline distT="0" distB="0" distL="0" distR="0" wp14:anchorId="04478C24" wp14:editId="47D7EC50">
            <wp:extent cx="5278120" cy="6165293"/>
            <wp:effectExtent l="0" t="0" r="0" b="6985"/>
            <wp:docPr id="109" name="Picture 109" descr="D:\AaaF\OUT\httpswwwopeneduopenlearnocw_cmid1791_2021-12-09_16-14-05_nsfr2\word\assets\_bbd7b01360b22bffaac8a59e1e0b8c859aa353c2_a224_1_pm_mu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AaaF\OUT\httpswwwopeneduopenlearnocw_cmid1791_2021-12-09_16-14-05_nsfr2\word\assets\_bbd7b01360b22bffaac8a59e1e0b8c859aa353c2_a224_1_pm_mu049.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78120" cy="6165293"/>
                    </a:xfrm>
                    <a:prstGeom prst="rect">
                      <a:avLst/>
                    </a:prstGeom>
                    <a:noFill/>
                    <a:ln>
                      <a:noFill/>
                    </a:ln>
                  </pic:spPr>
                </pic:pic>
              </a:graphicData>
            </a:graphic>
          </wp:inline>
        </w:drawing>
      </w:r>
    </w:p>
    <w:p w:rsidR="00D16065" w:rsidRDefault="005D5107">
      <w:pPr>
        <w:divId w:val="250092780"/>
      </w:pPr>
      <w:r>
        <w:rPr>
          <w:vanish/>
        </w:rPr>
        <w:t>End of Figure</w:t>
      </w:r>
    </w:p>
    <w:p w:rsidR="00D16065" w:rsidRDefault="005D5107">
      <w:pPr>
        <w:divId w:val="250092780"/>
      </w:pPr>
      <w:r>
        <w:rPr>
          <w:vanish/>
        </w:rPr>
        <w:t>Start of Media Content</w:t>
      </w:r>
    </w:p>
    <w:p w:rsidR="00D16065" w:rsidRDefault="005D5107">
      <w:pPr>
        <w:spacing w:before="120" w:beforeAutospacing="0" w:after="120" w:afterAutospacing="0"/>
        <w:divId w:val="708720422"/>
      </w:pPr>
      <w:bookmarkStart w:id="314" w:name="Session5_MediaContent7"/>
      <w:bookmarkEnd w:id="314"/>
      <w:r>
        <w:t>Audio content is not available in this format.</w:t>
      </w:r>
    </w:p>
    <w:p w:rsidR="00D16065" w:rsidRDefault="005D5107">
      <w:pPr>
        <w:divId w:val="250092780"/>
      </w:pPr>
      <w:r>
        <w:rPr>
          <w:vanish/>
        </w:rPr>
        <w:t>End of Media Content</w:t>
      </w:r>
    </w:p>
    <w:p w:rsidR="00D16065" w:rsidRDefault="005D5107">
      <w:pPr>
        <w:divId w:val="250092780"/>
      </w:pPr>
      <w:r>
        <w:t xml:space="preserve">Now try the following two activities that assess your knowledge of key signatures of up to four flats or four sharps, and of the major scales that have these key signatures. </w:t>
      </w:r>
    </w:p>
    <w:p w:rsidR="00D16065" w:rsidRDefault="005D5107">
      <w:pPr>
        <w:pStyle w:val="Heading2"/>
        <w:divId w:val="110559511"/>
        <w:rPr>
          <w:rFonts w:eastAsia="Times New Roman"/>
        </w:rPr>
      </w:pPr>
      <w:bookmarkStart w:id="315" w:name="Session5_Section7"/>
      <w:bookmarkEnd w:id="315"/>
      <w:r>
        <w:rPr>
          <w:rFonts w:eastAsia="Times New Roman"/>
        </w:rPr>
        <w:t>5.7 Review 6</w:t>
      </w:r>
    </w:p>
    <w:p w:rsidR="00D16065" w:rsidRDefault="005D5107">
      <w:pPr>
        <w:pStyle w:val="Heading3"/>
        <w:divId w:val="1839731158"/>
        <w:rPr>
          <w:rFonts w:eastAsia="Times New Roman"/>
        </w:rPr>
      </w:pPr>
      <w:bookmarkStart w:id="316" w:name="Session5_SubSection1"/>
      <w:bookmarkEnd w:id="316"/>
      <w:r>
        <w:rPr>
          <w:rFonts w:eastAsia="Times New Roman"/>
        </w:rPr>
        <w:t>Group 1: identifying key signatures of up to four sharps or four flats</w:t>
      </w:r>
    </w:p>
    <w:p w:rsidR="00D16065" w:rsidRDefault="005D5107">
      <w:pPr>
        <w:divId w:val="1839731158"/>
      </w:pPr>
      <w:r>
        <w:rPr>
          <w:vanish/>
        </w:rPr>
        <w:t>Start of Activity</w:t>
      </w:r>
    </w:p>
    <w:p w:rsidR="00D16065" w:rsidRDefault="005D5107">
      <w:pPr>
        <w:spacing w:before="0" w:beforeAutospacing="0" w:after="0" w:afterAutospacing="0" w:line="240" w:lineRule="auto"/>
        <w:outlineLvl w:val="4"/>
        <w:divId w:val="371467970"/>
        <w:rPr>
          <w:rFonts w:eastAsia="Times New Roman"/>
          <w:b/>
          <w:bCs/>
          <w:sz w:val="36"/>
          <w:szCs w:val="36"/>
        </w:rPr>
      </w:pPr>
      <w:bookmarkStart w:id="317" w:name="Session5_Activity1"/>
      <w:bookmarkEnd w:id="317"/>
      <w:r>
        <w:rPr>
          <w:rFonts w:eastAsia="Times New Roman"/>
          <w:b/>
          <w:bCs/>
          <w:sz w:val="36"/>
          <w:szCs w:val="36"/>
        </w:rPr>
        <w:t>Activity 1</w:t>
      </w:r>
    </w:p>
    <w:p w:rsidR="00D16065" w:rsidRDefault="005D5107">
      <w:pPr>
        <w:divId w:val="343213400"/>
      </w:pPr>
      <w:r>
        <w:rPr>
          <w:vanish/>
        </w:rPr>
        <w:t>Start of Question</w:t>
      </w:r>
    </w:p>
    <w:p w:rsidR="00D16065" w:rsidRDefault="005D5107">
      <w:pPr>
        <w:divId w:val="2018575294"/>
      </w:pPr>
      <w:bookmarkStart w:id="318" w:name="Session5_Question1"/>
      <w:bookmarkEnd w:id="318"/>
      <w:r>
        <w:t>Match the keys of C major, G major, D major, A major, F major, A flat major to the key signatures below.</w:t>
      </w:r>
    </w:p>
    <w:p w:rsidR="00D16065" w:rsidRDefault="005D5107">
      <w:pPr>
        <w:divId w:val="343213400"/>
      </w:pPr>
      <w:r>
        <w:rPr>
          <w:vanish/>
        </w:rPr>
        <w:t>End of Question</w:t>
      </w:r>
    </w:p>
    <w:p w:rsidR="00D16065" w:rsidRDefault="005D5107">
      <w:pPr>
        <w:ind w:left="120" w:right="120"/>
        <w:divId w:val="381253250"/>
      </w:pPr>
      <w:r>
        <w:rPr>
          <w:noProof/>
        </w:rPr>
        <w:drawing>
          <wp:inline distT="0" distB="0" distL="0" distR="0" wp14:anchorId="41918B7C" wp14:editId="07A0E666">
            <wp:extent cx="710000" cy="685000"/>
            <wp:effectExtent l="0" t="0" r="0" b="1270"/>
            <wp:docPr id="110" name="Picture 110" descr="D:\AaaF\OUT\httpswwwopeneduopenlearnocw_cmid1791_2021-12-09_16-14-05_nsfr2\word\assets\_07f74dc3ba87c06a648cd9aef4b1b97649011de8_a224_pm_un_mu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aaF\OUT\httpswwwopeneduopenlearnocw_cmid1791_2021-12-09_16-14-05_nsfr2\word\assets\_07f74dc3ba87c06a648cd9aef4b1b97649011de8_a224_pm_un_mu05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0000" cy="685000"/>
                    </a:xfrm>
                    <a:prstGeom prst="rect">
                      <a:avLst/>
                    </a:prstGeom>
                    <a:noFill/>
                    <a:ln>
                      <a:noFill/>
                    </a:ln>
                  </pic:spPr>
                </pic:pic>
              </a:graphicData>
            </a:graphic>
          </wp:inline>
        </w:drawing>
      </w:r>
    </w:p>
    <w:p w:rsidR="00D16065" w:rsidRDefault="005D5107">
      <w:pPr>
        <w:ind w:left="120" w:right="120"/>
        <w:divId w:val="2058582060"/>
      </w:pPr>
      <w:r>
        <w:rPr>
          <w:noProof/>
        </w:rPr>
        <w:drawing>
          <wp:inline distT="0" distB="0" distL="0" distR="0" wp14:anchorId="42B37C12" wp14:editId="7AAB8E09">
            <wp:extent cx="710000" cy="420000"/>
            <wp:effectExtent l="0" t="0" r="0" b="0"/>
            <wp:docPr id="111" name="Picture 111" descr="D:\AaaF\OUT\httpswwwopeneduopenlearnocw_cmid1791_2021-12-09_16-14-05_nsfr2\word\assets\_cc4bf133c1367d3c28d2c92b2828077e0218a5ec_a224_pm_un_mu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AaaF\OUT\httpswwwopeneduopenlearnocw_cmid1791_2021-12-09_16-14-05_nsfr2\word\assets\_cc4bf133c1367d3c28d2c92b2828077e0218a5ec_a224_pm_un_mu05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0000" cy="420000"/>
                    </a:xfrm>
                    <a:prstGeom prst="rect">
                      <a:avLst/>
                    </a:prstGeom>
                    <a:noFill/>
                    <a:ln>
                      <a:noFill/>
                    </a:ln>
                  </pic:spPr>
                </pic:pic>
              </a:graphicData>
            </a:graphic>
          </wp:inline>
        </w:drawing>
      </w:r>
    </w:p>
    <w:p w:rsidR="00D16065" w:rsidRDefault="005D5107">
      <w:pPr>
        <w:ind w:left="120" w:right="120"/>
        <w:divId w:val="1293055417"/>
      </w:pPr>
      <w:r>
        <w:rPr>
          <w:noProof/>
        </w:rPr>
        <w:drawing>
          <wp:inline distT="0" distB="0" distL="0" distR="0" wp14:anchorId="2274E4C2" wp14:editId="7978B91F">
            <wp:extent cx="825000" cy="685000"/>
            <wp:effectExtent l="0" t="0" r="0" b="1270"/>
            <wp:docPr id="112" name="Picture 112" descr="D:\AaaF\OUT\httpswwwopeneduopenlearnocw_cmid1791_2021-12-09_16-14-05_nsfr2\word\assets\_22f1b1bd7b098d6816f81361aa20f3549f19551b_a224_pm_un_mu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AaaF\OUT\httpswwwopeneduopenlearnocw_cmid1791_2021-12-09_16-14-05_nsfr2\word\assets\_22f1b1bd7b098d6816f81361aa20f3549f19551b_a224_pm_un_mu05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5000" cy="685000"/>
                    </a:xfrm>
                    <a:prstGeom prst="rect">
                      <a:avLst/>
                    </a:prstGeom>
                    <a:noFill/>
                    <a:ln>
                      <a:noFill/>
                    </a:ln>
                  </pic:spPr>
                </pic:pic>
              </a:graphicData>
            </a:graphic>
          </wp:inline>
        </w:drawing>
      </w:r>
    </w:p>
    <w:p w:rsidR="00D16065" w:rsidRDefault="005D5107">
      <w:pPr>
        <w:ind w:left="120" w:right="120"/>
        <w:divId w:val="1912349603"/>
      </w:pPr>
      <w:r>
        <w:rPr>
          <w:noProof/>
        </w:rPr>
        <w:drawing>
          <wp:inline distT="0" distB="0" distL="0" distR="0" wp14:anchorId="2762C184" wp14:editId="12A6A41F">
            <wp:extent cx="710000" cy="420000"/>
            <wp:effectExtent l="0" t="0" r="0" b="0"/>
            <wp:docPr id="113" name="Picture 113" descr="D:\AaaF\OUT\httpswwwopeneduopenlearnocw_cmid1791_2021-12-09_16-14-05_nsfr2\word\assets\_a6450e5240abbbc9505c15e9fd277ec5a672e617_a224_pm_un_mu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aaF\OUT\httpswwwopeneduopenlearnocw_cmid1791_2021-12-09_16-14-05_nsfr2\word\assets\_a6450e5240abbbc9505c15e9fd277ec5a672e617_a224_pm_un_mu05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0000" cy="420000"/>
                    </a:xfrm>
                    <a:prstGeom prst="rect">
                      <a:avLst/>
                    </a:prstGeom>
                    <a:noFill/>
                    <a:ln>
                      <a:noFill/>
                    </a:ln>
                  </pic:spPr>
                </pic:pic>
              </a:graphicData>
            </a:graphic>
          </wp:inline>
        </w:drawing>
      </w:r>
    </w:p>
    <w:p w:rsidR="00D16065" w:rsidRDefault="005D5107">
      <w:pPr>
        <w:ind w:left="120" w:right="120"/>
        <w:divId w:val="899049126"/>
      </w:pPr>
      <w:r>
        <w:rPr>
          <w:noProof/>
        </w:rPr>
        <w:drawing>
          <wp:inline distT="0" distB="0" distL="0" distR="0" wp14:anchorId="1DF2F176" wp14:editId="0C25F830">
            <wp:extent cx="875000" cy="445000"/>
            <wp:effectExtent l="0" t="0" r="1905" b="0"/>
            <wp:docPr id="114" name="Picture 114" descr="D:\AaaF\OUT\httpswwwopeneduopenlearnocw_cmid1791_2021-12-09_16-14-05_nsfr2\word\assets\_04375f6f09a4dad69db35597904da8d9f7781cf4_a224_pm_un_mu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AaaF\OUT\httpswwwopeneduopenlearnocw_cmid1791_2021-12-09_16-14-05_nsfr2\word\assets\_04375f6f09a4dad69db35597904da8d9f7781cf4_a224_pm_un_mu05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75000" cy="445000"/>
                    </a:xfrm>
                    <a:prstGeom prst="rect">
                      <a:avLst/>
                    </a:prstGeom>
                    <a:noFill/>
                    <a:ln>
                      <a:noFill/>
                    </a:ln>
                  </pic:spPr>
                </pic:pic>
              </a:graphicData>
            </a:graphic>
          </wp:inline>
        </w:drawing>
      </w:r>
    </w:p>
    <w:p w:rsidR="00D16065" w:rsidRDefault="005D5107">
      <w:pPr>
        <w:ind w:left="120" w:right="120"/>
        <w:divId w:val="95634387"/>
      </w:pPr>
      <w:r>
        <w:rPr>
          <w:noProof/>
        </w:rPr>
        <w:drawing>
          <wp:inline distT="0" distB="0" distL="0" distR="0" wp14:anchorId="27AF0562" wp14:editId="006E4012">
            <wp:extent cx="725000" cy="685000"/>
            <wp:effectExtent l="0" t="0" r="0" b="1270"/>
            <wp:docPr id="115" name="Picture 115" descr="D:\AaaF\OUT\httpswwwopeneduopenlearnocw_cmid1791_2021-12-09_16-14-05_nsfr2\word\assets\_6a6d0ba71e1c43a28106d2a72946bcfad6a4076a_a224_pm_un_mu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AaaF\OUT\httpswwwopeneduopenlearnocw_cmid1791_2021-12-09_16-14-05_nsfr2\word\assets\_6a6d0ba71e1c43a28106d2a72946bcfad6a4076a_a224_pm_un_mu06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25000" cy="685000"/>
                    </a:xfrm>
                    <a:prstGeom prst="rect">
                      <a:avLst/>
                    </a:prstGeom>
                    <a:noFill/>
                    <a:ln>
                      <a:noFill/>
                    </a:ln>
                  </pic:spPr>
                </pic:pic>
              </a:graphicData>
            </a:graphic>
          </wp:inline>
        </w:drawing>
      </w:r>
    </w:p>
    <w:p w:rsidR="00D16065" w:rsidRDefault="005D5107">
      <w:pPr>
        <w:ind w:left="120" w:right="120"/>
        <w:divId w:val="74937779"/>
      </w:pPr>
      <w:r>
        <w:t>G major</w:t>
      </w:r>
    </w:p>
    <w:p w:rsidR="00D16065" w:rsidRDefault="005D5107">
      <w:pPr>
        <w:ind w:left="120" w:right="120"/>
        <w:divId w:val="277571235"/>
      </w:pPr>
      <w:r>
        <w:t>F major</w:t>
      </w:r>
    </w:p>
    <w:p w:rsidR="00D16065" w:rsidRDefault="005D5107">
      <w:pPr>
        <w:ind w:left="120" w:right="120"/>
        <w:divId w:val="697001525"/>
      </w:pPr>
      <w:r>
        <w:t>D major</w:t>
      </w:r>
    </w:p>
    <w:p w:rsidR="00D16065" w:rsidRDefault="005D5107">
      <w:pPr>
        <w:ind w:left="120" w:right="120"/>
        <w:divId w:val="702830695"/>
      </w:pPr>
      <w:r>
        <w:t>C major</w:t>
      </w:r>
    </w:p>
    <w:p w:rsidR="00D16065" w:rsidRDefault="005D5107">
      <w:pPr>
        <w:ind w:left="120" w:right="120"/>
        <w:divId w:val="21127800"/>
      </w:pPr>
      <w:r>
        <w:t>A major</w:t>
      </w:r>
    </w:p>
    <w:p w:rsidR="00D16065" w:rsidRDefault="005D5107">
      <w:pPr>
        <w:ind w:left="120" w:right="120"/>
        <w:divId w:val="981231770"/>
      </w:pPr>
      <w:r>
        <w:t>A flat major</w:t>
      </w:r>
    </w:p>
    <w:bookmarkStart w:id="319" w:name="View_Session5_Answer1"/>
    <w:p w:rsidR="00D16065" w:rsidRDefault="005D5107">
      <w:pPr>
        <w:pStyle w:val="navbutton"/>
        <w:divId w:val="343213400"/>
      </w:pPr>
      <w:r>
        <w:fldChar w:fldCharType="begin"/>
      </w:r>
      <w:r>
        <w:instrText xml:space="preserve"> HYPERLINK "" \l "Session5_Answer1" </w:instrText>
      </w:r>
      <w:r>
        <w:fldChar w:fldCharType="separate"/>
      </w:r>
      <w:r>
        <w:rPr>
          <w:rStyle w:val="Hyperlink"/>
        </w:rPr>
        <w:t>View answer - Activity 1</w:t>
      </w:r>
      <w:r>
        <w:fldChar w:fldCharType="end"/>
      </w:r>
      <w:bookmarkEnd w:id="319"/>
    </w:p>
    <w:p w:rsidR="00D16065" w:rsidRDefault="005D5107">
      <w:pPr>
        <w:divId w:val="1839731158"/>
      </w:pPr>
      <w:r>
        <w:rPr>
          <w:vanish/>
        </w:rPr>
        <w:t>End of Activity</w:t>
      </w:r>
    </w:p>
    <w:p w:rsidR="00D16065" w:rsidRDefault="005D5107">
      <w:pPr>
        <w:pStyle w:val="Heading3"/>
        <w:divId w:val="1625455942"/>
        <w:rPr>
          <w:rFonts w:eastAsia="Times New Roman"/>
        </w:rPr>
      </w:pPr>
      <w:bookmarkStart w:id="320" w:name="Session5_SubSection2"/>
      <w:bookmarkEnd w:id="320"/>
      <w:r>
        <w:rPr>
          <w:rFonts w:eastAsia="Times New Roman"/>
        </w:rPr>
        <w:t>Group 2: identifying major scales with key signatures of up to four sharps and four flats</w:t>
      </w:r>
    </w:p>
    <w:p w:rsidR="00D16065" w:rsidRDefault="005D5107">
      <w:pPr>
        <w:divId w:val="1625455942"/>
      </w:pPr>
      <w:r>
        <w:rPr>
          <w:vanish/>
        </w:rPr>
        <w:t>Start of Activity</w:t>
      </w:r>
    </w:p>
    <w:p w:rsidR="00D16065" w:rsidRDefault="005D5107">
      <w:pPr>
        <w:spacing w:before="0" w:beforeAutospacing="0" w:after="0" w:afterAutospacing="0" w:line="240" w:lineRule="auto"/>
        <w:outlineLvl w:val="4"/>
        <w:divId w:val="1084188494"/>
        <w:rPr>
          <w:rFonts w:eastAsia="Times New Roman"/>
          <w:b/>
          <w:bCs/>
          <w:sz w:val="36"/>
          <w:szCs w:val="36"/>
        </w:rPr>
      </w:pPr>
      <w:bookmarkStart w:id="321" w:name="Session5_Activity2"/>
      <w:bookmarkEnd w:id="321"/>
      <w:r>
        <w:rPr>
          <w:rFonts w:eastAsia="Times New Roman"/>
          <w:b/>
          <w:bCs/>
          <w:sz w:val="36"/>
          <w:szCs w:val="36"/>
        </w:rPr>
        <w:t xml:space="preserve">Activity 1 </w:t>
      </w:r>
    </w:p>
    <w:p w:rsidR="00D16065" w:rsidRDefault="005D5107">
      <w:pPr>
        <w:divId w:val="1790733312"/>
      </w:pPr>
      <w:r>
        <w:rPr>
          <w:vanish/>
        </w:rPr>
        <w:t>Start of Question</w:t>
      </w:r>
    </w:p>
    <w:p w:rsidR="00D16065" w:rsidRDefault="005D5107">
      <w:pPr>
        <w:divId w:val="1160196959"/>
      </w:pPr>
      <w:bookmarkStart w:id="322" w:name="Session5_Question2"/>
      <w:bookmarkEnd w:id="322"/>
      <w:r>
        <w:t xml:space="preserve">Match the key signatures of one sharp, two sharps, one flat, two flats to the major scales below. With each activity, don’t forget to check which clef is being used. Each scale starts on its tonic or key note. </w:t>
      </w:r>
    </w:p>
    <w:p w:rsidR="00D16065" w:rsidRDefault="005D5107">
      <w:pPr>
        <w:divId w:val="1790733312"/>
      </w:pPr>
      <w:r>
        <w:rPr>
          <w:vanish/>
        </w:rPr>
        <w:t>End of Question</w:t>
      </w:r>
    </w:p>
    <w:p w:rsidR="00D16065" w:rsidRDefault="005D5107">
      <w:pPr>
        <w:ind w:left="120" w:right="120"/>
        <w:divId w:val="1573007716"/>
      </w:pPr>
      <w:r>
        <w:rPr>
          <w:noProof/>
        </w:rPr>
        <w:drawing>
          <wp:inline distT="0" distB="0" distL="0" distR="0" wp14:anchorId="209CA03F" wp14:editId="33BC6316">
            <wp:extent cx="3240000" cy="510000"/>
            <wp:effectExtent l="0" t="0" r="0" b="4445"/>
            <wp:docPr id="116" name="Picture 116" descr="D:\AaaF\OUT\httpswwwopeneduopenlearnocw_cmid1791_2021-12-09_16-14-05_nsfr2\word\assets\_af43f3ad86d25efcc5771f4c56c830fb032ea2fb_a224_pm_un_mu061_o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AaaF\OUT\httpswwwopeneduopenlearnocw_cmid1791_2021-12-09_16-14-05_nsfr2\word\assets\_af43f3ad86d25efcc5771f4c56c830fb032ea2fb_a224_pm_un_mu061_ocw.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40000" cy="510000"/>
                    </a:xfrm>
                    <a:prstGeom prst="rect">
                      <a:avLst/>
                    </a:prstGeom>
                    <a:noFill/>
                    <a:ln>
                      <a:noFill/>
                    </a:ln>
                  </pic:spPr>
                </pic:pic>
              </a:graphicData>
            </a:graphic>
          </wp:inline>
        </w:drawing>
      </w:r>
    </w:p>
    <w:p w:rsidR="00D16065" w:rsidRDefault="005D5107">
      <w:pPr>
        <w:ind w:left="120" w:right="120"/>
        <w:divId w:val="1696618534"/>
      </w:pPr>
      <w:r>
        <w:rPr>
          <w:noProof/>
        </w:rPr>
        <w:drawing>
          <wp:inline distT="0" distB="0" distL="0" distR="0" wp14:anchorId="5D320BEF" wp14:editId="6400B636">
            <wp:extent cx="1753312" cy="213753"/>
            <wp:effectExtent l="0" t="0" r="0" b="0"/>
            <wp:docPr id="117" name="Picture 117" descr="D:\AaaF\OUT\httpswwwopeneduopenlearnocw_cmid1791_2021-12-09_16-14-05_nsfr2\word\assets\_85791c069dbc17e0239bb859651bf4c2de3a5d28_a224_pm_un_mu062_o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aaF\OUT\httpswwwopeneduopenlearnocw_cmid1791_2021-12-09_16-14-05_nsfr2\word\assets\_85791c069dbc17e0239bb859651bf4c2de3a5d28_a224_pm_un_mu062_ocw.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53312" cy="213753"/>
                    </a:xfrm>
                    <a:prstGeom prst="rect">
                      <a:avLst/>
                    </a:prstGeom>
                    <a:noFill/>
                    <a:ln>
                      <a:noFill/>
                    </a:ln>
                  </pic:spPr>
                </pic:pic>
              </a:graphicData>
            </a:graphic>
          </wp:inline>
        </w:drawing>
      </w:r>
    </w:p>
    <w:p w:rsidR="00D16065" w:rsidRDefault="005D5107">
      <w:pPr>
        <w:ind w:left="120" w:right="120"/>
        <w:divId w:val="1346327170"/>
      </w:pPr>
      <w:r>
        <w:rPr>
          <w:noProof/>
        </w:rPr>
        <w:drawing>
          <wp:inline distT="0" distB="0" distL="0" distR="0" wp14:anchorId="0A5B2ACF" wp14:editId="6685FDF8">
            <wp:extent cx="3240000" cy="470000"/>
            <wp:effectExtent l="0" t="0" r="0" b="6350"/>
            <wp:docPr id="118" name="Picture 118" descr="D:\AaaF\OUT\httpswwwopeneduopenlearnocw_cmid1791_2021-12-09_16-14-05_nsfr2\word\assets\_2a56dfcb88f89446d3bc94afda7351c8ce879496_a224_pm_un_mu063_o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AaaF\OUT\httpswwwopeneduopenlearnocw_cmid1791_2021-12-09_16-14-05_nsfr2\word\assets\_2a56dfcb88f89446d3bc94afda7351c8ce879496_a224_pm_un_mu063_ocw.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40000" cy="470000"/>
                    </a:xfrm>
                    <a:prstGeom prst="rect">
                      <a:avLst/>
                    </a:prstGeom>
                    <a:noFill/>
                    <a:ln>
                      <a:noFill/>
                    </a:ln>
                  </pic:spPr>
                </pic:pic>
              </a:graphicData>
            </a:graphic>
          </wp:inline>
        </w:drawing>
      </w:r>
    </w:p>
    <w:p w:rsidR="00D16065" w:rsidRDefault="005D5107">
      <w:pPr>
        <w:ind w:left="120" w:right="120"/>
        <w:divId w:val="1715226143"/>
      </w:pPr>
      <w:r>
        <w:rPr>
          <w:noProof/>
        </w:rPr>
        <w:drawing>
          <wp:inline distT="0" distB="0" distL="0" distR="0" wp14:anchorId="3D6D0AD4" wp14:editId="1B454AE6">
            <wp:extent cx="3240000" cy="420000"/>
            <wp:effectExtent l="0" t="0" r="0" b="0"/>
            <wp:docPr id="119" name="Picture 119" descr="D:\AaaF\OUT\httpswwwopeneduopenlearnocw_cmid1791_2021-12-09_16-14-05_nsfr2\word\assets\_2ddfdb0326efe99853d89ac046927d99535db629_a224_pm_un_mu064_o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AaaF\OUT\httpswwwopeneduopenlearnocw_cmid1791_2021-12-09_16-14-05_nsfr2\word\assets\_2ddfdb0326efe99853d89ac046927d99535db629_a224_pm_un_mu064_ocw.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40000" cy="420000"/>
                    </a:xfrm>
                    <a:prstGeom prst="rect">
                      <a:avLst/>
                    </a:prstGeom>
                    <a:noFill/>
                    <a:ln>
                      <a:noFill/>
                    </a:ln>
                  </pic:spPr>
                </pic:pic>
              </a:graphicData>
            </a:graphic>
          </wp:inline>
        </w:drawing>
      </w:r>
    </w:p>
    <w:p w:rsidR="00D16065" w:rsidRDefault="005D5107">
      <w:pPr>
        <w:ind w:left="120" w:right="120"/>
        <w:divId w:val="656616147"/>
      </w:pPr>
      <w:r>
        <w:t>Two sharps</w:t>
      </w:r>
    </w:p>
    <w:p w:rsidR="00D16065" w:rsidRDefault="005D5107">
      <w:pPr>
        <w:ind w:left="120" w:right="120"/>
        <w:divId w:val="2110077550"/>
      </w:pPr>
      <w:r>
        <w:t>Two flats</w:t>
      </w:r>
    </w:p>
    <w:p w:rsidR="00D16065" w:rsidRDefault="005D5107">
      <w:pPr>
        <w:ind w:left="120" w:right="120"/>
        <w:divId w:val="440422157"/>
      </w:pPr>
      <w:r>
        <w:t>One sharp</w:t>
      </w:r>
    </w:p>
    <w:p w:rsidR="00D16065" w:rsidRDefault="005D5107">
      <w:pPr>
        <w:ind w:left="120" w:right="120"/>
        <w:divId w:val="1231968175"/>
      </w:pPr>
      <w:r>
        <w:t>One flat</w:t>
      </w:r>
    </w:p>
    <w:bookmarkStart w:id="323" w:name="View_Session5_Answer2"/>
    <w:p w:rsidR="00D16065" w:rsidRDefault="005D5107">
      <w:pPr>
        <w:pStyle w:val="navbutton"/>
        <w:divId w:val="1790733312"/>
      </w:pPr>
      <w:r>
        <w:fldChar w:fldCharType="begin"/>
      </w:r>
      <w:r>
        <w:instrText xml:space="preserve"> HYPERLINK "" \l "Session5_Answer2" </w:instrText>
      </w:r>
      <w:r>
        <w:fldChar w:fldCharType="separate"/>
      </w:r>
      <w:r>
        <w:rPr>
          <w:rStyle w:val="Hyperlink"/>
        </w:rPr>
        <w:t xml:space="preserve">View answer - Activity 1 </w:t>
      </w:r>
      <w:r>
        <w:fldChar w:fldCharType="end"/>
      </w:r>
      <w:bookmarkEnd w:id="323"/>
    </w:p>
    <w:p w:rsidR="00D16065" w:rsidRDefault="005D5107">
      <w:pPr>
        <w:divId w:val="1625455942"/>
      </w:pPr>
      <w:r>
        <w:rPr>
          <w:vanish/>
        </w:rPr>
        <w:t>End of Activity</w:t>
      </w:r>
    </w:p>
    <w:p w:rsidR="00D16065" w:rsidRDefault="005D5107">
      <w:pPr>
        <w:pStyle w:val="Heading2"/>
        <w:divId w:val="1394701017"/>
        <w:rPr>
          <w:rFonts w:eastAsia="Times New Roman"/>
        </w:rPr>
      </w:pPr>
      <w:bookmarkStart w:id="324" w:name="Session5_Section8"/>
      <w:bookmarkEnd w:id="324"/>
      <w:r>
        <w:rPr>
          <w:rFonts w:eastAsia="Times New Roman"/>
        </w:rPr>
        <w:t>5.8 Minor scales: the natural form</w:t>
      </w:r>
    </w:p>
    <w:p w:rsidR="00D16065" w:rsidRDefault="005D5107">
      <w:pPr>
        <w:divId w:val="1394701017"/>
      </w:pPr>
      <w:r>
        <w:t xml:space="preserve">The major scale is only one of the group of scales used in both western art and western popular music as the basis of composition. Another is the </w:t>
      </w:r>
      <w:r>
        <w:rPr>
          <w:rStyle w:val="Strong"/>
        </w:rPr>
        <w:t>minor scale</w:t>
      </w:r>
      <w:r>
        <w:t xml:space="preserve">. As we’ve seen, the major scale has only one form generated by the intervallic pattern, T T S T T T S. By contrast, the minor scale has three forms, which all use the same key signature: </w:t>
      </w:r>
    </w:p>
    <w:p w:rsidR="00D16065" w:rsidRDefault="005D5107">
      <w:pPr>
        <w:numPr>
          <w:ilvl w:val="0"/>
          <w:numId w:val="13"/>
        </w:numPr>
        <w:spacing w:before="0" w:beforeAutospacing="0" w:after="0" w:afterAutospacing="0"/>
        <w:ind w:left="780" w:right="780"/>
        <w:divId w:val="1394701017"/>
        <w:rPr>
          <w:rFonts w:eastAsia="Times New Roman"/>
        </w:rPr>
      </w:pPr>
      <w:r>
        <w:rPr>
          <w:rFonts w:eastAsia="Times New Roman"/>
        </w:rPr>
        <w:t>natural</w:t>
      </w:r>
    </w:p>
    <w:p w:rsidR="00D16065" w:rsidRDefault="005D5107">
      <w:pPr>
        <w:numPr>
          <w:ilvl w:val="0"/>
          <w:numId w:val="13"/>
        </w:numPr>
        <w:spacing w:before="0" w:beforeAutospacing="0" w:after="0" w:afterAutospacing="0"/>
        <w:ind w:left="780" w:right="780"/>
        <w:divId w:val="1394701017"/>
        <w:rPr>
          <w:rFonts w:eastAsia="Times New Roman"/>
        </w:rPr>
      </w:pPr>
      <w:r>
        <w:rPr>
          <w:rFonts w:eastAsia="Times New Roman"/>
        </w:rPr>
        <w:t>melodic</w:t>
      </w:r>
    </w:p>
    <w:p w:rsidR="00D16065" w:rsidRDefault="005D5107">
      <w:pPr>
        <w:numPr>
          <w:ilvl w:val="0"/>
          <w:numId w:val="13"/>
        </w:numPr>
        <w:spacing w:before="0" w:beforeAutospacing="0" w:after="0" w:afterAutospacing="0"/>
        <w:ind w:left="780" w:right="780"/>
        <w:divId w:val="1394701017"/>
        <w:rPr>
          <w:rFonts w:eastAsia="Times New Roman"/>
        </w:rPr>
      </w:pPr>
      <w:r>
        <w:rPr>
          <w:rFonts w:eastAsia="Times New Roman"/>
        </w:rPr>
        <w:t>harmonic.</w:t>
      </w:r>
    </w:p>
    <w:p w:rsidR="00D16065" w:rsidRDefault="005D5107">
      <w:pPr>
        <w:divId w:val="1394701017"/>
      </w:pPr>
      <w:r>
        <w:t xml:space="preserve">We know that the key signature for C major has no sharps or flats. For the A minor scale, this is the same. Here is the </w:t>
      </w:r>
      <w:r>
        <w:rPr>
          <w:rStyle w:val="Strong"/>
        </w:rPr>
        <w:t>natural</w:t>
      </w:r>
      <w:r>
        <w:t xml:space="preserve"> form of the scale: </w:t>
      </w:r>
    </w:p>
    <w:p w:rsidR="00D16065" w:rsidRDefault="005D5107">
      <w:pPr>
        <w:divId w:val="1394701017"/>
      </w:pPr>
      <w:r>
        <w:rPr>
          <w:rStyle w:val="Strong"/>
        </w:rPr>
        <w:t>Example 50</w:t>
      </w:r>
    </w:p>
    <w:p w:rsidR="00D16065" w:rsidRDefault="005D5107">
      <w:pPr>
        <w:divId w:val="1394701017"/>
      </w:pPr>
      <w:r>
        <w:rPr>
          <w:vanish/>
        </w:rPr>
        <w:t>Start of Figure</w:t>
      </w:r>
    </w:p>
    <w:p w:rsidR="00D16065" w:rsidRDefault="005D5107">
      <w:pPr>
        <w:spacing w:before="240" w:beforeAutospacing="0" w:after="240" w:afterAutospacing="0" w:line="240" w:lineRule="auto"/>
        <w:divId w:val="770320424"/>
        <w:rPr>
          <w:rFonts w:ascii="Times New Roman" w:eastAsia="Times New Roman" w:hAnsi="Times New Roman" w:cs="Times New Roman"/>
          <w:sz w:val="24"/>
          <w:szCs w:val="24"/>
        </w:rPr>
      </w:pPr>
      <w:bookmarkStart w:id="325" w:name="Session5_Figure11"/>
      <w:bookmarkEnd w:id="325"/>
      <w:r>
        <w:rPr>
          <w:rFonts w:ascii="Times New Roman" w:eastAsia="Times New Roman" w:hAnsi="Times New Roman" w:cs="Times New Roman"/>
          <w:noProof/>
          <w:sz w:val="24"/>
          <w:szCs w:val="24"/>
        </w:rPr>
        <w:drawing>
          <wp:inline distT="0" distB="0" distL="0" distR="0" wp14:anchorId="4C5711E6" wp14:editId="4356952C">
            <wp:extent cx="4572000" cy="1701800"/>
            <wp:effectExtent l="0" t="0" r="0" b="0"/>
            <wp:docPr id="120" name="Picture 120" descr="D:\AaaF\OUT\httpswwwopeneduopenlearnocw_cmid1791_2021-12-09_16-14-05_nsfr2\word\assets\_72ad888e14ae6c4957a814456442f19a360e3d5f_a224_1_pm_mu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AaaF\OUT\httpswwwopeneduopenlearnocw_cmid1791_2021-12-09_16-14-05_nsfr2\word\assets\_72ad888e14ae6c4957a814456442f19a360e3d5f_a224_1_pm_mu050.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2000" cy="1701800"/>
                    </a:xfrm>
                    <a:prstGeom prst="rect">
                      <a:avLst/>
                    </a:prstGeom>
                    <a:noFill/>
                    <a:ln>
                      <a:noFill/>
                    </a:ln>
                  </pic:spPr>
                </pic:pic>
              </a:graphicData>
            </a:graphic>
          </wp:inline>
        </w:drawing>
      </w:r>
    </w:p>
    <w:p w:rsidR="00D16065" w:rsidRDefault="005D5107">
      <w:pPr>
        <w:divId w:val="1394701017"/>
      </w:pPr>
      <w:r>
        <w:rPr>
          <w:vanish/>
        </w:rPr>
        <w:t>End of Figure</w:t>
      </w:r>
    </w:p>
    <w:p w:rsidR="00D16065" w:rsidRDefault="005D5107">
      <w:pPr>
        <w:divId w:val="1394701017"/>
      </w:pPr>
      <w:r>
        <w:rPr>
          <w:vanish/>
        </w:rPr>
        <w:t>Start of Media Content</w:t>
      </w:r>
    </w:p>
    <w:p w:rsidR="00D16065" w:rsidRDefault="005D5107">
      <w:pPr>
        <w:spacing w:before="120" w:beforeAutospacing="0" w:after="120" w:afterAutospacing="0"/>
        <w:divId w:val="2054621404"/>
      </w:pPr>
      <w:bookmarkStart w:id="326" w:name="Session5_MediaContent8"/>
      <w:bookmarkEnd w:id="326"/>
      <w:r>
        <w:t>Audio content is not available in this format.</w:t>
      </w:r>
    </w:p>
    <w:p w:rsidR="00D16065" w:rsidRDefault="005D5107">
      <w:pPr>
        <w:divId w:val="1394701017"/>
      </w:pPr>
      <w:r>
        <w:rPr>
          <w:vanish/>
        </w:rPr>
        <w:t>End of Media Content</w:t>
      </w:r>
    </w:p>
    <w:p w:rsidR="00D16065" w:rsidRDefault="005D5107">
      <w:pPr>
        <w:divId w:val="1394701017"/>
      </w:pPr>
      <w:r>
        <w:t xml:space="preserve">You’ll notice that it is similar to the major scale in that it can be played on a keyboard using only the white notes. The only difference is that it begins not on C, but on A. However, this alters the intervallic structure. Instead of T T S T T T S, we get: </w:t>
      </w:r>
    </w:p>
    <w:p w:rsidR="00D16065" w:rsidRDefault="005D5107">
      <w:pPr>
        <w:divId w:val="1394701017"/>
      </w:pPr>
      <w:r>
        <w:rPr>
          <w:vanish/>
        </w:rPr>
        <w:t>Start of Table</w:t>
      </w:r>
    </w:p>
    <w:p w:rsidR="00D16065" w:rsidRDefault="005D5107">
      <w:pPr>
        <w:pStyle w:val="NormalWeb"/>
        <w:divId w:val="247812864"/>
      </w:pPr>
      <w:r>
        <w:t>The intervallic structure of the natural form of the A minor scale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16065">
        <w:trPr>
          <w:divId w:val="24781286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bookmarkStart w:id="327" w:name="Session5_Table4"/>
            <w:bookmarkEnd w:id="327"/>
            <w:r>
              <w:rPr>
                <w:rFonts w:ascii="Times New Roman" w:eastAsia="Times New Roman" w:hAnsi="Times New Roman" w:cs="Times New Roman"/>
                <w:sz w:val="24"/>
                <w:szCs w:val="24"/>
              </w:rPr>
              <w:t>A–B</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24781286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r w:rsidR="00D16065">
        <w:trPr>
          <w:divId w:val="24781286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24781286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24781286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r w:rsidR="00D16065">
        <w:trPr>
          <w:divId w:val="24781286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F–G</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24781286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bl>
    <w:p w:rsidR="00D16065" w:rsidRDefault="005D5107">
      <w:pPr>
        <w:divId w:val="1394701017"/>
      </w:pPr>
      <w:r>
        <w:rPr>
          <w:vanish/>
        </w:rPr>
        <w:t>End of Table</w:t>
      </w:r>
    </w:p>
    <w:p w:rsidR="00D16065" w:rsidRDefault="005D5107">
      <w:pPr>
        <w:divId w:val="1394701017"/>
      </w:pPr>
      <w:r>
        <w:t xml:space="preserve">We can represent this symbolically as </w:t>
      </w:r>
      <w:r>
        <w:rPr>
          <w:rStyle w:val="Strong"/>
        </w:rPr>
        <w:t>T S T T S T T</w:t>
      </w:r>
      <w:r>
        <w:t xml:space="preserve">. </w:t>
      </w:r>
    </w:p>
    <w:p w:rsidR="00D16065" w:rsidRDefault="005D5107">
      <w:pPr>
        <w:pStyle w:val="Heading2"/>
        <w:divId w:val="1868834577"/>
        <w:rPr>
          <w:rFonts w:eastAsia="Times New Roman"/>
        </w:rPr>
      </w:pPr>
      <w:bookmarkStart w:id="328" w:name="Session5_Section9"/>
      <w:bookmarkEnd w:id="328"/>
      <w:r>
        <w:rPr>
          <w:rFonts w:eastAsia="Times New Roman"/>
        </w:rPr>
        <w:t>5.9 Minor scales: the melodic and harmonic forms</w:t>
      </w:r>
    </w:p>
    <w:p w:rsidR="00D16065" w:rsidRDefault="005D5107">
      <w:pPr>
        <w:divId w:val="1868834577"/>
      </w:pPr>
      <w:r>
        <w:t xml:space="preserve">The second form of the A minor scale, the </w:t>
      </w:r>
      <w:r>
        <w:rPr>
          <w:rStyle w:val="Strong"/>
        </w:rPr>
        <w:t>melodic</w:t>
      </w:r>
      <w:r>
        <w:t xml:space="preserve"> form, has two types of intervallic structure – the ascending structure is different from the descending structure. The descending pattern is the same as the natural form covered in the previous section. The ascending pattern is as shown below: </w:t>
      </w:r>
    </w:p>
    <w:p w:rsidR="00D16065" w:rsidRDefault="005D5107">
      <w:pPr>
        <w:divId w:val="1868834577"/>
      </w:pPr>
      <w:r>
        <w:rPr>
          <w:vanish/>
        </w:rPr>
        <w:t>Start of Table</w:t>
      </w:r>
    </w:p>
    <w:p w:rsidR="00D16065" w:rsidRDefault="005D5107">
      <w:pPr>
        <w:pStyle w:val="NormalWeb"/>
        <w:divId w:val="1875969777"/>
      </w:pPr>
      <w:r>
        <w:t xml:space="preserve">The intervallic structure of the melodic form of the A minor scale (ascending). The descending structure is the same as for the natural form of the minor scale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16065">
        <w:trPr>
          <w:divId w:val="1875969777"/>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bookmarkStart w:id="329" w:name="Session5_Table5"/>
            <w:bookmarkEnd w:id="329"/>
            <w:r>
              <w:rPr>
                <w:rFonts w:ascii="Times New Roman" w:eastAsia="Times New Roman" w:hAnsi="Times New Roman" w:cs="Times New Roman"/>
                <w:sz w:val="24"/>
                <w:szCs w:val="24"/>
              </w:rPr>
              <w:t>A–B</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1875969777"/>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r w:rsidR="00D16065">
        <w:trPr>
          <w:divId w:val="1875969777"/>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1875969777"/>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1875969777"/>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1875969777"/>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–G</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1875969777"/>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 xml:space="preserve">–A </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bl>
    <w:p w:rsidR="00D16065" w:rsidRDefault="005D5107">
      <w:pPr>
        <w:divId w:val="1868834577"/>
      </w:pPr>
      <w:r>
        <w:rPr>
          <w:vanish/>
        </w:rPr>
        <w:t>End of Table</w:t>
      </w:r>
    </w:p>
    <w:p w:rsidR="00D16065" w:rsidRDefault="005D5107">
      <w:pPr>
        <w:divId w:val="1868834577"/>
      </w:pPr>
      <w:r>
        <w:t xml:space="preserve">Symbolically, this ascending structure can be represented as </w:t>
      </w:r>
      <w:r>
        <w:rPr>
          <w:rStyle w:val="Strong"/>
        </w:rPr>
        <w:t>T S T T T T S</w:t>
      </w:r>
      <w:r>
        <w:t xml:space="preserve">. </w:t>
      </w:r>
    </w:p>
    <w:p w:rsidR="00D16065" w:rsidRDefault="005D5107">
      <w:pPr>
        <w:divId w:val="1868834577"/>
      </w:pPr>
      <w:r>
        <w:t>Example 51 shows the A minor melodic scale, both ascending and descending.</w:t>
      </w:r>
    </w:p>
    <w:p w:rsidR="00D16065" w:rsidRDefault="005D5107">
      <w:pPr>
        <w:divId w:val="1868834577"/>
      </w:pPr>
      <w:r>
        <w:rPr>
          <w:rStyle w:val="Strong"/>
        </w:rPr>
        <w:t>Example 51</w:t>
      </w:r>
    </w:p>
    <w:p w:rsidR="00D16065" w:rsidRDefault="005D5107">
      <w:pPr>
        <w:divId w:val="1868834577"/>
      </w:pPr>
      <w:r>
        <w:rPr>
          <w:vanish/>
        </w:rPr>
        <w:t>Start of Figure</w:t>
      </w:r>
    </w:p>
    <w:p w:rsidR="00D16065" w:rsidRDefault="005D5107">
      <w:pPr>
        <w:spacing w:before="240" w:beforeAutospacing="0" w:after="240" w:afterAutospacing="0" w:line="240" w:lineRule="auto"/>
        <w:divId w:val="1157499207"/>
        <w:rPr>
          <w:rFonts w:ascii="Times New Roman" w:eastAsia="Times New Roman" w:hAnsi="Times New Roman" w:cs="Times New Roman"/>
          <w:sz w:val="24"/>
          <w:szCs w:val="24"/>
        </w:rPr>
      </w:pPr>
      <w:bookmarkStart w:id="330" w:name="Session5_Figure12"/>
      <w:bookmarkEnd w:id="330"/>
      <w:r>
        <w:rPr>
          <w:rFonts w:ascii="Times New Roman" w:eastAsia="Times New Roman" w:hAnsi="Times New Roman" w:cs="Times New Roman"/>
          <w:noProof/>
          <w:sz w:val="24"/>
          <w:szCs w:val="24"/>
        </w:rPr>
        <w:drawing>
          <wp:inline distT="0" distB="0" distL="0" distR="0" wp14:anchorId="6BA5930C" wp14:editId="4A0719F0">
            <wp:extent cx="5232400" cy="863600"/>
            <wp:effectExtent l="0" t="0" r="6350" b="0"/>
            <wp:docPr id="121" name="Picture 121" descr="D:\AaaF\OUT\httpswwwopeneduopenlearnocw_cmid1791_2021-12-09_16-14-05_nsfr2\word\assets\_a7efec90b3696fdaf2f59adc7f1fce8167fd5a84_a224_1_pm_mu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AaaF\OUT\httpswwwopeneduopenlearnocw_cmid1791_2021-12-09_16-14-05_nsfr2\word\assets\_a7efec90b3696fdaf2f59adc7f1fce8167fd5a84_a224_1_pm_mu05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2400" cy="863600"/>
                    </a:xfrm>
                    <a:prstGeom prst="rect">
                      <a:avLst/>
                    </a:prstGeom>
                    <a:noFill/>
                    <a:ln>
                      <a:noFill/>
                    </a:ln>
                  </pic:spPr>
                </pic:pic>
              </a:graphicData>
            </a:graphic>
          </wp:inline>
        </w:drawing>
      </w:r>
    </w:p>
    <w:p w:rsidR="00D16065" w:rsidRDefault="005D5107">
      <w:pPr>
        <w:divId w:val="1868834577"/>
      </w:pPr>
      <w:r>
        <w:rPr>
          <w:vanish/>
        </w:rPr>
        <w:t>End of Figure</w:t>
      </w:r>
    </w:p>
    <w:p w:rsidR="00D16065" w:rsidRDefault="005D5107">
      <w:pPr>
        <w:divId w:val="1868834577"/>
      </w:pPr>
      <w:r>
        <w:rPr>
          <w:vanish/>
        </w:rPr>
        <w:t>Start of Media Content</w:t>
      </w:r>
    </w:p>
    <w:p w:rsidR="00D16065" w:rsidRDefault="005D5107">
      <w:pPr>
        <w:spacing w:before="120" w:beforeAutospacing="0" w:after="120" w:afterAutospacing="0"/>
        <w:divId w:val="927736263"/>
      </w:pPr>
      <w:bookmarkStart w:id="331" w:name="Session5_MediaContent9"/>
      <w:bookmarkEnd w:id="331"/>
      <w:r>
        <w:t>Audio content is not available in this format.</w:t>
      </w:r>
    </w:p>
    <w:p w:rsidR="00D16065" w:rsidRDefault="005D5107">
      <w:pPr>
        <w:divId w:val="1868834577"/>
      </w:pPr>
      <w:r>
        <w:rPr>
          <w:vanish/>
        </w:rPr>
        <w:t>End of Media Content</w:t>
      </w:r>
    </w:p>
    <w:p w:rsidR="00D16065" w:rsidRDefault="005D5107">
      <w:pPr>
        <w:divId w:val="1868834577"/>
      </w:pPr>
      <w:r>
        <w:t>In the ascending version, notice that the need to raise both the F and the G to F</w:t>
      </w:r>
      <w:r>
        <w:rPr>
          <w:rFonts w:ascii="OUSymbols" w:hAnsi="OUSymbols"/>
          <w:kern w:val="29"/>
          <w:sz w:val="29"/>
          <w:szCs w:val="29"/>
          <w14:ligatures w14:val="all"/>
        </w:rPr>
        <w:t>♯</w:t>
      </w:r>
      <w:r>
        <w:t xml:space="preserve"> and G</w:t>
      </w:r>
      <w:r>
        <w:rPr>
          <w:rFonts w:ascii="OUSymbols" w:hAnsi="OUSymbols"/>
          <w:kern w:val="29"/>
          <w:sz w:val="29"/>
          <w:szCs w:val="29"/>
          <w14:ligatures w14:val="all"/>
        </w:rPr>
        <w:t>♯</w:t>
      </w:r>
      <w:r>
        <w:t xml:space="preserve"> respectively does not affect the key signature – these sharpened notes are simply ignored. Instead, when F</w:t>
      </w:r>
      <w:r>
        <w:rPr>
          <w:rFonts w:ascii="OUSymbols" w:hAnsi="OUSymbols"/>
          <w:kern w:val="29"/>
          <w:sz w:val="29"/>
          <w:szCs w:val="29"/>
          <w14:ligatures w14:val="all"/>
        </w:rPr>
        <w:t>♯</w:t>
      </w:r>
      <w:r>
        <w:t>s or G</w:t>
      </w:r>
      <w:r>
        <w:rPr>
          <w:rFonts w:ascii="OUSymbols" w:hAnsi="OUSymbols"/>
          <w:kern w:val="29"/>
          <w:sz w:val="29"/>
          <w:szCs w:val="29"/>
          <w14:ligatures w14:val="all"/>
        </w:rPr>
        <w:t>♯</w:t>
      </w:r>
      <w:r>
        <w:t xml:space="preserve">s are required in the music, the sharps have to be written in for each note, or at least as often as is necessary. We’ll consider the guidelines for how to deal with this in Section 6 on accidentals and we’ll also discuss the role of another accidental, the natural, shown by the symbol </w:t>
      </w:r>
      <w:r>
        <w:rPr>
          <w:rFonts w:ascii="OUSymbols" w:hAnsi="OUSymbols"/>
          <w:kern w:val="29"/>
          <w:sz w:val="29"/>
          <w:szCs w:val="29"/>
          <w14:ligatures w14:val="all"/>
        </w:rPr>
        <w:t>♮</w:t>
      </w:r>
      <w:r>
        <w:t>. In Example 51, the bracketed naturals remind us that, whereas in the ascending scale the F and G become F</w:t>
      </w:r>
      <w:r>
        <w:rPr>
          <w:rFonts w:ascii="OUSymbols" w:hAnsi="OUSymbols"/>
          <w:kern w:val="29"/>
          <w:sz w:val="29"/>
          <w:szCs w:val="29"/>
          <w14:ligatures w14:val="all"/>
        </w:rPr>
        <w:t>♯</w:t>
      </w:r>
      <w:r>
        <w:t xml:space="preserve"> and G</w:t>
      </w:r>
      <w:r>
        <w:rPr>
          <w:rFonts w:ascii="OUSymbols" w:hAnsi="OUSymbols"/>
          <w:kern w:val="29"/>
          <w:sz w:val="29"/>
          <w:szCs w:val="29"/>
          <w14:ligatures w14:val="all"/>
        </w:rPr>
        <w:t>♯</w:t>
      </w:r>
      <w:r>
        <w:t xml:space="preserve"> respectively, in the descending form the G and F remain as G and F. </w:t>
      </w:r>
    </w:p>
    <w:p w:rsidR="00D16065" w:rsidRDefault="005D5107">
      <w:pPr>
        <w:divId w:val="1868834577"/>
      </w:pPr>
      <w:r>
        <w:t xml:space="preserve">The third and final form of the A minor scale is the </w:t>
      </w:r>
      <w:r>
        <w:rPr>
          <w:rStyle w:val="Strong"/>
        </w:rPr>
        <w:t>harmonic</w:t>
      </w:r>
      <w:r>
        <w:t xml:space="preserve"> minor (which has the same intervallic structure both ascending and descending). It contains elements from both the ascending form of the melodic minor (the G</w:t>
      </w:r>
      <w:r>
        <w:rPr>
          <w:rFonts w:ascii="OUSymbols" w:hAnsi="OUSymbols"/>
          <w:kern w:val="29"/>
          <w:sz w:val="29"/>
          <w:szCs w:val="29"/>
          <w14:ligatures w14:val="all"/>
        </w:rPr>
        <w:t>♯</w:t>
      </w:r>
      <w:r>
        <w:t>) and the descending form (the F). The consequence of this is that the interval between F and G</w:t>
      </w:r>
      <w:r>
        <w:rPr>
          <w:rFonts w:ascii="OUSymbols" w:hAnsi="OUSymbols"/>
          <w:kern w:val="29"/>
          <w:sz w:val="29"/>
          <w:szCs w:val="29"/>
          <w14:ligatures w14:val="all"/>
        </w:rPr>
        <w:t>♯</w:t>
      </w:r>
      <w:r>
        <w:t xml:space="preserve"> is a tone plus a semitone, an interval that we haven’t met in a scale before: </w:t>
      </w:r>
    </w:p>
    <w:p w:rsidR="00D16065" w:rsidRDefault="005D5107">
      <w:pPr>
        <w:divId w:val="1868834577"/>
      </w:pPr>
      <w:r>
        <w:rPr>
          <w:vanish/>
        </w:rPr>
        <w:t>Start of Table</w:t>
      </w:r>
    </w:p>
    <w:p w:rsidR="00D16065" w:rsidRDefault="005D5107">
      <w:pPr>
        <w:pStyle w:val="NormalWeb"/>
        <w:divId w:val="2006933305"/>
      </w:pPr>
      <w:r>
        <w:t>The intervallic structure of the harmonic form of the A minor scale. The structure is the same both ascending and descending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16065">
        <w:trPr>
          <w:divId w:val="200693330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bookmarkStart w:id="332" w:name="Session5_Table6"/>
            <w:bookmarkEnd w:id="332"/>
            <w:r>
              <w:rPr>
                <w:rFonts w:ascii="Times New Roman" w:eastAsia="Times New Roman" w:hAnsi="Times New Roman" w:cs="Times New Roman"/>
                <w:sz w:val="24"/>
                <w:szCs w:val="24"/>
              </w:rPr>
              <w:t>A–B</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200693330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r w:rsidR="00D16065">
        <w:trPr>
          <w:divId w:val="200693330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200693330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tc>
      </w:tr>
      <w:tr w:rsidR="00D16065">
        <w:trPr>
          <w:divId w:val="200693330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r w:rsidR="00D16065">
        <w:trPr>
          <w:divId w:val="200693330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F–G</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 + semitone</w:t>
            </w:r>
          </w:p>
        </w:tc>
      </w:tr>
      <w:tr w:rsidR="00D16065">
        <w:trPr>
          <w:divId w:val="2006933305"/>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 xml:space="preserve">–A </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tc>
      </w:tr>
    </w:tbl>
    <w:p w:rsidR="00D16065" w:rsidRDefault="005D5107">
      <w:pPr>
        <w:divId w:val="1868834577"/>
      </w:pPr>
      <w:r>
        <w:rPr>
          <w:vanish/>
        </w:rPr>
        <w:t>End of Table</w:t>
      </w:r>
    </w:p>
    <w:p w:rsidR="00D16065" w:rsidRDefault="005D5107">
      <w:pPr>
        <w:divId w:val="1868834577"/>
      </w:pPr>
      <w:r>
        <w:t xml:space="preserve">Symbolically, this ascending structure can be represented as </w:t>
      </w:r>
      <w:r>
        <w:rPr>
          <w:rStyle w:val="Strong"/>
        </w:rPr>
        <w:t>T S T T S T + S S</w:t>
      </w:r>
      <w:r>
        <w:t xml:space="preserve">. </w:t>
      </w:r>
    </w:p>
    <w:p w:rsidR="00D16065" w:rsidRDefault="005D5107">
      <w:pPr>
        <w:divId w:val="1868834577"/>
      </w:pPr>
      <w:r>
        <w:t>The A minor harmonic scale is shown in Example 52. Again, the need to raise the G to G</w:t>
      </w:r>
      <w:r>
        <w:rPr>
          <w:rFonts w:ascii="OUSymbols" w:hAnsi="OUSymbols"/>
          <w:kern w:val="29"/>
          <w:sz w:val="29"/>
          <w:szCs w:val="29"/>
          <w14:ligatures w14:val="all"/>
        </w:rPr>
        <w:t>♯</w:t>
      </w:r>
      <w:r>
        <w:t xml:space="preserve"> does not affect the key signature, which, as you know, has no sharps or flats. </w:t>
      </w:r>
    </w:p>
    <w:p w:rsidR="00D16065" w:rsidRDefault="005D5107">
      <w:pPr>
        <w:divId w:val="1868834577"/>
      </w:pPr>
      <w:r>
        <w:rPr>
          <w:rStyle w:val="Strong"/>
        </w:rPr>
        <w:t>Example 52</w:t>
      </w:r>
    </w:p>
    <w:p w:rsidR="00D16065" w:rsidRDefault="005D5107">
      <w:pPr>
        <w:divId w:val="1868834577"/>
      </w:pPr>
      <w:r>
        <w:rPr>
          <w:vanish/>
        </w:rPr>
        <w:t>Start of Figure</w:t>
      </w:r>
    </w:p>
    <w:p w:rsidR="00D16065" w:rsidRDefault="005D5107">
      <w:pPr>
        <w:spacing w:before="240" w:beforeAutospacing="0" w:after="240" w:afterAutospacing="0" w:line="240" w:lineRule="auto"/>
        <w:divId w:val="604849387"/>
        <w:rPr>
          <w:rFonts w:ascii="Times New Roman" w:eastAsia="Times New Roman" w:hAnsi="Times New Roman" w:cs="Times New Roman"/>
          <w:sz w:val="24"/>
          <w:szCs w:val="24"/>
        </w:rPr>
      </w:pPr>
      <w:bookmarkStart w:id="333" w:name="Session5_Figure13"/>
      <w:bookmarkEnd w:id="333"/>
      <w:r>
        <w:rPr>
          <w:rFonts w:ascii="Times New Roman" w:eastAsia="Times New Roman" w:hAnsi="Times New Roman" w:cs="Times New Roman"/>
          <w:noProof/>
          <w:sz w:val="24"/>
          <w:szCs w:val="24"/>
        </w:rPr>
        <w:drawing>
          <wp:inline distT="0" distB="0" distL="0" distR="0" wp14:anchorId="0D7AD94B" wp14:editId="3CEEC233">
            <wp:extent cx="2489200" cy="1054100"/>
            <wp:effectExtent l="0" t="0" r="6350" b="0"/>
            <wp:docPr id="122" name="Picture 122" descr="D:\AaaF\OUT\httpswwwopeneduopenlearnocw_cmid1791_2021-12-09_16-14-05_nsfr2\word\assets\_42e09e2733e399af6046a6e94a9e4723f1230507_a224_1_pm_mu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AaaF\OUT\httpswwwopeneduopenlearnocw_cmid1791_2021-12-09_16-14-05_nsfr2\word\assets\_42e09e2733e399af6046a6e94a9e4723f1230507_a224_1_pm_mu05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89200" cy="1054100"/>
                    </a:xfrm>
                    <a:prstGeom prst="rect">
                      <a:avLst/>
                    </a:prstGeom>
                    <a:noFill/>
                    <a:ln>
                      <a:noFill/>
                    </a:ln>
                  </pic:spPr>
                </pic:pic>
              </a:graphicData>
            </a:graphic>
          </wp:inline>
        </w:drawing>
      </w:r>
    </w:p>
    <w:p w:rsidR="00D16065" w:rsidRDefault="005D5107">
      <w:pPr>
        <w:divId w:val="1868834577"/>
      </w:pPr>
      <w:r>
        <w:rPr>
          <w:vanish/>
        </w:rPr>
        <w:t>End of Figure</w:t>
      </w:r>
    </w:p>
    <w:p w:rsidR="00D16065" w:rsidRDefault="005D5107">
      <w:pPr>
        <w:divId w:val="1868834577"/>
      </w:pPr>
      <w:r>
        <w:rPr>
          <w:vanish/>
        </w:rPr>
        <w:t>Start of Media Content</w:t>
      </w:r>
    </w:p>
    <w:p w:rsidR="00D16065" w:rsidRDefault="005D5107">
      <w:pPr>
        <w:spacing w:before="120" w:beforeAutospacing="0" w:after="120" w:afterAutospacing="0"/>
        <w:divId w:val="159125014"/>
      </w:pPr>
      <w:bookmarkStart w:id="334" w:name="Session5_MediaContent10"/>
      <w:bookmarkEnd w:id="334"/>
      <w:r>
        <w:t>Audio content is not available in this format.</w:t>
      </w:r>
    </w:p>
    <w:p w:rsidR="00D16065" w:rsidRDefault="005D5107">
      <w:pPr>
        <w:divId w:val="1868834577"/>
      </w:pPr>
      <w:r>
        <w:rPr>
          <w:vanish/>
        </w:rPr>
        <w:t>End of Media Content</w:t>
      </w:r>
    </w:p>
    <w:p w:rsidR="00D16065" w:rsidRDefault="005D5107">
      <w:pPr>
        <w:divId w:val="1868834577"/>
      </w:pPr>
      <w:r>
        <w:t xml:space="preserve">It is true that minor scales are more complicated than major ones. However, the differences between the three forms are less complex than a quick glance might suggest. If we compare the three forms of the A minor scale (see Example 53), you can see that these differences relate to only two questions: (i) whether the sixth note and/or seventh note up the scale is sharpened, and (ii) whether the ascending and descending forms of the scale are the same. So the differences are not as great as it might first appear. The first five notes of each of the three forms (when ascending, and the last five notes when descending) are exactly the same, and, as noted earlier, the descending form of the melodic minor has the same intervallic structure as the natural minor. </w:t>
      </w:r>
    </w:p>
    <w:p w:rsidR="00D16065" w:rsidRDefault="005D5107">
      <w:pPr>
        <w:divId w:val="1868834577"/>
      </w:pPr>
      <w:r>
        <w:rPr>
          <w:rStyle w:val="Strong"/>
        </w:rPr>
        <w:t>Example 53</w:t>
      </w:r>
    </w:p>
    <w:p w:rsidR="00D16065" w:rsidRDefault="005D5107">
      <w:pPr>
        <w:divId w:val="1868834577"/>
      </w:pPr>
      <w:r>
        <w:rPr>
          <w:vanish/>
        </w:rPr>
        <w:t>Start of Figure</w:t>
      </w:r>
    </w:p>
    <w:p w:rsidR="00D16065" w:rsidRDefault="005D5107">
      <w:pPr>
        <w:spacing w:before="240" w:beforeAutospacing="0" w:after="240" w:afterAutospacing="0" w:line="240" w:lineRule="auto"/>
        <w:divId w:val="1348218108"/>
        <w:rPr>
          <w:rFonts w:ascii="Times New Roman" w:eastAsia="Times New Roman" w:hAnsi="Times New Roman" w:cs="Times New Roman"/>
          <w:sz w:val="24"/>
          <w:szCs w:val="24"/>
        </w:rPr>
      </w:pPr>
      <w:bookmarkStart w:id="335" w:name="Session5_Figure14"/>
      <w:bookmarkEnd w:id="335"/>
      <w:r>
        <w:rPr>
          <w:rFonts w:ascii="Times New Roman" w:eastAsia="Times New Roman" w:hAnsi="Times New Roman" w:cs="Times New Roman"/>
          <w:noProof/>
          <w:sz w:val="24"/>
          <w:szCs w:val="24"/>
        </w:rPr>
        <w:drawing>
          <wp:inline distT="0" distB="0" distL="0" distR="0" wp14:anchorId="2E9D01F5" wp14:editId="5860EF44">
            <wp:extent cx="5278541" cy="1868774"/>
            <wp:effectExtent l="0" t="0" r="0" b="0"/>
            <wp:docPr id="123" name="Picture 123" descr="D:\AaaF\OUT\httpswwwopeneduopenlearnocw_cmid1791_2021-12-09_16-14-05_nsfr2\word\assets\_ffd3b72aac361b822851c5a09aef8cda96cd0d36_a224_pm_mu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AaaF\OUT\httpswwwopeneduopenlearnocw_cmid1791_2021-12-09_16-14-05_nsfr2\word\assets\_ffd3b72aac361b822851c5a09aef8cda96cd0d36_a224_pm_mu05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78541" cy="1868774"/>
                    </a:xfrm>
                    <a:prstGeom prst="rect">
                      <a:avLst/>
                    </a:prstGeom>
                    <a:noFill/>
                    <a:ln>
                      <a:noFill/>
                    </a:ln>
                  </pic:spPr>
                </pic:pic>
              </a:graphicData>
            </a:graphic>
          </wp:inline>
        </w:drawing>
      </w:r>
    </w:p>
    <w:p w:rsidR="00D16065" w:rsidRDefault="005D5107">
      <w:pPr>
        <w:divId w:val="1868834577"/>
      </w:pPr>
      <w:r>
        <w:rPr>
          <w:vanish/>
        </w:rPr>
        <w:t>End of Figure</w:t>
      </w:r>
    </w:p>
    <w:p w:rsidR="00D16065" w:rsidRDefault="005D5107">
      <w:pPr>
        <w:pStyle w:val="Heading2"/>
        <w:divId w:val="132916009"/>
        <w:rPr>
          <w:rFonts w:eastAsia="Times New Roman"/>
        </w:rPr>
      </w:pPr>
      <w:bookmarkStart w:id="336" w:name="Session5_Section10"/>
      <w:bookmarkEnd w:id="336"/>
      <w:r>
        <w:rPr>
          <w:rFonts w:eastAsia="Times New Roman"/>
        </w:rPr>
        <w:t>5.10 Relative minor and relative major</w:t>
      </w:r>
    </w:p>
    <w:p w:rsidR="00D16065" w:rsidRDefault="005D5107">
      <w:pPr>
        <w:divId w:val="132916009"/>
      </w:pPr>
      <w:r>
        <w:t xml:space="preserve">Because the scales of C major and A minor have the same key signature, they are clearly related. Indeed, the key of A minor is called the </w:t>
      </w:r>
      <w:r>
        <w:rPr>
          <w:rStyle w:val="Strong"/>
        </w:rPr>
        <w:t>relative minor</w:t>
      </w:r>
      <w:r>
        <w:t xml:space="preserve"> of C major. Conversely, C major is called the </w:t>
      </w:r>
      <w:r>
        <w:rPr>
          <w:rStyle w:val="Strong"/>
        </w:rPr>
        <w:t>relative major</w:t>
      </w:r>
      <w:r>
        <w:t xml:space="preserve"> of A minor. If we look at the relationship between C and A on a keyboard in Example 54, we can count the number of semitones between them (it’s quicker to do this counting from C down to A rather than C up to the higher A). The result is three – C–B, B–B</w:t>
      </w:r>
      <w:r>
        <w:rPr>
          <w:rFonts w:ascii="OUSymbols" w:hAnsi="OUSymbols"/>
          <w:kern w:val="29"/>
          <w:sz w:val="29"/>
          <w:szCs w:val="29"/>
          <w14:ligatures w14:val="all"/>
        </w:rPr>
        <w:t>♭</w:t>
      </w:r>
      <w:r>
        <w:t>, B</w:t>
      </w:r>
      <w:r>
        <w:rPr>
          <w:rFonts w:ascii="OUSymbols" w:hAnsi="OUSymbols"/>
          <w:kern w:val="29"/>
          <w:sz w:val="29"/>
          <w:szCs w:val="29"/>
          <w14:ligatures w14:val="all"/>
        </w:rPr>
        <w:t>♭</w:t>
      </w:r>
      <w:r>
        <w:t xml:space="preserve">–A. So the relative minor of a major key, and the minor key that has the same key signature, is </w:t>
      </w:r>
      <w:r>
        <w:rPr>
          <w:rStyle w:val="Emphasis"/>
        </w:rPr>
        <w:t xml:space="preserve">three semitones </w:t>
      </w:r>
      <w:r>
        <w:t xml:space="preserve">lower than its major counterpart. </w:t>
      </w:r>
    </w:p>
    <w:p w:rsidR="00D16065" w:rsidRDefault="005D5107">
      <w:pPr>
        <w:divId w:val="132916009"/>
      </w:pPr>
      <w:r>
        <w:t>By following this principle, we can work out the relative minor key of G major, the second major key we examined in Section 5.3. Look at Example 54 again. Three semitones down from G, namely: G–F</w:t>
      </w:r>
      <w:r>
        <w:rPr>
          <w:rFonts w:ascii="OUSymbols" w:hAnsi="OUSymbols"/>
          <w:kern w:val="29"/>
          <w:sz w:val="29"/>
          <w:szCs w:val="29"/>
          <w14:ligatures w14:val="all"/>
        </w:rPr>
        <w:t>♯</w:t>
      </w:r>
      <w:r>
        <w:t>, F</w:t>
      </w:r>
      <w:r>
        <w:rPr>
          <w:rFonts w:ascii="OUSymbols" w:hAnsi="OUSymbols"/>
          <w:kern w:val="29"/>
          <w:sz w:val="29"/>
          <w:szCs w:val="29"/>
          <w14:ligatures w14:val="all"/>
        </w:rPr>
        <w:t>♯</w:t>
      </w:r>
      <w:r>
        <w:t xml:space="preserve">–F and F–E is E. E minor is thus the relative minor of G major and has the same key signature, one sharp. </w:t>
      </w:r>
    </w:p>
    <w:p w:rsidR="00D16065" w:rsidRDefault="005D5107">
      <w:pPr>
        <w:divId w:val="132916009"/>
      </w:pPr>
      <w:r>
        <w:rPr>
          <w:rStyle w:val="Strong"/>
        </w:rPr>
        <w:t>Example 54</w:t>
      </w:r>
    </w:p>
    <w:p w:rsidR="00D16065" w:rsidRDefault="005D5107">
      <w:pPr>
        <w:divId w:val="132916009"/>
      </w:pPr>
      <w:r>
        <w:rPr>
          <w:vanish/>
        </w:rPr>
        <w:t>Start of Figure</w:t>
      </w:r>
    </w:p>
    <w:p w:rsidR="00D16065" w:rsidRDefault="005D5107">
      <w:pPr>
        <w:spacing w:before="240" w:beforeAutospacing="0" w:after="240" w:afterAutospacing="0" w:line="240" w:lineRule="auto"/>
        <w:divId w:val="1252817112"/>
        <w:rPr>
          <w:rFonts w:ascii="Times New Roman" w:eastAsia="Times New Roman" w:hAnsi="Times New Roman" w:cs="Times New Roman"/>
          <w:sz w:val="24"/>
          <w:szCs w:val="24"/>
        </w:rPr>
      </w:pPr>
      <w:bookmarkStart w:id="337" w:name="Session5_Figure15"/>
      <w:bookmarkEnd w:id="337"/>
      <w:r>
        <w:rPr>
          <w:rFonts w:ascii="Times New Roman" w:eastAsia="Times New Roman" w:hAnsi="Times New Roman" w:cs="Times New Roman"/>
          <w:noProof/>
          <w:sz w:val="24"/>
          <w:szCs w:val="24"/>
        </w:rPr>
        <w:drawing>
          <wp:inline distT="0" distB="0" distL="0" distR="0" wp14:anchorId="19C7E6B0" wp14:editId="24E99F64">
            <wp:extent cx="2580000" cy="1130000"/>
            <wp:effectExtent l="0" t="0" r="0" b="0"/>
            <wp:docPr id="124" name="Picture 124" descr="D:\AaaF\OUT\httpswwwopeneduopenlearnocw_cmid1791_2021-12-09_16-14-05_nsfr2\word\assets\_4feaf1cb2579ac811c101d4ad58e0c5acc6c41c3_a224_pm_mu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aaF\OUT\httpswwwopeneduopenlearnocw_cmid1791_2021-12-09_16-14-05_nsfr2\word\assets\_4feaf1cb2579ac811c101d4ad58e0c5acc6c41c3_a224_pm_mu054.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80000" cy="1130000"/>
                    </a:xfrm>
                    <a:prstGeom prst="rect">
                      <a:avLst/>
                    </a:prstGeom>
                    <a:noFill/>
                    <a:ln>
                      <a:noFill/>
                    </a:ln>
                  </pic:spPr>
                </pic:pic>
              </a:graphicData>
            </a:graphic>
          </wp:inline>
        </w:drawing>
      </w:r>
    </w:p>
    <w:p w:rsidR="00D16065" w:rsidRDefault="005D5107">
      <w:pPr>
        <w:divId w:val="132916009"/>
      </w:pPr>
      <w:r>
        <w:rPr>
          <w:vanish/>
        </w:rPr>
        <w:t>End of Figure</w:t>
      </w:r>
    </w:p>
    <w:p w:rsidR="00D16065" w:rsidRDefault="005D5107">
      <w:pPr>
        <w:divId w:val="132916009"/>
      </w:pPr>
      <w:r>
        <w:t>If we now follow the intervallic patterns we discovered in the various forms of the minor scale – the pattern of the natural form was T S T T S T T, for instance – we can generate the three forms of the E minor scale shown in Example 55. Fundamentally, we have only one different note from those we had in the scale of A minor, the F</w:t>
      </w:r>
      <w:r>
        <w:rPr>
          <w:rFonts w:ascii="OUSymbols" w:hAnsi="OUSymbols"/>
          <w:kern w:val="29"/>
          <w:sz w:val="29"/>
          <w:szCs w:val="29"/>
          <w14:ligatures w14:val="all"/>
        </w:rPr>
        <w:t>♯</w:t>
      </w:r>
      <w:r>
        <w:t xml:space="preserve">. However, with the three different forms (natural, harmonic and melodic) the same question arises with regards to the sixth and seventh notes up the scale – should one or both be sharpened or not? </w:t>
      </w:r>
    </w:p>
    <w:p w:rsidR="00D16065" w:rsidRDefault="005D5107">
      <w:pPr>
        <w:divId w:val="132916009"/>
      </w:pPr>
      <w:r>
        <w:rPr>
          <w:rStyle w:val="Strong"/>
        </w:rPr>
        <w:t>Example 55</w:t>
      </w:r>
    </w:p>
    <w:p w:rsidR="00D16065" w:rsidRDefault="005D5107">
      <w:pPr>
        <w:divId w:val="132916009"/>
      </w:pPr>
      <w:r>
        <w:rPr>
          <w:vanish/>
        </w:rPr>
        <w:t>Start of Figure</w:t>
      </w:r>
    </w:p>
    <w:p w:rsidR="00D16065" w:rsidRDefault="005D5107">
      <w:pPr>
        <w:spacing w:before="240" w:beforeAutospacing="0" w:after="240" w:afterAutospacing="0" w:line="240" w:lineRule="auto"/>
        <w:divId w:val="1932079850"/>
        <w:rPr>
          <w:rFonts w:ascii="Times New Roman" w:eastAsia="Times New Roman" w:hAnsi="Times New Roman" w:cs="Times New Roman"/>
          <w:sz w:val="24"/>
          <w:szCs w:val="24"/>
        </w:rPr>
      </w:pPr>
      <w:bookmarkStart w:id="338" w:name="Session5_Figure16"/>
      <w:bookmarkEnd w:id="338"/>
      <w:r>
        <w:rPr>
          <w:rFonts w:ascii="Times New Roman" w:eastAsia="Times New Roman" w:hAnsi="Times New Roman" w:cs="Times New Roman"/>
          <w:noProof/>
          <w:sz w:val="24"/>
          <w:szCs w:val="24"/>
        </w:rPr>
        <w:drawing>
          <wp:inline distT="0" distB="0" distL="0" distR="0" wp14:anchorId="319494AC" wp14:editId="2C18600E">
            <wp:extent cx="5232400" cy="2019300"/>
            <wp:effectExtent l="0" t="0" r="6350" b="0"/>
            <wp:docPr id="125" name="Picture 125" descr="D:\AaaF\OUT\httpswwwopeneduopenlearnocw_cmid1791_2021-12-09_16-14-05_nsfr2\word\assets\_8f052c9714032e4625af94ebaf65d3cdad0676d0_a224_1_pm_mu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AaaF\OUT\httpswwwopeneduopenlearnocw_cmid1791_2021-12-09_16-14-05_nsfr2\word\assets\_8f052c9714032e4625af94ebaf65d3cdad0676d0_a224_1_pm_mu055.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32400" cy="2019300"/>
                    </a:xfrm>
                    <a:prstGeom prst="rect">
                      <a:avLst/>
                    </a:prstGeom>
                    <a:noFill/>
                    <a:ln>
                      <a:noFill/>
                    </a:ln>
                  </pic:spPr>
                </pic:pic>
              </a:graphicData>
            </a:graphic>
          </wp:inline>
        </w:drawing>
      </w:r>
    </w:p>
    <w:p w:rsidR="00D16065" w:rsidRDefault="005D5107">
      <w:pPr>
        <w:divId w:val="132916009"/>
      </w:pPr>
      <w:r>
        <w:rPr>
          <w:vanish/>
        </w:rPr>
        <w:t>End of Figure</w:t>
      </w:r>
    </w:p>
    <w:p w:rsidR="00D16065" w:rsidRDefault="005D5107">
      <w:pPr>
        <w:divId w:val="132916009"/>
      </w:pPr>
      <w:r>
        <w:rPr>
          <w:vanish/>
        </w:rPr>
        <w:t>Start of Media Content</w:t>
      </w:r>
    </w:p>
    <w:p w:rsidR="00D16065" w:rsidRDefault="005D5107">
      <w:pPr>
        <w:spacing w:before="120" w:beforeAutospacing="0" w:after="120" w:afterAutospacing="0"/>
        <w:divId w:val="1842619569"/>
      </w:pPr>
      <w:bookmarkStart w:id="339" w:name="Session5_MediaContent11"/>
      <w:bookmarkEnd w:id="339"/>
      <w:r>
        <w:t>Audio content is not available in this format.</w:t>
      </w:r>
    </w:p>
    <w:p w:rsidR="00D16065" w:rsidRDefault="005D5107">
      <w:pPr>
        <w:divId w:val="132916009"/>
      </w:pPr>
      <w:r>
        <w:rPr>
          <w:vanish/>
        </w:rPr>
        <w:t>End of Media Content</w:t>
      </w:r>
    </w:p>
    <w:p w:rsidR="00D16065" w:rsidRDefault="005D5107">
      <w:pPr>
        <w:divId w:val="132916009"/>
      </w:pPr>
      <w:r>
        <w:t xml:space="preserve">You can find a summary chart of the minor scales with up to four-sharp and four-flat key signatures in Example 56. Study this carefully – minor scales, especially those with three or four flats or sharps, are more difficult to grasp than their relative-major counterparts. So take time over this. </w:t>
      </w:r>
    </w:p>
    <w:p w:rsidR="00D16065" w:rsidRDefault="005D5107">
      <w:pPr>
        <w:divId w:val="132916009"/>
      </w:pPr>
      <w:r>
        <w:rPr>
          <w:rStyle w:val="Strong"/>
        </w:rPr>
        <w:t>Example 56</w:t>
      </w:r>
    </w:p>
    <w:p w:rsidR="00D16065" w:rsidRDefault="005D5107">
      <w:pPr>
        <w:divId w:val="132916009"/>
      </w:pPr>
      <w:r>
        <w:rPr>
          <w:vanish/>
        </w:rPr>
        <w:t>Start of Figure</w:t>
      </w:r>
    </w:p>
    <w:p w:rsidR="00D16065" w:rsidRDefault="005D5107">
      <w:pPr>
        <w:spacing w:before="240" w:beforeAutospacing="0" w:after="0" w:afterAutospacing="0" w:line="240" w:lineRule="auto"/>
        <w:divId w:val="516844814"/>
        <w:rPr>
          <w:rFonts w:ascii="Times New Roman" w:eastAsia="Times New Roman" w:hAnsi="Times New Roman" w:cs="Times New Roman"/>
          <w:sz w:val="24"/>
          <w:szCs w:val="24"/>
        </w:rPr>
      </w:pPr>
      <w:bookmarkStart w:id="340" w:name="Session5_Figure17"/>
      <w:bookmarkEnd w:id="340"/>
      <w:r>
        <w:rPr>
          <w:rFonts w:ascii="Times New Roman" w:eastAsia="Times New Roman" w:hAnsi="Times New Roman" w:cs="Times New Roman"/>
          <w:noProof/>
          <w:sz w:val="24"/>
          <w:szCs w:val="24"/>
        </w:rPr>
        <w:drawing>
          <wp:inline distT="0" distB="0" distL="0" distR="0" wp14:anchorId="3E29BD32" wp14:editId="624C0546">
            <wp:extent cx="5278120" cy="3687144"/>
            <wp:effectExtent l="0" t="0" r="0" b="8890"/>
            <wp:docPr id="126" name="Picture 126" descr="A summary chart of the minor scales with up to four-sharp and four-flat key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summary chart of the minor scales with up to four-sharp and four-flat key signature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78120" cy="3687144"/>
                    </a:xfrm>
                    <a:prstGeom prst="rect">
                      <a:avLst/>
                    </a:prstGeom>
                    <a:noFill/>
                    <a:ln>
                      <a:noFill/>
                    </a:ln>
                  </pic:spPr>
                </pic:pic>
              </a:graphicData>
            </a:graphic>
          </wp:inline>
        </w:drawing>
      </w:r>
    </w:p>
    <w:bookmarkStart w:id="341" w:name="View_Session5_Alternative1"/>
    <w:p w:rsidR="00D16065" w:rsidRDefault="005D5107">
      <w:pPr>
        <w:pStyle w:val="navbutton"/>
        <w:divId w:val="1279020961"/>
      </w:pPr>
      <w:r>
        <w:fldChar w:fldCharType="begin"/>
      </w:r>
      <w:r>
        <w:instrText xml:space="preserve"> HYPERLINK "" \l "Session5_Alternative1" </w:instrText>
      </w:r>
      <w:r>
        <w:fldChar w:fldCharType="separate"/>
      </w:r>
      <w:r>
        <w:rPr>
          <w:rStyle w:val="Hyperlink"/>
        </w:rPr>
        <w:t>View description - Uncaptioned Figure</w:t>
      </w:r>
      <w:r>
        <w:fldChar w:fldCharType="end"/>
      </w:r>
      <w:bookmarkEnd w:id="341"/>
    </w:p>
    <w:p w:rsidR="00D16065" w:rsidRDefault="005D5107">
      <w:pPr>
        <w:divId w:val="132916009"/>
      </w:pPr>
      <w:r>
        <w:rPr>
          <w:vanish/>
        </w:rPr>
        <w:t>End of Figure</w:t>
      </w:r>
    </w:p>
    <w:p w:rsidR="00D16065" w:rsidRDefault="005D5107">
      <w:pPr>
        <w:divId w:val="132916009"/>
      </w:pPr>
      <w:r>
        <w:rPr>
          <w:vanish/>
        </w:rPr>
        <w:t>Start of Media Content</w:t>
      </w:r>
    </w:p>
    <w:p w:rsidR="00D16065" w:rsidRDefault="005D5107">
      <w:pPr>
        <w:spacing w:before="120" w:beforeAutospacing="0" w:after="120" w:afterAutospacing="0"/>
        <w:divId w:val="101649797"/>
      </w:pPr>
      <w:bookmarkStart w:id="342" w:name="Session5_MediaContent12"/>
      <w:bookmarkEnd w:id="342"/>
      <w:r>
        <w:t>Audio content is not available in this format.</w:t>
      </w:r>
    </w:p>
    <w:p w:rsidR="00D16065" w:rsidRDefault="005D5107">
      <w:pPr>
        <w:divId w:val="132916009"/>
      </w:pPr>
      <w:r>
        <w:rPr>
          <w:vanish/>
        </w:rPr>
        <w:t>End of Media Content</w:t>
      </w:r>
    </w:p>
    <w:p w:rsidR="00D16065" w:rsidRDefault="005D5107">
      <w:pPr>
        <w:divId w:val="132916009"/>
      </w:pPr>
      <w:r>
        <w:t xml:space="preserve">The following two activities assess your knowledge of minor key signatures of up to four flats and four sharps, and of the minor scales that have these key signatures. Try them now. </w:t>
      </w:r>
    </w:p>
    <w:p w:rsidR="00D16065" w:rsidRDefault="005D5107">
      <w:pPr>
        <w:pStyle w:val="Heading2"/>
        <w:divId w:val="334655145"/>
        <w:rPr>
          <w:rFonts w:eastAsia="Times New Roman"/>
        </w:rPr>
      </w:pPr>
      <w:bookmarkStart w:id="343" w:name="Session5_Section11"/>
      <w:bookmarkEnd w:id="343"/>
      <w:r>
        <w:rPr>
          <w:rFonts w:eastAsia="Times New Roman"/>
        </w:rPr>
        <w:t>5.11 Review 7</w:t>
      </w:r>
    </w:p>
    <w:p w:rsidR="00D16065" w:rsidRDefault="005D5107">
      <w:pPr>
        <w:pStyle w:val="Heading3"/>
        <w:divId w:val="415980348"/>
        <w:rPr>
          <w:rFonts w:eastAsia="Times New Roman"/>
        </w:rPr>
      </w:pPr>
      <w:bookmarkStart w:id="344" w:name="Session5_SubSection3"/>
      <w:bookmarkEnd w:id="344"/>
      <w:r>
        <w:rPr>
          <w:rFonts w:eastAsia="Times New Roman"/>
        </w:rPr>
        <w:t>Group 1: identifying minor key signatures of up to four sharps or four flats</w:t>
      </w:r>
    </w:p>
    <w:p w:rsidR="00D16065" w:rsidRDefault="005D5107">
      <w:pPr>
        <w:divId w:val="415980348"/>
      </w:pPr>
      <w:r>
        <w:rPr>
          <w:vanish/>
        </w:rPr>
        <w:t>Start of Activity</w:t>
      </w:r>
    </w:p>
    <w:p w:rsidR="00D16065" w:rsidRDefault="005D5107">
      <w:pPr>
        <w:spacing w:before="0" w:beforeAutospacing="0" w:after="0" w:afterAutospacing="0" w:line="240" w:lineRule="auto"/>
        <w:outlineLvl w:val="4"/>
        <w:divId w:val="1684432938"/>
        <w:rPr>
          <w:rFonts w:eastAsia="Times New Roman"/>
          <w:b/>
          <w:bCs/>
          <w:sz w:val="36"/>
          <w:szCs w:val="36"/>
        </w:rPr>
      </w:pPr>
      <w:bookmarkStart w:id="345" w:name="Session5_Activity3"/>
      <w:bookmarkEnd w:id="345"/>
      <w:r>
        <w:rPr>
          <w:rFonts w:eastAsia="Times New Roman"/>
          <w:b/>
          <w:bCs/>
          <w:sz w:val="36"/>
          <w:szCs w:val="36"/>
        </w:rPr>
        <w:t>Activity 1</w:t>
      </w:r>
    </w:p>
    <w:p w:rsidR="00D16065" w:rsidRDefault="005D5107">
      <w:pPr>
        <w:divId w:val="441459923"/>
      </w:pPr>
      <w:r>
        <w:rPr>
          <w:vanish/>
        </w:rPr>
        <w:t>Start of Question</w:t>
      </w:r>
    </w:p>
    <w:p w:rsidR="00D16065" w:rsidRDefault="005D5107">
      <w:pPr>
        <w:divId w:val="842167254"/>
      </w:pPr>
      <w:bookmarkStart w:id="346" w:name="Session5_Question3"/>
      <w:bookmarkEnd w:id="346"/>
      <w:r>
        <w:t>Match the keys of C minor, G minor, D minor, E minor, B minor, F minor to the key signatures.</w:t>
      </w:r>
    </w:p>
    <w:p w:rsidR="00D16065" w:rsidRDefault="005D5107">
      <w:pPr>
        <w:divId w:val="441459923"/>
      </w:pPr>
      <w:r>
        <w:rPr>
          <w:vanish/>
        </w:rPr>
        <w:t>End of Question</w:t>
      </w:r>
    </w:p>
    <w:p w:rsidR="00D16065" w:rsidRDefault="005D5107">
      <w:pPr>
        <w:ind w:left="120" w:right="120"/>
        <w:divId w:val="75135446"/>
      </w:pPr>
      <w:r>
        <w:rPr>
          <w:noProof/>
        </w:rPr>
        <w:drawing>
          <wp:inline distT="0" distB="0" distL="0" distR="0" wp14:anchorId="19732DAB" wp14:editId="72ABA76D">
            <wp:extent cx="710000" cy="685000"/>
            <wp:effectExtent l="0" t="0" r="0" b="1270"/>
            <wp:docPr id="127" name="Picture 127" descr="D:\AaaF\OUT\httpswwwopeneduopenlearnocw_cmid1791_2021-12-09_16-14-05_nsfr2\word\assets\_ce49065326b132dd50f2fa8da06b30bce1019ca9_a224_pm_un_mu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AaaF\OUT\httpswwwopeneduopenlearnocw_cmid1791_2021-12-09_16-14-05_nsfr2\word\assets\_ce49065326b132dd50f2fa8da06b30bce1019ca9_a224_pm_un_mu06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0000" cy="685000"/>
                    </a:xfrm>
                    <a:prstGeom prst="rect">
                      <a:avLst/>
                    </a:prstGeom>
                    <a:noFill/>
                    <a:ln>
                      <a:noFill/>
                    </a:ln>
                  </pic:spPr>
                </pic:pic>
              </a:graphicData>
            </a:graphic>
          </wp:inline>
        </w:drawing>
      </w:r>
    </w:p>
    <w:p w:rsidR="00D16065" w:rsidRDefault="005D5107">
      <w:pPr>
        <w:ind w:left="120" w:right="120"/>
        <w:divId w:val="864103182"/>
      </w:pPr>
      <w:r>
        <w:rPr>
          <w:noProof/>
        </w:rPr>
        <w:drawing>
          <wp:inline distT="0" distB="0" distL="0" distR="0" wp14:anchorId="3E42E42E" wp14:editId="27387BA0">
            <wp:extent cx="710000" cy="420000"/>
            <wp:effectExtent l="0" t="0" r="0" b="0"/>
            <wp:docPr id="128" name="Picture 128" descr="D:\AaaF\OUT\httpswwwopeneduopenlearnocw_cmid1791_2021-12-09_16-14-05_nsfr2\word\assets\_490fe8009f6452c44a1f49a825f9802e9bc17e76_a224_pm_un_mu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AaaF\OUT\httpswwwopeneduopenlearnocw_cmid1791_2021-12-09_16-14-05_nsfr2\word\assets\_490fe8009f6452c44a1f49a825f9802e9bc17e76_a224_pm_un_mu066.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0000" cy="420000"/>
                    </a:xfrm>
                    <a:prstGeom prst="rect">
                      <a:avLst/>
                    </a:prstGeom>
                    <a:noFill/>
                    <a:ln>
                      <a:noFill/>
                    </a:ln>
                  </pic:spPr>
                </pic:pic>
              </a:graphicData>
            </a:graphic>
          </wp:inline>
        </w:drawing>
      </w:r>
    </w:p>
    <w:p w:rsidR="00D16065" w:rsidRDefault="005D5107">
      <w:pPr>
        <w:ind w:left="120" w:right="120"/>
        <w:divId w:val="1542668213"/>
      </w:pPr>
      <w:r>
        <w:rPr>
          <w:noProof/>
        </w:rPr>
        <w:drawing>
          <wp:inline distT="0" distB="0" distL="0" distR="0" wp14:anchorId="3CEB6478" wp14:editId="2D7A240A">
            <wp:extent cx="725000" cy="685000"/>
            <wp:effectExtent l="0" t="0" r="0" b="1270"/>
            <wp:docPr id="129" name="Picture 129" descr="D:\AaaF\OUT\httpswwwopeneduopenlearnocw_cmid1791_2021-12-09_16-14-05_nsfr2\word\assets\_92c9cbb3012f05933187dde7fd80963fde84c3f0_a224_pm_un_mu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AaaF\OUT\httpswwwopeneduopenlearnocw_cmid1791_2021-12-09_16-14-05_nsfr2\word\assets\_92c9cbb3012f05933187dde7fd80963fde84c3f0_a224_pm_un_mu067.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25000" cy="685000"/>
                    </a:xfrm>
                    <a:prstGeom prst="rect">
                      <a:avLst/>
                    </a:prstGeom>
                    <a:noFill/>
                    <a:ln>
                      <a:noFill/>
                    </a:ln>
                  </pic:spPr>
                </pic:pic>
              </a:graphicData>
            </a:graphic>
          </wp:inline>
        </w:drawing>
      </w:r>
    </w:p>
    <w:p w:rsidR="00D16065" w:rsidRDefault="005D5107">
      <w:pPr>
        <w:ind w:left="120" w:right="120"/>
        <w:divId w:val="461924774"/>
      </w:pPr>
      <w:r>
        <w:rPr>
          <w:noProof/>
        </w:rPr>
        <w:drawing>
          <wp:inline distT="0" distB="0" distL="0" distR="0" wp14:anchorId="41C5624F" wp14:editId="4C593FE6">
            <wp:extent cx="875000" cy="445000"/>
            <wp:effectExtent l="0" t="0" r="1905" b="0"/>
            <wp:docPr id="130" name="Picture 130" descr="D:\AaaF\OUT\httpswwwopeneduopenlearnocw_cmid1791_2021-12-09_16-14-05_nsfr2\word\assets\_1b6369e31927df91acf3861766e09af7b63487f4_a224_pm_un_mu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AaaF\OUT\httpswwwopeneduopenlearnocw_cmid1791_2021-12-09_16-14-05_nsfr2\word\assets\_1b6369e31927df91acf3861766e09af7b63487f4_a224_pm_un_mu068.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75000" cy="445000"/>
                    </a:xfrm>
                    <a:prstGeom prst="rect">
                      <a:avLst/>
                    </a:prstGeom>
                    <a:noFill/>
                    <a:ln>
                      <a:noFill/>
                    </a:ln>
                  </pic:spPr>
                </pic:pic>
              </a:graphicData>
            </a:graphic>
          </wp:inline>
        </w:drawing>
      </w:r>
    </w:p>
    <w:p w:rsidR="00D16065" w:rsidRDefault="005D5107">
      <w:pPr>
        <w:ind w:left="120" w:right="120"/>
        <w:divId w:val="966743060"/>
      </w:pPr>
      <w:r>
        <w:rPr>
          <w:noProof/>
        </w:rPr>
        <w:drawing>
          <wp:inline distT="0" distB="0" distL="0" distR="0" wp14:anchorId="16F5342C" wp14:editId="57DF38C0">
            <wp:extent cx="875000" cy="685000"/>
            <wp:effectExtent l="0" t="0" r="1905" b="1270"/>
            <wp:docPr id="131" name="Picture 131" descr="D:\AaaF\OUT\httpswwwopeneduopenlearnocw_cmid1791_2021-12-09_16-14-05_nsfr2\word\assets\_8456f3bf640c75f7df7a7c2ef056d67259924589_a224_pm_un_mu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AaaF\OUT\httpswwwopeneduopenlearnocw_cmid1791_2021-12-09_16-14-05_nsfr2\word\assets\_8456f3bf640c75f7df7a7c2ef056d67259924589_a224_pm_un_mu069.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75000" cy="685000"/>
                    </a:xfrm>
                    <a:prstGeom prst="rect">
                      <a:avLst/>
                    </a:prstGeom>
                    <a:noFill/>
                    <a:ln>
                      <a:noFill/>
                    </a:ln>
                  </pic:spPr>
                </pic:pic>
              </a:graphicData>
            </a:graphic>
          </wp:inline>
        </w:drawing>
      </w:r>
    </w:p>
    <w:p w:rsidR="00D16065" w:rsidRDefault="005D5107">
      <w:pPr>
        <w:ind w:left="120" w:right="120"/>
        <w:divId w:val="720128521"/>
      </w:pPr>
      <w:r>
        <w:rPr>
          <w:noProof/>
        </w:rPr>
        <w:drawing>
          <wp:inline distT="0" distB="0" distL="0" distR="0" wp14:anchorId="29910381" wp14:editId="3B4038F7">
            <wp:extent cx="725000" cy="445000"/>
            <wp:effectExtent l="0" t="0" r="0" b="0"/>
            <wp:docPr id="132" name="Picture 132" descr="D:\AaaF\OUT\httpswwwopeneduopenlearnocw_cmid1791_2021-12-09_16-14-05_nsfr2\word\assets\_ce283db2fbff351c6fbb4e072b2df753ec3d1bb1_a224_pm_un_mu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aaF\OUT\httpswwwopeneduopenlearnocw_cmid1791_2021-12-09_16-14-05_nsfr2\word\assets\_ce283db2fbff351c6fbb4e072b2df753ec3d1bb1_a224_pm_un_mu07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25000" cy="445000"/>
                    </a:xfrm>
                    <a:prstGeom prst="rect">
                      <a:avLst/>
                    </a:prstGeom>
                    <a:noFill/>
                    <a:ln>
                      <a:noFill/>
                    </a:ln>
                  </pic:spPr>
                </pic:pic>
              </a:graphicData>
            </a:graphic>
          </wp:inline>
        </w:drawing>
      </w:r>
    </w:p>
    <w:p w:rsidR="00D16065" w:rsidRDefault="005D5107">
      <w:pPr>
        <w:ind w:left="120" w:right="120"/>
        <w:divId w:val="1779518780"/>
      </w:pPr>
      <w:r>
        <w:t>G minor</w:t>
      </w:r>
    </w:p>
    <w:p w:rsidR="00D16065" w:rsidRDefault="005D5107">
      <w:pPr>
        <w:ind w:left="120" w:right="120"/>
        <w:divId w:val="435558372"/>
      </w:pPr>
      <w:r>
        <w:t>F minor</w:t>
      </w:r>
    </w:p>
    <w:p w:rsidR="00D16065" w:rsidRDefault="005D5107">
      <w:pPr>
        <w:ind w:left="120" w:right="120"/>
        <w:divId w:val="631640806"/>
      </w:pPr>
      <w:r>
        <w:t>E minor</w:t>
      </w:r>
    </w:p>
    <w:p w:rsidR="00D16065" w:rsidRDefault="005D5107">
      <w:pPr>
        <w:ind w:left="120" w:right="120"/>
        <w:divId w:val="520781460"/>
      </w:pPr>
      <w:r>
        <w:t>D minor</w:t>
      </w:r>
    </w:p>
    <w:p w:rsidR="00D16065" w:rsidRDefault="005D5107">
      <w:pPr>
        <w:ind w:left="120" w:right="120"/>
        <w:divId w:val="385498001"/>
      </w:pPr>
      <w:r>
        <w:t>C minor</w:t>
      </w:r>
    </w:p>
    <w:p w:rsidR="00D16065" w:rsidRDefault="005D5107">
      <w:pPr>
        <w:ind w:left="120" w:right="120"/>
        <w:divId w:val="1261335070"/>
      </w:pPr>
      <w:r>
        <w:t>B minor</w:t>
      </w:r>
    </w:p>
    <w:bookmarkStart w:id="347" w:name="View_Session5_Answer3"/>
    <w:p w:rsidR="00D16065" w:rsidRDefault="005D5107">
      <w:pPr>
        <w:pStyle w:val="navbutton"/>
        <w:divId w:val="441459923"/>
      </w:pPr>
      <w:r>
        <w:fldChar w:fldCharType="begin"/>
      </w:r>
      <w:r>
        <w:instrText xml:space="preserve"> HYPERLINK "" \l "Session5_Answer3" </w:instrText>
      </w:r>
      <w:r>
        <w:fldChar w:fldCharType="separate"/>
      </w:r>
      <w:r>
        <w:rPr>
          <w:rStyle w:val="Hyperlink"/>
        </w:rPr>
        <w:t>View answer - Activity 1</w:t>
      </w:r>
      <w:r>
        <w:fldChar w:fldCharType="end"/>
      </w:r>
      <w:bookmarkEnd w:id="347"/>
    </w:p>
    <w:p w:rsidR="00D16065" w:rsidRDefault="005D5107">
      <w:pPr>
        <w:divId w:val="415980348"/>
      </w:pPr>
      <w:r>
        <w:rPr>
          <w:vanish/>
        </w:rPr>
        <w:t>End of Activity</w:t>
      </w:r>
    </w:p>
    <w:p w:rsidR="00D16065" w:rsidRDefault="005D5107">
      <w:pPr>
        <w:pStyle w:val="Heading3"/>
        <w:divId w:val="160900352"/>
        <w:rPr>
          <w:rFonts w:eastAsia="Times New Roman"/>
        </w:rPr>
      </w:pPr>
      <w:bookmarkStart w:id="348" w:name="Session5_SubSection4"/>
      <w:bookmarkEnd w:id="348"/>
      <w:r>
        <w:rPr>
          <w:rFonts w:eastAsia="Times New Roman"/>
        </w:rPr>
        <w:t>Group 2: identifying minor scales with key signatures of up to four sharps and four flats</w:t>
      </w:r>
    </w:p>
    <w:p w:rsidR="00D16065" w:rsidRDefault="005D5107">
      <w:pPr>
        <w:divId w:val="160900352"/>
      </w:pPr>
      <w:r>
        <w:rPr>
          <w:vanish/>
        </w:rPr>
        <w:t>Start of Activity</w:t>
      </w:r>
    </w:p>
    <w:p w:rsidR="00D16065" w:rsidRDefault="005D5107">
      <w:pPr>
        <w:spacing w:before="0" w:beforeAutospacing="0" w:after="0" w:afterAutospacing="0" w:line="240" w:lineRule="auto"/>
        <w:outlineLvl w:val="4"/>
        <w:divId w:val="807166822"/>
        <w:rPr>
          <w:rFonts w:eastAsia="Times New Roman"/>
          <w:b/>
          <w:bCs/>
          <w:sz w:val="36"/>
          <w:szCs w:val="36"/>
        </w:rPr>
      </w:pPr>
      <w:bookmarkStart w:id="349" w:name="Session5_Activity4"/>
      <w:bookmarkEnd w:id="349"/>
      <w:r>
        <w:rPr>
          <w:rFonts w:eastAsia="Times New Roman"/>
          <w:b/>
          <w:bCs/>
          <w:sz w:val="36"/>
          <w:szCs w:val="36"/>
        </w:rPr>
        <w:t>Activity 1</w:t>
      </w:r>
    </w:p>
    <w:p w:rsidR="00D16065" w:rsidRDefault="005D5107">
      <w:pPr>
        <w:divId w:val="2120447289"/>
      </w:pPr>
      <w:r>
        <w:rPr>
          <w:vanish/>
        </w:rPr>
        <w:t>Start of Question</w:t>
      </w:r>
    </w:p>
    <w:p w:rsidR="00D16065" w:rsidRDefault="005D5107">
      <w:pPr>
        <w:divId w:val="1554345158"/>
      </w:pPr>
      <w:bookmarkStart w:id="350" w:name="Session5_Question4"/>
      <w:bookmarkEnd w:id="350"/>
      <w:r>
        <w:t>Match the key signatures of one sharp, two sharps, one flat, three flats to the scales below.</w:t>
      </w:r>
    </w:p>
    <w:p w:rsidR="00D16065" w:rsidRDefault="005D5107">
      <w:pPr>
        <w:divId w:val="1554345158"/>
      </w:pPr>
      <w:r>
        <w:t>With each activity, don’t forget to check which clef is being used. Each scale starts on the tonic or key-note.</w:t>
      </w:r>
    </w:p>
    <w:p w:rsidR="00D16065" w:rsidRDefault="005D5107">
      <w:pPr>
        <w:divId w:val="2120447289"/>
      </w:pPr>
      <w:r>
        <w:rPr>
          <w:vanish/>
        </w:rPr>
        <w:t>End of Question</w:t>
      </w:r>
    </w:p>
    <w:p w:rsidR="00D16065" w:rsidRDefault="005D5107">
      <w:pPr>
        <w:ind w:left="120" w:right="120"/>
        <w:divId w:val="34544673"/>
      </w:pPr>
      <w:r>
        <w:rPr>
          <w:noProof/>
        </w:rPr>
        <w:drawing>
          <wp:inline distT="0" distB="0" distL="0" distR="0" wp14:anchorId="29D6320D" wp14:editId="194AD9CB">
            <wp:extent cx="3225800" cy="508000"/>
            <wp:effectExtent l="0" t="0" r="0" b="6350"/>
            <wp:docPr id="133" name="Picture 133" descr="D:\AaaF\OUT\httpswwwopeneduopenlearnocw_cmid1791_2021-12-09_16-14-05_nsfr2\word\assets\_50cfde7595062082d098be968f88b89a3147c656_a224_pm_un_mu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AaaF\OUT\httpswwwopeneduopenlearnocw_cmid1791_2021-12-09_16-14-05_nsfr2\word\assets\_50cfde7595062082d098be968f88b89a3147c656_a224_pm_un_mu07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25800" cy="508000"/>
                    </a:xfrm>
                    <a:prstGeom prst="rect">
                      <a:avLst/>
                    </a:prstGeom>
                    <a:noFill/>
                    <a:ln>
                      <a:noFill/>
                    </a:ln>
                  </pic:spPr>
                </pic:pic>
              </a:graphicData>
            </a:graphic>
          </wp:inline>
        </w:drawing>
      </w:r>
    </w:p>
    <w:p w:rsidR="00D16065" w:rsidRDefault="005D5107">
      <w:pPr>
        <w:ind w:left="120" w:right="120"/>
        <w:divId w:val="783235337"/>
      </w:pPr>
      <w:r>
        <w:rPr>
          <w:noProof/>
        </w:rPr>
        <w:drawing>
          <wp:inline distT="0" distB="0" distL="0" distR="0" wp14:anchorId="6791F5A5" wp14:editId="65899DEB">
            <wp:extent cx="3225000" cy="395000"/>
            <wp:effectExtent l="0" t="0" r="0" b="5080"/>
            <wp:docPr id="134" name="Picture 134" descr="D:\AaaF\OUT\httpswwwopeneduopenlearnocw_cmid1791_2021-12-09_16-14-05_nsfr2\word\assets\_0b42b61c9d0b797c69612cad26f64240a0b36347_a224_pm_un_mu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AaaF\OUT\httpswwwopeneduopenlearnocw_cmid1791_2021-12-09_16-14-05_nsfr2\word\assets\_0b42b61c9d0b797c69612cad26f64240a0b36347_a224_pm_un_mu072.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25000" cy="395000"/>
                    </a:xfrm>
                    <a:prstGeom prst="rect">
                      <a:avLst/>
                    </a:prstGeom>
                    <a:noFill/>
                    <a:ln>
                      <a:noFill/>
                    </a:ln>
                  </pic:spPr>
                </pic:pic>
              </a:graphicData>
            </a:graphic>
          </wp:inline>
        </w:drawing>
      </w:r>
    </w:p>
    <w:p w:rsidR="00D16065" w:rsidRDefault="005D5107">
      <w:pPr>
        <w:ind w:left="120" w:right="120"/>
        <w:divId w:val="598831833"/>
      </w:pPr>
      <w:r>
        <w:rPr>
          <w:noProof/>
        </w:rPr>
        <w:drawing>
          <wp:inline distT="0" distB="0" distL="0" distR="0" wp14:anchorId="6B7C3E8C" wp14:editId="18787C92">
            <wp:extent cx="3225000" cy="455000"/>
            <wp:effectExtent l="0" t="0" r="0" b="2540"/>
            <wp:docPr id="135" name="Picture 135" descr="D:\AaaF\OUT\httpswwwopeneduopenlearnocw_cmid1791_2021-12-09_16-14-05_nsfr2\word\assets\_756bfd0a20f44f3c7c55baff70516250b9f61377_a224_pm_un_mu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AaaF\OUT\httpswwwopeneduopenlearnocw_cmid1791_2021-12-09_16-14-05_nsfr2\word\assets\_756bfd0a20f44f3c7c55baff70516250b9f61377_a224_pm_un_mu07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25000" cy="455000"/>
                    </a:xfrm>
                    <a:prstGeom prst="rect">
                      <a:avLst/>
                    </a:prstGeom>
                    <a:noFill/>
                    <a:ln>
                      <a:noFill/>
                    </a:ln>
                  </pic:spPr>
                </pic:pic>
              </a:graphicData>
            </a:graphic>
          </wp:inline>
        </w:drawing>
      </w:r>
    </w:p>
    <w:p w:rsidR="00D16065" w:rsidRDefault="005D5107">
      <w:pPr>
        <w:ind w:left="120" w:right="120"/>
        <w:divId w:val="217321049"/>
      </w:pPr>
      <w:r>
        <w:rPr>
          <w:noProof/>
        </w:rPr>
        <w:drawing>
          <wp:inline distT="0" distB="0" distL="0" distR="0" wp14:anchorId="614F9C51" wp14:editId="462CC0DE">
            <wp:extent cx="3225000" cy="470000"/>
            <wp:effectExtent l="0" t="0" r="0" b="6350"/>
            <wp:docPr id="136" name="Picture 136" descr="D:\AaaF\OUT\httpswwwopeneduopenlearnocw_cmid1791_2021-12-09_16-14-05_nsfr2\word\assets\_bbaa8cdc3d60a9b04720d02eea7056cc2cee0f59_a224_pm_un_mu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AaaF\OUT\httpswwwopeneduopenlearnocw_cmid1791_2021-12-09_16-14-05_nsfr2\word\assets\_bbaa8cdc3d60a9b04720d02eea7056cc2cee0f59_a224_pm_un_mu074.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25000" cy="470000"/>
                    </a:xfrm>
                    <a:prstGeom prst="rect">
                      <a:avLst/>
                    </a:prstGeom>
                    <a:noFill/>
                    <a:ln>
                      <a:noFill/>
                    </a:ln>
                  </pic:spPr>
                </pic:pic>
              </a:graphicData>
            </a:graphic>
          </wp:inline>
        </w:drawing>
      </w:r>
    </w:p>
    <w:p w:rsidR="00D16065" w:rsidRDefault="005D5107">
      <w:pPr>
        <w:ind w:left="120" w:right="120"/>
        <w:divId w:val="79717268"/>
      </w:pPr>
      <w:r>
        <w:t>Two sharps</w:t>
      </w:r>
    </w:p>
    <w:p w:rsidR="00D16065" w:rsidRDefault="005D5107">
      <w:pPr>
        <w:ind w:left="120" w:right="120"/>
        <w:divId w:val="1484933678"/>
      </w:pPr>
      <w:r>
        <w:t>Three flats</w:t>
      </w:r>
    </w:p>
    <w:p w:rsidR="00D16065" w:rsidRDefault="005D5107">
      <w:pPr>
        <w:ind w:left="120" w:right="120"/>
        <w:divId w:val="1657109256"/>
      </w:pPr>
      <w:r>
        <w:t>One sharp</w:t>
      </w:r>
    </w:p>
    <w:p w:rsidR="00D16065" w:rsidRDefault="005D5107">
      <w:pPr>
        <w:ind w:left="120" w:right="120"/>
        <w:divId w:val="131097427"/>
      </w:pPr>
      <w:r>
        <w:t>One flat</w:t>
      </w:r>
    </w:p>
    <w:bookmarkStart w:id="351" w:name="View_Session5_Answer4"/>
    <w:p w:rsidR="00D16065" w:rsidRDefault="005D5107">
      <w:pPr>
        <w:pStyle w:val="navbutton"/>
        <w:divId w:val="2120447289"/>
      </w:pPr>
      <w:r>
        <w:fldChar w:fldCharType="begin"/>
      </w:r>
      <w:r>
        <w:instrText xml:space="preserve"> HYPERLINK "" \l "Session5_Answer4" </w:instrText>
      </w:r>
      <w:r>
        <w:fldChar w:fldCharType="separate"/>
      </w:r>
      <w:r>
        <w:rPr>
          <w:rStyle w:val="Hyperlink"/>
        </w:rPr>
        <w:t>View answer - Activity 1</w:t>
      </w:r>
      <w:r>
        <w:fldChar w:fldCharType="end"/>
      </w:r>
      <w:bookmarkEnd w:id="351"/>
    </w:p>
    <w:p w:rsidR="00D16065" w:rsidRDefault="005D5107">
      <w:pPr>
        <w:divId w:val="160900352"/>
      </w:pPr>
      <w:r>
        <w:rPr>
          <w:vanish/>
        </w:rPr>
        <w:t>End of Activity</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982849737"/>
        <w:rPr>
          <w:rFonts w:eastAsia="Times New Roman"/>
        </w:rPr>
      </w:pPr>
      <w:bookmarkStart w:id="352" w:name="Session6"/>
      <w:bookmarkEnd w:id="352"/>
      <w:r>
        <w:rPr>
          <w:rFonts w:eastAsia="Times New Roman"/>
        </w:rPr>
        <w:t>6 Accidentals, degrees of the scale and intervals</w:t>
      </w:r>
    </w:p>
    <w:p w:rsidR="00D16065" w:rsidRDefault="005D5107">
      <w:pPr>
        <w:divId w:val="982849737"/>
      </w:pPr>
      <w:r>
        <w:t>During the discussion of scales, several topics were touched upon that now need a little further explanation:</w:t>
      </w:r>
    </w:p>
    <w:p w:rsidR="00D16065" w:rsidRDefault="005D5107">
      <w:pPr>
        <w:numPr>
          <w:ilvl w:val="0"/>
          <w:numId w:val="14"/>
        </w:numPr>
        <w:spacing w:before="0" w:beforeAutospacing="0" w:after="0" w:afterAutospacing="0"/>
        <w:ind w:left="780" w:right="780"/>
        <w:divId w:val="982849737"/>
        <w:rPr>
          <w:rFonts w:eastAsia="Times New Roman"/>
        </w:rPr>
      </w:pPr>
      <w:r>
        <w:rPr>
          <w:rFonts w:eastAsia="Times New Roman"/>
        </w:rPr>
        <w:t>accidentals</w:t>
      </w:r>
    </w:p>
    <w:p w:rsidR="00D16065" w:rsidRDefault="005D5107">
      <w:pPr>
        <w:numPr>
          <w:ilvl w:val="0"/>
          <w:numId w:val="14"/>
        </w:numPr>
        <w:spacing w:before="0" w:beforeAutospacing="0" w:after="0" w:afterAutospacing="0"/>
        <w:ind w:left="780" w:right="780"/>
        <w:divId w:val="982849737"/>
        <w:rPr>
          <w:rFonts w:eastAsia="Times New Roman"/>
        </w:rPr>
      </w:pPr>
      <w:r>
        <w:rPr>
          <w:rFonts w:eastAsia="Times New Roman"/>
        </w:rPr>
        <w:t>degrees of the scale</w:t>
      </w:r>
    </w:p>
    <w:p w:rsidR="00D16065" w:rsidRDefault="005D5107">
      <w:pPr>
        <w:numPr>
          <w:ilvl w:val="0"/>
          <w:numId w:val="14"/>
        </w:numPr>
        <w:spacing w:before="0" w:beforeAutospacing="0" w:after="0" w:afterAutospacing="0"/>
        <w:ind w:left="780" w:right="780"/>
        <w:divId w:val="982849737"/>
        <w:rPr>
          <w:rFonts w:eastAsia="Times New Roman"/>
        </w:rPr>
      </w:pPr>
      <w:r>
        <w:rPr>
          <w:rFonts w:eastAsia="Times New Roman"/>
        </w:rPr>
        <w:t>intervals.</w:t>
      </w:r>
    </w:p>
    <w:p w:rsidR="00D16065" w:rsidRDefault="005D5107">
      <w:pPr>
        <w:divId w:val="982849737"/>
      </w:pPr>
      <w:r>
        <w:t>We’ll begin this section with accidentals.</w:t>
      </w:r>
    </w:p>
    <w:p w:rsidR="00D16065" w:rsidRDefault="005D5107">
      <w:pPr>
        <w:pStyle w:val="Heading2"/>
        <w:divId w:val="1464034531"/>
        <w:rPr>
          <w:rFonts w:eastAsia="Times New Roman"/>
        </w:rPr>
      </w:pPr>
      <w:bookmarkStart w:id="353" w:name="Session6_Section1"/>
      <w:bookmarkEnd w:id="353"/>
      <w:r>
        <w:rPr>
          <w:rFonts w:eastAsia="Times New Roman"/>
        </w:rPr>
        <w:t>6.1 Accidentals</w:t>
      </w:r>
    </w:p>
    <w:p w:rsidR="00D16065" w:rsidRDefault="005D5107">
      <w:pPr>
        <w:divId w:val="1464034531"/>
      </w:pPr>
      <w:r>
        <w:t xml:space="preserve">While examining the structures of the G major and F major scales, we noted that the symbol for the sharp is a #, and that for the flat, a </w:t>
      </w:r>
      <w:r>
        <w:rPr>
          <w:rFonts w:ascii="OUSymbols" w:hAnsi="OUSymbols"/>
          <w:kern w:val="29"/>
          <w:sz w:val="29"/>
          <w:szCs w:val="29"/>
          <w14:ligatures w14:val="all"/>
        </w:rPr>
        <w:t>♭</w:t>
      </w:r>
      <w:r>
        <w:t xml:space="preserve">. These symbols are called </w:t>
      </w:r>
      <w:r>
        <w:rPr>
          <w:rStyle w:val="Strong"/>
        </w:rPr>
        <w:t>accidentals</w:t>
      </w:r>
      <w:r>
        <w:t xml:space="preserve">. With the discussion of minor scales, you discovered the third accidental you need to know, the </w:t>
      </w:r>
      <w:r>
        <w:rPr>
          <w:rStyle w:val="Strong"/>
        </w:rPr>
        <w:t>natural</w:t>
      </w:r>
      <w:r>
        <w:t xml:space="preserve">, </w:t>
      </w:r>
      <w:r>
        <w:rPr>
          <w:rFonts w:ascii="OUSymbols" w:hAnsi="OUSymbols"/>
          <w:kern w:val="29"/>
          <w:sz w:val="29"/>
          <w:szCs w:val="29"/>
          <w14:ligatures w14:val="all"/>
        </w:rPr>
        <w:t>♮</w:t>
      </w:r>
      <w:r>
        <w:t xml:space="preserve">. You will have noticed it in some of the music examples and in the chart of minor scales in the previous section (Example 56). </w:t>
      </w:r>
    </w:p>
    <w:p w:rsidR="00D16065" w:rsidRDefault="005D5107">
      <w:pPr>
        <w:divId w:val="1464034531"/>
      </w:pPr>
      <w:r>
        <w:t xml:space="preserve">While the role of the sharp is to raise a note a semitone, and the flat is to lower a note a semitone, the natural ‘cancels’ a previous sharp or flat. It lowers a sharpened note by a semitone, or raises a flattened note by a semitone. Naturals can therefore be used in a particular bar to cancel sharps or flats that have appeared earlier in the bar. Naturals can also be used to cancel sharps or flats that appear in the key signature. As you know, sharps or flats in a key signature dictate which notes are sharpened or flattened throughout a piece (unless the key signature is changed at some point), but you can use naturals to cancel the sharps or flats of notes as you proceed. </w:t>
      </w:r>
    </w:p>
    <w:p w:rsidR="00D16065" w:rsidRDefault="005D5107">
      <w:pPr>
        <w:pStyle w:val="Heading2"/>
        <w:divId w:val="1307276742"/>
        <w:rPr>
          <w:rFonts w:eastAsia="Times New Roman"/>
        </w:rPr>
      </w:pPr>
      <w:bookmarkStart w:id="354" w:name="Session6_Section2"/>
      <w:bookmarkEnd w:id="354"/>
      <w:r>
        <w:rPr>
          <w:rFonts w:eastAsia="Times New Roman"/>
        </w:rPr>
        <w:t>6.2 Accidentals in practice</w:t>
      </w:r>
    </w:p>
    <w:p w:rsidR="00D16065" w:rsidRDefault="005D5107">
      <w:pPr>
        <w:divId w:val="1307276742"/>
      </w:pPr>
      <w:r>
        <w:t>Let’s look at some examples to see how accidentals work in practice. In Example 57 (a), the key signature is for C major (no sharps or flats), but we want to have E</w:t>
      </w:r>
      <w:r>
        <w:rPr>
          <w:rFonts w:ascii="OUSymbols" w:hAnsi="OUSymbols"/>
          <w:kern w:val="29"/>
          <w:sz w:val="29"/>
          <w:szCs w:val="29"/>
          <w14:ligatures w14:val="all"/>
        </w:rPr>
        <w:t>♭</w:t>
      </w:r>
      <w:r>
        <w:t xml:space="preserve"> s. We therefore add a flat before the first E to lower it a semitone to E</w:t>
      </w:r>
      <w:r>
        <w:rPr>
          <w:rFonts w:ascii="OUSymbols" w:hAnsi="OUSymbols"/>
          <w:kern w:val="29"/>
          <w:sz w:val="29"/>
          <w:szCs w:val="29"/>
          <w14:ligatures w14:val="all"/>
        </w:rPr>
        <w:t>♭</w:t>
      </w:r>
      <w:r>
        <w:t>. Accidentals, unless cancelled, last throughout a bar, and so the second E will also be an E</w:t>
      </w:r>
      <w:r>
        <w:rPr>
          <w:rFonts w:ascii="OUSymbols" w:hAnsi="OUSymbols"/>
          <w:kern w:val="29"/>
          <w:sz w:val="29"/>
          <w:szCs w:val="29"/>
          <w14:ligatures w14:val="all"/>
        </w:rPr>
        <w:t>♭</w:t>
      </w:r>
      <w:r>
        <w:t xml:space="preserve">. </w:t>
      </w:r>
    </w:p>
    <w:p w:rsidR="00D16065" w:rsidRDefault="005D5107">
      <w:pPr>
        <w:divId w:val="1307276742"/>
      </w:pPr>
      <w:r>
        <w:t>If we want to write an E</w:t>
      </w:r>
      <w:r>
        <w:rPr>
          <w:rFonts w:ascii="OUSymbols" w:hAnsi="OUSymbols"/>
          <w:kern w:val="29"/>
          <w:sz w:val="29"/>
          <w:szCs w:val="29"/>
          <w14:ligatures w14:val="all"/>
        </w:rPr>
        <w:t>♮</w:t>
      </w:r>
      <w:r>
        <w:t xml:space="preserve"> rather than an E</w:t>
      </w:r>
      <w:r>
        <w:rPr>
          <w:rFonts w:ascii="OUSymbols" w:hAnsi="OUSymbols"/>
          <w:kern w:val="29"/>
          <w:sz w:val="29"/>
          <w:szCs w:val="29"/>
          <w14:ligatures w14:val="all"/>
        </w:rPr>
        <w:t>♭</w:t>
      </w:r>
      <w:r>
        <w:t xml:space="preserve"> later during the bar as in Example 57 (b), we have to cancel the earlier flat by writing a natural before the second E. </w:t>
      </w:r>
    </w:p>
    <w:p w:rsidR="00D16065" w:rsidRDefault="005D5107">
      <w:pPr>
        <w:divId w:val="1307276742"/>
      </w:pPr>
      <w:r>
        <w:rPr>
          <w:rStyle w:val="Strong"/>
        </w:rPr>
        <w:t>Example 57</w:t>
      </w:r>
    </w:p>
    <w:p w:rsidR="00D16065" w:rsidRDefault="005D5107">
      <w:pPr>
        <w:divId w:val="1307276742"/>
      </w:pPr>
      <w:r>
        <w:rPr>
          <w:vanish/>
        </w:rPr>
        <w:t>Start of Figure</w:t>
      </w:r>
    </w:p>
    <w:p w:rsidR="00D16065" w:rsidRDefault="005D5107">
      <w:pPr>
        <w:spacing w:before="240" w:beforeAutospacing="0" w:after="240" w:afterAutospacing="0" w:line="240" w:lineRule="auto"/>
        <w:divId w:val="1806966327"/>
        <w:rPr>
          <w:rFonts w:ascii="Times New Roman" w:eastAsia="Times New Roman" w:hAnsi="Times New Roman" w:cs="Times New Roman"/>
          <w:sz w:val="24"/>
          <w:szCs w:val="24"/>
        </w:rPr>
      </w:pPr>
      <w:bookmarkStart w:id="355" w:name="Session6_Figure1"/>
      <w:bookmarkEnd w:id="355"/>
      <w:r>
        <w:rPr>
          <w:rFonts w:ascii="Times New Roman" w:eastAsia="Times New Roman" w:hAnsi="Times New Roman" w:cs="Times New Roman"/>
          <w:noProof/>
          <w:sz w:val="24"/>
          <w:szCs w:val="24"/>
        </w:rPr>
        <w:drawing>
          <wp:inline distT="0" distB="0" distL="0" distR="0" wp14:anchorId="3DEFDEA3" wp14:editId="363CF2D3">
            <wp:extent cx="3327400" cy="2730500"/>
            <wp:effectExtent l="0" t="0" r="6350" b="0"/>
            <wp:docPr id="137" name="Picture 137" descr="D:\AaaF\OUT\httpswwwopeneduopenlearnocw_cmid1791_2021-12-09_16-14-05_nsfr2\word\assets\_2729b721c65950e1cc8224da9452d2a767a55f0e_a224_1_pm_mu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AaaF\OUT\httpswwwopeneduopenlearnocw_cmid1791_2021-12-09_16-14-05_nsfr2\word\assets\_2729b721c65950e1cc8224da9452d2a767a55f0e_a224_1_pm_mu057.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27400" cy="2730500"/>
                    </a:xfrm>
                    <a:prstGeom prst="rect">
                      <a:avLst/>
                    </a:prstGeom>
                    <a:noFill/>
                    <a:ln>
                      <a:noFill/>
                    </a:ln>
                  </pic:spPr>
                </pic:pic>
              </a:graphicData>
            </a:graphic>
          </wp:inline>
        </w:drawing>
      </w:r>
    </w:p>
    <w:p w:rsidR="00D16065" w:rsidRDefault="005D5107">
      <w:pPr>
        <w:divId w:val="1307276742"/>
      </w:pPr>
      <w:r>
        <w:rPr>
          <w:vanish/>
        </w:rPr>
        <w:t>End of Figure</w:t>
      </w:r>
    </w:p>
    <w:p w:rsidR="00D16065" w:rsidRDefault="005D5107">
      <w:pPr>
        <w:divId w:val="1307276742"/>
      </w:pPr>
      <w:r>
        <w:rPr>
          <w:vanish/>
        </w:rPr>
        <w:t>Start of Media Content</w:t>
      </w:r>
    </w:p>
    <w:p w:rsidR="00D16065" w:rsidRDefault="005D5107">
      <w:pPr>
        <w:spacing w:before="120" w:beforeAutospacing="0" w:after="120" w:afterAutospacing="0"/>
        <w:divId w:val="556862254"/>
      </w:pPr>
      <w:bookmarkStart w:id="356" w:name="Session6_MediaContent1"/>
      <w:bookmarkEnd w:id="356"/>
      <w:r>
        <w:t>Audio content is not available in this format.</w:t>
      </w:r>
    </w:p>
    <w:p w:rsidR="00D16065" w:rsidRDefault="005D5107">
      <w:pPr>
        <w:divId w:val="1307276742"/>
      </w:pPr>
      <w:r>
        <w:rPr>
          <w:vanish/>
        </w:rPr>
        <w:t>End of Media Content</w:t>
      </w:r>
    </w:p>
    <w:p w:rsidR="00D16065" w:rsidRDefault="005D5107">
      <w:pPr>
        <w:divId w:val="1307276742"/>
      </w:pPr>
      <w:r>
        <w:t>Example 57 (c) will produce exactly the same melody as Example 57 (b), but uses the C minor key signature. The first E will be E</w:t>
      </w:r>
      <w:r>
        <w:rPr>
          <w:rFonts w:ascii="OUSymbols" w:hAnsi="OUSymbols"/>
          <w:kern w:val="29"/>
          <w:sz w:val="29"/>
          <w:szCs w:val="29"/>
          <w14:ligatures w14:val="all"/>
        </w:rPr>
        <w:t>♭</w:t>
      </w:r>
      <w:r>
        <w:t xml:space="preserve"> because of the E</w:t>
      </w:r>
      <w:r>
        <w:rPr>
          <w:rFonts w:ascii="OUSymbols" w:hAnsi="OUSymbols"/>
          <w:kern w:val="29"/>
          <w:sz w:val="29"/>
          <w:szCs w:val="29"/>
          <w14:ligatures w14:val="all"/>
        </w:rPr>
        <w:t>♭</w:t>
      </w:r>
      <w:r>
        <w:t xml:space="preserve"> in the key signature (and does not therefore need a flat), but the second E will need a natural to raise it a semitone from E</w:t>
      </w:r>
      <w:r>
        <w:rPr>
          <w:rFonts w:ascii="OUSymbols" w:hAnsi="OUSymbols"/>
          <w:kern w:val="29"/>
          <w:sz w:val="29"/>
          <w:szCs w:val="29"/>
          <w14:ligatures w14:val="all"/>
        </w:rPr>
        <w:t>♭</w:t>
      </w:r>
      <w:r>
        <w:t xml:space="preserve"> to E</w:t>
      </w:r>
      <w:r>
        <w:rPr>
          <w:rFonts w:ascii="OUSymbols" w:hAnsi="OUSymbols"/>
          <w:kern w:val="29"/>
          <w:sz w:val="29"/>
          <w:szCs w:val="29"/>
          <w14:ligatures w14:val="all"/>
        </w:rPr>
        <w:t>♮</w:t>
      </w:r>
      <w:r>
        <w:t xml:space="preserve">. </w:t>
      </w:r>
    </w:p>
    <w:p w:rsidR="00D16065" w:rsidRDefault="005D5107">
      <w:pPr>
        <w:divId w:val="1307276742"/>
      </w:pPr>
      <w:r>
        <w:t>Finally, in Example 57 (d), the first F needs a natural to cancel the effect of the F</w:t>
      </w:r>
      <w:r>
        <w:rPr>
          <w:rFonts w:ascii="OUSymbols" w:hAnsi="OUSymbols"/>
          <w:kern w:val="29"/>
          <w:sz w:val="29"/>
          <w:szCs w:val="29"/>
          <w14:ligatures w14:val="all"/>
        </w:rPr>
        <w:t>♯</w:t>
      </w:r>
      <w:r>
        <w:t xml:space="preserve"> in the key signature, but the second F then needs a sharp to cancel the effect of the natural before the first F. </w:t>
      </w:r>
    </w:p>
    <w:p w:rsidR="00D16065" w:rsidRDefault="005D5107">
      <w:pPr>
        <w:divId w:val="1307276742"/>
      </w:pPr>
      <w:r>
        <w:t>Three final points (which mostly reinforce what you’ve learned already):</w:t>
      </w:r>
    </w:p>
    <w:p w:rsidR="00D16065" w:rsidRDefault="005D5107">
      <w:pPr>
        <w:divId w:val="1307276742"/>
      </w:pPr>
      <w:r>
        <w:rPr>
          <w:vanish/>
        </w:rPr>
        <w:t>Start of Box</w:t>
      </w:r>
    </w:p>
    <w:p w:rsidR="00D16065" w:rsidRDefault="005D5107">
      <w:pPr>
        <w:spacing w:before="240" w:beforeAutospacing="0" w:after="0" w:afterAutospacing="0" w:line="240" w:lineRule="auto"/>
        <w:ind w:left="240" w:right="240"/>
        <w:outlineLvl w:val="3"/>
        <w:divId w:val="1845437381"/>
        <w:rPr>
          <w:rFonts w:eastAsia="Times New Roman"/>
          <w:b/>
          <w:bCs/>
          <w:sz w:val="36"/>
          <w:szCs w:val="36"/>
        </w:rPr>
      </w:pPr>
      <w:bookmarkStart w:id="357" w:name="Session6_Box1"/>
      <w:bookmarkEnd w:id="357"/>
      <w:r>
        <w:rPr>
          <w:rFonts w:eastAsia="Times New Roman"/>
          <w:b/>
          <w:bCs/>
          <w:sz w:val="36"/>
          <w:szCs w:val="36"/>
        </w:rPr>
        <w:t>Accidentals in practice: summary</w:t>
      </w:r>
    </w:p>
    <w:p w:rsidR="00D16065" w:rsidRDefault="005D5107">
      <w:pPr>
        <w:numPr>
          <w:ilvl w:val="0"/>
          <w:numId w:val="15"/>
        </w:numPr>
        <w:spacing w:before="0" w:beforeAutospacing="0" w:after="0" w:afterAutospacing="0"/>
        <w:ind w:left="780" w:right="780"/>
        <w:divId w:val="1163861220"/>
        <w:rPr>
          <w:rFonts w:eastAsia="Times New Roman"/>
        </w:rPr>
      </w:pPr>
      <w:r>
        <w:rPr>
          <w:rFonts w:eastAsia="Times New Roman"/>
        </w:rPr>
        <w:t>Notice that we use ‘sharpen’ to mean ‘raise by a semitone’. So, we can say: ‘We need to sharpen A</w:t>
      </w:r>
      <w:r>
        <w:rPr>
          <w:rFonts w:ascii="OUSymbols" w:eastAsia="Times New Roman" w:hAnsi="OUSymbols"/>
          <w:kern w:val="29"/>
          <w:sz w:val="29"/>
          <w:szCs w:val="29"/>
          <w14:ligatures w14:val="all"/>
        </w:rPr>
        <w:t>♮</w:t>
      </w:r>
      <w:r>
        <w:rPr>
          <w:rFonts w:eastAsia="Times New Roman"/>
        </w:rPr>
        <w:t xml:space="preserve"> to become A</w:t>
      </w:r>
      <w:r>
        <w:rPr>
          <w:rFonts w:ascii="OUSymbols" w:eastAsia="Times New Roman" w:hAnsi="OUSymbols"/>
          <w:kern w:val="29"/>
          <w:sz w:val="29"/>
          <w:szCs w:val="29"/>
          <w14:ligatures w14:val="all"/>
        </w:rPr>
        <w:t>♯</w:t>
      </w:r>
      <w:r>
        <w:rPr>
          <w:rFonts w:eastAsia="Times New Roman"/>
        </w:rPr>
        <w:t>’. But we can also say: ‘We need to sharpen A</w:t>
      </w:r>
      <w:r>
        <w:rPr>
          <w:rFonts w:ascii="OUSymbols" w:eastAsia="Times New Roman" w:hAnsi="OUSymbols"/>
          <w:kern w:val="29"/>
          <w:sz w:val="29"/>
          <w:szCs w:val="29"/>
          <w14:ligatures w14:val="all"/>
        </w:rPr>
        <w:t>♭</w:t>
      </w:r>
      <w:r>
        <w:rPr>
          <w:rFonts w:eastAsia="Times New Roman"/>
        </w:rPr>
        <w:t xml:space="preserve"> to become A</w:t>
      </w:r>
      <w:r>
        <w:rPr>
          <w:rFonts w:ascii="OUSymbols" w:eastAsia="Times New Roman" w:hAnsi="OUSymbols"/>
          <w:kern w:val="29"/>
          <w:sz w:val="29"/>
          <w:szCs w:val="29"/>
          <w14:ligatures w14:val="all"/>
        </w:rPr>
        <w:t>♮</w:t>
      </w:r>
      <w:r>
        <w:rPr>
          <w:rFonts w:eastAsia="Times New Roman"/>
        </w:rPr>
        <w:t xml:space="preserve">’. (We saw this principle in operation in the previous activity, in the D minor answer for Group 1 Activity 1 in the previous review.) Conversely, we use ‘flatten’ to mean ‘lower by a semitone’. </w:t>
      </w:r>
    </w:p>
    <w:p w:rsidR="00D16065" w:rsidRDefault="005D5107">
      <w:pPr>
        <w:numPr>
          <w:ilvl w:val="0"/>
          <w:numId w:val="15"/>
        </w:numPr>
        <w:spacing w:before="0" w:beforeAutospacing="0" w:after="0" w:afterAutospacing="0"/>
        <w:ind w:left="780" w:right="780"/>
        <w:divId w:val="1163861220"/>
        <w:rPr>
          <w:rFonts w:eastAsia="Times New Roman"/>
        </w:rPr>
      </w:pPr>
      <w:r>
        <w:rPr>
          <w:rFonts w:eastAsia="Times New Roman"/>
        </w:rPr>
        <w:t>When identifying notes without accidentals, it is tempting to say simply, ‘This is C’. However, always remember that this is a shorthand for saying, ‘This is C</w:t>
      </w:r>
      <w:r>
        <w:rPr>
          <w:rFonts w:ascii="OUSymbols" w:eastAsia="Times New Roman" w:hAnsi="OUSymbols"/>
          <w:kern w:val="29"/>
          <w:sz w:val="29"/>
          <w:szCs w:val="29"/>
          <w14:ligatures w14:val="all"/>
        </w:rPr>
        <w:t>♮</w:t>
      </w:r>
      <w:r>
        <w:rPr>
          <w:rFonts w:eastAsia="Times New Roman"/>
        </w:rPr>
        <w:t xml:space="preserve">’. </w:t>
      </w:r>
    </w:p>
    <w:p w:rsidR="00D16065" w:rsidRDefault="005D5107">
      <w:pPr>
        <w:numPr>
          <w:ilvl w:val="0"/>
          <w:numId w:val="15"/>
        </w:numPr>
        <w:spacing w:before="0" w:beforeAutospacing="0" w:after="240" w:afterAutospacing="0"/>
        <w:ind w:left="780" w:right="780"/>
        <w:divId w:val="1163861220"/>
        <w:rPr>
          <w:rFonts w:eastAsia="Times New Roman"/>
        </w:rPr>
      </w:pPr>
      <w:r>
        <w:rPr>
          <w:rFonts w:eastAsia="Times New Roman"/>
        </w:rPr>
        <w:t>Key signatures consist of groups of accidentals that are either sharps or flats. There is never a mixture.</w:t>
      </w:r>
    </w:p>
    <w:p w:rsidR="00D16065" w:rsidRDefault="005D5107">
      <w:pPr>
        <w:divId w:val="1307276742"/>
      </w:pPr>
      <w:r>
        <w:rPr>
          <w:vanish/>
        </w:rPr>
        <w:t>End of Box</w:t>
      </w:r>
    </w:p>
    <w:p w:rsidR="00D16065" w:rsidRDefault="005D5107">
      <w:pPr>
        <w:pStyle w:val="Heading2"/>
        <w:divId w:val="303658563"/>
        <w:rPr>
          <w:rFonts w:eastAsia="Times New Roman"/>
        </w:rPr>
      </w:pPr>
      <w:bookmarkStart w:id="358" w:name="Session6_Section3"/>
      <w:bookmarkEnd w:id="358"/>
      <w:r>
        <w:rPr>
          <w:rFonts w:eastAsia="Times New Roman"/>
        </w:rPr>
        <w:t>6.3 Identifying the degrees of the scale</w:t>
      </w:r>
    </w:p>
    <w:p w:rsidR="00D16065" w:rsidRDefault="005D5107">
      <w:pPr>
        <w:divId w:val="303658563"/>
      </w:pPr>
      <w:r>
        <w:t xml:space="preserve">During the discussion of scales I needed to talk about not only accidentals but also degrees of the scale. I needed to be able to identify certain degrees of the scale, and therefore used a phrase such as ‘sixth or seventh note up the scale’. However, there are several ways of referring to the degrees of the scale: </w:t>
      </w:r>
    </w:p>
    <w:p w:rsidR="00D16065" w:rsidRDefault="005D5107">
      <w:pPr>
        <w:numPr>
          <w:ilvl w:val="0"/>
          <w:numId w:val="16"/>
        </w:numPr>
        <w:spacing w:before="0" w:beforeAutospacing="0" w:after="0" w:afterAutospacing="0"/>
        <w:ind w:left="780" w:right="780"/>
        <w:divId w:val="303658563"/>
        <w:rPr>
          <w:rFonts w:eastAsia="Times New Roman"/>
        </w:rPr>
      </w:pPr>
      <w:r>
        <w:rPr>
          <w:rFonts w:eastAsia="Times New Roman"/>
        </w:rPr>
        <w:t>the ordinal numbers already noted</w:t>
      </w:r>
    </w:p>
    <w:p w:rsidR="00D16065" w:rsidRDefault="005D5107">
      <w:pPr>
        <w:numPr>
          <w:ilvl w:val="0"/>
          <w:numId w:val="16"/>
        </w:numPr>
        <w:spacing w:before="0" w:beforeAutospacing="0" w:after="0" w:afterAutospacing="0"/>
        <w:ind w:left="780" w:right="780"/>
        <w:divId w:val="303658563"/>
        <w:rPr>
          <w:rFonts w:eastAsia="Times New Roman"/>
        </w:rPr>
      </w:pPr>
      <w:r>
        <w:rPr>
          <w:rFonts w:eastAsia="Times New Roman"/>
        </w:rPr>
        <w:t>cardinal numbers with carets above; and</w:t>
      </w:r>
    </w:p>
    <w:p w:rsidR="00D16065" w:rsidRDefault="005D5107">
      <w:pPr>
        <w:numPr>
          <w:ilvl w:val="0"/>
          <w:numId w:val="16"/>
        </w:numPr>
        <w:spacing w:before="0" w:beforeAutospacing="0" w:after="0" w:afterAutospacing="0"/>
        <w:ind w:left="780" w:right="780"/>
        <w:divId w:val="303658563"/>
        <w:rPr>
          <w:rFonts w:eastAsia="Times New Roman"/>
        </w:rPr>
      </w:pPr>
      <w:r>
        <w:rPr>
          <w:rFonts w:eastAsia="Times New Roman"/>
        </w:rPr>
        <w:t>names that reflect the importance of a particular note within a scale.</w:t>
      </w:r>
    </w:p>
    <w:p w:rsidR="00D16065" w:rsidRDefault="005D5107">
      <w:pPr>
        <w:divId w:val="303658563"/>
      </w:pPr>
      <w:r>
        <w:t>Here are the different systems displayed side by side, assuming that the scale is ascending:</w:t>
      </w:r>
    </w:p>
    <w:p w:rsidR="00D16065" w:rsidRDefault="005D5107">
      <w:pPr>
        <w:divId w:val="303658563"/>
      </w:pPr>
      <w:r>
        <w:rPr>
          <w:vanish/>
        </w:rPr>
        <w:t>Start of Table</w:t>
      </w:r>
    </w:p>
    <w:p w:rsidR="00D16065" w:rsidRDefault="005D5107">
      <w:pPr>
        <w:pStyle w:val="NormalWeb"/>
        <w:divId w:val="372921276"/>
      </w:pPr>
      <w:r>
        <w:t>Relationships of the names for the degrees of the scale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16065">
        <w:trPr>
          <w:divId w:val="37292127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bookmarkStart w:id="359" w:name="Session6_Table1"/>
            <w:bookmarkEnd w:id="359"/>
            <w:r>
              <w:rPr>
                <w:rFonts w:ascii="Times New Roman" w:eastAsia="Times New Roman" w:hAnsi="Times New Roman" w:cs="Times New Roman"/>
                <w:b/>
                <w:bCs/>
                <w:sz w:val="24"/>
                <w:szCs w:val="24"/>
              </w:rPr>
              <w:t>Ordinals</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Cardinals, with carets above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Names</w:t>
            </w:r>
          </w:p>
        </w:tc>
      </w:tr>
      <w:tr w:rsidR="00D16065">
        <w:trPr>
          <w:divId w:val="37292127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degree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OUSymbols" w:eastAsia="Times New Roman" w:hAnsi="OUSymbols" w:cs="Times New Roman"/>
                <w:kern w:val="29"/>
                <w:sz w:val="29"/>
                <w:szCs w:val="29"/>
                <w14:ligatures w14:val="all"/>
              </w:rPr>
              <w:t>1̂</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Tonic, or key note</w:t>
            </w:r>
          </w:p>
        </w:tc>
      </w:tr>
      <w:tr w:rsidR="00D16065">
        <w:trPr>
          <w:divId w:val="37292127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OUSymbols" w:eastAsia="Times New Roman" w:hAnsi="OUSymbols" w:cs="Times New Roman"/>
                <w:kern w:val="29"/>
                <w:sz w:val="29"/>
                <w:szCs w:val="29"/>
                <w14:ligatures w14:val="all"/>
              </w:rPr>
              <w:t>2̂</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Supertonic</w:t>
            </w:r>
          </w:p>
        </w:tc>
      </w:tr>
      <w:tr w:rsidR="00D16065">
        <w:trPr>
          <w:divId w:val="37292127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OUSymbols" w:eastAsia="Times New Roman" w:hAnsi="OUSymbols" w:cs="Times New Roman"/>
                <w:kern w:val="29"/>
                <w:sz w:val="29"/>
                <w:szCs w:val="29"/>
                <w14:ligatures w14:val="all"/>
              </w:rPr>
              <w:t>3̂</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Mediant</w:t>
            </w:r>
          </w:p>
        </w:tc>
      </w:tr>
      <w:tr w:rsidR="00D16065">
        <w:trPr>
          <w:divId w:val="37292127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Fourth</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OUSymbols" w:eastAsia="Times New Roman" w:hAnsi="OUSymbols" w:cs="Times New Roman"/>
                <w:kern w:val="29"/>
                <w:sz w:val="29"/>
                <w:szCs w:val="29"/>
                <w14:ligatures w14:val="all"/>
              </w:rPr>
              <w:t>4̂</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Subdominant</w:t>
            </w:r>
          </w:p>
        </w:tc>
      </w:tr>
      <w:tr w:rsidR="00D16065">
        <w:trPr>
          <w:divId w:val="37292127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Fifth</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OUSymbols" w:eastAsia="Times New Roman" w:hAnsi="OUSymbols" w:cs="Times New Roman"/>
                <w:kern w:val="29"/>
                <w:sz w:val="29"/>
                <w:szCs w:val="29"/>
                <w14:ligatures w14:val="all"/>
              </w:rPr>
              <w:t>5̂</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Dominant</w:t>
            </w:r>
          </w:p>
        </w:tc>
      </w:tr>
      <w:tr w:rsidR="00D16065">
        <w:trPr>
          <w:divId w:val="37292127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Sixth</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OUSymbols" w:eastAsia="Times New Roman" w:hAnsi="OUSymbols" w:cs="Times New Roman"/>
                <w:kern w:val="29"/>
                <w:sz w:val="29"/>
                <w:szCs w:val="29"/>
                <w14:ligatures w14:val="all"/>
              </w:rPr>
              <w:t>6̂</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Submediant</w:t>
            </w:r>
          </w:p>
        </w:tc>
      </w:tr>
      <w:tr w:rsidR="00D16065">
        <w:trPr>
          <w:divId w:val="37292127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Seventh</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OUSymbols" w:eastAsia="Times New Roman" w:hAnsi="OUSymbols" w:cs="Times New Roman"/>
                <w:kern w:val="29"/>
                <w:sz w:val="29"/>
                <w:szCs w:val="29"/>
                <w14:ligatures w14:val="all"/>
              </w:rPr>
              <w:t>7̂</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Leading note</w:t>
            </w:r>
          </w:p>
        </w:tc>
      </w:tr>
    </w:tbl>
    <w:p w:rsidR="00D16065" w:rsidRDefault="005D5107">
      <w:pPr>
        <w:divId w:val="303658563"/>
      </w:pPr>
      <w:r>
        <w:rPr>
          <w:vanish/>
        </w:rPr>
        <w:t>End of Table</w:t>
      </w:r>
    </w:p>
    <w:p w:rsidR="00D16065" w:rsidRDefault="005D5107">
      <w:pPr>
        <w:divId w:val="303658563"/>
      </w:pPr>
      <w:r>
        <w:t xml:space="preserve">The names of the notes in the scale need explanation. In tonal music the most important note in the scale is the </w:t>
      </w:r>
      <w:r>
        <w:rPr>
          <w:rStyle w:val="Strong"/>
        </w:rPr>
        <w:t>tonic</w:t>
      </w:r>
      <w:r>
        <w:t xml:space="preserve"> or </w:t>
      </w:r>
      <w:r>
        <w:rPr>
          <w:rStyle w:val="Strong"/>
        </w:rPr>
        <w:t>key note</w:t>
      </w:r>
      <w:r>
        <w:t xml:space="preserve">. In the scale of C major, for instance, the tonic, as you know, is C: the tonic signifies the key of the scale. The second most important note is the </w:t>
      </w:r>
      <w:r>
        <w:rPr>
          <w:rStyle w:val="Strong"/>
        </w:rPr>
        <w:t>dominant</w:t>
      </w:r>
      <w:r>
        <w:t xml:space="preserve">, the fifth degree of the scale (see Example 58). Note that in this example the C major scale is notated from F, via C up to G so that the relationships between the names for the degrees of the scale are more clearly expressed. </w:t>
      </w:r>
    </w:p>
    <w:p w:rsidR="00D16065" w:rsidRDefault="005D5107">
      <w:pPr>
        <w:divId w:val="303658563"/>
      </w:pPr>
      <w:r>
        <w:rPr>
          <w:rStyle w:val="Strong"/>
        </w:rPr>
        <w:t>Example 58</w:t>
      </w:r>
    </w:p>
    <w:p w:rsidR="00D16065" w:rsidRDefault="005D5107">
      <w:pPr>
        <w:divId w:val="303658563"/>
      </w:pPr>
      <w:r>
        <w:rPr>
          <w:vanish/>
        </w:rPr>
        <w:t>Start of Figure</w:t>
      </w:r>
    </w:p>
    <w:p w:rsidR="00D16065" w:rsidRDefault="005D5107">
      <w:pPr>
        <w:spacing w:before="240" w:beforeAutospacing="0" w:after="0" w:afterAutospacing="0" w:line="240" w:lineRule="auto"/>
        <w:divId w:val="1683434988"/>
        <w:rPr>
          <w:rFonts w:ascii="Times New Roman" w:eastAsia="Times New Roman" w:hAnsi="Times New Roman" w:cs="Times New Roman"/>
          <w:sz w:val="24"/>
          <w:szCs w:val="24"/>
        </w:rPr>
      </w:pPr>
      <w:bookmarkStart w:id="360" w:name="Session6_Figure2"/>
      <w:bookmarkEnd w:id="360"/>
      <w:r>
        <w:rPr>
          <w:rFonts w:ascii="Times New Roman" w:eastAsia="Times New Roman" w:hAnsi="Times New Roman" w:cs="Times New Roman"/>
          <w:noProof/>
          <w:sz w:val="24"/>
          <w:szCs w:val="24"/>
        </w:rPr>
        <w:drawing>
          <wp:inline distT="0" distB="0" distL="0" distR="0" wp14:anchorId="5B3C59CC" wp14:editId="354DDC73">
            <wp:extent cx="5278120" cy="984240"/>
            <wp:effectExtent l="0" t="0" r="0" b="6985"/>
            <wp:docPr id="138" name="Picture 138" descr="Dominant, the fifth degree of th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ominant, the fifth degree of the scal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78120" cy="984240"/>
                    </a:xfrm>
                    <a:prstGeom prst="rect">
                      <a:avLst/>
                    </a:prstGeom>
                    <a:noFill/>
                    <a:ln>
                      <a:noFill/>
                    </a:ln>
                  </pic:spPr>
                </pic:pic>
              </a:graphicData>
            </a:graphic>
          </wp:inline>
        </w:drawing>
      </w:r>
    </w:p>
    <w:bookmarkStart w:id="361" w:name="View_Session6_Alternative1"/>
    <w:p w:rsidR="00D16065" w:rsidRDefault="005D5107">
      <w:pPr>
        <w:pStyle w:val="navbutton"/>
        <w:divId w:val="1270043155"/>
      </w:pPr>
      <w:r>
        <w:fldChar w:fldCharType="begin"/>
      </w:r>
      <w:r>
        <w:instrText xml:space="preserve"> HYPERLINK "" \l "Session6_Alternative1" </w:instrText>
      </w:r>
      <w:r>
        <w:fldChar w:fldCharType="separate"/>
      </w:r>
      <w:r>
        <w:rPr>
          <w:rStyle w:val="Hyperlink"/>
        </w:rPr>
        <w:t>View description - Uncaptioned Figure</w:t>
      </w:r>
      <w:r>
        <w:fldChar w:fldCharType="end"/>
      </w:r>
      <w:bookmarkEnd w:id="361"/>
    </w:p>
    <w:p w:rsidR="00D16065" w:rsidRDefault="005D5107">
      <w:pPr>
        <w:divId w:val="303658563"/>
      </w:pPr>
      <w:r>
        <w:rPr>
          <w:vanish/>
        </w:rPr>
        <w:t>End of Figure</w:t>
      </w:r>
    </w:p>
    <w:p w:rsidR="00D16065" w:rsidRDefault="005D5107">
      <w:pPr>
        <w:divId w:val="303658563"/>
      </w:pPr>
      <w:r>
        <w:t xml:space="preserve">Next comes the </w:t>
      </w:r>
      <w:r>
        <w:rPr>
          <w:rStyle w:val="Strong"/>
        </w:rPr>
        <w:t>subdominant</w:t>
      </w:r>
      <w:r>
        <w:t xml:space="preserve">, which has a ‘mirror’ position to that of the dominant. The dominant is five notes </w:t>
      </w:r>
      <w:r>
        <w:rPr>
          <w:rStyle w:val="Emphasis"/>
        </w:rPr>
        <w:t>above</w:t>
      </w:r>
      <w:r>
        <w:t xml:space="preserve"> the tonic; the subdominant is five notes </w:t>
      </w:r>
      <w:r>
        <w:rPr>
          <w:rStyle w:val="Emphasis"/>
        </w:rPr>
        <w:t>below</w:t>
      </w:r>
      <w:r>
        <w:t xml:space="preserve"> (</w:t>
      </w:r>
      <w:r>
        <w:rPr>
          <w:rStyle w:val="Emphasis"/>
        </w:rPr>
        <w:t>sub</w:t>
      </w:r>
      <w:r>
        <w:t xml:space="preserve">, Latin for ‘under’). The </w:t>
      </w:r>
      <w:r>
        <w:rPr>
          <w:rStyle w:val="Strong"/>
        </w:rPr>
        <w:t>mediant</w:t>
      </w:r>
      <w:r>
        <w:t xml:space="preserve"> sits between the tonic and the dominant (</w:t>
      </w:r>
      <w:r>
        <w:rPr>
          <w:rStyle w:val="Emphasis"/>
        </w:rPr>
        <w:t>medius</w:t>
      </w:r>
      <w:r>
        <w:t xml:space="preserve">, Latin for ‘middle’), and the </w:t>
      </w:r>
      <w:r>
        <w:rPr>
          <w:rStyle w:val="Strong"/>
        </w:rPr>
        <w:t>submediant</w:t>
      </w:r>
      <w:r>
        <w:t xml:space="preserve"> between the tonic and the (lower) subdominant. The </w:t>
      </w:r>
      <w:r>
        <w:rPr>
          <w:rStyle w:val="Strong"/>
        </w:rPr>
        <w:t>supertonic</w:t>
      </w:r>
      <w:r>
        <w:t xml:space="preserve"> lies immediately above the tonic (</w:t>
      </w:r>
      <w:r>
        <w:rPr>
          <w:rStyle w:val="Emphasis"/>
        </w:rPr>
        <w:t>super</w:t>
      </w:r>
      <w:r>
        <w:t xml:space="preserve">, Latin for ‘above’, ‘over’), and, finally, the </w:t>
      </w:r>
      <w:r>
        <w:rPr>
          <w:rStyle w:val="Strong"/>
        </w:rPr>
        <w:t>leading-note</w:t>
      </w:r>
      <w:r>
        <w:t xml:space="preserve"> rises up to the tonic (see Example 59). </w:t>
      </w:r>
    </w:p>
    <w:p w:rsidR="00D16065" w:rsidRDefault="005D5107">
      <w:pPr>
        <w:divId w:val="303658563"/>
      </w:pPr>
      <w:r>
        <w:rPr>
          <w:rStyle w:val="Strong"/>
        </w:rPr>
        <w:t>Example 59</w:t>
      </w:r>
    </w:p>
    <w:p w:rsidR="00D16065" w:rsidRDefault="005D5107">
      <w:pPr>
        <w:divId w:val="303658563"/>
      </w:pPr>
      <w:r>
        <w:rPr>
          <w:vanish/>
        </w:rPr>
        <w:t>Start of Figure</w:t>
      </w:r>
    </w:p>
    <w:p w:rsidR="00D16065" w:rsidRDefault="005D5107">
      <w:pPr>
        <w:spacing w:before="240" w:beforeAutospacing="0" w:after="240" w:afterAutospacing="0" w:line="240" w:lineRule="auto"/>
        <w:divId w:val="1312253897"/>
        <w:rPr>
          <w:rFonts w:ascii="Times New Roman" w:eastAsia="Times New Roman" w:hAnsi="Times New Roman" w:cs="Times New Roman"/>
          <w:sz w:val="24"/>
          <w:szCs w:val="24"/>
        </w:rPr>
      </w:pPr>
      <w:bookmarkStart w:id="362" w:name="Session6_Figure3"/>
      <w:bookmarkEnd w:id="362"/>
      <w:r>
        <w:rPr>
          <w:rFonts w:ascii="Times New Roman" w:eastAsia="Times New Roman" w:hAnsi="Times New Roman" w:cs="Times New Roman"/>
          <w:noProof/>
          <w:sz w:val="24"/>
          <w:szCs w:val="24"/>
        </w:rPr>
        <w:drawing>
          <wp:inline distT="0" distB="0" distL="0" distR="0" wp14:anchorId="070EEC7E" wp14:editId="6293408A">
            <wp:extent cx="5232400" cy="889000"/>
            <wp:effectExtent l="0" t="0" r="6350" b="6350"/>
            <wp:docPr id="139" name="Picture 139" descr="D:\AaaF\OUT\httpswwwopeneduopenlearnocw_cmid1791_2021-12-09_16-14-05_nsfr2\word\assets\_b8d6c14bef37610b46c7536bafe2b13f1587b09d_a224_1_pm_mu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AaaF\OUT\httpswwwopeneduopenlearnocw_cmid1791_2021-12-09_16-14-05_nsfr2\word\assets\_b8d6c14bef37610b46c7536bafe2b13f1587b09d_a224_1_pm_mu059.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32400" cy="889000"/>
                    </a:xfrm>
                    <a:prstGeom prst="rect">
                      <a:avLst/>
                    </a:prstGeom>
                    <a:noFill/>
                    <a:ln>
                      <a:noFill/>
                    </a:ln>
                  </pic:spPr>
                </pic:pic>
              </a:graphicData>
            </a:graphic>
          </wp:inline>
        </w:drawing>
      </w:r>
    </w:p>
    <w:p w:rsidR="00D16065" w:rsidRDefault="005D5107">
      <w:pPr>
        <w:divId w:val="303658563"/>
      </w:pPr>
      <w:r>
        <w:rPr>
          <w:vanish/>
        </w:rPr>
        <w:t>End of Figure</w:t>
      </w:r>
    </w:p>
    <w:p w:rsidR="00D16065" w:rsidRDefault="005D5107">
      <w:pPr>
        <w:divId w:val="303658563"/>
      </w:pPr>
      <w:r>
        <w:rPr>
          <w:vanish/>
        </w:rPr>
        <w:t>Start of Media Content</w:t>
      </w:r>
    </w:p>
    <w:p w:rsidR="00D16065" w:rsidRDefault="005D5107">
      <w:pPr>
        <w:spacing w:before="120" w:beforeAutospacing="0" w:after="120" w:afterAutospacing="0"/>
        <w:divId w:val="1706519916"/>
      </w:pPr>
      <w:bookmarkStart w:id="363" w:name="Session6_MediaContent2"/>
      <w:bookmarkEnd w:id="363"/>
      <w:r>
        <w:t>Audio content is not available in this format.</w:t>
      </w:r>
    </w:p>
    <w:p w:rsidR="00D16065" w:rsidRDefault="005D5107">
      <w:pPr>
        <w:divId w:val="303658563"/>
      </w:pPr>
      <w:r>
        <w:rPr>
          <w:vanish/>
        </w:rPr>
        <w:t>End of Media Content</w:t>
      </w:r>
    </w:p>
    <w:p w:rsidR="00D16065" w:rsidRDefault="005D5107">
      <w:pPr>
        <w:pStyle w:val="Heading2"/>
        <w:divId w:val="2101833298"/>
        <w:rPr>
          <w:rFonts w:eastAsia="Times New Roman"/>
        </w:rPr>
      </w:pPr>
      <w:bookmarkStart w:id="364" w:name="Session6_Section4"/>
      <w:bookmarkEnd w:id="364"/>
      <w:r>
        <w:rPr>
          <w:rFonts w:eastAsia="Times New Roman"/>
        </w:rPr>
        <w:t>6.4 Intervals</w:t>
      </w:r>
    </w:p>
    <w:p w:rsidR="00D16065" w:rsidRDefault="005D5107">
      <w:pPr>
        <w:divId w:val="2101833298"/>
      </w:pPr>
      <w:r>
        <w:t xml:space="preserve">The final topic that arose during the discussion of scales was intervals. We noted how major scales are constructed from two intervals, the semitone and the tone, and how the harmonic form of the minor scale includes another interval, the tone plus semitone, i.e. three semitones. There is no reason why you couldn’t, in theory, count up larger and larger intervals in semitones. However, as the size of intervals increases, identifying them by counting semitones becomes impractical. </w:t>
      </w:r>
    </w:p>
    <w:p w:rsidR="00D16065" w:rsidRDefault="005D5107">
      <w:pPr>
        <w:divId w:val="2101833298"/>
      </w:pPr>
      <w:r>
        <w:t xml:space="preserve">To make things easier, intervals are identified by labels that consist of two determinants, </w:t>
      </w:r>
      <w:r>
        <w:rPr>
          <w:rStyle w:val="Strong"/>
        </w:rPr>
        <w:t xml:space="preserve">quality </w:t>
      </w:r>
      <w:r>
        <w:t>and</w:t>
      </w:r>
      <w:r>
        <w:rPr>
          <w:rStyle w:val="Strong"/>
        </w:rPr>
        <w:t xml:space="preserve"> number</w:t>
      </w:r>
      <w:r>
        <w:t xml:space="preserve">. You can calculate the number of an interval by regarding the lower note as the tonic and then counting up the degrees of the scale. Thus, as shown in Example 60, the interval C–E would be a third, C–G a fifth and C–B a seventh. C to the same C is a </w:t>
      </w:r>
      <w:r>
        <w:rPr>
          <w:rStyle w:val="Strong"/>
        </w:rPr>
        <w:t>unison</w:t>
      </w:r>
      <w:r>
        <w:t xml:space="preserve">; C to the C eight notes higher, an </w:t>
      </w:r>
      <w:r>
        <w:rPr>
          <w:rStyle w:val="Strong"/>
        </w:rPr>
        <w:t>octave</w:t>
      </w:r>
      <w:r>
        <w:t xml:space="preserve">. Note that the two notes in the interval can be sounded together as a </w:t>
      </w:r>
      <w:r>
        <w:rPr>
          <w:rStyle w:val="Strong"/>
        </w:rPr>
        <w:t>harmonic interval</w:t>
      </w:r>
      <w:r>
        <w:t xml:space="preserve">, or in succession as a </w:t>
      </w:r>
      <w:r>
        <w:rPr>
          <w:rStyle w:val="Strong"/>
        </w:rPr>
        <w:t>melodic interval</w:t>
      </w:r>
      <w:r>
        <w:t xml:space="preserve">. </w:t>
      </w:r>
    </w:p>
    <w:p w:rsidR="00D16065" w:rsidRDefault="005D5107">
      <w:pPr>
        <w:divId w:val="2101833298"/>
      </w:pPr>
      <w:r>
        <w:rPr>
          <w:rStyle w:val="Strong"/>
        </w:rPr>
        <w:t>Example 60</w:t>
      </w:r>
    </w:p>
    <w:p w:rsidR="00D16065" w:rsidRDefault="005D5107">
      <w:pPr>
        <w:divId w:val="2101833298"/>
      </w:pPr>
      <w:r>
        <w:rPr>
          <w:vanish/>
        </w:rPr>
        <w:t>Start of Figure</w:t>
      </w:r>
    </w:p>
    <w:p w:rsidR="00D16065" w:rsidRDefault="005D5107">
      <w:pPr>
        <w:spacing w:before="240" w:beforeAutospacing="0" w:after="240" w:afterAutospacing="0" w:line="240" w:lineRule="auto"/>
        <w:divId w:val="601760383"/>
        <w:rPr>
          <w:rFonts w:ascii="Times New Roman" w:eastAsia="Times New Roman" w:hAnsi="Times New Roman" w:cs="Times New Roman"/>
          <w:sz w:val="24"/>
          <w:szCs w:val="24"/>
        </w:rPr>
      </w:pPr>
      <w:bookmarkStart w:id="365" w:name="Session6_Figure4"/>
      <w:bookmarkEnd w:id="365"/>
      <w:r>
        <w:rPr>
          <w:rFonts w:ascii="Times New Roman" w:eastAsia="Times New Roman" w:hAnsi="Times New Roman" w:cs="Times New Roman"/>
          <w:noProof/>
          <w:sz w:val="24"/>
          <w:szCs w:val="24"/>
        </w:rPr>
        <w:drawing>
          <wp:inline distT="0" distB="0" distL="0" distR="0" wp14:anchorId="461FD2C3" wp14:editId="4DE55A81">
            <wp:extent cx="5232400" cy="889000"/>
            <wp:effectExtent l="0" t="0" r="6350" b="6350"/>
            <wp:docPr id="140" name="Picture 140" descr="D:\AaaF\OUT\httpswwwopeneduopenlearnocw_cmid1791_2021-12-09_16-14-05_nsfr2\word\assets\_22e36038300adcc90d5198e1402a09deb858a287_a224_1_pm_mu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AaaF\OUT\httpswwwopeneduopenlearnocw_cmid1791_2021-12-09_16-14-05_nsfr2\word\assets\_22e36038300adcc90d5198e1402a09deb858a287_a224_1_pm_mu060.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2400" cy="889000"/>
                    </a:xfrm>
                    <a:prstGeom prst="rect">
                      <a:avLst/>
                    </a:prstGeom>
                    <a:noFill/>
                    <a:ln>
                      <a:noFill/>
                    </a:ln>
                  </pic:spPr>
                </pic:pic>
              </a:graphicData>
            </a:graphic>
          </wp:inline>
        </w:drawing>
      </w:r>
    </w:p>
    <w:p w:rsidR="00D16065" w:rsidRDefault="005D5107">
      <w:pPr>
        <w:divId w:val="2101833298"/>
      </w:pPr>
      <w:r>
        <w:rPr>
          <w:vanish/>
        </w:rPr>
        <w:t>End of Figure</w:t>
      </w:r>
    </w:p>
    <w:p w:rsidR="00D16065" w:rsidRDefault="005D5107">
      <w:pPr>
        <w:divId w:val="2101833298"/>
      </w:pPr>
      <w:r>
        <w:rPr>
          <w:vanish/>
        </w:rPr>
        <w:t>Start of Media Content</w:t>
      </w:r>
    </w:p>
    <w:p w:rsidR="00D16065" w:rsidRDefault="005D5107">
      <w:pPr>
        <w:spacing w:before="120" w:beforeAutospacing="0" w:after="120" w:afterAutospacing="0"/>
        <w:divId w:val="779951657"/>
      </w:pPr>
      <w:bookmarkStart w:id="366" w:name="Session6_MediaContent3"/>
      <w:bookmarkEnd w:id="366"/>
      <w:r>
        <w:t>Audio content is not available in this format.</w:t>
      </w:r>
    </w:p>
    <w:p w:rsidR="00D16065" w:rsidRDefault="005D5107">
      <w:pPr>
        <w:divId w:val="2101833298"/>
      </w:pPr>
      <w:r>
        <w:rPr>
          <w:vanish/>
        </w:rPr>
        <w:t>End of Media Content</w:t>
      </w:r>
    </w:p>
    <w:p w:rsidR="00D16065" w:rsidRDefault="005D5107">
      <w:pPr>
        <w:divId w:val="2101833298"/>
      </w:pPr>
      <w:r>
        <w:t xml:space="preserve">The quality of an interval can be </w:t>
      </w:r>
      <w:r>
        <w:rPr>
          <w:rStyle w:val="Strong"/>
        </w:rPr>
        <w:t>perfect</w:t>
      </w:r>
      <w:r>
        <w:t xml:space="preserve">, </w:t>
      </w:r>
      <w:r>
        <w:rPr>
          <w:rStyle w:val="Strong"/>
        </w:rPr>
        <w:t>major</w:t>
      </w:r>
      <w:r>
        <w:t>,</w:t>
      </w:r>
      <w:r>
        <w:rPr>
          <w:rStyle w:val="Strong"/>
        </w:rPr>
        <w:t>minor</w:t>
      </w:r>
      <w:r>
        <w:t xml:space="preserve">, </w:t>
      </w:r>
      <w:r>
        <w:rPr>
          <w:rStyle w:val="Strong"/>
        </w:rPr>
        <w:t>augmented</w:t>
      </w:r>
      <w:r>
        <w:t xml:space="preserve"> or </w:t>
      </w:r>
      <w:r>
        <w:rPr>
          <w:rStyle w:val="Strong"/>
        </w:rPr>
        <w:t>diminished</w:t>
      </w:r>
      <w:r>
        <w:t xml:space="preserve">. </w:t>
      </w:r>
    </w:p>
    <w:p w:rsidR="00D16065" w:rsidRDefault="005D5107">
      <w:pPr>
        <w:divId w:val="2101833298"/>
      </w:pPr>
      <w:r>
        <w:t>So, for instance, you can have a perfect fourth, a major third, an augmented sixth.</w:t>
      </w:r>
    </w:p>
    <w:p w:rsidR="00D16065" w:rsidRDefault="005D5107">
      <w:pPr>
        <w:divId w:val="2101833298"/>
      </w:pPr>
      <w:r>
        <w:t xml:space="preserve">However, for our purposes, here I comment only on the </w:t>
      </w:r>
      <w:r>
        <w:rPr>
          <w:rStyle w:val="Strong"/>
        </w:rPr>
        <w:t>perfect fifth</w:t>
      </w:r>
      <w:r>
        <w:t xml:space="preserve">, which consists of seven semitones, e.g. C–G in the C major scale, and the </w:t>
      </w:r>
      <w:r>
        <w:rPr>
          <w:rStyle w:val="Strong"/>
        </w:rPr>
        <w:t>minor third</w:t>
      </w:r>
      <w:r>
        <w:t xml:space="preserve">, which consists of three semitones, e.g. A–C in the A minor scale (see Example 61). </w:t>
      </w:r>
    </w:p>
    <w:p w:rsidR="00D16065" w:rsidRDefault="005D5107">
      <w:pPr>
        <w:divId w:val="2101833298"/>
      </w:pPr>
      <w:r>
        <w:rPr>
          <w:rStyle w:val="Strong"/>
        </w:rPr>
        <w:t>Example 61</w:t>
      </w:r>
    </w:p>
    <w:p w:rsidR="00D16065" w:rsidRDefault="005D5107">
      <w:pPr>
        <w:divId w:val="2101833298"/>
      </w:pPr>
      <w:r>
        <w:rPr>
          <w:vanish/>
        </w:rPr>
        <w:t>Start of Figure</w:t>
      </w:r>
    </w:p>
    <w:p w:rsidR="00D16065" w:rsidRDefault="005D5107">
      <w:pPr>
        <w:spacing w:before="240" w:beforeAutospacing="0" w:after="240" w:afterAutospacing="0" w:line="240" w:lineRule="auto"/>
        <w:divId w:val="653992869"/>
        <w:rPr>
          <w:rFonts w:ascii="Times New Roman" w:eastAsia="Times New Roman" w:hAnsi="Times New Roman" w:cs="Times New Roman"/>
          <w:sz w:val="24"/>
          <w:szCs w:val="24"/>
        </w:rPr>
      </w:pPr>
      <w:bookmarkStart w:id="367" w:name="Session6_Figure5"/>
      <w:bookmarkEnd w:id="367"/>
      <w:r>
        <w:rPr>
          <w:rFonts w:ascii="Times New Roman" w:eastAsia="Times New Roman" w:hAnsi="Times New Roman" w:cs="Times New Roman"/>
          <w:noProof/>
          <w:sz w:val="24"/>
          <w:szCs w:val="24"/>
        </w:rPr>
        <w:drawing>
          <wp:inline distT="0" distB="0" distL="0" distR="0" wp14:anchorId="72CDF4A1" wp14:editId="622EC8A9">
            <wp:extent cx="1460500" cy="1016000"/>
            <wp:effectExtent l="0" t="0" r="6350" b="0"/>
            <wp:docPr id="141" name="Picture 141" descr="D:\AaaF\OUT\httpswwwopeneduopenlearnocw_cmid1791_2021-12-09_16-14-05_nsfr2\word\assets\_18ba2d75c381d7749eceedba579df0bfc6d087cc_a224_1_pm_mu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AaaF\OUT\httpswwwopeneduopenlearnocw_cmid1791_2021-12-09_16-14-05_nsfr2\word\assets\_18ba2d75c381d7749eceedba579df0bfc6d087cc_a224_1_pm_mu06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60500" cy="1016000"/>
                    </a:xfrm>
                    <a:prstGeom prst="rect">
                      <a:avLst/>
                    </a:prstGeom>
                    <a:noFill/>
                    <a:ln>
                      <a:noFill/>
                    </a:ln>
                  </pic:spPr>
                </pic:pic>
              </a:graphicData>
            </a:graphic>
          </wp:inline>
        </w:drawing>
      </w:r>
    </w:p>
    <w:p w:rsidR="00D16065" w:rsidRDefault="005D5107">
      <w:pPr>
        <w:divId w:val="2101833298"/>
      </w:pPr>
      <w:r>
        <w:rPr>
          <w:vanish/>
        </w:rPr>
        <w:t>End of Figure</w:t>
      </w:r>
    </w:p>
    <w:p w:rsidR="00D16065" w:rsidRDefault="005D5107">
      <w:pPr>
        <w:divId w:val="2101833298"/>
      </w:pPr>
      <w:r>
        <w:rPr>
          <w:vanish/>
        </w:rPr>
        <w:t>Start of Media Content</w:t>
      </w:r>
    </w:p>
    <w:p w:rsidR="00D16065" w:rsidRDefault="005D5107">
      <w:pPr>
        <w:spacing w:before="120" w:beforeAutospacing="0" w:after="120" w:afterAutospacing="0"/>
        <w:divId w:val="189031017"/>
      </w:pPr>
      <w:bookmarkStart w:id="368" w:name="Session6_MediaContent4"/>
      <w:bookmarkEnd w:id="368"/>
      <w:r>
        <w:t>Audio content is not available in this format.</w:t>
      </w:r>
    </w:p>
    <w:p w:rsidR="00D16065" w:rsidRDefault="005D5107">
      <w:pPr>
        <w:divId w:val="2101833298"/>
      </w:pPr>
      <w:r>
        <w:rPr>
          <w:vanish/>
        </w:rPr>
        <w:t>End of Media Content</w:t>
      </w:r>
    </w:p>
    <w:p w:rsidR="00D16065" w:rsidRDefault="005D5107">
      <w:pPr>
        <w:pStyle w:val="Heading2"/>
        <w:divId w:val="490407100"/>
        <w:rPr>
          <w:rFonts w:eastAsia="Times New Roman"/>
        </w:rPr>
      </w:pPr>
      <w:bookmarkStart w:id="369" w:name="Session6_Section5"/>
      <w:bookmarkEnd w:id="369"/>
      <w:r>
        <w:rPr>
          <w:rFonts w:eastAsia="Times New Roman"/>
        </w:rPr>
        <w:t>6.5 The perfect fifth, the minor third and the circle of fifths</w:t>
      </w:r>
    </w:p>
    <w:p w:rsidR="00D16065" w:rsidRDefault="005D5107">
      <w:pPr>
        <w:pStyle w:val="Heading3"/>
        <w:divId w:val="1393577789"/>
        <w:rPr>
          <w:rFonts w:eastAsia="Times New Roman"/>
        </w:rPr>
      </w:pPr>
      <w:bookmarkStart w:id="370" w:name="Session6_InternalSection1"/>
      <w:bookmarkEnd w:id="370"/>
      <w:r>
        <w:rPr>
          <w:rFonts w:eastAsia="Times New Roman"/>
        </w:rPr>
        <w:t>The perfect fifth</w:t>
      </w:r>
    </w:p>
    <w:p w:rsidR="00D16065" w:rsidRDefault="005D5107">
      <w:pPr>
        <w:divId w:val="1393577789"/>
      </w:pPr>
      <w:r>
        <w:t>While discussing scales, you might have wondered why I described them in the order I chose. From a starting point of C major, the pattern for major scales with sharp key signatures was G, D, A and E, with the key signature for each scale adding an additional sharp to the previous one. The pattern for major scales with flat key signatures was F, B</w:t>
      </w:r>
      <w:r>
        <w:rPr>
          <w:rFonts w:ascii="OUSymbols" w:hAnsi="OUSymbols"/>
          <w:kern w:val="29"/>
          <w:sz w:val="29"/>
          <w:szCs w:val="29"/>
          <w14:ligatures w14:val="all"/>
        </w:rPr>
        <w:t>♭</w:t>
      </w:r>
      <w:r>
        <w:t>, E</w:t>
      </w:r>
      <w:r>
        <w:rPr>
          <w:rFonts w:ascii="OUSymbols" w:hAnsi="OUSymbols"/>
          <w:kern w:val="29"/>
          <w:sz w:val="29"/>
          <w:szCs w:val="29"/>
          <w14:ligatures w14:val="all"/>
        </w:rPr>
        <w:t>♭</w:t>
      </w:r>
      <w:r>
        <w:t xml:space="preserve"> and A</w:t>
      </w:r>
      <w:r>
        <w:rPr>
          <w:rFonts w:ascii="OUSymbols" w:hAnsi="OUSymbols"/>
          <w:kern w:val="29"/>
          <w:sz w:val="29"/>
          <w:szCs w:val="29"/>
          <w14:ligatures w14:val="all"/>
        </w:rPr>
        <w:t>♭</w:t>
      </w:r>
      <w:r>
        <w:t xml:space="preserve">, with the key signature for each scale adding an additional flat to the previous one. You might have guessed that this gradual increase in the size of the key signatures governed my choice. And you would have been right. </w:t>
      </w:r>
    </w:p>
    <w:p w:rsidR="00D16065" w:rsidRDefault="005D5107">
      <w:pPr>
        <w:divId w:val="1393577789"/>
      </w:pPr>
      <w:r>
        <w:t xml:space="preserve">But my choice was also governed by the related fact that each successive major scale with a sharp key signature starts on the note a </w:t>
      </w:r>
      <w:r>
        <w:rPr>
          <w:rStyle w:val="Emphasis"/>
        </w:rPr>
        <w:t>perfect fifth</w:t>
      </w:r>
      <w:r>
        <w:t xml:space="preserve"> above the previous one, and each successive scale with a flat key signature starts on the note a </w:t>
      </w:r>
      <w:r>
        <w:rPr>
          <w:rStyle w:val="Emphasis"/>
        </w:rPr>
        <w:t>perfect fifth</w:t>
      </w:r>
      <w:r>
        <w:t xml:space="preserve"> below the previous one. So G major, with one sharp in its key signature, begins on the note a perfect fifth </w:t>
      </w:r>
      <w:r>
        <w:rPr>
          <w:rStyle w:val="Emphasis"/>
        </w:rPr>
        <w:t>above</w:t>
      </w:r>
      <w:r>
        <w:t xml:space="preserve"> C, which has no sharps or flats in its key signature. And D major, with two sharps in its key signature, begins on the note a perfect fifth </w:t>
      </w:r>
      <w:r>
        <w:rPr>
          <w:rStyle w:val="Emphasis"/>
        </w:rPr>
        <w:t>above</w:t>
      </w:r>
      <w:r>
        <w:t xml:space="preserve"> G. And so on. Conversely, F major, with one flat in its key signature, begins on the note a perfect fifth </w:t>
      </w:r>
      <w:r>
        <w:rPr>
          <w:rStyle w:val="Emphasis"/>
        </w:rPr>
        <w:t>below</w:t>
      </w:r>
      <w:r>
        <w:t xml:space="preserve"> C, and B</w:t>
      </w:r>
      <w:r>
        <w:rPr>
          <w:rFonts w:ascii="OUSymbols" w:hAnsi="OUSymbols"/>
          <w:kern w:val="29"/>
          <w:sz w:val="29"/>
          <w:szCs w:val="29"/>
          <w14:ligatures w14:val="all"/>
        </w:rPr>
        <w:t>♭</w:t>
      </w:r>
      <w:r>
        <w:t xml:space="preserve"> major, with two flats in its key signature, begins on the note a perfect fifth </w:t>
      </w:r>
      <w:r>
        <w:rPr>
          <w:rStyle w:val="Emphasis"/>
        </w:rPr>
        <w:t>below</w:t>
      </w:r>
      <w:r>
        <w:t xml:space="preserve"> F. And so on. </w:t>
      </w:r>
    </w:p>
    <w:p w:rsidR="00D16065" w:rsidRDefault="005D5107">
      <w:pPr>
        <w:divId w:val="1393577789"/>
      </w:pPr>
      <w:r>
        <w:t xml:space="preserve">This sequence of keys, extended to cover a whole series, is better understood as a diagram, the circle of fifths, shown in Figure 1. </w:t>
      </w:r>
    </w:p>
    <w:p w:rsidR="00D16065" w:rsidRDefault="005D5107">
      <w:pPr>
        <w:divId w:val="1393577789"/>
      </w:pPr>
      <w:r>
        <w:t xml:space="preserve">The major keys sit outside the circle and their corresponding relative minors (which have the same key signature) inside the circle. You should take a little time to explore this diagram (although bear in mind that you need a working knowledge of major and minor keys of only up to four sharps and four flats before you start </w:t>
      </w:r>
      <w:r>
        <w:rPr>
          <w:rStyle w:val="Emphasis"/>
        </w:rPr>
        <w:t>Inside music</w:t>
      </w:r>
      <w:r>
        <w:t xml:space="preserve">). </w:t>
      </w:r>
    </w:p>
    <w:p w:rsidR="00D16065" w:rsidRDefault="005D5107">
      <w:pPr>
        <w:divId w:val="1393577789"/>
      </w:pPr>
      <w:r>
        <w:rPr>
          <w:rStyle w:val="Strong"/>
        </w:rPr>
        <w:t>Figure 1 The circle of fifths</w:t>
      </w:r>
    </w:p>
    <w:p w:rsidR="00D16065" w:rsidRDefault="005D5107">
      <w:pPr>
        <w:divId w:val="1393577789"/>
      </w:pPr>
      <w:r>
        <w:rPr>
          <w:vanish/>
        </w:rPr>
        <w:t>Start of Figure</w:t>
      </w:r>
    </w:p>
    <w:p w:rsidR="00D16065" w:rsidRDefault="005D5107">
      <w:pPr>
        <w:spacing w:before="240" w:beforeAutospacing="0" w:after="240" w:afterAutospacing="0" w:line="240" w:lineRule="auto"/>
        <w:divId w:val="1924875451"/>
        <w:rPr>
          <w:rFonts w:ascii="Times New Roman" w:eastAsia="Times New Roman" w:hAnsi="Times New Roman" w:cs="Times New Roman"/>
          <w:sz w:val="24"/>
          <w:szCs w:val="24"/>
        </w:rPr>
      </w:pPr>
      <w:bookmarkStart w:id="371" w:name="Session6_Figure6"/>
      <w:bookmarkEnd w:id="371"/>
      <w:r>
        <w:rPr>
          <w:rFonts w:ascii="Times New Roman" w:eastAsia="Times New Roman" w:hAnsi="Times New Roman" w:cs="Times New Roman"/>
          <w:noProof/>
          <w:sz w:val="24"/>
          <w:szCs w:val="24"/>
        </w:rPr>
        <w:drawing>
          <wp:inline distT="0" distB="0" distL="0" distR="0" wp14:anchorId="37D4E51F" wp14:editId="7D66950C">
            <wp:extent cx="4324350" cy="4695825"/>
            <wp:effectExtent l="0" t="0" r="0" b="9525"/>
            <wp:docPr id="142" name="Picture 142" descr="D:\AaaF\OUT\httpswwwopeneduopenlearnocw_cmid1791_2021-12-09_16-14-05_nsfr2\word\assets\_fd21802ef5ed85a469eac5ade5514a0200ea4701_a224_prepmat_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AaaF\OUT\httpswwwopeneduopenlearnocw_cmid1791_2021-12-09_16-14-05_nsfr2\word\assets\_fd21802ef5ed85a469eac5ade5514a0200ea4701_a224_prepmat_f01.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24350" cy="4695825"/>
                    </a:xfrm>
                    <a:prstGeom prst="rect">
                      <a:avLst/>
                    </a:prstGeom>
                    <a:noFill/>
                    <a:ln>
                      <a:noFill/>
                    </a:ln>
                  </pic:spPr>
                </pic:pic>
              </a:graphicData>
            </a:graphic>
          </wp:inline>
        </w:drawing>
      </w:r>
    </w:p>
    <w:p w:rsidR="00D16065" w:rsidRDefault="005D5107">
      <w:pPr>
        <w:divId w:val="1393577789"/>
      </w:pPr>
      <w:r>
        <w:rPr>
          <w:vanish/>
        </w:rPr>
        <w:t>End of Figure</w:t>
      </w:r>
    </w:p>
    <w:p w:rsidR="00D16065" w:rsidRDefault="005D5107">
      <w:pPr>
        <w:pStyle w:val="Heading3"/>
        <w:divId w:val="2077387154"/>
        <w:rPr>
          <w:rFonts w:eastAsia="Times New Roman"/>
        </w:rPr>
      </w:pPr>
      <w:bookmarkStart w:id="372" w:name="Session6_InternalSection2"/>
      <w:bookmarkEnd w:id="372"/>
      <w:r>
        <w:rPr>
          <w:rFonts w:eastAsia="Times New Roman"/>
        </w:rPr>
        <w:t>The minor third</w:t>
      </w:r>
    </w:p>
    <w:p w:rsidR="00D16065" w:rsidRDefault="005D5107">
      <w:pPr>
        <w:divId w:val="490407100"/>
      </w:pPr>
      <w:r>
        <w:t xml:space="preserve">As you may remember, and as shown in the diagram of the circle of fifths above, the tonic of a relative minor scale can be found by counting down three semitones from the tonic of its major equivalent, for instance, the tonic of C major down to the tonic of A minor. This interval, A–C, consisting of three semitones, we can now name as a </w:t>
      </w:r>
      <w:r>
        <w:rPr>
          <w:rStyle w:val="Strong"/>
        </w:rPr>
        <w:t>minor third</w:t>
      </w:r>
      <w:r>
        <w:t xml:space="preserve">.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67464106"/>
        <w:rPr>
          <w:rFonts w:eastAsia="Times New Roman"/>
        </w:rPr>
      </w:pPr>
      <w:bookmarkStart w:id="373" w:name="Session7"/>
      <w:bookmarkEnd w:id="373"/>
      <w:r>
        <w:rPr>
          <w:rFonts w:eastAsia="Times New Roman"/>
        </w:rPr>
        <w:t>7 Harmony: the triad</w:t>
      </w:r>
    </w:p>
    <w:p w:rsidR="00D16065" w:rsidRDefault="005D5107">
      <w:pPr>
        <w:divId w:val="67464106"/>
      </w:pPr>
      <w:r>
        <w:t xml:space="preserve">Our discussion of intervals, notably harmonic intervals, is the first time in this course that we have moved from discussion of one sound at a time to two sounding together. But the exploration of the combination of sounds to form harmony is one of western music’s major contributions to music worldwide, and we therefore need to consider a basic feature of harmony, the triad. </w:t>
      </w:r>
    </w:p>
    <w:p w:rsidR="00D16065" w:rsidRDefault="005D5107">
      <w:pPr>
        <w:divId w:val="67464106"/>
      </w:pPr>
      <w:r>
        <w:t xml:space="preserve">A </w:t>
      </w:r>
      <w:r>
        <w:rPr>
          <w:rStyle w:val="Strong"/>
        </w:rPr>
        <w:t>triad</w:t>
      </w:r>
      <w:r>
        <w:t xml:space="preserve"> is, as its name implies, a collection of three notes sounding together. Triads are constructed from two thirds placed one on top of the other. Starting from C, for instance, and in C major, a triad would also include the notes E and G; starting from G, the notes B and D. Triads can, in fact, be constructed on any note of the scale, as shown in Example 63. In order to identify these triads, you can simply use the names of the degrees of the scale on which they are constructed. Therefore C–E–G in C major is the </w:t>
      </w:r>
      <w:r>
        <w:rPr>
          <w:rStyle w:val="Strong"/>
        </w:rPr>
        <w:t>tonic triad</w:t>
      </w:r>
      <w:r>
        <w:t xml:space="preserve"> since it is built on the tonic, C; D–F–A in C major is the </w:t>
      </w:r>
      <w:r>
        <w:rPr>
          <w:rStyle w:val="Strong"/>
        </w:rPr>
        <w:t>supertonic triad</w:t>
      </w:r>
      <w:r>
        <w:t xml:space="preserve"> since it is built on the supertonic, D. And so on. </w:t>
      </w:r>
    </w:p>
    <w:p w:rsidR="00D16065" w:rsidRDefault="005D5107">
      <w:pPr>
        <w:divId w:val="67464106"/>
      </w:pPr>
      <w:r>
        <w:rPr>
          <w:rStyle w:val="Strong"/>
        </w:rPr>
        <w:t>Example 63</w:t>
      </w:r>
    </w:p>
    <w:p w:rsidR="00D16065" w:rsidRDefault="005D5107">
      <w:pPr>
        <w:divId w:val="67464106"/>
      </w:pPr>
      <w:r>
        <w:rPr>
          <w:vanish/>
        </w:rPr>
        <w:t>Start of Figure</w:t>
      </w:r>
    </w:p>
    <w:p w:rsidR="00D16065" w:rsidRDefault="005D5107">
      <w:pPr>
        <w:spacing w:before="240" w:beforeAutospacing="0" w:after="240" w:afterAutospacing="0" w:line="240" w:lineRule="auto"/>
        <w:divId w:val="1975477987"/>
        <w:rPr>
          <w:rFonts w:ascii="Times New Roman" w:eastAsia="Times New Roman" w:hAnsi="Times New Roman" w:cs="Times New Roman"/>
          <w:sz w:val="24"/>
          <w:szCs w:val="24"/>
        </w:rPr>
      </w:pPr>
      <w:bookmarkStart w:id="374" w:name="Session7_Figure1"/>
      <w:bookmarkEnd w:id="374"/>
      <w:r>
        <w:rPr>
          <w:rFonts w:ascii="Times New Roman" w:eastAsia="Times New Roman" w:hAnsi="Times New Roman" w:cs="Times New Roman"/>
          <w:noProof/>
          <w:sz w:val="24"/>
          <w:szCs w:val="24"/>
        </w:rPr>
        <w:drawing>
          <wp:inline distT="0" distB="0" distL="0" distR="0" wp14:anchorId="6370F5CD" wp14:editId="7F92B0D4">
            <wp:extent cx="5232400" cy="1041400"/>
            <wp:effectExtent l="0" t="0" r="6350" b="6350"/>
            <wp:docPr id="143" name="Picture 143" descr="D:\AaaF\OUT\httpswwwopeneduopenlearnocw_cmid1791_2021-12-09_16-14-05_nsfr2\word\assets\_ef6fbf5735608776c7d58eaeeafc775e8a1671d6_a224_1_pm_mu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aaF\OUT\httpswwwopeneduopenlearnocw_cmid1791_2021-12-09_16-14-05_nsfr2\word\assets\_ef6fbf5735608776c7d58eaeeafc775e8a1671d6_a224_1_pm_mu06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2400" cy="1041400"/>
                    </a:xfrm>
                    <a:prstGeom prst="rect">
                      <a:avLst/>
                    </a:prstGeom>
                    <a:noFill/>
                    <a:ln>
                      <a:noFill/>
                    </a:ln>
                  </pic:spPr>
                </pic:pic>
              </a:graphicData>
            </a:graphic>
          </wp:inline>
        </w:drawing>
      </w:r>
    </w:p>
    <w:p w:rsidR="00D16065" w:rsidRDefault="005D5107">
      <w:pPr>
        <w:divId w:val="67464106"/>
      </w:pPr>
      <w:r>
        <w:rPr>
          <w:vanish/>
        </w:rPr>
        <w:t>End of Figure</w:t>
      </w:r>
    </w:p>
    <w:p w:rsidR="00D16065" w:rsidRDefault="005D5107">
      <w:pPr>
        <w:divId w:val="67464106"/>
      </w:pPr>
      <w:r>
        <w:rPr>
          <w:vanish/>
        </w:rPr>
        <w:t>Start of Media Content</w:t>
      </w:r>
    </w:p>
    <w:p w:rsidR="00D16065" w:rsidRDefault="005D5107">
      <w:pPr>
        <w:spacing w:before="120" w:beforeAutospacing="0" w:after="120" w:afterAutospacing="0"/>
        <w:divId w:val="2068382208"/>
      </w:pPr>
      <w:bookmarkStart w:id="375" w:name="Session7_MediaContent1"/>
      <w:bookmarkEnd w:id="375"/>
      <w:r>
        <w:t>Audio content is not available in this format.</w:t>
      </w:r>
    </w:p>
    <w:p w:rsidR="00D16065" w:rsidRDefault="005D5107">
      <w:pPr>
        <w:divId w:val="67464106"/>
      </w:pPr>
      <w:r>
        <w:rPr>
          <w:vanish/>
        </w:rPr>
        <w:t>End of Media Content</w:t>
      </w:r>
    </w:p>
    <w:p w:rsidR="00D16065" w:rsidRDefault="005D5107">
      <w:pPr>
        <w:divId w:val="67464106"/>
      </w:pPr>
      <w:r>
        <w:t xml:space="preserve">The three notes in the triad, from the bottom up, are called the </w:t>
      </w:r>
      <w:r>
        <w:rPr>
          <w:rStyle w:val="Strong"/>
        </w:rPr>
        <w:t>root</w:t>
      </w:r>
      <w:r>
        <w:t xml:space="preserve"> (since this is the basis of the triad), the </w:t>
      </w:r>
      <w:r>
        <w:rPr>
          <w:rStyle w:val="Strong"/>
        </w:rPr>
        <w:t>third</w:t>
      </w:r>
      <w:r>
        <w:t xml:space="preserve"> and the </w:t>
      </w:r>
      <w:r>
        <w:rPr>
          <w:rStyle w:val="Strong"/>
        </w:rPr>
        <w:t>fifth</w:t>
      </w:r>
      <w:r>
        <w:t xml:space="preserve">. The fifth is (except in one case, in the triad on the leading-note) a perfect fifth. </w:t>
      </w:r>
    </w:p>
    <w:p w:rsidR="00D16065" w:rsidRDefault="005D5107">
      <w:pPr>
        <w:divId w:val="67464106"/>
      </w:pPr>
      <w:r>
        <w:t xml:space="preserve">Notice in Example 63 that the intervals of a third that are used to construct triads are sometimes major (i.e. consisting of four semitones) or minor (i.e. consisting of three semitones). Thus with the tonic triad, C–E–G, the lower interval, C–E, is a major third but the upper interval, E–G, is a minor third. However, with the supertonic triad, D–F–A, the lower interval, D–F, is a minor third but the upper interval, F–A, is a major third. Triads are labelled as major or minor depending on this arrangement. </w:t>
      </w:r>
    </w:p>
    <w:p w:rsidR="00D16065" w:rsidRDefault="005D5107">
      <w:pPr>
        <w:numPr>
          <w:ilvl w:val="0"/>
          <w:numId w:val="17"/>
        </w:numPr>
        <w:spacing w:before="0" w:beforeAutospacing="0" w:after="0" w:afterAutospacing="0"/>
        <w:ind w:left="780" w:right="780"/>
        <w:divId w:val="67464106"/>
        <w:rPr>
          <w:rFonts w:eastAsia="Times New Roman"/>
        </w:rPr>
      </w:pPr>
      <w:r>
        <w:rPr>
          <w:rFonts w:eastAsia="Times New Roman"/>
        </w:rPr>
        <w:t xml:space="preserve">Where the major third is the lower interval, as in the tonic, subdominant and dominant triads, the triad is a </w:t>
      </w:r>
      <w:r>
        <w:rPr>
          <w:rStyle w:val="Strong"/>
          <w:rFonts w:eastAsia="Times New Roman"/>
        </w:rPr>
        <w:t>major triad</w:t>
      </w:r>
      <w:r>
        <w:rPr>
          <w:rFonts w:eastAsia="Times New Roman"/>
        </w:rPr>
        <w:t xml:space="preserve">. </w:t>
      </w:r>
    </w:p>
    <w:p w:rsidR="00D16065" w:rsidRDefault="005D5107">
      <w:pPr>
        <w:numPr>
          <w:ilvl w:val="0"/>
          <w:numId w:val="17"/>
        </w:numPr>
        <w:spacing w:before="0" w:beforeAutospacing="0" w:after="0" w:afterAutospacing="0"/>
        <w:ind w:left="780" w:right="780"/>
        <w:divId w:val="67464106"/>
        <w:rPr>
          <w:rFonts w:eastAsia="Times New Roman"/>
        </w:rPr>
      </w:pPr>
      <w:r>
        <w:rPr>
          <w:rFonts w:eastAsia="Times New Roman"/>
        </w:rPr>
        <w:t xml:space="preserve">Where the minor third is the lower interval as in the supertonic, mediant and submediant triads, the triad is a </w:t>
      </w:r>
      <w:r>
        <w:rPr>
          <w:rStyle w:val="Strong"/>
          <w:rFonts w:eastAsia="Times New Roman"/>
        </w:rPr>
        <w:t>minor triad</w:t>
      </w:r>
      <w:r>
        <w:rPr>
          <w:rFonts w:eastAsia="Times New Roman"/>
        </w:rPr>
        <w:t xml:space="preserve">. </w:t>
      </w:r>
    </w:p>
    <w:p w:rsidR="00D16065" w:rsidRDefault="005D5107">
      <w:pPr>
        <w:divId w:val="67464106"/>
      </w:pPr>
      <w:r>
        <w:t xml:space="preserve">The triads in a minor key follow a different pattern of major and minor; these will be explained in </w:t>
      </w:r>
      <w:r>
        <w:rPr>
          <w:rStyle w:val="Emphasis"/>
        </w:rPr>
        <w:t>Inside music</w:t>
      </w:r>
      <w:r>
        <w:t xml:space="preserve">, as will the triad on the leading-note, which in both major and minor keys is a </w:t>
      </w:r>
      <w:r>
        <w:rPr>
          <w:rStyle w:val="Strong"/>
        </w:rPr>
        <w:t>diminished triad</w:t>
      </w:r>
      <w:r>
        <w:t xml:space="preserve">. </w:t>
      </w:r>
    </w:p>
    <w:p w:rsidR="00D16065" w:rsidRDefault="005D5107">
      <w:pPr>
        <w:divId w:val="67464106"/>
      </w:pPr>
      <w:r>
        <w:t xml:space="preserve">A good deal of the material in </w:t>
      </w:r>
      <w:r>
        <w:rPr>
          <w:rStyle w:val="Emphasis"/>
        </w:rPr>
        <w:t>Inside music</w:t>
      </w:r>
      <w:r>
        <w:t xml:space="preserve"> deals with harmony. So spend some time familiarising yourself with triads, their names, and how they are constructed from major and minor thirds – it will be time well spent.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323633707"/>
        <w:rPr>
          <w:rFonts w:eastAsia="Times New Roman"/>
        </w:rPr>
      </w:pPr>
      <w:bookmarkStart w:id="376" w:name="Session8"/>
      <w:bookmarkEnd w:id="376"/>
      <w:r>
        <w:rPr>
          <w:rFonts w:eastAsia="Times New Roman"/>
        </w:rPr>
        <w:t>8 Scores: performance directions</w:t>
      </w:r>
    </w:p>
    <w:p w:rsidR="00D16065" w:rsidRDefault="005D5107">
      <w:pPr>
        <w:divId w:val="323633707"/>
      </w:pPr>
      <w:r>
        <w:t xml:space="preserve">So far, we have considered such elements of notation as pitch and rhythm, but there are other instructions on scores (notated music) relating to performance that you need to be able to understand. These can be divided into five main categories: </w:t>
      </w:r>
    </w:p>
    <w:p w:rsidR="00D16065" w:rsidRDefault="005D5107">
      <w:pPr>
        <w:numPr>
          <w:ilvl w:val="0"/>
          <w:numId w:val="18"/>
        </w:numPr>
        <w:spacing w:before="0" w:beforeAutospacing="0" w:after="0" w:afterAutospacing="0"/>
        <w:ind w:left="780" w:right="780"/>
        <w:divId w:val="323633707"/>
        <w:rPr>
          <w:rFonts w:eastAsia="Times New Roman"/>
        </w:rPr>
      </w:pPr>
      <w:r>
        <w:rPr>
          <w:rFonts w:eastAsia="Times New Roman"/>
        </w:rPr>
        <w:t>dynamics</w:t>
      </w:r>
    </w:p>
    <w:p w:rsidR="00D16065" w:rsidRDefault="005D5107">
      <w:pPr>
        <w:numPr>
          <w:ilvl w:val="0"/>
          <w:numId w:val="18"/>
        </w:numPr>
        <w:spacing w:before="0" w:beforeAutospacing="0" w:after="0" w:afterAutospacing="0"/>
        <w:ind w:left="780" w:right="780"/>
        <w:divId w:val="323633707"/>
        <w:rPr>
          <w:rFonts w:eastAsia="Times New Roman"/>
        </w:rPr>
      </w:pPr>
      <w:r>
        <w:rPr>
          <w:rFonts w:eastAsia="Times New Roman"/>
        </w:rPr>
        <w:t>tempo</w:t>
      </w:r>
    </w:p>
    <w:p w:rsidR="00D16065" w:rsidRDefault="005D5107">
      <w:pPr>
        <w:numPr>
          <w:ilvl w:val="0"/>
          <w:numId w:val="18"/>
        </w:numPr>
        <w:spacing w:before="0" w:beforeAutospacing="0" w:after="0" w:afterAutospacing="0"/>
        <w:ind w:left="780" w:right="780"/>
        <w:divId w:val="323633707"/>
        <w:rPr>
          <w:rFonts w:eastAsia="Times New Roman"/>
        </w:rPr>
      </w:pPr>
      <w:r>
        <w:rPr>
          <w:rFonts w:eastAsia="Times New Roman"/>
        </w:rPr>
        <w:t>articulation</w:t>
      </w:r>
    </w:p>
    <w:p w:rsidR="00D16065" w:rsidRDefault="005D5107">
      <w:pPr>
        <w:numPr>
          <w:ilvl w:val="0"/>
          <w:numId w:val="18"/>
        </w:numPr>
        <w:spacing w:before="0" w:beforeAutospacing="0" w:after="0" w:afterAutospacing="0"/>
        <w:ind w:left="780" w:right="780"/>
        <w:divId w:val="323633707"/>
        <w:rPr>
          <w:rFonts w:eastAsia="Times New Roman"/>
        </w:rPr>
      </w:pPr>
      <w:r>
        <w:rPr>
          <w:rFonts w:eastAsia="Times New Roman"/>
        </w:rPr>
        <w:t>expression</w:t>
      </w:r>
    </w:p>
    <w:p w:rsidR="00D16065" w:rsidRDefault="005D5107">
      <w:pPr>
        <w:numPr>
          <w:ilvl w:val="0"/>
          <w:numId w:val="18"/>
        </w:numPr>
        <w:spacing w:before="0" w:beforeAutospacing="0" w:after="0" w:afterAutospacing="0"/>
        <w:ind w:left="780" w:right="780"/>
        <w:divId w:val="323633707"/>
        <w:rPr>
          <w:rFonts w:eastAsia="Times New Roman"/>
        </w:rPr>
      </w:pPr>
      <w:r>
        <w:rPr>
          <w:rFonts w:eastAsia="Times New Roman"/>
        </w:rPr>
        <w:t>special signs.</w:t>
      </w:r>
    </w:p>
    <w:p w:rsidR="00D16065" w:rsidRDefault="005D5107">
      <w:pPr>
        <w:divId w:val="323633707"/>
      </w:pPr>
      <w:r>
        <w:t xml:space="preserve">The first thing to note about performance directions is that almost all of them are relative rather than absolute. This means that while bearing their meaning in mind, performers interpret them within limits. The second thing to note is that the meaning of some performance directions has changed over time. Indeed, some performance directions have even had more than one meaning during a particular period. For instance, from the seventeenth century to the middle of the eighteenth century, </w:t>
      </w:r>
      <w:r>
        <w:rPr>
          <w:rStyle w:val="Emphasis"/>
        </w:rPr>
        <w:t>presto</w:t>
      </w:r>
      <w:r>
        <w:t xml:space="preserve"> could mean either fast, or faster than </w:t>
      </w:r>
      <w:r>
        <w:rPr>
          <w:rStyle w:val="Emphasis"/>
        </w:rPr>
        <w:t>allegro</w:t>
      </w:r>
      <w:r>
        <w:t xml:space="preserve">. And, finally, although the performance directions listed here are selected from the traditional Italian ones, a comprehensive collection would have to include performance directions in other languages too. </w:t>
      </w:r>
    </w:p>
    <w:p w:rsidR="00D16065" w:rsidRDefault="005D5107">
      <w:pPr>
        <w:pStyle w:val="Heading2"/>
        <w:divId w:val="235625552"/>
        <w:rPr>
          <w:rFonts w:eastAsia="Times New Roman"/>
        </w:rPr>
      </w:pPr>
      <w:bookmarkStart w:id="377" w:name="Session8_Section1"/>
      <w:bookmarkEnd w:id="377"/>
      <w:r>
        <w:rPr>
          <w:rFonts w:eastAsia="Times New Roman"/>
        </w:rPr>
        <w:t>8.1 A selected list of performance directions</w:t>
      </w:r>
    </w:p>
    <w:p w:rsidR="00D16065" w:rsidRDefault="005D5107">
      <w:pPr>
        <w:divId w:val="235625552"/>
      </w:pPr>
      <w:r>
        <w:rPr>
          <w:vanish/>
        </w:rPr>
        <w:t>Start of Table</w:t>
      </w:r>
    </w:p>
    <w:p w:rsidR="00D16065" w:rsidRDefault="005D5107">
      <w:pPr>
        <w:pStyle w:val="NormalWeb"/>
        <w:divId w:val="947158404"/>
      </w:pPr>
      <w:r>
        <w:t>Dynamics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bookmarkStart w:id="378" w:name="Session8_Table1"/>
            <w:bookmarkEnd w:id="378"/>
            <w:r>
              <w:rPr>
                <w:rFonts w:ascii="Times New Roman" w:eastAsia="Times New Roman" w:hAnsi="Times New Roman" w:cs="Times New Roman"/>
                <w:b/>
                <w:bCs/>
                <w:sz w:val="24"/>
                <w:szCs w:val="24"/>
              </w:rPr>
              <w:t>Direction</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fff</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louder than ff</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ff (fortissimo)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loud</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(forte)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loud</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mf (mezzo forte)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(literally) half loud</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 (mezzo piano)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(literally) half soft</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(piano)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soft</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pp (pianissimo)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soft</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ppp</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softer than pp</w:t>
            </w:r>
          </w:p>
        </w:tc>
      </w:tr>
      <w:tr w:rsidR="00D16065">
        <w:trPr>
          <w:divId w:val="947158404"/>
        </w:trPr>
        <w:tc>
          <w:tcPr>
            <w:tcW w:w="0" w:type="auto"/>
            <w:tcMar>
              <w:top w:w="48" w:type="dxa"/>
              <w:left w:w="96" w:type="dxa"/>
              <w:bottom w:w="48" w:type="dxa"/>
              <w:right w:w="96" w:type="dxa"/>
            </w:tcMar>
            <w:hideMark/>
          </w:tcPr>
          <w:p w:rsidR="00D16065" w:rsidRDefault="00D16065">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D16065" w:rsidRDefault="00D16065">
            <w:pPr>
              <w:spacing w:before="0" w:beforeAutospacing="0" w:after="0" w:afterAutospacing="0" w:line="240" w:lineRule="auto"/>
              <w:rPr>
                <w:rFonts w:ascii="Times New Roman" w:eastAsia="Times New Roman" w:hAnsi="Times New Roman" w:cs="Times New Roman"/>
                <w:sz w:val="20"/>
                <w:szCs w:val="20"/>
              </w:rPr>
            </w:pP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crescendo (cresc.)</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gradually becoming louder</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decrescendo (decresc.)</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gradually becoming softer</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diminuendo (dim.)</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gradually becoming softer</w:t>
            </w:r>
          </w:p>
        </w:tc>
      </w:tr>
      <w:tr w:rsidR="00D16065">
        <w:trPr>
          <w:divId w:val="94715840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sf/sfz (sforzando)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(literally) forced: sudden loudness accentuating a note</w:t>
            </w:r>
          </w:p>
        </w:tc>
      </w:tr>
    </w:tbl>
    <w:p w:rsidR="00D16065" w:rsidRDefault="005D5107">
      <w:pPr>
        <w:divId w:val="235625552"/>
      </w:pPr>
      <w:r>
        <w:rPr>
          <w:vanish/>
        </w:rPr>
        <w:t>End of Table</w:t>
      </w:r>
    </w:p>
    <w:p w:rsidR="00D16065" w:rsidRDefault="005D5107">
      <w:pPr>
        <w:divId w:val="235625552"/>
      </w:pPr>
      <w:r>
        <w:rPr>
          <w:vanish/>
        </w:rPr>
        <w:t>Start of Table</w:t>
      </w:r>
    </w:p>
    <w:p w:rsidR="00D16065" w:rsidRDefault="005D5107">
      <w:pPr>
        <w:pStyle w:val="NormalWeb"/>
        <w:divId w:val="129787449"/>
      </w:pPr>
      <w:r>
        <w:t>Tempo</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bookmarkStart w:id="379" w:name="Session8_Table2"/>
            <w:bookmarkEnd w:id="379"/>
            <w:r>
              <w:rPr>
                <w:rFonts w:ascii="Times New Roman" w:eastAsia="Times New Roman" w:hAnsi="Times New Roman" w:cs="Times New Roman"/>
                <w:b/>
                <w:bCs/>
                <w:sz w:val="24"/>
                <w:szCs w:val="24"/>
              </w:rPr>
              <w:t>Direction</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Translation</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broad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slowly</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larghetto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diminutive of largo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slow, but not as slow as largo</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grave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heavy, serious</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slow, solemn</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adagio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ease, leisurely</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slowly, or very slowly</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slow</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slowly</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andante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a walking pace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a medium walking pace</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andantino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diminutive of andante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slightly faster than andante, although sometimes slightly slower</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restrained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allegretto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diminutive of allegro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fairly quick, but not as quick as allegro</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vivace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flourishing, full of life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lively</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allegro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merry, cheerful</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fast</w:t>
            </w:r>
          </w:p>
        </w:tc>
      </w:tr>
      <w:tr w:rsidR="00D16065">
        <w:trPr>
          <w:divId w:val="129787449"/>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ready, prompt</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fast (although originally only fast)</w:t>
            </w:r>
          </w:p>
        </w:tc>
      </w:tr>
    </w:tbl>
    <w:p w:rsidR="00D16065" w:rsidRDefault="005D5107">
      <w:pPr>
        <w:divId w:val="235625552"/>
      </w:pPr>
      <w:r>
        <w:rPr>
          <w:vanish/>
        </w:rPr>
        <w:t>End of Table</w:t>
      </w:r>
    </w:p>
    <w:p w:rsidR="00D16065" w:rsidRDefault="005D5107">
      <w:pPr>
        <w:divId w:val="23562555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16065">
        <w:trPr>
          <w:divId w:val="183864367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bookmarkStart w:id="380" w:name="Session8_Table3"/>
            <w:bookmarkEnd w:id="380"/>
            <w:r>
              <w:rPr>
                <w:rFonts w:ascii="Times New Roman" w:eastAsia="Times New Roman" w:hAnsi="Times New Roman" w:cs="Times New Roman"/>
                <w:b/>
                <w:bCs/>
                <w:sz w:val="24"/>
                <w:szCs w:val="24"/>
              </w:rPr>
              <w:t>Direction</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D16065">
        <w:trPr>
          <w:divId w:val="183864367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accelerando (accel.)</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gradually becoming quicker</w:t>
            </w:r>
          </w:p>
        </w:tc>
      </w:tr>
      <w:tr w:rsidR="00D16065">
        <w:trPr>
          <w:divId w:val="183864367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tempo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time</w:t>
            </w:r>
          </w:p>
        </w:tc>
      </w:tr>
      <w:tr w:rsidR="00D16065">
        <w:trPr>
          <w:divId w:val="183864367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 non troppo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 not too much</w:t>
            </w:r>
          </w:p>
        </w:tc>
      </w:tr>
      <w:tr w:rsidR="00D16065">
        <w:trPr>
          <w:divId w:val="183864367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rallentando (rall.)</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gradually becoming slower</w:t>
            </w:r>
          </w:p>
        </w:tc>
      </w:tr>
      <w:tr w:rsidR="00D16065">
        <w:trPr>
          <w:divId w:val="183864367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ritardando (rit. or ritard.)</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gradually becoming slower</w:t>
            </w:r>
          </w:p>
        </w:tc>
      </w:tr>
      <w:tr w:rsidR="00D16065">
        <w:trPr>
          <w:divId w:val="1838643674"/>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ritenuto (rit. or riten.)</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(literally) held back: a more localised slowing down</w:t>
            </w:r>
          </w:p>
        </w:tc>
      </w:tr>
    </w:tbl>
    <w:p w:rsidR="00D16065" w:rsidRDefault="005D5107">
      <w:pPr>
        <w:divId w:val="235625552"/>
      </w:pPr>
      <w:r>
        <w:rPr>
          <w:vanish/>
        </w:rPr>
        <w:t>End of Table</w:t>
      </w:r>
    </w:p>
    <w:p w:rsidR="00D16065" w:rsidRDefault="005D5107">
      <w:pPr>
        <w:divId w:val="235625552"/>
      </w:pPr>
      <w:r>
        <w:rPr>
          <w:vanish/>
        </w:rPr>
        <w:t>Start of Table</w:t>
      </w:r>
    </w:p>
    <w:p w:rsidR="00D16065" w:rsidRDefault="005D5107">
      <w:pPr>
        <w:pStyle w:val="NormalWeb"/>
        <w:divId w:val="98062636"/>
      </w:pPr>
      <w:r>
        <w:t>Articulation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16065">
        <w:trPr>
          <w:divId w:val="9806263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bookmarkStart w:id="381" w:name="Session8_Table4"/>
            <w:bookmarkEnd w:id="381"/>
            <w:r>
              <w:rPr>
                <w:rFonts w:ascii="Times New Roman" w:eastAsia="Times New Roman" w:hAnsi="Times New Roman" w:cs="Times New Roman"/>
                <w:b/>
                <w:bCs/>
                <w:sz w:val="24"/>
                <w:szCs w:val="24"/>
              </w:rPr>
              <w:t>Direction</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D16065">
        <w:trPr>
          <w:divId w:val="9806263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smoothly</w:t>
            </w:r>
          </w:p>
        </w:tc>
      </w:tr>
      <w:tr w:rsidR="00D16065">
        <w:trPr>
          <w:divId w:val="9806263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semi-staccato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little detached, less so than staccato</w:t>
            </w:r>
          </w:p>
        </w:tc>
      </w:tr>
      <w:tr w:rsidR="00D16065">
        <w:trPr>
          <w:divId w:val="9806263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staccato (stacc.)</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detached</w:t>
            </w:r>
          </w:p>
        </w:tc>
      </w:tr>
      <w:tr w:rsidR="00D16065">
        <w:trPr>
          <w:divId w:val="9806263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tenuto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held</w:t>
            </w:r>
          </w:p>
        </w:tc>
      </w:tr>
    </w:tbl>
    <w:p w:rsidR="00D16065" w:rsidRDefault="005D5107">
      <w:pPr>
        <w:divId w:val="235625552"/>
      </w:pPr>
      <w:r>
        <w:rPr>
          <w:vanish/>
        </w:rPr>
        <w:t>End of Table</w:t>
      </w:r>
    </w:p>
    <w:p w:rsidR="00D16065" w:rsidRDefault="005D5107">
      <w:pPr>
        <w:divId w:val="235625552"/>
      </w:pPr>
      <w:r>
        <w:rPr>
          <w:vanish/>
        </w:rPr>
        <w:t>Start of Table</w:t>
      </w:r>
    </w:p>
    <w:p w:rsidR="00D16065" w:rsidRDefault="005D5107">
      <w:pPr>
        <w:pStyle w:val="NormalWeb"/>
        <w:divId w:val="172573906"/>
      </w:pPr>
      <w:r>
        <w:t>Expression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bookmarkStart w:id="382" w:name="Session8_Table5"/>
            <w:bookmarkEnd w:id="382"/>
            <w:r>
              <w:rPr>
                <w:rFonts w:ascii="Times New Roman" w:eastAsia="Times New Roman" w:hAnsi="Times New Roman" w:cs="Times New Roman"/>
                <w:b/>
                <w:bCs/>
                <w:sz w:val="24"/>
                <w:szCs w:val="24"/>
              </w:rPr>
              <w:t>Direction</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agitato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agitated</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cantabile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singing style</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dolce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sweet</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espressivo (espress. or espr.)</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expressive</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grazioso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graceful</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leggiero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much</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poco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little</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semplice</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simple</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senza</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without</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sostenuto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sustained</w:t>
            </w:r>
          </w:p>
        </w:tc>
      </w:tr>
      <w:tr w:rsidR="00D16065">
        <w:trPr>
          <w:divId w:val="172573906"/>
        </w:trPr>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subito</w:t>
            </w:r>
          </w:p>
        </w:tc>
        <w:tc>
          <w:tcPr>
            <w:tcW w:w="0" w:type="auto"/>
            <w:tcMar>
              <w:top w:w="48" w:type="dxa"/>
              <w:left w:w="96" w:type="dxa"/>
              <w:bottom w:w="48" w:type="dxa"/>
              <w:right w:w="96" w:type="dxa"/>
            </w:tcMar>
            <w:hideMark/>
          </w:tcPr>
          <w:p w:rsidR="00D16065" w:rsidRDefault="005D510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sudden</w:t>
            </w:r>
          </w:p>
        </w:tc>
      </w:tr>
    </w:tbl>
    <w:p w:rsidR="00D16065" w:rsidRDefault="005D5107">
      <w:pPr>
        <w:divId w:val="235625552"/>
      </w:pPr>
      <w:r>
        <w:rPr>
          <w:vanish/>
        </w:rPr>
        <w:t>End of Table</w:t>
      </w:r>
    </w:p>
    <w:p w:rsidR="00D16065" w:rsidRDefault="005D5107">
      <w:pPr>
        <w:divId w:val="235625552"/>
      </w:pPr>
      <w:r>
        <w:rPr>
          <w:vanish/>
        </w:rPr>
        <w:t>Start of Box</w:t>
      </w:r>
    </w:p>
    <w:p w:rsidR="00D16065" w:rsidRDefault="005D5107">
      <w:pPr>
        <w:spacing w:before="0" w:beforeAutospacing="0" w:after="0" w:afterAutospacing="0" w:line="240" w:lineRule="auto"/>
        <w:outlineLvl w:val="3"/>
        <w:divId w:val="1379819380"/>
        <w:rPr>
          <w:rFonts w:eastAsia="Times New Roman"/>
          <w:b/>
          <w:bCs/>
          <w:sz w:val="36"/>
          <w:szCs w:val="36"/>
        </w:rPr>
      </w:pPr>
      <w:bookmarkStart w:id="383" w:name="Session8_Box1"/>
      <w:bookmarkEnd w:id="383"/>
      <w:r>
        <w:rPr>
          <w:rStyle w:val="Strong"/>
          <w:rFonts w:eastAsia="Times New Roman"/>
          <w:sz w:val="36"/>
          <w:szCs w:val="36"/>
        </w:rPr>
        <w:t>Special signs</w:t>
      </w:r>
    </w:p>
    <w:p w:rsidR="00D16065" w:rsidRDefault="005D5107">
      <w:pPr>
        <w:divId w:val="144201479"/>
      </w:pPr>
      <w:r>
        <w:rPr>
          <w:vanish/>
        </w:rPr>
        <w:t>Start of Figure</w:t>
      </w:r>
    </w:p>
    <w:p w:rsidR="00D16065" w:rsidRDefault="005D5107">
      <w:pPr>
        <w:spacing w:before="240" w:beforeAutospacing="0" w:after="240" w:afterAutospacing="0" w:line="240" w:lineRule="auto"/>
        <w:divId w:val="55209301"/>
        <w:rPr>
          <w:rFonts w:ascii="Times New Roman" w:eastAsia="Times New Roman" w:hAnsi="Times New Roman" w:cs="Times New Roman"/>
          <w:sz w:val="24"/>
          <w:szCs w:val="24"/>
        </w:rPr>
      </w:pPr>
      <w:bookmarkStart w:id="384" w:name="Session8_Figure1"/>
      <w:bookmarkEnd w:id="384"/>
      <w:r>
        <w:rPr>
          <w:rFonts w:ascii="Times New Roman" w:eastAsia="Times New Roman" w:hAnsi="Times New Roman" w:cs="Times New Roman"/>
          <w:noProof/>
          <w:sz w:val="24"/>
          <w:szCs w:val="24"/>
        </w:rPr>
        <w:drawing>
          <wp:inline distT="0" distB="0" distL="0" distR="0" wp14:anchorId="3996C2C8" wp14:editId="67BB3F9B">
            <wp:extent cx="5278120" cy="4669899"/>
            <wp:effectExtent l="0" t="0" r="0" b="0"/>
            <wp:docPr id="144" name="Picture 144" descr="D:\AaaF\OUT\httpswwwopeneduopenlearnocw_cmid1791_2021-12-09_16-14-05_nsfr2\word\assets\_40b9e3723bdefad169ee7895b0f02a88aa89a919_a224_pm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AaaF\OUT\httpswwwopeneduopenlearnocw_cmid1791_2021-12-09_16-14-05_nsfr2\word\assets\_40b9e3723bdefad169ee7895b0f02a88aa89a919_a224_pm_fig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78120" cy="4669899"/>
                    </a:xfrm>
                    <a:prstGeom prst="rect">
                      <a:avLst/>
                    </a:prstGeom>
                    <a:noFill/>
                    <a:ln>
                      <a:noFill/>
                    </a:ln>
                  </pic:spPr>
                </pic:pic>
              </a:graphicData>
            </a:graphic>
          </wp:inline>
        </w:drawing>
      </w:r>
    </w:p>
    <w:p w:rsidR="00D16065" w:rsidRDefault="005D5107">
      <w:pPr>
        <w:divId w:val="144201479"/>
      </w:pPr>
      <w:r>
        <w:rPr>
          <w:vanish/>
        </w:rPr>
        <w:t>End of Figure</w:t>
      </w:r>
    </w:p>
    <w:p w:rsidR="00D16065" w:rsidRDefault="005D5107">
      <w:pPr>
        <w:divId w:val="235625552"/>
      </w:pPr>
      <w:r>
        <w:rPr>
          <w:vanish/>
        </w:rPr>
        <w:t>End of Box</w:t>
      </w:r>
    </w:p>
    <w:p w:rsidR="00D16065" w:rsidRDefault="005D5107">
      <w:pPr>
        <w:pStyle w:val="Heading2"/>
        <w:divId w:val="2029938896"/>
        <w:rPr>
          <w:rFonts w:eastAsia="Times New Roman"/>
        </w:rPr>
      </w:pPr>
      <w:bookmarkStart w:id="385" w:name="Session8_Section2"/>
      <w:bookmarkEnd w:id="385"/>
      <w:r>
        <w:rPr>
          <w:rFonts w:eastAsia="Times New Roman"/>
        </w:rPr>
        <w:t>8.2 Following piano scores</w:t>
      </w:r>
    </w:p>
    <w:p w:rsidR="00D16065" w:rsidRDefault="005D5107">
      <w:pPr>
        <w:divId w:val="2029938896"/>
      </w:pPr>
      <w:r>
        <w:t xml:space="preserve">The music examples you have studied so far have been written on only one staff, and you have been able to hear the corresponding sounds for many of the examples. However, as you become proficient at reading music, you may want to tackle scores such as piano scores, where you need to be aware of two staves being used simultaneously. Furthermore, you may want to follow piano scores while listening to the music. </w:t>
      </w:r>
    </w:p>
    <w:p w:rsidR="00D16065" w:rsidRDefault="005D5107">
      <w:pPr>
        <w:divId w:val="2029938896"/>
      </w:pPr>
      <w:r>
        <w:t xml:space="preserve">What does ‘follow’ mean in this context? Well, it certainly doesn’t mean that you have to register consciously every notated detail of the passage in the score as you listen. Rather, it means that you need to be able to synchronise in a general way what your eye is seeing on the score and what your ear is hearing in the music. At first, even that might not be possible. The relentless progress of the music might be too much for you to cope with. This is to be expected. Even at a basic level, following a score needs practice. You need to become familiar with the idea of scanning the notation as you hear the music, of focusing on the melody while being aware of the accompaniment, of identifying on the score points at which, for whatever reason, the music does something substantially different from what it had been doing previously. </w:t>
      </w:r>
    </w:p>
    <w:p w:rsidR="00D16065" w:rsidRDefault="005D5107">
      <w:pPr>
        <w:divId w:val="2029938896"/>
      </w:pPr>
      <w:r>
        <w:t>In order to prepare yourself for following a score, think about the following:</w:t>
      </w:r>
    </w:p>
    <w:p w:rsidR="00D16065" w:rsidRDefault="005D5107">
      <w:pPr>
        <w:numPr>
          <w:ilvl w:val="0"/>
          <w:numId w:val="19"/>
        </w:numPr>
        <w:spacing w:before="0" w:beforeAutospacing="0" w:after="0" w:afterAutospacing="0"/>
        <w:ind w:left="780" w:right="780"/>
        <w:divId w:val="2029938896"/>
        <w:rPr>
          <w:rFonts w:eastAsia="Times New Roman"/>
        </w:rPr>
      </w:pPr>
      <w:r>
        <w:rPr>
          <w:rFonts w:eastAsia="Times New Roman"/>
        </w:rPr>
        <w:t>What is the extent of the passage you wish to follow? Glance through the passage quickly noting the opening and closing bars.</w:t>
      </w:r>
    </w:p>
    <w:p w:rsidR="00D16065" w:rsidRDefault="005D5107">
      <w:pPr>
        <w:numPr>
          <w:ilvl w:val="0"/>
          <w:numId w:val="19"/>
        </w:numPr>
        <w:spacing w:before="0" w:beforeAutospacing="0" w:after="0" w:afterAutospacing="0"/>
        <w:ind w:left="780" w:right="780"/>
        <w:divId w:val="2029938896"/>
        <w:rPr>
          <w:rFonts w:eastAsia="Times New Roman"/>
        </w:rPr>
      </w:pPr>
      <w:r>
        <w:rPr>
          <w:rFonts w:eastAsia="Times New Roman"/>
        </w:rPr>
        <w:t>What is the speed of the music? – see the tempo marking – and how many beats are there in a bar? – see the time signature.</w:t>
      </w:r>
    </w:p>
    <w:p w:rsidR="00D16065" w:rsidRDefault="005D5107">
      <w:pPr>
        <w:numPr>
          <w:ilvl w:val="0"/>
          <w:numId w:val="19"/>
        </w:numPr>
        <w:spacing w:before="0" w:beforeAutospacing="0" w:after="0" w:afterAutospacing="0"/>
        <w:ind w:left="780" w:right="780"/>
        <w:divId w:val="2029938896"/>
        <w:rPr>
          <w:rFonts w:eastAsia="Times New Roman"/>
        </w:rPr>
      </w:pPr>
      <w:r>
        <w:rPr>
          <w:rFonts w:eastAsia="Times New Roman"/>
        </w:rPr>
        <w:t xml:space="preserve">Are there any repeated passages? These will be marked in two ways, either (a) with repeat marks (if the player has to repeat a passage from the beginning, the opening repeat marks are omitted); or (b) first- and second-time bars (Example 64). </w:t>
      </w:r>
    </w:p>
    <w:p w:rsidR="00D16065" w:rsidRDefault="005D5107">
      <w:pPr>
        <w:numPr>
          <w:ilvl w:val="0"/>
          <w:numId w:val="19"/>
        </w:numPr>
        <w:spacing w:before="0" w:beforeAutospacing="0" w:after="0" w:afterAutospacing="0"/>
        <w:ind w:left="780" w:right="780"/>
        <w:divId w:val="2029938896"/>
        <w:rPr>
          <w:rFonts w:eastAsia="Times New Roman"/>
        </w:rPr>
      </w:pPr>
      <w:r>
        <w:rPr>
          <w:rFonts w:eastAsia="Times New Roman"/>
        </w:rPr>
        <w:t xml:space="preserve">Do you need to turn a page? If so, try to imagine what is happening in the music for a few bars after the page turn so that, when you turn, you are not caught out. </w:t>
      </w:r>
    </w:p>
    <w:p w:rsidR="00D16065" w:rsidRDefault="005D5107">
      <w:pPr>
        <w:divId w:val="2029938896"/>
      </w:pPr>
      <w:r>
        <w:rPr>
          <w:rStyle w:val="Strong"/>
        </w:rPr>
        <w:t>Example 64</w:t>
      </w:r>
    </w:p>
    <w:p w:rsidR="00D16065" w:rsidRDefault="005D5107">
      <w:pPr>
        <w:divId w:val="2029938896"/>
      </w:pPr>
      <w:r>
        <w:rPr>
          <w:vanish/>
        </w:rPr>
        <w:t>Start of Figure</w:t>
      </w:r>
    </w:p>
    <w:p w:rsidR="00D16065" w:rsidRDefault="005D5107">
      <w:pPr>
        <w:spacing w:before="240" w:beforeAutospacing="0" w:after="240" w:afterAutospacing="0" w:line="240" w:lineRule="auto"/>
        <w:divId w:val="1823039988"/>
        <w:rPr>
          <w:rFonts w:ascii="Times New Roman" w:eastAsia="Times New Roman" w:hAnsi="Times New Roman" w:cs="Times New Roman"/>
          <w:sz w:val="24"/>
          <w:szCs w:val="24"/>
        </w:rPr>
      </w:pPr>
      <w:bookmarkStart w:id="386" w:name="Session8_Figure2"/>
      <w:bookmarkEnd w:id="386"/>
      <w:r>
        <w:rPr>
          <w:rFonts w:ascii="Times New Roman" w:eastAsia="Times New Roman" w:hAnsi="Times New Roman" w:cs="Times New Roman"/>
          <w:noProof/>
          <w:sz w:val="24"/>
          <w:szCs w:val="24"/>
        </w:rPr>
        <w:drawing>
          <wp:inline distT="0" distB="0" distL="0" distR="0" wp14:anchorId="15840C0E" wp14:editId="05CF3A66">
            <wp:extent cx="2705100" cy="1333500"/>
            <wp:effectExtent l="0" t="0" r="0" b="0"/>
            <wp:docPr id="145" name="Picture 145" descr="D:\AaaF\OUT\httpswwwopeneduopenlearnocw_cmid1791_2021-12-09_16-14-05_nsfr2\word\assets\_41c7cbf7e0df306339673b160274051e65fbbf0a_a224_pm_mu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AaaF\OUT\httpswwwopeneduopenlearnocw_cmid1791_2021-12-09_16-14-05_nsfr2\word\assets\_41c7cbf7e0df306339673b160274051e65fbbf0a_a224_pm_mu06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05100" cy="1333500"/>
                    </a:xfrm>
                    <a:prstGeom prst="rect">
                      <a:avLst/>
                    </a:prstGeom>
                    <a:noFill/>
                    <a:ln>
                      <a:noFill/>
                    </a:ln>
                  </pic:spPr>
                </pic:pic>
              </a:graphicData>
            </a:graphic>
          </wp:inline>
        </w:drawing>
      </w:r>
    </w:p>
    <w:p w:rsidR="00D16065" w:rsidRDefault="005D5107">
      <w:pPr>
        <w:divId w:val="2029938896"/>
      </w:pPr>
      <w:r>
        <w:rPr>
          <w:vanish/>
        </w:rPr>
        <w:t>End of Figure</w:t>
      </w:r>
    </w:p>
    <w:p w:rsidR="00D16065" w:rsidRDefault="005D5107">
      <w:pPr>
        <w:pStyle w:val="Heading2"/>
        <w:divId w:val="507213449"/>
        <w:rPr>
          <w:rFonts w:eastAsia="Times New Roman"/>
        </w:rPr>
      </w:pPr>
      <w:bookmarkStart w:id="387" w:name="Session8_Section3"/>
      <w:bookmarkEnd w:id="387"/>
      <w:r>
        <w:rPr>
          <w:rFonts w:eastAsia="Times New Roman"/>
        </w:rPr>
        <w:t>8.3 Following piano scores in practice</w:t>
      </w:r>
    </w:p>
    <w:p w:rsidR="00D16065" w:rsidRDefault="005D5107">
      <w:pPr>
        <w:divId w:val="507213449"/>
      </w:pPr>
      <w:r>
        <w:t xml:space="preserve">As you follow the two staves of a piano score, the upper staff will use, for the most part, the treble clef (and be played by the pianist’s right hand), and the lower staff, the bass clef (and be played by the pianist’s left hand). Basically, you need to follow the upper staff, because this is usually where the melody is. Concentrate on the way the rise and fall of the melody is reflected in the higher or lower position of the note heads on the staff. The ups and downs of the melody should correspond to the ‘undulations’ of the notated melody line. As you become familiar with both the sound and sight of a passage, you will be able to keep an eye on both the melody and the accompaniment as the music progresses. You will also be able to spot if the melody moves down to the lower staff, which happens from time to time. </w:t>
      </w:r>
    </w:p>
    <w:p w:rsidR="00D16065" w:rsidRDefault="005D5107">
      <w:pPr>
        <w:divId w:val="507213449"/>
      </w:pPr>
      <w:r>
        <w:t xml:space="preserve">In addition, keep a look out on the score for the changes in dynamics that you hear, or for places where there are rests in both staves. Sudden changes of loudness in the music or moments of silence, might help you to keep abreast of where you should be on the score, or help you find yourself if you are lost. Be prepared, too, for a possible change of clef, particularly with the lower staff. If the majority of notes that appear on the lower stave are above middle C, then a composer will more than likely change the clef from the bass to the treble. </w:t>
      </w:r>
    </w:p>
    <w:p w:rsidR="00D16065" w:rsidRDefault="005D5107">
      <w:pPr>
        <w:divId w:val="507213449"/>
      </w:pPr>
      <w:r>
        <w:t xml:space="preserve">Don’t be disheartened if you can’t follow a score at your first attempt. You will need several attempts (for each score) simply to become familiar with both the music and the score, and this needs a little time. But as you practise following scores, you will gradually become more proficient, and you will be able to understand more and more of the notation you are ‘reading’ and how this relates to the sounds you are hearing.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98330894"/>
        <w:rPr>
          <w:rFonts w:eastAsia="Times New Roman"/>
        </w:rPr>
      </w:pPr>
      <w:bookmarkStart w:id="388" w:name="Session9"/>
      <w:bookmarkEnd w:id="388"/>
      <w:r>
        <w:rPr>
          <w:rFonts w:eastAsia="Times New Roman"/>
        </w:rPr>
        <w:t>9 Review</w:t>
      </w:r>
    </w:p>
    <w:p w:rsidR="00D16065" w:rsidRDefault="005D5107">
      <w:pPr>
        <w:divId w:val="98330894"/>
      </w:pPr>
      <w:r>
        <w:t xml:space="preserve">As a final review, the following four groups of activities contain questions that relate to a selection of the different features of staff notation. </w:t>
      </w:r>
    </w:p>
    <w:p w:rsidR="00D16065" w:rsidRDefault="005D5107">
      <w:pPr>
        <w:pStyle w:val="Heading2"/>
        <w:divId w:val="1043023533"/>
        <w:rPr>
          <w:rFonts w:eastAsia="Times New Roman"/>
        </w:rPr>
      </w:pPr>
      <w:bookmarkStart w:id="389" w:name="Session9_Section1"/>
      <w:bookmarkEnd w:id="389"/>
      <w:r>
        <w:rPr>
          <w:rFonts w:eastAsia="Times New Roman"/>
        </w:rPr>
        <w:t>Group 1: identifying various different elements</w:t>
      </w:r>
    </w:p>
    <w:p w:rsidR="00D16065" w:rsidRDefault="005D5107">
      <w:pPr>
        <w:divId w:val="1043023533"/>
      </w:pPr>
      <w:r>
        <w:t>Mozart, Piano Concerto in C minor, K491</w:t>
      </w:r>
    </w:p>
    <w:p w:rsidR="00D16065" w:rsidRDefault="005D5107">
      <w:pPr>
        <w:divId w:val="1043023533"/>
      </w:pPr>
      <w:r>
        <w:rPr>
          <w:vanish/>
        </w:rPr>
        <w:t>Start of Activity</w:t>
      </w:r>
    </w:p>
    <w:p w:rsidR="00D16065" w:rsidRDefault="005D5107">
      <w:pPr>
        <w:spacing w:before="0" w:beforeAutospacing="0" w:after="0" w:afterAutospacing="0" w:line="240" w:lineRule="auto"/>
        <w:outlineLvl w:val="3"/>
        <w:divId w:val="2099863541"/>
        <w:rPr>
          <w:rFonts w:eastAsia="Times New Roman"/>
          <w:b/>
          <w:bCs/>
          <w:sz w:val="36"/>
          <w:szCs w:val="36"/>
        </w:rPr>
      </w:pPr>
      <w:bookmarkStart w:id="390" w:name="Session9_Activity1"/>
      <w:bookmarkEnd w:id="390"/>
      <w:r>
        <w:rPr>
          <w:rStyle w:val="Strong"/>
          <w:rFonts w:eastAsia="Times New Roman"/>
          <w:sz w:val="36"/>
          <w:szCs w:val="36"/>
        </w:rPr>
        <w:t>Activity 1</w:t>
      </w:r>
    </w:p>
    <w:p w:rsidR="00D16065" w:rsidRDefault="005D5107">
      <w:pPr>
        <w:divId w:val="1919289802"/>
      </w:pPr>
      <w:r>
        <w:rPr>
          <w:vanish/>
        </w:rPr>
        <w:t>Start of Question</w:t>
      </w:r>
    </w:p>
    <w:p w:rsidR="00D16065" w:rsidRDefault="005D5107">
      <w:pPr>
        <w:divId w:val="379286432"/>
      </w:pPr>
      <w:bookmarkStart w:id="391" w:name="Session9_Question1"/>
      <w:bookmarkEnd w:id="391"/>
      <w:r>
        <w:t>What is the meaning of the tempo indication Larghetto?</w:t>
      </w:r>
    </w:p>
    <w:p w:rsidR="00D16065" w:rsidRDefault="005D5107">
      <w:pPr>
        <w:divId w:val="379286432"/>
      </w:pPr>
      <w:r>
        <w:rPr>
          <w:vanish/>
        </w:rPr>
        <w:t>Start of Figure</w:t>
      </w:r>
    </w:p>
    <w:p w:rsidR="00D16065" w:rsidRDefault="005D5107">
      <w:pPr>
        <w:spacing w:before="240" w:beforeAutospacing="0" w:after="240" w:afterAutospacing="0" w:line="240" w:lineRule="auto"/>
        <w:divId w:val="1788233130"/>
        <w:rPr>
          <w:rFonts w:ascii="Times New Roman" w:eastAsia="Times New Roman" w:hAnsi="Times New Roman" w:cs="Times New Roman"/>
          <w:sz w:val="24"/>
          <w:szCs w:val="24"/>
        </w:rPr>
      </w:pPr>
      <w:bookmarkStart w:id="392" w:name="Session9_Figure1"/>
      <w:bookmarkEnd w:id="392"/>
      <w:r>
        <w:rPr>
          <w:rFonts w:ascii="Times New Roman" w:eastAsia="Times New Roman" w:hAnsi="Times New Roman" w:cs="Times New Roman"/>
          <w:noProof/>
          <w:sz w:val="24"/>
          <w:szCs w:val="24"/>
        </w:rPr>
        <w:drawing>
          <wp:inline distT="0" distB="0" distL="0" distR="0" wp14:anchorId="7A000F34" wp14:editId="6F5427E9">
            <wp:extent cx="5181600" cy="660400"/>
            <wp:effectExtent l="0" t="0" r="0" b="6350"/>
            <wp:docPr id="146" name="Picture 146" descr="D:\AaaF\OUT\httpswwwopeneduopenlearnocw_cmid1791_2021-12-09_16-14-05_nsfr2\word\assets\_e040603d6e5260c6b13c18b9e2a9b6a1238d3373_a224_pm_un_mu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AaaF\OUT\httpswwwopeneduopenlearnocw_cmid1791_2021-12-09_16-14-05_nsfr2\word\assets\_e040603d6e5260c6b13c18b9e2a9b6a1238d3373_a224_pm_un_mu07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81600" cy="660400"/>
                    </a:xfrm>
                    <a:prstGeom prst="rect">
                      <a:avLst/>
                    </a:prstGeom>
                    <a:noFill/>
                    <a:ln>
                      <a:noFill/>
                    </a:ln>
                  </pic:spPr>
                </pic:pic>
              </a:graphicData>
            </a:graphic>
          </wp:inline>
        </w:drawing>
      </w:r>
    </w:p>
    <w:p w:rsidR="00D16065" w:rsidRDefault="005D5107">
      <w:pPr>
        <w:divId w:val="379286432"/>
      </w:pPr>
      <w:r>
        <w:rPr>
          <w:vanish/>
        </w:rPr>
        <w:t>End of Figure</w:t>
      </w:r>
    </w:p>
    <w:p w:rsidR="00D16065" w:rsidRDefault="005D5107">
      <w:pPr>
        <w:divId w:val="1919289802"/>
      </w:pPr>
      <w:r>
        <w:rPr>
          <w:vanish/>
        </w:rPr>
        <w:t>End of Question</w:t>
      </w:r>
    </w:p>
    <w:p w:rsidR="00D16065" w:rsidRDefault="005D5107">
      <w:pPr>
        <w:ind w:left="120" w:right="120"/>
        <w:divId w:val="2126732160"/>
      </w:pPr>
      <w:r>
        <w:t>very slow</w:t>
      </w:r>
    </w:p>
    <w:p w:rsidR="00D16065" w:rsidRDefault="005D5107">
      <w:pPr>
        <w:ind w:left="120" w:right="120"/>
        <w:divId w:val="1613515460"/>
      </w:pPr>
      <w:r>
        <w:t>smoothly</w:t>
      </w:r>
    </w:p>
    <w:p w:rsidR="00D16065" w:rsidRDefault="005D5107">
      <w:pPr>
        <w:ind w:left="120" w:right="120"/>
        <w:divId w:val="1669096935"/>
      </w:pPr>
      <w:r>
        <w:t>slow, but not as slow as largo.</w:t>
      </w:r>
    </w:p>
    <w:bookmarkStart w:id="393" w:name="View_Session9_Answer1"/>
    <w:p w:rsidR="00D16065" w:rsidRDefault="005D5107">
      <w:pPr>
        <w:pStyle w:val="navbutton"/>
        <w:divId w:val="1919289802"/>
      </w:pPr>
      <w:r>
        <w:fldChar w:fldCharType="begin"/>
      </w:r>
      <w:r>
        <w:instrText xml:space="preserve"> HYPERLINK "" \l "Session9_Answer1" </w:instrText>
      </w:r>
      <w:r>
        <w:fldChar w:fldCharType="separate"/>
      </w:r>
      <w:r>
        <w:rPr>
          <w:rStyle w:val="Hyperlink"/>
        </w:rPr>
        <w:t xml:space="preserve">View answer - </w:t>
      </w:r>
      <w:r>
        <w:rPr>
          <w:rStyle w:val="Strong"/>
          <w:color w:val="143748"/>
          <w:u w:val="single"/>
        </w:rPr>
        <w:t>Activity 1</w:t>
      </w:r>
      <w:r>
        <w:fldChar w:fldCharType="end"/>
      </w:r>
      <w:bookmarkEnd w:id="393"/>
    </w:p>
    <w:p w:rsidR="00D16065" w:rsidRDefault="005D5107">
      <w:pPr>
        <w:divId w:val="1043023533"/>
      </w:pPr>
      <w:r>
        <w:rPr>
          <w:vanish/>
        </w:rPr>
        <w:t>End of Activity</w:t>
      </w:r>
    </w:p>
    <w:p w:rsidR="00D16065" w:rsidRDefault="005D5107">
      <w:pPr>
        <w:divId w:val="1043023533"/>
      </w:pPr>
      <w:r>
        <w:rPr>
          <w:vanish/>
        </w:rPr>
        <w:t>Start of Activity</w:t>
      </w:r>
    </w:p>
    <w:p w:rsidR="00D16065" w:rsidRDefault="005D5107">
      <w:pPr>
        <w:spacing w:before="0" w:beforeAutospacing="0" w:after="0" w:afterAutospacing="0" w:line="240" w:lineRule="auto"/>
        <w:outlineLvl w:val="3"/>
        <w:divId w:val="1143079020"/>
        <w:rPr>
          <w:rFonts w:eastAsia="Times New Roman"/>
          <w:b/>
          <w:bCs/>
          <w:sz w:val="36"/>
          <w:szCs w:val="36"/>
        </w:rPr>
      </w:pPr>
      <w:bookmarkStart w:id="394" w:name="Session9_Activity2"/>
      <w:bookmarkEnd w:id="394"/>
      <w:r>
        <w:rPr>
          <w:rStyle w:val="Strong"/>
          <w:rFonts w:eastAsia="Times New Roman"/>
          <w:sz w:val="36"/>
          <w:szCs w:val="36"/>
        </w:rPr>
        <w:t>Activity 2</w:t>
      </w:r>
    </w:p>
    <w:p w:rsidR="00D16065" w:rsidRDefault="005D5107">
      <w:pPr>
        <w:divId w:val="809320039"/>
      </w:pPr>
      <w:r>
        <w:rPr>
          <w:vanish/>
        </w:rPr>
        <w:t>Start of Question</w:t>
      </w:r>
    </w:p>
    <w:p w:rsidR="00D16065" w:rsidRDefault="005D5107">
      <w:pPr>
        <w:divId w:val="703947056"/>
      </w:pPr>
      <w:bookmarkStart w:id="395" w:name="Session9_Question2"/>
      <w:bookmarkEnd w:id="395"/>
      <w:r>
        <w:t>What key is the melody in?</w:t>
      </w:r>
    </w:p>
    <w:p w:rsidR="00D16065" w:rsidRDefault="005D5107">
      <w:pPr>
        <w:divId w:val="703947056"/>
      </w:pPr>
      <w:r>
        <w:rPr>
          <w:vanish/>
        </w:rPr>
        <w:t>Start of Figure</w:t>
      </w:r>
    </w:p>
    <w:p w:rsidR="00D16065" w:rsidRDefault="005D5107">
      <w:pPr>
        <w:spacing w:before="240" w:beforeAutospacing="0" w:after="240" w:afterAutospacing="0" w:line="240" w:lineRule="auto"/>
        <w:divId w:val="798376698"/>
        <w:rPr>
          <w:rFonts w:ascii="Times New Roman" w:eastAsia="Times New Roman" w:hAnsi="Times New Roman" w:cs="Times New Roman"/>
          <w:sz w:val="24"/>
          <w:szCs w:val="24"/>
        </w:rPr>
      </w:pPr>
      <w:bookmarkStart w:id="396" w:name="Session9_Figure2"/>
      <w:bookmarkEnd w:id="396"/>
      <w:r>
        <w:rPr>
          <w:rFonts w:ascii="Times New Roman" w:eastAsia="Times New Roman" w:hAnsi="Times New Roman" w:cs="Times New Roman"/>
          <w:noProof/>
          <w:sz w:val="24"/>
          <w:szCs w:val="24"/>
        </w:rPr>
        <w:drawing>
          <wp:inline distT="0" distB="0" distL="0" distR="0" wp14:anchorId="0A8C16C0" wp14:editId="3B517607">
            <wp:extent cx="5181600" cy="660400"/>
            <wp:effectExtent l="0" t="0" r="0" b="6350"/>
            <wp:docPr id="147" name="Picture 147" descr="D:\AaaF\OUT\httpswwwopeneduopenlearnocw_cmid1791_2021-12-09_16-14-05_nsfr2\word\assets\_e040603d6e5260c6b13c18b9e2a9b6a1238d3373_a224_pm_un_mu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AaaF\OUT\httpswwwopeneduopenlearnocw_cmid1791_2021-12-09_16-14-05_nsfr2\word\assets\_e040603d6e5260c6b13c18b9e2a9b6a1238d3373_a224_pm_un_mu07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81600" cy="660400"/>
                    </a:xfrm>
                    <a:prstGeom prst="rect">
                      <a:avLst/>
                    </a:prstGeom>
                    <a:noFill/>
                    <a:ln>
                      <a:noFill/>
                    </a:ln>
                  </pic:spPr>
                </pic:pic>
              </a:graphicData>
            </a:graphic>
          </wp:inline>
        </w:drawing>
      </w:r>
    </w:p>
    <w:p w:rsidR="00D16065" w:rsidRDefault="005D5107">
      <w:pPr>
        <w:divId w:val="703947056"/>
      </w:pPr>
      <w:r>
        <w:rPr>
          <w:vanish/>
        </w:rPr>
        <w:t>End of Figure</w:t>
      </w:r>
    </w:p>
    <w:p w:rsidR="00D16065" w:rsidRDefault="005D5107">
      <w:pPr>
        <w:divId w:val="809320039"/>
      </w:pPr>
      <w:r>
        <w:rPr>
          <w:vanish/>
        </w:rPr>
        <w:t>End of Question</w:t>
      </w:r>
    </w:p>
    <w:p w:rsidR="00D16065" w:rsidRDefault="005D5107">
      <w:pPr>
        <w:ind w:left="120" w:right="120"/>
        <w:divId w:val="271129973"/>
      </w:pPr>
      <w:r>
        <w:t>E flat major</w:t>
      </w:r>
    </w:p>
    <w:p w:rsidR="00D16065" w:rsidRDefault="005D5107">
      <w:pPr>
        <w:ind w:left="120" w:right="120"/>
        <w:divId w:val="589780987"/>
      </w:pPr>
      <w:r>
        <w:t>A flat major</w:t>
      </w:r>
    </w:p>
    <w:p w:rsidR="00D16065" w:rsidRDefault="005D5107">
      <w:pPr>
        <w:ind w:left="120" w:right="120"/>
        <w:divId w:val="1734045198"/>
      </w:pPr>
      <w:r>
        <w:t>C minor</w:t>
      </w:r>
    </w:p>
    <w:bookmarkStart w:id="397" w:name="View_Session9_Answer2"/>
    <w:p w:rsidR="00D16065" w:rsidRDefault="005D5107">
      <w:pPr>
        <w:pStyle w:val="navbutton"/>
        <w:divId w:val="809320039"/>
      </w:pPr>
      <w:r>
        <w:fldChar w:fldCharType="begin"/>
      </w:r>
      <w:r>
        <w:instrText xml:space="preserve"> HYPERLINK "" \l "Session9_Answer2" </w:instrText>
      </w:r>
      <w:r>
        <w:fldChar w:fldCharType="separate"/>
      </w:r>
      <w:r>
        <w:rPr>
          <w:rStyle w:val="Hyperlink"/>
        </w:rPr>
        <w:t xml:space="preserve">View answer - </w:t>
      </w:r>
      <w:r>
        <w:rPr>
          <w:rStyle w:val="Strong"/>
          <w:color w:val="143748"/>
          <w:u w:val="single"/>
        </w:rPr>
        <w:t>Activity 2</w:t>
      </w:r>
      <w:r>
        <w:fldChar w:fldCharType="end"/>
      </w:r>
      <w:bookmarkEnd w:id="397"/>
    </w:p>
    <w:p w:rsidR="00D16065" w:rsidRDefault="005D5107">
      <w:pPr>
        <w:divId w:val="1043023533"/>
      </w:pPr>
      <w:r>
        <w:rPr>
          <w:vanish/>
        </w:rPr>
        <w:t>End of Activity</w:t>
      </w:r>
    </w:p>
    <w:p w:rsidR="00D16065" w:rsidRDefault="005D5107">
      <w:pPr>
        <w:divId w:val="1043023533"/>
      </w:pPr>
      <w:r>
        <w:rPr>
          <w:vanish/>
        </w:rPr>
        <w:t>Start of Activity</w:t>
      </w:r>
    </w:p>
    <w:p w:rsidR="00D16065" w:rsidRDefault="005D5107">
      <w:pPr>
        <w:spacing w:before="0" w:beforeAutospacing="0" w:after="0" w:afterAutospacing="0" w:line="240" w:lineRule="auto"/>
        <w:outlineLvl w:val="3"/>
        <w:divId w:val="1378313943"/>
        <w:rPr>
          <w:rFonts w:eastAsia="Times New Roman"/>
          <w:b/>
          <w:bCs/>
          <w:sz w:val="36"/>
          <w:szCs w:val="36"/>
        </w:rPr>
      </w:pPr>
      <w:bookmarkStart w:id="398" w:name="Session9_Activity3"/>
      <w:bookmarkEnd w:id="398"/>
      <w:r>
        <w:rPr>
          <w:rStyle w:val="Strong"/>
          <w:rFonts w:eastAsia="Times New Roman"/>
          <w:sz w:val="36"/>
          <w:szCs w:val="36"/>
        </w:rPr>
        <w:t>Activity 3</w:t>
      </w:r>
    </w:p>
    <w:p w:rsidR="00D16065" w:rsidRDefault="005D5107">
      <w:pPr>
        <w:divId w:val="1897203624"/>
      </w:pPr>
      <w:r>
        <w:rPr>
          <w:vanish/>
        </w:rPr>
        <w:t>Start of Question</w:t>
      </w:r>
    </w:p>
    <w:p w:rsidR="00D16065" w:rsidRDefault="005D5107">
      <w:pPr>
        <w:divId w:val="1414743999"/>
      </w:pPr>
      <w:bookmarkStart w:id="399" w:name="Session9_Question3"/>
      <w:bookmarkEnd w:id="399"/>
      <w:r>
        <w:t>Which melodic interval (number only) occurs between the last note in bar 2 and the first note in bar 3?</w:t>
      </w:r>
    </w:p>
    <w:p w:rsidR="00D16065" w:rsidRDefault="005D5107">
      <w:pPr>
        <w:divId w:val="1414743999"/>
      </w:pPr>
      <w:r>
        <w:rPr>
          <w:vanish/>
        </w:rPr>
        <w:t>Start of Figure</w:t>
      </w:r>
    </w:p>
    <w:p w:rsidR="00D16065" w:rsidRDefault="005D5107">
      <w:pPr>
        <w:spacing w:before="240" w:beforeAutospacing="0" w:after="240" w:afterAutospacing="0" w:line="240" w:lineRule="auto"/>
        <w:divId w:val="1573811231"/>
        <w:rPr>
          <w:rFonts w:ascii="Times New Roman" w:eastAsia="Times New Roman" w:hAnsi="Times New Roman" w:cs="Times New Roman"/>
          <w:sz w:val="24"/>
          <w:szCs w:val="24"/>
        </w:rPr>
      </w:pPr>
      <w:bookmarkStart w:id="400" w:name="Session9_Figure4"/>
      <w:bookmarkEnd w:id="400"/>
      <w:r>
        <w:rPr>
          <w:rFonts w:ascii="Times New Roman" w:eastAsia="Times New Roman" w:hAnsi="Times New Roman" w:cs="Times New Roman"/>
          <w:noProof/>
          <w:sz w:val="24"/>
          <w:szCs w:val="24"/>
        </w:rPr>
        <w:drawing>
          <wp:inline distT="0" distB="0" distL="0" distR="0" wp14:anchorId="3F29BFD0" wp14:editId="3FB05D2A">
            <wp:extent cx="5181600" cy="660400"/>
            <wp:effectExtent l="0" t="0" r="0" b="6350"/>
            <wp:docPr id="148" name="Picture 148" descr="D:\AaaF\OUT\httpswwwopeneduopenlearnocw_cmid1791_2021-12-09_16-14-05_nsfr2\word\assets\_e040603d6e5260c6b13c18b9e2a9b6a1238d3373_a224_pm_un_mu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AaaF\OUT\httpswwwopeneduopenlearnocw_cmid1791_2021-12-09_16-14-05_nsfr2\word\assets\_e040603d6e5260c6b13c18b9e2a9b6a1238d3373_a224_pm_un_mu07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81600" cy="660400"/>
                    </a:xfrm>
                    <a:prstGeom prst="rect">
                      <a:avLst/>
                    </a:prstGeom>
                    <a:noFill/>
                    <a:ln>
                      <a:noFill/>
                    </a:ln>
                  </pic:spPr>
                </pic:pic>
              </a:graphicData>
            </a:graphic>
          </wp:inline>
        </w:drawing>
      </w:r>
    </w:p>
    <w:p w:rsidR="00D16065" w:rsidRDefault="005D5107">
      <w:pPr>
        <w:divId w:val="1414743999"/>
      </w:pPr>
      <w:r>
        <w:rPr>
          <w:vanish/>
        </w:rPr>
        <w:t>End of Figure</w:t>
      </w:r>
    </w:p>
    <w:p w:rsidR="00D16065" w:rsidRDefault="005D5107">
      <w:pPr>
        <w:divId w:val="1897203624"/>
      </w:pPr>
      <w:r>
        <w:rPr>
          <w:vanish/>
        </w:rPr>
        <w:t>End of Question</w:t>
      </w:r>
    </w:p>
    <w:p w:rsidR="00D16065" w:rsidRDefault="005D5107">
      <w:pPr>
        <w:ind w:left="120" w:right="120"/>
        <w:divId w:val="301929080"/>
      </w:pPr>
      <w:r>
        <w:t>octave</w:t>
      </w:r>
    </w:p>
    <w:p w:rsidR="00D16065" w:rsidRDefault="005D5107">
      <w:pPr>
        <w:ind w:left="120" w:right="120"/>
        <w:divId w:val="240650041"/>
      </w:pPr>
      <w:r>
        <w:t>sixth</w:t>
      </w:r>
    </w:p>
    <w:p w:rsidR="00D16065" w:rsidRDefault="005D5107">
      <w:pPr>
        <w:ind w:left="120" w:right="120"/>
        <w:divId w:val="693918509"/>
      </w:pPr>
      <w:r>
        <w:t>seventh</w:t>
      </w:r>
    </w:p>
    <w:bookmarkStart w:id="401" w:name="View_Session9_Answer3"/>
    <w:p w:rsidR="00D16065" w:rsidRDefault="005D5107">
      <w:pPr>
        <w:pStyle w:val="navbutton"/>
        <w:divId w:val="1897203624"/>
      </w:pPr>
      <w:r>
        <w:fldChar w:fldCharType="begin"/>
      </w:r>
      <w:r>
        <w:instrText xml:space="preserve"> HYPERLINK "" \l "Session9_Answer3" </w:instrText>
      </w:r>
      <w:r>
        <w:fldChar w:fldCharType="separate"/>
      </w:r>
      <w:r>
        <w:rPr>
          <w:rStyle w:val="Hyperlink"/>
        </w:rPr>
        <w:t xml:space="preserve">View answer - </w:t>
      </w:r>
      <w:r>
        <w:rPr>
          <w:rStyle w:val="Strong"/>
          <w:color w:val="143748"/>
          <w:u w:val="single"/>
        </w:rPr>
        <w:t>Activity 3</w:t>
      </w:r>
      <w:r>
        <w:fldChar w:fldCharType="end"/>
      </w:r>
      <w:bookmarkEnd w:id="401"/>
    </w:p>
    <w:p w:rsidR="00D16065" w:rsidRDefault="005D5107">
      <w:pPr>
        <w:divId w:val="1043023533"/>
      </w:pPr>
      <w:r>
        <w:rPr>
          <w:vanish/>
        </w:rPr>
        <w:t>End of Activity</w:t>
      </w:r>
    </w:p>
    <w:p w:rsidR="00D16065" w:rsidRDefault="005D5107">
      <w:pPr>
        <w:divId w:val="1043023533"/>
      </w:pPr>
      <w:r>
        <w:rPr>
          <w:vanish/>
        </w:rPr>
        <w:t>Start of Activity</w:t>
      </w:r>
    </w:p>
    <w:p w:rsidR="00D16065" w:rsidRDefault="005D5107">
      <w:pPr>
        <w:spacing w:before="0" w:beforeAutospacing="0" w:after="0" w:afterAutospacing="0" w:line="240" w:lineRule="auto"/>
        <w:outlineLvl w:val="3"/>
        <w:divId w:val="1666782097"/>
        <w:rPr>
          <w:rFonts w:eastAsia="Times New Roman"/>
          <w:b/>
          <w:bCs/>
          <w:sz w:val="36"/>
          <w:szCs w:val="36"/>
        </w:rPr>
      </w:pPr>
      <w:bookmarkStart w:id="402" w:name="Session9_Activity4"/>
      <w:bookmarkEnd w:id="402"/>
      <w:r>
        <w:rPr>
          <w:rStyle w:val="Strong"/>
          <w:rFonts w:eastAsia="Times New Roman"/>
          <w:sz w:val="36"/>
          <w:szCs w:val="36"/>
        </w:rPr>
        <w:t>Activity 4</w:t>
      </w:r>
    </w:p>
    <w:p w:rsidR="00D16065" w:rsidRDefault="005D5107">
      <w:pPr>
        <w:divId w:val="465123954"/>
      </w:pPr>
      <w:r>
        <w:rPr>
          <w:vanish/>
        </w:rPr>
        <w:t>Start of Question</w:t>
      </w:r>
    </w:p>
    <w:p w:rsidR="00D16065" w:rsidRDefault="005D5107">
      <w:pPr>
        <w:divId w:val="1240018264"/>
      </w:pPr>
      <w:bookmarkStart w:id="403" w:name="Session9_Question4"/>
      <w:bookmarkEnd w:id="403"/>
      <w:r>
        <w:t>What is the note name of the fourth note in bar 3?</w:t>
      </w:r>
    </w:p>
    <w:p w:rsidR="00D16065" w:rsidRDefault="005D5107">
      <w:pPr>
        <w:divId w:val="1240018264"/>
      </w:pPr>
      <w:r>
        <w:rPr>
          <w:vanish/>
        </w:rPr>
        <w:t>Start of Figure</w:t>
      </w:r>
    </w:p>
    <w:p w:rsidR="00D16065" w:rsidRDefault="005D5107">
      <w:pPr>
        <w:spacing w:before="240" w:beforeAutospacing="0" w:after="240" w:afterAutospacing="0" w:line="240" w:lineRule="auto"/>
        <w:divId w:val="594677174"/>
        <w:rPr>
          <w:rFonts w:ascii="Times New Roman" w:eastAsia="Times New Roman" w:hAnsi="Times New Roman" w:cs="Times New Roman"/>
          <w:sz w:val="24"/>
          <w:szCs w:val="24"/>
        </w:rPr>
      </w:pPr>
      <w:bookmarkStart w:id="404" w:name="Session9_Figure7"/>
      <w:bookmarkEnd w:id="404"/>
      <w:r>
        <w:rPr>
          <w:rFonts w:ascii="Times New Roman" w:eastAsia="Times New Roman" w:hAnsi="Times New Roman" w:cs="Times New Roman"/>
          <w:noProof/>
          <w:sz w:val="24"/>
          <w:szCs w:val="24"/>
        </w:rPr>
        <w:drawing>
          <wp:inline distT="0" distB="0" distL="0" distR="0" wp14:anchorId="6BF2DC7D" wp14:editId="5F018525">
            <wp:extent cx="5181600" cy="660400"/>
            <wp:effectExtent l="0" t="0" r="0" b="6350"/>
            <wp:docPr id="149" name="Picture 149" descr="D:\AaaF\OUT\httpswwwopeneduopenlearnocw_cmid1791_2021-12-09_16-14-05_nsfr2\word\assets\_e040603d6e5260c6b13c18b9e2a9b6a1238d3373_a224_pm_un_mu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AaaF\OUT\httpswwwopeneduopenlearnocw_cmid1791_2021-12-09_16-14-05_nsfr2\word\assets\_e040603d6e5260c6b13c18b9e2a9b6a1238d3373_a224_pm_un_mu07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81600" cy="660400"/>
                    </a:xfrm>
                    <a:prstGeom prst="rect">
                      <a:avLst/>
                    </a:prstGeom>
                    <a:noFill/>
                    <a:ln>
                      <a:noFill/>
                    </a:ln>
                  </pic:spPr>
                </pic:pic>
              </a:graphicData>
            </a:graphic>
          </wp:inline>
        </w:drawing>
      </w:r>
    </w:p>
    <w:p w:rsidR="00D16065" w:rsidRDefault="005D5107">
      <w:pPr>
        <w:divId w:val="1240018264"/>
      </w:pPr>
      <w:r>
        <w:rPr>
          <w:vanish/>
        </w:rPr>
        <w:t>End of Figure</w:t>
      </w:r>
    </w:p>
    <w:p w:rsidR="00D16065" w:rsidRDefault="005D5107">
      <w:pPr>
        <w:divId w:val="465123954"/>
      </w:pPr>
      <w:r>
        <w:rPr>
          <w:vanish/>
        </w:rPr>
        <w:t>End of Question</w:t>
      </w:r>
    </w:p>
    <w:p w:rsidR="00D16065" w:rsidRDefault="005D5107">
      <w:pPr>
        <w:ind w:left="120" w:right="120"/>
        <w:divId w:val="577860028"/>
      </w:pPr>
      <w:r>
        <w:t>B</w:t>
      </w:r>
      <w:r>
        <w:rPr>
          <w:rFonts w:ascii="OUSymbols" w:hAnsi="OUSymbols"/>
          <w:kern w:val="29"/>
          <w:sz w:val="29"/>
          <w:szCs w:val="29"/>
          <w14:ligatures w14:val="all"/>
        </w:rPr>
        <w:t>♭</w:t>
      </w:r>
    </w:p>
    <w:p w:rsidR="00D16065" w:rsidRDefault="005D5107">
      <w:pPr>
        <w:ind w:left="120" w:right="120"/>
        <w:divId w:val="1528718779"/>
      </w:pPr>
      <w:r>
        <w:t>B</w:t>
      </w:r>
    </w:p>
    <w:p w:rsidR="00D16065" w:rsidRDefault="005D5107">
      <w:pPr>
        <w:ind w:left="120" w:right="120"/>
        <w:divId w:val="1603220207"/>
      </w:pPr>
      <w:r>
        <w:t>A</w:t>
      </w:r>
      <w:r>
        <w:rPr>
          <w:rFonts w:ascii="OUSymbols" w:hAnsi="OUSymbols"/>
          <w:kern w:val="29"/>
          <w:sz w:val="29"/>
          <w:szCs w:val="29"/>
          <w14:ligatures w14:val="all"/>
        </w:rPr>
        <w:t>♭</w:t>
      </w:r>
    </w:p>
    <w:bookmarkStart w:id="405" w:name="View_Session9_Answer4"/>
    <w:p w:rsidR="00D16065" w:rsidRDefault="005D5107">
      <w:pPr>
        <w:pStyle w:val="navbutton"/>
        <w:divId w:val="465123954"/>
      </w:pPr>
      <w:r>
        <w:fldChar w:fldCharType="begin"/>
      </w:r>
      <w:r>
        <w:instrText xml:space="preserve"> HYPERLINK "" \l "Session9_Answer4" </w:instrText>
      </w:r>
      <w:r>
        <w:fldChar w:fldCharType="separate"/>
      </w:r>
      <w:r>
        <w:rPr>
          <w:rStyle w:val="Hyperlink"/>
        </w:rPr>
        <w:t xml:space="preserve">View answer - </w:t>
      </w:r>
      <w:r>
        <w:rPr>
          <w:rStyle w:val="Strong"/>
          <w:color w:val="143748"/>
          <w:u w:val="single"/>
        </w:rPr>
        <w:t>Activity 4</w:t>
      </w:r>
      <w:r>
        <w:fldChar w:fldCharType="end"/>
      </w:r>
      <w:bookmarkEnd w:id="405"/>
    </w:p>
    <w:p w:rsidR="00D16065" w:rsidRDefault="005D5107">
      <w:pPr>
        <w:divId w:val="1043023533"/>
      </w:pPr>
      <w:r>
        <w:rPr>
          <w:vanish/>
        </w:rPr>
        <w:t>End of Activity</w:t>
      </w:r>
    </w:p>
    <w:p w:rsidR="00D16065" w:rsidRDefault="005D5107">
      <w:pPr>
        <w:divId w:val="1043023533"/>
      </w:pPr>
      <w:r>
        <w:rPr>
          <w:vanish/>
        </w:rPr>
        <w:t>Start of Activity</w:t>
      </w:r>
    </w:p>
    <w:p w:rsidR="00D16065" w:rsidRDefault="005D5107">
      <w:pPr>
        <w:spacing w:before="0" w:beforeAutospacing="0" w:after="0" w:afterAutospacing="0" w:line="240" w:lineRule="auto"/>
        <w:outlineLvl w:val="3"/>
        <w:divId w:val="995034951"/>
        <w:rPr>
          <w:rFonts w:eastAsia="Times New Roman"/>
          <w:b/>
          <w:bCs/>
          <w:sz w:val="36"/>
          <w:szCs w:val="36"/>
        </w:rPr>
      </w:pPr>
      <w:bookmarkStart w:id="406" w:name="Session9_Activity5"/>
      <w:bookmarkEnd w:id="406"/>
      <w:r>
        <w:rPr>
          <w:rStyle w:val="Strong"/>
          <w:rFonts w:eastAsia="Times New Roman"/>
          <w:sz w:val="36"/>
          <w:szCs w:val="36"/>
        </w:rPr>
        <w:t>Activity 5</w:t>
      </w:r>
    </w:p>
    <w:p w:rsidR="00D16065" w:rsidRDefault="005D5107">
      <w:pPr>
        <w:divId w:val="1254706629"/>
      </w:pPr>
      <w:r>
        <w:rPr>
          <w:vanish/>
        </w:rPr>
        <w:t>Start of Question</w:t>
      </w:r>
    </w:p>
    <w:p w:rsidR="00D16065" w:rsidRDefault="005D5107">
      <w:pPr>
        <w:divId w:val="1977761032"/>
      </w:pPr>
      <w:bookmarkStart w:id="407" w:name="Session9_Question5"/>
      <w:bookmarkEnd w:id="407"/>
      <w:r>
        <w:t>Which degree of the scale is the D in the fourth bar?</w:t>
      </w:r>
    </w:p>
    <w:p w:rsidR="00D16065" w:rsidRDefault="005D5107">
      <w:pPr>
        <w:divId w:val="1977761032"/>
      </w:pPr>
      <w:r>
        <w:rPr>
          <w:vanish/>
        </w:rPr>
        <w:t>Start of Figure</w:t>
      </w:r>
    </w:p>
    <w:p w:rsidR="00D16065" w:rsidRDefault="005D5107">
      <w:pPr>
        <w:spacing w:before="240" w:beforeAutospacing="0" w:after="240" w:afterAutospacing="0" w:line="240" w:lineRule="auto"/>
        <w:divId w:val="646058681"/>
        <w:rPr>
          <w:rFonts w:ascii="Times New Roman" w:eastAsia="Times New Roman" w:hAnsi="Times New Roman" w:cs="Times New Roman"/>
          <w:sz w:val="24"/>
          <w:szCs w:val="24"/>
        </w:rPr>
      </w:pPr>
      <w:bookmarkStart w:id="408" w:name="Session9_Figure9"/>
      <w:bookmarkEnd w:id="408"/>
      <w:r>
        <w:rPr>
          <w:rFonts w:ascii="Times New Roman" w:eastAsia="Times New Roman" w:hAnsi="Times New Roman" w:cs="Times New Roman"/>
          <w:noProof/>
          <w:sz w:val="24"/>
          <w:szCs w:val="24"/>
        </w:rPr>
        <w:drawing>
          <wp:inline distT="0" distB="0" distL="0" distR="0" wp14:anchorId="585DBF45" wp14:editId="1F7FAA50">
            <wp:extent cx="5181600" cy="660400"/>
            <wp:effectExtent l="0" t="0" r="0" b="6350"/>
            <wp:docPr id="150" name="Picture 150" descr="D:\AaaF\OUT\httpswwwopeneduopenlearnocw_cmid1791_2021-12-09_16-14-05_nsfr2\word\assets\_e040603d6e5260c6b13c18b9e2a9b6a1238d3373_a224_pm_un_mu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AaaF\OUT\httpswwwopeneduopenlearnocw_cmid1791_2021-12-09_16-14-05_nsfr2\word\assets\_e040603d6e5260c6b13c18b9e2a9b6a1238d3373_a224_pm_un_mu07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81600" cy="660400"/>
                    </a:xfrm>
                    <a:prstGeom prst="rect">
                      <a:avLst/>
                    </a:prstGeom>
                    <a:noFill/>
                    <a:ln>
                      <a:noFill/>
                    </a:ln>
                  </pic:spPr>
                </pic:pic>
              </a:graphicData>
            </a:graphic>
          </wp:inline>
        </w:drawing>
      </w:r>
    </w:p>
    <w:p w:rsidR="00D16065" w:rsidRDefault="005D5107">
      <w:pPr>
        <w:divId w:val="1977761032"/>
      </w:pPr>
      <w:r>
        <w:rPr>
          <w:vanish/>
        </w:rPr>
        <w:t>End of Figure</w:t>
      </w:r>
    </w:p>
    <w:p w:rsidR="00D16065" w:rsidRDefault="005D5107">
      <w:pPr>
        <w:divId w:val="1254706629"/>
      </w:pPr>
      <w:r>
        <w:rPr>
          <w:vanish/>
        </w:rPr>
        <w:t>End of Question</w:t>
      </w:r>
    </w:p>
    <w:p w:rsidR="00D16065" w:rsidRDefault="005D5107">
      <w:pPr>
        <w:ind w:left="120" w:right="120"/>
        <w:divId w:val="1983654855"/>
      </w:pPr>
      <w:r>
        <w:t>submediant</w:t>
      </w:r>
    </w:p>
    <w:p w:rsidR="00D16065" w:rsidRDefault="005D5107">
      <w:pPr>
        <w:ind w:left="120" w:right="120"/>
        <w:divId w:val="2058896574"/>
      </w:pPr>
      <w:r>
        <w:t>leading note</w:t>
      </w:r>
    </w:p>
    <w:p w:rsidR="00D16065" w:rsidRDefault="005D5107">
      <w:pPr>
        <w:ind w:left="120" w:right="120"/>
        <w:divId w:val="1020156943"/>
      </w:pPr>
      <w:r>
        <w:t>supertonic</w:t>
      </w:r>
    </w:p>
    <w:bookmarkStart w:id="409" w:name="View_Session9_Answer5"/>
    <w:p w:rsidR="00D16065" w:rsidRDefault="005D5107">
      <w:pPr>
        <w:pStyle w:val="navbutton"/>
        <w:divId w:val="1254706629"/>
      </w:pPr>
      <w:r>
        <w:fldChar w:fldCharType="begin"/>
      </w:r>
      <w:r>
        <w:instrText xml:space="preserve"> HYPERLINK "" \l "Session9_Answer5" </w:instrText>
      </w:r>
      <w:r>
        <w:fldChar w:fldCharType="separate"/>
      </w:r>
      <w:r>
        <w:rPr>
          <w:rStyle w:val="Hyperlink"/>
        </w:rPr>
        <w:t xml:space="preserve">View answer - </w:t>
      </w:r>
      <w:r>
        <w:rPr>
          <w:rStyle w:val="Strong"/>
          <w:color w:val="143748"/>
          <w:u w:val="single"/>
        </w:rPr>
        <w:t>Activity 5</w:t>
      </w:r>
      <w:r>
        <w:fldChar w:fldCharType="end"/>
      </w:r>
      <w:bookmarkEnd w:id="409"/>
    </w:p>
    <w:p w:rsidR="00D16065" w:rsidRDefault="005D5107">
      <w:pPr>
        <w:divId w:val="1043023533"/>
      </w:pPr>
      <w:r>
        <w:rPr>
          <w:vanish/>
        </w:rPr>
        <w:t>End of Activity</w:t>
      </w:r>
    </w:p>
    <w:p w:rsidR="00D16065" w:rsidRDefault="005D5107">
      <w:pPr>
        <w:pStyle w:val="Heading2"/>
        <w:divId w:val="904071527"/>
        <w:rPr>
          <w:rFonts w:eastAsia="Times New Roman"/>
        </w:rPr>
      </w:pPr>
      <w:bookmarkStart w:id="410" w:name="Session9_Section2"/>
      <w:bookmarkEnd w:id="410"/>
      <w:r>
        <w:rPr>
          <w:rFonts w:eastAsia="Times New Roman"/>
        </w:rPr>
        <w:t>Group 2: identifying various different elements</w:t>
      </w:r>
    </w:p>
    <w:p w:rsidR="00D16065" w:rsidRDefault="005D5107">
      <w:pPr>
        <w:divId w:val="904071527"/>
      </w:pPr>
      <w:r>
        <w:t>Gershwin, ‘I got rhythm’</w:t>
      </w:r>
    </w:p>
    <w:p w:rsidR="00D16065" w:rsidRDefault="005D5107">
      <w:pPr>
        <w:divId w:val="904071527"/>
      </w:pPr>
      <w:r>
        <w:rPr>
          <w:vanish/>
        </w:rPr>
        <w:t>Start of Activity</w:t>
      </w:r>
    </w:p>
    <w:p w:rsidR="00D16065" w:rsidRDefault="005D5107">
      <w:pPr>
        <w:spacing w:before="0" w:beforeAutospacing="0" w:after="0" w:afterAutospacing="0" w:line="240" w:lineRule="auto"/>
        <w:outlineLvl w:val="3"/>
        <w:divId w:val="11927768"/>
        <w:rPr>
          <w:rFonts w:eastAsia="Times New Roman"/>
          <w:b/>
          <w:bCs/>
          <w:sz w:val="36"/>
          <w:szCs w:val="36"/>
        </w:rPr>
      </w:pPr>
      <w:bookmarkStart w:id="411" w:name="Session9_Activity6"/>
      <w:bookmarkEnd w:id="411"/>
      <w:r>
        <w:rPr>
          <w:rFonts w:eastAsia="Times New Roman"/>
          <w:b/>
          <w:bCs/>
          <w:sz w:val="36"/>
          <w:szCs w:val="36"/>
        </w:rPr>
        <w:t>Activity 1</w:t>
      </w:r>
    </w:p>
    <w:p w:rsidR="00D16065" w:rsidRDefault="005D5107">
      <w:pPr>
        <w:divId w:val="1312252937"/>
      </w:pPr>
      <w:r>
        <w:rPr>
          <w:vanish/>
        </w:rPr>
        <w:t>Start of Question</w:t>
      </w:r>
    </w:p>
    <w:p w:rsidR="00D16065" w:rsidRDefault="005D5107">
      <w:pPr>
        <w:divId w:val="146632649"/>
      </w:pPr>
      <w:bookmarkStart w:id="412" w:name="Session9_Question6"/>
      <w:bookmarkEnd w:id="412"/>
      <w:r>
        <w:t>What key is the melody in? (The asterisk signifies a missing rest, which you’ll be asked to identify in Activity 5.)</w:t>
      </w:r>
    </w:p>
    <w:p w:rsidR="00D16065" w:rsidRDefault="005D5107">
      <w:pPr>
        <w:divId w:val="146632649"/>
      </w:pPr>
      <w:r>
        <w:rPr>
          <w:vanish/>
        </w:rPr>
        <w:t>Start of Figure</w:t>
      </w:r>
    </w:p>
    <w:p w:rsidR="00D16065" w:rsidRDefault="005D5107">
      <w:pPr>
        <w:spacing w:before="240" w:beforeAutospacing="0" w:after="240" w:afterAutospacing="0" w:line="240" w:lineRule="auto"/>
        <w:divId w:val="1802310597"/>
        <w:rPr>
          <w:rFonts w:ascii="Times New Roman" w:eastAsia="Times New Roman" w:hAnsi="Times New Roman" w:cs="Times New Roman"/>
          <w:sz w:val="24"/>
          <w:szCs w:val="24"/>
        </w:rPr>
      </w:pPr>
      <w:bookmarkStart w:id="413" w:name="Session9_Figure12"/>
      <w:bookmarkEnd w:id="413"/>
      <w:r>
        <w:rPr>
          <w:rFonts w:ascii="Times New Roman" w:eastAsia="Times New Roman" w:hAnsi="Times New Roman" w:cs="Times New Roman"/>
          <w:noProof/>
          <w:sz w:val="24"/>
          <w:szCs w:val="24"/>
        </w:rPr>
        <w:drawing>
          <wp:inline distT="0" distB="0" distL="0" distR="0" wp14:anchorId="7FB57648" wp14:editId="6F87A356">
            <wp:extent cx="4978400" cy="647700"/>
            <wp:effectExtent l="0" t="0" r="0" b="0"/>
            <wp:docPr id="151" name="Picture 151" descr="D:\AaaF\OUT\httpswwwopeneduopenlearnocw_cmid1791_2021-12-09_16-14-05_nsfr2\word\assets\_3d58218f347408b11df10a1dfe72ed3a6642dcba_a224_pm_un_mu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AaaF\OUT\httpswwwopeneduopenlearnocw_cmid1791_2021-12-09_16-14-05_nsfr2\word\assets\_3d58218f347408b11df10a1dfe72ed3a6642dcba_a224_pm_un_mu08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78400" cy="647700"/>
                    </a:xfrm>
                    <a:prstGeom prst="rect">
                      <a:avLst/>
                    </a:prstGeom>
                    <a:noFill/>
                    <a:ln>
                      <a:noFill/>
                    </a:ln>
                  </pic:spPr>
                </pic:pic>
              </a:graphicData>
            </a:graphic>
          </wp:inline>
        </w:drawing>
      </w:r>
    </w:p>
    <w:p w:rsidR="00D16065" w:rsidRDefault="005D5107">
      <w:pPr>
        <w:divId w:val="146632649"/>
      </w:pPr>
      <w:r>
        <w:rPr>
          <w:vanish/>
        </w:rPr>
        <w:t>End of Figure</w:t>
      </w:r>
    </w:p>
    <w:p w:rsidR="00D16065" w:rsidRDefault="005D5107">
      <w:pPr>
        <w:divId w:val="1312252937"/>
      </w:pPr>
      <w:r>
        <w:rPr>
          <w:vanish/>
        </w:rPr>
        <w:t>End of Question</w:t>
      </w:r>
    </w:p>
    <w:p w:rsidR="00D16065" w:rsidRDefault="005D5107">
      <w:pPr>
        <w:ind w:left="120" w:right="120"/>
        <w:divId w:val="286745147"/>
      </w:pPr>
      <w:r>
        <w:t>G minor</w:t>
      </w:r>
    </w:p>
    <w:p w:rsidR="00D16065" w:rsidRDefault="005D5107">
      <w:pPr>
        <w:ind w:left="120" w:right="120"/>
        <w:divId w:val="545526748"/>
      </w:pPr>
      <w:r>
        <w:t>F major</w:t>
      </w:r>
    </w:p>
    <w:p w:rsidR="00D16065" w:rsidRDefault="005D5107">
      <w:pPr>
        <w:ind w:left="120" w:right="120"/>
        <w:divId w:val="1934046611"/>
      </w:pPr>
      <w:r>
        <w:t>B flat major</w:t>
      </w:r>
    </w:p>
    <w:bookmarkStart w:id="414" w:name="View_Session9_Answer6"/>
    <w:p w:rsidR="00D16065" w:rsidRDefault="005D5107">
      <w:pPr>
        <w:pStyle w:val="navbutton"/>
        <w:divId w:val="1312252937"/>
      </w:pPr>
      <w:r>
        <w:fldChar w:fldCharType="begin"/>
      </w:r>
      <w:r>
        <w:instrText xml:space="preserve"> HYPERLINK "" \l "Session9_Answer6" </w:instrText>
      </w:r>
      <w:r>
        <w:fldChar w:fldCharType="separate"/>
      </w:r>
      <w:r>
        <w:rPr>
          <w:rStyle w:val="Hyperlink"/>
        </w:rPr>
        <w:t>View answer - Activity 1</w:t>
      </w:r>
      <w:r>
        <w:fldChar w:fldCharType="end"/>
      </w:r>
      <w:bookmarkEnd w:id="414"/>
    </w:p>
    <w:p w:rsidR="00D16065" w:rsidRDefault="005D5107">
      <w:pPr>
        <w:divId w:val="904071527"/>
      </w:pPr>
      <w:r>
        <w:rPr>
          <w:vanish/>
        </w:rPr>
        <w:t>End of Activity</w:t>
      </w:r>
    </w:p>
    <w:p w:rsidR="00D16065" w:rsidRDefault="005D5107">
      <w:pPr>
        <w:divId w:val="904071527"/>
      </w:pPr>
      <w:r>
        <w:rPr>
          <w:vanish/>
        </w:rPr>
        <w:t>Start of Activity</w:t>
      </w:r>
    </w:p>
    <w:p w:rsidR="00D16065" w:rsidRDefault="005D5107">
      <w:pPr>
        <w:spacing w:before="0" w:beforeAutospacing="0" w:after="0" w:afterAutospacing="0" w:line="240" w:lineRule="auto"/>
        <w:outlineLvl w:val="3"/>
        <w:divId w:val="770587154"/>
        <w:rPr>
          <w:rFonts w:eastAsia="Times New Roman"/>
          <w:b/>
          <w:bCs/>
          <w:sz w:val="36"/>
          <w:szCs w:val="36"/>
        </w:rPr>
      </w:pPr>
      <w:bookmarkStart w:id="415" w:name="Session9_Activity7"/>
      <w:bookmarkEnd w:id="415"/>
      <w:r>
        <w:rPr>
          <w:rFonts w:eastAsia="Times New Roman"/>
          <w:b/>
          <w:bCs/>
          <w:sz w:val="36"/>
          <w:szCs w:val="36"/>
        </w:rPr>
        <w:t>Activity 2</w:t>
      </w:r>
    </w:p>
    <w:p w:rsidR="00D16065" w:rsidRDefault="005D5107">
      <w:pPr>
        <w:divId w:val="1305046180"/>
      </w:pPr>
      <w:r>
        <w:rPr>
          <w:vanish/>
        </w:rPr>
        <w:t>Start of Question</w:t>
      </w:r>
    </w:p>
    <w:p w:rsidR="00D16065" w:rsidRDefault="005D5107">
      <w:pPr>
        <w:divId w:val="324432474"/>
      </w:pPr>
      <w:bookmarkStart w:id="416" w:name="Session9_Question7"/>
      <w:bookmarkEnd w:id="416"/>
      <w:r>
        <w:t>What does the time signature of C with a vertical stroke through it mean?</w:t>
      </w:r>
    </w:p>
    <w:p w:rsidR="00D16065" w:rsidRDefault="005D5107">
      <w:pPr>
        <w:divId w:val="324432474"/>
      </w:pPr>
      <w:r>
        <w:rPr>
          <w:vanish/>
        </w:rPr>
        <w:t>Start of Figure</w:t>
      </w:r>
    </w:p>
    <w:p w:rsidR="00D16065" w:rsidRDefault="005D5107">
      <w:pPr>
        <w:spacing w:before="240" w:beforeAutospacing="0" w:after="240" w:afterAutospacing="0" w:line="240" w:lineRule="auto"/>
        <w:divId w:val="1703968742"/>
        <w:rPr>
          <w:rFonts w:ascii="Times New Roman" w:eastAsia="Times New Roman" w:hAnsi="Times New Roman" w:cs="Times New Roman"/>
          <w:sz w:val="24"/>
          <w:szCs w:val="24"/>
        </w:rPr>
      </w:pPr>
      <w:bookmarkStart w:id="417" w:name="Session9_Figure14"/>
      <w:bookmarkEnd w:id="417"/>
      <w:r>
        <w:rPr>
          <w:rFonts w:ascii="Times New Roman" w:eastAsia="Times New Roman" w:hAnsi="Times New Roman" w:cs="Times New Roman"/>
          <w:noProof/>
          <w:sz w:val="24"/>
          <w:szCs w:val="24"/>
        </w:rPr>
        <w:drawing>
          <wp:inline distT="0" distB="0" distL="0" distR="0" wp14:anchorId="41920BC2" wp14:editId="1AD9F283">
            <wp:extent cx="4978400" cy="647700"/>
            <wp:effectExtent l="0" t="0" r="0" b="0"/>
            <wp:docPr id="152" name="Picture 152" descr="D:\AaaF\OUT\httpswwwopeneduopenlearnocw_cmid1791_2021-12-09_16-14-05_nsfr2\word\assets\_3d58218f347408b11df10a1dfe72ed3a6642dcba_a224_pm_un_mu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AaaF\OUT\httpswwwopeneduopenlearnocw_cmid1791_2021-12-09_16-14-05_nsfr2\word\assets\_3d58218f347408b11df10a1dfe72ed3a6642dcba_a224_pm_un_mu08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78400" cy="647700"/>
                    </a:xfrm>
                    <a:prstGeom prst="rect">
                      <a:avLst/>
                    </a:prstGeom>
                    <a:noFill/>
                    <a:ln>
                      <a:noFill/>
                    </a:ln>
                  </pic:spPr>
                </pic:pic>
              </a:graphicData>
            </a:graphic>
          </wp:inline>
        </w:drawing>
      </w:r>
    </w:p>
    <w:p w:rsidR="00D16065" w:rsidRDefault="005D5107">
      <w:pPr>
        <w:divId w:val="324432474"/>
      </w:pPr>
      <w:r>
        <w:rPr>
          <w:vanish/>
        </w:rPr>
        <w:t>End of Figure</w:t>
      </w:r>
    </w:p>
    <w:p w:rsidR="00D16065" w:rsidRDefault="005D5107">
      <w:pPr>
        <w:divId w:val="1305046180"/>
      </w:pPr>
      <w:r>
        <w:rPr>
          <w:vanish/>
        </w:rPr>
        <w:t>End of Question</w:t>
      </w:r>
    </w:p>
    <w:p w:rsidR="00D16065" w:rsidRDefault="005D5107">
      <w:pPr>
        <w:ind w:left="120" w:right="120"/>
        <w:divId w:val="621443"/>
      </w:pPr>
      <w:r>
        <w:t>There are four crotchet beats in the bar</w:t>
      </w:r>
    </w:p>
    <w:p w:rsidR="00D16065" w:rsidRDefault="005D5107">
      <w:pPr>
        <w:ind w:left="120" w:right="120"/>
        <w:divId w:val="2063823221"/>
      </w:pPr>
      <w:r>
        <w:t>There are two minim beats in the bar</w:t>
      </w:r>
    </w:p>
    <w:p w:rsidR="00D16065" w:rsidRDefault="005D5107">
      <w:pPr>
        <w:ind w:left="120" w:right="120"/>
        <w:divId w:val="908807035"/>
      </w:pPr>
      <w:r>
        <w:t>There are two semibreve beats in the bar</w:t>
      </w:r>
    </w:p>
    <w:bookmarkStart w:id="418" w:name="View_Session9_Answer7"/>
    <w:p w:rsidR="00D16065" w:rsidRDefault="005D5107">
      <w:pPr>
        <w:pStyle w:val="navbutton"/>
        <w:divId w:val="1305046180"/>
      </w:pPr>
      <w:r>
        <w:fldChar w:fldCharType="begin"/>
      </w:r>
      <w:r>
        <w:instrText xml:space="preserve"> HYPERLINK "" \l "Session9_Answer7" </w:instrText>
      </w:r>
      <w:r>
        <w:fldChar w:fldCharType="separate"/>
      </w:r>
      <w:r>
        <w:rPr>
          <w:rStyle w:val="Hyperlink"/>
        </w:rPr>
        <w:t>View answer - Activity 2</w:t>
      </w:r>
      <w:r>
        <w:fldChar w:fldCharType="end"/>
      </w:r>
      <w:bookmarkEnd w:id="418"/>
    </w:p>
    <w:p w:rsidR="00D16065" w:rsidRDefault="005D5107">
      <w:pPr>
        <w:divId w:val="904071527"/>
      </w:pPr>
      <w:r>
        <w:rPr>
          <w:vanish/>
        </w:rPr>
        <w:t>End of Activity</w:t>
      </w:r>
    </w:p>
    <w:p w:rsidR="00D16065" w:rsidRDefault="005D5107">
      <w:pPr>
        <w:divId w:val="904071527"/>
      </w:pPr>
      <w:r>
        <w:rPr>
          <w:vanish/>
        </w:rPr>
        <w:t>Start of Activity</w:t>
      </w:r>
    </w:p>
    <w:p w:rsidR="00D16065" w:rsidRDefault="005D5107">
      <w:pPr>
        <w:spacing w:before="0" w:beforeAutospacing="0" w:after="0" w:afterAutospacing="0" w:line="240" w:lineRule="auto"/>
        <w:outlineLvl w:val="3"/>
        <w:divId w:val="1577394104"/>
        <w:rPr>
          <w:rFonts w:eastAsia="Times New Roman"/>
          <w:b/>
          <w:bCs/>
          <w:sz w:val="36"/>
          <w:szCs w:val="36"/>
        </w:rPr>
      </w:pPr>
      <w:bookmarkStart w:id="419" w:name="Session9_Activity8"/>
      <w:bookmarkEnd w:id="419"/>
      <w:r>
        <w:rPr>
          <w:rFonts w:eastAsia="Times New Roman"/>
          <w:b/>
          <w:bCs/>
          <w:sz w:val="36"/>
          <w:szCs w:val="36"/>
        </w:rPr>
        <w:t>Activity 3</w:t>
      </w:r>
    </w:p>
    <w:p w:rsidR="00D16065" w:rsidRDefault="005D5107">
      <w:pPr>
        <w:divId w:val="811144657"/>
      </w:pPr>
      <w:r>
        <w:rPr>
          <w:vanish/>
        </w:rPr>
        <w:t>Start of Question</w:t>
      </w:r>
    </w:p>
    <w:p w:rsidR="00D16065" w:rsidRDefault="005D5107">
      <w:pPr>
        <w:divId w:val="253975883"/>
      </w:pPr>
      <w:bookmarkStart w:id="420" w:name="Session9_Question8"/>
      <w:bookmarkEnd w:id="420"/>
      <w:r>
        <w:t>Which degree of the scale is the F in the first bar?</w:t>
      </w:r>
    </w:p>
    <w:p w:rsidR="00D16065" w:rsidRDefault="005D5107">
      <w:pPr>
        <w:divId w:val="253975883"/>
      </w:pPr>
      <w:r>
        <w:rPr>
          <w:vanish/>
        </w:rPr>
        <w:t>Start of Figure</w:t>
      </w:r>
    </w:p>
    <w:p w:rsidR="00D16065" w:rsidRDefault="005D5107">
      <w:pPr>
        <w:spacing w:before="240" w:beforeAutospacing="0" w:after="240" w:afterAutospacing="0" w:line="240" w:lineRule="auto"/>
        <w:divId w:val="1630087534"/>
        <w:rPr>
          <w:rFonts w:ascii="Times New Roman" w:eastAsia="Times New Roman" w:hAnsi="Times New Roman" w:cs="Times New Roman"/>
          <w:sz w:val="24"/>
          <w:szCs w:val="24"/>
        </w:rPr>
      </w:pPr>
      <w:bookmarkStart w:id="421" w:name="Session9_Figure15"/>
      <w:bookmarkEnd w:id="421"/>
      <w:r>
        <w:rPr>
          <w:rFonts w:ascii="Times New Roman" w:eastAsia="Times New Roman" w:hAnsi="Times New Roman" w:cs="Times New Roman"/>
          <w:noProof/>
          <w:sz w:val="24"/>
          <w:szCs w:val="24"/>
        </w:rPr>
        <w:drawing>
          <wp:inline distT="0" distB="0" distL="0" distR="0" wp14:anchorId="363947AF" wp14:editId="4E7FD1F9">
            <wp:extent cx="4978400" cy="647700"/>
            <wp:effectExtent l="0" t="0" r="0" b="0"/>
            <wp:docPr id="153" name="Picture 153" descr="D:\AaaF\OUT\httpswwwopeneduopenlearnocw_cmid1791_2021-12-09_16-14-05_nsfr2\word\assets\_3d58218f347408b11df10a1dfe72ed3a6642dcba_a224_pm_un_mu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AaaF\OUT\httpswwwopeneduopenlearnocw_cmid1791_2021-12-09_16-14-05_nsfr2\word\assets\_3d58218f347408b11df10a1dfe72ed3a6642dcba_a224_pm_un_mu08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78400" cy="647700"/>
                    </a:xfrm>
                    <a:prstGeom prst="rect">
                      <a:avLst/>
                    </a:prstGeom>
                    <a:noFill/>
                    <a:ln>
                      <a:noFill/>
                    </a:ln>
                  </pic:spPr>
                </pic:pic>
              </a:graphicData>
            </a:graphic>
          </wp:inline>
        </w:drawing>
      </w:r>
    </w:p>
    <w:p w:rsidR="00D16065" w:rsidRDefault="005D5107">
      <w:pPr>
        <w:divId w:val="253975883"/>
      </w:pPr>
      <w:r>
        <w:rPr>
          <w:vanish/>
        </w:rPr>
        <w:t>End of Figure</w:t>
      </w:r>
    </w:p>
    <w:p w:rsidR="00D16065" w:rsidRDefault="005D5107">
      <w:pPr>
        <w:divId w:val="811144657"/>
      </w:pPr>
      <w:r>
        <w:rPr>
          <w:vanish/>
        </w:rPr>
        <w:t>End of Question</w:t>
      </w:r>
    </w:p>
    <w:p w:rsidR="00D16065" w:rsidRDefault="005D5107">
      <w:pPr>
        <w:ind w:left="120" w:right="120"/>
        <w:divId w:val="484443035"/>
      </w:pPr>
      <w:r>
        <w:t>submediant</w:t>
      </w:r>
    </w:p>
    <w:p w:rsidR="00D16065" w:rsidRDefault="005D5107">
      <w:pPr>
        <w:ind w:left="120" w:right="120"/>
        <w:divId w:val="1252853184"/>
      </w:pPr>
      <w:r>
        <w:t>dominant</w:t>
      </w:r>
    </w:p>
    <w:p w:rsidR="00D16065" w:rsidRDefault="005D5107">
      <w:pPr>
        <w:ind w:left="120" w:right="120"/>
        <w:divId w:val="830603565"/>
      </w:pPr>
      <w:r>
        <w:t>subdominant</w:t>
      </w:r>
    </w:p>
    <w:bookmarkStart w:id="422" w:name="View_Session9_Answer8"/>
    <w:p w:rsidR="00D16065" w:rsidRDefault="005D5107">
      <w:pPr>
        <w:pStyle w:val="navbutton"/>
        <w:divId w:val="811144657"/>
      </w:pPr>
      <w:r>
        <w:fldChar w:fldCharType="begin"/>
      </w:r>
      <w:r>
        <w:instrText xml:space="preserve"> HYPERLINK "" \l "Session9_Answer8" </w:instrText>
      </w:r>
      <w:r>
        <w:fldChar w:fldCharType="separate"/>
      </w:r>
      <w:r>
        <w:rPr>
          <w:rStyle w:val="Hyperlink"/>
        </w:rPr>
        <w:t>View answer - Activity 3</w:t>
      </w:r>
      <w:r>
        <w:fldChar w:fldCharType="end"/>
      </w:r>
      <w:bookmarkEnd w:id="422"/>
    </w:p>
    <w:p w:rsidR="00D16065" w:rsidRDefault="005D5107">
      <w:pPr>
        <w:divId w:val="904071527"/>
      </w:pPr>
      <w:r>
        <w:rPr>
          <w:vanish/>
        </w:rPr>
        <w:t>End of Activity</w:t>
      </w:r>
    </w:p>
    <w:p w:rsidR="00D16065" w:rsidRDefault="005D5107">
      <w:pPr>
        <w:divId w:val="904071527"/>
      </w:pPr>
      <w:r>
        <w:rPr>
          <w:vanish/>
        </w:rPr>
        <w:t>Start of Activity</w:t>
      </w:r>
    </w:p>
    <w:p w:rsidR="00D16065" w:rsidRDefault="005D5107">
      <w:pPr>
        <w:spacing w:before="0" w:beforeAutospacing="0" w:after="0" w:afterAutospacing="0" w:line="240" w:lineRule="auto"/>
        <w:outlineLvl w:val="3"/>
        <w:divId w:val="1298413689"/>
        <w:rPr>
          <w:rFonts w:eastAsia="Times New Roman"/>
          <w:b/>
          <w:bCs/>
          <w:sz w:val="36"/>
          <w:szCs w:val="36"/>
        </w:rPr>
      </w:pPr>
      <w:bookmarkStart w:id="423" w:name="Session9_Activity9"/>
      <w:bookmarkEnd w:id="423"/>
      <w:r>
        <w:rPr>
          <w:rFonts w:eastAsia="Times New Roman"/>
          <w:b/>
          <w:bCs/>
          <w:sz w:val="36"/>
          <w:szCs w:val="36"/>
        </w:rPr>
        <w:t>Activity 4</w:t>
      </w:r>
    </w:p>
    <w:p w:rsidR="00D16065" w:rsidRDefault="005D5107">
      <w:pPr>
        <w:divId w:val="744454389"/>
      </w:pPr>
      <w:r>
        <w:rPr>
          <w:vanish/>
        </w:rPr>
        <w:t>Start of Question</w:t>
      </w:r>
    </w:p>
    <w:p w:rsidR="00D16065" w:rsidRDefault="005D5107">
      <w:pPr>
        <w:divId w:val="922034140"/>
      </w:pPr>
      <w:bookmarkStart w:id="424" w:name="Session9_Question9"/>
      <w:bookmarkEnd w:id="424"/>
      <w:r>
        <w:t>What is the curved line above the two Cs in the second bar?</w:t>
      </w:r>
    </w:p>
    <w:p w:rsidR="00D16065" w:rsidRDefault="005D5107">
      <w:pPr>
        <w:divId w:val="922034140"/>
      </w:pPr>
      <w:r>
        <w:rPr>
          <w:vanish/>
        </w:rPr>
        <w:t>Start of Figure</w:t>
      </w:r>
    </w:p>
    <w:p w:rsidR="00D16065" w:rsidRDefault="005D5107">
      <w:pPr>
        <w:spacing w:before="240" w:beforeAutospacing="0" w:after="240" w:afterAutospacing="0" w:line="240" w:lineRule="auto"/>
        <w:divId w:val="97457396"/>
        <w:rPr>
          <w:rFonts w:ascii="Times New Roman" w:eastAsia="Times New Roman" w:hAnsi="Times New Roman" w:cs="Times New Roman"/>
          <w:sz w:val="24"/>
          <w:szCs w:val="24"/>
        </w:rPr>
      </w:pPr>
      <w:bookmarkStart w:id="425" w:name="Session9_Figure18"/>
      <w:bookmarkEnd w:id="425"/>
      <w:r>
        <w:rPr>
          <w:rFonts w:ascii="Times New Roman" w:eastAsia="Times New Roman" w:hAnsi="Times New Roman" w:cs="Times New Roman"/>
          <w:noProof/>
          <w:sz w:val="24"/>
          <w:szCs w:val="24"/>
        </w:rPr>
        <w:drawing>
          <wp:inline distT="0" distB="0" distL="0" distR="0" wp14:anchorId="18A72FA7" wp14:editId="60DBC640">
            <wp:extent cx="4978400" cy="647700"/>
            <wp:effectExtent l="0" t="0" r="0" b="0"/>
            <wp:docPr id="154" name="Picture 154" descr="D:\AaaF\OUT\httpswwwopeneduopenlearnocw_cmid1791_2021-12-09_16-14-05_nsfr2\word\assets\_3d58218f347408b11df10a1dfe72ed3a6642dcba_a224_pm_un_mu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AaaF\OUT\httpswwwopeneduopenlearnocw_cmid1791_2021-12-09_16-14-05_nsfr2\word\assets\_3d58218f347408b11df10a1dfe72ed3a6642dcba_a224_pm_un_mu08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78400" cy="647700"/>
                    </a:xfrm>
                    <a:prstGeom prst="rect">
                      <a:avLst/>
                    </a:prstGeom>
                    <a:noFill/>
                    <a:ln>
                      <a:noFill/>
                    </a:ln>
                  </pic:spPr>
                </pic:pic>
              </a:graphicData>
            </a:graphic>
          </wp:inline>
        </w:drawing>
      </w:r>
    </w:p>
    <w:p w:rsidR="00D16065" w:rsidRDefault="005D5107">
      <w:pPr>
        <w:divId w:val="922034140"/>
      </w:pPr>
      <w:r>
        <w:rPr>
          <w:vanish/>
        </w:rPr>
        <w:t>End of Figure</w:t>
      </w:r>
    </w:p>
    <w:p w:rsidR="00D16065" w:rsidRDefault="005D5107">
      <w:pPr>
        <w:divId w:val="744454389"/>
      </w:pPr>
      <w:r>
        <w:rPr>
          <w:vanish/>
        </w:rPr>
        <w:t>End of Question</w:t>
      </w:r>
    </w:p>
    <w:p w:rsidR="00D16065" w:rsidRDefault="005D5107">
      <w:pPr>
        <w:ind w:left="120" w:right="120"/>
        <w:divId w:val="1560553054"/>
      </w:pPr>
      <w:r>
        <w:t>a tie</w:t>
      </w:r>
    </w:p>
    <w:p w:rsidR="00D16065" w:rsidRDefault="005D5107">
      <w:pPr>
        <w:ind w:left="120" w:right="120"/>
        <w:divId w:val="2088841110"/>
      </w:pPr>
      <w:r>
        <w:t>a slur</w:t>
      </w:r>
    </w:p>
    <w:bookmarkStart w:id="426" w:name="View_Session9_Answer9"/>
    <w:p w:rsidR="00D16065" w:rsidRDefault="005D5107">
      <w:pPr>
        <w:pStyle w:val="navbutton"/>
        <w:divId w:val="744454389"/>
      </w:pPr>
      <w:r>
        <w:fldChar w:fldCharType="begin"/>
      </w:r>
      <w:r>
        <w:instrText xml:space="preserve"> HYPERLINK "" \l "Session9_Answer9" </w:instrText>
      </w:r>
      <w:r>
        <w:fldChar w:fldCharType="separate"/>
      </w:r>
      <w:r>
        <w:rPr>
          <w:rStyle w:val="Hyperlink"/>
        </w:rPr>
        <w:t>View answer - Activity 4</w:t>
      </w:r>
      <w:r>
        <w:fldChar w:fldCharType="end"/>
      </w:r>
      <w:bookmarkEnd w:id="426"/>
    </w:p>
    <w:p w:rsidR="00D16065" w:rsidRDefault="005D5107">
      <w:pPr>
        <w:divId w:val="904071527"/>
      </w:pPr>
      <w:r>
        <w:rPr>
          <w:vanish/>
        </w:rPr>
        <w:t>End of Activity</w:t>
      </w:r>
    </w:p>
    <w:p w:rsidR="00D16065" w:rsidRDefault="005D5107">
      <w:pPr>
        <w:divId w:val="904071527"/>
      </w:pPr>
      <w:r>
        <w:rPr>
          <w:vanish/>
        </w:rPr>
        <w:t>Start of Activity</w:t>
      </w:r>
    </w:p>
    <w:p w:rsidR="00D16065" w:rsidRDefault="005D5107">
      <w:pPr>
        <w:spacing w:before="0" w:beforeAutospacing="0" w:after="0" w:afterAutospacing="0" w:line="240" w:lineRule="auto"/>
        <w:outlineLvl w:val="3"/>
        <w:divId w:val="1361471238"/>
        <w:rPr>
          <w:rFonts w:eastAsia="Times New Roman"/>
          <w:b/>
          <w:bCs/>
          <w:sz w:val="36"/>
          <w:szCs w:val="36"/>
        </w:rPr>
      </w:pPr>
      <w:bookmarkStart w:id="427" w:name="Session9_Activity10"/>
      <w:bookmarkEnd w:id="427"/>
      <w:r>
        <w:rPr>
          <w:rFonts w:eastAsia="Times New Roman"/>
          <w:b/>
          <w:bCs/>
          <w:sz w:val="36"/>
          <w:szCs w:val="36"/>
        </w:rPr>
        <w:t>Activity 5</w:t>
      </w:r>
    </w:p>
    <w:p w:rsidR="00D16065" w:rsidRDefault="005D5107">
      <w:pPr>
        <w:divId w:val="1846825582"/>
      </w:pPr>
      <w:r>
        <w:rPr>
          <w:vanish/>
        </w:rPr>
        <w:t>Start of Question</w:t>
      </w:r>
    </w:p>
    <w:p w:rsidR="00D16065" w:rsidRDefault="005D5107">
      <w:pPr>
        <w:divId w:val="599066135"/>
      </w:pPr>
      <w:bookmarkStart w:id="428" w:name="Session9_Question10"/>
      <w:bookmarkEnd w:id="428"/>
      <w:r>
        <w:t>Which rest is required at the place marked with an asterisk?</w:t>
      </w:r>
    </w:p>
    <w:p w:rsidR="00D16065" w:rsidRDefault="005D5107">
      <w:pPr>
        <w:divId w:val="599066135"/>
      </w:pPr>
      <w:r>
        <w:rPr>
          <w:vanish/>
        </w:rPr>
        <w:t>Start of Figure</w:t>
      </w:r>
    </w:p>
    <w:p w:rsidR="00D16065" w:rsidRDefault="005D5107">
      <w:pPr>
        <w:spacing w:before="240" w:beforeAutospacing="0" w:after="240" w:afterAutospacing="0" w:line="240" w:lineRule="auto"/>
        <w:divId w:val="2052461855"/>
        <w:rPr>
          <w:rFonts w:ascii="Times New Roman" w:eastAsia="Times New Roman" w:hAnsi="Times New Roman" w:cs="Times New Roman"/>
          <w:sz w:val="24"/>
          <w:szCs w:val="24"/>
        </w:rPr>
      </w:pPr>
      <w:bookmarkStart w:id="429" w:name="Session9_Figure20"/>
      <w:bookmarkEnd w:id="429"/>
      <w:r>
        <w:rPr>
          <w:rFonts w:ascii="Times New Roman" w:eastAsia="Times New Roman" w:hAnsi="Times New Roman" w:cs="Times New Roman"/>
          <w:noProof/>
          <w:sz w:val="24"/>
          <w:szCs w:val="24"/>
        </w:rPr>
        <w:drawing>
          <wp:inline distT="0" distB="0" distL="0" distR="0" wp14:anchorId="6A516202" wp14:editId="4F29E1FC">
            <wp:extent cx="4978400" cy="647700"/>
            <wp:effectExtent l="0" t="0" r="0" b="0"/>
            <wp:docPr id="155" name="Picture 155" descr="D:\AaaF\OUT\httpswwwopeneduopenlearnocw_cmid1791_2021-12-09_16-14-05_nsfr2\word\assets\_3d58218f347408b11df10a1dfe72ed3a6642dcba_a224_pm_un_mu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AaaF\OUT\httpswwwopeneduopenlearnocw_cmid1791_2021-12-09_16-14-05_nsfr2\word\assets\_3d58218f347408b11df10a1dfe72ed3a6642dcba_a224_pm_un_mu08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78400" cy="647700"/>
                    </a:xfrm>
                    <a:prstGeom prst="rect">
                      <a:avLst/>
                    </a:prstGeom>
                    <a:noFill/>
                    <a:ln>
                      <a:noFill/>
                    </a:ln>
                  </pic:spPr>
                </pic:pic>
              </a:graphicData>
            </a:graphic>
          </wp:inline>
        </w:drawing>
      </w:r>
    </w:p>
    <w:p w:rsidR="00D16065" w:rsidRDefault="005D5107">
      <w:pPr>
        <w:divId w:val="599066135"/>
      </w:pPr>
      <w:r>
        <w:rPr>
          <w:vanish/>
        </w:rPr>
        <w:t>End of Figure</w:t>
      </w:r>
    </w:p>
    <w:p w:rsidR="00D16065" w:rsidRDefault="005D5107">
      <w:pPr>
        <w:divId w:val="1846825582"/>
      </w:pPr>
      <w:r>
        <w:rPr>
          <w:vanish/>
        </w:rPr>
        <w:t>End of Question</w:t>
      </w:r>
    </w:p>
    <w:p w:rsidR="00D16065" w:rsidRDefault="005D5107">
      <w:pPr>
        <w:ind w:left="120" w:right="120"/>
        <w:divId w:val="564877041"/>
      </w:pPr>
      <w:r>
        <w:t>dotted crotchet rest</w:t>
      </w:r>
    </w:p>
    <w:p w:rsidR="00D16065" w:rsidRDefault="005D5107">
      <w:pPr>
        <w:ind w:left="120" w:right="120"/>
        <w:divId w:val="2029408835"/>
      </w:pPr>
      <w:r>
        <w:t>crotchet rest</w:t>
      </w:r>
    </w:p>
    <w:p w:rsidR="00D16065" w:rsidRDefault="005D5107">
      <w:pPr>
        <w:ind w:left="120" w:right="120"/>
        <w:divId w:val="1964847644"/>
      </w:pPr>
      <w:r>
        <w:t>quaver rest</w:t>
      </w:r>
    </w:p>
    <w:bookmarkStart w:id="430" w:name="View_Session9_Answer10"/>
    <w:p w:rsidR="00D16065" w:rsidRDefault="005D5107">
      <w:pPr>
        <w:pStyle w:val="navbutton"/>
        <w:divId w:val="1846825582"/>
      </w:pPr>
      <w:r>
        <w:fldChar w:fldCharType="begin"/>
      </w:r>
      <w:r>
        <w:instrText xml:space="preserve"> HYPERLINK "" \l "Session9_Answer10" </w:instrText>
      </w:r>
      <w:r>
        <w:fldChar w:fldCharType="separate"/>
      </w:r>
      <w:r>
        <w:rPr>
          <w:rStyle w:val="Hyperlink"/>
        </w:rPr>
        <w:t>View answer - Activity 5</w:t>
      </w:r>
      <w:r>
        <w:fldChar w:fldCharType="end"/>
      </w:r>
      <w:bookmarkEnd w:id="430"/>
    </w:p>
    <w:p w:rsidR="00D16065" w:rsidRDefault="005D5107">
      <w:pPr>
        <w:divId w:val="904071527"/>
      </w:pPr>
      <w:r>
        <w:rPr>
          <w:vanish/>
        </w:rPr>
        <w:t>End of Activity</w:t>
      </w:r>
    </w:p>
    <w:p w:rsidR="00D16065" w:rsidRDefault="005D5107">
      <w:pPr>
        <w:pStyle w:val="Heading2"/>
        <w:divId w:val="450395076"/>
        <w:rPr>
          <w:rFonts w:eastAsia="Times New Roman"/>
        </w:rPr>
      </w:pPr>
      <w:bookmarkStart w:id="431" w:name="Session9_Section3"/>
      <w:bookmarkEnd w:id="431"/>
      <w:r>
        <w:rPr>
          <w:rFonts w:eastAsia="Times New Roman"/>
        </w:rPr>
        <w:t>Group 3: identifying various different elements</w:t>
      </w:r>
    </w:p>
    <w:p w:rsidR="00D16065" w:rsidRDefault="005D5107">
      <w:pPr>
        <w:divId w:val="450395076"/>
      </w:pPr>
      <w:r>
        <w:t>Beethoven, Symphony No. 6 in F major, Op. 68 (‘Pastoral’)</w:t>
      </w:r>
    </w:p>
    <w:p w:rsidR="00D16065" w:rsidRDefault="005D5107">
      <w:pPr>
        <w:divId w:val="450395076"/>
      </w:pPr>
      <w:r>
        <w:rPr>
          <w:vanish/>
        </w:rPr>
        <w:t>Start of Activity</w:t>
      </w:r>
    </w:p>
    <w:p w:rsidR="00D16065" w:rsidRDefault="005D5107">
      <w:pPr>
        <w:spacing w:before="0" w:beforeAutospacing="0" w:after="0" w:afterAutospacing="0" w:line="240" w:lineRule="auto"/>
        <w:outlineLvl w:val="3"/>
        <w:divId w:val="846597583"/>
        <w:rPr>
          <w:rFonts w:eastAsia="Times New Roman"/>
          <w:b/>
          <w:bCs/>
          <w:sz w:val="36"/>
          <w:szCs w:val="36"/>
        </w:rPr>
      </w:pPr>
      <w:bookmarkStart w:id="432" w:name="Session9_Activity11"/>
      <w:bookmarkEnd w:id="432"/>
      <w:r>
        <w:rPr>
          <w:rFonts w:eastAsia="Times New Roman"/>
          <w:b/>
          <w:bCs/>
          <w:sz w:val="36"/>
          <w:szCs w:val="36"/>
        </w:rPr>
        <w:t>Activity 1</w:t>
      </w:r>
    </w:p>
    <w:p w:rsidR="00D16065" w:rsidRDefault="005D5107">
      <w:pPr>
        <w:divId w:val="1410535954"/>
      </w:pPr>
      <w:r>
        <w:rPr>
          <w:vanish/>
        </w:rPr>
        <w:t>Start of Question</w:t>
      </w:r>
    </w:p>
    <w:p w:rsidR="00D16065" w:rsidRDefault="005D5107">
      <w:pPr>
        <w:divId w:val="1383946678"/>
      </w:pPr>
      <w:bookmarkStart w:id="433" w:name="Session9_Question11"/>
      <w:bookmarkEnd w:id="433"/>
      <w:r>
        <w:rPr>
          <w:vanish/>
        </w:rPr>
        <w:t>Start of Figure</w:t>
      </w:r>
    </w:p>
    <w:p w:rsidR="00D16065" w:rsidRDefault="005D5107">
      <w:pPr>
        <w:spacing w:before="240" w:beforeAutospacing="0" w:after="240" w:afterAutospacing="0" w:line="240" w:lineRule="auto"/>
        <w:divId w:val="1538661008"/>
        <w:rPr>
          <w:rFonts w:ascii="Times New Roman" w:eastAsia="Times New Roman" w:hAnsi="Times New Roman" w:cs="Times New Roman"/>
          <w:sz w:val="24"/>
          <w:szCs w:val="24"/>
        </w:rPr>
      </w:pPr>
      <w:bookmarkStart w:id="434" w:name="Session9_Figure22"/>
      <w:bookmarkEnd w:id="434"/>
      <w:r>
        <w:rPr>
          <w:rFonts w:ascii="Times New Roman" w:eastAsia="Times New Roman" w:hAnsi="Times New Roman" w:cs="Times New Roman"/>
          <w:noProof/>
          <w:sz w:val="24"/>
          <w:szCs w:val="24"/>
        </w:rPr>
        <w:drawing>
          <wp:inline distT="0" distB="0" distL="0" distR="0" wp14:anchorId="14CF52AC" wp14:editId="70A346F4">
            <wp:extent cx="5278120" cy="778739"/>
            <wp:effectExtent l="0" t="0" r="0" b="2540"/>
            <wp:docPr id="156" name="Picture 156" descr="D:\AaaF\OUT\httpswwwopeneduopenlearnocw_cmid1791_2021-12-09_16-14-05_nsfr2\word\assets\_f001c727a49ffea888bea2545cb0212008457e1a_a224_pm_un_mu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AaaF\OUT\httpswwwopeneduopenlearnocw_cmid1791_2021-12-09_16-14-05_nsfr2\word\assets\_f001c727a49ffea888bea2545cb0212008457e1a_a224_pm_un_mu09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8120" cy="778739"/>
                    </a:xfrm>
                    <a:prstGeom prst="rect">
                      <a:avLst/>
                    </a:prstGeom>
                    <a:noFill/>
                    <a:ln>
                      <a:noFill/>
                    </a:ln>
                  </pic:spPr>
                </pic:pic>
              </a:graphicData>
            </a:graphic>
          </wp:inline>
        </w:drawing>
      </w:r>
    </w:p>
    <w:p w:rsidR="00D16065" w:rsidRDefault="005D5107">
      <w:pPr>
        <w:divId w:val="1383946678"/>
      </w:pPr>
      <w:r>
        <w:rPr>
          <w:vanish/>
        </w:rPr>
        <w:t>End of Figure</w:t>
      </w:r>
    </w:p>
    <w:p w:rsidR="00D16065" w:rsidRDefault="005D5107">
      <w:pPr>
        <w:divId w:val="1383946678"/>
      </w:pPr>
      <w:r>
        <w:t xml:space="preserve">What is the meaning of the tempo indication </w:t>
      </w:r>
      <w:r>
        <w:rPr>
          <w:rStyle w:val="Emphasis"/>
        </w:rPr>
        <w:t>Allegro ma non troppo</w:t>
      </w:r>
      <w:r>
        <w:t xml:space="preserve">? </w:t>
      </w:r>
    </w:p>
    <w:p w:rsidR="00D16065" w:rsidRDefault="005D5107">
      <w:pPr>
        <w:divId w:val="1410535954"/>
      </w:pPr>
      <w:r>
        <w:rPr>
          <w:vanish/>
        </w:rPr>
        <w:t>End of Question</w:t>
      </w:r>
    </w:p>
    <w:p w:rsidR="00D16065" w:rsidRDefault="005D5107">
      <w:pPr>
        <w:ind w:left="120" w:right="120"/>
        <w:divId w:val="1156998742"/>
      </w:pPr>
      <w:r>
        <w:t>fast</w:t>
      </w:r>
    </w:p>
    <w:p w:rsidR="00D16065" w:rsidRDefault="005D5107">
      <w:pPr>
        <w:ind w:left="120" w:right="120"/>
        <w:divId w:val="230582401"/>
      </w:pPr>
      <w:r>
        <w:t>fast but not too much</w:t>
      </w:r>
    </w:p>
    <w:p w:rsidR="00D16065" w:rsidRDefault="005D5107">
      <w:pPr>
        <w:ind w:left="120" w:right="120"/>
        <w:divId w:val="1040739541"/>
      </w:pPr>
      <w:r>
        <w:t>fast with vigour</w:t>
      </w:r>
    </w:p>
    <w:bookmarkStart w:id="435" w:name="View_Session9_Answer11"/>
    <w:p w:rsidR="00D16065" w:rsidRDefault="005D5107">
      <w:pPr>
        <w:pStyle w:val="navbutton"/>
        <w:divId w:val="1410535954"/>
      </w:pPr>
      <w:r>
        <w:fldChar w:fldCharType="begin"/>
      </w:r>
      <w:r>
        <w:instrText xml:space="preserve"> HYPERLINK "" \l "Session9_Answer11" </w:instrText>
      </w:r>
      <w:r>
        <w:fldChar w:fldCharType="separate"/>
      </w:r>
      <w:r>
        <w:rPr>
          <w:rStyle w:val="Hyperlink"/>
        </w:rPr>
        <w:t>View answer - Activity 1</w:t>
      </w:r>
      <w:r>
        <w:fldChar w:fldCharType="end"/>
      </w:r>
      <w:bookmarkEnd w:id="435"/>
    </w:p>
    <w:p w:rsidR="00D16065" w:rsidRDefault="005D5107">
      <w:pPr>
        <w:divId w:val="450395076"/>
      </w:pPr>
      <w:r>
        <w:rPr>
          <w:vanish/>
        </w:rPr>
        <w:t>End of Activity</w:t>
      </w:r>
    </w:p>
    <w:p w:rsidR="00D16065" w:rsidRDefault="005D5107">
      <w:pPr>
        <w:divId w:val="450395076"/>
      </w:pPr>
      <w:r>
        <w:rPr>
          <w:vanish/>
        </w:rPr>
        <w:t>Start of Activity</w:t>
      </w:r>
    </w:p>
    <w:p w:rsidR="00D16065" w:rsidRDefault="005D5107">
      <w:pPr>
        <w:spacing w:before="0" w:beforeAutospacing="0" w:after="0" w:afterAutospacing="0" w:line="240" w:lineRule="auto"/>
        <w:outlineLvl w:val="3"/>
        <w:divId w:val="2031949124"/>
        <w:rPr>
          <w:rFonts w:eastAsia="Times New Roman"/>
          <w:b/>
          <w:bCs/>
          <w:sz w:val="36"/>
          <w:szCs w:val="36"/>
        </w:rPr>
      </w:pPr>
      <w:bookmarkStart w:id="436" w:name="Session9_Activity12"/>
      <w:bookmarkEnd w:id="436"/>
      <w:r>
        <w:rPr>
          <w:rFonts w:eastAsia="Times New Roman"/>
          <w:b/>
          <w:bCs/>
          <w:sz w:val="36"/>
          <w:szCs w:val="36"/>
        </w:rPr>
        <w:t>Activity 2</w:t>
      </w:r>
    </w:p>
    <w:p w:rsidR="00D16065" w:rsidRDefault="005D5107">
      <w:pPr>
        <w:divId w:val="356123402"/>
      </w:pPr>
      <w:r>
        <w:rPr>
          <w:vanish/>
        </w:rPr>
        <w:t>Start of Question</w:t>
      </w:r>
    </w:p>
    <w:p w:rsidR="00D16065" w:rsidRDefault="005D5107">
      <w:pPr>
        <w:divId w:val="699744788"/>
      </w:pPr>
      <w:bookmarkStart w:id="437" w:name="Session9_Question12"/>
      <w:bookmarkEnd w:id="437"/>
      <w:r>
        <w:t>Which degree of the scale is the D in the first bar? (Identify the key of the melody first.)</w:t>
      </w:r>
    </w:p>
    <w:p w:rsidR="00D16065" w:rsidRDefault="005D5107">
      <w:pPr>
        <w:divId w:val="699744788"/>
      </w:pPr>
      <w:r>
        <w:rPr>
          <w:vanish/>
        </w:rPr>
        <w:t>Start of Figure</w:t>
      </w:r>
    </w:p>
    <w:p w:rsidR="00D16065" w:rsidRDefault="005D5107">
      <w:pPr>
        <w:spacing w:before="240" w:beforeAutospacing="0" w:after="240" w:afterAutospacing="0" w:line="240" w:lineRule="auto"/>
        <w:divId w:val="1773210632"/>
        <w:rPr>
          <w:rFonts w:ascii="Times New Roman" w:eastAsia="Times New Roman" w:hAnsi="Times New Roman" w:cs="Times New Roman"/>
          <w:sz w:val="24"/>
          <w:szCs w:val="24"/>
        </w:rPr>
      </w:pPr>
      <w:bookmarkStart w:id="438" w:name="Session9_Figure23"/>
      <w:bookmarkEnd w:id="438"/>
      <w:r>
        <w:rPr>
          <w:rFonts w:ascii="Times New Roman" w:eastAsia="Times New Roman" w:hAnsi="Times New Roman" w:cs="Times New Roman"/>
          <w:noProof/>
          <w:sz w:val="24"/>
          <w:szCs w:val="24"/>
        </w:rPr>
        <w:drawing>
          <wp:inline distT="0" distB="0" distL="0" distR="0" wp14:anchorId="42E600DE" wp14:editId="0CBC12CD">
            <wp:extent cx="5278120" cy="778739"/>
            <wp:effectExtent l="0" t="0" r="0" b="2540"/>
            <wp:docPr id="157" name="Picture 157" descr="D:\AaaF\OUT\httpswwwopeneduopenlearnocw_cmid1791_2021-12-09_16-14-05_nsfr2\word\assets\_f001c727a49ffea888bea2545cb0212008457e1a_a224_pm_un_mu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AaaF\OUT\httpswwwopeneduopenlearnocw_cmid1791_2021-12-09_16-14-05_nsfr2\word\assets\_f001c727a49ffea888bea2545cb0212008457e1a_a224_pm_un_mu09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8120" cy="778739"/>
                    </a:xfrm>
                    <a:prstGeom prst="rect">
                      <a:avLst/>
                    </a:prstGeom>
                    <a:noFill/>
                    <a:ln>
                      <a:noFill/>
                    </a:ln>
                  </pic:spPr>
                </pic:pic>
              </a:graphicData>
            </a:graphic>
          </wp:inline>
        </w:drawing>
      </w:r>
    </w:p>
    <w:p w:rsidR="00D16065" w:rsidRDefault="005D5107">
      <w:pPr>
        <w:divId w:val="699744788"/>
      </w:pPr>
      <w:r>
        <w:rPr>
          <w:vanish/>
        </w:rPr>
        <w:t>End of Figure</w:t>
      </w:r>
    </w:p>
    <w:p w:rsidR="00D16065" w:rsidRDefault="005D5107">
      <w:pPr>
        <w:divId w:val="356123402"/>
      </w:pPr>
      <w:r>
        <w:rPr>
          <w:vanish/>
        </w:rPr>
        <w:t>End of Question</w:t>
      </w:r>
    </w:p>
    <w:p w:rsidR="00D16065" w:rsidRDefault="005D5107">
      <w:pPr>
        <w:ind w:left="120" w:right="120"/>
        <w:divId w:val="134764742"/>
      </w:pPr>
      <w:r>
        <w:t>dominant</w:t>
      </w:r>
    </w:p>
    <w:p w:rsidR="00D16065" w:rsidRDefault="005D5107">
      <w:pPr>
        <w:ind w:left="120" w:right="120"/>
        <w:divId w:val="1089888949"/>
      </w:pPr>
      <w:r>
        <w:t>submediant</w:t>
      </w:r>
    </w:p>
    <w:p w:rsidR="00D16065" w:rsidRDefault="005D5107">
      <w:pPr>
        <w:ind w:left="120" w:right="120"/>
        <w:divId w:val="1506819494"/>
      </w:pPr>
      <w:r>
        <w:t>subdominant</w:t>
      </w:r>
    </w:p>
    <w:bookmarkStart w:id="439" w:name="View_Session9_Answer12"/>
    <w:p w:rsidR="00D16065" w:rsidRDefault="005D5107">
      <w:pPr>
        <w:pStyle w:val="navbutton"/>
        <w:divId w:val="356123402"/>
      </w:pPr>
      <w:r>
        <w:fldChar w:fldCharType="begin"/>
      </w:r>
      <w:r>
        <w:instrText xml:space="preserve"> HYPERLINK "" \l "Session9_Answer12" </w:instrText>
      </w:r>
      <w:r>
        <w:fldChar w:fldCharType="separate"/>
      </w:r>
      <w:r>
        <w:rPr>
          <w:rStyle w:val="Hyperlink"/>
        </w:rPr>
        <w:t>View answer - Activity 2</w:t>
      </w:r>
      <w:r>
        <w:fldChar w:fldCharType="end"/>
      </w:r>
      <w:bookmarkEnd w:id="439"/>
    </w:p>
    <w:p w:rsidR="00D16065" w:rsidRDefault="005D5107">
      <w:pPr>
        <w:divId w:val="450395076"/>
      </w:pPr>
      <w:r>
        <w:rPr>
          <w:vanish/>
        </w:rPr>
        <w:t>End of Activity</w:t>
      </w:r>
    </w:p>
    <w:p w:rsidR="00D16065" w:rsidRDefault="005D5107">
      <w:pPr>
        <w:divId w:val="450395076"/>
      </w:pPr>
      <w:r>
        <w:rPr>
          <w:vanish/>
        </w:rPr>
        <w:t>Start of Activity</w:t>
      </w:r>
    </w:p>
    <w:p w:rsidR="00D16065" w:rsidRDefault="005D5107">
      <w:pPr>
        <w:spacing w:before="0" w:beforeAutospacing="0" w:after="0" w:afterAutospacing="0" w:line="240" w:lineRule="auto"/>
        <w:outlineLvl w:val="3"/>
        <w:divId w:val="319846517"/>
        <w:rPr>
          <w:rFonts w:eastAsia="Times New Roman"/>
          <w:b/>
          <w:bCs/>
          <w:sz w:val="36"/>
          <w:szCs w:val="36"/>
        </w:rPr>
      </w:pPr>
      <w:bookmarkStart w:id="440" w:name="Session9_Activity13"/>
      <w:bookmarkEnd w:id="440"/>
      <w:r>
        <w:rPr>
          <w:rFonts w:eastAsia="Times New Roman"/>
          <w:b/>
          <w:bCs/>
          <w:sz w:val="36"/>
          <w:szCs w:val="36"/>
        </w:rPr>
        <w:t>Activity 3</w:t>
      </w:r>
    </w:p>
    <w:p w:rsidR="00D16065" w:rsidRDefault="005D5107">
      <w:pPr>
        <w:divId w:val="619655353"/>
      </w:pPr>
      <w:r>
        <w:rPr>
          <w:vanish/>
        </w:rPr>
        <w:t>Start of Question</w:t>
      </w:r>
    </w:p>
    <w:p w:rsidR="00D16065" w:rsidRDefault="005D5107">
      <w:pPr>
        <w:divId w:val="784033811"/>
      </w:pPr>
      <w:bookmarkStart w:id="441" w:name="Session9_Question13"/>
      <w:bookmarkEnd w:id="441"/>
      <w:r>
        <w:t>What does the dot under the middle C in the second bar signify?</w:t>
      </w:r>
    </w:p>
    <w:p w:rsidR="00D16065" w:rsidRDefault="005D5107">
      <w:pPr>
        <w:divId w:val="784033811"/>
      </w:pPr>
      <w:r>
        <w:rPr>
          <w:vanish/>
        </w:rPr>
        <w:t>Start of Figure</w:t>
      </w:r>
    </w:p>
    <w:p w:rsidR="00D16065" w:rsidRDefault="005D5107">
      <w:pPr>
        <w:spacing w:before="240" w:beforeAutospacing="0" w:after="240" w:afterAutospacing="0" w:line="240" w:lineRule="auto"/>
        <w:divId w:val="1435059128"/>
        <w:rPr>
          <w:rFonts w:ascii="Times New Roman" w:eastAsia="Times New Roman" w:hAnsi="Times New Roman" w:cs="Times New Roman"/>
          <w:sz w:val="24"/>
          <w:szCs w:val="24"/>
        </w:rPr>
      </w:pPr>
      <w:bookmarkStart w:id="442" w:name="Session9_Figure26"/>
      <w:bookmarkEnd w:id="442"/>
      <w:r>
        <w:rPr>
          <w:rFonts w:ascii="Times New Roman" w:eastAsia="Times New Roman" w:hAnsi="Times New Roman" w:cs="Times New Roman"/>
          <w:noProof/>
          <w:sz w:val="24"/>
          <w:szCs w:val="24"/>
        </w:rPr>
        <w:drawing>
          <wp:inline distT="0" distB="0" distL="0" distR="0" wp14:anchorId="262A0742" wp14:editId="35653F13">
            <wp:extent cx="5278120" cy="778739"/>
            <wp:effectExtent l="0" t="0" r="0" b="2540"/>
            <wp:docPr id="158" name="Picture 158" descr="D:\AaaF\OUT\httpswwwopeneduopenlearnocw_cmid1791_2021-12-09_16-14-05_nsfr2\word\assets\_f001c727a49ffea888bea2545cb0212008457e1a_a224_pm_un_mu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AaaF\OUT\httpswwwopeneduopenlearnocw_cmid1791_2021-12-09_16-14-05_nsfr2\word\assets\_f001c727a49ffea888bea2545cb0212008457e1a_a224_pm_un_mu09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8120" cy="778739"/>
                    </a:xfrm>
                    <a:prstGeom prst="rect">
                      <a:avLst/>
                    </a:prstGeom>
                    <a:noFill/>
                    <a:ln>
                      <a:noFill/>
                    </a:ln>
                  </pic:spPr>
                </pic:pic>
              </a:graphicData>
            </a:graphic>
          </wp:inline>
        </w:drawing>
      </w:r>
    </w:p>
    <w:p w:rsidR="00D16065" w:rsidRDefault="005D5107">
      <w:pPr>
        <w:divId w:val="784033811"/>
      </w:pPr>
      <w:r>
        <w:rPr>
          <w:vanish/>
        </w:rPr>
        <w:t>End of Figure</w:t>
      </w:r>
    </w:p>
    <w:p w:rsidR="00D16065" w:rsidRDefault="005D5107">
      <w:pPr>
        <w:divId w:val="619655353"/>
      </w:pPr>
      <w:r>
        <w:rPr>
          <w:vanish/>
        </w:rPr>
        <w:t>End of Question</w:t>
      </w:r>
    </w:p>
    <w:p w:rsidR="00D16065" w:rsidRDefault="005D5107">
      <w:pPr>
        <w:ind w:left="120" w:right="120"/>
        <w:divId w:val="1018655769"/>
      </w:pPr>
      <w:r>
        <w:t>The note is to be played staccato.</w:t>
      </w:r>
    </w:p>
    <w:p w:rsidR="00D16065" w:rsidRDefault="005D5107">
      <w:pPr>
        <w:ind w:left="120" w:right="120"/>
        <w:divId w:val="421418572"/>
      </w:pPr>
      <w:r>
        <w:t>The rhythmic value of the note is lengthened by a half.</w:t>
      </w:r>
    </w:p>
    <w:p w:rsidR="00D16065" w:rsidRDefault="005D5107">
      <w:pPr>
        <w:ind w:left="120" w:right="120"/>
        <w:divId w:val="1366440281"/>
      </w:pPr>
      <w:r>
        <w:t>The note is to be played tenuto.</w:t>
      </w:r>
    </w:p>
    <w:bookmarkStart w:id="443" w:name="View_Session9_Answer13"/>
    <w:p w:rsidR="00D16065" w:rsidRDefault="005D5107">
      <w:pPr>
        <w:pStyle w:val="navbutton"/>
        <w:divId w:val="619655353"/>
      </w:pPr>
      <w:r>
        <w:fldChar w:fldCharType="begin"/>
      </w:r>
      <w:r>
        <w:instrText xml:space="preserve"> HYPERLINK "" \l "Session9_Answer13" </w:instrText>
      </w:r>
      <w:r>
        <w:fldChar w:fldCharType="separate"/>
      </w:r>
      <w:r>
        <w:rPr>
          <w:rStyle w:val="Hyperlink"/>
        </w:rPr>
        <w:t>View answer - Activity 3</w:t>
      </w:r>
      <w:r>
        <w:fldChar w:fldCharType="end"/>
      </w:r>
      <w:bookmarkEnd w:id="443"/>
    </w:p>
    <w:p w:rsidR="00D16065" w:rsidRDefault="005D5107">
      <w:pPr>
        <w:divId w:val="450395076"/>
      </w:pPr>
      <w:r>
        <w:rPr>
          <w:vanish/>
        </w:rPr>
        <w:t>End of Activity</w:t>
      </w:r>
    </w:p>
    <w:p w:rsidR="00D16065" w:rsidRDefault="005D5107">
      <w:pPr>
        <w:divId w:val="450395076"/>
      </w:pPr>
      <w:r>
        <w:rPr>
          <w:vanish/>
        </w:rPr>
        <w:t>Start of Activity</w:t>
      </w:r>
    </w:p>
    <w:p w:rsidR="00D16065" w:rsidRDefault="005D5107">
      <w:pPr>
        <w:spacing w:before="0" w:beforeAutospacing="0" w:after="0" w:afterAutospacing="0" w:line="240" w:lineRule="auto"/>
        <w:outlineLvl w:val="3"/>
        <w:divId w:val="684328274"/>
        <w:rPr>
          <w:rFonts w:eastAsia="Times New Roman"/>
          <w:b/>
          <w:bCs/>
          <w:sz w:val="36"/>
          <w:szCs w:val="36"/>
        </w:rPr>
      </w:pPr>
      <w:bookmarkStart w:id="444" w:name="Session9_Activity14"/>
      <w:bookmarkEnd w:id="444"/>
      <w:r>
        <w:rPr>
          <w:rFonts w:eastAsia="Times New Roman"/>
          <w:b/>
          <w:bCs/>
          <w:sz w:val="36"/>
          <w:szCs w:val="36"/>
        </w:rPr>
        <w:t>Activity 4</w:t>
      </w:r>
    </w:p>
    <w:p w:rsidR="00D16065" w:rsidRDefault="005D5107">
      <w:pPr>
        <w:divId w:val="1247612779"/>
      </w:pPr>
      <w:r>
        <w:rPr>
          <w:vanish/>
        </w:rPr>
        <w:t>Start of Question</w:t>
      </w:r>
    </w:p>
    <w:p w:rsidR="00D16065" w:rsidRDefault="005D5107">
      <w:pPr>
        <w:divId w:val="1677418097"/>
      </w:pPr>
      <w:bookmarkStart w:id="445" w:name="Session9_Question14"/>
      <w:bookmarkEnd w:id="445"/>
      <w:r>
        <w:t>Which melodic interval (number only) is created by the middle C and the following note?</w:t>
      </w:r>
    </w:p>
    <w:p w:rsidR="00D16065" w:rsidRDefault="005D5107">
      <w:pPr>
        <w:divId w:val="1677418097"/>
      </w:pPr>
      <w:r>
        <w:rPr>
          <w:vanish/>
        </w:rPr>
        <w:t>Start of Figure</w:t>
      </w:r>
    </w:p>
    <w:p w:rsidR="00D16065" w:rsidRDefault="005D5107">
      <w:pPr>
        <w:spacing w:before="240" w:beforeAutospacing="0" w:after="240" w:afterAutospacing="0" w:line="240" w:lineRule="auto"/>
        <w:divId w:val="896282027"/>
        <w:rPr>
          <w:rFonts w:ascii="Times New Roman" w:eastAsia="Times New Roman" w:hAnsi="Times New Roman" w:cs="Times New Roman"/>
          <w:sz w:val="24"/>
          <w:szCs w:val="24"/>
        </w:rPr>
      </w:pPr>
      <w:bookmarkStart w:id="446" w:name="Session9_Figure28"/>
      <w:bookmarkEnd w:id="446"/>
      <w:r>
        <w:rPr>
          <w:rFonts w:ascii="Times New Roman" w:eastAsia="Times New Roman" w:hAnsi="Times New Roman" w:cs="Times New Roman"/>
          <w:noProof/>
          <w:sz w:val="24"/>
          <w:szCs w:val="24"/>
        </w:rPr>
        <w:drawing>
          <wp:inline distT="0" distB="0" distL="0" distR="0" wp14:anchorId="08319C6A" wp14:editId="724A402F">
            <wp:extent cx="5278120" cy="778739"/>
            <wp:effectExtent l="0" t="0" r="0" b="2540"/>
            <wp:docPr id="159" name="Picture 159" descr="D:\AaaF\OUT\httpswwwopeneduopenlearnocw_cmid1791_2021-12-09_16-14-05_nsfr2\word\assets\_f001c727a49ffea888bea2545cb0212008457e1a_a224_pm_un_mu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AaaF\OUT\httpswwwopeneduopenlearnocw_cmid1791_2021-12-09_16-14-05_nsfr2\word\assets\_f001c727a49ffea888bea2545cb0212008457e1a_a224_pm_un_mu09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8120" cy="778739"/>
                    </a:xfrm>
                    <a:prstGeom prst="rect">
                      <a:avLst/>
                    </a:prstGeom>
                    <a:noFill/>
                    <a:ln>
                      <a:noFill/>
                    </a:ln>
                  </pic:spPr>
                </pic:pic>
              </a:graphicData>
            </a:graphic>
          </wp:inline>
        </w:drawing>
      </w:r>
    </w:p>
    <w:p w:rsidR="00D16065" w:rsidRDefault="005D5107">
      <w:pPr>
        <w:divId w:val="1677418097"/>
      </w:pPr>
      <w:r>
        <w:rPr>
          <w:vanish/>
        </w:rPr>
        <w:t>End of Figure</w:t>
      </w:r>
    </w:p>
    <w:p w:rsidR="00D16065" w:rsidRDefault="005D5107">
      <w:pPr>
        <w:divId w:val="1247612779"/>
      </w:pPr>
      <w:r>
        <w:rPr>
          <w:vanish/>
        </w:rPr>
        <w:t>End of Question</w:t>
      </w:r>
    </w:p>
    <w:p w:rsidR="00D16065" w:rsidRDefault="005D5107">
      <w:pPr>
        <w:ind w:left="120" w:right="120"/>
        <w:divId w:val="934752811"/>
      </w:pPr>
      <w:r>
        <w:t>third</w:t>
      </w:r>
    </w:p>
    <w:p w:rsidR="00D16065" w:rsidRDefault="005D5107">
      <w:pPr>
        <w:ind w:left="120" w:right="120"/>
        <w:divId w:val="1081176529"/>
      </w:pPr>
      <w:r>
        <w:t>fourth</w:t>
      </w:r>
    </w:p>
    <w:p w:rsidR="00D16065" w:rsidRDefault="005D5107">
      <w:pPr>
        <w:ind w:left="120" w:right="120"/>
        <w:divId w:val="292637136"/>
      </w:pPr>
      <w:r>
        <w:t>fifth</w:t>
      </w:r>
    </w:p>
    <w:bookmarkStart w:id="447" w:name="View_Session9_Answer14"/>
    <w:p w:rsidR="00D16065" w:rsidRDefault="005D5107">
      <w:pPr>
        <w:pStyle w:val="navbutton"/>
        <w:divId w:val="1247612779"/>
      </w:pPr>
      <w:r>
        <w:fldChar w:fldCharType="begin"/>
      </w:r>
      <w:r>
        <w:instrText xml:space="preserve"> HYPERLINK "" \l "Session9_Answer14" </w:instrText>
      </w:r>
      <w:r>
        <w:fldChar w:fldCharType="separate"/>
      </w:r>
      <w:r>
        <w:rPr>
          <w:rStyle w:val="Hyperlink"/>
        </w:rPr>
        <w:t>View answer - Activity 4</w:t>
      </w:r>
      <w:r>
        <w:fldChar w:fldCharType="end"/>
      </w:r>
      <w:bookmarkEnd w:id="447"/>
    </w:p>
    <w:p w:rsidR="00D16065" w:rsidRDefault="005D5107">
      <w:pPr>
        <w:divId w:val="450395076"/>
      </w:pPr>
      <w:r>
        <w:rPr>
          <w:vanish/>
        </w:rPr>
        <w:t>End of Activity</w:t>
      </w:r>
    </w:p>
    <w:p w:rsidR="00D16065" w:rsidRDefault="005D5107">
      <w:pPr>
        <w:divId w:val="450395076"/>
      </w:pPr>
      <w:r>
        <w:rPr>
          <w:vanish/>
        </w:rPr>
        <w:t>Start of Activity</w:t>
      </w:r>
    </w:p>
    <w:p w:rsidR="00D16065" w:rsidRDefault="005D5107">
      <w:pPr>
        <w:spacing w:before="0" w:beforeAutospacing="0" w:after="0" w:afterAutospacing="0" w:line="240" w:lineRule="auto"/>
        <w:outlineLvl w:val="3"/>
        <w:divId w:val="1902590377"/>
        <w:rPr>
          <w:rFonts w:eastAsia="Times New Roman"/>
          <w:b/>
          <w:bCs/>
          <w:sz w:val="36"/>
          <w:szCs w:val="36"/>
        </w:rPr>
      </w:pPr>
      <w:bookmarkStart w:id="448" w:name="Session9_Activity15"/>
      <w:bookmarkEnd w:id="448"/>
      <w:r>
        <w:rPr>
          <w:rFonts w:eastAsia="Times New Roman"/>
          <w:b/>
          <w:bCs/>
          <w:sz w:val="36"/>
          <w:szCs w:val="36"/>
        </w:rPr>
        <w:t>Activity 5</w:t>
      </w:r>
    </w:p>
    <w:p w:rsidR="00D16065" w:rsidRDefault="005D5107">
      <w:pPr>
        <w:divId w:val="1546065864"/>
      </w:pPr>
      <w:r>
        <w:rPr>
          <w:vanish/>
        </w:rPr>
        <w:t>Start of Question</w:t>
      </w:r>
    </w:p>
    <w:p w:rsidR="00D16065" w:rsidRDefault="005D5107">
      <w:pPr>
        <w:divId w:val="130828249"/>
      </w:pPr>
      <w:bookmarkStart w:id="449" w:name="Session9_Question15"/>
      <w:bookmarkEnd w:id="449"/>
      <w:r>
        <w:t>What does the sign above the G in the final bar indicate?</w:t>
      </w:r>
    </w:p>
    <w:p w:rsidR="00D16065" w:rsidRDefault="005D5107">
      <w:pPr>
        <w:divId w:val="130828249"/>
      </w:pPr>
      <w:r>
        <w:rPr>
          <w:vanish/>
        </w:rPr>
        <w:t>Start of Figure</w:t>
      </w:r>
    </w:p>
    <w:p w:rsidR="00D16065" w:rsidRDefault="005D5107">
      <w:pPr>
        <w:spacing w:before="240" w:beforeAutospacing="0" w:after="240" w:afterAutospacing="0" w:line="240" w:lineRule="auto"/>
        <w:divId w:val="488398910"/>
        <w:rPr>
          <w:rFonts w:ascii="Times New Roman" w:eastAsia="Times New Roman" w:hAnsi="Times New Roman" w:cs="Times New Roman"/>
          <w:sz w:val="24"/>
          <w:szCs w:val="24"/>
        </w:rPr>
      </w:pPr>
      <w:bookmarkStart w:id="450" w:name="Session9_Figure31"/>
      <w:bookmarkEnd w:id="450"/>
      <w:r>
        <w:rPr>
          <w:rFonts w:ascii="Times New Roman" w:eastAsia="Times New Roman" w:hAnsi="Times New Roman" w:cs="Times New Roman"/>
          <w:noProof/>
          <w:sz w:val="24"/>
          <w:szCs w:val="24"/>
        </w:rPr>
        <w:drawing>
          <wp:inline distT="0" distB="0" distL="0" distR="0" wp14:anchorId="258D3553" wp14:editId="35437A82">
            <wp:extent cx="5278120" cy="778739"/>
            <wp:effectExtent l="0" t="0" r="0" b="2540"/>
            <wp:docPr id="160" name="Picture 160" descr="D:\AaaF\OUT\httpswwwopeneduopenlearnocw_cmid1791_2021-12-09_16-14-05_nsfr2\word\assets\_f001c727a49ffea888bea2545cb0212008457e1a_a224_pm_un_mu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AaaF\OUT\httpswwwopeneduopenlearnocw_cmid1791_2021-12-09_16-14-05_nsfr2\word\assets\_f001c727a49ffea888bea2545cb0212008457e1a_a224_pm_un_mu09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8120" cy="778739"/>
                    </a:xfrm>
                    <a:prstGeom prst="rect">
                      <a:avLst/>
                    </a:prstGeom>
                    <a:noFill/>
                    <a:ln>
                      <a:noFill/>
                    </a:ln>
                  </pic:spPr>
                </pic:pic>
              </a:graphicData>
            </a:graphic>
          </wp:inline>
        </w:drawing>
      </w:r>
    </w:p>
    <w:p w:rsidR="00D16065" w:rsidRDefault="005D5107">
      <w:pPr>
        <w:divId w:val="130828249"/>
      </w:pPr>
      <w:r>
        <w:rPr>
          <w:vanish/>
        </w:rPr>
        <w:t>End of Figure</w:t>
      </w:r>
    </w:p>
    <w:p w:rsidR="00D16065" w:rsidRDefault="005D5107">
      <w:pPr>
        <w:divId w:val="1546065864"/>
      </w:pPr>
      <w:r>
        <w:rPr>
          <w:vanish/>
        </w:rPr>
        <w:t>End of Question</w:t>
      </w:r>
    </w:p>
    <w:p w:rsidR="00D16065" w:rsidRDefault="005D5107">
      <w:pPr>
        <w:ind w:left="120" w:right="120"/>
        <w:divId w:val="1566066536"/>
      </w:pPr>
      <w:r>
        <w:t>The note should be played getting gradually softer.</w:t>
      </w:r>
    </w:p>
    <w:p w:rsidR="00D16065" w:rsidRDefault="005D5107">
      <w:pPr>
        <w:ind w:left="120" w:right="120"/>
        <w:divId w:val="1830487341"/>
      </w:pPr>
      <w:r>
        <w:t>The note should be played with an accent.</w:t>
      </w:r>
    </w:p>
    <w:p w:rsidR="00D16065" w:rsidRDefault="005D5107">
      <w:pPr>
        <w:ind w:left="120" w:right="120"/>
        <w:divId w:val="146089559"/>
      </w:pPr>
      <w:r>
        <w:t>The player should pause on this note.</w:t>
      </w:r>
    </w:p>
    <w:bookmarkStart w:id="451" w:name="View_Session9_Answer15"/>
    <w:p w:rsidR="00D16065" w:rsidRDefault="005D5107">
      <w:pPr>
        <w:pStyle w:val="navbutton"/>
        <w:divId w:val="1546065864"/>
      </w:pPr>
      <w:r>
        <w:fldChar w:fldCharType="begin"/>
      </w:r>
      <w:r>
        <w:instrText xml:space="preserve"> HYPERLINK "" \l "Session9_Answer15" </w:instrText>
      </w:r>
      <w:r>
        <w:fldChar w:fldCharType="separate"/>
      </w:r>
      <w:r>
        <w:rPr>
          <w:rStyle w:val="Hyperlink"/>
        </w:rPr>
        <w:t>View answer - Activity 5</w:t>
      </w:r>
      <w:r>
        <w:fldChar w:fldCharType="end"/>
      </w:r>
      <w:bookmarkEnd w:id="451"/>
    </w:p>
    <w:p w:rsidR="00D16065" w:rsidRDefault="005D5107">
      <w:pPr>
        <w:divId w:val="450395076"/>
      </w:pPr>
      <w:r>
        <w:rPr>
          <w:vanish/>
        </w:rPr>
        <w:t>End of Activity</w:t>
      </w:r>
    </w:p>
    <w:p w:rsidR="00D16065" w:rsidRDefault="005D5107">
      <w:pPr>
        <w:pStyle w:val="Heading2"/>
        <w:divId w:val="421684998"/>
        <w:rPr>
          <w:rFonts w:eastAsia="Times New Roman"/>
        </w:rPr>
      </w:pPr>
      <w:bookmarkStart w:id="452" w:name="Session9_Section4"/>
      <w:bookmarkEnd w:id="452"/>
      <w:r>
        <w:rPr>
          <w:rFonts w:eastAsia="Times New Roman"/>
        </w:rPr>
        <w:t>Group 4: identifying triads in major keys</w:t>
      </w:r>
    </w:p>
    <w:p w:rsidR="00D16065" w:rsidRDefault="005D5107">
      <w:pPr>
        <w:divId w:val="421684998"/>
      </w:pPr>
      <w:r>
        <w:t>Note that you will need to work out which major key is being used first.</w:t>
      </w:r>
    </w:p>
    <w:p w:rsidR="00D16065" w:rsidRDefault="005D5107">
      <w:pPr>
        <w:divId w:val="421684998"/>
      </w:pPr>
      <w:r>
        <w:rPr>
          <w:vanish/>
        </w:rPr>
        <w:t>Start of Activity</w:t>
      </w:r>
    </w:p>
    <w:p w:rsidR="00D16065" w:rsidRDefault="005D5107">
      <w:pPr>
        <w:spacing w:before="0" w:beforeAutospacing="0" w:after="0" w:afterAutospacing="0" w:line="240" w:lineRule="auto"/>
        <w:outlineLvl w:val="3"/>
        <w:divId w:val="954480040"/>
        <w:rPr>
          <w:rFonts w:eastAsia="Times New Roman"/>
          <w:b/>
          <w:bCs/>
          <w:sz w:val="36"/>
          <w:szCs w:val="36"/>
        </w:rPr>
      </w:pPr>
      <w:bookmarkStart w:id="453" w:name="Session9_Activity16"/>
      <w:bookmarkEnd w:id="453"/>
      <w:r>
        <w:rPr>
          <w:rFonts w:eastAsia="Times New Roman"/>
          <w:b/>
          <w:bCs/>
          <w:sz w:val="36"/>
          <w:szCs w:val="36"/>
        </w:rPr>
        <w:t>Activity 1</w:t>
      </w:r>
    </w:p>
    <w:p w:rsidR="00D16065" w:rsidRDefault="005D5107">
      <w:pPr>
        <w:divId w:val="1607499297"/>
      </w:pPr>
      <w:r>
        <w:rPr>
          <w:vanish/>
        </w:rPr>
        <w:t>Start of Question</w:t>
      </w:r>
    </w:p>
    <w:p w:rsidR="00D16065" w:rsidRDefault="005D5107">
      <w:pPr>
        <w:divId w:val="2064332654"/>
      </w:pPr>
      <w:bookmarkStart w:id="454" w:name="Session9_Question16"/>
      <w:bookmarkEnd w:id="454"/>
      <w:r>
        <w:t>Match Tonic triad in E flat major, Subdominant triad in A major, Tonic triad in D major to the triads below.</w:t>
      </w:r>
    </w:p>
    <w:p w:rsidR="00D16065" w:rsidRDefault="005D5107">
      <w:pPr>
        <w:divId w:val="1607499297"/>
      </w:pPr>
      <w:r>
        <w:rPr>
          <w:vanish/>
        </w:rPr>
        <w:t>End of Question</w:t>
      </w:r>
    </w:p>
    <w:p w:rsidR="00D16065" w:rsidRDefault="005D5107">
      <w:pPr>
        <w:ind w:left="120" w:right="120"/>
        <w:divId w:val="304429774"/>
      </w:pPr>
      <w:r>
        <w:rPr>
          <w:noProof/>
        </w:rPr>
        <w:drawing>
          <wp:inline distT="0" distB="0" distL="0" distR="0" wp14:anchorId="78BFA065" wp14:editId="6A79345B">
            <wp:extent cx="1130000" cy="685000"/>
            <wp:effectExtent l="0" t="0" r="0" b="1270"/>
            <wp:docPr id="161" name="Picture 161" descr="D:\AaaF\OUT\httpswwwopeneduopenlearnocw_cmid1791_2021-12-09_16-14-05_nsfr2\word\assets\_dac22c5b9f758f28be51cae2db2af7e9e738121f_a224_pm_un_mu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AaaF\OUT\httpswwwopeneduopenlearnocw_cmid1791_2021-12-09_16-14-05_nsfr2\word\assets\_dac22c5b9f758f28be51cae2db2af7e9e738121f_a224_pm_un_mu099.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30000" cy="685000"/>
                    </a:xfrm>
                    <a:prstGeom prst="rect">
                      <a:avLst/>
                    </a:prstGeom>
                    <a:noFill/>
                    <a:ln>
                      <a:noFill/>
                    </a:ln>
                  </pic:spPr>
                </pic:pic>
              </a:graphicData>
            </a:graphic>
          </wp:inline>
        </w:drawing>
      </w:r>
    </w:p>
    <w:p w:rsidR="00D16065" w:rsidRDefault="005D5107">
      <w:pPr>
        <w:ind w:left="120" w:right="120"/>
        <w:divId w:val="2002583722"/>
      </w:pPr>
      <w:r>
        <w:rPr>
          <w:noProof/>
        </w:rPr>
        <w:drawing>
          <wp:inline distT="0" distB="0" distL="0" distR="0" wp14:anchorId="46DA7607" wp14:editId="45EEC4C2">
            <wp:extent cx="1130000" cy="510000"/>
            <wp:effectExtent l="0" t="0" r="0" b="4445"/>
            <wp:docPr id="162" name="Picture 162" descr="D:\AaaF\OUT\httpswwwopeneduopenlearnocw_cmid1791_2021-12-09_16-14-05_nsfr2\word\assets\_65646e3e467f38f6b8e8cb3e3b131966fdc75b62_a224_pm_un_mu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AaaF\OUT\httpswwwopeneduopenlearnocw_cmid1791_2021-12-09_16-14-05_nsfr2\word\assets\_65646e3e467f38f6b8e8cb3e3b131966fdc75b62_a224_pm_un_mu100.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30000" cy="510000"/>
                    </a:xfrm>
                    <a:prstGeom prst="rect">
                      <a:avLst/>
                    </a:prstGeom>
                    <a:noFill/>
                    <a:ln>
                      <a:noFill/>
                    </a:ln>
                  </pic:spPr>
                </pic:pic>
              </a:graphicData>
            </a:graphic>
          </wp:inline>
        </w:drawing>
      </w:r>
    </w:p>
    <w:p w:rsidR="00D16065" w:rsidRDefault="005D5107">
      <w:pPr>
        <w:ind w:left="120" w:right="120"/>
        <w:divId w:val="1914504761"/>
      </w:pPr>
      <w:r>
        <w:rPr>
          <w:noProof/>
        </w:rPr>
        <w:drawing>
          <wp:inline distT="0" distB="0" distL="0" distR="0" wp14:anchorId="73FF14A0" wp14:editId="1BC72946">
            <wp:extent cx="1130000" cy="685000"/>
            <wp:effectExtent l="0" t="0" r="0" b="1270"/>
            <wp:docPr id="163" name="Picture 163" descr="D:\AaaF\OUT\httpswwwopeneduopenlearnocw_cmid1791_2021-12-09_16-14-05_nsfr2\word\assets\_b9f5957c77b697adf96e055a6572cda0bb20177b_a224_pm_un_mu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AaaF\OUT\httpswwwopeneduopenlearnocw_cmid1791_2021-12-09_16-14-05_nsfr2\word\assets\_b9f5957c77b697adf96e055a6572cda0bb20177b_a224_pm_un_mu101.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30000" cy="685000"/>
                    </a:xfrm>
                    <a:prstGeom prst="rect">
                      <a:avLst/>
                    </a:prstGeom>
                    <a:noFill/>
                    <a:ln>
                      <a:noFill/>
                    </a:ln>
                  </pic:spPr>
                </pic:pic>
              </a:graphicData>
            </a:graphic>
          </wp:inline>
        </w:drawing>
      </w:r>
    </w:p>
    <w:p w:rsidR="00D16065" w:rsidRDefault="005D5107">
      <w:pPr>
        <w:ind w:left="120" w:right="120"/>
        <w:divId w:val="1131706895"/>
      </w:pPr>
      <w:r>
        <w:t>Tonic triad in E flat major</w:t>
      </w:r>
    </w:p>
    <w:p w:rsidR="00D16065" w:rsidRDefault="005D5107">
      <w:pPr>
        <w:ind w:left="120" w:right="120"/>
        <w:divId w:val="884026988"/>
      </w:pPr>
      <w:r>
        <w:t>Tonic triad in D major</w:t>
      </w:r>
    </w:p>
    <w:p w:rsidR="00D16065" w:rsidRDefault="005D5107">
      <w:pPr>
        <w:ind w:left="120" w:right="120"/>
        <w:divId w:val="71200625"/>
      </w:pPr>
      <w:r>
        <w:t>Subdominant triad in A major</w:t>
      </w:r>
    </w:p>
    <w:bookmarkStart w:id="455" w:name="View_Session9_Answer16"/>
    <w:p w:rsidR="00D16065" w:rsidRDefault="005D5107">
      <w:pPr>
        <w:pStyle w:val="navbutton"/>
        <w:divId w:val="1607499297"/>
      </w:pPr>
      <w:r>
        <w:fldChar w:fldCharType="begin"/>
      </w:r>
      <w:r>
        <w:instrText xml:space="preserve"> HYPERLINK "" \l "Session9_Answer16" </w:instrText>
      </w:r>
      <w:r>
        <w:fldChar w:fldCharType="separate"/>
      </w:r>
      <w:r>
        <w:rPr>
          <w:rStyle w:val="Hyperlink"/>
        </w:rPr>
        <w:t>View answer - Activity 1</w:t>
      </w:r>
      <w:r>
        <w:fldChar w:fldCharType="end"/>
      </w:r>
      <w:bookmarkEnd w:id="455"/>
    </w:p>
    <w:p w:rsidR="00D16065" w:rsidRDefault="005D5107">
      <w:pPr>
        <w:divId w:val="421684998"/>
      </w:pPr>
      <w:r>
        <w:rPr>
          <w:vanish/>
        </w:rPr>
        <w:t>End of Activity</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152113547"/>
        <w:rPr>
          <w:rFonts w:eastAsia="Times New Roman"/>
        </w:rPr>
      </w:pPr>
      <w:bookmarkStart w:id="456" w:name="Session10"/>
      <w:bookmarkEnd w:id="456"/>
      <w:r>
        <w:rPr>
          <w:rFonts w:eastAsia="Times New Roman"/>
        </w:rPr>
        <w:t>10 Trainers for eye and ear</w:t>
      </w:r>
    </w:p>
    <w:p w:rsidR="00D16065" w:rsidRDefault="005D5107">
      <w:pPr>
        <w:divId w:val="152113547"/>
      </w:pPr>
      <w:r>
        <w:t xml:space="preserve">If you search for music theory sites on the internet, you’ll find several that provide interactive drills, often called trainers. These aim to help you improve particular skills that are involved when using staff notation. They are useful for coordinating your eye and your ear, that is, coordinating looking at notation while listening to sounds. Admittedly you need regular practice to make headway with the drills. However, with steady application (and a degree of patience) you will find that, through using these drills, your eye and ear will become much more proficient at identifying different aspects of the music you are looking at and listening to. </w:t>
      </w:r>
    </w:p>
    <w:p w:rsidR="00D16065" w:rsidRDefault="005D5107">
      <w:pPr>
        <w:divId w:val="152113547"/>
      </w:pPr>
      <w:r>
        <w:t xml:space="preserve">Indeed, many aspects of staff notation lend themselves to drills. It is a relatively straightforward process to create drills for note-naming, identifying rhythms, scales, key signatures, intervals, chords and so on. In addition, drills for improving a particular skill can vary in scope. With note-naming, for instance, a drill might ask you to identify notes on the treble staff, or on the bass staff, or both; it might also include notes with ledger lines. A drill for a particular skill can also have different levels of difficulty from which you can choose. </w:t>
      </w:r>
    </w:p>
    <w:p w:rsidR="00D16065" w:rsidRDefault="005D5107">
      <w:pPr>
        <w:pStyle w:val="Heading2"/>
        <w:divId w:val="1819691015"/>
        <w:rPr>
          <w:rFonts w:eastAsia="Times New Roman"/>
        </w:rPr>
      </w:pPr>
      <w:bookmarkStart w:id="457" w:name="Session10_Section1"/>
      <w:bookmarkEnd w:id="457"/>
      <w:r>
        <w:rPr>
          <w:rFonts w:eastAsia="Times New Roman"/>
        </w:rPr>
        <w:t>10.1 How to use trainers</w:t>
      </w:r>
    </w:p>
    <w:p w:rsidR="00D16065" w:rsidRDefault="005D5107">
      <w:pPr>
        <w:divId w:val="1819691015"/>
      </w:pPr>
      <w:r>
        <w:t xml:space="preserve">Before you start to practise a drill you need to become familiar with the various possibilities available. On a website these are sometimes defined in a separate window/web-page called ‘Settings’ (or similar). Once you’ve located this page, and you are sure that the choices you have made will produce the drill that you require, you will have to make a realistic assessment of the level of difficulty that you can cope with. Don’t be over-ambitious! It is better to underestimate your proficiency to start with, otherwise you may well find the drills too difficult and you will soon lose heart. </w:t>
      </w:r>
    </w:p>
    <w:p w:rsidR="00D16065" w:rsidRDefault="005D5107">
      <w:pPr>
        <w:divId w:val="1819691015"/>
      </w:pPr>
      <w:r>
        <w:t xml:space="preserve">Even when everything is set up, it might take a little time to become familiar with the way a drill works and how you should respond. Some drills where you are required to enter notes with pitch and rhythmic values on a stave need a little pre-practice. So be prepared to have one or two trial runs just to become ‘at home’ with the drill, before you start in earnest. </w:t>
      </w:r>
    </w:p>
    <w:p w:rsidR="00D16065" w:rsidRDefault="005D5107">
      <w:pPr>
        <w:divId w:val="1819691015"/>
      </w:pPr>
      <w:r>
        <w:t xml:space="preserve">Note that the programs that make drills possible on websites are associated with Flash or Java. So you will need Adobe Flash Player and/or the Java Runtime Environment installed on your computer. </w:t>
      </w:r>
    </w:p>
    <w:p w:rsidR="00D16065" w:rsidRDefault="005D5107">
      <w:pPr>
        <w:pStyle w:val="Heading2"/>
        <w:divId w:val="857699773"/>
        <w:rPr>
          <w:rFonts w:eastAsia="Times New Roman"/>
        </w:rPr>
      </w:pPr>
      <w:bookmarkStart w:id="458" w:name="Session10_Section2"/>
      <w:bookmarkEnd w:id="458"/>
      <w:r>
        <w:rPr>
          <w:rFonts w:eastAsia="Times New Roman"/>
        </w:rPr>
        <w:t>10.2 Where to find trainers and recommended reading</w:t>
      </w:r>
    </w:p>
    <w:p w:rsidR="00D16065" w:rsidRDefault="005D5107">
      <w:pPr>
        <w:divId w:val="857699773"/>
      </w:pPr>
      <w:r>
        <w:t>You may know of others, but these are some websites currently available that contain drills for eye and ear training:</w:t>
      </w:r>
    </w:p>
    <w:p w:rsidR="00D16065" w:rsidRDefault="002A6292">
      <w:pPr>
        <w:numPr>
          <w:ilvl w:val="0"/>
          <w:numId w:val="20"/>
        </w:numPr>
        <w:spacing w:before="0" w:beforeAutospacing="0" w:after="0" w:afterAutospacing="0"/>
        <w:ind w:left="780" w:right="780"/>
        <w:divId w:val="857699773"/>
        <w:rPr>
          <w:rFonts w:eastAsia="Times New Roman"/>
        </w:rPr>
      </w:pPr>
      <w:hyperlink r:id="rId162" w:history="1">
        <w:r w:rsidR="005D5107">
          <w:rPr>
            <w:rStyle w:val="Hyperlink"/>
            <w:rFonts w:eastAsia="Times New Roman"/>
          </w:rPr>
          <w:t>musictheory.net</w:t>
        </w:r>
      </w:hyperlink>
    </w:p>
    <w:p w:rsidR="00D16065" w:rsidRDefault="002A6292">
      <w:pPr>
        <w:numPr>
          <w:ilvl w:val="0"/>
          <w:numId w:val="20"/>
        </w:numPr>
        <w:spacing w:before="0" w:beforeAutospacing="0" w:after="0" w:afterAutospacing="0"/>
        <w:ind w:left="780" w:right="780"/>
        <w:divId w:val="857699773"/>
        <w:rPr>
          <w:rFonts w:eastAsia="Times New Roman"/>
        </w:rPr>
      </w:pPr>
      <w:hyperlink r:id="rId163" w:history="1">
        <w:r w:rsidR="005D5107">
          <w:rPr>
            <w:rStyle w:val="Hyperlink"/>
            <w:rFonts w:eastAsia="Times New Roman"/>
          </w:rPr>
          <w:t>teoria.com</w:t>
        </w:r>
      </w:hyperlink>
    </w:p>
    <w:p w:rsidR="00D16065" w:rsidRDefault="002A6292">
      <w:pPr>
        <w:numPr>
          <w:ilvl w:val="0"/>
          <w:numId w:val="20"/>
        </w:numPr>
        <w:spacing w:before="0" w:beforeAutospacing="0" w:after="0" w:afterAutospacing="0"/>
        <w:ind w:left="780" w:right="780"/>
        <w:divId w:val="857699773"/>
        <w:rPr>
          <w:rFonts w:eastAsia="Times New Roman"/>
        </w:rPr>
      </w:pPr>
      <w:hyperlink r:id="rId164" w:history="1">
        <w:r w:rsidR="005D5107">
          <w:rPr>
            <w:rStyle w:val="Hyperlink"/>
            <w:rFonts w:eastAsia="Times New Roman"/>
          </w:rPr>
          <w:t>tonesavvy.com</w:t>
        </w:r>
      </w:hyperlink>
    </w:p>
    <w:p w:rsidR="00D16065" w:rsidRDefault="002A6292">
      <w:pPr>
        <w:numPr>
          <w:ilvl w:val="0"/>
          <w:numId w:val="20"/>
        </w:numPr>
        <w:spacing w:before="0" w:beforeAutospacing="0" w:after="0" w:afterAutospacing="0"/>
        <w:ind w:left="780" w:right="780"/>
        <w:divId w:val="857699773"/>
        <w:rPr>
          <w:rFonts w:eastAsia="Times New Roman"/>
        </w:rPr>
      </w:pPr>
      <w:hyperlink r:id="rId165" w:history="1">
        <w:r w:rsidR="005D5107">
          <w:rPr>
            <w:rStyle w:val="Hyperlink"/>
            <w:rFonts w:eastAsia="Times New Roman"/>
          </w:rPr>
          <w:t>emusictheory.com</w:t>
        </w:r>
      </w:hyperlink>
    </w:p>
    <w:p w:rsidR="00D16065" w:rsidRDefault="005D5107">
      <w:pPr>
        <w:divId w:val="857699773"/>
      </w:pPr>
      <w:r>
        <w:t xml:space="preserve">Note that these sites and others also provide tutorials on many aspects of staff notation, which you could use to supplement your knowledge, or reinforce what you have learned already. However, as with all websites, it is prudent to compare the information on a few different sites in order to assess the accuracy and reliability of the information found on them. </w:t>
      </w:r>
    </w:p>
    <w:p w:rsidR="00D16065" w:rsidRDefault="005D5107">
      <w:pPr>
        <w:pStyle w:val="Heading3"/>
        <w:divId w:val="1206479610"/>
        <w:rPr>
          <w:rFonts w:eastAsia="Times New Roman"/>
        </w:rPr>
      </w:pPr>
      <w:bookmarkStart w:id="459" w:name="Session10_InternalSection1"/>
      <w:bookmarkEnd w:id="459"/>
      <w:r>
        <w:rPr>
          <w:rFonts w:eastAsia="Times New Roman"/>
        </w:rPr>
        <w:t>Recommended reading</w:t>
      </w:r>
    </w:p>
    <w:p w:rsidR="00D16065" w:rsidRDefault="005D5107">
      <w:pPr>
        <w:divId w:val="857699773"/>
      </w:pPr>
      <w:r>
        <w:t>Rather than the internet, you might like to consult reference material in hard copy. In which case you could try:</w:t>
      </w:r>
    </w:p>
    <w:p w:rsidR="00D16065" w:rsidRDefault="005D5107">
      <w:pPr>
        <w:divId w:val="857699773"/>
      </w:pPr>
      <w:r>
        <w:t xml:space="preserve">Taylor, E. (1989) </w:t>
      </w:r>
      <w:r>
        <w:rPr>
          <w:rStyle w:val="Emphasis"/>
        </w:rPr>
        <w:t>The AB Guide to Music Theory, Part I</w:t>
      </w:r>
      <w:r>
        <w:t xml:space="preserve">, London, Associated Board of the Royal Schools of Music. </w:t>
      </w:r>
    </w:p>
    <w:p w:rsidR="00D16065" w:rsidRDefault="005D5107">
      <w:pPr>
        <w:divId w:val="857699773"/>
      </w:pPr>
      <w:r>
        <w:t xml:space="preserve">The Associated Board also publishes graded workbooks and booklets with model answers. The workbooks for Grades 1–3 would be relevant for this course. You can find a list of these workbooks here: </w:t>
      </w:r>
      <w:hyperlink r:id="rId166" w:history="1">
        <w:r>
          <w:rPr>
            <w:rStyle w:val="Hyperlink"/>
          </w:rPr>
          <w:t>ABRSM workbooks</w:t>
        </w:r>
      </w:hyperlink>
      <w:r>
        <w:t xml:space="preserve">.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8609979"/>
        <w:rPr>
          <w:rFonts w:eastAsia="Times New Roman"/>
        </w:rPr>
      </w:pPr>
      <w:bookmarkStart w:id="460" w:name="Session11"/>
      <w:bookmarkEnd w:id="460"/>
      <w:r>
        <w:rPr>
          <w:rFonts w:eastAsia="Times New Roman"/>
        </w:rPr>
        <w:t>Conclusion</w:t>
      </w:r>
    </w:p>
    <w:p w:rsidR="00D16065" w:rsidRDefault="005D5107">
      <w:pPr>
        <w:divId w:val="8609979"/>
      </w:pPr>
      <w:r>
        <w:t xml:space="preserve">This free course provided an introduction to studying music. It took you through a series of exercises designed to develop your approach to study and learning at a distance and helped to improve your confidence as an independent learner.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391388008"/>
        <w:rPr>
          <w:rFonts w:eastAsia="Times New Roman"/>
        </w:rPr>
      </w:pPr>
      <w:bookmarkStart w:id="461" w:name="References1"/>
      <w:bookmarkEnd w:id="461"/>
      <w:r>
        <w:rPr>
          <w:rFonts w:eastAsia="Times New Roman"/>
        </w:rPr>
        <w:t>References</w:t>
      </w:r>
    </w:p>
    <w:p w:rsidR="00D16065" w:rsidRDefault="005D5107">
      <w:pPr>
        <w:pStyle w:val="reference"/>
        <w:divId w:val="391388008"/>
      </w:pPr>
      <w:r>
        <w:t xml:space="preserve">Associated Board of the Royal Schools of Music (ABRSM) (2018) </w:t>
      </w:r>
      <w:r>
        <w:rPr>
          <w:rStyle w:val="Emphasis"/>
        </w:rPr>
        <w:t>Music Theory exams</w:t>
      </w:r>
      <w:r>
        <w:t xml:space="preserve"> [online], London, ABRSM, </w:t>
      </w:r>
      <w:hyperlink r:id="rId167" w:history="1">
        <w:r>
          <w:rPr>
            <w:rStyle w:val="Hyperlink"/>
          </w:rPr>
          <w:t>https://gb.abrsm.org/en/our-exams/music-theory-exams/</w:t>
        </w:r>
      </w:hyperlink>
      <w:r>
        <w:t xml:space="preserve"> (Accessed 16 July 2020). </w:t>
      </w:r>
    </w:p>
    <w:p w:rsidR="00D16065" w:rsidRDefault="005D5107">
      <w:pPr>
        <w:pStyle w:val="reference"/>
        <w:divId w:val="391388008"/>
      </w:pPr>
      <w:r>
        <w:t xml:space="preserve">Taylor, E. (1989) </w:t>
      </w:r>
      <w:r>
        <w:rPr>
          <w:rStyle w:val="Emphasis"/>
        </w:rPr>
        <w:t>The AB Guide to Music Theory, Part I</w:t>
      </w:r>
      <w:r>
        <w:t xml:space="preserve">, London, Associated Board of the Royal Schools of Music.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107773304"/>
        <w:rPr>
          <w:rFonts w:eastAsia="Times New Roman"/>
        </w:rPr>
      </w:pPr>
      <w:bookmarkStart w:id="462" w:name="Acknowledgements1"/>
      <w:bookmarkEnd w:id="462"/>
      <w:r>
        <w:rPr>
          <w:rFonts w:eastAsia="Times New Roman"/>
        </w:rPr>
        <w:t>Acknowledgements</w:t>
      </w:r>
    </w:p>
    <w:p w:rsidR="00D16065" w:rsidRDefault="005D5107">
      <w:pPr>
        <w:divId w:val="107773304"/>
      </w:pPr>
      <w:r>
        <w:t>This free course was written by Trevor Bray.</w:t>
      </w:r>
    </w:p>
    <w:p w:rsidR="00D16065" w:rsidRDefault="005D5107">
      <w:pPr>
        <w:divId w:val="107773304"/>
      </w:pPr>
      <w:r>
        <w:t xml:space="preserve">Except for third party materials and otherwise stated (see </w:t>
      </w:r>
      <w:hyperlink r:id="rId168" w:history="1">
        <w:r>
          <w:rPr>
            <w:rStyle w:val="Hyperlink"/>
          </w:rPr>
          <w:t>terms and conditions</w:t>
        </w:r>
      </w:hyperlink>
      <w:r>
        <w:t xml:space="preserve">), this content is made available under a </w:t>
      </w:r>
      <w:hyperlink r:id="rId169" w:history="1">
        <w:r>
          <w:rPr>
            <w:rStyle w:val="Hyperlink"/>
          </w:rPr>
          <w:t>Creative Commons Attribution-NonCommercial-ShareAlike 4.0 Licence</w:t>
        </w:r>
      </w:hyperlink>
      <w:r>
        <w:t xml:space="preserve">. </w:t>
      </w:r>
    </w:p>
    <w:p w:rsidR="00D16065" w:rsidRDefault="005D5107">
      <w:pPr>
        <w:divId w:val="107773304"/>
      </w:pPr>
      <w:r>
        <w:t xml:space="preserve">The material acknowledged below is Proprietary and used under licence (not subject to Creative Commons Licence). Grateful acknowledgement is made to the following sources for permission to reproduce material in this free course: </w:t>
      </w:r>
    </w:p>
    <w:p w:rsidR="00D16065" w:rsidRDefault="005D5107">
      <w:pPr>
        <w:divId w:val="107773304"/>
      </w:pPr>
      <w:r>
        <w:t xml:space="preserve">Course image </w:t>
      </w:r>
      <w:hyperlink r:id="rId170" w:history="1">
        <w:r>
          <w:rPr>
            <w:rStyle w:val="Hyperlink"/>
          </w:rPr>
          <w:t xml:space="preserve">rhodesj </w:t>
        </w:r>
      </w:hyperlink>
      <w:r>
        <w:t xml:space="preserve">in Flickr made available under </w:t>
      </w:r>
      <w:hyperlink r:id="rId171" w:history="1">
        <w:r>
          <w:rPr>
            <w:rStyle w:val="Hyperlink"/>
          </w:rPr>
          <w:t>Creative Commons Attribution 2.0 Licence</w:t>
        </w:r>
      </w:hyperlink>
      <w:r>
        <w:t xml:space="preserve">. </w:t>
      </w:r>
    </w:p>
    <w:p w:rsidR="00D16065" w:rsidRDefault="005D5107">
      <w:pPr>
        <w:divId w:val="107773304"/>
      </w:pPr>
      <w:r>
        <w:t xml:space="preserve">Every effort has been made to contact copyright owners. If any have been inadvertently overlooked, the publishers will be pleased to make the necessary arrangements at the first opportunity. </w:t>
      </w:r>
    </w:p>
    <w:p w:rsidR="00D16065" w:rsidRDefault="005D5107">
      <w:pPr>
        <w:divId w:val="107773304"/>
      </w:pPr>
      <w:r>
        <w:rPr>
          <w:rStyle w:val="Strong"/>
        </w:rPr>
        <w:t>Don't miss out</w:t>
      </w:r>
    </w:p>
    <w:p w:rsidR="00D16065" w:rsidRDefault="005D5107">
      <w:pPr>
        <w:divId w:val="107773304"/>
      </w:pPr>
      <w:r>
        <w:t xml:space="preserve">If reading this text has inspired you to learn more, you may be interested in joining the millions of people who discover our free learning resources and qualifications by visiting The Open University – </w:t>
      </w:r>
      <w:hyperlink r:id="rId172" w:history="1">
        <w:r>
          <w:rPr>
            <w:rStyle w:val="Hyperlink"/>
          </w:rPr>
          <w:t>www.open.edu/openlearn/free-courses</w:t>
        </w:r>
      </w:hyperlink>
      <w:r>
        <w:t xml:space="preserve">. </w:t>
      </w:r>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2"/>
        <w:divId w:val="77487966"/>
        <w:rPr>
          <w:rFonts w:eastAsia="Times New Roman"/>
        </w:rPr>
      </w:pPr>
      <w:bookmarkStart w:id="463" w:name="Solutions1"/>
      <w:bookmarkEnd w:id="463"/>
      <w:r>
        <w:rPr>
          <w:rFonts w:eastAsia="Times New Roman"/>
        </w:rPr>
        <w:t>Solutions</w:t>
      </w:r>
    </w:p>
    <w:p w:rsidR="00D16065" w:rsidRDefault="005D5107">
      <w:pPr>
        <w:pStyle w:val="Heading2"/>
        <w:divId w:val="77487966"/>
        <w:rPr>
          <w:rFonts w:eastAsia="Times New Roman"/>
        </w:rPr>
      </w:pPr>
      <w:r>
        <w:rPr>
          <w:rFonts w:eastAsia="Times New Roman"/>
        </w:rPr>
        <w:t>Activity</w:t>
      </w:r>
    </w:p>
    <w:p w:rsidR="00D16065" w:rsidRDefault="005D5107">
      <w:pPr>
        <w:pStyle w:val="Heading4"/>
        <w:divId w:val="1738670161"/>
        <w:rPr>
          <w:rFonts w:eastAsia="Times New Roman"/>
        </w:rPr>
      </w:pPr>
      <w:bookmarkStart w:id="464" w:name="Session2_Interaction1"/>
      <w:bookmarkEnd w:id="464"/>
      <w:r>
        <w:rPr>
          <w:rFonts w:eastAsia="Times New Roman"/>
        </w:rPr>
        <w:t>Answer</w:t>
      </w:r>
    </w:p>
    <w:p w:rsidR="00D16065" w:rsidRDefault="005D5107">
      <w:pPr>
        <w:pStyle w:val="NormalWeb"/>
        <w:divId w:val="1738670161"/>
      </w:pPr>
      <w:r>
        <w:rPr>
          <w:rStyle w:val="Strong"/>
        </w:rPr>
        <w:t>Right:</w:t>
      </w:r>
    </w:p>
    <w:p w:rsidR="00D16065" w:rsidRDefault="005D5107">
      <w:pPr>
        <w:ind w:left="120" w:right="120"/>
        <w:divId w:val="396558469"/>
      </w:pPr>
      <w:r>
        <w:t>A stem for a note head on the second space from the top of the staff goes down on the left-hand side.</w:t>
      </w:r>
    </w:p>
    <w:p w:rsidR="00D16065" w:rsidRDefault="005D5107">
      <w:pPr>
        <w:ind w:left="120" w:right="120"/>
        <w:divId w:val="146677519"/>
      </w:pPr>
      <w:r>
        <w:t>Ledger lines are horizontal.</w:t>
      </w:r>
    </w:p>
    <w:p w:rsidR="00D16065" w:rsidRDefault="005D5107">
      <w:pPr>
        <w:ind w:left="120" w:right="120"/>
        <w:divId w:val="542015293"/>
      </w:pPr>
      <w:r>
        <w:t>A stem for a note head on the middle line of the staff can go up or down.</w:t>
      </w:r>
    </w:p>
    <w:p w:rsidR="00D16065" w:rsidRDefault="005D5107">
      <w:pPr>
        <w:ind w:left="120" w:right="120"/>
        <w:divId w:val="1900283984"/>
      </w:pPr>
      <w:r>
        <w:t>Note heads are oval in shape.</w:t>
      </w:r>
    </w:p>
    <w:p w:rsidR="00D16065" w:rsidRDefault="005D5107">
      <w:pPr>
        <w:pStyle w:val="NormalWeb"/>
        <w:divId w:val="1738670161"/>
      </w:pPr>
      <w:r>
        <w:rPr>
          <w:rStyle w:val="Strong"/>
        </w:rPr>
        <w:t>Wrong:</w:t>
      </w:r>
    </w:p>
    <w:p w:rsidR="00D16065" w:rsidRDefault="005D5107">
      <w:pPr>
        <w:ind w:left="120" w:right="120"/>
        <w:divId w:val="1940066244"/>
      </w:pPr>
      <w:r>
        <w:t>Note heads are circular in shape.</w:t>
      </w:r>
    </w:p>
    <w:p w:rsidR="00D16065" w:rsidRDefault="005D5107">
      <w:pPr>
        <w:ind w:left="120" w:right="120"/>
        <w:divId w:val="1536891386"/>
      </w:pPr>
      <w:r>
        <w:t>A stem for a note head on the second space from the top of the staff goes down on the right-hand side.</w:t>
      </w:r>
    </w:p>
    <w:p w:rsidR="00D16065" w:rsidRDefault="005D5107">
      <w:pPr>
        <w:ind w:left="120" w:right="120"/>
        <w:divId w:val="489567575"/>
      </w:pPr>
      <w:r>
        <w:t>A stem for a note head on the bottom line of the staff goes up on the left-hand side.</w:t>
      </w:r>
    </w:p>
    <w:bookmarkStart w:id="465" w:name="Back_To_Session2_Activity1"/>
    <w:p w:rsidR="00D16065" w:rsidRDefault="005D5107">
      <w:pPr>
        <w:pStyle w:val="NormalWeb"/>
        <w:divId w:val="1738670161"/>
      </w:pPr>
      <w:r>
        <w:fldChar w:fldCharType="begin"/>
      </w:r>
      <w:r>
        <w:instrText xml:space="preserve"> HYPERLINK "" \l "Session2_Activity1" </w:instrText>
      </w:r>
      <w:r>
        <w:fldChar w:fldCharType="separate"/>
      </w:r>
      <w:r>
        <w:rPr>
          <w:rStyle w:val="Hyperlink"/>
        </w:rPr>
        <w:t>Back to - Activity</w:t>
      </w:r>
      <w:r>
        <w:fldChar w:fldCharType="end"/>
      </w:r>
      <w:bookmarkEnd w:id="465"/>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93326001"/>
        <w:rPr>
          <w:rFonts w:eastAsia="Times New Roman"/>
        </w:rPr>
      </w:pPr>
      <w:bookmarkStart w:id="466" w:name="Session2_Answer1"/>
      <w:bookmarkEnd w:id="466"/>
      <w:r>
        <w:rPr>
          <w:rFonts w:eastAsia="Times New Roman"/>
        </w:rPr>
        <w:t>Answer</w:t>
      </w:r>
    </w:p>
    <w:p w:rsidR="00D16065" w:rsidRDefault="005D5107">
      <w:pPr>
        <w:pStyle w:val="NormalWeb"/>
        <w:divId w:val="93326001"/>
      </w:pPr>
      <w:r>
        <w:rPr>
          <w:rStyle w:val="Strong"/>
        </w:rPr>
        <w:t>Right:</w:t>
      </w:r>
    </w:p>
    <w:p w:rsidR="00D16065" w:rsidRDefault="005D5107">
      <w:pPr>
        <w:ind w:left="120" w:right="120"/>
        <w:divId w:val="1013455559"/>
      </w:pPr>
      <w:r>
        <w:t>2</w:t>
      </w:r>
    </w:p>
    <w:p w:rsidR="00D16065" w:rsidRDefault="005D5107">
      <w:pPr>
        <w:pStyle w:val="NormalWeb"/>
        <w:divId w:val="93326001"/>
      </w:pPr>
      <w:r>
        <w:rPr>
          <w:rStyle w:val="Strong"/>
        </w:rPr>
        <w:t>Wrong:</w:t>
      </w:r>
    </w:p>
    <w:p w:rsidR="00D16065" w:rsidRDefault="005D5107">
      <w:pPr>
        <w:ind w:left="120" w:right="120"/>
        <w:divId w:val="1466461993"/>
      </w:pPr>
      <w:r>
        <w:t>1</w:t>
      </w:r>
    </w:p>
    <w:p w:rsidR="00D16065" w:rsidRDefault="005D5107">
      <w:pPr>
        <w:ind w:left="120" w:right="120"/>
        <w:divId w:val="797838003"/>
      </w:pPr>
      <w:r>
        <w:t>3</w:t>
      </w:r>
    </w:p>
    <w:p w:rsidR="00D16065" w:rsidRDefault="005D5107">
      <w:pPr>
        <w:divId w:val="93326001"/>
      </w:pPr>
      <w:r>
        <w:t>2 is correct. On the treble staff, the pitch in the third space from the bottom is C.</w:t>
      </w:r>
    </w:p>
    <w:p w:rsidR="00D16065" w:rsidRDefault="005D5107">
      <w:pPr>
        <w:divId w:val="93326001"/>
      </w:pPr>
      <w:r>
        <w:t>1 is incorrect. On the treble staff, the pitch in the second space from the bottom is A.</w:t>
      </w:r>
    </w:p>
    <w:p w:rsidR="00D16065" w:rsidRDefault="005D5107">
      <w:pPr>
        <w:divId w:val="93326001"/>
      </w:pPr>
      <w:r>
        <w:t>3 is incorrect. On the treble staff, the pitch on the second line from the bottom is G.</w:t>
      </w:r>
    </w:p>
    <w:bookmarkStart w:id="467" w:name="Back_To_Session2_Activity2"/>
    <w:p w:rsidR="00D16065" w:rsidRDefault="005D5107">
      <w:pPr>
        <w:pStyle w:val="NormalWeb"/>
        <w:divId w:val="93326001"/>
      </w:pPr>
      <w:r>
        <w:fldChar w:fldCharType="begin"/>
      </w:r>
      <w:r>
        <w:instrText xml:space="preserve"> HYPERLINK "" \l "Session2_Activity2" </w:instrText>
      </w:r>
      <w:r>
        <w:fldChar w:fldCharType="separate"/>
      </w:r>
      <w:r>
        <w:rPr>
          <w:rStyle w:val="Hyperlink"/>
        </w:rPr>
        <w:t>Back to - Activity 1</w:t>
      </w:r>
      <w:r>
        <w:fldChar w:fldCharType="end"/>
      </w:r>
      <w:bookmarkEnd w:id="467"/>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268322805"/>
        <w:rPr>
          <w:rFonts w:eastAsia="Times New Roman"/>
        </w:rPr>
      </w:pPr>
      <w:bookmarkStart w:id="468" w:name="Session2_Answer2"/>
      <w:bookmarkEnd w:id="468"/>
      <w:r>
        <w:rPr>
          <w:rFonts w:eastAsia="Times New Roman"/>
        </w:rPr>
        <w:t>Answer</w:t>
      </w:r>
    </w:p>
    <w:p w:rsidR="00D16065" w:rsidRDefault="005D5107">
      <w:pPr>
        <w:pStyle w:val="NormalWeb"/>
        <w:divId w:val="268322805"/>
      </w:pPr>
      <w:r>
        <w:rPr>
          <w:rStyle w:val="Strong"/>
        </w:rPr>
        <w:t>Right:</w:t>
      </w:r>
    </w:p>
    <w:p w:rsidR="00D16065" w:rsidRDefault="005D5107">
      <w:pPr>
        <w:ind w:left="120" w:right="120"/>
        <w:divId w:val="1067262421"/>
      </w:pPr>
      <w:r>
        <w:t>3</w:t>
      </w:r>
    </w:p>
    <w:p w:rsidR="00D16065" w:rsidRDefault="005D5107">
      <w:pPr>
        <w:pStyle w:val="NormalWeb"/>
        <w:divId w:val="268322805"/>
      </w:pPr>
      <w:r>
        <w:rPr>
          <w:rStyle w:val="Strong"/>
        </w:rPr>
        <w:t>Wrong:</w:t>
      </w:r>
    </w:p>
    <w:p w:rsidR="00D16065" w:rsidRDefault="005D5107">
      <w:pPr>
        <w:ind w:left="120" w:right="120"/>
        <w:divId w:val="200441786"/>
      </w:pPr>
      <w:r>
        <w:t>1</w:t>
      </w:r>
    </w:p>
    <w:p w:rsidR="00D16065" w:rsidRDefault="005D5107">
      <w:pPr>
        <w:ind w:left="120" w:right="120"/>
        <w:divId w:val="689382660"/>
      </w:pPr>
      <w:r>
        <w:t>2</w:t>
      </w:r>
    </w:p>
    <w:p w:rsidR="00D16065" w:rsidRDefault="005D5107">
      <w:pPr>
        <w:divId w:val="268322805"/>
      </w:pPr>
      <w:r>
        <w:t>3 is correct. On the treble staff, the pitch on the fourth line from the bottom is D.</w:t>
      </w:r>
    </w:p>
    <w:p w:rsidR="00D16065" w:rsidRDefault="005D5107">
      <w:pPr>
        <w:divId w:val="268322805"/>
      </w:pPr>
      <w:r>
        <w:t>1 is incorrect. On the treble staff, the pitch on the bottom line is E.</w:t>
      </w:r>
    </w:p>
    <w:p w:rsidR="00D16065" w:rsidRDefault="005D5107">
      <w:pPr>
        <w:divId w:val="268322805"/>
      </w:pPr>
      <w:r>
        <w:t>2 is incorrect. On the treble staff, the pitch on the middle line is B.</w:t>
      </w:r>
    </w:p>
    <w:bookmarkStart w:id="469" w:name="Back_To_Session2_Activity3"/>
    <w:p w:rsidR="00D16065" w:rsidRDefault="005D5107">
      <w:pPr>
        <w:pStyle w:val="NormalWeb"/>
        <w:divId w:val="268322805"/>
      </w:pPr>
      <w:r>
        <w:fldChar w:fldCharType="begin"/>
      </w:r>
      <w:r>
        <w:instrText xml:space="preserve"> HYPERLINK "" \l "Session2_Activity3" </w:instrText>
      </w:r>
      <w:r>
        <w:fldChar w:fldCharType="separate"/>
      </w:r>
      <w:r>
        <w:rPr>
          <w:rStyle w:val="Hyperlink"/>
        </w:rPr>
        <w:t>Back to - Activity 2</w:t>
      </w:r>
      <w:r>
        <w:fldChar w:fldCharType="end"/>
      </w:r>
      <w:bookmarkEnd w:id="469"/>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710805345"/>
        <w:rPr>
          <w:rFonts w:eastAsia="Times New Roman"/>
        </w:rPr>
      </w:pPr>
      <w:bookmarkStart w:id="470" w:name="Session2_Answer3"/>
      <w:bookmarkEnd w:id="470"/>
      <w:r>
        <w:rPr>
          <w:rFonts w:eastAsia="Times New Roman"/>
        </w:rPr>
        <w:t>Answer</w:t>
      </w:r>
    </w:p>
    <w:p w:rsidR="00D16065" w:rsidRDefault="005D5107">
      <w:pPr>
        <w:pStyle w:val="NormalWeb"/>
        <w:divId w:val="710805345"/>
      </w:pPr>
      <w:r>
        <w:rPr>
          <w:rStyle w:val="Strong"/>
        </w:rPr>
        <w:t>Right:</w:t>
      </w:r>
    </w:p>
    <w:p w:rsidR="00D16065" w:rsidRDefault="005D5107">
      <w:pPr>
        <w:ind w:left="120" w:right="120"/>
        <w:divId w:val="436600914"/>
      </w:pPr>
      <w:r>
        <w:t>1</w:t>
      </w:r>
    </w:p>
    <w:p w:rsidR="00D16065" w:rsidRDefault="005D5107">
      <w:pPr>
        <w:pStyle w:val="NormalWeb"/>
        <w:divId w:val="710805345"/>
      </w:pPr>
      <w:r>
        <w:rPr>
          <w:rStyle w:val="Strong"/>
        </w:rPr>
        <w:t>Wrong:</w:t>
      </w:r>
    </w:p>
    <w:p w:rsidR="00D16065" w:rsidRDefault="005D5107">
      <w:pPr>
        <w:ind w:left="120" w:right="120"/>
        <w:divId w:val="1222864942"/>
      </w:pPr>
      <w:r>
        <w:t>2</w:t>
      </w:r>
    </w:p>
    <w:p w:rsidR="00D16065" w:rsidRDefault="005D5107">
      <w:pPr>
        <w:ind w:left="120" w:right="120"/>
        <w:divId w:val="1207253157"/>
      </w:pPr>
      <w:r>
        <w:t>3</w:t>
      </w:r>
    </w:p>
    <w:p w:rsidR="00D16065" w:rsidRDefault="005D5107">
      <w:pPr>
        <w:divId w:val="710805345"/>
      </w:pPr>
      <w:r>
        <w:t>1 is correct. On the treble staff, the pitch on the second line from the bottom is G.</w:t>
      </w:r>
    </w:p>
    <w:p w:rsidR="00D16065" w:rsidRDefault="005D5107">
      <w:pPr>
        <w:divId w:val="710805345"/>
      </w:pPr>
      <w:r>
        <w:t>2 is incorrect. On the treble staff, the pitch in the bottom space is F.</w:t>
      </w:r>
    </w:p>
    <w:p w:rsidR="00D16065" w:rsidRDefault="005D5107">
      <w:pPr>
        <w:divId w:val="710805345"/>
      </w:pPr>
      <w:r>
        <w:t>3 is incorrect. On the treble staff, the pitch in the top space is E.</w:t>
      </w:r>
    </w:p>
    <w:bookmarkStart w:id="471" w:name="Back_To_Session2_Activity4"/>
    <w:p w:rsidR="00D16065" w:rsidRDefault="005D5107">
      <w:pPr>
        <w:pStyle w:val="NormalWeb"/>
        <w:divId w:val="710805345"/>
      </w:pPr>
      <w:r>
        <w:fldChar w:fldCharType="begin"/>
      </w:r>
      <w:r>
        <w:instrText xml:space="preserve"> HYPERLINK "" \l "Session2_Activity4" </w:instrText>
      </w:r>
      <w:r>
        <w:fldChar w:fldCharType="separate"/>
      </w:r>
      <w:r>
        <w:rPr>
          <w:rStyle w:val="Hyperlink"/>
        </w:rPr>
        <w:t>Back to - Activity 3</w:t>
      </w:r>
      <w:r>
        <w:fldChar w:fldCharType="end"/>
      </w:r>
      <w:bookmarkEnd w:id="471"/>
    </w:p>
    <w:p w:rsidR="00D16065" w:rsidRDefault="005D5107">
      <w:pPr>
        <w:pStyle w:val="Heading2"/>
        <w:divId w:val="77487966"/>
        <w:rPr>
          <w:rFonts w:eastAsia="Times New Roman"/>
        </w:rPr>
      </w:pPr>
      <w:r>
        <w:rPr>
          <w:rFonts w:eastAsia="Times New Roman"/>
        </w:rPr>
        <w:t>Activity 4</w:t>
      </w:r>
    </w:p>
    <w:p w:rsidR="00D16065" w:rsidRDefault="005D5107">
      <w:pPr>
        <w:pStyle w:val="Heading4"/>
        <w:divId w:val="1402409876"/>
        <w:rPr>
          <w:rFonts w:eastAsia="Times New Roman"/>
        </w:rPr>
      </w:pPr>
      <w:bookmarkStart w:id="472" w:name="Session2_Answer4"/>
      <w:bookmarkEnd w:id="472"/>
      <w:r>
        <w:rPr>
          <w:rFonts w:eastAsia="Times New Roman"/>
        </w:rPr>
        <w:t>Answer</w:t>
      </w:r>
    </w:p>
    <w:p w:rsidR="00D16065" w:rsidRDefault="005D5107">
      <w:pPr>
        <w:pStyle w:val="NormalWeb"/>
        <w:divId w:val="1402409876"/>
      </w:pPr>
      <w:r>
        <w:rPr>
          <w:rStyle w:val="Strong"/>
        </w:rPr>
        <w:t>Right:</w:t>
      </w:r>
    </w:p>
    <w:p w:rsidR="00D16065" w:rsidRDefault="005D5107">
      <w:pPr>
        <w:ind w:left="120" w:right="120"/>
        <w:divId w:val="599531654"/>
      </w:pPr>
      <w:r>
        <w:t>3</w:t>
      </w:r>
    </w:p>
    <w:p w:rsidR="00D16065" w:rsidRDefault="005D5107">
      <w:pPr>
        <w:pStyle w:val="NormalWeb"/>
        <w:divId w:val="1402409876"/>
      </w:pPr>
      <w:r>
        <w:rPr>
          <w:rStyle w:val="Strong"/>
        </w:rPr>
        <w:t>Wrong:</w:t>
      </w:r>
    </w:p>
    <w:p w:rsidR="00D16065" w:rsidRDefault="005D5107">
      <w:pPr>
        <w:ind w:left="120" w:right="120"/>
        <w:divId w:val="980112920"/>
      </w:pPr>
      <w:r>
        <w:t>1</w:t>
      </w:r>
    </w:p>
    <w:p w:rsidR="00D16065" w:rsidRDefault="005D5107">
      <w:pPr>
        <w:ind w:left="120" w:right="120"/>
        <w:divId w:val="1793401594"/>
      </w:pPr>
      <w:r>
        <w:t>2</w:t>
      </w:r>
    </w:p>
    <w:p w:rsidR="00D16065" w:rsidRDefault="005D5107">
      <w:pPr>
        <w:divId w:val="1402409876"/>
      </w:pPr>
      <w:r>
        <w:t>3 is correct. On the treble staff, the pitch on the top line is F.</w:t>
      </w:r>
    </w:p>
    <w:p w:rsidR="00D16065" w:rsidRDefault="005D5107">
      <w:pPr>
        <w:divId w:val="1402409876"/>
      </w:pPr>
      <w:r>
        <w:t>1 is incorrect. On the treble staff, the pitch in the second space from the bottom is A.</w:t>
      </w:r>
    </w:p>
    <w:p w:rsidR="00D16065" w:rsidRDefault="005D5107">
      <w:pPr>
        <w:divId w:val="1402409876"/>
      </w:pPr>
      <w:r>
        <w:t>2 is incorrect. On the treble staff, the pitch on the bottom line is E.</w:t>
      </w:r>
    </w:p>
    <w:bookmarkStart w:id="473" w:name="Back_To_Session2_Activity5"/>
    <w:p w:rsidR="00D16065" w:rsidRDefault="005D5107">
      <w:pPr>
        <w:pStyle w:val="NormalWeb"/>
        <w:divId w:val="1402409876"/>
      </w:pPr>
      <w:r>
        <w:fldChar w:fldCharType="begin"/>
      </w:r>
      <w:r>
        <w:instrText xml:space="preserve"> HYPERLINK "" \l "Session2_Activity5" </w:instrText>
      </w:r>
      <w:r>
        <w:fldChar w:fldCharType="separate"/>
      </w:r>
      <w:r>
        <w:rPr>
          <w:rStyle w:val="Hyperlink"/>
        </w:rPr>
        <w:t>Back to - Activity 4</w:t>
      </w:r>
      <w:r>
        <w:fldChar w:fldCharType="end"/>
      </w:r>
      <w:bookmarkEnd w:id="473"/>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226333090"/>
        <w:rPr>
          <w:rFonts w:eastAsia="Times New Roman"/>
        </w:rPr>
      </w:pPr>
      <w:bookmarkStart w:id="474" w:name="Session2_Answer5"/>
      <w:bookmarkEnd w:id="474"/>
      <w:r>
        <w:rPr>
          <w:rFonts w:eastAsia="Times New Roman"/>
        </w:rPr>
        <w:t>Answer</w:t>
      </w:r>
    </w:p>
    <w:p w:rsidR="00D16065" w:rsidRDefault="005D5107">
      <w:pPr>
        <w:pStyle w:val="NormalWeb"/>
        <w:divId w:val="1226333090"/>
      </w:pPr>
      <w:r>
        <w:rPr>
          <w:rStyle w:val="Strong"/>
        </w:rPr>
        <w:t>Right:</w:t>
      </w:r>
    </w:p>
    <w:p w:rsidR="00D16065" w:rsidRDefault="005D5107">
      <w:pPr>
        <w:ind w:left="120" w:right="120"/>
        <w:divId w:val="293799035"/>
      </w:pPr>
      <w:r>
        <w:t>2</w:t>
      </w:r>
    </w:p>
    <w:p w:rsidR="00D16065" w:rsidRDefault="005D5107">
      <w:pPr>
        <w:pStyle w:val="NormalWeb"/>
        <w:divId w:val="1226333090"/>
      </w:pPr>
      <w:r>
        <w:rPr>
          <w:rStyle w:val="Strong"/>
        </w:rPr>
        <w:t>Wrong:</w:t>
      </w:r>
    </w:p>
    <w:p w:rsidR="00D16065" w:rsidRDefault="005D5107">
      <w:pPr>
        <w:ind w:left="120" w:right="120"/>
        <w:divId w:val="1740639129"/>
      </w:pPr>
      <w:r>
        <w:t>1</w:t>
      </w:r>
    </w:p>
    <w:p w:rsidR="00D16065" w:rsidRDefault="005D5107">
      <w:pPr>
        <w:ind w:left="120" w:right="120"/>
        <w:divId w:val="1724790833"/>
      </w:pPr>
      <w:r>
        <w:t>3</w:t>
      </w:r>
    </w:p>
    <w:p w:rsidR="00D16065" w:rsidRDefault="005D5107">
      <w:pPr>
        <w:divId w:val="1226333090"/>
      </w:pPr>
      <w:r>
        <w:t>2 is correct. On the bass staff, the pitch in the third space from the bottom is E.</w:t>
      </w:r>
    </w:p>
    <w:p w:rsidR="00D16065" w:rsidRDefault="005D5107">
      <w:pPr>
        <w:divId w:val="1226333090"/>
      </w:pPr>
      <w:r>
        <w:t>1 is incorrect. On the bass staff, the pitch in the second space from the bottom is C.</w:t>
      </w:r>
    </w:p>
    <w:p w:rsidR="00D16065" w:rsidRDefault="005D5107">
      <w:pPr>
        <w:divId w:val="1226333090"/>
      </w:pPr>
      <w:r>
        <w:t>3 is incorrect. On the bass staff, the pitch on the top line is A.</w:t>
      </w:r>
    </w:p>
    <w:bookmarkStart w:id="475" w:name="Back_To_Session2_Activity6"/>
    <w:p w:rsidR="00D16065" w:rsidRDefault="005D5107">
      <w:pPr>
        <w:pStyle w:val="NormalWeb"/>
        <w:divId w:val="1226333090"/>
      </w:pPr>
      <w:r>
        <w:fldChar w:fldCharType="begin"/>
      </w:r>
      <w:r>
        <w:instrText xml:space="preserve"> HYPERLINK "" \l "Session2_Activity6" </w:instrText>
      </w:r>
      <w:r>
        <w:fldChar w:fldCharType="separate"/>
      </w:r>
      <w:r>
        <w:rPr>
          <w:rStyle w:val="Hyperlink"/>
        </w:rPr>
        <w:t>Back to - Activity 1</w:t>
      </w:r>
      <w:r>
        <w:fldChar w:fldCharType="end"/>
      </w:r>
      <w:bookmarkEnd w:id="475"/>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843546460"/>
        <w:rPr>
          <w:rFonts w:eastAsia="Times New Roman"/>
        </w:rPr>
      </w:pPr>
      <w:bookmarkStart w:id="476" w:name="Session2_Answer6"/>
      <w:bookmarkEnd w:id="476"/>
      <w:r>
        <w:rPr>
          <w:rFonts w:eastAsia="Times New Roman"/>
        </w:rPr>
        <w:t>Answer</w:t>
      </w:r>
    </w:p>
    <w:p w:rsidR="00D16065" w:rsidRDefault="005D5107">
      <w:pPr>
        <w:pStyle w:val="NormalWeb"/>
        <w:divId w:val="843546460"/>
      </w:pPr>
      <w:r>
        <w:rPr>
          <w:rStyle w:val="Strong"/>
        </w:rPr>
        <w:t>Right:</w:t>
      </w:r>
    </w:p>
    <w:p w:rsidR="00D16065" w:rsidRDefault="005D5107">
      <w:pPr>
        <w:ind w:left="120" w:right="120"/>
        <w:divId w:val="1728259635"/>
      </w:pPr>
      <w:r>
        <w:t>1</w:t>
      </w:r>
    </w:p>
    <w:p w:rsidR="00D16065" w:rsidRDefault="005D5107">
      <w:pPr>
        <w:pStyle w:val="NormalWeb"/>
        <w:divId w:val="843546460"/>
      </w:pPr>
      <w:r>
        <w:rPr>
          <w:rStyle w:val="Strong"/>
        </w:rPr>
        <w:t>Wrong:</w:t>
      </w:r>
    </w:p>
    <w:p w:rsidR="00D16065" w:rsidRDefault="005D5107">
      <w:pPr>
        <w:ind w:left="120" w:right="120"/>
        <w:divId w:val="2089378936"/>
      </w:pPr>
      <w:r>
        <w:t>2</w:t>
      </w:r>
    </w:p>
    <w:p w:rsidR="00D16065" w:rsidRDefault="005D5107">
      <w:pPr>
        <w:ind w:left="120" w:right="120"/>
        <w:divId w:val="1928614132"/>
      </w:pPr>
      <w:r>
        <w:t>3</w:t>
      </w:r>
    </w:p>
    <w:p w:rsidR="00D16065" w:rsidRDefault="005D5107">
      <w:pPr>
        <w:divId w:val="843546460"/>
      </w:pPr>
      <w:r>
        <w:t>1 is correct. On the bass staff, the pitch in the bottom space is A.</w:t>
      </w:r>
    </w:p>
    <w:p w:rsidR="00D16065" w:rsidRDefault="005D5107">
      <w:pPr>
        <w:divId w:val="843546460"/>
      </w:pPr>
      <w:r>
        <w:t>2 is incorrect. On the bass staff, the pitch on the fourth line from the bottom is F.</w:t>
      </w:r>
    </w:p>
    <w:p w:rsidR="00D16065" w:rsidRDefault="005D5107">
      <w:pPr>
        <w:divId w:val="843546460"/>
      </w:pPr>
      <w:r>
        <w:t>3 is incorrect. On the bass staff, the pitch in the top space is G.</w:t>
      </w:r>
    </w:p>
    <w:bookmarkStart w:id="477" w:name="Back_To_Session2_Activity7"/>
    <w:p w:rsidR="00D16065" w:rsidRDefault="005D5107">
      <w:pPr>
        <w:pStyle w:val="NormalWeb"/>
        <w:divId w:val="843546460"/>
      </w:pPr>
      <w:r>
        <w:fldChar w:fldCharType="begin"/>
      </w:r>
      <w:r>
        <w:instrText xml:space="preserve"> HYPERLINK "" \l "Session2_Activity7" </w:instrText>
      </w:r>
      <w:r>
        <w:fldChar w:fldCharType="separate"/>
      </w:r>
      <w:r>
        <w:rPr>
          <w:rStyle w:val="Hyperlink"/>
        </w:rPr>
        <w:t>Back to - Activity 2</w:t>
      </w:r>
      <w:r>
        <w:fldChar w:fldCharType="end"/>
      </w:r>
      <w:bookmarkEnd w:id="477"/>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764499345"/>
        <w:rPr>
          <w:rFonts w:eastAsia="Times New Roman"/>
        </w:rPr>
      </w:pPr>
      <w:bookmarkStart w:id="478" w:name="Session2_Answer7"/>
      <w:bookmarkEnd w:id="478"/>
      <w:r>
        <w:rPr>
          <w:rFonts w:eastAsia="Times New Roman"/>
        </w:rPr>
        <w:t>Answer</w:t>
      </w:r>
    </w:p>
    <w:p w:rsidR="00D16065" w:rsidRDefault="005D5107">
      <w:pPr>
        <w:pStyle w:val="NormalWeb"/>
        <w:divId w:val="764499345"/>
      </w:pPr>
      <w:r>
        <w:rPr>
          <w:rStyle w:val="Strong"/>
        </w:rPr>
        <w:t>Right:</w:t>
      </w:r>
    </w:p>
    <w:p w:rsidR="00D16065" w:rsidRDefault="005D5107">
      <w:pPr>
        <w:ind w:left="120" w:right="120"/>
        <w:divId w:val="607082793"/>
      </w:pPr>
      <w:r>
        <w:t>2</w:t>
      </w:r>
    </w:p>
    <w:p w:rsidR="00D16065" w:rsidRDefault="005D5107">
      <w:pPr>
        <w:pStyle w:val="NormalWeb"/>
        <w:divId w:val="764499345"/>
      </w:pPr>
      <w:r>
        <w:rPr>
          <w:rStyle w:val="Strong"/>
        </w:rPr>
        <w:t>Wrong:</w:t>
      </w:r>
    </w:p>
    <w:p w:rsidR="00D16065" w:rsidRDefault="005D5107">
      <w:pPr>
        <w:ind w:left="120" w:right="120"/>
        <w:divId w:val="609626817"/>
      </w:pPr>
      <w:r>
        <w:t>1</w:t>
      </w:r>
    </w:p>
    <w:p w:rsidR="00D16065" w:rsidRDefault="005D5107">
      <w:pPr>
        <w:ind w:left="120" w:right="120"/>
        <w:divId w:val="883713593"/>
      </w:pPr>
      <w:r>
        <w:t>3</w:t>
      </w:r>
    </w:p>
    <w:p w:rsidR="00D16065" w:rsidRDefault="005D5107">
      <w:pPr>
        <w:divId w:val="764499345"/>
      </w:pPr>
      <w:r>
        <w:t>2 is correct. On the bass staff, the pitch on the middle line is D.</w:t>
      </w:r>
    </w:p>
    <w:p w:rsidR="00D16065" w:rsidRDefault="005D5107">
      <w:pPr>
        <w:divId w:val="764499345"/>
      </w:pPr>
      <w:r>
        <w:t>1 is incorrect. On the bass staff, the pitch on the second line from the bottom is B.</w:t>
      </w:r>
    </w:p>
    <w:p w:rsidR="00D16065" w:rsidRDefault="005D5107">
      <w:pPr>
        <w:divId w:val="764499345"/>
      </w:pPr>
      <w:r>
        <w:t>3 is incorrect. On the bass staff, the pitch on the bottom line is G.</w:t>
      </w:r>
    </w:p>
    <w:bookmarkStart w:id="479" w:name="Back_To_Session2_Activity8"/>
    <w:p w:rsidR="00D16065" w:rsidRDefault="005D5107">
      <w:pPr>
        <w:pStyle w:val="NormalWeb"/>
        <w:divId w:val="764499345"/>
      </w:pPr>
      <w:r>
        <w:fldChar w:fldCharType="begin"/>
      </w:r>
      <w:r>
        <w:instrText xml:space="preserve"> HYPERLINK "" \l "Session2_Activity8" </w:instrText>
      </w:r>
      <w:r>
        <w:fldChar w:fldCharType="separate"/>
      </w:r>
      <w:r>
        <w:rPr>
          <w:rStyle w:val="Hyperlink"/>
        </w:rPr>
        <w:t>Back to - Activity 3</w:t>
      </w:r>
      <w:r>
        <w:fldChar w:fldCharType="end"/>
      </w:r>
      <w:bookmarkEnd w:id="479"/>
    </w:p>
    <w:p w:rsidR="00D16065" w:rsidRDefault="005D5107">
      <w:pPr>
        <w:pStyle w:val="Heading2"/>
        <w:divId w:val="77487966"/>
        <w:rPr>
          <w:rFonts w:eastAsia="Times New Roman"/>
        </w:rPr>
      </w:pPr>
      <w:r>
        <w:rPr>
          <w:rFonts w:eastAsia="Times New Roman"/>
        </w:rPr>
        <w:t>Activity 4</w:t>
      </w:r>
    </w:p>
    <w:p w:rsidR="00D16065" w:rsidRDefault="005D5107">
      <w:pPr>
        <w:pStyle w:val="Heading4"/>
        <w:divId w:val="1268004384"/>
        <w:rPr>
          <w:rFonts w:eastAsia="Times New Roman"/>
        </w:rPr>
      </w:pPr>
      <w:bookmarkStart w:id="480" w:name="Session2_Answer8"/>
      <w:bookmarkEnd w:id="480"/>
      <w:r>
        <w:rPr>
          <w:rFonts w:eastAsia="Times New Roman"/>
        </w:rPr>
        <w:t>Answer</w:t>
      </w:r>
    </w:p>
    <w:p w:rsidR="00D16065" w:rsidRDefault="005D5107">
      <w:pPr>
        <w:pStyle w:val="NormalWeb"/>
        <w:divId w:val="1268004384"/>
      </w:pPr>
      <w:r>
        <w:rPr>
          <w:rStyle w:val="Strong"/>
        </w:rPr>
        <w:t>Right:</w:t>
      </w:r>
    </w:p>
    <w:p w:rsidR="00D16065" w:rsidRDefault="005D5107">
      <w:pPr>
        <w:ind w:left="120" w:right="120"/>
        <w:divId w:val="1203176325"/>
      </w:pPr>
      <w:r>
        <w:t>3</w:t>
      </w:r>
    </w:p>
    <w:p w:rsidR="00D16065" w:rsidRDefault="005D5107">
      <w:pPr>
        <w:pStyle w:val="NormalWeb"/>
        <w:divId w:val="1268004384"/>
      </w:pPr>
      <w:r>
        <w:rPr>
          <w:rStyle w:val="Strong"/>
        </w:rPr>
        <w:t>Wrong:</w:t>
      </w:r>
    </w:p>
    <w:p w:rsidR="00D16065" w:rsidRDefault="005D5107">
      <w:pPr>
        <w:ind w:left="120" w:right="120"/>
        <w:divId w:val="337267828"/>
      </w:pPr>
      <w:r>
        <w:t>1</w:t>
      </w:r>
    </w:p>
    <w:p w:rsidR="00D16065" w:rsidRDefault="005D5107">
      <w:pPr>
        <w:ind w:left="120" w:right="120"/>
        <w:divId w:val="586812245"/>
      </w:pPr>
      <w:r>
        <w:t>2</w:t>
      </w:r>
    </w:p>
    <w:p w:rsidR="00D16065" w:rsidRDefault="005D5107">
      <w:pPr>
        <w:divId w:val="1268004384"/>
      </w:pPr>
      <w:r>
        <w:t>3 is correct. On the bass staff, the pitch on the top line is A.</w:t>
      </w:r>
    </w:p>
    <w:p w:rsidR="00D16065" w:rsidRDefault="005D5107">
      <w:pPr>
        <w:divId w:val="1268004384"/>
      </w:pPr>
      <w:r>
        <w:t>1 is incorrect. On the bass staff, the pitch on the fourth line from the bottom is F.</w:t>
      </w:r>
    </w:p>
    <w:p w:rsidR="00D16065" w:rsidRDefault="005D5107">
      <w:pPr>
        <w:divId w:val="1268004384"/>
      </w:pPr>
      <w:r>
        <w:t>2 is incorrect. On the bass staff, the pitch on the second line from the bottom is B.</w:t>
      </w:r>
    </w:p>
    <w:bookmarkStart w:id="481" w:name="Back_To_Session2_Activity9"/>
    <w:p w:rsidR="00D16065" w:rsidRDefault="005D5107">
      <w:pPr>
        <w:pStyle w:val="NormalWeb"/>
        <w:divId w:val="1268004384"/>
      </w:pPr>
      <w:r>
        <w:fldChar w:fldCharType="begin"/>
      </w:r>
      <w:r>
        <w:instrText xml:space="preserve"> HYPERLINK "" \l "Session2_Activity9" </w:instrText>
      </w:r>
      <w:r>
        <w:fldChar w:fldCharType="separate"/>
      </w:r>
      <w:r>
        <w:rPr>
          <w:rStyle w:val="Hyperlink"/>
        </w:rPr>
        <w:t>Back to - Activity 4</w:t>
      </w:r>
      <w:r>
        <w:fldChar w:fldCharType="end"/>
      </w:r>
      <w:bookmarkEnd w:id="481"/>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923414766"/>
        <w:rPr>
          <w:rFonts w:eastAsia="Times New Roman"/>
        </w:rPr>
      </w:pPr>
      <w:bookmarkStart w:id="482" w:name="Session2_Interaction10"/>
      <w:bookmarkEnd w:id="482"/>
      <w:r>
        <w:rPr>
          <w:rFonts w:eastAsia="Times New Roman"/>
        </w:rPr>
        <w:t>Answer</w:t>
      </w:r>
    </w:p>
    <w:p w:rsidR="00D16065" w:rsidRDefault="005D5107">
      <w:pPr>
        <w:pStyle w:val="NormalWeb"/>
        <w:divId w:val="923414766"/>
      </w:pPr>
      <w:r>
        <w:rPr>
          <w:rStyle w:val="Strong"/>
        </w:rPr>
        <w:t>The correct matches are:</w:t>
      </w:r>
    </w:p>
    <w:p w:rsidR="00D16065" w:rsidRDefault="005D5107">
      <w:pPr>
        <w:ind w:left="120" w:right="120"/>
        <w:divId w:val="172885931"/>
      </w:pPr>
      <w:r>
        <w:rPr>
          <w:noProof/>
        </w:rPr>
        <w:drawing>
          <wp:inline distT="0" distB="0" distL="0" distR="0" wp14:anchorId="428732AE" wp14:editId="57B0054A">
            <wp:extent cx="825500" cy="546100"/>
            <wp:effectExtent l="0" t="0" r="0" b="6350"/>
            <wp:docPr id="164" name="Picture 164" descr="D:\AaaF\OUT\httpswwwopeneduopenlearnocw_cmid1791_2021-12-09_16-14-05_nsfr2\word\assets\_48d5d08253ca4fa92e4c7539c459de9268368169_a224_pm_un_mu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AaaF\OUT\httpswwwopeneduopenlearnocw_cmid1791_2021-12-09_16-14-05_nsfr2\word\assets\_48d5d08253ca4fa92e4c7539c459de9268368169_a224_pm_un_mu0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500" cy="546100"/>
                    </a:xfrm>
                    <a:prstGeom prst="rect">
                      <a:avLst/>
                    </a:prstGeom>
                    <a:noFill/>
                    <a:ln>
                      <a:noFill/>
                    </a:ln>
                  </pic:spPr>
                </pic:pic>
              </a:graphicData>
            </a:graphic>
          </wp:inline>
        </w:drawing>
      </w:r>
    </w:p>
    <w:p w:rsidR="00D16065" w:rsidRDefault="005D5107">
      <w:pPr>
        <w:ind w:left="120" w:right="120"/>
        <w:divId w:val="1110470296"/>
      </w:pPr>
      <w:r>
        <w:t>Treble clef</w:t>
      </w:r>
    </w:p>
    <w:p w:rsidR="00D16065" w:rsidRDefault="005D5107">
      <w:pPr>
        <w:ind w:left="120" w:right="120"/>
        <w:divId w:val="273169514"/>
      </w:pPr>
      <w:r>
        <w:rPr>
          <w:noProof/>
        </w:rPr>
        <w:drawing>
          <wp:inline distT="0" distB="0" distL="0" distR="0" wp14:anchorId="16C7DE0C" wp14:editId="0C9E36FF">
            <wp:extent cx="850900" cy="609600"/>
            <wp:effectExtent l="0" t="0" r="6350" b="0"/>
            <wp:docPr id="165" name="Picture 165" descr="D:\AaaF\OUT\httpswwwopeneduopenlearnocw_cmid1791_2021-12-09_16-14-05_nsfr2\word\assets\_da0fcf1a9d71b5e57e9f08817ee79848ada7ab28_a224_pm_un_mu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AaaF\OUT\httpswwwopeneduopenlearnocw_cmid1791_2021-12-09_16-14-05_nsfr2\word\assets\_da0fcf1a9d71b5e57e9f08817ee79848ada7ab28_a224_pm_un_mu0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0900" cy="609600"/>
                    </a:xfrm>
                    <a:prstGeom prst="rect">
                      <a:avLst/>
                    </a:prstGeom>
                    <a:noFill/>
                    <a:ln>
                      <a:noFill/>
                    </a:ln>
                  </pic:spPr>
                </pic:pic>
              </a:graphicData>
            </a:graphic>
          </wp:inline>
        </w:drawing>
      </w:r>
    </w:p>
    <w:p w:rsidR="00D16065" w:rsidRDefault="005D5107">
      <w:pPr>
        <w:ind w:left="120" w:right="120"/>
        <w:divId w:val="1479305507"/>
      </w:pPr>
      <w:r>
        <w:t>Bass clef</w:t>
      </w:r>
    </w:p>
    <w:bookmarkStart w:id="483" w:name="Back_To_Session2_Activity10"/>
    <w:p w:rsidR="00D16065" w:rsidRDefault="005D5107">
      <w:pPr>
        <w:pStyle w:val="NormalWeb"/>
        <w:divId w:val="923414766"/>
      </w:pPr>
      <w:r>
        <w:fldChar w:fldCharType="begin"/>
      </w:r>
      <w:r>
        <w:instrText xml:space="preserve"> HYPERLINK "" \l "Session2_Activity10" </w:instrText>
      </w:r>
      <w:r>
        <w:fldChar w:fldCharType="separate"/>
      </w:r>
      <w:r>
        <w:rPr>
          <w:rStyle w:val="Hyperlink"/>
        </w:rPr>
        <w:t>Back to - Activity 1</w:t>
      </w:r>
      <w:r>
        <w:fldChar w:fldCharType="end"/>
      </w:r>
      <w:bookmarkEnd w:id="483"/>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1571689833"/>
        <w:rPr>
          <w:rFonts w:eastAsia="Times New Roman"/>
        </w:rPr>
      </w:pPr>
      <w:bookmarkStart w:id="484" w:name="Session2_Interaction11"/>
      <w:bookmarkEnd w:id="484"/>
      <w:r>
        <w:rPr>
          <w:rFonts w:eastAsia="Times New Roman"/>
        </w:rPr>
        <w:t>Answer</w:t>
      </w:r>
    </w:p>
    <w:p w:rsidR="00D16065" w:rsidRDefault="005D5107">
      <w:pPr>
        <w:pStyle w:val="NormalWeb"/>
        <w:divId w:val="1571689833"/>
      </w:pPr>
      <w:r>
        <w:rPr>
          <w:rStyle w:val="Strong"/>
        </w:rPr>
        <w:t>The correct matches are:</w:t>
      </w:r>
    </w:p>
    <w:p w:rsidR="00D16065" w:rsidRDefault="005D5107">
      <w:pPr>
        <w:ind w:left="120" w:right="120"/>
        <w:divId w:val="651564510"/>
      </w:pPr>
      <w:r>
        <w:rPr>
          <w:noProof/>
        </w:rPr>
        <w:drawing>
          <wp:inline distT="0" distB="0" distL="0" distR="0" wp14:anchorId="2CB096CD" wp14:editId="0D95F8DD">
            <wp:extent cx="863600" cy="584200"/>
            <wp:effectExtent l="0" t="0" r="0" b="6350"/>
            <wp:docPr id="166" name="Picture 166" descr="D:\AaaF\OUT\httpswwwopeneduopenlearnocw_cmid1791_2021-12-09_16-14-05_nsfr2\word\assets\_7f51b0341bff200e4ee9ddf0bbfcbd91acef7153_a224_pm_un_mu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AaaF\OUT\httpswwwopeneduopenlearnocw_cmid1791_2021-12-09_16-14-05_nsfr2\word\assets\_7f51b0341bff200e4ee9ddf0bbfcbd91acef7153_a224_pm_un_mu0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3600" cy="584200"/>
                    </a:xfrm>
                    <a:prstGeom prst="rect">
                      <a:avLst/>
                    </a:prstGeom>
                    <a:noFill/>
                    <a:ln>
                      <a:noFill/>
                    </a:ln>
                  </pic:spPr>
                </pic:pic>
              </a:graphicData>
            </a:graphic>
          </wp:inline>
        </w:drawing>
      </w:r>
    </w:p>
    <w:p w:rsidR="00D16065" w:rsidRDefault="005D5107">
      <w:pPr>
        <w:ind w:left="120" w:right="120"/>
        <w:divId w:val="2052487074"/>
      </w:pPr>
      <w:r>
        <w:t>Bass clef</w:t>
      </w:r>
    </w:p>
    <w:p w:rsidR="00D16065" w:rsidRDefault="005D5107">
      <w:pPr>
        <w:ind w:left="120" w:right="120"/>
        <w:divId w:val="528614435"/>
      </w:pPr>
      <w:r>
        <w:rPr>
          <w:noProof/>
        </w:rPr>
        <w:drawing>
          <wp:inline distT="0" distB="0" distL="0" distR="0" wp14:anchorId="4D78E736" wp14:editId="324AF3E9">
            <wp:extent cx="876300" cy="584200"/>
            <wp:effectExtent l="0" t="0" r="0" b="6350"/>
            <wp:docPr id="167" name="Picture 167" descr="D:\AaaF\OUT\httpswwwopeneduopenlearnocw_cmid1791_2021-12-09_16-14-05_nsfr2\word\assets\_ef35e2e9dc53df0be7a902cab51a2308fb9534eb_a224_pm_un_mu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AaaF\OUT\httpswwwopeneduopenlearnocw_cmid1791_2021-12-09_16-14-05_nsfr2\word\assets\_ef35e2e9dc53df0be7a902cab51a2308fb9534eb_a224_pm_un_mu0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inline>
        </w:drawing>
      </w:r>
    </w:p>
    <w:p w:rsidR="00D16065" w:rsidRDefault="005D5107">
      <w:pPr>
        <w:ind w:left="120" w:right="120"/>
        <w:divId w:val="817069251"/>
      </w:pPr>
      <w:r>
        <w:t>Treble clef</w:t>
      </w:r>
    </w:p>
    <w:bookmarkStart w:id="485" w:name="Back_To_Session2_Activity11"/>
    <w:p w:rsidR="00D16065" w:rsidRDefault="005D5107">
      <w:pPr>
        <w:pStyle w:val="NormalWeb"/>
        <w:divId w:val="1571689833"/>
      </w:pPr>
      <w:r>
        <w:fldChar w:fldCharType="begin"/>
      </w:r>
      <w:r>
        <w:instrText xml:space="preserve"> HYPERLINK "" \l "Session2_Activity11" </w:instrText>
      </w:r>
      <w:r>
        <w:fldChar w:fldCharType="separate"/>
      </w:r>
      <w:r>
        <w:rPr>
          <w:rStyle w:val="Hyperlink"/>
        </w:rPr>
        <w:t>Back to - Activity 2</w:t>
      </w:r>
      <w:r>
        <w:fldChar w:fldCharType="end"/>
      </w:r>
      <w:bookmarkEnd w:id="485"/>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2071419096"/>
        <w:rPr>
          <w:rFonts w:eastAsia="Times New Roman"/>
        </w:rPr>
      </w:pPr>
      <w:bookmarkStart w:id="486" w:name="Session2_Interaction12"/>
      <w:bookmarkEnd w:id="486"/>
      <w:r>
        <w:rPr>
          <w:rFonts w:eastAsia="Times New Roman"/>
        </w:rPr>
        <w:t>Answer</w:t>
      </w:r>
    </w:p>
    <w:p w:rsidR="00D16065" w:rsidRDefault="005D5107">
      <w:pPr>
        <w:pStyle w:val="NormalWeb"/>
        <w:divId w:val="2071419096"/>
      </w:pPr>
      <w:r>
        <w:rPr>
          <w:rStyle w:val="Strong"/>
        </w:rPr>
        <w:t>The correct matches are:</w:t>
      </w:r>
    </w:p>
    <w:p w:rsidR="00D16065" w:rsidRDefault="005D5107">
      <w:pPr>
        <w:ind w:left="120" w:right="120"/>
        <w:divId w:val="1555383115"/>
      </w:pPr>
      <w:r>
        <w:rPr>
          <w:noProof/>
        </w:rPr>
        <w:drawing>
          <wp:inline distT="0" distB="0" distL="0" distR="0" wp14:anchorId="007BFDB3" wp14:editId="2FC07D84">
            <wp:extent cx="863600" cy="546100"/>
            <wp:effectExtent l="0" t="0" r="0" b="6350"/>
            <wp:docPr id="168" name="Picture 168" descr="D:\AaaF\OUT\httpswwwopeneduopenlearnocw_cmid1791_2021-12-09_16-14-05_nsfr2\word\assets\_6d0ebe714a24f978ae15a6f885be01229c7434d5_a224_pm_un_mu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aaF\OUT\httpswwwopeneduopenlearnocw_cmid1791_2021-12-09_16-14-05_nsfr2\word\assets\_6d0ebe714a24f978ae15a6f885be01229c7434d5_a224_pm_un_mu0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p w:rsidR="00D16065" w:rsidRDefault="005D5107">
      <w:pPr>
        <w:ind w:left="120" w:right="120"/>
        <w:divId w:val="1057436837"/>
      </w:pPr>
      <w:r>
        <w:t>Treble clef</w:t>
      </w:r>
    </w:p>
    <w:p w:rsidR="00D16065" w:rsidRDefault="005D5107">
      <w:pPr>
        <w:ind w:left="120" w:right="120"/>
        <w:divId w:val="602156405"/>
      </w:pPr>
      <w:r>
        <w:rPr>
          <w:noProof/>
        </w:rPr>
        <w:drawing>
          <wp:inline distT="0" distB="0" distL="0" distR="0" wp14:anchorId="069C015B" wp14:editId="29ECBB37">
            <wp:extent cx="876300" cy="584200"/>
            <wp:effectExtent l="0" t="0" r="0" b="6350"/>
            <wp:docPr id="169" name="Picture 169" descr="D:\AaaF\OUT\httpswwwopeneduopenlearnocw_cmid1791_2021-12-09_16-14-05_nsfr2\word\assets\_036bb2211674f113f429d56eb386b2f93662ad24_a224_pm_un_mu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AaaF\OUT\httpswwwopeneduopenlearnocw_cmid1791_2021-12-09_16-14-05_nsfr2\word\assets\_036bb2211674f113f429d56eb386b2f93662ad24_a224_pm_un_mu0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inline>
        </w:drawing>
      </w:r>
    </w:p>
    <w:p w:rsidR="00D16065" w:rsidRDefault="005D5107">
      <w:pPr>
        <w:ind w:left="120" w:right="120"/>
        <w:divId w:val="1883059405"/>
      </w:pPr>
      <w:r>
        <w:t>Bass clef</w:t>
      </w:r>
    </w:p>
    <w:bookmarkStart w:id="487" w:name="Back_To_Session2_Activity12"/>
    <w:p w:rsidR="00D16065" w:rsidRDefault="005D5107">
      <w:pPr>
        <w:pStyle w:val="NormalWeb"/>
        <w:divId w:val="2071419096"/>
      </w:pPr>
      <w:r>
        <w:fldChar w:fldCharType="begin"/>
      </w:r>
      <w:r>
        <w:instrText xml:space="preserve"> HYPERLINK "" \l "Session2_Activity12" </w:instrText>
      </w:r>
      <w:r>
        <w:fldChar w:fldCharType="separate"/>
      </w:r>
      <w:r>
        <w:rPr>
          <w:rStyle w:val="Hyperlink"/>
        </w:rPr>
        <w:t>Back to - Activity 3</w:t>
      </w:r>
      <w:r>
        <w:fldChar w:fldCharType="end"/>
      </w:r>
      <w:bookmarkEnd w:id="487"/>
    </w:p>
    <w:p w:rsidR="00D16065" w:rsidRDefault="005D5107">
      <w:pPr>
        <w:pStyle w:val="Heading2"/>
        <w:divId w:val="77487966"/>
        <w:rPr>
          <w:rFonts w:eastAsia="Times New Roman"/>
        </w:rPr>
      </w:pPr>
      <w:r>
        <w:rPr>
          <w:rFonts w:eastAsia="Times New Roman"/>
        </w:rPr>
        <w:t>Activity 4</w:t>
      </w:r>
    </w:p>
    <w:p w:rsidR="00D16065" w:rsidRDefault="005D5107">
      <w:pPr>
        <w:pStyle w:val="Heading4"/>
        <w:divId w:val="1809664072"/>
        <w:rPr>
          <w:rFonts w:eastAsia="Times New Roman"/>
        </w:rPr>
      </w:pPr>
      <w:bookmarkStart w:id="488" w:name="Session2_Interaction13"/>
      <w:bookmarkEnd w:id="488"/>
      <w:r>
        <w:rPr>
          <w:rFonts w:eastAsia="Times New Roman"/>
        </w:rPr>
        <w:t>Answer</w:t>
      </w:r>
    </w:p>
    <w:p w:rsidR="00D16065" w:rsidRDefault="005D5107">
      <w:pPr>
        <w:pStyle w:val="NormalWeb"/>
        <w:divId w:val="1809664072"/>
      </w:pPr>
      <w:r>
        <w:rPr>
          <w:rStyle w:val="Strong"/>
        </w:rPr>
        <w:t>The correct matches are:</w:t>
      </w:r>
    </w:p>
    <w:p w:rsidR="00D16065" w:rsidRDefault="005D5107">
      <w:pPr>
        <w:ind w:left="120" w:right="120"/>
        <w:divId w:val="45036292"/>
      </w:pPr>
      <w:r>
        <w:rPr>
          <w:noProof/>
        </w:rPr>
        <w:drawing>
          <wp:inline distT="0" distB="0" distL="0" distR="0" wp14:anchorId="79D7032F" wp14:editId="48A20E3C">
            <wp:extent cx="825500" cy="596900"/>
            <wp:effectExtent l="0" t="0" r="0" b="0"/>
            <wp:docPr id="170" name="Picture 170" descr="D:\AaaF\OUT\httpswwwopeneduopenlearnocw_cmid1791_2021-12-09_16-14-05_nsfr2\word\assets\_de8e8c6374e4168ecdb3a9653e1328274752f8d1_a224_pm_un_mu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AaaF\OUT\httpswwwopeneduopenlearnocw_cmid1791_2021-12-09_16-14-05_nsfr2\word\assets\_de8e8c6374e4168ecdb3a9653e1328274752f8d1_a224_pm_un_mu01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500" cy="596900"/>
                    </a:xfrm>
                    <a:prstGeom prst="rect">
                      <a:avLst/>
                    </a:prstGeom>
                    <a:noFill/>
                    <a:ln>
                      <a:noFill/>
                    </a:ln>
                  </pic:spPr>
                </pic:pic>
              </a:graphicData>
            </a:graphic>
          </wp:inline>
        </w:drawing>
      </w:r>
    </w:p>
    <w:p w:rsidR="00D16065" w:rsidRDefault="005D5107">
      <w:pPr>
        <w:ind w:left="120" w:right="120"/>
        <w:divId w:val="645813951"/>
      </w:pPr>
      <w:r>
        <w:t>Bass clef</w:t>
      </w:r>
    </w:p>
    <w:p w:rsidR="00D16065" w:rsidRDefault="005D5107">
      <w:pPr>
        <w:ind w:left="120" w:right="120"/>
        <w:divId w:val="1279294783"/>
      </w:pPr>
      <w:r>
        <w:rPr>
          <w:noProof/>
        </w:rPr>
        <w:drawing>
          <wp:inline distT="0" distB="0" distL="0" distR="0" wp14:anchorId="0C08E21A" wp14:editId="4BD6ABCD">
            <wp:extent cx="800100" cy="596900"/>
            <wp:effectExtent l="0" t="0" r="0" b="0"/>
            <wp:docPr id="171" name="Picture 171" descr="D:\AaaF\OUT\httpswwwopeneduopenlearnocw_cmid1791_2021-12-09_16-14-05_nsfr2\word\assets\_ad65b0c3bb239cacc02f210ef37357b165672b60_a224_pm_un_mu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AaaF\OUT\httpswwwopeneduopenlearnocw_cmid1791_2021-12-09_16-14-05_nsfr2\word\assets\_ad65b0c3bb239cacc02f210ef37357b165672b60_a224_pm_un_mu0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596900"/>
                    </a:xfrm>
                    <a:prstGeom prst="rect">
                      <a:avLst/>
                    </a:prstGeom>
                    <a:noFill/>
                    <a:ln>
                      <a:noFill/>
                    </a:ln>
                  </pic:spPr>
                </pic:pic>
              </a:graphicData>
            </a:graphic>
          </wp:inline>
        </w:drawing>
      </w:r>
    </w:p>
    <w:p w:rsidR="00D16065" w:rsidRDefault="005D5107">
      <w:pPr>
        <w:ind w:left="120" w:right="120"/>
        <w:divId w:val="258175945"/>
      </w:pPr>
      <w:r>
        <w:t>Treble clef</w:t>
      </w:r>
    </w:p>
    <w:bookmarkStart w:id="489" w:name="Back_To_Session2_Activity13"/>
    <w:p w:rsidR="00D16065" w:rsidRDefault="005D5107">
      <w:pPr>
        <w:pStyle w:val="NormalWeb"/>
        <w:divId w:val="1809664072"/>
      </w:pPr>
      <w:r>
        <w:fldChar w:fldCharType="begin"/>
      </w:r>
      <w:r>
        <w:instrText xml:space="preserve"> HYPERLINK "" \l "Session2_Activity13" </w:instrText>
      </w:r>
      <w:r>
        <w:fldChar w:fldCharType="separate"/>
      </w:r>
      <w:r>
        <w:rPr>
          <w:rStyle w:val="Hyperlink"/>
        </w:rPr>
        <w:t>Back to - Activity 4</w:t>
      </w:r>
      <w:r>
        <w:fldChar w:fldCharType="end"/>
      </w:r>
      <w:bookmarkEnd w:id="489"/>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897811615"/>
        <w:rPr>
          <w:rFonts w:eastAsia="Times New Roman"/>
        </w:rPr>
      </w:pPr>
      <w:bookmarkStart w:id="490" w:name="Session2_Answer9"/>
      <w:bookmarkEnd w:id="490"/>
      <w:r>
        <w:rPr>
          <w:rFonts w:eastAsia="Times New Roman"/>
        </w:rPr>
        <w:t>Answer</w:t>
      </w:r>
    </w:p>
    <w:p w:rsidR="00D16065" w:rsidRDefault="005D5107">
      <w:pPr>
        <w:pStyle w:val="NormalWeb"/>
        <w:divId w:val="1897811615"/>
      </w:pPr>
      <w:r>
        <w:rPr>
          <w:rStyle w:val="Strong"/>
        </w:rPr>
        <w:t>Right:</w:t>
      </w:r>
    </w:p>
    <w:p w:rsidR="00D16065" w:rsidRDefault="005D5107">
      <w:pPr>
        <w:ind w:left="120" w:right="120"/>
        <w:divId w:val="302546803"/>
      </w:pPr>
      <w:r>
        <w:t>3</w:t>
      </w:r>
    </w:p>
    <w:p w:rsidR="00D16065" w:rsidRDefault="005D5107">
      <w:pPr>
        <w:pStyle w:val="NormalWeb"/>
        <w:divId w:val="1897811615"/>
      </w:pPr>
      <w:r>
        <w:rPr>
          <w:rStyle w:val="Strong"/>
        </w:rPr>
        <w:t>Wrong:</w:t>
      </w:r>
    </w:p>
    <w:p w:rsidR="00D16065" w:rsidRDefault="005D5107">
      <w:pPr>
        <w:ind w:left="120" w:right="120"/>
        <w:divId w:val="45682489"/>
      </w:pPr>
      <w:r>
        <w:t>1</w:t>
      </w:r>
    </w:p>
    <w:p w:rsidR="00D16065" w:rsidRDefault="005D5107">
      <w:pPr>
        <w:ind w:left="120" w:right="120"/>
        <w:divId w:val="2066223221"/>
      </w:pPr>
      <w:r>
        <w:t>2</w:t>
      </w:r>
    </w:p>
    <w:p w:rsidR="00D16065" w:rsidRDefault="005D5107">
      <w:pPr>
        <w:divId w:val="1897811615"/>
      </w:pPr>
      <w:r>
        <w:t>1 is incorrect. The pitch that sits below the first ledger line below the treble staff is B.</w:t>
      </w:r>
    </w:p>
    <w:p w:rsidR="00D16065" w:rsidRDefault="005D5107">
      <w:pPr>
        <w:divId w:val="1897811615"/>
      </w:pPr>
      <w:r>
        <w:t>2 is incorrect. The pitch that sits below the second ledger line below the bass staff is B.</w:t>
      </w:r>
    </w:p>
    <w:p w:rsidR="00D16065" w:rsidRDefault="005D5107">
      <w:pPr>
        <w:divId w:val="1897811615"/>
      </w:pPr>
      <w:r>
        <w:t>3 is correct. The pitch on the first ledger line above the treble staff is A.</w:t>
      </w:r>
    </w:p>
    <w:bookmarkStart w:id="491" w:name="Back_To_Session2_Activity14"/>
    <w:p w:rsidR="00D16065" w:rsidRDefault="005D5107">
      <w:pPr>
        <w:pStyle w:val="NormalWeb"/>
        <w:divId w:val="1897811615"/>
      </w:pPr>
      <w:r>
        <w:fldChar w:fldCharType="begin"/>
      </w:r>
      <w:r>
        <w:instrText xml:space="preserve"> HYPERLINK "" \l "Session2_Activity14" </w:instrText>
      </w:r>
      <w:r>
        <w:fldChar w:fldCharType="separate"/>
      </w:r>
      <w:r>
        <w:rPr>
          <w:rStyle w:val="Hyperlink"/>
        </w:rPr>
        <w:t>Back to - Activity 1</w:t>
      </w:r>
      <w:r>
        <w:fldChar w:fldCharType="end"/>
      </w:r>
      <w:bookmarkEnd w:id="491"/>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264385477"/>
        <w:rPr>
          <w:rFonts w:eastAsia="Times New Roman"/>
        </w:rPr>
      </w:pPr>
      <w:bookmarkStart w:id="492" w:name="Session2_Answer10"/>
      <w:bookmarkEnd w:id="492"/>
      <w:r>
        <w:rPr>
          <w:rFonts w:eastAsia="Times New Roman"/>
        </w:rPr>
        <w:t>Answer</w:t>
      </w:r>
    </w:p>
    <w:p w:rsidR="00D16065" w:rsidRDefault="005D5107">
      <w:pPr>
        <w:pStyle w:val="NormalWeb"/>
        <w:divId w:val="264385477"/>
      </w:pPr>
      <w:r>
        <w:rPr>
          <w:rStyle w:val="Strong"/>
        </w:rPr>
        <w:t>Right:</w:t>
      </w:r>
    </w:p>
    <w:p w:rsidR="00D16065" w:rsidRDefault="005D5107">
      <w:pPr>
        <w:ind w:left="120" w:right="120"/>
        <w:divId w:val="1379085610"/>
      </w:pPr>
      <w:r>
        <w:t>3</w:t>
      </w:r>
    </w:p>
    <w:p w:rsidR="00D16065" w:rsidRDefault="005D5107">
      <w:pPr>
        <w:pStyle w:val="NormalWeb"/>
        <w:divId w:val="264385477"/>
      </w:pPr>
      <w:r>
        <w:rPr>
          <w:rStyle w:val="Strong"/>
        </w:rPr>
        <w:t>Wrong:</w:t>
      </w:r>
    </w:p>
    <w:p w:rsidR="00D16065" w:rsidRDefault="005D5107">
      <w:pPr>
        <w:ind w:left="120" w:right="120"/>
        <w:divId w:val="1078752113"/>
      </w:pPr>
      <w:r>
        <w:t>1</w:t>
      </w:r>
    </w:p>
    <w:p w:rsidR="00D16065" w:rsidRDefault="005D5107">
      <w:pPr>
        <w:ind w:left="120" w:right="120"/>
        <w:divId w:val="1561012431"/>
      </w:pPr>
      <w:r>
        <w:t>2</w:t>
      </w:r>
    </w:p>
    <w:p w:rsidR="00D16065" w:rsidRDefault="005D5107">
      <w:pPr>
        <w:divId w:val="264385477"/>
      </w:pPr>
      <w:r>
        <w:t>3 is correct. The pitch on the first ledger line below the bass staff is E.</w:t>
      </w:r>
    </w:p>
    <w:p w:rsidR="00D16065" w:rsidRDefault="005D5107">
      <w:pPr>
        <w:divId w:val="264385477"/>
      </w:pPr>
      <w:r>
        <w:t>1 is incorrect. The pitch on the first ledger line above the bass staff is C.</w:t>
      </w:r>
    </w:p>
    <w:p w:rsidR="00D16065" w:rsidRDefault="005D5107">
      <w:pPr>
        <w:divId w:val="264385477"/>
      </w:pPr>
      <w:r>
        <w:t>2 is incorrect. The pitch above the first ledger line above the treble staff is B.</w:t>
      </w:r>
    </w:p>
    <w:bookmarkStart w:id="493" w:name="Back_To_Session2_Activity15"/>
    <w:p w:rsidR="00D16065" w:rsidRDefault="005D5107">
      <w:pPr>
        <w:pStyle w:val="NormalWeb"/>
        <w:divId w:val="264385477"/>
      </w:pPr>
      <w:r>
        <w:fldChar w:fldCharType="begin"/>
      </w:r>
      <w:r>
        <w:instrText xml:space="preserve"> HYPERLINK "" \l "Session2_Activity15" </w:instrText>
      </w:r>
      <w:r>
        <w:fldChar w:fldCharType="separate"/>
      </w:r>
      <w:r>
        <w:rPr>
          <w:rStyle w:val="Hyperlink"/>
        </w:rPr>
        <w:t>Back to - Activity 2</w:t>
      </w:r>
      <w:r>
        <w:fldChar w:fldCharType="end"/>
      </w:r>
      <w:bookmarkEnd w:id="493"/>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320305851"/>
        <w:rPr>
          <w:rFonts w:eastAsia="Times New Roman"/>
        </w:rPr>
      </w:pPr>
      <w:bookmarkStart w:id="494" w:name="Session2_Answer11"/>
      <w:bookmarkEnd w:id="494"/>
      <w:r>
        <w:rPr>
          <w:rFonts w:eastAsia="Times New Roman"/>
        </w:rPr>
        <w:t>Answer</w:t>
      </w:r>
    </w:p>
    <w:p w:rsidR="00D16065" w:rsidRDefault="005D5107">
      <w:pPr>
        <w:pStyle w:val="NormalWeb"/>
        <w:divId w:val="320305851"/>
      </w:pPr>
      <w:r>
        <w:rPr>
          <w:rStyle w:val="Strong"/>
        </w:rPr>
        <w:t>Right:</w:t>
      </w:r>
    </w:p>
    <w:p w:rsidR="00D16065" w:rsidRDefault="005D5107">
      <w:pPr>
        <w:ind w:left="120" w:right="120"/>
        <w:divId w:val="898125829"/>
      </w:pPr>
      <w:r>
        <w:t>2</w:t>
      </w:r>
    </w:p>
    <w:p w:rsidR="00D16065" w:rsidRDefault="005D5107">
      <w:pPr>
        <w:pStyle w:val="NormalWeb"/>
        <w:divId w:val="320305851"/>
      </w:pPr>
      <w:r>
        <w:rPr>
          <w:rStyle w:val="Strong"/>
        </w:rPr>
        <w:t>Wrong:</w:t>
      </w:r>
    </w:p>
    <w:p w:rsidR="00D16065" w:rsidRDefault="005D5107">
      <w:pPr>
        <w:ind w:left="120" w:right="120"/>
        <w:divId w:val="1894190064"/>
      </w:pPr>
      <w:r>
        <w:t>1</w:t>
      </w:r>
    </w:p>
    <w:p w:rsidR="00D16065" w:rsidRDefault="005D5107">
      <w:pPr>
        <w:ind w:left="120" w:right="120"/>
        <w:divId w:val="2116053644"/>
      </w:pPr>
      <w:r>
        <w:t>3</w:t>
      </w:r>
    </w:p>
    <w:p w:rsidR="00D16065" w:rsidRDefault="005D5107">
      <w:pPr>
        <w:divId w:val="320305851"/>
      </w:pPr>
      <w:r>
        <w:t>2 is correct. The pitch below the first ledger line below the bass staff is D.</w:t>
      </w:r>
    </w:p>
    <w:p w:rsidR="00D16065" w:rsidRDefault="005D5107">
      <w:pPr>
        <w:divId w:val="320305851"/>
      </w:pPr>
      <w:r>
        <w:t>1 is incorrect. The pitch on the third ledger line above the treble clef is E.</w:t>
      </w:r>
    </w:p>
    <w:p w:rsidR="00D16065" w:rsidRDefault="005D5107">
      <w:pPr>
        <w:divId w:val="320305851"/>
      </w:pPr>
      <w:r>
        <w:t>3 is incorrect. The pitch on the first ledger line above the treble clef is A.</w:t>
      </w:r>
    </w:p>
    <w:bookmarkStart w:id="495" w:name="Back_To_Session2_Activity16"/>
    <w:p w:rsidR="00D16065" w:rsidRDefault="005D5107">
      <w:pPr>
        <w:pStyle w:val="NormalWeb"/>
        <w:divId w:val="320305851"/>
      </w:pPr>
      <w:r>
        <w:fldChar w:fldCharType="begin"/>
      </w:r>
      <w:r>
        <w:instrText xml:space="preserve"> HYPERLINK "" \l "Session2_Activity16" </w:instrText>
      </w:r>
      <w:r>
        <w:fldChar w:fldCharType="separate"/>
      </w:r>
      <w:r>
        <w:rPr>
          <w:rStyle w:val="Hyperlink"/>
        </w:rPr>
        <w:t>Back to - Activity 3</w:t>
      </w:r>
      <w:r>
        <w:fldChar w:fldCharType="end"/>
      </w:r>
      <w:bookmarkEnd w:id="495"/>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304354499"/>
        <w:rPr>
          <w:rFonts w:eastAsia="Times New Roman"/>
        </w:rPr>
      </w:pPr>
      <w:bookmarkStart w:id="496" w:name="Session2_Interaction17"/>
      <w:bookmarkEnd w:id="496"/>
      <w:r>
        <w:rPr>
          <w:rFonts w:eastAsia="Times New Roman"/>
        </w:rPr>
        <w:t>Answer</w:t>
      </w:r>
    </w:p>
    <w:p w:rsidR="00D16065" w:rsidRDefault="005D5107">
      <w:pPr>
        <w:pStyle w:val="NormalWeb"/>
        <w:divId w:val="304354499"/>
      </w:pPr>
      <w:r>
        <w:rPr>
          <w:rStyle w:val="Strong"/>
        </w:rPr>
        <w:t>Right:</w:t>
      </w:r>
    </w:p>
    <w:p w:rsidR="00D16065" w:rsidRDefault="005D5107">
      <w:pPr>
        <w:ind w:left="120" w:right="120"/>
        <w:divId w:val="236323357"/>
      </w:pPr>
      <w:r>
        <w:t>No</w:t>
      </w:r>
    </w:p>
    <w:p w:rsidR="00D16065" w:rsidRDefault="005D5107">
      <w:pPr>
        <w:spacing w:before="0" w:beforeAutospacing="0" w:after="0" w:afterAutospacing="0" w:line="240" w:lineRule="auto"/>
        <w:divId w:val="304354499"/>
        <w:rPr>
          <w:rFonts w:ascii="Times New Roman" w:eastAsia="Times New Roman" w:hAnsi="Times New Roman" w:cs="Times New Roman"/>
          <w:sz w:val="24"/>
          <w:szCs w:val="24"/>
        </w:rPr>
      </w:pPr>
      <w:r>
        <w:rPr>
          <w:rStyle w:val="Strong"/>
          <w:rFonts w:eastAsia="Times New Roman" w:cs="Times New Roman"/>
          <w:sz w:val="24"/>
          <w:szCs w:val="24"/>
        </w:rPr>
        <w:t>Feedback</w:t>
      </w:r>
    </w:p>
    <w:p w:rsidR="00D16065" w:rsidRDefault="005D5107">
      <w:pPr>
        <w:divId w:val="304354499"/>
      </w:pPr>
      <w:r>
        <w:t xml:space="preserve">The note on the second ledger line below the treble staff is the A below middle C; the note above the top line of the bass staff is the B below middle C. </w:t>
      </w:r>
    </w:p>
    <w:p w:rsidR="00D16065" w:rsidRDefault="005D5107">
      <w:pPr>
        <w:pStyle w:val="NormalWeb"/>
        <w:divId w:val="304354499"/>
      </w:pPr>
      <w:r>
        <w:rPr>
          <w:rStyle w:val="Strong"/>
        </w:rPr>
        <w:t>Wrong:</w:t>
      </w:r>
    </w:p>
    <w:p w:rsidR="00D16065" w:rsidRDefault="005D5107">
      <w:pPr>
        <w:ind w:left="120" w:right="120"/>
        <w:divId w:val="558590800"/>
      </w:pPr>
      <w:r>
        <w:t>Yes</w:t>
      </w:r>
    </w:p>
    <w:bookmarkStart w:id="497" w:name="Back_To_Session2_Activity17"/>
    <w:p w:rsidR="00D16065" w:rsidRDefault="005D5107">
      <w:pPr>
        <w:pStyle w:val="NormalWeb"/>
        <w:divId w:val="304354499"/>
      </w:pPr>
      <w:r>
        <w:fldChar w:fldCharType="begin"/>
      </w:r>
      <w:r>
        <w:instrText xml:space="preserve"> HYPERLINK "" \l "Session2_Activity17" </w:instrText>
      </w:r>
      <w:r>
        <w:fldChar w:fldCharType="separate"/>
      </w:r>
      <w:r>
        <w:rPr>
          <w:rStyle w:val="Hyperlink"/>
        </w:rPr>
        <w:t>Back to - Activity 1</w:t>
      </w:r>
      <w:r>
        <w:fldChar w:fldCharType="end"/>
      </w:r>
      <w:bookmarkEnd w:id="497"/>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1415055044"/>
        <w:rPr>
          <w:rFonts w:eastAsia="Times New Roman"/>
        </w:rPr>
      </w:pPr>
      <w:bookmarkStart w:id="498" w:name="Session2_Interaction18"/>
      <w:bookmarkEnd w:id="498"/>
      <w:r>
        <w:rPr>
          <w:rFonts w:eastAsia="Times New Roman"/>
        </w:rPr>
        <w:t>Answer</w:t>
      </w:r>
    </w:p>
    <w:p w:rsidR="00D16065" w:rsidRDefault="005D5107">
      <w:pPr>
        <w:pStyle w:val="NormalWeb"/>
        <w:divId w:val="1415055044"/>
      </w:pPr>
      <w:r>
        <w:rPr>
          <w:rStyle w:val="Strong"/>
        </w:rPr>
        <w:t>Right:</w:t>
      </w:r>
    </w:p>
    <w:p w:rsidR="00D16065" w:rsidRDefault="005D5107">
      <w:pPr>
        <w:ind w:left="120" w:right="120"/>
        <w:divId w:val="222713967"/>
      </w:pPr>
      <w:r>
        <w:t>Yes</w:t>
      </w:r>
    </w:p>
    <w:p w:rsidR="00D16065" w:rsidRDefault="005D5107">
      <w:pPr>
        <w:spacing w:before="0" w:beforeAutospacing="0" w:after="0" w:afterAutospacing="0" w:line="240" w:lineRule="auto"/>
        <w:divId w:val="1415055044"/>
        <w:rPr>
          <w:rFonts w:ascii="Times New Roman" w:eastAsia="Times New Roman" w:hAnsi="Times New Roman" w:cs="Times New Roman"/>
          <w:sz w:val="24"/>
          <w:szCs w:val="24"/>
        </w:rPr>
      </w:pPr>
      <w:r>
        <w:rPr>
          <w:rStyle w:val="Strong"/>
          <w:rFonts w:eastAsia="Times New Roman" w:cs="Times New Roman"/>
          <w:sz w:val="24"/>
          <w:szCs w:val="24"/>
        </w:rPr>
        <w:t>Feedback</w:t>
      </w:r>
    </w:p>
    <w:p w:rsidR="00D16065" w:rsidRDefault="005D5107">
      <w:pPr>
        <w:divId w:val="1415055044"/>
      </w:pPr>
      <w:r>
        <w:t>They are both the F above middle C.</w:t>
      </w:r>
    </w:p>
    <w:p w:rsidR="00D16065" w:rsidRDefault="005D5107">
      <w:pPr>
        <w:pStyle w:val="NormalWeb"/>
        <w:divId w:val="1415055044"/>
      </w:pPr>
      <w:r>
        <w:rPr>
          <w:rStyle w:val="Strong"/>
        </w:rPr>
        <w:t>Wrong:</w:t>
      </w:r>
    </w:p>
    <w:p w:rsidR="00D16065" w:rsidRDefault="005D5107">
      <w:pPr>
        <w:ind w:left="120" w:right="120"/>
        <w:divId w:val="1172404928"/>
      </w:pPr>
      <w:r>
        <w:t>No</w:t>
      </w:r>
    </w:p>
    <w:bookmarkStart w:id="499" w:name="Back_To_Session2_Activity18"/>
    <w:p w:rsidR="00D16065" w:rsidRDefault="005D5107">
      <w:pPr>
        <w:pStyle w:val="NormalWeb"/>
        <w:divId w:val="1415055044"/>
      </w:pPr>
      <w:r>
        <w:fldChar w:fldCharType="begin"/>
      </w:r>
      <w:r>
        <w:instrText xml:space="preserve"> HYPERLINK "" \l "Session2_Activity18" </w:instrText>
      </w:r>
      <w:r>
        <w:fldChar w:fldCharType="separate"/>
      </w:r>
      <w:r>
        <w:rPr>
          <w:rStyle w:val="Hyperlink"/>
        </w:rPr>
        <w:t>Back to - Activity 2</w:t>
      </w:r>
      <w:r>
        <w:fldChar w:fldCharType="end"/>
      </w:r>
      <w:bookmarkEnd w:id="499"/>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391735818"/>
        <w:rPr>
          <w:rFonts w:eastAsia="Times New Roman"/>
        </w:rPr>
      </w:pPr>
      <w:bookmarkStart w:id="500" w:name="Session3_Interaction1"/>
      <w:bookmarkEnd w:id="500"/>
      <w:r>
        <w:rPr>
          <w:rFonts w:eastAsia="Times New Roman"/>
        </w:rPr>
        <w:t>Answer</w:t>
      </w:r>
    </w:p>
    <w:p w:rsidR="00D16065" w:rsidRDefault="005D5107">
      <w:pPr>
        <w:pStyle w:val="NormalWeb"/>
        <w:divId w:val="1391735818"/>
      </w:pPr>
      <w:r>
        <w:rPr>
          <w:rStyle w:val="Strong"/>
        </w:rPr>
        <w:t>Right:</w:t>
      </w:r>
    </w:p>
    <w:p w:rsidR="00D16065" w:rsidRDefault="005D5107">
      <w:pPr>
        <w:ind w:left="120" w:right="120"/>
        <w:divId w:val="262226768"/>
      </w:pPr>
      <w:r>
        <w:t>A minim has an open note head and a stem.</w:t>
      </w:r>
    </w:p>
    <w:p w:rsidR="00D16065" w:rsidRDefault="005D5107">
      <w:pPr>
        <w:ind w:left="120" w:right="120"/>
        <w:divId w:val="24135739"/>
      </w:pPr>
      <w:r>
        <w:t>A crotchet lasts twice as long as a quaver.</w:t>
      </w:r>
    </w:p>
    <w:p w:rsidR="00D16065" w:rsidRDefault="005D5107">
      <w:pPr>
        <w:ind w:left="120" w:right="120"/>
        <w:divId w:val="770399360"/>
      </w:pPr>
      <w:r>
        <w:t>A semibreve lasts as long as four crotchets.</w:t>
      </w:r>
    </w:p>
    <w:p w:rsidR="00D16065" w:rsidRDefault="005D5107">
      <w:pPr>
        <w:ind w:left="120" w:right="120"/>
        <w:divId w:val="1057901832"/>
      </w:pPr>
      <w:r>
        <w:t>Six triplet quavers equal two crotchets in length.</w:t>
      </w:r>
    </w:p>
    <w:p w:rsidR="00D16065" w:rsidRDefault="005D5107">
      <w:pPr>
        <w:ind w:left="120" w:right="120"/>
        <w:divId w:val="1571040694"/>
      </w:pPr>
      <w:r>
        <w:t>A demisemiquaver has three flags.</w:t>
      </w:r>
    </w:p>
    <w:p w:rsidR="00D16065" w:rsidRDefault="005D5107">
      <w:pPr>
        <w:pStyle w:val="NormalWeb"/>
        <w:divId w:val="1391735818"/>
      </w:pPr>
      <w:r>
        <w:rPr>
          <w:rStyle w:val="Strong"/>
        </w:rPr>
        <w:t>Wrong:</w:t>
      </w:r>
    </w:p>
    <w:p w:rsidR="00D16065" w:rsidRDefault="005D5107">
      <w:pPr>
        <w:ind w:left="120" w:right="120"/>
        <w:divId w:val="863204911"/>
      </w:pPr>
      <w:r>
        <w:t>Four semiquavers equal two crotchets in length.</w:t>
      </w:r>
    </w:p>
    <w:p w:rsidR="00D16065" w:rsidRDefault="005D5107">
      <w:pPr>
        <w:ind w:left="120" w:right="120"/>
        <w:divId w:val="377440930"/>
      </w:pPr>
      <w:r>
        <w:t>A quaver has a flag drawn on the left-hand side of the stem.</w:t>
      </w:r>
    </w:p>
    <w:bookmarkStart w:id="501" w:name="Back_To_Session3_Activity1"/>
    <w:p w:rsidR="00D16065" w:rsidRDefault="005D5107">
      <w:pPr>
        <w:pStyle w:val="NormalWeb"/>
        <w:divId w:val="1391735818"/>
      </w:pPr>
      <w:r>
        <w:fldChar w:fldCharType="begin"/>
      </w:r>
      <w:r>
        <w:instrText xml:space="preserve"> HYPERLINK "" \l "Session3_Activity1" </w:instrText>
      </w:r>
      <w:r>
        <w:fldChar w:fldCharType="separate"/>
      </w:r>
      <w:r>
        <w:rPr>
          <w:rStyle w:val="Hyperlink"/>
        </w:rPr>
        <w:t>Back to - Activity 1</w:t>
      </w:r>
      <w:r>
        <w:fldChar w:fldCharType="end"/>
      </w:r>
      <w:bookmarkEnd w:id="501"/>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2060932862"/>
        <w:rPr>
          <w:rFonts w:eastAsia="Times New Roman"/>
        </w:rPr>
      </w:pPr>
      <w:bookmarkStart w:id="502" w:name="Session3_Answer1"/>
      <w:bookmarkEnd w:id="502"/>
      <w:r>
        <w:rPr>
          <w:rFonts w:eastAsia="Times New Roman"/>
        </w:rPr>
        <w:t>Answer</w:t>
      </w:r>
    </w:p>
    <w:p w:rsidR="00D16065" w:rsidRDefault="005D5107">
      <w:pPr>
        <w:pStyle w:val="NormalWeb"/>
        <w:divId w:val="2060932862"/>
      </w:pPr>
      <w:r>
        <w:rPr>
          <w:rStyle w:val="Strong"/>
        </w:rPr>
        <w:t>Right:</w:t>
      </w:r>
    </w:p>
    <w:p w:rsidR="00D16065" w:rsidRDefault="005D5107">
      <w:pPr>
        <w:ind w:left="120" w:right="120"/>
        <w:divId w:val="1914780855"/>
      </w:pPr>
      <w:r>
        <w:t>crotchet</w:t>
      </w:r>
    </w:p>
    <w:p w:rsidR="00D16065" w:rsidRDefault="005D5107">
      <w:pPr>
        <w:pStyle w:val="NormalWeb"/>
        <w:divId w:val="2060932862"/>
      </w:pPr>
      <w:r>
        <w:rPr>
          <w:rStyle w:val="Strong"/>
        </w:rPr>
        <w:t>Wrong:</w:t>
      </w:r>
    </w:p>
    <w:p w:rsidR="00D16065" w:rsidRDefault="005D5107">
      <w:pPr>
        <w:ind w:left="120" w:right="120"/>
        <w:divId w:val="1209613709"/>
      </w:pPr>
      <w:r>
        <w:t>quaver</w:t>
      </w:r>
    </w:p>
    <w:p w:rsidR="00D16065" w:rsidRDefault="005D5107">
      <w:pPr>
        <w:ind w:left="120" w:right="120"/>
        <w:divId w:val="1974368144"/>
      </w:pPr>
      <w:r>
        <w:t>minim</w:t>
      </w:r>
    </w:p>
    <w:p w:rsidR="00D16065" w:rsidRDefault="005D5107">
      <w:pPr>
        <w:divId w:val="2060932862"/>
      </w:pPr>
      <w:r>
        <w:t>The time signature, 2/4, has two crotchet beats per bar. Since the first bar contains only one crotchet, another is needed.</w:t>
      </w:r>
    </w:p>
    <w:bookmarkStart w:id="503" w:name="Back_To_Session3_Activity2"/>
    <w:p w:rsidR="00D16065" w:rsidRDefault="005D5107">
      <w:pPr>
        <w:pStyle w:val="NormalWeb"/>
        <w:divId w:val="2060932862"/>
      </w:pPr>
      <w:r>
        <w:fldChar w:fldCharType="begin"/>
      </w:r>
      <w:r>
        <w:instrText xml:space="preserve"> HYPERLINK "" \l "Session3_Activity2" </w:instrText>
      </w:r>
      <w:r>
        <w:fldChar w:fldCharType="separate"/>
      </w:r>
      <w:r>
        <w:rPr>
          <w:rStyle w:val="Hyperlink"/>
        </w:rPr>
        <w:t>Back to - Activity 1</w:t>
      </w:r>
      <w:r>
        <w:fldChar w:fldCharType="end"/>
      </w:r>
      <w:bookmarkEnd w:id="503"/>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35856346"/>
        <w:rPr>
          <w:rFonts w:eastAsia="Times New Roman"/>
        </w:rPr>
      </w:pPr>
      <w:bookmarkStart w:id="504" w:name="Session3_Answer2"/>
      <w:bookmarkEnd w:id="504"/>
      <w:r>
        <w:rPr>
          <w:rFonts w:eastAsia="Times New Roman"/>
        </w:rPr>
        <w:t>Answer</w:t>
      </w:r>
    </w:p>
    <w:p w:rsidR="00D16065" w:rsidRDefault="005D5107">
      <w:pPr>
        <w:pStyle w:val="NormalWeb"/>
        <w:divId w:val="35856346"/>
      </w:pPr>
      <w:r>
        <w:rPr>
          <w:rStyle w:val="Strong"/>
        </w:rPr>
        <w:t>Right:</w:t>
      </w:r>
    </w:p>
    <w:p w:rsidR="00D16065" w:rsidRDefault="005D5107">
      <w:pPr>
        <w:ind w:left="120" w:right="120"/>
        <w:divId w:val="1845976322"/>
      </w:pPr>
      <w:r>
        <w:t>semibreve</w:t>
      </w:r>
    </w:p>
    <w:p w:rsidR="00D16065" w:rsidRDefault="005D5107">
      <w:pPr>
        <w:pStyle w:val="NormalWeb"/>
        <w:divId w:val="35856346"/>
      </w:pPr>
      <w:r>
        <w:rPr>
          <w:rStyle w:val="Strong"/>
        </w:rPr>
        <w:t>Wrong:</w:t>
      </w:r>
    </w:p>
    <w:p w:rsidR="00D16065" w:rsidRDefault="005D5107">
      <w:pPr>
        <w:ind w:left="120" w:right="120"/>
        <w:divId w:val="1243953649"/>
      </w:pPr>
      <w:r>
        <w:t>crotchet</w:t>
      </w:r>
    </w:p>
    <w:p w:rsidR="00D16065" w:rsidRDefault="005D5107">
      <w:pPr>
        <w:ind w:left="120" w:right="120"/>
        <w:divId w:val="2015381289"/>
      </w:pPr>
      <w:r>
        <w:t>minim</w:t>
      </w:r>
    </w:p>
    <w:p w:rsidR="00D16065" w:rsidRDefault="005D5107">
      <w:pPr>
        <w:divId w:val="35856346"/>
      </w:pPr>
      <w:r>
        <w:t xml:space="preserve">The time signature, 4/4, has four crotchet beats per bar. Since the second bar contains no rhythmic value, a semibreve (which is equal to four crotchets) is needed. </w:t>
      </w:r>
    </w:p>
    <w:bookmarkStart w:id="505" w:name="Back_To_Session3_Activity3"/>
    <w:p w:rsidR="00D16065" w:rsidRDefault="005D5107">
      <w:pPr>
        <w:pStyle w:val="NormalWeb"/>
        <w:divId w:val="35856346"/>
      </w:pPr>
      <w:r>
        <w:fldChar w:fldCharType="begin"/>
      </w:r>
      <w:r>
        <w:instrText xml:space="preserve"> HYPERLINK "" \l "Session3_Activity3" </w:instrText>
      </w:r>
      <w:r>
        <w:fldChar w:fldCharType="separate"/>
      </w:r>
      <w:r>
        <w:rPr>
          <w:rStyle w:val="Hyperlink"/>
        </w:rPr>
        <w:t>Back to - Activity 2</w:t>
      </w:r>
      <w:r>
        <w:fldChar w:fldCharType="end"/>
      </w:r>
      <w:bookmarkEnd w:id="505"/>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583420653"/>
        <w:rPr>
          <w:rFonts w:eastAsia="Times New Roman"/>
        </w:rPr>
      </w:pPr>
      <w:bookmarkStart w:id="506" w:name="Session3_Answer3"/>
      <w:bookmarkEnd w:id="506"/>
      <w:r>
        <w:rPr>
          <w:rFonts w:eastAsia="Times New Roman"/>
        </w:rPr>
        <w:t>Answer</w:t>
      </w:r>
    </w:p>
    <w:p w:rsidR="00D16065" w:rsidRDefault="005D5107">
      <w:pPr>
        <w:pStyle w:val="NormalWeb"/>
        <w:divId w:val="583420653"/>
      </w:pPr>
      <w:r>
        <w:rPr>
          <w:rStyle w:val="Strong"/>
        </w:rPr>
        <w:t>Right:</w:t>
      </w:r>
    </w:p>
    <w:p w:rsidR="00D16065" w:rsidRDefault="005D5107">
      <w:pPr>
        <w:ind w:left="120" w:right="120"/>
        <w:divId w:val="276450706"/>
      </w:pPr>
      <w:r>
        <w:t>minim</w:t>
      </w:r>
    </w:p>
    <w:p w:rsidR="00D16065" w:rsidRDefault="005D5107">
      <w:pPr>
        <w:pStyle w:val="NormalWeb"/>
        <w:divId w:val="583420653"/>
      </w:pPr>
      <w:r>
        <w:rPr>
          <w:rStyle w:val="Strong"/>
        </w:rPr>
        <w:t>Wrong:</w:t>
      </w:r>
    </w:p>
    <w:p w:rsidR="00D16065" w:rsidRDefault="005D5107">
      <w:pPr>
        <w:ind w:left="120" w:right="120"/>
        <w:divId w:val="110827875"/>
      </w:pPr>
      <w:r>
        <w:t>quaver</w:t>
      </w:r>
    </w:p>
    <w:p w:rsidR="00D16065" w:rsidRDefault="005D5107">
      <w:pPr>
        <w:ind w:left="120" w:right="120"/>
        <w:divId w:val="26181612"/>
      </w:pPr>
      <w:r>
        <w:t>crochet</w:t>
      </w:r>
    </w:p>
    <w:p w:rsidR="00D16065" w:rsidRDefault="005D5107">
      <w:pPr>
        <w:divId w:val="583420653"/>
      </w:pPr>
      <w:r>
        <w:t xml:space="preserve">The time signature, 3/4, has three crotchet beats per bar. Since the third bar contains only one crotchet, a minim (which is equal to two crotchets) is needed. </w:t>
      </w:r>
    </w:p>
    <w:bookmarkStart w:id="507" w:name="Back_To_Session3_Activity4"/>
    <w:p w:rsidR="00D16065" w:rsidRDefault="005D5107">
      <w:pPr>
        <w:pStyle w:val="NormalWeb"/>
        <w:divId w:val="583420653"/>
      </w:pPr>
      <w:r>
        <w:fldChar w:fldCharType="begin"/>
      </w:r>
      <w:r>
        <w:instrText xml:space="preserve"> HYPERLINK "" \l "Session3_Activity4" </w:instrText>
      </w:r>
      <w:r>
        <w:fldChar w:fldCharType="separate"/>
      </w:r>
      <w:r>
        <w:rPr>
          <w:rStyle w:val="Hyperlink"/>
        </w:rPr>
        <w:t>Back to - Activity 3</w:t>
      </w:r>
      <w:r>
        <w:fldChar w:fldCharType="end"/>
      </w:r>
      <w:bookmarkEnd w:id="507"/>
    </w:p>
    <w:p w:rsidR="00D16065" w:rsidRDefault="005D5107">
      <w:pPr>
        <w:pStyle w:val="Heading2"/>
        <w:divId w:val="77487966"/>
        <w:rPr>
          <w:rFonts w:eastAsia="Times New Roman"/>
        </w:rPr>
      </w:pPr>
      <w:r>
        <w:rPr>
          <w:rFonts w:eastAsia="Times New Roman"/>
        </w:rPr>
        <w:t>Activity 4</w:t>
      </w:r>
    </w:p>
    <w:p w:rsidR="00D16065" w:rsidRDefault="005D5107">
      <w:pPr>
        <w:pStyle w:val="Heading4"/>
        <w:divId w:val="1866362163"/>
        <w:rPr>
          <w:rFonts w:eastAsia="Times New Roman"/>
        </w:rPr>
      </w:pPr>
      <w:bookmarkStart w:id="508" w:name="Session3_Answer4"/>
      <w:bookmarkEnd w:id="508"/>
      <w:r>
        <w:rPr>
          <w:rFonts w:eastAsia="Times New Roman"/>
        </w:rPr>
        <w:t>Answer</w:t>
      </w:r>
    </w:p>
    <w:p w:rsidR="00D16065" w:rsidRDefault="005D5107">
      <w:pPr>
        <w:pStyle w:val="NormalWeb"/>
        <w:divId w:val="1866362163"/>
      </w:pPr>
      <w:r>
        <w:rPr>
          <w:rStyle w:val="Strong"/>
        </w:rPr>
        <w:t>Right:</w:t>
      </w:r>
    </w:p>
    <w:p w:rsidR="00D16065" w:rsidRDefault="005D5107">
      <w:pPr>
        <w:ind w:left="120" w:right="120"/>
        <w:divId w:val="77292790"/>
      </w:pPr>
      <w:r>
        <w:t>quaver/minim</w:t>
      </w:r>
    </w:p>
    <w:p w:rsidR="00D16065" w:rsidRDefault="005D5107">
      <w:pPr>
        <w:pStyle w:val="NormalWeb"/>
        <w:divId w:val="1866362163"/>
      </w:pPr>
      <w:r>
        <w:rPr>
          <w:rStyle w:val="Strong"/>
        </w:rPr>
        <w:t>Wrong:</w:t>
      </w:r>
    </w:p>
    <w:p w:rsidR="00D16065" w:rsidRDefault="005D5107">
      <w:pPr>
        <w:ind w:left="120" w:right="120"/>
        <w:divId w:val="1597446840"/>
      </w:pPr>
      <w:r>
        <w:t>quaver/crotchet</w:t>
      </w:r>
    </w:p>
    <w:p w:rsidR="00D16065" w:rsidRDefault="005D5107">
      <w:pPr>
        <w:ind w:left="120" w:right="120"/>
        <w:divId w:val="327907559"/>
      </w:pPr>
      <w:r>
        <w:t>crotchet/minim</w:t>
      </w:r>
    </w:p>
    <w:p w:rsidR="00D16065" w:rsidRDefault="005D5107">
      <w:pPr>
        <w:divId w:val="1866362163"/>
      </w:pPr>
      <w:r>
        <w:t xml:space="preserve">The time signature, 2/4, has two crotchet beats per bar. Since the second bar contains only a crotchet and a quaver, another quaver is needed to make up the two crotchet beats. The third bar lacks a value and therefore a minim (which is equal to two crotchets) is required. </w:t>
      </w:r>
    </w:p>
    <w:bookmarkStart w:id="509" w:name="Back_To_Session3_Activity5"/>
    <w:p w:rsidR="00D16065" w:rsidRDefault="005D5107">
      <w:pPr>
        <w:pStyle w:val="NormalWeb"/>
        <w:divId w:val="1866362163"/>
      </w:pPr>
      <w:r>
        <w:fldChar w:fldCharType="begin"/>
      </w:r>
      <w:r>
        <w:instrText xml:space="preserve"> HYPERLINK "" \l "Session3_Activity5" </w:instrText>
      </w:r>
      <w:r>
        <w:fldChar w:fldCharType="separate"/>
      </w:r>
      <w:r>
        <w:rPr>
          <w:rStyle w:val="Hyperlink"/>
        </w:rPr>
        <w:t>Back to - Activity 4</w:t>
      </w:r>
      <w:r>
        <w:fldChar w:fldCharType="end"/>
      </w:r>
      <w:bookmarkEnd w:id="509"/>
    </w:p>
    <w:p w:rsidR="00D16065" w:rsidRDefault="005D5107">
      <w:pPr>
        <w:pStyle w:val="Heading2"/>
        <w:divId w:val="77487966"/>
        <w:rPr>
          <w:rFonts w:eastAsia="Times New Roman"/>
        </w:rPr>
      </w:pPr>
      <w:r>
        <w:rPr>
          <w:rFonts w:eastAsia="Times New Roman"/>
        </w:rPr>
        <w:t>Activity 5</w:t>
      </w:r>
    </w:p>
    <w:p w:rsidR="00D16065" w:rsidRDefault="005D5107">
      <w:pPr>
        <w:pStyle w:val="Heading4"/>
        <w:divId w:val="1640064216"/>
        <w:rPr>
          <w:rFonts w:eastAsia="Times New Roman"/>
        </w:rPr>
      </w:pPr>
      <w:bookmarkStart w:id="510" w:name="Session3_Answer5"/>
      <w:bookmarkEnd w:id="510"/>
      <w:r>
        <w:rPr>
          <w:rFonts w:eastAsia="Times New Roman"/>
        </w:rPr>
        <w:t>Answer</w:t>
      </w:r>
    </w:p>
    <w:p w:rsidR="00D16065" w:rsidRDefault="005D5107">
      <w:pPr>
        <w:pStyle w:val="NormalWeb"/>
        <w:divId w:val="1640064216"/>
      </w:pPr>
      <w:r>
        <w:rPr>
          <w:rStyle w:val="Strong"/>
        </w:rPr>
        <w:t>Right:</w:t>
      </w:r>
    </w:p>
    <w:p w:rsidR="00D16065" w:rsidRDefault="005D5107">
      <w:pPr>
        <w:ind w:left="120" w:right="120"/>
        <w:divId w:val="1908497396"/>
      </w:pPr>
      <w:r>
        <w:t>minim/semibreve</w:t>
      </w:r>
    </w:p>
    <w:p w:rsidR="00D16065" w:rsidRDefault="005D5107">
      <w:pPr>
        <w:pStyle w:val="NormalWeb"/>
        <w:divId w:val="1640064216"/>
      </w:pPr>
      <w:r>
        <w:rPr>
          <w:rStyle w:val="Strong"/>
        </w:rPr>
        <w:t>Wrong:</w:t>
      </w:r>
    </w:p>
    <w:p w:rsidR="00D16065" w:rsidRDefault="005D5107">
      <w:pPr>
        <w:ind w:left="120" w:right="120"/>
        <w:divId w:val="883979201"/>
      </w:pPr>
      <w:r>
        <w:t>crotchet/minim</w:t>
      </w:r>
    </w:p>
    <w:p w:rsidR="00D16065" w:rsidRDefault="005D5107">
      <w:pPr>
        <w:ind w:left="120" w:right="120"/>
        <w:divId w:val="1332833934"/>
      </w:pPr>
      <w:r>
        <w:t>crotchet/semibreve</w:t>
      </w:r>
    </w:p>
    <w:p w:rsidR="00D16065" w:rsidRDefault="005D5107">
      <w:pPr>
        <w:divId w:val="1640064216"/>
      </w:pPr>
      <w:r>
        <w:t xml:space="preserve">The time signature, 4/4, has four crotchet beats per bar. Since the first bar contains only two crotchets, a minim (which is equal to two crotchets) is needed. The third bar lacks a value and therefore a semibreve (which is equal to four crotchets) is required. </w:t>
      </w:r>
    </w:p>
    <w:bookmarkStart w:id="511" w:name="Back_To_Session3_Activity6"/>
    <w:p w:rsidR="00D16065" w:rsidRDefault="005D5107">
      <w:pPr>
        <w:pStyle w:val="NormalWeb"/>
        <w:divId w:val="1640064216"/>
      </w:pPr>
      <w:r>
        <w:fldChar w:fldCharType="begin"/>
      </w:r>
      <w:r>
        <w:instrText xml:space="preserve"> HYPERLINK "" \l "Session3_Activity6" </w:instrText>
      </w:r>
      <w:r>
        <w:fldChar w:fldCharType="separate"/>
      </w:r>
      <w:r>
        <w:rPr>
          <w:rStyle w:val="Hyperlink"/>
        </w:rPr>
        <w:t>Back to - Activity 5</w:t>
      </w:r>
      <w:r>
        <w:fldChar w:fldCharType="end"/>
      </w:r>
      <w:bookmarkEnd w:id="511"/>
    </w:p>
    <w:p w:rsidR="00D16065" w:rsidRDefault="005D5107">
      <w:pPr>
        <w:pStyle w:val="Heading2"/>
        <w:divId w:val="77487966"/>
        <w:rPr>
          <w:rFonts w:eastAsia="Times New Roman"/>
        </w:rPr>
      </w:pPr>
      <w:r>
        <w:rPr>
          <w:rFonts w:eastAsia="Times New Roman"/>
        </w:rPr>
        <w:t>Activity 6</w:t>
      </w:r>
    </w:p>
    <w:p w:rsidR="00D16065" w:rsidRDefault="005D5107">
      <w:pPr>
        <w:pStyle w:val="Heading4"/>
        <w:divId w:val="1473905324"/>
        <w:rPr>
          <w:rFonts w:eastAsia="Times New Roman"/>
        </w:rPr>
      </w:pPr>
      <w:bookmarkStart w:id="512" w:name="Session3_Answer6"/>
      <w:bookmarkEnd w:id="512"/>
      <w:r>
        <w:rPr>
          <w:rFonts w:eastAsia="Times New Roman"/>
        </w:rPr>
        <w:t>Answer</w:t>
      </w:r>
    </w:p>
    <w:p w:rsidR="00D16065" w:rsidRDefault="005D5107">
      <w:pPr>
        <w:pStyle w:val="NormalWeb"/>
        <w:divId w:val="1473905324"/>
      </w:pPr>
      <w:r>
        <w:rPr>
          <w:rStyle w:val="Strong"/>
        </w:rPr>
        <w:t>Right:</w:t>
      </w:r>
    </w:p>
    <w:p w:rsidR="00D16065" w:rsidRDefault="005D5107">
      <w:pPr>
        <w:ind w:left="120" w:right="120"/>
        <w:divId w:val="1329138919"/>
      </w:pPr>
      <w:r>
        <w:t>minim/quaver</w:t>
      </w:r>
    </w:p>
    <w:p w:rsidR="00D16065" w:rsidRDefault="005D5107">
      <w:pPr>
        <w:pStyle w:val="NormalWeb"/>
        <w:divId w:val="1473905324"/>
      </w:pPr>
      <w:r>
        <w:rPr>
          <w:rStyle w:val="Strong"/>
        </w:rPr>
        <w:t>Wrong:</w:t>
      </w:r>
    </w:p>
    <w:p w:rsidR="00D16065" w:rsidRDefault="005D5107">
      <w:pPr>
        <w:ind w:left="120" w:right="120"/>
        <w:divId w:val="260338832"/>
      </w:pPr>
      <w:r>
        <w:t>crotchet/quaver</w:t>
      </w:r>
    </w:p>
    <w:p w:rsidR="00D16065" w:rsidRDefault="005D5107">
      <w:pPr>
        <w:ind w:left="120" w:right="120"/>
        <w:divId w:val="1786266444"/>
      </w:pPr>
      <w:r>
        <w:t>minim/crotchet</w:t>
      </w:r>
    </w:p>
    <w:p w:rsidR="00D16065" w:rsidRDefault="005D5107">
      <w:pPr>
        <w:divId w:val="1473905324"/>
      </w:pPr>
      <w:r>
        <w:t xml:space="preserve">The time signature, 3/4, has three crotchet beats per bar. Since the first bar contains only a crotchet, a minim (which is equal to two crotchets) is required. The second bar contains only a minim (which equals two crotchets) and a quaver, and therefore another quaver is needed to make up the three crotchet beats. </w:t>
      </w:r>
    </w:p>
    <w:bookmarkStart w:id="513" w:name="Back_To_Session3_Activity7"/>
    <w:p w:rsidR="00D16065" w:rsidRDefault="005D5107">
      <w:pPr>
        <w:pStyle w:val="NormalWeb"/>
        <w:divId w:val="1473905324"/>
      </w:pPr>
      <w:r>
        <w:fldChar w:fldCharType="begin"/>
      </w:r>
      <w:r>
        <w:instrText xml:space="preserve"> HYPERLINK "" \l "Session3_Activity7" </w:instrText>
      </w:r>
      <w:r>
        <w:fldChar w:fldCharType="separate"/>
      </w:r>
      <w:r>
        <w:rPr>
          <w:rStyle w:val="Hyperlink"/>
        </w:rPr>
        <w:t>Back to - Activity 6</w:t>
      </w:r>
      <w:r>
        <w:fldChar w:fldCharType="end"/>
      </w:r>
      <w:bookmarkEnd w:id="513"/>
    </w:p>
    <w:p w:rsidR="00D16065" w:rsidRDefault="005D5107">
      <w:pPr>
        <w:pStyle w:val="Heading2"/>
        <w:divId w:val="77487966"/>
        <w:rPr>
          <w:rFonts w:eastAsia="Times New Roman"/>
        </w:rPr>
      </w:pPr>
      <w:r>
        <w:rPr>
          <w:rFonts w:eastAsia="Times New Roman"/>
        </w:rPr>
        <w:t>Activity 7</w:t>
      </w:r>
    </w:p>
    <w:p w:rsidR="00D16065" w:rsidRDefault="005D5107">
      <w:pPr>
        <w:pStyle w:val="Heading4"/>
        <w:divId w:val="154958945"/>
        <w:rPr>
          <w:rFonts w:eastAsia="Times New Roman"/>
        </w:rPr>
      </w:pPr>
      <w:bookmarkStart w:id="514" w:name="Session3_Answer7"/>
      <w:bookmarkEnd w:id="514"/>
      <w:r>
        <w:rPr>
          <w:rFonts w:eastAsia="Times New Roman"/>
        </w:rPr>
        <w:t>Answer</w:t>
      </w:r>
    </w:p>
    <w:p w:rsidR="00D16065" w:rsidRDefault="005D5107">
      <w:pPr>
        <w:pStyle w:val="NormalWeb"/>
        <w:divId w:val="154958945"/>
      </w:pPr>
      <w:r>
        <w:rPr>
          <w:rStyle w:val="Strong"/>
        </w:rPr>
        <w:t>Right:</w:t>
      </w:r>
    </w:p>
    <w:p w:rsidR="00D16065" w:rsidRDefault="005D5107">
      <w:pPr>
        <w:ind w:left="120" w:right="120"/>
        <w:divId w:val="430201569"/>
      </w:pPr>
      <w:r>
        <w:t>semiquaver</w:t>
      </w:r>
    </w:p>
    <w:p w:rsidR="00D16065" w:rsidRDefault="005D5107">
      <w:pPr>
        <w:pStyle w:val="NormalWeb"/>
        <w:divId w:val="154958945"/>
      </w:pPr>
      <w:r>
        <w:rPr>
          <w:rStyle w:val="Strong"/>
        </w:rPr>
        <w:t>Wrong:</w:t>
      </w:r>
    </w:p>
    <w:p w:rsidR="00D16065" w:rsidRDefault="005D5107">
      <w:pPr>
        <w:ind w:left="120" w:right="120"/>
        <w:divId w:val="433982689"/>
      </w:pPr>
      <w:r>
        <w:t>quaver</w:t>
      </w:r>
    </w:p>
    <w:p w:rsidR="00D16065" w:rsidRDefault="005D5107">
      <w:pPr>
        <w:ind w:left="120" w:right="120"/>
        <w:divId w:val="337273426"/>
      </w:pPr>
      <w:r>
        <w:t>crotchet</w:t>
      </w:r>
    </w:p>
    <w:p w:rsidR="00D16065" w:rsidRDefault="005D5107">
      <w:pPr>
        <w:divId w:val="154958945"/>
      </w:pPr>
      <w:r>
        <w:t xml:space="preserve">The time signature, 3/8, has three quaver beats per bar. Since the first bar includes only two quavers and a semiquaver, another semiquaver is needed to make up the three quaver beats. </w:t>
      </w:r>
    </w:p>
    <w:bookmarkStart w:id="515" w:name="Back_To_Session3_Activity8"/>
    <w:p w:rsidR="00D16065" w:rsidRDefault="005D5107">
      <w:pPr>
        <w:pStyle w:val="NormalWeb"/>
        <w:divId w:val="154958945"/>
      </w:pPr>
      <w:r>
        <w:fldChar w:fldCharType="begin"/>
      </w:r>
      <w:r>
        <w:instrText xml:space="preserve"> HYPERLINK "" \l "Session3_Activity8" </w:instrText>
      </w:r>
      <w:r>
        <w:fldChar w:fldCharType="separate"/>
      </w:r>
      <w:r>
        <w:rPr>
          <w:rStyle w:val="Hyperlink"/>
        </w:rPr>
        <w:t>Back to - Activity 7</w:t>
      </w:r>
      <w:r>
        <w:fldChar w:fldCharType="end"/>
      </w:r>
      <w:bookmarkEnd w:id="515"/>
    </w:p>
    <w:p w:rsidR="00D16065" w:rsidRDefault="005D5107">
      <w:pPr>
        <w:pStyle w:val="Heading2"/>
        <w:divId w:val="77487966"/>
        <w:rPr>
          <w:rFonts w:eastAsia="Times New Roman"/>
        </w:rPr>
      </w:pPr>
      <w:r>
        <w:rPr>
          <w:rFonts w:eastAsia="Times New Roman"/>
        </w:rPr>
        <w:t>Activity 8</w:t>
      </w:r>
    </w:p>
    <w:p w:rsidR="00D16065" w:rsidRDefault="005D5107">
      <w:pPr>
        <w:pStyle w:val="Heading4"/>
        <w:divId w:val="763691089"/>
        <w:rPr>
          <w:rFonts w:eastAsia="Times New Roman"/>
        </w:rPr>
      </w:pPr>
      <w:bookmarkStart w:id="516" w:name="Session3_Answer8"/>
      <w:bookmarkEnd w:id="516"/>
      <w:r>
        <w:rPr>
          <w:rFonts w:eastAsia="Times New Roman"/>
        </w:rPr>
        <w:t>Answer</w:t>
      </w:r>
    </w:p>
    <w:p w:rsidR="00D16065" w:rsidRDefault="005D5107">
      <w:pPr>
        <w:pStyle w:val="NormalWeb"/>
        <w:divId w:val="763691089"/>
      </w:pPr>
      <w:r>
        <w:rPr>
          <w:rStyle w:val="Strong"/>
        </w:rPr>
        <w:t>Right:</w:t>
      </w:r>
    </w:p>
    <w:p w:rsidR="00D16065" w:rsidRDefault="005D5107">
      <w:pPr>
        <w:ind w:left="120" w:right="120"/>
        <w:divId w:val="884567629"/>
      </w:pPr>
      <w:r>
        <w:t>semibreve</w:t>
      </w:r>
    </w:p>
    <w:p w:rsidR="00D16065" w:rsidRDefault="005D5107">
      <w:pPr>
        <w:pStyle w:val="NormalWeb"/>
        <w:divId w:val="763691089"/>
      </w:pPr>
      <w:r>
        <w:rPr>
          <w:rStyle w:val="Strong"/>
        </w:rPr>
        <w:t>Wrong:</w:t>
      </w:r>
    </w:p>
    <w:p w:rsidR="00D16065" w:rsidRDefault="005D5107">
      <w:pPr>
        <w:ind w:left="120" w:right="120"/>
        <w:divId w:val="889002703"/>
      </w:pPr>
      <w:r>
        <w:t>crotchet</w:t>
      </w:r>
    </w:p>
    <w:p w:rsidR="00D16065" w:rsidRDefault="005D5107">
      <w:pPr>
        <w:ind w:left="120" w:right="120"/>
        <w:divId w:val="2006282889"/>
      </w:pPr>
      <w:r>
        <w:t>minim</w:t>
      </w:r>
    </w:p>
    <w:p w:rsidR="00D16065" w:rsidRDefault="005D5107">
      <w:pPr>
        <w:divId w:val="763691089"/>
      </w:pPr>
      <w:r>
        <w:t xml:space="preserve">The time signature, 3/2, has three minim beats per bar. Since the second bar includes only one minim, a semibreve (which equals two minims) is needed to make up the three minim beats. </w:t>
      </w:r>
    </w:p>
    <w:bookmarkStart w:id="517" w:name="Back_To_Session3_Activity9"/>
    <w:p w:rsidR="00D16065" w:rsidRDefault="005D5107">
      <w:pPr>
        <w:pStyle w:val="NormalWeb"/>
        <w:divId w:val="763691089"/>
      </w:pPr>
      <w:r>
        <w:fldChar w:fldCharType="begin"/>
      </w:r>
      <w:r>
        <w:instrText xml:space="preserve"> HYPERLINK "" \l "Session3_Activity9" </w:instrText>
      </w:r>
      <w:r>
        <w:fldChar w:fldCharType="separate"/>
      </w:r>
      <w:r>
        <w:rPr>
          <w:rStyle w:val="Hyperlink"/>
        </w:rPr>
        <w:t>Back to - Activity 8</w:t>
      </w:r>
      <w:r>
        <w:fldChar w:fldCharType="end"/>
      </w:r>
      <w:bookmarkEnd w:id="517"/>
    </w:p>
    <w:p w:rsidR="00D16065" w:rsidRDefault="005D5107">
      <w:pPr>
        <w:pStyle w:val="Heading2"/>
        <w:divId w:val="77487966"/>
        <w:rPr>
          <w:rFonts w:eastAsia="Times New Roman"/>
        </w:rPr>
      </w:pPr>
      <w:r>
        <w:rPr>
          <w:rFonts w:eastAsia="Times New Roman"/>
        </w:rPr>
        <w:t>Activity</w:t>
      </w:r>
    </w:p>
    <w:p w:rsidR="00D16065" w:rsidRDefault="005D5107">
      <w:pPr>
        <w:pStyle w:val="Heading4"/>
        <w:divId w:val="1252354074"/>
        <w:rPr>
          <w:rFonts w:eastAsia="Times New Roman"/>
        </w:rPr>
      </w:pPr>
      <w:bookmarkStart w:id="518" w:name="Session3_Answer9"/>
      <w:bookmarkEnd w:id="518"/>
      <w:r>
        <w:rPr>
          <w:rFonts w:eastAsia="Times New Roman"/>
        </w:rPr>
        <w:t>Answer</w:t>
      </w:r>
    </w:p>
    <w:p w:rsidR="00D16065" w:rsidRDefault="005D5107">
      <w:pPr>
        <w:pStyle w:val="NormalWeb"/>
        <w:divId w:val="1252354074"/>
      </w:pPr>
      <w:r>
        <w:rPr>
          <w:rStyle w:val="Strong"/>
        </w:rPr>
        <w:t>The correct matches are:</w:t>
      </w:r>
    </w:p>
    <w:p w:rsidR="00D16065" w:rsidRDefault="005D5107">
      <w:pPr>
        <w:ind w:left="120" w:right="120"/>
        <w:divId w:val="860824887"/>
      </w:pPr>
      <w:r>
        <w:rPr>
          <w:rStyle w:val="Strong"/>
        </w:rPr>
        <w:t>Bar 1</w:t>
      </w:r>
      <w:r>
        <w:rPr>
          <w:noProof/>
        </w:rPr>
        <w:drawing>
          <wp:inline distT="0" distB="0" distL="0" distR="0" wp14:anchorId="0589C5B2" wp14:editId="1171F890">
            <wp:extent cx="1665000" cy="685000"/>
            <wp:effectExtent l="0" t="0" r="0" b="1270"/>
            <wp:docPr id="172" name="Picture 172" descr="D:\AaaF\OUT\httpswwwopeneduopenlearnocw_cmid1791_2021-12-09_16-14-05_nsfr2\word\assets\_a1cf1ac6bde7997e4797f659e95cfa3298419491_a224_pm_un_mu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AaaF\OUT\httpswwwopeneduopenlearnocw_cmid1791_2021-12-09_16-14-05_nsfr2\word\assets\_a1cf1ac6bde7997e4797f659e95cfa3298419491_a224_pm_un_mu03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65000" cy="685000"/>
                    </a:xfrm>
                    <a:prstGeom prst="rect">
                      <a:avLst/>
                    </a:prstGeom>
                    <a:noFill/>
                    <a:ln>
                      <a:noFill/>
                    </a:ln>
                  </pic:spPr>
                </pic:pic>
              </a:graphicData>
            </a:graphic>
          </wp:inline>
        </w:drawing>
      </w:r>
    </w:p>
    <w:p w:rsidR="00D16065" w:rsidRDefault="005D5107">
      <w:pPr>
        <w:ind w:left="120" w:right="120"/>
        <w:divId w:val="1311447904"/>
      </w:pPr>
      <w:r>
        <w:t>3/4</w:t>
      </w:r>
    </w:p>
    <w:p w:rsidR="00D16065" w:rsidRDefault="005D5107">
      <w:pPr>
        <w:ind w:left="120" w:right="120"/>
        <w:divId w:val="1933006530"/>
      </w:pPr>
      <w:r>
        <w:rPr>
          <w:rStyle w:val="Strong"/>
        </w:rPr>
        <w:t>Bar 2</w:t>
      </w:r>
      <w:r>
        <w:rPr>
          <w:noProof/>
        </w:rPr>
        <w:drawing>
          <wp:inline distT="0" distB="0" distL="0" distR="0" wp14:anchorId="5C5956F2" wp14:editId="6A696950">
            <wp:extent cx="2020000" cy="685000"/>
            <wp:effectExtent l="0" t="0" r="0" b="1270"/>
            <wp:docPr id="173" name="Picture 173" descr="D:\AaaF\OUT\httpswwwopeneduopenlearnocw_cmid1791_2021-12-09_16-14-05_nsfr2\word\assets\_a65dda39c61b5400c360eeb9701f91c208f02a55_a224_pm_un_mu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AaaF\OUT\httpswwwopeneduopenlearnocw_cmid1791_2021-12-09_16-14-05_nsfr2\word\assets\_a65dda39c61b5400c360eeb9701f91c208f02a55_a224_pm_un_mu03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0000" cy="685000"/>
                    </a:xfrm>
                    <a:prstGeom prst="rect">
                      <a:avLst/>
                    </a:prstGeom>
                    <a:noFill/>
                    <a:ln>
                      <a:noFill/>
                    </a:ln>
                  </pic:spPr>
                </pic:pic>
              </a:graphicData>
            </a:graphic>
          </wp:inline>
        </w:drawing>
      </w:r>
    </w:p>
    <w:p w:rsidR="00D16065" w:rsidRDefault="005D5107">
      <w:pPr>
        <w:ind w:left="120" w:right="120"/>
        <w:divId w:val="47922781"/>
      </w:pPr>
      <w:r>
        <w:t>2/4</w:t>
      </w:r>
    </w:p>
    <w:p w:rsidR="00D16065" w:rsidRDefault="005D5107">
      <w:pPr>
        <w:ind w:left="120" w:right="120"/>
        <w:divId w:val="1939635094"/>
      </w:pPr>
      <w:r>
        <w:rPr>
          <w:rStyle w:val="Strong"/>
        </w:rPr>
        <w:t>Bar 3</w:t>
      </w:r>
      <w:r>
        <w:rPr>
          <w:noProof/>
        </w:rPr>
        <w:drawing>
          <wp:inline distT="0" distB="0" distL="0" distR="0" wp14:anchorId="68FA1560" wp14:editId="5D12F29E">
            <wp:extent cx="2195000" cy="685000"/>
            <wp:effectExtent l="0" t="0" r="0" b="1270"/>
            <wp:docPr id="174" name="Picture 174" descr="D:\AaaF\OUT\httpswwwopeneduopenlearnocw_cmid1791_2021-12-09_16-14-05_nsfr2\word\assets\_d3992baf5c2d2764050b9d13ce7559068b5fcb2c_a224_pm_un_mu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AaaF\OUT\httpswwwopeneduopenlearnocw_cmid1791_2021-12-09_16-14-05_nsfr2\word\assets\_d3992baf5c2d2764050b9d13ce7559068b5fcb2c_a224_pm_un_mu03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5000" cy="685000"/>
                    </a:xfrm>
                    <a:prstGeom prst="rect">
                      <a:avLst/>
                    </a:prstGeom>
                    <a:noFill/>
                    <a:ln>
                      <a:noFill/>
                    </a:ln>
                  </pic:spPr>
                </pic:pic>
              </a:graphicData>
            </a:graphic>
          </wp:inline>
        </w:drawing>
      </w:r>
    </w:p>
    <w:p w:rsidR="00D16065" w:rsidRDefault="005D5107">
      <w:pPr>
        <w:ind w:left="120" w:right="120"/>
        <w:divId w:val="1473057359"/>
      </w:pPr>
      <w:r>
        <w:t>4/4</w:t>
      </w:r>
    </w:p>
    <w:p w:rsidR="00D16065" w:rsidRDefault="005D5107">
      <w:pPr>
        <w:ind w:left="120" w:right="120"/>
        <w:divId w:val="1485707678"/>
      </w:pPr>
      <w:r>
        <w:rPr>
          <w:rStyle w:val="Strong"/>
        </w:rPr>
        <w:t>Bar 4</w:t>
      </w:r>
      <w:r>
        <w:rPr>
          <w:noProof/>
        </w:rPr>
        <w:drawing>
          <wp:inline distT="0" distB="0" distL="0" distR="0" wp14:anchorId="3AF28312" wp14:editId="049B240E">
            <wp:extent cx="2085000" cy="685000"/>
            <wp:effectExtent l="0" t="0" r="0" b="1270"/>
            <wp:docPr id="175" name="Picture 175" descr="D:\AaaF\OUT\httpswwwopeneduopenlearnocw_cmid1791_2021-12-09_16-14-05_nsfr2\word\assets\_edcd1cae17ce140b3f3852822fe3219a891425a4_a224_pm_un_mu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AaaF\OUT\httpswwwopeneduopenlearnocw_cmid1791_2021-12-09_16-14-05_nsfr2\word\assets\_edcd1cae17ce140b3f3852822fe3219a891425a4_a224_pm_un_mu03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5000" cy="685000"/>
                    </a:xfrm>
                    <a:prstGeom prst="rect">
                      <a:avLst/>
                    </a:prstGeom>
                    <a:noFill/>
                    <a:ln>
                      <a:noFill/>
                    </a:ln>
                  </pic:spPr>
                </pic:pic>
              </a:graphicData>
            </a:graphic>
          </wp:inline>
        </w:drawing>
      </w:r>
    </w:p>
    <w:p w:rsidR="00D16065" w:rsidRDefault="005D5107">
      <w:pPr>
        <w:ind w:left="120" w:right="120"/>
        <w:divId w:val="1631091098"/>
      </w:pPr>
      <w:r>
        <w:t>3/2</w:t>
      </w:r>
    </w:p>
    <w:p w:rsidR="00D16065" w:rsidRDefault="005D5107">
      <w:pPr>
        <w:ind w:left="120" w:right="120"/>
        <w:divId w:val="1478187318"/>
      </w:pPr>
      <w:r>
        <w:rPr>
          <w:rStyle w:val="Strong"/>
        </w:rPr>
        <w:t>Bar 5</w:t>
      </w:r>
      <w:r>
        <w:rPr>
          <w:noProof/>
        </w:rPr>
        <w:drawing>
          <wp:inline distT="0" distB="0" distL="0" distR="0" wp14:anchorId="4EC2F0BF" wp14:editId="279AAA0D">
            <wp:extent cx="1600000" cy="685000"/>
            <wp:effectExtent l="0" t="0" r="635" b="1270"/>
            <wp:docPr id="176" name="Picture 176" descr="D:\AaaF\OUT\httpswwwopeneduopenlearnocw_cmid1791_2021-12-09_16-14-05_nsfr2\word\assets\_6864656f52af140e6d0cec5141a4805d6a320b5c_a224_pm_un_mu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AaaF\OUT\httpswwwopeneduopenlearnocw_cmid1791_2021-12-09_16-14-05_nsfr2\word\assets\_6864656f52af140e6d0cec5141a4805d6a320b5c_a224_pm_un_mu03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000" cy="685000"/>
                    </a:xfrm>
                    <a:prstGeom prst="rect">
                      <a:avLst/>
                    </a:prstGeom>
                    <a:noFill/>
                    <a:ln>
                      <a:noFill/>
                    </a:ln>
                  </pic:spPr>
                </pic:pic>
              </a:graphicData>
            </a:graphic>
          </wp:inline>
        </w:drawing>
      </w:r>
    </w:p>
    <w:p w:rsidR="00D16065" w:rsidRDefault="005D5107">
      <w:pPr>
        <w:ind w:left="120" w:right="120"/>
        <w:divId w:val="517164014"/>
      </w:pPr>
      <w:r>
        <w:t>3/8</w:t>
      </w:r>
    </w:p>
    <w:p w:rsidR="00D16065" w:rsidRDefault="005D5107">
      <w:pPr>
        <w:divId w:val="1252354074"/>
      </w:pPr>
      <w:r>
        <w:rPr>
          <w:rStyle w:val="Strong"/>
        </w:rPr>
        <w:t>Bar 1</w:t>
      </w:r>
      <w:r>
        <w:t xml:space="preserve">: 3/4 There are three crotchet beats made up from a minim plus two quavers. </w:t>
      </w:r>
    </w:p>
    <w:p w:rsidR="00D16065" w:rsidRDefault="005D5107">
      <w:pPr>
        <w:divId w:val="1252354074"/>
      </w:pPr>
      <w:r>
        <w:rPr>
          <w:rStyle w:val="Strong"/>
        </w:rPr>
        <w:t>Bar 2</w:t>
      </w:r>
      <w:r>
        <w:t xml:space="preserve">: 2/4 The beaming shows two crotchet beats. </w:t>
      </w:r>
    </w:p>
    <w:p w:rsidR="00D16065" w:rsidRDefault="005D5107">
      <w:pPr>
        <w:divId w:val="1252354074"/>
      </w:pPr>
      <w:r>
        <w:rPr>
          <w:rStyle w:val="Strong"/>
        </w:rPr>
        <w:t>Bar 3</w:t>
      </w:r>
      <w:r>
        <w:t xml:space="preserve">: 4/4 The time values add up to four crotchets in total. Notice that the first two quavers cannot be beamed together since the beam would cross the middle of the bar. </w:t>
      </w:r>
    </w:p>
    <w:p w:rsidR="00D16065" w:rsidRDefault="005D5107">
      <w:pPr>
        <w:divId w:val="1252354074"/>
      </w:pPr>
      <w:r>
        <w:rPr>
          <w:rStyle w:val="Strong"/>
        </w:rPr>
        <w:t>Bar 4</w:t>
      </w:r>
      <w:r>
        <w:t xml:space="preserve">: 3/2 The dotted minim plus crotchet gives two minims and the bar is completed with another minim. </w:t>
      </w:r>
    </w:p>
    <w:p w:rsidR="00D16065" w:rsidRDefault="005D5107">
      <w:pPr>
        <w:divId w:val="1252354074"/>
      </w:pPr>
      <w:r>
        <w:rPr>
          <w:rStyle w:val="Strong"/>
        </w:rPr>
        <w:t>Bar 5</w:t>
      </w:r>
      <w:r>
        <w:t xml:space="preserve">: 3/8 There are three quaver beats. Notice that the four semiquavers plus the quaver can all be beamed together. </w:t>
      </w:r>
    </w:p>
    <w:bookmarkStart w:id="519" w:name="Back_To_Session3_Activity10"/>
    <w:p w:rsidR="00D16065" w:rsidRDefault="005D5107">
      <w:pPr>
        <w:pStyle w:val="NormalWeb"/>
        <w:divId w:val="1252354074"/>
      </w:pPr>
      <w:r>
        <w:fldChar w:fldCharType="begin"/>
      </w:r>
      <w:r>
        <w:instrText xml:space="preserve"> HYPERLINK "" \l "Session3_Activity10" </w:instrText>
      </w:r>
      <w:r>
        <w:fldChar w:fldCharType="separate"/>
      </w:r>
      <w:r>
        <w:rPr>
          <w:rStyle w:val="Hyperlink"/>
        </w:rPr>
        <w:t>Back to - Activity</w:t>
      </w:r>
      <w:r>
        <w:fldChar w:fldCharType="end"/>
      </w:r>
      <w:bookmarkEnd w:id="519"/>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475875598"/>
        <w:rPr>
          <w:rFonts w:eastAsia="Times New Roman"/>
        </w:rPr>
      </w:pPr>
      <w:bookmarkStart w:id="520" w:name="Session3_Answer10"/>
      <w:bookmarkEnd w:id="520"/>
      <w:r>
        <w:rPr>
          <w:rFonts w:eastAsia="Times New Roman"/>
        </w:rPr>
        <w:t>Answer</w:t>
      </w:r>
    </w:p>
    <w:p w:rsidR="00D16065" w:rsidRDefault="005D5107">
      <w:pPr>
        <w:pStyle w:val="NormalWeb"/>
        <w:divId w:val="1475875598"/>
      </w:pPr>
      <w:r>
        <w:rPr>
          <w:rStyle w:val="Strong"/>
        </w:rPr>
        <w:t>The correct matches are:</w:t>
      </w:r>
    </w:p>
    <w:p w:rsidR="00D16065" w:rsidRDefault="005D5107">
      <w:pPr>
        <w:ind w:left="120" w:right="120"/>
        <w:divId w:val="1682119663"/>
      </w:pPr>
      <w:r>
        <w:rPr>
          <w:rStyle w:val="Strong"/>
        </w:rPr>
        <w:t>Bar 1</w:t>
      </w:r>
      <w:r>
        <w:rPr>
          <w:noProof/>
        </w:rPr>
        <w:drawing>
          <wp:inline distT="0" distB="0" distL="0" distR="0" wp14:anchorId="737A8651" wp14:editId="3E7FCA36">
            <wp:extent cx="2220000" cy="685000"/>
            <wp:effectExtent l="0" t="0" r="0" b="1270"/>
            <wp:docPr id="177" name="Picture 177" descr="D:\AaaF\OUT\httpswwwopeneduopenlearnocw_cmid1791_2021-12-09_16-14-05_nsfr2\word\assets\_430fc9b4bd2d9d33b0b92c4885302154059db68e_a224_pm_un_mu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AaaF\OUT\httpswwwopeneduopenlearnocw_cmid1791_2021-12-09_16-14-05_nsfr2\word\assets\_430fc9b4bd2d9d33b0b92c4885302154059db68e_a224_pm_un_mu03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20000" cy="685000"/>
                    </a:xfrm>
                    <a:prstGeom prst="rect">
                      <a:avLst/>
                    </a:prstGeom>
                    <a:noFill/>
                    <a:ln>
                      <a:noFill/>
                    </a:ln>
                  </pic:spPr>
                </pic:pic>
              </a:graphicData>
            </a:graphic>
          </wp:inline>
        </w:drawing>
      </w:r>
    </w:p>
    <w:p w:rsidR="00D16065" w:rsidRDefault="005D5107">
      <w:pPr>
        <w:ind w:left="120" w:right="120"/>
        <w:divId w:val="1025714803"/>
      </w:pPr>
      <w:r>
        <w:t>6/8</w:t>
      </w:r>
    </w:p>
    <w:p w:rsidR="00D16065" w:rsidRDefault="005D5107">
      <w:pPr>
        <w:ind w:left="120" w:right="120"/>
        <w:divId w:val="431240739"/>
      </w:pPr>
      <w:r>
        <w:rPr>
          <w:rStyle w:val="Strong"/>
        </w:rPr>
        <w:t>Bar 2</w:t>
      </w:r>
      <w:r>
        <w:rPr>
          <w:noProof/>
        </w:rPr>
        <w:drawing>
          <wp:inline distT="0" distB="0" distL="0" distR="0" wp14:anchorId="477D4BF7" wp14:editId="2CD80E1C">
            <wp:extent cx="4050000" cy="710000"/>
            <wp:effectExtent l="0" t="0" r="8255" b="0"/>
            <wp:docPr id="178" name="Picture 178" descr="D:\AaaF\OUT\httpswwwopeneduopenlearnocw_cmid1791_2021-12-09_16-14-05_nsfr2\word\assets\_e77d0d36066767649d31bedd8be7ac7352fde4a4_a224_pm_un_mu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AaaF\OUT\httpswwwopeneduopenlearnocw_cmid1791_2021-12-09_16-14-05_nsfr2\word\assets\_e77d0d36066767649d31bedd8be7ac7352fde4a4_a224_pm_un_mu03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50000" cy="710000"/>
                    </a:xfrm>
                    <a:prstGeom prst="rect">
                      <a:avLst/>
                    </a:prstGeom>
                    <a:noFill/>
                    <a:ln>
                      <a:noFill/>
                    </a:ln>
                  </pic:spPr>
                </pic:pic>
              </a:graphicData>
            </a:graphic>
          </wp:inline>
        </w:drawing>
      </w:r>
    </w:p>
    <w:p w:rsidR="00D16065" w:rsidRDefault="005D5107">
      <w:pPr>
        <w:ind w:left="120" w:right="120"/>
        <w:divId w:val="102499367"/>
      </w:pPr>
      <w:r>
        <w:t>9/8</w:t>
      </w:r>
    </w:p>
    <w:p w:rsidR="00D16065" w:rsidRDefault="005D5107">
      <w:pPr>
        <w:ind w:left="120" w:right="120"/>
        <w:divId w:val="1248222678"/>
      </w:pPr>
      <w:r>
        <w:rPr>
          <w:rStyle w:val="Strong"/>
        </w:rPr>
        <w:t>Bar 3</w:t>
      </w:r>
      <w:r>
        <w:rPr>
          <w:noProof/>
        </w:rPr>
        <w:drawing>
          <wp:inline distT="0" distB="0" distL="0" distR="0" wp14:anchorId="77A217AB" wp14:editId="2072F09C">
            <wp:extent cx="2655000" cy="685000"/>
            <wp:effectExtent l="0" t="0" r="0" b="1270"/>
            <wp:docPr id="179" name="Picture 179" descr="D:\AaaF\OUT\httpswwwopeneduopenlearnocw_cmid1791_2021-12-09_16-14-05_nsfr2\word\assets\_5fa70ff058a85cdc5130f6e1530c5c86e689f264_a224_pm_un_mu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AaaF\OUT\httpswwwopeneduopenlearnocw_cmid1791_2021-12-09_16-14-05_nsfr2\word\assets\_5fa70ff058a85cdc5130f6e1530c5c86e689f264_a224_pm_un_mu03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5000" cy="685000"/>
                    </a:xfrm>
                    <a:prstGeom prst="rect">
                      <a:avLst/>
                    </a:prstGeom>
                    <a:noFill/>
                    <a:ln>
                      <a:noFill/>
                    </a:ln>
                  </pic:spPr>
                </pic:pic>
              </a:graphicData>
            </a:graphic>
          </wp:inline>
        </w:drawing>
      </w:r>
    </w:p>
    <w:p w:rsidR="00D16065" w:rsidRDefault="005D5107">
      <w:pPr>
        <w:ind w:left="120" w:right="120"/>
        <w:divId w:val="2052218041"/>
      </w:pPr>
      <w:r>
        <w:t>12/8</w:t>
      </w:r>
    </w:p>
    <w:p w:rsidR="00D16065" w:rsidRDefault="005D5107">
      <w:pPr>
        <w:divId w:val="1475875598"/>
      </w:pPr>
      <w:r>
        <w:rPr>
          <w:rStyle w:val="Strong"/>
        </w:rPr>
        <w:t>Bar 1</w:t>
      </w:r>
      <w:r>
        <w:t xml:space="preserve"> – </w:t>
      </w:r>
      <w:r>
        <w:rPr>
          <w:rStyle w:val="Strong"/>
        </w:rPr>
        <w:t>6/8</w:t>
      </w:r>
      <w:r>
        <w:t xml:space="preserve">. There are two dotted-crotchet beats in the bar. The beam joining the first three notes shows conveniently the extent of the first beat, and the straightforward crotchet/quaver rhythm comprises the second beat. </w:t>
      </w:r>
    </w:p>
    <w:p w:rsidR="00D16065" w:rsidRDefault="005D5107">
      <w:pPr>
        <w:divId w:val="1475875598"/>
      </w:pPr>
      <w:r>
        <w:rPr>
          <w:rStyle w:val="Strong"/>
        </w:rPr>
        <w:t>Bar 2</w:t>
      </w:r>
      <w:r>
        <w:t xml:space="preserve"> – </w:t>
      </w:r>
      <w:r>
        <w:rPr>
          <w:rStyle w:val="Strong"/>
        </w:rPr>
        <w:t>9/8</w:t>
      </w:r>
      <w:r>
        <w:t xml:space="preserve">. Despite the rhythmic complexity introduced by the ties, the beaming clearly shows three dotted-crotchet beats. </w:t>
      </w:r>
    </w:p>
    <w:p w:rsidR="00D16065" w:rsidRDefault="005D5107">
      <w:pPr>
        <w:divId w:val="1475875598"/>
      </w:pPr>
      <w:r>
        <w:rPr>
          <w:rStyle w:val="Strong"/>
        </w:rPr>
        <w:t>Bar 3</w:t>
      </w:r>
      <w:r>
        <w:t xml:space="preserve"> – </w:t>
      </w:r>
      <w:r>
        <w:rPr>
          <w:rStyle w:val="Strong"/>
        </w:rPr>
        <w:t>12/8</w:t>
      </w:r>
      <w:r>
        <w:t xml:space="preserve">. Notice that the rhythmic value that extends through the first two full dotted-crotchet beats is notated with a dotted minim (not two tied dotted crotchets), but the division of the second pair of dotted-crotchet beats has to be shown using a tie. </w:t>
      </w:r>
    </w:p>
    <w:bookmarkStart w:id="521" w:name="Back_To_Session3_Activity11"/>
    <w:p w:rsidR="00D16065" w:rsidRDefault="005D5107">
      <w:pPr>
        <w:pStyle w:val="NormalWeb"/>
        <w:divId w:val="1475875598"/>
      </w:pPr>
      <w:r>
        <w:fldChar w:fldCharType="begin"/>
      </w:r>
      <w:r>
        <w:instrText xml:space="preserve"> HYPERLINK "" \l "Session3_Activity11" </w:instrText>
      </w:r>
      <w:r>
        <w:fldChar w:fldCharType="separate"/>
      </w:r>
      <w:r>
        <w:rPr>
          <w:rStyle w:val="Hyperlink"/>
        </w:rPr>
        <w:t>Back to - Activity 1</w:t>
      </w:r>
      <w:r>
        <w:fldChar w:fldCharType="end"/>
      </w:r>
      <w:bookmarkEnd w:id="521"/>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084914630"/>
        <w:rPr>
          <w:rFonts w:eastAsia="Times New Roman"/>
        </w:rPr>
      </w:pPr>
      <w:bookmarkStart w:id="522" w:name="Session3_Answer11"/>
      <w:bookmarkEnd w:id="522"/>
      <w:r>
        <w:rPr>
          <w:rFonts w:eastAsia="Times New Roman"/>
        </w:rPr>
        <w:t>Answer</w:t>
      </w:r>
    </w:p>
    <w:p w:rsidR="00D16065" w:rsidRDefault="005D5107">
      <w:pPr>
        <w:pStyle w:val="NormalWeb"/>
        <w:divId w:val="1084914630"/>
      </w:pPr>
      <w:r>
        <w:rPr>
          <w:rStyle w:val="Strong"/>
        </w:rPr>
        <w:t>The correct matches are:</w:t>
      </w:r>
    </w:p>
    <w:p w:rsidR="00D16065" w:rsidRDefault="005D5107">
      <w:pPr>
        <w:ind w:left="120" w:right="120"/>
        <w:divId w:val="362826948"/>
      </w:pPr>
      <w:r>
        <w:rPr>
          <w:rStyle w:val="Strong"/>
        </w:rPr>
        <w:t>Bar 1</w:t>
      </w:r>
      <w:r>
        <w:rPr>
          <w:noProof/>
        </w:rPr>
        <w:drawing>
          <wp:inline distT="0" distB="0" distL="0" distR="0" wp14:anchorId="74856351" wp14:editId="3C4001AD">
            <wp:extent cx="2605000" cy="520000"/>
            <wp:effectExtent l="0" t="0" r="5080" b="0"/>
            <wp:docPr id="180" name="Picture 180" descr="D:\AaaF\OUT\httpswwwopeneduopenlearnocw_cmid1791_2021-12-09_16-14-05_nsfr2\word\assets\_08b47a9adcb0c9b7aaef650517689ba0953c6870_a224_pm_un_mu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AaaF\OUT\httpswwwopeneduopenlearnocw_cmid1791_2021-12-09_16-14-05_nsfr2\word\assets\_08b47a9adcb0c9b7aaef650517689ba0953c6870_a224_pm_un_mu03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5000" cy="520000"/>
                    </a:xfrm>
                    <a:prstGeom prst="rect">
                      <a:avLst/>
                    </a:prstGeom>
                    <a:noFill/>
                    <a:ln>
                      <a:noFill/>
                    </a:ln>
                  </pic:spPr>
                </pic:pic>
              </a:graphicData>
            </a:graphic>
          </wp:inline>
        </w:drawing>
      </w:r>
    </w:p>
    <w:p w:rsidR="00D16065" w:rsidRDefault="005D5107">
      <w:pPr>
        <w:ind w:left="120" w:right="120"/>
        <w:divId w:val="196940857"/>
      </w:pPr>
      <w:r>
        <w:t>3/2</w:t>
      </w:r>
    </w:p>
    <w:p w:rsidR="00D16065" w:rsidRDefault="005D5107">
      <w:pPr>
        <w:ind w:left="120" w:right="120"/>
        <w:divId w:val="2090420628"/>
      </w:pPr>
      <w:r>
        <w:rPr>
          <w:rStyle w:val="Strong"/>
        </w:rPr>
        <w:t>Bar 2</w:t>
      </w:r>
      <w:r>
        <w:rPr>
          <w:noProof/>
        </w:rPr>
        <w:drawing>
          <wp:inline distT="0" distB="0" distL="0" distR="0" wp14:anchorId="7E8D2F5F" wp14:editId="095F5470">
            <wp:extent cx="2655000" cy="560000"/>
            <wp:effectExtent l="0" t="0" r="0" b="0"/>
            <wp:docPr id="181" name="Picture 181" descr="D:\AaaF\OUT\httpswwwopeneduopenlearnocw_cmid1791_2021-12-09_16-14-05_nsfr2\word\assets\_b8a77b36734947482e181dfb141648e91c491f4d_a224_pm_un_mu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AaaF\OUT\httpswwwopeneduopenlearnocw_cmid1791_2021-12-09_16-14-05_nsfr2\word\assets\_b8a77b36734947482e181dfb141648e91c491f4d_a224_pm_un_mu03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55000" cy="560000"/>
                    </a:xfrm>
                    <a:prstGeom prst="rect">
                      <a:avLst/>
                    </a:prstGeom>
                    <a:noFill/>
                    <a:ln>
                      <a:noFill/>
                    </a:ln>
                  </pic:spPr>
                </pic:pic>
              </a:graphicData>
            </a:graphic>
          </wp:inline>
        </w:drawing>
      </w:r>
    </w:p>
    <w:p w:rsidR="00D16065" w:rsidRDefault="005D5107">
      <w:pPr>
        <w:ind w:left="120" w:right="120"/>
        <w:divId w:val="1663505887"/>
      </w:pPr>
      <w:r>
        <w:t>4/4</w:t>
      </w:r>
    </w:p>
    <w:p w:rsidR="00D16065" w:rsidRDefault="005D5107">
      <w:pPr>
        <w:ind w:left="120" w:right="120"/>
        <w:divId w:val="1517305035"/>
      </w:pPr>
      <w:r>
        <w:rPr>
          <w:rStyle w:val="Strong"/>
        </w:rPr>
        <w:t>Bar 3</w:t>
      </w:r>
      <w:r>
        <w:rPr>
          <w:noProof/>
        </w:rPr>
        <w:drawing>
          <wp:inline distT="0" distB="0" distL="0" distR="0" wp14:anchorId="29370928" wp14:editId="3F670D69">
            <wp:extent cx="2220000" cy="545000"/>
            <wp:effectExtent l="0" t="0" r="0" b="7620"/>
            <wp:docPr id="182" name="Picture 182" descr="D:\AaaF\OUT\httpswwwopeneduopenlearnocw_cmid1791_2021-12-09_16-14-05_nsfr2\word\assets\_e428b7ffe054ef514a37824595b6f37cc60e72b0_a224_pm_un_mu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AaaF\OUT\httpswwwopeneduopenlearnocw_cmid1791_2021-12-09_16-14-05_nsfr2\word\assets\_e428b7ffe054ef514a37824595b6f37cc60e72b0_a224_pm_un_mu04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20000" cy="545000"/>
                    </a:xfrm>
                    <a:prstGeom prst="rect">
                      <a:avLst/>
                    </a:prstGeom>
                    <a:noFill/>
                    <a:ln>
                      <a:noFill/>
                    </a:ln>
                  </pic:spPr>
                </pic:pic>
              </a:graphicData>
            </a:graphic>
          </wp:inline>
        </w:drawing>
      </w:r>
    </w:p>
    <w:p w:rsidR="00D16065" w:rsidRDefault="005D5107">
      <w:pPr>
        <w:ind w:left="120" w:right="120"/>
        <w:divId w:val="1660958900"/>
      </w:pPr>
      <w:r>
        <w:t>6/8</w:t>
      </w:r>
    </w:p>
    <w:p w:rsidR="00D16065" w:rsidRDefault="005D5107">
      <w:pPr>
        <w:ind w:left="120" w:right="120"/>
        <w:divId w:val="674772389"/>
      </w:pPr>
      <w:r>
        <w:rPr>
          <w:rStyle w:val="Strong"/>
        </w:rPr>
        <w:t>Bar 4</w:t>
      </w:r>
      <w:r>
        <w:rPr>
          <w:noProof/>
        </w:rPr>
        <w:drawing>
          <wp:inline distT="0" distB="0" distL="0" distR="0" wp14:anchorId="6F7A52BA" wp14:editId="42C4A4C1">
            <wp:extent cx="2220000" cy="545000"/>
            <wp:effectExtent l="0" t="0" r="0" b="7620"/>
            <wp:docPr id="183" name="Picture 183" descr="D:\AaaF\OUT\httpswwwopeneduopenlearnocw_cmid1791_2021-12-09_16-14-05_nsfr2\word\assets\_2a5c58add6f6e9e03551f107452a4fa1fd09a486_a224_pm_un_mu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AaaF\OUT\httpswwwopeneduopenlearnocw_cmid1791_2021-12-09_16-14-05_nsfr2\word\assets\_2a5c58add6f6e9e03551f107452a4fa1fd09a486_a224_pm_un_mu04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20000" cy="545000"/>
                    </a:xfrm>
                    <a:prstGeom prst="rect">
                      <a:avLst/>
                    </a:prstGeom>
                    <a:noFill/>
                    <a:ln>
                      <a:noFill/>
                    </a:ln>
                  </pic:spPr>
                </pic:pic>
              </a:graphicData>
            </a:graphic>
          </wp:inline>
        </w:drawing>
      </w:r>
    </w:p>
    <w:p w:rsidR="00D16065" w:rsidRDefault="005D5107">
      <w:pPr>
        <w:ind w:left="120" w:right="120"/>
        <w:divId w:val="393353817"/>
      </w:pPr>
      <w:r>
        <w:t>3/4</w:t>
      </w:r>
    </w:p>
    <w:p w:rsidR="00D16065" w:rsidRDefault="005D5107">
      <w:pPr>
        <w:ind w:left="120" w:right="120"/>
        <w:divId w:val="1252273956"/>
      </w:pPr>
      <w:r>
        <w:rPr>
          <w:rStyle w:val="Strong"/>
        </w:rPr>
        <w:t>Bar 5</w:t>
      </w:r>
      <w:r>
        <w:rPr>
          <w:noProof/>
        </w:rPr>
        <w:drawing>
          <wp:inline distT="0" distB="0" distL="0" distR="0" wp14:anchorId="0CF14B45" wp14:editId="1FE150AA">
            <wp:extent cx="2590000" cy="510000"/>
            <wp:effectExtent l="0" t="0" r="1270" b="4445"/>
            <wp:docPr id="184" name="Picture 184" descr="D:\AaaF\OUT\httpswwwopeneduopenlearnocw_cmid1791_2021-12-09_16-14-05_nsfr2\word\assets\_1fca266170b8d1c8766b8e96280d6036863dfcd8_a224_pm_un_mu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AaaF\OUT\httpswwwopeneduopenlearnocw_cmid1791_2021-12-09_16-14-05_nsfr2\word\assets\_1fca266170b8d1c8766b8e96280d6036863dfcd8_a224_pm_un_mu04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0000" cy="510000"/>
                    </a:xfrm>
                    <a:prstGeom prst="rect">
                      <a:avLst/>
                    </a:prstGeom>
                    <a:noFill/>
                    <a:ln>
                      <a:noFill/>
                    </a:ln>
                  </pic:spPr>
                </pic:pic>
              </a:graphicData>
            </a:graphic>
          </wp:inline>
        </w:drawing>
      </w:r>
    </w:p>
    <w:p w:rsidR="00D16065" w:rsidRDefault="005D5107">
      <w:pPr>
        <w:ind w:left="120" w:right="120"/>
        <w:divId w:val="59135905"/>
      </w:pPr>
      <w:r>
        <w:t>9/8</w:t>
      </w:r>
    </w:p>
    <w:p w:rsidR="00D16065" w:rsidRDefault="005D5107">
      <w:pPr>
        <w:ind w:left="120" w:right="120"/>
        <w:divId w:val="1181814658"/>
      </w:pPr>
      <w:r>
        <w:rPr>
          <w:rStyle w:val="Strong"/>
        </w:rPr>
        <w:t>Bar 6</w:t>
      </w:r>
      <w:r>
        <w:rPr>
          <w:noProof/>
        </w:rPr>
        <w:drawing>
          <wp:inline distT="0" distB="0" distL="0" distR="0" wp14:anchorId="21E03EE2" wp14:editId="32D935A0">
            <wp:extent cx="2220000" cy="560000"/>
            <wp:effectExtent l="0" t="0" r="0" b="0"/>
            <wp:docPr id="185" name="Picture 185" descr="D:\AaaF\OUT\httpswwwopeneduopenlearnocw_cmid1791_2021-12-09_16-14-05_nsfr2\word\assets\_c61f4e63e0cb66b17eac5623c1d0063847b1e259_a224_pm_un_mu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AaaF\OUT\httpswwwopeneduopenlearnocw_cmid1791_2021-12-09_16-14-05_nsfr2\word\assets\_c61f4e63e0cb66b17eac5623c1d0063847b1e259_a224_pm_un_mu04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20000" cy="560000"/>
                    </a:xfrm>
                    <a:prstGeom prst="rect">
                      <a:avLst/>
                    </a:prstGeom>
                    <a:noFill/>
                    <a:ln>
                      <a:noFill/>
                    </a:ln>
                  </pic:spPr>
                </pic:pic>
              </a:graphicData>
            </a:graphic>
          </wp:inline>
        </w:drawing>
      </w:r>
    </w:p>
    <w:p w:rsidR="00D16065" w:rsidRDefault="005D5107">
      <w:pPr>
        <w:ind w:left="120" w:right="120"/>
        <w:divId w:val="26806503"/>
      </w:pPr>
      <w:r>
        <w:t>2/4</w:t>
      </w:r>
    </w:p>
    <w:p w:rsidR="00D16065" w:rsidRDefault="005D5107">
      <w:pPr>
        <w:divId w:val="1084914630"/>
      </w:pPr>
      <w:r>
        <w:rPr>
          <w:rStyle w:val="Strong"/>
        </w:rPr>
        <w:t>Bar 1</w:t>
      </w:r>
      <w:r>
        <w:t xml:space="preserve">:3/2 There are three minim beats in the bar. </w:t>
      </w:r>
    </w:p>
    <w:p w:rsidR="00D16065" w:rsidRDefault="005D5107">
      <w:pPr>
        <w:divId w:val="1084914630"/>
      </w:pPr>
      <w:r>
        <w:rPr>
          <w:rStyle w:val="Strong"/>
        </w:rPr>
        <w:t>Bar 2</w:t>
      </w:r>
      <w:r>
        <w:t xml:space="preserve">:4/4 There are four crotchet beats in the bar. Notice that the beaming for the quavers cannot extend across the middle of the bar. </w:t>
      </w:r>
    </w:p>
    <w:p w:rsidR="00D16065" w:rsidRDefault="005D5107">
      <w:pPr>
        <w:divId w:val="1084914630"/>
      </w:pPr>
      <w:r>
        <w:rPr>
          <w:rStyle w:val="Strong"/>
        </w:rPr>
        <w:t>Bar 3</w:t>
      </w:r>
      <w:r>
        <w:t xml:space="preserve">:6/8 The beaming shows the first dotted-crotchet beat, and the second consists of a quaver/crotchet rhythm. </w:t>
      </w:r>
    </w:p>
    <w:p w:rsidR="00D16065" w:rsidRDefault="005D5107">
      <w:pPr>
        <w:divId w:val="1084914630"/>
      </w:pPr>
      <w:r>
        <w:rPr>
          <w:rStyle w:val="Strong"/>
        </w:rPr>
        <w:t>Bar 4</w:t>
      </w:r>
      <w:r>
        <w:t xml:space="preserve">:3/4 Six quavers in 3/4 can all be beamed together. In 6/8 the beaming of the quavers would have to show the division of the bar into two dotted crotchets: the first three quavers and the last three would be beamed separately. </w:t>
      </w:r>
    </w:p>
    <w:p w:rsidR="00D16065" w:rsidRDefault="005D5107">
      <w:pPr>
        <w:divId w:val="1084914630"/>
      </w:pPr>
      <w:r>
        <w:rPr>
          <w:rStyle w:val="Strong"/>
        </w:rPr>
        <w:t>Bar 5</w:t>
      </w:r>
      <w:r>
        <w:t xml:space="preserve">:9/8 The beat is a dotted crotchet and there are three of them. </w:t>
      </w:r>
    </w:p>
    <w:p w:rsidR="00D16065" w:rsidRDefault="005D5107">
      <w:pPr>
        <w:divId w:val="1084914630"/>
      </w:pPr>
      <w:r>
        <w:rPr>
          <w:rStyle w:val="Strong"/>
        </w:rPr>
        <w:t>Bar 6</w:t>
      </w:r>
      <w:r>
        <w:t xml:space="preserve">:2/4 Despite the rhythmic complexity, the beaming shows two crotchet beats. </w:t>
      </w:r>
    </w:p>
    <w:bookmarkStart w:id="523" w:name="Back_To_Session3_Activity12"/>
    <w:p w:rsidR="00D16065" w:rsidRDefault="005D5107">
      <w:pPr>
        <w:pStyle w:val="NormalWeb"/>
        <w:divId w:val="1084914630"/>
      </w:pPr>
      <w:r>
        <w:fldChar w:fldCharType="begin"/>
      </w:r>
      <w:r>
        <w:instrText xml:space="preserve"> HYPERLINK "" \l "Session3_Activity12" </w:instrText>
      </w:r>
      <w:r>
        <w:fldChar w:fldCharType="separate"/>
      </w:r>
      <w:r>
        <w:rPr>
          <w:rStyle w:val="Hyperlink"/>
        </w:rPr>
        <w:t>Back to - Activity 1</w:t>
      </w:r>
      <w:r>
        <w:fldChar w:fldCharType="end"/>
      </w:r>
      <w:bookmarkEnd w:id="523"/>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12941361"/>
        <w:rPr>
          <w:rFonts w:eastAsia="Times New Roman"/>
        </w:rPr>
      </w:pPr>
      <w:bookmarkStart w:id="524" w:name="Session3_Answer12"/>
      <w:bookmarkEnd w:id="524"/>
      <w:r>
        <w:rPr>
          <w:rFonts w:eastAsia="Times New Roman"/>
        </w:rPr>
        <w:t>Answer</w:t>
      </w:r>
    </w:p>
    <w:p w:rsidR="00D16065" w:rsidRDefault="005D5107">
      <w:pPr>
        <w:pStyle w:val="NormalWeb"/>
        <w:divId w:val="112941361"/>
      </w:pPr>
      <w:r>
        <w:rPr>
          <w:rStyle w:val="Strong"/>
        </w:rPr>
        <w:t>Right:</w:t>
      </w:r>
    </w:p>
    <w:p w:rsidR="00D16065" w:rsidRDefault="005D5107">
      <w:pPr>
        <w:ind w:left="120" w:right="120"/>
        <w:divId w:val="175586183"/>
      </w:pPr>
      <w:r>
        <w:t>crotchet/dotted crotchet</w:t>
      </w:r>
    </w:p>
    <w:p w:rsidR="00D16065" w:rsidRDefault="005D5107">
      <w:pPr>
        <w:pStyle w:val="NormalWeb"/>
        <w:divId w:val="112941361"/>
      </w:pPr>
      <w:r>
        <w:rPr>
          <w:rStyle w:val="Strong"/>
        </w:rPr>
        <w:t>Wrong:</w:t>
      </w:r>
    </w:p>
    <w:p w:rsidR="00D16065" w:rsidRDefault="005D5107">
      <w:pPr>
        <w:ind w:left="120" w:right="120"/>
        <w:divId w:val="1328629600"/>
      </w:pPr>
      <w:r>
        <w:t>crotchet/crotchet</w:t>
      </w:r>
    </w:p>
    <w:p w:rsidR="00D16065" w:rsidRDefault="005D5107">
      <w:pPr>
        <w:ind w:left="120" w:right="120"/>
        <w:divId w:val="1565605692"/>
      </w:pPr>
      <w:r>
        <w:t>dotted crotchet/dotted crotchet</w:t>
      </w:r>
    </w:p>
    <w:p w:rsidR="00D16065" w:rsidRDefault="005D5107">
      <w:pPr>
        <w:divId w:val="112941361"/>
      </w:pPr>
      <w:r>
        <w:t xml:space="preserve">The time signature, 6/8, has two dotted-crotchet beats per bar. In the first bar, following the first dotted-crotchet beat which is conveniently beamed, we need a crotchet to make up the second dotted-crotchet beat. The three quavers that open the second bar add up to another dotted-crotchet beat and therefore we need a dotted crotchet to complete the bar. </w:t>
      </w:r>
    </w:p>
    <w:bookmarkStart w:id="525" w:name="Back_To_Session3_Activity13"/>
    <w:p w:rsidR="00D16065" w:rsidRDefault="005D5107">
      <w:pPr>
        <w:pStyle w:val="NormalWeb"/>
        <w:divId w:val="112941361"/>
      </w:pPr>
      <w:r>
        <w:fldChar w:fldCharType="begin"/>
      </w:r>
      <w:r>
        <w:instrText xml:space="preserve"> HYPERLINK "" \l "Session3_Activity13" </w:instrText>
      </w:r>
      <w:r>
        <w:fldChar w:fldCharType="separate"/>
      </w:r>
      <w:r>
        <w:rPr>
          <w:rStyle w:val="Hyperlink"/>
        </w:rPr>
        <w:t>Back to - Activity 1</w:t>
      </w:r>
      <w:r>
        <w:fldChar w:fldCharType="end"/>
      </w:r>
      <w:bookmarkEnd w:id="525"/>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64303106"/>
        <w:rPr>
          <w:rFonts w:eastAsia="Times New Roman"/>
        </w:rPr>
      </w:pPr>
      <w:bookmarkStart w:id="526" w:name="Session3_Answer13"/>
      <w:bookmarkEnd w:id="526"/>
      <w:r>
        <w:rPr>
          <w:rFonts w:eastAsia="Times New Roman"/>
        </w:rPr>
        <w:t>Answer</w:t>
      </w:r>
    </w:p>
    <w:p w:rsidR="00D16065" w:rsidRDefault="005D5107">
      <w:pPr>
        <w:pStyle w:val="NormalWeb"/>
        <w:divId w:val="64303106"/>
      </w:pPr>
      <w:r>
        <w:rPr>
          <w:rStyle w:val="Strong"/>
        </w:rPr>
        <w:t>Right:</w:t>
      </w:r>
    </w:p>
    <w:p w:rsidR="00D16065" w:rsidRDefault="005D5107">
      <w:pPr>
        <w:ind w:left="120" w:right="120"/>
        <w:divId w:val="1305621844"/>
      </w:pPr>
      <w:r>
        <w:t>dotted minim/dotted semibreve</w:t>
      </w:r>
    </w:p>
    <w:p w:rsidR="00D16065" w:rsidRDefault="005D5107">
      <w:pPr>
        <w:pStyle w:val="NormalWeb"/>
        <w:divId w:val="64303106"/>
      </w:pPr>
      <w:r>
        <w:rPr>
          <w:rStyle w:val="Strong"/>
        </w:rPr>
        <w:t>Wrong:</w:t>
      </w:r>
    </w:p>
    <w:p w:rsidR="00D16065" w:rsidRDefault="005D5107">
      <w:pPr>
        <w:ind w:left="120" w:right="120"/>
        <w:divId w:val="1808087824"/>
      </w:pPr>
      <w:r>
        <w:t>dotted crotchet/dotted semibreve</w:t>
      </w:r>
    </w:p>
    <w:p w:rsidR="00D16065" w:rsidRDefault="005D5107">
      <w:pPr>
        <w:ind w:left="120" w:right="120"/>
        <w:divId w:val="2066678147"/>
      </w:pPr>
      <w:r>
        <w:t>dotted minim/semibreve</w:t>
      </w:r>
    </w:p>
    <w:p w:rsidR="00D16065" w:rsidRDefault="005D5107">
      <w:pPr>
        <w:divId w:val="64303106"/>
      </w:pPr>
      <w:r>
        <w:t xml:space="preserve">The time signature, 12/8, has four dotted-crotchet beats per bar. In the first bar, since two dotted-crotchet beats are already present, another two are required. A single time value for this would be a dotted minim. The time value that would extend throughout the second bar is a dotted semibreve. </w:t>
      </w:r>
    </w:p>
    <w:bookmarkStart w:id="527" w:name="Back_To_Session3_Activity14"/>
    <w:p w:rsidR="00D16065" w:rsidRDefault="005D5107">
      <w:pPr>
        <w:pStyle w:val="NormalWeb"/>
        <w:divId w:val="64303106"/>
      </w:pPr>
      <w:r>
        <w:fldChar w:fldCharType="begin"/>
      </w:r>
      <w:r>
        <w:instrText xml:space="preserve"> HYPERLINK "" \l "Session3_Activity14" </w:instrText>
      </w:r>
      <w:r>
        <w:fldChar w:fldCharType="separate"/>
      </w:r>
      <w:r>
        <w:rPr>
          <w:rStyle w:val="Hyperlink"/>
        </w:rPr>
        <w:t>Back to - Activity 2</w:t>
      </w:r>
      <w:r>
        <w:fldChar w:fldCharType="end"/>
      </w:r>
      <w:bookmarkEnd w:id="527"/>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1751734936"/>
        <w:rPr>
          <w:rFonts w:eastAsia="Times New Roman"/>
        </w:rPr>
      </w:pPr>
      <w:bookmarkStart w:id="528" w:name="Session3_Answer14"/>
      <w:bookmarkEnd w:id="528"/>
      <w:r>
        <w:rPr>
          <w:rFonts w:eastAsia="Times New Roman"/>
        </w:rPr>
        <w:t>Answer</w:t>
      </w:r>
    </w:p>
    <w:p w:rsidR="00D16065" w:rsidRDefault="005D5107">
      <w:pPr>
        <w:pStyle w:val="NormalWeb"/>
        <w:divId w:val="1751734936"/>
      </w:pPr>
      <w:r>
        <w:rPr>
          <w:rStyle w:val="Strong"/>
        </w:rPr>
        <w:t>Right:</w:t>
      </w:r>
    </w:p>
    <w:p w:rsidR="00D16065" w:rsidRDefault="005D5107">
      <w:pPr>
        <w:ind w:left="120" w:right="120"/>
        <w:divId w:val="1156605132"/>
      </w:pPr>
      <w:r>
        <w:t>crotchet/crotchet</w:t>
      </w:r>
    </w:p>
    <w:p w:rsidR="00D16065" w:rsidRDefault="005D5107">
      <w:pPr>
        <w:pStyle w:val="NormalWeb"/>
        <w:divId w:val="1751734936"/>
      </w:pPr>
      <w:r>
        <w:rPr>
          <w:rStyle w:val="Strong"/>
        </w:rPr>
        <w:t>Wrong:</w:t>
      </w:r>
    </w:p>
    <w:p w:rsidR="00D16065" w:rsidRDefault="005D5107">
      <w:pPr>
        <w:ind w:left="120" w:right="120"/>
        <w:divId w:val="81341874"/>
      </w:pPr>
      <w:r>
        <w:t>crotchet/quaver</w:t>
      </w:r>
    </w:p>
    <w:p w:rsidR="00D16065" w:rsidRDefault="005D5107">
      <w:pPr>
        <w:ind w:left="120" w:right="120"/>
        <w:divId w:val="701325782"/>
      </w:pPr>
      <w:r>
        <w:t>crotchet/dotted crotchet</w:t>
      </w:r>
    </w:p>
    <w:p w:rsidR="00D16065" w:rsidRDefault="005D5107">
      <w:pPr>
        <w:divId w:val="1751734936"/>
      </w:pPr>
      <w:r>
        <w:t xml:space="preserve">The time signature, 9/8, has three dotted-crotchet beats per bar. Since, in the first bar, the fourth and fifth quavers are not beamed together, they are showing the division between the second and third beats. Therefore the second beat needs a crotchet before the fourth quaver to make up the second dotted-crotchet beat and the third beat needs a crotchet after the fifth quaver to make up the third dotted-crotchet beat. </w:t>
      </w:r>
    </w:p>
    <w:bookmarkStart w:id="529" w:name="Back_To_Session3_Activity15"/>
    <w:p w:rsidR="00D16065" w:rsidRDefault="005D5107">
      <w:pPr>
        <w:pStyle w:val="NormalWeb"/>
        <w:divId w:val="1751734936"/>
      </w:pPr>
      <w:r>
        <w:fldChar w:fldCharType="begin"/>
      </w:r>
      <w:r>
        <w:instrText xml:space="preserve"> HYPERLINK "" \l "Session3_Activity15" </w:instrText>
      </w:r>
      <w:r>
        <w:fldChar w:fldCharType="separate"/>
      </w:r>
      <w:r>
        <w:rPr>
          <w:rStyle w:val="Hyperlink"/>
        </w:rPr>
        <w:t>Back to - Activity 3</w:t>
      </w:r>
      <w:r>
        <w:fldChar w:fldCharType="end"/>
      </w:r>
      <w:bookmarkEnd w:id="529"/>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931425129"/>
        <w:rPr>
          <w:rFonts w:eastAsia="Times New Roman"/>
        </w:rPr>
      </w:pPr>
      <w:bookmarkStart w:id="530" w:name="Session4_Answer1"/>
      <w:bookmarkEnd w:id="530"/>
      <w:r>
        <w:rPr>
          <w:rFonts w:eastAsia="Times New Roman"/>
        </w:rPr>
        <w:t>Answer</w:t>
      </w:r>
    </w:p>
    <w:p w:rsidR="00D16065" w:rsidRDefault="005D5107">
      <w:pPr>
        <w:pStyle w:val="NormalWeb"/>
        <w:divId w:val="1931425129"/>
      </w:pPr>
      <w:r>
        <w:rPr>
          <w:rStyle w:val="Strong"/>
        </w:rPr>
        <w:t>Right:</w:t>
      </w:r>
    </w:p>
    <w:p w:rsidR="00D16065" w:rsidRDefault="005D5107">
      <w:pPr>
        <w:ind w:left="120" w:right="120"/>
        <w:divId w:val="705448926"/>
      </w:pPr>
      <w:r>
        <w:t>minim rest</w:t>
      </w:r>
    </w:p>
    <w:p w:rsidR="00D16065" w:rsidRDefault="005D5107">
      <w:pPr>
        <w:pStyle w:val="NormalWeb"/>
        <w:divId w:val="1931425129"/>
      </w:pPr>
      <w:r>
        <w:rPr>
          <w:rStyle w:val="Strong"/>
        </w:rPr>
        <w:t>Wrong:</w:t>
      </w:r>
    </w:p>
    <w:p w:rsidR="00D16065" w:rsidRDefault="005D5107">
      <w:pPr>
        <w:ind w:left="120" w:right="120"/>
        <w:divId w:val="523833949"/>
      </w:pPr>
      <w:r>
        <w:t>quaver rest</w:t>
      </w:r>
    </w:p>
    <w:p w:rsidR="00D16065" w:rsidRDefault="005D5107">
      <w:pPr>
        <w:ind w:left="120" w:right="120"/>
        <w:divId w:val="80958549"/>
      </w:pPr>
      <w:r>
        <w:t>crotchet rest</w:t>
      </w:r>
    </w:p>
    <w:p w:rsidR="00D16065" w:rsidRDefault="005D5107">
      <w:pPr>
        <w:divId w:val="1931425129"/>
      </w:pPr>
      <w:r>
        <w:t>Since the two crotchets take up the first half of the first bar in 4/4, the second half can have a minim rest.</w:t>
      </w:r>
    </w:p>
    <w:bookmarkStart w:id="531" w:name="Back_To_Session4_Activity1"/>
    <w:p w:rsidR="00D16065" w:rsidRDefault="005D5107">
      <w:pPr>
        <w:pStyle w:val="NormalWeb"/>
        <w:divId w:val="1931425129"/>
      </w:pPr>
      <w:r>
        <w:fldChar w:fldCharType="begin"/>
      </w:r>
      <w:r>
        <w:instrText xml:space="preserve"> HYPERLINK "" \l "Session4_Activity1" </w:instrText>
      </w:r>
      <w:r>
        <w:fldChar w:fldCharType="separate"/>
      </w:r>
      <w:r>
        <w:rPr>
          <w:rStyle w:val="Hyperlink"/>
        </w:rPr>
        <w:t>Back to - Activity 1</w:t>
      </w:r>
      <w:r>
        <w:fldChar w:fldCharType="end"/>
      </w:r>
      <w:bookmarkEnd w:id="531"/>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1657296526"/>
        <w:rPr>
          <w:rFonts w:eastAsia="Times New Roman"/>
        </w:rPr>
      </w:pPr>
      <w:bookmarkStart w:id="532" w:name="Session4_Answer2"/>
      <w:bookmarkEnd w:id="532"/>
      <w:r>
        <w:rPr>
          <w:rFonts w:eastAsia="Times New Roman"/>
        </w:rPr>
        <w:t>Answer</w:t>
      </w:r>
    </w:p>
    <w:p w:rsidR="00D16065" w:rsidRDefault="005D5107">
      <w:pPr>
        <w:pStyle w:val="NormalWeb"/>
        <w:divId w:val="1657296526"/>
      </w:pPr>
      <w:r>
        <w:rPr>
          <w:rStyle w:val="Strong"/>
        </w:rPr>
        <w:t>Right:</w:t>
      </w:r>
    </w:p>
    <w:p w:rsidR="00D16065" w:rsidRDefault="005D5107">
      <w:pPr>
        <w:ind w:left="120" w:right="120"/>
        <w:divId w:val="360672019"/>
      </w:pPr>
      <w:r>
        <w:t>crotchet rest</w:t>
      </w:r>
    </w:p>
    <w:p w:rsidR="00D16065" w:rsidRDefault="005D5107">
      <w:pPr>
        <w:pStyle w:val="NormalWeb"/>
        <w:divId w:val="1657296526"/>
      </w:pPr>
      <w:r>
        <w:rPr>
          <w:rStyle w:val="Strong"/>
        </w:rPr>
        <w:t>Wrong:</w:t>
      </w:r>
    </w:p>
    <w:p w:rsidR="00D16065" w:rsidRDefault="005D5107">
      <w:pPr>
        <w:ind w:left="120" w:right="120"/>
        <w:divId w:val="1891073814"/>
      </w:pPr>
      <w:r>
        <w:t>quaver rest</w:t>
      </w:r>
    </w:p>
    <w:p w:rsidR="00D16065" w:rsidRDefault="005D5107">
      <w:pPr>
        <w:ind w:left="120" w:right="120"/>
        <w:divId w:val="191380013"/>
      </w:pPr>
      <w:r>
        <w:t>minim rest</w:t>
      </w:r>
    </w:p>
    <w:p w:rsidR="00D16065" w:rsidRDefault="005D5107">
      <w:pPr>
        <w:divId w:val="1657296526"/>
      </w:pPr>
      <w:r>
        <w:t>Since there is already a minim in the second bar, a crotchet rest is needed in 3/4 to make three crotchet beats overall.</w:t>
      </w:r>
    </w:p>
    <w:bookmarkStart w:id="533" w:name="Back_To_Session4_Activity2"/>
    <w:p w:rsidR="00D16065" w:rsidRDefault="005D5107">
      <w:pPr>
        <w:pStyle w:val="NormalWeb"/>
        <w:divId w:val="1657296526"/>
      </w:pPr>
      <w:r>
        <w:fldChar w:fldCharType="begin"/>
      </w:r>
      <w:r>
        <w:instrText xml:space="preserve"> HYPERLINK "" \l "Session4_Activity2" </w:instrText>
      </w:r>
      <w:r>
        <w:fldChar w:fldCharType="separate"/>
      </w:r>
      <w:r>
        <w:rPr>
          <w:rStyle w:val="Hyperlink"/>
        </w:rPr>
        <w:t>Back to - Activity 2</w:t>
      </w:r>
      <w:r>
        <w:fldChar w:fldCharType="end"/>
      </w:r>
      <w:bookmarkEnd w:id="533"/>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1910309201"/>
        <w:rPr>
          <w:rFonts w:eastAsia="Times New Roman"/>
        </w:rPr>
      </w:pPr>
      <w:bookmarkStart w:id="534" w:name="Session4_Answer3"/>
      <w:bookmarkEnd w:id="534"/>
      <w:r>
        <w:rPr>
          <w:rFonts w:eastAsia="Times New Roman"/>
        </w:rPr>
        <w:t>Answer</w:t>
      </w:r>
    </w:p>
    <w:p w:rsidR="00D16065" w:rsidRDefault="005D5107">
      <w:pPr>
        <w:pStyle w:val="NormalWeb"/>
        <w:divId w:val="1910309201"/>
      </w:pPr>
      <w:r>
        <w:rPr>
          <w:rStyle w:val="Strong"/>
        </w:rPr>
        <w:t>Right:</w:t>
      </w:r>
    </w:p>
    <w:p w:rsidR="00D16065" w:rsidRDefault="005D5107">
      <w:pPr>
        <w:ind w:left="120" w:right="120"/>
        <w:divId w:val="834347566"/>
      </w:pPr>
      <w:r>
        <w:t>semiquaver rest</w:t>
      </w:r>
    </w:p>
    <w:p w:rsidR="00D16065" w:rsidRDefault="005D5107">
      <w:pPr>
        <w:pStyle w:val="NormalWeb"/>
        <w:divId w:val="1910309201"/>
      </w:pPr>
      <w:r>
        <w:rPr>
          <w:rStyle w:val="Strong"/>
        </w:rPr>
        <w:t>Wrong:</w:t>
      </w:r>
    </w:p>
    <w:p w:rsidR="00D16065" w:rsidRDefault="005D5107">
      <w:pPr>
        <w:ind w:left="120" w:right="120"/>
        <w:divId w:val="1624311880"/>
      </w:pPr>
      <w:r>
        <w:t>quaver rest</w:t>
      </w:r>
    </w:p>
    <w:p w:rsidR="00D16065" w:rsidRDefault="005D5107">
      <w:pPr>
        <w:ind w:left="120" w:right="120"/>
        <w:divId w:val="923420550"/>
      </w:pPr>
      <w:r>
        <w:t>crotchet rest</w:t>
      </w:r>
    </w:p>
    <w:p w:rsidR="00D16065" w:rsidRDefault="005D5107">
      <w:pPr>
        <w:divId w:val="1910309201"/>
      </w:pPr>
      <w:r>
        <w:t xml:space="preserve">The second beat in the first bar already contains a semiquaver together with a quaver. Therefore a semiquaver rest is needed to complete the second beat. </w:t>
      </w:r>
    </w:p>
    <w:bookmarkStart w:id="535" w:name="Back_To_Session4_Activity3"/>
    <w:p w:rsidR="00D16065" w:rsidRDefault="005D5107">
      <w:pPr>
        <w:pStyle w:val="NormalWeb"/>
        <w:divId w:val="1910309201"/>
      </w:pPr>
      <w:r>
        <w:fldChar w:fldCharType="begin"/>
      </w:r>
      <w:r>
        <w:instrText xml:space="preserve"> HYPERLINK "" \l "Session4_Activity3" </w:instrText>
      </w:r>
      <w:r>
        <w:fldChar w:fldCharType="separate"/>
      </w:r>
      <w:r>
        <w:rPr>
          <w:rStyle w:val="Hyperlink"/>
        </w:rPr>
        <w:t>Back to - Activity 3</w:t>
      </w:r>
      <w:r>
        <w:fldChar w:fldCharType="end"/>
      </w:r>
      <w:bookmarkEnd w:id="535"/>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534612330"/>
        <w:rPr>
          <w:rFonts w:eastAsia="Times New Roman"/>
        </w:rPr>
      </w:pPr>
      <w:bookmarkStart w:id="536" w:name="Session4_Answer4"/>
      <w:bookmarkEnd w:id="536"/>
      <w:r>
        <w:rPr>
          <w:rFonts w:eastAsia="Times New Roman"/>
        </w:rPr>
        <w:t>Answer</w:t>
      </w:r>
    </w:p>
    <w:p w:rsidR="00D16065" w:rsidRDefault="005D5107">
      <w:pPr>
        <w:pStyle w:val="NormalWeb"/>
        <w:divId w:val="1534612330"/>
      </w:pPr>
      <w:r>
        <w:rPr>
          <w:rStyle w:val="Strong"/>
        </w:rPr>
        <w:t>Right:</w:t>
      </w:r>
    </w:p>
    <w:p w:rsidR="00D16065" w:rsidRDefault="005D5107">
      <w:pPr>
        <w:ind w:left="120" w:right="120"/>
        <w:divId w:val="2025132315"/>
      </w:pPr>
      <w:r>
        <w:t>quaver rest/semibreve rest</w:t>
      </w:r>
    </w:p>
    <w:p w:rsidR="00D16065" w:rsidRDefault="005D5107">
      <w:pPr>
        <w:pStyle w:val="NormalWeb"/>
        <w:divId w:val="1534612330"/>
      </w:pPr>
      <w:r>
        <w:rPr>
          <w:rStyle w:val="Strong"/>
        </w:rPr>
        <w:t>Wrong:</w:t>
      </w:r>
    </w:p>
    <w:p w:rsidR="00D16065" w:rsidRDefault="005D5107">
      <w:pPr>
        <w:ind w:left="120" w:right="120"/>
        <w:divId w:val="1177959769"/>
      </w:pPr>
      <w:r>
        <w:t>semiquaver rest/dotted minim rest</w:t>
      </w:r>
    </w:p>
    <w:p w:rsidR="00D16065" w:rsidRDefault="005D5107">
      <w:pPr>
        <w:ind w:left="120" w:right="120"/>
        <w:divId w:val="571430513"/>
      </w:pPr>
      <w:r>
        <w:t>quaver rest/dotted minim rest</w:t>
      </w:r>
    </w:p>
    <w:p w:rsidR="00D16065" w:rsidRDefault="005D5107">
      <w:pPr>
        <w:divId w:val="1534612330"/>
      </w:pPr>
      <w:r>
        <w:t xml:space="preserve">The second beat in the first bar consists of a crotchet and therefore needs a quaver rest to make up the dotted crotchet beat in 6/8. For the second bar, a whole bar’s rest in 6/8 is written as a semibreve rest. </w:t>
      </w:r>
    </w:p>
    <w:bookmarkStart w:id="537" w:name="Back_To_Session4_Activity4"/>
    <w:p w:rsidR="00D16065" w:rsidRDefault="005D5107">
      <w:pPr>
        <w:pStyle w:val="NormalWeb"/>
        <w:divId w:val="1534612330"/>
      </w:pPr>
      <w:r>
        <w:fldChar w:fldCharType="begin"/>
      </w:r>
      <w:r>
        <w:instrText xml:space="preserve"> HYPERLINK "" \l "Session4_Activity4" </w:instrText>
      </w:r>
      <w:r>
        <w:fldChar w:fldCharType="separate"/>
      </w:r>
      <w:r>
        <w:rPr>
          <w:rStyle w:val="Hyperlink"/>
        </w:rPr>
        <w:t>Back to - Activity 1</w:t>
      </w:r>
      <w:r>
        <w:fldChar w:fldCharType="end"/>
      </w:r>
      <w:bookmarkEnd w:id="537"/>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579947634"/>
        <w:rPr>
          <w:rFonts w:eastAsia="Times New Roman"/>
        </w:rPr>
      </w:pPr>
      <w:bookmarkStart w:id="538" w:name="Session4_Answer5"/>
      <w:bookmarkEnd w:id="538"/>
      <w:r>
        <w:rPr>
          <w:rFonts w:eastAsia="Times New Roman"/>
        </w:rPr>
        <w:t>Answer</w:t>
      </w:r>
    </w:p>
    <w:p w:rsidR="00D16065" w:rsidRDefault="005D5107">
      <w:pPr>
        <w:pStyle w:val="NormalWeb"/>
        <w:divId w:val="579947634"/>
      </w:pPr>
      <w:r>
        <w:rPr>
          <w:rStyle w:val="Strong"/>
        </w:rPr>
        <w:t>Right:</w:t>
      </w:r>
    </w:p>
    <w:p w:rsidR="00D16065" w:rsidRDefault="005D5107">
      <w:pPr>
        <w:ind w:left="120" w:right="120"/>
        <w:divId w:val="496772076"/>
      </w:pPr>
      <w:r>
        <w:t>quaver rest/semibreve rest</w:t>
      </w:r>
    </w:p>
    <w:p w:rsidR="00D16065" w:rsidRDefault="005D5107">
      <w:pPr>
        <w:pStyle w:val="NormalWeb"/>
        <w:divId w:val="579947634"/>
      </w:pPr>
      <w:r>
        <w:rPr>
          <w:rStyle w:val="Strong"/>
        </w:rPr>
        <w:t>Wrong:</w:t>
      </w:r>
    </w:p>
    <w:p w:rsidR="00D16065" w:rsidRDefault="005D5107">
      <w:pPr>
        <w:ind w:left="120" w:right="120"/>
        <w:divId w:val="965696428"/>
      </w:pPr>
      <w:r>
        <w:t>quaver rest/dotted minim rest</w:t>
      </w:r>
    </w:p>
    <w:p w:rsidR="00D16065" w:rsidRDefault="005D5107">
      <w:pPr>
        <w:ind w:left="120" w:right="120"/>
        <w:divId w:val="1944341807"/>
      </w:pPr>
      <w:r>
        <w:t>semiquaver rest/dotted minim rest</w:t>
      </w:r>
    </w:p>
    <w:p w:rsidR="00D16065" w:rsidRDefault="005D5107">
      <w:pPr>
        <w:divId w:val="579947634"/>
      </w:pPr>
      <w:r>
        <w:t xml:space="preserve">Since the time values in the first bar add up to two and a half crotchet beats, a quaver rest is required to complete the bar. For the second bar, a whole bar’s rest in 3/4 is written as a semibreve rest. </w:t>
      </w:r>
    </w:p>
    <w:bookmarkStart w:id="539" w:name="Back_To_Session4_Activity5"/>
    <w:p w:rsidR="00D16065" w:rsidRDefault="005D5107">
      <w:pPr>
        <w:pStyle w:val="NormalWeb"/>
        <w:divId w:val="579947634"/>
      </w:pPr>
      <w:r>
        <w:fldChar w:fldCharType="begin"/>
      </w:r>
      <w:r>
        <w:instrText xml:space="preserve"> HYPERLINK "" \l "Session4_Activity5" </w:instrText>
      </w:r>
      <w:r>
        <w:fldChar w:fldCharType="separate"/>
      </w:r>
      <w:r>
        <w:rPr>
          <w:rStyle w:val="Hyperlink"/>
        </w:rPr>
        <w:t>Back to - Activity 2</w:t>
      </w:r>
      <w:r>
        <w:fldChar w:fldCharType="end"/>
      </w:r>
      <w:bookmarkEnd w:id="539"/>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415858639"/>
        <w:rPr>
          <w:rFonts w:eastAsia="Times New Roman"/>
        </w:rPr>
      </w:pPr>
      <w:bookmarkStart w:id="540" w:name="Session4_Answer6"/>
      <w:bookmarkEnd w:id="540"/>
      <w:r>
        <w:rPr>
          <w:rFonts w:eastAsia="Times New Roman"/>
        </w:rPr>
        <w:t>Answer</w:t>
      </w:r>
    </w:p>
    <w:p w:rsidR="00D16065" w:rsidRDefault="005D5107">
      <w:pPr>
        <w:pStyle w:val="NormalWeb"/>
        <w:divId w:val="415858639"/>
      </w:pPr>
      <w:r>
        <w:rPr>
          <w:rStyle w:val="Strong"/>
        </w:rPr>
        <w:t>Right:</w:t>
      </w:r>
    </w:p>
    <w:p w:rsidR="00D16065" w:rsidRDefault="005D5107">
      <w:pPr>
        <w:ind w:left="120" w:right="120"/>
        <w:divId w:val="1423718219"/>
      </w:pPr>
      <w:r>
        <w:t>crotchet rest/quaver rest/dotted crotchet rest</w:t>
      </w:r>
    </w:p>
    <w:p w:rsidR="00D16065" w:rsidRDefault="005D5107">
      <w:pPr>
        <w:pStyle w:val="NormalWeb"/>
        <w:divId w:val="415858639"/>
      </w:pPr>
      <w:r>
        <w:rPr>
          <w:rStyle w:val="Strong"/>
        </w:rPr>
        <w:t>Wrong:</w:t>
      </w:r>
    </w:p>
    <w:p w:rsidR="00D16065" w:rsidRDefault="005D5107">
      <w:pPr>
        <w:ind w:left="120" w:right="120"/>
        <w:divId w:val="1555000806"/>
      </w:pPr>
      <w:r>
        <w:t>crotchet rest/crotchet rest/crotchet rest</w:t>
      </w:r>
    </w:p>
    <w:p w:rsidR="00D16065" w:rsidRDefault="005D5107">
      <w:pPr>
        <w:ind w:left="120" w:right="120"/>
        <w:divId w:val="737481977"/>
      </w:pPr>
      <w:r>
        <w:t>quaver rest/quaver rest/dotted crotchet rest</w:t>
      </w:r>
    </w:p>
    <w:p w:rsidR="00D16065" w:rsidRDefault="005D5107">
      <w:pPr>
        <w:divId w:val="415858639"/>
      </w:pPr>
      <w:r>
        <w:t xml:space="preserve">Since the first and third beats in the first bar consist of two dotted crotchets, the two missing rests need to add up to a dotted crotchet – a crotchet rest plus a quaver rest – thereby completing the bar in 9/8. The second bar also consists of time values that total two dotted crotchets and therefore a dotted crotchet rest is needed to make up the bar. </w:t>
      </w:r>
    </w:p>
    <w:bookmarkStart w:id="541" w:name="Back_To_Session4_Activity6"/>
    <w:p w:rsidR="00D16065" w:rsidRDefault="005D5107">
      <w:pPr>
        <w:pStyle w:val="NormalWeb"/>
        <w:divId w:val="415858639"/>
      </w:pPr>
      <w:r>
        <w:fldChar w:fldCharType="begin"/>
      </w:r>
      <w:r>
        <w:instrText xml:space="preserve"> HYPERLINK "" \l "Session4_Activity6" </w:instrText>
      </w:r>
      <w:r>
        <w:fldChar w:fldCharType="separate"/>
      </w:r>
      <w:r>
        <w:rPr>
          <w:rStyle w:val="Hyperlink"/>
        </w:rPr>
        <w:t>Back to - Activity 1</w:t>
      </w:r>
      <w:r>
        <w:fldChar w:fldCharType="end"/>
      </w:r>
      <w:bookmarkEnd w:id="541"/>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2066298155"/>
        <w:rPr>
          <w:rFonts w:eastAsia="Times New Roman"/>
        </w:rPr>
      </w:pPr>
      <w:bookmarkStart w:id="542" w:name="Session4_Answer7"/>
      <w:bookmarkEnd w:id="542"/>
      <w:r>
        <w:rPr>
          <w:rFonts w:eastAsia="Times New Roman"/>
        </w:rPr>
        <w:t>Answer</w:t>
      </w:r>
    </w:p>
    <w:p w:rsidR="00D16065" w:rsidRDefault="005D5107">
      <w:pPr>
        <w:pStyle w:val="NormalWeb"/>
        <w:divId w:val="2066298155"/>
      </w:pPr>
      <w:r>
        <w:rPr>
          <w:rStyle w:val="Strong"/>
        </w:rPr>
        <w:t>Right:</w:t>
      </w:r>
    </w:p>
    <w:p w:rsidR="00D16065" w:rsidRDefault="005D5107">
      <w:pPr>
        <w:ind w:left="120" w:right="120"/>
        <w:divId w:val="1761757622"/>
      </w:pPr>
      <w:r>
        <w:t>quaver rest/crotchet rest/dotted minim rest</w:t>
      </w:r>
    </w:p>
    <w:p w:rsidR="00D16065" w:rsidRDefault="005D5107">
      <w:pPr>
        <w:pStyle w:val="NormalWeb"/>
        <w:divId w:val="2066298155"/>
      </w:pPr>
      <w:r>
        <w:rPr>
          <w:rStyle w:val="Strong"/>
        </w:rPr>
        <w:t>Wrong:</w:t>
      </w:r>
    </w:p>
    <w:p w:rsidR="00D16065" w:rsidRDefault="005D5107">
      <w:pPr>
        <w:ind w:left="120" w:right="120"/>
        <w:divId w:val="1730956960"/>
      </w:pPr>
      <w:r>
        <w:t>crotchet rest/crotchet rest/minim rest</w:t>
      </w:r>
    </w:p>
    <w:p w:rsidR="00D16065" w:rsidRDefault="005D5107">
      <w:pPr>
        <w:ind w:left="120" w:right="120"/>
        <w:divId w:val="1779371195"/>
      </w:pPr>
      <w:r>
        <w:t>quaver rest/quaver rest/dotted minim rest</w:t>
      </w:r>
    </w:p>
    <w:p w:rsidR="00D16065" w:rsidRDefault="005D5107">
      <w:pPr>
        <w:divId w:val="2066298155"/>
      </w:pPr>
      <w:r>
        <w:t xml:space="preserve">Since the beat is a dotted crotchet in 12/8, the first beat needs a quaver rest to complete it, and the fourth beat a crotchet rest. (Notice how in the first bar the two quavers are not beamed together. Therefore the second quaver marks the beginning of the fourth beat.) A dotted minim rest, which lasts for two dotted crotchet beats, is required to complete the second bar, which already includes a dotted minim extending across the first two dotted crotchet beats in the bar. </w:t>
      </w:r>
    </w:p>
    <w:bookmarkStart w:id="543" w:name="Back_To_Session4_Activity7"/>
    <w:p w:rsidR="00D16065" w:rsidRDefault="005D5107">
      <w:pPr>
        <w:pStyle w:val="NormalWeb"/>
        <w:divId w:val="2066298155"/>
      </w:pPr>
      <w:r>
        <w:fldChar w:fldCharType="begin"/>
      </w:r>
      <w:r>
        <w:instrText xml:space="preserve"> HYPERLINK "" \l "Session4_Activity7" </w:instrText>
      </w:r>
      <w:r>
        <w:fldChar w:fldCharType="separate"/>
      </w:r>
      <w:r>
        <w:rPr>
          <w:rStyle w:val="Hyperlink"/>
        </w:rPr>
        <w:t>Back to - Activity 2</w:t>
      </w:r>
      <w:r>
        <w:fldChar w:fldCharType="end"/>
      </w:r>
      <w:bookmarkEnd w:id="543"/>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894589229"/>
        <w:rPr>
          <w:rFonts w:eastAsia="Times New Roman"/>
        </w:rPr>
      </w:pPr>
      <w:bookmarkStart w:id="544" w:name="Session4_Answer8"/>
      <w:bookmarkEnd w:id="544"/>
      <w:r>
        <w:rPr>
          <w:rFonts w:eastAsia="Times New Roman"/>
        </w:rPr>
        <w:t>Answer</w:t>
      </w:r>
    </w:p>
    <w:p w:rsidR="00D16065" w:rsidRDefault="005D5107">
      <w:pPr>
        <w:pStyle w:val="NormalWeb"/>
        <w:divId w:val="894589229"/>
      </w:pPr>
      <w:r>
        <w:rPr>
          <w:rStyle w:val="Strong"/>
        </w:rPr>
        <w:t>Right:</w:t>
      </w:r>
    </w:p>
    <w:p w:rsidR="00D16065" w:rsidRDefault="005D5107">
      <w:pPr>
        <w:ind w:left="120" w:right="120"/>
        <w:divId w:val="1379236457"/>
      </w:pPr>
      <w:r>
        <w:t>semiquaver rest/semiquaver rest/quaver rest</w:t>
      </w:r>
    </w:p>
    <w:p w:rsidR="00D16065" w:rsidRDefault="005D5107">
      <w:pPr>
        <w:pStyle w:val="NormalWeb"/>
        <w:divId w:val="894589229"/>
      </w:pPr>
      <w:r>
        <w:rPr>
          <w:rStyle w:val="Strong"/>
        </w:rPr>
        <w:t>Wrong:</w:t>
      </w:r>
    </w:p>
    <w:p w:rsidR="00D16065" w:rsidRDefault="005D5107">
      <w:pPr>
        <w:ind w:left="120" w:right="120"/>
        <w:divId w:val="921446860"/>
      </w:pPr>
      <w:r>
        <w:t>semiquaver rest/quaver rest/quaver rest</w:t>
      </w:r>
    </w:p>
    <w:p w:rsidR="00D16065" w:rsidRDefault="005D5107">
      <w:pPr>
        <w:ind w:left="120" w:right="120"/>
        <w:divId w:val="53893047"/>
      </w:pPr>
      <w:r>
        <w:t>quaver rest/semiquaver rest/crotchet rest</w:t>
      </w:r>
    </w:p>
    <w:p w:rsidR="00D16065" w:rsidRDefault="005D5107">
      <w:pPr>
        <w:divId w:val="894589229"/>
      </w:pPr>
      <w:r>
        <w:t xml:space="preserve">Since the first beat in the first bar begins and ends with a semiquaver, two semiquaver rests are needed to make up the first crotchet. (Remember the guideline: where rests totalling less than a beat are included, group in half-beats.) And since the first beat in the second bar begins with a quaver, a quaver rest is needed to make up the crotchet beat. </w:t>
      </w:r>
    </w:p>
    <w:bookmarkStart w:id="545" w:name="Back_To_Session4_Activity8"/>
    <w:p w:rsidR="00D16065" w:rsidRDefault="005D5107">
      <w:pPr>
        <w:pStyle w:val="NormalWeb"/>
        <w:divId w:val="894589229"/>
      </w:pPr>
      <w:r>
        <w:fldChar w:fldCharType="begin"/>
      </w:r>
      <w:r>
        <w:instrText xml:space="preserve"> HYPERLINK "" \l "Session4_Activity8" </w:instrText>
      </w:r>
      <w:r>
        <w:fldChar w:fldCharType="separate"/>
      </w:r>
      <w:r>
        <w:rPr>
          <w:rStyle w:val="Hyperlink"/>
        </w:rPr>
        <w:t>Back to - Activity 3</w:t>
      </w:r>
      <w:r>
        <w:fldChar w:fldCharType="end"/>
      </w:r>
      <w:bookmarkEnd w:id="545"/>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319767133"/>
        <w:rPr>
          <w:rFonts w:eastAsia="Times New Roman"/>
        </w:rPr>
      </w:pPr>
      <w:bookmarkStart w:id="546" w:name="Session5_Answer1"/>
      <w:bookmarkEnd w:id="546"/>
      <w:r>
        <w:rPr>
          <w:rFonts w:eastAsia="Times New Roman"/>
        </w:rPr>
        <w:t>Answer</w:t>
      </w:r>
    </w:p>
    <w:p w:rsidR="00D16065" w:rsidRDefault="005D5107">
      <w:pPr>
        <w:pStyle w:val="NormalWeb"/>
        <w:divId w:val="1319767133"/>
      </w:pPr>
      <w:r>
        <w:rPr>
          <w:rStyle w:val="Strong"/>
        </w:rPr>
        <w:t>The correct matches are:</w:t>
      </w:r>
    </w:p>
    <w:p w:rsidR="00D16065" w:rsidRDefault="005D5107">
      <w:pPr>
        <w:ind w:left="120" w:right="120"/>
        <w:divId w:val="926842784"/>
      </w:pPr>
      <w:r>
        <w:rPr>
          <w:noProof/>
        </w:rPr>
        <w:drawing>
          <wp:inline distT="0" distB="0" distL="0" distR="0" wp14:anchorId="51EB0694" wp14:editId="4068323C">
            <wp:extent cx="710000" cy="685000"/>
            <wp:effectExtent l="0" t="0" r="0" b="1270"/>
            <wp:docPr id="186" name="Picture 186" descr="D:\AaaF\OUT\httpswwwopeneduopenlearnocw_cmid1791_2021-12-09_16-14-05_nsfr2\word\assets\_07f74dc3ba87c06a648cd9aef4b1b97649011de8_a224_pm_un_mu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aaF\OUT\httpswwwopeneduopenlearnocw_cmid1791_2021-12-09_16-14-05_nsfr2\word\assets\_07f74dc3ba87c06a648cd9aef4b1b97649011de8_a224_pm_un_mu05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0000" cy="685000"/>
                    </a:xfrm>
                    <a:prstGeom prst="rect">
                      <a:avLst/>
                    </a:prstGeom>
                    <a:noFill/>
                    <a:ln>
                      <a:noFill/>
                    </a:ln>
                  </pic:spPr>
                </pic:pic>
              </a:graphicData>
            </a:graphic>
          </wp:inline>
        </w:drawing>
      </w:r>
    </w:p>
    <w:p w:rsidR="00D16065" w:rsidRDefault="005D5107">
      <w:pPr>
        <w:ind w:left="120" w:right="120"/>
        <w:divId w:val="1143474069"/>
      </w:pPr>
      <w:r>
        <w:t>G major</w:t>
      </w:r>
    </w:p>
    <w:p w:rsidR="00D16065" w:rsidRDefault="005D5107">
      <w:pPr>
        <w:ind w:left="120" w:right="120"/>
        <w:divId w:val="1867139482"/>
      </w:pPr>
      <w:r>
        <w:rPr>
          <w:noProof/>
        </w:rPr>
        <w:drawing>
          <wp:inline distT="0" distB="0" distL="0" distR="0" wp14:anchorId="785BF2CC" wp14:editId="7A7E757D">
            <wp:extent cx="710000" cy="420000"/>
            <wp:effectExtent l="0" t="0" r="0" b="0"/>
            <wp:docPr id="187" name="Picture 187" descr="D:\AaaF\OUT\httpswwwopeneduopenlearnocw_cmid1791_2021-12-09_16-14-05_nsfr2\word\assets\_cc4bf133c1367d3c28d2c92b2828077e0218a5ec_a224_pm_un_mu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AaaF\OUT\httpswwwopeneduopenlearnocw_cmid1791_2021-12-09_16-14-05_nsfr2\word\assets\_cc4bf133c1367d3c28d2c92b2828077e0218a5ec_a224_pm_un_mu05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0000" cy="420000"/>
                    </a:xfrm>
                    <a:prstGeom prst="rect">
                      <a:avLst/>
                    </a:prstGeom>
                    <a:noFill/>
                    <a:ln>
                      <a:noFill/>
                    </a:ln>
                  </pic:spPr>
                </pic:pic>
              </a:graphicData>
            </a:graphic>
          </wp:inline>
        </w:drawing>
      </w:r>
    </w:p>
    <w:p w:rsidR="00D16065" w:rsidRDefault="005D5107">
      <w:pPr>
        <w:ind w:left="120" w:right="120"/>
        <w:divId w:val="1175805873"/>
      </w:pPr>
      <w:r>
        <w:t>F major</w:t>
      </w:r>
    </w:p>
    <w:p w:rsidR="00D16065" w:rsidRDefault="005D5107">
      <w:pPr>
        <w:ind w:left="120" w:right="120"/>
        <w:divId w:val="2050497293"/>
      </w:pPr>
      <w:r>
        <w:rPr>
          <w:noProof/>
        </w:rPr>
        <w:drawing>
          <wp:inline distT="0" distB="0" distL="0" distR="0" wp14:anchorId="606E4680" wp14:editId="019393B7">
            <wp:extent cx="825000" cy="685000"/>
            <wp:effectExtent l="0" t="0" r="0" b="1270"/>
            <wp:docPr id="188" name="Picture 188" descr="D:\AaaF\OUT\httpswwwopeneduopenlearnocw_cmid1791_2021-12-09_16-14-05_nsfr2\word\assets\_22f1b1bd7b098d6816f81361aa20f3549f19551b_a224_pm_un_mu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AaaF\OUT\httpswwwopeneduopenlearnocw_cmid1791_2021-12-09_16-14-05_nsfr2\word\assets\_22f1b1bd7b098d6816f81361aa20f3549f19551b_a224_pm_un_mu05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5000" cy="685000"/>
                    </a:xfrm>
                    <a:prstGeom prst="rect">
                      <a:avLst/>
                    </a:prstGeom>
                    <a:noFill/>
                    <a:ln>
                      <a:noFill/>
                    </a:ln>
                  </pic:spPr>
                </pic:pic>
              </a:graphicData>
            </a:graphic>
          </wp:inline>
        </w:drawing>
      </w:r>
    </w:p>
    <w:p w:rsidR="00D16065" w:rsidRDefault="005D5107">
      <w:pPr>
        <w:ind w:left="120" w:right="120"/>
        <w:divId w:val="1149438961"/>
      </w:pPr>
      <w:r>
        <w:t>A major</w:t>
      </w:r>
    </w:p>
    <w:p w:rsidR="00D16065" w:rsidRDefault="005D5107">
      <w:pPr>
        <w:ind w:left="120" w:right="120"/>
        <w:divId w:val="247153978"/>
      </w:pPr>
      <w:r>
        <w:rPr>
          <w:noProof/>
        </w:rPr>
        <w:drawing>
          <wp:inline distT="0" distB="0" distL="0" distR="0" wp14:anchorId="15968696" wp14:editId="4AB5D753">
            <wp:extent cx="710000" cy="420000"/>
            <wp:effectExtent l="0" t="0" r="0" b="0"/>
            <wp:docPr id="189" name="Picture 189" descr="D:\AaaF\OUT\httpswwwopeneduopenlearnocw_cmid1791_2021-12-09_16-14-05_nsfr2\word\assets\_a6450e5240abbbc9505c15e9fd277ec5a672e617_a224_pm_un_mu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AaaF\OUT\httpswwwopeneduopenlearnocw_cmid1791_2021-12-09_16-14-05_nsfr2\word\assets\_a6450e5240abbbc9505c15e9fd277ec5a672e617_a224_pm_un_mu05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0000" cy="420000"/>
                    </a:xfrm>
                    <a:prstGeom prst="rect">
                      <a:avLst/>
                    </a:prstGeom>
                    <a:noFill/>
                    <a:ln>
                      <a:noFill/>
                    </a:ln>
                  </pic:spPr>
                </pic:pic>
              </a:graphicData>
            </a:graphic>
          </wp:inline>
        </w:drawing>
      </w:r>
    </w:p>
    <w:p w:rsidR="00D16065" w:rsidRDefault="005D5107">
      <w:pPr>
        <w:ind w:left="120" w:right="120"/>
        <w:divId w:val="1875847590"/>
      </w:pPr>
      <w:r>
        <w:t>C major</w:t>
      </w:r>
    </w:p>
    <w:p w:rsidR="00D16065" w:rsidRDefault="005D5107">
      <w:pPr>
        <w:ind w:left="120" w:right="120"/>
        <w:divId w:val="1938050778"/>
      </w:pPr>
      <w:r>
        <w:rPr>
          <w:noProof/>
        </w:rPr>
        <w:drawing>
          <wp:inline distT="0" distB="0" distL="0" distR="0" wp14:anchorId="3D125E49" wp14:editId="04B7F17D">
            <wp:extent cx="875000" cy="445000"/>
            <wp:effectExtent l="0" t="0" r="1905" b="0"/>
            <wp:docPr id="190" name="Picture 190" descr="D:\AaaF\OUT\httpswwwopeneduopenlearnocw_cmid1791_2021-12-09_16-14-05_nsfr2\word\assets\_04375f6f09a4dad69db35597904da8d9f7781cf4_a224_pm_un_mu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AaaF\OUT\httpswwwopeneduopenlearnocw_cmid1791_2021-12-09_16-14-05_nsfr2\word\assets\_04375f6f09a4dad69db35597904da8d9f7781cf4_a224_pm_un_mu05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75000" cy="445000"/>
                    </a:xfrm>
                    <a:prstGeom prst="rect">
                      <a:avLst/>
                    </a:prstGeom>
                    <a:noFill/>
                    <a:ln>
                      <a:noFill/>
                    </a:ln>
                  </pic:spPr>
                </pic:pic>
              </a:graphicData>
            </a:graphic>
          </wp:inline>
        </w:drawing>
      </w:r>
    </w:p>
    <w:p w:rsidR="00D16065" w:rsidRDefault="005D5107">
      <w:pPr>
        <w:ind w:left="120" w:right="120"/>
        <w:divId w:val="741610755"/>
      </w:pPr>
      <w:r>
        <w:t>A flat major</w:t>
      </w:r>
    </w:p>
    <w:p w:rsidR="00D16065" w:rsidRDefault="005D5107">
      <w:pPr>
        <w:ind w:left="120" w:right="120"/>
        <w:divId w:val="1860314384"/>
      </w:pPr>
      <w:r>
        <w:rPr>
          <w:noProof/>
        </w:rPr>
        <w:drawing>
          <wp:inline distT="0" distB="0" distL="0" distR="0" wp14:anchorId="1FB7E928" wp14:editId="6D786577">
            <wp:extent cx="725000" cy="685000"/>
            <wp:effectExtent l="0" t="0" r="0" b="1270"/>
            <wp:docPr id="191" name="Picture 191" descr="D:\AaaF\OUT\httpswwwopeneduopenlearnocw_cmid1791_2021-12-09_16-14-05_nsfr2\word\assets\_6a6d0ba71e1c43a28106d2a72946bcfad6a4076a_a224_pm_un_mu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AaaF\OUT\httpswwwopeneduopenlearnocw_cmid1791_2021-12-09_16-14-05_nsfr2\word\assets\_6a6d0ba71e1c43a28106d2a72946bcfad6a4076a_a224_pm_un_mu06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25000" cy="685000"/>
                    </a:xfrm>
                    <a:prstGeom prst="rect">
                      <a:avLst/>
                    </a:prstGeom>
                    <a:noFill/>
                    <a:ln>
                      <a:noFill/>
                    </a:ln>
                  </pic:spPr>
                </pic:pic>
              </a:graphicData>
            </a:graphic>
          </wp:inline>
        </w:drawing>
      </w:r>
    </w:p>
    <w:p w:rsidR="00D16065" w:rsidRDefault="005D5107">
      <w:pPr>
        <w:ind w:left="120" w:right="120"/>
        <w:divId w:val="1972439780"/>
      </w:pPr>
      <w:r>
        <w:t>D major</w:t>
      </w:r>
    </w:p>
    <w:p w:rsidR="00D16065" w:rsidRDefault="005D5107">
      <w:pPr>
        <w:divId w:val="1319767133"/>
      </w:pPr>
      <w:r>
        <w:rPr>
          <w:rStyle w:val="Strong"/>
        </w:rPr>
        <w:t>G major</w:t>
      </w:r>
      <w:r>
        <w:t xml:space="preserve"> The key signature for G major has one sharp. </w:t>
      </w:r>
    </w:p>
    <w:p w:rsidR="00D16065" w:rsidRDefault="005D5107">
      <w:pPr>
        <w:divId w:val="1319767133"/>
      </w:pPr>
      <w:r>
        <w:rPr>
          <w:rStyle w:val="Strong"/>
        </w:rPr>
        <w:t>F major</w:t>
      </w:r>
      <w:r>
        <w:t xml:space="preserve"> The key signature for F major has one flat. </w:t>
      </w:r>
    </w:p>
    <w:p w:rsidR="00D16065" w:rsidRDefault="005D5107">
      <w:pPr>
        <w:divId w:val="1319767133"/>
      </w:pPr>
      <w:r>
        <w:rPr>
          <w:rStyle w:val="Strong"/>
        </w:rPr>
        <w:t xml:space="preserve">A major </w:t>
      </w:r>
      <w:r>
        <w:t xml:space="preserve">The key signature for A major has three sharps. </w:t>
      </w:r>
    </w:p>
    <w:p w:rsidR="00D16065" w:rsidRDefault="005D5107">
      <w:pPr>
        <w:divId w:val="1319767133"/>
      </w:pPr>
      <w:r>
        <w:rPr>
          <w:rStyle w:val="Strong"/>
        </w:rPr>
        <w:t>C major</w:t>
      </w:r>
      <w:r>
        <w:t xml:space="preserve"> The key signature for C major has neither sharps nor flats. </w:t>
      </w:r>
    </w:p>
    <w:p w:rsidR="00D16065" w:rsidRDefault="005D5107">
      <w:pPr>
        <w:divId w:val="1319767133"/>
      </w:pPr>
      <w:r>
        <w:rPr>
          <w:rStyle w:val="Strong"/>
        </w:rPr>
        <w:t>A flat major</w:t>
      </w:r>
      <w:r>
        <w:t xml:space="preserve"> The key signature for A flat major has four flats. </w:t>
      </w:r>
    </w:p>
    <w:p w:rsidR="00D16065" w:rsidRDefault="005D5107">
      <w:pPr>
        <w:divId w:val="1319767133"/>
      </w:pPr>
      <w:r>
        <w:rPr>
          <w:rStyle w:val="Strong"/>
        </w:rPr>
        <w:t>D major</w:t>
      </w:r>
      <w:r>
        <w:t xml:space="preserve"> The key signature for D major has two sharps. </w:t>
      </w:r>
    </w:p>
    <w:bookmarkStart w:id="547" w:name="Back_To_Session5_Activity1"/>
    <w:p w:rsidR="00D16065" w:rsidRDefault="005D5107">
      <w:pPr>
        <w:pStyle w:val="NormalWeb"/>
        <w:divId w:val="1319767133"/>
      </w:pPr>
      <w:r>
        <w:fldChar w:fldCharType="begin"/>
      </w:r>
      <w:r>
        <w:instrText xml:space="preserve"> HYPERLINK "" \l "Session5_Activity1" </w:instrText>
      </w:r>
      <w:r>
        <w:fldChar w:fldCharType="separate"/>
      </w:r>
      <w:r>
        <w:rPr>
          <w:rStyle w:val="Hyperlink"/>
        </w:rPr>
        <w:t>Back to - Activity 1</w:t>
      </w:r>
      <w:r>
        <w:fldChar w:fldCharType="end"/>
      </w:r>
      <w:bookmarkEnd w:id="547"/>
    </w:p>
    <w:p w:rsidR="00D16065" w:rsidRDefault="005D5107">
      <w:pPr>
        <w:pStyle w:val="Heading2"/>
        <w:divId w:val="77487966"/>
        <w:rPr>
          <w:rFonts w:eastAsia="Times New Roman"/>
        </w:rPr>
      </w:pPr>
      <w:r>
        <w:rPr>
          <w:rFonts w:eastAsia="Times New Roman"/>
        </w:rPr>
        <w:t xml:space="preserve">Activity 1 </w:t>
      </w:r>
    </w:p>
    <w:p w:rsidR="00D16065" w:rsidRDefault="005D5107">
      <w:pPr>
        <w:pStyle w:val="Heading4"/>
        <w:divId w:val="1758675672"/>
        <w:rPr>
          <w:rFonts w:eastAsia="Times New Roman"/>
        </w:rPr>
      </w:pPr>
      <w:bookmarkStart w:id="548" w:name="Session5_Answer2"/>
      <w:bookmarkEnd w:id="548"/>
      <w:r>
        <w:rPr>
          <w:rFonts w:eastAsia="Times New Roman"/>
        </w:rPr>
        <w:t>Answer</w:t>
      </w:r>
    </w:p>
    <w:p w:rsidR="00D16065" w:rsidRDefault="005D5107">
      <w:pPr>
        <w:pStyle w:val="NormalWeb"/>
        <w:divId w:val="1758675672"/>
      </w:pPr>
      <w:r>
        <w:rPr>
          <w:rStyle w:val="Strong"/>
        </w:rPr>
        <w:t>The correct matches are:</w:t>
      </w:r>
    </w:p>
    <w:p w:rsidR="00D16065" w:rsidRDefault="005D5107">
      <w:pPr>
        <w:ind w:left="120" w:right="120"/>
        <w:divId w:val="1238978148"/>
      </w:pPr>
      <w:r>
        <w:rPr>
          <w:noProof/>
        </w:rPr>
        <w:drawing>
          <wp:inline distT="0" distB="0" distL="0" distR="0" wp14:anchorId="3ED98070" wp14:editId="39212C6B">
            <wp:extent cx="3240000" cy="510000"/>
            <wp:effectExtent l="0" t="0" r="0" b="4445"/>
            <wp:docPr id="192" name="Picture 192" descr="D:\AaaF\OUT\httpswwwopeneduopenlearnocw_cmid1791_2021-12-09_16-14-05_nsfr2\word\assets\_af43f3ad86d25efcc5771f4c56c830fb032ea2fb_a224_pm_un_mu061_o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AaaF\OUT\httpswwwopeneduopenlearnocw_cmid1791_2021-12-09_16-14-05_nsfr2\word\assets\_af43f3ad86d25efcc5771f4c56c830fb032ea2fb_a224_pm_un_mu061_ocw.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40000" cy="510000"/>
                    </a:xfrm>
                    <a:prstGeom prst="rect">
                      <a:avLst/>
                    </a:prstGeom>
                    <a:noFill/>
                    <a:ln>
                      <a:noFill/>
                    </a:ln>
                  </pic:spPr>
                </pic:pic>
              </a:graphicData>
            </a:graphic>
          </wp:inline>
        </w:drawing>
      </w:r>
    </w:p>
    <w:p w:rsidR="00D16065" w:rsidRDefault="005D5107">
      <w:pPr>
        <w:ind w:left="120" w:right="120"/>
        <w:divId w:val="2144927866"/>
      </w:pPr>
      <w:r>
        <w:t>Two sharps</w:t>
      </w:r>
    </w:p>
    <w:p w:rsidR="00D16065" w:rsidRDefault="005D5107">
      <w:pPr>
        <w:ind w:left="120" w:right="120"/>
        <w:divId w:val="1885602982"/>
      </w:pPr>
      <w:r>
        <w:rPr>
          <w:noProof/>
        </w:rPr>
        <w:drawing>
          <wp:inline distT="0" distB="0" distL="0" distR="0" wp14:anchorId="48B1D5A5" wp14:editId="695DED6F">
            <wp:extent cx="3240000" cy="395000"/>
            <wp:effectExtent l="0" t="0" r="0" b="5080"/>
            <wp:docPr id="193" name="Picture 193" descr="D:\AaaF\OUT\httpswwwopeneduopenlearnocw_cmid1791_2021-12-09_16-14-05_nsfr2\word\assets\_85791c069dbc17e0239bb859651bf4c2de3a5d28_a224_pm_un_mu062_o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AaaF\OUT\httpswwwopeneduopenlearnocw_cmid1791_2021-12-09_16-14-05_nsfr2\word\assets\_85791c069dbc17e0239bb859651bf4c2de3a5d28_a224_pm_un_mu062_ocw.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40000" cy="395000"/>
                    </a:xfrm>
                    <a:prstGeom prst="rect">
                      <a:avLst/>
                    </a:prstGeom>
                    <a:noFill/>
                    <a:ln>
                      <a:noFill/>
                    </a:ln>
                  </pic:spPr>
                </pic:pic>
              </a:graphicData>
            </a:graphic>
          </wp:inline>
        </w:drawing>
      </w:r>
    </w:p>
    <w:p w:rsidR="00D16065" w:rsidRDefault="005D5107">
      <w:pPr>
        <w:ind w:left="120" w:right="120"/>
        <w:divId w:val="1437209555"/>
      </w:pPr>
      <w:r>
        <w:t>Two flats</w:t>
      </w:r>
    </w:p>
    <w:p w:rsidR="00D16065" w:rsidRDefault="005D5107">
      <w:pPr>
        <w:ind w:left="120" w:right="120"/>
        <w:divId w:val="1887714479"/>
      </w:pPr>
      <w:r>
        <w:rPr>
          <w:noProof/>
        </w:rPr>
        <w:drawing>
          <wp:inline distT="0" distB="0" distL="0" distR="0" wp14:anchorId="536ABB00" wp14:editId="4094DC9F">
            <wp:extent cx="3240000" cy="470000"/>
            <wp:effectExtent l="0" t="0" r="0" b="6350"/>
            <wp:docPr id="194" name="Picture 194" descr="D:\AaaF\OUT\httpswwwopeneduopenlearnocw_cmid1791_2021-12-09_16-14-05_nsfr2\word\assets\_2a56dfcb88f89446d3bc94afda7351c8ce879496_a224_pm_un_mu063_o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AaaF\OUT\httpswwwopeneduopenlearnocw_cmid1791_2021-12-09_16-14-05_nsfr2\word\assets\_2a56dfcb88f89446d3bc94afda7351c8ce879496_a224_pm_un_mu063_ocw.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40000" cy="470000"/>
                    </a:xfrm>
                    <a:prstGeom prst="rect">
                      <a:avLst/>
                    </a:prstGeom>
                    <a:noFill/>
                    <a:ln>
                      <a:noFill/>
                    </a:ln>
                  </pic:spPr>
                </pic:pic>
              </a:graphicData>
            </a:graphic>
          </wp:inline>
        </w:drawing>
      </w:r>
    </w:p>
    <w:p w:rsidR="00D16065" w:rsidRDefault="005D5107">
      <w:pPr>
        <w:ind w:left="120" w:right="120"/>
        <w:divId w:val="370614812"/>
      </w:pPr>
      <w:r>
        <w:t>One flat</w:t>
      </w:r>
    </w:p>
    <w:p w:rsidR="00D16065" w:rsidRDefault="005D5107">
      <w:pPr>
        <w:ind w:left="120" w:right="120"/>
        <w:divId w:val="463079832"/>
      </w:pPr>
      <w:r>
        <w:rPr>
          <w:noProof/>
        </w:rPr>
        <w:drawing>
          <wp:inline distT="0" distB="0" distL="0" distR="0" wp14:anchorId="29E08FA3" wp14:editId="26F32BD2">
            <wp:extent cx="3240000" cy="420000"/>
            <wp:effectExtent l="0" t="0" r="0" b="0"/>
            <wp:docPr id="195" name="Picture 195" descr="D:\AaaF\OUT\httpswwwopeneduopenlearnocw_cmid1791_2021-12-09_16-14-05_nsfr2\word\assets\_2ddfdb0326efe99853d89ac046927d99535db629_a224_pm_un_mu064_o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AaaF\OUT\httpswwwopeneduopenlearnocw_cmid1791_2021-12-09_16-14-05_nsfr2\word\assets\_2ddfdb0326efe99853d89ac046927d99535db629_a224_pm_un_mu064_ocw.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40000" cy="420000"/>
                    </a:xfrm>
                    <a:prstGeom prst="rect">
                      <a:avLst/>
                    </a:prstGeom>
                    <a:noFill/>
                    <a:ln>
                      <a:noFill/>
                    </a:ln>
                  </pic:spPr>
                </pic:pic>
              </a:graphicData>
            </a:graphic>
          </wp:inline>
        </w:drawing>
      </w:r>
    </w:p>
    <w:p w:rsidR="00D16065" w:rsidRDefault="005D5107">
      <w:pPr>
        <w:ind w:left="120" w:right="120"/>
        <w:divId w:val="409428280"/>
      </w:pPr>
      <w:r>
        <w:t>One sharp</w:t>
      </w:r>
    </w:p>
    <w:p w:rsidR="00D16065" w:rsidRDefault="005D5107">
      <w:pPr>
        <w:divId w:val="1758675672"/>
      </w:pPr>
      <w:r>
        <w:rPr>
          <w:rStyle w:val="Strong"/>
        </w:rPr>
        <w:t xml:space="preserve">D major </w:t>
      </w:r>
      <w:r>
        <w:t xml:space="preserve">You need to add a key signature of two sharps to make this a D major scale beginning on the tonic. </w:t>
      </w:r>
    </w:p>
    <w:p w:rsidR="00D16065" w:rsidRDefault="005D5107">
      <w:pPr>
        <w:divId w:val="1758675672"/>
      </w:pPr>
      <w:r>
        <w:rPr>
          <w:rStyle w:val="Strong"/>
        </w:rPr>
        <w:t>B flat major</w:t>
      </w:r>
      <w:r>
        <w:t xml:space="preserve"> You need to add a key signature of two flats to make this a B flat major scale beginning on the tonic. </w:t>
      </w:r>
    </w:p>
    <w:p w:rsidR="00D16065" w:rsidRDefault="005D5107">
      <w:pPr>
        <w:divId w:val="1758675672"/>
      </w:pPr>
      <w:r>
        <w:rPr>
          <w:rStyle w:val="Strong"/>
        </w:rPr>
        <w:t>F major</w:t>
      </w:r>
      <w:r>
        <w:t xml:space="preserve"> You need to add a key signature of one flat to make this an F major scale beginning on the tonic. </w:t>
      </w:r>
    </w:p>
    <w:p w:rsidR="00D16065" w:rsidRDefault="005D5107">
      <w:pPr>
        <w:divId w:val="1758675672"/>
      </w:pPr>
      <w:r>
        <w:rPr>
          <w:rStyle w:val="Strong"/>
        </w:rPr>
        <w:t>G major</w:t>
      </w:r>
      <w:r>
        <w:t xml:space="preserve"> You need to add a key signature of one sharp to make this a G major scale beginning on the tonic. </w:t>
      </w:r>
    </w:p>
    <w:bookmarkStart w:id="549" w:name="Back_To_Session5_Activity2"/>
    <w:p w:rsidR="00D16065" w:rsidRDefault="005D5107">
      <w:pPr>
        <w:pStyle w:val="NormalWeb"/>
        <w:divId w:val="1758675672"/>
      </w:pPr>
      <w:r>
        <w:fldChar w:fldCharType="begin"/>
      </w:r>
      <w:r>
        <w:instrText xml:space="preserve"> HYPERLINK "" \l "Session5_Activity2" </w:instrText>
      </w:r>
      <w:r>
        <w:fldChar w:fldCharType="separate"/>
      </w:r>
      <w:r>
        <w:rPr>
          <w:rStyle w:val="Hyperlink"/>
        </w:rPr>
        <w:t xml:space="preserve">Back to - Activity 1 </w:t>
      </w:r>
      <w:r>
        <w:fldChar w:fldCharType="end"/>
      </w:r>
      <w:bookmarkEnd w:id="549"/>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200678848"/>
        <w:rPr>
          <w:rFonts w:eastAsia="Times New Roman"/>
        </w:rPr>
      </w:pPr>
      <w:bookmarkStart w:id="550" w:name="Session5_Answer3"/>
      <w:bookmarkEnd w:id="550"/>
      <w:r>
        <w:rPr>
          <w:rFonts w:eastAsia="Times New Roman"/>
        </w:rPr>
        <w:t>Answer</w:t>
      </w:r>
    </w:p>
    <w:p w:rsidR="00D16065" w:rsidRDefault="005D5107">
      <w:pPr>
        <w:pStyle w:val="NormalWeb"/>
        <w:divId w:val="200678848"/>
      </w:pPr>
      <w:r>
        <w:rPr>
          <w:rStyle w:val="Strong"/>
        </w:rPr>
        <w:t>The correct matches are:</w:t>
      </w:r>
    </w:p>
    <w:p w:rsidR="00D16065" w:rsidRDefault="005D5107">
      <w:pPr>
        <w:ind w:left="120" w:right="120"/>
        <w:divId w:val="1806390376"/>
      </w:pPr>
      <w:r>
        <w:rPr>
          <w:noProof/>
        </w:rPr>
        <w:drawing>
          <wp:inline distT="0" distB="0" distL="0" distR="0" wp14:anchorId="59E4D554" wp14:editId="3AD8E0A4">
            <wp:extent cx="710000" cy="685000"/>
            <wp:effectExtent l="0" t="0" r="0" b="1270"/>
            <wp:docPr id="196" name="Picture 196" descr="D:\AaaF\OUT\httpswwwopeneduopenlearnocw_cmid1791_2021-12-09_16-14-05_nsfr2\word\assets\_ce49065326b132dd50f2fa8da06b30bce1019ca9_a224_pm_un_mu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AaaF\OUT\httpswwwopeneduopenlearnocw_cmid1791_2021-12-09_16-14-05_nsfr2\word\assets\_ce49065326b132dd50f2fa8da06b30bce1019ca9_a224_pm_un_mu06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0000" cy="685000"/>
                    </a:xfrm>
                    <a:prstGeom prst="rect">
                      <a:avLst/>
                    </a:prstGeom>
                    <a:noFill/>
                    <a:ln>
                      <a:noFill/>
                    </a:ln>
                  </pic:spPr>
                </pic:pic>
              </a:graphicData>
            </a:graphic>
          </wp:inline>
        </w:drawing>
      </w:r>
    </w:p>
    <w:p w:rsidR="00D16065" w:rsidRDefault="005D5107">
      <w:pPr>
        <w:ind w:left="120" w:right="120"/>
        <w:divId w:val="962542926"/>
      </w:pPr>
      <w:r>
        <w:t>E minor</w:t>
      </w:r>
    </w:p>
    <w:p w:rsidR="00D16065" w:rsidRDefault="005D5107">
      <w:pPr>
        <w:ind w:left="120" w:right="120"/>
        <w:divId w:val="1415056574"/>
      </w:pPr>
      <w:r>
        <w:rPr>
          <w:noProof/>
        </w:rPr>
        <w:drawing>
          <wp:inline distT="0" distB="0" distL="0" distR="0" wp14:anchorId="2D2EC759" wp14:editId="76A27E04">
            <wp:extent cx="710000" cy="420000"/>
            <wp:effectExtent l="0" t="0" r="0" b="0"/>
            <wp:docPr id="197" name="Picture 197" descr="D:\AaaF\OUT\httpswwwopeneduopenlearnocw_cmid1791_2021-12-09_16-14-05_nsfr2\word\assets\_490fe8009f6452c44a1f49a825f9802e9bc17e76_a224_pm_un_mu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AaaF\OUT\httpswwwopeneduopenlearnocw_cmid1791_2021-12-09_16-14-05_nsfr2\word\assets\_490fe8009f6452c44a1f49a825f9802e9bc17e76_a224_pm_un_mu066.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0000" cy="420000"/>
                    </a:xfrm>
                    <a:prstGeom prst="rect">
                      <a:avLst/>
                    </a:prstGeom>
                    <a:noFill/>
                    <a:ln>
                      <a:noFill/>
                    </a:ln>
                  </pic:spPr>
                </pic:pic>
              </a:graphicData>
            </a:graphic>
          </wp:inline>
        </w:drawing>
      </w:r>
    </w:p>
    <w:p w:rsidR="00D16065" w:rsidRDefault="005D5107">
      <w:pPr>
        <w:ind w:left="120" w:right="120"/>
        <w:divId w:val="1364747478"/>
      </w:pPr>
      <w:r>
        <w:t>D minor</w:t>
      </w:r>
    </w:p>
    <w:p w:rsidR="00D16065" w:rsidRDefault="005D5107">
      <w:pPr>
        <w:ind w:left="120" w:right="120"/>
        <w:divId w:val="220025579"/>
      </w:pPr>
      <w:r>
        <w:rPr>
          <w:noProof/>
        </w:rPr>
        <w:drawing>
          <wp:inline distT="0" distB="0" distL="0" distR="0" wp14:anchorId="52C953BE" wp14:editId="109E7645">
            <wp:extent cx="725000" cy="685000"/>
            <wp:effectExtent l="0" t="0" r="0" b="1270"/>
            <wp:docPr id="198" name="Picture 198" descr="D:\AaaF\OUT\httpswwwopeneduopenlearnocw_cmid1791_2021-12-09_16-14-05_nsfr2\word\assets\_92c9cbb3012f05933187dde7fd80963fde84c3f0_a224_pm_un_mu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AaaF\OUT\httpswwwopeneduopenlearnocw_cmid1791_2021-12-09_16-14-05_nsfr2\word\assets\_92c9cbb3012f05933187dde7fd80963fde84c3f0_a224_pm_un_mu067.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25000" cy="685000"/>
                    </a:xfrm>
                    <a:prstGeom prst="rect">
                      <a:avLst/>
                    </a:prstGeom>
                    <a:noFill/>
                    <a:ln>
                      <a:noFill/>
                    </a:ln>
                  </pic:spPr>
                </pic:pic>
              </a:graphicData>
            </a:graphic>
          </wp:inline>
        </w:drawing>
      </w:r>
    </w:p>
    <w:p w:rsidR="00D16065" w:rsidRDefault="005D5107">
      <w:pPr>
        <w:ind w:left="120" w:right="120"/>
        <w:divId w:val="519054746"/>
      </w:pPr>
      <w:r>
        <w:t>G minor</w:t>
      </w:r>
    </w:p>
    <w:p w:rsidR="00D16065" w:rsidRDefault="005D5107">
      <w:pPr>
        <w:ind w:left="120" w:right="120"/>
        <w:divId w:val="773402163"/>
      </w:pPr>
      <w:r>
        <w:rPr>
          <w:noProof/>
        </w:rPr>
        <w:drawing>
          <wp:inline distT="0" distB="0" distL="0" distR="0" wp14:anchorId="2A2BEB2B" wp14:editId="71E989A4">
            <wp:extent cx="875000" cy="445000"/>
            <wp:effectExtent l="0" t="0" r="1905" b="0"/>
            <wp:docPr id="199" name="Picture 199" descr="D:\AaaF\OUT\httpswwwopeneduopenlearnocw_cmid1791_2021-12-09_16-14-05_nsfr2\word\assets\_1b6369e31927df91acf3861766e09af7b63487f4_a224_pm_un_mu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AaaF\OUT\httpswwwopeneduopenlearnocw_cmid1791_2021-12-09_16-14-05_nsfr2\word\assets\_1b6369e31927df91acf3861766e09af7b63487f4_a224_pm_un_mu068.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75000" cy="445000"/>
                    </a:xfrm>
                    <a:prstGeom prst="rect">
                      <a:avLst/>
                    </a:prstGeom>
                    <a:noFill/>
                    <a:ln>
                      <a:noFill/>
                    </a:ln>
                  </pic:spPr>
                </pic:pic>
              </a:graphicData>
            </a:graphic>
          </wp:inline>
        </w:drawing>
      </w:r>
    </w:p>
    <w:p w:rsidR="00D16065" w:rsidRDefault="005D5107">
      <w:pPr>
        <w:ind w:left="120" w:right="120"/>
        <w:divId w:val="1776052489"/>
      </w:pPr>
      <w:r>
        <w:t>C minor</w:t>
      </w:r>
    </w:p>
    <w:p w:rsidR="00D16065" w:rsidRDefault="005D5107">
      <w:pPr>
        <w:ind w:left="120" w:right="120"/>
        <w:divId w:val="87629333"/>
      </w:pPr>
      <w:r>
        <w:rPr>
          <w:noProof/>
        </w:rPr>
        <w:drawing>
          <wp:inline distT="0" distB="0" distL="0" distR="0" wp14:anchorId="27523B30" wp14:editId="18B5556A">
            <wp:extent cx="875000" cy="685000"/>
            <wp:effectExtent l="0" t="0" r="1905" b="1270"/>
            <wp:docPr id="200" name="Picture 200" descr="D:\AaaF\OUT\httpswwwopeneduopenlearnocw_cmid1791_2021-12-09_16-14-05_nsfr2\word\assets\_8456f3bf640c75f7df7a7c2ef056d67259924589_a224_pm_un_mu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aaF\OUT\httpswwwopeneduopenlearnocw_cmid1791_2021-12-09_16-14-05_nsfr2\word\assets\_8456f3bf640c75f7df7a7c2ef056d67259924589_a224_pm_un_mu069.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75000" cy="685000"/>
                    </a:xfrm>
                    <a:prstGeom prst="rect">
                      <a:avLst/>
                    </a:prstGeom>
                    <a:noFill/>
                    <a:ln>
                      <a:noFill/>
                    </a:ln>
                  </pic:spPr>
                </pic:pic>
              </a:graphicData>
            </a:graphic>
          </wp:inline>
        </w:drawing>
      </w:r>
    </w:p>
    <w:p w:rsidR="00D16065" w:rsidRDefault="005D5107">
      <w:pPr>
        <w:ind w:left="120" w:right="120"/>
        <w:divId w:val="333185836"/>
      </w:pPr>
      <w:r>
        <w:t>F minor</w:t>
      </w:r>
    </w:p>
    <w:p w:rsidR="00D16065" w:rsidRDefault="005D5107">
      <w:pPr>
        <w:ind w:left="120" w:right="120"/>
        <w:divId w:val="843280520"/>
      </w:pPr>
      <w:r>
        <w:rPr>
          <w:noProof/>
        </w:rPr>
        <w:drawing>
          <wp:inline distT="0" distB="0" distL="0" distR="0" wp14:anchorId="7F9A8717" wp14:editId="663D7769">
            <wp:extent cx="725000" cy="445000"/>
            <wp:effectExtent l="0" t="0" r="0" b="0"/>
            <wp:docPr id="201" name="Picture 201" descr="D:\AaaF\OUT\httpswwwopeneduopenlearnocw_cmid1791_2021-12-09_16-14-05_nsfr2\word\assets\_ce283db2fbff351c6fbb4e072b2df753ec3d1bb1_a224_pm_un_mu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AaaF\OUT\httpswwwopeneduopenlearnocw_cmid1791_2021-12-09_16-14-05_nsfr2\word\assets\_ce283db2fbff351c6fbb4e072b2df753ec3d1bb1_a224_pm_un_mu07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25000" cy="445000"/>
                    </a:xfrm>
                    <a:prstGeom prst="rect">
                      <a:avLst/>
                    </a:prstGeom>
                    <a:noFill/>
                    <a:ln>
                      <a:noFill/>
                    </a:ln>
                  </pic:spPr>
                </pic:pic>
              </a:graphicData>
            </a:graphic>
          </wp:inline>
        </w:drawing>
      </w:r>
    </w:p>
    <w:p w:rsidR="00D16065" w:rsidRDefault="005D5107">
      <w:pPr>
        <w:ind w:left="120" w:right="120"/>
        <w:divId w:val="1140920479"/>
      </w:pPr>
      <w:r>
        <w:t>B minor</w:t>
      </w:r>
    </w:p>
    <w:p w:rsidR="00D16065" w:rsidRDefault="005D5107">
      <w:pPr>
        <w:divId w:val="200678848"/>
      </w:pPr>
      <w:r>
        <w:rPr>
          <w:rStyle w:val="Strong"/>
        </w:rPr>
        <w:t xml:space="preserve">E minor </w:t>
      </w:r>
      <w:r>
        <w:t xml:space="preserve">The key signature for E minor has one sharp. Remember that if you wrote out the three forms of the E minor scale, you would have to consider whether to sharpen the sixth and/or seventh notes of the different forms of the scale. If you wish, refer to the chart of minor scales (Example 56) to check how to write out the three forms of this scale. </w:t>
      </w:r>
    </w:p>
    <w:p w:rsidR="00D16065" w:rsidRDefault="005D5107">
      <w:pPr>
        <w:divId w:val="200678848"/>
      </w:pPr>
      <w:r>
        <w:rPr>
          <w:rStyle w:val="Strong"/>
        </w:rPr>
        <w:t xml:space="preserve">D minor </w:t>
      </w:r>
      <w:r>
        <w:t>The key signature for D minor has one flat. As in the previous example, if you wrote out the three forms of the D minor scale, you would have to consider whether to sharpen the sixth and/or seventh notes of the different forms of the scale. Note that, since the sixth note of the scale is B</w:t>
      </w:r>
      <w:r>
        <w:rPr>
          <w:rFonts w:ascii="OUSymbols" w:hAnsi="OUSymbols"/>
          <w:kern w:val="29"/>
          <w:sz w:val="29"/>
          <w:szCs w:val="29"/>
          <w14:ligatures w14:val="all"/>
        </w:rPr>
        <w:t>♭</w:t>
      </w:r>
      <w:r>
        <w:t>, to sharpen it, i.e. to raise it a semitone, would bring you to B (not B</w:t>
      </w:r>
      <w:r>
        <w:rPr>
          <w:rFonts w:ascii="OUSymbols" w:hAnsi="OUSymbols"/>
          <w:kern w:val="29"/>
          <w:sz w:val="29"/>
          <w:szCs w:val="29"/>
          <w14:ligatures w14:val="all"/>
        </w:rPr>
        <w:t>♯</w:t>
      </w:r>
      <w:r>
        <w:t xml:space="preserve">). Check this by referring to the chart of minor scales (Example 56). </w:t>
      </w:r>
    </w:p>
    <w:p w:rsidR="00D16065" w:rsidRDefault="005D5107">
      <w:pPr>
        <w:divId w:val="200678848"/>
      </w:pPr>
      <w:r>
        <w:rPr>
          <w:rStyle w:val="Strong"/>
        </w:rPr>
        <w:t xml:space="preserve">G minor </w:t>
      </w:r>
      <w:r>
        <w:t xml:space="preserve">The key signature for G minor has two flats. You might want to refer to the chart of minor scales (Example 56) to check how to write out the three forms of this scale. </w:t>
      </w:r>
    </w:p>
    <w:p w:rsidR="00D16065" w:rsidRDefault="005D5107">
      <w:pPr>
        <w:divId w:val="200678848"/>
      </w:pPr>
      <w:r>
        <w:rPr>
          <w:rStyle w:val="Strong"/>
        </w:rPr>
        <w:t>C minor</w:t>
      </w:r>
      <w:r>
        <w:t xml:space="preserve"> The key signature for C minor has three flats. You might wish to refer to the chart of minor scales (Example 56) to check how to write out the three forms of this scale. </w:t>
      </w:r>
    </w:p>
    <w:p w:rsidR="00D16065" w:rsidRDefault="005D5107">
      <w:pPr>
        <w:divId w:val="200678848"/>
      </w:pPr>
      <w:r>
        <w:rPr>
          <w:rStyle w:val="Strong"/>
        </w:rPr>
        <w:t>F minor</w:t>
      </w:r>
      <w:r>
        <w:t xml:space="preserve"> The key signature for F minor has four flats. Refer to the chart of minor scales (Example 56) to check how to write out the three forms of this scale. </w:t>
      </w:r>
    </w:p>
    <w:p w:rsidR="00D16065" w:rsidRDefault="005D5107">
      <w:pPr>
        <w:divId w:val="200678848"/>
      </w:pPr>
      <w:r>
        <w:rPr>
          <w:rStyle w:val="Strong"/>
        </w:rPr>
        <w:t>B minor</w:t>
      </w:r>
      <w:r>
        <w:t xml:space="preserve"> The key signature for B minor has two sharps. If you wish, refer to the chart of minor scales (Example 56) to check how to write out the three forms of this scale. </w:t>
      </w:r>
    </w:p>
    <w:bookmarkStart w:id="551" w:name="Back_To_Session5_Activity3"/>
    <w:p w:rsidR="00D16065" w:rsidRDefault="005D5107">
      <w:pPr>
        <w:pStyle w:val="NormalWeb"/>
        <w:divId w:val="200678848"/>
      </w:pPr>
      <w:r>
        <w:fldChar w:fldCharType="begin"/>
      </w:r>
      <w:r>
        <w:instrText xml:space="preserve"> HYPERLINK "" \l "Session5_Activity3" </w:instrText>
      </w:r>
      <w:r>
        <w:fldChar w:fldCharType="separate"/>
      </w:r>
      <w:r>
        <w:rPr>
          <w:rStyle w:val="Hyperlink"/>
        </w:rPr>
        <w:t>Back to - Activity 1</w:t>
      </w:r>
      <w:r>
        <w:fldChar w:fldCharType="end"/>
      </w:r>
      <w:bookmarkEnd w:id="551"/>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1304431342"/>
        <w:rPr>
          <w:rFonts w:eastAsia="Times New Roman"/>
        </w:rPr>
      </w:pPr>
      <w:bookmarkStart w:id="552" w:name="Session5_Answer4"/>
      <w:bookmarkEnd w:id="552"/>
      <w:r>
        <w:rPr>
          <w:rFonts w:eastAsia="Times New Roman"/>
        </w:rPr>
        <w:t>Answer</w:t>
      </w:r>
    </w:p>
    <w:p w:rsidR="00D16065" w:rsidRDefault="005D5107">
      <w:pPr>
        <w:pStyle w:val="NormalWeb"/>
        <w:divId w:val="1304431342"/>
      </w:pPr>
      <w:r>
        <w:rPr>
          <w:rStyle w:val="Strong"/>
        </w:rPr>
        <w:t>The correct matches are:</w:t>
      </w:r>
    </w:p>
    <w:p w:rsidR="00D16065" w:rsidRDefault="005D5107">
      <w:pPr>
        <w:ind w:left="120" w:right="120"/>
        <w:divId w:val="1876580475"/>
      </w:pPr>
      <w:r>
        <w:rPr>
          <w:noProof/>
        </w:rPr>
        <w:drawing>
          <wp:inline distT="0" distB="0" distL="0" distR="0" wp14:anchorId="5F1AF34D" wp14:editId="27F4A9FD">
            <wp:extent cx="3225800" cy="508000"/>
            <wp:effectExtent l="0" t="0" r="0" b="6350"/>
            <wp:docPr id="202" name="Picture 202" descr="D:\AaaF\OUT\httpswwwopeneduopenlearnocw_cmid1791_2021-12-09_16-14-05_nsfr2\word\assets\_50cfde7595062082d098be968f88b89a3147c656_a224_pm_un_mu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AaaF\OUT\httpswwwopeneduopenlearnocw_cmid1791_2021-12-09_16-14-05_nsfr2\word\assets\_50cfde7595062082d098be968f88b89a3147c656_a224_pm_un_mu07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25800" cy="508000"/>
                    </a:xfrm>
                    <a:prstGeom prst="rect">
                      <a:avLst/>
                    </a:prstGeom>
                    <a:noFill/>
                    <a:ln>
                      <a:noFill/>
                    </a:ln>
                  </pic:spPr>
                </pic:pic>
              </a:graphicData>
            </a:graphic>
          </wp:inline>
        </w:drawing>
      </w:r>
    </w:p>
    <w:p w:rsidR="00D16065" w:rsidRDefault="005D5107">
      <w:pPr>
        <w:ind w:left="120" w:right="120"/>
        <w:divId w:val="238951845"/>
      </w:pPr>
      <w:r>
        <w:t>One flat</w:t>
      </w:r>
    </w:p>
    <w:p w:rsidR="00D16065" w:rsidRDefault="005D5107">
      <w:pPr>
        <w:ind w:left="120" w:right="120"/>
        <w:divId w:val="725644211"/>
      </w:pPr>
      <w:r>
        <w:rPr>
          <w:noProof/>
        </w:rPr>
        <w:drawing>
          <wp:inline distT="0" distB="0" distL="0" distR="0" wp14:anchorId="702A20A8" wp14:editId="1B33AD64">
            <wp:extent cx="3225000" cy="395000"/>
            <wp:effectExtent l="0" t="0" r="0" b="5080"/>
            <wp:docPr id="203" name="Picture 203" descr="D:\AaaF\OUT\httpswwwopeneduopenlearnocw_cmid1791_2021-12-09_16-14-05_nsfr2\word\assets\_0b42b61c9d0b797c69612cad26f64240a0b36347_a224_pm_un_mu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AaaF\OUT\httpswwwopeneduopenlearnocw_cmid1791_2021-12-09_16-14-05_nsfr2\word\assets\_0b42b61c9d0b797c69612cad26f64240a0b36347_a224_pm_un_mu072.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25000" cy="395000"/>
                    </a:xfrm>
                    <a:prstGeom prst="rect">
                      <a:avLst/>
                    </a:prstGeom>
                    <a:noFill/>
                    <a:ln>
                      <a:noFill/>
                    </a:ln>
                  </pic:spPr>
                </pic:pic>
              </a:graphicData>
            </a:graphic>
          </wp:inline>
        </w:drawing>
      </w:r>
    </w:p>
    <w:p w:rsidR="00D16065" w:rsidRDefault="005D5107">
      <w:pPr>
        <w:ind w:left="120" w:right="120"/>
        <w:divId w:val="1316377238"/>
      </w:pPr>
      <w:r>
        <w:t>Two sharps</w:t>
      </w:r>
    </w:p>
    <w:p w:rsidR="00D16065" w:rsidRDefault="005D5107">
      <w:pPr>
        <w:ind w:left="120" w:right="120"/>
        <w:divId w:val="792554226"/>
      </w:pPr>
      <w:r>
        <w:rPr>
          <w:noProof/>
        </w:rPr>
        <w:drawing>
          <wp:inline distT="0" distB="0" distL="0" distR="0" wp14:anchorId="288F9F95" wp14:editId="28E9F132">
            <wp:extent cx="3225000" cy="455000"/>
            <wp:effectExtent l="0" t="0" r="0" b="2540"/>
            <wp:docPr id="204" name="Picture 204" descr="D:\AaaF\OUT\httpswwwopeneduopenlearnocw_cmid1791_2021-12-09_16-14-05_nsfr2\word\assets\_756bfd0a20f44f3c7c55baff70516250b9f61377_a224_pm_un_mu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AaaF\OUT\httpswwwopeneduopenlearnocw_cmid1791_2021-12-09_16-14-05_nsfr2\word\assets\_756bfd0a20f44f3c7c55baff70516250b9f61377_a224_pm_un_mu07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25000" cy="455000"/>
                    </a:xfrm>
                    <a:prstGeom prst="rect">
                      <a:avLst/>
                    </a:prstGeom>
                    <a:noFill/>
                    <a:ln>
                      <a:noFill/>
                    </a:ln>
                  </pic:spPr>
                </pic:pic>
              </a:graphicData>
            </a:graphic>
          </wp:inline>
        </w:drawing>
      </w:r>
    </w:p>
    <w:p w:rsidR="00D16065" w:rsidRDefault="005D5107">
      <w:pPr>
        <w:ind w:left="120" w:right="120"/>
        <w:divId w:val="1554076883"/>
      </w:pPr>
      <w:r>
        <w:t>One sharp</w:t>
      </w:r>
    </w:p>
    <w:p w:rsidR="00D16065" w:rsidRDefault="005D5107">
      <w:pPr>
        <w:ind w:left="120" w:right="120"/>
        <w:divId w:val="27994497"/>
      </w:pPr>
      <w:r>
        <w:rPr>
          <w:noProof/>
        </w:rPr>
        <w:drawing>
          <wp:inline distT="0" distB="0" distL="0" distR="0" wp14:anchorId="31D6CB61" wp14:editId="18451544">
            <wp:extent cx="3225000" cy="470000"/>
            <wp:effectExtent l="0" t="0" r="0" b="6350"/>
            <wp:docPr id="205" name="Picture 205" descr="D:\AaaF\OUT\httpswwwopeneduopenlearnocw_cmid1791_2021-12-09_16-14-05_nsfr2\word\assets\_bbaa8cdc3d60a9b04720d02eea7056cc2cee0f59_a224_pm_un_mu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AaaF\OUT\httpswwwopeneduopenlearnocw_cmid1791_2021-12-09_16-14-05_nsfr2\word\assets\_bbaa8cdc3d60a9b04720d02eea7056cc2cee0f59_a224_pm_un_mu074.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25000" cy="470000"/>
                    </a:xfrm>
                    <a:prstGeom prst="rect">
                      <a:avLst/>
                    </a:prstGeom>
                    <a:noFill/>
                    <a:ln>
                      <a:noFill/>
                    </a:ln>
                  </pic:spPr>
                </pic:pic>
              </a:graphicData>
            </a:graphic>
          </wp:inline>
        </w:drawing>
      </w:r>
    </w:p>
    <w:p w:rsidR="00D16065" w:rsidRDefault="005D5107">
      <w:pPr>
        <w:ind w:left="120" w:right="120"/>
        <w:divId w:val="1062676471"/>
      </w:pPr>
      <w:r>
        <w:t>Three flats</w:t>
      </w:r>
    </w:p>
    <w:p w:rsidR="00D16065" w:rsidRDefault="005D5107">
      <w:pPr>
        <w:divId w:val="1304431342"/>
      </w:pPr>
      <w:r>
        <w:rPr>
          <w:rStyle w:val="Strong"/>
        </w:rPr>
        <w:t>D minor</w:t>
      </w:r>
      <w:r>
        <w:t xml:space="preserve"> You need to add a key signature of one flat to make this a D minor scale starting on the tonic. The C</w:t>
      </w:r>
      <w:r>
        <w:rPr>
          <w:rFonts w:ascii="OUSymbols" w:hAnsi="OUSymbols"/>
          <w:kern w:val="29"/>
          <w:sz w:val="29"/>
          <w:szCs w:val="29"/>
          <w14:ligatures w14:val="all"/>
        </w:rPr>
        <w:t>♯</w:t>
      </w:r>
      <w:r>
        <w:t xml:space="preserve"> in the second bar is the sharpened seventh making this the harmonic form of the D minor scale. </w:t>
      </w:r>
    </w:p>
    <w:p w:rsidR="00D16065" w:rsidRDefault="005D5107">
      <w:pPr>
        <w:divId w:val="1304431342"/>
      </w:pPr>
      <w:r>
        <w:rPr>
          <w:rStyle w:val="Strong"/>
        </w:rPr>
        <w:t>B minor</w:t>
      </w:r>
      <w:r>
        <w:t xml:space="preserve"> You need to add a key signature of two sharps to make this a B minor scale starting on the tonic. Both the sixth and seventh notes of the scale are sharpened which means that this is the ascending melodic form of the scale. </w:t>
      </w:r>
    </w:p>
    <w:p w:rsidR="00D16065" w:rsidRDefault="005D5107">
      <w:pPr>
        <w:divId w:val="1304431342"/>
      </w:pPr>
      <w:r>
        <w:rPr>
          <w:rStyle w:val="Strong"/>
        </w:rPr>
        <w:t>E minor</w:t>
      </w:r>
      <w:r>
        <w:t xml:space="preserve"> You need to add a key signature of one sharp to make this an E minor scale starting on the tonic. Neither the sixth nor seventh notes of the scale are sharpened making this the descending melodic or natural form of the scale (remember that both the natural and the melodic forms of the scale have the same descending pattern). </w:t>
      </w:r>
    </w:p>
    <w:p w:rsidR="00D16065" w:rsidRDefault="005D5107">
      <w:pPr>
        <w:divId w:val="1304431342"/>
      </w:pPr>
      <w:r>
        <w:rPr>
          <w:rStyle w:val="Strong"/>
        </w:rPr>
        <w:t>C minor</w:t>
      </w:r>
      <w:r>
        <w:t xml:space="preserve"> You need to add a key signature of three flats to make this a C minor scale starting on the tonic. Both the sixth and seventh notes of the scale are sharpened, i.e. raised a semitone – the key signature has A</w:t>
      </w:r>
      <w:r>
        <w:rPr>
          <w:rFonts w:ascii="OUSymbols" w:hAnsi="OUSymbols"/>
          <w:kern w:val="29"/>
          <w:sz w:val="29"/>
          <w:szCs w:val="29"/>
          <w14:ligatures w14:val="all"/>
        </w:rPr>
        <w:t>♭</w:t>
      </w:r>
      <w:r>
        <w:t xml:space="preserve"> and B</w:t>
      </w:r>
      <w:r>
        <w:rPr>
          <w:rFonts w:ascii="OUSymbols" w:hAnsi="OUSymbols"/>
          <w:kern w:val="29"/>
          <w:sz w:val="29"/>
          <w:szCs w:val="29"/>
          <w14:ligatures w14:val="all"/>
        </w:rPr>
        <w:t>♭</w:t>
      </w:r>
      <w:r>
        <w:t xml:space="preserve"> but the scale requires A and B – and therefore this is the ascending melodic form of the scale. </w:t>
      </w:r>
    </w:p>
    <w:bookmarkStart w:id="553" w:name="Back_To_Session5_Activity4"/>
    <w:p w:rsidR="00D16065" w:rsidRDefault="005D5107">
      <w:pPr>
        <w:pStyle w:val="NormalWeb"/>
        <w:divId w:val="1304431342"/>
      </w:pPr>
      <w:r>
        <w:fldChar w:fldCharType="begin"/>
      </w:r>
      <w:r>
        <w:instrText xml:space="preserve"> HYPERLINK "" \l "Session5_Activity4" </w:instrText>
      </w:r>
      <w:r>
        <w:fldChar w:fldCharType="separate"/>
      </w:r>
      <w:r>
        <w:rPr>
          <w:rStyle w:val="Hyperlink"/>
        </w:rPr>
        <w:t>Back to - Activity 1</w:t>
      </w:r>
      <w:r>
        <w:fldChar w:fldCharType="end"/>
      </w:r>
      <w:bookmarkEnd w:id="553"/>
    </w:p>
    <w:p w:rsidR="00D16065" w:rsidRDefault="005D5107">
      <w:pPr>
        <w:pStyle w:val="Heading2"/>
        <w:divId w:val="77487966"/>
        <w:rPr>
          <w:rFonts w:eastAsia="Times New Roman"/>
        </w:rPr>
      </w:pPr>
      <w:r>
        <w:rPr>
          <w:rStyle w:val="Strong"/>
          <w:rFonts w:eastAsia="Times New Roman"/>
          <w:b/>
          <w:bCs/>
        </w:rPr>
        <w:t>Activity 1</w:t>
      </w:r>
    </w:p>
    <w:p w:rsidR="00D16065" w:rsidRDefault="005D5107">
      <w:pPr>
        <w:pStyle w:val="Heading4"/>
        <w:divId w:val="1015496161"/>
        <w:rPr>
          <w:rFonts w:eastAsia="Times New Roman"/>
        </w:rPr>
      </w:pPr>
      <w:bookmarkStart w:id="554" w:name="Session9_Answer1"/>
      <w:bookmarkEnd w:id="554"/>
      <w:r>
        <w:rPr>
          <w:rFonts w:eastAsia="Times New Roman"/>
        </w:rPr>
        <w:t>Answer</w:t>
      </w:r>
    </w:p>
    <w:p w:rsidR="00D16065" w:rsidRDefault="005D5107">
      <w:pPr>
        <w:pStyle w:val="NormalWeb"/>
        <w:divId w:val="1015496161"/>
      </w:pPr>
      <w:r>
        <w:rPr>
          <w:rStyle w:val="Strong"/>
        </w:rPr>
        <w:t>Right:</w:t>
      </w:r>
    </w:p>
    <w:p w:rsidR="00D16065" w:rsidRDefault="005D5107">
      <w:pPr>
        <w:ind w:left="120" w:right="120"/>
        <w:divId w:val="1635794134"/>
      </w:pPr>
      <w:r>
        <w:t>slow, but not as slow as largo.</w:t>
      </w:r>
    </w:p>
    <w:p w:rsidR="00D16065" w:rsidRDefault="005D5107">
      <w:pPr>
        <w:pStyle w:val="NormalWeb"/>
        <w:divId w:val="1015496161"/>
      </w:pPr>
      <w:r>
        <w:rPr>
          <w:rStyle w:val="Strong"/>
        </w:rPr>
        <w:t>Wrong:</w:t>
      </w:r>
    </w:p>
    <w:p w:rsidR="00D16065" w:rsidRDefault="005D5107">
      <w:pPr>
        <w:ind w:left="120" w:right="120"/>
        <w:divId w:val="2011909011"/>
      </w:pPr>
      <w:r>
        <w:t>very slow</w:t>
      </w:r>
    </w:p>
    <w:p w:rsidR="00D16065" w:rsidRDefault="005D5107">
      <w:pPr>
        <w:ind w:left="120" w:right="120"/>
        <w:divId w:val="1435200478"/>
      </w:pPr>
      <w:r>
        <w:t>smoothly</w:t>
      </w:r>
    </w:p>
    <w:p w:rsidR="00D16065" w:rsidRDefault="005D5107">
      <w:pPr>
        <w:divId w:val="1015496161"/>
      </w:pPr>
      <w:r>
        <w:t>Largo means very slow, and the Italian term for ‘smoothly’ is legato.</w:t>
      </w:r>
    </w:p>
    <w:bookmarkStart w:id="555" w:name="Back_To_Session9_Activity1"/>
    <w:p w:rsidR="00D16065" w:rsidRDefault="005D5107">
      <w:pPr>
        <w:pStyle w:val="NormalWeb"/>
        <w:divId w:val="1015496161"/>
      </w:pPr>
      <w:r>
        <w:fldChar w:fldCharType="begin"/>
      </w:r>
      <w:r>
        <w:instrText xml:space="preserve"> HYPERLINK "" \l "Session9_Activity1" </w:instrText>
      </w:r>
      <w:r>
        <w:fldChar w:fldCharType="separate"/>
      </w:r>
      <w:r>
        <w:rPr>
          <w:rStyle w:val="Hyperlink"/>
        </w:rPr>
        <w:t>Back to - Activity 1</w:t>
      </w:r>
      <w:r>
        <w:fldChar w:fldCharType="end"/>
      </w:r>
      <w:bookmarkEnd w:id="555"/>
    </w:p>
    <w:p w:rsidR="00D16065" w:rsidRDefault="005D5107">
      <w:pPr>
        <w:pStyle w:val="Heading2"/>
        <w:divId w:val="77487966"/>
        <w:rPr>
          <w:rFonts w:eastAsia="Times New Roman"/>
        </w:rPr>
      </w:pPr>
      <w:r>
        <w:rPr>
          <w:rStyle w:val="Strong"/>
          <w:rFonts w:eastAsia="Times New Roman"/>
          <w:b/>
          <w:bCs/>
        </w:rPr>
        <w:t>Activity 2</w:t>
      </w:r>
    </w:p>
    <w:p w:rsidR="00D16065" w:rsidRDefault="005D5107">
      <w:pPr>
        <w:pStyle w:val="Heading4"/>
        <w:divId w:val="1801603988"/>
        <w:rPr>
          <w:rFonts w:eastAsia="Times New Roman"/>
        </w:rPr>
      </w:pPr>
      <w:bookmarkStart w:id="556" w:name="Session9_Answer2"/>
      <w:bookmarkEnd w:id="556"/>
      <w:r>
        <w:rPr>
          <w:rFonts w:eastAsia="Times New Roman"/>
        </w:rPr>
        <w:t>Answer</w:t>
      </w:r>
    </w:p>
    <w:p w:rsidR="00D16065" w:rsidRDefault="005D5107">
      <w:pPr>
        <w:pStyle w:val="NormalWeb"/>
        <w:divId w:val="1801603988"/>
      </w:pPr>
      <w:r>
        <w:rPr>
          <w:rStyle w:val="Strong"/>
        </w:rPr>
        <w:t>Right:</w:t>
      </w:r>
    </w:p>
    <w:p w:rsidR="00D16065" w:rsidRDefault="005D5107">
      <w:pPr>
        <w:ind w:left="120" w:right="120"/>
        <w:divId w:val="1926527602"/>
      </w:pPr>
      <w:r>
        <w:t>E flat major</w:t>
      </w:r>
    </w:p>
    <w:p w:rsidR="00D16065" w:rsidRDefault="005D5107">
      <w:pPr>
        <w:pStyle w:val="NormalWeb"/>
        <w:divId w:val="1801603988"/>
      </w:pPr>
      <w:r>
        <w:rPr>
          <w:rStyle w:val="Strong"/>
        </w:rPr>
        <w:t>Wrong:</w:t>
      </w:r>
    </w:p>
    <w:p w:rsidR="00D16065" w:rsidRDefault="005D5107">
      <w:pPr>
        <w:ind w:left="120" w:right="120"/>
        <w:divId w:val="520437629"/>
      </w:pPr>
      <w:r>
        <w:t>A flat major</w:t>
      </w:r>
    </w:p>
    <w:p w:rsidR="00D16065" w:rsidRDefault="005D5107">
      <w:pPr>
        <w:ind w:left="120" w:right="120"/>
        <w:divId w:val="690375911"/>
      </w:pPr>
      <w:r>
        <w:t>C minor</w:t>
      </w:r>
    </w:p>
    <w:p w:rsidR="00D16065" w:rsidRDefault="005D5107">
      <w:pPr>
        <w:divId w:val="1801603988"/>
      </w:pPr>
      <w:r>
        <w:rPr>
          <w:vanish/>
        </w:rPr>
        <w:t>Start of Figure</w:t>
      </w:r>
    </w:p>
    <w:p w:rsidR="00D16065" w:rsidRDefault="005D5107">
      <w:pPr>
        <w:spacing w:before="240" w:beforeAutospacing="0" w:after="240" w:afterAutospacing="0" w:line="240" w:lineRule="auto"/>
        <w:divId w:val="1282299817"/>
        <w:rPr>
          <w:rFonts w:ascii="Times New Roman" w:eastAsia="Times New Roman" w:hAnsi="Times New Roman" w:cs="Times New Roman"/>
          <w:sz w:val="24"/>
          <w:szCs w:val="24"/>
        </w:rPr>
      </w:pPr>
      <w:bookmarkStart w:id="557" w:name="Session9_Figure3"/>
      <w:bookmarkEnd w:id="557"/>
      <w:r>
        <w:rPr>
          <w:rFonts w:ascii="Times New Roman" w:eastAsia="Times New Roman" w:hAnsi="Times New Roman" w:cs="Times New Roman"/>
          <w:noProof/>
          <w:sz w:val="24"/>
          <w:szCs w:val="24"/>
        </w:rPr>
        <w:drawing>
          <wp:inline distT="0" distB="0" distL="0" distR="0" wp14:anchorId="2D4DA10E" wp14:editId="16285747">
            <wp:extent cx="5181600" cy="736600"/>
            <wp:effectExtent l="0" t="0" r="0" b="6350"/>
            <wp:docPr id="206" name="Picture 206" descr="D:\AaaF\OUT\httpswwwopeneduopenlearnocw_cmid1791_2021-12-09_16-14-05_nsfr2\word\assets\_a097c34861728f02718bb9252afc4901e89c17a4_a224_1_pm_un_mu07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AaaF\OUT\httpswwwopeneduopenlearnocw_cmid1791_2021-12-09_16-14-05_nsfr2\word\assets\_a097c34861728f02718bb9252afc4901e89c17a4_a224_1_pm_un_mu076_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181600" cy="736600"/>
                    </a:xfrm>
                    <a:prstGeom prst="rect">
                      <a:avLst/>
                    </a:prstGeom>
                    <a:noFill/>
                    <a:ln>
                      <a:noFill/>
                    </a:ln>
                  </pic:spPr>
                </pic:pic>
              </a:graphicData>
            </a:graphic>
          </wp:inline>
        </w:drawing>
      </w:r>
    </w:p>
    <w:p w:rsidR="00D16065" w:rsidRDefault="005D5107">
      <w:pPr>
        <w:divId w:val="1801603988"/>
      </w:pPr>
      <w:r>
        <w:rPr>
          <w:vanish/>
        </w:rPr>
        <w:t>End of Figure</w:t>
      </w:r>
    </w:p>
    <w:p w:rsidR="00D16065" w:rsidRDefault="005D5107">
      <w:pPr>
        <w:divId w:val="1801603988"/>
      </w:pPr>
      <w:r>
        <w:rPr>
          <w:vanish/>
        </w:rPr>
        <w:t>Start of Media Content</w:t>
      </w:r>
    </w:p>
    <w:p w:rsidR="00D16065" w:rsidRDefault="005D5107">
      <w:pPr>
        <w:spacing w:before="120" w:beforeAutospacing="0" w:after="120" w:afterAutospacing="0"/>
        <w:divId w:val="1545025239"/>
      </w:pPr>
      <w:bookmarkStart w:id="558" w:name="Session9_MediaContent1"/>
      <w:bookmarkEnd w:id="558"/>
      <w:r>
        <w:t>Audio content is not available in this format.</w:t>
      </w:r>
    </w:p>
    <w:p w:rsidR="00D16065" w:rsidRDefault="005D5107">
      <w:pPr>
        <w:divId w:val="1801603988"/>
      </w:pPr>
      <w:r>
        <w:rPr>
          <w:vanish/>
        </w:rPr>
        <w:t>End of Media Content</w:t>
      </w:r>
    </w:p>
    <w:p w:rsidR="00D16065" w:rsidRDefault="005D5107">
      <w:pPr>
        <w:divId w:val="1801603988"/>
      </w:pPr>
      <w:r>
        <w:t xml:space="preserve">All the notes in the melody are contained within the scale of E flat major, and B naturals are absent, suggesting that C minor, the minor key with the same key signature as E flat major, is unlikely. A flat major is incorrect since it has a key signature of four flats, not three. </w:t>
      </w:r>
    </w:p>
    <w:bookmarkStart w:id="559" w:name="Back_To_Session9_Activity2"/>
    <w:p w:rsidR="00D16065" w:rsidRDefault="005D5107">
      <w:pPr>
        <w:pStyle w:val="NormalWeb"/>
        <w:divId w:val="1801603988"/>
      </w:pPr>
      <w:r>
        <w:fldChar w:fldCharType="begin"/>
      </w:r>
      <w:r>
        <w:instrText xml:space="preserve"> HYPERLINK "" \l "Session9_Activity2" </w:instrText>
      </w:r>
      <w:r>
        <w:fldChar w:fldCharType="separate"/>
      </w:r>
      <w:r>
        <w:rPr>
          <w:rStyle w:val="Hyperlink"/>
        </w:rPr>
        <w:t>Back to - Activity 2</w:t>
      </w:r>
      <w:r>
        <w:fldChar w:fldCharType="end"/>
      </w:r>
      <w:bookmarkEnd w:id="559"/>
    </w:p>
    <w:p w:rsidR="00D16065" w:rsidRDefault="005D5107">
      <w:pPr>
        <w:pStyle w:val="Heading2"/>
        <w:divId w:val="77487966"/>
        <w:rPr>
          <w:rFonts w:eastAsia="Times New Roman"/>
        </w:rPr>
      </w:pPr>
      <w:r>
        <w:rPr>
          <w:rStyle w:val="Strong"/>
          <w:rFonts w:eastAsia="Times New Roman"/>
          <w:b/>
          <w:bCs/>
        </w:rPr>
        <w:t>Activity 3</w:t>
      </w:r>
    </w:p>
    <w:p w:rsidR="00D16065" w:rsidRDefault="005D5107">
      <w:pPr>
        <w:pStyle w:val="Heading4"/>
        <w:divId w:val="2004552504"/>
        <w:rPr>
          <w:rFonts w:eastAsia="Times New Roman"/>
        </w:rPr>
      </w:pPr>
      <w:bookmarkStart w:id="560" w:name="Session9_Answer3"/>
      <w:bookmarkEnd w:id="560"/>
      <w:r>
        <w:rPr>
          <w:rFonts w:eastAsia="Times New Roman"/>
        </w:rPr>
        <w:t>Answer</w:t>
      </w:r>
    </w:p>
    <w:p w:rsidR="00D16065" w:rsidRDefault="005D5107">
      <w:pPr>
        <w:pStyle w:val="NormalWeb"/>
        <w:divId w:val="2004552504"/>
      </w:pPr>
      <w:r>
        <w:rPr>
          <w:rStyle w:val="Strong"/>
        </w:rPr>
        <w:t>Right:</w:t>
      </w:r>
    </w:p>
    <w:p w:rsidR="00D16065" w:rsidRDefault="005D5107">
      <w:pPr>
        <w:ind w:left="120" w:right="120"/>
        <w:divId w:val="342241987"/>
      </w:pPr>
      <w:r>
        <w:t>sixth</w:t>
      </w:r>
    </w:p>
    <w:p w:rsidR="00D16065" w:rsidRDefault="005D5107">
      <w:pPr>
        <w:pStyle w:val="NormalWeb"/>
        <w:divId w:val="2004552504"/>
      </w:pPr>
      <w:r>
        <w:rPr>
          <w:rStyle w:val="Strong"/>
        </w:rPr>
        <w:t>Wrong:</w:t>
      </w:r>
    </w:p>
    <w:p w:rsidR="00D16065" w:rsidRDefault="005D5107">
      <w:pPr>
        <w:ind w:left="120" w:right="120"/>
        <w:divId w:val="1920629961"/>
      </w:pPr>
      <w:r>
        <w:t>octave</w:t>
      </w:r>
    </w:p>
    <w:p w:rsidR="00D16065" w:rsidRDefault="005D5107">
      <w:pPr>
        <w:ind w:left="120" w:right="120"/>
        <w:divId w:val="1553955613"/>
      </w:pPr>
      <w:r>
        <w:t>seventh</w:t>
      </w:r>
    </w:p>
    <w:p w:rsidR="00D16065" w:rsidRDefault="005D5107">
      <w:pPr>
        <w:divId w:val="2004552504"/>
      </w:pPr>
      <w:r>
        <w:rPr>
          <w:vanish/>
        </w:rPr>
        <w:t>Start of Figure</w:t>
      </w:r>
    </w:p>
    <w:p w:rsidR="00D16065" w:rsidRDefault="005D5107">
      <w:pPr>
        <w:spacing w:before="240" w:beforeAutospacing="0" w:after="240" w:afterAutospacing="0" w:line="240" w:lineRule="auto"/>
        <w:divId w:val="894925149"/>
        <w:rPr>
          <w:rFonts w:ascii="Times New Roman" w:eastAsia="Times New Roman" w:hAnsi="Times New Roman" w:cs="Times New Roman"/>
          <w:sz w:val="24"/>
          <w:szCs w:val="24"/>
        </w:rPr>
      </w:pPr>
      <w:bookmarkStart w:id="561" w:name="Session9_Figure5"/>
      <w:bookmarkEnd w:id="561"/>
      <w:r>
        <w:rPr>
          <w:rFonts w:ascii="Times New Roman" w:eastAsia="Times New Roman" w:hAnsi="Times New Roman" w:cs="Times New Roman"/>
          <w:noProof/>
          <w:sz w:val="24"/>
          <w:szCs w:val="24"/>
        </w:rPr>
        <w:drawing>
          <wp:inline distT="0" distB="0" distL="0" distR="0" wp14:anchorId="24A8F352" wp14:editId="008B50EF">
            <wp:extent cx="5181600" cy="584200"/>
            <wp:effectExtent l="0" t="0" r="0" b="6350"/>
            <wp:docPr id="207" name="Picture 207" descr="D:\AaaF\OUT\httpswwwopeneduopenlearnocw_cmid1791_2021-12-09_16-14-05_nsfr2\word\assets\_bcbe79a98a973181d99b682495d179f0f6caa3a4_a224_1_pm_un_mu0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AaaF\OUT\httpswwwopeneduopenlearnocw_cmid1791_2021-12-09_16-14-05_nsfr2\word\assets\_bcbe79a98a973181d99b682495d179f0f6caa3a4_a224_1_pm_un_mu077_2.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81600" cy="584200"/>
                    </a:xfrm>
                    <a:prstGeom prst="rect">
                      <a:avLst/>
                    </a:prstGeom>
                    <a:noFill/>
                    <a:ln>
                      <a:noFill/>
                    </a:ln>
                  </pic:spPr>
                </pic:pic>
              </a:graphicData>
            </a:graphic>
          </wp:inline>
        </w:drawing>
      </w:r>
    </w:p>
    <w:p w:rsidR="00D16065" w:rsidRDefault="005D5107">
      <w:pPr>
        <w:divId w:val="2004552504"/>
      </w:pPr>
      <w:r>
        <w:rPr>
          <w:vanish/>
        </w:rPr>
        <w:t>End of Figure</w:t>
      </w:r>
    </w:p>
    <w:p w:rsidR="00D16065" w:rsidRDefault="005D5107">
      <w:pPr>
        <w:divId w:val="2004552504"/>
      </w:pPr>
      <w:r>
        <w:rPr>
          <w:vanish/>
        </w:rPr>
        <w:t>Start of Media Content</w:t>
      </w:r>
    </w:p>
    <w:p w:rsidR="00D16065" w:rsidRDefault="005D5107">
      <w:pPr>
        <w:spacing w:before="120" w:beforeAutospacing="0" w:after="120" w:afterAutospacing="0"/>
        <w:divId w:val="1856111423"/>
      </w:pPr>
      <w:bookmarkStart w:id="562" w:name="Session9_MediaContent2"/>
      <w:bookmarkEnd w:id="562"/>
      <w:r>
        <w:t>Audio content is not available in this format.</w:t>
      </w:r>
    </w:p>
    <w:p w:rsidR="00D16065" w:rsidRDefault="005D5107">
      <w:pPr>
        <w:divId w:val="2004552504"/>
      </w:pPr>
      <w:r>
        <w:rPr>
          <w:vanish/>
        </w:rPr>
        <w:t>End of Media Content</w:t>
      </w:r>
    </w:p>
    <w:p w:rsidR="00D16065" w:rsidRDefault="005D5107">
      <w:pPr>
        <w:divId w:val="2004552504"/>
      </w:pPr>
      <w:r>
        <w:t>The last note in the second bar is a B</w:t>
      </w:r>
      <w:r>
        <w:rPr>
          <w:rFonts w:ascii="OUSymbols" w:hAnsi="OUSymbols"/>
          <w:kern w:val="29"/>
          <w:sz w:val="29"/>
          <w:szCs w:val="29"/>
          <w14:ligatures w14:val="all"/>
        </w:rPr>
        <w:t>♭</w:t>
      </w:r>
      <w:r>
        <w:t xml:space="preserve"> and the first in bar 3, a G. If we count up the scale starting from the B flat (B</w:t>
      </w:r>
      <w:r>
        <w:rPr>
          <w:rFonts w:ascii="OUSymbols" w:hAnsi="OUSymbols"/>
          <w:kern w:val="29"/>
          <w:sz w:val="29"/>
          <w:szCs w:val="29"/>
          <w14:ligatures w14:val="all"/>
        </w:rPr>
        <w:t>♭</w:t>
      </w:r>
      <w:r>
        <w:t>–C–D–E</w:t>
      </w:r>
      <w:r>
        <w:rPr>
          <w:rFonts w:ascii="OUSymbols" w:hAnsi="OUSymbols"/>
          <w:kern w:val="29"/>
          <w:sz w:val="29"/>
          <w:szCs w:val="29"/>
          <w14:ligatures w14:val="all"/>
        </w:rPr>
        <w:t>♭</w:t>
      </w:r>
      <w:r>
        <w:t xml:space="preserve">–F–G) we find that the interval is a sixth. </w:t>
      </w:r>
    </w:p>
    <w:p w:rsidR="00D16065" w:rsidRDefault="005D5107">
      <w:pPr>
        <w:divId w:val="2004552504"/>
      </w:pPr>
      <w:r>
        <w:rPr>
          <w:vanish/>
        </w:rPr>
        <w:t>Start of Figure</w:t>
      </w:r>
    </w:p>
    <w:p w:rsidR="00D16065" w:rsidRDefault="005D5107">
      <w:pPr>
        <w:spacing w:before="240" w:beforeAutospacing="0" w:after="240" w:afterAutospacing="0" w:line="240" w:lineRule="auto"/>
        <w:divId w:val="1907909283"/>
        <w:rPr>
          <w:rFonts w:ascii="Times New Roman" w:eastAsia="Times New Roman" w:hAnsi="Times New Roman" w:cs="Times New Roman"/>
          <w:sz w:val="24"/>
          <w:szCs w:val="24"/>
        </w:rPr>
      </w:pPr>
      <w:bookmarkStart w:id="563" w:name="Session9_Figure6"/>
      <w:bookmarkEnd w:id="563"/>
      <w:r>
        <w:rPr>
          <w:rFonts w:ascii="Times New Roman" w:eastAsia="Times New Roman" w:hAnsi="Times New Roman" w:cs="Times New Roman"/>
          <w:noProof/>
          <w:sz w:val="24"/>
          <w:szCs w:val="24"/>
        </w:rPr>
        <w:drawing>
          <wp:inline distT="0" distB="0" distL="0" distR="0" wp14:anchorId="7BAC8084" wp14:editId="23CB41CA">
            <wp:extent cx="1930400" cy="457200"/>
            <wp:effectExtent l="0" t="0" r="0" b="0"/>
            <wp:docPr id="208" name="Picture 208" descr="D:\AaaF\OUT\httpswwwopeneduopenlearnocw_cmid1791_2021-12-09_16-14-05_nsfr2\word\assets\_ea03cd751951243a3dac75df384034b88b9e76f8_a224_pm_un_mu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AaaF\OUT\httpswwwopeneduopenlearnocw_cmid1791_2021-12-09_16-14-05_nsfr2\word\assets\_ea03cd751951243a3dac75df384034b88b9e76f8_a224_pm_un_mu078.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30400" cy="457200"/>
                    </a:xfrm>
                    <a:prstGeom prst="rect">
                      <a:avLst/>
                    </a:prstGeom>
                    <a:noFill/>
                    <a:ln>
                      <a:noFill/>
                    </a:ln>
                  </pic:spPr>
                </pic:pic>
              </a:graphicData>
            </a:graphic>
          </wp:inline>
        </w:drawing>
      </w:r>
    </w:p>
    <w:p w:rsidR="00D16065" w:rsidRDefault="005D5107">
      <w:pPr>
        <w:divId w:val="2004552504"/>
      </w:pPr>
      <w:r>
        <w:rPr>
          <w:vanish/>
        </w:rPr>
        <w:t>End of Figure</w:t>
      </w:r>
    </w:p>
    <w:bookmarkStart w:id="564" w:name="Back_To_Session9_Activity3"/>
    <w:p w:rsidR="00D16065" w:rsidRDefault="005D5107">
      <w:pPr>
        <w:pStyle w:val="NormalWeb"/>
        <w:divId w:val="2004552504"/>
      </w:pPr>
      <w:r>
        <w:fldChar w:fldCharType="begin"/>
      </w:r>
      <w:r>
        <w:instrText xml:space="preserve"> HYPERLINK "" \l "Session9_Activity3" </w:instrText>
      </w:r>
      <w:r>
        <w:fldChar w:fldCharType="separate"/>
      </w:r>
      <w:r>
        <w:rPr>
          <w:rStyle w:val="Hyperlink"/>
        </w:rPr>
        <w:t>Back to - Activity 3</w:t>
      </w:r>
      <w:r>
        <w:fldChar w:fldCharType="end"/>
      </w:r>
      <w:bookmarkEnd w:id="564"/>
    </w:p>
    <w:p w:rsidR="00D16065" w:rsidRDefault="005D5107">
      <w:pPr>
        <w:pStyle w:val="Heading2"/>
        <w:divId w:val="77487966"/>
        <w:rPr>
          <w:rFonts w:eastAsia="Times New Roman"/>
        </w:rPr>
      </w:pPr>
      <w:r>
        <w:rPr>
          <w:rStyle w:val="Strong"/>
          <w:rFonts w:eastAsia="Times New Roman"/>
          <w:b/>
          <w:bCs/>
        </w:rPr>
        <w:t>Activity 4</w:t>
      </w:r>
    </w:p>
    <w:p w:rsidR="00D16065" w:rsidRDefault="005D5107">
      <w:pPr>
        <w:pStyle w:val="Heading4"/>
        <w:divId w:val="456414213"/>
        <w:rPr>
          <w:rFonts w:eastAsia="Times New Roman"/>
        </w:rPr>
      </w:pPr>
      <w:bookmarkStart w:id="565" w:name="Session9_Answer4"/>
      <w:bookmarkEnd w:id="565"/>
      <w:r>
        <w:rPr>
          <w:rFonts w:eastAsia="Times New Roman"/>
        </w:rPr>
        <w:t>Answer</w:t>
      </w:r>
    </w:p>
    <w:p w:rsidR="00D16065" w:rsidRDefault="005D5107">
      <w:pPr>
        <w:pStyle w:val="NormalWeb"/>
        <w:divId w:val="456414213"/>
      </w:pPr>
      <w:r>
        <w:rPr>
          <w:rStyle w:val="Strong"/>
        </w:rPr>
        <w:t>Right:</w:t>
      </w:r>
    </w:p>
    <w:p w:rsidR="00D16065" w:rsidRDefault="005D5107">
      <w:pPr>
        <w:ind w:left="120" w:right="120"/>
        <w:divId w:val="1590000981"/>
      </w:pPr>
      <w:r>
        <w:t>B</w:t>
      </w:r>
      <w:r>
        <w:rPr>
          <w:rFonts w:ascii="OUSymbols" w:hAnsi="OUSymbols"/>
          <w:kern w:val="29"/>
          <w:sz w:val="29"/>
          <w:szCs w:val="29"/>
          <w14:ligatures w14:val="all"/>
        </w:rPr>
        <w:t>♭</w:t>
      </w:r>
    </w:p>
    <w:p w:rsidR="00D16065" w:rsidRDefault="005D5107">
      <w:pPr>
        <w:pStyle w:val="NormalWeb"/>
        <w:divId w:val="456414213"/>
      </w:pPr>
      <w:r>
        <w:rPr>
          <w:rStyle w:val="Strong"/>
        </w:rPr>
        <w:t>Wrong:</w:t>
      </w:r>
    </w:p>
    <w:p w:rsidR="00D16065" w:rsidRDefault="005D5107">
      <w:pPr>
        <w:ind w:left="120" w:right="120"/>
        <w:divId w:val="1449199845"/>
      </w:pPr>
      <w:r>
        <w:t>B</w:t>
      </w:r>
    </w:p>
    <w:p w:rsidR="00D16065" w:rsidRDefault="005D5107">
      <w:pPr>
        <w:ind w:left="120" w:right="120"/>
        <w:divId w:val="1372144223"/>
      </w:pPr>
      <w:r>
        <w:t>A</w:t>
      </w:r>
      <w:r>
        <w:rPr>
          <w:rFonts w:ascii="OUSymbols" w:hAnsi="OUSymbols"/>
          <w:kern w:val="29"/>
          <w:sz w:val="29"/>
          <w:szCs w:val="29"/>
          <w14:ligatures w14:val="all"/>
        </w:rPr>
        <w:t>♭</w:t>
      </w:r>
    </w:p>
    <w:p w:rsidR="00D16065" w:rsidRDefault="005D5107">
      <w:pPr>
        <w:divId w:val="456414213"/>
      </w:pPr>
      <w:r>
        <w:rPr>
          <w:vanish/>
        </w:rPr>
        <w:t>Start of Figure</w:t>
      </w:r>
    </w:p>
    <w:p w:rsidR="00D16065" w:rsidRDefault="005D5107">
      <w:pPr>
        <w:spacing w:before="240" w:beforeAutospacing="0" w:after="240" w:afterAutospacing="0" w:line="240" w:lineRule="auto"/>
        <w:divId w:val="1149978791"/>
        <w:rPr>
          <w:rFonts w:ascii="Times New Roman" w:eastAsia="Times New Roman" w:hAnsi="Times New Roman" w:cs="Times New Roman"/>
          <w:sz w:val="24"/>
          <w:szCs w:val="24"/>
        </w:rPr>
      </w:pPr>
      <w:bookmarkStart w:id="566" w:name="Session9_Figure8"/>
      <w:bookmarkEnd w:id="566"/>
      <w:r>
        <w:rPr>
          <w:rFonts w:ascii="Times New Roman" w:eastAsia="Times New Roman" w:hAnsi="Times New Roman" w:cs="Times New Roman"/>
          <w:noProof/>
          <w:sz w:val="24"/>
          <w:szCs w:val="24"/>
        </w:rPr>
        <w:drawing>
          <wp:inline distT="0" distB="0" distL="0" distR="0" wp14:anchorId="47A7AEBC" wp14:editId="06E73FA9">
            <wp:extent cx="5181600" cy="609600"/>
            <wp:effectExtent l="0" t="0" r="0" b="0"/>
            <wp:docPr id="209" name="Picture 209" descr="D:\AaaF\OUT\httpswwwopeneduopenlearnocw_cmid1791_2021-12-09_16-14-05_nsfr2\word\assets\_ec899249e1f3207fa09a9ef3061c562058b3fbf5_a224_1_pm_un_mu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AaaF\OUT\httpswwwopeneduopenlearnocw_cmid1791_2021-12-09_16-14-05_nsfr2\word\assets\_ec899249e1f3207fa09a9ef3061c562058b3fbf5_a224_1_pm_un_mu079.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81600" cy="609600"/>
                    </a:xfrm>
                    <a:prstGeom prst="rect">
                      <a:avLst/>
                    </a:prstGeom>
                    <a:noFill/>
                    <a:ln>
                      <a:noFill/>
                    </a:ln>
                  </pic:spPr>
                </pic:pic>
              </a:graphicData>
            </a:graphic>
          </wp:inline>
        </w:drawing>
      </w:r>
    </w:p>
    <w:p w:rsidR="00D16065" w:rsidRDefault="005D5107">
      <w:pPr>
        <w:divId w:val="456414213"/>
      </w:pPr>
      <w:r>
        <w:rPr>
          <w:vanish/>
        </w:rPr>
        <w:t>End of Figure</w:t>
      </w:r>
    </w:p>
    <w:p w:rsidR="00D16065" w:rsidRDefault="005D5107">
      <w:pPr>
        <w:divId w:val="456414213"/>
      </w:pPr>
      <w:r>
        <w:rPr>
          <w:vanish/>
        </w:rPr>
        <w:t>Start of Media Content</w:t>
      </w:r>
    </w:p>
    <w:p w:rsidR="00D16065" w:rsidRDefault="005D5107">
      <w:pPr>
        <w:spacing w:before="120" w:beforeAutospacing="0" w:after="120" w:afterAutospacing="0"/>
        <w:divId w:val="737434095"/>
      </w:pPr>
      <w:bookmarkStart w:id="567" w:name="Session9_MediaContent3"/>
      <w:bookmarkEnd w:id="567"/>
      <w:r>
        <w:t>Audio content is not available in this format.</w:t>
      </w:r>
    </w:p>
    <w:p w:rsidR="00D16065" w:rsidRDefault="005D5107">
      <w:pPr>
        <w:divId w:val="456414213"/>
      </w:pPr>
      <w:r>
        <w:rPr>
          <w:vanish/>
        </w:rPr>
        <w:t>End of Media Content</w:t>
      </w:r>
    </w:p>
    <w:p w:rsidR="00D16065" w:rsidRDefault="005D5107">
      <w:pPr>
        <w:divId w:val="456414213"/>
      </w:pPr>
      <w:r>
        <w:t>On the treble staff the note sitting on the first ledger line above the staff is a B. However, the key signature of three flats signifies that all Bs in this extract (unless modified by accidentals) are B</w:t>
      </w:r>
      <w:r>
        <w:rPr>
          <w:rFonts w:ascii="OUSymbols" w:hAnsi="OUSymbols"/>
          <w:kern w:val="29"/>
          <w:sz w:val="29"/>
          <w:szCs w:val="29"/>
          <w14:ligatures w14:val="all"/>
        </w:rPr>
        <w:t>♭</w:t>
      </w:r>
      <w:r>
        <w:t xml:space="preserve">s. </w:t>
      </w:r>
    </w:p>
    <w:bookmarkStart w:id="568" w:name="Back_To_Session9_Activity4"/>
    <w:p w:rsidR="00D16065" w:rsidRDefault="005D5107">
      <w:pPr>
        <w:pStyle w:val="NormalWeb"/>
        <w:divId w:val="456414213"/>
      </w:pPr>
      <w:r>
        <w:fldChar w:fldCharType="begin"/>
      </w:r>
      <w:r>
        <w:instrText xml:space="preserve"> HYPERLINK "" \l "Session9_Activity4" </w:instrText>
      </w:r>
      <w:r>
        <w:fldChar w:fldCharType="separate"/>
      </w:r>
      <w:r>
        <w:rPr>
          <w:rStyle w:val="Hyperlink"/>
        </w:rPr>
        <w:t>Back to - Activity 4</w:t>
      </w:r>
      <w:r>
        <w:fldChar w:fldCharType="end"/>
      </w:r>
      <w:bookmarkEnd w:id="568"/>
    </w:p>
    <w:p w:rsidR="00D16065" w:rsidRDefault="005D5107">
      <w:pPr>
        <w:pStyle w:val="Heading2"/>
        <w:divId w:val="77487966"/>
        <w:rPr>
          <w:rFonts w:eastAsia="Times New Roman"/>
        </w:rPr>
      </w:pPr>
      <w:r>
        <w:rPr>
          <w:rStyle w:val="Strong"/>
          <w:rFonts w:eastAsia="Times New Roman"/>
          <w:b/>
          <w:bCs/>
        </w:rPr>
        <w:t>Activity 5</w:t>
      </w:r>
    </w:p>
    <w:p w:rsidR="00D16065" w:rsidRDefault="005D5107">
      <w:pPr>
        <w:pStyle w:val="Heading4"/>
        <w:divId w:val="258101956"/>
        <w:rPr>
          <w:rFonts w:eastAsia="Times New Roman"/>
        </w:rPr>
      </w:pPr>
      <w:bookmarkStart w:id="569" w:name="Session9_Answer5"/>
      <w:bookmarkEnd w:id="569"/>
      <w:r>
        <w:rPr>
          <w:rFonts w:eastAsia="Times New Roman"/>
        </w:rPr>
        <w:t>Answer</w:t>
      </w:r>
    </w:p>
    <w:p w:rsidR="00D16065" w:rsidRDefault="005D5107">
      <w:pPr>
        <w:pStyle w:val="NormalWeb"/>
        <w:divId w:val="258101956"/>
      </w:pPr>
      <w:r>
        <w:rPr>
          <w:rStyle w:val="Strong"/>
        </w:rPr>
        <w:t>Right:</w:t>
      </w:r>
    </w:p>
    <w:p w:rsidR="00D16065" w:rsidRDefault="005D5107">
      <w:pPr>
        <w:ind w:left="120" w:right="120"/>
        <w:divId w:val="1645500606"/>
      </w:pPr>
      <w:r>
        <w:t>leading note</w:t>
      </w:r>
    </w:p>
    <w:p w:rsidR="00D16065" w:rsidRDefault="005D5107">
      <w:pPr>
        <w:pStyle w:val="NormalWeb"/>
        <w:divId w:val="258101956"/>
      </w:pPr>
      <w:r>
        <w:rPr>
          <w:rStyle w:val="Strong"/>
        </w:rPr>
        <w:t>Wrong:</w:t>
      </w:r>
    </w:p>
    <w:p w:rsidR="00D16065" w:rsidRDefault="005D5107">
      <w:pPr>
        <w:ind w:left="120" w:right="120"/>
        <w:divId w:val="415514891"/>
      </w:pPr>
      <w:r>
        <w:t>submediant</w:t>
      </w:r>
    </w:p>
    <w:p w:rsidR="00D16065" w:rsidRDefault="005D5107">
      <w:pPr>
        <w:ind w:left="120" w:right="120"/>
        <w:divId w:val="1618827366"/>
      </w:pPr>
      <w:r>
        <w:t>supertonic</w:t>
      </w:r>
    </w:p>
    <w:p w:rsidR="00D16065" w:rsidRDefault="005D5107">
      <w:pPr>
        <w:divId w:val="258101956"/>
      </w:pPr>
      <w:r>
        <w:rPr>
          <w:vanish/>
        </w:rPr>
        <w:t>Start of Figure</w:t>
      </w:r>
    </w:p>
    <w:p w:rsidR="00D16065" w:rsidRDefault="005D5107">
      <w:pPr>
        <w:spacing w:before="240" w:beforeAutospacing="0" w:after="240" w:afterAutospacing="0" w:line="240" w:lineRule="auto"/>
        <w:divId w:val="1522009448"/>
        <w:rPr>
          <w:rFonts w:ascii="Times New Roman" w:eastAsia="Times New Roman" w:hAnsi="Times New Roman" w:cs="Times New Roman"/>
          <w:sz w:val="24"/>
          <w:szCs w:val="24"/>
        </w:rPr>
      </w:pPr>
      <w:bookmarkStart w:id="570" w:name="Session9_Figure10"/>
      <w:bookmarkEnd w:id="570"/>
      <w:r>
        <w:rPr>
          <w:rFonts w:ascii="Times New Roman" w:eastAsia="Times New Roman" w:hAnsi="Times New Roman" w:cs="Times New Roman"/>
          <w:noProof/>
          <w:sz w:val="24"/>
          <w:szCs w:val="24"/>
        </w:rPr>
        <w:drawing>
          <wp:inline distT="0" distB="0" distL="0" distR="0" wp14:anchorId="7081F64E" wp14:editId="44D30C37">
            <wp:extent cx="5181600" cy="635000"/>
            <wp:effectExtent l="0" t="0" r="0" b="0"/>
            <wp:docPr id="210" name="Picture 210" descr="D:\AaaF\OUT\httpswwwopeneduopenlearnocw_cmid1791_2021-12-09_16-14-05_nsfr2\word\assets\_948b200d550861e09b0f1d0955cd45d72812820e_a224_1_pm_un_mu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AaaF\OUT\httpswwwopeneduopenlearnocw_cmid1791_2021-12-09_16-14-05_nsfr2\word\assets\_948b200d550861e09b0f1d0955cd45d72812820e_a224_1_pm_un_mu08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81600" cy="635000"/>
                    </a:xfrm>
                    <a:prstGeom prst="rect">
                      <a:avLst/>
                    </a:prstGeom>
                    <a:noFill/>
                    <a:ln>
                      <a:noFill/>
                    </a:ln>
                  </pic:spPr>
                </pic:pic>
              </a:graphicData>
            </a:graphic>
          </wp:inline>
        </w:drawing>
      </w:r>
    </w:p>
    <w:p w:rsidR="00D16065" w:rsidRDefault="005D5107">
      <w:pPr>
        <w:divId w:val="258101956"/>
      </w:pPr>
      <w:r>
        <w:rPr>
          <w:vanish/>
        </w:rPr>
        <w:t>End of Figure</w:t>
      </w:r>
    </w:p>
    <w:p w:rsidR="00D16065" w:rsidRDefault="005D5107">
      <w:pPr>
        <w:divId w:val="258101956"/>
      </w:pPr>
      <w:r>
        <w:rPr>
          <w:vanish/>
        </w:rPr>
        <w:t>Start of Media Content</w:t>
      </w:r>
    </w:p>
    <w:p w:rsidR="00D16065" w:rsidRDefault="005D5107">
      <w:pPr>
        <w:spacing w:before="120" w:beforeAutospacing="0" w:after="120" w:afterAutospacing="0"/>
        <w:divId w:val="858199791"/>
      </w:pPr>
      <w:bookmarkStart w:id="571" w:name="Session9_MediaContent4"/>
      <w:bookmarkEnd w:id="571"/>
      <w:r>
        <w:t>Audio content is not available in this format.</w:t>
      </w:r>
    </w:p>
    <w:p w:rsidR="00D16065" w:rsidRDefault="005D5107">
      <w:pPr>
        <w:divId w:val="258101956"/>
      </w:pPr>
      <w:r>
        <w:rPr>
          <w:vanish/>
        </w:rPr>
        <w:t>End of Media Content</w:t>
      </w:r>
    </w:p>
    <w:p w:rsidR="00D16065" w:rsidRDefault="005D5107">
      <w:pPr>
        <w:divId w:val="258101956"/>
      </w:pPr>
      <w:r>
        <w:t>Since the melody is in E flat major with E</w:t>
      </w:r>
      <w:r>
        <w:rPr>
          <w:rFonts w:ascii="OUSymbols" w:hAnsi="OUSymbols"/>
          <w:kern w:val="29"/>
          <w:sz w:val="29"/>
          <w:szCs w:val="29"/>
          <w14:ligatures w14:val="all"/>
        </w:rPr>
        <w:t>♭</w:t>
      </w:r>
      <w:r>
        <w:t xml:space="preserve"> as the tonic, D is the seventh note up from E</w:t>
      </w:r>
      <w:r>
        <w:rPr>
          <w:rFonts w:ascii="OUSymbols" w:hAnsi="OUSymbols"/>
          <w:kern w:val="29"/>
          <w:sz w:val="29"/>
          <w:szCs w:val="29"/>
          <w14:ligatures w14:val="all"/>
        </w:rPr>
        <w:t>♭</w:t>
      </w:r>
      <w:r>
        <w:t xml:space="preserve"> (E</w:t>
      </w:r>
      <w:r>
        <w:rPr>
          <w:rFonts w:ascii="OUSymbols" w:hAnsi="OUSymbols"/>
          <w:kern w:val="29"/>
          <w:sz w:val="29"/>
          <w:szCs w:val="29"/>
          <w14:ligatures w14:val="all"/>
        </w:rPr>
        <w:t>♭</w:t>
      </w:r>
      <w:r>
        <w:t>–F–G–A</w:t>
      </w:r>
      <w:r>
        <w:rPr>
          <w:rFonts w:ascii="OUSymbols" w:hAnsi="OUSymbols"/>
          <w:kern w:val="29"/>
          <w:sz w:val="29"/>
          <w:szCs w:val="29"/>
          <w14:ligatures w14:val="all"/>
        </w:rPr>
        <w:t>♭</w:t>
      </w:r>
      <w:r>
        <w:t>–B</w:t>
      </w:r>
      <w:r>
        <w:rPr>
          <w:rFonts w:ascii="OUSymbols" w:hAnsi="OUSymbols"/>
          <w:kern w:val="29"/>
          <w:sz w:val="29"/>
          <w:szCs w:val="29"/>
          <w14:ligatures w14:val="all"/>
        </w:rPr>
        <w:t>♭</w:t>
      </w:r>
      <w:r>
        <w:t xml:space="preserve">–C–D). It is therefore the leading note. </w:t>
      </w:r>
    </w:p>
    <w:p w:rsidR="00D16065" w:rsidRDefault="005D5107">
      <w:pPr>
        <w:divId w:val="258101956"/>
      </w:pPr>
      <w:r>
        <w:rPr>
          <w:vanish/>
        </w:rPr>
        <w:t>Start of Figure</w:t>
      </w:r>
    </w:p>
    <w:p w:rsidR="00D16065" w:rsidRDefault="005D5107">
      <w:pPr>
        <w:spacing w:before="240" w:beforeAutospacing="0" w:after="240" w:afterAutospacing="0" w:line="240" w:lineRule="auto"/>
        <w:divId w:val="549148715"/>
        <w:rPr>
          <w:rFonts w:ascii="Times New Roman" w:eastAsia="Times New Roman" w:hAnsi="Times New Roman" w:cs="Times New Roman"/>
          <w:sz w:val="24"/>
          <w:szCs w:val="24"/>
        </w:rPr>
      </w:pPr>
      <w:bookmarkStart w:id="572" w:name="Session9_Figure11"/>
      <w:bookmarkEnd w:id="572"/>
      <w:r>
        <w:rPr>
          <w:rFonts w:ascii="Times New Roman" w:eastAsia="Times New Roman" w:hAnsi="Times New Roman" w:cs="Times New Roman"/>
          <w:noProof/>
          <w:sz w:val="24"/>
          <w:szCs w:val="24"/>
        </w:rPr>
        <w:drawing>
          <wp:inline distT="0" distB="0" distL="0" distR="0" wp14:anchorId="6F8879D0" wp14:editId="61B6069D">
            <wp:extent cx="2260600" cy="457200"/>
            <wp:effectExtent l="0" t="0" r="6350" b="0"/>
            <wp:docPr id="211" name="Picture 211" descr="D:\AaaF\OUT\httpswwwopeneduopenlearnocw_cmid1791_2021-12-09_16-14-05_nsfr2\word\assets\_0ef5a9076e4900a7b959a34100d4e4d150a9866f_a224_pm_un_mu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AaaF\OUT\httpswwwopeneduopenlearnocw_cmid1791_2021-12-09_16-14-05_nsfr2\word\assets\_0ef5a9076e4900a7b959a34100d4e4d150a9866f_a224_pm_un_mu08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60600" cy="457200"/>
                    </a:xfrm>
                    <a:prstGeom prst="rect">
                      <a:avLst/>
                    </a:prstGeom>
                    <a:noFill/>
                    <a:ln>
                      <a:noFill/>
                    </a:ln>
                  </pic:spPr>
                </pic:pic>
              </a:graphicData>
            </a:graphic>
          </wp:inline>
        </w:drawing>
      </w:r>
    </w:p>
    <w:p w:rsidR="00D16065" w:rsidRDefault="005D5107">
      <w:pPr>
        <w:divId w:val="258101956"/>
      </w:pPr>
      <w:r>
        <w:rPr>
          <w:vanish/>
        </w:rPr>
        <w:t>End of Figure</w:t>
      </w:r>
    </w:p>
    <w:bookmarkStart w:id="573" w:name="Back_To_Session9_Activity5"/>
    <w:p w:rsidR="00D16065" w:rsidRDefault="005D5107">
      <w:pPr>
        <w:pStyle w:val="NormalWeb"/>
        <w:divId w:val="258101956"/>
      </w:pPr>
      <w:r>
        <w:fldChar w:fldCharType="begin"/>
      </w:r>
      <w:r>
        <w:instrText xml:space="preserve"> HYPERLINK "" \l "Session9_Activity5" </w:instrText>
      </w:r>
      <w:r>
        <w:fldChar w:fldCharType="separate"/>
      </w:r>
      <w:r>
        <w:rPr>
          <w:rStyle w:val="Hyperlink"/>
        </w:rPr>
        <w:t>Back to - Activity 5</w:t>
      </w:r>
      <w:r>
        <w:fldChar w:fldCharType="end"/>
      </w:r>
      <w:bookmarkEnd w:id="573"/>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444739096"/>
        <w:rPr>
          <w:rFonts w:eastAsia="Times New Roman"/>
        </w:rPr>
      </w:pPr>
      <w:bookmarkStart w:id="574" w:name="Session9_Answer6"/>
      <w:bookmarkEnd w:id="574"/>
      <w:r>
        <w:rPr>
          <w:rFonts w:eastAsia="Times New Roman"/>
        </w:rPr>
        <w:t>Answer</w:t>
      </w:r>
    </w:p>
    <w:p w:rsidR="00D16065" w:rsidRDefault="005D5107">
      <w:pPr>
        <w:pStyle w:val="NormalWeb"/>
        <w:divId w:val="444739096"/>
      </w:pPr>
      <w:r>
        <w:rPr>
          <w:rStyle w:val="Strong"/>
        </w:rPr>
        <w:t>Right:</w:t>
      </w:r>
    </w:p>
    <w:p w:rsidR="00D16065" w:rsidRDefault="005D5107">
      <w:pPr>
        <w:ind w:left="120" w:right="120"/>
        <w:divId w:val="1008285788"/>
      </w:pPr>
      <w:r>
        <w:t>B flat major</w:t>
      </w:r>
    </w:p>
    <w:p w:rsidR="00D16065" w:rsidRDefault="005D5107">
      <w:pPr>
        <w:pStyle w:val="NormalWeb"/>
        <w:divId w:val="444739096"/>
      </w:pPr>
      <w:r>
        <w:rPr>
          <w:rStyle w:val="Strong"/>
        </w:rPr>
        <w:t>Wrong:</w:t>
      </w:r>
    </w:p>
    <w:p w:rsidR="00D16065" w:rsidRDefault="005D5107">
      <w:pPr>
        <w:ind w:left="120" w:right="120"/>
        <w:divId w:val="883325696"/>
      </w:pPr>
      <w:r>
        <w:t>G minor</w:t>
      </w:r>
    </w:p>
    <w:p w:rsidR="00D16065" w:rsidRDefault="005D5107">
      <w:pPr>
        <w:ind w:left="120" w:right="120"/>
        <w:divId w:val="1507938143"/>
      </w:pPr>
      <w:r>
        <w:t>F major</w:t>
      </w:r>
    </w:p>
    <w:p w:rsidR="00D16065" w:rsidRDefault="005D5107">
      <w:pPr>
        <w:divId w:val="444739096"/>
      </w:pPr>
      <w:r>
        <w:rPr>
          <w:vanish/>
        </w:rPr>
        <w:t>Start of Figure</w:t>
      </w:r>
    </w:p>
    <w:p w:rsidR="00D16065" w:rsidRDefault="005D5107">
      <w:pPr>
        <w:spacing w:before="240" w:beforeAutospacing="0" w:after="240" w:afterAutospacing="0" w:line="240" w:lineRule="auto"/>
        <w:divId w:val="7687"/>
        <w:rPr>
          <w:rFonts w:ascii="Times New Roman" w:eastAsia="Times New Roman" w:hAnsi="Times New Roman" w:cs="Times New Roman"/>
          <w:sz w:val="24"/>
          <w:szCs w:val="24"/>
        </w:rPr>
      </w:pPr>
      <w:bookmarkStart w:id="575" w:name="Session9_Figure13"/>
      <w:bookmarkEnd w:id="575"/>
      <w:r>
        <w:rPr>
          <w:rFonts w:ascii="Times New Roman" w:eastAsia="Times New Roman" w:hAnsi="Times New Roman" w:cs="Times New Roman"/>
          <w:noProof/>
          <w:sz w:val="24"/>
          <w:szCs w:val="24"/>
        </w:rPr>
        <w:drawing>
          <wp:inline distT="0" distB="0" distL="0" distR="0" wp14:anchorId="1F289E29" wp14:editId="74485EA9">
            <wp:extent cx="4978400" cy="647700"/>
            <wp:effectExtent l="0" t="0" r="0" b="0"/>
            <wp:docPr id="212" name="Picture 212" descr="D:\AaaF\OUT\httpswwwopeneduopenlearnocw_cmid1791_2021-12-09_16-14-05_nsfr2\word\assets\_b4280042bedb12a4ae8cad5dcbaaf44be349b236_a224_1_pm_un_mu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AaaF\OUT\httpswwwopeneduopenlearnocw_cmid1791_2021-12-09_16-14-05_nsfr2\word\assets\_b4280042bedb12a4ae8cad5dcbaaf44be349b236_a224_1_pm_un_mu083.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78400" cy="647700"/>
                    </a:xfrm>
                    <a:prstGeom prst="rect">
                      <a:avLst/>
                    </a:prstGeom>
                    <a:noFill/>
                    <a:ln>
                      <a:noFill/>
                    </a:ln>
                  </pic:spPr>
                </pic:pic>
              </a:graphicData>
            </a:graphic>
          </wp:inline>
        </w:drawing>
      </w:r>
    </w:p>
    <w:p w:rsidR="00D16065" w:rsidRDefault="005D5107">
      <w:pPr>
        <w:divId w:val="444739096"/>
      </w:pPr>
      <w:r>
        <w:rPr>
          <w:vanish/>
        </w:rPr>
        <w:t>End of Figure</w:t>
      </w:r>
    </w:p>
    <w:p w:rsidR="00D16065" w:rsidRDefault="005D5107">
      <w:pPr>
        <w:divId w:val="444739096"/>
      </w:pPr>
      <w:r>
        <w:rPr>
          <w:vanish/>
        </w:rPr>
        <w:t>Start of Media Content</w:t>
      </w:r>
    </w:p>
    <w:p w:rsidR="00D16065" w:rsidRDefault="005D5107">
      <w:pPr>
        <w:spacing w:before="120" w:beforeAutospacing="0" w:after="120" w:afterAutospacing="0"/>
        <w:divId w:val="1922828313"/>
      </w:pPr>
      <w:bookmarkStart w:id="576" w:name="Session9_MediaContent5"/>
      <w:bookmarkEnd w:id="576"/>
      <w:r>
        <w:t>Audio content is not available in this format.</w:t>
      </w:r>
    </w:p>
    <w:p w:rsidR="00D16065" w:rsidRDefault="005D5107">
      <w:pPr>
        <w:divId w:val="444739096"/>
      </w:pPr>
      <w:r>
        <w:rPr>
          <w:vanish/>
        </w:rPr>
        <w:t>End of Media Content</w:t>
      </w:r>
    </w:p>
    <w:p w:rsidR="00D16065" w:rsidRDefault="005D5107">
      <w:pPr>
        <w:divId w:val="444739096"/>
      </w:pPr>
      <w:r>
        <w:t>The two-flat key signature suggests either B flat major or its relative minor, G minor. There is no F</w:t>
      </w:r>
      <w:r>
        <w:rPr>
          <w:rFonts w:ascii="OUSymbols" w:hAnsi="OUSymbols"/>
          <w:kern w:val="29"/>
          <w:sz w:val="29"/>
          <w:szCs w:val="29"/>
          <w14:ligatures w14:val="all"/>
        </w:rPr>
        <w:t>♯</w:t>
      </w:r>
      <w:r>
        <w:t xml:space="preserve">, the leading note in G minor, and therefore B flat major seems more likely. F major is incorrect since it has a key signature of only one flat. </w:t>
      </w:r>
    </w:p>
    <w:bookmarkStart w:id="577" w:name="Back_To_Session9_Activity6"/>
    <w:p w:rsidR="00D16065" w:rsidRDefault="005D5107">
      <w:pPr>
        <w:pStyle w:val="NormalWeb"/>
        <w:divId w:val="444739096"/>
      </w:pPr>
      <w:r>
        <w:fldChar w:fldCharType="begin"/>
      </w:r>
      <w:r>
        <w:instrText xml:space="preserve"> HYPERLINK "" \l "Session9_Activity6" </w:instrText>
      </w:r>
      <w:r>
        <w:fldChar w:fldCharType="separate"/>
      </w:r>
      <w:r>
        <w:rPr>
          <w:rStyle w:val="Hyperlink"/>
        </w:rPr>
        <w:t>Back to - Activity 1</w:t>
      </w:r>
      <w:r>
        <w:fldChar w:fldCharType="end"/>
      </w:r>
      <w:bookmarkEnd w:id="577"/>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1434672382"/>
        <w:rPr>
          <w:rFonts w:eastAsia="Times New Roman"/>
        </w:rPr>
      </w:pPr>
      <w:bookmarkStart w:id="578" w:name="Session9_Answer7"/>
      <w:bookmarkEnd w:id="578"/>
      <w:r>
        <w:rPr>
          <w:rFonts w:eastAsia="Times New Roman"/>
        </w:rPr>
        <w:t>Answer</w:t>
      </w:r>
    </w:p>
    <w:p w:rsidR="00D16065" w:rsidRDefault="005D5107">
      <w:pPr>
        <w:pStyle w:val="NormalWeb"/>
        <w:divId w:val="1434672382"/>
      </w:pPr>
      <w:r>
        <w:rPr>
          <w:rStyle w:val="Strong"/>
        </w:rPr>
        <w:t>Right:</w:t>
      </w:r>
    </w:p>
    <w:p w:rsidR="00D16065" w:rsidRDefault="005D5107">
      <w:pPr>
        <w:ind w:left="120" w:right="120"/>
        <w:divId w:val="1834712104"/>
      </w:pPr>
      <w:r>
        <w:t>There are two minim beats in the bar</w:t>
      </w:r>
    </w:p>
    <w:p w:rsidR="00D16065" w:rsidRDefault="005D5107">
      <w:pPr>
        <w:pStyle w:val="NormalWeb"/>
        <w:divId w:val="1434672382"/>
      </w:pPr>
      <w:r>
        <w:rPr>
          <w:rStyle w:val="Strong"/>
        </w:rPr>
        <w:t>Wrong:</w:t>
      </w:r>
    </w:p>
    <w:p w:rsidR="00D16065" w:rsidRDefault="005D5107">
      <w:pPr>
        <w:ind w:left="120" w:right="120"/>
        <w:divId w:val="940917143"/>
      </w:pPr>
      <w:r>
        <w:t>There are four crotchet beats in the bar</w:t>
      </w:r>
    </w:p>
    <w:p w:rsidR="00D16065" w:rsidRDefault="005D5107">
      <w:pPr>
        <w:ind w:left="120" w:right="120"/>
        <w:divId w:val="1465004815"/>
      </w:pPr>
      <w:r>
        <w:t>There are two semibreve beats in the bar</w:t>
      </w:r>
    </w:p>
    <w:p w:rsidR="00D16065" w:rsidRDefault="005D5107">
      <w:pPr>
        <w:divId w:val="1434672382"/>
      </w:pPr>
      <w:r>
        <w:t xml:space="preserve">C with a vertical stroke through it is an alternative way of writing the time signature 2/2, where the lower figure 2 represents a minim beat and the upper figure specifies the number of beats in the bar, i.e. 2. </w:t>
      </w:r>
    </w:p>
    <w:bookmarkStart w:id="579" w:name="Back_To_Session9_Activity7"/>
    <w:p w:rsidR="00D16065" w:rsidRDefault="005D5107">
      <w:pPr>
        <w:pStyle w:val="NormalWeb"/>
        <w:divId w:val="1434672382"/>
      </w:pPr>
      <w:r>
        <w:fldChar w:fldCharType="begin"/>
      </w:r>
      <w:r>
        <w:instrText xml:space="preserve"> HYPERLINK "" \l "Session9_Activity7" </w:instrText>
      </w:r>
      <w:r>
        <w:fldChar w:fldCharType="separate"/>
      </w:r>
      <w:r>
        <w:rPr>
          <w:rStyle w:val="Hyperlink"/>
        </w:rPr>
        <w:t>Back to - Activity 2</w:t>
      </w:r>
      <w:r>
        <w:fldChar w:fldCharType="end"/>
      </w:r>
      <w:bookmarkEnd w:id="579"/>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1265462424"/>
        <w:rPr>
          <w:rFonts w:eastAsia="Times New Roman"/>
        </w:rPr>
      </w:pPr>
      <w:bookmarkStart w:id="580" w:name="Session9_Answer8"/>
      <w:bookmarkEnd w:id="580"/>
      <w:r>
        <w:rPr>
          <w:rFonts w:eastAsia="Times New Roman"/>
        </w:rPr>
        <w:t>Answer</w:t>
      </w:r>
    </w:p>
    <w:p w:rsidR="00D16065" w:rsidRDefault="005D5107">
      <w:pPr>
        <w:pStyle w:val="NormalWeb"/>
        <w:divId w:val="1265462424"/>
      </w:pPr>
      <w:r>
        <w:rPr>
          <w:rStyle w:val="Strong"/>
        </w:rPr>
        <w:t>Right:</w:t>
      </w:r>
    </w:p>
    <w:p w:rsidR="00D16065" w:rsidRDefault="005D5107">
      <w:pPr>
        <w:ind w:left="120" w:right="120"/>
        <w:divId w:val="531111942"/>
      </w:pPr>
      <w:r>
        <w:t>dominant</w:t>
      </w:r>
    </w:p>
    <w:p w:rsidR="00D16065" w:rsidRDefault="005D5107">
      <w:pPr>
        <w:pStyle w:val="NormalWeb"/>
        <w:divId w:val="1265462424"/>
      </w:pPr>
      <w:r>
        <w:rPr>
          <w:rStyle w:val="Strong"/>
        </w:rPr>
        <w:t>Wrong:</w:t>
      </w:r>
    </w:p>
    <w:p w:rsidR="00D16065" w:rsidRDefault="005D5107">
      <w:pPr>
        <w:ind w:left="120" w:right="120"/>
        <w:divId w:val="716927322"/>
      </w:pPr>
      <w:r>
        <w:t>submediant</w:t>
      </w:r>
    </w:p>
    <w:p w:rsidR="00D16065" w:rsidRDefault="005D5107">
      <w:pPr>
        <w:ind w:left="120" w:right="120"/>
        <w:divId w:val="758602034"/>
      </w:pPr>
      <w:r>
        <w:t>subdominant</w:t>
      </w:r>
    </w:p>
    <w:p w:rsidR="00D16065" w:rsidRDefault="005D5107">
      <w:pPr>
        <w:divId w:val="1265462424"/>
      </w:pPr>
      <w:r>
        <w:rPr>
          <w:vanish/>
        </w:rPr>
        <w:t>Start of Figure</w:t>
      </w:r>
    </w:p>
    <w:p w:rsidR="00D16065" w:rsidRDefault="005D5107">
      <w:pPr>
        <w:spacing w:before="240" w:beforeAutospacing="0" w:after="240" w:afterAutospacing="0" w:line="240" w:lineRule="auto"/>
        <w:divId w:val="35352519"/>
        <w:rPr>
          <w:rFonts w:ascii="Times New Roman" w:eastAsia="Times New Roman" w:hAnsi="Times New Roman" w:cs="Times New Roman"/>
          <w:sz w:val="24"/>
          <w:szCs w:val="24"/>
        </w:rPr>
      </w:pPr>
      <w:bookmarkStart w:id="581" w:name="Session9_Figure16"/>
      <w:bookmarkEnd w:id="581"/>
      <w:r>
        <w:rPr>
          <w:rFonts w:ascii="Times New Roman" w:eastAsia="Times New Roman" w:hAnsi="Times New Roman" w:cs="Times New Roman"/>
          <w:noProof/>
          <w:sz w:val="24"/>
          <w:szCs w:val="24"/>
        </w:rPr>
        <w:drawing>
          <wp:inline distT="0" distB="0" distL="0" distR="0" wp14:anchorId="17647C72" wp14:editId="0506EF6B">
            <wp:extent cx="4978400" cy="774700"/>
            <wp:effectExtent l="0" t="0" r="0" b="6350"/>
            <wp:docPr id="213" name="Picture 213" descr="D:\AaaF\OUT\httpswwwopeneduopenlearnocw_cmid1791_2021-12-09_16-14-05_nsfr2\word\assets\_6475afb5edc1924c3d68c4e07f276d1a505f49c5_a224_1_pm_un_mu08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AaaF\OUT\httpswwwopeneduopenlearnocw_cmid1791_2021-12-09_16-14-05_nsfr2\word\assets\_6475afb5edc1924c3d68c4e07f276d1a505f49c5_a224_1_pm_un_mu084_3.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978400" cy="774700"/>
                    </a:xfrm>
                    <a:prstGeom prst="rect">
                      <a:avLst/>
                    </a:prstGeom>
                    <a:noFill/>
                    <a:ln>
                      <a:noFill/>
                    </a:ln>
                  </pic:spPr>
                </pic:pic>
              </a:graphicData>
            </a:graphic>
          </wp:inline>
        </w:drawing>
      </w:r>
    </w:p>
    <w:p w:rsidR="00D16065" w:rsidRDefault="005D5107">
      <w:pPr>
        <w:divId w:val="1265462424"/>
      </w:pPr>
      <w:r>
        <w:rPr>
          <w:vanish/>
        </w:rPr>
        <w:t>End of Figure</w:t>
      </w:r>
    </w:p>
    <w:p w:rsidR="00D16065" w:rsidRDefault="005D5107">
      <w:pPr>
        <w:divId w:val="1265462424"/>
      </w:pPr>
      <w:r>
        <w:rPr>
          <w:vanish/>
        </w:rPr>
        <w:t>Start of Media Content</w:t>
      </w:r>
    </w:p>
    <w:p w:rsidR="00D16065" w:rsidRDefault="005D5107">
      <w:pPr>
        <w:spacing w:before="120" w:beforeAutospacing="0" w:after="120" w:afterAutospacing="0"/>
        <w:divId w:val="1112743315"/>
      </w:pPr>
      <w:bookmarkStart w:id="582" w:name="Session9_MediaContent6"/>
      <w:bookmarkEnd w:id="582"/>
      <w:r>
        <w:t>Audio content is not available in this format.</w:t>
      </w:r>
    </w:p>
    <w:p w:rsidR="00D16065" w:rsidRDefault="005D5107">
      <w:pPr>
        <w:divId w:val="1265462424"/>
      </w:pPr>
      <w:r>
        <w:rPr>
          <w:vanish/>
        </w:rPr>
        <w:t>End of Media Content</w:t>
      </w:r>
    </w:p>
    <w:p w:rsidR="00D16065" w:rsidRDefault="005D5107">
      <w:pPr>
        <w:divId w:val="1265462424"/>
      </w:pPr>
      <w:r>
        <w:t>Since the melody is in B flat major with B</w:t>
      </w:r>
      <w:r>
        <w:rPr>
          <w:rFonts w:ascii="OUSymbols" w:hAnsi="OUSymbols"/>
          <w:kern w:val="29"/>
          <w:sz w:val="29"/>
          <w:szCs w:val="29"/>
          <w14:ligatures w14:val="all"/>
        </w:rPr>
        <w:t>♭</w:t>
      </w:r>
      <w:r>
        <w:t xml:space="preserve"> as the tonic, the F is the fifth note up from B</w:t>
      </w:r>
      <w:r>
        <w:rPr>
          <w:rFonts w:ascii="OUSymbols" w:hAnsi="OUSymbols"/>
          <w:kern w:val="29"/>
          <w:sz w:val="29"/>
          <w:szCs w:val="29"/>
          <w14:ligatures w14:val="all"/>
        </w:rPr>
        <w:t>♭</w:t>
      </w:r>
      <w:r>
        <w:t xml:space="preserve"> (B</w:t>
      </w:r>
      <w:r>
        <w:rPr>
          <w:rFonts w:ascii="OUSymbols" w:hAnsi="OUSymbols"/>
          <w:kern w:val="29"/>
          <w:sz w:val="29"/>
          <w:szCs w:val="29"/>
          <w14:ligatures w14:val="all"/>
        </w:rPr>
        <w:t>♭</w:t>
      </w:r>
      <w:r>
        <w:t>–C–D–E</w:t>
      </w:r>
      <w:r>
        <w:rPr>
          <w:rFonts w:ascii="OUSymbols" w:hAnsi="OUSymbols"/>
          <w:kern w:val="29"/>
          <w:sz w:val="29"/>
          <w:szCs w:val="29"/>
          <w14:ligatures w14:val="all"/>
        </w:rPr>
        <w:t>♭</w:t>
      </w:r>
      <w:r>
        <w:t xml:space="preserve">–F). It is therefore the dominant. </w:t>
      </w:r>
    </w:p>
    <w:p w:rsidR="00D16065" w:rsidRDefault="005D5107">
      <w:pPr>
        <w:divId w:val="1265462424"/>
      </w:pPr>
      <w:r>
        <w:rPr>
          <w:vanish/>
        </w:rPr>
        <w:t>Start of Figure</w:t>
      </w:r>
    </w:p>
    <w:p w:rsidR="00D16065" w:rsidRDefault="005D5107">
      <w:pPr>
        <w:spacing w:before="240" w:beforeAutospacing="0" w:after="240" w:afterAutospacing="0" w:line="240" w:lineRule="auto"/>
        <w:divId w:val="953485457"/>
        <w:rPr>
          <w:rFonts w:ascii="Times New Roman" w:eastAsia="Times New Roman" w:hAnsi="Times New Roman" w:cs="Times New Roman"/>
          <w:sz w:val="24"/>
          <w:szCs w:val="24"/>
        </w:rPr>
      </w:pPr>
      <w:bookmarkStart w:id="583" w:name="Session9_Figure17"/>
      <w:bookmarkEnd w:id="583"/>
      <w:r>
        <w:rPr>
          <w:rFonts w:ascii="Times New Roman" w:eastAsia="Times New Roman" w:hAnsi="Times New Roman" w:cs="Times New Roman"/>
          <w:noProof/>
          <w:sz w:val="24"/>
          <w:szCs w:val="24"/>
        </w:rPr>
        <w:drawing>
          <wp:inline distT="0" distB="0" distL="0" distR="0" wp14:anchorId="761B92B7" wp14:editId="1AD87530">
            <wp:extent cx="1562100" cy="457200"/>
            <wp:effectExtent l="0" t="0" r="0" b="0"/>
            <wp:docPr id="214" name="Picture 214" descr="D:\AaaF\OUT\httpswwwopeneduopenlearnocw_cmid1791_2021-12-09_16-14-05_nsfr2\word\assets\_97b6250a2858c12c1e8eb98946cb0de81de9cdf6_a224_pm_un_mu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AaaF\OUT\httpswwwopeneduopenlearnocw_cmid1791_2021-12-09_16-14-05_nsfr2\word\assets\_97b6250a2858c12c1e8eb98946cb0de81de9cdf6_a224_pm_un_mu085.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p w:rsidR="00D16065" w:rsidRDefault="005D5107">
      <w:pPr>
        <w:divId w:val="1265462424"/>
      </w:pPr>
      <w:r>
        <w:rPr>
          <w:vanish/>
        </w:rPr>
        <w:t>End of Figure</w:t>
      </w:r>
    </w:p>
    <w:bookmarkStart w:id="584" w:name="Back_To_Session9_Activity8"/>
    <w:p w:rsidR="00D16065" w:rsidRDefault="005D5107">
      <w:pPr>
        <w:pStyle w:val="NormalWeb"/>
        <w:divId w:val="1265462424"/>
      </w:pPr>
      <w:r>
        <w:fldChar w:fldCharType="begin"/>
      </w:r>
      <w:r>
        <w:instrText xml:space="preserve"> HYPERLINK "" \l "Session9_Activity8" </w:instrText>
      </w:r>
      <w:r>
        <w:fldChar w:fldCharType="separate"/>
      </w:r>
      <w:r>
        <w:rPr>
          <w:rStyle w:val="Hyperlink"/>
        </w:rPr>
        <w:t>Back to - Activity 3</w:t>
      </w:r>
      <w:r>
        <w:fldChar w:fldCharType="end"/>
      </w:r>
      <w:bookmarkEnd w:id="584"/>
    </w:p>
    <w:p w:rsidR="00D16065" w:rsidRDefault="005D5107">
      <w:pPr>
        <w:pStyle w:val="Heading2"/>
        <w:divId w:val="77487966"/>
        <w:rPr>
          <w:rFonts w:eastAsia="Times New Roman"/>
        </w:rPr>
      </w:pPr>
      <w:r>
        <w:rPr>
          <w:rFonts w:eastAsia="Times New Roman"/>
        </w:rPr>
        <w:t>Activity 4</w:t>
      </w:r>
    </w:p>
    <w:p w:rsidR="00D16065" w:rsidRDefault="005D5107">
      <w:pPr>
        <w:pStyle w:val="Heading4"/>
        <w:divId w:val="727726696"/>
        <w:rPr>
          <w:rFonts w:eastAsia="Times New Roman"/>
        </w:rPr>
      </w:pPr>
      <w:bookmarkStart w:id="585" w:name="Session9_Answer9"/>
      <w:bookmarkEnd w:id="585"/>
      <w:r>
        <w:rPr>
          <w:rFonts w:eastAsia="Times New Roman"/>
        </w:rPr>
        <w:t>Answer</w:t>
      </w:r>
    </w:p>
    <w:p w:rsidR="00D16065" w:rsidRDefault="005D5107">
      <w:pPr>
        <w:pStyle w:val="NormalWeb"/>
        <w:divId w:val="727726696"/>
      </w:pPr>
      <w:r>
        <w:rPr>
          <w:rStyle w:val="Strong"/>
        </w:rPr>
        <w:t>Right:</w:t>
      </w:r>
    </w:p>
    <w:p w:rsidR="00D16065" w:rsidRDefault="005D5107">
      <w:pPr>
        <w:ind w:left="120" w:right="120"/>
        <w:divId w:val="1011562688"/>
      </w:pPr>
      <w:r>
        <w:t>a tie</w:t>
      </w:r>
    </w:p>
    <w:p w:rsidR="00D16065" w:rsidRDefault="005D5107">
      <w:pPr>
        <w:pStyle w:val="NormalWeb"/>
        <w:divId w:val="727726696"/>
      </w:pPr>
      <w:r>
        <w:rPr>
          <w:rStyle w:val="Strong"/>
        </w:rPr>
        <w:t>Wrong:</w:t>
      </w:r>
    </w:p>
    <w:p w:rsidR="00D16065" w:rsidRDefault="005D5107">
      <w:pPr>
        <w:ind w:left="120" w:right="120"/>
        <w:divId w:val="674695479"/>
      </w:pPr>
      <w:r>
        <w:t>a slur</w:t>
      </w:r>
    </w:p>
    <w:p w:rsidR="00D16065" w:rsidRDefault="005D5107">
      <w:pPr>
        <w:divId w:val="727726696"/>
      </w:pPr>
      <w:r>
        <w:rPr>
          <w:vanish/>
        </w:rPr>
        <w:t>Start of Figure</w:t>
      </w:r>
    </w:p>
    <w:p w:rsidR="00D16065" w:rsidRDefault="005D5107">
      <w:pPr>
        <w:spacing w:before="240" w:beforeAutospacing="0" w:after="240" w:afterAutospacing="0" w:line="240" w:lineRule="auto"/>
        <w:divId w:val="507720507"/>
        <w:rPr>
          <w:rFonts w:ascii="Times New Roman" w:eastAsia="Times New Roman" w:hAnsi="Times New Roman" w:cs="Times New Roman"/>
          <w:sz w:val="24"/>
          <w:szCs w:val="24"/>
        </w:rPr>
      </w:pPr>
      <w:bookmarkStart w:id="586" w:name="Session9_Figure19"/>
      <w:bookmarkEnd w:id="586"/>
      <w:r>
        <w:rPr>
          <w:rFonts w:ascii="Times New Roman" w:eastAsia="Times New Roman" w:hAnsi="Times New Roman" w:cs="Times New Roman"/>
          <w:noProof/>
          <w:sz w:val="24"/>
          <w:szCs w:val="24"/>
        </w:rPr>
        <w:drawing>
          <wp:inline distT="0" distB="0" distL="0" distR="0" wp14:anchorId="7D146BE7" wp14:editId="137C8956">
            <wp:extent cx="4978400" cy="584200"/>
            <wp:effectExtent l="0" t="0" r="0" b="6350"/>
            <wp:docPr id="215" name="Picture 215" descr="D:\AaaF\OUT\httpswwwopeneduopenlearnocw_cmid1791_2021-12-09_16-14-05_nsfr2\word\assets\_0e01b02f45faf1f671486058719defdff7c59704_a224_1_pm_un_mu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AaaF\OUT\httpswwwopeneduopenlearnocw_cmid1791_2021-12-09_16-14-05_nsfr2\word\assets\_0e01b02f45faf1f671486058719defdff7c59704_a224_1_pm_un_mu084.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78400" cy="584200"/>
                    </a:xfrm>
                    <a:prstGeom prst="rect">
                      <a:avLst/>
                    </a:prstGeom>
                    <a:noFill/>
                    <a:ln>
                      <a:noFill/>
                    </a:ln>
                  </pic:spPr>
                </pic:pic>
              </a:graphicData>
            </a:graphic>
          </wp:inline>
        </w:drawing>
      </w:r>
    </w:p>
    <w:p w:rsidR="00D16065" w:rsidRDefault="005D5107">
      <w:pPr>
        <w:divId w:val="727726696"/>
      </w:pPr>
      <w:r>
        <w:rPr>
          <w:vanish/>
        </w:rPr>
        <w:t>End of Figure</w:t>
      </w:r>
    </w:p>
    <w:p w:rsidR="00D16065" w:rsidRDefault="005D5107">
      <w:pPr>
        <w:divId w:val="727726696"/>
      </w:pPr>
      <w:r>
        <w:rPr>
          <w:vanish/>
        </w:rPr>
        <w:t>Start of Media Content</w:t>
      </w:r>
    </w:p>
    <w:p w:rsidR="00D16065" w:rsidRDefault="005D5107">
      <w:pPr>
        <w:spacing w:before="120" w:beforeAutospacing="0" w:after="120" w:afterAutospacing="0"/>
        <w:divId w:val="1755929898"/>
      </w:pPr>
      <w:bookmarkStart w:id="587" w:name="Session9_MediaContent7"/>
      <w:bookmarkEnd w:id="587"/>
      <w:r>
        <w:t>Audio content is not available in this format.</w:t>
      </w:r>
    </w:p>
    <w:p w:rsidR="00D16065" w:rsidRDefault="005D5107">
      <w:pPr>
        <w:divId w:val="727726696"/>
      </w:pPr>
      <w:r>
        <w:rPr>
          <w:vanish/>
        </w:rPr>
        <w:t>End of Media Content</w:t>
      </w:r>
    </w:p>
    <w:p w:rsidR="00D16065" w:rsidRDefault="005D5107">
      <w:pPr>
        <w:divId w:val="727726696"/>
      </w:pPr>
      <w:r>
        <w:t xml:space="preserve">A tie joins consecutive notes that are the same, and is a rhythmic device. Its use here means that the first C, a quaver, is tied to the next C giving an overall time value of quaver plus minim. </w:t>
      </w:r>
    </w:p>
    <w:bookmarkStart w:id="588" w:name="Back_To_Session9_Activity9"/>
    <w:p w:rsidR="00D16065" w:rsidRDefault="005D5107">
      <w:pPr>
        <w:pStyle w:val="NormalWeb"/>
        <w:divId w:val="727726696"/>
      </w:pPr>
      <w:r>
        <w:fldChar w:fldCharType="begin"/>
      </w:r>
      <w:r>
        <w:instrText xml:space="preserve"> HYPERLINK "" \l "Session9_Activity9" </w:instrText>
      </w:r>
      <w:r>
        <w:fldChar w:fldCharType="separate"/>
      </w:r>
      <w:r>
        <w:rPr>
          <w:rStyle w:val="Hyperlink"/>
        </w:rPr>
        <w:t>Back to - Activity 4</w:t>
      </w:r>
      <w:r>
        <w:fldChar w:fldCharType="end"/>
      </w:r>
      <w:bookmarkEnd w:id="588"/>
    </w:p>
    <w:p w:rsidR="00D16065" w:rsidRDefault="005D5107">
      <w:pPr>
        <w:pStyle w:val="Heading2"/>
        <w:divId w:val="77487966"/>
        <w:rPr>
          <w:rFonts w:eastAsia="Times New Roman"/>
        </w:rPr>
      </w:pPr>
      <w:r>
        <w:rPr>
          <w:rFonts w:eastAsia="Times New Roman"/>
        </w:rPr>
        <w:t>Activity 5</w:t>
      </w:r>
    </w:p>
    <w:p w:rsidR="00D16065" w:rsidRDefault="005D5107">
      <w:pPr>
        <w:pStyle w:val="Heading4"/>
        <w:divId w:val="1217162110"/>
        <w:rPr>
          <w:rFonts w:eastAsia="Times New Roman"/>
        </w:rPr>
      </w:pPr>
      <w:bookmarkStart w:id="589" w:name="Session9_Answer10"/>
      <w:bookmarkEnd w:id="589"/>
      <w:r>
        <w:rPr>
          <w:rFonts w:eastAsia="Times New Roman"/>
        </w:rPr>
        <w:t>Answer</w:t>
      </w:r>
    </w:p>
    <w:p w:rsidR="00D16065" w:rsidRDefault="005D5107">
      <w:pPr>
        <w:pStyle w:val="NormalWeb"/>
        <w:divId w:val="1217162110"/>
      </w:pPr>
      <w:r>
        <w:rPr>
          <w:rStyle w:val="Strong"/>
        </w:rPr>
        <w:t>Right:</w:t>
      </w:r>
    </w:p>
    <w:p w:rsidR="00D16065" w:rsidRDefault="005D5107">
      <w:pPr>
        <w:ind w:left="120" w:right="120"/>
        <w:divId w:val="1263605299"/>
      </w:pPr>
      <w:r>
        <w:t>crotchet rest</w:t>
      </w:r>
    </w:p>
    <w:p w:rsidR="00D16065" w:rsidRDefault="005D5107">
      <w:pPr>
        <w:pStyle w:val="NormalWeb"/>
        <w:divId w:val="1217162110"/>
      </w:pPr>
      <w:r>
        <w:rPr>
          <w:rStyle w:val="Strong"/>
        </w:rPr>
        <w:t>Wrong:</w:t>
      </w:r>
    </w:p>
    <w:p w:rsidR="00D16065" w:rsidRDefault="005D5107">
      <w:pPr>
        <w:ind w:left="120" w:right="120"/>
        <w:divId w:val="881088543"/>
      </w:pPr>
      <w:r>
        <w:t>dotted crotchet rest</w:t>
      </w:r>
    </w:p>
    <w:p w:rsidR="00D16065" w:rsidRDefault="005D5107">
      <w:pPr>
        <w:ind w:left="120" w:right="120"/>
        <w:divId w:val="962005454"/>
      </w:pPr>
      <w:r>
        <w:t>quaver rest</w:t>
      </w:r>
    </w:p>
    <w:p w:rsidR="00D16065" w:rsidRDefault="005D5107">
      <w:pPr>
        <w:divId w:val="1217162110"/>
      </w:pPr>
      <w:r>
        <w:t xml:space="preserve">Although the time signature has two minim beats, it is easier to work out the required rest by counting in crotchets. In bar 3, the first C tied to the second produces a dotted crotchet and this is followed by another dotted crotchet. The two dotted crotchets added together equal three crotchets. Therefore we need a crotchet rest to make up a total of four crotchets for the bar. </w:t>
      </w:r>
    </w:p>
    <w:p w:rsidR="00D16065" w:rsidRDefault="005D5107">
      <w:pPr>
        <w:divId w:val="1217162110"/>
      </w:pPr>
      <w:r>
        <w:rPr>
          <w:vanish/>
        </w:rPr>
        <w:t>Start of Figure</w:t>
      </w:r>
    </w:p>
    <w:p w:rsidR="00D16065" w:rsidRDefault="005D5107">
      <w:pPr>
        <w:spacing w:before="240" w:beforeAutospacing="0" w:after="240" w:afterAutospacing="0" w:line="240" w:lineRule="auto"/>
        <w:divId w:val="498345614"/>
        <w:rPr>
          <w:rFonts w:ascii="Times New Roman" w:eastAsia="Times New Roman" w:hAnsi="Times New Roman" w:cs="Times New Roman"/>
          <w:sz w:val="24"/>
          <w:szCs w:val="24"/>
        </w:rPr>
      </w:pPr>
      <w:bookmarkStart w:id="590" w:name="Session9_Figure21"/>
      <w:bookmarkEnd w:id="590"/>
      <w:r>
        <w:rPr>
          <w:rFonts w:ascii="Times New Roman" w:eastAsia="Times New Roman" w:hAnsi="Times New Roman" w:cs="Times New Roman"/>
          <w:noProof/>
          <w:sz w:val="24"/>
          <w:szCs w:val="24"/>
        </w:rPr>
        <w:drawing>
          <wp:inline distT="0" distB="0" distL="0" distR="0" wp14:anchorId="2BAD6B01" wp14:editId="36EED922">
            <wp:extent cx="4978400" cy="584200"/>
            <wp:effectExtent l="0" t="0" r="0" b="6350"/>
            <wp:docPr id="216" name="Picture 216" descr="D:\AaaF\OUT\httpswwwopeneduopenlearnocw_cmid1791_2021-12-09_16-14-05_nsfr2\word\assets\_79734a1de98d7fd0a4dfa5000ad5c57b05434343_a224_1_pm_un_mu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AaaF\OUT\httpswwwopeneduopenlearnocw_cmid1791_2021-12-09_16-14-05_nsfr2\word\assets\_79734a1de98d7fd0a4dfa5000ad5c57b05434343_a224_1_pm_un_mu085.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78400" cy="584200"/>
                    </a:xfrm>
                    <a:prstGeom prst="rect">
                      <a:avLst/>
                    </a:prstGeom>
                    <a:noFill/>
                    <a:ln>
                      <a:noFill/>
                    </a:ln>
                  </pic:spPr>
                </pic:pic>
              </a:graphicData>
            </a:graphic>
          </wp:inline>
        </w:drawing>
      </w:r>
    </w:p>
    <w:p w:rsidR="00D16065" w:rsidRDefault="005D5107">
      <w:pPr>
        <w:divId w:val="1217162110"/>
      </w:pPr>
      <w:r>
        <w:rPr>
          <w:vanish/>
        </w:rPr>
        <w:t>End of Figure</w:t>
      </w:r>
    </w:p>
    <w:p w:rsidR="00D16065" w:rsidRDefault="005D5107">
      <w:pPr>
        <w:divId w:val="1217162110"/>
      </w:pPr>
      <w:r>
        <w:rPr>
          <w:vanish/>
        </w:rPr>
        <w:t>Start of Media Content</w:t>
      </w:r>
    </w:p>
    <w:p w:rsidR="00D16065" w:rsidRDefault="005D5107">
      <w:pPr>
        <w:spacing w:before="120" w:beforeAutospacing="0" w:after="120" w:afterAutospacing="0"/>
        <w:divId w:val="1178544960"/>
      </w:pPr>
      <w:bookmarkStart w:id="591" w:name="Session9_MediaContent8"/>
      <w:bookmarkEnd w:id="591"/>
      <w:r>
        <w:t>Audio content is not available in this format.</w:t>
      </w:r>
    </w:p>
    <w:p w:rsidR="00D16065" w:rsidRDefault="005D5107">
      <w:pPr>
        <w:divId w:val="1217162110"/>
      </w:pPr>
      <w:r>
        <w:rPr>
          <w:vanish/>
        </w:rPr>
        <w:t>End of Media Content</w:t>
      </w:r>
    </w:p>
    <w:bookmarkStart w:id="592" w:name="Back_To_Session9_Activity10"/>
    <w:p w:rsidR="00D16065" w:rsidRDefault="005D5107">
      <w:pPr>
        <w:pStyle w:val="NormalWeb"/>
        <w:divId w:val="1217162110"/>
      </w:pPr>
      <w:r>
        <w:fldChar w:fldCharType="begin"/>
      </w:r>
      <w:r>
        <w:instrText xml:space="preserve"> HYPERLINK "" \l "Session9_Activity10" </w:instrText>
      </w:r>
      <w:r>
        <w:fldChar w:fldCharType="separate"/>
      </w:r>
      <w:r>
        <w:rPr>
          <w:rStyle w:val="Hyperlink"/>
        </w:rPr>
        <w:t>Back to - Activity 5</w:t>
      </w:r>
      <w:r>
        <w:fldChar w:fldCharType="end"/>
      </w:r>
      <w:bookmarkEnd w:id="592"/>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355152990"/>
        <w:rPr>
          <w:rFonts w:eastAsia="Times New Roman"/>
        </w:rPr>
      </w:pPr>
      <w:bookmarkStart w:id="593" w:name="Session9_Answer11"/>
      <w:bookmarkEnd w:id="593"/>
      <w:r>
        <w:rPr>
          <w:rFonts w:eastAsia="Times New Roman"/>
        </w:rPr>
        <w:t>Answer</w:t>
      </w:r>
    </w:p>
    <w:p w:rsidR="00D16065" w:rsidRDefault="005D5107">
      <w:pPr>
        <w:pStyle w:val="NormalWeb"/>
        <w:divId w:val="355152990"/>
      </w:pPr>
      <w:r>
        <w:rPr>
          <w:rStyle w:val="Strong"/>
        </w:rPr>
        <w:t>Right:</w:t>
      </w:r>
    </w:p>
    <w:p w:rsidR="00D16065" w:rsidRDefault="005D5107">
      <w:pPr>
        <w:ind w:left="120" w:right="120"/>
        <w:divId w:val="1439787650"/>
      </w:pPr>
      <w:r>
        <w:t>fast but not too much</w:t>
      </w:r>
    </w:p>
    <w:p w:rsidR="00D16065" w:rsidRDefault="005D5107">
      <w:pPr>
        <w:pStyle w:val="NormalWeb"/>
        <w:divId w:val="355152990"/>
      </w:pPr>
      <w:r>
        <w:rPr>
          <w:rStyle w:val="Strong"/>
        </w:rPr>
        <w:t>Wrong:</w:t>
      </w:r>
    </w:p>
    <w:p w:rsidR="00D16065" w:rsidRDefault="005D5107">
      <w:pPr>
        <w:ind w:left="120" w:right="120"/>
        <w:divId w:val="430204275"/>
      </w:pPr>
      <w:r>
        <w:t>fast</w:t>
      </w:r>
    </w:p>
    <w:p w:rsidR="00D16065" w:rsidRDefault="005D5107">
      <w:pPr>
        <w:ind w:left="120" w:right="120"/>
        <w:divId w:val="352616391"/>
      </w:pPr>
      <w:r>
        <w:t>fast with vigour</w:t>
      </w:r>
    </w:p>
    <w:p w:rsidR="00D16065" w:rsidRDefault="005D5107">
      <w:pPr>
        <w:divId w:val="355152990"/>
      </w:pPr>
      <w:r>
        <w:t xml:space="preserve">Traditionally, the English equivalent for the Italian tempo indication </w:t>
      </w:r>
      <w:r>
        <w:rPr>
          <w:rStyle w:val="Emphasis"/>
        </w:rPr>
        <w:t>Allegro ma non troppo</w:t>
      </w:r>
      <w:r>
        <w:t xml:space="preserve"> is Fast but not too much. Fast is </w:t>
      </w:r>
      <w:r>
        <w:rPr>
          <w:rStyle w:val="Emphasis"/>
        </w:rPr>
        <w:t>Allegro</w:t>
      </w:r>
      <w:r>
        <w:t xml:space="preserve">, and Fast with vigour, </w:t>
      </w:r>
      <w:r>
        <w:rPr>
          <w:rStyle w:val="Emphasis"/>
        </w:rPr>
        <w:t>Allegro con brio</w:t>
      </w:r>
      <w:r>
        <w:t xml:space="preserve">. </w:t>
      </w:r>
    </w:p>
    <w:bookmarkStart w:id="594" w:name="Back_To_Session9_Activity11"/>
    <w:p w:rsidR="00D16065" w:rsidRDefault="005D5107">
      <w:pPr>
        <w:pStyle w:val="NormalWeb"/>
        <w:divId w:val="355152990"/>
      </w:pPr>
      <w:r>
        <w:fldChar w:fldCharType="begin"/>
      </w:r>
      <w:r>
        <w:instrText xml:space="preserve"> HYPERLINK "" \l "Session9_Activity11" </w:instrText>
      </w:r>
      <w:r>
        <w:fldChar w:fldCharType="separate"/>
      </w:r>
      <w:r>
        <w:rPr>
          <w:rStyle w:val="Hyperlink"/>
        </w:rPr>
        <w:t>Back to - Activity 1</w:t>
      </w:r>
      <w:r>
        <w:fldChar w:fldCharType="end"/>
      </w:r>
      <w:bookmarkEnd w:id="594"/>
    </w:p>
    <w:p w:rsidR="00D16065" w:rsidRDefault="005D5107">
      <w:pPr>
        <w:pStyle w:val="Heading2"/>
        <w:divId w:val="77487966"/>
        <w:rPr>
          <w:rFonts w:eastAsia="Times New Roman"/>
        </w:rPr>
      </w:pPr>
      <w:r>
        <w:rPr>
          <w:rFonts w:eastAsia="Times New Roman"/>
        </w:rPr>
        <w:t>Activity 2</w:t>
      </w:r>
    </w:p>
    <w:p w:rsidR="00D16065" w:rsidRDefault="005D5107">
      <w:pPr>
        <w:pStyle w:val="Heading4"/>
        <w:divId w:val="1477187733"/>
        <w:rPr>
          <w:rFonts w:eastAsia="Times New Roman"/>
        </w:rPr>
      </w:pPr>
      <w:bookmarkStart w:id="595" w:name="Session9_Answer12"/>
      <w:bookmarkEnd w:id="595"/>
      <w:r>
        <w:rPr>
          <w:rFonts w:eastAsia="Times New Roman"/>
        </w:rPr>
        <w:t>Answer</w:t>
      </w:r>
    </w:p>
    <w:p w:rsidR="00D16065" w:rsidRDefault="005D5107">
      <w:pPr>
        <w:pStyle w:val="NormalWeb"/>
        <w:divId w:val="1477187733"/>
      </w:pPr>
      <w:r>
        <w:rPr>
          <w:rStyle w:val="Strong"/>
        </w:rPr>
        <w:t>Right:</w:t>
      </w:r>
    </w:p>
    <w:p w:rsidR="00D16065" w:rsidRDefault="005D5107">
      <w:pPr>
        <w:ind w:left="120" w:right="120"/>
        <w:divId w:val="248197557"/>
      </w:pPr>
      <w:r>
        <w:t>submediant</w:t>
      </w:r>
    </w:p>
    <w:p w:rsidR="00D16065" w:rsidRDefault="005D5107">
      <w:pPr>
        <w:pStyle w:val="NormalWeb"/>
        <w:divId w:val="1477187733"/>
      </w:pPr>
      <w:r>
        <w:rPr>
          <w:rStyle w:val="Strong"/>
        </w:rPr>
        <w:t>Wrong:</w:t>
      </w:r>
    </w:p>
    <w:p w:rsidR="00D16065" w:rsidRDefault="005D5107">
      <w:pPr>
        <w:ind w:left="120" w:right="120"/>
        <w:divId w:val="85537798"/>
      </w:pPr>
      <w:r>
        <w:t>dominant</w:t>
      </w:r>
    </w:p>
    <w:p w:rsidR="00D16065" w:rsidRDefault="005D5107">
      <w:pPr>
        <w:ind w:left="120" w:right="120"/>
        <w:divId w:val="1506941109"/>
      </w:pPr>
      <w:r>
        <w:t>subdominant</w:t>
      </w:r>
    </w:p>
    <w:p w:rsidR="00D16065" w:rsidRDefault="005D5107">
      <w:pPr>
        <w:divId w:val="1477187733"/>
      </w:pPr>
      <w:r>
        <w:rPr>
          <w:vanish/>
        </w:rPr>
        <w:t>Start of Figure</w:t>
      </w:r>
    </w:p>
    <w:p w:rsidR="00D16065" w:rsidRDefault="005D5107">
      <w:pPr>
        <w:spacing w:before="240" w:beforeAutospacing="0" w:after="240" w:afterAutospacing="0" w:line="240" w:lineRule="auto"/>
        <w:divId w:val="1407455862"/>
        <w:rPr>
          <w:rFonts w:ascii="Times New Roman" w:eastAsia="Times New Roman" w:hAnsi="Times New Roman" w:cs="Times New Roman"/>
          <w:sz w:val="24"/>
          <w:szCs w:val="24"/>
        </w:rPr>
      </w:pPr>
      <w:bookmarkStart w:id="596" w:name="Session9_Figure24"/>
      <w:bookmarkEnd w:id="596"/>
      <w:r>
        <w:rPr>
          <w:rFonts w:ascii="Times New Roman" w:eastAsia="Times New Roman" w:hAnsi="Times New Roman" w:cs="Times New Roman"/>
          <w:noProof/>
          <w:sz w:val="24"/>
          <w:szCs w:val="24"/>
        </w:rPr>
        <w:drawing>
          <wp:inline distT="0" distB="0" distL="0" distR="0" wp14:anchorId="040CCA0B" wp14:editId="79AFAF8E">
            <wp:extent cx="5278120" cy="883191"/>
            <wp:effectExtent l="0" t="0" r="0" b="0"/>
            <wp:docPr id="217" name="Picture 217" descr="D:\AaaF\OUT\httpswwwopeneduopenlearnocw_cmid1791_2021-12-09_16-14-05_nsfr2\word\assets\_63662e721cd33186d952cc05a4693e358e5bf112_a224_1_pm_un_mu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AaaF\OUT\httpswwwopeneduopenlearnocw_cmid1791_2021-12-09_16-14-05_nsfr2\word\assets\_63662e721cd33186d952cc05a4693e358e5bf112_a224_1_pm_un_mu095.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78120" cy="883191"/>
                    </a:xfrm>
                    <a:prstGeom prst="rect">
                      <a:avLst/>
                    </a:prstGeom>
                    <a:noFill/>
                    <a:ln>
                      <a:noFill/>
                    </a:ln>
                  </pic:spPr>
                </pic:pic>
              </a:graphicData>
            </a:graphic>
          </wp:inline>
        </w:drawing>
      </w:r>
    </w:p>
    <w:p w:rsidR="00D16065" w:rsidRDefault="005D5107">
      <w:pPr>
        <w:divId w:val="1477187733"/>
      </w:pPr>
      <w:r>
        <w:rPr>
          <w:vanish/>
        </w:rPr>
        <w:t>End of Figure</w:t>
      </w:r>
    </w:p>
    <w:p w:rsidR="00D16065" w:rsidRDefault="005D5107">
      <w:pPr>
        <w:divId w:val="1477187733"/>
      </w:pPr>
      <w:r>
        <w:rPr>
          <w:vanish/>
        </w:rPr>
        <w:t>Start of Media Content</w:t>
      </w:r>
    </w:p>
    <w:p w:rsidR="00D16065" w:rsidRDefault="005D5107">
      <w:pPr>
        <w:spacing w:before="120" w:beforeAutospacing="0" w:after="120" w:afterAutospacing="0"/>
        <w:divId w:val="525603676"/>
      </w:pPr>
      <w:bookmarkStart w:id="597" w:name="Session9_MediaContent9"/>
      <w:bookmarkEnd w:id="597"/>
      <w:r>
        <w:t>Audio content is not available in this format.</w:t>
      </w:r>
    </w:p>
    <w:p w:rsidR="00D16065" w:rsidRDefault="005D5107">
      <w:pPr>
        <w:divId w:val="1477187733"/>
      </w:pPr>
      <w:r>
        <w:rPr>
          <w:vanish/>
        </w:rPr>
        <w:t>End of Media Content</w:t>
      </w:r>
    </w:p>
    <w:p w:rsidR="00D16065" w:rsidRDefault="005D5107">
      <w:pPr>
        <w:divId w:val="1477187733"/>
      </w:pPr>
      <w:r>
        <w:t>Correct. Since the melody is in F major with F as the tonic, the D is the sixth note up from F (F–G–A–B</w:t>
      </w:r>
      <w:r>
        <w:rPr>
          <w:rFonts w:ascii="OUSymbols" w:hAnsi="OUSymbols"/>
          <w:kern w:val="29"/>
          <w:sz w:val="29"/>
          <w:szCs w:val="29"/>
          <w14:ligatures w14:val="all"/>
        </w:rPr>
        <w:t>♭</w:t>
      </w:r>
      <w:r>
        <w:t xml:space="preserve">–C–D). It is therefore the submediant. </w:t>
      </w:r>
    </w:p>
    <w:p w:rsidR="00D16065" w:rsidRDefault="005D5107">
      <w:pPr>
        <w:divId w:val="1477187733"/>
      </w:pPr>
      <w:r>
        <w:rPr>
          <w:vanish/>
        </w:rPr>
        <w:t>Start of Figure</w:t>
      </w:r>
    </w:p>
    <w:p w:rsidR="00D16065" w:rsidRDefault="005D5107">
      <w:pPr>
        <w:spacing w:before="240" w:beforeAutospacing="0" w:after="240" w:afterAutospacing="0" w:line="240" w:lineRule="auto"/>
        <w:divId w:val="1060786985"/>
        <w:rPr>
          <w:rFonts w:ascii="Times New Roman" w:eastAsia="Times New Roman" w:hAnsi="Times New Roman" w:cs="Times New Roman"/>
          <w:sz w:val="24"/>
          <w:szCs w:val="24"/>
        </w:rPr>
      </w:pPr>
      <w:bookmarkStart w:id="598" w:name="Session9_Figure25"/>
      <w:bookmarkEnd w:id="598"/>
      <w:r>
        <w:rPr>
          <w:rFonts w:ascii="Times New Roman" w:eastAsia="Times New Roman" w:hAnsi="Times New Roman" w:cs="Times New Roman"/>
          <w:noProof/>
          <w:sz w:val="24"/>
          <w:szCs w:val="24"/>
        </w:rPr>
        <w:drawing>
          <wp:inline distT="0" distB="0" distL="0" distR="0" wp14:anchorId="63EED731" wp14:editId="5CC24F56">
            <wp:extent cx="2680000" cy="1015000"/>
            <wp:effectExtent l="0" t="0" r="6350" b="0"/>
            <wp:docPr id="218" name="Picture 218" descr="D:\AaaF\OUT\httpswwwopeneduopenlearnocw_cmid1791_2021-12-09_16-14-05_nsfr2\word\assets\_b2a6f74d35a803f29e72e3beba7bb3d3c20e2002_a224_pm_un_mu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AaaF\OUT\httpswwwopeneduopenlearnocw_cmid1791_2021-12-09_16-14-05_nsfr2\word\assets\_b2a6f74d35a803f29e72e3beba7bb3d3c20e2002_a224_pm_un_mu096.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80000" cy="1015000"/>
                    </a:xfrm>
                    <a:prstGeom prst="rect">
                      <a:avLst/>
                    </a:prstGeom>
                    <a:noFill/>
                    <a:ln>
                      <a:noFill/>
                    </a:ln>
                  </pic:spPr>
                </pic:pic>
              </a:graphicData>
            </a:graphic>
          </wp:inline>
        </w:drawing>
      </w:r>
    </w:p>
    <w:p w:rsidR="00D16065" w:rsidRDefault="005D5107">
      <w:pPr>
        <w:divId w:val="1477187733"/>
      </w:pPr>
      <w:r>
        <w:rPr>
          <w:vanish/>
        </w:rPr>
        <w:t>End of Figure</w:t>
      </w:r>
    </w:p>
    <w:bookmarkStart w:id="599" w:name="Back_To_Session9_Activity12"/>
    <w:p w:rsidR="00D16065" w:rsidRDefault="005D5107">
      <w:pPr>
        <w:pStyle w:val="NormalWeb"/>
        <w:divId w:val="1477187733"/>
      </w:pPr>
      <w:r>
        <w:fldChar w:fldCharType="begin"/>
      </w:r>
      <w:r>
        <w:instrText xml:space="preserve"> HYPERLINK "" \l "Session9_Activity12" </w:instrText>
      </w:r>
      <w:r>
        <w:fldChar w:fldCharType="separate"/>
      </w:r>
      <w:r>
        <w:rPr>
          <w:rStyle w:val="Hyperlink"/>
        </w:rPr>
        <w:t>Back to - Activity 2</w:t>
      </w:r>
      <w:r>
        <w:fldChar w:fldCharType="end"/>
      </w:r>
      <w:bookmarkEnd w:id="599"/>
    </w:p>
    <w:p w:rsidR="00D16065" w:rsidRDefault="005D5107">
      <w:pPr>
        <w:pStyle w:val="Heading2"/>
        <w:divId w:val="77487966"/>
        <w:rPr>
          <w:rFonts w:eastAsia="Times New Roman"/>
        </w:rPr>
      </w:pPr>
      <w:r>
        <w:rPr>
          <w:rFonts w:eastAsia="Times New Roman"/>
        </w:rPr>
        <w:t>Activity 3</w:t>
      </w:r>
    </w:p>
    <w:p w:rsidR="00D16065" w:rsidRDefault="005D5107">
      <w:pPr>
        <w:pStyle w:val="Heading4"/>
        <w:divId w:val="1446149267"/>
        <w:rPr>
          <w:rFonts w:eastAsia="Times New Roman"/>
        </w:rPr>
      </w:pPr>
      <w:bookmarkStart w:id="600" w:name="Session9_Answer13"/>
      <w:bookmarkEnd w:id="600"/>
      <w:r>
        <w:rPr>
          <w:rFonts w:eastAsia="Times New Roman"/>
        </w:rPr>
        <w:t>Answer</w:t>
      </w:r>
    </w:p>
    <w:p w:rsidR="00D16065" w:rsidRDefault="005D5107">
      <w:pPr>
        <w:pStyle w:val="NormalWeb"/>
        <w:divId w:val="1446149267"/>
      </w:pPr>
      <w:r>
        <w:rPr>
          <w:rStyle w:val="Strong"/>
        </w:rPr>
        <w:t>Right:</w:t>
      </w:r>
    </w:p>
    <w:p w:rsidR="00D16065" w:rsidRDefault="005D5107">
      <w:pPr>
        <w:ind w:left="120" w:right="120"/>
        <w:divId w:val="746927000"/>
      </w:pPr>
      <w:r>
        <w:t>The note is to be played staccato.</w:t>
      </w:r>
    </w:p>
    <w:p w:rsidR="00D16065" w:rsidRDefault="005D5107">
      <w:pPr>
        <w:pStyle w:val="NormalWeb"/>
        <w:divId w:val="1446149267"/>
      </w:pPr>
      <w:r>
        <w:rPr>
          <w:rStyle w:val="Strong"/>
        </w:rPr>
        <w:t>Wrong:</w:t>
      </w:r>
    </w:p>
    <w:p w:rsidR="00D16065" w:rsidRDefault="005D5107">
      <w:pPr>
        <w:ind w:left="120" w:right="120"/>
        <w:divId w:val="1909262546"/>
      </w:pPr>
      <w:r>
        <w:t>The rhythmic value of the note is lengthened by a half.</w:t>
      </w:r>
    </w:p>
    <w:p w:rsidR="00D16065" w:rsidRDefault="005D5107">
      <w:pPr>
        <w:ind w:left="120" w:right="120"/>
        <w:divId w:val="1490823561"/>
      </w:pPr>
      <w:r>
        <w:t>The note is to be played tenuto.</w:t>
      </w:r>
    </w:p>
    <w:p w:rsidR="00D16065" w:rsidRDefault="005D5107">
      <w:pPr>
        <w:divId w:val="1446149267"/>
      </w:pPr>
      <w:r>
        <w:rPr>
          <w:vanish/>
        </w:rPr>
        <w:t>Start of Figure</w:t>
      </w:r>
    </w:p>
    <w:p w:rsidR="00D16065" w:rsidRDefault="005D5107">
      <w:pPr>
        <w:spacing w:before="240" w:beforeAutospacing="0" w:after="240" w:afterAutospacing="0" w:line="240" w:lineRule="auto"/>
        <w:divId w:val="194582075"/>
        <w:rPr>
          <w:rFonts w:ascii="Times New Roman" w:eastAsia="Times New Roman" w:hAnsi="Times New Roman" w:cs="Times New Roman"/>
          <w:sz w:val="24"/>
          <w:szCs w:val="24"/>
        </w:rPr>
      </w:pPr>
      <w:bookmarkStart w:id="601" w:name="Session9_Figure27"/>
      <w:bookmarkEnd w:id="601"/>
      <w:r>
        <w:rPr>
          <w:rFonts w:ascii="Times New Roman" w:eastAsia="Times New Roman" w:hAnsi="Times New Roman" w:cs="Times New Roman"/>
          <w:noProof/>
          <w:sz w:val="24"/>
          <w:szCs w:val="24"/>
        </w:rPr>
        <w:drawing>
          <wp:inline distT="0" distB="0" distL="0" distR="0" wp14:anchorId="256A7C99" wp14:editId="013AB1B5">
            <wp:extent cx="5278120" cy="865266"/>
            <wp:effectExtent l="0" t="0" r="0" b="0"/>
            <wp:docPr id="219" name="Picture 219" descr="D:\AaaF\OUT\httpswwwopeneduopenlearnocw_cmid1791_2021-12-09_16-14-05_nsfr2\word\assets\_ed00a665567f58ef966c19cef7cc7bf66cbf6f35_a224_1_pm_un_mu09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AaaF\OUT\httpswwwopeneduopenlearnocw_cmid1791_2021-12-09_16-14-05_nsfr2\word\assets\_ed00a665567f58ef966c19cef7cc7bf66cbf6f35_a224_1_pm_un_mu097_4.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78120" cy="865266"/>
                    </a:xfrm>
                    <a:prstGeom prst="rect">
                      <a:avLst/>
                    </a:prstGeom>
                    <a:noFill/>
                    <a:ln>
                      <a:noFill/>
                    </a:ln>
                  </pic:spPr>
                </pic:pic>
              </a:graphicData>
            </a:graphic>
          </wp:inline>
        </w:drawing>
      </w:r>
    </w:p>
    <w:p w:rsidR="00D16065" w:rsidRDefault="005D5107">
      <w:pPr>
        <w:divId w:val="1446149267"/>
      </w:pPr>
      <w:r>
        <w:rPr>
          <w:vanish/>
        </w:rPr>
        <w:t>End of Figure</w:t>
      </w:r>
    </w:p>
    <w:p w:rsidR="00D16065" w:rsidRDefault="005D5107">
      <w:pPr>
        <w:divId w:val="1446149267"/>
      </w:pPr>
      <w:r>
        <w:rPr>
          <w:vanish/>
        </w:rPr>
        <w:t>Start of Media Content</w:t>
      </w:r>
    </w:p>
    <w:p w:rsidR="00D16065" w:rsidRDefault="005D5107">
      <w:pPr>
        <w:spacing w:before="120" w:beforeAutospacing="0" w:after="120" w:afterAutospacing="0"/>
        <w:divId w:val="431515714"/>
      </w:pPr>
      <w:bookmarkStart w:id="602" w:name="Session9_MediaContent10"/>
      <w:bookmarkEnd w:id="602"/>
      <w:r>
        <w:t>Audio content is not available in this format.</w:t>
      </w:r>
    </w:p>
    <w:p w:rsidR="00D16065" w:rsidRDefault="005D5107">
      <w:pPr>
        <w:divId w:val="1446149267"/>
      </w:pPr>
      <w:r>
        <w:rPr>
          <w:vanish/>
        </w:rPr>
        <w:t>End of Media Content</w:t>
      </w:r>
    </w:p>
    <w:p w:rsidR="00D16065" w:rsidRDefault="005D5107">
      <w:pPr>
        <w:divId w:val="1446149267"/>
      </w:pPr>
      <w:r>
        <w:t xml:space="preserve">The position of the dot is crucial. Below or above the note head signifies that this dot is a sign for staccato. A dot after the note head means that it is associated with rhythm – the note’s rhythmic value would then be lengthened by a half. A tenuto mark is a short line, not a dot, either above or below the note head. </w:t>
      </w:r>
    </w:p>
    <w:bookmarkStart w:id="603" w:name="Back_To_Session9_Activity13"/>
    <w:p w:rsidR="00D16065" w:rsidRDefault="005D5107">
      <w:pPr>
        <w:pStyle w:val="NormalWeb"/>
        <w:divId w:val="1446149267"/>
      </w:pPr>
      <w:r>
        <w:fldChar w:fldCharType="begin"/>
      </w:r>
      <w:r>
        <w:instrText xml:space="preserve"> HYPERLINK "" \l "Session9_Activity13" </w:instrText>
      </w:r>
      <w:r>
        <w:fldChar w:fldCharType="separate"/>
      </w:r>
      <w:r>
        <w:rPr>
          <w:rStyle w:val="Hyperlink"/>
        </w:rPr>
        <w:t>Back to - Activity 3</w:t>
      </w:r>
      <w:r>
        <w:fldChar w:fldCharType="end"/>
      </w:r>
      <w:bookmarkEnd w:id="603"/>
    </w:p>
    <w:p w:rsidR="00D16065" w:rsidRDefault="005D5107">
      <w:pPr>
        <w:pStyle w:val="Heading2"/>
        <w:divId w:val="77487966"/>
        <w:rPr>
          <w:rFonts w:eastAsia="Times New Roman"/>
        </w:rPr>
      </w:pPr>
      <w:r>
        <w:rPr>
          <w:rFonts w:eastAsia="Times New Roman"/>
        </w:rPr>
        <w:t>Activity 4</w:t>
      </w:r>
    </w:p>
    <w:p w:rsidR="00D16065" w:rsidRDefault="005D5107">
      <w:pPr>
        <w:pStyle w:val="Heading4"/>
        <w:divId w:val="963538684"/>
        <w:rPr>
          <w:rFonts w:eastAsia="Times New Roman"/>
        </w:rPr>
      </w:pPr>
      <w:bookmarkStart w:id="604" w:name="Session9_Answer14"/>
      <w:bookmarkEnd w:id="604"/>
      <w:r>
        <w:rPr>
          <w:rFonts w:eastAsia="Times New Roman"/>
        </w:rPr>
        <w:t>Answer</w:t>
      </w:r>
    </w:p>
    <w:p w:rsidR="00D16065" w:rsidRDefault="005D5107">
      <w:pPr>
        <w:pStyle w:val="NormalWeb"/>
        <w:divId w:val="963538684"/>
      </w:pPr>
      <w:r>
        <w:rPr>
          <w:rStyle w:val="Strong"/>
        </w:rPr>
        <w:t>Right:</w:t>
      </w:r>
    </w:p>
    <w:p w:rsidR="00D16065" w:rsidRDefault="005D5107">
      <w:pPr>
        <w:ind w:left="120" w:right="120"/>
        <w:divId w:val="866941475"/>
      </w:pPr>
      <w:r>
        <w:t>fourth</w:t>
      </w:r>
    </w:p>
    <w:p w:rsidR="00D16065" w:rsidRDefault="005D5107">
      <w:pPr>
        <w:pStyle w:val="NormalWeb"/>
        <w:divId w:val="963538684"/>
      </w:pPr>
      <w:r>
        <w:rPr>
          <w:rStyle w:val="Strong"/>
        </w:rPr>
        <w:t>Wrong:</w:t>
      </w:r>
    </w:p>
    <w:p w:rsidR="00D16065" w:rsidRDefault="005D5107">
      <w:pPr>
        <w:ind w:left="120" w:right="120"/>
        <w:divId w:val="745036991"/>
      </w:pPr>
      <w:r>
        <w:t>third</w:t>
      </w:r>
    </w:p>
    <w:p w:rsidR="00D16065" w:rsidRDefault="005D5107">
      <w:pPr>
        <w:ind w:left="120" w:right="120"/>
        <w:divId w:val="657422407"/>
      </w:pPr>
      <w:r>
        <w:t>fifth</w:t>
      </w:r>
    </w:p>
    <w:p w:rsidR="00D16065" w:rsidRDefault="005D5107">
      <w:pPr>
        <w:divId w:val="963538684"/>
      </w:pPr>
      <w:r>
        <w:rPr>
          <w:vanish/>
        </w:rPr>
        <w:t>Start of Figure</w:t>
      </w:r>
    </w:p>
    <w:p w:rsidR="00D16065" w:rsidRDefault="005D5107">
      <w:pPr>
        <w:spacing w:before="240" w:beforeAutospacing="0" w:after="240" w:afterAutospacing="0" w:line="240" w:lineRule="auto"/>
        <w:divId w:val="1657227159"/>
        <w:rPr>
          <w:rFonts w:ascii="Times New Roman" w:eastAsia="Times New Roman" w:hAnsi="Times New Roman" w:cs="Times New Roman"/>
          <w:sz w:val="24"/>
          <w:szCs w:val="24"/>
        </w:rPr>
      </w:pPr>
      <w:bookmarkStart w:id="605" w:name="Session9_Figure29"/>
      <w:bookmarkEnd w:id="605"/>
      <w:r>
        <w:rPr>
          <w:rFonts w:ascii="Times New Roman" w:eastAsia="Times New Roman" w:hAnsi="Times New Roman" w:cs="Times New Roman"/>
          <w:noProof/>
          <w:sz w:val="24"/>
          <w:szCs w:val="24"/>
        </w:rPr>
        <w:drawing>
          <wp:inline distT="0" distB="0" distL="0" distR="0" wp14:anchorId="43C0221A" wp14:editId="3CE925E0">
            <wp:extent cx="5278120" cy="692212"/>
            <wp:effectExtent l="0" t="0" r="0" b="0"/>
            <wp:docPr id="220" name="Picture 220" descr="D:\AaaF\OUT\httpswwwopeneduopenlearnocw_cmid1791_2021-12-09_16-14-05_nsfr2\word\assets\_e67f4eb5cc29620e70f6cffeabdb487a6dccff7d_a224_1_pm_un_mu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AaaF\OUT\httpswwwopeneduopenlearnocw_cmid1791_2021-12-09_16-14-05_nsfr2\word\assets\_e67f4eb5cc29620e70f6cffeabdb487a6dccff7d_a224_1_pm_un_mu097.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78120" cy="692212"/>
                    </a:xfrm>
                    <a:prstGeom prst="rect">
                      <a:avLst/>
                    </a:prstGeom>
                    <a:noFill/>
                    <a:ln>
                      <a:noFill/>
                    </a:ln>
                  </pic:spPr>
                </pic:pic>
              </a:graphicData>
            </a:graphic>
          </wp:inline>
        </w:drawing>
      </w:r>
    </w:p>
    <w:p w:rsidR="00D16065" w:rsidRDefault="005D5107">
      <w:pPr>
        <w:divId w:val="963538684"/>
      </w:pPr>
      <w:r>
        <w:rPr>
          <w:vanish/>
        </w:rPr>
        <w:t>End of Figure</w:t>
      </w:r>
    </w:p>
    <w:p w:rsidR="00D16065" w:rsidRDefault="005D5107">
      <w:pPr>
        <w:divId w:val="963538684"/>
      </w:pPr>
      <w:r>
        <w:rPr>
          <w:vanish/>
        </w:rPr>
        <w:t>Start of Media Content</w:t>
      </w:r>
    </w:p>
    <w:p w:rsidR="00D16065" w:rsidRDefault="005D5107">
      <w:pPr>
        <w:spacing w:before="120" w:beforeAutospacing="0" w:after="120" w:afterAutospacing="0"/>
        <w:divId w:val="517081085"/>
      </w:pPr>
      <w:bookmarkStart w:id="606" w:name="Session9_MediaContent11"/>
      <w:bookmarkEnd w:id="606"/>
      <w:r>
        <w:t>Audio content is not available in this format.</w:t>
      </w:r>
    </w:p>
    <w:p w:rsidR="00D16065" w:rsidRDefault="005D5107">
      <w:pPr>
        <w:divId w:val="963538684"/>
      </w:pPr>
      <w:r>
        <w:rPr>
          <w:vanish/>
        </w:rPr>
        <w:t>End of Media Content</w:t>
      </w:r>
    </w:p>
    <w:p w:rsidR="00D16065" w:rsidRDefault="005D5107">
      <w:pPr>
        <w:divId w:val="963538684"/>
      </w:pPr>
      <w:r>
        <w:t xml:space="preserve">The second note, its note head placed in the lowest space of the treble stave, is an F. Therefore if we count up the scale from the middle C to the F (middle C–D–E–F) we find that the interval is a fourth. </w:t>
      </w:r>
    </w:p>
    <w:p w:rsidR="00D16065" w:rsidRDefault="005D5107">
      <w:pPr>
        <w:divId w:val="963538684"/>
      </w:pPr>
      <w:r>
        <w:rPr>
          <w:vanish/>
        </w:rPr>
        <w:t>Start of Figure</w:t>
      </w:r>
    </w:p>
    <w:p w:rsidR="00D16065" w:rsidRDefault="005D5107">
      <w:pPr>
        <w:spacing w:before="240" w:beforeAutospacing="0" w:after="240" w:afterAutospacing="0" w:line="240" w:lineRule="auto"/>
        <w:divId w:val="683363563"/>
        <w:rPr>
          <w:rFonts w:ascii="Times New Roman" w:eastAsia="Times New Roman" w:hAnsi="Times New Roman" w:cs="Times New Roman"/>
          <w:sz w:val="24"/>
          <w:szCs w:val="24"/>
        </w:rPr>
      </w:pPr>
      <w:bookmarkStart w:id="607" w:name="Session9_Figure30"/>
      <w:bookmarkEnd w:id="607"/>
      <w:r>
        <w:rPr>
          <w:rFonts w:ascii="Times New Roman" w:eastAsia="Times New Roman" w:hAnsi="Times New Roman" w:cs="Times New Roman"/>
          <w:noProof/>
          <w:sz w:val="24"/>
          <w:szCs w:val="24"/>
        </w:rPr>
        <w:drawing>
          <wp:inline distT="0" distB="0" distL="0" distR="0" wp14:anchorId="575ECCED" wp14:editId="6AE89608">
            <wp:extent cx="1995000" cy="1065000"/>
            <wp:effectExtent l="0" t="0" r="5715" b="1905"/>
            <wp:docPr id="221" name="Picture 221" descr="D:\AaaF\OUT\httpswwwopeneduopenlearnocw_cmid1791_2021-12-09_16-14-05_nsfr2\word\assets\_f56e31c03c50fc172f7351842c6eb2524e391cae_a224_pm_un_mu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AaaF\OUT\httpswwwopeneduopenlearnocw_cmid1791_2021-12-09_16-14-05_nsfr2\word\assets\_f56e31c03c50fc172f7351842c6eb2524e391cae_a224_pm_un_mu098.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95000" cy="1065000"/>
                    </a:xfrm>
                    <a:prstGeom prst="rect">
                      <a:avLst/>
                    </a:prstGeom>
                    <a:noFill/>
                    <a:ln>
                      <a:noFill/>
                    </a:ln>
                  </pic:spPr>
                </pic:pic>
              </a:graphicData>
            </a:graphic>
          </wp:inline>
        </w:drawing>
      </w:r>
    </w:p>
    <w:p w:rsidR="00D16065" w:rsidRDefault="005D5107">
      <w:pPr>
        <w:divId w:val="963538684"/>
      </w:pPr>
      <w:r>
        <w:rPr>
          <w:vanish/>
        </w:rPr>
        <w:t>End of Figure</w:t>
      </w:r>
    </w:p>
    <w:bookmarkStart w:id="608" w:name="Back_To_Session9_Activity14"/>
    <w:p w:rsidR="00D16065" w:rsidRDefault="005D5107">
      <w:pPr>
        <w:pStyle w:val="NormalWeb"/>
        <w:divId w:val="963538684"/>
      </w:pPr>
      <w:r>
        <w:fldChar w:fldCharType="begin"/>
      </w:r>
      <w:r>
        <w:instrText xml:space="preserve"> HYPERLINK "" \l "Session9_Activity14" </w:instrText>
      </w:r>
      <w:r>
        <w:fldChar w:fldCharType="separate"/>
      </w:r>
      <w:r>
        <w:rPr>
          <w:rStyle w:val="Hyperlink"/>
        </w:rPr>
        <w:t>Back to - Activity 4</w:t>
      </w:r>
      <w:r>
        <w:fldChar w:fldCharType="end"/>
      </w:r>
      <w:bookmarkEnd w:id="608"/>
    </w:p>
    <w:p w:rsidR="00D16065" w:rsidRDefault="005D5107">
      <w:pPr>
        <w:pStyle w:val="Heading2"/>
        <w:divId w:val="77487966"/>
        <w:rPr>
          <w:rFonts w:eastAsia="Times New Roman"/>
        </w:rPr>
      </w:pPr>
      <w:r>
        <w:rPr>
          <w:rFonts w:eastAsia="Times New Roman"/>
        </w:rPr>
        <w:t>Activity 5</w:t>
      </w:r>
    </w:p>
    <w:p w:rsidR="00D16065" w:rsidRDefault="005D5107">
      <w:pPr>
        <w:pStyle w:val="Heading4"/>
        <w:divId w:val="1814716977"/>
        <w:rPr>
          <w:rFonts w:eastAsia="Times New Roman"/>
        </w:rPr>
      </w:pPr>
      <w:bookmarkStart w:id="609" w:name="Session9_Answer15"/>
      <w:bookmarkEnd w:id="609"/>
      <w:r>
        <w:rPr>
          <w:rFonts w:eastAsia="Times New Roman"/>
        </w:rPr>
        <w:t>Answer</w:t>
      </w:r>
    </w:p>
    <w:p w:rsidR="00D16065" w:rsidRDefault="005D5107">
      <w:pPr>
        <w:pStyle w:val="NormalWeb"/>
        <w:divId w:val="1814716977"/>
      </w:pPr>
      <w:r>
        <w:rPr>
          <w:rStyle w:val="Strong"/>
        </w:rPr>
        <w:t>Right:</w:t>
      </w:r>
    </w:p>
    <w:p w:rsidR="00D16065" w:rsidRDefault="005D5107">
      <w:pPr>
        <w:ind w:left="120" w:right="120"/>
        <w:divId w:val="1739982672"/>
      </w:pPr>
      <w:r>
        <w:t>The player should pause on this note.</w:t>
      </w:r>
    </w:p>
    <w:p w:rsidR="00D16065" w:rsidRDefault="005D5107">
      <w:pPr>
        <w:pStyle w:val="NormalWeb"/>
        <w:divId w:val="1814716977"/>
      </w:pPr>
      <w:r>
        <w:rPr>
          <w:rStyle w:val="Strong"/>
        </w:rPr>
        <w:t>Wrong:</w:t>
      </w:r>
    </w:p>
    <w:p w:rsidR="00D16065" w:rsidRDefault="005D5107">
      <w:pPr>
        <w:ind w:left="120" w:right="120"/>
        <w:divId w:val="207571515"/>
      </w:pPr>
      <w:r>
        <w:t>The note should be played getting gradually softer.</w:t>
      </w:r>
    </w:p>
    <w:p w:rsidR="00D16065" w:rsidRDefault="005D5107">
      <w:pPr>
        <w:ind w:left="120" w:right="120"/>
        <w:divId w:val="1554271310"/>
      </w:pPr>
      <w:r>
        <w:t>The note should be played with an accent.</w:t>
      </w:r>
    </w:p>
    <w:p w:rsidR="00D16065" w:rsidRDefault="005D5107">
      <w:pPr>
        <w:divId w:val="1814716977"/>
      </w:pPr>
      <w:r>
        <w:t xml:space="preserve">The sign above the G is a pause mark. Refer to </w:t>
      </w:r>
      <w:hyperlink r:id="rId190" w:history="1">
        <w:r>
          <w:rPr>
            <w:rStyle w:val="Hyperlink"/>
          </w:rPr>
          <w:t>Special signs</w:t>
        </w:r>
      </w:hyperlink>
      <w:r>
        <w:t xml:space="preserve"> for the sign for getting gradually softer (a ‘hairpin’), and the sign for an accent. </w:t>
      </w:r>
    </w:p>
    <w:bookmarkStart w:id="610" w:name="Back_To_Session9_Activity15"/>
    <w:p w:rsidR="00D16065" w:rsidRDefault="005D5107">
      <w:pPr>
        <w:pStyle w:val="NormalWeb"/>
        <w:divId w:val="1814716977"/>
      </w:pPr>
      <w:r>
        <w:fldChar w:fldCharType="begin"/>
      </w:r>
      <w:r>
        <w:instrText xml:space="preserve"> HYPERLINK "" \l "Session9_Activity15" </w:instrText>
      </w:r>
      <w:r>
        <w:fldChar w:fldCharType="separate"/>
      </w:r>
      <w:r>
        <w:rPr>
          <w:rStyle w:val="Hyperlink"/>
        </w:rPr>
        <w:t>Back to - Activity 5</w:t>
      </w:r>
      <w:r>
        <w:fldChar w:fldCharType="end"/>
      </w:r>
      <w:bookmarkEnd w:id="610"/>
    </w:p>
    <w:p w:rsidR="00D16065" w:rsidRDefault="005D5107">
      <w:pPr>
        <w:pStyle w:val="Heading2"/>
        <w:divId w:val="77487966"/>
        <w:rPr>
          <w:rFonts w:eastAsia="Times New Roman"/>
        </w:rPr>
      </w:pPr>
      <w:r>
        <w:rPr>
          <w:rFonts w:eastAsia="Times New Roman"/>
        </w:rPr>
        <w:t>Activity 1</w:t>
      </w:r>
    </w:p>
    <w:p w:rsidR="00D16065" w:rsidRDefault="005D5107">
      <w:pPr>
        <w:pStyle w:val="Heading4"/>
        <w:divId w:val="2081829274"/>
        <w:rPr>
          <w:rFonts w:eastAsia="Times New Roman"/>
        </w:rPr>
      </w:pPr>
      <w:bookmarkStart w:id="611" w:name="Session9_Answer16"/>
      <w:bookmarkEnd w:id="611"/>
      <w:r>
        <w:rPr>
          <w:rFonts w:eastAsia="Times New Roman"/>
        </w:rPr>
        <w:t>Answer</w:t>
      </w:r>
    </w:p>
    <w:p w:rsidR="00D16065" w:rsidRDefault="005D5107">
      <w:pPr>
        <w:pStyle w:val="NormalWeb"/>
        <w:divId w:val="2081829274"/>
      </w:pPr>
      <w:r>
        <w:rPr>
          <w:rStyle w:val="Strong"/>
        </w:rPr>
        <w:t>The correct matches are:</w:t>
      </w:r>
    </w:p>
    <w:p w:rsidR="00D16065" w:rsidRDefault="005D5107">
      <w:pPr>
        <w:ind w:left="120" w:right="120"/>
        <w:divId w:val="358091481"/>
      </w:pPr>
      <w:r>
        <w:rPr>
          <w:noProof/>
        </w:rPr>
        <w:drawing>
          <wp:inline distT="0" distB="0" distL="0" distR="0" wp14:anchorId="77D0AD5C" wp14:editId="1B979763">
            <wp:extent cx="1130000" cy="685000"/>
            <wp:effectExtent l="0" t="0" r="0" b="1270"/>
            <wp:docPr id="222" name="Picture 222" descr="D:\AaaF\OUT\httpswwwopeneduopenlearnocw_cmid1791_2021-12-09_16-14-05_nsfr2\word\assets\_dac22c5b9f758f28be51cae2db2af7e9e738121f_a224_pm_un_mu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AaaF\OUT\httpswwwopeneduopenlearnocw_cmid1791_2021-12-09_16-14-05_nsfr2\word\assets\_dac22c5b9f758f28be51cae2db2af7e9e738121f_a224_pm_un_mu099.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30000" cy="685000"/>
                    </a:xfrm>
                    <a:prstGeom prst="rect">
                      <a:avLst/>
                    </a:prstGeom>
                    <a:noFill/>
                    <a:ln>
                      <a:noFill/>
                    </a:ln>
                  </pic:spPr>
                </pic:pic>
              </a:graphicData>
            </a:graphic>
          </wp:inline>
        </w:drawing>
      </w:r>
    </w:p>
    <w:p w:rsidR="00D16065" w:rsidRDefault="005D5107">
      <w:pPr>
        <w:ind w:left="120" w:right="120"/>
        <w:divId w:val="1048722507"/>
      </w:pPr>
      <w:r>
        <w:t>Tonic triad in D major</w:t>
      </w:r>
    </w:p>
    <w:p w:rsidR="00D16065" w:rsidRDefault="005D5107">
      <w:pPr>
        <w:ind w:left="120" w:right="120"/>
        <w:divId w:val="690373293"/>
      </w:pPr>
      <w:r>
        <w:rPr>
          <w:noProof/>
        </w:rPr>
        <w:drawing>
          <wp:inline distT="0" distB="0" distL="0" distR="0" wp14:anchorId="21977946" wp14:editId="4B1430C5">
            <wp:extent cx="1130000" cy="510000"/>
            <wp:effectExtent l="0" t="0" r="0" b="4445"/>
            <wp:docPr id="223" name="Picture 223" descr="D:\AaaF\OUT\httpswwwopeneduopenlearnocw_cmid1791_2021-12-09_16-14-05_nsfr2\word\assets\_65646e3e467f38f6b8e8cb3e3b131966fdc75b62_a224_pm_un_mu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AaaF\OUT\httpswwwopeneduopenlearnocw_cmid1791_2021-12-09_16-14-05_nsfr2\word\assets\_65646e3e467f38f6b8e8cb3e3b131966fdc75b62_a224_pm_un_mu100.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30000" cy="510000"/>
                    </a:xfrm>
                    <a:prstGeom prst="rect">
                      <a:avLst/>
                    </a:prstGeom>
                    <a:noFill/>
                    <a:ln>
                      <a:noFill/>
                    </a:ln>
                  </pic:spPr>
                </pic:pic>
              </a:graphicData>
            </a:graphic>
          </wp:inline>
        </w:drawing>
      </w:r>
    </w:p>
    <w:p w:rsidR="00D16065" w:rsidRDefault="005D5107">
      <w:pPr>
        <w:ind w:left="120" w:right="120"/>
        <w:divId w:val="2134517656"/>
      </w:pPr>
      <w:r>
        <w:t>Tonic triad in E flat major</w:t>
      </w:r>
    </w:p>
    <w:p w:rsidR="00D16065" w:rsidRDefault="005D5107">
      <w:pPr>
        <w:ind w:left="120" w:right="120"/>
        <w:divId w:val="1709404453"/>
      </w:pPr>
      <w:r>
        <w:rPr>
          <w:noProof/>
        </w:rPr>
        <w:drawing>
          <wp:inline distT="0" distB="0" distL="0" distR="0" wp14:anchorId="609FD433" wp14:editId="6E9C922C">
            <wp:extent cx="1130000" cy="685000"/>
            <wp:effectExtent l="0" t="0" r="0" b="1270"/>
            <wp:docPr id="224" name="Picture 224" descr="D:\AaaF\OUT\httpswwwopeneduopenlearnocw_cmid1791_2021-12-09_16-14-05_nsfr2\word\assets\_b9f5957c77b697adf96e055a6572cda0bb20177b_a224_pm_un_mu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AaaF\OUT\httpswwwopeneduopenlearnocw_cmid1791_2021-12-09_16-14-05_nsfr2\word\assets\_b9f5957c77b697adf96e055a6572cda0bb20177b_a224_pm_un_mu101.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30000" cy="685000"/>
                    </a:xfrm>
                    <a:prstGeom prst="rect">
                      <a:avLst/>
                    </a:prstGeom>
                    <a:noFill/>
                    <a:ln>
                      <a:noFill/>
                    </a:ln>
                  </pic:spPr>
                </pic:pic>
              </a:graphicData>
            </a:graphic>
          </wp:inline>
        </w:drawing>
      </w:r>
    </w:p>
    <w:p w:rsidR="00D16065" w:rsidRDefault="005D5107">
      <w:pPr>
        <w:ind w:left="120" w:right="120"/>
        <w:divId w:val="1293361693"/>
      </w:pPr>
      <w:r>
        <w:t>Subdominant triad in A major</w:t>
      </w:r>
    </w:p>
    <w:p w:rsidR="00D16065" w:rsidRDefault="005D5107">
      <w:pPr>
        <w:divId w:val="2081829274"/>
      </w:pPr>
      <w:r>
        <w:rPr>
          <w:rStyle w:val="Strong"/>
        </w:rPr>
        <w:t>Tonic triad in D major</w:t>
      </w:r>
      <w:r>
        <w:t>. The key signature of two sharps signifies the major key of D major. The notes of the triad, the root, third and fifth, are D F</w:t>
      </w:r>
      <w:r>
        <w:rPr>
          <w:rFonts w:ascii="OUSymbols" w:hAnsi="OUSymbols"/>
          <w:kern w:val="29"/>
          <w:sz w:val="29"/>
          <w:szCs w:val="29"/>
          <w14:ligatures w14:val="all"/>
        </w:rPr>
        <w:t>♯</w:t>
      </w:r>
      <w:r>
        <w:t xml:space="preserve"> A, which means that this is the tonic triad in D major. </w:t>
      </w:r>
    </w:p>
    <w:p w:rsidR="00D16065" w:rsidRDefault="005D5107">
      <w:pPr>
        <w:divId w:val="2081829274"/>
      </w:pPr>
      <w:r>
        <w:rPr>
          <w:rStyle w:val="Strong"/>
        </w:rPr>
        <w:t>Tonic triad in E flat major</w:t>
      </w:r>
      <w:r>
        <w:t>. The key signature of three flats signifies the major key of E flat major. Bearing in mind that this is the bass stave, the notes of the triad, the root, third and fifth, are E</w:t>
      </w:r>
      <w:r>
        <w:rPr>
          <w:rFonts w:ascii="OUSymbols" w:hAnsi="OUSymbols"/>
          <w:kern w:val="29"/>
          <w:sz w:val="29"/>
          <w:szCs w:val="29"/>
          <w14:ligatures w14:val="all"/>
        </w:rPr>
        <w:t>♭</w:t>
      </w:r>
      <w:r>
        <w:t xml:space="preserve"> G B</w:t>
      </w:r>
      <w:r>
        <w:rPr>
          <w:rFonts w:ascii="OUSymbols" w:hAnsi="OUSymbols"/>
          <w:kern w:val="29"/>
          <w:sz w:val="29"/>
          <w:szCs w:val="29"/>
          <w14:ligatures w14:val="all"/>
        </w:rPr>
        <w:t>♭</w:t>
      </w:r>
      <w:r>
        <w:t xml:space="preserve">, which means that this is the tonic triad in E flat major. </w:t>
      </w:r>
    </w:p>
    <w:p w:rsidR="00D16065" w:rsidRDefault="005D5107">
      <w:pPr>
        <w:divId w:val="2081829274"/>
      </w:pPr>
      <w:r>
        <w:rPr>
          <w:rStyle w:val="Strong"/>
        </w:rPr>
        <w:t>Subdominant triad in A major</w:t>
      </w:r>
      <w:r>
        <w:t>. The key signature of three sharps signifies the major key of A major. The notes of the triad, the root, third and fifth, are D F</w:t>
      </w:r>
      <w:r>
        <w:rPr>
          <w:rFonts w:ascii="OUSymbols" w:hAnsi="OUSymbols"/>
          <w:kern w:val="29"/>
          <w:sz w:val="29"/>
          <w:szCs w:val="29"/>
          <w14:ligatures w14:val="all"/>
        </w:rPr>
        <w:t>♯</w:t>
      </w:r>
      <w:r>
        <w:t xml:space="preserve"> A. Since the root, the D, is the fourth above the tonic, A, it is the subdominant note, and therefore the triad is the subdominant triad in A major. </w:t>
      </w:r>
    </w:p>
    <w:bookmarkStart w:id="612" w:name="Back_To_Session9_Activity16"/>
    <w:p w:rsidR="00D16065" w:rsidRDefault="005D5107">
      <w:pPr>
        <w:pStyle w:val="NormalWeb"/>
        <w:divId w:val="2081829274"/>
      </w:pPr>
      <w:r>
        <w:fldChar w:fldCharType="begin"/>
      </w:r>
      <w:r>
        <w:instrText xml:space="preserve"> HYPERLINK "" \l "Session9_Activity16" </w:instrText>
      </w:r>
      <w:r>
        <w:fldChar w:fldCharType="separate"/>
      </w:r>
      <w:r>
        <w:rPr>
          <w:rStyle w:val="Hyperlink"/>
        </w:rPr>
        <w:t>Back to - Activity 1</w:t>
      </w:r>
      <w:r>
        <w:fldChar w:fldCharType="end"/>
      </w:r>
      <w:bookmarkEnd w:id="612"/>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727846546"/>
        <w:rPr>
          <w:rFonts w:eastAsia="Times New Roman"/>
        </w:rPr>
      </w:pPr>
      <w:bookmarkStart w:id="613" w:name="Session2_Alternative1"/>
      <w:bookmarkEnd w:id="613"/>
      <w:r>
        <w:rPr>
          <w:rFonts w:eastAsia="Times New Roman"/>
        </w:rPr>
        <w:t>Uncaptioned Figure</w:t>
      </w:r>
    </w:p>
    <w:p w:rsidR="00D16065" w:rsidRDefault="005D5107">
      <w:pPr>
        <w:pStyle w:val="Heading2"/>
        <w:divId w:val="727846546"/>
        <w:rPr>
          <w:rFonts w:eastAsia="Times New Roman"/>
        </w:rPr>
      </w:pPr>
      <w:r>
        <w:rPr>
          <w:rFonts w:eastAsia="Times New Roman"/>
        </w:rPr>
        <w:t>Description</w:t>
      </w:r>
    </w:p>
    <w:p w:rsidR="00D16065" w:rsidRDefault="005D5107">
      <w:pPr>
        <w:spacing w:before="0" w:beforeAutospacing="0" w:after="0" w:afterAutospacing="0" w:line="240" w:lineRule="auto"/>
        <w:divId w:val="7278465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5-line staff </w:t>
      </w:r>
    </w:p>
    <w:bookmarkStart w:id="614" w:name="Back_To_Session2_Figure1"/>
    <w:p w:rsidR="00D16065" w:rsidRDefault="005D5107">
      <w:pPr>
        <w:pStyle w:val="NormalWeb"/>
        <w:divId w:val="727846546"/>
      </w:pPr>
      <w:r>
        <w:fldChar w:fldCharType="begin"/>
      </w:r>
      <w:r>
        <w:instrText xml:space="preserve"> HYPERLINK "" \l "Session2_Figure1" </w:instrText>
      </w:r>
      <w:r>
        <w:fldChar w:fldCharType="separate"/>
      </w:r>
      <w:r>
        <w:rPr>
          <w:rStyle w:val="Hyperlink"/>
        </w:rPr>
        <w:t>Back to - Uncaptioned Figure</w:t>
      </w:r>
      <w:r>
        <w:fldChar w:fldCharType="end"/>
      </w:r>
      <w:bookmarkEnd w:id="614"/>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1983272967"/>
        <w:rPr>
          <w:rFonts w:eastAsia="Times New Roman"/>
        </w:rPr>
      </w:pPr>
      <w:bookmarkStart w:id="615" w:name="Session2_Alternative2"/>
      <w:bookmarkEnd w:id="615"/>
      <w:r>
        <w:rPr>
          <w:rFonts w:eastAsia="Times New Roman"/>
        </w:rPr>
        <w:t>Uncaptioned Figure</w:t>
      </w:r>
    </w:p>
    <w:p w:rsidR="00D16065" w:rsidRDefault="005D5107">
      <w:pPr>
        <w:pStyle w:val="Heading2"/>
        <w:divId w:val="1983272967"/>
        <w:rPr>
          <w:rFonts w:eastAsia="Times New Roman"/>
        </w:rPr>
      </w:pPr>
      <w:r>
        <w:rPr>
          <w:rFonts w:eastAsia="Times New Roman"/>
        </w:rPr>
        <w:t>Description</w:t>
      </w:r>
    </w:p>
    <w:p w:rsidR="00D16065" w:rsidRDefault="005D5107">
      <w:pPr>
        <w:spacing w:before="0" w:beforeAutospacing="0" w:after="0" w:afterAutospacing="0" w:line="240" w:lineRule="auto"/>
        <w:divId w:val="19832729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Musical pitches on 5-line staff </w:t>
      </w:r>
    </w:p>
    <w:bookmarkStart w:id="616" w:name="Back_To_Session2_Figure2"/>
    <w:p w:rsidR="00D16065" w:rsidRDefault="005D5107">
      <w:pPr>
        <w:pStyle w:val="NormalWeb"/>
        <w:divId w:val="1983272967"/>
      </w:pPr>
      <w:r>
        <w:fldChar w:fldCharType="begin"/>
      </w:r>
      <w:r>
        <w:instrText xml:space="preserve"> HYPERLINK "" \l "Session2_Figure2" </w:instrText>
      </w:r>
      <w:r>
        <w:fldChar w:fldCharType="separate"/>
      </w:r>
      <w:r>
        <w:rPr>
          <w:rStyle w:val="Hyperlink"/>
        </w:rPr>
        <w:t>Back to - Uncaptioned Figure</w:t>
      </w:r>
      <w:r>
        <w:fldChar w:fldCharType="end"/>
      </w:r>
      <w:bookmarkEnd w:id="616"/>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742990297"/>
        <w:rPr>
          <w:rFonts w:eastAsia="Times New Roman"/>
        </w:rPr>
      </w:pPr>
      <w:bookmarkStart w:id="617" w:name="Session2_Alternative3"/>
      <w:bookmarkEnd w:id="617"/>
      <w:r>
        <w:rPr>
          <w:rFonts w:eastAsia="Times New Roman"/>
        </w:rPr>
        <w:t>Uncaptioned Figure</w:t>
      </w:r>
    </w:p>
    <w:p w:rsidR="00D16065" w:rsidRDefault="005D5107">
      <w:pPr>
        <w:pStyle w:val="Heading2"/>
        <w:divId w:val="742990297"/>
        <w:rPr>
          <w:rFonts w:eastAsia="Times New Roman"/>
        </w:rPr>
      </w:pPr>
      <w:r>
        <w:rPr>
          <w:rFonts w:eastAsia="Times New Roman"/>
        </w:rPr>
        <w:t>Description</w:t>
      </w:r>
    </w:p>
    <w:p w:rsidR="00D16065" w:rsidRDefault="005D5107">
      <w:pPr>
        <w:spacing w:before="0" w:beforeAutospacing="0" w:after="0" w:afterAutospacing="0" w:line="240" w:lineRule="auto"/>
        <w:divId w:val="742990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great staff </w:t>
      </w:r>
    </w:p>
    <w:bookmarkStart w:id="618" w:name="Back_To_Session2_Figure7"/>
    <w:p w:rsidR="00D16065" w:rsidRDefault="005D5107">
      <w:pPr>
        <w:pStyle w:val="NormalWeb"/>
        <w:divId w:val="742990297"/>
      </w:pPr>
      <w:r>
        <w:fldChar w:fldCharType="begin"/>
      </w:r>
      <w:r>
        <w:instrText xml:space="preserve"> HYPERLINK "" \l "Session2_Figure7" </w:instrText>
      </w:r>
      <w:r>
        <w:fldChar w:fldCharType="separate"/>
      </w:r>
      <w:r>
        <w:rPr>
          <w:rStyle w:val="Hyperlink"/>
        </w:rPr>
        <w:t>Back to - Uncaptioned Figure</w:t>
      </w:r>
      <w:r>
        <w:fldChar w:fldCharType="end"/>
      </w:r>
      <w:bookmarkEnd w:id="618"/>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273371123"/>
        <w:rPr>
          <w:rFonts w:eastAsia="Times New Roman"/>
        </w:rPr>
      </w:pPr>
      <w:bookmarkStart w:id="619" w:name="Session2_Alternative4"/>
      <w:bookmarkEnd w:id="619"/>
      <w:r>
        <w:rPr>
          <w:rFonts w:eastAsia="Times New Roman"/>
        </w:rPr>
        <w:t>Uncaptioned Figure</w:t>
      </w:r>
    </w:p>
    <w:p w:rsidR="00D16065" w:rsidRDefault="005D5107">
      <w:pPr>
        <w:pStyle w:val="Heading2"/>
        <w:divId w:val="273371123"/>
        <w:rPr>
          <w:rFonts w:eastAsia="Times New Roman"/>
        </w:rPr>
      </w:pPr>
      <w:r>
        <w:rPr>
          <w:rFonts w:eastAsia="Times New Roman"/>
        </w:rPr>
        <w:t>Description</w:t>
      </w:r>
    </w:p>
    <w:p w:rsidR="00D16065" w:rsidRDefault="005D5107">
      <w:pPr>
        <w:spacing w:before="0" w:beforeAutospacing="0" w:after="0" w:afterAutospacing="0" w:line="240" w:lineRule="auto"/>
        <w:divId w:val="2733711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heads, stems and ledger line labelled on a 5-line staff </w:t>
      </w:r>
    </w:p>
    <w:bookmarkStart w:id="620" w:name="Back_To_Session2_Figure12"/>
    <w:p w:rsidR="00D16065" w:rsidRDefault="005D5107">
      <w:pPr>
        <w:pStyle w:val="NormalWeb"/>
        <w:divId w:val="273371123"/>
      </w:pPr>
      <w:r>
        <w:fldChar w:fldCharType="begin"/>
      </w:r>
      <w:r>
        <w:instrText xml:space="preserve"> HYPERLINK "" \l "Session2_Figure12" </w:instrText>
      </w:r>
      <w:r>
        <w:fldChar w:fldCharType="separate"/>
      </w:r>
      <w:r>
        <w:rPr>
          <w:rStyle w:val="Hyperlink"/>
        </w:rPr>
        <w:t>Back to - Uncaptioned Figure</w:t>
      </w:r>
      <w:r>
        <w:fldChar w:fldCharType="end"/>
      </w:r>
      <w:bookmarkEnd w:id="620"/>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1242174511"/>
        <w:rPr>
          <w:rFonts w:eastAsia="Times New Roman"/>
        </w:rPr>
      </w:pPr>
      <w:bookmarkStart w:id="621" w:name="Session3_Alternative1"/>
      <w:bookmarkEnd w:id="621"/>
      <w:r>
        <w:rPr>
          <w:rFonts w:eastAsia="Times New Roman"/>
        </w:rPr>
        <w:t>Uncaptioned Figure</w:t>
      </w:r>
    </w:p>
    <w:p w:rsidR="00D16065" w:rsidRDefault="005D5107">
      <w:pPr>
        <w:pStyle w:val="Heading2"/>
        <w:divId w:val="1242174511"/>
        <w:rPr>
          <w:rFonts w:eastAsia="Times New Roman"/>
        </w:rPr>
      </w:pPr>
      <w:r>
        <w:rPr>
          <w:rFonts w:eastAsia="Times New Roman"/>
        </w:rPr>
        <w:t>Description</w:t>
      </w:r>
    </w:p>
    <w:p w:rsidR="00D16065" w:rsidRDefault="005D5107">
      <w:pPr>
        <w:spacing w:before="0" w:beforeAutospacing="0" w:after="0" w:afterAutospacing="0" w:line="240" w:lineRule="auto"/>
        <w:divId w:val="12421745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Musical notes with different time values </w:t>
      </w:r>
    </w:p>
    <w:bookmarkStart w:id="622" w:name="Back_To_Session3_Figure1"/>
    <w:p w:rsidR="00D16065" w:rsidRDefault="005D5107">
      <w:pPr>
        <w:pStyle w:val="NormalWeb"/>
        <w:divId w:val="1242174511"/>
      </w:pPr>
      <w:r>
        <w:fldChar w:fldCharType="begin"/>
      </w:r>
      <w:r>
        <w:instrText xml:space="preserve"> HYPERLINK "" \l "Session3_Figure1" </w:instrText>
      </w:r>
      <w:r>
        <w:fldChar w:fldCharType="separate"/>
      </w:r>
      <w:r>
        <w:rPr>
          <w:rStyle w:val="Hyperlink"/>
        </w:rPr>
        <w:t>Back to - Uncaptioned Figure</w:t>
      </w:r>
      <w:r>
        <w:fldChar w:fldCharType="end"/>
      </w:r>
      <w:bookmarkEnd w:id="622"/>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1389723233"/>
        <w:rPr>
          <w:rFonts w:eastAsia="Times New Roman"/>
        </w:rPr>
      </w:pPr>
      <w:bookmarkStart w:id="623" w:name="Session3_Alternative2"/>
      <w:bookmarkEnd w:id="623"/>
      <w:r>
        <w:rPr>
          <w:rFonts w:eastAsia="Times New Roman"/>
        </w:rPr>
        <w:t>Uncaptioned Figure</w:t>
      </w:r>
    </w:p>
    <w:p w:rsidR="00D16065" w:rsidRDefault="005D5107">
      <w:pPr>
        <w:pStyle w:val="Heading2"/>
        <w:divId w:val="1389723233"/>
        <w:rPr>
          <w:rFonts w:eastAsia="Times New Roman"/>
        </w:rPr>
      </w:pPr>
      <w:r>
        <w:rPr>
          <w:rFonts w:eastAsia="Times New Roman"/>
        </w:rPr>
        <w:t>Description</w:t>
      </w:r>
    </w:p>
    <w:p w:rsidR="00D16065" w:rsidRDefault="005D5107">
      <w:pPr>
        <w:spacing w:before="0" w:beforeAutospacing="0" w:after="0" w:afterAutospacing="0" w:line="240" w:lineRule="auto"/>
        <w:divId w:val="1389723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crotchet is divided into three triplet quavers, the minim into three triplet crotchets. </w:t>
      </w:r>
    </w:p>
    <w:bookmarkStart w:id="624" w:name="Back_To_Session3_Figure3"/>
    <w:p w:rsidR="00D16065" w:rsidRDefault="005D5107">
      <w:pPr>
        <w:pStyle w:val="NormalWeb"/>
        <w:divId w:val="1389723233"/>
      </w:pPr>
      <w:r>
        <w:fldChar w:fldCharType="begin"/>
      </w:r>
      <w:r>
        <w:instrText xml:space="preserve"> HYPERLINK "" \l "Session3_Figure3" </w:instrText>
      </w:r>
      <w:r>
        <w:fldChar w:fldCharType="separate"/>
      </w:r>
      <w:r>
        <w:rPr>
          <w:rStyle w:val="Hyperlink"/>
        </w:rPr>
        <w:t>Back to - Uncaptioned Figure</w:t>
      </w:r>
      <w:r>
        <w:fldChar w:fldCharType="end"/>
      </w:r>
      <w:bookmarkEnd w:id="624"/>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218522165"/>
        <w:rPr>
          <w:rFonts w:eastAsia="Times New Roman"/>
        </w:rPr>
      </w:pPr>
      <w:bookmarkStart w:id="625" w:name="Session3_Alternative3"/>
      <w:bookmarkEnd w:id="625"/>
      <w:r>
        <w:rPr>
          <w:rFonts w:eastAsia="Times New Roman"/>
        </w:rPr>
        <w:t>Uncaptioned Figure</w:t>
      </w:r>
    </w:p>
    <w:p w:rsidR="00D16065" w:rsidRDefault="005D5107">
      <w:pPr>
        <w:pStyle w:val="Heading2"/>
        <w:divId w:val="218522165"/>
        <w:rPr>
          <w:rFonts w:eastAsia="Times New Roman"/>
        </w:rPr>
      </w:pPr>
      <w:r>
        <w:rPr>
          <w:rFonts w:eastAsia="Times New Roman"/>
        </w:rPr>
        <w:t>Description</w:t>
      </w:r>
    </w:p>
    <w:p w:rsidR="00D16065" w:rsidRDefault="005D5107">
      <w:pPr>
        <w:spacing w:before="0" w:beforeAutospacing="0" w:after="0" w:afterAutospacing="0" w:line="240" w:lineRule="auto"/>
        <w:divId w:val="218522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Various straightforward rhythms in different time signatures. </w:t>
      </w:r>
    </w:p>
    <w:bookmarkStart w:id="626" w:name="Back_To_Session3_Figure5"/>
    <w:p w:rsidR="00D16065" w:rsidRDefault="005D5107">
      <w:pPr>
        <w:pStyle w:val="NormalWeb"/>
        <w:divId w:val="218522165"/>
      </w:pPr>
      <w:r>
        <w:fldChar w:fldCharType="begin"/>
      </w:r>
      <w:r>
        <w:instrText xml:space="preserve"> HYPERLINK "" \l "Session3_Figure5" </w:instrText>
      </w:r>
      <w:r>
        <w:fldChar w:fldCharType="separate"/>
      </w:r>
      <w:r>
        <w:rPr>
          <w:rStyle w:val="Hyperlink"/>
        </w:rPr>
        <w:t>Back to - Uncaptioned Figure</w:t>
      </w:r>
      <w:r>
        <w:fldChar w:fldCharType="end"/>
      </w:r>
      <w:bookmarkEnd w:id="626"/>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812675898"/>
        <w:rPr>
          <w:rFonts w:eastAsia="Times New Roman"/>
        </w:rPr>
      </w:pPr>
      <w:bookmarkStart w:id="627" w:name="Session3_Alternative4"/>
      <w:bookmarkEnd w:id="627"/>
      <w:r>
        <w:rPr>
          <w:rFonts w:eastAsia="Times New Roman"/>
        </w:rPr>
        <w:t>Uncaptioned Figure</w:t>
      </w:r>
    </w:p>
    <w:p w:rsidR="00D16065" w:rsidRDefault="005D5107">
      <w:pPr>
        <w:pStyle w:val="Heading2"/>
        <w:divId w:val="812675898"/>
        <w:rPr>
          <w:rFonts w:eastAsia="Times New Roman"/>
        </w:rPr>
      </w:pPr>
      <w:r>
        <w:rPr>
          <w:rFonts w:eastAsia="Times New Roman"/>
        </w:rPr>
        <w:t>Description</w:t>
      </w:r>
    </w:p>
    <w:p w:rsidR="00D16065" w:rsidRDefault="005D5107">
      <w:pPr>
        <w:spacing w:before="0" w:beforeAutospacing="0" w:after="0" w:afterAutospacing="0" w:line="240" w:lineRule="auto"/>
        <w:divId w:val="812675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Shows how several notes that comprise a single beat are beamed together in 6/8 time. </w:t>
      </w:r>
    </w:p>
    <w:bookmarkStart w:id="628" w:name="Back_To_Session3_Figure25"/>
    <w:p w:rsidR="00D16065" w:rsidRDefault="005D5107">
      <w:pPr>
        <w:pStyle w:val="NormalWeb"/>
        <w:divId w:val="812675898"/>
      </w:pPr>
      <w:r>
        <w:fldChar w:fldCharType="begin"/>
      </w:r>
      <w:r>
        <w:instrText xml:space="preserve"> HYPERLINK "" \l "Session3_Figure25" </w:instrText>
      </w:r>
      <w:r>
        <w:fldChar w:fldCharType="separate"/>
      </w:r>
      <w:r>
        <w:rPr>
          <w:rStyle w:val="Hyperlink"/>
        </w:rPr>
        <w:t>Back to - Uncaptioned Figure</w:t>
      </w:r>
      <w:r>
        <w:fldChar w:fldCharType="end"/>
      </w:r>
      <w:bookmarkEnd w:id="628"/>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378283411"/>
        <w:rPr>
          <w:rFonts w:eastAsia="Times New Roman"/>
        </w:rPr>
      </w:pPr>
      <w:bookmarkStart w:id="629" w:name="Session3_Alternative5"/>
      <w:bookmarkEnd w:id="629"/>
      <w:r>
        <w:rPr>
          <w:rFonts w:eastAsia="Times New Roman"/>
        </w:rPr>
        <w:t>Uncaptioned Figure</w:t>
      </w:r>
    </w:p>
    <w:p w:rsidR="00D16065" w:rsidRDefault="005D5107">
      <w:pPr>
        <w:pStyle w:val="Heading2"/>
        <w:divId w:val="378283411"/>
        <w:rPr>
          <w:rFonts w:eastAsia="Times New Roman"/>
        </w:rPr>
      </w:pPr>
      <w:r>
        <w:rPr>
          <w:rFonts w:eastAsia="Times New Roman"/>
        </w:rPr>
        <w:t>Description</w:t>
      </w:r>
    </w:p>
    <w:p w:rsidR="00D16065" w:rsidRDefault="005D5107">
      <w:pPr>
        <w:spacing w:before="0" w:beforeAutospacing="0" w:after="0" w:afterAutospacing="0" w:line="240" w:lineRule="auto"/>
        <w:divId w:val="3782834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note lasting a full bar in 6/8 </w:t>
      </w:r>
    </w:p>
    <w:bookmarkStart w:id="630" w:name="Back_To_Session3_Figure28"/>
    <w:p w:rsidR="00D16065" w:rsidRDefault="005D5107">
      <w:pPr>
        <w:pStyle w:val="NormalWeb"/>
        <w:divId w:val="378283411"/>
      </w:pPr>
      <w:r>
        <w:fldChar w:fldCharType="begin"/>
      </w:r>
      <w:r>
        <w:instrText xml:space="preserve"> HYPERLINK "" \l "Session3_Figure28" </w:instrText>
      </w:r>
      <w:r>
        <w:fldChar w:fldCharType="separate"/>
      </w:r>
      <w:r>
        <w:rPr>
          <w:rStyle w:val="Hyperlink"/>
        </w:rPr>
        <w:t>Back to - Uncaptioned Figure</w:t>
      </w:r>
      <w:r>
        <w:fldChar w:fldCharType="end"/>
      </w:r>
      <w:bookmarkEnd w:id="630"/>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323318484"/>
        <w:rPr>
          <w:rFonts w:eastAsia="Times New Roman"/>
        </w:rPr>
      </w:pPr>
      <w:bookmarkStart w:id="631" w:name="Session3_Alternative6"/>
      <w:bookmarkEnd w:id="631"/>
      <w:r>
        <w:rPr>
          <w:rFonts w:eastAsia="Times New Roman"/>
        </w:rPr>
        <w:t>Uncaptioned Figure</w:t>
      </w:r>
    </w:p>
    <w:p w:rsidR="00D16065" w:rsidRDefault="005D5107">
      <w:pPr>
        <w:pStyle w:val="Heading2"/>
        <w:divId w:val="323318484"/>
        <w:rPr>
          <w:rFonts w:eastAsia="Times New Roman"/>
        </w:rPr>
      </w:pPr>
      <w:r>
        <w:rPr>
          <w:rFonts w:eastAsia="Times New Roman"/>
        </w:rPr>
        <w:t>Description</w:t>
      </w:r>
    </w:p>
    <w:p w:rsidR="00D16065" w:rsidRDefault="005D5107">
      <w:pPr>
        <w:spacing w:before="0" w:beforeAutospacing="0" w:after="0" w:afterAutospacing="0" w:line="240" w:lineRule="auto"/>
        <w:divId w:val="323318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note lasting a full bar in 9/8 time </w:t>
      </w:r>
    </w:p>
    <w:bookmarkStart w:id="632" w:name="Back_To_Session3_Figure29"/>
    <w:p w:rsidR="00D16065" w:rsidRDefault="005D5107">
      <w:pPr>
        <w:pStyle w:val="NormalWeb"/>
        <w:divId w:val="323318484"/>
      </w:pPr>
      <w:r>
        <w:fldChar w:fldCharType="begin"/>
      </w:r>
      <w:r>
        <w:instrText xml:space="preserve"> HYPERLINK "" \l "Session3_Figure29" </w:instrText>
      </w:r>
      <w:r>
        <w:fldChar w:fldCharType="separate"/>
      </w:r>
      <w:r>
        <w:rPr>
          <w:rStyle w:val="Hyperlink"/>
        </w:rPr>
        <w:t>Back to - Uncaptioned Figure</w:t>
      </w:r>
      <w:r>
        <w:fldChar w:fldCharType="end"/>
      </w:r>
      <w:bookmarkEnd w:id="632"/>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1373118594"/>
        <w:rPr>
          <w:rFonts w:eastAsia="Times New Roman"/>
        </w:rPr>
      </w:pPr>
      <w:bookmarkStart w:id="633" w:name="Session4_Alternative1"/>
      <w:bookmarkEnd w:id="633"/>
      <w:r>
        <w:rPr>
          <w:rFonts w:eastAsia="Times New Roman"/>
        </w:rPr>
        <w:t>Uncaptioned Figure</w:t>
      </w:r>
    </w:p>
    <w:p w:rsidR="00D16065" w:rsidRDefault="005D5107">
      <w:pPr>
        <w:pStyle w:val="Heading2"/>
        <w:divId w:val="1373118594"/>
        <w:rPr>
          <w:rFonts w:eastAsia="Times New Roman"/>
        </w:rPr>
      </w:pPr>
      <w:r>
        <w:rPr>
          <w:rFonts w:eastAsia="Times New Roman"/>
        </w:rPr>
        <w:t>Description</w:t>
      </w:r>
    </w:p>
    <w:p w:rsidR="00D16065" w:rsidRDefault="005D5107">
      <w:pPr>
        <w:spacing w:before="0" w:beforeAutospacing="0" w:after="0" w:afterAutospacing="0" w:line="240" w:lineRule="auto"/>
        <w:divId w:val="13731185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dotted crotchet-beat rests at either the beginning or the end of the bar can be written as dotted minim rests </w:t>
      </w:r>
    </w:p>
    <w:bookmarkStart w:id="634" w:name="Back_To_Session4_Figure7"/>
    <w:p w:rsidR="00D16065" w:rsidRDefault="005D5107">
      <w:pPr>
        <w:pStyle w:val="NormalWeb"/>
        <w:divId w:val="1373118594"/>
      </w:pPr>
      <w:r>
        <w:fldChar w:fldCharType="begin"/>
      </w:r>
      <w:r>
        <w:instrText xml:space="preserve"> HYPERLINK "" \l "Session4_Figure7" </w:instrText>
      </w:r>
      <w:r>
        <w:fldChar w:fldCharType="separate"/>
      </w:r>
      <w:r>
        <w:rPr>
          <w:rStyle w:val="Hyperlink"/>
        </w:rPr>
        <w:t>Back to - Uncaptioned Figure</w:t>
      </w:r>
      <w:r>
        <w:fldChar w:fldCharType="end"/>
      </w:r>
      <w:bookmarkEnd w:id="634"/>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860585925"/>
        <w:rPr>
          <w:rFonts w:eastAsia="Times New Roman"/>
        </w:rPr>
      </w:pPr>
      <w:bookmarkStart w:id="635" w:name="Session5_Alternative1"/>
      <w:bookmarkEnd w:id="635"/>
      <w:r>
        <w:rPr>
          <w:rFonts w:eastAsia="Times New Roman"/>
        </w:rPr>
        <w:t>Uncaptioned Figure</w:t>
      </w:r>
    </w:p>
    <w:p w:rsidR="00D16065" w:rsidRDefault="005D5107">
      <w:pPr>
        <w:pStyle w:val="Heading2"/>
        <w:divId w:val="860585925"/>
        <w:rPr>
          <w:rFonts w:eastAsia="Times New Roman"/>
        </w:rPr>
      </w:pPr>
      <w:r>
        <w:rPr>
          <w:rFonts w:eastAsia="Times New Roman"/>
        </w:rPr>
        <w:t>Description</w:t>
      </w:r>
    </w:p>
    <w:p w:rsidR="00D16065" w:rsidRDefault="005D5107">
      <w:pPr>
        <w:spacing w:before="0" w:beforeAutospacing="0" w:after="0" w:afterAutospacing="0" w:line="240" w:lineRule="auto"/>
        <w:divId w:val="8605859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summary chart of the minor scales with up to four-sharp and four-flat key signatures </w:t>
      </w:r>
    </w:p>
    <w:bookmarkStart w:id="636" w:name="Back_To_Session5_Figure17"/>
    <w:p w:rsidR="00D16065" w:rsidRDefault="005D5107">
      <w:pPr>
        <w:pStyle w:val="NormalWeb"/>
        <w:divId w:val="860585925"/>
      </w:pPr>
      <w:r>
        <w:fldChar w:fldCharType="begin"/>
      </w:r>
      <w:r>
        <w:instrText xml:space="preserve"> HYPERLINK "" \l "Session5_Figure17" </w:instrText>
      </w:r>
      <w:r>
        <w:fldChar w:fldCharType="separate"/>
      </w:r>
      <w:r>
        <w:rPr>
          <w:rStyle w:val="Hyperlink"/>
        </w:rPr>
        <w:t>Back to - Uncaptioned Figure</w:t>
      </w:r>
      <w:r>
        <w:fldChar w:fldCharType="end"/>
      </w:r>
      <w:bookmarkEnd w:id="636"/>
    </w:p>
    <w:p w:rsidR="00D16065" w:rsidRDefault="002A62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6065" w:rsidRDefault="005D5107">
      <w:pPr>
        <w:pStyle w:val="Heading1"/>
        <w:divId w:val="1737582813"/>
        <w:rPr>
          <w:rFonts w:eastAsia="Times New Roman"/>
        </w:rPr>
      </w:pPr>
      <w:bookmarkStart w:id="637" w:name="Session6_Alternative1"/>
      <w:bookmarkEnd w:id="637"/>
      <w:r>
        <w:rPr>
          <w:rFonts w:eastAsia="Times New Roman"/>
        </w:rPr>
        <w:t>Uncaptioned Figure</w:t>
      </w:r>
    </w:p>
    <w:p w:rsidR="00D16065" w:rsidRDefault="005D5107">
      <w:pPr>
        <w:pStyle w:val="Heading2"/>
        <w:divId w:val="1737582813"/>
        <w:rPr>
          <w:rFonts w:eastAsia="Times New Roman"/>
        </w:rPr>
      </w:pPr>
      <w:r>
        <w:rPr>
          <w:rFonts w:eastAsia="Times New Roman"/>
        </w:rPr>
        <w:t>Description</w:t>
      </w:r>
    </w:p>
    <w:p w:rsidR="00D16065" w:rsidRDefault="005D5107">
      <w:pPr>
        <w:spacing w:before="0" w:beforeAutospacing="0" w:after="0" w:afterAutospacing="0" w:line="240" w:lineRule="auto"/>
        <w:divId w:val="17375828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Dominant, the fifth degree of the scale </w:t>
      </w:r>
    </w:p>
    <w:bookmarkStart w:id="638" w:name="Back_To_Session6_Figure2"/>
    <w:p w:rsidR="00D16065" w:rsidRDefault="005D5107">
      <w:pPr>
        <w:pStyle w:val="NormalWeb"/>
        <w:divId w:val="1737582813"/>
      </w:pPr>
      <w:r>
        <w:fldChar w:fldCharType="begin"/>
      </w:r>
      <w:r>
        <w:instrText xml:space="preserve"> HYPERLINK "" \l "Session6_Figure2" </w:instrText>
      </w:r>
      <w:r>
        <w:fldChar w:fldCharType="separate"/>
      </w:r>
      <w:r>
        <w:rPr>
          <w:rStyle w:val="Hyperlink"/>
        </w:rPr>
        <w:t>Back to - Uncaptioned Figure</w:t>
      </w:r>
      <w:r>
        <w:fldChar w:fldCharType="end"/>
      </w:r>
      <w:bookmarkEnd w:id="638"/>
    </w:p>
    <w:sectPr w:rsidR="00D16065" w:rsidSect="002A6292">
      <w:headerReference w:type="default" r:id="rId191"/>
      <w:footerReference w:type="default" r:id="rId19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292" w:rsidRDefault="002A6292" w:rsidP="002A6292">
      <w:pPr>
        <w:spacing w:before="0" w:after="0" w:line="240" w:lineRule="auto"/>
      </w:pPr>
      <w:r>
        <w:separator/>
      </w:r>
    </w:p>
  </w:endnote>
  <w:endnote w:type="continuationSeparator" w:id="0">
    <w:p w:rsidR="002A6292" w:rsidRDefault="002A6292" w:rsidP="002A62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USymbols">
    <w:panose1 w:val="05060000000000000000"/>
    <w:charset w:val="00"/>
    <w:family w:val="roman"/>
    <w:pitch w:val="variable"/>
    <w:sig w:usb0="00000003" w:usb1="12004000" w:usb2="01000000" w:usb3="00000000" w:csb0="00000001" w:csb1="00000000"/>
    <w:embedRegular r:id="rId1" w:subsetted="1" w:fontKey="{1F50D678-F57E-4462-B207-57317A15597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292" w:rsidRPr="002A6292" w:rsidRDefault="002A6292" w:rsidP="002A6292">
    <w:pPr>
      <w:pStyle w:val="Footer"/>
      <w:pBdr>
        <w:top w:val="single" w:sz="4" w:space="1" w:color="auto"/>
      </w:pBdr>
      <w:rPr>
        <w:sz w:val="20"/>
      </w:rPr>
    </w:pPr>
    <w:r w:rsidRPr="002A6292">
      <w:rPr>
        <w:sz w:val="20"/>
      </w:rPr>
      <w:t xml:space="preserve">Page </w:t>
    </w:r>
    <w:r w:rsidRPr="002A6292">
      <w:rPr>
        <w:sz w:val="20"/>
      </w:rPr>
      <w:fldChar w:fldCharType="begin"/>
    </w:r>
    <w:r w:rsidRPr="002A6292">
      <w:rPr>
        <w:sz w:val="20"/>
      </w:rPr>
      <w:instrText xml:space="preserve"> Page \* MERGEFORMAT </w:instrText>
    </w:r>
    <w:r w:rsidRPr="002A6292">
      <w:rPr>
        <w:sz w:val="20"/>
      </w:rPr>
      <w:fldChar w:fldCharType="separate"/>
    </w:r>
    <w:r>
      <w:rPr>
        <w:noProof/>
        <w:sz w:val="20"/>
      </w:rPr>
      <w:t>5</w:t>
    </w:r>
    <w:r w:rsidRPr="002A6292">
      <w:rPr>
        <w:sz w:val="20"/>
      </w:rPr>
      <w:fldChar w:fldCharType="end"/>
    </w:r>
    <w:r w:rsidRPr="002A6292">
      <w:rPr>
        <w:sz w:val="20"/>
      </w:rPr>
      <w:t xml:space="preserve"> of </w:t>
    </w:r>
    <w:r w:rsidRPr="002A6292">
      <w:rPr>
        <w:sz w:val="20"/>
      </w:rPr>
      <w:fldChar w:fldCharType="begin"/>
    </w:r>
    <w:r w:rsidRPr="002A6292">
      <w:rPr>
        <w:sz w:val="20"/>
      </w:rPr>
      <w:instrText xml:space="preserve"> NumPages \* MERGEFORMAT </w:instrText>
    </w:r>
    <w:r w:rsidRPr="002A6292">
      <w:rPr>
        <w:sz w:val="20"/>
      </w:rPr>
      <w:fldChar w:fldCharType="separate"/>
    </w:r>
    <w:r>
      <w:rPr>
        <w:noProof/>
        <w:sz w:val="20"/>
      </w:rPr>
      <w:t>6</w:t>
    </w:r>
    <w:r w:rsidRPr="002A6292">
      <w:rPr>
        <w:sz w:val="20"/>
      </w:rPr>
      <w:fldChar w:fldCharType="end"/>
    </w:r>
    <w:r w:rsidRPr="002A6292">
      <w:rPr>
        <w:sz w:val="20"/>
      </w:rPr>
      <w:tab/>
    </w:r>
    <w:r w:rsidRPr="002A6292">
      <w:rPr>
        <w:sz w:val="20"/>
      </w:rPr>
      <w:tab/>
      <w:t>9th December 2021</w:t>
    </w:r>
  </w:p>
  <w:p w:rsidR="002A6292" w:rsidRPr="002A6292" w:rsidRDefault="002A6292" w:rsidP="002A6292">
    <w:pPr>
      <w:pStyle w:val="Footer"/>
      <w:pBdr>
        <w:top w:val="single" w:sz="4" w:space="1" w:color="auto"/>
      </w:pBdr>
      <w:rPr>
        <w:sz w:val="20"/>
      </w:rPr>
    </w:pPr>
    <w:hyperlink r:id="rId1" w:history="1">
      <w:r w:rsidRPr="002A6292">
        <w:rPr>
          <w:rStyle w:val="Hyperlink"/>
          <w:rFonts w:ascii="Arial" w:hAnsi="Arial"/>
          <w:sz w:val="20"/>
          <w:u w:val="none"/>
        </w:rPr>
        <w:t>https://www.open.edu/openlearn/history-the-arts/music/introduction-music-theory/content-section-0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292" w:rsidRDefault="002A6292" w:rsidP="002A6292">
      <w:pPr>
        <w:spacing w:before="0" w:after="0" w:line="240" w:lineRule="auto"/>
      </w:pPr>
      <w:r>
        <w:separator/>
      </w:r>
    </w:p>
  </w:footnote>
  <w:footnote w:type="continuationSeparator" w:id="0">
    <w:p w:rsidR="002A6292" w:rsidRDefault="002A6292" w:rsidP="002A629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292" w:rsidRPr="002A6292" w:rsidRDefault="002A6292" w:rsidP="002A6292">
    <w:pPr>
      <w:pStyle w:val="Header"/>
      <w:pBdr>
        <w:bottom w:val="single" w:sz="4" w:space="1" w:color="auto"/>
      </w:pBdr>
      <w:rPr>
        <w:sz w:val="20"/>
      </w:rPr>
    </w:pPr>
    <w:r w:rsidRPr="002A6292">
      <w:rPr>
        <w:sz w:val="20"/>
      </w:rPr>
      <w:t xml:space="preserve">                                                                                                                               </w:t>
    </w:r>
    <w:r w:rsidRPr="002A6292">
      <w:rPr>
        <w:noProof/>
        <w:sz w:val="20"/>
      </w:rPr>
      <w:drawing>
        <wp:inline distT="0" distB="0" distL="0" distR="0">
          <wp:extent cx="790575" cy="533400"/>
          <wp:effectExtent l="0" t="0" r="9525" b="0"/>
          <wp:docPr id="225" name="Picture 225"/>
          <wp:cNvGraphicFramePr/>
          <a:graphic xmlns:a="http://schemas.openxmlformats.org/drawingml/2006/main">
            <a:graphicData uri="http://schemas.openxmlformats.org/drawingml/2006/picture">
              <pic:pic xmlns:pic="http://schemas.openxmlformats.org/drawingml/2006/picture">
                <pic:nvPicPr>
                  <pic:cNvPr id="22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A6292" w:rsidRPr="002A6292" w:rsidRDefault="002A6292" w:rsidP="002A6292">
    <w:pPr>
      <w:pStyle w:val="Header"/>
      <w:pBdr>
        <w:bottom w:val="single" w:sz="4" w:space="1" w:color="auto"/>
      </w:pBdr>
      <w:rPr>
        <w:sz w:val="20"/>
      </w:rPr>
    </w:pPr>
    <w:r w:rsidRPr="002A6292">
      <w:rPr>
        <w:sz w:val="20"/>
      </w:rPr>
      <w:t xml:space="preserve">An introduction to music theory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7D5"/>
    <w:multiLevelType w:val="multilevel"/>
    <w:tmpl w:val="B0BED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D62118"/>
    <w:multiLevelType w:val="multilevel"/>
    <w:tmpl w:val="9716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7827A8"/>
    <w:multiLevelType w:val="multilevel"/>
    <w:tmpl w:val="28FE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333620"/>
    <w:multiLevelType w:val="multilevel"/>
    <w:tmpl w:val="7026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8D00EB"/>
    <w:multiLevelType w:val="multilevel"/>
    <w:tmpl w:val="B30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D407B1"/>
    <w:multiLevelType w:val="multilevel"/>
    <w:tmpl w:val="9FC85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730DA0"/>
    <w:multiLevelType w:val="multilevel"/>
    <w:tmpl w:val="EF34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797501"/>
    <w:multiLevelType w:val="multilevel"/>
    <w:tmpl w:val="E180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D8049B"/>
    <w:multiLevelType w:val="multilevel"/>
    <w:tmpl w:val="D5605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B46B13"/>
    <w:multiLevelType w:val="multilevel"/>
    <w:tmpl w:val="0574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A26269"/>
    <w:multiLevelType w:val="multilevel"/>
    <w:tmpl w:val="60423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DE117D"/>
    <w:multiLevelType w:val="multilevel"/>
    <w:tmpl w:val="1EF2A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4D5CF1"/>
    <w:multiLevelType w:val="multilevel"/>
    <w:tmpl w:val="A936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3039C2"/>
    <w:multiLevelType w:val="multilevel"/>
    <w:tmpl w:val="1E90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A57F8C"/>
    <w:multiLevelType w:val="multilevel"/>
    <w:tmpl w:val="FE7A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E4678B"/>
    <w:multiLevelType w:val="multilevel"/>
    <w:tmpl w:val="06B4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BE28D1"/>
    <w:multiLevelType w:val="multilevel"/>
    <w:tmpl w:val="0582AE8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659A196F"/>
    <w:multiLevelType w:val="multilevel"/>
    <w:tmpl w:val="C8B8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B2062B"/>
    <w:multiLevelType w:val="multilevel"/>
    <w:tmpl w:val="90D6DD0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7B2D2EB0"/>
    <w:multiLevelType w:val="multilevel"/>
    <w:tmpl w:val="9902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8"/>
  </w:num>
  <w:num w:numId="3">
    <w:abstractNumId w:val="14"/>
  </w:num>
  <w:num w:numId="4">
    <w:abstractNumId w:val="6"/>
  </w:num>
  <w:num w:numId="5">
    <w:abstractNumId w:val="2"/>
  </w:num>
  <w:num w:numId="6">
    <w:abstractNumId w:val="3"/>
  </w:num>
  <w:num w:numId="7">
    <w:abstractNumId w:val="17"/>
  </w:num>
  <w:num w:numId="8">
    <w:abstractNumId w:val="4"/>
  </w:num>
  <w:num w:numId="9">
    <w:abstractNumId w:val="1"/>
  </w:num>
  <w:num w:numId="10">
    <w:abstractNumId w:val="12"/>
  </w:num>
  <w:num w:numId="11">
    <w:abstractNumId w:val="9"/>
  </w:num>
  <w:num w:numId="12">
    <w:abstractNumId w:val="18"/>
  </w:num>
  <w:num w:numId="13">
    <w:abstractNumId w:val="10"/>
  </w:num>
  <w:num w:numId="14">
    <w:abstractNumId w:val="5"/>
  </w:num>
  <w:num w:numId="15">
    <w:abstractNumId w:val="15"/>
  </w:num>
  <w:num w:numId="16">
    <w:abstractNumId w:val="13"/>
  </w:num>
  <w:num w:numId="17">
    <w:abstractNumId w:val="7"/>
  </w:num>
  <w:num w:numId="18">
    <w:abstractNumId w:val="0"/>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07"/>
    <w:rsid w:val="002A6292"/>
    <w:rsid w:val="005D5107"/>
    <w:rsid w:val="00D16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58F55E3-215A-461A-951E-BE4C3A03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A629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A6292"/>
    <w:rPr>
      <w:rFonts w:ascii="Arial" w:eastAsiaTheme="minorEastAsia" w:hAnsi="Arial" w:cs="Arial"/>
      <w:sz w:val="28"/>
      <w:szCs w:val="28"/>
    </w:rPr>
  </w:style>
  <w:style w:type="paragraph" w:styleId="Footer">
    <w:name w:val="footer"/>
    <w:basedOn w:val="Normal"/>
    <w:link w:val="FooterChar"/>
    <w:uiPriority w:val="99"/>
    <w:unhideWhenUsed/>
    <w:rsid w:val="002A629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A629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9979">
      <w:marLeft w:val="0"/>
      <w:marRight w:val="0"/>
      <w:marTop w:val="0"/>
      <w:marBottom w:val="0"/>
      <w:divBdr>
        <w:top w:val="none" w:sz="0" w:space="0" w:color="auto"/>
        <w:left w:val="none" w:sz="0" w:space="0" w:color="auto"/>
        <w:bottom w:val="none" w:sz="0" w:space="0" w:color="auto"/>
        <w:right w:val="none" w:sz="0" w:space="0" w:color="auto"/>
      </w:divBdr>
    </w:div>
    <w:div w:id="67464106">
      <w:marLeft w:val="0"/>
      <w:marRight w:val="0"/>
      <w:marTop w:val="0"/>
      <w:marBottom w:val="0"/>
      <w:divBdr>
        <w:top w:val="none" w:sz="0" w:space="0" w:color="auto"/>
        <w:left w:val="none" w:sz="0" w:space="0" w:color="auto"/>
        <w:bottom w:val="none" w:sz="0" w:space="0" w:color="auto"/>
        <w:right w:val="none" w:sz="0" w:space="0" w:color="auto"/>
      </w:divBdr>
      <w:divsChild>
        <w:div w:id="1083067958">
          <w:marLeft w:val="0"/>
          <w:marRight w:val="0"/>
          <w:marTop w:val="240"/>
          <w:marBottom w:val="240"/>
          <w:divBdr>
            <w:top w:val="none" w:sz="0" w:space="0" w:color="auto"/>
            <w:left w:val="none" w:sz="0" w:space="0" w:color="auto"/>
            <w:bottom w:val="none" w:sz="0" w:space="0" w:color="auto"/>
            <w:right w:val="none" w:sz="0" w:space="0" w:color="auto"/>
          </w:divBdr>
          <w:divsChild>
            <w:div w:id="1975477987">
              <w:marLeft w:val="0"/>
              <w:marRight w:val="0"/>
              <w:marTop w:val="0"/>
              <w:marBottom w:val="0"/>
              <w:divBdr>
                <w:top w:val="none" w:sz="0" w:space="0" w:color="auto"/>
                <w:left w:val="none" w:sz="0" w:space="0" w:color="auto"/>
                <w:bottom w:val="none" w:sz="0" w:space="0" w:color="auto"/>
                <w:right w:val="none" w:sz="0" w:space="0" w:color="auto"/>
              </w:divBdr>
            </w:div>
          </w:divsChild>
        </w:div>
        <w:div w:id="1368409688">
          <w:marLeft w:val="0"/>
          <w:marRight w:val="0"/>
          <w:marTop w:val="0"/>
          <w:marBottom w:val="0"/>
          <w:divBdr>
            <w:top w:val="none" w:sz="0" w:space="0" w:color="auto"/>
            <w:left w:val="none" w:sz="0" w:space="0" w:color="auto"/>
            <w:bottom w:val="none" w:sz="0" w:space="0" w:color="auto"/>
            <w:right w:val="none" w:sz="0" w:space="0" w:color="auto"/>
          </w:divBdr>
          <w:divsChild>
            <w:div w:id="20683822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7487966">
      <w:marLeft w:val="0"/>
      <w:marRight w:val="0"/>
      <w:marTop w:val="0"/>
      <w:marBottom w:val="0"/>
      <w:divBdr>
        <w:top w:val="none" w:sz="0" w:space="0" w:color="auto"/>
        <w:left w:val="none" w:sz="0" w:space="0" w:color="auto"/>
        <w:bottom w:val="none" w:sz="0" w:space="0" w:color="auto"/>
        <w:right w:val="none" w:sz="0" w:space="0" w:color="auto"/>
      </w:divBdr>
      <w:divsChild>
        <w:div w:id="1738670161">
          <w:marLeft w:val="0"/>
          <w:marRight w:val="0"/>
          <w:marTop w:val="0"/>
          <w:marBottom w:val="0"/>
          <w:divBdr>
            <w:top w:val="none" w:sz="0" w:space="0" w:color="auto"/>
            <w:left w:val="none" w:sz="0" w:space="0" w:color="auto"/>
            <w:bottom w:val="none" w:sz="0" w:space="0" w:color="auto"/>
            <w:right w:val="none" w:sz="0" w:space="0" w:color="auto"/>
          </w:divBdr>
          <w:divsChild>
            <w:div w:id="3965584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66775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20152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02839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00662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368913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4895675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3326001">
          <w:marLeft w:val="0"/>
          <w:marRight w:val="0"/>
          <w:marTop w:val="0"/>
          <w:marBottom w:val="0"/>
          <w:divBdr>
            <w:top w:val="none" w:sz="0" w:space="0" w:color="auto"/>
            <w:left w:val="none" w:sz="0" w:space="0" w:color="auto"/>
            <w:bottom w:val="none" w:sz="0" w:space="0" w:color="auto"/>
            <w:right w:val="none" w:sz="0" w:space="0" w:color="auto"/>
          </w:divBdr>
          <w:divsChild>
            <w:div w:id="10134555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664619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783800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68322805">
          <w:marLeft w:val="0"/>
          <w:marRight w:val="0"/>
          <w:marTop w:val="0"/>
          <w:marBottom w:val="0"/>
          <w:divBdr>
            <w:top w:val="none" w:sz="0" w:space="0" w:color="auto"/>
            <w:left w:val="none" w:sz="0" w:space="0" w:color="auto"/>
            <w:bottom w:val="none" w:sz="0" w:space="0" w:color="auto"/>
            <w:right w:val="none" w:sz="0" w:space="0" w:color="auto"/>
          </w:divBdr>
          <w:divsChild>
            <w:div w:id="10672624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04417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893826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10805345">
          <w:marLeft w:val="0"/>
          <w:marRight w:val="0"/>
          <w:marTop w:val="0"/>
          <w:marBottom w:val="0"/>
          <w:divBdr>
            <w:top w:val="none" w:sz="0" w:space="0" w:color="auto"/>
            <w:left w:val="none" w:sz="0" w:space="0" w:color="auto"/>
            <w:bottom w:val="none" w:sz="0" w:space="0" w:color="auto"/>
            <w:right w:val="none" w:sz="0" w:space="0" w:color="auto"/>
          </w:divBdr>
          <w:divsChild>
            <w:div w:id="4366009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228649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072531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02409876">
          <w:marLeft w:val="0"/>
          <w:marRight w:val="0"/>
          <w:marTop w:val="0"/>
          <w:marBottom w:val="0"/>
          <w:divBdr>
            <w:top w:val="none" w:sz="0" w:space="0" w:color="auto"/>
            <w:left w:val="none" w:sz="0" w:space="0" w:color="auto"/>
            <w:bottom w:val="none" w:sz="0" w:space="0" w:color="auto"/>
            <w:right w:val="none" w:sz="0" w:space="0" w:color="auto"/>
          </w:divBdr>
          <w:divsChild>
            <w:div w:id="59953165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01129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934015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26333090">
          <w:marLeft w:val="0"/>
          <w:marRight w:val="0"/>
          <w:marTop w:val="0"/>
          <w:marBottom w:val="0"/>
          <w:divBdr>
            <w:top w:val="none" w:sz="0" w:space="0" w:color="auto"/>
            <w:left w:val="none" w:sz="0" w:space="0" w:color="auto"/>
            <w:bottom w:val="none" w:sz="0" w:space="0" w:color="auto"/>
            <w:right w:val="none" w:sz="0" w:space="0" w:color="auto"/>
          </w:divBdr>
          <w:divsChild>
            <w:div w:id="2937990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406391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247908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43546460">
          <w:marLeft w:val="0"/>
          <w:marRight w:val="0"/>
          <w:marTop w:val="0"/>
          <w:marBottom w:val="0"/>
          <w:divBdr>
            <w:top w:val="none" w:sz="0" w:space="0" w:color="auto"/>
            <w:left w:val="none" w:sz="0" w:space="0" w:color="auto"/>
            <w:bottom w:val="none" w:sz="0" w:space="0" w:color="auto"/>
            <w:right w:val="none" w:sz="0" w:space="0" w:color="auto"/>
          </w:divBdr>
          <w:divsChild>
            <w:div w:id="17282596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93789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286141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64499345">
          <w:marLeft w:val="0"/>
          <w:marRight w:val="0"/>
          <w:marTop w:val="0"/>
          <w:marBottom w:val="0"/>
          <w:divBdr>
            <w:top w:val="none" w:sz="0" w:space="0" w:color="auto"/>
            <w:left w:val="none" w:sz="0" w:space="0" w:color="auto"/>
            <w:bottom w:val="none" w:sz="0" w:space="0" w:color="auto"/>
            <w:right w:val="none" w:sz="0" w:space="0" w:color="auto"/>
          </w:divBdr>
          <w:divsChild>
            <w:div w:id="6070827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09626817">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37135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68004384">
          <w:marLeft w:val="0"/>
          <w:marRight w:val="0"/>
          <w:marTop w:val="0"/>
          <w:marBottom w:val="0"/>
          <w:divBdr>
            <w:top w:val="none" w:sz="0" w:space="0" w:color="auto"/>
            <w:left w:val="none" w:sz="0" w:space="0" w:color="auto"/>
            <w:bottom w:val="none" w:sz="0" w:space="0" w:color="auto"/>
            <w:right w:val="none" w:sz="0" w:space="0" w:color="auto"/>
          </w:divBdr>
          <w:divsChild>
            <w:div w:id="12031763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72678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5868122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23414766">
          <w:marLeft w:val="0"/>
          <w:marRight w:val="0"/>
          <w:marTop w:val="0"/>
          <w:marBottom w:val="0"/>
          <w:divBdr>
            <w:top w:val="none" w:sz="0" w:space="0" w:color="auto"/>
            <w:left w:val="none" w:sz="0" w:space="0" w:color="auto"/>
            <w:bottom w:val="none" w:sz="0" w:space="0" w:color="auto"/>
            <w:right w:val="none" w:sz="0" w:space="0" w:color="auto"/>
          </w:divBdr>
          <w:divsChild>
            <w:div w:id="1930500335">
              <w:marLeft w:val="0"/>
              <w:marRight w:val="0"/>
              <w:marTop w:val="0"/>
              <w:marBottom w:val="0"/>
              <w:divBdr>
                <w:top w:val="none" w:sz="0" w:space="0" w:color="auto"/>
                <w:left w:val="none" w:sz="0" w:space="0" w:color="auto"/>
                <w:bottom w:val="none" w:sz="0" w:space="0" w:color="auto"/>
                <w:right w:val="none" w:sz="0" w:space="0" w:color="auto"/>
              </w:divBdr>
              <w:divsChild>
                <w:div w:id="172885931">
                  <w:marLeft w:val="120"/>
                  <w:marRight w:val="120"/>
                  <w:marTop w:val="120"/>
                  <w:marBottom w:val="120"/>
                  <w:divBdr>
                    <w:top w:val="single" w:sz="6" w:space="0" w:color="C7C7C7"/>
                    <w:left w:val="single" w:sz="6" w:space="6" w:color="C7C7C7"/>
                    <w:bottom w:val="single" w:sz="6" w:space="0" w:color="C7C7C7"/>
                    <w:right w:val="dotted" w:sz="18" w:space="6" w:color="C7C7C7"/>
                  </w:divBdr>
                </w:div>
                <w:div w:id="111047029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6783167">
              <w:marLeft w:val="0"/>
              <w:marRight w:val="0"/>
              <w:marTop w:val="0"/>
              <w:marBottom w:val="0"/>
              <w:divBdr>
                <w:top w:val="none" w:sz="0" w:space="0" w:color="auto"/>
                <w:left w:val="none" w:sz="0" w:space="0" w:color="auto"/>
                <w:bottom w:val="none" w:sz="0" w:space="0" w:color="auto"/>
                <w:right w:val="none" w:sz="0" w:space="0" w:color="auto"/>
              </w:divBdr>
              <w:divsChild>
                <w:div w:id="273169514">
                  <w:marLeft w:val="120"/>
                  <w:marRight w:val="120"/>
                  <w:marTop w:val="120"/>
                  <w:marBottom w:val="120"/>
                  <w:divBdr>
                    <w:top w:val="single" w:sz="6" w:space="0" w:color="C7C7C7"/>
                    <w:left w:val="single" w:sz="6" w:space="6" w:color="C7C7C7"/>
                    <w:bottom w:val="single" w:sz="6" w:space="0" w:color="C7C7C7"/>
                    <w:right w:val="dotted" w:sz="18" w:space="6" w:color="C7C7C7"/>
                  </w:divBdr>
                </w:div>
                <w:div w:id="14793055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71689833">
          <w:marLeft w:val="0"/>
          <w:marRight w:val="0"/>
          <w:marTop w:val="0"/>
          <w:marBottom w:val="0"/>
          <w:divBdr>
            <w:top w:val="none" w:sz="0" w:space="0" w:color="auto"/>
            <w:left w:val="none" w:sz="0" w:space="0" w:color="auto"/>
            <w:bottom w:val="none" w:sz="0" w:space="0" w:color="auto"/>
            <w:right w:val="none" w:sz="0" w:space="0" w:color="auto"/>
          </w:divBdr>
          <w:divsChild>
            <w:div w:id="558441001">
              <w:marLeft w:val="0"/>
              <w:marRight w:val="0"/>
              <w:marTop w:val="0"/>
              <w:marBottom w:val="0"/>
              <w:divBdr>
                <w:top w:val="none" w:sz="0" w:space="0" w:color="auto"/>
                <w:left w:val="none" w:sz="0" w:space="0" w:color="auto"/>
                <w:bottom w:val="none" w:sz="0" w:space="0" w:color="auto"/>
                <w:right w:val="none" w:sz="0" w:space="0" w:color="auto"/>
              </w:divBdr>
              <w:divsChild>
                <w:div w:id="651564510">
                  <w:marLeft w:val="120"/>
                  <w:marRight w:val="120"/>
                  <w:marTop w:val="120"/>
                  <w:marBottom w:val="120"/>
                  <w:divBdr>
                    <w:top w:val="single" w:sz="6" w:space="0" w:color="C7C7C7"/>
                    <w:left w:val="single" w:sz="6" w:space="6" w:color="C7C7C7"/>
                    <w:bottom w:val="single" w:sz="6" w:space="0" w:color="C7C7C7"/>
                    <w:right w:val="dotted" w:sz="18" w:space="6" w:color="C7C7C7"/>
                  </w:divBdr>
                </w:div>
                <w:div w:id="205248707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23101201">
              <w:marLeft w:val="0"/>
              <w:marRight w:val="0"/>
              <w:marTop w:val="0"/>
              <w:marBottom w:val="0"/>
              <w:divBdr>
                <w:top w:val="none" w:sz="0" w:space="0" w:color="auto"/>
                <w:left w:val="none" w:sz="0" w:space="0" w:color="auto"/>
                <w:bottom w:val="none" w:sz="0" w:space="0" w:color="auto"/>
                <w:right w:val="none" w:sz="0" w:space="0" w:color="auto"/>
              </w:divBdr>
              <w:divsChild>
                <w:div w:id="528614435">
                  <w:marLeft w:val="120"/>
                  <w:marRight w:val="120"/>
                  <w:marTop w:val="120"/>
                  <w:marBottom w:val="120"/>
                  <w:divBdr>
                    <w:top w:val="single" w:sz="6" w:space="0" w:color="C7C7C7"/>
                    <w:left w:val="single" w:sz="6" w:space="6" w:color="C7C7C7"/>
                    <w:bottom w:val="single" w:sz="6" w:space="0" w:color="C7C7C7"/>
                    <w:right w:val="dotted" w:sz="18" w:space="6" w:color="C7C7C7"/>
                  </w:divBdr>
                </w:div>
                <w:div w:id="81706925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071419096">
          <w:marLeft w:val="0"/>
          <w:marRight w:val="0"/>
          <w:marTop w:val="0"/>
          <w:marBottom w:val="0"/>
          <w:divBdr>
            <w:top w:val="none" w:sz="0" w:space="0" w:color="auto"/>
            <w:left w:val="none" w:sz="0" w:space="0" w:color="auto"/>
            <w:bottom w:val="none" w:sz="0" w:space="0" w:color="auto"/>
            <w:right w:val="none" w:sz="0" w:space="0" w:color="auto"/>
          </w:divBdr>
          <w:divsChild>
            <w:div w:id="1044864558">
              <w:marLeft w:val="0"/>
              <w:marRight w:val="0"/>
              <w:marTop w:val="0"/>
              <w:marBottom w:val="0"/>
              <w:divBdr>
                <w:top w:val="none" w:sz="0" w:space="0" w:color="auto"/>
                <w:left w:val="none" w:sz="0" w:space="0" w:color="auto"/>
                <w:bottom w:val="none" w:sz="0" w:space="0" w:color="auto"/>
                <w:right w:val="none" w:sz="0" w:space="0" w:color="auto"/>
              </w:divBdr>
              <w:divsChild>
                <w:div w:id="1555383115">
                  <w:marLeft w:val="120"/>
                  <w:marRight w:val="120"/>
                  <w:marTop w:val="120"/>
                  <w:marBottom w:val="120"/>
                  <w:divBdr>
                    <w:top w:val="single" w:sz="6" w:space="0" w:color="C7C7C7"/>
                    <w:left w:val="single" w:sz="6" w:space="6" w:color="C7C7C7"/>
                    <w:bottom w:val="single" w:sz="6" w:space="0" w:color="C7C7C7"/>
                    <w:right w:val="dotted" w:sz="18" w:space="6" w:color="C7C7C7"/>
                  </w:divBdr>
                </w:div>
                <w:div w:id="10574368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99692589">
              <w:marLeft w:val="0"/>
              <w:marRight w:val="0"/>
              <w:marTop w:val="0"/>
              <w:marBottom w:val="0"/>
              <w:divBdr>
                <w:top w:val="none" w:sz="0" w:space="0" w:color="auto"/>
                <w:left w:val="none" w:sz="0" w:space="0" w:color="auto"/>
                <w:bottom w:val="none" w:sz="0" w:space="0" w:color="auto"/>
                <w:right w:val="none" w:sz="0" w:space="0" w:color="auto"/>
              </w:divBdr>
              <w:divsChild>
                <w:div w:id="602156405">
                  <w:marLeft w:val="120"/>
                  <w:marRight w:val="120"/>
                  <w:marTop w:val="120"/>
                  <w:marBottom w:val="120"/>
                  <w:divBdr>
                    <w:top w:val="single" w:sz="6" w:space="0" w:color="C7C7C7"/>
                    <w:left w:val="single" w:sz="6" w:space="6" w:color="C7C7C7"/>
                    <w:bottom w:val="single" w:sz="6" w:space="0" w:color="C7C7C7"/>
                    <w:right w:val="dotted" w:sz="18" w:space="6" w:color="C7C7C7"/>
                  </w:divBdr>
                </w:div>
                <w:div w:id="188305940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09664072">
          <w:marLeft w:val="0"/>
          <w:marRight w:val="0"/>
          <w:marTop w:val="0"/>
          <w:marBottom w:val="0"/>
          <w:divBdr>
            <w:top w:val="none" w:sz="0" w:space="0" w:color="auto"/>
            <w:left w:val="none" w:sz="0" w:space="0" w:color="auto"/>
            <w:bottom w:val="none" w:sz="0" w:space="0" w:color="auto"/>
            <w:right w:val="none" w:sz="0" w:space="0" w:color="auto"/>
          </w:divBdr>
          <w:divsChild>
            <w:div w:id="223951628">
              <w:marLeft w:val="0"/>
              <w:marRight w:val="0"/>
              <w:marTop w:val="0"/>
              <w:marBottom w:val="0"/>
              <w:divBdr>
                <w:top w:val="none" w:sz="0" w:space="0" w:color="auto"/>
                <w:left w:val="none" w:sz="0" w:space="0" w:color="auto"/>
                <w:bottom w:val="none" w:sz="0" w:space="0" w:color="auto"/>
                <w:right w:val="none" w:sz="0" w:space="0" w:color="auto"/>
              </w:divBdr>
              <w:divsChild>
                <w:div w:id="45036292">
                  <w:marLeft w:val="120"/>
                  <w:marRight w:val="120"/>
                  <w:marTop w:val="120"/>
                  <w:marBottom w:val="120"/>
                  <w:divBdr>
                    <w:top w:val="single" w:sz="6" w:space="0" w:color="C7C7C7"/>
                    <w:left w:val="single" w:sz="6" w:space="6" w:color="C7C7C7"/>
                    <w:bottom w:val="single" w:sz="6" w:space="0" w:color="C7C7C7"/>
                    <w:right w:val="dotted" w:sz="18" w:space="6" w:color="C7C7C7"/>
                  </w:divBdr>
                </w:div>
                <w:div w:id="64581395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42211998">
              <w:marLeft w:val="0"/>
              <w:marRight w:val="0"/>
              <w:marTop w:val="0"/>
              <w:marBottom w:val="0"/>
              <w:divBdr>
                <w:top w:val="none" w:sz="0" w:space="0" w:color="auto"/>
                <w:left w:val="none" w:sz="0" w:space="0" w:color="auto"/>
                <w:bottom w:val="none" w:sz="0" w:space="0" w:color="auto"/>
                <w:right w:val="none" w:sz="0" w:space="0" w:color="auto"/>
              </w:divBdr>
              <w:divsChild>
                <w:div w:id="1279294783">
                  <w:marLeft w:val="120"/>
                  <w:marRight w:val="120"/>
                  <w:marTop w:val="120"/>
                  <w:marBottom w:val="120"/>
                  <w:divBdr>
                    <w:top w:val="single" w:sz="6" w:space="0" w:color="C7C7C7"/>
                    <w:left w:val="single" w:sz="6" w:space="6" w:color="C7C7C7"/>
                    <w:bottom w:val="single" w:sz="6" w:space="0" w:color="C7C7C7"/>
                    <w:right w:val="dotted" w:sz="18" w:space="6" w:color="C7C7C7"/>
                  </w:divBdr>
                </w:div>
                <w:div w:id="2581759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97811615">
          <w:marLeft w:val="0"/>
          <w:marRight w:val="0"/>
          <w:marTop w:val="0"/>
          <w:marBottom w:val="0"/>
          <w:divBdr>
            <w:top w:val="none" w:sz="0" w:space="0" w:color="auto"/>
            <w:left w:val="none" w:sz="0" w:space="0" w:color="auto"/>
            <w:bottom w:val="none" w:sz="0" w:space="0" w:color="auto"/>
            <w:right w:val="none" w:sz="0" w:space="0" w:color="auto"/>
          </w:divBdr>
          <w:divsChild>
            <w:div w:id="3025468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4568248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662232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64385477">
          <w:marLeft w:val="0"/>
          <w:marRight w:val="0"/>
          <w:marTop w:val="0"/>
          <w:marBottom w:val="0"/>
          <w:divBdr>
            <w:top w:val="none" w:sz="0" w:space="0" w:color="auto"/>
            <w:left w:val="none" w:sz="0" w:space="0" w:color="auto"/>
            <w:bottom w:val="none" w:sz="0" w:space="0" w:color="auto"/>
            <w:right w:val="none" w:sz="0" w:space="0" w:color="auto"/>
          </w:divBdr>
          <w:divsChild>
            <w:div w:id="13790856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87521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10124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20305851">
          <w:marLeft w:val="0"/>
          <w:marRight w:val="0"/>
          <w:marTop w:val="0"/>
          <w:marBottom w:val="0"/>
          <w:divBdr>
            <w:top w:val="none" w:sz="0" w:space="0" w:color="auto"/>
            <w:left w:val="none" w:sz="0" w:space="0" w:color="auto"/>
            <w:bottom w:val="none" w:sz="0" w:space="0" w:color="auto"/>
            <w:right w:val="none" w:sz="0" w:space="0" w:color="auto"/>
          </w:divBdr>
          <w:divsChild>
            <w:div w:id="8981258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941900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160536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04354499">
          <w:marLeft w:val="0"/>
          <w:marRight w:val="0"/>
          <w:marTop w:val="0"/>
          <w:marBottom w:val="0"/>
          <w:divBdr>
            <w:top w:val="none" w:sz="0" w:space="0" w:color="auto"/>
            <w:left w:val="none" w:sz="0" w:space="0" w:color="auto"/>
            <w:bottom w:val="none" w:sz="0" w:space="0" w:color="auto"/>
            <w:right w:val="none" w:sz="0" w:space="0" w:color="auto"/>
          </w:divBdr>
          <w:divsChild>
            <w:div w:id="236323357">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85908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5055044">
          <w:marLeft w:val="0"/>
          <w:marRight w:val="0"/>
          <w:marTop w:val="0"/>
          <w:marBottom w:val="0"/>
          <w:divBdr>
            <w:top w:val="none" w:sz="0" w:space="0" w:color="auto"/>
            <w:left w:val="none" w:sz="0" w:space="0" w:color="auto"/>
            <w:bottom w:val="none" w:sz="0" w:space="0" w:color="auto"/>
            <w:right w:val="none" w:sz="0" w:space="0" w:color="auto"/>
          </w:divBdr>
          <w:divsChild>
            <w:div w:id="2227139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724049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91735818">
          <w:marLeft w:val="0"/>
          <w:marRight w:val="0"/>
          <w:marTop w:val="0"/>
          <w:marBottom w:val="0"/>
          <w:divBdr>
            <w:top w:val="none" w:sz="0" w:space="0" w:color="auto"/>
            <w:left w:val="none" w:sz="0" w:space="0" w:color="auto"/>
            <w:bottom w:val="none" w:sz="0" w:space="0" w:color="auto"/>
            <w:right w:val="none" w:sz="0" w:space="0" w:color="auto"/>
          </w:divBdr>
          <w:divsChild>
            <w:div w:id="2622267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41357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7703993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79018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10406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32049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3774409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60932862">
          <w:marLeft w:val="0"/>
          <w:marRight w:val="0"/>
          <w:marTop w:val="0"/>
          <w:marBottom w:val="0"/>
          <w:divBdr>
            <w:top w:val="none" w:sz="0" w:space="0" w:color="auto"/>
            <w:left w:val="none" w:sz="0" w:space="0" w:color="auto"/>
            <w:bottom w:val="none" w:sz="0" w:space="0" w:color="auto"/>
            <w:right w:val="none" w:sz="0" w:space="0" w:color="auto"/>
          </w:divBdr>
          <w:divsChild>
            <w:div w:id="19147808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096137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43681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5856346">
          <w:marLeft w:val="0"/>
          <w:marRight w:val="0"/>
          <w:marTop w:val="0"/>
          <w:marBottom w:val="0"/>
          <w:divBdr>
            <w:top w:val="none" w:sz="0" w:space="0" w:color="auto"/>
            <w:left w:val="none" w:sz="0" w:space="0" w:color="auto"/>
            <w:bottom w:val="none" w:sz="0" w:space="0" w:color="auto"/>
            <w:right w:val="none" w:sz="0" w:space="0" w:color="auto"/>
          </w:divBdr>
          <w:divsChild>
            <w:div w:id="18459763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39536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53812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83420653">
          <w:marLeft w:val="0"/>
          <w:marRight w:val="0"/>
          <w:marTop w:val="0"/>
          <w:marBottom w:val="0"/>
          <w:divBdr>
            <w:top w:val="none" w:sz="0" w:space="0" w:color="auto"/>
            <w:left w:val="none" w:sz="0" w:space="0" w:color="auto"/>
            <w:bottom w:val="none" w:sz="0" w:space="0" w:color="auto"/>
            <w:right w:val="none" w:sz="0" w:space="0" w:color="auto"/>
          </w:divBdr>
          <w:divsChild>
            <w:div w:id="2764507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08278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61816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6362163">
          <w:marLeft w:val="0"/>
          <w:marRight w:val="0"/>
          <w:marTop w:val="0"/>
          <w:marBottom w:val="0"/>
          <w:divBdr>
            <w:top w:val="none" w:sz="0" w:space="0" w:color="auto"/>
            <w:left w:val="none" w:sz="0" w:space="0" w:color="auto"/>
            <w:bottom w:val="none" w:sz="0" w:space="0" w:color="auto"/>
            <w:right w:val="none" w:sz="0" w:space="0" w:color="auto"/>
          </w:divBdr>
          <w:divsChild>
            <w:div w:id="772927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974468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32790755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40064216">
          <w:marLeft w:val="0"/>
          <w:marRight w:val="0"/>
          <w:marTop w:val="0"/>
          <w:marBottom w:val="0"/>
          <w:divBdr>
            <w:top w:val="none" w:sz="0" w:space="0" w:color="auto"/>
            <w:left w:val="none" w:sz="0" w:space="0" w:color="auto"/>
            <w:bottom w:val="none" w:sz="0" w:space="0" w:color="auto"/>
            <w:right w:val="none" w:sz="0" w:space="0" w:color="auto"/>
          </w:divBdr>
          <w:divsChild>
            <w:div w:id="19084973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39792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28339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73905324">
          <w:marLeft w:val="0"/>
          <w:marRight w:val="0"/>
          <w:marTop w:val="0"/>
          <w:marBottom w:val="0"/>
          <w:divBdr>
            <w:top w:val="none" w:sz="0" w:space="0" w:color="auto"/>
            <w:left w:val="none" w:sz="0" w:space="0" w:color="auto"/>
            <w:bottom w:val="none" w:sz="0" w:space="0" w:color="auto"/>
            <w:right w:val="none" w:sz="0" w:space="0" w:color="auto"/>
          </w:divBdr>
          <w:divsChild>
            <w:div w:id="13291389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033883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862664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4958945">
          <w:marLeft w:val="0"/>
          <w:marRight w:val="0"/>
          <w:marTop w:val="0"/>
          <w:marBottom w:val="0"/>
          <w:divBdr>
            <w:top w:val="none" w:sz="0" w:space="0" w:color="auto"/>
            <w:left w:val="none" w:sz="0" w:space="0" w:color="auto"/>
            <w:bottom w:val="none" w:sz="0" w:space="0" w:color="auto"/>
            <w:right w:val="none" w:sz="0" w:space="0" w:color="auto"/>
          </w:divBdr>
          <w:divsChild>
            <w:div w:id="4302015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3982689">
              <w:marLeft w:val="120"/>
              <w:marRight w:val="120"/>
              <w:marTop w:val="120"/>
              <w:marBottom w:val="120"/>
              <w:divBdr>
                <w:top w:val="single" w:sz="12" w:space="0" w:color="C10031"/>
                <w:left w:val="single" w:sz="12" w:space="6" w:color="C10031"/>
                <w:bottom w:val="single" w:sz="12" w:space="0" w:color="C10031"/>
                <w:right w:val="single" w:sz="12" w:space="6" w:color="C10031"/>
              </w:divBdr>
            </w:div>
            <w:div w:id="3372734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63691089">
          <w:marLeft w:val="0"/>
          <w:marRight w:val="0"/>
          <w:marTop w:val="0"/>
          <w:marBottom w:val="0"/>
          <w:divBdr>
            <w:top w:val="none" w:sz="0" w:space="0" w:color="auto"/>
            <w:left w:val="none" w:sz="0" w:space="0" w:color="auto"/>
            <w:bottom w:val="none" w:sz="0" w:space="0" w:color="auto"/>
            <w:right w:val="none" w:sz="0" w:space="0" w:color="auto"/>
          </w:divBdr>
          <w:divsChild>
            <w:div w:id="8845676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90027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062828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52354074">
          <w:marLeft w:val="0"/>
          <w:marRight w:val="0"/>
          <w:marTop w:val="0"/>
          <w:marBottom w:val="0"/>
          <w:divBdr>
            <w:top w:val="none" w:sz="0" w:space="0" w:color="auto"/>
            <w:left w:val="none" w:sz="0" w:space="0" w:color="auto"/>
            <w:bottom w:val="none" w:sz="0" w:space="0" w:color="auto"/>
            <w:right w:val="none" w:sz="0" w:space="0" w:color="auto"/>
          </w:divBdr>
          <w:divsChild>
            <w:div w:id="1199006710">
              <w:marLeft w:val="0"/>
              <w:marRight w:val="0"/>
              <w:marTop w:val="0"/>
              <w:marBottom w:val="0"/>
              <w:divBdr>
                <w:top w:val="none" w:sz="0" w:space="0" w:color="auto"/>
                <w:left w:val="none" w:sz="0" w:space="0" w:color="auto"/>
                <w:bottom w:val="none" w:sz="0" w:space="0" w:color="auto"/>
                <w:right w:val="none" w:sz="0" w:space="0" w:color="auto"/>
              </w:divBdr>
              <w:divsChild>
                <w:div w:id="860824887">
                  <w:marLeft w:val="120"/>
                  <w:marRight w:val="120"/>
                  <w:marTop w:val="120"/>
                  <w:marBottom w:val="120"/>
                  <w:divBdr>
                    <w:top w:val="single" w:sz="6" w:space="0" w:color="C7C7C7"/>
                    <w:left w:val="single" w:sz="6" w:space="6" w:color="C7C7C7"/>
                    <w:bottom w:val="single" w:sz="6" w:space="0" w:color="C7C7C7"/>
                    <w:right w:val="dotted" w:sz="18" w:space="6" w:color="C7C7C7"/>
                  </w:divBdr>
                </w:div>
                <w:div w:id="131144790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7291722">
              <w:marLeft w:val="0"/>
              <w:marRight w:val="0"/>
              <w:marTop w:val="0"/>
              <w:marBottom w:val="0"/>
              <w:divBdr>
                <w:top w:val="none" w:sz="0" w:space="0" w:color="auto"/>
                <w:left w:val="none" w:sz="0" w:space="0" w:color="auto"/>
                <w:bottom w:val="none" w:sz="0" w:space="0" w:color="auto"/>
                <w:right w:val="none" w:sz="0" w:space="0" w:color="auto"/>
              </w:divBdr>
              <w:divsChild>
                <w:div w:id="1933006530">
                  <w:marLeft w:val="120"/>
                  <w:marRight w:val="120"/>
                  <w:marTop w:val="120"/>
                  <w:marBottom w:val="120"/>
                  <w:divBdr>
                    <w:top w:val="single" w:sz="6" w:space="0" w:color="C7C7C7"/>
                    <w:left w:val="single" w:sz="6" w:space="6" w:color="C7C7C7"/>
                    <w:bottom w:val="single" w:sz="6" w:space="0" w:color="C7C7C7"/>
                    <w:right w:val="dotted" w:sz="18" w:space="6" w:color="C7C7C7"/>
                  </w:divBdr>
                </w:div>
                <w:div w:id="479227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77179078">
              <w:marLeft w:val="0"/>
              <w:marRight w:val="0"/>
              <w:marTop w:val="0"/>
              <w:marBottom w:val="0"/>
              <w:divBdr>
                <w:top w:val="none" w:sz="0" w:space="0" w:color="auto"/>
                <w:left w:val="none" w:sz="0" w:space="0" w:color="auto"/>
                <w:bottom w:val="none" w:sz="0" w:space="0" w:color="auto"/>
                <w:right w:val="none" w:sz="0" w:space="0" w:color="auto"/>
              </w:divBdr>
              <w:divsChild>
                <w:div w:id="1939635094">
                  <w:marLeft w:val="120"/>
                  <w:marRight w:val="120"/>
                  <w:marTop w:val="120"/>
                  <w:marBottom w:val="120"/>
                  <w:divBdr>
                    <w:top w:val="single" w:sz="6" w:space="0" w:color="C7C7C7"/>
                    <w:left w:val="single" w:sz="6" w:space="6" w:color="C7C7C7"/>
                    <w:bottom w:val="single" w:sz="6" w:space="0" w:color="C7C7C7"/>
                    <w:right w:val="dotted" w:sz="18" w:space="6" w:color="C7C7C7"/>
                  </w:divBdr>
                </w:div>
                <w:div w:id="14730573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01755949">
              <w:marLeft w:val="0"/>
              <w:marRight w:val="0"/>
              <w:marTop w:val="0"/>
              <w:marBottom w:val="0"/>
              <w:divBdr>
                <w:top w:val="none" w:sz="0" w:space="0" w:color="auto"/>
                <w:left w:val="none" w:sz="0" w:space="0" w:color="auto"/>
                <w:bottom w:val="none" w:sz="0" w:space="0" w:color="auto"/>
                <w:right w:val="none" w:sz="0" w:space="0" w:color="auto"/>
              </w:divBdr>
              <w:divsChild>
                <w:div w:id="1485707678">
                  <w:marLeft w:val="120"/>
                  <w:marRight w:val="120"/>
                  <w:marTop w:val="120"/>
                  <w:marBottom w:val="120"/>
                  <w:divBdr>
                    <w:top w:val="single" w:sz="6" w:space="0" w:color="C7C7C7"/>
                    <w:left w:val="single" w:sz="6" w:space="6" w:color="C7C7C7"/>
                    <w:bottom w:val="single" w:sz="6" w:space="0" w:color="C7C7C7"/>
                    <w:right w:val="dotted" w:sz="18" w:space="6" w:color="C7C7C7"/>
                  </w:divBdr>
                </w:div>
                <w:div w:id="163109109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6504636">
              <w:marLeft w:val="0"/>
              <w:marRight w:val="0"/>
              <w:marTop w:val="0"/>
              <w:marBottom w:val="0"/>
              <w:divBdr>
                <w:top w:val="none" w:sz="0" w:space="0" w:color="auto"/>
                <w:left w:val="none" w:sz="0" w:space="0" w:color="auto"/>
                <w:bottom w:val="none" w:sz="0" w:space="0" w:color="auto"/>
                <w:right w:val="none" w:sz="0" w:space="0" w:color="auto"/>
              </w:divBdr>
              <w:divsChild>
                <w:div w:id="1478187318">
                  <w:marLeft w:val="120"/>
                  <w:marRight w:val="120"/>
                  <w:marTop w:val="120"/>
                  <w:marBottom w:val="120"/>
                  <w:divBdr>
                    <w:top w:val="single" w:sz="6" w:space="0" w:color="C7C7C7"/>
                    <w:left w:val="single" w:sz="6" w:space="6" w:color="C7C7C7"/>
                    <w:bottom w:val="single" w:sz="6" w:space="0" w:color="C7C7C7"/>
                    <w:right w:val="dotted" w:sz="18" w:space="6" w:color="C7C7C7"/>
                  </w:divBdr>
                </w:div>
                <w:div w:id="5171640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475875598">
          <w:marLeft w:val="0"/>
          <w:marRight w:val="0"/>
          <w:marTop w:val="0"/>
          <w:marBottom w:val="0"/>
          <w:divBdr>
            <w:top w:val="none" w:sz="0" w:space="0" w:color="auto"/>
            <w:left w:val="none" w:sz="0" w:space="0" w:color="auto"/>
            <w:bottom w:val="none" w:sz="0" w:space="0" w:color="auto"/>
            <w:right w:val="none" w:sz="0" w:space="0" w:color="auto"/>
          </w:divBdr>
          <w:divsChild>
            <w:div w:id="159926214">
              <w:marLeft w:val="0"/>
              <w:marRight w:val="0"/>
              <w:marTop w:val="0"/>
              <w:marBottom w:val="0"/>
              <w:divBdr>
                <w:top w:val="none" w:sz="0" w:space="0" w:color="auto"/>
                <w:left w:val="none" w:sz="0" w:space="0" w:color="auto"/>
                <w:bottom w:val="none" w:sz="0" w:space="0" w:color="auto"/>
                <w:right w:val="none" w:sz="0" w:space="0" w:color="auto"/>
              </w:divBdr>
              <w:divsChild>
                <w:div w:id="1682119663">
                  <w:marLeft w:val="120"/>
                  <w:marRight w:val="120"/>
                  <w:marTop w:val="120"/>
                  <w:marBottom w:val="120"/>
                  <w:divBdr>
                    <w:top w:val="single" w:sz="6" w:space="0" w:color="C7C7C7"/>
                    <w:left w:val="single" w:sz="6" w:space="6" w:color="C7C7C7"/>
                    <w:bottom w:val="single" w:sz="6" w:space="0" w:color="C7C7C7"/>
                    <w:right w:val="dotted" w:sz="18" w:space="6" w:color="C7C7C7"/>
                  </w:divBdr>
                </w:div>
                <w:div w:id="10257148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58779440">
              <w:marLeft w:val="0"/>
              <w:marRight w:val="0"/>
              <w:marTop w:val="0"/>
              <w:marBottom w:val="0"/>
              <w:divBdr>
                <w:top w:val="none" w:sz="0" w:space="0" w:color="auto"/>
                <w:left w:val="none" w:sz="0" w:space="0" w:color="auto"/>
                <w:bottom w:val="none" w:sz="0" w:space="0" w:color="auto"/>
                <w:right w:val="none" w:sz="0" w:space="0" w:color="auto"/>
              </w:divBdr>
              <w:divsChild>
                <w:div w:id="431240739">
                  <w:marLeft w:val="120"/>
                  <w:marRight w:val="120"/>
                  <w:marTop w:val="120"/>
                  <w:marBottom w:val="120"/>
                  <w:divBdr>
                    <w:top w:val="single" w:sz="6" w:space="0" w:color="C7C7C7"/>
                    <w:left w:val="single" w:sz="6" w:space="6" w:color="C7C7C7"/>
                    <w:bottom w:val="single" w:sz="6" w:space="0" w:color="C7C7C7"/>
                    <w:right w:val="dotted" w:sz="18" w:space="6" w:color="C7C7C7"/>
                  </w:divBdr>
                </w:div>
                <w:div w:id="1024993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45514906">
              <w:marLeft w:val="0"/>
              <w:marRight w:val="0"/>
              <w:marTop w:val="0"/>
              <w:marBottom w:val="0"/>
              <w:divBdr>
                <w:top w:val="none" w:sz="0" w:space="0" w:color="auto"/>
                <w:left w:val="none" w:sz="0" w:space="0" w:color="auto"/>
                <w:bottom w:val="none" w:sz="0" w:space="0" w:color="auto"/>
                <w:right w:val="none" w:sz="0" w:space="0" w:color="auto"/>
              </w:divBdr>
              <w:divsChild>
                <w:div w:id="1248222678">
                  <w:marLeft w:val="120"/>
                  <w:marRight w:val="120"/>
                  <w:marTop w:val="120"/>
                  <w:marBottom w:val="120"/>
                  <w:divBdr>
                    <w:top w:val="single" w:sz="6" w:space="0" w:color="C7C7C7"/>
                    <w:left w:val="single" w:sz="6" w:space="6" w:color="C7C7C7"/>
                    <w:bottom w:val="single" w:sz="6" w:space="0" w:color="C7C7C7"/>
                    <w:right w:val="dotted" w:sz="18" w:space="6" w:color="C7C7C7"/>
                  </w:divBdr>
                </w:div>
                <w:div w:id="20522180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84914630">
          <w:marLeft w:val="0"/>
          <w:marRight w:val="0"/>
          <w:marTop w:val="0"/>
          <w:marBottom w:val="0"/>
          <w:divBdr>
            <w:top w:val="none" w:sz="0" w:space="0" w:color="auto"/>
            <w:left w:val="none" w:sz="0" w:space="0" w:color="auto"/>
            <w:bottom w:val="none" w:sz="0" w:space="0" w:color="auto"/>
            <w:right w:val="none" w:sz="0" w:space="0" w:color="auto"/>
          </w:divBdr>
          <w:divsChild>
            <w:div w:id="1590649976">
              <w:marLeft w:val="0"/>
              <w:marRight w:val="0"/>
              <w:marTop w:val="0"/>
              <w:marBottom w:val="0"/>
              <w:divBdr>
                <w:top w:val="none" w:sz="0" w:space="0" w:color="auto"/>
                <w:left w:val="none" w:sz="0" w:space="0" w:color="auto"/>
                <w:bottom w:val="none" w:sz="0" w:space="0" w:color="auto"/>
                <w:right w:val="none" w:sz="0" w:space="0" w:color="auto"/>
              </w:divBdr>
              <w:divsChild>
                <w:div w:id="362826948">
                  <w:marLeft w:val="120"/>
                  <w:marRight w:val="120"/>
                  <w:marTop w:val="120"/>
                  <w:marBottom w:val="120"/>
                  <w:divBdr>
                    <w:top w:val="single" w:sz="6" w:space="0" w:color="C7C7C7"/>
                    <w:left w:val="single" w:sz="6" w:space="6" w:color="C7C7C7"/>
                    <w:bottom w:val="single" w:sz="6" w:space="0" w:color="C7C7C7"/>
                    <w:right w:val="dotted" w:sz="18" w:space="6" w:color="C7C7C7"/>
                  </w:divBdr>
                </w:div>
                <w:div w:id="19694085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02479475">
              <w:marLeft w:val="0"/>
              <w:marRight w:val="0"/>
              <w:marTop w:val="0"/>
              <w:marBottom w:val="0"/>
              <w:divBdr>
                <w:top w:val="none" w:sz="0" w:space="0" w:color="auto"/>
                <w:left w:val="none" w:sz="0" w:space="0" w:color="auto"/>
                <w:bottom w:val="none" w:sz="0" w:space="0" w:color="auto"/>
                <w:right w:val="none" w:sz="0" w:space="0" w:color="auto"/>
              </w:divBdr>
              <w:divsChild>
                <w:div w:id="2090420628">
                  <w:marLeft w:val="120"/>
                  <w:marRight w:val="120"/>
                  <w:marTop w:val="120"/>
                  <w:marBottom w:val="120"/>
                  <w:divBdr>
                    <w:top w:val="single" w:sz="6" w:space="0" w:color="C7C7C7"/>
                    <w:left w:val="single" w:sz="6" w:space="6" w:color="C7C7C7"/>
                    <w:bottom w:val="single" w:sz="6" w:space="0" w:color="C7C7C7"/>
                    <w:right w:val="dotted" w:sz="18" w:space="6" w:color="C7C7C7"/>
                  </w:divBdr>
                </w:div>
                <w:div w:id="16635058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44989717">
              <w:marLeft w:val="0"/>
              <w:marRight w:val="0"/>
              <w:marTop w:val="0"/>
              <w:marBottom w:val="0"/>
              <w:divBdr>
                <w:top w:val="none" w:sz="0" w:space="0" w:color="auto"/>
                <w:left w:val="none" w:sz="0" w:space="0" w:color="auto"/>
                <w:bottom w:val="none" w:sz="0" w:space="0" w:color="auto"/>
                <w:right w:val="none" w:sz="0" w:space="0" w:color="auto"/>
              </w:divBdr>
              <w:divsChild>
                <w:div w:id="1517305035">
                  <w:marLeft w:val="120"/>
                  <w:marRight w:val="120"/>
                  <w:marTop w:val="120"/>
                  <w:marBottom w:val="120"/>
                  <w:divBdr>
                    <w:top w:val="single" w:sz="6" w:space="0" w:color="C7C7C7"/>
                    <w:left w:val="single" w:sz="6" w:space="6" w:color="C7C7C7"/>
                    <w:bottom w:val="single" w:sz="6" w:space="0" w:color="C7C7C7"/>
                    <w:right w:val="dotted" w:sz="18" w:space="6" w:color="C7C7C7"/>
                  </w:divBdr>
                </w:div>
                <w:div w:id="16609589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24692137">
              <w:marLeft w:val="0"/>
              <w:marRight w:val="0"/>
              <w:marTop w:val="0"/>
              <w:marBottom w:val="0"/>
              <w:divBdr>
                <w:top w:val="none" w:sz="0" w:space="0" w:color="auto"/>
                <w:left w:val="none" w:sz="0" w:space="0" w:color="auto"/>
                <w:bottom w:val="none" w:sz="0" w:space="0" w:color="auto"/>
                <w:right w:val="none" w:sz="0" w:space="0" w:color="auto"/>
              </w:divBdr>
              <w:divsChild>
                <w:div w:id="674772389">
                  <w:marLeft w:val="120"/>
                  <w:marRight w:val="120"/>
                  <w:marTop w:val="120"/>
                  <w:marBottom w:val="120"/>
                  <w:divBdr>
                    <w:top w:val="single" w:sz="6" w:space="0" w:color="C7C7C7"/>
                    <w:left w:val="single" w:sz="6" w:space="6" w:color="C7C7C7"/>
                    <w:bottom w:val="single" w:sz="6" w:space="0" w:color="C7C7C7"/>
                    <w:right w:val="dotted" w:sz="18" w:space="6" w:color="C7C7C7"/>
                  </w:divBdr>
                </w:div>
                <w:div w:id="3933538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83027023">
              <w:marLeft w:val="0"/>
              <w:marRight w:val="0"/>
              <w:marTop w:val="0"/>
              <w:marBottom w:val="0"/>
              <w:divBdr>
                <w:top w:val="none" w:sz="0" w:space="0" w:color="auto"/>
                <w:left w:val="none" w:sz="0" w:space="0" w:color="auto"/>
                <w:bottom w:val="none" w:sz="0" w:space="0" w:color="auto"/>
                <w:right w:val="none" w:sz="0" w:space="0" w:color="auto"/>
              </w:divBdr>
              <w:divsChild>
                <w:div w:id="1252273956">
                  <w:marLeft w:val="120"/>
                  <w:marRight w:val="120"/>
                  <w:marTop w:val="120"/>
                  <w:marBottom w:val="120"/>
                  <w:divBdr>
                    <w:top w:val="single" w:sz="6" w:space="0" w:color="C7C7C7"/>
                    <w:left w:val="single" w:sz="6" w:space="6" w:color="C7C7C7"/>
                    <w:bottom w:val="single" w:sz="6" w:space="0" w:color="C7C7C7"/>
                    <w:right w:val="dotted" w:sz="18" w:space="6" w:color="C7C7C7"/>
                  </w:divBdr>
                </w:div>
                <w:div w:id="5913590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84695722">
              <w:marLeft w:val="0"/>
              <w:marRight w:val="0"/>
              <w:marTop w:val="0"/>
              <w:marBottom w:val="0"/>
              <w:divBdr>
                <w:top w:val="none" w:sz="0" w:space="0" w:color="auto"/>
                <w:left w:val="none" w:sz="0" w:space="0" w:color="auto"/>
                <w:bottom w:val="none" w:sz="0" w:space="0" w:color="auto"/>
                <w:right w:val="none" w:sz="0" w:space="0" w:color="auto"/>
              </w:divBdr>
              <w:divsChild>
                <w:div w:id="1181814658">
                  <w:marLeft w:val="120"/>
                  <w:marRight w:val="120"/>
                  <w:marTop w:val="120"/>
                  <w:marBottom w:val="120"/>
                  <w:divBdr>
                    <w:top w:val="single" w:sz="6" w:space="0" w:color="C7C7C7"/>
                    <w:left w:val="single" w:sz="6" w:space="6" w:color="C7C7C7"/>
                    <w:bottom w:val="single" w:sz="6" w:space="0" w:color="C7C7C7"/>
                    <w:right w:val="dotted" w:sz="18" w:space="6" w:color="C7C7C7"/>
                  </w:divBdr>
                </w:div>
                <w:div w:id="268065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2941361">
          <w:marLeft w:val="0"/>
          <w:marRight w:val="0"/>
          <w:marTop w:val="0"/>
          <w:marBottom w:val="0"/>
          <w:divBdr>
            <w:top w:val="none" w:sz="0" w:space="0" w:color="auto"/>
            <w:left w:val="none" w:sz="0" w:space="0" w:color="auto"/>
            <w:bottom w:val="none" w:sz="0" w:space="0" w:color="auto"/>
            <w:right w:val="none" w:sz="0" w:space="0" w:color="auto"/>
          </w:divBdr>
          <w:divsChild>
            <w:div w:id="1755861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2862960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56056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4303106">
          <w:marLeft w:val="0"/>
          <w:marRight w:val="0"/>
          <w:marTop w:val="0"/>
          <w:marBottom w:val="0"/>
          <w:divBdr>
            <w:top w:val="none" w:sz="0" w:space="0" w:color="auto"/>
            <w:left w:val="none" w:sz="0" w:space="0" w:color="auto"/>
            <w:bottom w:val="none" w:sz="0" w:space="0" w:color="auto"/>
            <w:right w:val="none" w:sz="0" w:space="0" w:color="auto"/>
          </w:divBdr>
          <w:divsChild>
            <w:div w:id="13056218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0808782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666781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51734936">
          <w:marLeft w:val="0"/>
          <w:marRight w:val="0"/>
          <w:marTop w:val="0"/>
          <w:marBottom w:val="0"/>
          <w:divBdr>
            <w:top w:val="none" w:sz="0" w:space="0" w:color="auto"/>
            <w:left w:val="none" w:sz="0" w:space="0" w:color="auto"/>
            <w:bottom w:val="none" w:sz="0" w:space="0" w:color="auto"/>
            <w:right w:val="none" w:sz="0" w:space="0" w:color="auto"/>
          </w:divBdr>
          <w:divsChild>
            <w:div w:id="11566051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13418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7013257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31425129">
          <w:marLeft w:val="0"/>
          <w:marRight w:val="0"/>
          <w:marTop w:val="0"/>
          <w:marBottom w:val="0"/>
          <w:divBdr>
            <w:top w:val="none" w:sz="0" w:space="0" w:color="auto"/>
            <w:left w:val="none" w:sz="0" w:space="0" w:color="auto"/>
            <w:bottom w:val="none" w:sz="0" w:space="0" w:color="auto"/>
            <w:right w:val="none" w:sz="0" w:space="0" w:color="auto"/>
          </w:divBdr>
          <w:divsChild>
            <w:div w:id="7054489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38339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809585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57296526">
          <w:marLeft w:val="0"/>
          <w:marRight w:val="0"/>
          <w:marTop w:val="0"/>
          <w:marBottom w:val="0"/>
          <w:divBdr>
            <w:top w:val="none" w:sz="0" w:space="0" w:color="auto"/>
            <w:left w:val="none" w:sz="0" w:space="0" w:color="auto"/>
            <w:bottom w:val="none" w:sz="0" w:space="0" w:color="auto"/>
            <w:right w:val="none" w:sz="0" w:space="0" w:color="auto"/>
          </w:divBdr>
          <w:divsChild>
            <w:div w:id="3606720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910738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13800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10309201">
          <w:marLeft w:val="0"/>
          <w:marRight w:val="0"/>
          <w:marTop w:val="0"/>
          <w:marBottom w:val="0"/>
          <w:divBdr>
            <w:top w:val="none" w:sz="0" w:space="0" w:color="auto"/>
            <w:left w:val="none" w:sz="0" w:space="0" w:color="auto"/>
            <w:bottom w:val="none" w:sz="0" w:space="0" w:color="auto"/>
            <w:right w:val="none" w:sz="0" w:space="0" w:color="auto"/>
          </w:divBdr>
          <w:divsChild>
            <w:div w:id="8343475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243118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234205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34612330">
          <w:marLeft w:val="0"/>
          <w:marRight w:val="0"/>
          <w:marTop w:val="0"/>
          <w:marBottom w:val="0"/>
          <w:divBdr>
            <w:top w:val="none" w:sz="0" w:space="0" w:color="auto"/>
            <w:left w:val="none" w:sz="0" w:space="0" w:color="auto"/>
            <w:bottom w:val="none" w:sz="0" w:space="0" w:color="auto"/>
            <w:right w:val="none" w:sz="0" w:space="0" w:color="auto"/>
          </w:divBdr>
          <w:divsChild>
            <w:div w:id="20251323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779597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5714305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79947634">
          <w:marLeft w:val="0"/>
          <w:marRight w:val="0"/>
          <w:marTop w:val="0"/>
          <w:marBottom w:val="0"/>
          <w:divBdr>
            <w:top w:val="none" w:sz="0" w:space="0" w:color="auto"/>
            <w:left w:val="none" w:sz="0" w:space="0" w:color="auto"/>
            <w:bottom w:val="none" w:sz="0" w:space="0" w:color="auto"/>
            <w:right w:val="none" w:sz="0" w:space="0" w:color="auto"/>
          </w:divBdr>
          <w:divsChild>
            <w:div w:id="4967720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656964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443418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15858639">
          <w:marLeft w:val="0"/>
          <w:marRight w:val="0"/>
          <w:marTop w:val="0"/>
          <w:marBottom w:val="0"/>
          <w:divBdr>
            <w:top w:val="none" w:sz="0" w:space="0" w:color="auto"/>
            <w:left w:val="none" w:sz="0" w:space="0" w:color="auto"/>
            <w:bottom w:val="none" w:sz="0" w:space="0" w:color="auto"/>
            <w:right w:val="none" w:sz="0" w:space="0" w:color="auto"/>
          </w:divBdr>
          <w:divsChild>
            <w:div w:id="14237182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550008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74819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66298155">
          <w:marLeft w:val="0"/>
          <w:marRight w:val="0"/>
          <w:marTop w:val="0"/>
          <w:marBottom w:val="0"/>
          <w:divBdr>
            <w:top w:val="none" w:sz="0" w:space="0" w:color="auto"/>
            <w:left w:val="none" w:sz="0" w:space="0" w:color="auto"/>
            <w:bottom w:val="none" w:sz="0" w:space="0" w:color="auto"/>
            <w:right w:val="none" w:sz="0" w:space="0" w:color="auto"/>
          </w:divBdr>
          <w:divsChild>
            <w:div w:id="17617576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09569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7937119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4589229">
          <w:marLeft w:val="0"/>
          <w:marRight w:val="0"/>
          <w:marTop w:val="0"/>
          <w:marBottom w:val="0"/>
          <w:divBdr>
            <w:top w:val="none" w:sz="0" w:space="0" w:color="auto"/>
            <w:left w:val="none" w:sz="0" w:space="0" w:color="auto"/>
            <w:bottom w:val="none" w:sz="0" w:space="0" w:color="auto"/>
            <w:right w:val="none" w:sz="0" w:space="0" w:color="auto"/>
          </w:divBdr>
          <w:divsChild>
            <w:div w:id="1379236457">
              <w:marLeft w:val="120"/>
              <w:marRight w:val="120"/>
              <w:marTop w:val="120"/>
              <w:marBottom w:val="120"/>
              <w:divBdr>
                <w:top w:val="single" w:sz="24" w:space="0" w:color="A4A400"/>
                <w:left w:val="single" w:sz="24" w:space="6" w:color="A4A400"/>
                <w:bottom w:val="single" w:sz="24" w:space="0" w:color="A4A400"/>
                <w:right w:val="single" w:sz="24" w:space="6" w:color="A4A400"/>
              </w:divBdr>
            </w:div>
            <w:div w:id="9214468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538930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19767133">
          <w:marLeft w:val="0"/>
          <w:marRight w:val="0"/>
          <w:marTop w:val="0"/>
          <w:marBottom w:val="0"/>
          <w:divBdr>
            <w:top w:val="none" w:sz="0" w:space="0" w:color="auto"/>
            <w:left w:val="none" w:sz="0" w:space="0" w:color="auto"/>
            <w:bottom w:val="none" w:sz="0" w:space="0" w:color="auto"/>
            <w:right w:val="none" w:sz="0" w:space="0" w:color="auto"/>
          </w:divBdr>
          <w:divsChild>
            <w:div w:id="1970043692">
              <w:marLeft w:val="0"/>
              <w:marRight w:val="0"/>
              <w:marTop w:val="0"/>
              <w:marBottom w:val="0"/>
              <w:divBdr>
                <w:top w:val="none" w:sz="0" w:space="0" w:color="auto"/>
                <w:left w:val="none" w:sz="0" w:space="0" w:color="auto"/>
                <w:bottom w:val="none" w:sz="0" w:space="0" w:color="auto"/>
                <w:right w:val="none" w:sz="0" w:space="0" w:color="auto"/>
              </w:divBdr>
              <w:divsChild>
                <w:div w:id="926842784">
                  <w:marLeft w:val="120"/>
                  <w:marRight w:val="120"/>
                  <w:marTop w:val="120"/>
                  <w:marBottom w:val="120"/>
                  <w:divBdr>
                    <w:top w:val="single" w:sz="6" w:space="0" w:color="C7C7C7"/>
                    <w:left w:val="single" w:sz="6" w:space="6" w:color="C7C7C7"/>
                    <w:bottom w:val="single" w:sz="6" w:space="0" w:color="C7C7C7"/>
                    <w:right w:val="dotted" w:sz="18" w:space="6" w:color="C7C7C7"/>
                  </w:divBdr>
                </w:div>
                <w:div w:id="11434740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02579102">
              <w:marLeft w:val="0"/>
              <w:marRight w:val="0"/>
              <w:marTop w:val="0"/>
              <w:marBottom w:val="0"/>
              <w:divBdr>
                <w:top w:val="none" w:sz="0" w:space="0" w:color="auto"/>
                <w:left w:val="none" w:sz="0" w:space="0" w:color="auto"/>
                <w:bottom w:val="none" w:sz="0" w:space="0" w:color="auto"/>
                <w:right w:val="none" w:sz="0" w:space="0" w:color="auto"/>
              </w:divBdr>
              <w:divsChild>
                <w:div w:id="1867139482">
                  <w:marLeft w:val="120"/>
                  <w:marRight w:val="120"/>
                  <w:marTop w:val="120"/>
                  <w:marBottom w:val="120"/>
                  <w:divBdr>
                    <w:top w:val="single" w:sz="6" w:space="0" w:color="C7C7C7"/>
                    <w:left w:val="single" w:sz="6" w:space="6" w:color="C7C7C7"/>
                    <w:bottom w:val="single" w:sz="6" w:space="0" w:color="C7C7C7"/>
                    <w:right w:val="dotted" w:sz="18" w:space="6" w:color="C7C7C7"/>
                  </w:divBdr>
                </w:div>
                <w:div w:id="11758058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59529505">
              <w:marLeft w:val="0"/>
              <w:marRight w:val="0"/>
              <w:marTop w:val="0"/>
              <w:marBottom w:val="0"/>
              <w:divBdr>
                <w:top w:val="none" w:sz="0" w:space="0" w:color="auto"/>
                <w:left w:val="none" w:sz="0" w:space="0" w:color="auto"/>
                <w:bottom w:val="none" w:sz="0" w:space="0" w:color="auto"/>
                <w:right w:val="none" w:sz="0" w:space="0" w:color="auto"/>
              </w:divBdr>
              <w:divsChild>
                <w:div w:id="2050497293">
                  <w:marLeft w:val="120"/>
                  <w:marRight w:val="120"/>
                  <w:marTop w:val="120"/>
                  <w:marBottom w:val="120"/>
                  <w:divBdr>
                    <w:top w:val="single" w:sz="6" w:space="0" w:color="C7C7C7"/>
                    <w:left w:val="single" w:sz="6" w:space="6" w:color="C7C7C7"/>
                    <w:bottom w:val="single" w:sz="6" w:space="0" w:color="C7C7C7"/>
                    <w:right w:val="dotted" w:sz="18" w:space="6" w:color="C7C7C7"/>
                  </w:divBdr>
                </w:div>
                <w:div w:id="114943896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58139597">
              <w:marLeft w:val="0"/>
              <w:marRight w:val="0"/>
              <w:marTop w:val="0"/>
              <w:marBottom w:val="0"/>
              <w:divBdr>
                <w:top w:val="none" w:sz="0" w:space="0" w:color="auto"/>
                <w:left w:val="none" w:sz="0" w:space="0" w:color="auto"/>
                <w:bottom w:val="none" w:sz="0" w:space="0" w:color="auto"/>
                <w:right w:val="none" w:sz="0" w:space="0" w:color="auto"/>
              </w:divBdr>
              <w:divsChild>
                <w:div w:id="247153978">
                  <w:marLeft w:val="120"/>
                  <w:marRight w:val="120"/>
                  <w:marTop w:val="120"/>
                  <w:marBottom w:val="120"/>
                  <w:divBdr>
                    <w:top w:val="single" w:sz="6" w:space="0" w:color="C7C7C7"/>
                    <w:left w:val="single" w:sz="6" w:space="6" w:color="C7C7C7"/>
                    <w:bottom w:val="single" w:sz="6" w:space="0" w:color="C7C7C7"/>
                    <w:right w:val="dotted" w:sz="18" w:space="6" w:color="C7C7C7"/>
                  </w:divBdr>
                </w:div>
                <w:div w:id="18758475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09961844">
              <w:marLeft w:val="0"/>
              <w:marRight w:val="0"/>
              <w:marTop w:val="0"/>
              <w:marBottom w:val="0"/>
              <w:divBdr>
                <w:top w:val="none" w:sz="0" w:space="0" w:color="auto"/>
                <w:left w:val="none" w:sz="0" w:space="0" w:color="auto"/>
                <w:bottom w:val="none" w:sz="0" w:space="0" w:color="auto"/>
                <w:right w:val="none" w:sz="0" w:space="0" w:color="auto"/>
              </w:divBdr>
              <w:divsChild>
                <w:div w:id="1938050778">
                  <w:marLeft w:val="120"/>
                  <w:marRight w:val="120"/>
                  <w:marTop w:val="120"/>
                  <w:marBottom w:val="120"/>
                  <w:divBdr>
                    <w:top w:val="single" w:sz="6" w:space="0" w:color="C7C7C7"/>
                    <w:left w:val="single" w:sz="6" w:space="6" w:color="C7C7C7"/>
                    <w:bottom w:val="single" w:sz="6" w:space="0" w:color="C7C7C7"/>
                    <w:right w:val="dotted" w:sz="18" w:space="6" w:color="C7C7C7"/>
                  </w:divBdr>
                </w:div>
                <w:div w:id="7416107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35369941">
              <w:marLeft w:val="0"/>
              <w:marRight w:val="0"/>
              <w:marTop w:val="0"/>
              <w:marBottom w:val="0"/>
              <w:divBdr>
                <w:top w:val="none" w:sz="0" w:space="0" w:color="auto"/>
                <w:left w:val="none" w:sz="0" w:space="0" w:color="auto"/>
                <w:bottom w:val="none" w:sz="0" w:space="0" w:color="auto"/>
                <w:right w:val="none" w:sz="0" w:space="0" w:color="auto"/>
              </w:divBdr>
              <w:divsChild>
                <w:div w:id="1860314384">
                  <w:marLeft w:val="120"/>
                  <w:marRight w:val="120"/>
                  <w:marTop w:val="120"/>
                  <w:marBottom w:val="120"/>
                  <w:divBdr>
                    <w:top w:val="single" w:sz="6" w:space="0" w:color="C7C7C7"/>
                    <w:left w:val="single" w:sz="6" w:space="6" w:color="C7C7C7"/>
                    <w:bottom w:val="single" w:sz="6" w:space="0" w:color="C7C7C7"/>
                    <w:right w:val="dotted" w:sz="18" w:space="6" w:color="C7C7C7"/>
                  </w:divBdr>
                </w:div>
                <w:div w:id="19724397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58675672">
          <w:marLeft w:val="0"/>
          <w:marRight w:val="0"/>
          <w:marTop w:val="0"/>
          <w:marBottom w:val="0"/>
          <w:divBdr>
            <w:top w:val="none" w:sz="0" w:space="0" w:color="auto"/>
            <w:left w:val="none" w:sz="0" w:space="0" w:color="auto"/>
            <w:bottom w:val="none" w:sz="0" w:space="0" w:color="auto"/>
            <w:right w:val="none" w:sz="0" w:space="0" w:color="auto"/>
          </w:divBdr>
          <w:divsChild>
            <w:div w:id="1159275505">
              <w:marLeft w:val="0"/>
              <w:marRight w:val="0"/>
              <w:marTop w:val="0"/>
              <w:marBottom w:val="0"/>
              <w:divBdr>
                <w:top w:val="none" w:sz="0" w:space="0" w:color="auto"/>
                <w:left w:val="none" w:sz="0" w:space="0" w:color="auto"/>
                <w:bottom w:val="none" w:sz="0" w:space="0" w:color="auto"/>
                <w:right w:val="none" w:sz="0" w:space="0" w:color="auto"/>
              </w:divBdr>
              <w:divsChild>
                <w:div w:id="1238978148">
                  <w:marLeft w:val="120"/>
                  <w:marRight w:val="120"/>
                  <w:marTop w:val="120"/>
                  <w:marBottom w:val="120"/>
                  <w:divBdr>
                    <w:top w:val="single" w:sz="6" w:space="0" w:color="C7C7C7"/>
                    <w:left w:val="single" w:sz="6" w:space="6" w:color="C7C7C7"/>
                    <w:bottom w:val="single" w:sz="6" w:space="0" w:color="C7C7C7"/>
                    <w:right w:val="dotted" w:sz="18" w:space="6" w:color="C7C7C7"/>
                  </w:divBdr>
                </w:div>
                <w:div w:id="214492786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73760714">
              <w:marLeft w:val="0"/>
              <w:marRight w:val="0"/>
              <w:marTop w:val="0"/>
              <w:marBottom w:val="0"/>
              <w:divBdr>
                <w:top w:val="none" w:sz="0" w:space="0" w:color="auto"/>
                <w:left w:val="none" w:sz="0" w:space="0" w:color="auto"/>
                <w:bottom w:val="none" w:sz="0" w:space="0" w:color="auto"/>
                <w:right w:val="none" w:sz="0" w:space="0" w:color="auto"/>
              </w:divBdr>
              <w:divsChild>
                <w:div w:id="1885602982">
                  <w:marLeft w:val="120"/>
                  <w:marRight w:val="120"/>
                  <w:marTop w:val="120"/>
                  <w:marBottom w:val="120"/>
                  <w:divBdr>
                    <w:top w:val="single" w:sz="6" w:space="0" w:color="C7C7C7"/>
                    <w:left w:val="single" w:sz="6" w:space="6" w:color="C7C7C7"/>
                    <w:bottom w:val="single" w:sz="6" w:space="0" w:color="C7C7C7"/>
                    <w:right w:val="dotted" w:sz="18" w:space="6" w:color="C7C7C7"/>
                  </w:divBdr>
                </w:div>
                <w:div w:id="14372095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01174950">
              <w:marLeft w:val="0"/>
              <w:marRight w:val="0"/>
              <w:marTop w:val="0"/>
              <w:marBottom w:val="0"/>
              <w:divBdr>
                <w:top w:val="none" w:sz="0" w:space="0" w:color="auto"/>
                <w:left w:val="none" w:sz="0" w:space="0" w:color="auto"/>
                <w:bottom w:val="none" w:sz="0" w:space="0" w:color="auto"/>
                <w:right w:val="none" w:sz="0" w:space="0" w:color="auto"/>
              </w:divBdr>
              <w:divsChild>
                <w:div w:id="1887714479">
                  <w:marLeft w:val="120"/>
                  <w:marRight w:val="120"/>
                  <w:marTop w:val="120"/>
                  <w:marBottom w:val="120"/>
                  <w:divBdr>
                    <w:top w:val="single" w:sz="6" w:space="0" w:color="C7C7C7"/>
                    <w:left w:val="single" w:sz="6" w:space="6" w:color="C7C7C7"/>
                    <w:bottom w:val="single" w:sz="6" w:space="0" w:color="C7C7C7"/>
                    <w:right w:val="dotted" w:sz="18" w:space="6" w:color="C7C7C7"/>
                  </w:divBdr>
                </w:div>
                <w:div w:id="3706148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08412234">
              <w:marLeft w:val="0"/>
              <w:marRight w:val="0"/>
              <w:marTop w:val="0"/>
              <w:marBottom w:val="0"/>
              <w:divBdr>
                <w:top w:val="none" w:sz="0" w:space="0" w:color="auto"/>
                <w:left w:val="none" w:sz="0" w:space="0" w:color="auto"/>
                <w:bottom w:val="none" w:sz="0" w:space="0" w:color="auto"/>
                <w:right w:val="none" w:sz="0" w:space="0" w:color="auto"/>
              </w:divBdr>
              <w:divsChild>
                <w:div w:id="463079832">
                  <w:marLeft w:val="120"/>
                  <w:marRight w:val="120"/>
                  <w:marTop w:val="120"/>
                  <w:marBottom w:val="120"/>
                  <w:divBdr>
                    <w:top w:val="single" w:sz="6" w:space="0" w:color="C7C7C7"/>
                    <w:left w:val="single" w:sz="6" w:space="6" w:color="C7C7C7"/>
                    <w:bottom w:val="single" w:sz="6" w:space="0" w:color="C7C7C7"/>
                    <w:right w:val="dotted" w:sz="18" w:space="6" w:color="C7C7C7"/>
                  </w:divBdr>
                </w:div>
                <w:div w:id="4094282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00678848">
          <w:marLeft w:val="0"/>
          <w:marRight w:val="0"/>
          <w:marTop w:val="0"/>
          <w:marBottom w:val="0"/>
          <w:divBdr>
            <w:top w:val="none" w:sz="0" w:space="0" w:color="auto"/>
            <w:left w:val="none" w:sz="0" w:space="0" w:color="auto"/>
            <w:bottom w:val="none" w:sz="0" w:space="0" w:color="auto"/>
            <w:right w:val="none" w:sz="0" w:space="0" w:color="auto"/>
          </w:divBdr>
          <w:divsChild>
            <w:div w:id="6830480">
              <w:marLeft w:val="0"/>
              <w:marRight w:val="0"/>
              <w:marTop w:val="0"/>
              <w:marBottom w:val="0"/>
              <w:divBdr>
                <w:top w:val="none" w:sz="0" w:space="0" w:color="auto"/>
                <w:left w:val="none" w:sz="0" w:space="0" w:color="auto"/>
                <w:bottom w:val="none" w:sz="0" w:space="0" w:color="auto"/>
                <w:right w:val="none" w:sz="0" w:space="0" w:color="auto"/>
              </w:divBdr>
              <w:divsChild>
                <w:div w:id="1806390376">
                  <w:marLeft w:val="120"/>
                  <w:marRight w:val="120"/>
                  <w:marTop w:val="120"/>
                  <w:marBottom w:val="120"/>
                  <w:divBdr>
                    <w:top w:val="single" w:sz="6" w:space="0" w:color="C7C7C7"/>
                    <w:left w:val="single" w:sz="6" w:space="6" w:color="C7C7C7"/>
                    <w:bottom w:val="single" w:sz="6" w:space="0" w:color="C7C7C7"/>
                    <w:right w:val="dotted" w:sz="18" w:space="6" w:color="C7C7C7"/>
                  </w:divBdr>
                </w:div>
                <w:div w:id="9625429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97036151">
              <w:marLeft w:val="0"/>
              <w:marRight w:val="0"/>
              <w:marTop w:val="0"/>
              <w:marBottom w:val="0"/>
              <w:divBdr>
                <w:top w:val="none" w:sz="0" w:space="0" w:color="auto"/>
                <w:left w:val="none" w:sz="0" w:space="0" w:color="auto"/>
                <w:bottom w:val="none" w:sz="0" w:space="0" w:color="auto"/>
                <w:right w:val="none" w:sz="0" w:space="0" w:color="auto"/>
              </w:divBdr>
              <w:divsChild>
                <w:div w:id="1415056574">
                  <w:marLeft w:val="120"/>
                  <w:marRight w:val="120"/>
                  <w:marTop w:val="120"/>
                  <w:marBottom w:val="120"/>
                  <w:divBdr>
                    <w:top w:val="single" w:sz="6" w:space="0" w:color="C7C7C7"/>
                    <w:left w:val="single" w:sz="6" w:space="6" w:color="C7C7C7"/>
                    <w:bottom w:val="single" w:sz="6" w:space="0" w:color="C7C7C7"/>
                    <w:right w:val="dotted" w:sz="18" w:space="6" w:color="C7C7C7"/>
                  </w:divBdr>
                </w:div>
                <w:div w:id="136474747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56673748">
              <w:marLeft w:val="0"/>
              <w:marRight w:val="0"/>
              <w:marTop w:val="0"/>
              <w:marBottom w:val="0"/>
              <w:divBdr>
                <w:top w:val="none" w:sz="0" w:space="0" w:color="auto"/>
                <w:left w:val="none" w:sz="0" w:space="0" w:color="auto"/>
                <w:bottom w:val="none" w:sz="0" w:space="0" w:color="auto"/>
                <w:right w:val="none" w:sz="0" w:space="0" w:color="auto"/>
              </w:divBdr>
              <w:divsChild>
                <w:div w:id="220025579">
                  <w:marLeft w:val="120"/>
                  <w:marRight w:val="120"/>
                  <w:marTop w:val="120"/>
                  <w:marBottom w:val="120"/>
                  <w:divBdr>
                    <w:top w:val="single" w:sz="6" w:space="0" w:color="C7C7C7"/>
                    <w:left w:val="single" w:sz="6" w:space="6" w:color="C7C7C7"/>
                    <w:bottom w:val="single" w:sz="6" w:space="0" w:color="C7C7C7"/>
                    <w:right w:val="dotted" w:sz="18" w:space="6" w:color="C7C7C7"/>
                  </w:divBdr>
                </w:div>
                <w:div w:id="5190547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37576584">
              <w:marLeft w:val="0"/>
              <w:marRight w:val="0"/>
              <w:marTop w:val="0"/>
              <w:marBottom w:val="0"/>
              <w:divBdr>
                <w:top w:val="none" w:sz="0" w:space="0" w:color="auto"/>
                <w:left w:val="none" w:sz="0" w:space="0" w:color="auto"/>
                <w:bottom w:val="none" w:sz="0" w:space="0" w:color="auto"/>
                <w:right w:val="none" w:sz="0" w:space="0" w:color="auto"/>
              </w:divBdr>
              <w:divsChild>
                <w:div w:id="773402163">
                  <w:marLeft w:val="120"/>
                  <w:marRight w:val="120"/>
                  <w:marTop w:val="120"/>
                  <w:marBottom w:val="120"/>
                  <w:divBdr>
                    <w:top w:val="single" w:sz="6" w:space="0" w:color="C7C7C7"/>
                    <w:left w:val="single" w:sz="6" w:space="6" w:color="C7C7C7"/>
                    <w:bottom w:val="single" w:sz="6" w:space="0" w:color="C7C7C7"/>
                    <w:right w:val="dotted" w:sz="18" w:space="6" w:color="C7C7C7"/>
                  </w:divBdr>
                </w:div>
                <w:div w:id="17760524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48928482">
              <w:marLeft w:val="0"/>
              <w:marRight w:val="0"/>
              <w:marTop w:val="0"/>
              <w:marBottom w:val="0"/>
              <w:divBdr>
                <w:top w:val="none" w:sz="0" w:space="0" w:color="auto"/>
                <w:left w:val="none" w:sz="0" w:space="0" w:color="auto"/>
                <w:bottom w:val="none" w:sz="0" w:space="0" w:color="auto"/>
                <w:right w:val="none" w:sz="0" w:space="0" w:color="auto"/>
              </w:divBdr>
              <w:divsChild>
                <w:div w:id="87629333">
                  <w:marLeft w:val="120"/>
                  <w:marRight w:val="120"/>
                  <w:marTop w:val="120"/>
                  <w:marBottom w:val="120"/>
                  <w:divBdr>
                    <w:top w:val="single" w:sz="6" w:space="0" w:color="C7C7C7"/>
                    <w:left w:val="single" w:sz="6" w:space="6" w:color="C7C7C7"/>
                    <w:bottom w:val="single" w:sz="6" w:space="0" w:color="C7C7C7"/>
                    <w:right w:val="dotted" w:sz="18" w:space="6" w:color="C7C7C7"/>
                  </w:divBdr>
                </w:div>
                <w:div w:id="3331858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48416192">
              <w:marLeft w:val="0"/>
              <w:marRight w:val="0"/>
              <w:marTop w:val="0"/>
              <w:marBottom w:val="0"/>
              <w:divBdr>
                <w:top w:val="none" w:sz="0" w:space="0" w:color="auto"/>
                <w:left w:val="none" w:sz="0" w:space="0" w:color="auto"/>
                <w:bottom w:val="none" w:sz="0" w:space="0" w:color="auto"/>
                <w:right w:val="none" w:sz="0" w:space="0" w:color="auto"/>
              </w:divBdr>
              <w:divsChild>
                <w:div w:id="843280520">
                  <w:marLeft w:val="120"/>
                  <w:marRight w:val="120"/>
                  <w:marTop w:val="120"/>
                  <w:marBottom w:val="120"/>
                  <w:divBdr>
                    <w:top w:val="single" w:sz="6" w:space="0" w:color="C7C7C7"/>
                    <w:left w:val="single" w:sz="6" w:space="6" w:color="C7C7C7"/>
                    <w:bottom w:val="single" w:sz="6" w:space="0" w:color="C7C7C7"/>
                    <w:right w:val="dotted" w:sz="18" w:space="6" w:color="C7C7C7"/>
                  </w:divBdr>
                </w:div>
                <w:div w:id="11409204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304431342">
          <w:marLeft w:val="0"/>
          <w:marRight w:val="0"/>
          <w:marTop w:val="0"/>
          <w:marBottom w:val="0"/>
          <w:divBdr>
            <w:top w:val="none" w:sz="0" w:space="0" w:color="auto"/>
            <w:left w:val="none" w:sz="0" w:space="0" w:color="auto"/>
            <w:bottom w:val="none" w:sz="0" w:space="0" w:color="auto"/>
            <w:right w:val="none" w:sz="0" w:space="0" w:color="auto"/>
          </w:divBdr>
          <w:divsChild>
            <w:div w:id="1701053141">
              <w:marLeft w:val="0"/>
              <w:marRight w:val="0"/>
              <w:marTop w:val="0"/>
              <w:marBottom w:val="0"/>
              <w:divBdr>
                <w:top w:val="none" w:sz="0" w:space="0" w:color="auto"/>
                <w:left w:val="none" w:sz="0" w:space="0" w:color="auto"/>
                <w:bottom w:val="none" w:sz="0" w:space="0" w:color="auto"/>
                <w:right w:val="none" w:sz="0" w:space="0" w:color="auto"/>
              </w:divBdr>
              <w:divsChild>
                <w:div w:id="1876580475">
                  <w:marLeft w:val="120"/>
                  <w:marRight w:val="120"/>
                  <w:marTop w:val="120"/>
                  <w:marBottom w:val="120"/>
                  <w:divBdr>
                    <w:top w:val="single" w:sz="6" w:space="0" w:color="C7C7C7"/>
                    <w:left w:val="single" w:sz="6" w:space="6" w:color="C7C7C7"/>
                    <w:bottom w:val="single" w:sz="6" w:space="0" w:color="C7C7C7"/>
                    <w:right w:val="dotted" w:sz="18" w:space="6" w:color="C7C7C7"/>
                  </w:divBdr>
                </w:div>
                <w:div w:id="2389518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86869638">
              <w:marLeft w:val="0"/>
              <w:marRight w:val="0"/>
              <w:marTop w:val="0"/>
              <w:marBottom w:val="0"/>
              <w:divBdr>
                <w:top w:val="none" w:sz="0" w:space="0" w:color="auto"/>
                <w:left w:val="none" w:sz="0" w:space="0" w:color="auto"/>
                <w:bottom w:val="none" w:sz="0" w:space="0" w:color="auto"/>
                <w:right w:val="none" w:sz="0" w:space="0" w:color="auto"/>
              </w:divBdr>
              <w:divsChild>
                <w:div w:id="725644211">
                  <w:marLeft w:val="120"/>
                  <w:marRight w:val="120"/>
                  <w:marTop w:val="120"/>
                  <w:marBottom w:val="120"/>
                  <w:divBdr>
                    <w:top w:val="single" w:sz="6" w:space="0" w:color="C7C7C7"/>
                    <w:left w:val="single" w:sz="6" w:space="6" w:color="C7C7C7"/>
                    <w:bottom w:val="single" w:sz="6" w:space="0" w:color="C7C7C7"/>
                    <w:right w:val="dotted" w:sz="18" w:space="6" w:color="C7C7C7"/>
                  </w:divBdr>
                </w:div>
                <w:div w:id="13163772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90450689">
              <w:marLeft w:val="0"/>
              <w:marRight w:val="0"/>
              <w:marTop w:val="0"/>
              <w:marBottom w:val="0"/>
              <w:divBdr>
                <w:top w:val="none" w:sz="0" w:space="0" w:color="auto"/>
                <w:left w:val="none" w:sz="0" w:space="0" w:color="auto"/>
                <w:bottom w:val="none" w:sz="0" w:space="0" w:color="auto"/>
                <w:right w:val="none" w:sz="0" w:space="0" w:color="auto"/>
              </w:divBdr>
              <w:divsChild>
                <w:div w:id="792554226">
                  <w:marLeft w:val="120"/>
                  <w:marRight w:val="120"/>
                  <w:marTop w:val="120"/>
                  <w:marBottom w:val="120"/>
                  <w:divBdr>
                    <w:top w:val="single" w:sz="6" w:space="0" w:color="C7C7C7"/>
                    <w:left w:val="single" w:sz="6" w:space="6" w:color="C7C7C7"/>
                    <w:bottom w:val="single" w:sz="6" w:space="0" w:color="C7C7C7"/>
                    <w:right w:val="dotted" w:sz="18" w:space="6" w:color="C7C7C7"/>
                  </w:divBdr>
                </w:div>
                <w:div w:id="15540768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67612805">
              <w:marLeft w:val="0"/>
              <w:marRight w:val="0"/>
              <w:marTop w:val="0"/>
              <w:marBottom w:val="0"/>
              <w:divBdr>
                <w:top w:val="none" w:sz="0" w:space="0" w:color="auto"/>
                <w:left w:val="none" w:sz="0" w:space="0" w:color="auto"/>
                <w:bottom w:val="none" w:sz="0" w:space="0" w:color="auto"/>
                <w:right w:val="none" w:sz="0" w:space="0" w:color="auto"/>
              </w:divBdr>
              <w:divsChild>
                <w:div w:id="27994497">
                  <w:marLeft w:val="120"/>
                  <w:marRight w:val="120"/>
                  <w:marTop w:val="120"/>
                  <w:marBottom w:val="120"/>
                  <w:divBdr>
                    <w:top w:val="single" w:sz="6" w:space="0" w:color="C7C7C7"/>
                    <w:left w:val="single" w:sz="6" w:space="6" w:color="C7C7C7"/>
                    <w:bottom w:val="single" w:sz="6" w:space="0" w:color="C7C7C7"/>
                    <w:right w:val="dotted" w:sz="18" w:space="6" w:color="C7C7C7"/>
                  </w:divBdr>
                </w:div>
                <w:div w:id="10626764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15496161">
          <w:marLeft w:val="0"/>
          <w:marRight w:val="0"/>
          <w:marTop w:val="0"/>
          <w:marBottom w:val="0"/>
          <w:divBdr>
            <w:top w:val="none" w:sz="0" w:space="0" w:color="auto"/>
            <w:left w:val="none" w:sz="0" w:space="0" w:color="auto"/>
            <w:bottom w:val="none" w:sz="0" w:space="0" w:color="auto"/>
            <w:right w:val="none" w:sz="0" w:space="0" w:color="auto"/>
          </w:divBdr>
          <w:divsChild>
            <w:div w:id="16357941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19090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520047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01603988">
          <w:marLeft w:val="0"/>
          <w:marRight w:val="0"/>
          <w:marTop w:val="0"/>
          <w:marBottom w:val="0"/>
          <w:divBdr>
            <w:top w:val="none" w:sz="0" w:space="0" w:color="auto"/>
            <w:left w:val="none" w:sz="0" w:space="0" w:color="auto"/>
            <w:bottom w:val="none" w:sz="0" w:space="0" w:color="auto"/>
            <w:right w:val="none" w:sz="0" w:space="0" w:color="auto"/>
          </w:divBdr>
          <w:divsChild>
            <w:div w:id="19265276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04376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6903759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3233979">
              <w:marLeft w:val="0"/>
              <w:marRight w:val="0"/>
              <w:marTop w:val="240"/>
              <w:marBottom w:val="240"/>
              <w:divBdr>
                <w:top w:val="none" w:sz="0" w:space="0" w:color="auto"/>
                <w:left w:val="none" w:sz="0" w:space="0" w:color="auto"/>
                <w:bottom w:val="none" w:sz="0" w:space="0" w:color="auto"/>
                <w:right w:val="none" w:sz="0" w:space="0" w:color="auto"/>
              </w:divBdr>
              <w:divsChild>
                <w:div w:id="1282299817">
                  <w:marLeft w:val="0"/>
                  <w:marRight w:val="0"/>
                  <w:marTop w:val="0"/>
                  <w:marBottom w:val="0"/>
                  <w:divBdr>
                    <w:top w:val="none" w:sz="0" w:space="0" w:color="auto"/>
                    <w:left w:val="none" w:sz="0" w:space="0" w:color="auto"/>
                    <w:bottom w:val="none" w:sz="0" w:space="0" w:color="auto"/>
                    <w:right w:val="none" w:sz="0" w:space="0" w:color="auto"/>
                  </w:divBdr>
                </w:div>
              </w:divsChild>
            </w:div>
            <w:div w:id="1556500922">
              <w:marLeft w:val="0"/>
              <w:marRight w:val="0"/>
              <w:marTop w:val="0"/>
              <w:marBottom w:val="0"/>
              <w:divBdr>
                <w:top w:val="none" w:sz="0" w:space="0" w:color="auto"/>
                <w:left w:val="none" w:sz="0" w:space="0" w:color="auto"/>
                <w:bottom w:val="none" w:sz="0" w:space="0" w:color="auto"/>
                <w:right w:val="none" w:sz="0" w:space="0" w:color="auto"/>
              </w:divBdr>
              <w:divsChild>
                <w:div w:id="15450252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04552504">
          <w:marLeft w:val="0"/>
          <w:marRight w:val="0"/>
          <w:marTop w:val="0"/>
          <w:marBottom w:val="0"/>
          <w:divBdr>
            <w:top w:val="none" w:sz="0" w:space="0" w:color="auto"/>
            <w:left w:val="none" w:sz="0" w:space="0" w:color="auto"/>
            <w:bottom w:val="none" w:sz="0" w:space="0" w:color="auto"/>
            <w:right w:val="none" w:sz="0" w:space="0" w:color="auto"/>
          </w:divBdr>
          <w:divsChild>
            <w:div w:id="3422419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206299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539556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543104518">
              <w:marLeft w:val="0"/>
              <w:marRight w:val="0"/>
              <w:marTop w:val="240"/>
              <w:marBottom w:val="240"/>
              <w:divBdr>
                <w:top w:val="none" w:sz="0" w:space="0" w:color="auto"/>
                <w:left w:val="none" w:sz="0" w:space="0" w:color="auto"/>
                <w:bottom w:val="none" w:sz="0" w:space="0" w:color="auto"/>
                <w:right w:val="none" w:sz="0" w:space="0" w:color="auto"/>
              </w:divBdr>
              <w:divsChild>
                <w:div w:id="894925149">
                  <w:marLeft w:val="0"/>
                  <w:marRight w:val="0"/>
                  <w:marTop w:val="0"/>
                  <w:marBottom w:val="0"/>
                  <w:divBdr>
                    <w:top w:val="none" w:sz="0" w:space="0" w:color="auto"/>
                    <w:left w:val="none" w:sz="0" w:space="0" w:color="auto"/>
                    <w:bottom w:val="none" w:sz="0" w:space="0" w:color="auto"/>
                    <w:right w:val="none" w:sz="0" w:space="0" w:color="auto"/>
                  </w:divBdr>
                </w:div>
              </w:divsChild>
            </w:div>
            <w:div w:id="281573444">
              <w:marLeft w:val="0"/>
              <w:marRight w:val="0"/>
              <w:marTop w:val="0"/>
              <w:marBottom w:val="0"/>
              <w:divBdr>
                <w:top w:val="none" w:sz="0" w:space="0" w:color="auto"/>
                <w:left w:val="none" w:sz="0" w:space="0" w:color="auto"/>
                <w:bottom w:val="none" w:sz="0" w:space="0" w:color="auto"/>
                <w:right w:val="none" w:sz="0" w:space="0" w:color="auto"/>
              </w:divBdr>
              <w:divsChild>
                <w:div w:id="18561114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85920960">
              <w:marLeft w:val="0"/>
              <w:marRight w:val="0"/>
              <w:marTop w:val="240"/>
              <w:marBottom w:val="240"/>
              <w:divBdr>
                <w:top w:val="none" w:sz="0" w:space="0" w:color="auto"/>
                <w:left w:val="none" w:sz="0" w:space="0" w:color="auto"/>
                <w:bottom w:val="none" w:sz="0" w:space="0" w:color="auto"/>
                <w:right w:val="none" w:sz="0" w:space="0" w:color="auto"/>
              </w:divBdr>
              <w:divsChild>
                <w:div w:id="19079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4213">
          <w:marLeft w:val="0"/>
          <w:marRight w:val="0"/>
          <w:marTop w:val="0"/>
          <w:marBottom w:val="0"/>
          <w:divBdr>
            <w:top w:val="none" w:sz="0" w:space="0" w:color="auto"/>
            <w:left w:val="none" w:sz="0" w:space="0" w:color="auto"/>
            <w:bottom w:val="none" w:sz="0" w:space="0" w:color="auto"/>
            <w:right w:val="none" w:sz="0" w:space="0" w:color="auto"/>
          </w:divBdr>
          <w:divsChild>
            <w:div w:id="15900009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491998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7214422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75938722">
              <w:marLeft w:val="0"/>
              <w:marRight w:val="0"/>
              <w:marTop w:val="240"/>
              <w:marBottom w:val="240"/>
              <w:divBdr>
                <w:top w:val="none" w:sz="0" w:space="0" w:color="auto"/>
                <w:left w:val="none" w:sz="0" w:space="0" w:color="auto"/>
                <w:bottom w:val="none" w:sz="0" w:space="0" w:color="auto"/>
                <w:right w:val="none" w:sz="0" w:space="0" w:color="auto"/>
              </w:divBdr>
              <w:divsChild>
                <w:div w:id="1149978791">
                  <w:marLeft w:val="0"/>
                  <w:marRight w:val="0"/>
                  <w:marTop w:val="0"/>
                  <w:marBottom w:val="0"/>
                  <w:divBdr>
                    <w:top w:val="none" w:sz="0" w:space="0" w:color="auto"/>
                    <w:left w:val="none" w:sz="0" w:space="0" w:color="auto"/>
                    <w:bottom w:val="none" w:sz="0" w:space="0" w:color="auto"/>
                    <w:right w:val="none" w:sz="0" w:space="0" w:color="auto"/>
                  </w:divBdr>
                </w:div>
              </w:divsChild>
            </w:div>
            <w:div w:id="1229270240">
              <w:marLeft w:val="0"/>
              <w:marRight w:val="0"/>
              <w:marTop w:val="0"/>
              <w:marBottom w:val="0"/>
              <w:divBdr>
                <w:top w:val="none" w:sz="0" w:space="0" w:color="auto"/>
                <w:left w:val="none" w:sz="0" w:space="0" w:color="auto"/>
                <w:bottom w:val="none" w:sz="0" w:space="0" w:color="auto"/>
                <w:right w:val="none" w:sz="0" w:space="0" w:color="auto"/>
              </w:divBdr>
              <w:divsChild>
                <w:div w:id="7374340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58101956">
          <w:marLeft w:val="0"/>
          <w:marRight w:val="0"/>
          <w:marTop w:val="0"/>
          <w:marBottom w:val="0"/>
          <w:divBdr>
            <w:top w:val="none" w:sz="0" w:space="0" w:color="auto"/>
            <w:left w:val="none" w:sz="0" w:space="0" w:color="auto"/>
            <w:bottom w:val="none" w:sz="0" w:space="0" w:color="auto"/>
            <w:right w:val="none" w:sz="0" w:space="0" w:color="auto"/>
          </w:divBdr>
          <w:divsChild>
            <w:div w:id="16455006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155148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188273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49112533">
              <w:marLeft w:val="0"/>
              <w:marRight w:val="0"/>
              <w:marTop w:val="240"/>
              <w:marBottom w:val="240"/>
              <w:divBdr>
                <w:top w:val="none" w:sz="0" w:space="0" w:color="auto"/>
                <w:left w:val="none" w:sz="0" w:space="0" w:color="auto"/>
                <w:bottom w:val="none" w:sz="0" w:space="0" w:color="auto"/>
                <w:right w:val="none" w:sz="0" w:space="0" w:color="auto"/>
              </w:divBdr>
              <w:divsChild>
                <w:div w:id="1522009448">
                  <w:marLeft w:val="0"/>
                  <w:marRight w:val="0"/>
                  <w:marTop w:val="0"/>
                  <w:marBottom w:val="0"/>
                  <w:divBdr>
                    <w:top w:val="none" w:sz="0" w:space="0" w:color="auto"/>
                    <w:left w:val="none" w:sz="0" w:space="0" w:color="auto"/>
                    <w:bottom w:val="none" w:sz="0" w:space="0" w:color="auto"/>
                    <w:right w:val="none" w:sz="0" w:space="0" w:color="auto"/>
                  </w:divBdr>
                </w:div>
              </w:divsChild>
            </w:div>
            <w:div w:id="1294092484">
              <w:marLeft w:val="0"/>
              <w:marRight w:val="0"/>
              <w:marTop w:val="0"/>
              <w:marBottom w:val="0"/>
              <w:divBdr>
                <w:top w:val="none" w:sz="0" w:space="0" w:color="auto"/>
                <w:left w:val="none" w:sz="0" w:space="0" w:color="auto"/>
                <w:bottom w:val="none" w:sz="0" w:space="0" w:color="auto"/>
                <w:right w:val="none" w:sz="0" w:space="0" w:color="auto"/>
              </w:divBdr>
              <w:divsChild>
                <w:div w:id="8581997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2233791">
              <w:marLeft w:val="0"/>
              <w:marRight w:val="0"/>
              <w:marTop w:val="240"/>
              <w:marBottom w:val="240"/>
              <w:divBdr>
                <w:top w:val="none" w:sz="0" w:space="0" w:color="auto"/>
                <w:left w:val="none" w:sz="0" w:space="0" w:color="auto"/>
                <w:bottom w:val="none" w:sz="0" w:space="0" w:color="auto"/>
                <w:right w:val="none" w:sz="0" w:space="0" w:color="auto"/>
              </w:divBdr>
              <w:divsChild>
                <w:div w:id="5491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739096">
          <w:marLeft w:val="0"/>
          <w:marRight w:val="0"/>
          <w:marTop w:val="0"/>
          <w:marBottom w:val="0"/>
          <w:divBdr>
            <w:top w:val="none" w:sz="0" w:space="0" w:color="auto"/>
            <w:left w:val="none" w:sz="0" w:space="0" w:color="auto"/>
            <w:bottom w:val="none" w:sz="0" w:space="0" w:color="auto"/>
            <w:right w:val="none" w:sz="0" w:space="0" w:color="auto"/>
          </w:divBdr>
          <w:divsChild>
            <w:div w:id="10082857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33256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079381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998783">
              <w:marLeft w:val="0"/>
              <w:marRight w:val="0"/>
              <w:marTop w:val="240"/>
              <w:marBottom w:val="240"/>
              <w:divBdr>
                <w:top w:val="none" w:sz="0" w:space="0" w:color="auto"/>
                <w:left w:val="none" w:sz="0" w:space="0" w:color="auto"/>
                <w:bottom w:val="none" w:sz="0" w:space="0" w:color="auto"/>
                <w:right w:val="none" w:sz="0" w:space="0" w:color="auto"/>
              </w:divBdr>
              <w:divsChild>
                <w:div w:id="7687">
                  <w:marLeft w:val="0"/>
                  <w:marRight w:val="0"/>
                  <w:marTop w:val="0"/>
                  <w:marBottom w:val="0"/>
                  <w:divBdr>
                    <w:top w:val="none" w:sz="0" w:space="0" w:color="auto"/>
                    <w:left w:val="none" w:sz="0" w:space="0" w:color="auto"/>
                    <w:bottom w:val="none" w:sz="0" w:space="0" w:color="auto"/>
                    <w:right w:val="none" w:sz="0" w:space="0" w:color="auto"/>
                  </w:divBdr>
                </w:div>
              </w:divsChild>
            </w:div>
            <w:div w:id="522596009">
              <w:marLeft w:val="0"/>
              <w:marRight w:val="0"/>
              <w:marTop w:val="0"/>
              <w:marBottom w:val="0"/>
              <w:divBdr>
                <w:top w:val="none" w:sz="0" w:space="0" w:color="auto"/>
                <w:left w:val="none" w:sz="0" w:space="0" w:color="auto"/>
                <w:bottom w:val="none" w:sz="0" w:space="0" w:color="auto"/>
                <w:right w:val="none" w:sz="0" w:space="0" w:color="auto"/>
              </w:divBdr>
              <w:divsChild>
                <w:div w:id="19228283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34672382">
          <w:marLeft w:val="0"/>
          <w:marRight w:val="0"/>
          <w:marTop w:val="0"/>
          <w:marBottom w:val="0"/>
          <w:divBdr>
            <w:top w:val="none" w:sz="0" w:space="0" w:color="auto"/>
            <w:left w:val="none" w:sz="0" w:space="0" w:color="auto"/>
            <w:bottom w:val="none" w:sz="0" w:space="0" w:color="auto"/>
            <w:right w:val="none" w:sz="0" w:space="0" w:color="auto"/>
          </w:divBdr>
          <w:divsChild>
            <w:div w:id="18347121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409171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500481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65462424">
          <w:marLeft w:val="0"/>
          <w:marRight w:val="0"/>
          <w:marTop w:val="0"/>
          <w:marBottom w:val="0"/>
          <w:divBdr>
            <w:top w:val="none" w:sz="0" w:space="0" w:color="auto"/>
            <w:left w:val="none" w:sz="0" w:space="0" w:color="auto"/>
            <w:bottom w:val="none" w:sz="0" w:space="0" w:color="auto"/>
            <w:right w:val="none" w:sz="0" w:space="0" w:color="auto"/>
          </w:divBdr>
          <w:divsChild>
            <w:div w:id="5311119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7169273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86020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71620453">
              <w:marLeft w:val="0"/>
              <w:marRight w:val="0"/>
              <w:marTop w:val="240"/>
              <w:marBottom w:val="240"/>
              <w:divBdr>
                <w:top w:val="none" w:sz="0" w:space="0" w:color="auto"/>
                <w:left w:val="none" w:sz="0" w:space="0" w:color="auto"/>
                <w:bottom w:val="none" w:sz="0" w:space="0" w:color="auto"/>
                <w:right w:val="none" w:sz="0" w:space="0" w:color="auto"/>
              </w:divBdr>
              <w:divsChild>
                <w:div w:id="35352519">
                  <w:marLeft w:val="0"/>
                  <w:marRight w:val="0"/>
                  <w:marTop w:val="0"/>
                  <w:marBottom w:val="0"/>
                  <w:divBdr>
                    <w:top w:val="none" w:sz="0" w:space="0" w:color="auto"/>
                    <w:left w:val="none" w:sz="0" w:space="0" w:color="auto"/>
                    <w:bottom w:val="none" w:sz="0" w:space="0" w:color="auto"/>
                    <w:right w:val="none" w:sz="0" w:space="0" w:color="auto"/>
                  </w:divBdr>
                </w:div>
              </w:divsChild>
            </w:div>
            <w:div w:id="314378882">
              <w:marLeft w:val="0"/>
              <w:marRight w:val="0"/>
              <w:marTop w:val="0"/>
              <w:marBottom w:val="0"/>
              <w:divBdr>
                <w:top w:val="none" w:sz="0" w:space="0" w:color="auto"/>
                <w:left w:val="none" w:sz="0" w:space="0" w:color="auto"/>
                <w:bottom w:val="none" w:sz="0" w:space="0" w:color="auto"/>
                <w:right w:val="none" w:sz="0" w:space="0" w:color="auto"/>
              </w:divBdr>
              <w:divsChild>
                <w:div w:id="11127433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53464364">
              <w:marLeft w:val="0"/>
              <w:marRight w:val="0"/>
              <w:marTop w:val="240"/>
              <w:marBottom w:val="240"/>
              <w:divBdr>
                <w:top w:val="none" w:sz="0" w:space="0" w:color="auto"/>
                <w:left w:val="none" w:sz="0" w:space="0" w:color="auto"/>
                <w:bottom w:val="none" w:sz="0" w:space="0" w:color="auto"/>
                <w:right w:val="none" w:sz="0" w:space="0" w:color="auto"/>
              </w:divBdr>
              <w:divsChild>
                <w:div w:id="9534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6696">
          <w:marLeft w:val="0"/>
          <w:marRight w:val="0"/>
          <w:marTop w:val="0"/>
          <w:marBottom w:val="0"/>
          <w:divBdr>
            <w:top w:val="none" w:sz="0" w:space="0" w:color="auto"/>
            <w:left w:val="none" w:sz="0" w:space="0" w:color="auto"/>
            <w:bottom w:val="none" w:sz="0" w:space="0" w:color="auto"/>
            <w:right w:val="none" w:sz="0" w:space="0" w:color="auto"/>
          </w:divBdr>
          <w:divsChild>
            <w:div w:id="10115626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469547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3498974">
              <w:marLeft w:val="0"/>
              <w:marRight w:val="0"/>
              <w:marTop w:val="240"/>
              <w:marBottom w:val="240"/>
              <w:divBdr>
                <w:top w:val="none" w:sz="0" w:space="0" w:color="auto"/>
                <w:left w:val="none" w:sz="0" w:space="0" w:color="auto"/>
                <w:bottom w:val="none" w:sz="0" w:space="0" w:color="auto"/>
                <w:right w:val="none" w:sz="0" w:space="0" w:color="auto"/>
              </w:divBdr>
              <w:divsChild>
                <w:div w:id="507720507">
                  <w:marLeft w:val="0"/>
                  <w:marRight w:val="0"/>
                  <w:marTop w:val="0"/>
                  <w:marBottom w:val="0"/>
                  <w:divBdr>
                    <w:top w:val="none" w:sz="0" w:space="0" w:color="auto"/>
                    <w:left w:val="none" w:sz="0" w:space="0" w:color="auto"/>
                    <w:bottom w:val="none" w:sz="0" w:space="0" w:color="auto"/>
                    <w:right w:val="none" w:sz="0" w:space="0" w:color="auto"/>
                  </w:divBdr>
                </w:div>
              </w:divsChild>
            </w:div>
            <w:div w:id="1067220465">
              <w:marLeft w:val="0"/>
              <w:marRight w:val="0"/>
              <w:marTop w:val="0"/>
              <w:marBottom w:val="0"/>
              <w:divBdr>
                <w:top w:val="none" w:sz="0" w:space="0" w:color="auto"/>
                <w:left w:val="none" w:sz="0" w:space="0" w:color="auto"/>
                <w:bottom w:val="none" w:sz="0" w:space="0" w:color="auto"/>
                <w:right w:val="none" w:sz="0" w:space="0" w:color="auto"/>
              </w:divBdr>
              <w:divsChild>
                <w:div w:id="17559298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17162110">
          <w:marLeft w:val="0"/>
          <w:marRight w:val="0"/>
          <w:marTop w:val="0"/>
          <w:marBottom w:val="0"/>
          <w:divBdr>
            <w:top w:val="none" w:sz="0" w:space="0" w:color="auto"/>
            <w:left w:val="none" w:sz="0" w:space="0" w:color="auto"/>
            <w:bottom w:val="none" w:sz="0" w:space="0" w:color="auto"/>
            <w:right w:val="none" w:sz="0" w:space="0" w:color="auto"/>
          </w:divBdr>
          <w:divsChild>
            <w:div w:id="12636052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10885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20054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6824663">
              <w:marLeft w:val="0"/>
              <w:marRight w:val="0"/>
              <w:marTop w:val="240"/>
              <w:marBottom w:val="240"/>
              <w:divBdr>
                <w:top w:val="none" w:sz="0" w:space="0" w:color="auto"/>
                <w:left w:val="none" w:sz="0" w:space="0" w:color="auto"/>
                <w:bottom w:val="none" w:sz="0" w:space="0" w:color="auto"/>
                <w:right w:val="none" w:sz="0" w:space="0" w:color="auto"/>
              </w:divBdr>
              <w:divsChild>
                <w:div w:id="498345614">
                  <w:marLeft w:val="0"/>
                  <w:marRight w:val="0"/>
                  <w:marTop w:val="0"/>
                  <w:marBottom w:val="0"/>
                  <w:divBdr>
                    <w:top w:val="none" w:sz="0" w:space="0" w:color="auto"/>
                    <w:left w:val="none" w:sz="0" w:space="0" w:color="auto"/>
                    <w:bottom w:val="none" w:sz="0" w:space="0" w:color="auto"/>
                    <w:right w:val="none" w:sz="0" w:space="0" w:color="auto"/>
                  </w:divBdr>
                </w:div>
              </w:divsChild>
            </w:div>
            <w:div w:id="1249385803">
              <w:marLeft w:val="0"/>
              <w:marRight w:val="0"/>
              <w:marTop w:val="0"/>
              <w:marBottom w:val="0"/>
              <w:divBdr>
                <w:top w:val="none" w:sz="0" w:space="0" w:color="auto"/>
                <w:left w:val="none" w:sz="0" w:space="0" w:color="auto"/>
                <w:bottom w:val="none" w:sz="0" w:space="0" w:color="auto"/>
                <w:right w:val="none" w:sz="0" w:space="0" w:color="auto"/>
              </w:divBdr>
              <w:divsChild>
                <w:div w:id="11785449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55152990">
          <w:marLeft w:val="0"/>
          <w:marRight w:val="0"/>
          <w:marTop w:val="0"/>
          <w:marBottom w:val="0"/>
          <w:divBdr>
            <w:top w:val="none" w:sz="0" w:space="0" w:color="auto"/>
            <w:left w:val="none" w:sz="0" w:space="0" w:color="auto"/>
            <w:bottom w:val="none" w:sz="0" w:space="0" w:color="auto"/>
            <w:right w:val="none" w:sz="0" w:space="0" w:color="auto"/>
          </w:divBdr>
          <w:divsChild>
            <w:div w:id="14397876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02042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3526163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77187733">
          <w:marLeft w:val="0"/>
          <w:marRight w:val="0"/>
          <w:marTop w:val="0"/>
          <w:marBottom w:val="0"/>
          <w:divBdr>
            <w:top w:val="none" w:sz="0" w:space="0" w:color="auto"/>
            <w:left w:val="none" w:sz="0" w:space="0" w:color="auto"/>
            <w:bottom w:val="none" w:sz="0" w:space="0" w:color="auto"/>
            <w:right w:val="none" w:sz="0" w:space="0" w:color="auto"/>
          </w:divBdr>
          <w:divsChild>
            <w:div w:id="248197557">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5377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069411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972831011">
              <w:marLeft w:val="0"/>
              <w:marRight w:val="0"/>
              <w:marTop w:val="240"/>
              <w:marBottom w:val="240"/>
              <w:divBdr>
                <w:top w:val="none" w:sz="0" w:space="0" w:color="auto"/>
                <w:left w:val="none" w:sz="0" w:space="0" w:color="auto"/>
                <w:bottom w:val="none" w:sz="0" w:space="0" w:color="auto"/>
                <w:right w:val="none" w:sz="0" w:space="0" w:color="auto"/>
              </w:divBdr>
              <w:divsChild>
                <w:div w:id="1407455862">
                  <w:marLeft w:val="0"/>
                  <w:marRight w:val="0"/>
                  <w:marTop w:val="0"/>
                  <w:marBottom w:val="0"/>
                  <w:divBdr>
                    <w:top w:val="none" w:sz="0" w:space="0" w:color="auto"/>
                    <w:left w:val="none" w:sz="0" w:space="0" w:color="auto"/>
                    <w:bottom w:val="none" w:sz="0" w:space="0" w:color="auto"/>
                    <w:right w:val="none" w:sz="0" w:space="0" w:color="auto"/>
                  </w:divBdr>
                </w:div>
              </w:divsChild>
            </w:div>
            <w:div w:id="868688066">
              <w:marLeft w:val="0"/>
              <w:marRight w:val="0"/>
              <w:marTop w:val="0"/>
              <w:marBottom w:val="0"/>
              <w:divBdr>
                <w:top w:val="none" w:sz="0" w:space="0" w:color="auto"/>
                <w:left w:val="none" w:sz="0" w:space="0" w:color="auto"/>
                <w:bottom w:val="none" w:sz="0" w:space="0" w:color="auto"/>
                <w:right w:val="none" w:sz="0" w:space="0" w:color="auto"/>
              </w:divBdr>
              <w:divsChild>
                <w:div w:id="5256036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56771894">
              <w:marLeft w:val="0"/>
              <w:marRight w:val="0"/>
              <w:marTop w:val="240"/>
              <w:marBottom w:val="240"/>
              <w:divBdr>
                <w:top w:val="none" w:sz="0" w:space="0" w:color="auto"/>
                <w:left w:val="none" w:sz="0" w:space="0" w:color="auto"/>
                <w:bottom w:val="none" w:sz="0" w:space="0" w:color="auto"/>
                <w:right w:val="none" w:sz="0" w:space="0" w:color="auto"/>
              </w:divBdr>
              <w:divsChild>
                <w:div w:id="10607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49267">
          <w:marLeft w:val="0"/>
          <w:marRight w:val="0"/>
          <w:marTop w:val="0"/>
          <w:marBottom w:val="0"/>
          <w:divBdr>
            <w:top w:val="none" w:sz="0" w:space="0" w:color="auto"/>
            <w:left w:val="none" w:sz="0" w:space="0" w:color="auto"/>
            <w:bottom w:val="none" w:sz="0" w:space="0" w:color="auto"/>
            <w:right w:val="none" w:sz="0" w:space="0" w:color="auto"/>
          </w:divBdr>
          <w:divsChild>
            <w:div w:id="7469270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92625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908235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95640713">
              <w:marLeft w:val="0"/>
              <w:marRight w:val="0"/>
              <w:marTop w:val="240"/>
              <w:marBottom w:val="240"/>
              <w:divBdr>
                <w:top w:val="none" w:sz="0" w:space="0" w:color="auto"/>
                <w:left w:val="none" w:sz="0" w:space="0" w:color="auto"/>
                <w:bottom w:val="none" w:sz="0" w:space="0" w:color="auto"/>
                <w:right w:val="none" w:sz="0" w:space="0" w:color="auto"/>
              </w:divBdr>
              <w:divsChild>
                <w:div w:id="194582075">
                  <w:marLeft w:val="0"/>
                  <w:marRight w:val="0"/>
                  <w:marTop w:val="0"/>
                  <w:marBottom w:val="0"/>
                  <w:divBdr>
                    <w:top w:val="none" w:sz="0" w:space="0" w:color="auto"/>
                    <w:left w:val="none" w:sz="0" w:space="0" w:color="auto"/>
                    <w:bottom w:val="none" w:sz="0" w:space="0" w:color="auto"/>
                    <w:right w:val="none" w:sz="0" w:space="0" w:color="auto"/>
                  </w:divBdr>
                </w:div>
              </w:divsChild>
            </w:div>
            <w:div w:id="1119910122">
              <w:marLeft w:val="0"/>
              <w:marRight w:val="0"/>
              <w:marTop w:val="0"/>
              <w:marBottom w:val="0"/>
              <w:divBdr>
                <w:top w:val="none" w:sz="0" w:space="0" w:color="auto"/>
                <w:left w:val="none" w:sz="0" w:space="0" w:color="auto"/>
                <w:bottom w:val="none" w:sz="0" w:space="0" w:color="auto"/>
                <w:right w:val="none" w:sz="0" w:space="0" w:color="auto"/>
              </w:divBdr>
              <w:divsChild>
                <w:div w:id="4315157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63538684">
          <w:marLeft w:val="0"/>
          <w:marRight w:val="0"/>
          <w:marTop w:val="0"/>
          <w:marBottom w:val="0"/>
          <w:divBdr>
            <w:top w:val="none" w:sz="0" w:space="0" w:color="auto"/>
            <w:left w:val="none" w:sz="0" w:space="0" w:color="auto"/>
            <w:bottom w:val="none" w:sz="0" w:space="0" w:color="auto"/>
            <w:right w:val="none" w:sz="0" w:space="0" w:color="auto"/>
          </w:divBdr>
          <w:divsChild>
            <w:div w:id="8669414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50369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74224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58433851">
              <w:marLeft w:val="0"/>
              <w:marRight w:val="0"/>
              <w:marTop w:val="240"/>
              <w:marBottom w:val="240"/>
              <w:divBdr>
                <w:top w:val="none" w:sz="0" w:space="0" w:color="auto"/>
                <w:left w:val="none" w:sz="0" w:space="0" w:color="auto"/>
                <w:bottom w:val="none" w:sz="0" w:space="0" w:color="auto"/>
                <w:right w:val="none" w:sz="0" w:space="0" w:color="auto"/>
              </w:divBdr>
              <w:divsChild>
                <w:div w:id="1657227159">
                  <w:marLeft w:val="0"/>
                  <w:marRight w:val="0"/>
                  <w:marTop w:val="0"/>
                  <w:marBottom w:val="0"/>
                  <w:divBdr>
                    <w:top w:val="none" w:sz="0" w:space="0" w:color="auto"/>
                    <w:left w:val="none" w:sz="0" w:space="0" w:color="auto"/>
                    <w:bottom w:val="none" w:sz="0" w:space="0" w:color="auto"/>
                    <w:right w:val="none" w:sz="0" w:space="0" w:color="auto"/>
                  </w:divBdr>
                </w:div>
              </w:divsChild>
            </w:div>
            <w:div w:id="86968815">
              <w:marLeft w:val="0"/>
              <w:marRight w:val="0"/>
              <w:marTop w:val="0"/>
              <w:marBottom w:val="0"/>
              <w:divBdr>
                <w:top w:val="none" w:sz="0" w:space="0" w:color="auto"/>
                <w:left w:val="none" w:sz="0" w:space="0" w:color="auto"/>
                <w:bottom w:val="none" w:sz="0" w:space="0" w:color="auto"/>
                <w:right w:val="none" w:sz="0" w:space="0" w:color="auto"/>
              </w:divBdr>
              <w:divsChild>
                <w:div w:id="5170810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9762873">
              <w:marLeft w:val="0"/>
              <w:marRight w:val="0"/>
              <w:marTop w:val="240"/>
              <w:marBottom w:val="240"/>
              <w:divBdr>
                <w:top w:val="none" w:sz="0" w:space="0" w:color="auto"/>
                <w:left w:val="none" w:sz="0" w:space="0" w:color="auto"/>
                <w:bottom w:val="none" w:sz="0" w:space="0" w:color="auto"/>
                <w:right w:val="none" w:sz="0" w:space="0" w:color="auto"/>
              </w:divBdr>
              <w:divsChild>
                <w:div w:id="683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6977">
          <w:marLeft w:val="0"/>
          <w:marRight w:val="0"/>
          <w:marTop w:val="0"/>
          <w:marBottom w:val="0"/>
          <w:divBdr>
            <w:top w:val="none" w:sz="0" w:space="0" w:color="auto"/>
            <w:left w:val="none" w:sz="0" w:space="0" w:color="auto"/>
            <w:bottom w:val="none" w:sz="0" w:space="0" w:color="auto"/>
            <w:right w:val="none" w:sz="0" w:space="0" w:color="auto"/>
          </w:divBdr>
          <w:divsChild>
            <w:div w:id="17399826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5715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542713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81829274">
          <w:marLeft w:val="0"/>
          <w:marRight w:val="0"/>
          <w:marTop w:val="0"/>
          <w:marBottom w:val="0"/>
          <w:divBdr>
            <w:top w:val="none" w:sz="0" w:space="0" w:color="auto"/>
            <w:left w:val="none" w:sz="0" w:space="0" w:color="auto"/>
            <w:bottom w:val="none" w:sz="0" w:space="0" w:color="auto"/>
            <w:right w:val="none" w:sz="0" w:space="0" w:color="auto"/>
          </w:divBdr>
          <w:divsChild>
            <w:div w:id="726337341">
              <w:marLeft w:val="0"/>
              <w:marRight w:val="0"/>
              <w:marTop w:val="0"/>
              <w:marBottom w:val="0"/>
              <w:divBdr>
                <w:top w:val="none" w:sz="0" w:space="0" w:color="auto"/>
                <w:left w:val="none" w:sz="0" w:space="0" w:color="auto"/>
                <w:bottom w:val="none" w:sz="0" w:space="0" w:color="auto"/>
                <w:right w:val="none" w:sz="0" w:space="0" w:color="auto"/>
              </w:divBdr>
              <w:divsChild>
                <w:div w:id="358091481">
                  <w:marLeft w:val="120"/>
                  <w:marRight w:val="120"/>
                  <w:marTop w:val="120"/>
                  <w:marBottom w:val="120"/>
                  <w:divBdr>
                    <w:top w:val="single" w:sz="6" w:space="0" w:color="C7C7C7"/>
                    <w:left w:val="single" w:sz="6" w:space="6" w:color="C7C7C7"/>
                    <w:bottom w:val="single" w:sz="6" w:space="0" w:color="C7C7C7"/>
                    <w:right w:val="dotted" w:sz="18" w:space="6" w:color="C7C7C7"/>
                  </w:divBdr>
                </w:div>
                <w:div w:id="10487225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46728391">
              <w:marLeft w:val="0"/>
              <w:marRight w:val="0"/>
              <w:marTop w:val="0"/>
              <w:marBottom w:val="0"/>
              <w:divBdr>
                <w:top w:val="none" w:sz="0" w:space="0" w:color="auto"/>
                <w:left w:val="none" w:sz="0" w:space="0" w:color="auto"/>
                <w:bottom w:val="none" w:sz="0" w:space="0" w:color="auto"/>
                <w:right w:val="none" w:sz="0" w:space="0" w:color="auto"/>
              </w:divBdr>
              <w:divsChild>
                <w:div w:id="690373293">
                  <w:marLeft w:val="120"/>
                  <w:marRight w:val="120"/>
                  <w:marTop w:val="120"/>
                  <w:marBottom w:val="120"/>
                  <w:divBdr>
                    <w:top w:val="single" w:sz="6" w:space="0" w:color="C7C7C7"/>
                    <w:left w:val="single" w:sz="6" w:space="6" w:color="C7C7C7"/>
                    <w:bottom w:val="single" w:sz="6" w:space="0" w:color="C7C7C7"/>
                    <w:right w:val="dotted" w:sz="18" w:space="6" w:color="C7C7C7"/>
                  </w:divBdr>
                </w:div>
                <w:div w:id="21345176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30328479">
              <w:marLeft w:val="0"/>
              <w:marRight w:val="0"/>
              <w:marTop w:val="0"/>
              <w:marBottom w:val="0"/>
              <w:divBdr>
                <w:top w:val="none" w:sz="0" w:space="0" w:color="auto"/>
                <w:left w:val="none" w:sz="0" w:space="0" w:color="auto"/>
                <w:bottom w:val="none" w:sz="0" w:space="0" w:color="auto"/>
                <w:right w:val="none" w:sz="0" w:space="0" w:color="auto"/>
              </w:divBdr>
              <w:divsChild>
                <w:div w:id="1709404453">
                  <w:marLeft w:val="120"/>
                  <w:marRight w:val="120"/>
                  <w:marTop w:val="120"/>
                  <w:marBottom w:val="120"/>
                  <w:divBdr>
                    <w:top w:val="single" w:sz="6" w:space="0" w:color="C7C7C7"/>
                    <w:left w:val="single" w:sz="6" w:space="6" w:color="C7C7C7"/>
                    <w:bottom w:val="single" w:sz="6" w:space="0" w:color="C7C7C7"/>
                    <w:right w:val="dotted" w:sz="18" w:space="6" w:color="C7C7C7"/>
                  </w:divBdr>
                </w:div>
                <w:div w:id="129336169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98330894">
      <w:marLeft w:val="0"/>
      <w:marRight w:val="0"/>
      <w:marTop w:val="0"/>
      <w:marBottom w:val="0"/>
      <w:divBdr>
        <w:top w:val="none" w:sz="0" w:space="0" w:color="auto"/>
        <w:left w:val="none" w:sz="0" w:space="0" w:color="auto"/>
        <w:bottom w:val="none" w:sz="0" w:space="0" w:color="auto"/>
        <w:right w:val="none" w:sz="0" w:space="0" w:color="auto"/>
      </w:divBdr>
      <w:divsChild>
        <w:div w:id="1043023533">
          <w:marLeft w:val="0"/>
          <w:marRight w:val="0"/>
          <w:marTop w:val="0"/>
          <w:marBottom w:val="0"/>
          <w:divBdr>
            <w:top w:val="none" w:sz="0" w:space="0" w:color="auto"/>
            <w:left w:val="none" w:sz="0" w:space="0" w:color="auto"/>
            <w:bottom w:val="none" w:sz="0" w:space="0" w:color="auto"/>
            <w:right w:val="none" w:sz="0" w:space="0" w:color="auto"/>
          </w:divBdr>
          <w:divsChild>
            <w:div w:id="1324042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9863541">
                  <w:marLeft w:val="240"/>
                  <w:marRight w:val="240"/>
                  <w:marTop w:val="0"/>
                  <w:marBottom w:val="0"/>
                  <w:divBdr>
                    <w:top w:val="none" w:sz="0" w:space="0" w:color="auto"/>
                    <w:left w:val="none" w:sz="0" w:space="0" w:color="auto"/>
                    <w:bottom w:val="none" w:sz="0" w:space="0" w:color="auto"/>
                    <w:right w:val="none" w:sz="0" w:space="0" w:color="auto"/>
                  </w:divBdr>
                </w:div>
                <w:div w:id="1919289802">
                  <w:marLeft w:val="0"/>
                  <w:marRight w:val="0"/>
                  <w:marTop w:val="0"/>
                  <w:marBottom w:val="0"/>
                  <w:divBdr>
                    <w:top w:val="single" w:sz="6" w:space="6" w:color="000000"/>
                    <w:left w:val="none" w:sz="0" w:space="0" w:color="auto"/>
                    <w:bottom w:val="none" w:sz="0" w:space="0" w:color="auto"/>
                    <w:right w:val="none" w:sz="0" w:space="0" w:color="auto"/>
                  </w:divBdr>
                  <w:divsChild>
                    <w:div w:id="379286432">
                      <w:marLeft w:val="0"/>
                      <w:marRight w:val="0"/>
                      <w:marTop w:val="0"/>
                      <w:marBottom w:val="0"/>
                      <w:divBdr>
                        <w:top w:val="none" w:sz="0" w:space="0" w:color="auto"/>
                        <w:left w:val="none" w:sz="0" w:space="0" w:color="auto"/>
                        <w:bottom w:val="none" w:sz="0" w:space="0" w:color="auto"/>
                        <w:right w:val="none" w:sz="0" w:space="0" w:color="auto"/>
                      </w:divBdr>
                      <w:divsChild>
                        <w:div w:id="699740784">
                          <w:marLeft w:val="0"/>
                          <w:marRight w:val="0"/>
                          <w:marTop w:val="240"/>
                          <w:marBottom w:val="240"/>
                          <w:divBdr>
                            <w:top w:val="none" w:sz="0" w:space="0" w:color="auto"/>
                            <w:left w:val="none" w:sz="0" w:space="0" w:color="auto"/>
                            <w:bottom w:val="none" w:sz="0" w:space="0" w:color="auto"/>
                            <w:right w:val="none" w:sz="0" w:space="0" w:color="auto"/>
                          </w:divBdr>
                          <w:divsChild>
                            <w:div w:id="178823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32160">
                      <w:marLeft w:val="120"/>
                      <w:marRight w:val="120"/>
                      <w:marTop w:val="120"/>
                      <w:marBottom w:val="120"/>
                      <w:divBdr>
                        <w:top w:val="single" w:sz="6" w:space="0" w:color="000000"/>
                        <w:left w:val="single" w:sz="6" w:space="6" w:color="000000"/>
                        <w:bottom w:val="single" w:sz="6" w:space="0" w:color="000000"/>
                        <w:right w:val="single" w:sz="6" w:space="6" w:color="000000"/>
                      </w:divBdr>
                    </w:div>
                    <w:div w:id="1613515460">
                      <w:marLeft w:val="120"/>
                      <w:marRight w:val="120"/>
                      <w:marTop w:val="120"/>
                      <w:marBottom w:val="120"/>
                      <w:divBdr>
                        <w:top w:val="single" w:sz="6" w:space="0" w:color="000000"/>
                        <w:left w:val="single" w:sz="6" w:space="6" w:color="000000"/>
                        <w:bottom w:val="single" w:sz="6" w:space="0" w:color="000000"/>
                        <w:right w:val="single" w:sz="6" w:space="6" w:color="000000"/>
                      </w:divBdr>
                    </w:div>
                    <w:div w:id="16690969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2280052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3079020">
                  <w:marLeft w:val="240"/>
                  <w:marRight w:val="240"/>
                  <w:marTop w:val="0"/>
                  <w:marBottom w:val="0"/>
                  <w:divBdr>
                    <w:top w:val="none" w:sz="0" w:space="0" w:color="auto"/>
                    <w:left w:val="none" w:sz="0" w:space="0" w:color="auto"/>
                    <w:bottom w:val="none" w:sz="0" w:space="0" w:color="auto"/>
                    <w:right w:val="none" w:sz="0" w:space="0" w:color="auto"/>
                  </w:divBdr>
                </w:div>
                <w:div w:id="809320039">
                  <w:marLeft w:val="0"/>
                  <w:marRight w:val="0"/>
                  <w:marTop w:val="0"/>
                  <w:marBottom w:val="0"/>
                  <w:divBdr>
                    <w:top w:val="single" w:sz="6" w:space="6" w:color="000000"/>
                    <w:left w:val="none" w:sz="0" w:space="0" w:color="auto"/>
                    <w:bottom w:val="none" w:sz="0" w:space="0" w:color="auto"/>
                    <w:right w:val="none" w:sz="0" w:space="0" w:color="auto"/>
                  </w:divBdr>
                  <w:divsChild>
                    <w:div w:id="703947056">
                      <w:marLeft w:val="0"/>
                      <w:marRight w:val="0"/>
                      <w:marTop w:val="0"/>
                      <w:marBottom w:val="0"/>
                      <w:divBdr>
                        <w:top w:val="none" w:sz="0" w:space="0" w:color="auto"/>
                        <w:left w:val="none" w:sz="0" w:space="0" w:color="auto"/>
                        <w:bottom w:val="none" w:sz="0" w:space="0" w:color="auto"/>
                        <w:right w:val="none" w:sz="0" w:space="0" w:color="auto"/>
                      </w:divBdr>
                      <w:divsChild>
                        <w:div w:id="2090225163">
                          <w:marLeft w:val="0"/>
                          <w:marRight w:val="0"/>
                          <w:marTop w:val="240"/>
                          <w:marBottom w:val="240"/>
                          <w:divBdr>
                            <w:top w:val="none" w:sz="0" w:space="0" w:color="auto"/>
                            <w:left w:val="none" w:sz="0" w:space="0" w:color="auto"/>
                            <w:bottom w:val="none" w:sz="0" w:space="0" w:color="auto"/>
                            <w:right w:val="none" w:sz="0" w:space="0" w:color="auto"/>
                          </w:divBdr>
                          <w:divsChild>
                            <w:div w:id="7983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29973">
                      <w:marLeft w:val="120"/>
                      <w:marRight w:val="120"/>
                      <w:marTop w:val="120"/>
                      <w:marBottom w:val="120"/>
                      <w:divBdr>
                        <w:top w:val="single" w:sz="6" w:space="0" w:color="000000"/>
                        <w:left w:val="single" w:sz="6" w:space="6" w:color="000000"/>
                        <w:bottom w:val="single" w:sz="6" w:space="0" w:color="000000"/>
                        <w:right w:val="single" w:sz="6" w:space="6" w:color="000000"/>
                      </w:divBdr>
                    </w:div>
                    <w:div w:id="589780987">
                      <w:marLeft w:val="120"/>
                      <w:marRight w:val="120"/>
                      <w:marTop w:val="120"/>
                      <w:marBottom w:val="120"/>
                      <w:divBdr>
                        <w:top w:val="single" w:sz="6" w:space="0" w:color="000000"/>
                        <w:left w:val="single" w:sz="6" w:space="6" w:color="000000"/>
                        <w:bottom w:val="single" w:sz="6" w:space="0" w:color="000000"/>
                        <w:right w:val="single" w:sz="6" w:space="6" w:color="000000"/>
                      </w:divBdr>
                    </w:div>
                    <w:div w:id="17340451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9059935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8313943">
                  <w:marLeft w:val="240"/>
                  <w:marRight w:val="240"/>
                  <w:marTop w:val="0"/>
                  <w:marBottom w:val="0"/>
                  <w:divBdr>
                    <w:top w:val="none" w:sz="0" w:space="0" w:color="auto"/>
                    <w:left w:val="none" w:sz="0" w:space="0" w:color="auto"/>
                    <w:bottom w:val="none" w:sz="0" w:space="0" w:color="auto"/>
                    <w:right w:val="none" w:sz="0" w:space="0" w:color="auto"/>
                  </w:divBdr>
                </w:div>
                <w:div w:id="1897203624">
                  <w:marLeft w:val="0"/>
                  <w:marRight w:val="0"/>
                  <w:marTop w:val="0"/>
                  <w:marBottom w:val="0"/>
                  <w:divBdr>
                    <w:top w:val="single" w:sz="6" w:space="6" w:color="000000"/>
                    <w:left w:val="none" w:sz="0" w:space="0" w:color="auto"/>
                    <w:bottom w:val="none" w:sz="0" w:space="0" w:color="auto"/>
                    <w:right w:val="none" w:sz="0" w:space="0" w:color="auto"/>
                  </w:divBdr>
                  <w:divsChild>
                    <w:div w:id="1414743999">
                      <w:marLeft w:val="0"/>
                      <w:marRight w:val="0"/>
                      <w:marTop w:val="0"/>
                      <w:marBottom w:val="0"/>
                      <w:divBdr>
                        <w:top w:val="none" w:sz="0" w:space="0" w:color="auto"/>
                        <w:left w:val="none" w:sz="0" w:space="0" w:color="auto"/>
                        <w:bottom w:val="none" w:sz="0" w:space="0" w:color="auto"/>
                        <w:right w:val="none" w:sz="0" w:space="0" w:color="auto"/>
                      </w:divBdr>
                      <w:divsChild>
                        <w:div w:id="1635790493">
                          <w:marLeft w:val="0"/>
                          <w:marRight w:val="0"/>
                          <w:marTop w:val="240"/>
                          <w:marBottom w:val="240"/>
                          <w:divBdr>
                            <w:top w:val="none" w:sz="0" w:space="0" w:color="auto"/>
                            <w:left w:val="none" w:sz="0" w:space="0" w:color="auto"/>
                            <w:bottom w:val="none" w:sz="0" w:space="0" w:color="auto"/>
                            <w:right w:val="none" w:sz="0" w:space="0" w:color="auto"/>
                          </w:divBdr>
                          <w:divsChild>
                            <w:div w:id="157381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9080">
                      <w:marLeft w:val="120"/>
                      <w:marRight w:val="120"/>
                      <w:marTop w:val="120"/>
                      <w:marBottom w:val="120"/>
                      <w:divBdr>
                        <w:top w:val="single" w:sz="6" w:space="0" w:color="000000"/>
                        <w:left w:val="single" w:sz="6" w:space="6" w:color="000000"/>
                        <w:bottom w:val="single" w:sz="6" w:space="0" w:color="000000"/>
                        <w:right w:val="single" w:sz="6" w:space="6" w:color="000000"/>
                      </w:divBdr>
                    </w:div>
                    <w:div w:id="240650041">
                      <w:marLeft w:val="120"/>
                      <w:marRight w:val="120"/>
                      <w:marTop w:val="120"/>
                      <w:marBottom w:val="120"/>
                      <w:divBdr>
                        <w:top w:val="single" w:sz="6" w:space="0" w:color="000000"/>
                        <w:left w:val="single" w:sz="6" w:space="6" w:color="000000"/>
                        <w:bottom w:val="single" w:sz="6" w:space="0" w:color="000000"/>
                        <w:right w:val="single" w:sz="6" w:space="6" w:color="000000"/>
                      </w:divBdr>
                    </w:div>
                    <w:div w:id="6939185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8767732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6782097">
                  <w:marLeft w:val="240"/>
                  <w:marRight w:val="240"/>
                  <w:marTop w:val="0"/>
                  <w:marBottom w:val="0"/>
                  <w:divBdr>
                    <w:top w:val="none" w:sz="0" w:space="0" w:color="auto"/>
                    <w:left w:val="none" w:sz="0" w:space="0" w:color="auto"/>
                    <w:bottom w:val="none" w:sz="0" w:space="0" w:color="auto"/>
                    <w:right w:val="none" w:sz="0" w:space="0" w:color="auto"/>
                  </w:divBdr>
                </w:div>
                <w:div w:id="465123954">
                  <w:marLeft w:val="0"/>
                  <w:marRight w:val="0"/>
                  <w:marTop w:val="0"/>
                  <w:marBottom w:val="0"/>
                  <w:divBdr>
                    <w:top w:val="single" w:sz="6" w:space="6" w:color="000000"/>
                    <w:left w:val="none" w:sz="0" w:space="0" w:color="auto"/>
                    <w:bottom w:val="none" w:sz="0" w:space="0" w:color="auto"/>
                    <w:right w:val="none" w:sz="0" w:space="0" w:color="auto"/>
                  </w:divBdr>
                  <w:divsChild>
                    <w:div w:id="1240018264">
                      <w:marLeft w:val="0"/>
                      <w:marRight w:val="0"/>
                      <w:marTop w:val="0"/>
                      <w:marBottom w:val="0"/>
                      <w:divBdr>
                        <w:top w:val="none" w:sz="0" w:space="0" w:color="auto"/>
                        <w:left w:val="none" w:sz="0" w:space="0" w:color="auto"/>
                        <w:bottom w:val="none" w:sz="0" w:space="0" w:color="auto"/>
                        <w:right w:val="none" w:sz="0" w:space="0" w:color="auto"/>
                      </w:divBdr>
                      <w:divsChild>
                        <w:div w:id="299921921">
                          <w:marLeft w:val="0"/>
                          <w:marRight w:val="0"/>
                          <w:marTop w:val="240"/>
                          <w:marBottom w:val="240"/>
                          <w:divBdr>
                            <w:top w:val="none" w:sz="0" w:space="0" w:color="auto"/>
                            <w:left w:val="none" w:sz="0" w:space="0" w:color="auto"/>
                            <w:bottom w:val="none" w:sz="0" w:space="0" w:color="auto"/>
                            <w:right w:val="none" w:sz="0" w:space="0" w:color="auto"/>
                          </w:divBdr>
                          <w:divsChild>
                            <w:div w:id="5946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60028">
                      <w:marLeft w:val="120"/>
                      <w:marRight w:val="120"/>
                      <w:marTop w:val="120"/>
                      <w:marBottom w:val="120"/>
                      <w:divBdr>
                        <w:top w:val="single" w:sz="6" w:space="0" w:color="000000"/>
                        <w:left w:val="single" w:sz="6" w:space="6" w:color="000000"/>
                        <w:bottom w:val="single" w:sz="6" w:space="0" w:color="000000"/>
                        <w:right w:val="single" w:sz="6" w:space="6" w:color="000000"/>
                      </w:divBdr>
                    </w:div>
                    <w:div w:id="1528718779">
                      <w:marLeft w:val="120"/>
                      <w:marRight w:val="120"/>
                      <w:marTop w:val="120"/>
                      <w:marBottom w:val="120"/>
                      <w:divBdr>
                        <w:top w:val="single" w:sz="6" w:space="0" w:color="000000"/>
                        <w:left w:val="single" w:sz="6" w:space="6" w:color="000000"/>
                        <w:bottom w:val="single" w:sz="6" w:space="0" w:color="000000"/>
                        <w:right w:val="single" w:sz="6" w:space="6" w:color="000000"/>
                      </w:divBdr>
                    </w:div>
                    <w:div w:id="16032202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243149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5034951">
                  <w:marLeft w:val="240"/>
                  <w:marRight w:val="240"/>
                  <w:marTop w:val="0"/>
                  <w:marBottom w:val="0"/>
                  <w:divBdr>
                    <w:top w:val="none" w:sz="0" w:space="0" w:color="auto"/>
                    <w:left w:val="none" w:sz="0" w:space="0" w:color="auto"/>
                    <w:bottom w:val="none" w:sz="0" w:space="0" w:color="auto"/>
                    <w:right w:val="none" w:sz="0" w:space="0" w:color="auto"/>
                  </w:divBdr>
                </w:div>
                <w:div w:id="1254706629">
                  <w:marLeft w:val="0"/>
                  <w:marRight w:val="0"/>
                  <w:marTop w:val="0"/>
                  <w:marBottom w:val="0"/>
                  <w:divBdr>
                    <w:top w:val="single" w:sz="6" w:space="6" w:color="000000"/>
                    <w:left w:val="none" w:sz="0" w:space="0" w:color="auto"/>
                    <w:bottom w:val="none" w:sz="0" w:space="0" w:color="auto"/>
                    <w:right w:val="none" w:sz="0" w:space="0" w:color="auto"/>
                  </w:divBdr>
                  <w:divsChild>
                    <w:div w:id="1977761032">
                      <w:marLeft w:val="0"/>
                      <w:marRight w:val="0"/>
                      <w:marTop w:val="0"/>
                      <w:marBottom w:val="0"/>
                      <w:divBdr>
                        <w:top w:val="none" w:sz="0" w:space="0" w:color="auto"/>
                        <w:left w:val="none" w:sz="0" w:space="0" w:color="auto"/>
                        <w:bottom w:val="none" w:sz="0" w:space="0" w:color="auto"/>
                        <w:right w:val="none" w:sz="0" w:space="0" w:color="auto"/>
                      </w:divBdr>
                      <w:divsChild>
                        <w:div w:id="1582593359">
                          <w:marLeft w:val="0"/>
                          <w:marRight w:val="0"/>
                          <w:marTop w:val="240"/>
                          <w:marBottom w:val="240"/>
                          <w:divBdr>
                            <w:top w:val="none" w:sz="0" w:space="0" w:color="auto"/>
                            <w:left w:val="none" w:sz="0" w:space="0" w:color="auto"/>
                            <w:bottom w:val="none" w:sz="0" w:space="0" w:color="auto"/>
                            <w:right w:val="none" w:sz="0" w:space="0" w:color="auto"/>
                          </w:divBdr>
                          <w:divsChild>
                            <w:div w:id="6460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4855">
                      <w:marLeft w:val="120"/>
                      <w:marRight w:val="120"/>
                      <w:marTop w:val="120"/>
                      <w:marBottom w:val="120"/>
                      <w:divBdr>
                        <w:top w:val="single" w:sz="6" w:space="0" w:color="000000"/>
                        <w:left w:val="single" w:sz="6" w:space="6" w:color="000000"/>
                        <w:bottom w:val="single" w:sz="6" w:space="0" w:color="000000"/>
                        <w:right w:val="single" w:sz="6" w:space="6" w:color="000000"/>
                      </w:divBdr>
                    </w:div>
                    <w:div w:id="2058896574">
                      <w:marLeft w:val="120"/>
                      <w:marRight w:val="120"/>
                      <w:marTop w:val="120"/>
                      <w:marBottom w:val="120"/>
                      <w:divBdr>
                        <w:top w:val="single" w:sz="6" w:space="0" w:color="000000"/>
                        <w:left w:val="single" w:sz="6" w:space="6" w:color="000000"/>
                        <w:bottom w:val="single" w:sz="6" w:space="0" w:color="000000"/>
                        <w:right w:val="single" w:sz="6" w:space="6" w:color="000000"/>
                      </w:divBdr>
                    </w:div>
                    <w:div w:id="10201569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904071527">
          <w:marLeft w:val="0"/>
          <w:marRight w:val="0"/>
          <w:marTop w:val="0"/>
          <w:marBottom w:val="0"/>
          <w:divBdr>
            <w:top w:val="none" w:sz="0" w:space="0" w:color="auto"/>
            <w:left w:val="none" w:sz="0" w:space="0" w:color="auto"/>
            <w:bottom w:val="none" w:sz="0" w:space="0" w:color="auto"/>
            <w:right w:val="none" w:sz="0" w:space="0" w:color="auto"/>
          </w:divBdr>
          <w:divsChild>
            <w:div w:id="16732177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27768">
                  <w:marLeft w:val="240"/>
                  <w:marRight w:val="240"/>
                  <w:marTop w:val="0"/>
                  <w:marBottom w:val="0"/>
                  <w:divBdr>
                    <w:top w:val="none" w:sz="0" w:space="0" w:color="auto"/>
                    <w:left w:val="none" w:sz="0" w:space="0" w:color="auto"/>
                    <w:bottom w:val="none" w:sz="0" w:space="0" w:color="auto"/>
                    <w:right w:val="none" w:sz="0" w:space="0" w:color="auto"/>
                  </w:divBdr>
                </w:div>
                <w:div w:id="1312252937">
                  <w:marLeft w:val="0"/>
                  <w:marRight w:val="0"/>
                  <w:marTop w:val="0"/>
                  <w:marBottom w:val="0"/>
                  <w:divBdr>
                    <w:top w:val="single" w:sz="6" w:space="6" w:color="000000"/>
                    <w:left w:val="none" w:sz="0" w:space="0" w:color="auto"/>
                    <w:bottom w:val="none" w:sz="0" w:space="0" w:color="auto"/>
                    <w:right w:val="none" w:sz="0" w:space="0" w:color="auto"/>
                  </w:divBdr>
                  <w:divsChild>
                    <w:div w:id="146632649">
                      <w:marLeft w:val="0"/>
                      <w:marRight w:val="0"/>
                      <w:marTop w:val="0"/>
                      <w:marBottom w:val="0"/>
                      <w:divBdr>
                        <w:top w:val="none" w:sz="0" w:space="0" w:color="auto"/>
                        <w:left w:val="none" w:sz="0" w:space="0" w:color="auto"/>
                        <w:bottom w:val="none" w:sz="0" w:space="0" w:color="auto"/>
                        <w:right w:val="none" w:sz="0" w:space="0" w:color="auto"/>
                      </w:divBdr>
                      <w:divsChild>
                        <w:div w:id="2104102493">
                          <w:marLeft w:val="0"/>
                          <w:marRight w:val="0"/>
                          <w:marTop w:val="240"/>
                          <w:marBottom w:val="240"/>
                          <w:divBdr>
                            <w:top w:val="none" w:sz="0" w:space="0" w:color="auto"/>
                            <w:left w:val="none" w:sz="0" w:space="0" w:color="auto"/>
                            <w:bottom w:val="none" w:sz="0" w:space="0" w:color="auto"/>
                            <w:right w:val="none" w:sz="0" w:space="0" w:color="auto"/>
                          </w:divBdr>
                          <w:divsChild>
                            <w:div w:id="18023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5147">
                      <w:marLeft w:val="120"/>
                      <w:marRight w:val="120"/>
                      <w:marTop w:val="120"/>
                      <w:marBottom w:val="120"/>
                      <w:divBdr>
                        <w:top w:val="single" w:sz="6" w:space="0" w:color="000000"/>
                        <w:left w:val="single" w:sz="6" w:space="6" w:color="000000"/>
                        <w:bottom w:val="single" w:sz="6" w:space="0" w:color="000000"/>
                        <w:right w:val="single" w:sz="6" w:space="6" w:color="000000"/>
                      </w:divBdr>
                    </w:div>
                    <w:div w:id="545526748">
                      <w:marLeft w:val="120"/>
                      <w:marRight w:val="120"/>
                      <w:marTop w:val="120"/>
                      <w:marBottom w:val="120"/>
                      <w:divBdr>
                        <w:top w:val="single" w:sz="6" w:space="0" w:color="000000"/>
                        <w:left w:val="single" w:sz="6" w:space="6" w:color="000000"/>
                        <w:bottom w:val="single" w:sz="6" w:space="0" w:color="000000"/>
                        <w:right w:val="single" w:sz="6" w:space="6" w:color="000000"/>
                      </w:divBdr>
                    </w:div>
                    <w:div w:id="19340466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827985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0587154">
                  <w:marLeft w:val="240"/>
                  <w:marRight w:val="240"/>
                  <w:marTop w:val="0"/>
                  <w:marBottom w:val="0"/>
                  <w:divBdr>
                    <w:top w:val="none" w:sz="0" w:space="0" w:color="auto"/>
                    <w:left w:val="none" w:sz="0" w:space="0" w:color="auto"/>
                    <w:bottom w:val="none" w:sz="0" w:space="0" w:color="auto"/>
                    <w:right w:val="none" w:sz="0" w:space="0" w:color="auto"/>
                  </w:divBdr>
                </w:div>
                <w:div w:id="1305046180">
                  <w:marLeft w:val="0"/>
                  <w:marRight w:val="0"/>
                  <w:marTop w:val="0"/>
                  <w:marBottom w:val="0"/>
                  <w:divBdr>
                    <w:top w:val="single" w:sz="6" w:space="6" w:color="000000"/>
                    <w:left w:val="none" w:sz="0" w:space="0" w:color="auto"/>
                    <w:bottom w:val="none" w:sz="0" w:space="0" w:color="auto"/>
                    <w:right w:val="none" w:sz="0" w:space="0" w:color="auto"/>
                  </w:divBdr>
                  <w:divsChild>
                    <w:div w:id="324432474">
                      <w:marLeft w:val="0"/>
                      <w:marRight w:val="0"/>
                      <w:marTop w:val="0"/>
                      <w:marBottom w:val="0"/>
                      <w:divBdr>
                        <w:top w:val="none" w:sz="0" w:space="0" w:color="auto"/>
                        <w:left w:val="none" w:sz="0" w:space="0" w:color="auto"/>
                        <w:bottom w:val="none" w:sz="0" w:space="0" w:color="auto"/>
                        <w:right w:val="none" w:sz="0" w:space="0" w:color="auto"/>
                      </w:divBdr>
                      <w:divsChild>
                        <w:div w:id="1315833436">
                          <w:marLeft w:val="0"/>
                          <w:marRight w:val="0"/>
                          <w:marTop w:val="240"/>
                          <w:marBottom w:val="240"/>
                          <w:divBdr>
                            <w:top w:val="none" w:sz="0" w:space="0" w:color="auto"/>
                            <w:left w:val="none" w:sz="0" w:space="0" w:color="auto"/>
                            <w:bottom w:val="none" w:sz="0" w:space="0" w:color="auto"/>
                            <w:right w:val="none" w:sz="0" w:space="0" w:color="auto"/>
                          </w:divBdr>
                          <w:divsChild>
                            <w:div w:id="17039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43">
                      <w:marLeft w:val="120"/>
                      <w:marRight w:val="120"/>
                      <w:marTop w:val="120"/>
                      <w:marBottom w:val="120"/>
                      <w:divBdr>
                        <w:top w:val="single" w:sz="6" w:space="0" w:color="000000"/>
                        <w:left w:val="single" w:sz="6" w:space="6" w:color="000000"/>
                        <w:bottom w:val="single" w:sz="6" w:space="0" w:color="000000"/>
                        <w:right w:val="single" w:sz="6" w:space="6" w:color="000000"/>
                      </w:divBdr>
                    </w:div>
                    <w:div w:id="2063823221">
                      <w:marLeft w:val="120"/>
                      <w:marRight w:val="120"/>
                      <w:marTop w:val="120"/>
                      <w:marBottom w:val="120"/>
                      <w:divBdr>
                        <w:top w:val="single" w:sz="6" w:space="0" w:color="000000"/>
                        <w:left w:val="single" w:sz="6" w:space="6" w:color="000000"/>
                        <w:bottom w:val="single" w:sz="6" w:space="0" w:color="000000"/>
                        <w:right w:val="single" w:sz="6" w:space="6" w:color="000000"/>
                      </w:divBdr>
                    </w:div>
                    <w:div w:id="9088070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386264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7394104">
                  <w:marLeft w:val="240"/>
                  <w:marRight w:val="240"/>
                  <w:marTop w:val="0"/>
                  <w:marBottom w:val="0"/>
                  <w:divBdr>
                    <w:top w:val="none" w:sz="0" w:space="0" w:color="auto"/>
                    <w:left w:val="none" w:sz="0" w:space="0" w:color="auto"/>
                    <w:bottom w:val="none" w:sz="0" w:space="0" w:color="auto"/>
                    <w:right w:val="none" w:sz="0" w:space="0" w:color="auto"/>
                  </w:divBdr>
                </w:div>
                <w:div w:id="811144657">
                  <w:marLeft w:val="0"/>
                  <w:marRight w:val="0"/>
                  <w:marTop w:val="0"/>
                  <w:marBottom w:val="0"/>
                  <w:divBdr>
                    <w:top w:val="single" w:sz="6" w:space="6" w:color="000000"/>
                    <w:left w:val="none" w:sz="0" w:space="0" w:color="auto"/>
                    <w:bottom w:val="none" w:sz="0" w:space="0" w:color="auto"/>
                    <w:right w:val="none" w:sz="0" w:space="0" w:color="auto"/>
                  </w:divBdr>
                  <w:divsChild>
                    <w:div w:id="253975883">
                      <w:marLeft w:val="0"/>
                      <w:marRight w:val="0"/>
                      <w:marTop w:val="0"/>
                      <w:marBottom w:val="0"/>
                      <w:divBdr>
                        <w:top w:val="none" w:sz="0" w:space="0" w:color="auto"/>
                        <w:left w:val="none" w:sz="0" w:space="0" w:color="auto"/>
                        <w:bottom w:val="none" w:sz="0" w:space="0" w:color="auto"/>
                        <w:right w:val="none" w:sz="0" w:space="0" w:color="auto"/>
                      </w:divBdr>
                      <w:divsChild>
                        <w:div w:id="123281797">
                          <w:marLeft w:val="0"/>
                          <w:marRight w:val="0"/>
                          <w:marTop w:val="240"/>
                          <w:marBottom w:val="240"/>
                          <w:divBdr>
                            <w:top w:val="none" w:sz="0" w:space="0" w:color="auto"/>
                            <w:left w:val="none" w:sz="0" w:space="0" w:color="auto"/>
                            <w:bottom w:val="none" w:sz="0" w:space="0" w:color="auto"/>
                            <w:right w:val="none" w:sz="0" w:space="0" w:color="auto"/>
                          </w:divBdr>
                          <w:divsChild>
                            <w:div w:id="16300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43035">
                      <w:marLeft w:val="120"/>
                      <w:marRight w:val="120"/>
                      <w:marTop w:val="120"/>
                      <w:marBottom w:val="120"/>
                      <w:divBdr>
                        <w:top w:val="single" w:sz="6" w:space="0" w:color="000000"/>
                        <w:left w:val="single" w:sz="6" w:space="6" w:color="000000"/>
                        <w:bottom w:val="single" w:sz="6" w:space="0" w:color="000000"/>
                        <w:right w:val="single" w:sz="6" w:space="6" w:color="000000"/>
                      </w:divBdr>
                    </w:div>
                    <w:div w:id="1252853184">
                      <w:marLeft w:val="120"/>
                      <w:marRight w:val="120"/>
                      <w:marTop w:val="120"/>
                      <w:marBottom w:val="120"/>
                      <w:divBdr>
                        <w:top w:val="single" w:sz="6" w:space="0" w:color="000000"/>
                        <w:left w:val="single" w:sz="6" w:space="6" w:color="000000"/>
                        <w:bottom w:val="single" w:sz="6" w:space="0" w:color="000000"/>
                        <w:right w:val="single" w:sz="6" w:space="6" w:color="000000"/>
                      </w:divBdr>
                    </w:div>
                    <w:div w:id="8306035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750342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8413689">
                  <w:marLeft w:val="240"/>
                  <w:marRight w:val="240"/>
                  <w:marTop w:val="0"/>
                  <w:marBottom w:val="0"/>
                  <w:divBdr>
                    <w:top w:val="none" w:sz="0" w:space="0" w:color="auto"/>
                    <w:left w:val="none" w:sz="0" w:space="0" w:color="auto"/>
                    <w:bottom w:val="none" w:sz="0" w:space="0" w:color="auto"/>
                    <w:right w:val="none" w:sz="0" w:space="0" w:color="auto"/>
                  </w:divBdr>
                </w:div>
                <w:div w:id="744454389">
                  <w:marLeft w:val="0"/>
                  <w:marRight w:val="0"/>
                  <w:marTop w:val="0"/>
                  <w:marBottom w:val="0"/>
                  <w:divBdr>
                    <w:top w:val="single" w:sz="6" w:space="6" w:color="000000"/>
                    <w:left w:val="none" w:sz="0" w:space="0" w:color="auto"/>
                    <w:bottom w:val="none" w:sz="0" w:space="0" w:color="auto"/>
                    <w:right w:val="none" w:sz="0" w:space="0" w:color="auto"/>
                  </w:divBdr>
                  <w:divsChild>
                    <w:div w:id="922034140">
                      <w:marLeft w:val="0"/>
                      <w:marRight w:val="0"/>
                      <w:marTop w:val="0"/>
                      <w:marBottom w:val="0"/>
                      <w:divBdr>
                        <w:top w:val="none" w:sz="0" w:space="0" w:color="auto"/>
                        <w:left w:val="none" w:sz="0" w:space="0" w:color="auto"/>
                        <w:bottom w:val="none" w:sz="0" w:space="0" w:color="auto"/>
                        <w:right w:val="none" w:sz="0" w:space="0" w:color="auto"/>
                      </w:divBdr>
                      <w:divsChild>
                        <w:div w:id="1699624261">
                          <w:marLeft w:val="0"/>
                          <w:marRight w:val="0"/>
                          <w:marTop w:val="240"/>
                          <w:marBottom w:val="240"/>
                          <w:divBdr>
                            <w:top w:val="none" w:sz="0" w:space="0" w:color="auto"/>
                            <w:left w:val="none" w:sz="0" w:space="0" w:color="auto"/>
                            <w:bottom w:val="none" w:sz="0" w:space="0" w:color="auto"/>
                            <w:right w:val="none" w:sz="0" w:space="0" w:color="auto"/>
                          </w:divBdr>
                          <w:divsChild>
                            <w:div w:id="974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3054">
                      <w:marLeft w:val="120"/>
                      <w:marRight w:val="120"/>
                      <w:marTop w:val="120"/>
                      <w:marBottom w:val="120"/>
                      <w:divBdr>
                        <w:top w:val="single" w:sz="6" w:space="0" w:color="000000"/>
                        <w:left w:val="single" w:sz="6" w:space="6" w:color="000000"/>
                        <w:bottom w:val="single" w:sz="6" w:space="0" w:color="000000"/>
                        <w:right w:val="single" w:sz="6" w:space="6" w:color="000000"/>
                      </w:divBdr>
                    </w:div>
                    <w:div w:id="20888411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7520024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1471238">
                  <w:marLeft w:val="240"/>
                  <w:marRight w:val="240"/>
                  <w:marTop w:val="0"/>
                  <w:marBottom w:val="0"/>
                  <w:divBdr>
                    <w:top w:val="none" w:sz="0" w:space="0" w:color="auto"/>
                    <w:left w:val="none" w:sz="0" w:space="0" w:color="auto"/>
                    <w:bottom w:val="none" w:sz="0" w:space="0" w:color="auto"/>
                    <w:right w:val="none" w:sz="0" w:space="0" w:color="auto"/>
                  </w:divBdr>
                </w:div>
                <w:div w:id="1846825582">
                  <w:marLeft w:val="0"/>
                  <w:marRight w:val="0"/>
                  <w:marTop w:val="0"/>
                  <w:marBottom w:val="0"/>
                  <w:divBdr>
                    <w:top w:val="single" w:sz="6" w:space="6" w:color="000000"/>
                    <w:left w:val="none" w:sz="0" w:space="0" w:color="auto"/>
                    <w:bottom w:val="none" w:sz="0" w:space="0" w:color="auto"/>
                    <w:right w:val="none" w:sz="0" w:space="0" w:color="auto"/>
                  </w:divBdr>
                  <w:divsChild>
                    <w:div w:id="599066135">
                      <w:marLeft w:val="0"/>
                      <w:marRight w:val="0"/>
                      <w:marTop w:val="0"/>
                      <w:marBottom w:val="0"/>
                      <w:divBdr>
                        <w:top w:val="none" w:sz="0" w:space="0" w:color="auto"/>
                        <w:left w:val="none" w:sz="0" w:space="0" w:color="auto"/>
                        <w:bottom w:val="none" w:sz="0" w:space="0" w:color="auto"/>
                        <w:right w:val="none" w:sz="0" w:space="0" w:color="auto"/>
                      </w:divBdr>
                      <w:divsChild>
                        <w:div w:id="1678969144">
                          <w:marLeft w:val="0"/>
                          <w:marRight w:val="0"/>
                          <w:marTop w:val="240"/>
                          <w:marBottom w:val="240"/>
                          <w:divBdr>
                            <w:top w:val="none" w:sz="0" w:space="0" w:color="auto"/>
                            <w:left w:val="none" w:sz="0" w:space="0" w:color="auto"/>
                            <w:bottom w:val="none" w:sz="0" w:space="0" w:color="auto"/>
                            <w:right w:val="none" w:sz="0" w:space="0" w:color="auto"/>
                          </w:divBdr>
                          <w:divsChild>
                            <w:div w:id="20524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7041">
                      <w:marLeft w:val="120"/>
                      <w:marRight w:val="120"/>
                      <w:marTop w:val="120"/>
                      <w:marBottom w:val="120"/>
                      <w:divBdr>
                        <w:top w:val="single" w:sz="6" w:space="0" w:color="000000"/>
                        <w:left w:val="single" w:sz="6" w:space="6" w:color="000000"/>
                        <w:bottom w:val="single" w:sz="6" w:space="0" w:color="000000"/>
                        <w:right w:val="single" w:sz="6" w:space="6" w:color="000000"/>
                      </w:divBdr>
                    </w:div>
                    <w:div w:id="2029408835">
                      <w:marLeft w:val="120"/>
                      <w:marRight w:val="120"/>
                      <w:marTop w:val="120"/>
                      <w:marBottom w:val="120"/>
                      <w:divBdr>
                        <w:top w:val="single" w:sz="6" w:space="0" w:color="000000"/>
                        <w:left w:val="single" w:sz="6" w:space="6" w:color="000000"/>
                        <w:bottom w:val="single" w:sz="6" w:space="0" w:color="000000"/>
                        <w:right w:val="single" w:sz="6" w:space="6" w:color="000000"/>
                      </w:divBdr>
                    </w:div>
                    <w:div w:id="19648476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450395076">
          <w:marLeft w:val="0"/>
          <w:marRight w:val="0"/>
          <w:marTop w:val="0"/>
          <w:marBottom w:val="0"/>
          <w:divBdr>
            <w:top w:val="none" w:sz="0" w:space="0" w:color="auto"/>
            <w:left w:val="none" w:sz="0" w:space="0" w:color="auto"/>
            <w:bottom w:val="none" w:sz="0" w:space="0" w:color="auto"/>
            <w:right w:val="none" w:sz="0" w:space="0" w:color="auto"/>
          </w:divBdr>
          <w:divsChild>
            <w:div w:id="13037787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6597583">
                  <w:marLeft w:val="240"/>
                  <w:marRight w:val="240"/>
                  <w:marTop w:val="0"/>
                  <w:marBottom w:val="0"/>
                  <w:divBdr>
                    <w:top w:val="none" w:sz="0" w:space="0" w:color="auto"/>
                    <w:left w:val="none" w:sz="0" w:space="0" w:color="auto"/>
                    <w:bottom w:val="none" w:sz="0" w:space="0" w:color="auto"/>
                    <w:right w:val="none" w:sz="0" w:space="0" w:color="auto"/>
                  </w:divBdr>
                </w:div>
                <w:div w:id="1410535954">
                  <w:marLeft w:val="0"/>
                  <w:marRight w:val="0"/>
                  <w:marTop w:val="0"/>
                  <w:marBottom w:val="0"/>
                  <w:divBdr>
                    <w:top w:val="single" w:sz="6" w:space="6" w:color="000000"/>
                    <w:left w:val="none" w:sz="0" w:space="0" w:color="auto"/>
                    <w:bottom w:val="none" w:sz="0" w:space="0" w:color="auto"/>
                    <w:right w:val="none" w:sz="0" w:space="0" w:color="auto"/>
                  </w:divBdr>
                  <w:divsChild>
                    <w:div w:id="1383946678">
                      <w:marLeft w:val="0"/>
                      <w:marRight w:val="0"/>
                      <w:marTop w:val="0"/>
                      <w:marBottom w:val="0"/>
                      <w:divBdr>
                        <w:top w:val="none" w:sz="0" w:space="0" w:color="auto"/>
                        <w:left w:val="none" w:sz="0" w:space="0" w:color="auto"/>
                        <w:bottom w:val="none" w:sz="0" w:space="0" w:color="auto"/>
                        <w:right w:val="none" w:sz="0" w:space="0" w:color="auto"/>
                      </w:divBdr>
                      <w:divsChild>
                        <w:div w:id="208033360">
                          <w:marLeft w:val="0"/>
                          <w:marRight w:val="0"/>
                          <w:marTop w:val="240"/>
                          <w:marBottom w:val="240"/>
                          <w:divBdr>
                            <w:top w:val="none" w:sz="0" w:space="0" w:color="auto"/>
                            <w:left w:val="none" w:sz="0" w:space="0" w:color="auto"/>
                            <w:bottom w:val="none" w:sz="0" w:space="0" w:color="auto"/>
                            <w:right w:val="none" w:sz="0" w:space="0" w:color="auto"/>
                          </w:divBdr>
                          <w:divsChild>
                            <w:div w:id="153866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8742">
                      <w:marLeft w:val="120"/>
                      <w:marRight w:val="120"/>
                      <w:marTop w:val="120"/>
                      <w:marBottom w:val="120"/>
                      <w:divBdr>
                        <w:top w:val="single" w:sz="6" w:space="0" w:color="000000"/>
                        <w:left w:val="single" w:sz="6" w:space="6" w:color="000000"/>
                        <w:bottom w:val="single" w:sz="6" w:space="0" w:color="000000"/>
                        <w:right w:val="single" w:sz="6" w:space="6" w:color="000000"/>
                      </w:divBdr>
                    </w:div>
                    <w:div w:id="230582401">
                      <w:marLeft w:val="120"/>
                      <w:marRight w:val="120"/>
                      <w:marTop w:val="120"/>
                      <w:marBottom w:val="120"/>
                      <w:divBdr>
                        <w:top w:val="single" w:sz="6" w:space="0" w:color="000000"/>
                        <w:left w:val="single" w:sz="6" w:space="6" w:color="000000"/>
                        <w:bottom w:val="single" w:sz="6" w:space="0" w:color="000000"/>
                        <w:right w:val="single" w:sz="6" w:space="6" w:color="000000"/>
                      </w:divBdr>
                    </w:div>
                    <w:div w:id="10407395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4516755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1949124">
                  <w:marLeft w:val="240"/>
                  <w:marRight w:val="240"/>
                  <w:marTop w:val="0"/>
                  <w:marBottom w:val="0"/>
                  <w:divBdr>
                    <w:top w:val="none" w:sz="0" w:space="0" w:color="auto"/>
                    <w:left w:val="none" w:sz="0" w:space="0" w:color="auto"/>
                    <w:bottom w:val="none" w:sz="0" w:space="0" w:color="auto"/>
                    <w:right w:val="none" w:sz="0" w:space="0" w:color="auto"/>
                  </w:divBdr>
                </w:div>
                <w:div w:id="356123402">
                  <w:marLeft w:val="0"/>
                  <w:marRight w:val="0"/>
                  <w:marTop w:val="0"/>
                  <w:marBottom w:val="0"/>
                  <w:divBdr>
                    <w:top w:val="single" w:sz="6" w:space="6" w:color="000000"/>
                    <w:left w:val="none" w:sz="0" w:space="0" w:color="auto"/>
                    <w:bottom w:val="none" w:sz="0" w:space="0" w:color="auto"/>
                    <w:right w:val="none" w:sz="0" w:space="0" w:color="auto"/>
                  </w:divBdr>
                  <w:divsChild>
                    <w:div w:id="699744788">
                      <w:marLeft w:val="0"/>
                      <w:marRight w:val="0"/>
                      <w:marTop w:val="0"/>
                      <w:marBottom w:val="0"/>
                      <w:divBdr>
                        <w:top w:val="none" w:sz="0" w:space="0" w:color="auto"/>
                        <w:left w:val="none" w:sz="0" w:space="0" w:color="auto"/>
                        <w:bottom w:val="none" w:sz="0" w:space="0" w:color="auto"/>
                        <w:right w:val="none" w:sz="0" w:space="0" w:color="auto"/>
                      </w:divBdr>
                      <w:divsChild>
                        <w:div w:id="162210346">
                          <w:marLeft w:val="0"/>
                          <w:marRight w:val="0"/>
                          <w:marTop w:val="240"/>
                          <w:marBottom w:val="240"/>
                          <w:divBdr>
                            <w:top w:val="none" w:sz="0" w:space="0" w:color="auto"/>
                            <w:left w:val="none" w:sz="0" w:space="0" w:color="auto"/>
                            <w:bottom w:val="none" w:sz="0" w:space="0" w:color="auto"/>
                            <w:right w:val="none" w:sz="0" w:space="0" w:color="auto"/>
                          </w:divBdr>
                          <w:divsChild>
                            <w:div w:id="17732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4742">
                      <w:marLeft w:val="120"/>
                      <w:marRight w:val="120"/>
                      <w:marTop w:val="120"/>
                      <w:marBottom w:val="120"/>
                      <w:divBdr>
                        <w:top w:val="single" w:sz="6" w:space="0" w:color="000000"/>
                        <w:left w:val="single" w:sz="6" w:space="6" w:color="000000"/>
                        <w:bottom w:val="single" w:sz="6" w:space="0" w:color="000000"/>
                        <w:right w:val="single" w:sz="6" w:space="6" w:color="000000"/>
                      </w:divBdr>
                    </w:div>
                    <w:div w:id="1089888949">
                      <w:marLeft w:val="120"/>
                      <w:marRight w:val="120"/>
                      <w:marTop w:val="120"/>
                      <w:marBottom w:val="120"/>
                      <w:divBdr>
                        <w:top w:val="single" w:sz="6" w:space="0" w:color="000000"/>
                        <w:left w:val="single" w:sz="6" w:space="6" w:color="000000"/>
                        <w:bottom w:val="single" w:sz="6" w:space="0" w:color="000000"/>
                        <w:right w:val="single" w:sz="6" w:space="6" w:color="000000"/>
                      </w:divBdr>
                    </w:div>
                    <w:div w:id="150681949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231621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9846517">
                  <w:marLeft w:val="240"/>
                  <w:marRight w:val="240"/>
                  <w:marTop w:val="0"/>
                  <w:marBottom w:val="0"/>
                  <w:divBdr>
                    <w:top w:val="none" w:sz="0" w:space="0" w:color="auto"/>
                    <w:left w:val="none" w:sz="0" w:space="0" w:color="auto"/>
                    <w:bottom w:val="none" w:sz="0" w:space="0" w:color="auto"/>
                    <w:right w:val="none" w:sz="0" w:space="0" w:color="auto"/>
                  </w:divBdr>
                </w:div>
                <w:div w:id="619655353">
                  <w:marLeft w:val="0"/>
                  <w:marRight w:val="0"/>
                  <w:marTop w:val="0"/>
                  <w:marBottom w:val="0"/>
                  <w:divBdr>
                    <w:top w:val="single" w:sz="6" w:space="6" w:color="000000"/>
                    <w:left w:val="none" w:sz="0" w:space="0" w:color="auto"/>
                    <w:bottom w:val="none" w:sz="0" w:space="0" w:color="auto"/>
                    <w:right w:val="none" w:sz="0" w:space="0" w:color="auto"/>
                  </w:divBdr>
                  <w:divsChild>
                    <w:div w:id="784033811">
                      <w:marLeft w:val="0"/>
                      <w:marRight w:val="0"/>
                      <w:marTop w:val="0"/>
                      <w:marBottom w:val="0"/>
                      <w:divBdr>
                        <w:top w:val="none" w:sz="0" w:space="0" w:color="auto"/>
                        <w:left w:val="none" w:sz="0" w:space="0" w:color="auto"/>
                        <w:bottom w:val="none" w:sz="0" w:space="0" w:color="auto"/>
                        <w:right w:val="none" w:sz="0" w:space="0" w:color="auto"/>
                      </w:divBdr>
                      <w:divsChild>
                        <w:div w:id="93792687">
                          <w:marLeft w:val="0"/>
                          <w:marRight w:val="0"/>
                          <w:marTop w:val="240"/>
                          <w:marBottom w:val="240"/>
                          <w:divBdr>
                            <w:top w:val="none" w:sz="0" w:space="0" w:color="auto"/>
                            <w:left w:val="none" w:sz="0" w:space="0" w:color="auto"/>
                            <w:bottom w:val="none" w:sz="0" w:space="0" w:color="auto"/>
                            <w:right w:val="none" w:sz="0" w:space="0" w:color="auto"/>
                          </w:divBdr>
                          <w:divsChild>
                            <w:div w:id="14350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5769">
                      <w:marLeft w:val="120"/>
                      <w:marRight w:val="120"/>
                      <w:marTop w:val="120"/>
                      <w:marBottom w:val="120"/>
                      <w:divBdr>
                        <w:top w:val="single" w:sz="6" w:space="0" w:color="000000"/>
                        <w:left w:val="single" w:sz="6" w:space="6" w:color="000000"/>
                        <w:bottom w:val="single" w:sz="6" w:space="0" w:color="000000"/>
                        <w:right w:val="single" w:sz="6" w:space="6" w:color="000000"/>
                      </w:divBdr>
                    </w:div>
                    <w:div w:id="421418572">
                      <w:marLeft w:val="120"/>
                      <w:marRight w:val="120"/>
                      <w:marTop w:val="120"/>
                      <w:marBottom w:val="120"/>
                      <w:divBdr>
                        <w:top w:val="single" w:sz="6" w:space="0" w:color="000000"/>
                        <w:left w:val="single" w:sz="6" w:space="6" w:color="000000"/>
                        <w:bottom w:val="single" w:sz="6" w:space="0" w:color="000000"/>
                        <w:right w:val="single" w:sz="6" w:space="6" w:color="000000"/>
                      </w:divBdr>
                    </w:div>
                    <w:div w:id="13664402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2240257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4328274">
                  <w:marLeft w:val="240"/>
                  <w:marRight w:val="240"/>
                  <w:marTop w:val="0"/>
                  <w:marBottom w:val="0"/>
                  <w:divBdr>
                    <w:top w:val="none" w:sz="0" w:space="0" w:color="auto"/>
                    <w:left w:val="none" w:sz="0" w:space="0" w:color="auto"/>
                    <w:bottom w:val="none" w:sz="0" w:space="0" w:color="auto"/>
                    <w:right w:val="none" w:sz="0" w:space="0" w:color="auto"/>
                  </w:divBdr>
                </w:div>
                <w:div w:id="1247612779">
                  <w:marLeft w:val="0"/>
                  <w:marRight w:val="0"/>
                  <w:marTop w:val="0"/>
                  <w:marBottom w:val="0"/>
                  <w:divBdr>
                    <w:top w:val="single" w:sz="6" w:space="6" w:color="000000"/>
                    <w:left w:val="none" w:sz="0" w:space="0" w:color="auto"/>
                    <w:bottom w:val="none" w:sz="0" w:space="0" w:color="auto"/>
                    <w:right w:val="none" w:sz="0" w:space="0" w:color="auto"/>
                  </w:divBdr>
                  <w:divsChild>
                    <w:div w:id="1677418097">
                      <w:marLeft w:val="0"/>
                      <w:marRight w:val="0"/>
                      <w:marTop w:val="0"/>
                      <w:marBottom w:val="0"/>
                      <w:divBdr>
                        <w:top w:val="none" w:sz="0" w:space="0" w:color="auto"/>
                        <w:left w:val="none" w:sz="0" w:space="0" w:color="auto"/>
                        <w:bottom w:val="none" w:sz="0" w:space="0" w:color="auto"/>
                        <w:right w:val="none" w:sz="0" w:space="0" w:color="auto"/>
                      </w:divBdr>
                      <w:divsChild>
                        <w:div w:id="2082018691">
                          <w:marLeft w:val="0"/>
                          <w:marRight w:val="0"/>
                          <w:marTop w:val="240"/>
                          <w:marBottom w:val="240"/>
                          <w:divBdr>
                            <w:top w:val="none" w:sz="0" w:space="0" w:color="auto"/>
                            <w:left w:val="none" w:sz="0" w:space="0" w:color="auto"/>
                            <w:bottom w:val="none" w:sz="0" w:space="0" w:color="auto"/>
                            <w:right w:val="none" w:sz="0" w:space="0" w:color="auto"/>
                          </w:divBdr>
                          <w:divsChild>
                            <w:div w:id="8962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2811">
                      <w:marLeft w:val="120"/>
                      <w:marRight w:val="120"/>
                      <w:marTop w:val="120"/>
                      <w:marBottom w:val="120"/>
                      <w:divBdr>
                        <w:top w:val="single" w:sz="6" w:space="0" w:color="000000"/>
                        <w:left w:val="single" w:sz="6" w:space="6" w:color="000000"/>
                        <w:bottom w:val="single" w:sz="6" w:space="0" w:color="000000"/>
                        <w:right w:val="single" w:sz="6" w:space="6" w:color="000000"/>
                      </w:divBdr>
                    </w:div>
                    <w:div w:id="1081176529">
                      <w:marLeft w:val="120"/>
                      <w:marRight w:val="120"/>
                      <w:marTop w:val="120"/>
                      <w:marBottom w:val="120"/>
                      <w:divBdr>
                        <w:top w:val="single" w:sz="6" w:space="0" w:color="000000"/>
                        <w:left w:val="single" w:sz="6" w:space="6" w:color="000000"/>
                        <w:bottom w:val="single" w:sz="6" w:space="0" w:color="000000"/>
                        <w:right w:val="single" w:sz="6" w:space="6" w:color="000000"/>
                      </w:divBdr>
                    </w:div>
                    <w:div w:id="2926371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5529641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2590377">
                  <w:marLeft w:val="240"/>
                  <w:marRight w:val="240"/>
                  <w:marTop w:val="0"/>
                  <w:marBottom w:val="0"/>
                  <w:divBdr>
                    <w:top w:val="none" w:sz="0" w:space="0" w:color="auto"/>
                    <w:left w:val="none" w:sz="0" w:space="0" w:color="auto"/>
                    <w:bottom w:val="none" w:sz="0" w:space="0" w:color="auto"/>
                    <w:right w:val="none" w:sz="0" w:space="0" w:color="auto"/>
                  </w:divBdr>
                </w:div>
                <w:div w:id="1546065864">
                  <w:marLeft w:val="0"/>
                  <w:marRight w:val="0"/>
                  <w:marTop w:val="0"/>
                  <w:marBottom w:val="0"/>
                  <w:divBdr>
                    <w:top w:val="single" w:sz="6" w:space="6" w:color="000000"/>
                    <w:left w:val="none" w:sz="0" w:space="0" w:color="auto"/>
                    <w:bottom w:val="none" w:sz="0" w:space="0" w:color="auto"/>
                    <w:right w:val="none" w:sz="0" w:space="0" w:color="auto"/>
                  </w:divBdr>
                  <w:divsChild>
                    <w:div w:id="130828249">
                      <w:marLeft w:val="0"/>
                      <w:marRight w:val="0"/>
                      <w:marTop w:val="0"/>
                      <w:marBottom w:val="0"/>
                      <w:divBdr>
                        <w:top w:val="none" w:sz="0" w:space="0" w:color="auto"/>
                        <w:left w:val="none" w:sz="0" w:space="0" w:color="auto"/>
                        <w:bottom w:val="none" w:sz="0" w:space="0" w:color="auto"/>
                        <w:right w:val="none" w:sz="0" w:space="0" w:color="auto"/>
                      </w:divBdr>
                      <w:divsChild>
                        <w:div w:id="1312948704">
                          <w:marLeft w:val="0"/>
                          <w:marRight w:val="0"/>
                          <w:marTop w:val="240"/>
                          <w:marBottom w:val="240"/>
                          <w:divBdr>
                            <w:top w:val="none" w:sz="0" w:space="0" w:color="auto"/>
                            <w:left w:val="none" w:sz="0" w:space="0" w:color="auto"/>
                            <w:bottom w:val="none" w:sz="0" w:space="0" w:color="auto"/>
                            <w:right w:val="none" w:sz="0" w:space="0" w:color="auto"/>
                          </w:divBdr>
                          <w:divsChild>
                            <w:div w:id="4883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6536">
                      <w:marLeft w:val="120"/>
                      <w:marRight w:val="120"/>
                      <w:marTop w:val="120"/>
                      <w:marBottom w:val="120"/>
                      <w:divBdr>
                        <w:top w:val="single" w:sz="6" w:space="0" w:color="000000"/>
                        <w:left w:val="single" w:sz="6" w:space="6" w:color="000000"/>
                        <w:bottom w:val="single" w:sz="6" w:space="0" w:color="000000"/>
                        <w:right w:val="single" w:sz="6" w:space="6" w:color="000000"/>
                      </w:divBdr>
                    </w:div>
                    <w:div w:id="1830487341">
                      <w:marLeft w:val="120"/>
                      <w:marRight w:val="120"/>
                      <w:marTop w:val="120"/>
                      <w:marBottom w:val="120"/>
                      <w:divBdr>
                        <w:top w:val="single" w:sz="6" w:space="0" w:color="000000"/>
                        <w:left w:val="single" w:sz="6" w:space="6" w:color="000000"/>
                        <w:bottom w:val="single" w:sz="6" w:space="0" w:color="000000"/>
                        <w:right w:val="single" w:sz="6" w:space="6" w:color="000000"/>
                      </w:divBdr>
                    </w:div>
                    <w:div w:id="1460895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421684998">
          <w:marLeft w:val="0"/>
          <w:marRight w:val="0"/>
          <w:marTop w:val="0"/>
          <w:marBottom w:val="0"/>
          <w:divBdr>
            <w:top w:val="none" w:sz="0" w:space="0" w:color="auto"/>
            <w:left w:val="none" w:sz="0" w:space="0" w:color="auto"/>
            <w:bottom w:val="none" w:sz="0" w:space="0" w:color="auto"/>
            <w:right w:val="none" w:sz="0" w:space="0" w:color="auto"/>
          </w:divBdr>
          <w:divsChild>
            <w:div w:id="14156610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4480040">
                  <w:marLeft w:val="240"/>
                  <w:marRight w:val="240"/>
                  <w:marTop w:val="0"/>
                  <w:marBottom w:val="0"/>
                  <w:divBdr>
                    <w:top w:val="none" w:sz="0" w:space="0" w:color="auto"/>
                    <w:left w:val="none" w:sz="0" w:space="0" w:color="auto"/>
                    <w:bottom w:val="none" w:sz="0" w:space="0" w:color="auto"/>
                    <w:right w:val="none" w:sz="0" w:space="0" w:color="auto"/>
                  </w:divBdr>
                </w:div>
                <w:div w:id="1607499297">
                  <w:marLeft w:val="0"/>
                  <w:marRight w:val="0"/>
                  <w:marTop w:val="0"/>
                  <w:marBottom w:val="0"/>
                  <w:divBdr>
                    <w:top w:val="single" w:sz="6" w:space="6" w:color="000000"/>
                    <w:left w:val="none" w:sz="0" w:space="0" w:color="auto"/>
                    <w:bottom w:val="none" w:sz="0" w:space="0" w:color="auto"/>
                    <w:right w:val="none" w:sz="0" w:space="0" w:color="auto"/>
                  </w:divBdr>
                  <w:divsChild>
                    <w:div w:id="2064332654">
                      <w:marLeft w:val="0"/>
                      <w:marRight w:val="0"/>
                      <w:marTop w:val="0"/>
                      <w:marBottom w:val="0"/>
                      <w:divBdr>
                        <w:top w:val="none" w:sz="0" w:space="0" w:color="auto"/>
                        <w:left w:val="none" w:sz="0" w:space="0" w:color="auto"/>
                        <w:bottom w:val="none" w:sz="0" w:space="0" w:color="auto"/>
                        <w:right w:val="none" w:sz="0" w:space="0" w:color="auto"/>
                      </w:divBdr>
                    </w:div>
                    <w:div w:id="304429774">
                      <w:marLeft w:val="120"/>
                      <w:marRight w:val="120"/>
                      <w:marTop w:val="120"/>
                      <w:marBottom w:val="120"/>
                      <w:divBdr>
                        <w:top w:val="single" w:sz="6" w:space="0" w:color="C7C7C7"/>
                        <w:left w:val="single" w:sz="6" w:space="6" w:color="C7C7C7"/>
                        <w:bottom w:val="single" w:sz="6" w:space="0" w:color="C7C7C7"/>
                        <w:right w:val="dotted" w:sz="18" w:space="6" w:color="C7C7C7"/>
                      </w:divBdr>
                    </w:div>
                    <w:div w:id="2002583722">
                      <w:marLeft w:val="120"/>
                      <w:marRight w:val="120"/>
                      <w:marTop w:val="120"/>
                      <w:marBottom w:val="120"/>
                      <w:divBdr>
                        <w:top w:val="single" w:sz="6" w:space="0" w:color="C7C7C7"/>
                        <w:left w:val="single" w:sz="6" w:space="6" w:color="C7C7C7"/>
                        <w:bottom w:val="single" w:sz="6" w:space="0" w:color="C7C7C7"/>
                        <w:right w:val="dotted" w:sz="18" w:space="6" w:color="C7C7C7"/>
                      </w:divBdr>
                    </w:div>
                    <w:div w:id="1914504761">
                      <w:marLeft w:val="120"/>
                      <w:marRight w:val="120"/>
                      <w:marTop w:val="120"/>
                      <w:marBottom w:val="120"/>
                      <w:divBdr>
                        <w:top w:val="single" w:sz="6" w:space="0" w:color="C7C7C7"/>
                        <w:left w:val="single" w:sz="6" w:space="6" w:color="C7C7C7"/>
                        <w:bottom w:val="single" w:sz="6" w:space="0" w:color="C7C7C7"/>
                        <w:right w:val="dotted" w:sz="18" w:space="6" w:color="C7C7C7"/>
                      </w:divBdr>
                    </w:div>
                    <w:div w:id="1131706895">
                      <w:marLeft w:val="120"/>
                      <w:marRight w:val="120"/>
                      <w:marTop w:val="120"/>
                      <w:marBottom w:val="120"/>
                      <w:divBdr>
                        <w:top w:val="single" w:sz="6" w:space="0" w:color="454545"/>
                        <w:left w:val="dotted" w:sz="18" w:space="6" w:color="454545"/>
                        <w:bottom w:val="single" w:sz="6" w:space="0" w:color="454545"/>
                        <w:right w:val="single" w:sz="6" w:space="6" w:color="454545"/>
                      </w:divBdr>
                    </w:div>
                    <w:div w:id="884026988">
                      <w:marLeft w:val="120"/>
                      <w:marRight w:val="120"/>
                      <w:marTop w:val="120"/>
                      <w:marBottom w:val="120"/>
                      <w:divBdr>
                        <w:top w:val="single" w:sz="6" w:space="0" w:color="454545"/>
                        <w:left w:val="dotted" w:sz="18" w:space="6" w:color="454545"/>
                        <w:bottom w:val="single" w:sz="6" w:space="0" w:color="454545"/>
                        <w:right w:val="single" w:sz="6" w:space="6" w:color="454545"/>
                      </w:divBdr>
                    </w:div>
                    <w:div w:id="712006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07773304">
      <w:marLeft w:val="0"/>
      <w:marRight w:val="0"/>
      <w:marTop w:val="0"/>
      <w:marBottom w:val="0"/>
      <w:divBdr>
        <w:top w:val="none" w:sz="0" w:space="0" w:color="auto"/>
        <w:left w:val="none" w:sz="0" w:space="0" w:color="auto"/>
        <w:bottom w:val="none" w:sz="0" w:space="0" w:color="auto"/>
        <w:right w:val="none" w:sz="0" w:space="0" w:color="auto"/>
      </w:divBdr>
    </w:div>
    <w:div w:id="152113547">
      <w:marLeft w:val="0"/>
      <w:marRight w:val="0"/>
      <w:marTop w:val="0"/>
      <w:marBottom w:val="0"/>
      <w:divBdr>
        <w:top w:val="none" w:sz="0" w:space="0" w:color="auto"/>
        <w:left w:val="none" w:sz="0" w:space="0" w:color="auto"/>
        <w:bottom w:val="none" w:sz="0" w:space="0" w:color="auto"/>
        <w:right w:val="none" w:sz="0" w:space="0" w:color="auto"/>
      </w:divBdr>
      <w:divsChild>
        <w:div w:id="1819691015">
          <w:marLeft w:val="0"/>
          <w:marRight w:val="0"/>
          <w:marTop w:val="0"/>
          <w:marBottom w:val="0"/>
          <w:divBdr>
            <w:top w:val="none" w:sz="0" w:space="0" w:color="auto"/>
            <w:left w:val="none" w:sz="0" w:space="0" w:color="auto"/>
            <w:bottom w:val="none" w:sz="0" w:space="0" w:color="auto"/>
            <w:right w:val="none" w:sz="0" w:space="0" w:color="auto"/>
          </w:divBdr>
        </w:div>
        <w:div w:id="857699773">
          <w:marLeft w:val="0"/>
          <w:marRight w:val="0"/>
          <w:marTop w:val="0"/>
          <w:marBottom w:val="0"/>
          <w:divBdr>
            <w:top w:val="none" w:sz="0" w:space="0" w:color="auto"/>
            <w:left w:val="none" w:sz="0" w:space="0" w:color="auto"/>
            <w:bottom w:val="none" w:sz="0" w:space="0" w:color="auto"/>
            <w:right w:val="none" w:sz="0" w:space="0" w:color="auto"/>
          </w:divBdr>
          <w:divsChild>
            <w:div w:id="12064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22165">
      <w:marLeft w:val="0"/>
      <w:marRight w:val="0"/>
      <w:marTop w:val="0"/>
      <w:marBottom w:val="0"/>
      <w:divBdr>
        <w:top w:val="none" w:sz="0" w:space="0" w:color="auto"/>
        <w:left w:val="none" w:sz="0" w:space="0" w:color="auto"/>
        <w:bottom w:val="none" w:sz="0" w:space="0" w:color="auto"/>
        <w:right w:val="none" w:sz="0" w:space="0" w:color="auto"/>
      </w:divBdr>
    </w:div>
    <w:div w:id="273371123">
      <w:marLeft w:val="0"/>
      <w:marRight w:val="0"/>
      <w:marTop w:val="0"/>
      <w:marBottom w:val="0"/>
      <w:divBdr>
        <w:top w:val="none" w:sz="0" w:space="0" w:color="auto"/>
        <w:left w:val="none" w:sz="0" w:space="0" w:color="auto"/>
        <w:bottom w:val="none" w:sz="0" w:space="0" w:color="auto"/>
        <w:right w:val="none" w:sz="0" w:space="0" w:color="auto"/>
      </w:divBdr>
    </w:div>
    <w:div w:id="323318484">
      <w:marLeft w:val="0"/>
      <w:marRight w:val="0"/>
      <w:marTop w:val="0"/>
      <w:marBottom w:val="0"/>
      <w:divBdr>
        <w:top w:val="none" w:sz="0" w:space="0" w:color="auto"/>
        <w:left w:val="none" w:sz="0" w:space="0" w:color="auto"/>
        <w:bottom w:val="none" w:sz="0" w:space="0" w:color="auto"/>
        <w:right w:val="none" w:sz="0" w:space="0" w:color="auto"/>
      </w:divBdr>
    </w:div>
    <w:div w:id="323633707">
      <w:marLeft w:val="0"/>
      <w:marRight w:val="0"/>
      <w:marTop w:val="0"/>
      <w:marBottom w:val="0"/>
      <w:divBdr>
        <w:top w:val="none" w:sz="0" w:space="0" w:color="auto"/>
        <w:left w:val="none" w:sz="0" w:space="0" w:color="auto"/>
        <w:bottom w:val="none" w:sz="0" w:space="0" w:color="auto"/>
        <w:right w:val="none" w:sz="0" w:space="0" w:color="auto"/>
      </w:divBdr>
      <w:divsChild>
        <w:div w:id="235625552">
          <w:marLeft w:val="0"/>
          <w:marRight w:val="0"/>
          <w:marTop w:val="0"/>
          <w:marBottom w:val="0"/>
          <w:divBdr>
            <w:top w:val="none" w:sz="0" w:space="0" w:color="auto"/>
            <w:left w:val="none" w:sz="0" w:space="0" w:color="auto"/>
            <w:bottom w:val="none" w:sz="0" w:space="0" w:color="auto"/>
            <w:right w:val="none" w:sz="0" w:space="0" w:color="auto"/>
          </w:divBdr>
          <w:divsChild>
            <w:div w:id="947158404">
              <w:marLeft w:val="0"/>
              <w:marRight w:val="0"/>
              <w:marTop w:val="240"/>
              <w:marBottom w:val="240"/>
              <w:divBdr>
                <w:top w:val="none" w:sz="0" w:space="0" w:color="auto"/>
                <w:left w:val="none" w:sz="0" w:space="0" w:color="auto"/>
                <w:bottom w:val="none" w:sz="0" w:space="0" w:color="auto"/>
                <w:right w:val="none" w:sz="0" w:space="0" w:color="auto"/>
              </w:divBdr>
            </w:div>
            <w:div w:id="129787449">
              <w:marLeft w:val="0"/>
              <w:marRight w:val="0"/>
              <w:marTop w:val="240"/>
              <w:marBottom w:val="240"/>
              <w:divBdr>
                <w:top w:val="none" w:sz="0" w:space="0" w:color="auto"/>
                <w:left w:val="none" w:sz="0" w:space="0" w:color="auto"/>
                <w:bottom w:val="none" w:sz="0" w:space="0" w:color="auto"/>
                <w:right w:val="none" w:sz="0" w:space="0" w:color="auto"/>
              </w:divBdr>
            </w:div>
            <w:div w:id="1838643674">
              <w:marLeft w:val="0"/>
              <w:marRight w:val="0"/>
              <w:marTop w:val="240"/>
              <w:marBottom w:val="240"/>
              <w:divBdr>
                <w:top w:val="none" w:sz="0" w:space="0" w:color="auto"/>
                <w:left w:val="none" w:sz="0" w:space="0" w:color="auto"/>
                <w:bottom w:val="none" w:sz="0" w:space="0" w:color="auto"/>
                <w:right w:val="none" w:sz="0" w:space="0" w:color="auto"/>
              </w:divBdr>
            </w:div>
            <w:div w:id="98062636">
              <w:marLeft w:val="0"/>
              <w:marRight w:val="0"/>
              <w:marTop w:val="240"/>
              <w:marBottom w:val="240"/>
              <w:divBdr>
                <w:top w:val="none" w:sz="0" w:space="0" w:color="auto"/>
                <w:left w:val="none" w:sz="0" w:space="0" w:color="auto"/>
                <w:bottom w:val="none" w:sz="0" w:space="0" w:color="auto"/>
                <w:right w:val="none" w:sz="0" w:space="0" w:color="auto"/>
              </w:divBdr>
            </w:div>
            <w:div w:id="172573906">
              <w:marLeft w:val="0"/>
              <w:marRight w:val="0"/>
              <w:marTop w:val="240"/>
              <w:marBottom w:val="240"/>
              <w:divBdr>
                <w:top w:val="none" w:sz="0" w:space="0" w:color="auto"/>
                <w:left w:val="none" w:sz="0" w:space="0" w:color="auto"/>
                <w:bottom w:val="none" w:sz="0" w:space="0" w:color="auto"/>
                <w:right w:val="none" w:sz="0" w:space="0" w:color="auto"/>
              </w:divBdr>
            </w:div>
            <w:div w:id="13162997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9819380">
                  <w:marLeft w:val="240"/>
                  <w:marRight w:val="240"/>
                  <w:marTop w:val="0"/>
                  <w:marBottom w:val="0"/>
                  <w:divBdr>
                    <w:top w:val="none" w:sz="0" w:space="0" w:color="auto"/>
                    <w:left w:val="none" w:sz="0" w:space="0" w:color="auto"/>
                    <w:bottom w:val="none" w:sz="0" w:space="0" w:color="auto"/>
                    <w:right w:val="none" w:sz="0" w:space="0" w:color="auto"/>
                  </w:divBdr>
                </w:div>
                <w:div w:id="144201479">
                  <w:marLeft w:val="0"/>
                  <w:marRight w:val="0"/>
                  <w:marTop w:val="0"/>
                  <w:marBottom w:val="0"/>
                  <w:divBdr>
                    <w:top w:val="single" w:sz="6" w:space="6" w:color="000000"/>
                    <w:left w:val="none" w:sz="0" w:space="0" w:color="auto"/>
                    <w:bottom w:val="none" w:sz="0" w:space="0" w:color="auto"/>
                    <w:right w:val="none" w:sz="0" w:space="0" w:color="auto"/>
                  </w:divBdr>
                  <w:divsChild>
                    <w:div w:id="1821194968">
                      <w:marLeft w:val="0"/>
                      <w:marRight w:val="0"/>
                      <w:marTop w:val="240"/>
                      <w:marBottom w:val="240"/>
                      <w:divBdr>
                        <w:top w:val="none" w:sz="0" w:space="0" w:color="auto"/>
                        <w:left w:val="none" w:sz="0" w:space="0" w:color="auto"/>
                        <w:bottom w:val="none" w:sz="0" w:space="0" w:color="auto"/>
                        <w:right w:val="none" w:sz="0" w:space="0" w:color="auto"/>
                      </w:divBdr>
                      <w:divsChild>
                        <w:div w:id="552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38896">
          <w:marLeft w:val="0"/>
          <w:marRight w:val="0"/>
          <w:marTop w:val="0"/>
          <w:marBottom w:val="0"/>
          <w:divBdr>
            <w:top w:val="none" w:sz="0" w:space="0" w:color="auto"/>
            <w:left w:val="none" w:sz="0" w:space="0" w:color="auto"/>
            <w:bottom w:val="none" w:sz="0" w:space="0" w:color="auto"/>
            <w:right w:val="none" w:sz="0" w:space="0" w:color="auto"/>
          </w:divBdr>
          <w:divsChild>
            <w:div w:id="1651015592">
              <w:marLeft w:val="0"/>
              <w:marRight w:val="0"/>
              <w:marTop w:val="240"/>
              <w:marBottom w:val="240"/>
              <w:divBdr>
                <w:top w:val="none" w:sz="0" w:space="0" w:color="auto"/>
                <w:left w:val="none" w:sz="0" w:space="0" w:color="auto"/>
                <w:bottom w:val="none" w:sz="0" w:space="0" w:color="auto"/>
                <w:right w:val="none" w:sz="0" w:space="0" w:color="auto"/>
              </w:divBdr>
              <w:divsChild>
                <w:div w:id="182303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3449">
          <w:marLeft w:val="0"/>
          <w:marRight w:val="0"/>
          <w:marTop w:val="0"/>
          <w:marBottom w:val="0"/>
          <w:divBdr>
            <w:top w:val="none" w:sz="0" w:space="0" w:color="auto"/>
            <w:left w:val="none" w:sz="0" w:space="0" w:color="auto"/>
            <w:bottom w:val="none" w:sz="0" w:space="0" w:color="auto"/>
            <w:right w:val="none" w:sz="0" w:space="0" w:color="auto"/>
          </w:divBdr>
        </w:div>
      </w:divsChild>
    </w:div>
    <w:div w:id="378283411">
      <w:marLeft w:val="0"/>
      <w:marRight w:val="0"/>
      <w:marTop w:val="0"/>
      <w:marBottom w:val="0"/>
      <w:divBdr>
        <w:top w:val="none" w:sz="0" w:space="0" w:color="auto"/>
        <w:left w:val="none" w:sz="0" w:space="0" w:color="auto"/>
        <w:bottom w:val="none" w:sz="0" w:space="0" w:color="auto"/>
        <w:right w:val="none" w:sz="0" w:space="0" w:color="auto"/>
      </w:divBdr>
    </w:div>
    <w:div w:id="391388008">
      <w:marLeft w:val="0"/>
      <w:marRight w:val="0"/>
      <w:marTop w:val="0"/>
      <w:marBottom w:val="0"/>
      <w:divBdr>
        <w:top w:val="none" w:sz="0" w:space="0" w:color="auto"/>
        <w:left w:val="none" w:sz="0" w:space="0" w:color="auto"/>
        <w:bottom w:val="none" w:sz="0" w:space="0" w:color="auto"/>
        <w:right w:val="none" w:sz="0" w:space="0" w:color="auto"/>
      </w:divBdr>
    </w:div>
    <w:div w:id="683752791">
      <w:marLeft w:val="0"/>
      <w:marRight w:val="0"/>
      <w:marTop w:val="0"/>
      <w:marBottom w:val="0"/>
      <w:divBdr>
        <w:top w:val="none" w:sz="0" w:space="0" w:color="auto"/>
        <w:left w:val="none" w:sz="0" w:space="0" w:color="auto"/>
        <w:bottom w:val="none" w:sz="0" w:space="0" w:color="auto"/>
        <w:right w:val="none" w:sz="0" w:space="0" w:color="auto"/>
      </w:divBdr>
    </w:div>
    <w:div w:id="727846546">
      <w:marLeft w:val="0"/>
      <w:marRight w:val="0"/>
      <w:marTop w:val="0"/>
      <w:marBottom w:val="0"/>
      <w:divBdr>
        <w:top w:val="none" w:sz="0" w:space="0" w:color="auto"/>
        <w:left w:val="none" w:sz="0" w:space="0" w:color="auto"/>
        <w:bottom w:val="none" w:sz="0" w:space="0" w:color="auto"/>
        <w:right w:val="none" w:sz="0" w:space="0" w:color="auto"/>
      </w:divBdr>
    </w:div>
    <w:div w:id="742990297">
      <w:marLeft w:val="0"/>
      <w:marRight w:val="0"/>
      <w:marTop w:val="0"/>
      <w:marBottom w:val="0"/>
      <w:divBdr>
        <w:top w:val="none" w:sz="0" w:space="0" w:color="auto"/>
        <w:left w:val="none" w:sz="0" w:space="0" w:color="auto"/>
        <w:bottom w:val="none" w:sz="0" w:space="0" w:color="auto"/>
        <w:right w:val="none" w:sz="0" w:space="0" w:color="auto"/>
      </w:divBdr>
    </w:div>
    <w:div w:id="812675898">
      <w:marLeft w:val="0"/>
      <w:marRight w:val="0"/>
      <w:marTop w:val="0"/>
      <w:marBottom w:val="0"/>
      <w:divBdr>
        <w:top w:val="none" w:sz="0" w:space="0" w:color="auto"/>
        <w:left w:val="none" w:sz="0" w:space="0" w:color="auto"/>
        <w:bottom w:val="none" w:sz="0" w:space="0" w:color="auto"/>
        <w:right w:val="none" w:sz="0" w:space="0" w:color="auto"/>
      </w:divBdr>
    </w:div>
    <w:div w:id="860585925">
      <w:marLeft w:val="0"/>
      <w:marRight w:val="0"/>
      <w:marTop w:val="0"/>
      <w:marBottom w:val="0"/>
      <w:divBdr>
        <w:top w:val="none" w:sz="0" w:space="0" w:color="auto"/>
        <w:left w:val="none" w:sz="0" w:space="0" w:color="auto"/>
        <w:bottom w:val="none" w:sz="0" w:space="0" w:color="auto"/>
        <w:right w:val="none" w:sz="0" w:space="0" w:color="auto"/>
      </w:divBdr>
    </w:div>
    <w:div w:id="982849737">
      <w:marLeft w:val="0"/>
      <w:marRight w:val="0"/>
      <w:marTop w:val="0"/>
      <w:marBottom w:val="0"/>
      <w:divBdr>
        <w:top w:val="none" w:sz="0" w:space="0" w:color="auto"/>
        <w:left w:val="none" w:sz="0" w:space="0" w:color="auto"/>
        <w:bottom w:val="none" w:sz="0" w:space="0" w:color="auto"/>
        <w:right w:val="none" w:sz="0" w:space="0" w:color="auto"/>
      </w:divBdr>
      <w:divsChild>
        <w:div w:id="1464034531">
          <w:marLeft w:val="0"/>
          <w:marRight w:val="0"/>
          <w:marTop w:val="0"/>
          <w:marBottom w:val="0"/>
          <w:divBdr>
            <w:top w:val="none" w:sz="0" w:space="0" w:color="auto"/>
            <w:left w:val="none" w:sz="0" w:space="0" w:color="auto"/>
            <w:bottom w:val="none" w:sz="0" w:space="0" w:color="auto"/>
            <w:right w:val="none" w:sz="0" w:space="0" w:color="auto"/>
          </w:divBdr>
        </w:div>
        <w:div w:id="1307276742">
          <w:marLeft w:val="0"/>
          <w:marRight w:val="0"/>
          <w:marTop w:val="0"/>
          <w:marBottom w:val="0"/>
          <w:divBdr>
            <w:top w:val="none" w:sz="0" w:space="0" w:color="auto"/>
            <w:left w:val="none" w:sz="0" w:space="0" w:color="auto"/>
            <w:bottom w:val="none" w:sz="0" w:space="0" w:color="auto"/>
            <w:right w:val="none" w:sz="0" w:space="0" w:color="auto"/>
          </w:divBdr>
          <w:divsChild>
            <w:div w:id="1011835555">
              <w:marLeft w:val="0"/>
              <w:marRight w:val="0"/>
              <w:marTop w:val="240"/>
              <w:marBottom w:val="240"/>
              <w:divBdr>
                <w:top w:val="none" w:sz="0" w:space="0" w:color="auto"/>
                <w:left w:val="none" w:sz="0" w:space="0" w:color="auto"/>
                <w:bottom w:val="none" w:sz="0" w:space="0" w:color="auto"/>
                <w:right w:val="none" w:sz="0" w:space="0" w:color="auto"/>
              </w:divBdr>
              <w:divsChild>
                <w:div w:id="1806966327">
                  <w:marLeft w:val="0"/>
                  <w:marRight w:val="0"/>
                  <w:marTop w:val="0"/>
                  <w:marBottom w:val="0"/>
                  <w:divBdr>
                    <w:top w:val="none" w:sz="0" w:space="0" w:color="auto"/>
                    <w:left w:val="none" w:sz="0" w:space="0" w:color="auto"/>
                    <w:bottom w:val="none" w:sz="0" w:space="0" w:color="auto"/>
                    <w:right w:val="none" w:sz="0" w:space="0" w:color="auto"/>
                  </w:divBdr>
                </w:div>
              </w:divsChild>
            </w:div>
            <w:div w:id="1986425857">
              <w:marLeft w:val="0"/>
              <w:marRight w:val="0"/>
              <w:marTop w:val="0"/>
              <w:marBottom w:val="0"/>
              <w:divBdr>
                <w:top w:val="none" w:sz="0" w:space="0" w:color="auto"/>
                <w:left w:val="none" w:sz="0" w:space="0" w:color="auto"/>
                <w:bottom w:val="none" w:sz="0" w:space="0" w:color="auto"/>
                <w:right w:val="none" w:sz="0" w:space="0" w:color="auto"/>
              </w:divBdr>
              <w:divsChild>
                <w:div w:id="5568622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169503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5437381">
                  <w:marLeft w:val="240"/>
                  <w:marRight w:val="240"/>
                  <w:marTop w:val="0"/>
                  <w:marBottom w:val="0"/>
                  <w:divBdr>
                    <w:top w:val="none" w:sz="0" w:space="0" w:color="auto"/>
                    <w:left w:val="none" w:sz="0" w:space="0" w:color="auto"/>
                    <w:bottom w:val="none" w:sz="0" w:space="0" w:color="auto"/>
                    <w:right w:val="none" w:sz="0" w:space="0" w:color="auto"/>
                  </w:divBdr>
                </w:div>
                <w:div w:id="116386122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03658563">
          <w:marLeft w:val="0"/>
          <w:marRight w:val="0"/>
          <w:marTop w:val="0"/>
          <w:marBottom w:val="0"/>
          <w:divBdr>
            <w:top w:val="none" w:sz="0" w:space="0" w:color="auto"/>
            <w:left w:val="none" w:sz="0" w:space="0" w:color="auto"/>
            <w:bottom w:val="none" w:sz="0" w:space="0" w:color="auto"/>
            <w:right w:val="none" w:sz="0" w:space="0" w:color="auto"/>
          </w:divBdr>
          <w:divsChild>
            <w:div w:id="372921276">
              <w:marLeft w:val="0"/>
              <w:marRight w:val="0"/>
              <w:marTop w:val="240"/>
              <w:marBottom w:val="240"/>
              <w:divBdr>
                <w:top w:val="none" w:sz="0" w:space="0" w:color="auto"/>
                <w:left w:val="none" w:sz="0" w:space="0" w:color="auto"/>
                <w:bottom w:val="none" w:sz="0" w:space="0" w:color="auto"/>
                <w:right w:val="none" w:sz="0" w:space="0" w:color="auto"/>
              </w:divBdr>
            </w:div>
            <w:div w:id="1270043155">
              <w:marLeft w:val="0"/>
              <w:marRight w:val="0"/>
              <w:marTop w:val="240"/>
              <w:marBottom w:val="240"/>
              <w:divBdr>
                <w:top w:val="none" w:sz="0" w:space="0" w:color="auto"/>
                <w:left w:val="none" w:sz="0" w:space="0" w:color="auto"/>
                <w:bottom w:val="none" w:sz="0" w:space="0" w:color="auto"/>
                <w:right w:val="none" w:sz="0" w:space="0" w:color="auto"/>
              </w:divBdr>
              <w:divsChild>
                <w:div w:id="1683434988">
                  <w:marLeft w:val="0"/>
                  <w:marRight w:val="0"/>
                  <w:marTop w:val="0"/>
                  <w:marBottom w:val="0"/>
                  <w:divBdr>
                    <w:top w:val="none" w:sz="0" w:space="0" w:color="auto"/>
                    <w:left w:val="none" w:sz="0" w:space="0" w:color="auto"/>
                    <w:bottom w:val="none" w:sz="0" w:space="0" w:color="auto"/>
                    <w:right w:val="none" w:sz="0" w:space="0" w:color="auto"/>
                  </w:divBdr>
                </w:div>
              </w:divsChild>
            </w:div>
            <w:div w:id="535628970">
              <w:marLeft w:val="0"/>
              <w:marRight w:val="0"/>
              <w:marTop w:val="240"/>
              <w:marBottom w:val="240"/>
              <w:divBdr>
                <w:top w:val="none" w:sz="0" w:space="0" w:color="auto"/>
                <w:left w:val="none" w:sz="0" w:space="0" w:color="auto"/>
                <w:bottom w:val="none" w:sz="0" w:space="0" w:color="auto"/>
                <w:right w:val="none" w:sz="0" w:space="0" w:color="auto"/>
              </w:divBdr>
              <w:divsChild>
                <w:div w:id="1312253897">
                  <w:marLeft w:val="0"/>
                  <w:marRight w:val="0"/>
                  <w:marTop w:val="0"/>
                  <w:marBottom w:val="0"/>
                  <w:divBdr>
                    <w:top w:val="none" w:sz="0" w:space="0" w:color="auto"/>
                    <w:left w:val="none" w:sz="0" w:space="0" w:color="auto"/>
                    <w:bottom w:val="none" w:sz="0" w:space="0" w:color="auto"/>
                    <w:right w:val="none" w:sz="0" w:space="0" w:color="auto"/>
                  </w:divBdr>
                </w:div>
              </w:divsChild>
            </w:div>
            <w:div w:id="2106489301">
              <w:marLeft w:val="0"/>
              <w:marRight w:val="0"/>
              <w:marTop w:val="0"/>
              <w:marBottom w:val="0"/>
              <w:divBdr>
                <w:top w:val="none" w:sz="0" w:space="0" w:color="auto"/>
                <w:left w:val="none" w:sz="0" w:space="0" w:color="auto"/>
                <w:bottom w:val="none" w:sz="0" w:space="0" w:color="auto"/>
                <w:right w:val="none" w:sz="0" w:space="0" w:color="auto"/>
              </w:divBdr>
              <w:divsChild>
                <w:div w:id="17065199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01833298">
          <w:marLeft w:val="0"/>
          <w:marRight w:val="0"/>
          <w:marTop w:val="0"/>
          <w:marBottom w:val="0"/>
          <w:divBdr>
            <w:top w:val="none" w:sz="0" w:space="0" w:color="auto"/>
            <w:left w:val="none" w:sz="0" w:space="0" w:color="auto"/>
            <w:bottom w:val="none" w:sz="0" w:space="0" w:color="auto"/>
            <w:right w:val="none" w:sz="0" w:space="0" w:color="auto"/>
          </w:divBdr>
          <w:divsChild>
            <w:div w:id="1638607813">
              <w:marLeft w:val="0"/>
              <w:marRight w:val="0"/>
              <w:marTop w:val="240"/>
              <w:marBottom w:val="240"/>
              <w:divBdr>
                <w:top w:val="none" w:sz="0" w:space="0" w:color="auto"/>
                <w:left w:val="none" w:sz="0" w:space="0" w:color="auto"/>
                <w:bottom w:val="none" w:sz="0" w:space="0" w:color="auto"/>
                <w:right w:val="none" w:sz="0" w:space="0" w:color="auto"/>
              </w:divBdr>
              <w:divsChild>
                <w:div w:id="601760383">
                  <w:marLeft w:val="0"/>
                  <w:marRight w:val="0"/>
                  <w:marTop w:val="0"/>
                  <w:marBottom w:val="0"/>
                  <w:divBdr>
                    <w:top w:val="none" w:sz="0" w:space="0" w:color="auto"/>
                    <w:left w:val="none" w:sz="0" w:space="0" w:color="auto"/>
                    <w:bottom w:val="none" w:sz="0" w:space="0" w:color="auto"/>
                    <w:right w:val="none" w:sz="0" w:space="0" w:color="auto"/>
                  </w:divBdr>
                </w:div>
              </w:divsChild>
            </w:div>
            <w:div w:id="431324420">
              <w:marLeft w:val="0"/>
              <w:marRight w:val="0"/>
              <w:marTop w:val="0"/>
              <w:marBottom w:val="0"/>
              <w:divBdr>
                <w:top w:val="none" w:sz="0" w:space="0" w:color="auto"/>
                <w:left w:val="none" w:sz="0" w:space="0" w:color="auto"/>
                <w:bottom w:val="none" w:sz="0" w:space="0" w:color="auto"/>
                <w:right w:val="none" w:sz="0" w:space="0" w:color="auto"/>
              </w:divBdr>
              <w:divsChild>
                <w:div w:id="7799516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6847102">
              <w:marLeft w:val="0"/>
              <w:marRight w:val="0"/>
              <w:marTop w:val="240"/>
              <w:marBottom w:val="240"/>
              <w:divBdr>
                <w:top w:val="none" w:sz="0" w:space="0" w:color="auto"/>
                <w:left w:val="none" w:sz="0" w:space="0" w:color="auto"/>
                <w:bottom w:val="none" w:sz="0" w:space="0" w:color="auto"/>
                <w:right w:val="none" w:sz="0" w:space="0" w:color="auto"/>
              </w:divBdr>
              <w:divsChild>
                <w:div w:id="653992869">
                  <w:marLeft w:val="0"/>
                  <w:marRight w:val="0"/>
                  <w:marTop w:val="0"/>
                  <w:marBottom w:val="0"/>
                  <w:divBdr>
                    <w:top w:val="none" w:sz="0" w:space="0" w:color="auto"/>
                    <w:left w:val="none" w:sz="0" w:space="0" w:color="auto"/>
                    <w:bottom w:val="none" w:sz="0" w:space="0" w:color="auto"/>
                    <w:right w:val="none" w:sz="0" w:space="0" w:color="auto"/>
                  </w:divBdr>
                </w:div>
              </w:divsChild>
            </w:div>
            <w:div w:id="1861895339">
              <w:marLeft w:val="0"/>
              <w:marRight w:val="0"/>
              <w:marTop w:val="0"/>
              <w:marBottom w:val="0"/>
              <w:divBdr>
                <w:top w:val="none" w:sz="0" w:space="0" w:color="auto"/>
                <w:left w:val="none" w:sz="0" w:space="0" w:color="auto"/>
                <w:bottom w:val="none" w:sz="0" w:space="0" w:color="auto"/>
                <w:right w:val="none" w:sz="0" w:space="0" w:color="auto"/>
              </w:divBdr>
              <w:divsChild>
                <w:div w:id="1890310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90407100">
          <w:marLeft w:val="0"/>
          <w:marRight w:val="0"/>
          <w:marTop w:val="0"/>
          <w:marBottom w:val="0"/>
          <w:divBdr>
            <w:top w:val="none" w:sz="0" w:space="0" w:color="auto"/>
            <w:left w:val="none" w:sz="0" w:space="0" w:color="auto"/>
            <w:bottom w:val="none" w:sz="0" w:space="0" w:color="auto"/>
            <w:right w:val="none" w:sz="0" w:space="0" w:color="auto"/>
          </w:divBdr>
          <w:divsChild>
            <w:div w:id="1393577789">
              <w:marLeft w:val="0"/>
              <w:marRight w:val="0"/>
              <w:marTop w:val="0"/>
              <w:marBottom w:val="0"/>
              <w:divBdr>
                <w:top w:val="none" w:sz="0" w:space="0" w:color="auto"/>
                <w:left w:val="none" w:sz="0" w:space="0" w:color="auto"/>
                <w:bottom w:val="none" w:sz="0" w:space="0" w:color="auto"/>
                <w:right w:val="none" w:sz="0" w:space="0" w:color="auto"/>
              </w:divBdr>
              <w:divsChild>
                <w:div w:id="1636645097">
                  <w:marLeft w:val="0"/>
                  <w:marRight w:val="0"/>
                  <w:marTop w:val="240"/>
                  <w:marBottom w:val="240"/>
                  <w:divBdr>
                    <w:top w:val="none" w:sz="0" w:space="0" w:color="auto"/>
                    <w:left w:val="none" w:sz="0" w:space="0" w:color="auto"/>
                    <w:bottom w:val="none" w:sz="0" w:space="0" w:color="auto"/>
                    <w:right w:val="none" w:sz="0" w:space="0" w:color="auto"/>
                  </w:divBdr>
                  <w:divsChild>
                    <w:div w:id="19248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7949">
      <w:marLeft w:val="0"/>
      <w:marRight w:val="0"/>
      <w:marTop w:val="0"/>
      <w:marBottom w:val="0"/>
      <w:divBdr>
        <w:top w:val="none" w:sz="0" w:space="0" w:color="auto"/>
        <w:left w:val="none" w:sz="0" w:space="0" w:color="auto"/>
        <w:bottom w:val="none" w:sz="0" w:space="0" w:color="auto"/>
        <w:right w:val="none" w:sz="0" w:space="0" w:color="auto"/>
      </w:divBdr>
    </w:div>
    <w:div w:id="1046685688">
      <w:marLeft w:val="0"/>
      <w:marRight w:val="0"/>
      <w:marTop w:val="0"/>
      <w:marBottom w:val="0"/>
      <w:divBdr>
        <w:top w:val="none" w:sz="0" w:space="0" w:color="auto"/>
        <w:left w:val="none" w:sz="0" w:space="0" w:color="auto"/>
        <w:bottom w:val="none" w:sz="0" w:space="0" w:color="auto"/>
        <w:right w:val="none" w:sz="0" w:space="0" w:color="auto"/>
      </w:divBdr>
      <w:divsChild>
        <w:div w:id="1738867765">
          <w:marLeft w:val="0"/>
          <w:marRight w:val="0"/>
          <w:marTop w:val="0"/>
          <w:marBottom w:val="0"/>
          <w:divBdr>
            <w:top w:val="none" w:sz="0" w:space="0" w:color="auto"/>
            <w:left w:val="none" w:sz="0" w:space="0" w:color="auto"/>
            <w:bottom w:val="none" w:sz="0" w:space="0" w:color="auto"/>
            <w:right w:val="none" w:sz="0" w:space="0" w:color="auto"/>
          </w:divBdr>
          <w:divsChild>
            <w:div w:id="1158613173">
              <w:marLeft w:val="0"/>
              <w:marRight w:val="0"/>
              <w:marTop w:val="240"/>
              <w:marBottom w:val="240"/>
              <w:divBdr>
                <w:top w:val="none" w:sz="0" w:space="0" w:color="auto"/>
                <w:left w:val="none" w:sz="0" w:space="0" w:color="auto"/>
                <w:bottom w:val="none" w:sz="0" w:space="0" w:color="auto"/>
                <w:right w:val="none" w:sz="0" w:space="0" w:color="auto"/>
              </w:divBdr>
              <w:divsChild>
                <w:div w:id="865946965">
                  <w:marLeft w:val="0"/>
                  <w:marRight w:val="0"/>
                  <w:marTop w:val="0"/>
                  <w:marBottom w:val="0"/>
                  <w:divBdr>
                    <w:top w:val="none" w:sz="0" w:space="0" w:color="auto"/>
                    <w:left w:val="none" w:sz="0" w:space="0" w:color="auto"/>
                    <w:bottom w:val="none" w:sz="0" w:space="0" w:color="auto"/>
                    <w:right w:val="none" w:sz="0" w:space="0" w:color="auto"/>
                  </w:divBdr>
                </w:div>
              </w:divsChild>
            </w:div>
            <w:div w:id="50420511">
              <w:marLeft w:val="0"/>
              <w:marRight w:val="0"/>
              <w:marTop w:val="240"/>
              <w:marBottom w:val="240"/>
              <w:divBdr>
                <w:top w:val="none" w:sz="0" w:space="0" w:color="auto"/>
                <w:left w:val="none" w:sz="0" w:space="0" w:color="auto"/>
                <w:bottom w:val="none" w:sz="0" w:space="0" w:color="auto"/>
                <w:right w:val="none" w:sz="0" w:space="0" w:color="auto"/>
              </w:divBdr>
              <w:divsChild>
                <w:div w:id="4864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5039">
          <w:marLeft w:val="0"/>
          <w:marRight w:val="0"/>
          <w:marTop w:val="0"/>
          <w:marBottom w:val="0"/>
          <w:divBdr>
            <w:top w:val="none" w:sz="0" w:space="0" w:color="auto"/>
            <w:left w:val="none" w:sz="0" w:space="0" w:color="auto"/>
            <w:bottom w:val="none" w:sz="0" w:space="0" w:color="auto"/>
            <w:right w:val="none" w:sz="0" w:space="0" w:color="auto"/>
          </w:divBdr>
          <w:divsChild>
            <w:div w:id="1805273556">
              <w:marLeft w:val="0"/>
              <w:marRight w:val="0"/>
              <w:marTop w:val="240"/>
              <w:marBottom w:val="240"/>
              <w:divBdr>
                <w:top w:val="none" w:sz="0" w:space="0" w:color="auto"/>
                <w:left w:val="none" w:sz="0" w:space="0" w:color="auto"/>
                <w:bottom w:val="none" w:sz="0" w:space="0" w:color="auto"/>
                <w:right w:val="none" w:sz="0" w:space="0" w:color="auto"/>
              </w:divBdr>
              <w:divsChild>
                <w:div w:id="2093891084">
                  <w:marLeft w:val="0"/>
                  <w:marRight w:val="0"/>
                  <w:marTop w:val="0"/>
                  <w:marBottom w:val="0"/>
                  <w:divBdr>
                    <w:top w:val="none" w:sz="0" w:space="0" w:color="auto"/>
                    <w:left w:val="none" w:sz="0" w:space="0" w:color="auto"/>
                    <w:bottom w:val="none" w:sz="0" w:space="0" w:color="auto"/>
                    <w:right w:val="none" w:sz="0" w:space="0" w:color="auto"/>
                  </w:divBdr>
                </w:div>
              </w:divsChild>
            </w:div>
            <w:div w:id="741218177">
              <w:marLeft w:val="0"/>
              <w:marRight w:val="0"/>
              <w:marTop w:val="240"/>
              <w:marBottom w:val="240"/>
              <w:divBdr>
                <w:top w:val="none" w:sz="0" w:space="0" w:color="auto"/>
                <w:left w:val="none" w:sz="0" w:space="0" w:color="auto"/>
                <w:bottom w:val="none" w:sz="0" w:space="0" w:color="auto"/>
                <w:right w:val="none" w:sz="0" w:space="0" w:color="auto"/>
              </w:divBdr>
              <w:divsChild>
                <w:div w:id="1732147616">
                  <w:marLeft w:val="0"/>
                  <w:marRight w:val="0"/>
                  <w:marTop w:val="0"/>
                  <w:marBottom w:val="0"/>
                  <w:divBdr>
                    <w:top w:val="none" w:sz="0" w:space="0" w:color="auto"/>
                    <w:left w:val="none" w:sz="0" w:space="0" w:color="auto"/>
                    <w:bottom w:val="none" w:sz="0" w:space="0" w:color="auto"/>
                    <w:right w:val="none" w:sz="0" w:space="0" w:color="auto"/>
                  </w:divBdr>
                </w:div>
              </w:divsChild>
            </w:div>
            <w:div w:id="1684892605">
              <w:marLeft w:val="0"/>
              <w:marRight w:val="0"/>
              <w:marTop w:val="0"/>
              <w:marBottom w:val="0"/>
              <w:divBdr>
                <w:top w:val="none" w:sz="0" w:space="0" w:color="auto"/>
                <w:left w:val="none" w:sz="0" w:space="0" w:color="auto"/>
                <w:bottom w:val="none" w:sz="0" w:space="0" w:color="auto"/>
                <w:right w:val="none" w:sz="0" w:space="0" w:color="auto"/>
              </w:divBdr>
              <w:divsChild>
                <w:div w:id="11447334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68791723">
              <w:marLeft w:val="0"/>
              <w:marRight w:val="0"/>
              <w:marTop w:val="240"/>
              <w:marBottom w:val="240"/>
              <w:divBdr>
                <w:top w:val="none" w:sz="0" w:space="0" w:color="auto"/>
                <w:left w:val="none" w:sz="0" w:space="0" w:color="auto"/>
                <w:bottom w:val="none" w:sz="0" w:space="0" w:color="auto"/>
                <w:right w:val="none" w:sz="0" w:space="0" w:color="auto"/>
              </w:divBdr>
              <w:divsChild>
                <w:div w:id="1584024349">
                  <w:marLeft w:val="0"/>
                  <w:marRight w:val="0"/>
                  <w:marTop w:val="0"/>
                  <w:marBottom w:val="0"/>
                  <w:divBdr>
                    <w:top w:val="none" w:sz="0" w:space="0" w:color="auto"/>
                    <w:left w:val="none" w:sz="0" w:space="0" w:color="auto"/>
                    <w:bottom w:val="none" w:sz="0" w:space="0" w:color="auto"/>
                    <w:right w:val="none" w:sz="0" w:space="0" w:color="auto"/>
                  </w:divBdr>
                </w:div>
              </w:divsChild>
            </w:div>
            <w:div w:id="520895271">
              <w:marLeft w:val="0"/>
              <w:marRight w:val="0"/>
              <w:marTop w:val="0"/>
              <w:marBottom w:val="0"/>
              <w:divBdr>
                <w:top w:val="none" w:sz="0" w:space="0" w:color="auto"/>
                <w:left w:val="none" w:sz="0" w:space="0" w:color="auto"/>
                <w:bottom w:val="none" w:sz="0" w:space="0" w:color="auto"/>
                <w:right w:val="none" w:sz="0" w:space="0" w:color="auto"/>
              </w:divBdr>
              <w:divsChild>
                <w:div w:id="9798417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15124896">
              <w:marLeft w:val="0"/>
              <w:marRight w:val="0"/>
              <w:marTop w:val="240"/>
              <w:marBottom w:val="240"/>
              <w:divBdr>
                <w:top w:val="none" w:sz="0" w:space="0" w:color="auto"/>
                <w:left w:val="none" w:sz="0" w:space="0" w:color="auto"/>
                <w:bottom w:val="none" w:sz="0" w:space="0" w:color="auto"/>
                <w:right w:val="none" w:sz="0" w:space="0" w:color="auto"/>
              </w:divBdr>
              <w:divsChild>
                <w:div w:id="1681617623">
                  <w:marLeft w:val="0"/>
                  <w:marRight w:val="0"/>
                  <w:marTop w:val="0"/>
                  <w:marBottom w:val="0"/>
                  <w:divBdr>
                    <w:top w:val="none" w:sz="0" w:space="0" w:color="auto"/>
                    <w:left w:val="none" w:sz="0" w:space="0" w:color="auto"/>
                    <w:bottom w:val="none" w:sz="0" w:space="0" w:color="auto"/>
                    <w:right w:val="none" w:sz="0" w:space="0" w:color="auto"/>
                  </w:divBdr>
                </w:div>
              </w:divsChild>
            </w:div>
            <w:div w:id="1743486441">
              <w:marLeft w:val="0"/>
              <w:marRight w:val="0"/>
              <w:marTop w:val="0"/>
              <w:marBottom w:val="0"/>
              <w:divBdr>
                <w:top w:val="none" w:sz="0" w:space="0" w:color="auto"/>
                <w:left w:val="none" w:sz="0" w:space="0" w:color="auto"/>
                <w:bottom w:val="none" w:sz="0" w:space="0" w:color="auto"/>
                <w:right w:val="none" w:sz="0" w:space="0" w:color="auto"/>
              </w:divBdr>
              <w:divsChild>
                <w:div w:id="15368445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31456917">
          <w:marLeft w:val="0"/>
          <w:marRight w:val="0"/>
          <w:marTop w:val="0"/>
          <w:marBottom w:val="0"/>
          <w:divBdr>
            <w:top w:val="none" w:sz="0" w:space="0" w:color="auto"/>
            <w:left w:val="none" w:sz="0" w:space="0" w:color="auto"/>
            <w:bottom w:val="none" w:sz="0" w:space="0" w:color="auto"/>
            <w:right w:val="none" w:sz="0" w:space="0" w:color="auto"/>
          </w:divBdr>
          <w:divsChild>
            <w:div w:id="1050492054">
              <w:marLeft w:val="0"/>
              <w:marRight w:val="0"/>
              <w:marTop w:val="240"/>
              <w:marBottom w:val="240"/>
              <w:divBdr>
                <w:top w:val="none" w:sz="0" w:space="0" w:color="auto"/>
                <w:left w:val="none" w:sz="0" w:space="0" w:color="auto"/>
                <w:bottom w:val="none" w:sz="0" w:space="0" w:color="auto"/>
                <w:right w:val="none" w:sz="0" w:space="0" w:color="auto"/>
              </w:divBdr>
              <w:divsChild>
                <w:div w:id="579411771">
                  <w:marLeft w:val="0"/>
                  <w:marRight w:val="0"/>
                  <w:marTop w:val="0"/>
                  <w:marBottom w:val="0"/>
                  <w:divBdr>
                    <w:top w:val="none" w:sz="0" w:space="0" w:color="auto"/>
                    <w:left w:val="none" w:sz="0" w:space="0" w:color="auto"/>
                    <w:bottom w:val="none" w:sz="0" w:space="0" w:color="auto"/>
                    <w:right w:val="none" w:sz="0" w:space="0" w:color="auto"/>
                  </w:divBdr>
                </w:div>
              </w:divsChild>
            </w:div>
            <w:div w:id="2011904639">
              <w:marLeft w:val="0"/>
              <w:marRight w:val="0"/>
              <w:marTop w:val="0"/>
              <w:marBottom w:val="0"/>
              <w:divBdr>
                <w:top w:val="none" w:sz="0" w:space="0" w:color="auto"/>
                <w:left w:val="none" w:sz="0" w:space="0" w:color="auto"/>
                <w:bottom w:val="none" w:sz="0" w:space="0" w:color="auto"/>
                <w:right w:val="none" w:sz="0" w:space="0" w:color="auto"/>
              </w:divBdr>
              <w:divsChild>
                <w:div w:id="15010017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68342102">
          <w:marLeft w:val="0"/>
          <w:marRight w:val="0"/>
          <w:marTop w:val="0"/>
          <w:marBottom w:val="0"/>
          <w:divBdr>
            <w:top w:val="none" w:sz="0" w:space="0" w:color="auto"/>
            <w:left w:val="none" w:sz="0" w:space="0" w:color="auto"/>
            <w:bottom w:val="none" w:sz="0" w:space="0" w:color="auto"/>
            <w:right w:val="none" w:sz="0" w:space="0" w:color="auto"/>
          </w:divBdr>
          <w:divsChild>
            <w:div w:id="1532768201">
              <w:marLeft w:val="0"/>
              <w:marRight w:val="0"/>
              <w:marTop w:val="240"/>
              <w:marBottom w:val="240"/>
              <w:divBdr>
                <w:top w:val="none" w:sz="0" w:space="0" w:color="auto"/>
                <w:left w:val="none" w:sz="0" w:space="0" w:color="auto"/>
                <w:bottom w:val="none" w:sz="0" w:space="0" w:color="auto"/>
                <w:right w:val="none" w:sz="0" w:space="0" w:color="auto"/>
              </w:divBdr>
              <w:divsChild>
                <w:div w:id="2075009529">
                  <w:marLeft w:val="0"/>
                  <w:marRight w:val="0"/>
                  <w:marTop w:val="0"/>
                  <w:marBottom w:val="0"/>
                  <w:divBdr>
                    <w:top w:val="none" w:sz="0" w:space="0" w:color="auto"/>
                    <w:left w:val="none" w:sz="0" w:space="0" w:color="auto"/>
                    <w:bottom w:val="none" w:sz="0" w:space="0" w:color="auto"/>
                    <w:right w:val="none" w:sz="0" w:space="0" w:color="auto"/>
                  </w:divBdr>
                </w:div>
              </w:divsChild>
            </w:div>
            <w:div w:id="204215173">
              <w:marLeft w:val="0"/>
              <w:marRight w:val="0"/>
              <w:marTop w:val="0"/>
              <w:marBottom w:val="0"/>
              <w:divBdr>
                <w:top w:val="none" w:sz="0" w:space="0" w:color="auto"/>
                <w:left w:val="none" w:sz="0" w:space="0" w:color="auto"/>
                <w:bottom w:val="none" w:sz="0" w:space="0" w:color="auto"/>
                <w:right w:val="none" w:sz="0" w:space="0" w:color="auto"/>
              </w:divBdr>
              <w:divsChild>
                <w:div w:id="13570778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02482871">
              <w:marLeft w:val="0"/>
              <w:marRight w:val="0"/>
              <w:marTop w:val="240"/>
              <w:marBottom w:val="240"/>
              <w:divBdr>
                <w:top w:val="none" w:sz="0" w:space="0" w:color="auto"/>
                <w:left w:val="none" w:sz="0" w:space="0" w:color="auto"/>
                <w:bottom w:val="none" w:sz="0" w:space="0" w:color="auto"/>
                <w:right w:val="none" w:sz="0" w:space="0" w:color="auto"/>
              </w:divBdr>
              <w:divsChild>
                <w:div w:id="1483616376">
                  <w:marLeft w:val="0"/>
                  <w:marRight w:val="0"/>
                  <w:marTop w:val="0"/>
                  <w:marBottom w:val="0"/>
                  <w:divBdr>
                    <w:top w:val="none" w:sz="0" w:space="0" w:color="auto"/>
                    <w:left w:val="none" w:sz="0" w:space="0" w:color="auto"/>
                    <w:bottom w:val="none" w:sz="0" w:space="0" w:color="auto"/>
                    <w:right w:val="none" w:sz="0" w:space="0" w:color="auto"/>
                  </w:divBdr>
                </w:div>
              </w:divsChild>
            </w:div>
            <w:div w:id="1453208426">
              <w:marLeft w:val="0"/>
              <w:marRight w:val="0"/>
              <w:marTop w:val="0"/>
              <w:marBottom w:val="0"/>
              <w:divBdr>
                <w:top w:val="none" w:sz="0" w:space="0" w:color="auto"/>
                <w:left w:val="none" w:sz="0" w:space="0" w:color="auto"/>
                <w:bottom w:val="none" w:sz="0" w:space="0" w:color="auto"/>
                <w:right w:val="none" w:sz="0" w:space="0" w:color="auto"/>
              </w:divBdr>
              <w:divsChild>
                <w:div w:id="9778835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6830490">
              <w:marLeft w:val="0"/>
              <w:marRight w:val="0"/>
              <w:marTop w:val="240"/>
              <w:marBottom w:val="240"/>
              <w:divBdr>
                <w:top w:val="none" w:sz="0" w:space="0" w:color="auto"/>
                <w:left w:val="none" w:sz="0" w:space="0" w:color="auto"/>
                <w:bottom w:val="none" w:sz="0" w:space="0" w:color="auto"/>
                <w:right w:val="none" w:sz="0" w:space="0" w:color="auto"/>
              </w:divBdr>
              <w:divsChild>
                <w:div w:id="114301241">
                  <w:marLeft w:val="0"/>
                  <w:marRight w:val="0"/>
                  <w:marTop w:val="0"/>
                  <w:marBottom w:val="0"/>
                  <w:divBdr>
                    <w:top w:val="none" w:sz="0" w:space="0" w:color="auto"/>
                    <w:left w:val="none" w:sz="0" w:space="0" w:color="auto"/>
                    <w:bottom w:val="none" w:sz="0" w:space="0" w:color="auto"/>
                    <w:right w:val="none" w:sz="0" w:space="0" w:color="auto"/>
                  </w:divBdr>
                </w:div>
              </w:divsChild>
            </w:div>
            <w:div w:id="1998535764">
              <w:marLeft w:val="0"/>
              <w:marRight w:val="0"/>
              <w:marTop w:val="0"/>
              <w:marBottom w:val="0"/>
              <w:divBdr>
                <w:top w:val="none" w:sz="0" w:space="0" w:color="auto"/>
                <w:left w:val="none" w:sz="0" w:space="0" w:color="auto"/>
                <w:bottom w:val="none" w:sz="0" w:space="0" w:color="auto"/>
                <w:right w:val="none" w:sz="0" w:space="0" w:color="auto"/>
              </w:divBdr>
              <w:divsChild>
                <w:div w:id="6600791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310552">
              <w:marLeft w:val="0"/>
              <w:marRight w:val="0"/>
              <w:marTop w:val="240"/>
              <w:marBottom w:val="240"/>
              <w:divBdr>
                <w:top w:val="none" w:sz="0" w:space="0" w:color="auto"/>
                <w:left w:val="none" w:sz="0" w:space="0" w:color="auto"/>
                <w:bottom w:val="none" w:sz="0" w:space="0" w:color="auto"/>
                <w:right w:val="none" w:sz="0" w:space="0" w:color="auto"/>
              </w:divBdr>
              <w:divsChild>
                <w:div w:id="163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015">
          <w:marLeft w:val="0"/>
          <w:marRight w:val="0"/>
          <w:marTop w:val="0"/>
          <w:marBottom w:val="0"/>
          <w:divBdr>
            <w:top w:val="none" w:sz="0" w:space="0" w:color="auto"/>
            <w:left w:val="none" w:sz="0" w:space="0" w:color="auto"/>
            <w:bottom w:val="none" w:sz="0" w:space="0" w:color="auto"/>
            <w:right w:val="none" w:sz="0" w:space="0" w:color="auto"/>
          </w:divBdr>
          <w:divsChild>
            <w:div w:id="1879783494">
              <w:marLeft w:val="0"/>
              <w:marRight w:val="0"/>
              <w:marTop w:val="240"/>
              <w:marBottom w:val="240"/>
              <w:divBdr>
                <w:top w:val="none" w:sz="0" w:space="0" w:color="auto"/>
                <w:left w:val="none" w:sz="0" w:space="0" w:color="auto"/>
                <w:bottom w:val="none" w:sz="0" w:space="0" w:color="auto"/>
                <w:right w:val="none" w:sz="0" w:space="0" w:color="auto"/>
              </w:divBdr>
              <w:divsChild>
                <w:div w:id="6381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1388">
          <w:marLeft w:val="0"/>
          <w:marRight w:val="0"/>
          <w:marTop w:val="0"/>
          <w:marBottom w:val="0"/>
          <w:divBdr>
            <w:top w:val="none" w:sz="0" w:space="0" w:color="auto"/>
            <w:left w:val="none" w:sz="0" w:space="0" w:color="auto"/>
            <w:bottom w:val="none" w:sz="0" w:space="0" w:color="auto"/>
            <w:right w:val="none" w:sz="0" w:space="0" w:color="auto"/>
          </w:divBdr>
          <w:divsChild>
            <w:div w:id="818112245">
              <w:marLeft w:val="0"/>
              <w:marRight w:val="0"/>
              <w:marTop w:val="240"/>
              <w:marBottom w:val="240"/>
              <w:divBdr>
                <w:top w:val="none" w:sz="0" w:space="0" w:color="auto"/>
                <w:left w:val="none" w:sz="0" w:space="0" w:color="auto"/>
                <w:bottom w:val="none" w:sz="0" w:space="0" w:color="auto"/>
                <w:right w:val="none" w:sz="0" w:space="0" w:color="auto"/>
              </w:divBdr>
              <w:divsChild>
                <w:div w:id="152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69801">
          <w:marLeft w:val="0"/>
          <w:marRight w:val="0"/>
          <w:marTop w:val="0"/>
          <w:marBottom w:val="0"/>
          <w:divBdr>
            <w:top w:val="none" w:sz="0" w:space="0" w:color="auto"/>
            <w:left w:val="none" w:sz="0" w:space="0" w:color="auto"/>
            <w:bottom w:val="none" w:sz="0" w:space="0" w:color="auto"/>
            <w:right w:val="none" w:sz="0" w:space="0" w:color="auto"/>
          </w:divBdr>
          <w:divsChild>
            <w:div w:id="1693148433">
              <w:marLeft w:val="0"/>
              <w:marRight w:val="0"/>
              <w:marTop w:val="0"/>
              <w:marBottom w:val="0"/>
              <w:divBdr>
                <w:top w:val="none" w:sz="0" w:space="0" w:color="auto"/>
                <w:left w:val="none" w:sz="0" w:space="0" w:color="auto"/>
                <w:bottom w:val="none" w:sz="0" w:space="0" w:color="auto"/>
                <w:right w:val="none" w:sz="0" w:space="0" w:color="auto"/>
              </w:divBdr>
              <w:divsChild>
                <w:div w:id="2549443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8888913">
                      <w:marLeft w:val="240"/>
                      <w:marRight w:val="240"/>
                      <w:marTop w:val="0"/>
                      <w:marBottom w:val="0"/>
                      <w:divBdr>
                        <w:top w:val="none" w:sz="0" w:space="0" w:color="auto"/>
                        <w:left w:val="none" w:sz="0" w:space="0" w:color="auto"/>
                        <w:bottom w:val="none" w:sz="0" w:space="0" w:color="auto"/>
                        <w:right w:val="none" w:sz="0" w:space="0" w:color="auto"/>
                      </w:divBdr>
                    </w:div>
                    <w:div w:id="1970042171">
                      <w:marLeft w:val="0"/>
                      <w:marRight w:val="0"/>
                      <w:marTop w:val="0"/>
                      <w:marBottom w:val="0"/>
                      <w:divBdr>
                        <w:top w:val="single" w:sz="6" w:space="6" w:color="000000"/>
                        <w:left w:val="none" w:sz="0" w:space="0" w:color="auto"/>
                        <w:bottom w:val="none" w:sz="0" w:space="0" w:color="auto"/>
                        <w:right w:val="none" w:sz="0" w:space="0" w:color="auto"/>
                      </w:divBdr>
                      <w:divsChild>
                        <w:div w:id="122578765">
                          <w:marLeft w:val="0"/>
                          <w:marRight w:val="0"/>
                          <w:marTop w:val="0"/>
                          <w:marBottom w:val="0"/>
                          <w:divBdr>
                            <w:top w:val="none" w:sz="0" w:space="0" w:color="auto"/>
                            <w:left w:val="none" w:sz="0" w:space="0" w:color="auto"/>
                            <w:bottom w:val="none" w:sz="0" w:space="0" w:color="auto"/>
                            <w:right w:val="none" w:sz="0" w:space="0" w:color="auto"/>
                          </w:divBdr>
                        </w:div>
                        <w:div w:id="599416415">
                          <w:marLeft w:val="120"/>
                          <w:marRight w:val="120"/>
                          <w:marTop w:val="120"/>
                          <w:marBottom w:val="120"/>
                          <w:divBdr>
                            <w:top w:val="single" w:sz="6" w:space="0" w:color="000000"/>
                            <w:left w:val="single" w:sz="6" w:space="6" w:color="000000"/>
                            <w:bottom w:val="single" w:sz="6" w:space="0" w:color="000000"/>
                            <w:right w:val="single" w:sz="6" w:space="6" w:color="000000"/>
                          </w:divBdr>
                        </w:div>
                        <w:div w:id="154808622">
                          <w:marLeft w:val="120"/>
                          <w:marRight w:val="120"/>
                          <w:marTop w:val="120"/>
                          <w:marBottom w:val="120"/>
                          <w:divBdr>
                            <w:top w:val="single" w:sz="6" w:space="0" w:color="000000"/>
                            <w:left w:val="single" w:sz="6" w:space="6" w:color="000000"/>
                            <w:bottom w:val="single" w:sz="6" w:space="0" w:color="000000"/>
                            <w:right w:val="single" w:sz="6" w:space="6" w:color="000000"/>
                          </w:divBdr>
                        </w:div>
                        <w:div w:id="1109860575">
                          <w:marLeft w:val="120"/>
                          <w:marRight w:val="120"/>
                          <w:marTop w:val="120"/>
                          <w:marBottom w:val="120"/>
                          <w:divBdr>
                            <w:top w:val="single" w:sz="6" w:space="0" w:color="000000"/>
                            <w:left w:val="single" w:sz="6" w:space="6" w:color="000000"/>
                            <w:bottom w:val="single" w:sz="6" w:space="0" w:color="000000"/>
                            <w:right w:val="single" w:sz="6" w:space="6" w:color="000000"/>
                          </w:divBdr>
                        </w:div>
                        <w:div w:id="778374336">
                          <w:marLeft w:val="120"/>
                          <w:marRight w:val="120"/>
                          <w:marTop w:val="120"/>
                          <w:marBottom w:val="120"/>
                          <w:divBdr>
                            <w:top w:val="single" w:sz="6" w:space="0" w:color="000000"/>
                            <w:left w:val="single" w:sz="6" w:space="6" w:color="000000"/>
                            <w:bottom w:val="single" w:sz="6" w:space="0" w:color="000000"/>
                            <w:right w:val="single" w:sz="6" w:space="6" w:color="000000"/>
                          </w:divBdr>
                        </w:div>
                        <w:div w:id="900795637">
                          <w:marLeft w:val="120"/>
                          <w:marRight w:val="120"/>
                          <w:marTop w:val="120"/>
                          <w:marBottom w:val="120"/>
                          <w:divBdr>
                            <w:top w:val="single" w:sz="6" w:space="0" w:color="000000"/>
                            <w:left w:val="single" w:sz="6" w:space="6" w:color="000000"/>
                            <w:bottom w:val="single" w:sz="6" w:space="0" w:color="000000"/>
                            <w:right w:val="single" w:sz="6" w:space="6" w:color="000000"/>
                          </w:divBdr>
                        </w:div>
                        <w:div w:id="536160966">
                          <w:marLeft w:val="120"/>
                          <w:marRight w:val="120"/>
                          <w:marTop w:val="120"/>
                          <w:marBottom w:val="120"/>
                          <w:divBdr>
                            <w:top w:val="single" w:sz="6" w:space="0" w:color="000000"/>
                            <w:left w:val="single" w:sz="6" w:space="6" w:color="000000"/>
                            <w:bottom w:val="single" w:sz="6" w:space="0" w:color="000000"/>
                            <w:right w:val="single" w:sz="6" w:space="6" w:color="000000"/>
                          </w:divBdr>
                        </w:div>
                        <w:div w:id="2329313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516773568">
              <w:marLeft w:val="0"/>
              <w:marRight w:val="0"/>
              <w:marTop w:val="0"/>
              <w:marBottom w:val="0"/>
              <w:divBdr>
                <w:top w:val="none" w:sz="0" w:space="0" w:color="auto"/>
                <w:left w:val="none" w:sz="0" w:space="0" w:color="auto"/>
                <w:bottom w:val="none" w:sz="0" w:space="0" w:color="auto"/>
                <w:right w:val="none" w:sz="0" w:space="0" w:color="auto"/>
              </w:divBdr>
              <w:divsChild>
                <w:div w:id="572854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4032034">
                      <w:marLeft w:val="240"/>
                      <w:marRight w:val="240"/>
                      <w:marTop w:val="0"/>
                      <w:marBottom w:val="0"/>
                      <w:divBdr>
                        <w:top w:val="none" w:sz="0" w:space="0" w:color="auto"/>
                        <w:left w:val="none" w:sz="0" w:space="0" w:color="auto"/>
                        <w:bottom w:val="none" w:sz="0" w:space="0" w:color="auto"/>
                        <w:right w:val="none" w:sz="0" w:space="0" w:color="auto"/>
                      </w:divBdr>
                    </w:div>
                    <w:div w:id="2128311611">
                      <w:marLeft w:val="0"/>
                      <w:marRight w:val="0"/>
                      <w:marTop w:val="0"/>
                      <w:marBottom w:val="0"/>
                      <w:divBdr>
                        <w:top w:val="single" w:sz="6" w:space="6" w:color="000000"/>
                        <w:left w:val="none" w:sz="0" w:space="0" w:color="auto"/>
                        <w:bottom w:val="none" w:sz="0" w:space="0" w:color="auto"/>
                        <w:right w:val="none" w:sz="0" w:space="0" w:color="auto"/>
                      </w:divBdr>
                      <w:divsChild>
                        <w:div w:id="752311494">
                          <w:marLeft w:val="0"/>
                          <w:marRight w:val="0"/>
                          <w:marTop w:val="0"/>
                          <w:marBottom w:val="0"/>
                          <w:divBdr>
                            <w:top w:val="none" w:sz="0" w:space="0" w:color="auto"/>
                            <w:left w:val="none" w:sz="0" w:space="0" w:color="auto"/>
                            <w:bottom w:val="none" w:sz="0" w:space="0" w:color="auto"/>
                            <w:right w:val="none" w:sz="0" w:space="0" w:color="auto"/>
                          </w:divBdr>
                          <w:divsChild>
                            <w:div w:id="1243103411">
                              <w:marLeft w:val="0"/>
                              <w:marRight w:val="0"/>
                              <w:marTop w:val="240"/>
                              <w:marBottom w:val="240"/>
                              <w:divBdr>
                                <w:top w:val="none" w:sz="0" w:space="0" w:color="auto"/>
                                <w:left w:val="none" w:sz="0" w:space="0" w:color="auto"/>
                                <w:bottom w:val="none" w:sz="0" w:space="0" w:color="auto"/>
                                <w:right w:val="none" w:sz="0" w:space="0" w:color="auto"/>
                              </w:divBdr>
                              <w:divsChild>
                                <w:div w:id="291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3902">
                          <w:marLeft w:val="120"/>
                          <w:marRight w:val="120"/>
                          <w:marTop w:val="120"/>
                          <w:marBottom w:val="120"/>
                          <w:divBdr>
                            <w:top w:val="single" w:sz="6" w:space="0" w:color="000000"/>
                            <w:left w:val="single" w:sz="6" w:space="6" w:color="000000"/>
                            <w:bottom w:val="single" w:sz="6" w:space="0" w:color="000000"/>
                            <w:right w:val="single" w:sz="6" w:space="6" w:color="000000"/>
                          </w:divBdr>
                        </w:div>
                        <w:div w:id="1115296381">
                          <w:marLeft w:val="120"/>
                          <w:marRight w:val="120"/>
                          <w:marTop w:val="120"/>
                          <w:marBottom w:val="120"/>
                          <w:divBdr>
                            <w:top w:val="single" w:sz="6" w:space="0" w:color="000000"/>
                            <w:left w:val="single" w:sz="6" w:space="6" w:color="000000"/>
                            <w:bottom w:val="single" w:sz="6" w:space="0" w:color="000000"/>
                            <w:right w:val="single" w:sz="6" w:space="6" w:color="000000"/>
                          </w:divBdr>
                        </w:div>
                        <w:div w:id="146342791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2076929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3188101">
                      <w:marLeft w:val="240"/>
                      <w:marRight w:val="240"/>
                      <w:marTop w:val="0"/>
                      <w:marBottom w:val="0"/>
                      <w:divBdr>
                        <w:top w:val="none" w:sz="0" w:space="0" w:color="auto"/>
                        <w:left w:val="none" w:sz="0" w:space="0" w:color="auto"/>
                        <w:bottom w:val="none" w:sz="0" w:space="0" w:color="auto"/>
                        <w:right w:val="none" w:sz="0" w:space="0" w:color="auto"/>
                      </w:divBdr>
                    </w:div>
                    <w:div w:id="275605955">
                      <w:marLeft w:val="0"/>
                      <w:marRight w:val="0"/>
                      <w:marTop w:val="0"/>
                      <w:marBottom w:val="0"/>
                      <w:divBdr>
                        <w:top w:val="single" w:sz="6" w:space="6" w:color="000000"/>
                        <w:left w:val="none" w:sz="0" w:space="0" w:color="auto"/>
                        <w:bottom w:val="none" w:sz="0" w:space="0" w:color="auto"/>
                        <w:right w:val="none" w:sz="0" w:space="0" w:color="auto"/>
                      </w:divBdr>
                      <w:divsChild>
                        <w:div w:id="1636989242">
                          <w:marLeft w:val="0"/>
                          <w:marRight w:val="0"/>
                          <w:marTop w:val="0"/>
                          <w:marBottom w:val="0"/>
                          <w:divBdr>
                            <w:top w:val="none" w:sz="0" w:space="0" w:color="auto"/>
                            <w:left w:val="none" w:sz="0" w:space="0" w:color="auto"/>
                            <w:bottom w:val="none" w:sz="0" w:space="0" w:color="auto"/>
                            <w:right w:val="none" w:sz="0" w:space="0" w:color="auto"/>
                          </w:divBdr>
                          <w:divsChild>
                            <w:div w:id="2100786160">
                              <w:marLeft w:val="0"/>
                              <w:marRight w:val="0"/>
                              <w:marTop w:val="240"/>
                              <w:marBottom w:val="240"/>
                              <w:divBdr>
                                <w:top w:val="none" w:sz="0" w:space="0" w:color="auto"/>
                                <w:left w:val="none" w:sz="0" w:space="0" w:color="auto"/>
                                <w:bottom w:val="none" w:sz="0" w:space="0" w:color="auto"/>
                                <w:right w:val="none" w:sz="0" w:space="0" w:color="auto"/>
                              </w:divBdr>
                              <w:divsChild>
                                <w:div w:id="17216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268">
                          <w:marLeft w:val="120"/>
                          <w:marRight w:val="120"/>
                          <w:marTop w:val="120"/>
                          <w:marBottom w:val="120"/>
                          <w:divBdr>
                            <w:top w:val="single" w:sz="6" w:space="0" w:color="000000"/>
                            <w:left w:val="single" w:sz="6" w:space="6" w:color="000000"/>
                            <w:bottom w:val="single" w:sz="6" w:space="0" w:color="000000"/>
                            <w:right w:val="single" w:sz="6" w:space="6" w:color="000000"/>
                          </w:divBdr>
                        </w:div>
                        <w:div w:id="1100101165">
                          <w:marLeft w:val="120"/>
                          <w:marRight w:val="120"/>
                          <w:marTop w:val="120"/>
                          <w:marBottom w:val="120"/>
                          <w:divBdr>
                            <w:top w:val="single" w:sz="6" w:space="0" w:color="000000"/>
                            <w:left w:val="single" w:sz="6" w:space="6" w:color="000000"/>
                            <w:bottom w:val="single" w:sz="6" w:space="0" w:color="000000"/>
                            <w:right w:val="single" w:sz="6" w:space="6" w:color="000000"/>
                          </w:divBdr>
                        </w:div>
                        <w:div w:id="18649019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4221378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6300288">
                      <w:marLeft w:val="240"/>
                      <w:marRight w:val="240"/>
                      <w:marTop w:val="0"/>
                      <w:marBottom w:val="0"/>
                      <w:divBdr>
                        <w:top w:val="none" w:sz="0" w:space="0" w:color="auto"/>
                        <w:left w:val="none" w:sz="0" w:space="0" w:color="auto"/>
                        <w:bottom w:val="none" w:sz="0" w:space="0" w:color="auto"/>
                        <w:right w:val="none" w:sz="0" w:space="0" w:color="auto"/>
                      </w:divBdr>
                    </w:div>
                    <w:div w:id="743376245">
                      <w:marLeft w:val="0"/>
                      <w:marRight w:val="0"/>
                      <w:marTop w:val="0"/>
                      <w:marBottom w:val="0"/>
                      <w:divBdr>
                        <w:top w:val="single" w:sz="6" w:space="6" w:color="000000"/>
                        <w:left w:val="none" w:sz="0" w:space="0" w:color="auto"/>
                        <w:bottom w:val="none" w:sz="0" w:space="0" w:color="auto"/>
                        <w:right w:val="none" w:sz="0" w:space="0" w:color="auto"/>
                      </w:divBdr>
                      <w:divsChild>
                        <w:div w:id="2040163668">
                          <w:marLeft w:val="0"/>
                          <w:marRight w:val="0"/>
                          <w:marTop w:val="0"/>
                          <w:marBottom w:val="0"/>
                          <w:divBdr>
                            <w:top w:val="none" w:sz="0" w:space="0" w:color="auto"/>
                            <w:left w:val="none" w:sz="0" w:space="0" w:color="auto"/>
                            <w:bottom w:val="none" w:sz="0" w:space="0" w:color="auto"/>
                            <w:right w:val="none" w:sz="0" w:space="0" w:color="auto"/>
                          </w:divBdr>
                          <w:divsChild>
                            <w:div w:id="2039818933">
                              <w:marLeft w:val="0"/>
                              <w:marRight w:val="0"/>
                              <w:marTop w:val="240"/>
                              <w:marBottom w:val="240"/>
                              <w:divBdr>
                                <w:top w:val="none" w:sz="0" w:space="0" w:color="auto"/>
                                <w:left w:val="none" w:sz="0" w:space="0" w:color="auto"/>
                                <w:bottom w:val="none" w:sz="0" w:space="0" w:color="auto"/>
                                <w:right w:val="none" w:sz="0" w:space="0" w:color="auto"/>
                              </w:divBdr>
                              <w:divsChild>
                                <w:div w:id="13593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6848">
                          <w:marLeft w:val="120"/>
                          <w:marRight w:val="120"/>
                          <w:marTop w:val="120"/>
                          <w:marBottom w:val="120"/>
                          <w:divBdr>
                            <w:top w:val="single" w:sz="6" w:space="0" w:color="000000"/>
                            <w:left w:val="single" w:sz="6" w:space="6" w:color="000000"/>
                            <w:bottom w:val="single" w:sz="6" w:space="0" w:color="000000"/>
                            <w:right w:val="single" w:sz="6" w:space="6" w:color="000000"/>
                          </w:divBdr>
                        </w:div>
                        <w:div w:id="717239455">
                          <w:marLeft w:val="120"/>
                          <w:marRight w:val="120"/>
                          <w:marTop w:val="120"/>
                          <w:marBottom w:val="120"/>
                          <w:divBdr>
                            <w:top w:val="single" w:sz="6" w:space="0" w:color="000000"/>
                            <w:left w:val="single" w:sz="6" w:space="6" w:color="000000"/>
                            <w:bottom w:val="single" w:sz="6" w:space="0" w:color="000000"/>
                            <w:right w:val="single" w:sz="6" w:space="6" w:color="000000"/>
                          </w:divBdr>
                        </w:div>
                        <w:div w:id="13828988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5188559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2144909">
                      <w:marLeft w:val="240"/>
                      <w:marRight w:val="240"/>
                      <w:marTop w:val="0"/>
                      <w:marBottom w:val="0"/>
                      <w:divBdr>
                        <w:top w:val="none" w:sz="0" w:space="0" w:color="auto"/>
                        <w:left w:val="none" w:sz="0" w:space="0" w:color="auto"/>
                        <w:bottom w:val="none" w:sz="0" w:space="0" w:color="auto"/>
                        <w:right w:val="none" w:sz="0" w:space="0" w:color="auto"/>
                      </w:divBdr>
                    </w:div>
                    <w:div w:id="514463456">
                      <w:marLeft w:val="0"/>
                      <w:marRight w:val="0"/>
                      <w:marTop w:val="0"/>
                      <w:marBottom w:val="0"/>
                      <w:divBdr>
                        <w:top w:val="single" w:sz="6" w:space="6" w:color="000000"/>
                        <w:left w:val="none" w:sz="0" w:space="0" w:color="auto"/>
                        <w:bottom w:val="none" w:sz="0" w:space="0" w:color="auto"/>
                        <w:right w:val="none" w:sz="0" w:space="0" w:color="auto"/>
                      </w:divBdr>
                      <w:divsChild>
                        <w:div w:id="1752848472">
                          <w:marLeft w:val="0"/>
                          <w:marRight w:val="0"/>
                          <w:marTop w:val="0"/>
                          <w:marBottom w:val="0"/>
                          <w:divBdr>
                            <w:top w:val="none" w:sz="0" w:space="0" w:color="auto"/>
                            <w:left w:val="none" w:sz="0" w:space="0" w:color="auto"/>
                            <w:bottom w:val="none" w:sz="0" w:space="0" w:color="auto"/>
                            <w:right w:val="none" w:sz="0" w:space="0" w:color="auto"/>
                          </w:divBdr>
                          <w:divsChild>
                            <w:div w:id="993949313">
                              <w:marLeft w:val="0"/>
                              <w:marRight w:val="0"/>
                              <w:marTop w:val="240"/>
                              <w:marBottom w:val="240"/>
                              <w:divBdr>
                                <w:top w:val="none" w:sz="0" w:space="0" w:color="auto"/>
                                <w:left w:val="none" w:sz="0" w:space="0" w:color="auto"/>
                                <w:bottom w:val="none" w:sz="0" w:space="0" w:color="auto"/>
                                <w:right w:val="none" w:sz="0" w:space="0" w:color="auto"/>
                              </w:divBdr>
                              <w:divsChild>
                                <w:div w:id="2802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03">
                          <w:marLeft w:val="120"/>
                          <w:marRight w:val="120"/>
                          <w:marTop w:val="120"/>
                          <w:marBottom w:val="120"/>
                          <w:divBdr>
                            <w:top w:val="single" w:sz="6" w:space="0" w:color="000000"/>
                            <w:left w:val="single" w:sz="6" w:space="6" w:color="000000"/>
                            <w:bottom w:val="single" w:sz="6" w:space="0" w:color="000000"/>
                            <w:right w:val="single" w:sz="6" w:space="6" w:color="000000"/>
                          </w:divBdr>
                        </w:div>
                        <w:div w:id="1488981927">
                          <w:marLeft w:val="120"/>
                          <w:marRight w:val="120"/>
                          <w:marTop w:val="120"/>
                          <w:marBottom w:val="120"/>
                          <w:divBdr>
                            <w:top w:val="single" w:sz="6" w:space="0" w:color="000000"/>
                            <w:left w:val="single" w:sz="6" w:space="6" w:color="000000"/>
                            <w:bottom w:val="single" w:sz="6" w:space="0" w:color="000000"/>
                            <w:right w:val="single" w:sz="6" w:space="6" w:color="000000"/>
                          </w:divBdr>
                        </w:div>
                        <w:div w:id="515139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879049444">
              <w:marLeft w:val="0"/>
              <w:marRight w:val="0"/>
              <w:marTop w:val="0"/>
              <w:marBottom w:val="0"/>
              <w:divBdr>
                <w:top w:val="none" w:sz="0" w:space="0" w:color="auto"/>
                <w:left w:val="none" w:sz="0" w:space="0" w:color="auto"/>
                <w:bottom w:val="none" w:sz="0" w:space="0" w:color="auto"/>
                <w:right w:val="none" w:sz="0" w:space="0" w:color="auto"/>
              </w:divBdr>
              <w:divsChild>
                <w:div w:id="17959502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3182894">
                      <w:marLeft w:val="240"/>
                      <w:marRight w:val="240"/>
                      <w:marTop w:val="0"/>
                      <w:marBottom w:val="0"/>
                      <w:divBdr>
                        <w:top w:val="none" w:sz="0" w:space="0" w:color="auto"/>
                        <w:left w:val="none" w:sz="0" w:space="0" w:color="auto"/>
                        <w:bottom w:val="none" w:sz="0" w:space="0" w:color="auto"/>
                        <w:right w:val="none" w:sz="0" w:space="0" w:color="auto"/>
                      </w:divBdr>
                    </w:div>
                    <w:div w:id="887686918">
                      <w:marLeft w:val="0"/>
                      <w:marRight w:val="0"/>
                      <w:marTop w:val="0"/>
                      <w:marBottom w:val="0"/>
                      <w:divBdr>
                        <w:top w:val="single" w:sz="6" w:space="6" w:color="000000"/>
                        <w:left w:val="none" w:sz="0" w:space="0" w:color="auto"/>
                        <w:bottom w:val="none" w:sz="0" w:space="0" w:color="auto"/>
                        <w:right w:val="none" w:sz="0" w:space="0" w:color="auto"/>
                      </w:divBdr>
                      <w:divsChild>
                        <w:div w:id="1649288410">
                          <w:marLeft w:val="0"/>
                          <w:marRight w:val="0"/>
                          <w:marTop w:val="0"/>
                          <w:marBottom w:val="0"/>
                          <w:divBdr>
                            <w:top w:val="none" w:sz="0" w:space="0" w:color="auto"/>
                            <w:left w:val="none" w:sz="0" w:space="0" w:color="auto"/>
                            <w:bottom w:val="none" w:sz="0" w:space="0" w:color="auto"/>
                            <w:right w:val="none" w:sz="0" w:space="0" w:color="auto"/>
                          </w:divBdr>
                          <w:divsChild>
                            <w:div w:id="1861778894">
                              <w:marLeft w:val="0"/>
                              <w:marRight w:val="0"/>
                              <w:marTop w:val="240"/>
                              <w:marBottom w:val="240"/>
                              <w:divBdr>
                                <w:top w:val="none" w:sz="0" w:space="0" w:color="auto"/>
                                <w:left w:val="none" w:sz="0" w:space="0" w:color="auto"/>
                                <w:bottom w:val="none" w:sz="0" w:space="0" w:color="auto"/>
                                <w:right w:val="none" w:sz="0" w:space="0" w:color="auto"/>
                              </w:divBdr>
                              <w:divsChild>
                                <w:div w:id="207474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8960">
                          <w:marLeft w:val="120"/>
                          <w:marRight w:val="120"/>
                          <w:marTop w:val="120"/>
                          <w:marBottom w:val="120"/>
                          <w:divBdr>
                            <w:top w:val="single" w:sz="6" w:space="0" w:color="000000"/>
                            <w:left w:val="single" w:sz="6" w:space="6" w:color="000000"/>
                            <w:bottom w:val="single" w:sz="6" w:space="0" w:color="000000"/>
                            <w:right w:val="single" w:sz="6" w:space="6" w:color="000000"/>
                          </w:divBdr>
                        </w:div>
                        <w:div w:id="774206126">
                          <w:marLeft w:val="120"/>
                          <w:marRight w:val="120"/>
                          <w:marTop w:val="120"/>
                          <w:marBottom w:val="120"/>
                          <w:divBdr>
                            <w:top w:val="single" w:sz="6" w:space="0" w:color="000000"/>
                            <w:left w:val="single" w:sz="6" w:space="6" w:color="000000"/>
                            <w:bottom w:val="single" w:sz="6" w:space="0" w:color="000000"/>
                            <w:right w:val="single" w:sz="6" w:space="6" w:color="000000"/>
                          </w:divBdr>
                        </w:div>
                        <w:div w:id="8306039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5329572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7681705">
                      <w:marLeft w:val="240"/>
                      <w:marRight w:val="240"/>
                      <w:marTop w:val="0"/>
                      <w:marBottom w:val="0"/>
                      <w:divBdr>
                        <w:top w:val="none" w:sz="0" w:space="0" w:color="auto"/>
                        <w:left w:val="none" w:sz="0" w:space="0" w:color="auto"/>
                        <w:bottom w:val="none" w:sz="0" w:space="0" w:color="auto"/>
                        <w:right w:val="none" w:sz="0" w:space="0" w:color="auto"/>
                      </w:divBdr>
                    </w:div>
                    <w:div w:id="581989763">
                      <w:marLeft w:val="0"/>
                      <w:marRight w:val="0"/>
                      <w:marTop w:val="0"/>
                      <w:marBottom w:val="0"/>
                      <w:divBdr>
                        <w:top w:val="single" w:sz="6" w:space="6" w:color="000000"/>
                        <w:left w:val="none" w:sz="0" w:space="0" w:color="auto"/>
                        <w:bottom w:val="none" w:sz="0" w:space="0" w:color="auto"/>
                        <w:right w:val="none" w:sz="0" w:space="0" w:color="auto"/>
                      </w:divBdr>
                      <w:divsChild>
                        <w:div w:id="1044597822">
                          <w:marLeft w:val="0"/>
                          <w:marRight w:val="0"/>
                          <w:marTop w:val="0"/>
                          <w:marBottom w:val="0"/>
                          <w:divBdr>
                            <w:top w:val="none" w:sz="0" w:space="0" w:color="auto"/>
                            <w:left w:val="none" w:sz="0" w:space="0" w:color="auto"/>
                            <w:bottom w:val="none" w:sz="0" w:space="0" w:color="auto"/>
                            <w:right w:val="none" w:sz="0" w:space="0" w:color="auto"/>
                          </w:divBdr>
                          <w:divsChild>
                            <w:div w:id="800999304">
                              <w:marLeft w:val="0"/>
                              <w:marRight w:val="0"/>
                              <w:marTop w:val="240"/>
                              <w:marBottom w:val="240"/>
                              <w:divBdr>
                                <w:top w:val="none" w:sz="0" w:space="0" w:color="auto"/>
                                <w:left w:val="none" w:sz="0" w:space="0" w:color="auto"/>
                                <w:bottom w:val="none" w:sz="0" w:space="0" w:color="auto"/>
                                <w:right w:val="none" w:sz="0" w:space="0" w:color="auto"/>
                              </w:divBdr>
                              <w:divsChild>
                                <w:div w:id="5725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82203">
                          <w:marLeft w:val="120"/>
                          <w:marRight w:val="120"/>
                          <w:marTop w:val="120"/>
                          <w:marBottom w:val="120"/>
                          <w:divBdr>
                            <w:top w:val="single" w:sz="6" w:space="0" w:color="000000"/>
                            <w:left w:val="single" w:sz="6" w:space="6" w:color="000000"/>
                            <w:bottom w:val="single" w:sz="6" w:space="0" w:color="000000"/>
                            <w:right w:val="single" w:sz="6" w:space="6" w:color="000000"/>
                          </w:divBdr>
                        </w:div>
                        <w:div w:id="1264606415">
                          <w:marLeft w:val="120"/>
                          <w:marRight w:val="120"/>
                          <w:marTop w:val="120"/>
                          <w:marBottom w:val="120"/>
                          <w:divBdr>
                            <w:top w:val="single" w:sz="6" w:space="0" w:color="000000"/>
                            <w:left w:val="single" w:sz="6" w:space="6" w:color="000000"/>
                            <w:bottom w:val="single" w:sz="6" w:space="0" w:color="000000"/>
                            <w:right w:val="single" w:sz="6" w:space="6" w:color="000000"/>
                          </w:divBdr>
                        </w:div>
                        <w:div w:id="3480276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4992322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5232503">
                      <w:marLeft w:val="240"/>
                      <w:marRight w:val="240"/>
                      <w:marTop w:val="0"/>
                      <w:marBottom w:val="0"/>
                      <w:divBdr>
                        <w:top w:val="none" w:sz="0" w:space="0" w:color="auto"/>
                        <w:left w:val="none" w:sz="0" w:space="0" w:color="auto"/>
                        <w:bottom w:val="none" w:sz="0" w:space="0" w:color="auto"/>
                        <w:right w:val="none" w:sz="0" w:space="0" w:color="auto"/>
                      </w:divBdr>
                    </w:div>
                    <w:div w:id="1796673966">
                      <w:marLeft w:val="0"/>
                      <w:marRight w:val="0"/>
                      <w:marTop w:val="0"/>
                      <w:marBottom w:val="0"/>
                      <w:divBdr>
                        <w:top w:val="single" w:sz="6" w:space="6" w:color="000000"/>
                        <w:left w:val="none" w:sz="0" w:space="0" w:color="auto"/>
                        <w:bottom w:val="none" w:sz="0" w:space="0" w:color="auto"/>
                        <w:right w:val="none" w:sz="0" w:space="0" w:color="auto"/>
                      </w:divBdr>
                      <w:divsChild>
                        <w:div w:id="1695377125">
                          <w:marLeft w:val="0"/>
                          <w:marRight w:val="0"/>
                          <w:marTop w:val="0"/>
                          <w:marBottom w:val="0"/>
                          <w:divBdr>
                            <w:top w:val="none" w:sz="0" w:space="0" w:color="auto"/>
                            <w:left w:val="none" w:sz="0" w:space="0" w:color="auto"/>
                            <w:bottom w:val="none" w:sz="0" w:space="0" w:color="auto"/>
                            <w:right w:val="none" w:sz="0" w:space="0" w:color="auto"/>
                          </w:divBdr>
                          <w:divsChild>
                            <w:div w:id="1199852008">
                              <w:marLeft w:val="0"/>
                              <w:marRight w:val="0"/>
                              <w:marTop w:val="240"/>
                              <w:marBottom w:val="240"/>
                              <w:divBdr>
                                <w:top w:val="none" w:sz="0" w:space="0" w:color="auto"/>
                                <w:left w:val="none" w:sz="0" w:space="0" w:color="auto"/>
                                <w:bottom w:val="none" w:sz="0" w:space="0" w:color="auto"/>
                                <w:right w:val="none" w:sz="0" w:space="0" w:color="auto"/>
                              </w:divBdr>
                              <w:divsChild>
                                <w:div w:id="15748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7694">
                          <w:marLeft w:val="120"/>
                          <w:marRight w:val="120"/>
                          <w:marTop w:val="120"/>
                          <w:marBottom w:val="120"/>
                          <w:divBdr>
                            <w:top w:val="single" w:sz="6" w:space="0" w:color="000000"/>
                            <w:left w:val="single" w:sz="6" w:space="6" w:color="000000"/>
                            <w:bottom w:val="single" w:sz="6" w:space="0" w:color="000000"/>
                            <w:right w:val="single" w:sz="6" w:space="6" w:color="000000"/>
                          </w:divBdr>
                        </w:div>
                        <w:div w:id="630673190">
                          <w:marLeft w:val="120"/>
                          <w:marRight w:val="120"/>
                          <w:marTop w:val="120"/>
                          <w:marBottom w:val="120"/>
                          <w:divBdr>
                            <w:top w:val="single" w:sz="6" w:space="0" w:color="000000"/>
                            <w:left w:val="single" w:sz="6" w:space="6" w:color="000000"/>
                            <w:bottom w:val="single" w:sz="6" w:space="0" w:color="000000"/>
                            <w:right w:val="single" w:sz="6" w:space="6" w:color="000000"/>
                          </w:divBdr>
                        </w:div>
                        <w:div w:id="1823305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885142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8675642">
                      <w:marLeft w:val="240"/>
                      <w:marRight w:val="240"/>
                      <w:marTop w:val="0"/>
                      <w:marBottom w:val="0"/>
                      <w:divBdr>
                        <w:top w:val="none" w:sz="0" w:space="0" w:color="auto"/>
                        <w:left w:val="none" w:sz="0" w:space="0" w:color="auto"/>
                        <w:bottom w:val="none" w:sz="0" w:space="0" w:color="auto"/>
                        <w:right w:val="none" w:sz="0" w:space="0" w:color="auto"/>
                      </w:divBdr>
                    </w:div>
                    <w:div w:id="810174897">
                      <w:marLeft w:val="0"/>
                      <w:marRight w:val="0"/>
                      <w:marTop w:val="0"/>
                      <w:marBottom w:val="0"/>
                      <w:divBdr>
                        <w:top w:val="single" w:sz="6" w:space="6" w:color="000000"/>
                        <w:left w:val="none" w:sz="0" w:space="0" w:color="auto"/>
                        <w:bottom w:val="none" w:sz="0" w:space="0" w:color="auto"/>
                        <w:right w:val="none" w:sz="0" w:space="0" w:color="auto"/>
                      </w:divBdr>
                      <w:divsChild>
                        <w:div w:id="506747978">
                          <w:marLeft w:val="0"/>
                          <w:marRight w:val="0"/>
                          <w:marTop w:val="0"/>
                          <w:marBottom w:val="0"/>
                          <w:divBdr>
                            <w:top w:val="none" w:sz="0" w:space="0" w:color="auto"/>
                            <w:left w:val="none" w:sz="0" w:space="0" w:color="auto"/>
                            <w:bottom w:val="none" w:sz="0" w:space="0" w:color="auto"/>
                            <w:right w:val="none" w:sz="0" w:space="0" w:color="auto"/>
                          </w:divBdr>
                          <w:divsChild>
                            <w:div w:id="1280990355">
                              <w:marLeft w:val="0"/>
                              <w:marRight w:val="0"/>
                              <w:marTop w:val="240"/>
                              <w:marBottom w:val="240"/>
                              <w:divBdr>
                                <w:top w:val="none" w:sz="0" w:space="0" w:color="auto"/>
                                <w:left w:val="none" w:sz="0" w:space="0" w:color="auto"/>
                                <w:bottom w:val="none" w:sz="0" w:space="0" w:color="auto"/>
                                <w:right w:val="none" w:sz="0" w:space="0" w:color="auto"/>
                              </w:divBdr>
                              <w:divsChild>
                                <w:div w:id="20869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1897">
                          <w:marLeft w:val="120"/>
                          <w:marRight w:val="120"/>
                          <w:marTop w:val="120"/>
                          <w:marBottom w:val="120"/>
                          <w:divBdr>
                            <w:top w:val="single" w:sz="6" w:space="0" w:color="000000"/>
                            <w:left w:val="single" w:sz="6" w:space="6" w:color="000000"/>
                            <w:bottom w:val="single" w:sz="6" w:space="0" w:color="000000"/>
                            <w:right w:val="single" w:sz="6" w:space="6" w:color="000000"/>
                          </w:divBdr>
                        </w:div>
                        <w:div w:id="1986661140">
                          <w:marLeft w:val="120"/>
                          <w:marRight w:val="120"/>
                          <w:marTop w:val="120"/>
                          <w:marBottom w:val="120"/>
                          <w:divBdr>
                            <w:top w:val="single" w:sz="6" w:space="0" w:color="000000"/>
                            <w:left w:val="single" w:sz="6" w:space="6" w:color="000000"/>
                            <w:bottom w:val="single" w:sz="6" w:space="0" w:color="000000"/>
                            <w:right w:val="single" w:sz="6" w:space="6" w:color="000000"/>
                          </w:divBdr>
                        </w:div>
                        <w:div w:id="20183825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494079499">
              <w:marLeft w:val="0"/>
              <w:marRight w:val="0"/>
              <w:marTop w:val="0"/>
              <w:marBottom w:val="0"/>
              <w:divBdr>
                <w:top w:val="none" w:sz="0" w:space="0" w:color="auto"/>
                <w:left w:val="none" w:sz="0" w:space="0" w:color="auto"/>
                <w:bottom w:val="none" w:sz="0" w:space="0" w:color="auto"/>
                <w:right w:val="none" w:sz="0" w:space="0" w:color="auto"/>
              </w:divBdr>
              <w:divsChild>
                <w:div w:id="142507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6976805">
                      <w:marLeft w:val="240"/>
                      <w:marRight w:val="240"/>
                      <w:marTop w:val="0"/>
                      <w:marBottom w:val="0"/>
                      <w:divBdr>
                        <w:top w:val="none" w:sz="0" w:space="0" w:color="auto"/>
                        <w:left w:val="none" w:sz="0" w:space="0" w:color="auto"/>
                        <w:bottom w:val="none" w:sz="0" w:space="0" w:color="auto"/>
                        <w:right w:val="none" w:sz="0" w:space="0" w:color="auto"/>
                      </w:divBdr>
                    </w:div>
                    <w:div w:id="1168793477">
                      <w:marLeft w:val="0"/>
                      <w:marRight w:val="0"/>
                      <w:marTop w:val="0"/>
                      <w:marBottom w:val="0"/>
                      <w:divBdr>
                        <w:top w:val="single" w:sz="6" w:space="6" w:color="000000"/>
                        <w:left w:val="none" w:sz="0" w:space="0" w:color="auto"/>
                        <w:bottom w:val="none" w:sz="0" w:space="0" w:color="auto"/>
                        <w:right w:val="none" w:sz="0" w:space="0" w:color="auto"/>
                      </w:divBdr>
                      <w:divsChild>
                        <w:div w:id="475731165">
                          <w:marLeft w:val="0"/>
                          <w:marRight w:val="0"/>
                          <w:marTop w:val="0"/>
                          <w:marBottom w:val="0"/>
                          <w:divBdr>
                            <w:top w:val="none" w:sz="0" w:space="0" w:color="auto"/>
                            <w:left w:val="none" w:sz="0" w:space="0" w:color="auto"/>
                            <w:bottom w:val="none" w:sz="0" w:space="0" w:color="auto"/>
                            <w:right w:val="none" w:sz="0" w:space="0" w:color="auto"/>
                          </w:divBdr>
                        </w:div>
                        <w:div w:id="2088920485">
                          <w:marLeft w:val="120"/>
                          <w:marRight w:val="120"/>
                          <w:marTop w:val="120"/>
                          <w:marBottom w:val="120"/>
                          <w:divBdr>
                            <w:top w:val="single" w:sz="6" w:space="0" w:color="C7C7C7"/>
                            <w:left w:val="single" w:sz="6" w:space="6" w:color="C7C7C7"/>
                            <w:bottom w:val="single" w:sz="6" w:space="0" w:color="C7C7C7"/>
                            <w:right w:val="dotted" w:sz="18" w:space="6" w:color="C7C7C7"/>
                          </w:divBdr>
                        </w:div>
                        <w:div w:id="578636531">
                          <w:marLeft w:val="120"/>
                          <w:marRight w:val="120"/>
                          <w:marTop w:val="120"/>
                          <w:marBottom w:val="120"/>
                          <w:divBdr>
                            <w:top w:val="single" w:sz="6" w:space="0" w:color="C7C7C7"/>
                            <w:left w:val="single" w:sz="6" w:space="6" w:color="C7C7C7"/>
                            <w:bottom w:val="single" w:sz="6" w:space="0" w:color="C7C7C7"/>
                            <w:right w:val="dotted" w:sz="18" w:space="6" w:color="C7C7C7"/>
                          </w:divBdr>
                        </w:div>
                        <w:div w:id="1917090228">
                          <w:marLeft w:val="120"/>
                          <w:marRight w:val="120"/>
                          <w:marTop w:val="120"/>
                          <w:marBottom w:val="120"/>
                          <w:divBdr>
                            <w:top w:val="single" w:sz="6" w:space="0" w:color="454545"/>
                            <w:left w:val="dotted" w:sz="18" w:space="6" w:color="454545"/>
                            <w:bottom w:val="single" w:sz="6" w:space="0" w:color="454545"/>
                            <w:right w:val="single" w:sz="6" w:space="6" w:color="454545"/>
                          </w:divBdr>
                        </w:div>
                        <w:div w:id="4923319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22603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9401879">
                      <w:marLeft w:val="240"/>
                      <w:marRight w:val="240"/>
                      <w:marTop w:val="0"/>
                      <w:marBottom w:val="0"/>
                      <w:divBdr>
                        <w:top w:val="none" w:sz="0" w:space="0" w:color="auto"/>
                        <w:left w:val="none" w:sz="0" w:space="0" w:color="auto"/>
                        <w:bottom w:val="none" w:sz="0" w:space="0" w:color="auto"/>
                        <w:right w:val="none" w:sz="0" w:space="0" w:color="auto"/>
                      </w:divBdr>
                    </w:div>
                    <w:div w:id="1390613125">
                      <w:marLeft w:val="0"/>
                      <w:marRight w:val="0"/>
                      <w:marTop w:val="0"/>
                      <w:marBottom w:val="0"/>
                      <w:divBdr>
                        <w:top w:val="single" w:sz="6" w:space="6" w:color="000000"/>
                        <w:left w:val="none" w:sz="0" w:space="0" w:color="auto"/>
                        <w:bottom w:val="none" w:sz="0" w:space="0" w:color="auto"/>
                        <w:right w:val="none" w:sz="0" w:space="0" w:color="auto"/>
                      </w:divBdr>
                      <w:divsChild>
                        <w:div w:id="1248266024">
                          <w:marLeft w:val="0"/>
                          <w:marRight w:val="0"/>
                          <w:marTop w:val="0"/>
                          <w:marBottom w:val="0"/>
                          <w:divBdr>
                            <w:top w:val="none" w:sz="0" w:space="0" w:color="auto"/>
                            <w:left w:val="none" w:sz="0" w:space="0" w:color="auto"/>
                            <w:bottom w:val="none" w:sz="0" w:space="0" w:color="auto"/>
                            <w:right w:val="none" w:sz="0" w:space="0" w:color="auto"/>
                          </w:divBdr>
                        </w:div>
                        <w:div w:id="310670270">
                          <w:marLeft w:val="120"/>
                          <w:marRight w:val="120"/>
                          <w:marTop w:val="120"/>
                          <w:marBottom w:val="120"/>
                          <w:divBdr>
                            <w:top w:val="single" w:sz="6" w:space="0" w:color="C7C7C7"/>
                            <w:left w:val="single" w:sz="6" w:space="6" w:color="C7C7C7"/>
                            <w:bottom w:val="single" w:sz="6" w:space="0" w:color="C7C7C7"/>
                            <w:right w:val="dotted" w:sz="18" w:space="6" w:color="C7C7C7"/>
                          </w:divBdr>
                        </w:div>
                        <w:div w:id="1793742503">
                          <w:marLeft w:val="120"/>
                          <w:marRight w:val="120"/>
                          <w:marTop w:val="120"/>
                          <w:marBottom w:val="120"/>
                          <w:divBdr>
                            <w:top w:val="single" w:sz="6" w:space="0" w:color="C7C7C7"/>
                            <w:left w:val="single" w:sz="6" w:space="6" w:color="C7C7C7"/>
                            <w:bottom w:val="single" w:sz="6" w:space="0" w:color="C7C7C7"/>
                            <w:right w:val="dotted" w:sz="18" w:space="6" w:color="C7C7C7"/>
                          </w:divBdr>
                        </w:div>
                        <w:div w:id="1606572415">
                          <w:marLeft w:val="120"/>
                          <w:marRight w:val="120"/>
                          <w:marTop w:val="120"/>
                          <w:marBottom w:val="120"/>
                          <w:divBdr>
                            <w:top w:val="single" w:sz="6" w:space="0" w:color="454545"/>
                            <w:left w:val="dotted" w:sz="18" w:space="6" w:color="454545"/>
                            <w:bottom w:val="single" w:sz="6" w:space="0" w:color="454545"/>
                            <w:right w:val="single" w:sz="6" w:space="6" w:color="454545"/>
                          </w:divBdr>
                        </w:div>
                        <w:div w:id="20225852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69532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4264519">
                      <w:marLeft w:val="240"/>
                      <w:marRight w:val="240"/>
                      <w:marTop w:val="0"/>
                      <w:marBottom w:val="0"/>
                      <w:divBdr>
                        <w:top w:val="none" w:sz="0" w:space="0" w:color="auto"/>
                        <w:left w:val="none" w:sz="0" w:space="0" w:color="auto"/>
                        <w:bottom w:val="none" w:sz="0" w:space="0" w:color="auto"/>
                        <w:right w:val="none" w:sz="0" w:space="0" w:color="auto"/>
                      </w:divBdr>
                    </w:div>
                    <w:div w:id="1750301847">
                      <w:marLeft w:val="0"/>
                      <w:marRight w:val="0"/>
                      <w:marTop w:val="0"/>
                      <w:marBottom w:val="0"/>
                      <w:divBdr>
                        <w:top w:val="single" w:sz="6" w:space="6" w:color="000000"/>
                        <w:left w:val="none" w:sz="0" w:space="0" w:color="auto"/>
                        <w:bottom w:val="none" w:sz="0" w:space="0" w:color="auto"/>
                        <w:right w:val="none" w:sz="0" w:space="0" w:color="auto"/>
                      </w:divBdr>
                      <w:divsChild>
                        <w:div w:id="509763447">
                          <w:marLeft w:val="0"/>
                          <w:marRight w:val="0"/>
                          <w:marTop w:val="0"/>
                          <w:marBottom w:val="0"/>
                          <w:divBdr>
                            <w:top w:val="none" w:sz="0" w:space="0" w:color="auto"/>
                            <w:left w:val="none" w:sz="0" w:space="0" w:color="auto"/>
                            <w:bottom w:val="none" w:sz="0" w:space="0" w:color="auto"/>
                            <w:right w:val="none" w:sz="0" w:space="0" w:color="auto"/>
                          </w:divBdr>
                        </w:div>
                        <w:div w:id="2113551172">
                          <w:marLeft w:val="120"/>
                          <w:marRight w:val="120"/>
                          <w:marTop w:val="120"/>
                          <w:marBottom w:val="120"/>
                          <w:divBdr>
                            <w:top w:val="single" w:sz="6" w:space="0" w:color="C7C7C7"/>
                            <w:left w:val="single" w:sz="6" w:space="6" w:color="C7C7C7"/>
                            <w:bottom w:val="single" w:sz="6" w:space="0" w:color="C7C7C7"/>
                            <w:right w:val="dotted" w:sz="18" w:space="6" w:color="C7C7C7"/>
                          </w:divBdr>
                        </w:div>
                        <w:div w:id="947396822">
                          <w:marLeft w:val="120"/>
                          <w:marRight w:val="120"/>
                          <w:marTop w:val="120"/>
                          <w:marBottom w:val="120"/>
                          <w:divBdr>
                            <w:top w:val="single" w:sz="6" w:space="0" w:color="C7C7C7"/>
                            <w:left w:val="single" w:sz="6" w:space="6" w:color="C7C7C7"/>
                            <w:bottom w:val="single" w:sz="6" w:space="0" w:color="C7C7C7"/>
                            <w:right w:val="dotted" w:sz="18" w:space="6" w:color="C7C7C7"/>
                          </w:divBdr>
                        </w:div>
                        <w:div w:id="1006444858">
                          <w:marLeft w:val="120"/>
                          <w:marRight w:val="120"/>
                          <w:marTop w:val="120"/>
                          <w:marBottom w:val="120"/>
                          <w:divBdr>
                            <w:top w:val="single" w:sz="6" w:space="0" w:color="454545"/>
                            <w:left w:val="dotted" w:sz="18" w:space="6" w:color="454545"/>
                            <w:bottom w:val="single" w:sz="6" w:space="0" w:color="454545"/>
                            <w:right w:val="single" w:sz="6" w:space="6" w:color="454545"/>
                          </w:divBdr>
                        </w:div>
                        <w:div w:id="126415154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4647309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2353853">
                      <w:marLeft w:val="240"/>
                      <w:marRight w:val="240"/>
                      <w:marTop w:val="0"/>
                      <w:marBottom w:val="0"/>
                      <w:divBdr>
                        <w:top w:val="none" w:sz="0" w:space="0" w:color="auto"/>
                        <w:left w:val="none" w:sz="0" w:space="0" w:color="auto"/>
                        <w:bottom w:val="none" w:sz="0" w:space="0" w:color="auto"/>
                        <w:right w:val="none" w:sz="0" w:space="0" w:color="auto"/>
                      </w:divBdr>
                    </w:div>
                    <w:div w:id="183790185">
                      <w:marLeft w:val="0"/>
                      <w:marRight w:val="0"/>
                      <w:marTop w:val="0"/>
                      <w:marBottom w:val="0"/>
                      <w:divBdr>
                        <w:top w:val="single" w:sz="6" w:space="6" w:color="000000"/>
                        <w:left w:val="none" w:sz="0" w:space="0" w:color="auto"/>
                        <w:bottom w:val="none" w:sz="0" w:space="0" w:color="auto"/>
                        <w:right w:val="none" w:sz="0" w:space="0" w:color="auto"/>
                      </w:divBdr>
                      <w:divsChild>
                        <w:div w:id="1215386475">
                          <w:marLeft w:val="0"/>
                          <w:marRight w:val="0"/>
                          <w:marTop w:val="0"/>
                          <w:marBottom w:val="0"/>
                          <w:divBdr>
                            <w:top w:val="none" w:sz="0" w:space="0" w:color="auto"/>
                            <w:left w:val="none" w:sz="0" w:space="0" w:color="auto"/>
                            <w:bottom w:val="none" w:sz="0" w:space="0" w:color="auto"/>
                            <w:right w:val="none" w:sz="0" w:space="0" w:color="auto"/>
                          </w:divBdr>
                        </w:div>
                        <w:div w:id="1570072699">
                          <w:marLeft w:val="120"/>
                          <w:marRight w:val="120"/>
                          <w:marTop w:val="120"/>
                          <w:marBottom w:val="120"/>
                          <w:divBdr>
                            <w:top w:val="single" w:sz="6" w:space="0" w:color="C7C7C7"/>
                            <w:left w:val="single" w:sz="6" w:space="6" w:color="C7C7C7"/>
                            <w:bottom w:val="single" w:sz="6" w:space="0" w:color="C7C7C7"/>
                            <w:right w:val="dotted" w:sz="18" w:space="6" w:color="C7C7C7"/>
                          </w:divBdr>
                        </w:div>
                        <w:div w:id="1683432092">
                          <w:marLeft w:val="120"/>
                          <w:marRight w:val="120"/>
                          <w:marTop w:val="120"/>
                          <w:marBottom w:val="120"/>
                          <w:divBdr>
                            <w:top w:val="single" w:sz="6" w:space="0" w:color="C7C7C7"/>
                            <w:left w:val="single" w:sz="6" w:space="6" w:color="C7C7C7"/>
                            <w:bottom w:val="single" w:sz="6" w:space="0" w:color="C7C7C7"/>
                            <w:right w:val="dotted" w:sz="18" w:space="6" w:color="C7C7C7"/>
                          </w:divBdr>
                        </w:div>
                        <w:div w:id="1235238729">
                          <w:marLeft w:val="120"/>
                          <w:marRight w:val="120"/>
                          <w:marTop w:val="120"/>
                          <w:marBottom w:val="120"/>
                          <w:divBdr>
                            <w:top w:val="single" w:sz="6" w:space="0" w:color="454545"/>
                            <w:left w:val="dotted" w:sz="18" w:space="6" w:color="454545"/>
                            <w:bottom w:val="single" w:sz="6" w:space="0" w:color="454545"/>
                            <w:right w:val="single" w:sz="6" w:space="6" w:color="454545"/>
                          </w:divBdr>
                        </w:div>
                        <w:div w:id="18394216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409620293">
              <w:marLeft w:val="0"/>
              <w:marRight w:val="0"/>
              <w:marTop w:val="0"/>
              <w:marBottom w:val="0"/>
              <w:divBdr>
                <w:top w:val="none" w:sz="0" w:space="0" w:color="auto"/>
                <w:left w:val="none" w:sz="0" w:space="0" w:color="auto"/>
                <w:bottom w:val="none" w:sz="0" w:space="0" w:color="auto"/>
                <w:right w:val="none" w:sz="0" w:space="0" w:color="auto"/>
              </w:divBdr>
              <w:divsChild>
                <w:div w:id="17096483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9108184">
                      <w:marLeft w:val="240"/>
                      <w:marRight w:val="240"/>
                      <w:marTop w:val="0"/>
                      <w:marBottom w:val="0"/>
                      <w:divBdr>
                        <w:top w:val="none" w:sz="0" w:space="0" w:color="auto"/>
                        <w:left w:val="none" w:sz="0" w:space="0" w:color="auto"/>
                        <w:bottom w:val="none" w:sz="0" w:space="0" w:color="auto"/>
                        <w:right w:val="none" w:sz="0" w:space="0" w:color="auto"/>
                      </w:divBdr>
                    </w:div>
                    <w:div w:id="1914585602">
                      <w:marLeft w:val="0"/>
                      <w:marRight w:val="0"/>
                      <w:marTop w:val="0"/>
                      <w:marBottom w:val="0"/>
                      <w:divBdr>
                        <w:top w:val="single" w:sz="6" w:space="6" w:color="000000"/>
                        <w:left w:val="none" w:sz="0" w:space="0" w:color="auto"/>
                        <w:bottom w:val="none" w:sz="0" w:space="0" w:color="auto"/>
                        <w:right w:val="none" w:sz="0" w:space="0" w:color="auto"/>
                      </w:divBdr>
                      <w:divsChild>
                        <w:div w:id="262686289">
                          <w:marLeft w:val="0"/>
                          <w:marRight w:val="0"/>
                          <w:marTop w:val="0"/>
                          <w:marBottom w:val="0"/>
                          <w:divBdr>
                            <w:top w:val="none" w:sz="0" w:space="0" w:color="auto"/>
                            <w:left w:val="none" w:sz="0" w:space="0" w:color="auto"/>
                            <w:bottom w:val="none" w:sz="0" w:space="0" w:color="auto"/>
                            <w:right w:val="none" w:sz="0" w:space="0" w:color="auto"/>
                          </w:divBdr>
                          <w:divsChild>
                            <w:div w:id="1624850090">
                              <w:marLeft w:val="0"/>
                              <w:marRight w:val="0"/>
                              <w:marTop w:val="240"/>
                              <w:marBottom w:val="240"/>
                              <w:divBdr>
                                <w:top w:val="none" w:sz="0" w:space="0" w:color="auto"/>
                                <w:left w:val="none" w:sz="0" w:space="0" w:color="auto"/>
                                <w:bottom w:val="none" w:sz="0" w:space="0" w:color="auto"/>
                                <w:right w:val="none" w:sz="0" w:space="0" w:color="auto"/>
                              </w:divBdr>
                              <w:divsChild>
                                <w:div w:id="8547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9199">
                          <w:marLeft w:val="120"/>
                          <w:marRight w:val="120"/>
                          <w:marTop w:val="120"/>
                          <w:marBottom w:val="120"/>
                          <w:divBdr>
                            <w:top w:val="single" w:sz="6" w:space="0" w:color="000000"/>
                            <w:left w:val="single" w:sz="6" w:space="6" w:color="000000"/>
                            <w:bottom w:val="single" w:sz="6" w:space="0" w:color="000000"/>
                            <w:right w:val="single" w:sz="6" w:space="6" w:color="000000"/>
                          </w:divBdr>
                        </w:div>
                        <w:div w:id="1612471915">
                          <w:marLeft w:val="120"/>
                          <w:marRight w:val="120"/>
                          <w:marTop w:val="120"/>
                          <w:marBottom w:val="120"/>
                          <w:divBdr>
                            <w:top w:val="single" w:sz="6" w:space="0" w:color="000000"/>
                            <w:left w:val="single" w:sz="6" w:space="6" w:color="000000"/>
                            <w:bottom w:val="single" w:sz="6" w:space="0" w:color="000000"/>
                            <w:right w:val="single" w:sz="6" w:space="6" w:color="000000"/>
                          </w:divBdr>
                        </w:div>
                        <w:div w:id="14053029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7595919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2348714">
                      <w:marLeft w:val="240"/>
                      <w:marRight w:val="240"/>
                      <w:marTop w:val="0"/>
                      <w:marBottom w:val="0"/>
                      <w:divBdr>
                        <w:top w:val="none" w:sz="0" w:space="0" w:color="auto"/>
                        <w:left w:val="none" w:sz="0" w:space="0" w:color="auto"/>
                        <w:bottom w:val="none" w:sz="0" w:space="0" w:color="auto"/>
                        <w:right w:val="none" w:sz="0" w:space="0" w:color="auto"/>
                      </w:divBdr>
                    </w:div>
                    <w:div w:id="556285138">
                      <w:marLeft w:val="0"/>
                      <w:marRight w:val="0"/>
                      <w:marTop w:val="0"/>
                      <w:marBottom w:val="0"/>
                      <w:divBdr>
                        <w:top w:val="single" w:sz="6" w:space="6" w:color="000000"/>
                        <w:left w:val="none" w:sz="0" w:space="0" w:color="auto"/>
                        <w:bottom w:val="none" w:sz="0" w:space="0" w:color="auto"/>
                        <w:right w:val="none" w:sz="0" w:space="0" w:color="auto"/>
                      </w:divBdr>
                      <w:divsChild>
                        <w:div w:id="77488673">
                          <w:marLeft w:val="0"/>
                          <w:marRight w:val="0"/>
                          <w:marTop w:val="0"/>
                          <w:marBottom w:val="0"/>
                          <w:divBdr>
                            <w:top w:val="none" w:sz="0" w:space="0" w:color="auto"/>
                            <w:left w:val="none" w:sz="0" w:space="0" w:color="auto"/>
                            <w:bottom w:val="none" w:sz="0" w:space="0" w:color="auto"/>
                            <w:right w:val="none" w:sz="0" w:space="0" w:color="auto"/>
                          </w:divBdr>
                          <w:divsChild>
                            <w:div w:id="813177988">
                              <w:marLeft w:val="0"/>
                              <w:marRight w:val="0"/>
                              <w:marTop w:val="240"/>
                              <w:marBottom w:val="240"/>
                              <w:divBdr>
                                <w:top w:val="none" w:sz="0" w:space="0" w:color="auto"/>
                                <w:left w:val="none" w:sz="0" w:space="0" w:color="auto"/>
                                <w:bottom w:val="none" w:sz="0" w:space="0" w:color="auto"/>
                                <w:right w:val="none" w:sz="0" w:space="0" w:color="auto"/>
                              </w:divBdr>
                              <w:divsChild>
                                <w:div w:id="14544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8701">
                          <w:marLeft w:val="120"/>
                          <w:marRight w:val="120"/>
                          <w:marTop w:val="120"/>
                          <w:marBottom w:val="120"/>
                          <w:divBdr>
                            <w:top w:val="single" w:sz="6" w:space="0" w:color="000000"/>
                            <w:left w:val="single" w:sz="6" w:space="6" w:color="000000"/>
                            <w:bottom w:val="single" w:sz="6" w:space="0" w:color="000000"/>
                            <w:right w:val="single" w:sz="6" w:space="6" w:color="000000"/>
                          </w:divBdr>
                        </w:div>
                        <w:div w:id="1458915419">
                          <w:marLeft w:val="120"/>
                          <w:marRight w:val="120"/>
                          <w:marTop w:val="120"/>
                          <w:marBottom w:val="120"/>
                          <w:divBdr>
                            <w:top w:val="single" w:sz="6" w:space="0" w:color="000000"/>
                            <w:left w:val="single" w:sz="6" w:space="6" w:color="000000"/>
                            <w:bottom w:val="single" w:sz="6" w:space="0" w:color="000000"/>
                            <w:right w:val="single" w:sz="6" w:space="6" w:color="000000"/>
                          </w:divBdr>
                        </w:div>
                        <w:div w:id="17232072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8788583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8269817">
                      <w:marLeft w:val="240"/>
                      <w:marRight w:val="240"/>
                      <w:marTop w:val="0"/>
                      <w:marBottom w:val="0"/>
                      <w:divBdr>
                        <w:top w:val="none" w:sz="0" w:space="0" w:color="auto"/>
                        <w:left w:val="none" w:sz="0" w:space="0" w:color="auto"/>
                        <w:bottom w:val="none" w:sz="0" w:space="0" w:color="auto"/>
                        <w:right w:val="none" w:sz="0" w:space="0" w:color="auto"/>
                      </w:divBdr>
                    </w:div>
                    <w:div w:id="834295812">
                      <w:marLeft w:val="0"/>
                      <w:marRight w:val="0"/>
                      <w:marTop w:val="0"/>
                      <w:marBottom w:val="0"/>
                      <w:divBdr>
                        <w:top w:val="single" w:sz="6" w:space="6" w:color="000000"/>
                        <w:left w:val="none" w:sz="0" w:space="0" w:color="auto"/>
                        <w:bottom w:val="none" w:sz="0" w:space="0" w:color="auto"/>
                        <w:right w:val="none" w:sz="0" w:space="0" w:color="auto"/>
                      </w:divBdr>
                      <w:divsChild>
                        <w:div w:id="683869410">
                          <w:marLeft w:val="0"/>
                          <w:marRight w:val="0"/>
                          <w:marTop w:val="0"/>
                          <w:marBottom w:val="0"/>
                          <w:divBdr>
                            <w:top w:val="none" w:sz="0" w:space="0" w:color="auto"/>
                            <w:left w:val="none" w:sz="0" w:space="0" w:color="auto"/>
                            <w:bottom w:val="none" w:sz="0" w:space="0" w:color="auto"/>
                            <w:right w:val="none" w:sz="0" w:space="0" w:color="auto"/>
                          </w:divBdr>
                          <w:divsChild>
                            <w:div w:id="387918251">
                              <w:marLeft w:val="0"/>
                              <w:marRight w:val="0"/>
                              <w:marTop w:val="240"/>
                              <w:marBottom w:val="240"/>
                              <w:divBdr>
                                <w:top w:val="none" w:sz="0" w:space="0" w:color="auto"/>
                                <w:left w:val="none" w:sz="0" w:space="0" w:color="auto"/>
                                <w:bottom w:val="none" w:sz="0" w:space="0" w:color="auto"/>
                                <w:right w:val="none" w:sz="0" w:space="0" w:color="auto"/>
                              </w:divBdr>
                              <w:divsChild>
                                <w:div w:id="19132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0297">
                          <w:marLeft w:val="120"/>
                          <w:marRight w:val="120"/>
                          <w:marTop w:val="120"/>
                          <w:marBottom w:val="120"/>
                          <w:divBdr>
                            <w:top w:val="single" w:sz="6" w:space="0" w:color="000000"/>
                            <w:left w:val="single" w:sz="6" w:space="6" w:color="000000"/>
                            <w:bottom w:val="single" w:sz="6" w:space="0" w:color="000000"/>
                            <w:right w:val="single" w:sz="6" w:space="6" w:color="000000"/>
                          </w:divBdr>
                        </w:div>
                        <w:div w:id="1760056166">
                          <w:marLeft w:val="120"/>
                          <w:marRight w:val="120"/>
                          <w:marTop w:val="120"/>
                          <w:marBottom w:val="120"/>
                          <w:divBdr>
                            <w:top w:val="single" w:sz="6" w:space="0" w:color="000000"/>
                            <w:left w:val="single" w:sz="6" w:space="6" w:color="000000"/>
                            <w:bottom w:val="single" w:sz="6" w:space="0" w:color="000000"/>
                            <w:right w:val="single" w:sz="6" w:space="6" w:color="000000"/>
                          </w:divBdr>
                        </w:div>
                        <w:div w:id="28523621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146506250">
              <w:marLeft w:val="0"/>
              <w:marRight w:val="0"/>
              <w:marTop w:val="0"/>
              <w:marBottom w:val="0"/>
              <w:divBdr>
                <w:top w:val="none" w:sz="0" w:space="0" w:color="auto"/>
                <w:left w:val="none" w:sz="0" w:space="0" w:color="auto"/>
                <w:bottom w:val="none" w:sz="0" w:space="0" w:color="auto"/>
                <w:right w:val="none" w:sz="0" w:space="0" w:color="auto"/>
              </w:divBdr>
              <w:divsChild>
                <w:div w:id="1211932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7739880">
                      <w:marLeft w:val="240"/>
                      <w:marRight w:val="240"/>
                      <w:marTop w:val="0"/>
                      <w:marBottom w:val="0"/>
                      <w:divBdr>
                        <w:top w:val="none" w:sz="0" w:space="0" w:color="auto"/>
                        <w:left w:val="none" w:sz="0" w:space="0" w:color="auto"/>
                        <w:bottom w:val="none" w:sz="0" w:space="0" w:color="auto"/>
                        <w:right w:val="none" w:sz="0" w:space="0" w:color="auto"/>
                      </w:divBdr>
                    </w:div>
                    <w:div w:id="1489134149">
                      <w:marLeft w:val="0"/>
                      <w:marRight w:val="0"/>
                      <w:marTop w:val="0"/>
                      <w:marBottom w:val="0"/>
                      <w:divBdr>
                        <w:top w:val="single" w:sz="6" w:space="6" w:color="000000"/>
                        <w:left w:val="none" w:sz="0" w:space="0" w:color="auto"/>
                        <w:bottom w:val="none" w:sz="0" w:space="0" w:color="auto"/>
                        <w:right w:val="none" w:sz="0" w:space="0" w:color="auto"/>
                      </w:divBdr>
                      <w:divsChild>
                        <w:div w:id="269509212">
                          <w:marLeft w:val="0"/>
                          <w:marRight w:val="0"/>
                          <w:marTop w:val="0"/>
                          <w:marBottom w:val="0"/>
                          <w:divBdr>
                            <w:top w:val="none" w:sz="0" w:space="0" w:color="auto"/>
                            <w:left w:val="none" w:sz="0" w:space="0" w:color="auto"/>
                            <w:bottom w:val="none" w:sz="0" w:space="0" w:color="auto"/>
                            <w:right w:val="none" w:sz="0" w:space="0" w:color="auto"/>
                          </w:divBdr>
                          <w:divsChild>
                            <w:div w:id="55206629">
                              <w:marLeft w:val="0"/>
                              <w:marRight w:val="0"/>
                              <w:marTop w:val="240"/>
                              <w:marBottom w:val="240"/>
                              <w:divBdr>
                                <w:top w:val="none" w:sz="0" w:space="0" w:color="auto"/>
                                <w:left w:val="none" w:sz="0" w:space="0" w:color="auto"/>
                                <w:bottom w:val="none" w:sz="0" w:space="0" w:color="auto"/>
                                <w:right w:val="none" w:sz="0" w:space="0" w:color="auto"/>
                              </w:divBdr>
                              <w:divsChild>
                                <w:div w:id="8786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79526">
                          <w:marLeft w:val="120"/>
                          <w:marRight w:val="120"/>
                          <w:marTop w:val="120"/>
                          <w:marBottom w:val="120"/>
                          <w:divBdr>
                            <w:top w:val="single" w:sz="6" w:space="0" w:color="000000"/>
                            <w:left w:val="single" w:sz="6" w:space="6" w:color="000000"/>
                            <w:bottom w:val="single" w:sz="6" w:space="0" w:color="000000"/>
                            <w:right w:val="single" w:sz="6" w:space="6" w:color="000000"/>
                          </w:divBdr>
                        </w:div>
                        <w:div w:id="9336314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948320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5259830">
                      <w:marLeft w:val="240"/>
                      <w:marRight w:val="240"/>
                      <w:marTop w:val="0"/>
                      <w:marBottom w:val="0"/>
                      <w:divBdr>
                        <w:top w:val="none" w:sz="0" w:space="0" w:color="auto"/>
                        <w:left w:val="none" w:sz="0" w:space="0" w:color="auto"/>
                        <w:bottom w:val="none" w:sz="0" w:space="0" w:color="auto"/>
                        <w:right w:val="none" w:sz="0" w:space="0" w:color="auto"/>
                      </w:divBdr>
                    </w:div>
                    <w:div w:id="670258337">
                      <w:marLeft w:val="0"/>
                      <w:marRight w:val="0"/>
                      <w:marTop w:val="0"/>
                      <w:marBottom w:val="0"/>
                      <w:divBdr>
                        <w:top w:val="single" w:sz="6" w:space="6" w:color="000000"/>
                        <w:left w:val="none" w:sz="0" w:space="0" w:color="auto"/>
                        <w:bottom w:val="none" w:sz="0" w:space="0" w:color="auto"/>
                        <w:right w:val="none" w:sz="0" w:space="0" w:color="auto"/>
                      </w:divBdr>
                      <w:divsChild>
                        <w:div w:id="956376870">
                          <w:marLeft w:val="0"/>
                          <w:marRight w:val="0"/>
                          <w:marTop w:val="0"/>
                          <w:marBottom w:val="0"/>
                          <w:divBdr>
                            <w:top w:val="none" w:sz="0" w:space="0" w:color="auto"/>
                            <w:left w:val="none" w:sz="0" w:space="0" w:color="auto"/>
                            <w:bottom w:val="none" w:sz="0" w:space="0" w:color="auto"/>
                            <w:right w:val="none" w:sz="0" w:space="0" w:color="auto"/>
                          </w:divBdr>
                          <w:divsChild>
                            <w:div w:id="229193013">
                              <w:marLeft w:val="0"/>
                              <w:marRight w:val="0"/>
                              <w:marTop w:val="240"/>
                              <w:marBottom w:val="240"/>
                              <w:divBdr>
                                <w:top w:val="none" w:sz="0" w:space="0" w:color="auto"/>
                                <w:left w:val="none" w:sz="0" w:space="0" w:color="auto"/>
                                <w:bottom w:val="none" w:sz="0" w:space="0" w:color="auto"/>
                                <w:right w:val="none" w:sz="0" w:space="0" w:color="auto"/>
                              </w:divBdr>
                              <w:divsChild>
                                <w:div w:id="45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171">
                          <w:marLeft w:val="120"/>
                          <w:marRight w:val="120"/>
                          <w:marTop w:val="120"/>
                          <w:marBottom w:val="120"/>
                          <w:divBdr>
                            <w:top w:val="single" w:sz="6" w:space="0" w:color="000000"/>
                            <w:left w:val="single" w:sz="6" w:space="6" w:color="000000"/>
                            <w:bottom w:val="single" w:sz="6" w:space="0" w:color="000000"/>
                            <w:right w:val="single" w:sz="6" w:space="6" w:color="000000"/>
                          </w:divBdr>
                        </w:div>
                        <w:div w:id="2415290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185902180">
      <w:marLeft w:val="0"/>
      <w:marRight w:val="0"/>
      <w:marTop w:val="0"/>
      <w:marBottom w:val="0"/>
      <w:divBdr>
        <w:top w:val="none" w:sz="0" w:space="0" w:color="auto"/>
        <w:left w:val="none" w:sz="0" w:space="0" w:color="auto"/>
        <w:bottom w:val="none" w:sz="0" w:space="0" w:color="auto"/>
        <w:right w:val="none" w:sz="0" w:space="0" w:color="auto"/>
      </w:divBdr>
      <w:divsChild>
        <w:div w:id="326637003">
          <w:marLeft w:val="0"/>
          <w:marRight w:val="0"/>
          <w:marTop w:val="0"/>
          <w:marBottom w:val="0"/>
          <w:divBdr>
            <w:top w:val="none" w:sz="0" w:space="0" w:color="auto"/>
            <w:left w:val="none" w:sz="0" w:space="0" w:color="auto"/>
            <w:bottom w:val="none" w:sz="0" w:space="0" w:color="auto"/>
            <w:right w:val="none" w:sz="0" w:space="0" w:color="auto"/>
          </w:divBdr>
          <w:divsChild>
            <w:div w:id="560749605">
              <w:marLeft w:val="0"/>
              <w:marRight w:val="0"/>
              <w:marTop w:val="240"/>
              <w:marBottom w:val="240"/>
              <w:divBdr>
                <w:top w:val="none" w:sz="0" w:space="0" w:color="auto"/>
                <w:left w:val="none" w:sz="0" w:space="0" w:color="auto"/>
                <w:bottom w:val="none" w:sz="0" w:space="0" w:color="auto"/>
                <w:right w:val="none" w:sz="0" w:space="0" w:color="auto"/>
              </w:divBdr>
              <w:divsChild>
                <w:div w:id="1946962503">
                  <w:marLeft w:val="0"/>
                  <w:marRight w:val="0"/>
                  <w:marTop w:val="0"/>
                  <w:marBottom w:val="0"/>
                  <w:divBdr>
                    <w:top w:val="none" w:sz="0" w:space="0" w:color="auto"/>
                    <w:left w:val="none" w:sz="0" w:space="0" w:color="auto"/>
                    <w:bottom w:val="none" w:sz="0" w:space="0" w:color="auto"/>
                    <w:right w:val="none" w:sz="0" w:space="0" w:color="auto"/>
                  </w:divBdr>
                </w:div>
              </w:divsChild>
            </w:div>
            <w:div w:id="1523662095">
              <w:marLeft w:val="0"/>
              <w:marRight w:val="0"/>
              <w:marTop w:val="240"/>
              <w:marBottom w:val="240"/>
              <w:divBdr>
                <w:top w:val="none" w:sz="0" w:space="0" w:color="auto"/>
                <w:left w:val="none" w:sz="0" w:space="0" w:color="auto"/>
                <w:bottom w:val="none" w:sz="0" w:space="0" w:color="auto"/>
                <w:right w:val="none" w:sz="0" w:space="0" w:color="auto"/>
              </w:divBdr>
              <w:divsChild>
                <w:div w:id="11662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5559">
          <w:marLeft w:val="0"/>
          <w:marRight w:val="0"/>
          <w:marTop w:val="0"/>
          <w:marBottom w:val="0"/>
          <w:divBdr>
            <w:top w:val="none" w:sz="0" w:space="0" w:color="auto"/>
            <w:left w:val="none" w:sz="0" w:space="0" w:color="auto"/>
            <w:bottom w:val="none" w:sz="0" w:space="0" w:color="auto"/>
            <w:right w:val="none" w:sz="0" w:space="0" w:color="auto"/>
          </w:divBdr>
          <w:divsChild>
            <w:div w:id="792795338">
              <w:marLeft w:val="0"/>
              <w:marRight w:val="0"/>
              <w:marTop w:val="240"/>
              <w:marBottom w:val="240"/>
              <w:divBdr>
                <w:top w:val="none" w:sz="0" w:space="0" w:color="auto"/>
                <w:left w:val="none" w:sz="0" w:space="0" w:color="auto"/>
                <w:bottom w:val="none" w:sz="0" w:space="0" w:color="auto"/>
                <w:right w:val="none" w:sz="0" w:space="0" w:color="auto"/>
              </w:divBdr>
              <w:divsChild>
                <w:div w:id="286399845">
                  <w:marLeft w:val="0"/>
                  <w:marRight w:val="0"/>
                  <w:marTop w:val="0"/>
                  <w:marBottom w:val="0"/>
                  <w:divBdr>
                    <w:top w:val="none" w:sz="0" w:space="0" w:color="auto"/>
                    <w:left w:val="none" w:sz="0" w:space="0" w:color="auto"/>
                    <w:bottom w:val="none" w:sz="0" w:space="0" w:color="auto"/>
                    <w:right w:val="none" w:sz="0" w:space="0" w:color="auto"/>
                  </w:divBdr>
                </w:div>
              </w:divsChild>
            </w:div>
            <w:div w:id="1590189621">
              <w:marLeft w:val="0"/>
              <w:marRight w:val="0"/>
              <w:marTop w:val="0"/>
              <w:marBottom w:val="0"/>
              <w:divBdr>
                <w:top w:val="none" w:sz="0" w:space="0" w:color="auto"/>
                <w:left w:val="none" w:sz="0" w:space="0" w:color="auto"/>
                <w:bottom w:val="none" w:sz="0" w:space="0" w:color="auto"/>
                <w:right w:val="none" w:sz="0" w:space="0" w:color="auto"/>
              </w:divBdr>
              <w:divsChild>
                <w:div w:id="20699113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30525773">
          <w:marLeft w:val="0"/>
          <w:marRight w:val="0"/>
          <w:marTop w:val="0"/>
          <w:marBottom w:val="0"/>
          <w:divBdr>
            <w:top w:val="none" w:sz="0" w:space="0" w:color="auto"/>
            <w:left w:val="none" w:sz="0" w:space="0" w:color="auto"/>
            <w:bottom w:val="none" w:sz="0" w:space="0" w:color="auto"/>
            <w:right w:val="none" w:sz="0" w:space="0" w:color="auto"/>
          </w:divBdr>
          <w:divsChild>
            <w:div w:id="189613727">
              <w:marLeft w:val="0"/>
              <w:marRight w:val="0"/>
              <w:marTop w:val="240"/>
              <w:marBottom w:val="240"/>
              <w:divBdr>
                <w:top w:val="none" w:sz="0" w:space="0" w:color="auto"/>
                <w:left w:val="none" w:sz="0" w:space="0" w:color="auto"/>
                <w:bottom w:val="none" w:sz="0" w:space="0" w:color="auto"/>
                <w:right w:val="none" w:sz="0" w:space="0" w:color="auto"/>
              </w:divBdr>
              <w:divsChild>
                <w:div w:id="1248029657">
                  <w:marLeft w:val="0"/>
                  <w:marRight w:val="0"/>
                  <w:marTop w:val="0"/>
                  <w:marBottom w:val="0"/>
                  <w:divBdr>
                    <w:top w:val="none" w:sz="0" w:space="0" w:color="auto"/>
                    <w:left w:val="none" w:sz="0" w:space="0" w:color="auto"/>
                    <w:bottom w:val="none" w:sz="0" w:space="0" w:color="auto"/>
                    <w:right w:val="none" w:sz="0" w:space="0" w:color="auto"/>
                  </w:divBdr>
                </w:div>
              </w:divsChild>
            </w:div>
            <w:div w:id="1063797164">
              <w:marLeft w:val="0"/>
              <w:marRight w:val="0"/>
              <w:marTop w:val="240"/>
              <w:marBottom w:val="240"/>
              <w:divBdr>
                <w:top w:val="none" w:sz="0" w:space="0" w:color="auto"/>
                <w:left w:val="none" w:sz="0" w:space="0" w:color="auto"/>
                <w:bottom w:val="none" w:sz="0" w:space="0" w:color="auto"/>
                <w:right w:val="none" w:sz="0" w:space="0" w:color="auto"/>
              </w:divBdr>
              <w:divsChild>
                <w:div w:id="1391540463">
                  <w:marLeft w:val="0"/>
                  <w:marRight w:val="0"/>
                  <w:marTop w:val="0"/>
                  <w:marBottom w:val="0"/>
                  <w:divBdr>
                    <w:top w:val="none" w:sz="0" w:space="0" w:color="auto"/>
                    <w:left w:val="none" w:sz="0" w:space="0" w:color="auto"/>
                    <w:bottom w:val="none" w:sz="0" w:space="0" w:color="auto"/>
                    <w:right w:val="none" w:sz="0" w:space="0" w:color="auto"/>
                  </w:divBdr>
                </w:div>
              </w:divsChild>
            </w:div>
            <w:div w:id="304236922">
              <w:marLeft w:val="0"/>
              <w:marRight w:val="0"/>
              <w:marTop w:val="0"/>
              <w:marBottom w:val="0"/>
              <w:divBdr>
                <w:top w:val="none" w:sz="0" w:space="0" w:color="auto"/>
                <w:left w:val="none" w:sz="0" w:space="0" w:color="auto"/>
                <w:bottom w:val="none" w:sz="0" w:space="0" w:color="auto"/>
                <w:right w:val="none" w:sz="0" w:space="0" w:color="auto"/>
              </w:divBdr>
              <w:divsChild>
                <w:div w:id="20997850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75790668">
          <w:marLeft w:val="0"/>
          <w:marRight w:val="0"/>
          <w:marTop w:val="0"/>
          <w:marBottom w:val="0"/>
          <w:divBdr>
            <w:top w:val="none" w:sz="0" w:space="0" w:color="auto"/>
            <w:left w:val="none" w:sz="0" w:space="0" w:color="auto"/>
            <w:bottom w:val="none" w:sz="0" w:space="0" w:color="auto"/>
            <w:right w:val="none" w:sz="0" w:space="0" w:color="auto"/>
          </w:divBdr>
          <w:divsChild>
            <w:div w:id="2101482357">
              <w:marLeft w:val="0"/>
              <w:marRight w:val="0"/>
              <w:marTop w:val="0"/>
              <w:marBottom w:val="0"/>
              <w:divBdr>
                <w:top w:val="none" w:sz="0" w:space="0" w:color="auto"/>
                <w:left w:val="none" w:sz="0" w:space="0" w:color="auto"/>
                <w:bottom w:val="none" w:sz="0" w:space="0" w:color="auto"/>
                <w:right w:val="none" w:sz="0" w:space="0" w:color="auto"/>
              </w:divBdr>
              <w:divsChild>
                <w:div w:id="350568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2933726">
                      <w:marLeft w:val="240"/>
                      <w:marRight w:val="240"/>
                      <w:marTop w:val="0"/>
                      <w:marBottom w:val="0"/>
                      <w:divBdr>
                        <w:top w:val="none" w:sz="0" w:space="0" w:color="auto"/>
                        <w:left w:val="none" w:sz="0" w:space="0" w:color="auto"/>
                        <w:bottom w:val="none" w:sz="0" w:space="0" w:color="auto"/>
                        <w:right w:val="none" w:sz="0" w:space="0" w:color="auto"/>
                      </w:divBdr>
                    </w:div>
                    <w:div w:id="1594893722">
                      <w:marLeft w:val="0"/>
                      <w:marRight w:val="0"/>
                      <w:marTop w:val="0"/>
                      <w:marBottom w:val="0"/>
                      <w:divBdr>
                        <w:top w:val="single" w:sz="6" w:space="6" w:color="000000"/>
                        <w:left w:val="none" w:sz="0" w:space="0" w:color="auto"/>
                        <w:bottom w:val="none" w:sz="0" w:space="0" w:color="auto"/>
                        <w:right w:val="none" w:sz="0" w:space="0" w:color="auto"/>
                      </w:divBdr>
                      <w:divsChild>
                        <w:div w:id="1788306388">
                          <w:marLeft w:val="0"/>
                          <w:marRight w:val="0"/>
                          <w:marTop w:val="0"/>
                          <w:marBottom w:val="0"/>
                          <w:divBdr>
                            <w:top w:val="none" w:sz="0" w:space="0" w:color="auto"/>
                            <w:left w:val="none" w:sz="0" w:space="0" w:color="auto"/>
                            <w:bottom w:val="none" w:sz="0" w:space="0" w:color="auto"/>
                            <w:right w:val="none" w:sz="0" w:space="0" w:color="auto"/>
                          </w:divBdr>
                        </w:div>
                        <w:div w:id="1528789307">
                          <w:marLeft w:val="120"/>
                          <w:marRight w:val="120"/>
                          <w:marTop w:val="120"/>
                          <w:marBottom w:val="120"/>
                          <w:divBdr>
                            <w:top w:val="single" w:sz="6" w:space="0" w:color="000000"/>
                            <w:left w:val="single" w:sz="6" w:space="6" w:color="000000"/>
                            <w:bottom w:val="single" w:sz="6" w:space="0" w:color="000000"/>
                            <w:right w:val="single" w:sz="6" w:space="6" w:color="000000"/>
                          </w:divBdr>
                        </w:div>
                        <w:div w:id="163863948">
                          <w:marLeft w:val="120"/>
                          <w:marRight w:val="120"/>
                          <w:marTop w:val="120"/>
                          <w:marBottom w:val="120"/>
                          <w:divBdr>
                            <w:top w:val="single" w:sz="6" w:space="0" w:color="000000"/>
                            <w:left w:val="single" w:sz="6" w:space="6" w:color="000000"/>
                            <w:bottom w:val="single" w:sz="6" w:space="0" w:color="000000"/>
                            <w:right w:val="single" w:sz="6" w:space="6" w:color="000000"/>
                          </w:divBdr>
                        </w:div>
                        <w:div w:id="1859545072">
                          <w:marLeft w:val="120"/>
                          <w:marRight w:val="120"/>
                          <w:marTop w:val="120"/>
                          <w:marBottom w:val="120"/>
                          <w:divBdr>
                            <w:top w:val="single" w:sz="6" w:space="0" w:color="000000"/>
                            <w:left w:val="single" w:sz="6" w:space="6" w:color="000000"/>
                            <w:bottom w:val="single" w:sz="6" w:space="0" w:color="000000"/>
                            <w:right w:val="single" w:sz="6" w:space="6" w:color="000000"/>
                          </w:divBdr>
                        </w:div>
                        <w:div w:id="110780617">
                          <w:marLeft w:val="120"/>
                          <w:marRight w:val="120"/>
                          <w:marTop w:val="120"/>
                          <w:marBottom w:val="120"/>
                          <w:divBdr>
                            <w:top w:val="single" w:sz="6" w:space="0" w:color="000000"/>
                            <w:left w:val="single" w:sz="6" w:space="6" w:color="000000"/>
                            <w:bottom w:val="single" w:sz="6" w:space="0" w:color="000000"/>
                            <w:right w:val="single" w:sz="6" w:space="6" w:color="000000"/>
                          </w:divBdr>
                        </w:div>
                        <w:div w:id="747338873">
                          <w:marLeft w:val="120"/>
                          <w:marRight w:val="120"/>
                          <w:marTop w:val="120"/>
                          <w:marBottom w:val="120"/>
                          <w:divBdr>
                            <w:top w:val="single" w:sz="6" w:space="0" w:color="000000"/>
                            <w:left w:val="single" w:sz="6" w:space="6" w:color="000000"/>
                            <w:bottom w:val="single" w:sz="6" w:space="0" w:color="000000"/>
                            <w:right w:val="single" w:sz="6" w:space="6" w:color="000000"/>
                          </w:divBdr>
                        </w:div>
                        <w:div w:id="1623462184">
                          <w:marLeft w:val="120"/>
                          <w:marRight w:val="120"/>
                          <w:marTop w:val="120"/>
                          <w:marBottom w:val="120"/>
                          <w:divBdr>
                            <w:top w:val="single" w:sz="6" w:space="0" w:color="000000"/>
                            <w:left w:val="single" w:sz="6" w:space="6" w:color="000000"/>
                            <w:bottom w:val="single" w:sz="6" w:space="0" w:color="000000"/>
                            <w:right w:val="single" w:sz="6" w:space="6" w:color="000000"/>
                          </w:divBdr>
                        </w:div>
                        <w:div w:id="7912902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21408080">
              <w:marLeft w:val="0"/>
              <w:marRight w:val="0"/>
              <w:marTop w:val="0"/>
              <w:marBottom w:val="0"/>
              <w:divBdr>
                <w:top w:val="none" w:sz="0" w:space="0" w:color="auto"/>
                <w:left w:val="none" w:sz="0" w:space="0" w:color="auto"/>
                <w:bottom w:val="none" w:sz="0" w:space="0" w:color="auto"/>
                <w:right w:val="none" w:sz="0" w:space="0" w:color="auto"/>
              </w:divBdr>
              <w:divsChild>
                <w:div w:id="2054770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955313">
                      <w:marLeft w:val="240"/>
                      <w:marRight w:val="240"/>
                      <w:marTop w:val="0"/>
                      <w:marBottom w:val="0"/>
                      <w:divBdr>
                        <w:top w:val="none" w:sz="0" w:space="0" w:color="auto"/>
                        <w:left w:val="none" w:sz="0" w:space="0" w:color="auto"/>
                        <w:bottom w:val="none" w:sz="0" w:space="0" w:color="auto"/>
                        <w:right w:val="none" w:sz="0" w:space="0" w:color="auto"/>
                      </w:divBdr>
                    </w:div>
                    <w:div w:id="1828980583">
                      <w:marLeft w:val="0"/>
                      <w:marRight w:val="0"/>
                      <w:marTop w:val="0"/>
                      <w:marBottom w:val="0"/>
                      <w:divBdr>
                        <w:top w:val="single" w:sz="6" w:space="6" w:color="000000"/>
                        <w:left w:val="none" w:sz="0" w:space="0" w:color="auto"/>
                        <w:bottom w:val="none" w:sz="0" w:space="0" w:color="auto"/>
                        <w:right w:val="none" w:sz="0" w:space="0" w:color="auto"/>
                      </w:divBdr>
                      <w:divsChild>
                        <w:div w:id="1829443922">
                          <w:marLeft w:val="0"/>
                          <w:marRight w:val="0"/>
                          <w:marTop w:val="0"/>
                          <w:marBottom w:val="0"/>
                          <w:divBdr>
                            <w:top w:val="none" w:sz="0" w:space="0" w:color="auto"/>
                            <w:left w:val="none" w:sz="0" w:space="0" w:color="auto"/>
                            <w:bottom w:val="none" w:sz="0" w:space="0" w:color="auto"/>
                            <w:right w:val="none" w:sz="0" w:space="0" w:color="auto"/>
                          </w:divBdr>
                          <w:divsChild>
                            <w:div w:id="1118332347">
                              <w:marLeft w:val="0"/>
                              <w:marRight w:val="0"/>
                              <w:marTop w:val="240"/>
                              <w:marBottom w:val="240"/>
                              <w:divBdr>
                                <w:top w:val="none" w:sz="0" w:space="0" w:color="auto"/>
                                <w:left w:val="none" w:sz="0" w:space="0" w:color="auto"/>
                                <w:bottom w:val="none" w:sz="0" w:space="0" w:color="auto"/>
                                <w:right w:val="none" w:sz="0" w:space="0" w:color="auto"/>
                              </w:divBdr>
                              <w:divsChild>
                                <w:div w:id="5350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034">
                          <w:marLeft w:val="120"/>
                          <w:marRight w:val="120"/>
                          <w:marTop w:val="120"/>
                          <w:marBottom w:val="120"/>
                          <w:divBdr>
                            <w:top w:val="single" w:sz="6" w:space="0" w:color="000000"/>
                            <w:left w:val="single" w:sz="6" w:space="6" w:color="000000"/>
                            <w:bottom w:val="single" w:sz="6" w:space="0" w:color="000000"/>
                            <w:right w:val="single" w:sz="6" w:space="6" w:color="000000"/>
                          </w:divBdr>
                        </w:div>
                        <w:div w:id="776289006">
                          <w:marLeft w:val="120"/>
                          <w:marRight w:val="120"/>
                          <w:marTop w:val="120"/>
                          <w:marBottom w:val="120"/>
                          <w:divBdr>
                            <w:top w:val="single" w:sz="6" w:space="0" w:color="000000"/>
                            <w:left w:val="single" w:sz="6" w:space="6" w:color="000000"/>
                            <w:bottom w:val="single" w:sz="6" w:space="0" w:color="000000"/>
                            <w:right w:val="single" w:sz="6" w:space="6" w:color="000000"/>
                          </w:divBdr>
                        </w:div>
                        <w:div w:id="15584684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082800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5341863">
                      <w:marLeft w:val="240"/>
                      <w:marRight w:val="240"/>
                      <w:marTop w:val="0"/>
                      <w:marBottom w:val="0"/>
                      <w:divBdr>
                        <w:top w:val="none" w:sz="0" w:space="0" w:color="auto"/>
                        <w:left w:val="none" w:sz="0" w:space="0" w:color="auto"/>
                        <w:bottom w:val="none" w:sz="0" w:space="0" w:color="auto"/>
                        <w:right w:val="none" w:sz="0" w:space="0" w:color="auto"/>
                      </w:divBdr>
                    </w:div>
                    <w:div w:id="60565452">
                      <w:marLeft w:val="0"/>
                      <w:marRight w:val="0"/>
                      <w:marTop w:val="0"/>
                      <w:marBottom w:val="0"/>
                      <w:divBdr>
                        <w:top w:val="single" w:sz="6" w:space="6" w:color="000000"/>
                        <w:left w:val="none" w:sz="0" w:space="0" w:color="auto"/>
                        <w:bottom w:val="none" w:sz="0" w:space="0" w:color="auto"/>
                        <w:right w:val="none" w:sz="0" w:space="0" w:color="auto"/>
                      </w:divBdr>
                      <w:divsChild>
                        <w:div w:id="246773631">
                          <w:marLeft w:val="0"/>
                          <w:marRight w:val="0"/>
                          <w:marTop w:val="0"/>
                          <w:marBottom w:val="0"/>
                          <w:divBdr>
                            <w:top w:val="none" w:sz="0" w:space="0" w:color="auto"/>
                            <w:left w:val="none" w:sz="0" w:space="0" w:color="auto"/>
                            <w:bottom w:val="none" w:sz="0" w:space="0" w:color="auto"/>
                            <w:right w:val="none" w:sz="0" w:space="0" w:color="auto"/>
                          </w:divBdr>
                          <w:divsChild>
                            <w:div w:id="1169368470">
                              <w:marLeft w:val="0"/>
                              <w:marRight w:val="0"/>
                              <w:marTop w:val="240"/>
                              <w:marBottom w:val="240"/>
                              <w:divBdr>
                                <w:top w:val="none" w:sz="0" w:space="0" w:color="auto"/>
                                <w:left w:val="none" w:sz="0" w:space="0" w:color="auto"/>
                                <w:bottom w:val="none" w:sz="0" w:space="0" w:color="auto"/>
                                <w:right w:val="none" w:sz="0" w:space="0" w:color="auto"/>
                              </w:divBdr>
                              <w:divsChild>
                                <w:div w:id="16918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5403">
                          <w:marLeft w:val="120"/>
                          <w:marRight w:val="120"/>
                          <w:marTop w:val="120"/>
                          <w:marBottom w:val="120"/>
                          <w:divBdr>
                            <w:top w:val="single" w:sz="6" w:space="0" w:color="000000"/>
                            <w:left w:val="single" w:sz="6" w:space="6" w:color="000000"/>
                            <w:bottom w:val="single" w:sz="6" w:space="0" w:color="000000"/>
                            <w:right w:val="single" w:sz="6" w:space="6" w:color="000000"/>
                          </w:divBdr>
                        </w:div>
                        <w:div w:id="356003796">
                          <w:marLeft w:val="120"/>
                          <w:marRight w:val="120"/>
                          <w:marTop w:val="120"/>
                          <w:marBottom w:val="120"/>
                          <w:divBdr>
                            <w:top w:val="single" w:sz="6" w:space="0" w:color="000000"/>
                            <w:left w:val="single" w:sz="6" w:space="6" w:color="000000"/>
                            <w:bottom w:val="single" w:sz="6" w:space="0" w:color="000000"/>
                            <w:right w:val="single" w:sz="6" w:space="6" w:color="000000"/>
                          </w:divBdr>
                        </w:div>
                        <w:div w:id="17210559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1723747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250308">
                      <w:marLeft w:val="240"/>
                      <w:marRight w:val="240"/>
                      <w:marTop w:val="0"/>
                      <w:marBottom w:val="0"/>
                      <w:divBdr>
                        <w:top w:val="none" w:sz="0" w:space="0" w:color="auto"/>
                        <w:left w:val="none" w:sz="0" w:space="0" w:color="auto"/>
                        <w:bottom w:val="none" w:sz="0" w:space="0" w:color="auto"/>
                        <w:right w:val="none" w:sz="0" w:space="0" w:color="auto"/>
                      </w:divBdr>
                    </w:div>
                    <w:div w:id="289241268">
                      <w:marLeft w:val="0"/>
                      <w:marRight w:val="0"/>
                      <w:marTop w:val="0"/>
                      <w:marBottom w:val="0"/>
                      <w:divBdr>
                        <w:top w:val="single" w:sz="6" w:space="6" w:color="000000"/>
                        <w:left w:val="none" w:sz="0" w:space="0" w:color="auto"/>
                        <w:bottom w:val="none" w:sz="0" w:space="0" w:color="auto"/>
                        <w:right w:val="none" w:sz="0" w:space="0" w:color="auto"/>
                      </w:divBdr>
                      <w:divsChild>
                        <w:div w:id="457643589">
                          <w:marLeft w:val="0"/>
                          <w:marRight w:val="0"/>
                          <w:marTop w:val="0"/>
                          <w:marBottom w:val="0"/>
                          <w:divBdr>
                            <w:top w:val="none" w:sz="0" w:space="0" w:color="auto"/>
                            <w:left w:val="none" w:sz="0" w:space="0" w:color="auto"/>
                            <w:bottom w:val="none" w:sz="0" w:space="0" w:color="auto"/>
                            <w:right w:val="none" w:sz="0" w:space="0" w:color="auto"/>
                          </w:divBdr>
                          <w:divsChild>
                            <w:div w:id="185755622">
                              <w:marLeft w:val="0"/>
                              <w:marRight w:val="0"/>
                              <w:marTop w:val="240"/>
                              <w:marBottom w:val="240"/>
                              <w:divBdr>
                                <w:top w:val="none" w:sz="0" w:space="0" w:color="auto"/>
                                <w:left w:val="none" w:sz="0" w:space="0" w:color="auto"/>
                                <w:bottom w:val="none" w:sz="0" w:space="0" w:color="auto"/>
                                <w:right w:val="none" w:sz="0" w:space="0" w:color="auto"/>
                              </w:divBdr>
                              <w:divsChild>
                                <w:div w:id="17044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3098">
                          <w:marLeft w:val="120"/>
                          <w:marRight w:val="120"/>
                          <w:marTop w:val="120"/>
                          <w:marBottom w:val="120"/>
                          <w:divBdr>
                            <w:top w:val="single" w:sz="6" w:space="0" w:color="000000"/>
                            <w:left w:val="single" w:sz="6" w:space="6" w:color="000000"/>
                            <w:bottom w:val="single" w:sz="6" w:space="0" w:color="000000"/>
                            <w:right w:val="single" w:sz="6" w:space="6" w:color="000000"/>
                          </w:divBdr>
                        </w:div>
                        <w:div w:id="1146239735">
                          <w:marLeft w:val="120"/>
                          <w:marRight w:val="120"/>
                          <w:marTop w:val="120"/>
                          <w:marBottom w:val="120"/>
                          <w:divBdr>
                            <w:top w:val="single" w:sz="6" w:space="0" w:color="000000"/>
                            <w:left w:val="single" w:sz="6" w:space="6" w:color="000000"/>
                            <w:bottom w:val="single" w:sz="6" w:space="0" w:color="000000"/>
                            <w:right w:val="single" w:sz="6" w:space="6" w:color="000000"/>
                          </w:divBdr>
                        </w:div>
                        <w:div w:id="7446919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8620118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5047505">
                      <w:marLeft w:val="240"/>
                      <w:marRight w:val="240"/>
                      <w:marTop w:val="0"/>
                      <w:marBottom w:val="0"/>
                      <w:divBdr>
                        <w:top w:val="none" w:sz="0" w:space="0" w:color="auto"/>
                        <w:left w:val="none" w:sz="0" w:space="0" w:color="auto"/>
                        <w:bottom w:val="none" w:sz="0" w:space="0" w:color="auto"/>
                        <w:right w:val="none" w:sz="0" w:space="0" w:color="auto"/>
                      </w:divBdr>
                    </w:div>
                    <w:div w:id="56362476">
                      <w:marLeft w:val="0"/>
                      <w:marRight w:val="0"/>
                      <w:marTop w:val="0"/>
                      <w:marBottom w:val="0"/>
                      <w:divBdr>
                        <w:top w:val="single" w:sz="6" w:space="6" w:color="000000"/>
                        <w:left w:val="none" w:sz="0" w:space="0" w:color="auto"/>
                        <w:bottom w:val="none" w:sz="0" w:space="0" w:color="auto"/>
                        <w:right w:val="none" w:sz="0" w:space="0" w:color="auto"/>
                      </w:divBdr>
                      <w:divsChild>
                        <w:div w:id="1409035324">
                          <w:marLeft w:val="0"/>
                          <w:marRight w:val="0"/>
                          <w:marTop w:val="0"/>
                          <w:marBottom w:val="0"/>
                          <w:divBdr>
                            <w:top w:val="none" w:sz="0" w:space="0" w:color="auto"/>
                            <w:left w:val="none" w:sz="0" w:space="0" w:color="auto"/>
                            <w:bottom w:val="none" w:sz="0" w:space="0" w:color="auto"/>
                            <w:right w:val="none" w:sz="0" w:space="0" w:color="auto"/>
                          </w:divBdr>
                          <w:divsChild>
                            <w:div w:id="1928222955">
                              <w:marLeft w:val="0"/>
                              <w:marRight w:val="0"/>
                              <w:marTop w:val="240"/>
                              <w:marBottom w:val="240"/>
                              <w:divBdr>
                                <w:top w:val="none" w:sz="0" w:space="0" w:color="auto"/>
                                <w:left w:val="none" w:sz="0" w:space="0" w:color="auto"/>
                                <w:bottom w:val="none" w:sz="0" w:space="0" w:color="auto"/>
                                <w:right w:val="none" w:sz="0" w:space="0" w:color="auto"/>
                              </w:divBdr>
                              <w:divsChild>
                                <w:div w:id="11368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0039">
                          <w:marLeft w:val="120"/>
                          <w:marRight w:val="120"/>
                          <w:marTop w:val="120"/>
                          <w:marBottom w:val="120"/>
                          <w:divBdr>
                            <w:top w:val="single" w:sz="6" w:space="0" w:color="000000"/>
                            <w:left w:val="single" w:sz="6" w:space="6" w:color="000000"/>
                            <w:bottom w:val="single" w:sz="6" w:space="0" w:color="000000"/>
                            <w:right w:val="single" w:sz="6" w:space="6" w:color="000000"/>
                          </w:divBdr>
                        </w:div>
                        <w:div w:id="867530141">
                          <w:marLeft w:val="120"/>
                          <w:marRight w:val="120"/>
                          <w:marTop w:val="120"/>
                          <w:marBottom w:val="120"/>
                          <w:divBdr>
                            <w:top w:val="single" w:sz="6" w:space="0" w:color="000000"/>
                            <w:left w:val="single" w:sz="6" w:space="6" w:color="000000"/>
                            <w:bottom w:val="single" w:sz="6" w:space="0" w:color="000000"/>
                            <w:right w:val="single" w:sz="6" w:space="6" w:color="000000"/>
                          </w:divBdr>
                        </w:div>
                        <w:div w:id="8424301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9195553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6818480">
                      <w:marLeft w:val="240"/>
                      <w:marRight w:val="240"/>
                      <w:marTop w:val="0"/>
                      <w:marBottom w:val="0"/>
                      <w:divBdr>
                        <w:top w:val="none" w:sz="0" w:space="0" w:color="auto"/>
                        <w:left w:val="none" w:sz="0" w:space="0" w:color="auto"/>
                        <w:bottom w:val="none" w:sz="0" w:space="0" w:color="auto"/>
                        <w:right w:val="none" w:sz="0" w:space="0" w:color="auto"/>
                      </w:divBdr>
                    </w:div>
                    <w:div w:id="1999383808">
                      <w:marLeft w:val="0"/>
                      <w:marRight w:val="0"/>
                      <w:marTop w:val="0"/>
                      <w:marBottom w:val="0"/>
                      <w:divBdr>
                        <w:top w:val="single" w:sz="6" w:space="6" w:color="000000"/>
                        <w:left w:val="none" w:sz="0" w:space="0" w:color="auto"/>
                        <w:bottom w:val="none" w:sz="0" w:space="0" w:color="auto"/>
                        <w:right w:val="none" w:sz="0" w:space="0" w:color="auto"/>
                      </w:divBdr>
                      <w:divsChild>
                        <w:div w:id="810754172">
                          <w:marLeft w:val="0"/>
                          <w:marRight w:val="0"/>
                          <w:marTop w:val="0"/>
                          <w:marBottom w:val="0"/>
                          <w:divBdr>
                            <w:top w:val="none" w:sz="0" w:space="0" w:color="auto"/>
                            <w:left w:val="none" w:sz="0" w:space="0" w:color="auto"/>
                            <w:bottom w:val="none" w:sz="0" w:space="0" w:color="auto"/>
                            <w:right w:val="none" w:sz="0" w:space="0" w:color="auto"/>
                          </w:divBdr>
                          <w:divsChild>
                            <w:div w:id="1059283566">
                              <w:marLeft w:val="0"/>
                              <w:marRight w:val="0"/>
                              <w:marTop w:val="240"/>
                              <w:marBottom w:val="240"/>
                              <w:divBdr>
                                <w:top w:val="none" w:sz="0" w:space="0" w:color="auto"/>
                                <w:left w:val="none" w:sz="0" w:space="0" w:color="auto"/>
                                <w:bottom w:val="none" w:sz="0" w:space="0" w:color="auto"/>
                                <w:right w:val="none" w:sz="0" w:space="0" w:color="auto"/>
                              </w:divBdr>
                              <w:divsChild>
                                <w:div w:id="10461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46683">
                          <w:marLeft w:val="120"/>
                          <w:marRight w:val="120"/>
                          <w:marTop w:val="120"/>
                          <w:marBottom w:val="120"/>
                          <w:divBdr>
                            <w:top w:val="single" w:sz="6" w:space="0" w:color="000000"/>
                            <w:left w:val="single" w:sz="6" w:space="6" w:color="000000"/>
                            <w:bottom w:val="single" w:sz="6" w:space="0" w:color="000000"/>
                            <w:right w:val="single" w:sz="6" w:space="6" w:color="000000"/>
                          </w:divBdr>
                        </w:div>
                        <w:div w:id="2074544871">
                          <w:marLeft w:val="120"/>
                          <w:marRight w:val="120"/>
                          <w:marTop w:val="120"/>
                          <w:marBottom w:val="120"/>
                          <w:divBdr>
                            <w:top w:val="single" w:sz="6" w:space="0" w:color="000000"/>
                            <w:left w:val="single" w:sz="6" w:space="6" w:color="000000"/>
                            <w:bottom w:val="single" w:sz="6" w:space="0" w:color="000000"/>
                            <w:right w:val="single" w:sz="6" w:space="6" w:color="000000"/>
                          </w:divBdr>
                        </w:div>
                        <w:div w:id="15410926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2033730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0792188">
                      <w:marLeft w:val="240"/>
                      <w:marRight w:val="240"/>
                      <w:marTop w:val="0"/>
                      <w:marBottom w:val="0"/>
                      <w:divBdr>
                        <w:top w:val="none" w:sz="0" w:space="0" w:color="auto"/>
                        <w:left w:val="none" w:sz="0" w:space="0" w:color="auto"/>
                        <w:bottom w:val="none" w:sz="0" w:space="0" w:color="auto"/>
                        <w:right w:val="none" w:sz="0" w:space="0" w:color="auto"/>
                      </w:divBdr>
                    </w:div>
                    <w:div w:id="2010326416">
                      <w:marLeft w:val="0"/>
                      <w:marRight w:val="0"/>
                      <w:marTop w:val="0"/>
                      <w:marBottom w:val="0"/>
                      <w:divBdr>
                        <w:top w:val="single" w:sz="6" w:space="6" w:color="000000"/>
                        <w:left w:val="none" w:sz="0" w:space="0" w:color="auto"/>
                        <w:bottom w:val="none" w:sz="0" w:space="0" w:color="auto"/>
                        <w:right w:val="none" w:sz="0" w:space="0" w:color="auto"/>
                      </w:divBdr>
                      <w:divsChild>
                        <w:div w:id="2107118048">
                          <w:marLeft w:val="0"/>
                          <w:marRight w:val="0"/>
                          <w:marTop w:val="0"/>
                          <w:marBottom w:val="0"/>
                          <w:divBdr>
                            <w:top w:val="none" w:sz="0" w:space="0" w:color="auto"/>
                            <w:left w:val="none" w:sz="0" w:space="0" w:color="auto"/>
                            <w:bottom w:val="none" w:sz="0" w:space="0" w:color="auto"/>
                            <w:right w:val="none" w:sz="0" w:space="0" w:color="auto"/>
                          </w:divBdr>
                          <w:divsChild>
                            <w:div w:id="1809132340">
                              <w:marLeft w:val="0"/>
                              <w:marRight w:val="0"/>
                              <w:marTop w:val="240"/>
                              <w:marBottom w:val="240"/>
                              <w:divBdr>
                                <w:top w:val="none" w:sz="0" w:space="0" w:color="auto"/>
                                <w:left w:val="none" w:sz="0" w:space="0" w:color="auto"/>
                                <w:bottom w:val="none" w:sz="0" w:space="0" w:color="auto"/>
                                <w:right w:val="none" w:sz="0" w:space="0" w:color="auto"/>
                              </w:divBdr>
                              <w:divsChild>
                                <w:div w:id="158610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9739">
                          <w:marLeft w:val="120"/>
                          <w:marRight w:val="120"/>
                          <w:marTop w:val="120"/>
                          <w:marBottom w:val="120"/>
                          <w:divBdr>
                            <w:top w:val="single" w:sz="6" w:space="0" w:color="000000"/>
                            <w:left w:val="single" w:sz="6" w:space="6" w:color="000000"/>
                            <w:bottom w:val="single" w:sz="6" w:space="0" w:color="000000"/>
                            <w:right w:val="single" w:sz="6" w:space="6" w:color="000000"/>
                          </w:divBdr>
                        </w:div>
                        <w:div w:id="834566079">
                          <w:marLeft w:val="120"/>
                          <w:marRight w:val="120"/>
                          <w:marTop w:val="120"/>
                          <w:marBottom w:val="120"/>
                          <w:divBdr>
                            <w:top w:val="single" w:sz="6" w:space="0" w:color="000000"/>
                            <w:left w:val="single" w:sz="6" w:space="6" w:color="000000"/>
                            <w:bottom w:val="single" w:sz="6" w:space="0" w:color="000000"/>
                            <w:right w:val="single" w:sz="6" w:space="6" w:color="000000"/>
                          </w:divBdr>
                        </w:div>
                        <w:div w:id="19798730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6538002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1779443">
                      <w:marLeft w:val="240"/>
                      <w:marRight w:val="240"/>
                      <w:marTop w:val="0"/>
                      <w:marBottom w:val="0"/>
                      <w:divBdr>
                        <w:top w:val="none" w:sz="0" w:space="0" w:color="auto"/>
                        <w:left w:val="none" w:sz="0" w:space="0" w:color="auto"/>
                        <w:bottom w:val="none" w:sz="0" w:space="0" w:color="auto"/>
                        <w:right w:val="none" w:sz="0" w:space="0" w:color="auto"/>
                      </w:divBdr>
                    </w:div>
                    <w:div w:id="2134593839">
                      <w:marLeft w:val="0"/>
                      <w:marRight w:val="0"/>
                      <w:marTop w:val="0"/>
                      <w:marBottom w:val="0"/>
                      <w:divBdr>
                        <w:top w:val="single" w:sz="6" w:space="6" w:color="000000"/>
                        <w:left w:val="none" w:sz="0" w:space="0" w:color="auto"/>
                        <w:bottom w:val="none" w:sz="0" w:space="0" w:color="auto"/>
                        <w:right w:val="none" w:sz="0" w:space="0" w:color="auto"/>
                      </w:divBdr>
                      <w:divsChild>
                        <w:div w:id="1313101683">
                          <w:marLeft w:val="0"/>
                          <w:marRight w:val="0"/>
                          <w:marTop w:val="0"/>
                          <w:marBottom w:val="0"/>
                          <w:divBdr>
                            <w:top w:val="none" w:sz="0" w:space="0" w:color="auto"/>
                            <w:left w:val="none" w:sz="0" w:space="0" w:color="auto"/>
                            <w:bottom w:val="none" w:sz="0" w:space="0" w:color="auto"/>
                            <w:right w:val="none" w:sz="0" w:space="0" w:color="auto"/>
                          </w:divBdr>
                          <w:divsChild>
                            <w:div w:id="498232473">
                              <w:marLeft w:val="0"/>
                              <w:marRight w:val="0"/>
                              <w:marTop w:val="240"/>
                              <w:marBottom w:val="240"/>
                              <w:divBdr>
                                <w:top w:val="none" w:sz="0" w:space="0" w:color="auto"/>
                                <w:left w:val="none" w:sz="0" w:space="0" w:color="auto"/>
                                <w:bottom w:val="none" w:sz="0" w:space="0" w:color="auto"/>
                                <w:right w:val="none" w:sz="0" w:space="0" w:color="auto"/>
                              </w:divBdr>
                              <w:divsChild>
                                <w:div w:id="7246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03">
                          <w:marLeft w:val="120"/>
                          <w:marRight w:val="120"/>
                          <w:marTop w:val="120"/>
                          <w:marBottom w:val="120"/>
                          <w:divBdr>
                            <w:top w:val="single" w:sz="6" w:space="0" w:color="000000"/>
                            <w:left w:val="single" w:sz="6" w:space="6" w:color="000000"/>
                            <w:bottom w:val="single" w:sz="6" w:space="0" w:color="000000"/>
                            <w:right w:val="single" w:sz="6" w:space="6" w:color="000000"/>
                          </w:divBdr>
                        </w:div>
                        <w:div w:id="1083840052">
                          <w:marLeft w:val="120"/>
                          <w:marRight w:val="120"/>
                          <w:marTop w:val="120"/>
                          <w:marBottom w:val="120"/>
                          <w:divBdr>
                            <w:top w:val="single" w:sz="6" w:space="0" w:color="000000"/>
                            <w:left w:val="single" w:sz="6" w:space="6" w:color="000000"/>
                            <w:bottom w:val="single" w:sz="6" w:space="0" w:color="000000"/>
                            <w:right w:val="single" w:sz="6" w:space="6" w:color="000000"/>
                          </w:divBdr>
                        </w:div>
                        <w:div w:id="14970678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5317215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5393358">
                      <w:marLeft w:val="240"/>
                      <w:marRight w:val="240"/>
                      <w:marTop w:val="0"/>
                      <w:marBottom w:val="0"/>
                      <w:divBdr>
                        <w:top w:val="none" w:sz="0" w:space="0" w:color="auto"/>
                        <w:left w:val="none" w:sz="0" w:space="0" w:color="auto"/>
                        <w:bottom w:val="none" w:sz="0" w:space="0" w:color="auto"/>
                        <w:right w:val="none" w:sz="0" w:space="0" w:color="auto"/>
                      </w:divBdr>
                    </w:div>
                    <w:div w:id="1467158441">
                      <w:marLeft w:val="0"/>
                      <w:marRight w:val="0"/>
                      <w:marTop w:val="0"/>
                      <w:marBottom w:val="0"/>
                      <w:divBdr>
                        <w:top w:val="single" w:sz="6" w:space="6" w:color="000000"/>
                        <w:left w:val="none" w:sz="0" w:space="0" w:color="auto"/>
                        <w:bottom w:val="none" w:sz="0" w:space="0" w:color="auto"/>
                        <w:right w:val="none" w:sz="0" w:space="0" w:color="auto"/>
                      </w:divBdr>
                      <w:divsChild>
                        <w:div w:id="716204732">
                          <w:marLeft w:val="0"/>
                          <w:marRight w:val="0"/>
                          <w:marTop w:val="0"/>
                          <w:marBottom w:val="0"/>
                          <w:divBdr>
                            <w:top w:val="none" w:sz="0" w:space="0" w:color="auto"/>
                            <w:left w:val="none" w:sz="0" w:space="0" w:color="auto"/>
                            <w:bottom w:val="none" w:sz="0" w:space="0" w:color="auto"/>
                            <w:right w:val="none" w:sz="0" w:space="0" w:color="auto"/>
                          </w:divBdr>
                          <w:divsChild>
                            <w:div w:id="413167805">
                              <w:marLeft w:val="0"/>
                              <w:marRight w:val="0"/>
                              <w:marTop w:val="240"/>
                              <w:marBottom w:val="240"/>
                              <w:divBdr>
                                <w:top w:val="none" w:sz="0" w:space="0" w:color="auto"/>
                                <w:left w:val="none" w:sz="0" w:space="0" w:color="auto"/>
                                <w:bottom w:val="none" w:sz="0" w:space="0" w:color="auto"/>
                                <w:right w:val="none" w:sz="0" w:space="0" w:color="auto"/>
                              </w:divBdr>
                              <w:divsChild>
                                <w:div w:id="19121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59970">
                          <w:marLeft w:val="120"/>
                          <w:marRight w:val="120"/>
                          <w:marTop w:val="120"/>
                          <w:marBottom w:val="120"/>
                          <w:divBdr>
                            <w:top w:val="single" w:sz="6" w:space="0" w:color="000000"/>
                            <w:left w:val="single" w:sz="6" w:space="6" w:color="000000"/>
                            <w:bottom w:val="single" w:sz="6" w:space="0" w:color="000000"/>
                            <w:right w:val="single" w:sz="6" w:space="6" w:color="000000"/>
                          </w:divBdr>
                        </w:div>
                        <w:div w:id="1902712567">
                          <w:marLeft w:val="120"/>
                          <w:marRight w:val="120"/>
                          <w:marTop w:val="120"/>
                          <w:marBottom w:val="120"/>
                          <w:divBdr>
                            <w:top w:val="single" w:sz="6" w:space="0" w:color="000000"/>
                            <w:left w:val="single" w:sz="6" w:space="6" w:color="000000"/>
                            <w:bottom w:val="single" w:sz="6" w:space="0" w:color="000000"/>
                            <w:right w:val="single" w:sz="6" w:space="6" w:color="000000"/>
                          </w:divBdr>
                        </w:div>
                        <w:div w:id="5254072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585844583">
          <w:marLeft w:val="0"/>
          <w:marRight w:val="0"/>
          <w:marTop w:val="0"/>
          <w:marBottom w:val="0"/>
          <w:divBdr>
            <w:top w:val="none" w:sz="0" w:space="0" w:color="auto"/>
            <w:left w:val="none" w:sz="0" w:space="0" w:color="auto"/>
            <w:bottom w:val="none" w:sz="0" w:space="0" w:color="auto"/>
            <w:right w:val="none" w:sz="0" w:space="0" w:color="auto"/>
          </w:divBdr>
          <w:divsChild>
            <w:div w:id="883100634">
              <w:marLeft w:val="0"/>
              <w:marRight w:val="0"/>
              <w:marTop w:val="240"/>
              <w:marBottom w:val="240"/>
              <w:divBdr>
                <w:top w:val="none" w:sz="0" w:space="0" w:color="auto"/>
                <w:left w:val="none" w:sz="0" w:space="0" w:color="auto"/>
                <w:bottom w:val="none" w:sz="0" w:space="0" w:color="auto"/>
                <w:right w:val="none" w:sz="0" w:space="0" w:color="auto"/>
              </w:divBdr>
              <w:divsChild>
                <w:div w:id="2138329382">
                  <w:marLeft w:val="0"/>
                  <w:marRight w:val="0"/>
                  <w:marTop w:val="0"/>
                  <w:marBottom w:val="0"/>
                  <w:divBdr>
                    <w:top w:val="none" w:sz="0" w:space="0" w:color="auto"/>
                    <w:left w:val="none" w:sz="0" w:space="0" w:color="auto"/>
                    <w:bottom w:val="none" w:sz="0" w:space="0" w:color="auto"/>
                    <w:right w:val="none" w:sz="0" w:space="0" w:color="auto"/>
                  </w:divBdr>
                </w:div>
              </w:divsChild>
            </w:div>
            <w:div w:id="1244490016">
              <w:marLeft w:val="0"/>
              <w:marRight w:val="0"/>
              <w:marTop w:val="240"/>
              <w:marBottom w:val="240"/>
              <w:divBdr>
                <w:top w:val="none" w:sz="0" w:space="0" w:color="auto"/>
                <w:left w:val="none" w:sz="0" w:space="0" w:color="auto"/>
                <w:bottom w:val="none" w:sz="0" w:space="0" w:color="auto"/>
                <w:right w:val="none" w:sz="0" w:space="0" w:color="auto"/>
              </w:divBdr>
              <w:divsChild>
                <w:div w:id="1911883244">
                  <w:marLeft w:val="0"/>
                  <w:marRight w:val="0"/>
                  <w:marTop w:val="0"/>
                  <w:marBottom w:val="0"/>
                  <w:divBdr>
                    <w:top w:val="none" w:sz="0" w:space="0" w:color="auto"/>
                    <w:left w:val="none" w:sz="0" w:space="0" w:color="auto"/>
                    <w:bottom w:val="none" w:sz="0" w:space="0" w:color="auto"/>
                    <w:right w:val="none" w:sz="0" w:space="0" w:color="auto"/>
                  </w:divBdr>
                </w:div>
              </w:divsChild>
            </w:div>
            <w:div w:id="1248536753">
              <w:marLeft w:val="0"/>
              <w:marRight w:val="0"/>
              <w:marTop w:val="240"/>
              <w:marBottom w:val="240"/>
              <w:divBdr>
                <w:top w:val="none" w:sz="0" w:space="0" w:color="auto"/>
                <w:left w:val="none" w:sz="0" w:space="0" w:color="auto"/>
                <w:bottom w:val="none" w:sz="0" w:space="0" w:color="auto"/>
                <w:right w:val="none" w:sz="0" w:space="0" w:color="auto"/>
              </w:divBdr>
              <w:divsChild>
                <w:div w:id="650184146">
                  <w:marLeft w:val="0"/>
                  <w:marRight w:val="0"/>
                  <w:marTop w:val="0"/>
                  <w:marBottom w:val="0"/>
                  <w:divBdr>
                    <w:top w:val="none" w:sz="0" w:space="0" w:color="auto"/>
                    <w:left w:val="none" w:sz="0" w:space="0" w:color="auto"/>
                    <w:bottom w:val="none" w:sz="0" w:space="0" w:color="auto"/>
                    <w:right w:val="none" w:sz="0" w:space="0" w:color="auto"/>
                  </w:divBdr>
                </w:div>
              </w:divsChild>
            </w:div>
            <w:div w:id="246618246">
              <w:marLeft w:val="0"/>
              <w:marRight w:val="0"/>
              <w:marTop w:val="240"/>
              <w:marBottom w:val="240"/>
              <w:divBdr>
                <w:top w:val="none" w:sz="0" w:space="0" w:color="auto"/>
                <w:left w:val="none" w:sz="0" w:space="0" w:color="auto"/>
                <w:bottom w:val="none" w:sz="0" w:space="0" w:color="auto"/>
                <w:right w:val="none" w:sz="0" w:space="0" w:color="auto"/>
              </w:divBdr>
              <w:divsChild>
                <w:div w:id="696001625">
                  <w:marLeft w:val="0"/>
                  <w:marRight w:val="0"/>
                  <w:marTop w:val="0"/>
                  <w:marBottom w:val="0"/>
                  <w:divBdr>
                    <w:top w:val="none" w:sz="0" w:space="0" w:color="auto"/>
                    <w:left w:val="none" w:sz="0" w:space="0" w:color="auto"/>
                    <w:bottom w:val="none" w:sz="0" w:space="0" w:color="auto"/>
                    <w:right w:val="none" w:sz="0" w:space="0" w:color="auto"/>
                  </w:divBdr>
                </w:div>
              </w:divsChild>
            </w:div>
            <w:div w:id="1184710249">
              <w:marLeft w:val="0"/>
              <w:marRight w:val="0"/>
              <w:marTop w:val="0"/>
              <w:marBottom w:val="0"/>
              <w:divBdr>
                <w:top w:val="none" w:sz="0" w:space="0" w:color="auto"/>
                <w:left w:val="none" w:sz="0" w:space="0" w:color="auto"/>
                <w:bottom w:val="none" w:sz="0" w:space="0" w:color="auto"/>
                <w:right w:val="none" w:sz="0" w:space="0" w:color="auto"/>
              </w:divBdr>
              <w:divsChild>
                <w:div w:id="17043593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13949100">
              <w:marLeft w:val="0"/>
              <w:marRight w:val="0"/>
              <w:marTop w:val="240"/>
              <w:marBottom w:val="240"/>
              <w:divBdr>
                <w:top w:val="none" w:sz="0" w:space="0" w:color="auto"/>
                <w:left w:val="none" w:sz="0" w:space="0" w:color="auto"/>
                <w:bottom w:val="none" w:sz="0" w:space="0" w:color="auto"/>
                <w:right w:val="none" w:sz="0" w:space="0" w:color="auto"/>
              </w:divBdr>
              <w:divsChild>
                <w:div w:id="1404719117">
                  <w:marLeft w:val="0"/>
                  <w:marRight w:val="0"/>
                  <w:marTop w:val="0"/>
                  <w:marBottom w:val="0"/>
                  <w:divBdr>
                    <w:top w:val="none" w:sz="0" w:space="0" w:color="auto"/>
                    <w:left w:val="none" w:sz="0" w:space="0" w:color="auto"/>
                    <w:bottom w:val="none" w:sz="0" w:space="0" w:color="auto"/>
                    <w:right w:val="none" w:sz="0" w:space="0" w:color="auto"/>
                  </w:divBdr>
                </w:div>
              </w:divsChild>
            </w:div>
            <w:div w:id="1902867116">
              <w:marLeft w:val="0"/>
              <w:marRight w:val="0"/>
              <w:marTop w:val="0"/>
              <w:marBottom w:val="0"/>
              <w:divBdr>
                <w:top w:val="none" w:sz="0" w:space="0" w:color="auto"/>
                <w:left w:val="none" w:sz="0" w:space="0" w:color="auto"/>
                <w:bottom w:val="none" w:sz="0" w:space="0" w:color="auto"/>
                <w:right w:val="none" w:sz="0" w:space="0" w:color="auto"/>
              </w:divBdr>
              <w:divsChild>
                <w:div w:id="2864712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10516420">
          <w:marLeft w:val="0"/>
          <w:marRight w:val="0"/>
          <w:marTop w:val="0"/>
          <w:marBottom w:val="0"/>
          <w:divBdr>
            <w:top w:val="none" w:sz="0" w:space="0" w:color="auto"/>
            <w:left w:val="none" w:sz="0" w:space="0" w:color="auto"/>
            <w:bottom w:val="none" w:sz="0" w:space="0" w:color="auto"/>
            <w:right w:val="none" w:sz="0" w:space="0" w:color="auto"/>
          </w:divBdr>
          <w:divsChild>
            <w:div w:id="2029060629">
              <w:marLeft w:val="0"/>
              <w:marRight w:val="0"/>
              <w:marTop w:val="240"/>
              <w:marBottom w:val="240"/>
              <w:divBdr>
                <w:top w:val="none" w:sz="0" w:space="0" w:color="auto"/>
                <w:left w:val="none" w:sz="0" w:space="0" w:color="auto"/>
                <w:bottom w:val="none" w:sz="0" w:space="0" w:color="auto"/>
                <w:right w:val="none" w:sz="0" w:space="0" w:color="auto"/>
              </w:divBdr>
              <w:divsChild>
                <w:div w:id="1004744574">
                  <w:marLeft w:val="0"/>
                  <w:marRight w:val="0"/>
                  <w:marTop w:val="0"/>
                  <w:marBottom w:val="0"/>
                  <w:divBdr>
                    <w:top w:val="none" w:sz="0" w:space="0" w:color="auto"/>
                    <w:left w:val="none" w:sz="0" w:space="0" w:color="auto"/>
                    <w:bottom w:val="none" w:sz="0" w:space="0" w:color="auto"/>
                    <w:right w:val="none" w:sz="0" w:space="0" w:color="auto"/>
                  </w:divBdr>
                </w:div>
              </w:divsChild>
            </w:div>
            <w:div w:id="124547776">
              <w:marLeft w:val="0"/>
              <w:marRight w:val="0"/>
              <w:marTop w:val="0"/>
              <w:marBottom w:val="0"/>
              <w:divBdr>
                <w:top w:val="none" w:sz="0" w:space="0" w:color="auto"/>
                <w:left w:val="none" w:sz="0" w:space="0" w:color="auto"/>
                <w:bottom w:val="none" w:sz="0" w:space="0" w:color="auto"/>
                <w:right w:val="none" w:sz="0" w:space="0" w:color="auto"/>
              </w:divBdr>
              <w:divsChild>
                <w:div w:id="16670566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2820266">
              <w:marLeft w:val="0"/>
              <w:marRight w:val="0"/>
              <w:marTop w:val="240"/>
              <w:marBottom w:val="240"/>
              <w:divBdr>
                <w:top w:val="none" w:sz="0" w:space="0" w:color="auto"/>
                <w:left w:val="none" w:sz="0" w:space="0" w:color="auto"/>
                <w:bottom w:val="none" w:sz="0" w:space="0" w:color="auto"/>
                <w:right w:val="none" w:sz="0" w:space="0" w:color="auto"/>
              </w:divBdr>
              <w:divsChild>
                <w:div w:id="1373965683">
                  <w:marLeft w:val="0"/>
                  <w:marRight w:val="0"/>
                  <w:marTop w:val="0"/>
                  <w:marBottom w:val="0"/>
                  <w:divBdr>
                    <w:top w:val="none" w:sz="0" w:space="0" w:color="auto"/>
                    <w:left w:val="none" w:sz="0" w:space="0" w:color="auto"/>
                    <w:bottom w:val="none" w:sz="0" w:space="0" w:color="auto"/>
                    <w:right w:val="none" w:sz="0" w:space="0" w:color="auto"/>
                  </w:divBdr>
                </w:div>
              </w:divsChild>
            </w:div>
            <w:div w:id="1255824455">
              <w:marLeft w:val="0"/>
              <w:marRight w:val="0"/>
              <w:marTop w:val="0"/>
              <w:marBottom w:val="0"/>
              <w:divBdr>
                <w:top w:val="none" w:sz="0" w:space="0" w:color="auto"/>
                <w:left w:val="none" w:sz="0" w:space="0" w:color="auto"/>
                <w:bottom w:val="none" w:sz="0" w:space="0" w:color="auto"/>
                <w:right w:val="none" w:sz="0" w:space="0" w:color="auto"/>
              </w:divBdr>
              <w:divsChild>
                <w:div w:id="333094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247112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8918800">
                  <w:marLeft w:val="240"/>
                  <w:marRight w:val="240"/>
                  <w:marTop w:val="0"/>
                  <w:marBottom w:val="0"/>
                  <w:divBdr>
                    <w:top w:val="none" w:sz="0" w:space="0" w:color="auto"/>
                    <w:left w:val="none" w:sz="0" w:space="0" w:color="auto"/>
                    <w:bottom w:val="none" w:sz="0" w:space="0" w:color="auto"/>
                    <w:right w:val="none" w:sz="0" w:space="0" w:color="auto"/>
                  </w:divBdr>
                </w:div>
                <w:div w:id="1474712036">
                  <w:marLeft w:val="0"/>
                  <w:marRight w:val="0"/>
                  <w:marTop w:val="0"/>
                  <w:marBottom w:val="0"/>
                  <w:divBdr>
                    <w:top w:val="single" w:sz="6" w:space="6" w:color="000000"/>
                    <w:left w:val="none" w:sz="0" w:space="0" w:color="auto"/>
                    <w:bottom w:val="none" w:sz="0" w:space="0" w:color="auto"/>
                    <w:right w:val="none" w:sz="0" w:space="0" w:color="auto"/>
                  </w:divBdr>
                  <w:divsChild>
                    <w:div w:id="1097288631">
                      <w:marLeft w:val="0"/>
                      <w:marRight w:val="0"/>
                      <w:marTop w:val="240"/>
                      <w:marBottom w:val="240"/>
                      <w:divBdr>
                        <w:top w:val="none" w:sz="0" w:space="0" w:color="auto"/>
                        <w:left w:val="none" w:sz="0" w:space="0" w:color="auto"/>
                        <w:bottom w:val="none" w:sz="0" w:space="0" w:color="auto"/>
                        <w:right w:val="none" w:sz="0" w:space="0" w:color="auto"/>
                      </w:divBdr>
                      <w:divsChild>
                        <w:div w:id="1692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463662">
          <w:marLeft w:val="0"/>
          <w:marRight w:val="0"/>
          <w:marTop w:val="0"/>
          <w:marBottom w:val="0"/>
          <w:divBdr>
            <w:top w:val="none" w:sz="0" w:space="0" w:color="auto"/>
            <w:left w:val="none" w:sz="0" w:space="0" w:color="auto"/>
            <w:bottom w:val="none" w:sz="0" w:space="0" w:color="auto"/>
            <w:right w:val="none" w:sz="0" w:space="0" w:color="auto"/>
          </w:divBdr>
          <w:divsChild>
            <w:div w:id="1841194571">
              <w:marLeft w:val="0"/>
              <w:marRight w:val="0"/>
              <w:marTop w:val="0"/>
              <w:marBottom w:val="0"/>
              <w:divBdr>
                <w:top w:val="none" w:sz="0" w:space="0" w:color="auto"/>
                <w:left w:val="none" w:sz="0" w:space="0" w:color="auto"/>
                <w:bottom w:val="none" w:sz="0" w:space="0" w:color="auto"/>
                <w:right w:val="none" w:sz="0" w:space="0" w:color="auto"/>
              </w:divBdr>
              <w:divsChild>
                <w:div w:id="8955135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734473">
                      <w:marLeft w:val="240"/>
                      <w:marRight w:val="240"/>
                      <w:marTop w:val="0"/>
                      <w:marBottom w:val="0"/>
                      <w:divBdr>
                        <w:top w:val="none" w:sz="0" w:space="0" w:color="auto"/>
                        <w:left w:val="none" w:sz="0" w:space="0" w:color="auto"/>
                        <w:bottom w:val="none" w:sz="0" w:space="0" w:color="auto"/>
                        <w:right w:val="none" w:sz="0" w:space="0" w:color="auto"/>
                      </w:divBdr>
                    </w:div>
                    <w:div w:id="341443682">
                      <w:marLeft w:val="0"/>
                      <w:marRight w:val="0"/>
                      <w:marTop w:val="0"/>
                      <w:marBottom w:val="0"/>
                      <w:divBdr>
                        <w:top w:val="single" w:sz="6" w:space="6" w:color="000000"/>
                        <w:left w:val="none" w:sz="0" w:space="0" w:color="auto"/>
                        <w:bottom w:val="none" w:sz="0" w:space="0" w:color="auto"/>
                        <w:right w:val="none" w:sz="0" w:space="0" w:color="auto"/>
                      </w:divBdr>
                      <w:divsChild>
                        <w:div w:id="519707163">
                          <w:marLeft w:val="0"/>
                          <w:marRight w:val="0"/>
                          <w:marTop w:val="0"/>
                          <w:marBottom w:val="0"/>
                          <w:divBdr>
                            <w:top w:val="none" w:sz="0" w:space="0" w:color="auto"/>
                            <w:left w:val="none" w:sz="0" w:space="0" w:color="auto"/>
                            <w:bottom w:val="none" w:sz="0" w:space="0" w:color="auto"/>
                            <w:right w:val="none" w:sz="0" w:space="0" w:color="auto"/>
                          </w:divBdr>
                        </w:div>
                        <w:div w:id="2130855708">
                          <w:marLeft w:val="120"/>
                          <w:marRight w:val="120"/>
                          <w:marTop w:val="120"/>
                          <w:marBottom w:val="120"/>
                          <w:divBdr>
                            <w:top w:val="single" w:sz="6" w:space="0" w:color="C7C7C7"/>
                            <w:left w:val="single" w:sz="6" w:space="6" w:color="C7C7C7"/>
                            <w:bottom w:val="single" w:sz="6" w:space="0" w:color="C7C7C7"/>
                            <w:right w:val="dotted" w:sz="18" w:space="6" w:color="C7C7C7"/>
                          </w:divBdr>
                        </w:div>
                        <w:div w:id="630289626">
                          <w:marLeft w:val="120"/>
                          <w:marRight w:val="120"/>
                          <w:marTop w:val="120"/>
                          <w:marBottom w:val="120"/>
                          <w:divBdr>
                            <w:top w:val="single" w:sz="6" w:space="0" w:color="C7C7C7"/>
                            <w:left w:val="single" w:sz="6" w:space="6" w:color="C7C7C7"/>
                            <w:bottom w:val="single" w:sz="6" w:space="0" w:color="C7C7C7"/>
                            <w:right w:val="dotted" w:sz="18" w:space="6" w:color="C7C7C7"/>
                          </w:divBdr>
                        </w:div>
                        <w:div w:id="1806697718">
                          <w:marLeft w:val="120"/>
                          <w:marRight w:val="120"/>
                          <w:marTop w:val="120"/>
                          <w:marBottom w:val="120"/>
                          <w:divBdr>
                            <w:top w:val="single" w:sz="6" w:space="0" w:color="C7C7C7"/>
                            <w:left w:val="single" w:sz="6" w:space="6" w:color="C7C7C7"/>
                            <w:bottom w:val="single" w:sz="6" w:space="0" w:color="C7C7C7"/>
                            <w:right w:val="dotted" w:sz="18" w:space="6" w:color="C7C7C7"/>
                          </w:divBdr>
                        </w:div>
                        <w:div w:id="1843010956">
                          <w:marLeft w:val="120"/>
                          <w:marRight w:val="120"/>
                          <w:marTop w:val="120"/>
                          <w:marBottom w:val="120"/>
                          <w:divBdr>
                            <w:top w:val="single" w:sz="6" w:space="0" w:color="C7C7C7"/>
                            <w:left w:val="single" w:sz="6" w:space="6" w:color="C7C7C7"/>
                            <w:bottom w:val="single" w:sz="6" w:space="0" w:color="C7C7C7"/>
                            <w:right w:val="dotted" w:sz="18" w:space="6" w:color="C7C7C7"/>
                          </w:divBdr>
                        </w:div>
                        <w:div w:id="273825341">
                          <w:marLeft w:val="120"/>
                          <w:marRight w:val="120"/>
                          <w:marTop w:val="120"/>
                          <w:marBottom w:val="120"/>
                          <w:divBdr>
                            <w:top w:val="single" w:sz="6" w:space="0" w:color="C7C7C7"/>
                            <w:left w:val="single" w:sz="6" w:space="6" w:color="C7C7C7"/>
                            <w:bottom w:val="single" w:sz="6" w:space="0" w:color="C7C7C7"/>
                            <w:right w:val="dotted" w:sz="18" w:space="6" w:color="C7C7C7"/>
                          </w:divBdr>
                        </w:div>
                        <w:div w:id="1021201667">
                          <w:marLeft w:val="120"/>
                          <w:marRight w:val="120"/>
                          <w:marTop w:val="120"/>
                          <w:marBottom w:val="120"/>
                          <w:divBdr>
                            <w:top w:val="single" w:sz="6" w:space="0" w:color="454545"/>
                            <w:left w:val="dotted" w:sz="18" w:space="6" w:color="454545"/>
                            <w:bottom w:val="single" w:sz="6" w:space="0" w:color="454545"/>
                            <w:right w:val="single" w:sz="6" w:space="6" w:color="454545"/>
                          </w:divBdr>
                        </w:div>
                        <w:div w:id="499542559">
                          <w:marLeft w:val="120"/>
                          <w:marRight w:val="120"/>
                          <w:marTop w:val="120"/>
                          <w:marBottom w:val="120"/>
                          <w:divBdr>
                            <w:top w:val="single" w:sz="6" w:space="0" w:color="454545"/>
                            <w:left w:val="dotted" w:sz="18" w:space="6" w:color="454545"/>
                            <w:bottom w:val="single" w:sz="6" w:space="0" w:color="454545"/>
                            <w:right w:val="single" w:sz="6" w:space="6" w:color="454545"/>
                          </w:divBdr>
                        </w:div>
                        <w:div w:id="1447045396">
                          <w:marLeft w:val="120"/>
                          <w:marRight w:val="120"/>
                          <w:marTop w:val="120"/>
                          <w:marBottom w:val="120"/>
                          <w:divBdr>
                            <w:top w:val="single" w:sz="6" w:space="0" w:color="454545"/>
                            <w:left w:val="dotted" w:sz="18" w:space="6" w:color="454545"/>
                            <w:bottom w:val="single" w:sz="6" w:space="0" w:color="454545"/>
                            <w:right w:val="single" w:sz="6" w:space="6" w:color="454545"/>
                          </w:divBdr>
                        </w:div>
                        <w:div w:id="2025474547">
                          <w:marLeft w:val="120"/>
                          <w:marRight w:val="120"/>
                          <w:marTop w:val="120"/>
                          <w:marBottom w:val="120"/>
                          <w:divBdr>
                            <w:top w:val="single" w:sz="6" w:space="0" w:color="454545"/>
                            <w:left w:val="dotted" w:sz="18" w:space="6" w:color="454545"/>
                            <w:bottom w:val="single" w:sz="6" w:space="0" w:color="454545"/>
                            <w:right w:val="single" w:sz="6" w:space="6" w:color="454545"/>
                          </w:divBdr>
                        </w:div>
                        <w:div w:id="945957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482309399">
          <w:marLeft w:val="0"/>
          <w:marRight w:val="0"/>
          <w:marTop w:val="0"/>
          <w:marBottom w:val="0"/>
          <w:divBdr>
            <w:top w:val="none" w:sz="0" w:space="0" w:color="auto"/>
            <w:left w:val="none" w:sz="0" w:space="0" w:color="auto"/>
            <w:bottom w:val="none" w:sz="0" w:space="0" w:color="auto"/>
            <w:right w:val="none" w:sz="0" w:space="0" w:color="auto"/>
          </w:divBdr>
          <w:divsChild>
            <w:div w:id="12340215">
              <w:marLeft w:val="0"/>
              <w:marRight w:val="0"/>
              <w:marTop w:val="240"/>
              <w:marBottom w:val="240"/>
              <w:divBdr>
                <w:top w:val="none" w:sz="0" w:space="0" w:color="auto"/>
                <w:left w:val="none" w:sz="0" w:space="0" w:color="auto"/>
                <w:bottom w:val="none" w:sz="0" w:space="0" w:color="auto"/>
                <w:right w:val="none" w:sz="0" w:space="0" w:color="auto"/>
              </w:divBdr>
              <w:divsChild>
                <w:div w:id="1220246136">
                  <w:marLeft w:val="0"/>
                  <w:marRight w:val="0"/>
                  <w:marTop w:val="0"/>
                  <w:marBottom w:val="0"/>
                  <w:divBdr>
                    <w:top w:val="none" w:sz="0" w:space="0" w:color="auto"/>
                    <w:left w:val="none" w:sz="0" w:space="0" w:color="auto"/>
                    <w:bottom w:val="none" w:sz="0" w:space="0" w:color="auto"/>
                    <w:right w:val="none" w:sz="0" w:space="0" w:color="auto"/>
                  </w:divBdr>
                </w:div>
              </w:divsChild>
            </w:div>
            <w:div w:id="451830926">
              <w:marLeft w:val="0"/>
              <w:marRight w:val="0"/>
              <w:marTop w:val="0"/>
              <w:marBottom w:val="0"/>
              <w:divBdr>
                <w:top w:val="none" w:sz="0" w:space="0" w:color="auto"/>
                <w:left w:val="none" w:sz="0" w:space="0" w:color="auto"/>
                <w:bottom w:val="none" w:sz="0" w:space="0" w:color="auto"/>
                <w:right w:val="none" w:sz="0" w:space="0" w:color="auto"/>
              </w:divBdr>
              <w:divsChild>
                <w:div w:id="17777462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9941664">
              <w:marLeft w:val="0"/>
              <w:marRight w:val="0"/>
              <w:marTop w:val="240"/>
              <w:marBottom w:val="240"/>
              <w:divBdr>
                <w:top w:val="none" w:sz="0" w:space="0" w:color="auto"/>
                <w:left w:val="none" w:sz="0" w:space="0" w:color="auto"/>
                <w:bottom w:val="none" w:sz="0" w:space="0" w:color="auto"/>
                <w:right w:val="none" w:sz="0" w:space="0" w:color="auto"/>
              </w:divBdr>
              <w:divsChild>
                <w:div w:id="1462766362">
                  <w:marLeft w:val="0"/>
                  <w:marRight w:val="0"/>
                  <w:marTop w:val="0"/>
                  <w:marBottom w:val="0"/>
                  <w:divBdr>
                    <w:top w:val="none" w:sz="0" w:space="0" w:color="auto"/>
                    <w:left w:val="none" w:sz="0" w:space="0" w:color="auto"/>
                    <w:bottom w:val="none" w:sz="0" w:space="0" w:color="auto"/>
                    <w:right w:val="none" w:sz="0" w:space="0" w:color="auto"/>
                  </w:divBdr>
                </w:div>
              </w:divsChild>
            </w:div>
            <w:div w:id="846407097">
              <w:marLeft w:val="0"/>
              <w:marRight w:val="0"/>
              <w:marTop w:val="0"/>
              <w:marBottom w:val="0"/>
              <w:divBdr>
                <w:top w:val="none" w:sz="0" w:space="0" w:color="auto"/>
                <w:left w:val="none" w:sz="0" w:space="0" w:color="auto"/>
                <w:bottom w:val="none" w:sz="0" w:space="0" w:color="auto"/>
                <w:right w:val="none" w:sz="0" w:space="0" w:color="auto"/>
              </w:divBdr>
              <w:divsChild>
                <w:div w:id="21311191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42081555">
              <w:marLeft w:val="0"/>
              <w:marRight w:val="0"/>
              <w:marTop w:val="240"/>
              <w:marBottom w:val="240"/>
              <w:divBdr>
                <w:top w:val="none" w:sz="0" w:space="0" w:color="auto"/>
                <w:left w:val="none" w:sz="0" w:space="0" w:color="auto"/>
                <w:bottom w:val="none" w:sz="0" w:space="0" w:color="auto"/>
                <w:right w:val="none" w:sz="0" w:space="0" w:color="auto"/>
              </w:divBdr>
              <w:divsChild>
                <w:div w:id="1274822780">
                  <w:marLeft w:val="0"/>
                  <w:marRight w:val="0"/>
                  <w:marTop w:val="0"/>
                  <w:marBottom w:val="0"/>
                  <w:divBdr>
                    <w:top w:val="none" w:sz="0" w:space="0" w:color="auto"/>
                    <w:left w:val="none" w:sz="0" w:space="0" w:color="auto"/>
                    <w:bottom w:val="none" w:sz="0" w:space="0" w:color="auto"/>
                    <w:right w:val="none" w:sz="0" w:space="0" w:color="auto"/>
                  </w:divBdr>
                </w:div>
              </w:divsChild>
            </w:div>
            <w:div w:id="1844276739">
              <w:marLeft w:val="0"/>
              <w:marRight w:val="0"/>
              <w:marTop w:val="0"/>
              <w:marBottom w:val="0"/>
              <w:divBdr>
                <w:top w:val="none" w:sz="0" w:space="0" w:color="auto"/>
                <w:left w:val="none" w:sz="0" w:space="0" w:color="auto"/>
                <w:bottom w:val="none" w:sz="0" w:space="0" w:color="auto"/>
                <w:right w:val="none" w:sz="0" w:space="0" w:color="auto"/>
              </w:divBdr>
              <w:divsChild>
                <w:div w:id="9166712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02188766">
          <w:marLeft w:val="0"/>
          <w:marRight w:val="0"/>
          <w:marTop w:val="0"/>
          <w:marBottom w:val="0"/>
          <w:divBdr>
            <w:top w:val="none" w:sz="0" w:space="0" w:color="auto"/>
            <w:left w:val="none" w:sz="0" w:space="0" w:color="auto"/>
            <w:bottom w:val="none" w:sz="0" w:space="0" w:color="auto"/>
            <w:right w:val="none" w:sz="0" w:space="0" w:color="auto"/>
          </w:divBdr>
          <w:divsChild>
            <w:div w:id="952324156">
              <w:marLeft w:val="0"/>
              <w:marRight w:val="0"/>
              <w:marTop w:val="240"/>
              <w:marBottom w:val="240"/>
              <w:divBdr>
                <w:top w:val="none" w:sz="0" w:space="0" w:color="auto"/>
                <w:left w:val="none" w:sz="0" w:space="0" w:color="auto"/>
                <w:bottom w:val="none" w:sz="0" w:space="0" w:color="auto"/>
                <w:right w:val="none" w:sz="0" w:space="0" w:color="auto"/>
              </w:divBdr>
              <w:divsChild>
                <w:div w:id="505171454">
                  <w:marLeft w:val="0"/>
                  <w:marRight w:val="0"/>
                  <w:marTop w:val="0"/>
                  <w:marBottom w:val="0"/>
                  <w:divBdr>
                    <w:top w:val="none" w:sz="0" w:space="0" w:color="auto"/>
                    <w:left w:val="none" w:sz="0" w:space="0" w:color="auto"/>
                    <w:bottom w:val="none" w:sz="0" w:space="0" w:color="auto"/>
                    <w:right w:val="none" w:sz="0" w:space="0" w:color="auto"/>
                  </w:divBdr>
                </w:div>
              </w:divsChild>
            </w:div>
            <w:div w:id="988098941">
              <w:marLeft w:val="0"/>
              <w:marRight w:val="0"/>
              <w:marTop w:val="0"/>
              <w:marBottom w:val="0"/>
              <w:divBdr>
                <w:top w:val="none" w:sz="0" w:space="0" w:color="auto"/>
                <w:left w:val="none" w:sz="0" w:space="0" w:color="auto"/>
                <w:bottom w:val="none" w:sz="0" w:space="0" w:color="auto"/>
                <w:right w:val="none" w:sz="0" w:space="0" w:color="auto"/>
              </w:divBdr>
              <w:divsChild>
                <w:div w:id="4891767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85298966">
              <w:marLeft w:val="0"/>
              <w:marRight w:val="0"/>
              <w:marTop w:val="240"/>
              <w:marBottom w:val="240"/>
              <w:divBdr>
                <w:top w:val="none" w:sz="0" w:space="0" w:color="auto"/>
                <w:left w:val="none" w:sz="0" w:space="0" w:color="auto"/>
                <w:bottom w:val="none" w:sz="0" w:space="0" w:color="auto"/>
                <w:right w:val="none" w:sz="0" w:space="0" w:color="auto"/>
              </w:divBdr>
              <w:divsChild>
                <w:div w:id="702053126">
                  <w:marLeft w:val="0"/>
                  <w:marRight w:val="0"/>
                  <w:marTop w:val="0"/>
                  <w:marBottom w:val="0"/>
                  <w:divBdr>
                    <w:top w:val="none" w:sz="0" w:space="0" w:color="auto"/>
                    <w:left w:val="none" w:sz="0" w:space="0" w:color="auto"/>
                    <w:bottom w:val="none" w:sz="0" w:space="0" w:color="auto"/>
                    <w:right w:val="none" w:sz="0" w:space="0" w:color="auto"/>
                  </w:divBdr>
                </w:div>
              </w:divsChild>
            </w:div>
            <w:div w:id="1742603668">
              <w:marLeft w:val="0"/>
              <w:marRight w:val="0"/>
              <w:marTop w:val="240"/>
              <w:marBottom w:val="240"/>
              <w:divBdr>
                <w:top w:val="none" w:sz="0" w:space="0" w:color="auto"/>
                <w:left w:val="none" w:sz="0" w:space="0" w:color="auto"/>
                <w:bottom w:val="none" w:sz="0" w:space="0" w:color="auto"/>
                <w:right w:val="none" w:sz="0" w:space="0" w:color="auto"/>
              </w:divBdr>
              <w:divsChild>
                <w:div w:id="856775969">
                  <w:marLeft w:val="0"/>
                  <w:marRight w:val="0"/>
                  <w:marTop w:val="0"/>
                  <w:marBottom w:val="0"/>
                  <w:divBdr>
                    <w:top w:val="none" w:sz="0" w:space="0" w:color="auto"/>
                    <w:left w:val="none" w:sz="0" w:space="0" w:color="auto"/>
                    <w:bottom w:val="none" w:sz="0" w:space="0" w:color="auto"/>
                    <w:right w:val="none" w:sz="0" w:space="0" w:color="auto"/>
                  </w:divBdr>
                </w:div>
              </w:divsChild>
            </w:div>
            <w:div w:id="2020421141">
              <w:marLeft w:val="0"/>
              <w:marRight w:val="0"/>
              <w:marTop w:val="240"/>
              <w:marBottom w:val="240"/>
              <w:divBdr>
                <w:top w:val="none" w:sz="0" w:space="0" w:color="auto"/>
                <w:left w:val="none" w:sz="0" w:space="0" w:color="auto"/>
                <w:bottom w:val="none" w:sz="0" w:space="0" w:color="auto"/>
                <w:right w:val="none" w:sz="0" w:space="0" w:color="auto"/>
              </w:divBdr>
              <w:divsChild>
                <w:div w:id="366369735">
                  <w:marLeft w:val="0"/>
                  <w:marRight w:val="0"/>
                  <w:marTop w:val="0"/>
                  <w:marBottom w:val="0"/>
                  <w:divBdr>
                    <w:top w:val="none" w:sz="0" w:space="0" w:color="auto"/>
                    <w:left w:val="none" w:sz="0" w:space="0" w:color="auto"/>
                    <w:bottom w:val="none" w:sz="0" w:space="0" w:color="auto"/>
                    <w:right w:val="none" w:sz="0" w:space="0" w:color="auto"/>
                  </w:divBdr>
                </w:div>
              </w:divsChild>
            </w:div>
            <w:div w:id="453721134">
              <w:marLeft w:val="0"/>
              <w:marRight w:val="0"/>
              <w:marTop w:val="0"/>
              <w:marBottom w:val="0"/>
              <w:divBdr>
                <w:top w:val="none" w:sz="0" w:space="0" w:color="auto"/>
                <w:left w:val="none" w:sz="0" w:space="0" w:color="auto"/>
                <w:bottom w:val="none" w:sz="0" w:space="0" w:color="auto"/>
                <w:right w:val="none" w:sz="0" w:space="0" w:color="auto"/>
              </w:divBdr>
              <w:divsChild>
                <w:div w:id="19762542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136574">
              <w:marLeft w:val="0"/>
              <w:marRight w:val="0"/>
              <w:marTop w:val="240"/>
              <w:marBottom w:val="240"/>
              <w:divBdr>
                <w:top w:val="none" w:sz="0" w:space="0" w:color="auto"/>
                <w:left w:val="none" w:sz="0" w:space="0" w:color="auto"/>
                <w:bottom w:val="none" w:sz="0" w:space="0" w:color="auto"/>
                <w:right w:val="none" w:sz="0" w:space="0" w:color="auto"/>
              </w:divBdr>
              <w:divsChild>
                <w:div w:id="1567719196">
                  <w:marLeft w:val="0"/>
                  <w:marRight w:val="0"/>
                  <w:marTop w:val="0"/>
                  <w:marBottom w:val="0"/>
                  <w:divBdr>
                    <w:top w:val="none" w:sz="0" w:space="0" w:color="auto"/>
                    <w:left w:val="none" w:sz="0" w:space="0" w:color="auto"/>
                    <w:bottom w:val="none" w:sz="0" w:space="0" w:color="auto"/>
                    <w:right w:val="none" w:sz="0" w:space="0" w:color="auto"/>
                  </w:divBdr>
                </w:div>
              </w:divsChild>
            </w:div>
            <w:div w:id="1613050226">
              <w:marLeft w:val="0"/>
              <w:marRight w:val="0"/>
              <w:marTop w:val="240"/>
              <w:marBottom w:val="240"/>
              <w:divBdr>
                <w:top w:val="none" w:sz="0" w:space="0" w:color="auto"/>
                <w:left w:val="none" w:sz="0" w:space="0" w:color="auto"/>
                <w:bottom w:val="none" w:sz="0" w:space="0" w:color="auto"/>
                <w:right w:val="none" w:sz="0" w:space="0" w:color="auto"/>
              </w:divBdr>
              <w:divsChild>
                <w:div w:id="7816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1796">
          <w:marLeft w:val="0"/>
          <w:marRight w:val="0"/>
          <w:marTop w:val="0"/>
          <w:marBottom w:val="0"/>
          <w:divBdr>
            <w:top w:val="none" w:sz="0" w:space="0" w:color="auto"/>
            <w:left w:val="none" w:sz="0" w:space="0" w:color="auto"/>
            <w:bottom w:val="none" w:sz="0" w:space="0" w:color="auto"/>
            <w:right w:val="none" w:sz="0" w:space="0" w:color="auto"/>
          </w:divBdr>
          <w:divsChild>
            <w:div w:id="342905033">
              <w:marLeft w:val="0"/>
              <w:marRight w:val="0"/>
              <w:marTop w:val="0"/>
              <w:marBottom w:val="0"/>
              <w:divBdr>
                <w:top w:val="none" w:sz="0" w:space="0" w:color="auto"/>
                <w:left w:val="none" w:sz="0" w:space="0" w:color="auto"/>
                <w:bottom w:val="none" w:sz="0" w:space="0" w:color="auto"/>
                <w:right w:val="none" w:sz="0" w:space="0" w:color="auto"/>
              </w:divBdr>
              <w:divsChild>
                <w:div w:id="106895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2139053">
                      <w:marLeft w:val="240"/>
                      <w:marRight w:val="240"/>
                      <w:marTop w:val="0"/>
                      <w:marBottom w:val="0"/>
                      <w:divBdr>
                        <w:top w:val="none" w:sz="0" w:space="0" w:color="auto"/>
                        <w:left w:val="none" w:sz="0" w:space="0" w:color="auto"/>
                        <w:bottom w:val="none" w:sz="0" w:space="0" w:color="auto"/>
                        <w:right w:val="none" w:sz="0" w:space="0" w:color="auto"/>
                      </w:divBdr>
                    </w:div>
                    <w:div w:id="946044180">
                      <w:marLeft w:val="0"/>
                      <w:marRight w:val="0"/>
                      <w:marTop w:val="0"/>
                      <w:marBottom w:val="0"/>
                      <w:divBdr>
                        <w:top w:val="single" w:sz="6" w:space="6" w:color="000000"/>
                        <w:left w:val="none" w:sz="0" w:space="0" w:color="auto"/>
                        <w:bottom w:val="none" w:sz="0" w:space="0" w:color="auto"/>
                        <w:right w:val="none" w:sz="0" w:space="0" w:color="auto"/>
                      </w:divBdr>
                      <w:divsChild>
                        <w:div w:id="653149486">
                          <w:marLeft w:val="0"/>
                          <w:marRight w:val="0"/>
                          <w:marTop w:val="0"/>
                          <w:marBottom w:val="0"/>
                          <w:divBdr>
                            <w:top w:val="none" w:sz="0" w:space="0" w:color="auto"/>
                            <w:left w:val="none" w:sz="0" w:space="0" w:color="auto"/>
                            <w:bottom w:val="none" w:sz="0" w:space="0" w:color="auto"/>
                            <w:right w:val="none" w:sz="0" w:space="0" w:color="auto"/>
                          </w:divBdr>
                        </w:div>
                        <w:div w:id="144859107">
                          <w:marLeft w:val="120"/>
                          <w:marRight w:val="120"/>
                          <w:marTop w:val="120"/>
                          <w:marBottom w:val="120"/>
                          <w:divBdr>
                            <w:top w:val="single" w:sz="6" w:space="0" w:color="C7C7C7"/>
                            <w:left w:val="single" w:sz="6" w:space="6" w:color="C7C7C7"/>
                            <w:bottom w:val="single" w:sz="6" w:space="0" w:color="C7C7C7"/>
                            <w:right w:val="dotted" w:sz="18" w:space="6" w:color="C7C7C7"/>
                          </w:divBdr>
                        </w:div>
                        <w:div w:id="688486332">
                          <w:marLeft w:val="120"/>
                          <w:marRight w:val="120"/>
                          <w:marTop w:val="120"/>
                          <w:marBottom w:val="120"/>
                          <w:divBdr>
                            <w:top w:val="single" w:sz="6" w:space="0" w:color="C7C7C7"/>
                            <w:left w:val="single" w:sz="6" w:space="6" w:color="C7C7C7"/>
                            <w:bottom w:val="single" w:sz="6" w:space="0" w:color="C7C7C7"/>
                            <w:right w:val="dotted" w:sz="18" w:space="6" w:color="C7C7C7"/>
                          </w:divBdr>
                        </w:div>
                        <w:div w:id="76942077">
                          <w:marLeft w:val="120"/>
                          <w:marRight w:val="120"/>
                          <w:marTop w:val="120"/>
                          <w:marBottom w:val="120"/>
                          <w:divBdr>
                            <w:top w:val="single" w:sz="6" w:space="0" w:color="C7C7C7"/>
                            <w:left w:val="single" w:sz="6" w:space="6" w:color="C7C7C7"/>
                            <w:bottom w:val="single" w:sz="6" w:space="0" w:color="C7C7C7"/>
                            <w:right w:val="dotted" w:sz="18" w:space="6" w:color="C7C7C7"/>
                          </w:divBdr>
                        </w:div>
                        <w:div w:id="526723677">
                          <w:marLeft w:val="120"/>
                          <w:marRight w:val="120"/>
                          <w:marTop w:val="120"/>
                          <w:marBottom w:val="120"/>
                          <w:divBdr>
                            <w:top w:val="single" w:sz="6" w:space="0" w:color="454545"/>
                            <w:left w:val="dotted" w:sz="18" w:space="6" w:color="454545"/>
                            <w:bottom w:val="single" w:sz="6" w:space="0" w:color="454545"/>
                            <w:right w:val="single" w:sz="6" w:space="6" w:color="454545"/>
                          </w:divBdr>
                        </w:div>
                        <w:div w:id="882519740">
                          <w:marLeft w:val="120"/>
                          <w:marRight w:val="120"/>
                          <w:marTop w:val="120"/>
                          <w:marBottom w:val="120"/>
                          <w:divBdr>
                            <w:top w:val="single" w:sz="6" w:space="0" w:color="454545"/>
                            <w:left w:val="dotted" w:sz="18" w:space="6" w:color="454545"/>
                            <w:bottom w:val="single" w:sz="6" w:space="0" w:color="454545"/>
                            <w:right w:val="single" w:sz="6" w:space="6" w:color="454545"/>
                          </w:divBdr>
                        </w:div>
                        <w:div w:id="18228880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309019766">
              <w:marLeft w:val="0"/>
              <w:marRight w:val="0"/>
              <w:marTop w:val="0"/>
              <w:marBottom w:val="0"/>
              <w:divBdr>
                <w:top w:val="none" w:sz="0" w:space="0" w:color="auto"/>
                <w:left w:val="none" w:sz="0" w:space="0" w:color="auto"/>
                <w:bottom w:val="none" w:sz="0" w:space="0" w:color="auto"/>
                <w:right w:val="none" w:sz="0" w:space="0" w:color="auto"/>
              </w:divBdr>
              <w:divsChild>
                <w:div w:id="19597497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1970784">
                      <w:marLeft w:val="240"/>
                      <w:marRight w:val="240"/>
                      <w:marTop w:val="0"/>
                      <w:marBottom w:val="0"/>
                      <w:divBdr>
                        <w:top w:val="none" w:sz="0" w:space="0" w:color="auto"/>
                        <w:left w:val="none" w:sz="0" w:space="0" w:color="auto"/>
                        <w:bottom w:val="none" w:sz="0" w:space="0" w:color="auto"/>
                        <w:right w:val="none" w:sz="0" w:space="0" w:color="auto"/>
                      </w:divBdr>
                    </w:div>
                    <w:div w:id="2010475400">
                      <w:marLeft w:val="0"/>
                      <w:marRight w:val="0"/>
                      <w:marTop w:val="0"/>
                      <w:marBottom w:val="0"/>
                      <w:divBdr>
                        <w:top w:val="single" w:sz="6" w:space="6" w:color="000000"/>
                        <w:left w:val="none" w:sz="0" w:space="0" w:color="auto"/>
                        <w:bottom w:val="none" w:sz="0" w:space="0" w:color="auto"/>
                        <w:right w:val="none" w:sz="0" w:space="0" w:color="auto"/>
                      </w:divBdr>
                      <w:divsChild>
                        <w:div w:id="1323895014">
                          <w:marLeft w:val="0"/>
                          <w:marRight w:val="0"/>
                          <w:marTop w:val="0"/>
                          <w:marBottom w:val="0"/>
                          <w:divBdr>
                            <w:top w:val="none" w:sz="0" w:space="0" w:color="auto"/>
                            <w:left w:val="none" w:sz="0" w:space="0" w:color="auto"/>
                            <w:bottom w:val="none" w:sz="0" w:space="0" w:color="auto"/>
                            <w:right w:val="none" w:sz="0" w:space="0" w:color="auto"/>
                          </w:divBdr>
                        </w:div>
                        <w:div w:id="1866937484">
                          <w:marLeft w:val="120"/>
                          <w:marRight w:val="120"/>
                          <w:marTop w:val="120"/>
                          <w:marBottom w:val="120"/>
                          <w:divBdr>
                            <w:top w:val="single" w:sz="6" w:space="0" w:color="C7C7C7"/>
                            <w:left w:val="single" w:sz="6" w:space="6" w:color="C7C7C7"/>
                            <w:bottom w:val="single" w:sz="6" w:space="0" w:color="C7C7C7"/>
                            <w:right w:val="dotted" w:sz="18" w:space="6" w:color="C7C7C7"/>
                          </w:divBdr>
                        </w:div>
                        <w:div w:id="2085759705">
                          <w:marLeft w:val="120"/>
                          <w:marRight w:val="120"/>
                          <w:marTop w:val="120"/>
                          <w:marBottom w:val="120"/>
                          <w:divBdr>
                            <w:top w:val="single" w:sz="6" w:space="0" w:color="C7C7C7"/>
                            <w:left w:val="single" w:sz="6" w:space="6" w:color="C7C7C7"/>
                            <w:bottom w:val="single" w:sz="6" w:space="0" w:color="C7C7C7"/>
                            <w:right w:val="dotted" w:sz="18" w:space="6" w:color="C7C7C7"/>
                          </w:divBdr>
                        </w:div>
                        <w:div w:id="1844196586">
                          <w:marLeft w:val="120"/>
                          <w:marRight w:val="120"/>
                          <w:marTop w:val="120"/>
                          <w:marBottom w:val="120"/>
                          <w:divBdr>
                            <w:top w:val="single" w:sz="6" w:space="0" w:color="C7C7C7"/>
                            <w:left w:val="single" w:sz="6" w:space="6" w:color="C7C7C7"/>
                            <w:bottom w:val="single" w:sz="6" w:space="0" w:color="C7C7C7"/>
                            <w:right w:val="dotted" w:sz="18" w:space="6" w:color="C7C7C7"/>
                          </w:divBdr>
                        </w:div>
                        <w:div w:id="2104641406">
                          <w:marLeft w:val="120"/>
                          <w:marRight w:val="120"/>
                          <w:marTop w:val="120"/>
                          <w:marBottom w:val="120"/>
                          <w:divBdr>
                            <w:top w:val="single" w:sz="6" w:space="0" w:color="C7C7C7"/>
                            <w:left w:val="single" w:sz="6" w:space="6" w:color="C7C7C7"/>
                            <w:bottom w:val="single" w:sz="6" w:space="0" w:color="C7C7C7"/>
                            <w:right w:val="dotted" w:sz="18" w:space="6" w:color="C7C7C7"/>
                          </w:divBdr>
                        </w:div>
                        <w:div w:id="1468628043">
                          <w:marLeft w:val="120"/>
                          <w:marRight w:val="120"/>
                          <w:marTop w:val="120"/>
                          <w:marBottom w:val="120"/>
                          <w:divBdr>
                            <w:top w:val="single" w:sz="6" w:space="0" w:color="C7C7C7"/>
                            <w:left w:val="single" w:sz="6" w:space="6" w:color="C7C7C7"/>
                            <w:bottom w:val="single" w:sz="6" w:space="0" w:color="C7C7C7"/>
                            <w:right w:val="dotted" w:sz="18" w:space="6" w:color="C7C7C7"/>
                          </w:divBdr>
                        </w:div>
                        <w:div w:id="81537699">
                          <w:marLeft w:val="120"/>
                          <w:marRight w:val="120"/>
                          <w:marTop w:val="120"/>
                          <w:marBottom w:val="120"/>
                          <w:divBdr>
                            <w:top w:val="single" w:sz="6" w:space="0" w:color="C7C7C7"/>
                            <w:left w:val="single" w:sz="6" w:space="6" w:color="C7C7C7"/>
                            <w:bottom w:val="single" w:sz="6" w:space="0" w:color="C7C7C7"/>
                            <w:right w:val="dotted" w:sz="18" w:space="6" w:color="C7C7C7"/>
                          </w:divBdr>
                        </w:div>
                        <w:div w:id="1156916065">
                          <w:marLeft w:val="120"/>
                          <w:marRight w:val="120"/>
                          <w:marTop w:val="120"/>
                          <w:marBottom w:val="120"/>
                          <w:divBdr>
                            <w:top w:val="single" w:sz="6" w:space="0" w:color="454545"/>
                            <w:left w:val="dotted" w:sz="18" w:space="6" w:color="454545"/>
                            <w:bottom w:val="single" w:sz="6" w:space="0" w:color="454545"/>
                            <w:right w:val="single" w:sz="6" w:space="6" w:color="454545"/>
                          </w:divBdr>
                        </w:div>
                        <w:div w:id="1400398042">
                          <w:marLeft w:val="120"/>
                          <w:marRight w:val="120"/>
                          <w:marTop w:val="120"/>
                          <w:marBottom w:val="120"/>
                          <w:divBdr>
                            <w:top w:val="single" w:sz="6" w:space="0" w:color="454545"/>
                            <w:left w:val="dotted" w:sz="18" w:space="6" w:color="454545"/>
                            <w:bottom w:val="single" w:sz="6" w:space="0" w:color="454545"/>
                            <w:right w:val="single" w:sz="6" w:space="6" w:color="454545"/>
                          </w:divBdr>
                        </w:div>
                        <w:div w:id="703750829">
                          <w:marLeft w:val="120"/>
                          <w:marRight w:val="120"/>
                          <w:marTop w:val="120"/>
                          <w:marBottom w:val="120"/>
                          <w:divBdr>
                            <w:top w:val="single" w:sz="6" w:space="0" w:color="454545"/>
                            <w:left w:val="dotted" w:sz="18" w:space="6" w:color="454545"/>
                            <w:bottom w:val="single" w:sz="6" w:space="0" w:color="454545"/>
                            <w:right w:val="single" w:sz="6" w:space="6" w:color="454545"/>
                          </w:divBdr>
                        </w:div>
                        <w:div w:id="625702591">
                          <w:marLeft w:val="120"/>
                          <w:marRight w:val="120"/>
                          <w:marTop w:val="120"/>
                          <w:marBottom w:val="120"/>
                          <w:divBdr>
                            <w:top w:val="single" w:sz="6" w:space="0" w:color="454545"/>
                            <w:left w:val="dotted" w:sz="18" w:space="6" w:color="454545"/>
                            <w:bottom w:val="single" w:sz="6" w:space="0" w:color="454545"/>
                            <w:right w:val="single" w:sz="6" w:space="6" w:color="454545"/>
                          </w:divBdr>
                        </w:div>
                        <w:div w:id="926839955">
                          <w:marLeft w:val="120"/>
                          <w:marRight w:val="120"/>
                          <w:marTop w:val="120"/>
                          <w:marBottom w:val="120"/>
                          <w:divBdr>
                            <w:top w:val="single" w:sz="6" w:space="0" w:color="454545"/>
                            <w:left w:val="dotted" w:sz="18" w:space="6" w:color="454545"/>
                            <w:bottom w:val="single" w:sz="6" w:space="0" w:color="454545"/>
                            <w:right w:val="single" w:sz="6" w:space="6" w:color="454545"/>
                          </w:divBdr>
                        </w:div>
                        <w:div w:id="14323120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425270205">
              <w:marLeft w:val="0"/>
              <w:marRight w:val="0"/>
              <w:marTop w:val="0"/>
              <w:marBottom w:val="0"/>
              <w:divBdr>
                <w:top w:val="none" w:sz="0" w:space="0" w:color="auto"/>
                <w:left w:val="none" w:sz="0" w:space="0" w:color="auto"/>
                <w:bottom w:val="none" w:sz="0" w:space="0" w:color="auto"/>
                <w:right w:val="none" w:sz="0" w:space="0" w:color="auto"/>
              </w:divBdr>
              <w:divsChild>
                <w:div w:id="17308864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526938">
                      <w:marLeft w:val="240"/>
                      <w:marRight w:val="240"/>
                      <w:marTop w:val="0"/>
                      <w:marBottom w:val="0"/>
                      <w:divBdr>
                        <w:top w:val="none" w:sz="0" w:space="0" w:color="auto"/>
                        <w:left w:val="none" w:sz="0" w:space="0" w:color="auto"/>
                        <w:bottom w:val="none" w:sz="0" w:space="0" w:color="auto"/>
                        <w:right w:val="none" w:sz="0" w:space="0" w:color="auto"/>
                      </w:divBdr>
                    </w:div>
                    <w:div w:id="401611360">
                      <w:marLeft w:val="0"/>
                      <w:marRight w:val="0"/>
                      <w:marTop w:val="0"/>
                      <w:marBottom w:val="0"/>
                      <w:divBdr>
                        <w:top w:val="single" w:sz="6" w:space="6" w:color="000000"/>
                        <w:left w:val="none" w:sz="0" w:space="0" w:color="auto"/>
                        <w:bottom w:val="none" w:sz="0" w:space="0" w:color="auto"/>
                        <w:right w:val="none" w:sz="0" w:space="0" w:color="auto"/>
                      </w:divBdr>
                      <w:divsChild>
                        <w:div w:id="1089932840">
                          <w:marLeft w:val="0"/>
                          <w:marRight w:val="0"/>
                          <w:marTop w:val="0"/>
                          <w:marBottom w:val="0"/>
                          <w:divBdr>
                            <w:top w:val="none" w:sz="0" w:space="0" w:color="auto"/>
                            <w:left w:val="none" w:sz="0" w:space="0" w:color="auto"/>
                            <w:bottom w:val="none" w:sz="0" w:space="0" w:color="auto"/>
                            <w:right w:val="none" w:sz="0" w:space="0" w:color="auto"/>
                          </w:divBdr>
                          <w:divsChild>
                            <w:div w:id="1994022510">
                              <w:marLeft w:val="0"/>
                              <w:marRight w:val="0"/>
                              <w:marTop w:val="240"/>
                              <w:marBottom w:val="240"/>
                              <w:divBdr>
                                <w:top w:val="none" w:sz="0" w:space="0" w:color="auto"/>
                                <w:left w:val="none" w:sz="0" w:space="0" w:color="auto"/>
                                <w:bottom w:val="none" w:sz="0" w:space="0" w:color="auto"/>
                                <w:right w:val="none" w:sz="0" w:space="0" w:color="auto"/>
                              </w:divBdr>
                              <w:divsChild>
                                <w:div w:id="4269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0896">
                          <w:marLeft w:val="120"/>
                          <w:marRight w:val="120"/>
                          <w:marTop w:val="120"/>
                          <w:marBottom w:val="120"/>
                          <w:divBdr>
                            <w:top w:val="single" w:sz="6" w:space="0" w:color="000000"/>
                            <w:left w:val="single" w:sz="6" w:space="6" w:color="000000"/>
                            <w:bottom w:val="single" w:sz="6" w:space="0" w:color="000000"/>
                            <w:right w:val="single" w:sz="6" w:space="6" w:color="000000"/>
                          </w:divBdr>
                        </w:div>
                        <w:div w:id="416442406">
                          <w:marLeft w:val="120"/>
                          <w:marRight w:val="120"/>
                          <w:marTop w:val="120"/>
                          <w:marBottom w:val="120"/>
                          <w:divBdr>
                            <w:top w:val="single" w:sz="6" w:space="0" w:color="000000"/>
                            <w:left w:val="single" w:sz="6" w:space="6" w:color="000000"/>
                            <w:bottom w:val="single" w:sz="6" w:space="0" w:color="000000"/>
                            <w:right w:val="single" w:sz="6" w:space="6" w:color="000000"/>
                          </w:divBdr>
                        </w:div>
                        <w:div w:id="5514294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3618563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8038675">
                      <w:marLeft w:val="240"/>
                      <w:marRight w:val="240"/>
                      <w:marTop w:val="0"/>
                      <w:marBottom w:val="0"/>
                      <w:divBdr>
                        <w:top w:val="none" w:sz="0" w:space="0" w:color="auto"/>
                        <w:left w:val="none" w:sz="0" w:space="0" w:color="auto"/>
                        <w:bottom w:val="none" w:sz="0" w:space="0" w:color="auto"/>
                        <w:right w:val="none" w:sz="0" w:space="0" w:color="auto"/>
                      </w:divBdr>
                    </w:div>
                    <w:div w:id="484394258">
                      <w:marLeft w:val="0"/>
                      <w:marRight w:val="0"/>
                      <w:marTop w:val="0"/>
                      <w:marBottom w:val="0"/>
                      <w:divBdr>
                        <w:top w:val="single" w:sz="6" w:space="6" w:color="000000"/>
                        <w:left w:val="none" w:sz="0" w:space="0" w:color="auto"/>
                        <w:bottom w:val="none" w:sz="0" w:space="0" w:color="auto"/>
                        <w:right w:val="none" w:sz="0" w:space="0" w:color="auto"/>
                      </w:divBdr>
                      <w:divsChild>
                        <w:div w:id="1609119023">
                          <w:marLeft w:val="0"/>
                          <w:marRight w:val="0"/>
                          <w:marTop w:val="0"/>
                          <w:marBottom w:val="0"/>
                          <w:divBdr>
                            <w:top w:val="none" w:sz="0" w:space="0" w:color="auto"/>
                            <w:left w:val="none" w:sz="0" w:space="0" w:color="auto"/>
                            <w:bottom w:val="none" w:sz="0" w:space="0" w:color="auto"/>
                            <w:right w:val="none" w:sz="0" w:space="0" w:color="auto"/>
                          </w:divBdr>
                          <w:divsChild>
                            <w:div w:id="1455364033">
                              <w:marLeft w:val="0"/>
                              <w:marRight w:val="0"/>
                              <w:marTop w:val="240"/>
                              <w:marBottom w:val="240"/>
                              <w:divBdr>
                                <w:top w:val="none" w:sz="0" w:space="0" w:color="auto"/>
                                <w:left w:val="none" w:sz="0" w:space="0" w:color="auto"/>
                                <w:bottom w:val="none" w:sz="0" w:space="0" w:color="auto"/>
                                <w:right w:val="none" w:sz="0" w:space="0" w:color="auto"/>
                              </w:divBdr>
                              <w:divsChild>
                                <w:div w:id="16687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416">
                          <w:marLeft w:val="120"/>
                          <w:marRight w:val="120"/>
                          <w:marTop w:val="120"/>
                          <w:marBottom w:val="120"/>
                          <w:divBdr>
                            <w:top w:val="single" w:sz="6" w:space="0" w:color="000000"/>
                            <w:left w:val="single" w:sz="6" w:space="6" w:color="000000"/>
                            <w:bottom w:val="single" w:sz="6" w:space="0" w:color="000000"/>
                            <w:right w:val="single" w:sz="6" w:space="6" w:color="000000"/>
                          </w:divBdr>
                        </w:div>
                        <w:div w:id="1121609643">
                          <w:marLeft w:val="120"/>
                          <w:marRight w:val="120"/>
                          <w:marTop w:val="120"/>
                          <w:marBottom w:val="120"/>
                          <w:divBdr>
                            <w:top w:val="single" w:sz="6" w:space="0" w:color="000000"/>
                            <w:left w:val="single" w:sz="6" w:space="6" w:color="000000"/>
                            <w:bottom w:val="single" w:sz="6" w:space="0" w:color="000000"/>
                            <w:right w:val="single" w:sz="6" w:space="6" w:color="000000"/>
                          </w:divBdr>
                        </w:div>
                        <w:div w:id="5861162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5962081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191005">
                      <w:marLeft w:val="240"/>
                      <w:marRight w:val="240"/>
                      <w:marTop w:val="0"/>
                      <w:marBottom w:val="0"/>
                      <w:divBdr>
                        <w:top w:val="none" w:sz="0" w:space="0" w:color="auto"/>
                        <w:left w:val="none" w:sz="0" w:space="0" w:color="auto"/>
                        <w:bottom w:val="none" w:sz="0" w:space="0" w:color="auto"/>
                        <w:right w:val="none" w:sz="0" w:space="0" w:color="auto"/>
                      </w:divBdr>
                    </w:div>
                    <w:div w:id="2054504451">
                      <w:marLeft w:val="0"/>
                      <w:marRight w:val="0"/>
                      <w:marTop w:val="0"/>
                      <w:marBottom w:val="0"/>
                      <w:divBdr>
                        <w:top w:val="single" w:sz="6" w:space="6" w:color="000000"/>
                        <w:left w:val="none" w:sz="0" w:space="0" w:color="auto"/>
                        <w:bottom w:val="none" w:sz="0" w:space="0" w:color="auto"/>
                        <w:right w:val="none" w:sz="0" w:space="0" w:color="auto"/>
                      </w:divBdr>
                      <w:divsChild>
                        <w:div w:id="259265853">
                          <w:marLeft w:val="0"/>
                          <w:marRight w:val="0"/>
                          <w:marTop w:val="0"/>
                          <w:marBottom w:val="0"/>
                          <w:divBdr>
                            <w:top w:val="none" w:sz="0" w:space="0" w:color="auto"/>
                            <w:left w:val="none" w:sz="0" w:space="0" w:color="auto"/>
                            <w:bottom w:val="none" w:sz="0" w:space="0" w:color="auto"/>
                            <w:right w:val="none" w:sz="0" w:space="0" w:color="auto"/>
                          </w:divBdr>
                          <w:divsChild>
                            <w:div w:id="719716716">
                              <w:marLeft w:val="0"/>
                              <w:marRight w:val="0"/>
                              <w:marTop w:val="240"/>
                              <w:marBottom w:val="240"/>
                              <w:divBdr>
                                <w:top w:val="none" w:sz="0" w:space="0" w:color="auto"/>
                                <w:left w:val="none" w:sz="0" w:space="0" w:color="auto"/>
                                <w:bottom w:val="none" w:sz="0" w:space="0" w:color="auto"/>
                                <w:right w:val="none" w:sz="0" w:space="0" w:color="auto"/>
                              </w:divBdr>
                              <w:divsChild>
                                <w:div w:id="205187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97585">
                          <w:marLeft w:val="120"/>
                          <w:marRight w:val="120"/>
                          <w:marTop w:val="120"/>
                          <w:marBottom w:val="120"/>
                          <w:divBdr>
                            <w:top w:val="single" w:sz="6" w:space="0" w:color="000000"/>
                            <w:left w:val="single" w:sz="6" w:space="6" w:color="000000"/>
                            <w:bottom w:val="single" w:sz="6" w:space="0" w:color="000000"/>
                            <w:right w:val="single" w:sz="6" w:space="6" w:color="000000"/>
                          </w:divBdr>
                        </w:div>
                        <w:div w:id="2073045081">
                          <w:marLeft w:val="120"/>
                          <w:marRight w:val="120"/>
                          <w:marTop w:val="120"/>
                          <w:marBottom w:val="120"/>
                          <w:divBdr>
                            <w:top w:val="single" w:sz="6" w:space="0" w:color="000000"/>
                            <w:left w:val="single" w:sz="6" w:space="6" w:color="000000"/>
                            <w:bottom w:val="single" w:sz="6" w:space="0" w:color="000000"/>
                            <w:right w:val="single" w:sz="6" w:space="6" w:color="000000"/>
                          </w:divBdr>
                        </w:div>
                        <w:div w:id="16208381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242174511">
      <w:marLeft w:val="0"/>
      <w:marRight w:val="0"/>
      <w:marTop w:val="0"/>
      <w:marBottom w:val="0"/>
      <w:divBdr>
        <w:top w:val="none" w:sz="0" w:space="0" w:color="auto"/>
        <w:left w:val="none" w:sz="0" w:space="0" w:color="auto"/>
        <w:bottom w:val="none" w:sz="0" w:space="0" w:color="auto"/>
        <w:right w:val="none" w:sz="0" w:space="0" w:color="auto"/>
      </w:divBdr>
    </w:div>
    <w:div w:id="1373118594">
      <w:marLeft w:val="0"/>
      <w:marRight w:val="0"/>
      <w:marTop w:val="0"/>
      <w:marBottom w:val="0"/>
      <w:divBdr>
        <w:top w:val="none" w:sz="0" w:space="0" w:color="auto"/>
        <w:left w:val="none" w:sz="0" w:space="0" w:color="auto"/>
        <w:bottom w:val="none" w:sz="0" w:space="0" w:color="auto"/>
        <w:right w:val="none" w:sz="0" w:space="0" w:color="auto"/>
      </w:divBdr>
    </w:div>
    <w:div w:id="1389723233">
      <w:marLeft w:val="0"/>
      <w:marRight w:val="0"/>
      <w:marTop w:val="0"/>
      <w:marBottom w:val="0"/>
      <w:divBdr>
        <w:top w:val="none" w:sz="0" w:space="0" w:color="auto"/>
        <w:left w:val="none" w:sz="0" w:space="0" w:color="auto"/>
        <w:bottom w:val="none" w:sz="0" w:space="0" w:color="auto"/>
        <w:right w:val="none" w:sz="0" w:space="0" w:color="auto"/>
      </w:divBdr>
    </w:div>
    <w:div w:id="1701785214">
      <w:marLeft w:val="0"/>
      <w:marRight w:val="0"/>
      <w:marTop w:val="0"/>
      <w:marBottom w:val="0"/>
      <w:divBdr>
        <w:top w:val="none" w:sz="0" w:space="0" w:color="auto"/>
        <w:left w:val="none" w:sz="0" w:space="0" w:color="auto"/>
        <w:bottom w:val="none" w:sz="0" w:space="0" w:color="auto"/>
        <w:right w:val="none" w:sz="0" w:space="0" w:color="auto"/>
      </w:divBdr>
    </w:div>
    <w:div w:id="1737582813">
      <w:marLeft w:val="0"/>
      <w:marRight w:val="0"/>
      <w:marTop w:val="0"/>
      <w:marBottom w:val="0"/>
      <w:divBdr>
        <w:top w:val="none" w:sz="0" w:space="0" w:color="auto"/>
        <w:left w:val="none" w:sz="0" w:space="0" w:color="auto"/>
        <w:bottom w:val="none" w:sz="0" w:space="0" w:color="auto"/>
        <w:right w:val="none" w:sz="0" w:space="0" w:color="auto"/>
      </w:divBdr>
    </w:div>
    <w:div w:id="1794790183">
      <w:marLeft w:val="0"/>
      <w:marRight w:val="0"/>
      <w:marTop w:val="0"/>
      <w:marBottom w:val="0"/>
      <w:divBdr>
        <w:top w:val="none" w:sz="0" w:space="0" w:color="auto"/>
        <w:left w:val="none" w:sz="0" w:space="0" w:color="auto"/>
        <w:bottom w:val="none" w:sz="0" w:space="0" w:color="auto"/>
        <w:right w:val="none" w:sz="0" w:space="0" w:color="auto"/>
      </w:divBdr>
      <w:divsChild>
        <w:div w:id="261256864">
          <w:marLeft w:val="0"/>
          <w:marRight w:val="0"/>
          <w:marTop w:val="0"/>
          <w:marBottom w:val="0"/>
          <w:divBdr>
            <w:top w:val="none" w:sz="0" w:space="0" w:color="auto"/>
            <w:left w:val="none" w:sz="0" w:space="0" w:color="auto"/>
            <w:bottom w:val="none" w:sz="0" w:space="0" w:color="auto"/>
            <w:right w:val="none" w:sz="0" w:space="0" w:color="auto"/>
          </w:divBdr>
          <w:divsChild>
            <w:div w:id="958686959">
              <w:marLeft w:val="0"/>
              <w:marRight w:val="0"/>
              <w:marTop w:val="240"/>
              <w:marBottom w:val="240"/>
              <w:divBdr>
                <w:top w:val="none" w:sz="0" w:space="0" w:color="auto"/>
                <w:left w:val="none" w:sz="0" w:space="0" w:color="auto"/>
                <w:bottom w:val="none" w:sz="0" w:space="0" w:color="auto"/>
                <w:right w:val="none" w:sz="0" w:space="0" w:color="auto"/>
              </w:divBdr>
              <w:divsChild>
                <w:div w:id="1891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1978">
          <w:marLeft w:val="0"/>
          <w:marRight w:val="0"/>
          <w:marTop w:val="0"/>
          <w:marBottom w:val="0"/>
          <w:divBdr>
            <w:top w:val="none" w:sz="0" w:space="0" w:color="auto"/>
            <w:left w:val="none" w:sz="0" w:space="0" w:color="auto"/>
            <w:bottom w:val="none" w:sz="0" w:space="0" w:color="auto"/>
            <w:right w:val="none" w:sz="0" w:space="0" w:color="auto"/>
          </w:divBdr>
          <w:divsChild>
            <w:div w:id="276067990">
              <w:marLeft w:val="0"/>
              <w:marRight w:val="0"/>
              <w:marTop w:val="240"/>
              <w:marBottom w:val="240"/>
              <w:divBdr>
                <w:top w:val="none" w:sz="0" w:space="0" w:color="auto"/>
                <w:left w:val="none" w:sz="0" w:space="0" w:color="auto"/>
                <w:bottom w:val="none" w:sz="0" w:space="0" w:color="auto"/>
                <w:right w:val="none" w:sz="0" w:space="0" w:color="auto"/>
              </w:divBdr>
              <w:divsChild>
                <w:div w:id="248736142">
                  <w:marLeft w:val="0"/>
                  <w:marRight w:val="0"/>
                  <w:marTop w:val="0"/>
                  <w:marBottom w:val="0"/>
                  <w:divBdr>
                    <w:top w:val="none" w:sz="0" w:space="0" w:color="auto"/>
                    <w:left w:val="none" w:sz="0" w:space="0" w:color="auto"/>
                    <w:bottom w:val="none" w:sz="0" w:space="0" w:color="auto"/>
                    <w:right w:val="none" w:sz="0" w:space="0" w:color="auto"/>
                  </w:divBdr>
                </w:div>
              </w:divsChild>
            </w:div>
            <w:div w:id="2042969302">
              <w:marLeft w:val="0"/>
              <w:marRight w:val="0"/>
              <w:marTop w:val="0"/>
              <w:marBottom w:val="0"/>
              <w:divBdr>
                <w:top w:val="none" w:sz="0" w:space="0" w:color="auto"/>
                <w:left w:val="none" w:sz="0" w:space="0" w:color="auto"/>
                <w:bottom w:val="none" w:sz="0" w:space="0" w:color="auto"/>
                <w:right w:val="none" w:sz="0" w:space="0" w:color="auto"/>
              </w:divBdr>
              <w:divsChild>
                <w:div w:id="21340605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95932053">
              <w:marLeft w:val="0"/>
              <w:marRight w:val="0"/>
              <w:marTop w:val="240"/>
              <w:marBottom w:val="240"/>
              <w:divBdr>
                <w:top w:val="none" w:sz="0" w:space="0" w:color="auto"/>
                <w:left w:val="none" w:sz="0" w:space="0" w:color="auto"/>
                <w:bottom w:val="none" w:sz="0" w:space="0" w:color="auto"/>
                <w:right w:val="none" w:sz="0" w:space="0" w:color="auto"/>
              </w:divBdr>
              <w:divsChild>
                <w:div w:id="2018581056">
                  <w:marLeft w:val="0"/>
                  <w:marRight w:val="0"/>
                  <w:marTop w:val="0"/>
                  <w:marBottom w:val="0"/>
                  <w:divBdr>
                    <w:top w:val="none" w:sz="0" w:space="0" w:color="auto"/>
                    <w:left w:val="none" w:sz="0" w:space="0" w:color="auto"/>
                    <w:bottom w:val="none" w:sz="0" w:space="0" w:color="auto"/>
                    <w:right w:val="none" w:sz="0" w:space="0" w:color="auto"/>
                  </w:divBdr>
                </w:div>
              </w:divsChild>
            </w:div>
            <w:div w:id="914320561">
              <w:marLeft w:val="0"/>
              <w:marRight w:val="0"/>
              <w:marTop w:val="0"/>
              <w:marBottom w:val="0"/>
              <w:divBdr>
                <w:top w:val="none" w:sz="0" w:space="0" w:color="auto"/>
                <w:left w:val="none" w:sz="0" w:space="0" w:color="auto"/>
                <w:bottom w:val="none" w:sz="0" w:space="0" w:color="auto"/>
                <w:right w:val="none" w:sz="0" w:space="0" w:color="auto"/>
              </w:divBdr>
              <w:divsChild>
                <w:div w:id="6914962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99280455">
              <w:marLeft w:val="0"/>
              <w:marRight w:val="0"/>
              <w:marTop w:val="240"/>
              <w:marBottom w:val="240"/>
              <w:divBdr>
                <w:top w:val="none" w:sz="0" w:space="0" w:color="auto"/>
                <w:left w:val="none" w:sz="0" w:space="0" w:color="auto"/>
                <w:bottom w:val="none" w:sz="0" w:space="0" w:color="auto"/>
                <w:right w:val="none" w:sz="0" w:space="0" w:color="auto"/>
              </w:divBdr>
            </w:div>
          </w:divsChild>
        </w:div>
        <w:div w:id="1291940351">
          <w:marLeft w:val="0"/>
          <w:marRight w:val="0"/>
          <w:marTop w:val="0"/>
          <w:marBottom w:val="0"/>
          <w:divBdr>
            <w:top w:val="none" w:sz="0" w:space="0" w:color="auto"/>
            <w:left w:val="none" w:sz="0" w:space="0" w:color="auto"/>
            <w:bottom w:val="none" w:sz="0" w:space="0" w:color="auto"/>
            <w:right w:val="none" w:sz="0" w:space="0" w:color="auto"/>
          </w:divBdr>
          <w:divsChild>
            <w:div w:id="795027669">
              <w:marLeft w:val="0"/>
              <w:marRight w:val="0"/>
              <w:marTop w:val="240"/>
              <w:marBottom w:val="240"/>
              <w:divBdr>
                <w:top w:val="none" w:sz="0" w:space="0" w:color="auto"/>
                <w:left w:val="none" w:sz="0" w:space="0" w:color="auto"/>
                <w:bottom w:val="none" w:sz="0" w:space="0" w:color="auto"/>
                <w:right w:val="none" w:sz="0" w:space="0" w:color="auto"/>
              </w:divBdr>
            </w:div>
            <w:div w:id="1565221671">
              <w:marLeft w:val="0"/>
              <w:marRight w:val="0"/>
              <w:marTop w:val="240"/>
              <w:marBottom w:val="240"/>
              <w:divBdr>
                <w:top w:val="none" w:sz="0" w:space="0" w:color="auto"/>
                <w:left w:val="none" w:sz="0" w:space="0" w:color="auto"/>
                <w:bottom w:val="none" w:sz="0" w:space="0" w:color="auto"/>
                <w:right w:val="none" w:sz="0" w:space="0" w:color="auto"/>
              </w:divBdr>
              <w:divsChild>
                <w:div w:id="387924061">
                  <w:marLeft w:val="0"/>
                  <w:marRight w:val="0"/>
                  <w:marTop w:val="0"/>
                  <w:marBottom w:val="0"/>
                  <w:divBdr>
                    <w:top w:val="none" w:sz="0" w:space="0" w:color="auto"/>
                    <w:left w:val="none" w:sz="0" w:space="0" w:color="auto"/>
                    <w:bottom w:val="none" w:sz="0" w:space="0" w:color="auto"/>
                    <w:right w:val="none" w:sz="0" w:space="0" w:color="auto"/>
                  </w:divBdr>
                </w:div>
              </w:divsChild>
            </w:div>
            <w:div w:id="1416829515">
              <w:marLeft w:val="0"/>
              <w:marRight w:val="0"/>
              <w:marTop w:val="0"/>
              <w:marBottom w:val="0"/>
              <w:divBdr>
                <w:top w:val="none" w:sz="0" w:space="0" w:color="auto"/>
                <w:left w:val="none" w:sz="0" w:space="0" w:color="auto"/>
                <w:bottom w:val="none" w:sz="0" w:space="0" w:color="auto"/>
                <w:right w:val="none" w:sz="0" w:space="0" w:color="auto"/>
              </w:divBdr>
              <w:divsChild>
                <w:div w:id="17479902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90064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9186058">
                  <w:marLeft w:val="240"/>
                  <w:marRight w:val="240"/>
                  <w:marTop w:val="0"/>
                  <w:marBottom w:val="0"/>
                  <w:divBdr>
                    <w:top w:val="none" w:sz="0" w:space="0" w:color="auto"/>
                    <w:left w:val="none" w:sz="0" w:space="0" w:color="auto"/>
                    <w:bottom w:val="none" w:sz="0" w:space="0" w:color="auto"/>
                    <w:right w:val="none" w:sz="0" w:space="0" w:color="auto"/>
                  </w:divBdr>
                </w:div>
                <w:div w:id="205049157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31356107">
          <w:marLeft w:val="0"/>
          <w:marRight w:val="0"/>
          <w:marTop w:val="0"/>
          <w:marBottom w:val="0"/>
          <w:divBdr>
            <w:top w:val="none" w:sz="0" w:space="0" w:color="auto"/>
            <w:left w:val="none" w:sz="0" w:space="0" w:color="auto"/>
            <w:bottom w:val="none" w:sz="0" w:space="0" w:color="auto"/>
            <w:right w:val="none" w:sz="0" w:space="0" w:color="auto"/>
          </w:divBdr>
          <w:divsChild>
            <w:div w:id="12921835">
              <w:marLeft w:val="0"/>
              <w:marRight w:val="0"/>
              <w:marTop w:val="240"/>
              <w:marBottom w:val="240"/>
              <w:divBdr>
                <w:top w:val="none" w:sz="0" w:space="0" w:color="auto"/>
                <w:left w:val="none" w:sz="0" w:space="0" w:color="auto"/>
                <w:bottom w:val="none" w:sz="0" w:space="0" w:color="auto"/>
                <w:right w:val="none" w:sz="0" w:space="0" w:color="auto"/>
              </w:divBdr>
              <w:divsChild>
                <w:div w:id="2143378565">
                  <w:marLeft w:val="0"/>
                  <w:marRight w:val="0"/>
                  <w:marTop w:val="0"/>
                  <w:marBottom w:val="0"/>
                  <w:divBdr>
                    <w:top w:val="none" w:sz="0" w:space="0" w:color="auto"/>
                    <w:left w:val="none" w:sz="0" w:space="0" w:color="auto"/>
                    <w:bottom w:val="none" w:sz="0" w:space="0" w:color="auto"/>
                    <w:right w:val="none" w:sz="0" w:space="0" w:color="auto"/>
                  </w:divBdr>
                </w:div>
              </w:divsChild>
            </w:div>
            <w:div w:id="324289089">
              <w:marLeft w:val="0"/>
              <w:marRight w:val="0"/>
              <w:marTop w:val="0"/>
              <w:marBottom w:val="0"/>
              <w:divBdr>
                <w:top w:val="none" w:sz="0" w:space="0" w:color="auto"/>
                <w:left w:val="none" w:sz="0" w:space="0" w:color="auto"/>
                <w:bottom w:val="none" w:sz="0" w:space="0" w:color="auto"/>
                <w:right w:val="none" w:sz="0" w:space="0" w:color="auto"/>
              </w:divBdr>
              <w:divsChild>
                <w:div w:id="15322622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1123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0454569">
                  <w:marLeft w:val="0"/>
                  <w:marRight w:val="0"/>
                  <w:marTop w:val="0"/>
                  <w:marBottom w:val="0"/>
                  <w:divBdr>
                    <w:top w:val="single" w:sz="6" w:space="6" w:color="000000"/>
                    <w:left w:val="none" w:sz="0" w:space="0" w:color="auto"/>
                    <w:bottom w:val="none" w:sz="0" w:space="0" w:color="auto"/>
                    <w:right w:val="none" w:sz="0" w:space="0" w:color="auto"/>
                  </w:divBdr>
                </w:div>
              </w:divsChild>
            </w:div>
            <w:div w:id="2806524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664110">
                  <w:marLeft w:val="0"/>
                  <w:marRight w:val="0"/>
                  <w:marTop w:val="0"/>
                  <w:marBottom w:val="0"/>
                  <w:divBdr>
                    <w:top w:val="single" w:sz="6" w:space="6" w:color="000000"/>
                    <w:left w:val="none" w:sz="0" w:space="0" w:color="auto"/>
                    <w:bottom w:val="none" w:sz="0" w:space="0" w:color="auto"/>
                    <w:right w:val="none" w:sz="0" w:space="0" w:color="auto"/>
                  </w:divBdr>
                </w:div>
              </w:divsChild>
            </w:div>
            <w:div w:id="233979900">
              <w:marLeft w:val="0"/>
              <w:marRight w:val="0"/>
              <w:marTop w:val="240"/>
              <w:marBottom w:val="240"/>
              <w:divBdr>
                <w:top w:val="none" w:sz="0" w:space="0" w:color="auto"/>
                <w:left w:val="none" w:sz="0" w:space="0" w:color="auto"/>
                <w:bottom w:val="none" w:sz="0" w:space="0" w:color="auto"/>
                <w:right w:val="none" w:sz="0" w:space="0" w:color="auto"/>
              </w:divBdr>
              <w:divsChild>
                <w:div w:id="14357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8047">
          <w:marLeft w:val="0"/>
          <w:marRight w:val="0"/>
          <w:marTop w:val="0"/>
          <w:marBottom w:val="0"/>
          <w:divBdr>
            <w:top w:val="none" w:sz="0" w:space="0" w:color="auto"/>
            <w:left w:val="none" w:sz="0" w:space="0" w:color="auto"/>
            <w:bottom w:val="none" w:sz="0" w:space="0" w:color="auto"/>
            <w:right w:val="none" w:sz="0" w:space="0" w:color="auto"/>
          </w:divBdr>
          <w:divsChild>
            <w:div w:id="473452455">
              <w:marLeft w:val="0"/>
              <w:marRight w:val="0"/>
              <w:marTop w:val="240"/>
              <w:marBottom w:val="240"/>
              <w:divBdr>
                <w:top w:val="none" w:sz="0" w:space="0" w:color="auto"/>
                <w:left w:val="none" w:sz="0" w:space="0" w:color="auto"/>
                <w:bottom w:val="none" w:sz="0" w:space="0" w:color="auto"/>
                <w:right w:val="none" w:sz="0" w:space="0" w:color="auto"/>
              </w:divBdr>
            </w:div>
            <w:div w:id="1375348087">
              <w:marLeft w:val="0"/>
              <w:marRight w:val="0"/>
              <w:marTop w:val="240"/>
              <w:marBottom w:val="240"/>
              <w:divBdr>
                <w:top w:val="none" w:sz="0" w:space="0" w:color="auto"/>
                <w:left w:val="none" w:sz="0" w:space="0" w:color="auto"/>
                <w:bottom w:val="none" w:sz="0" w:space="0" w:color="auto"/>
                <w:right w:val="none" w:sz="0" w:space="0" w:color="auto"/>
              </w:divBdr>
              <w:divsChild>
                <w:div w:id="1586181743">
                  <w:marLeft w:val="0"/>
                  <w:marRight w:val="0"/>
                  <w:marTop w:val="0"/>
                  <w:marBottom w:val="0"/>
                  <w:divBdr>
                    <w:top w:val="none" w:sz="0" w:space="0" w:color="auto"/>
                    <w:left w:val="none" w:sz="0" w:space="0" w:color="auto"/>
                    <w:bottom w:val="none" w:sz="0" w:space="0" w:color="auto"/>
                    <w:right w:val="none" w:sz="0" w:space="0" w:color="auto"/>
                  </w:divBdr>
                </w:div>
              </w:divsChild>
            </w:div>
            <w:div w:id="1427076227">
              <w:marLeft w:val="0"/>
              <w:marRight w:val="0"/>
              <w:marTop w:val="0"/>
              <w:marBottom w:val="0"/>
              <w:divBdr>
                <w:top w:val="none" w:sz="0" w:space="0" w:color="auto"/>
                <w:left w:val="none" w:sz="0" w:space="0" w:color="auto"/>
                <w:bottom w:val="none" w:sz="0" w:space="0" w:color="auto"/>
                <w:right w:val="none" w:sz="0" w:space="0" w:color="auto"/>
              </w:divBdr>
              <w:divsChild>
                <w:div w:id="15492183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50092780">
          <w:marLeft w:val="0"/>
          <w:marRight w:val="0"/>
          <w:marTop w:val="0"/>
          <w:marBottom w:val="0"/>
          <w:divBdr>
            <w:top w:val="none" w:sz="0" w:space="0" w:color="auto"/>
            <w:left w:val="none" w:sz="0" w:space="0" w:color="auto"/>
            <w:bottom w:val="none" w:sz="0" w:space="0" w:color="auto"/>
            <w:right w:val="none" w:sz="0" w:space="0" w:color="auto"/>
          </w:divBdr>
          <w:divsChild>
            <w:div w:id="101414496">
              <w:marLeft w:val="0"/>
              <w:marRight w:val="0"/>
              <w:marTop w:val="240"/>
              <w:marBottom w:val="240"/>
              <w:divBdr>
                <w:top w:val="none" w:sz="0" w:space="0" w:color="auto"/>
                <w:left w:val="none" w:sz="0" w:space="0" w:color="auto"/>
                <w:bottom w:val="none" w:sz="0" w:space="0" w:color="auto"/>
                <w:right w:val="none" w:sz="0" w:space="0" w:color="auto"/>
              </w:divBdr>
              <w:divsChild>
                <w:div w:id="1359313455">
                  <w:marLeft w:val="0"/>
                  <w:marRight w:val="0"/>
                  <w:marTop w:val="0"/>
                  <w:marBottom w:val="0"/>
                  <w:divBdr>
                    <w:top w:val="none" w:sz="0" w:space="0" w:color="auto"/>
                    <w:left w:val="none" w:sz="0" w:space="0" w:color="auto"/>
                    <w:bottom w:val="none" w:sz="0" w:space="0" w:color="auto"/>
                    <w:right w:val="none" w:sz="0" w:space="0" w:color="auto"/>
                  </w:divBdr>
                </w:div>
              </w:divsChild>
            </w:div>
            <w:div w:id="339283080">
              <w:marLeft w:val="0"/>
              <w:marRight w:val="0"/>
              <w:marTop w:val="0"/>
              <w:marBottom w:val="0"/>
              <w:divBdr>
                <w:top w:val="none" w:sz="0" w:space="0" w:color="auto"/>
                <w:left w:val="none" w:sz="0" w:space="0" w:color="auto"/>
                <w:bottom w:val="none" w:sz="0" w:space="0" w:color="auto"/>
                <w:right w:val="none" w:sz="0" w:space="0" w:color="auto"/>
              </w:divBdr>
              <w:divsChild>
                <w:div w:id="15015809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551023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5592907">
                  <w:marLeft w:val="0"/>
                  <w:marRight w:val="0"/>
                  <w:marTop w:val="0"/>
                  <w:marBottom w:val="0"/>
                  <w:divBdr>
                    <w:top w:val="single" w:sz="6" w:space="6" w:color="000000"/>
                    <w:left w:val="none" w:sz="0" w:space="0" w:color="auto"/>
                    <w:bottom w:val="none" w:sz="0" w:space="0" w:color="auto"/>
                    <w:right w:val="none" w:sz="0" w:space="0" w:color="auto"/>
                  </w:divBdr>
                </w:div>
              </w:divsChild>
            </w:div>
            <w:div w:id="555968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3790089">
                  <w:marLeft w:val="0"/>
                  <w:marRight w:val="0"/>
                  <w:marTop w:val="0"/>
                  <w:marBottom w:val="0"/>
                  <w:divBdr>
                    <w:top w:val="single" w:sz="6" w:space="6" w:color="000000"/>
                    <w:left w:val="none" w:sz="0" w:space="0" w:color="auto"/>
                    <w:bottom w:val="none" w:sz="0" w:space="0" w:color="auto"/>
                    <w:right w:val="none" w:sz="0" w:space="0" w:color="auto"/>
                  </w:divBdr>
                </w:div>
              </w:divsChild>
            </w:div>
            <w:div w:id="1318606159">
              <w:marLeft w:val="0"/>
              <w:marRight w:val="0"/>
              <w:marTop w:val="240"/>
              <w:marBottom w:val="240"/>
              <w:divBdr>
                <w:top w:val="none" w:sz="0" w:space="0" w:color="auto"/>
                <w:left w:val="none" w:sz="0" w:space="0" w:color="auto"/>
                <w:bottom w:val="none" w:sz="0" w:space="0" w:color="auto"/>
                <w:right w:val="none" w:sz="0" w:space="0" w:color="auto"/>
              </w:divBdr>
              <w:divsChild>
                <w:div w:id="1290356633">
                  <w:marLeft w:val="0"/>
                  <w:marRight w:val="0"/>
                  <w:marTop w:val="0"/>
                  <w:marBottom w:val="0"/>
                  <w:divBdr>
                    <w:top w:val="none" w:sz="0" w:space="0" w:color="auto"/>
                    <w:left w:val="none" w:sz="0" w:space="0" w:color="auto"/>
                    <w:bottom w:val="none" w:sz="0" w:space="0" w:color="auto"/>
                    <w:right w:val="none" w:sz="0" w:space="0" w:color="auto"/>
                  </w:divBdr>
                </w:div>
              </w:divsChild>
            </w:div>
            <w:div w:id="1431512841">
              <w:marLeft w:val="0"/>
              <w:marRight w:val="0"/>
              <w:marTop w:val="240"/>
              <w:marBottom w:val="240"/>
              <w:divBdr>
                <w:top w:val="none" w:sz="0" w:space="0" w:color="auto"/>
                <w:left w:val="none" w:sz="0" w:space="0" w:color="auto"/>
                <w:bottom w:val="none" w:sz="0" w:space="0" w:color="auto"/>
                <w:right w:val="none" w:sz="0" w:space="0" w:color="auto"/>
              </w:divBdr>
              <w:divsChild>
                <w:div w:id="1205097353">
                  <w:marLeft w:val="0"/>
                  <w:marRight w:val="0"/>
                  <w:marTop w:val="0"/>
                  <w:marBottom w:val="0"/>
                  <w:divBdr>
                    <w:top w:val="none" w:sz="0" w:space="0" w:color="auto"/>
                    <w:left w:val="none" w:sz="0" w:space="0" w:color="auto"/>
                    <w:bottom w:val="none" w:sz="0" w:space="0" w:color="auto"/>
                    <w:right w:val="none" w:sz="0" w:space="0" w:color="auto"/>
                  </w:divBdr>
                </w:div>
              </w:divsChild>
            </w:div>
            <w:div w:id="1304773126">
              <w:marLeft w:val="0"/>
              <w:marRight w:val="0"/>
              <w:marTop w:val="0"/>
              <w:marBottom w:val="0"/>
              <w:divBdr>
                <w:top w:val="none" w:sz="0" w:space="0" w:color="auto"/>
                <w:left w:val="none" w:sz="0" w:space="0" w:color="auto"/>
                <w:bottom w:val="none" w:sz="0" w:space="0" w:color="auto"/>
                <w:right w:val="none" w:sz="0" w:space="0" w:color="auto"/>
              </w:divBdr>
              <w:divsChild>
                <w:div w:id="7087204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0559511">
          <w:marLeft w:val="0"/>
          <w:marRight w:val="0"/>
          <w:marTop w:val="0"/>
          <w:marBottom w:val="0"/>
          <w:divBdr>
            <w:top w:val="none" w:sz="0" w:space="0" w:color="auto"/>
            <w:left w:val="none" w:sz="0" w:space="0" w:color="auto"/>
            <w:bottom w:val="none" w:sz="0" w:space="0" w:color="auto"/>
            <w:right w:val="none" w:sz="0" w:space="0" w:color="auto"/>
          </w:divBdr>
          <w:divsChild>
            <w:div w:id="1839731158">
              <w:marLeft w:val="0"/>
              <w:marRight w:val="0"/>
              <w:marTop w:val="0"/>
              <w:marBottom w:val="0"/>
              <w:divBdr>
                <w:top w:val="none" w:sz="0" w:space="0" w:color="auto"/>
                <w:left w:val="none" w:sz="0" w:space="0" w:color="auto"/>
                <w:bottom w:val="none" w:sz="0" w:space="0" w:color="auto"/>
                <w:right w:val="none" w:sz="0" w:space="0" w:color="auto"/>
              </w:divBdr>
              <w:divsChild>
                <w:div w:id="1908003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1467970">
                      <w:marLeft w:val="240"/>
                      <w:marRight w:val="240"/>
                      <w:marTop w:val="0"/>
                      <w:marBottom w:val="0"/>
                      <w:divBdr>
                        <w:top w:val="none" w:sz="0" w:space="0" w:color="auto"/>
                        <w:left w:val="none" w:sz="0" w:space="0" w:color="auto"/>
                        <w:bottom w:val="none" w:sz="0" w:space="0" w:color="auto"/>
                        <w:right w:val="none" w:sz="0" w:space="0" w:color="auto"/>
                      </w:divBdr>
                    </w:div>
                    <w:div w:id="343213400">
                      <w:marLeft w:val="0"/>
                      <w:marRight w:val="0"/>
                      <w:marTop w:val="0"/>
                      <w:marBottom w:val="0"/>
                      <w:divBdr>
                        <w:top w:val="single" w:sz="6" w:space="6" w:color="000000"/>
                        <w:left w:val="none" w:sz="0" w:space="0" w:color="auto"/>
                        <w:bottom w:val="none" w:sz="0" w:space="0" w:color="auto"/>
                        <w:right w:val="none" w:sz="0" w:space="0" w:color="auto"/>
                      </w:divBdr>
                      <w:divsChild>
                        <w:div w:id="2018575294">
                          <w:marLeft w:val="0"/>
                          <w:marRight w:val="0"/>
                          <w:marTop w:val="0"/>
                          <w:marBottom w:val="0"/>
                          <w:divBdr>
                            <w:top w:val="none" w:sz="0" w:space="0" w:color="auto"/>
                            <w:left w:val="none" w:sz="0" w:space="0" w:color="auto"/>
                            <w:bottom w:val="none" w:sz="0" w:space="0" w:color="auto"/>
                            <w:right w:val="none" w:sz="0" w:space="0" w:color="auto"/>
                          </w:divBdr>
                        </w:div>
                        <w:div w:id="381253250">
                          <w:marLeft w:val="120"/>
                          <w:marRight w:val="120"/>
                          <w:marTop w:val="120"/>
                          <w:marBottom w:val="120"/>
                          <w:divBdr>
                            <w:top w:val="single" w:sz="6" w:space="0" w:color="C7C7C7"/>
                            <w:left w:val="single" w:sz="6" w:space="6" w:color="C7C7C7"/>
                            <w:bottom w:val="single" w:sz="6" w:space="0" w:color="C7C7C7"/>
                            <w:right w:val="dotted" w:sz="18" w:space="6" w:color="C7C7C7"/>
                          </w:divBdr>
                        </w:div>
                        <w:div w:id="2058582060">
                          <w:marLeft w:val="120"/>
                          <w:marRight w:val="120"/>
                          <w:marTop w:val="120"/>
                          <w:marBottom w:val="120"/>
                          <w:divBdr>
                            <w:top w:val="single" w:sz="6" w:space="0" w:color="C7C7C7"/>
                            <w:left w:val="single" w:sz="6" w:space="6" w:color="C7C7C7"/>
                            <w:bottom w:val="single" w:sz="6" w:space="0" w:color="C7C7C7"/>
                            <w:right w:val="dotted" w:sz="18" w:space="6" w:color="C7C7C7"/>
                          </w:divBdr>
                        </w:div>
                        <w:div w:id="1293055417">
                          <w:marLeft w:val="120"/>
                          <w:marRight w:val="120"/>
                          <w:marTop w:val="120"/>
                          <w:marBottom w:val="120"/>
                          <w:divBdr>
                            <w:top w:val="single" w:sz="6" w:space="0" w:color="C7C7C7"/>
                            <w:left w:val="single" w:sz="6" w:space="6" w:color="C7C7C7"/>
                            <w:bottom w:val="single" w:sz="6" w:space="0" w:color="C7C7C7"/>
                            <w:right w:val="dotted" w:sz="18" w:space="6" w:color="C7C7C7"/>
                          </w:divBdr>
                        </w:div>
                        <w:div w:id="1912349603">
                          <w:marLeft w:val="120"/>
                          <w:marRight w:val="120"/>
                          <w:marTop w:val="120"/>
                          <w:marBottom w:val="120"/>
                          <w:divBdr>
                            <w:top w:val="single" w:sz="6" w:space="0" w:color="C7C7C7"/>
                            <w:left w:val="single" w:sz="6" w:space="6" w:color="C7C7C7"/>
                            <w:bottom w:val="single" w:sz="6" w:space="0" w:color="C7C7C7"/>
                            <w:right w:val="dotted" w:sz="18" w:space="6" w:color="C7C7C7"/>
                          </w:divBdr>
                        </w:div>
                        <w:div w:id="899049126">
                          <w:marLeft w:val="120"/>
                          <w:marRight w:val="120"/>
                          <w:marTop w:val="120"/>
                          <w:marBottom w:val="120"/>
                          <w:divBdr>
                            <w:top w:val="single" w:sz="6" w:space="0" w:color="C7C7C7"/>
                            <w:left w:val="single" w:sz="6" w:space="6" w:color="C7C7C7"/>
                            <w:bottom w:val="single" w:sz="6" w:space="0" w:color="C7C7C7"/>
                            <w:right w:val="dotted" w:sz="18" w:space="6" w:color="C7C7C7"/>
                          </w:divBdr>
                        </w:div>
                        <w:div w:id="95634387">
                          <w:marLeft w:val="120"/>
                          <w:marRight w:val="120"/>
                          <w:marTop w:val="120"/>
                          <w:marBottom w:val="120"/>
                          <w:divBdr>
                            <w:top w:val="single" w:sz="6" w:space="0" w:color="C7C7C7"/>
                            <w:left w:val="single" w:sz="6" w:space="6" w:color="C7C7C7"/>
                            <w:bottom w:val="single" w:sz="6" w:space="0" w:color="C7C7C7"/>
                            <w:right w:val="dotted" w:sz="18" w:space="6" w:color="C7C7C7"/>
                          </w:divBdr>
                        </w:div>
                        <w:div w:id="74937779">
                          <w:marLeft w:val="120"/>
                          <w:marRight w:val="120"/>
                          <w:marTop w:val="120"/>
                          <w:marBottom w:val="120"/>
                          <w:divBdr>
                            <w:top w:val="single" w:sz="6" w:space="0" w:color="454545"/>
                            <w:left w:val="dotted" w:sz="18" w:space="6" w:color="454545"/>
                            <w:bottom w:val="single" w:sz="6" w:space="0" w:color="454545"/>
                            <w:right w:val="single" w:sz="6" w:space="6" w:color="454545"/>
                          </w:divBdr>
                        </w:div>
                        <w:div w:id="277571235">
                          <w:marLeft w:val="120"/>
                          <w:marRight w:val="120"/>
                          <w:marTop w:val="120"/>
                          <w:marBottom w:val="120"/>
                          <w:divBdr>
                            <w:top w:val="single" w:sz="6" w:space="0" w:color="454545"/>
                            <w:left w:val="dotted" w:sz="18" w:space="6" w:color="454545"/>
                            <w:bottom w:val="single" w:sz="6" w:space="0" w:color="454545"/>
                            <w:right w:val="single" w:sz="6" w:space="6" w:color="454545"/>
                          </w:divBdr>
                        </w:div>
                        <w:div w:id="697001525">
                          <w:marLeft w:val="120"/>
                          <w:marRight w:val="120"/>
                          <w:marTop w:val="120"/>
                          <w:marBottom w:val="120"/>
                          <w:divBdr>
                            <w:top w:val="single" w:sz="6" w:space="0" w:color="454545"/>
                            <w:left w:val="dotted" w:sz="18" w:space="6" w:color="454545"/>
                            <w:bottom w:val="single" w:sz="6" w:space="0" w:color="454545"/>
                            <w:right w:val="single" w:sz="6" w:space="6" w:color="454545"/>
                          </w:divBdr>
                        </w:div>
                        <w:div w:id="702830695">
                          <w:marLeft w:val="120"/>
                          <w:marRight w:val="120"/>
                          <w:marTop w:val="120"/>
                          <w:marBottom w:val="120"/>
                          <w:divBdr>
                            <w:top w:val="single" w:sz="6" w:space="0" w:color="454545"/>
                            <w:left w:val="dotted" w:sz="18" w:space="6" w:color="454545"/>
                            <w:bottom w:val="single" w:sz="6" w:space="0" w:color="454545"/>
                            <w:right w:val="single" w:sz="6" w:space="6" w:color="454545"/>
                          </w:divBdr>
                        </w:div>
                        <w:div w:id="21127800">
                          <w:marLeft w:val="120"/>
                          <w:marRight w:val="120"/>
                          <w:marTop w:val="120"/>
                          <w:marBottom w:val="120"/>
                          <w:divBdr>
                            <w:top w:val="single" w:sz="6" w:space="0" w:color="454545"/>
                            <w:left w:val="dotted" w:sz="18" w:space="6" w:color="454545"/>
                            <w:bottom w:val="single" w:sz="6" w:space="0" w:color="454545"/>
                            <w:right w:val="single" w:sz="6" w:space="6" w:color="454545"/>
                          </w:divBdr>
                        </w:div>
                        <w:div w:id="9812317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625455942">
              <w:marLeft w:val="0"/>
              <w:marRight w:val="0"/>
              <w:marTop w:val="0"/>
              <w:marBottom w:val="0"/>
              <w:divBdr>
                <w:top w:val="none" w:sz="0" w:space="0" w:color="auto"/>
                <w:left w:val="none" w:sz="0" w:space="0" w:color="auto"/>
                <w:bottom w:val="none" w:sz="0" w:space="0" w:color="auto"/>
                <w:right w:val="none" w:sz="0" w:space="0" w:color="auto"/>
              </w:divBdr>
              <w:divsChild>
                <w:div w:id="17821460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4188494">
                      <w:marLeft w:val="240"/>
                      <w:marRight w:val="240"/>
                      <w:marTop w:val="0"/>
                      <w:marBottom w:val="0"/>
                      <w:divBdr>
                        <w:top w:val="none" w:sz="0" w:space="0" w:color="auto"/>
                        <w:left w:val="none" w:sz="0" w:space="0" w:color="auto"/>
                        <w:bottom w:val="none" w:sz="0" w:space="0" w:color="auto"/>
                        <w:right w:val="none" w:sz="0" w:space="0" w:color="auto"/>
                      </w:divBdr>
                    </w:div>
                    <w:div w:id="1790733312">
                      <w:marLeft w:val="0"/>
                      <w:marRight w:val="0"/>
                      <w:marTop w:val="0"/>
                      <w:marBottom w:val="0"/>
                      <w:divBdr>
                        <w:top w:val="single" w:sz="6" w:space="6" w:color="000000"/>
                        <w:left w:val="none" w:sz="0" w:space="0" w:color="auto"/>
                        <w:bottom w:val="none" w:sz="0" w:space="0" w:color="auto"/>
                        <w:right w:val="none" w:sz="0" w:space="0" w:color="auto"/>
                      </w:divBdr>
                      <w:divsChild>
                        <w:div w:id="1160196959">
                          <w:marLeft w:val="0"/>
                          <w:marRight w:val="0"/>
                          <w:marTop w:val="0"/>
                          <w:marBottom w:val="0"/>
                          <w:divBdr>
                            <w:top w:val="none" w:sz="0" w:space="0" w:color="auto"/>
                            <w:left w:val="none" w:sz="0" w:space="0" w:color="auto"/>
                            <w:bottom w:val="none" w:sz="0" w:space="0" w:color="auto"/>
                            <w:right w:val="none" w:sz="0" w:space="0" w:color="auto"/>
                          </w:divBdr>
                        </w:div>
                        <w:div w:id="1573007716">
                          <w:marLeft w:val="120"/>
                          <w:marRight w:val="120"/>
                          <w:marTop w:val="120"/>
                          <w:marBottom w:val="120"/>
                          <w:divBdr>
                            <w:top w:val="single" w:sz="6" w:space="0" w:color="C7C7C7"/>
                            <w:left w:val="single" w:sz="6" w:space="6" w:color="C7C7C7"/>
                            <w:bottom w:val="single" w:sz="6" w:space="0" w:color="C7C7C7"/>
                            <w:right w:val="dotted" w:sz="18" w:space="6" w:color="C7C7C7"/>
                          </w:divBdr>
                        </w:div>
                        <w:div w:id="1696618534">
                          <w:marLeft w:val="120"/>
                          <w:marRight w:val="120"/>
                          <w:marTop w:val="120"/>
                          <w:marBottom w:val="120"/>
                          <w:divBdr>
                            <w:top w:val="single" w:sz="6" w:space="0" w:color="C7C7C7"/>
                            <w:left w:val="single" w:sz="6" w:space="6" w:color="C7C7C7"/>
                            <w:bottom w:val="single" w:sz="6" w:space="0" w:color="C7C7C7"/>
                            <w:right w:val="dotted" w:sz="18" w:space="6" w:color="C7C7C7"/>
                          </w:divBdr>
                        </w:div>
                        <w:div w:id="1346327170">
                          <w:marLeft w:val="120"/>
                          <w:marRight w:val="120"/>
                          <w:marTop w:val="120"/>
                          <w:marBottom w:val="120"/>
                          <w:divBdr>
                            <w:top w:val="single" w:sz="6" w:space="0" w:color="C7C7C7"/>
                            <w:left w:val="single" w:sz="6" w:space="6" w:color="C7C7C7"/>
                            <w:bottom w:val="single" w:sz="6" w:space="0" w:color="C7C7C7"/>
                            <w:right w:val="dotted" w:sz="18" w:space="6" w:color="C7C7C7"/>
                          </w:divBdr>
                        </w:div>
                        <w:div w:id="1715226143">
                          <w:marLeft w:val="120"/>
                          <w:marRight w:val="120"/>
                          <w:marTop w:val="120"/>
                          <w:marBottom w:val="120"/>
                          <w:divBdr>
                            <w:top w:val="single" w:sz="6" w:space="0" w:color="C7C7C7"/>
                            <w:left w:val="single" w:sz="6" w:space="6" w:color="C7C7C7"/>
                            <w:bottom w:val="single" w:sz="6" w:space="0" w:color="C7C7C7"/>
                            <w:right w:val="dotted" w:sz="18" w:space="6" w:color="C7C7C7"/>
                          </w:divBdr>
                        </w:div>
                        <w:div w:id="656616147">
                          <w:marLeft w:val="120"/>
                          <w:marRight w:val="120"/>
                          <w:marTop w:val="120"/>
                          <w:marBottom w:val="120"/>
                          <w:divBdr>
                            <w:top w:val="single" w:sz="6" w:space="0" w:color="454545"/>
                            <w:left w:val="dotted" w:sz="18" w:space="6" w:color="454545"/>
                            <w:bottom w:val="single" w:sz="6" w:space="0" w:color="454545"/>
                            <w:right w:val="single" w:sz="6" w:space="6" w:color="454545"/>
                          </w:divBdr>
                        </w:div>
                        <w:div w:id="2110077550">
                          <w:marLeft w:val="120"/>
                          <w:marRight w:val="120"/>
                          <w:marTop w:val="120"/>
                          <w:marBottom w:val="120"/>
                          <w:divBdr>
                            <w:top w:val="single" w:sz="6" w:space="0" w:color="454545"/>
                            <w:left w:val="dotted" w:sz="18" w:space="6" w:color="454545"/>
                            <w:bottom w:val="single" w:sz="6" w:space="0" w:color="454545"/>
                            <w:right w:val="single" w:sz="6" w:space="6" w:color="454545"/>
                          </w:divBdr>
                        </w:div>
                        <w:div w:id="440422157">
                          <w:marLeft w:val="120"/>
                          <w:marRight w:val="120"/>
                          <w:marTop w:val="120"/>
                          <w:marBottom w:val="120"/>
                          <w:divBdr>
                            <w:top w:val="single" w:sz="6" w:space="0" w:color="454545"/>
                            <w:left w:val="dotted" w:sz="18" w:space="6" w:color="454545"/>
                            <w:bottom w:val="single" w:sz="6" w:space="0" w:color="454545"/>
                            <w:right w:val="single" w:sz="6" w:space="6" w:color="454545"/>
                          </w:divBdr>
                        </w:div>
                        <w:div w:id="12319681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394701017">
          <w:marLeft w:val="0"/>
          <w:marRight w:val="0"/>
          <w:marTop w:val="0"/>
          <w:marBottom w:val="0"/>
          <w:divBdr>
            <w:top w:val="none" w:sz="0" w:space="0" w:color="auto"/>
            <w:left w:val="none" w:sz="0" w:space="0" w:color="auto"/>
            <w:bottom w:val="none" w:sz="0" w:space="0" w:color="auto"/>
            <w:right w:val="none" w:sz="0" w:space="0" w:color="auto"/>
          </w:divBdr>
          <w:divsChild>
            <w:div w:id="414861420">
              <w:marLeft w:val="0"/>
              <w:marRight w:val="0"/>
              <w:marTop w:val="240"/>
              <w:marBottom w:val="240"/>
              <w:divBdr>
                <w:top w:val="none" w:sz="0" w:space="0" w:color="auto"/>
                <w:left w:val="none" w:sz="0" w:space="0" w:color="auto"/>
                <w:bottom w:val="none" w:sz="0" w:space="0" w:color="auto"/>
                <w:right w:val="none" w:sz="0" w:space="0" w:color="auto"/>
              </w:divBdr>
              <w:divsChild>
                <w:div w:id="770320424">
                  <w:marLeft w:val="0"/>
                  <w:marRight w:val="0"/>
                  <w:marTop w:val="0"/>
                  <w:marBottom w:val="0"/>
                  <w:divBdr>
                    <w:top w:val="none" w:sz="0" w:space="0" w:color="auto"/>
                    <w:left w:val="none" w:sz="0" w:space="0" w:color="auto"/>
                    <w:bottom w:val="none" w:sz="0" w:space="0" w:color="auto"/>
                    <w:right w:val="none" w:sz="0" w:space="0" w:color="auto"/>
                  </w:divBdr>
                </w:div>
              </w:divsChild>
            </w:div>
            <w:div w:id="1872180226">
              <w:marLeft w:val="0"/>
              <w:marRight w:val="0"/>
              <w:marTop w:val="0"/>
              <w:marBottom w:val="0"/>
              <w:divBdr>
                <w:top w:val="none" w:sz="0" w:space="0" w:color="auto"/>
                <w:left w:val="none" w:sz="0" w:space="0" w:color="auto"/>
                <w:bottom w:val="none" w:sz="0" w:space="0" w:color="auto"/>
                <w:right w:val="none" w:sz="0" w:space="0" w:color="auto"/>
              </w:divBdr>
              <w:divsChild>
                <w:div w:id="20546214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47812864">
              <w:marLeft w:val="0"/>
              <w:marRight w:val="0"/>
              <w:marTop w:val="240"/>
              <w:marBottom w:val="240"/>
              <w:divBdr>
                <w:top w:val="none" w:sz="0" w:space="0" w:color="auto"/>
                <w:left w:val="none" w:sz="0" w:space="0" w:color="auto"/>
                <w:bottom w:val="none" w:sz="0" w:space="0" w:color="auto"/>
                <w:right w:val="none" w:sz="0" w:space="0" w:color="auto"/>
              </w:divBdr>
            </w:div>
          </w:divsChild>
        </w:div>
        <w:div w:id="1868834577">
          <w:marLeft w:val="0"/>
          <w:marRight w:val="0"/>
          <w:marTop w:val="0"/>
          <w:marBottom w:val="0"/>
          <w:divBdr>
            <w:top w:val="none" w:sz="0" w:space="0" w:color="auto"/>
            <w:left w:val="none" w:sz="0" w:space="0" w:color="auto"/>
            <w:bottom w:val="none" w:sz="0" w:space="0" w:color="auto"/>
            <w:right w:val="none" w:sz="0" w:space="0" w:color="auto"/>
          </w:divBdr>
          <w:divsChild>
            <w:div w:id="1875969777">
              <w:marLeft w:val="0"/>
              <w:marRight w:val="0"/>
              <w:marTop w:val="240"/>
              <w:marBottom w:val="240"/>
              <w:divBdr>
                <w:top w:val="none" w:sz="0" w:space="0" w:color="auto"/>
                <w:left w:val="none" w:sz="0" w:space="0" w:color="auto"/>
                <w:bottom w:val="none" w:sz="0" w:space="0" w:color="auto"/>
                <w:right w:val="none" w:sz="0" w:space="0" w:color="auto"/>
              </w:divBdr>
            </w:div>
            <w:div w:id="1690063586">
              <w:marLeft w:val="0"/>
              <w:marRight w:val="0"/>
              <w:marTop w:val="240"/>
              <w:marBottom w:val="240"/>
              <w:divBdr>
                <w:top w:val="none" w:sz="0" w:space="0" w:color="auto"/>
                <w:left w:val="none" w:sz="0" w:space="0" w:color="auto"/>
                <w:bottom w:val="none" w:sz="0" w:space="0" w:color="auto"/>
                <w:right w:val="none" w:sz="0" w:space="0" w:color="auto"/>
              </w:divBdr>
              <w:divsChild>
                <w:div w:id="1157499207">
                  <w:marLeft w:val="0"/>
                  <w:marRight w:val="0"/>
                  <w:marTop w:val="0"/>
                  <w:marBottom w:val="0"/>
                  <w:divBdr>
                    <w:top w:val="none" w:sz="0" w:space="0" w:color="auto"/>
                    <w:left w:val="none" w:sz="0" w:space="0" w:color="auto"/>
                    <w:bottom w:val="none" w:sz="0" w:space="0" w:color="auto"/>
                    <w:right w:val="none" w:sz="0" w:space="0" w:color="auto"/>
                  </w:divBdr>
                </w:div>
              </w:divsChild>
            </w:div>
            <w:div w:id="1593469150">
              <w:marLeft w:val="0"/>
              <w:marRight w:val="0"/>
              <w:marTop w:val="0"/>
              <w:marBottom w:val="0"/>
              <w:divBdr>
                <w:top w:val="none" w:sz="0" w:space="0" w:color="auto"/>
                <w:left w:val="none" w:sz="0" w:space="0" w:color="auto"/>
                <w:bottom w:val="none" w:sz="0" w:space="0" w:color="auto"/>
                <w:right w:val="none" w:sz="0" w:space="0" w:color="auto"/>
              </w:divBdr>
              <w:divsChild>
                <w:div w:id="9277362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6933305">
              <w:marLeft w:val="0"/>
              <w:marRight w:val="0"/>
              <w:marTop w:val="240"/>
              <w:marBottom w:val="240"/>
              <w:divBdr>
                <w:top w:val="none" w:sz="0" w:space="0" w:color="auto"/>
                <w:left w:val="none" w:sz="0" w:space="0" w:color="auto"/>
                <w:bottom w:val="none" w:sz="0" w:space="0" w:color="auto"/>
                <w:right w:val="none" w:sz="0" w:space="0" w:color="auto"/>
              </w:divBdr>
            </w:div>
            <w:div w:id="336882559">
              <w:marLeft w:val="0"/>
              <w:marRight w:val="0"/>
              <w:marTop w:val="240"/>
              <w:marBottom w:val="240"/>
              <w:divBdr>
                <w:top w:val="none" w:sz="0" w:space="0" w:color="auto"/>
                <w:left w:val="none" w:sz="0" w:space="0" w:color="auto"/>
                <w:bottom w:val="none" w:sz="0" w:space="0" w:color="auto"/>
                <w:right w:val="none" w:sz="0" w:space="0" w:color="auto"/>
              </w:divBdr>
              <w:divsChild>
                <w:div w:id="604849387">
                  <w:marLeft w:val="0"/>
                  <w:marRight w:val="0"/>
                  <w:marTop w:val="0"/>
                  <w:marBottom w:val="0"/>
                  <w:divBdr>
                    <w:top w:val="none" w:sz="0" w:space="0" w:color="auto"/>
                    <w:left w:val="none" w:sz="0" w:space="0" w:color="auto"/>
                    <w:bottom w:val="none" w:sz="0" w:space="0" w:color="auto"/>
                    <w:right w:val="none" w:sz="0" w:space="0" w:color="auto"/>
                  </w:divBdr>
                </w:div>
              </w:divsChild>
            </w:div>
            <w:div w:id="1666470376">
              <w:marLeft w:val="0"/>
              <w:marRight w:val="0"/>
              <w:marTop w:val="0"/>
              <w:marBottom w:val="0"/>
              <w:divBdr>
                <w:top w:val="none" w:sz="0" w:space="0" w:color="auto"/>
                <w:left w:val="none" w:sz="0" w:space="0" w:color="auto"/>
                <w:bottom w:val="none" w:sz="0" w:space="0" w:color="auto"/>
                <w:right w:val="none" w:sz="0" w:space="0" w:color="auto"/>
              </w:divBdr>
              <w:divsChild>
                <w:div w:id="1591250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62307270">
              <w:marLeft w:val="0"/>
              <w:marRight w:val="0"/>
              <w:marTop w:val="240"/>
              <w:marBottom w:val="240"/>
              <w:divBdr>
                <w:top w:val="none" w:sz="0" w:space="0" w:color="auto"/>
                <w:left w:val="none" w:sz="0" w:space="0" w:color="auto"/>
                <w:bottom w:val="none" w:sz="0" w:space="0" w:color="auto"/>
                <w:right w:val="none" w:sz="0" w:space="0" w:color="auto"/>
              </w:divBdr>
              <w:divsChild>
                <w:div w:id="13482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009">
          <w:marLeft w:val="0"/>
          <w:marRight w:val="0"/>
          <w:marTop w:val="0"/>
          <w:marBottom w:val="0"/>
          <w:divBdr>
            <w:top w:val="none" w:sz="0" w:space="0" w:color="auto"/>
            <w:left w:val="none" w:sz="0" w:space="0" w:color="auto"/>
            <w:bottom w:val="none" w:sz="0" w:space="0" w:color="auto"/>
            <w:right w:val="none" w:sz="0" w:space="0" w:color="auto"/>
          </w:divBdr>
          <w:divsChild>
            <w:div w:id="480124389">
              <w:marLeft w:val="0"/>
              <w:marRight w:val="0"/>
              <w:marTop w:val="240"/>
              <w:marBottom w:val="240"/>
              <w:divBdr>
                <w:top w:val="none" w:sz="0" w:space="0" w:color="auto"/>
                <w:left w:val="none" w:sz="0" w:space="0" w:color="auto"/>
                <w:bottom w:val="none" w:sz="0" w:space="0" w:color="auto"/>
                <w:right w:val="none" w:sz="0" w:space="0" w:color="auto"/>
              </w:divBdr>
              <w:divsChild>
                <w:div w:id="1252817112">
                  <w:marLeft w:val="0"/>
                  <w:marRight w:val="0"/>
                  <w:marTop w:val="0"/>
                  <w:marBottom w:val="0"/>
                  <w:divBdr>
                    <w:top w:val="none" w:sz="0" w:space="0" w:color="auto"/>
                    <w:left w:val="none" w:sz="0" w:space="0" w:color="auto"/>
                    <w:bottom w:val="none" w:sz="0" w:space="0" w:color="auto"/>
                    <w:right w:val="none" w:sz="0" w:space="0" w:color="auto"/>
                  </w:divBdr>
                </w:div>
              </w:divsChild>
            </w:div>
            <w:div w:id="1099638953">
              <w:marLeft w:val="0"/>
              <w:marRight w:val="0"/>
              <w:marTop w:val="240"/>
              <w:marBottom w:val="240"/>
              <w:divBdr>
                <w:top w:val="none" w:sz="0" w:space="0" w:color="auto"/>
                <w:left w:val="none" w:sz="0" w:space="0" w:color="auto"/>
                <w:bottom w:val="none" w:sz="0" w:space="0" w:color="auto"/>
                <w:right w:val="none" w:sz="0" w:space="0" w:color="auto"/>
              </w:divBdr>
              <w:divsChild>
                <w:div w:id="1932079850">
                  <w:marLeft w:val="0"/>
                  <w:marRight w:val="0"/>
                  <w:marTop w:val="0"/>
                  <w:marBottom w:val="0"/>
                  <w:divBdr>
                    <w:top w:val="none" w:sz="0" w:space="0" w:color="auto"/>
                    <w:left w:val="none" w:sz="0" w:space="0" w:color="auto"/>
                    <w:bottom w:val="none" w:sz="0" w:space="0" w:color="auto"/>
                    <w:right w:val="none" w:sz="0" w:space="0" w:color="auto"/>
                  </w:divBdr>
                </w:div>
              </w:divsChild>
            </w:div>
            <w:div w:id="538470411">
              <w:marLeft w:val="0"/>
              <w:marRight w:val="0"/>
              <w:marTop w:val="0"/>
              <w:marBottom w:val="0"/>
              <w:divBdr>
                <w:top w:val="none" w:sz="0" w:space="0" w:color="auto"/>
                <w:left w:val="none" w:sz="0" w:space="0" w:color="auto"/>
                <w:bottom w:val="none" w:sz="0" w:space="0" w:color="auto"/>
                <w:right w:val="none" w:sz="0" w:space="0" w:color="auto"/>
              </w:divBdr>
              <w:divsChild>
                <w:div w:id="18426195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79020961">
              <w:marLeft w:val="0"/>
              <w:marRight w:val="0"/>
              <w:marTop w:val="240"/>
              <w:marBottom w:val="240"/>
              <w:divBdr>
                <w:top w:val="none" w:sz="0" w:space="0" w:color="auto"/>
                <w:left w:val="none" w:sz="0" w:space="0" w:color="auto"/>
                <w:bottom w:val="none" w:sz="0" w:space="0" w:color="auto"/>
                <w:right w:val="none" w:sz="0" w:space="0" w:color="auto"/>
              </w:divBdr>
              <w:divsChild>
                <w:div w:id="516844814">
                  <w:marLeft w:val="0"/>
                  <w:marRight w:val="0"/>
                  <w:marTop w:val="0"/>
                  <w:marBottom w:val="0"/>
                  <w:divBdr>
                    <w:top w:val="none" w:sz="0" w:space="0" w:color="auto"/>
                    <w:left w:val="none" w:sz="0" w:space="0" w:color="auto"/>
                    <w:bottom w:val="none" w:sz="0" w:space="0" w:color="auto"/>
                    <w:right w:val="none" w:sz="0" w:space="0" w:color="auto"/>
                  </w:divBdr>
                </w:div>
              </w:divsChild>
            </w:div>
            <w:div w:id="981036603">
              <w:marLeft w:val="0"/>
              <w:marRight w:val="0"/>
              <w:marTop w:val="0"/>
              <w:marBottom w:val="0"/>
              <w:divBdr>
                <w:top w:val="none" w:sz="0" w:space="0" w:color="auto"/>
                <w:left w:val="none" w:sz="0" w:space="0" w:color="auto"/>
                <w:bottom w:val="none" w:sz="0" w:space="0" w:color="auto"/>
                <w:right w:val="none" w:sz="0" w:space="0" w:color="auto"/>
              </w:divBdr>
              <w:divsChild>
                <w:div w:id="1016497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34655145">
          <w:marLeft w:val="0"/>
          <w:marRight w:val="0"/>
          <w:marTop w:val="0"/>
          <w:marBottom w:val="0"/>
          <w:divBdr>
            <w:top w:val="none" w:sz="0" w:space="0" w:color="auto"/>
            <w:left w:val="none" w:sz="0" w:space="0" w:color="auto"/>
            <w:bottom w:val="none" w:sz="0" w:space="0" w:color="auto"/>
            <w:right w:val="none" w:sz="0" w:space="0" w:color="auto"/>
          </w:divBdr>
          <w:divsChild>
            <w:div w:id="415980348">
              <w:marLeft w:val="0"/>
              <w:marRight w:val="0"/>
              <w:marTop w:val="0"/>
              <w:marBottom w:val="0"/>
              <w:divBdr>
                <w:top w:val="none" w:sz="0" w:space="0" w:color="auto"/>
                <w:left w:val="none" w:sz="0" w:space="0" w:color="auto"/>
                <w:bottom w:val="none" w:sz="0" w:space="0" w:color="auto"/>
                <w:right w:val="none" w:sz="0" w:space="0" w:color="auto"/>
              </w:divBdr>
              <w:divsChild>
                <w:div w:id="9580256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4432938">
                      <w:marLeft w:val="240"/>
                      <w:marRight w:val="240"/>
                      <w:marTop w:val="0"/>
                      <w:marBottom w:val="0"/>
                      <w:divBdr>
                        <w:top w:val="none" w:sz="0" w:space="0" w:color="auto"/>
                        <w:left w:val="none" w:sz="0" w:space="0" w:color="auto"/>
                        <w:bottom w:val="none" w:sz="0" w:space="0" w:color="auto"/>
                        <w:right w:val="none" w:sz="0" w:space="0" w:color="auto"/>
                      </w:divBdr>
                    </w:div>
                    <w:div w:id="441459923">
                      <w:marLeft w:val="0"/>
                      <w:marRight w:val="0"/>
                      <w:marTop w:val="0"/>
                      <w:marBottom w:val="0"/>
                      <w:divBdr>
                        <w:top w:val="single" w:sz="6" w:space="6" w:color="000000"/>
                        <w:left w:val="none" w:sz="0" w:space="0" w:color="auto"/>
                        <w:bottom w:val="none" w:sz="0" w:space="0" w:color="auto"/>
                        <w:right w:val="none" w:sz="0" w:space="0" w:color="auto"/>
                      </w:divBdr>
                      <w:divsChild>
                        <w:div w:id="842167254">
                          <w:marLeft w:val="0"/>
                          <w:marRight w:val="0"/>
                          <w:marTop w:val="0"/>
                          <w:marBottom w:val="0"/>
                          <w:divBdr>
                            <w:top w:val="none" w:sz="0" w:space="0" w:color="auto"/>
                            <w:left w:val="none" w:sz="0" w:space="0" w:color="auto"/>
                            <w:bottom w:val="none" w:sz="0" w:space="0" w:color="auto"/>
                            <w:right w:val="none" w:sz="0" w:space="0" w:color="auto"/>
                          </w:divBdr>
                        </w:div>
                        <w:div w:id="75135446">
                          <w:marLeft w:val="120"/>
                          <w:marRight w:val="120"/>
                          <w:marTop w:val="120"/>
                          <w:marBottom w:val="120"/>
                          <w:divBdr>
                            <w:top w:val="single" w:sz="6" w:space="0" w:color="C7C7C7"/>
                            <w:left w:val="single" w:sz="6" w:space="6" w:color="C7C7C7"/>
                            <w:bottom w:val="single" w:sz="6" w:space="0" w:color="C7C7C7"/>
                            <w:right w:val="dotted" w:sz="18" w:space="6" w:color="C7C7C7"/>
                          </w:divBdr>
                        </w:div>
                        <w:div w:id="864103182">
                          <w:marLeft w:val="120"/>
                          <w:marRight w:val="120"/>
                          <w:marTop w:val="120"/>
                          <w:marBottom w:val="120"/>
                          <w:divBdr>
                            <w:top w:val="single" w:sz="6" w:space="0" w:color="C7C7C7"/>
                            <w:left w:val="single" w:sz="6" w:space="6" w:color="C7C7C7"/>
                            <w:bottom w:val="single" w:sz="6" w:space="0" w:color="C7C7C7"/>
                            <w:right w:val="dotted" w:sz="18" w:space="6" w:color="C7C7C7"/>
                          </w:divBdr>
                        </w:div>
                        <w:div w:id="1542668213">
                          <w:marLeft w:val="120"/>
                          <w:marRight w:val="120"/>
                          <w:marTop w:val="120"/>
                          <w:marBottom w:val="120"/>
                          <w:divBdr>
                            <w:top w:val="single" w:sz="6" w:space="0" w:color="C7C7C7"/>
                            <w:left w:val="single" w:sz="6" w:space="6" w:color="C7C7C7"/>
                            <w:bottom w:val="single" w:sz="6" w:space="0" w:color="C7C7C7"/>
                            <w:right w:val="dotted" w:sz="18" w:space="6" w:color="C7C7C7"/>
                          </w:divBdr>
                        </w:div>
                        <w:div w:id="461924774">
                          <w:marLeft w:val="120"/>
                          <w:marRight w:val="120"/>
                          <w:marTop w:val="120"/>
                          <w:marBottom w:val="120"/>
                          <w:divBdr>
                            <w:top w:val="single" w:sz="6" w:space="0" w:color="C7C7C7"/>
                            <w:left w:val="single" w:sz="6" w:space="6" w:color="C7C7C7"/>
                            <w:bottom w:val="single" w:sz="6" w:space="0" w:color="C7C7C7"/>
                            <w:right w:val="dotted" w:sz="18" w:space="6" w:color="C7C7C7"/>
                          </w:divBdr>
                        </w:div>
                        <w:div w:id="966743060">
                          <w:marLeft w:val="120"/>
                          <w:marRight w:val="120"/>
                          <w:marTop w:val="120"/>
                          <w:marBottom w:val="120"/>
                          <w:divBdr>
                            <w:top w:val="single" w:sz="6" w:space="0" w:color="C7C7C7"/>
                            <w:left w:val="single" w:sz="6" w:space="6" w:color="C7C7C7"/>
                            <w:bottom w:val="single" w:sz="6" w:space="0" w:color="C7C7C7"/>
                            <w:right w:val="dotted" w:sz="18" w:space="6" w:color="C7C7C7"/>
                          </w:divBdr>
                        </w:div>
                        <w:div w:id="720128521">
                          <w:marLeft w:val="120"/>
                          <w:marRight w:val="120"/>
                          <w:marTop w:val="120"/>
                          <w:marBottom w:val="120"/>
                          <w:divBdr>
                            <w:top w:val="single" w:sz="6" w:space="0" w:color="C7C7C7"/>
                            <w:left w:val="single" w:sz="6" w:space="6" w:color="C7C7C7"/>
                            <w:bottom w:val="single" w:sz="6" w:space="0" w:color="C7C7C7"/>
                            <w:right w:val="dotted" w:sz="18" w:space="6" w:color="C7C7C7"/>
                          </w:divBdr>
                        </w:div>
                        <w:div w:id="1779518780">
                          <w:marLeft w:val="120"/>
                          <w:marRight w:val="120"/>
                          <w:marTop w:val="120"/>
                          <w:marBottom w:val="120"/>
                          <w:divBdr>
                            <w:top w:val="single" w:sz="6" w:space="0" w:color="454545"/>
                            <w:left w:val="dotted" w:sz="18" w:space="6" w:color="454545"/>
                            <w:bottom w:val="single" w:sz="6" w:space="0" w:color="454545"/>
                            <w:right w:val="single" w:sz="6" w:space="6" w:color="454545"/>
                          </w:divBdr>
                        </w:div>
                        <w:div w:id="435558372">
                          <w:marLeft w:val="120"/>
                          <w:marRight w:val="120"/>
                          <w:marTop w:val="120"/>
                          <w:marBottom w:val="120"/>
                          <w:divBdr>
                            <w:top w:val="single" w:sz="6" w:space="0" w:color="454545"/>
                            <w:left w:val="dotted" w:sz="18" w:space="6" w:color="454545"/>
                            <w:bottom w:val="single" w:sz="6" w:space="0" w:color="454545"/>
                            <w:right w:val="single" w:sz="6" w:space="6" w:color="454545"/>
                          </w:divBdr>
                        </w:div>
                        <w:div w:id="631640806">
                          <w:marLeft w:val="120"/>
                          <w:marRight w:val="120"/>
                          <w:marTop w:val="120"/>
                          <w:marBottom w:val="120"/>
                          <w:divBdr>
                            <w:top w:val="single" w:sz="6" w:space="0" w:color="454545"/>
                            <w:left w:val="dotted" w:sz="18" w:space="6" w:color="454545"/>
                            <w:bottom w:val="single" w:sz="6" w:space="0" w:color="454545"/>
                            <w:right w:val="single" w:sz="6" w:space="6" w:color="454545"/>
                          </w:divBdr>
                        </w:div>
                        <w:div w:id="520781460">
                          <w:marLeft w:val="120"/>
                          <w:marRight w:val="120"/>
                          <w:marTop w:val="120"/>
                          <w:marBottom w:val="120"/>
                          <w:divBdr>
                            <w:top w:val="single" w:sz="6" w:space="0" w:color="454545"/>
                            <w:left w:val="dotted" w:sz="18" w:space="6" w:color="454545"/>
                            <w:bottom w:val="single" w:sz="6" w:space="0" w:color="454545"/>
                            <w:right w:val="single" w:sz="6" w:space="6" w:color="454545"/>
                          </w:divBdr>
                        </w:div>
                        <w:div w:id="385498001">
                          <w:marLeft w:val="120"/>
                          <w:marRight w:val="120"/>
                          <w:marTop w:val="120"/>
                          <w:marBottom w:val="120"/>
                          <w:divBdr>
                            <w:top w:val="single" w:sz="6" w:space="0" w:color="454545"/>
                            <w:left w:val="dotted" w:sz="18" w:space="6" w:color="454545"/>
                            <w:bottom w:val="single" w:sz="6" w:space="0" w:color="454545"/>
                            <w:right w:val="single" w:sz="6" w:space="6" w:color="454545"/>
                          </w:divBdr>
                        </w:div>
                        <w:div w:id="12613350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60900352">
              <w:marLeft w:val="0"/>
              <w:marRight w:val="0"/>
              <w:marTop w:val="0"/>
              <w:marBottom w:val="0"/>
              <w:divBdr>
                <w:top w:val="none" w:sz="0" w:space="0" w:color="auto"/>
                <w:left w:val="none" w:sz="0" w:space="0" w:color="auto"/>
                <w:bottom w:val="none" w:sz="0" w:space="0" w:color="auto"/>
                <w:right w:val="none" w:sz="0" w:space="0" w:color="auto"/>
              </w:divBdr>
              <w:divsChild>
                <w:div w:id="8024290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7166822">
                      <w:marLeft w:val="240"/>
                      <w:marRight w:val="240"/>
                      <w:marTop w:val="0"/>
                      <w:marBottom w:val="0"/>
                      <w:divBdr>
                        <w:top w:val="none" w:sz="0" w:space="0" w:color="auto"/>
                        <w:left w:val="none" w:sz="0" w:space="0" w:color="auto"/>
                        <w:bottom w:val="none" w:sz="0" w:space="0" w:color="auto"/>
                        <w:right w:val="none" w:sz="0" w:space="0" w:color="auto"/>
                      </w:divBdr>
                    </w:div>
                    <w:div w:id="2120447289">
                      <w:marLeft w:val="0"/>
                      <w:marRight w:val="0"/>
                      <w:marTop w:val="0"/>
                      <w:marBottom w:val="0"/>
                      <w:divBdr>
                        <w:top w:val="single" w:sz="6" w:space="6" w:color="000000"/>
                        <w:left w:val="none" w:sz="0" w:space="0" w:color="auto"/>
                        <w:bottom w:val="none" w:sz="0" w:space="0" w:color="auto"/>
                        <w:right w:val="none" w:sz="0" w:space="0" w:color="auto"/>
                      </w:divBdr>
                      <w:divsChild>
                        <w:div w:id="1554345158">
                          <w:marLeft w:val="0"/>
                          <w:marRight w:val="0"/>
                          <w:marTop w:val="0"/>
                          <w:marBottom w:val="0"/>
                          <w:divBdr>
                            <w:top w:val="none" w:sz="0" w:space="0" w:color="auto"/>
                            <w:left w:val="none" w:sz="0" w:space="0" w:color="auto"/>
                            <w:bottom w:val="none" w:sz="0" w:space="0" w:color="auto"/>
                            <w:right w:val="none" w:sz="0" w:space="0" w:color="auto"/>
                          </w:divBdr>
                        </w:div>
                        <w:div w:id="34544673">
                          <w:marLeft w:val="120"/>
                          <w:marRight w:val="120"/>
                          <w:marTop w:val="120"/>
                          <w:marBottom w:val="120"/>
                          <w:divBdr>
                            <w:top w:val="single" w:sz="6" w:space="0" w:color="C7C7C7"/>
                            <w:left w:val="single" w:sz="6" w:space="6" w:color="C7C7C7"/>
                            <w:bottom w:val="single" w:sz="6" w:space="0" w:color="C7C7C7"/>
                            <w:right w:val="dotted" w:sz="18" w:space="6" w:color="C7C7C7"/>
                          </w:divBdr>
                        </w:div>
                        <w:div w:id="783235337">
                          <w:marLeft w:val="120"/>
                          <w:marRight w:val="120"/>
                          <w:marTop w:val="120"/>
                          <w:marBottom w:val="120"/>
                          <w:divBdr>
                            <w:top w:val="single" w:sz="6" w:space="0" w:color="C7C7C7"/>
                            <w:left w:val="single" w:sz="6" w:space="6" w:color="C7C7C7"/>
                            <w:bottom w:val="single" w:sz="6" w:space="0" w:color="C7C7C7"/>
                            <w:right w:val="dotted" w:sz="18" w:space="6" w:color="C7C7C7"/>
                          </w:divBdr>
                        </w:div>
                        <w:div w:id="598831833">
                          <w:marLeft w:val="120"/>
                          <w:marRight w:val="120"/>
                          <w:marTop w:val="120"/>
                          <w:marBottom w:val="120"/>
                          <w:divBdr>
                            <w:top w:val="single" w:sz="6" w:space="0" w:color="C7C7C7"/>
                            <w:left w:val="single" w:sz="6" w:space="6" w:color="C7C7C7"/>
                            <w:bottom w:val="single" w:sz="6" w:space="0" w:color="C7C7C7"/>
                            <w:right w:val="dotted" w:sz="18" w:space="6" w:color="C7C7C7"/>
                          </w:divBdr>
                        </w:div>
                        <w:div w:id="217321049">
                          <w:marLeft w:val="120"/>
                          <w:marRight w:val="120"/>
                          <w:marTop w:val="120"/>
                          <w:marBottom w:val="120"/>
                          <w:divBdr>
                            <w:top w:val="single" w:sz="6" w:space="0" w:color="C7C7C7"/>
                            <w:left w:val="single" w:sz="6" w:space="6" w:color="C7C7C7"/>
                            <w:bottom w:val="single" w:sz="6" w:space="0" w:color="C7C7C7"/>
                            <w:right w:val="dotted" w:sz="18" w:space="6" w:color="C7C7C7"/>
                          </w:divBdr>
                        </w:div>
                        <w:div w:id="79717268">
                          <w:marLeft w:val="120"/>
                          <w:marRight w:val="120"/>
                          <w:marTop w:val="120"/>
                          <w:marBottom w:val="120"/>
                          <w:divBdr>
                            <w:top w:val="single" w:sz="6" w:space="0" w:color="454545"/>
                            <w:left w:val="dotted" w:sz="18" w:space="6" w:color="454545"/>
                            <w:bottom w:val="single" w:sz="6" w:space="0" w:color="454545"/>
                            <w:right w:val="single" w:sz="6" w:space="6" w:color="454545"/>
                          </w:divBdr>
                        </w:div>
                        <w:div w:id="1484933678">
                          <w:marLeft w:val="120"/>
                          <w:marRight w:val="120"/>
                          <w:marTop w:val="120"/>
                          <w:marBottom w:val="120"/>
                          <w:divBdr>
                            <w:top w:val="single" w:sz="6" w:space="0" w:color="454545"/>
                            <w:left w:val="dotted" w:sz="18" w:space="6" w:color="454545"/>
                            <w:bottom w:val="single" w:sz="6" w:space="0" w:color="454545"/>
                            <w:right w:val="single" w:sz="6" w:space="6" w:color="454545"/>
                          </w:divBdr>
                        </w:div>
                        <w:div w:id="1657109256">
                          <w:marLeft w:val="120"/>
                          <w:marRight w:val="120"/>
                          <w:marTop w:val="120"/>
                          <w:marBottom w:val="120"/>
                          <w:divBdr>
                            <w:top w:val="single" w:sz="6" w:space="0" w:color="454545"/>
                            <w:left w:val="dotted" w:sz="18" w:space="6" w:color="454545"/>
                            <w:bottom w:val="single" w:sz="6" w:space="0" w:color="454545"/>
                            <w:right w:val="single" w:sz="6" w:space="6" w:color="454545"/>
                          </w:divBdr>
                        </w:div>
                        <w:div w:id="1310974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sChild>
    </w:div>
    <w:div w:id="1815098530">
      <w:marLeft w:val="0"/>
      <w:marRight w:val="0"/>
      <w:marTop w:val="0"/>
      <w:marBottom w:val="0"/>
      <w:divBdr>
        <w:top w:val="none" w:sz="0" w:space="0" w:color="auto"/>
        <w:left w:val="none" w:sz="0" w:space="0" w:color="auto"/>
        <w:bottom w:val="none" w:sz="0" w:space="0" w:color="auto"/>
        <w:right w:val="none" w:sz="0" w:space="0" w:color="auto"/>
      </w:divBdr>
    </w:div>
    <w:div w:id="1923173301">
      <w:marLeft w:val="0"/>
      <w:marRight w:val="0"/>
      <w:marTop w:val="0"/>
      <w:marBottom w:val="0"/>
      <w:divBdr>
        <w:top w:val="none" w:sz="0" w:space="0" w:color="auto"/>
        <w:left w:val="none" w:sz="0" w:space="0" w:color="auto"/>
        <w:bottom w:val="none" w:sz="0" w:space="0" w:color="auto"/>
        <w:right w:val="none" w:sz="0" w:space="0" w:color="auto"/>
      </w:divBdr>
    </w:div>
    <w:div w:id="1923375422">
      <w:marLeft w:val="0"/>
      <w:marRight w:val="0"/>
      <w:marTop w:val="0"/>
      <w:marBottom w:val="0"/>
      <w:divBdr>
        <w:top w:val="none" w:sz="0" w:space="0" w:color="auto"/>
        <w:left w:val="none" w:sz="0" w:space="0" w:color="auto"/>
        <w:bottom w:val="none" w:sz="0" w:space="0" w:color="auto"/>
        <w:right w:val="none" w:sz="0" w:space="0" w:color="auto"/>
      </w:divBdr>
      <w:divsChild>
        <w:div w:id="383716663">
          <w:marLeft w:val="0"/>
          <w:marRight w:val="0"/>
          <w:marTop w:val="0"/>
          <w:marBottom w:val="0"/>
          <w:divBdr>
            <w:top w:val="none" w:sz="0" w:space="0" w:color="auto"/>
            <w:left w:val="none" w:sz="0" w:space="0" w:color="auto"/>
            <w:bottom w:val="none" w:sz="0" w:space="0" w:color="auto"/>
            <w:right w:val="none" w:sz="0" w:space="0" w:color="auto"/>
          </w:divBdr>
        </w:div>
      </w:divsChild>
    </w:div>
    <w:div w:id="1983272967">
      <w:marLeft w:val="0"/>
      <w:marRight w:val="0"/>
      <w:marTop w:val="0"/>
      <w:marBottom w:val="0"/>
      <w:divBdr>
        <w:top w:val="none" w:sz="0" w:space="0" w:color="auto"/>
        <w:left w:val="none" w:sz="0" w:space="0" w:color="auto"/>
        <w:bottom w:val="none" w:sz="0" w:space="0" w:color="auto"/>
        <w:right w:val="none" w:sz="0" w:space="0" w:color="auto"/>
      </w:divBdr>
    </w:div>
    <w:div w:id="2107070394">
      <w:marLeft w:val="0"/>
      <w:marRight w:val="0"/>
      <w:marTop w:val="0"/>
      <w:marBottom w:val="0"/>
      <w:divBdr>
        <w:top w:val="none" w:sz="0" w:space="0" w:color="auto"/>
        <w:left w:val="none" w:sz="0" w:space="0" w:color="auto"/>
        <w:bottom w:val="none" w:sz="0" w:space="0" w:color="auto"/>
        <w:right w:val="none" w:sz="0" w:space="0" w:color="auto"/>
      </w:divBdr>
      <w:divsChild>
        <w:div w:id="1973973729">
          <w:marLeft w:val="0"/>
          <w:marRight w:val="0"/>
          <w:marTop w:val="0"/>
          <w:marBottom w:val="0"/>
          <w:divBdr>
            <w:top w:val="none" w:sz="0" w:space="0" w:color="auto"/>
            <w:left w:val="none" w:sz="0" w:space="0" w:color="auto"/>
            <w:bottom w:val="none" w:sz="0" w:space="0" w:color="auto"/>
            <w:right w:val="none" w:sz="0" w:space="0" w:color="auto"/>
          </w:divBdr>
          <w:divsChild>
            <w:div w:id="1633902512">
              <w:marLeft w:val="0"/>
              <w:marRight w:val="0"/>
              <w:marTop w:val="240"/>
              <w:marBottom w:val="240"/>
              <w:divBdr>
                <w:top w:val="none" w:sz="0" w:space="0" w:color="auto"/>
                <w:left w:val="none" w:sz="0" w:space="0" w:color="auto"/>
                <w:bottom w:val="none" w:sz="0" w:space="0" w:color="auto"/>
                <w:right w:val="none" w:sz="0" w:space="0" w:color="auto"/>
              </w:divBdr>
              <w:divsChild>
                <w:div w:id="321126683">
                  <w:marLeft w:val="0"/>
                  <w:marRight w:val="0"/>
                  <w:marTop w:val="0"/>
                  <w:marBottom w:val="0"/>
                  <w:divBdr>
                    <w:top w:val="none" w:sz="0" w:space="0" w:color="auto"/>
                    <w:left w:val="none" w:sz="0" w:space="0" w:color="auto"/>
                    <w:bottom w:val="none" w:sz="0" w:space="0" w:color="auto"/>
                    <w:right w:val="none" w:sz="0" w:space="0" w:color="auto"/>
                  </w:divBdr>
                </w:div>
              </w:divsChild>
            </w:div>
            <w:div w:id="1393189030">
              <w:marLeft w:val="0"/>
              <w:marRight w:val="0"/>
              <w:marTop w:val="240"/>
              <w:marBottom w:val="240"/>
              <w:divBdr>
                <w:top w:val="none" w:sz="0" w:space="0" w:color="auto"/>
                <w:left w:val="none" w:sz="0" w:space="0" w:color="auto"/>
                <w:bottom w:val="none" w:sz="0" w:space="0" w:color="auto"/>
                <w:right w:val="none" w:sz="0" w:space="0" w:color="auto"/>
              </w:divBdr>
              <w:divsChild>
                <w:div w:id="20568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938">
          <w:marLeft w:val="0"/>
          <w:marRight w:val="0"/>
          <w:marTop w:val="0"/>
          <w:marBottom w:val="0"/>
          <w:divBdr>
            <w:top w:val="none" w:sz="0" w:space="0" w:color="auto"/>
            <w:left w:val="none" w:sz="0" w:space="0" w:color="auto"/>
            <w:bottom w:val="none" w:sz="0" w:space="0" w:color="auto"/>
            <w:right w:val="none" w:sz="0" w:space="0" w:color="auto"/>
          </w:divBdr>
          <w:divsChild>
            <w:div w:id="116535723">
              <w:marLeft w:val="0"/>
              <w:marRight w:val="0"/>
              <w:marTop w:val="240"/>
              <w:marBottom w:val="240"/>
              <w:divBdr>
                <w:top w:val="none" w:sz="0" w:space="0" w:color="auto"/>
                <w:left w:val="none" w:sz="0" w:space="0" w:color="auto"/>
                <w:bottom w:val="none" w:sz="0" w:space="0" w:color="auto"/>
                <w:right w:val="none" w:sz="0" w:space="0" w:color="auto"/>
              </w:divBdr>
              <w:divsChild>
                <w:div w:id="1248883887">
                  <w:marLeft w:val="0"/>
                  <w:marRight w:val="0"/>
                  <w:marTop w:val="0"/>
                  <w:marBottom w:val="0"/>
                  <w:divBdr>
                    <w:top w:val="none" w:sz="0" w:space="0" w:color="auto"/>
                    <w:left w:val="none" w:sz="0" w:space="0" w:color="auto"/>
                    <w:bottom w:val="none" w:sz="0" w:space="0" w:color="auto"/>
                    <w:right w:val="none" w:sz="0" w:space="0" w:color="auto"/>
                  </w:divBdr>
                </w:div>
              </w:divsChild>
            </w:div>
            <w:div w:id="1327322656">
              <w:marLeft w:val="0"/>
              <w:marRight w:val="0"/>
              <w:marTop w:val="0"/>
              <w:marBottom w:val="0"/>
              <w:divBdr>
                <w:top w:val="none" w:sz="0" w:space="0" w:color="auto"/>
                <w:left w:val="none" w:sz="0" w:space="0" w:color="auto"/>
                <w:bottom w:val="none" w:sz="0" w:space="0" w:color="auto"/>
                <w:right w:val="none" w:sz="0" w:space="0" w:color="auto"/>
              </w:divBdr>
              <w:divsChild>
                <w:div w:id="1939280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25974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1301928">
                  <w:marLeft w:val="240"/>
                  <w:marRight w:val="240"/>
                  <w:marTop w:val="0"/>
                  <w:marBottom w:val="0"/>
                  <w:divBdr>
                    <w:top w:val="none" w:sz="0" w:space="0" w:color="auto"/>
                    <w:left w:val="none" w:sz="0" w:space="0" w:color="auto"/>
                    <w:bottom w:val="none" w:sz="0" w:space="0" w:color="auto"/>
                    <w:right w:val="none" w:sz="0" w:space="0" w:color="auto"/>
                  </w:divBdr>
                </w:div>
                <w:div w:id="292298152">
                  <w:marLeft w:val="0"/>
                  <w:marRight w:val="0"/>
                  <w:marTop w:val="0"/>
                  <w:marBottom w:val="0"/>
                  <w:divBdr>
                    <w:top w:val="single" w:sz="6" w:space="6" w:color="000000"/>
                    <w:left w:val="none" w:sz="0" w:space="0" w:color="auto"/>
                    <w:bottom w:val="none" w:sz="0" w:space="0" w:color="auto"/>
                    <w:right w:val="none" w:sz="0" w:space="0" w:color="auto"/>
                  </w:divBdr>
                  <w:divsChild>
                    <w:div w:id="437061754">
                      <w:marLeft w:val="0"/>
                      <w:marRight w:val="0"/>
                      <w:marTop w:val="240"/>
                      <w:marBottom w:val="240"/>
                      <w:divBdr>
                        <w:top w:val="none" w:sz="0" w:space="0" w:color="auto"/>
                        <w:left w:val="none" w:sz="0" w:space="0" w:color="auto"/>
                        <w:bottom w:val="none" w:sz="0" w:space="0" w:color="auto"/>
                        <w:right w:val="none" w:sz="0" w:space="0" w:color="auto"/>
                      </w:divBdr>
                      <w:divsChild>
                        <w:div w:id="125203665">
                          <w:marLeft w:val="0"/>
                          <w:marRight w:val="0"/>
                          <w:marTop w:val="0"/>
                          <w:marBottom w:val="0"/>
                          <w:divBdr>
                            <w:top w:val="none" w:sz="0" w:space="0" w:color="auto"/>
                            <w:left w:val="none" w:sz="0" w:space="0" w:color="auto"/>
                            <w:bottom w:val="none" w:sz="0" w:space="0" w:color="auto"/>
                            <w:right w:val="none" w:sz="0" w:space="0" w:color="auto"/>
                          </w:divBdr>
                        </w:div>
                      </w:divsChild>
                    </w:div>
                    <w:div w:id="937256109">
                      <w:marLeft w:val="0"/>
                      <w:marRight w:val="0"/>
                      <w:marTop w:val="0"/>
                      <w:marBottom w:val="0"/>
                      <w:divBdr>
                        <w:top w:val="none" w:sz="0" w:space="0" w:color="auto"/>
                        <w:left w:val="none" w:sz="0" w:space="0" w:color="auto"/>
                        <w:bottom w:val="none" w:sz="0" w:space="0" w:color="auto"/>
                        <w:right w:val="none" w:sz="0" w:space="0" w:color="auto"/>
                      </w:divBdr>
                      <w:divsChild>
                        <w:div w:id="11742272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40446182">
                      <w:marLeft w:val="0"/>
                      <w:marRight w:val="0"/>
                      <w:marTop w:val="240"/>
                      <w:marBottom w:val="240"/>
                      <w:divBdr>
                        <w:top w:val="none" w:sz="0" w:space="0" w:color="auto"/>
                        <w:left w:val="none" w:sz="0" w:space="0" w:color="auto"/>
                        <w:bottom w:val="none" w:sz="0" w:space="0" w:color="auto"/>
                        <w:right w:val="none" w:sz="0" w:space="0" w:color="auto"/>
                      </w:divBdr>
                      <w:divsChild>
                        <w:div w:id="1448546194">
                          <w:marLeft w:val="0"/>
                          <w:marRight w:val="0"/>
                          <w:marTop w:val="0"/>
                          <w:marBottom w:val="0"/>
                          <w:divBdr>
                            <w:top w:val="none" w:sz="0" w:space="0" w:color="auto"/>
                            <w:left w:val="none" w:sz="0" w:space="0" w:color="auto"/>
                            <w:bottom w:val="none" w:sz="0" w:space="0" w:color="auto"/>
                            <w:right w:val="none" w:sz="0" w:space="0" w:color="auto"/>
                          </w:divBdr>
                        </w:div>
                      </w:divsChild>
                    </w:div>
                    <w:div w:id="1418096855">
                      <w:marLeft w:val="0"/>
                      <w:marRight w:val="0"/>
                      <w:marTop w:val="0"/>
                      <w:marBottom w:val="0"/>
                      <w:divBdr>
                        <w:top w:val="none" w:sz="0" w:space="0" w:color="auto"/>
                        <w:left w:val="none" w:sz="0" w:space="0" w:color="auto"/>
                        <w:bottom w:val="none" w:sz="0" w:space="0" w:color="auto"/>
                        <w:right w:val="none" w:sz="0" w:space="0" w:color="auto"/>
                      </w:divBdr>
                      <w:divsChild>
                        <w:div w:id="5861103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66157999">
          <w:marLeft w:val="0"/>
          <w:marRight w:val="0"/>
          <w:marTop w:val="0"/>
          <w:marBottom w:val="0"/>
          <w:divBdr>
            <w:top w:val="none" w:sz="0" w:space="0" w:color="auto"/>
            <w:left w:val="none" w:sz="0" w:space="0" w:color="auto"/>
            <w:bottom w:val="none" w:sz="0" w:space="0" w:color="auto"/>
            <w:right w:val="none" w:sz="0" w:space="0" w:color="auto"/>
          </w:divBdr>
          <w:divsChild>
            <w:div w:id="1897232037">
              <w:marLeft w:val="0"/>
              <w:marRight w:val="0"/>
              <w:marTop w:val="240"/>
              <w:marBottom w:val="240"/>
              <w:divBdr>
                <w:top w:val="none" w:sz="0" w:space="0" w:color="auto"/>
                <w:left w:val="none" w:sz="0" w:space="0" w:color="auto"/>
                <w:bottom w:val="none" w:sz="0" w:space="0" w:color="auto"/>
                <w:right w:val="none" w:sz="0" w:space="0" w:color="auto"/>
              </w:divBdr>
              <w:divsChild>
                <w:div w:id="2141219970">
                  <w:marLeft w:val="0"/>
                  <w:marRight w:val="0"/>
                  <w:marTop w:val="0"/>
                  <w:marBottom w:val="0"/>
                  <w:divBdr>
                    <w:top w:val="none" w:sz="0" w:space="0" w:color="auto"/>
                    <w:left w:val="none" w:sz="0" w:space="0" w:color="auto"/>
                    <w:bottom w:val="none" w:sz="0" w:space="0" w:color="auto"/>
                    <w:right w:val="none" w:sz="0" w:space="0" w:color="auto"/>
                  </w:divBdr>
                </w:div>
              </w:divsChild>
            </w:div>
            <w:div w:id="2045671684">
              <w:marLeft w:val="0"/>
              <w:marRight w:val="0"/>
              <w:marTop w:val="0"/>
              <w:marBottom w:val="0"/>
              <w:divBdr>
                <w:top w:val="none" w:sz="0" w:space="0" w:color="auto"/>
                <w:left w:val="none" w:sz="0" w:space="0" w:color="auto"/>
                <w:bottom w:val="none" w:sz="0" w:space="0" w:color="auto"/>
                <w:right w:val="none" w:sz="0" w:space="0" w:color="auto"/>
              </w:divBdr>
              <w:divsChild>
                <w:div w:id="9012137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9265668">
              <w:marLeft w:val="0"/>
              <w:marRight w:val="0"/>
              <w:marTop w:val="240"/>
              <w:marBottom w:val="240"/>
              <w:divBdr>
                <w:top w:val="none" w:sz="0" w:space="0" w:color="auto"/>
                <w:left w:val="none" w:sz="0" w:space="0" w:color="auto"/>
                <w:bottom w:val="none" w:sz="0" w:space="0" w:color="auto"/>
                <w:right w:val="none" w:sz="0" w:space="0" w:color="auto"/>
              </w:divBdr>
              <w:divsChild>
                <w:div w:id="920913117">
                  <w:marLeft w:val="0"/>
                  <w:marRight w:val="0"/>
                  <w:marTop w:val="0"/>
                  <w:marBottom w:val="0"/>
                  <w:divBdr>
                    <w:top w:val="none" w:sz="0" w:space="0" w:color="auto"/>
                    <w:left w:val="none" w:sz="0" w:space="0" w:color="auto"/>
                    <w:bottom w:val="none" w:sz="0" w:space="0" w:color="auto"/>
                    <w:right w:val="none" w:sz="0" w:space="0" w:color="auto"/>
                  </w:divBdr>
                </w:div>
              </w:divsChild>
            </w:div>
            <w:div w:id="1923029988">
              <w:marLeft w:val="0"/>
              <w:marRight w:val="0"/>
              <w:marTop w:val="0"/>
              <w:marBottom w:val="0"/>
              <w:divBdr>
                <w:top w:val="none" w:sz="0" w:space="0" w:color="auto"/>
                <w:left w:val="none" w:sz="0" w:space="0" w:color="auto"/>
                <w:bottom w:val="none" w:sz="0" w:space="0" w:color="auto"/>
                <w:right w:val="none" w:sz="0" w:space="0" w:color="auto"/>
              </w:divBdr>
              <w:divsChild>
                <w:div w:id="12429083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141220">
              <w:marLeft w:val="0"/>
              <w:marRight w:val="0"/>
              <w:marTop w:val="240"/>
              <w:marBottom w:val="240"/>
              <w:divBdr>
                <w:top w:val="none" w:sz="0" w:space="0" w:color="auto"/>
                <w:left w:val="none" w:sz="0" w:space="0" w:color="auto"/>
                <w:bottom w:val="none" w:sz="0" w:space="0" w:color="auto"/>
                <w:right w:val="none" w:sz="0" w:space="0" w:color="auto"/>
              </w:divBdr>
              <w:divsChild>
                <w:div w:id="342631680">
                  <w:marLeft w:val="0"/>
                  <w:marRight w:val="0"/>
                  <w:marTop w:val="0"/>
                  <w:marBottom w:val="0"/>
                  <w:divBdr>
                    <w:top w:val="none" w:sz="0" w:space="0" w:color="auto"/>
                    <w:left w:val="none" w:sz="0" w:space="0" w:color="auto"/>
                    <w:bottom w:val="none" w:sz="0" w:space="0" w:color="auto"/>
                    <w:right w:val="none" w:sz="0" w:space="0" w:color="auto"/>
                  </w:divBdr>
                </w:div>
              </w:divsChild>
            </w:div>
            <w:div w:id="617491970">
              <w:marLeft w:val="0"/>
              <w:marRight w:val="0"/>
              <w:marTop w:val="0"/>
              <w:marBottom w:val="0"/>
              <w:divBdr>
                <w:top w:val="none" w:sz="0" w:space="0" w:color="auto"/>
                <w:left w:val="none" w:sz="0" w:space="0" w:color="auto"/>
                <w:bottom w:val="none" w:sz="0" w:space="0" w:color="auto"/>
                <w:right w:val="none" w:sz="0" w:space="0" w:color="auto"/>
              </w:divBdr>
              <w:divsChild>
                <w:div w:id="20858377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0433304">
          <w:marLeft w:val="0"/>
          <w:marRight w:val="0"/>
          <w:marTop w:val="0"/>
          <w:marBottom w:val="0"/>
          <w:divBdr>
            <w:top w:val="none" w:sz="0" w:space="0" w:color="auto"/>
            <w:left w:val="none" w:sz="0" w:space="0" w:color="auto"/>
            <w:bottom w:val="none" w:sz="0" w:space="0" w:color="auto"/>
            <w:right w:val="none" w:sz="0" w:space="0" w:color="auto"/>
          </w:divBdr>
          <w:divsChild>
            <w:div w:id="1444496448">
              <w:marLeft w:val="0"/>
              <w:marRight w:val="0"/>
              <w:marTop w:val="240"/>
              <w:marBottom w:val="240"/>
              <w:divBdr>
                <w:top w:val="none" w:sz="0" w:space="0" w:color="auto"/>
                <w:left w:val="none" w:sz="0" w:space="0" w:color="auto"/>
                <w:bottom w:val="none" w:sz="0" w:space="0" w:color="auto"/>
                <w:right w:val="none" w:sz="0" w:space="0" w:color="auto"/>
              </w:divBdr>
              <w:divsChild>
                <w:div w:id="925304658">
                  <w:marLeft w:val="0"/>
                  <w:marRight w:val="0"/>
                  <w:marTop w:val="0"/>
                  <w:marBottom w:val="0"/>
                  <w:divBdr>
                    <w:top w:val="none" w:sz="0" w:space="0" w:color="auto"/>
                    <w:left w:val="none" w:sz="0" w:space="0" w:color="auto"/>
                    <w:bottom w:val="none" w:sz="0" w:space="0" w:color="auto"/>
                    <w:right w:val="none" w:sz="0" w:space="0" w:color="auto"/>
                  </w:divBdr>
                </w:div>
              </w:divsChild>
            </w:div>
            <w:div w:id="1021978331">
              <w:marLeft w:val="0"/>
              <w:marRight w:val="0"/>
              <w:marTop w:val="0"/>
              <w:marBottom w:val="0"/>
              <w:divBdr>
                <w:top w:val="none" w:sz="0" w:space="0" w:color="auto"/>
                <w:left w:val="none" w:sz="0" w:space="0" w:color="auto"/>
                <w:bottom w:val="none" w:sz="0" w:space="0" w:color="auto"/>
                <w:right w:val="none" w:sz="0" w:space="0" w:color="auto"/>
              </w:divBdr>
              <w:divsChild>
                <w:div w:id="15149537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014913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157631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71625437">
          <w:marLeft w:val="0"/>
          <w:marRight w:val="0"/>
          <w:marTop w:val="0"/>
          <w:marBottom w:val="0"/>
          <w:divBdr>
            <w:top w:val="none" w:sz="0" w:space="0" w:color="auto"/>
            <w:left w:val="none" w:sz="0" w:space="0" w:color="auto"/>
            <w:bottom w:val="none" w:sz="0" w:space="0" w:color="auto"/>
            <w:right w:val="none" w:sz="0" w:space="0" w:color="auto"/>
          </w:divBdr>
          <w:divsChild>
            <w:div w:id="1295939103">
              <w:marLeft w:val="0"/>
              <w:marRight w:val="0"/>
              <w:marTop w:val="0"/>
              <w:marBottom w:val="0"/>
              <w:divBdr>
                <w:top w:val="none" w:sz="0" w:space="0" w:color="auto"/>
                <w:left w:val="none" w:sz="0" w:space="0" w:color="auto"/>
                <w:bottom w:val="none" w:sz="0" w:space="0" w:color="auto"/>
                <w:right w:val="none" w:sz="0" w:space="0" w:color="auto"/>
              </w:divBdr>
              <w:divsChild>
                <w:div w:id="11999758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6002547">
                      <w:marLeft w:val="240"/>
                      <w:marRight w:val="240"/>
                      <w:marTop w:val="0"/>
                      <w:marBottom w:val="0"/>
                      <w:divBdr>
                        <w:top w:val="none" w:sz="0" w:space="0" w:color="auto"/>
                        <w:left w:val="none" w:sz="0" w:space="0" w:color="auto"/>
                        <w:bottom w:val="none" w:sz="0" w:space="0" w:color="auto"/>
                        <w:right w:val="none" w:sz="0" w:space="0" w:color="auto"/>
                      </w:divBdr>
                    </w:div>
                    <w:div w:id="734091475">
                      <w:marLeft w:val="0"/>
                      <w:marRight w:val="0"/>
                      <w:marTop w:val="0"/>
                      <w:marBottom w:val="0"/>
                      <w:divBdr>
                        <w:top w:val="single" w:sz="6" w:space="6" w:color="000000"/>
                        <w:left w:val="none" w:sz="0" w:space="0" w:color="auto"/>
                        <w:bottom w:val="none" w:sz="0" w:space="0" w:color="auto"/>
                        <w:right w:val="none" w:sz="0" w:space="0" w:color="auto"/>
                      </w:divBdr>
                      <w:divsChild>
                        <w:div w:id="1101800460">
                          <w:marLeft w:val="0"/>
                          <w:marRight w:val="0"/>
                          <w:marTop w:val="0"/>
                          <w:marBottom w:val="0"/>
                          <w:divBdr>
                            <w:top w:val="none" w:sz="0" w:space="0" w:color="auto"/>
                            <w:left w:val="none" w:sz="0" w:space="0" w:color="auto"/>
                            <w:bottom w:val="none" w:sz="0" w:space="0" w:color="auto"/>
                            <w:right w:val="none" w:sz="0" w:space="0" w:color="auto"/>
                          </w:divBdr>
                          <w:divsChild>
                            <w:div w:id="116224747">
                              <w:marLeft w:val="0"/>
                              <w:marRight w:val="0"/>
                              <w:marTop w:val="240"/>
                              <w:marBottom w:val="240"/>
                              <w:divBdr>
                                <w:top w:val="none" w:sz="0" w:space="0" w:color="auto"/>
                                <w:left w:val="none" w:sz="0" w:space="0" w:color="auto"/>
                                <w:bottom w:val="none" w:sz="0" w:space="0" w:color="auto"/>
                                <w:right w:val="none" w:sz="0" w:space="0" w:color="auto"/>
                              </w:divBdr>
                              <w:divsChild>
                                <w:div w:id="7330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87009">
                          <w:marLeft w:val="120"/>
                          <w:marRight w:val="120"/>
                          <w:marTop w:val="120"/>
                          <w:marBottom w:val="120"/>
                          <w:divBdr>
                            <w:top w:val="single" w:sz="6" w:space="0" w:color="000000"/>
                            <w:left w:val="single" w:sz="6" w:space="6" w:color="000000"/>
                            <w:bottom w:val="single" w:sz="6" w:space="0" w:color="000000"/>
                            <w:right w:val="single" w:sz="6" w:space="6" w:color="000000"/>
                          </w:divBdr>
                        </w:div>
                        <w:div w:id="1794054071">
                          <w:marLeft w:val="120"/>
                          <w:marRight w:val="120"/>
                          <w:marTop w:val="120"/>
                          <w:marBottom w:val="120"/>
                          <w:divBdr>
                            <w:top w:val="single" w:sz="6" w:space="0" w:color="000000"/>
                            <w:left w:val="single" w:sz="6" w:space="6" w:color="000000"/>
                            <w:bottom w:val="single" w:sz="6" w:space="0" w:color="000000"/>
                            <w:right w:val="single" w:sz="6" w:space="6" w:color="000000"/>
                          </w:divBdr>
                        </w:div>
                        <w:div w:id="141138810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4511734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8690360">
                      <w:marLeft w:val="240"/>
                      <w:marRight w:val="240"/>
                      <w:marTop w:val="0"/>
                      <w:marBottom w:val="0"/>
                      <w:divBdr>
                        <w:top w:val="none" w:sz="0" w:space="0" w:color="auto"/>
                        <w:left w:val="none" w:sz="0" w:space="0" w:color="auto"/>
                        <w:bottom w:val="none" w:sz="0" w:space="0" w:color="auto"/>
                        <w:right w:val="none" w:sz="0" w:space="0" w:color="auto"/>
                      </w:divBdr>
                    </w:div>
                    <w:div w:id="561213278">
                      <w:marLeft w:val="0"/>
                      <w:marRight w:val="0"/>
                      <w:marTop w:val="0"/>
                      <w:marBottom w:val="0"/>
                      <w:divBdr>
                        <w:top w:val="single" w:sz="6" w:space="6" w:color="000000"/>
                        <w:left w:val="none" w:sz="0" w:space="0" w:color="auto"/>
                        <w:bottom w:val="none" w:sz="0" w:space="0" w:color="auto"/>
                        <w:right w:val="none" w:sz="0" w:space="0" w:color="auto"/>
                      </w:divBdr>
                      <w:divsChild>
                        <w:div w:id="1822959248">
                          <w:marLeft w:val="0"/>
                          <w:marRight w:val="0"/>
                          <w:marTop w:val="0"/>
                          <w:marBottom w:val="0"/>
                          <w:divBdr>
                            <w:top w:val="none" w:sz="0" w:space="0" w:color="auto"/>
                            <w:left w:val="none" w:sz="0" w:space="0" w:color="auto"/>
                            <w:bottom w:val="none" w:sz="0" w:space="0" w:color="auto"/>
                            <w:right w:val="none" w:sz="0" w:space="0" w:color="auto"/>
                          </w:divBdr>
                          <w:divsChild>
                            <w:div w:id="31271321">
                              <w:marLeft w:val="0"/>
                              <w:marRight w:val="0"/>
                              <w:marTop w:val="240"/>
                              <w:marBottom w:val="240"/>
                              <w:divBdr>
                                <w:top w:val="none" w:sz="0" w:space="0" w:color="auto"/>
                                <w:left w:val="none" w:sz="0" w:space="0" w:color="auto"/>
                                <w:bottom w:val="none" w:sz="0" w:space="0" w:color="auto"/>
                                <w:right w:val="none" w:sz="0" w:space="0" w:color="auto"/>
                              </w:divBdr>
                              <w:divsChild>
                                <w:div w:id="14653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71211">
                          <w:marLeft w:val="120"/>
                          <w:marRight w:val="120"/>
                          <w:marTop w:val="120"/>
                          <w:marBottom w:val="120"/>
                          <w:divBdr>
                            <w:top w:val="single" w:sz="6" w:space="0" w:color="000000"/>
                            <w:left w:val="single" w:sz="6" w:space="6" w:color="000000"/>
                            <w:bottom w:val="single" w:sz="6" w:space="0" w:color="000000"/>
                            <w:right w:val="single" w:sz="6" w:space="6" w:color="000000"/>
                          </w:divBdr>
                        </w:div>
                        <w:div w:id="869420587">
                          <w:marLeft w:val="120"/>
                          <w:marRight w:val="120"/>
                          <w:marTop w:val="120"/>
                          <w:marBottom w:val="120"/>
                          <w:divBdr>
                            <w:top w:val="single" w:sz="6" w:space="0" w:color="000000"/>
                            <w:left w:val="single" w:sz="6" w:space="6" w:color="000000"/>
                            <w:bottom w:val="single" w:sz="6" w:space="0" w:color="000000"/>
                            <w:right w:val="single" w:sz="6" w:space="6" w:color="000000"/>
                          </w:divBdr>
                        </w:div>
                        <w:div w:id="20374603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2803021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0963652">
                      <w:marLeft w:val="240"/>
                      <w:marRight w:val="240"/>
                      <w:marTop w:val="0"/>
                      <w:marBottom w:val="0"/>
                      <w:divBdr>
                        <w:top w:val="none" w:sz="0" w:space="0" w:color="auto"/>
                        <w:left w:val="none" w:sz="0" w:space="0" w:color="auto"/>
                        <w:bottom w:val="none" w:sz="0" w:space="0" w:color="auto"/>
                        <w:right w:val="none" w:sz="0" w:space="0" w:color="auto"/>
                      </w:divBdr>
                    </w:div>
                    <w:div w:id="446504452">
                      <w:marLeft w:val="0"/>
                      <w:marRight w:val="0"/>
                      <w:marTop w:val="0"/>
                      <w:marBottom w:val="0"/>
                      <w:divBdr>
                        <w:top w:val="single" w:sz="6" w:space="6" w:color="000000"/>
                        <w:left w:val="none" w:sz="0" w:space="0" w:color="auto"/>
                        <w:bottom w:val="none" w:sz="0" w:space="0" w:color="auto"/>
                        <w:right w:val="none" w:sz="0" w:space="0" w:color="auto"/>
                      </w:divBdr>
                      <w:divsChild>
                        <w:div w:id="1398674846">
                          <w:marLeft w:val="0"/>
                          <w:marRight w:val="0"/>
                          <w:marTop w:val="0"/>
                          <w:marBottom w:val="0"/>
                          <w:divBdr>
                            <w:top w:val="none" w:sz="0" w:space="0" w:color="auto"/>
                            <w:left w:val="none" w:sz="0" w:space="0" w:color="auto"/>
                            <w:bottom w:val="none" w:sz="0" w:space="0" w:color="auto"/>
                            <w:right w:val="none" w:sz="0" w:space="0" w:color="auto"/>
                          </w:divBdr>
                          <w:divsChild>
                            <w:div w:id="1525368098">
                              <w:marLeft w:val="0"/>
                              <w:marRight w:val="0"/>
                              <w:marTop w:val="240"/>
                              <w:marBottom w:val="240"/>
                              <w:divBdr>
                                <w:top w:val="none" w:sz="0" w:space="0" w:color="auto"/>
                                <w:left w:val="none" w:sz="0" w:space="0" w:color="auto"/>
                                <w:bottom w:val="none" w:sz="0" w:space="0" w:color="auto"/>
                                <w:right w:val="none" w:sz="0" w:space="0" w:color="auto"/>
                              </w:divBdr>
                              <w:divsChild>
                                <w:div w:id="12323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9424">
                          <w:marLeft w:val="120"/>
                          <w:marRight w:val="120"/>
                          <w:marTop w:val="120"/>
                          <w:marBottom w:val="120"/>
                          <w:divBdr>
                            <w:top w:val="single" w:sz="6" w:space="0" w:color="000000"/>
                            <w:left w:val="single" w:sz="6" w:space="6" w:color="000000"/>
                            <w:bottom w:val="single" w:sz="6" w:space="0" w:color="000000"/>
                            <w:right w:val="single" w:sz="6" w:space="6" w:color="000000"/>
                          </w:divBdr>
                        </w:div>
                        <w:div w:id="1666206104">
                          <w:marLeft w:val="120"/>
                          <w:marRight w:val="120"/>
                          <w:marTop w:val="120"/>
                          <w:marBottom w:val="120"/>
                          <w:divBdr>
                            <w:top w:val="single" w:sz="6" w:space="0" w:color="000000"/>
                            <w:left w:val="single" w:sz="6" w:space="6" w:color="000000"/>
                            <w:bottom w:val="single" w:sz="6" w:space="0" w:color="000000"/>
                            <w:right w:val="single" w:sz="6" w:space="6" w:color="000000"/>
                          </w:divBdr>
                        </w:div>
                        <w:div w:id="18879076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24339462">
              <w:marLeft w:val="0"/>
              <w:marRight w:val="0"/>
              <w:marTop w:val="0"/>
              <w:marBottom w:val="0"/>
              <w:divBdr>
                <w:top w:val="none" w:sz="0" w:space="0" w:color="auto"/>
                <w:left w:val="none" w:sz="0" w:space="0" w:color="auto"/>
                <w:bottom w:val="none" w:sz="0" w:space="0" w:color="auto"/>
                <w:right w:val="none" w:sz="0" w:space="0" w:color="auto"/>
              </w:divBdr>
              <w:divsChild>
                <w:div w:id="20960491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3398015">
                      <w:marLeft w:val="240"/>
                      <w:marRight w:val="240"/>
                      <w:marTop w:val="0"/>
                      <w:marBottom w:val="0"/>
                      <w:divBdr>
                        <w:top w:val="none" w:sz="0" w:space="0" w:color="auto"/>
                        <w:left w:val="none" w:sz="0" w:space="0" w:color="auto"/>
                        <w:bottom w:val="none" w:sz="0" w:space="0" w:color="auto"/>
                        <w:right w:val="none" w:sz="0" w:space="0" w:color="auto"/>
                      </w:divBdr>
                    </w:div>
                    <w:div w:id="1216695875">
                      <w:marLeft w:val="0"/>
                      <w:marRight w:val="0"/>
                      <w:marTop w:val="0"/>
                      <w:marBottom w:val="0"/>
                      <w:divBdr>
                        <w:top w:val="single" w:sz="6" w:space="6" w:color="000000"/>
                        <w:left w:val="none" w:sz="0" w:space="0" w:color="auto"/>
                        <w:bottom w:val="none" w:sz="0" w:space="0" w:color="auto"/>
                        <w:right w:val="none" w:sz="0" w:space="0" w:color="auto"/>
                      </w:divBdr>
                      <w:divsChild>
                        <w:div w:id="1101411706">
                          <w:marLeft w:val="0"/>
                          <w:marRight w:val="0"/>
                          <w:marTop w:val="0"/>
                          <w:marBottom w:val="0"/>
                          <w:divBdr>
                            <w:top w:val="none" w:sz="0" w:space="0" w:color="auto"/>
                            <w:left w:val="none" w:sz="0" w:space="0" w:color="auto"/>
                            <w:bottom w:val="none" w:sz="0" w:space="0" w:color="auto"/>
                            <w:right w:val="none" w:sz="0" w:space="0" w:color="auto"/>
                          </w:divBdr>
                          <w:divsChild>
                            <w:div w:id="423310495">
                              <w:marLeft w:val="0"/>
                              <w:marRight w:val="0"/>
                              <w:marTop w:val="240"/>
                              <w:marBottom w:val="240"/>
                              <w:divBdr>
                                <w:top w:val="none" w:sz="0" w:space="0" w:color="auto"/>
                                <w:left w:val="none" w:sz="0" w:space="0" w:color="auto"/>
                                <w:bottom w:val="none" w:sz="0" w:space="0" w:color="auto"/>
                                <w:right w:val="none" w:sz="0" w:space="0" w:color="auto"/>
                              </w:divBdr>
                              <w:divsChild>
                                <w:div w:id="1015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8827">
                          <w:marLeft w:val="120"/>
                          <w:marRight w:val="120"/>
                          <w:marTop w:val="120"/>
                          <w:marBottom w:val="120"/>
                          <w:divBdr>
                            <w:top w:val="single" w:sz="6" w:space="0" w:color="000000"/>
                            <w:left w:val="single" w:sz="6" w:space="6" w:color="000000"/>
                            <w:bottom w:val="single" w:sz="6" w:space="0" w:color="000000"/>
                            <w:right w:val="single" w:sz="6" w:space="6" w:color="000000"/>
                          </w:divBdr>
                        </w:div>
                        <w:div w:id="546839613">
                          <w:marLeft w:val="120"/>
                          <w:marRight w:val="120"/>
                          <w:marTop w:val="120"/>
                          <w:marBottom w:val="120"/>
                          <w:divBdr>
                            <w:top w:val="single" w:sz="6" w:space="0" w:color="000000"/>
                            <w:left w:val="single" w:sz="6" w:space="6" w:color="000000"/>
                            <w:bottom w:val="single" w:sz="6" w:space="0" w:color="000000"/>
                            <w:right w:val="single" w:sz="6" w:space="6" w:color="000000"/>
                          </w:divBdr>
                        </w:div>
                        <w:div w:id="13766142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2454581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5713453">
                      <w:marLeft w:val="240"/>
                      <w:marRight w:val="240"/>
                      <w:marTop w:val="0"/>
                      <w:marBottom w:val="0"/>
                      <w:divBdr>
                        <w:top w:val="none" w:sz="0" w:space="0" w:color="auto"/>
                        <w:left w:val="none" w:sz="0" w:space="0" w:color="auto"/>
                        <w:bottom w:val="none" w:sz="0" w:space="0" w:color="auto"/>
                        <w:right w:val="none" w:sz="0" w:space="0" w:color="auto"/>
                      </w:divBdr>
                    </w:div>
                    <w:div w:id="2144695308">
                      <w:marLeft w:val="0"/>
                      <w:marRight w:val="0"/>
                      <w:marTop w:val="0"/>
                      <w:marBottom w:val="0"/>
                      <w:divBdr>
                        <w:top w:val="single" w:sz="6" w:space="6" w:color="000000"/>
                        <w:left w:val="none" w:sz="0" w:space="0" w:color="auto"/>
                        <w:bottom w:val="none" w:sz="0" w:space="0" w:color="auto"/>
                        <w:right w:val="none" w:sz="0" w:space="0" w:color="auto"/>
                      </w:divBdr>
                      <w:divsChild>
                        <w:div w:id="1519737126">
                          <w:marLeft w:val="0"/>
                          <w:marRight w:val="0"/>
                          <w:marTop w:val="0"/>
                          <w:marBottom w:val="0"/>
                          <w:divBdr>
                            <w:top w:val="none" w:sz="0" w:space="0" w:color="auto"/>
                            <w:left w:val="none" w:sz="0" w:space="0" w:color="auto"/>
                            <w:bottom w:val="none" w:sz="0" w:space="0" w:color="auto"/>
                            <w:right w:val="none" w:sz="0" w:space="0" w:color="auto"/>
                          </w:divBdr>
                          <w:divsChild>
                            <w:div w:id="1506438311">
                              <w:marLeft w:val="0"/>
                              <w:marRight w:val="0"/>
                              <w:marTop w:val="240"/>
                              <w:marBottom w:val="240"/>
                              <w:divBdr>
                                <w:top w:val="none" w:sz="0" w:space="0" w:color="auto"/>
                                <w:left w:val="none" w:sz="0" w:space="0" w:color="auto"/>
                                <w:bottom w:val="none" w:sz="0" w:space="0" w:color="auto"/>
                                <w:right w:val="none" w:sz="0" w:space="0" w:color="auto"/>
                              </w:divBdr>
                              <w:divsChild>
                                <w:div w:id="12569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59603">
                          <w:marLeft w:val="120"/>
                          <w:marRight w:val="120"/>
                          <w:marTop w:val="120"/>
                          <w:marBottom w:val="120"/>
                          <w:divBdr>
                            <w:top w:val="single" w:sz="6" w:space="0" w:color="000000"/>
                            <w:left w:val="single" w:sz="6" w:space="6" w:color="000000"/>
                            <w:bottom w:val="single" w:sz="6" w:space="0" w:color="000000"/>
                            <w:right w:val="single" w:sz="6" w:space="6" w:color="000000"/>
                          </w:divBdr>
                        </w:div>
                        <w:div w:id="1733381835">
                          <w:marLeft w:val="120"/>
                          <w:marRight w:val="120"/>
                          <w:marTop w:val="120"/>
                          <w:marBottom w:val="120"/>
                          <w:divBdr>
                            <w:top w:val="single" w:sz="6" w:space="0" w:color="000000"/>
                            <w:left w:val="single" w:sz="6" w:space="6" w:color="000000"/>
                            <w:bottom w:val="single" w:sz="6" w:space="0" w:color="000000"/>
                            <w:right w:val="single" w:sz="6" w:space="6" w:color="000000"/>
                          </w:divBdr>
                        </w:div>
                        <w:div w:id="13381937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353963777">
              <w:marLeft w:val="0"/>
              <w:marRight w:val="0"/>
              <w:marTop w:val="0"/>
              <w:marBottom w:val="0"/>
              <w:divBdr>
                <w:top w:val="none" w:sz="0" w:space="0" w:color="auto"/>
                <w:left w:val="none" w:sz="0" w:space="0" w:color="auto"/>
                <w:bottom w:val="none" w:sz="0" w:space="0" w:color="auto"/>
                <w:right w:val="none" w:sz="0" w:space="0" w:color="auto"/>
              </w:divBdr>
              <w:divsChild>
                <w:div w:id="151651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0903969">
                      <w:marLeft w:val="240"/>
                      <w:marRight w:val="240"/>
                      <w:marTop w:val="0"/>
                      <w:marBottom w:val="0"/>
                      <w:divBdr>
                        <w:top w:val="none" w:sz="0" w:space="0" w:color="auto"/>
                        <w:left w:val="none" w:sz="0" w:space="0" w:color="auto"/>
                        <w:bottom w:val="none" w:sz="0" w:space="0" w:color="auto"/>
                        <w:right w:val="none" w:sz="0" w:space="0" w:color="auto"/>
                      </w:divBdr>
                    </w:div>
                    <w:div w:id="986251968">
                      <w:marLeft w:val="0"/>
                      <w:marRight w:val="0"/>
                      <w:marTop w:val="0"/>
                      <w:marBottom w:val="0"/>
                      <w:divBdr>
                        <w:top w:val="single" w:sz="6" w:space="6" w:color="000000"/>
                        <w:left w:val="none" w:sz="0" w:space="0" w:color="auto"/>
                        <w:bottom w:val="none" w:sz="0" w:space="0" w:color="auto"/>
                        <w:right w:val="none" w:sz="0" w:space="0" w:color="auto"/>
                      </w:divBdr>
                      <w:divsChild>
                        <w:div w:id="981275924">
                          <w:marLeft w:val="0"/>
                          <w:marRight w:val="0"/>
                          <w:marTop w:val="0"/>
                          <w:marBottom w:val="0"/>
                          <w:divBdr>
                            <w:top w:val="none" w:sz="0" w:space="0" w:color="auto"/>
                            <w:left w:val="none" w:sz="0" w:space="0" w:color="auto"/>
                            <w:bottom w:val="none" w:sz="0" w:space="0" w:color="auto"/>
                            <w:right w:val="none" w:sz="0" w:space="0" w:color="auto"/>
                          </w:divBdr>
                          <w:divsChild>
                            <w:div w:id="450365999">
                              <w:marLeft w:val="0"/>
                              <w:marRight w:val="0"/>
                              <w:marTop w:val="240"/>
                              <w:marBottom w:val="240"/>
                              <w:divBdr>
                                <w:top w:val="none" w:sz="0" w:space="0" w:color="auto"/>
                                <w:left w:val="none" w:sz="0" w:space="0" w:color="auto"/>
                                <w:bottom w:val="none" w:sz="0" w:space="0" w:color="auto"/>
                                <w:right w:val="none" w:sz="0" w:space="0" w:color="auto"/>
                              </w:divBdr>
                              <w:divsChild>
                                <w:div w:id="1118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0010">
                          <w:marLeft w:val="120"/>
                          <w:marRight w:val="120"/>
                          <w:marTop w:val="120"/>
                          <w:marBottom w:val="120"/>
                          <w:divBdr>
                            <w:top w:val="single" w:sz="6" w:space="0" w:color="000000"/>
                            <w:left w:val="single" w:sz="6" w:space="6" w:color="000000"/>
                            <w:bottom w:val="single" w:sz="6" w:space="0" w:color="000000"/>
                            <w:right w:val="single" w:sz="6" w:space="6" w:color="000000"/>
                          </w:divBdr>
                        </w:div>
                        <w:div w:id="1148519334">
                          <w:marLeft w:val="120"/>
                          <w:marRight w:val="120"/>
                          <w:marTop w:val="120"/>
                          <w:marBottom w:val="120"/>
                          <w:divBdr>
                            <w:top w:val="single" w:sz="6" w:space="0" w:color="000000"/>
                            <w:left w:val="single" w:sz="6" w:space="6" w:color="000000"/>
                            <w:bottom w:val="single" w:sz="6" w:space="0" w:color="000000"/>
                            <w:right w:val="single" w:sz="6" w:space="6" w:color="000000"/>
                          </w:divBdr>
                        </w:div>
                        <w:div w:id="185536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898615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6062062">
                      <w:marLeft w:val="240"/>
                      <w:marRight w:val="240"/>
                      <w:marTop w:val="0"/>
                      <w:marBottom w:val="0"/>
                      <w:divBdr>
                        <w:top w:val="none" w:sz="0" w:space="0" w:color="auto"/>
                        <w:left w:val="none" w:sz="0" w:space="0" w:color="auto"/>
                        <w:bottom w:val="none" w:sz="0" w:space="0" w:color="auto"/>
                        <w:right w:val="none" w:sz="0" w:space="0" w:color="auto"/>
                      </w:divBdr>
                    </w:div>
                    <w:div w:id="1079860978">
                      <w:marLeft w:val="0"/>
                      <w:marRight w:val="0"/>
                      <w:marTop w:val="0"/>
                      <w:marBottom w:val="0"/>
                      <w:divBdr>
                        <w:top w:val="single" w:sz="6" w:space="6" w:color="000000"/>
                        <w:left w:val="none" w:sz="0" w:space="0" w:color="auto"/>
                        <w:bottom w:val="none" w:sz="0" w:space="0" w:color="auto"/>
                        <w:right w:val="none" w:sz="0" w:space="0" w:color="auto"/>
                      </w:divBdr>
                      <w:divsChild>
                        <w:div w:id="372003952">
                          <w:marLeft w:val="0"/>
                          <w:marRight w:val="0"/>
                          <w:marTop w:val="0"/>
                          <w:marBottom w:val="0"/>
                          <w:divBdr>
                            <w:top w:val="none" w:sz="0" w:space="0" w:color="auto"/>
                            <w:left w:val="none" w:sz="0" w:space="0" w:color="auto"/>
                            <w:bottom w:val="none" w:sz="0" w:space="0" w:color="auto"/>
                            <w:right w:val="none" w:sz="0" w:space="0" w:color="auto"/>
                          </w:divBdr>
                          <w:divsChild>
                            <w:div w:id="2119912557">
                              <w:marLeft w:val="0"/>
                              <w:marRight w:val="0"/>
                              <w:marTop w:val="240"/>
                              <w:marBottom w:val="240"/>
                              <w:divBdr>
                                <w:top w:val="none" w:sz="0" w:space="0" w:color="auto"/>
                                <w:left w:val="none" w:sz="0" w:space="0" w:color="auto"/>
                                <w:bottom w:val="none" w:sz="0" w:space="0" w:color="auto"/>
                                <w:right w:val="none" w:sz="0" w:space="0" w:color="auto"/>
                              </w:divBdr>
                              <w:divsChild>
                                <w:div w:id="14688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6855">
                          <w:marLeft w:val="120"/>
                          <w:marRight w:val="120"/>
                          <w:marTop w:val="120"/>
                          <w:marBottom w:val="120"/>
                          <w:divBdr>
                            <w:top w:val="single" w:sz="6" w:space="0" w:color="000000"/>
                            <w:left w:val="single" w:sz="6" w:space="6" w:color="000000"/>
                            <w:bottom w:val="single" w:sz="6" w:space="0" w:color="000000"/>
                            <w:right w:val="single" w:sz="6" w:space="6" w:color="000000"/>
                          </w:divBdr>
                        </w:div>
                        <w:div w:id="135686756">
                          <w:marLeft w:val="120"/>
                          <w:marRight w:val="120"/>
                          <w:marTop w:val="120"/>
                          <w:marBottom w:val="120"/>
                          <w:divBdr>
                            <w:top w:val="single" w:sz="6" w:space="0" w:color="000000"/>
                            <w:left w:val="single" w:sz="6" w:space="6" w:color="000000"/>
                            <w:bottom w:val="single" w:sz="6" w:space="0" w:color="000000"/>
                            <w:right w:val="single" w:sz="6" w:space="6" w:color="000000"/>
                          </w:divBdr>
                        </w:div>
                        <w:div w:id="7328979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3558131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5319344">
                      <w:marLeft w:val="240"/>
                      <w:marRight w:val="240"/>
                      <w:marTop w:val="0"/>
                      <w:marBottom w:val="0"/>
                      <w:divBdr>
                        <w:top w:val="none" w:sz="0" w:space="0" w:color="auto"/>
                        <w:left w:val="none" w:sz="0" w:space="0" w:color="auto"/>
                        <w:bottom w:val="none" w:sz="0" w:space="0" w:color="auto"/>
                        <w:right w:val="none" w:sz="0" w:space="0" w:color="auto"/>
                      </w:divBdr>
                    </w:div>
                    <w:div w:id="1609580761">
                      <w:marLeft w:val="0"/>
                      <w:marRight w:val="0"/>
                      <w:marTop w:val="0"/>
                      <w:marBottom w:val="0"/>
                      <w:divBdr>
                        <w:top w:val="single" w:sz="6" w:space="6" w:color="000000"/>
                        <w:left w:val="none" w:sz="0" w:space="0" w:color="auto"/>
                        <w:bottom w:val="none" w:sz="0" w:space="0" w:color="auto"/>
                        <w:right w:val="none" w:sz="0" w:space="0" w:color="auto"/>
                      </w:divBdr>
                      <w:divsChild>
                        <w:div w:id="1812163884">
                          <w:marLeft w:val="0"/>
                          <w:marRight w:val="0"/>
                          <w:marTop w:val="0"/>
                          <w:marBottom w:val="0"/>
                          <w:divBdr>
                            <w:top w:val="none" w:sz="0" w:space="0" w:color="auto"/>
                            <w:left w:val="none" w:sz="0" w:space="0" w:color="auto"/>
                            <w:bottom w:val="none" w:sz="0" w:space="0" w:color="auto"/>
                            <w:right w:val="none" w:sz="0" w:space="0" w:color="auto"/>
                          </w:divBdr>
                          <w:divsChild>
                            <w:div w:id="1264731734">
                              <w:marLeft w:val="0"/>
                              <w:marRight w:val="0"/>
                              <w:marTop w:val="240"/>
                              <w:marBottom w:val="240"/>
                              <w:divBdr>
                                <w:top w:val="none" w:sz="0" w:space="0" w:color="auto"/>
                                <w:left w:val="none" w:sz="0" w:space="0" w:color="auto"/>
                                <w:bottom w:val="none" w:sz="0" w:space="0" w:color="auto"/>
                                <w:right w:val="none" w:sz="0" w:space="0" w:color="auto"/>
                              </w:divBdr>
                              <w:divsChild>
                                <w:div w:id="4619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7285">
                          <w:marLeft w:val="120"/>
                          <w:marRight w:val="120"/>
                          <w:marTop w:val="120"/>
                          <w:marBottom w:val="120"/>
                          <w:divBdr>
                            <w:top w:val="single" w:sz="6" w:space="0" w:color="000000"/>
                            <w:left w:val="single" w:sz="6" w:space="6" w:color="000000"/>
                            <w:bottom w:val="single" w:sz="6" w:space="0" w:color="000000"/>
                            <w:right w:val="single" w:sz="6" w:space="6" w:color="000000"/>
                          </w:divBdr>
                        </w:div>
                        <w:div w:id="775752935">
                          <w:marLeft w:val="120"/>
                          <w:marRight w:val="120"/>
                          <w:marTop w:val="120"/>
                          <w:marBottom w:val="120"/>
                          <w:divBdr>
                            <w:top w:val="single" w:sz="6" w:space="0" w:color="000000"/>
                            <w:left w:val="single" w:sz="6" w:space="6" w:color="000000"/>
                            <w:bottom w:val="single" w:sz="6" w:space="0" w:color="000000"/>
                            <w:right w:val="single" w:sz="6" w:space="6" w:color="000000"/>
                          </w:divBdr>
                        </w:div>
                        <w:div w:id="21227617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g"/><Relationship Id="rId21" Type="http://schemas.openxmlformats.org/officeDocument/2006/relationships/image" Target="media/image8.jp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image" Target="media/image71.jpg"/><Relationship Id="rId89" Type="http://schemas.openxmlformats.org/officeDocument/2006/relationships/image" Target="media/image76.jpg"/><Relationship Id="rId112" Type="http://schemas.openxmlformats.org/officeDocument/2006/relationships/image" Target="media/image99.jpg"/><Relationship Id="rId133" Type="http://schemas.openxmlformats.org/officeDocument/2006/relationships/image" Target="media/image120.jpg"/><Relationship Id="rId138" Type="http://schemas.openxmlformats.org/officeDocument/2006/relationships/image" Target="media/image125.jpg"/><Relationship Id="rId154" Type="http://schemas.openxmlformats.org/officeDocument/2006/relationships/image" Target="media/image141.jpg"/><Relationship Id="rId159" Type="http://schemas.openxmlformats.org/officeDocument/2006/relationships/image" Target="media/image146.jpg"/><Relationship Id="rId175" Type="http://schemas.openxmlformats.org/officeDocument/2006/relationships/image" Target="media/image151.jpg"/><Relationship Id="rId170" Type="http://schemas.openxmlformats.org/officeDocument/2006/relationships/hyperlink" Target="https://www.flickr.com/photos/rhodesj/" TargetMode="External"/><Relationship Id="rId191" Type="http://schemas.openxmlformats.org/officeDocument/2006/relationships/header" Target="header1.xml"/><Relationship Id="rId16" Type="http://schemas.openxmlformats.org/officeDocument/2006/relationships/image" Target="media/image3.jpg"/><Relationship Id="rId107" Type="http://schemas.openxmlformats.org/officeDocument/2006/relationships/image" Target="media/image94.jpg"/><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g"/><Relationship Id="rId58" Type="http://schemas.openxmlformats.org/officeDocument/2006/relationships/image" Target="media/image45.jpg"/><Relationship Id="rId74" Type="http://schemas.openxmlformats.org/officeDocument/2006/relationships/image" Target="media/image61.jpg"/><Relationship Id="rId79" Type="http://schemas.openxmlformats.org/officeDocument/2006/relationships/image" Target="media/image66.jpg"/><Relationship Id="rId102" Type="http://schemas.openxmlformats.org/officeDocument/2006/relationships/image" Target="media/image89.jpg"/><Relationship Id="rId123" Type="http://schemas.openxmlformats.org/officeDocument/2006/relationships/image" Target="media/image110.jpg"/><Relationship Id="rId128" Type="http://schemas.openxmlformats.org/officeDocument/2006/relationships/image" Target="media/image115.jpg"/><Relationship Id="rId144" Type="http://schemas.openxmlformats.org/officeDocument/2006/relationships/image" Target="media/image131.jpg"/><Relationship Id="rId149" Type="http://schemas.openxmlformats.org/officeDocument/2006/relationships/image" Target="media/image136.jpg"/><Relationship Id="rId5" Type="http://schemas.openxmlformats.org/officeDocument/2006/relationships/footnotes" Target="footnotes.xml"/><Relationship Id="rId90" Type="http://schemas.openxmlformats.org/officeDocument/2006/relationships/image" Target="media/image77.jpg"/><Relationship Id="rId95" Type="http://schemas.openxmlformats.org/officeDocument/2006/relationships/image" Target="media/image82.jpg"/><Relationship Id="rId160" Type="http://schemas.openxmlformats.org/officeDocument/2006/relationships/image" Target="media/image147.jpg"/><Relationship Id="rId165" Type="http://schemas.openxmlformats.org/officeDocument/2006/relationships/hyperlink" Target="http://archive.emusictheory.com/" TargetMode="External"/><Relationship Id="rId181" Type="http://schemas.openxmlformats.org/officeDocument/2006/relationships/image" Target="media/image157.jpg"/><Relationship Id="rId186" Type="http://schemas.openxmlformats.org/officeDocument/2006/relationships/image" Target="media/image162.jpg"/><Relationship Id="rId22" Type="http://schemas.openxmlformats.org/officeDocument/2006/relationships/image" Target="media/image9.jpg"/><Relationship Id="rId27" Type="http://schemas.openxmlformats.org/officeDocument/2006/relationships/image" Target="media/image14.jp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100.jpg"/><Relationship Id="rId118" Type="http://schemas.openxmlformats.org/officeDocument/2006/relationships/image" Target="media/image105.png"/><Relationship Id="rId134" Type="http://schemas.openxmlformats.org/officeDocument/2006/relationships/image" Target="media/image121.jpg"/><Relationship Id="rId139" Type="http://schemas.openxmlformats.org/officeDocument/2006/relationships/image" Target="media/image126.jpg"/><Relationship Id="rId80" Type="http://schemas.openxmlformats.org/officeDocument/2006/relationships/image" Target="media/image67.jpg"/><Relationship Id="rId85" Type="http://schemas.openxmlformats.org/officeDocument/2006/relationships/image" Target="media/image72.jpg"/><Relationship Id="rId150" Type="http://schemas.openxmlformats.org/officeDocument/2006/relationships/image" Target="media/image137.jpg"/><Relationship Id="rId155" Type="http://schemas.openxmlformats.org/officeDocument/2006/relationships/image" Target="media/image142.jpg"/><Relationship Id="rId171" Type="http://schemas.openxmlformats.org/officeDocument/2006/relationships/hyperlink" Target="https://creativecommons.org/licenses/by/2.0/" TargetMode="External"/><Relationship Id="rId176" Type="http://schemas.openxmlformats.org/officeDocument/2006/relationships/image" Target="media/image152.jpg"/><Relationship Id="rId192" Type="http://schemas.openxmlformats.org/officeDocument/2006/relationships/footer" Target="footer1.xml"/><Relationship Id="rId12" Type="http://schemas.openxmlformats.org/officeDocument/2006/relationships/hyperlink" Target="http://www3.open.ac.uk/study/undergraduate/course/a224.htm?utm_source=openlearn&amp;utm_campaign=ou&amp;utm_medium=ebook" TargetMode="External"/><Relationship Id="rId17" Type="http://schemas.openxmlformats.org/officeDocument/2006/relationships/image" Target="media/image4.jpg"/><Relationship Id="rId33" Type="http://schemas.openxmlformats.org/officeDocument/2006/relationships/image" Target="media/image20.jp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90.jpg"/><Relationship Id="rId108" Type="http://schemas.openxmlformats.org/officeDocument/2006/relationships/image" Target="media/image95.jpg"/><Relationship Id="rId124" Type="http://schemas.openxmlformats.org/officeDocument/2006/relationships/image" Target="media/image111.jpg"/><Relationship Id="rId129" Type="http://schemas.openxmlformats.org/officeDocument/2006/relationships/image" Target="media/image116.jpg"/><Relationship Id="rId54" Type="http://schemas.openxmlformats.org/officeDocument/2006/relationships/image" Target="media/image41.jpg"/><Relationship Id="rId70" Type="http://schemas.openxmlformats.org/officeDocument/2006/relationships/image" Target="media/image57.jpg"/><Relationship Id="rId75" Type="http://schemas.openxmlformats.org/officeDocument/2006/relationships/image" Target="media/image62.jpg"/><Relationship Id="rId91" Type="http://schemas.openxmlformats.org/officeDocument/2006/relationships/image" Target="media/image78.jpg"/><Relationship Id="rId96" Type="http://schemas.openxmlformats.org/officeDocument/2006/relationships/image" Target="media/image83.jpg"/><Relationship Id="rId140" Type="http://schemas.openxmlformats.org/officeDocument/2006/relationships/image" Target="media/image127.jpg"/><Relationship Id="rId145" Type="http://schemas.openxmlformats.org/officeDocument/2006/relationships/image" Target="media/image132.jpg"/><Relationship Id="rId161" Type="http://schemas.openxmlformats.org/officeDocument/2006/relationships/image" Target="media/image148.jpg"/><Relationship Id="rId166" Type="http://schemas.openxmlformats.org/officeDocument/2006/relationships/hyperlink" Target="https://shop.abrsm.org/shop/dept/Music-Theory/100016" TargetMode="External"/><Relationship Id="rId182" Type="http://schemas.openxmlformats.org/officeDocument/2006/relationships/image" Target="media/image158.jpg"/><Relationship Id="rId187" Type="http://schemas.openxmlformats.org/officeDocument/2006/relationships/image" Target="media/image163.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g"/><Relationship Id="rId28" Type="http://schemas.openxmlformats.org/officeDocument/2006/relationships/image" Target="media/image15.jpg"/><Relationship Id="rId49" Type="http://schemas.openxmlformats.org/officeDocument/2006/relationships/image" Target="media/image36.jpg"/><Relationship Id="rId114" Type="http://schemas.openxmlformats.org/officeDocument/2006/relationships/image" Target="media/image101.jpg"/><Relationship Id="rId119" Type="http://schemas.openxmlformats.org/officeDocument/2006/relationships/image" Target="media/image106.jpg"/><Relationship Id="rId44" Type="http://schemas.openxmlformats.org/officeDocument/2006/relationships/image" Target="media/image31.jpg"/><Relationship Id="rId60" Type="http://schemas.openxmlformats.org/officeDocument/2006/relationships/image" Target="media/image47.jpg"/><Relationship Id="rId65" Type="http://schemas.openxmlformats.org/officeDocument/2006/relationships/image" Target="media/image52.jpg"/><Relationship Id="rId81" Type="http://schemas.openxmlformats.org/officeDocument/2006/relationships/image" Target="media/image68.jpg"/><Relationship Id="rId86" Type="http://schemas.openxmlformats.org/officeDocument/2006/relationships/image" Target="media/image73.jpg"/><Relationship Id="rId130" Type="http://schemas.openxmlformats.org/officeDocument/2006/relationships/image" Target="media/image117.jpg"/><Relationship Id="rId135" Type="http://schemas.openxmlformats.org/officeDocument/2006/relationships/image" Target="media/image122.jpg"/><Relationship Id="rId151" Type="http://schemas.openxmlformats.org/officeDocument/2006/relationships/image" Target="media/image138.jpg"/><Relationship Id="rId156" Type="http://schemas.openxmlformats.org/officeDocument/2006/relationships/image" Target="media/image143.jpg"/><Relationship Id="rId177" Type="http://schemas.openxmlformats.org/officeDocument/2006/relationships/image" Target="media/image153.jpg"/><Relationship Id="rId172" Type="http://schemas.openxmlformats.org/officeDocument/2006/relationships/hyperlink" Target="http://www.open.edu/openlearn/free-courses?utm_source=openlearn&amp;utm_campaign=ol&amp;utm_medium=ebook" TargetMode="External"/><Relationship Id="rId193" Type="http://schemas.openxmlformats.org/officeDocument/2006/relationships/fontTable" Target="fontTable.xml"/><Relationship Id="rId13" Type="http://schemas.openxmlformats.org/officeDocument/2006/relationships/hyperlink" Target="http://www3.open.ac.uk/study/undergraduate/course/a224.htm?utm_source=openlearn&amp;utm_campaign=ou&amp;utm_medium=ebook" TargetMode="External"/><Relationship Id="rId18" Type="http://schemas.openxmlformats.org/officeDocument/2006/relationships/image" Target="media/image5.jpg"/><Relationship Id="rId39" Type="http://schemas.openxmlformats.org/officeDocument/2006/relationships/image" Target="media/image26.jpg"/><Relationship Id="rId109" Type="http://schemas.openxmlformats.org/officeDocument/2006/relationships/image" Target="media/image9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97" Type="http://schemas.openxmlformats.org/officeDocument/2006/relationships/image" Target="media/image84.jpg"/><Relationship Id="rId104" Type="http://schemas.openxmlformats.org/officeDocument/2006/relationships/image" Target="media/image91.jpg"/><Relationship Id="rId120" Type="http://schemas.openxmlformats.org/officeDocument/2006/relationships/image" Target="media/image107.jpg"/><Relationship Id="rId125" Type="http://schemas.openxmlformats.org/officeDocument/2006/relationships/image" Target="media/image112.jpg"/><Relationship Id="rId141" Type="http://schemas.openxmlformats.org/officeDocument/2006/relationships/image" Target="media/image128.jpg"/><Relationship Id="rId146" Type="http://schemas.openxmlformats.org/officeDocument/2006/relationships/image" Target="media/image133.jpg"/><Relationship Id="rId167" Type="http://schemas.openxmlformats.org/officeDocument/2006/relationships/hyperlink" Target="https://gb.abrsm.org/en/our-exams/music-theory-exams/" TargetMode="External"/><Relationship Id="rId188" Type="http://schemas.openxmlformats.org/officeDocument/2006/relationships/image" Target="media/image164.jpg"/><Relationship Id="rId7" Type="http://schemas.openxmlformats.org/officeDocument/2006/relationships/image" Target="media/image1.png"/><Relationship Id="rId71" Type="http://schemas.openxmlformats.org/officeDocument/2006/relationships/image" Target="media/image58.jpg"/><Relationship Id="rId92" Type="http://schemas.openxmlformats.org/officeDocument/2006/relationships/image" Target="media/image79.jpg"/><Relationship Id="rId162" Type="http://schemas.openxmlformats.org/officeDocument/2006/relationships/hyperlink" Target="http://www.musictheory.net" TargetMode="External"/><Relationship Id="rId183" Type="http://schemas.openxmlformats.org/officeDocument/2006/relationships/image" Target="media/image159.jpg"/><Relationship Id="rId2" Type="http://schemas.openxmlformats.org/officeDocument/2006/relationships/styles" Target="styles.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4.jpg"/><Relationship Id="rId110" Type="http://schemas.openxmlformats.org/officeDocument/2006/relationships/image" Target="media/image97.jpg"/><Relationship Id="rId115" Type="http://schemas.openxmlformats.org/officeDocument/2006/relationships/image" Target="media/image102.png"/><Relationship Id="rId131" Type="http://schemas.openxmlformats.org/officeDocument/2006/relationships/image" Target="media/image118.jpg"/><Relationship Id="rId136" Type="http://schemas.openxmlformats.org/officeDocument/2006/relationships/image" Target="media/image123.png"/><Relationship Id="rId157" Type="http://schemas.openxmlformats.org/officeDocument/2006/relationships/image" Target="media/image144.jpg"/><Relationship Id="rId178" Type="http://schemas.openxmlformats.org/officeDocument/2006/relationships/image" Target="media/image154.jpg"/><Relationship Id="rId61" Type="http://schemas.openxmlformats.org/officeDocument/2006/relationships/image" Target="media/image48.jpg"/><Relationship Id="rId82" Type="http://schemas.openxmlformats.org/officeDocument/2006/relationships/image" Target="media/image69.jpg"/><Relationship Id="rId152" Type="http://schemas.openxmlformats.org/officeDocument/2006/relationships/image" Target="media/image139.png"/><Relationship Id="rId173" Type="http://schemas.openxmlformats.org/officeDocument/2006/relationships/image" Target="media/image149.jpg"/><Relationship Id="rId194" Type="http://schemas.openxmlformats.org/officeDocument/2006/relationships/theme" Target="theme/theme1.xml"/><Relationship Id="rId19" Type="http://schemas.openxmlformats.org/officeDocument/2006/relationships/image" Target="media/image6.jpg"/><Relationship Id="rId14" Type="http://schemas.openxmlformats.org/officeDocument/2006/relationships/hyperlink" Target="https://www.surveymonkey.co.uk/r/OL2017_course" TargetMode="External"/><Relationship Id="rId30" Type="http://schemas.openxmlformats.org/officeDocument/2006/relationships/image" Target="media/image17.jpg"/><Relationship Id="rId35" Type="http://schemas.openxmlformats.org/officeDocument/2006/relationships/image" Target="media/image22.jpg"/><Relationship Id="rId56" Type="http://schemas.openxmlformats.org/officeDocument/2006/relationships/image" Target="media/image43.jpg"/><Relationship Id="rId77" Type="http://schemas.openxmlformats.org/officeDocument/2006/relationships/image" Target="media/image64.jpg"/><Relationship Id="rId100" Type="http://schemas.openxmlformats.org/officeDocument/2006/relationships/image" Target="media/image87.jpg"/><Relationship Id="rId105" Type="http://schemas.openxmlformats.org/officeDocument/2006/relationships/image" Target="media/image92.jpg"/><Relationship Id="rId126" Type="http://schemas.openxmlformats.org/officeDocument/2006/relationships/image" Target="media/image113.jpg"/><Relationship Id="rId147" Type="http://schemas.openxmlformats.org/officeDocument/2006/relationships/image" Target="media/image134.jpg"/><Relationship Id="rId168" Type="http://schemas.openxmlformats.org/officeDocument/2006/relationships/hyperlink" Target="http://www.open.ac.uk/conditions" TargetMode="External"/><Relationship Id="rId8" Type="http://schemas.openxmlformats.org/officeDocument/2006/relationships/hyperlink" Target="http://www3.open.ac.uk/study/undergraduate/course/a224.htm?utm_source=openlearn&amp;utm_campaign=ou&amp;utm_medium=ebook" TargetMode="External"/><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jpg"/><Relationship Id="rId121" Type="http://schemas.openxmlformats.org/officeDocument/2006/relationships/image" Target="media/image108.jpg"/><Relationship Id="rId142" Type="http://schemas.openxmlformats.org/officeDocument/2006/relationships/image" Target="media/image129.jpg"/><Relationship Id="rId163" Type="http://schemas.openxmlformats.org/officeDocument/2006/relationships/hyperlink" Target="http://www.teoria.com" TargetMode="External"/><Relationship Id="rId184" Type="http://schemas.openxmlformats.org/officeDocument/2006/relationships/image" Target="media/image160.jpg"/><Relationship Id="rId189" Type="http://schemas.openxmlformats.org/officeDocument/2006/relationships/image" Target="media/image165.jpg"/><Relationship Id="rId3" Type="http://schemas.openxmlformats.org/officeDocument/2006/relationships/settings" Target="settings.xml"/><Relationship Id="rId25" Type="http://schemas.openxmlformats.org/officeDocument/2006/relationships/image" Target="media/image12.jp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103.jpg"/><Relationship Id="rId137" Type="http://schemas.openxmlformats.org/officeDocument/2006/relationships/image" Target="media/image124.jpg"/><Relationship Id="rId158" Type="http://schemas.openxmlformats.org/officeDocument/2006/relationships/image" Target="media/image145.jpg"/><Relationship Id="rId20" Type="http://schemas.openxmlformats.org/officeDocument/2006/relationships/image" Target="media/image7.jpg"/><Relationship Id="rId41" Type="http://schemas.openxmlformats.org/officeDocument/2006/relationships/image" Target="media/image28.jpg"/><Relationship Id="rId62" Type="http://schemas.openxmlformats.org/officeDocument/2006/relationships/image" Target="media/image49.jpg"/><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image" Target="media/image98.jpg"/><Relationship Id="rId132" Type="http://schemas.openxmlformats.org/officeDocument/2006/relationships/image" Target="media/image119.jpg"/><Relationship Id="rId153" Type="http://schemas.openxmlformats.org/officeDocument/2006/relationships/image" Target="media/image140.jpg"/><Relationship Id="rId174" Type="http://schemas.openxmlformats.org/officeDocument/2006/relationships/image" Target="media/image150.jpg"/><Relationship Id="rId179" Type="http://schemas.openxmlformats.org/officeDocument/2006/relationships/image" Target="media/image155.jpg"/><Relationship Id="rId190" Type="http://schemas.openxmlformats.org/officeDocument/2006/relationships/hyperlink" Target="http://www.open.edu/openlearn/ocw/mod/oucontent/olinkremote.php?website=A224_1&amp;targetdoc=An%20introduction%20to%20music%20theory&amp;targetptr=8.1" TargetMode="External"/><Relationship Id="rId15" Type="http://schemas.openxmlformats.org/officeDocument/2006/relationships/image" Target="media/image2.jpg"/><Relationship Id="rId36" Type="http://schemas.openxmlformats.org/officeDocument/2006/relationships/image" Target="media/image23.jpg"/><Relationship Id="rId57" Type="http://schemas.openxmlformats.org/officeDocument/2006/relationships/image" Target="media/image44.jpg"/><Relationship Id="rId106" Type="http://schemas.openxmlformats.org/officeDocument/2006/relationships/image" Target="media/image93.jpg"/><Relationship Id="rId127" Type="http://schemas.openxmlformats.org/officeDocument/2006/relationships/image" Target="media/image114.png"/><Relationship Id="rId10" Type="http://schemas.openxmlformats.org/officeDocument/2006/relationships/hyperlink" Target="http://creativecommons.org/licenses/by-nc-sa/4.0/deed.en_GB" TargetMode="External"/><Relationship Id="rId31" Type="http://schemas.openxmlformats.org/officeDocument/2006/relationships/image" Target="media/image18.jpg"/><Relationship Id="rId52" Type="http://schemas.openxmlformats.org/officeDocument/2006/relationships/image" Target="media/image39.jpg"/><Relationship Id="rId73" Type="http://schemas.openxmlformats.org/officeDocument/2006/relationships/image" Target="media/image60.jpg"/><Relationship Id="rId78" Type="http://schemas.openxmlformats.org/officeDocument/2006/relationships/image" Target="media/image65.jp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jpg"/><Relationship Id="rId122" Type="http://schemas.openxmlformats.org/officeDocument/2006/relationships/image" Target="media/image109.jpg"/><Relationship Id="rId143" Type="http://schemas.openxmlformats.org/officeDocument/2006/relationships/image" Target="media/image130.jpg"/><Relationship Id="rId148" Type="http://schemas.openxmlformats.org/officeDocument/2006/relationships/image" Target="media/image135.jpg"/><Relationship Id="rId164" Type="http://schemas.openxmlformats.org/officeDocument/2006/relationships/hyperlink" Target="https://tonesavvy.com/" TargetMode="External"/><Relationship Id="rId169" Type="http://schemas.openxmlformats.org/officeDocument/2006/relationships/hyperlink" Target="http://creativecommons.org/licenses/by-nc-sa/4.0/deed.en_GB" TargetMode="External"/><Relationship Id="rId185" Type="http://schemas.openxmlformats.org/officeDocument/2006/relationships/image" Target="media/image161.jpg"/><Relationship Id="rId4" Type="http://schemas.openxmlformats.org/officeDocument/2006/relationships/webSettings" Target="webSettings.xml"/><Relationship Id="rId9" Type="http://schemas.openxmlformats.org/officeDocument/2006/relationships/hyperlink" Target="http://www.open.edu/openlearn/history-the-arts/culture/music/introduction-music-theory/content-section-0?utm_source=openlearn&amp;utm_campaign=ol&amp;utm_medium=ebook" TargetMode="External"/><Relationship Id="rId180" Type="http://schemas.openxmlformats.org/officeDocument/2006/relationships/image" Target="media/image156.jpg"/><Relationship Id="rId26"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music/introduction-music-theor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24701</Words>
  <Characters>111896</Characters>
  <Application>Microsoft Office Word</Application>
  <DocSecurity>0</DocSecurity>
  <Lines>5594</Lines>
  <Paragraphs>2731</Paragraphs>
  <ScaleCrop>false</ScaleCrop>
  <Company>The Open University</Company>
  <LinksUpToDate>false</LinksUpToDate>
  <CharactersWithSpaces>133866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music theory</dc:title>
  <dc:subject/>
  <dc:creator>The Open University</dc:creator>
  <cp:keywords/>
  <dc:description>Comments</dc:description>
  <cp:lastModifiedBy>ccs-stcn-omu-live</cp:lastModifiedBy>
  <cp:revision>3</cp:revision>
  <dcterms:created xsi:type="dcterms:W3CDTF">2021-12-09T17:43:00Z</dcterms:created>
  <dcterms:modified xsi:type="dcterms:W3CDTF">2021-12-09T17:43:00Z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https://www.open.edu/openlearn/history-the-arts/music/introduction-music-theory/content-section-0</vt:lpwstr>
  </property>
  <property fmtid="{D5CDD505-2E9C-101B-9397-08002B2CF9AE}" pid="3" name="DateProcessed">
    <vt:lpwstr>9th December 2021</vt:lpwstr>
  </property>
  <property fmtid="{D5CDD505-2E9C-101B-9397-08002B2CF9AE}" pid="4" name="ItemID">
    <vt:lpwstr/>
  </property>
  <property fmtid="{D5CDD505-2E9C-101B-9397-08002B2CF9AE}" pid="5" name="ItemTitle">
    <vt:lpwstr>An introduction to music theory</vt:lpwstr>
  </property>
  <property fmtid="{D5CDD505-2E9C-101B-9397-08002B2CF9AE}" pid="6" name="OuLogo">
    <vt:lpwstr>\\sc-file-test\system\other\oulogo.jpg</vt:lpwstr>
  </property>
  <property fmtid="{D5CDD505-2E9C-101B-9397-08002B2CF9AE}" pid="7" name="BrandLogo">
    <vt:lpwstr/>
  </property>
</Properties>
</file>