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5B4D" w:rsidRDefault="0094399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dvanced German: Fragen der Ident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anced German: Fragen der Identitä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spacing w:line="240" w:lineRule="auto"/>
        <w:outlineLvl w:val="1"/>
        <w:divId w:val="220753281"/>
        <w:rPr>
          <w:rFonts w:eastAsia="Times New Roman"/>
          <w:b/>
          <w:bCs/>
          <w:kern w:val="36"/>
        </w:rPr>
      </w:pPr>
      <w:r>
        <w:rPr>
          <w:rFonts w:eastAsia="Times New Roman"/>
          <w:b/>
          <w:bCs/>
          <w:kern w:val="36"/>
        </w:rPr>
        <w:lastRenderedPageBreak/>
        <w:t>L333_1   Advanced German: Fragen der Identität</w:t>
      </w:r>
    </w:p>
    <w:p w:rsidR="00A85B4D" w:rsidRDefault="00943998">
      <w:pPr>
        <w:spacing w:before="384" w:beforeAutospacing="0" w:after="144" w:afterAutospacing="0" w:line="216" w:lineRule="atLeast"/>
        <w:outlineLvl w:val="2"/>
        <w:divId w:val="220753281"/>
        <w:rPr>
          <w:rFonts w:eastAsia="Times New Roman"/>
          <w:b/>
          <w:bCs/>
          <w:sz w:val="48"/>
          <w:szCs w:val="48"/>
        </w:rPr>
      </w:pPr>
      <w:r>
        <w:rPr>
          <w:rFonts w:eastAsia="Times New Roman"/>
          <w:b/>
          <w:bCs/>
          <w:sz w:val="48"/>
          <w:szCs w:val="48"/>
        </w:rPr>
        <w:t>Advanced German: Fragen der Identität</w:t>
      </w:r>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divId w:val="238639870"/>
        <w:rPr>
          <w:sz w:val="24"/>
          <w:szCs w:val="24"/>
        </w:rPr>
      </w:pPr>
      <w:r>
        <w:rPr>
          <w:rStyle w:val="Strong"/>
          <w:sz w:val="24"/>
          <w:szCs w:val="24"/>
        </w:rPr>
        <w:lastRenderedPageBreak/>
        <w:t>About this free course</w:t>
      </w:r>
    </w:p>
    <w:p w:rsidR="00A85B4D" w:rsidRDefault="00943998">
      <w:pPr>
        <w:divId w:val="238639870"/>
        <w:rPr>
          <w:sz w:val="24"/>
          <w:szCs w:val="24"/>
        </w:rPr>
      </w:pPr>
      <w:r>
        <w:rPr>
          <w:sz w:val="24"/>
          <w:szCs w:val="24"/>
        </w:rPr>
        <w:t xml:space="preserve">This free course is an adapted extract from the Open University course </w:t>
      </w:r>
      <w:hyperlink r:id="rId8" w:history="1">
        <w:r>
          <w:rPr>
            <w:rStyle w:val="Hyperlink"/>
            <w:sz w:val="24"/>
            <w:szCs w:val="24"/>
          </w:rPr>
          <w:t xml:space="preserve">L333 </w:t>
        </w:r>
        <w:r>
          <w:rPr>
            <w:rStyle w:val="Emphasis"/>
            <w:color w:val="143748"/>
            <w:sz w:val="24"/>
            <w:szCs w:val="24"/>
            <w:u w:val="single"/>
          </w:rPr>
          <w:t>German studies 3</w:t>
        </w:r>
      </w:hyperlink>
      <w:r>
        <w:rPr>
          <w:sz w:val="24"/>
          <w:szCs w:val="24"/>
        </w:rPr>
        <w:t xml:space="preserve">. </w:t>
      </w:r>
    </w:p>
    <w:p w:rsidR="00A85B4D" w:rsidRDefault="00943998">
      <w:pPr>
        <w:divId w:val="238639870"/>
        <w:rPr>
          <w:sz w:val="24"/>
          <w:szCs w:val="24"/>
        </w:rPr>
      </w:pPr>
      <w:r>
        <w:rPr>
          <w:sz w:val="24"/>
          <w:szCs w:val="24"/>
        </w:rPr>
        <w:t xml:space="preserve">This version of the content may include video, images and interactive content that may not be optimised for your device. </w:t>
      </w:r>
    </w:p>
    <w:p w:rsidR="00A85B4D" w:rsidRDefault="00943998">
      <w:pPr>
        <w:divId w:val="238639870"/>
        <w:rPr>
          <w:sz w:val="24"/>
          <w:szCs w:val="24"/>
        </w:rPr>
      </w:pPr>
      <w:r>
        <w:rPr>
          <w:sz w:val="24"/>
          <w:szCs w:val="24"/>
        </w:rPr>
        <w:t xml:space="preserve">You can experience this free course as it was originally designed on OpenLearn, the home of free learning from The Open University – </w:t>
      </w:r>
    </w:p>
    <w:p w:rsidR="00A85B4D" w:rsidRDefault="00943998">
      <w:pPr>
        <w:divId w:val="238639870"/>
        <w:rPr>
          <w:sz w:val="24"/>
          <w:szCs w:val="24"/>
        </w:rPr>
      </w:pPr>
      <w:r>
        <w:rPr>
          <w:sz w:val="24"/>
          <w:szCs w:val="24"/>
        </w:rPr>
        <w:t>https://www.open.edu/openlearn/languages/advanced-german-fragen-der-identitat/content-section-0</w:t>
      </w:r>
    </w:p>
    <w:p w:rsidR="00A85B4D" w:rsidRDefault="00943998">
      <w:pPr>
        <w:divId w:val="238639870"/>
        <w:rPr>
          <w:sz w:val="24"/>
          <w:szCs w:val="24"/>
        </w:rPr>
      </w:pPr>
      <w:r>
        <w:rPr>
          <w:sz w:val="24"/>
          <w:szCs w:val="24"/>
        </w:rPr>
        <w:t>There you’ll also be able to track your progress via your activity record, which you can use to demonstrate your learning.</w:t>
      </w:r>
    </w:p>
    <w:p w:rsidR="00A85B4D" w:rsidRDefault="00943998">
      <w:pPr>
        <w:divId w:val="238639870"/>
        <w:rPr>
          <w:sz w:val="24"/>
          <w:szCs w:val="24"/>
        </w:rPr>
      </w:pPr>
      <w:r>
        <w:rPr>
          <w:sz w:val="24"/>
          <w:szCs w:val="24"/>
        </w:rPr>
        <w:t>Unless otherwise stated, copyright © 2024 The Open University, all rights reserved.</w:t>
      </w:r>
    </w:p>
    <w:p w:rsidR="00A85B4D" w:rsidRDefault="00943998">
      <w:pPr>
        <w:divId w:val="238639870"/>
        <w:rPr>
          <w:sz w:val="24"/>
          <w:szCs w:val="24"/>
        </w:rPr>
      </w:pPr>
      <w:r>
        <w:rPr>
          <w:rStyle w:val="Strong"/>
          <w:sz w:val="24"/>
          <w:szCs w:val="24"/>
        </w:rPr>
        <w:t>Intellectual property</w:t>
      </w:r>
    </w:p>
    <w:p w:rsidR="00A85B4D" w:rsidRDefault="00943998">
      <w:pPr>
        <w:divId w:val="238639870"/>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A85B4D" w:rsidRDefault="00943998">
      <w:pPr>
        <w:divId w:val="238639870"/>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85B4D" w:rsidRDefault="00943998">
      <w:pPr>
        <w:divId w:val="23863987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A85B4D" w:rsidRDefault="00943998">
      <w:pPr>
        <w:divId w:val="238639870"/>
        <w:rPr>
          <w:sz w:val="24"/>
          <w:szCs w:val="24"/>
        </w:rPr>
      </w:pPr>
      <w:r>
        <w:rPr>
          <w:sz w:val="24"/>
          <w:szCs w:val="24"/>
        </w:rPr>
        <w:t xml:space="preserve">When using the content you must attribute us (The Open University) (the OU) and any identified author in accordance with the terms of the Creative Commons Licence. </w:t>
      </w:r>
    </w:p>
    <w:p w:rsidR="00A85B4D" w:rsidRDefault="00943998">
      <w:pPr>
        <w:divId w:val="23863987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85B4D" w:rsidRDefault="00943998">
      <w:pPr>
        <w:divId w:val="23863987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85B4D" w:rsidRDefault="00943998">
      <w:pPr>
        <w:divId w:val="23863987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85B4D" w:rsidRDefault="00943998">
      <w:pPr>
        <w:divId w:val="238639870"/>
        <w:rPr>
          <w:sz w:val="24"/>
          <w:szCs w:val="24"/>
        </w:rPr>
      </w:pPr>
      <w:r>
        <w:rPr>
          <w:sz w:val="24"/>
          <w:szCs w:val="24"/>
        </w:rPr>
        <w:t>Unauthorised use of any of the content may constitute a breach of the terms and conditions and/or intellectual property laws.</w:t>
      </w:r>
    </w:p>
    <w:p w:rsidR="00A85B4D" w:rsidRDefault="00943998">
      <w:pPr>
        <w:divId w:val="238639870"/>
        <w:rPr>
          <w:sz w:val="24"/>
          <w:szCs w:val="24"/>
        </w:rPr>
      </w:pPr>
      <w:r>
        <w:rPr>
          <w:sz w:val="24"/>
          <w:szCs w:val="24"/>
        </w:rPr>
        <w:t>We reserve the right to alter, amend or bring to an end any terms and conditions provided here without notice.</w:t>
      </w:r>
    </w:p>
    <w:p w:rsidR="00A85B4D" w:rsidRDefault="00943998">
      <w:pPr>
        <w:divId w:val="238639870"/>
        <w:rPr>
          <w:sz w:val="24"/>
          <w:szCs w:val="24"/>
        </w:rPr>
      </w:pPr>
      <w:r>
        <w:rPr>
          <w:sz w:val="24"/>
          <w:szCs w:val="24"/>
        </w:rPr>
        <w:t>All rights falling outside the terms of the Creative Commons licence are retained or controlled by The Open University.</w:t>
      </w:r>
    </w:p>
    <w:p w:rsidR="00A85B4D" w:rsidRDefault="00943998">
      <w:pPr>
        <w:divId w:val="238639870"/>
        <w:rPr>
          <w:sz w:val="24"/>
          <w:szCs w:val="24"/>
        </w:rPr>
      </w:pPr>
      <w:r>
        <w:rPr>
          <w:sz w:val="24"/>
          <w:szCs w:val="24"/>
        </w:rPr>
        <w:t>Head of Intellectual Property, The Open University</w:t>
      </w:r>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1371300379"/>
        <w:rPr>
          <w:rFonts w:eastAsia="Times New Roman"/>
        </w:rPr>
      </w:pPr>
      <w:r>
        <w:rPr>
          <w:rFonts w:eastAsia="Times New Roman"/>
        </w:rPr>
        <w:t>Contents</w:t>
      </w:r>
    </w:p>
    <w:p w:rsidR="00A85B4D" w:rsidRDefault="00250FA5">
      <w:pPr>
        <w:numPr>
          <w:ilvl w:val="0"/>
          <w:numId w:val="1"/>
        </w:numPr>
        <w:spacing w:before="96" w:beforeAutospacing="0" w:after="0" w:afterAutospacing="0"/>
        <w:ind w:left="1320"/>
        <w:divId w:val="1371300379"/>
        <w:rPr>
          <w:rFonts w:eastAsia="Times New Roman"/>
        </w:rPr>
      </w:pPr>
      <w:hyperlink w:anchor="Session1" w:history="1">
        <w:r w:rsidR="00943998">
          <w:rPr>
            <w:rStyle w:val="Hyperlink"/>
            <w:rFonts w:eastAsia="Times New Roman"/>
          </w:rPr>
          <w:t>Einleitung</w:t>
        </w:r>
      </w:hyperlink>
    </w:p>
    <w:p w:rsidR="00A85B4D" w:rsidRDefault="00250FA5">
      <w:pPr>
        <w:numPr>
          <w:ilvl w:val="0"/>
          <w:numId w:val="1"/>
        </w:numPr>
        <w:spacing w:before="96" w:beforeAutospacing="0" w:after="0" w:afterAutospacing="0"/>
        <w:ind w:left="1320"/>
        <w:divId w:val="1371300379"/>
        <w:rPr>
          <w:rFonts w:eastAsia="Times New Roman"/>
        </w:rPr>
      </w:pPr>
      <w:hyperlink w:anchor="Session2" w:history="1">
        <w:r w:rsidR="00943998">
          <w:rPr>
            <w:rStyle w:val="Hyperlink"/>
            <w:rFonts w:eastAsia="Times New Roman"/>
          </w:rPr>
          <w:t>Learning outcomes</w:t>
        </w:r>
      </w:hyperlink>
    </w:p>
    <w:p w:rsidR="00A85B4D" w:rsidRDefault="00250FA5">
      <w:pPr>
        <w:numPr>
          <w:ilvl w:val="0"/>
          <w:numId w:val="1"/>
        </w:numPr>
        <w:spacing w:before="96" w:beforeAutospacing="0" w:after="0" w:afterAutospacing="0"/>
        <w:ind w:left="1320"/>
        <w:divId w:val="1371300379"/>
        <w:rPr>
          <w:rFonts w:eastAsia="Times New Roman"/>
        </w:rPr>
      </w:pPr>
      <w:hyperlink w:anchor="Session3" w:history="1">
        <w:r w:rsidR="00943998">
          <w:rPr>
            <w:rStyle w:val="Hyperlink"/>
            <w:rFonts w:eastAsia="Times New Roman"/>
          </w:rPr>
          <w:t>1 Identität als Konzept</w:t>
        </w:r>
      </w:hyperlink>
    </w:p>
    <w:p w:rsidR="00A85B4D" w:rsidRDefault="00250FA5">
      <w:pPr>
        <w:numPr>
          <w:ilvl w:val="0"/>
          <w:numId w:val="1"/>
        </w:numPr>
        <w:spacing w:before="96" w:beforeAutospacing="0" w:after="0" w:afterAutospacing="0"/>
        <w:ind w:left="1320"/>
        <w:divId w:val="1371300379"/>
        <w:rPr>
          <w:rFonts w:eastAsia="Times New Roman"/>
        </w:rPr>
      </w:pPr>
      <w:hyperlink w:anchor="Session4" w:history="1">
        <w:r w:rsidR="00943998">
          <w:rPr>
            <w:rStyle w:val="Hyperlink"/>
            <w:rFonts w:eastAsia="Times New Roman"/>
          </w:rPr>
          <w:t>2 Über Grenzen hinweg leben</w:t>
        </w:r>
      </w:hyperlink>
    </w:p>
    <w:p w:rsidR="00A85B4D" w:rsidRDefault="00250FA5">
      <w:pPr>
        <w:numPr>
          <w:ilvl w:val="0"/>
          <w:numId w:val="1"/>
        </w:numPr>
        <w:spacing w:before="96" w:beforeAutospacing="0" w:after="0" w:afterAutospacing="0"/>
        <w:ind w:left="1320"/>
        <w:divId w:val="1371300379"/>
        <w:rPr>
          <w:rFonts w:eastAsia="Times New Roman"/>
        </w:rPr>
      </w:pPr>
      <w:hyperlink w:anchor="Session5" w:history="1">
        <w:r w:rsidR="00943998">
          <w:rPr>
            <w:rStyle w:val="Hyperlink"/>
            <w:rFonts w:eastAsia="Times New Roman"/>
          </w:rPr>
          <w:t>3 Reflektionen zu Heimat und regionaler Identität</w:t>
        </w:r>
      </w:hyperlink>
    </w:p>
    <w:p w:rsidR="00A85B4D" w:rsidRDefault="00250FA5">
      <w:pPr>
        <w:numPr>
          <w:ilvl w:val="0"/>
          <w:numId w:val="1"/>
        </w:numPr>
        <w:spacing w:before="96" w:beforeAutospacing="0" w:after="0" w:afterAutospacing="0"/>
        <w:ind w:left="1320"/>
        <w:divId w:val="1371300379"/>
        <w:rPr>
          <w:rFonts w:eastAsia="Times New Roman"/>
        </w:rPr>
      </w:pPr>
      <w:hyperlink w:anchor="Session6" w:history="1">
        <w:r w:rsidR="00943998">
          <w:rPr>
            <w:rStyle w:val="Hyperlink"/>
            <w:rFonts w:eastAsia="Times New Roman"/>
          </w:rPr>
          <w:t>4 Typisch deutsch?</w:t>
        </w:r>
      </w:hyperlink>
    </w:p>
    <w:p w:rsidR="00A85B4D" w:rsidRDefault="00250FA5">
      <w:pPr>
        <w:numPr>
          <w:ilvl w:val="0"/>
          <w:numId w:val="1"/>
        </w:numPr>
        <w:spacing w:before="96" w:beforeAutospacing="0" w:after="0" w:afterAutospacing="0"/>
        <w:ind w:left="1320"/>
        <w:divId w:val="1371300379"/>
        <w:rPr>
          <w:rFonts w:eastAsia="Times New Roman"/>
        </w:rPr>
      </w:pPr>
      <w:hyperlink w:anchor="Session7" w:history="1">
        <w:r w:rsidR="00943998">
          <w:rPr>
            <w:rStyle w:val="Hyperlink"/>
            <w:rFonts w:eastAsia="Times New Roman"/>
          </w:rPr>
          <w:t>5 Gelebte Vielfalt</w:t>
        </w:r>
      </w:hyperlink>
    </w:p>
    <w:p w:rsidR="00A85B4D" w:rsidRDefault="00250FA5">
      <w:pPr>
        <w:numPr>
          <w:ilvl w:val="0"/>
          <w:numId w:val="1"/>
        </w:numPr>
        <w:spacing w:before="96" w:beforeAutospacing="0" w:after="0" w:afterAutospacing="0"/>
        <w:ind w:left="1320"/>
        <w:divId w:val="1371300379"/>
        <w:rPr>
          <w:rFonts w:eastAsia="Times New Roman"/>
        </w:rPr>
      </w:pPr>
      <w:hyperlink w:anchor="Session8" w:history="1">
        <w:r w:rsidR="00943998">
          <w:rPr>
            <w:rStyle w:val="Hyperlink"/>
            <w:rFonts w:eastAsia="Times New Roman"/>
          </w:rPr>
          <w:t>6 Was also ist ‚Identität’?</w:t>
        </w:r>
      </w:hyperlink>
    </w:p>
    <w:p w:rsidR="00A85B4D" w:rsidRDefault="00250FA5">
      <w:pPr>
        <w:numPr>
          <w:ilvl w:val="0"/>
          <w:numId w:val="1"/>
        </w:numPr>
        <w:spacing w:before="96" w:beforeAutospacing="0" w:after="0" w:afterAutospacing="0"/>
        <w:ind w:left="1320"/>
        <w:divId w:val="1371300379"/>
        <w:rPr>
          <w:rFonts w:eastAsia="Times New Roman"/>
        </w:rPr>
      </w:pPr>
      <w:hyperlink w:anchor="Session9" w:history="1">
        <w:r w:rsidR="00943998">
          <w:rPr>
            <w:rStyle w:val="Hyperlink"/>
            <w:rFonts w:eastAsia="Times New Roman"/>
          </w:rPr>
          <w:t>7 Abschluss</w:t>
        </w:r>
      </w:hyperlink>
    </w:p>
    <w:p w:rsidR="00A85B4D" w:rsidRDefault="00250FA5">
      <w:pPr>
        <w:numPr>
          <w:ilvl w:val="0"/>
          <w:numId w:val="1"/>
        </w:numPr>
        <w:spacing w:before="96" w:beforeAutospacing="0" w:after="0" w:afterAutospacing="0"/>
        <w:ind w:left="1320"/>
        <w:divId w:val="1371300379"/>
        <w:rPr>
          <w:rFonts w:eastAsia="Times New Roman"/>
        </w:rPr>
      </w:pPr>
      <w:hyperlink w:anchor="Session10" w:history="1">
        <w:r w:rsidR="00943998">
          <w:rPr>
            <w:rStyle w:val="Hyperlink"/>
            <w:rFonts w:eastAsia="Times New Roman"/>
          </w:rPr>
          <w:t>References</w:t>
        </w:r>
      </w:hyperlink>
    </w:p>
    <w:p w:rsidR="00A85B4D" w:rsidRDefault="00250FA5">
      <w:pPr>
        <w:numPr>
          <w:ilvl w:val="0"/>
          <w:numId w:val="1"/>
        </w:numPr>
        <w:spacing w:before="96" w:beforeAutospacing="0" w:after="0" w:afterAutospacing="0"/>
        <w:ind w:left="1320"/>
        <w:divId w:val="1371300379"/>
        <w:rPr>
          <w:rFonts w:eastAsia="Times New Roman"/>
        </w:rPr>
      </w:pPr>
      <w:hyperlink w:anchor="Session11" w:history="1">
        <w:r w:rsidR="00943998">
          <w:rPr>
            <w:rStyle w:val="Hyperlink"/>
            <w:rFonts w:eastAsia="Times New Roman"/>
          </w:rPr>
          <w:t>Acknowledgements</w:t>
        </w:r>
      </w:hyperlink>
    </w:p>
    <w:p w:rsidR="00A85B4D" w:rsidRDefault="00250FA5">
      <w:pPr>
        <w:numPr>
          <w:ilvl w:val="0"/>
          <w:numId w:val="1"/>
        </w:numPr>
        <w:spacing w:before="96" w:beforeAutospacing="0" w:after="0" w:afterAutospacing="0"/>
        <w:ind w:left="1320"/>
        <w:divId w:val="1371300379"/>
        <w:rPr>
          <w:rFonts w:eastAsia="Times New Roman"/>
        </w:rPr>
      </w:pPr>
      <w:hyperlink w:anchor="Solutions1" w:history="1">
        <w:r w:rsidR="00943998">
          <w:rPr>
            <w:rStyle w:val="Hyperlink"/>
            <w:rFonts w:eastAsia="Times New Roman"/>
          </w:rPr>
          <w:t>Solutions</w:t>
        </w:r>
      </w:hyperlink>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2"/>
        <w:divId w:val="887685347"/>
        <w:rPr>
          <w:rFonts w:eastAsia="Times New Roman"/>
        </w:rPr>
      </w:pPr>
      <w:bookmarkStart w:id="1" w:name="Session1"/>
      <w:bookmarkEnd w:id="1"/>
      <w:r>
        <w:rPr>
          <w:rFonts w:eastAsia="Times New Roman"/>
        </w:rPr>
        <w:t>Einleitung</w:t>
      </w:r>
    </w:p>
    <w:p w:rsidR="00A85B4D" w:rsidRDefault="00943998">
      <w:pPr>
        <w:divId w:val="887685347"/>
      </w:pPr>
      <w:r>
        <w:t xml:space="preserve">In diesem kurzen Kurs geht es um Identität und um die Frage, welchen Einfluss unser Umfeld auf uns hat. Wie wird unsere Identität durch unsere Herkunft und unseren Lebensraum geprägt? Was verstehen wir unter Heimat? Und wie ist es mit Personen, die sich durch Migration eine zweite/dritte/vierte Heimat in einem anderen Teil der Welt geschaffen haben? </w:t>
      </w:r>
    </w:p>
    <w:p w:rsidR="00A85B4D" w:rsidRDefault="00943998">
      <w:pPr>
        <w:divId w:val="887685347"/>
      </w:pPr>
      <w:r>
        <w:t xml:space="preserve">Manche Menschen sind heute an vielen Orten der Welt zu Hause, aber identifizieren sich vielleicht dennoch mit ihren geografischen und kulturellen Wurzeln. Andere bleiben ihrer Heimatregion ein Leben lang treu, aber die Regionen selbst verändern sich und das Zusammenspiel zwischen Einwohner*innen und ihrem Lebensraum ist komplex. Gerade für Sprachlernende ist die kulturelle Identität nicht statisch, sondern wird durch interkulturelle Erfahrungen immer wieder neu geprägt. </w:t>
      </w:r>
    </w:p>
    <w:p w:rsidR="00A85B4D" w:rsidRDefault="00943998">
      <w:pPr>
        <w:divId w:val="887685347"/>
      </w:pPr>
      <w:r>
        <w:rPr>
          <w:vanish/>
        </w:rPr>
        <w:t>Start of Figure</w:t>
      </w:r>
    </w:p>
    <w:p w:rsidR="00A85B4D" w:rsidRDefault="00943998">
      <w:pPr>
        <w:spacing w:before="240" w:beforeAutospacing="0" w:after="240" w:afterAutospacing="0" w:line="240" w:lineRule="auto"/>
        <w:divId w:val="1519924899"/>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extent cx="1563624" cy="1170432"/>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3624" cy="1170432"/>
                    </a:xfrm>
                    <a:prstGeom prst="rect">
                      <a:avLst/>
                    </a:prstGeom>
                    <a:noFill/>
                    <a:ln>
                      <a:noFill/>
                    </a:ln>
                  </pic:spPr>
                </pic:pic>
              </a:graphicData>
            </a:graphic>
          </wp:inline>
        </w:drawing>
      </w:r>
    </w:p>
    <w:p w:rsidR="00A85B4D" w:rsidRDefault="00943998">
      <w:pPr>
        <w:divId w:val="887685347"/>
      </w:pPr>
      <w:r>
        <w:rPr>
          <w:vanish/>
        </w:rPr>
        <w:t>End of Figure</w:t>
      </w:r>
    </w:p>
    <w:p w:rsidR="00A85B4D" w:rsidRDefault="00943998">
      <w:pPr>
        <w:divId w:val="887685347"/>
      </w:pPr>
      <w:r>
        <w:t xml:space="preserve">In diesem Kurs werden Sie sich selbst Gedanken darüber machen, wie Ihre Heimat Sie prägt und welche Aspekte Ihrer Identität für Sie persönlich wichtig sind. Außerdem werden Sie mehr über Menschen im deutschsprachige Raum und deren Meinungen zu Identität und Heimat erfahren. </w:t>
      </w:r>
    </w:p>
    <w:p w:rsidR="00A85B4D" w:rsidRDefault="00943998">
      <w:pPr>
        <w:divId w:val="887685347"/>
      </w:pPr>
      <w:r>
        <w:t xml:space="preserve">This free course is an adapted extract from the Open University course </w:t>
      </w:r>
      <w:hyperlink r:id="rId12" w:history="1">
        <w:r>
          <w:rPr>
            <w:rStyle w:val="Hyperlink"/>
          </w:rPr>
          <w:t xml:space="preserve">L333 </w:t>
        </w:r>
        <w:r>
          <w:rPr>
            <w:rStyle w:val="Emphasis"/>
            <w:color w:val="143748"/>
            <w:u w:val="single"/>
          </w:rPr>
          <w:t>German studies 3</w:t>
        </w:r>
      </w:hyperlink>
      <w:r>
        <w:t xml:space="preserve">. </w:t>
      </w:r>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2"/>
        <w:divId w:val="1724255652"/>
        <w:rPr>
          <w:rFonts w:eastAsia="Times New Roman"/>
        </w:rPr>
      </w:pPr>
      <w:bookmarkStart w:id="3" w:name="Session2"/>
      <w:bookmarkEnd w:id="3"/>
      <w:r>
        <w:rPr>
          <w:rFonts w:eastAsia="Times New Roman"/>
        </w:rPr>
        <w:t>Learning outcomes</w:t>
      </w:r>
    </w:p>
    <w:p w:rsidR="00A85B4D" w:rsidRDefault="00943998">
      <w:pPr>
        <w:divId w:val="1724255652"/>
      </w:pPr>
      <w:r>
        <w:t>After studying this course, you should be able to:</w:t>
      </w:r>
    </w:p>
    <w:p w:rsidR="00A85B4D" w:rsidRDefault="00943998">
      <w:pPr>
        <w:numPr>
          <w:ilvl w:val="0"/>
          <w:numId w:val="2"/>
        </w:numPr>
        <w:spacing w:before="0" w:beforeAutospacing="0" w:after="0" w:afterAutospacing="0"/>
        <w:ind w:left="780" w:right="780"/>
        <w:divId w:val="1724255652"/>
        <w:rPr>
          <w:rFonts w:eastAsia="Times New Roman"/>
        </w:rPr>
      </w:pPr>
      <w:r>
        <w:rPr>
          <w:rFonts w:eastAsia="Times New Roman"/>
        </w:rPr>
        <w:t>understand fluent German speakers discussing their regional and national identities</w:t>
      </w:r>
    </w:p>
    <w:p w:rsidR="00A85B4D" w:rsidRDefault="00943998">
      <w:pPr>
        <w:numPr>
          <w:ilvl w:val="0"/>
          <w:numId w:val="2"/>
        </w:numPr>
        <w:spacing w:before="0" w:beforeAutospacing="0" w:after="0" w:afterAutospacing="0"/>
        <w:ind w:left="780" w:right="780"/>
        <w:divId w:val="1724255652"/>
        <w:rPr>
          <w:rFonts w:eastAsia="Times New Roman"/>
        </w:rPr>
      </w:pPr>
      <w:r>
        <w:rPr>
          <w:rFonts w:eastAsia="Times New Roman"/>
        </w:rPr>
        <w:t>discuss the concept of identity in German</w:t>
      </w:r>
    </w:p>
    <w:p w:rsidR="00A85B4D" w:rsidRDefault="00943998">
      <w:pPr>
        <w:numPr>
          <w:ilvl w:val="0"/>
          <w:numId w:val="2"/>
        </w:numPr>
        <w:spacing w:before="0" w:beforeAutospacing="0" w:after="0" w:afterAutospacing="0"/>
        <w:ind w:left="780" w:right="780"/>
        <w:divId w:val="1724255652"/>
        <w:rPr>
          <w:rFonts w:eastAsia="Times New Roman"/>
        </w:rPr>
      </w:pPr>
      <w:r>
        <w:rPr>
          <w:rFonts w:eastAsia="Times New Roman"/>
        </w:rPr>
        <w:t>reflect on the complex relationship between who we are and where we are from</w:t>
      </w:r>
    </w:p>
    <w:p w:rsidR="00A85B4D" w:rsidRDefault="00943998">
      <w:pPr>
        <w:numPr>
          <w:ilvl w:val="0"/>
          <w:numId w:val="2"/>
        </w:numPr>
        <w:spacing w:before="0" w:beforeAutospacing="0" w:after="0" w:afterAutospacing="0"/>
        <w:ind w:left="780" w:right="780"/>
        <w:divId w:val="1724255652"/>
        <w:rPr>
          <w:rFonts w:eastAsia="Times New Roman"/>
        </w:rPr>
      </w:pPr>
      <w:r>
        <w:rPr>
          <w:rFonts w:eastAsia="Times New Roman"/>
        </w:rPr>
        <w:t>make notes and summarise information in German</w:t>
      </w:r>
    </w:p>
    <w:p w:rsidR="00A85B4D" w:rsidRDefault="00943998">
      <w:pPr>
        <w:numPr>
          <w:ilvl w:val="0"/>
          <w:numId w:val="2"/>
        </w:numPr>
        <w:spacing w:before="0" w:beforeAutospacing="0" w:after="0" w:afterAutospacing="0"/>
        <w:ind w:left="780" w:right="780"/>
        <w:divId w:val="1724255652"/>
        <w:rPr>
          <w:rFonts w:eastAsia="Times New Roman"/>
        </w:rPr>
      </w:pPr>
      <w:r>
        <w:rPr>
          <w:rFonts w:eastAsia="Times New Roman"/>
        </w:rPr>
        <w:t>use direct and indirect quotes.</w:t>
      </w:r>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2"/>
        <w:divId w:val="952371061"/>
        <w:rPr>
          <w:rFonts w:eastAsia="Times New Roman"/>
        </w:rPr>
      </w:pPr>
      <w:bookmarkStart w:id="4" w:name="Session3"/>
      <w:bookmarkEnd w:id="4"/>
      <w:r>
        <w:rPr>
          <w:rFonts w:eastAsia="Times New Roman"/>
        </w:rPr>
        <w:t>1 Identität als Konzept</w:t>
      </w:r>
    </w:p>
    <w:p w:rsidR="00A85B4D" w:rsidRDefault="00943998">
      <w:pPr>
        <w:divId w:val="952371061"/>
      </w:pPr>
      <w:r>
        <w:t xml:space="preserve">In diesem ersten Teil geht es um das Konzept der Identität. Sie sehen zwei Videoclips mit persönlichen Beispielen und lesen einen Text, in dem es um Faktoren geht, die zur Identität gehören. Überlegen Sie vorher auch selbst: Was ist Ihrer Meinung nach wichtig für unsere Identität? </w:t>
      </w:r>
    </w:p>
    <w:p w:rsidR="00A85B4D" w:rsidRDefault="00943998">
      <w:pPr>
        <w:divId w:val="952371061"/>
      </w:pPr>
      <w:r>
        <w:rPr>
          <w:vanish/>
        </w:rPr>
        <w:t>Start of Figure</w:t>
      </w:r>
    </w:p>
    <w:p w:rsidR="00A85B4D" w:rsidRDefault="00943998">
      <w:pPr>
        <w:spacing w:before="240" w:beforeAutospacing="0" w:after="240" w:afterAutospacing="0" w:line="240" w:lineRule="auto"/>
        <w:divId w:val="1681422335"/>
        <w:rPr>
          <w:rFonts w:ascii="Times New Roman" w:eastAsia="Times New Roman" w:hAnsi="Times New Roman" w:cs="Times New Roman"/>
          <w:sz w:val="24"/>
          <w:szCs w:val="24"/>
        </w:rPr>
      </w:pPr>
      <w:bookmarkStart w:id="5" w:name="Session3_Figure1"/>
      <w:bookmarkEnd w:id="5"/>
      <w:r>
        <w:rPr>
          <w:rFonts w:ascii="Times New Roman" w:eastAsia="Times New Roman" w:hAnsi="Times New Roman" w:cs="Times New Roman"/>
          <w:noProof/>
          <w:sz w:val="24"/>
          <w:szCs w:val="24"/>
        </w:rPr>
        <w:drawing>
          <wp:inline distT="0" distB="0" distL="0" distR="0">
            <wp:extent cx="5278326" cy="3956889"/>
            <wp:effectExtent l="0" t="0" r="0" b="571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326" cy="3956889"/>
                    </a:xfrm>
                    <a:prstGeom prst="rect">
                      <a:avLst/>
                    </a:prstGeom>
                    <a:noFill/>
                    <a:ln>
                      <a:noFill/>
                    </a:ln>
                  </pic:spPr>
                </pic:pic>
              </a:graphicData>
            </a:graphic>
          </wp:inline>
        </w:drawing>
      </w:r>
    </w:p>
    <w:p w:rsidR="00A85B4D" w:rsidRDefault="00943998">
      <w:pPr>
        <w:divId w:val="952371061"/>
      </w:pPr>
      <w:r>
        <w:rPr>
          <w:vanish/>
        </w:rPr>
        <w:t>End of Figure</w:t>
      </w:r>
    </w:p>
    <w:p w:rsidR="00A85B4D" w:rsidRDefault="00943998">
      <w:pPr>
        <w:divId w:val="952371061"/>
      </w:pPr>
      <w:r>
        <w:rPr>
          <w:vanish/>
        </w:rPr>
        <w:t>Start of Activity</w:t>
      </w:r>
    </w:p>
    <w:p w:rsidR="00A85B4D" w:rsidRDefault="00943998">
      <w:pPr>
        <w:spacing w:before="240" w:beforeAutospacing="0" w:after="0" w:afterAutospacing="0" w:line="240" w:lineRule="auto"/>
        <w:ind w:left="240" w:right="240"/>
        <w:outlineLvl w:val="2"/>
        <w:divId w:val="1044714773"/>
        <w:rPr>
          <w:rFonts w:eastAsia="Times New Roman"/>
          <w:b/>
          <w:bCs/>
          <w:sz w:val="36"/>
          <w:szCs w:val="36"/>
        </w:rPr>
      </w:pPr>
      <w:bookmarkStart w:id="6" w:name="Session3_Activity1"/>
      <w:bookmarkEnd w:id="6"/>
      <w:r>
        <w:rPr>
          <w:rFonts w:eastAsia="Times New Roman"/>
          <w:b/>
          <w:bCs/>
          <w:sz w:val="36"/>
          <w:szCs w:val="36"/>
        </w:rPr>
        <w:t>Übung 1</w:t>
      </w:r>
    </w:p>
    <w:p w:rsidR="00A85B4D" w:rsidRDefault="00943998">
      <w:pPr>
        <w:pStyle w:val="timing"/>
        <w:spacing w:before="100" w:beforeAutospacing="1" w:after="100" w:afterAutospacing="1"/>
        <w:ind w:left="0" w:right="0"/>
        <w:divId w:val="1832869926"/>
      </w:pPr>
      <w:r>
        <w:t>20 minuten</w:t>
      </w:r>
    </w:p>
    <w:p w:rsidR="00A85B4D" w:rsidRDefault="00943998">
      <w:pPr>
        <w:divId w:val="150561308"/>
      </w:pPr>
      <w:bookmarkStart w:id="7" w:name="Session3_Part1"/>
      <w:bookmarkEnd w:id="7"/>
      <w:r>
        <w:rPr>
          <w:vanish/>
        </w:rPr>
        <w:t>Start of Question</w:t>
      </w:r>
    </w:p>
    <w:p w:rsidR="00A85B4D" w:rsidRDefault="00943998">
      <w:pPr>
        <w:divId w:val="1446196071"/>
      </w:pPr>
      <w:bookmarkStart w:id="8" w:name="Session3_Question1"/>
      <w:bookmarkEnd w:id="8"/>
      <w:r>
        <w:t xml:space="preserve">In zwei Videoclips sprechen Autorinnen des Open University Kurses L333 </w:t>
      </w:r>
      <w:r>
        <w:rPr>
          <w:rStyle w:val="Emphasis"/>
        </w:rPr>
        <w:t>German Studies</w:t>
      </w:r>
      <w:r>
        <w:t xml:space="preserve"> über ihre Identität. Sehen Sie sich die beiden Videoclips an und notieren Sie Gemeinsamkeiten und Unterschiede zwischen den beiden Autorinnen. </w:t>
      </w:r>
    </w:p>
    <w:p w:rsidR="00A85B4D" w:rsidRDefault="00943998">
      <w:pPr>
        <w:divId w:val="1446196071"/>
      </w:pPr>
      <w:r>
        <w:rPr>
          <w:vanish/>
        </w:rPr>
        <w:t>Start of Media Content</w:t>
      </w:r>
    </w:p>
    <w:p w:rsidR="00A85B4D" w:rsidRDefault="00943998">
      <w:pPr>
        <w:spacing w:before="120" w:beforeAutospacing="0" w:after="120" w:afterAutospacing="0"/>
        <w:divId w:val="1663042987"/>
      </w:pPr>
      <w:bookmarkStart w:id="9" w:name="Session3_MediaContent1"/>
      <w:bookmarkEnd w:id="9"/>
      <w:r>
        <w:t>Video content is not available in this format.</w:t>
      </w:r>
    </w:p>
    <w:p w:rsidR="00A85B4D" w:rsidRDefault="00943998">
      <w:pPr>
        <w:pStyle w:val="Caption1"/>
        <w:spacing w:before="100" w:beforeAutospacing="1" w:after="100" w:afterAutospacing="1"/>
        <w:ind w:left="0" w:right="0"/>
        <w:divId w:val="710770657"/>
      </w:pPr>
      <w:r>
        <w:rPr>
          <w:rStyle w:val="Strong"/>
        </w:rPr>
        <w:t>Video 1</w:t>
      </w:r>
      <w:r>
        <w:t xml:space="preserve"> Christine Pleines stellt sich vor </w:t>
      </w:r>
    </w:p>
    <w:bookmarkStart w:id="10" w:name="View_Session3_Transcript1"/>
    <w:p w:rsidR="00A85B4D" w:rsidRDefault="00943998">
      <w:pPr>
        <w:pStyle w:val="navbutton"/>
        <w:divId w:val="710770657"/>
      </w:pPr>
      <w:r>
        <w:fldChar w:fldCharType="begin"/>
      </w:r>
      <w:r>
        <w:instrText xml:space="preserve"> HYPERLINK "" \l "Session3_Transcript1" </w:instrText>
      </w:r>
      <w:r>
        <w:fldChar w:fldCharType="separate"/>
      </w:r>
      <w:r>
        <w:rPr>
          <w:rStyle w:val="Hyperlink"/>
        </w:rPr>
        <w:t>View transcript - Video 1 Christine Pleines stellt sich vor</w:t>
      </w:r>
      <w:r>
        <w:fldChar w:fldCharType="end"/>
      </w:r>
      <w:bookmarkEnd w:id="10"/>
    </w:p>
    <w:p w:rsidR="00A85B4D" w:rsidRDefault="00943998">
      <w:pPr>
        <w:divId w:val="710770657"/>
      </w:pPr>
      <w:r>
        <w:rPr>
          <w:vanish/>
        </w:rPr>
        <w:t>Start of Figure</w:t>
      </w:r>
    </w:p>
    <w:p w:rsidR="00A85B4D" w:rsidRDefault="00943998">
      <w:pPr>
        <w:spacing w:before="240" w:beforeAutospacing="0" w:after="240" w:afterAutospacing="0" w:line="240" w:lineRule="auto"/>
        <w:divId w:val="2075153596"/>
        <w:rPr>
          <w:rFonts w:ascii="Times New Roman" w:eastAsia="Times New Roman" w:hAnsi="Times New Roman" w:cs="Times New Roman"/>
          <w:sz w:val="24"/>
          <w:szCs w:val="24"/>
        </w:rPr>
      </w:pPr>
      <w:bookmarkStart w:id="11" w:name="Session3_Figure2"/>
      <w:bookmarkEnd w:id="11"/>
      <w:r>
        <w:rPr>
          <w:rFonts w:ascii="Times New Roman" w:eastAsia="Times New Roman" w:hAnsi="Times New Roman" w:cs="Times New Roman"/>
          <w:noProof/>
          <w:sz w:val="24"/>
          <w:szCs w:val="24"/>
        </w:rPr>
        <w:drawing>
          <wp:inline distT="0" distB="0" distL="0" distR="0">
            <wp:extent cx="3255270" cy="1874524"/>
            <wp:effectExtent l="0" t="0" r="254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5270" cy="1874524"/>
                    </a:xfrm>
                    <a:prstGeom prst="rect">
                      <a:avLst/>
                    </a:prstGeom>
                    <a:noFill/>
                    <a:ln>
                      <a:noFill/>
                    </a:ln>
                  </pic:spPr>
                </pic:pic>
              </a:graphicData>
            </a:graphic>
          </wp:inline>
        </w:drawing>
      </w:r>
    </w:p>
    <w:p w:rsidR="00A85B4D" w:rsidRDefault="00943998">
      <w:pPr>
        <w:divId w:val="710770657"/>
      </w:pPr>
      <w:r>
        <w:rPr>
          <w:vanish/>
        </w:rPr>
        <w:t>End of Figure</w:t>
      </w:r>
    </w:p>
    <w:p w:rsidR="00A85B4D" w:rsidRDefault="00943998">
      <w:pPr>
        <w:divId w:val="1446196071"/>
      </w:pPr>
      <w:r>
        <w:rPr>
          <w:vanish/>
        </w:rPr>
        <w:t>End of Media Content</w:t>
      </w:r>
    </w:p>
    <w:p w:rsidR="00A85B4D" w:rsidRDefault="00943998">
      <w:pPr>
        <w:divId w:val="1446196071"/>
      </w:pPr>
      <w:r>
        <w:rPr>
          <w:vanish/>
        </w:rPr>
        <w:t>Start of Media Content</w:t>
      </w:r>
    </w:p>
    <w:p w:rsidR="00A85B4D" w:rsidRDefault="00943998">
      <w:pPr>
        <w:spacing w:before="120" w:beforeAutospacing="0" w:after="120" w:afterAutospacing="0"/>
        <w:divId w:val="42292476"/>
      </w:pPr>
      <w:bookmarkStart w:id="12" w:name="Session3_MediaContent2"/>
      <w:bookmarkEnd w:id="12"/>
      <w:r>
        <w:t>Video content is not available in this format.</w:t>
      </w:r>
    </w:p>
    <w:p w:rsidR="00A85B4D" w:rsidRDefault="00943998">
      <w:pPr>
        <w:pStyle w:val="Caption1"/>
        <w:spacing w:before="100" w:beforeAutospacing="1" w:after="100" w:afterAutospacing="1"/>
        <w:ind w:left="0" w:right="0"/>
        <w:divId w:val="921572712"/>
      </w:pPr>
      <w:r>
        <w:rPr>
          <w:rStyle w:val="Strong"/>
        </w:rPr>
        <w:t>Video 2</w:t>
      </w:r>
      <w:r>
        <w:t xml:space="preserve"> Susanne Winchester stellt sich vor </w:t>
      </w:r>
    </w:p>
    <w:bookmarkStart w:id="13" w:name="View_Session3_Transcript2"/>
    <w:p w:rsidR="00A85B4D" w:rsidRDefault="00943998">
      <w:pPr>
        <w:pStyle w:val="navbutton"/>
        <w:divId w:val="921572712"/>
      </w:pPr>
      <w:r>
        <w:fldChar w:fldCharType="begin"/>
      </w:r>
      <w:r>
        <w:instrText xml:space="preserve"> HYPERLINK "" \l "Session3_Transcript2" </w:instrText>
      </w:r>
      <w:r>
        <w:fldChar w:fldCharType="separate"/>
      </w:r>
      <w:r>
        <w:rPr>
          <w:rStyle w:val="Hyperlink"/>
        </w:rPr>
        <w:t>View transcript - Video 2 Susanne Winchester stellt sich vor</w:t>
      </w:r>
      <w:r>
        <w:fldChar w:fldCharType="end"/>
      </w:r>
      <w:bookmarkEnd w:id="13"/>
    </w:p>
    <w:p w:rsidR="00A85B4D" w:rsidRDefault="00943998">
      <w:pPr>
        <w:divId w:val="921572712"/>
      </w:pPr>
      <w:r>
        <w:rPr>
          <w:vanish/>
        </w:rPr>
        <w:t>Start of Figure</w:t>
      </w:r>
    </w:p>
    <w:p w:rsidR="00A85B4D" w:rsidRDefault="00943998">
      <w:pPr>
        <w:spacing w:before="240" w:beforeAutospacing="0" w:after="240" w:afterAutospacing="0" w:line="240" w:lineRule="auto"/>
        <w:divId w:val="1928996733"/>
        <w:rPr>
          <w:rFonts w:ascii="Times New Roman" w:eastAsia="Times New Roman" w:hAnsi="Times New Roman" w:cs="Times New Roman"/>
          <w:sz w:val="24"/>
          <w:szCs w:val="24"/>
        </w:rPr>
      </w:pPr>
      <w:bookmarkStart w:id="14" w:name="Session3_Figure3"/>
      <w:bookmarkEnd w:id="14"/>
      <w:r>
        <w:rPr>
          <w:rFonts w:ascii="Times New Roman" w:eastAsia="Times New Roman" w:hAnsi="Times New Roman" w:cs="Times New Roman"/>
          <w:noProof/>
          <w:sz w:val="24"/>
          <w:szCs w:val="24"/>
        </w:rPr>
        <w:drawing>
          <wp:inline distT="0" distB="0" distL="0" distR="0">
            <wp:extent cx="3255270" cy="1947676"/>
            <wp:effectExtent l="0" t="0" r="254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5270" cy="1947676"/>
                    </a:xfrm>
                    <a:prstGeom prst="rect">
                      <a:avLst/>
                    </a:prstGeom>
                    <a:noFill/>
                    <a:ln>
                      <a:noFill/>
                    </a:ln>
                  </pic:spPr>
                </pic:pic>
              </a:graphicData>
            </a:graphic>
          </wp:inline>
        </w:drawing>
      </w:r>
    </w:p>
    <w:p w:rsidR="00A85B4D" w:rsidRDefault="00943998">
      <w:pPr>
        <w:divId w:val="921572712"/>
      </w:pPr>
      <w:r>
        <w:rPr>
          <w:vanish/>
        </w:rPr>
        <w:t>End of Figure</w:t>
      </w:r>
    </w:p>
    <w:p w:rsidR="00A85B4D" w:rsidRDefault="00943998">
      <w:pPr>
        <w:divId w:val="1446196071"/>
      </w:pPr>
      <w:r>
        <w:rPr>
          <w:vanish/>
        </w:rPr>
        <w:t>End of Media Content</w:t>
      </w:r>
    </w:p>
    <w:p w:rsidR="00A85B4D" w:rsidRDefault="00943998">
      <w:pPr>
        <w:divId w:val="150561308"/>
      </w:pPr>
      <w:r>
        <w:rPr>
          <w:vanish/>
        </w:rPr>
        <w:t>End of Question</w:t>
      </w:r>
    </w:p>
    <w:p w:rsidR="00A85B4D" w:rsidRDefault="00943998">
      <w:pPr>
        <w:divId w:val="1567690313"/>
      </w:pPr>
      <w:bookmarkStart w:id="15" w:name="Session3_Part2"/>
      <w:bookmarkEnd w:id="15"/>
      <w:r>
        <w:rPr>
          <w:vanish/>
        </w:rPr>
        <w:t>Start of Question</w:t>
      </w:r>
    </w:p>
    <w:p w:rsidR="00A85B4D" w:rsidRDefault="00943998">
      <w:pPr>
        <w:divId w:val="1728993206"/>
      </w:pPr>
      <w:bookmarkStart w:id="16" w:name="Session3_Question2"/>
      <w:bookmarkEnd w:id="16"/>
      <w:r>
        <w:t>Gemeinsamkeiten:</w:t>
      </w:r>
    </w:p>
    <w:p w:rsidR="00A85B4D" w:rsidRDefault="00943998">
      <w:pPr>
        <w:divId w:val="1567690313"/>
      </w:pPr>
      <w:r>
        <w:rPr>
          <w:vanish/>
        </w:rPr>
        <w:t>End of Question</w:t>
      </w:r>
    </w:p>
    <w:p w:rsidR="00A85B4D" w:rsidRDefault="00943998">
      <w:pPr>
        <w:spacing w:before="60" w:beforeAutospacing="0" w:after="60" w:afterAutospacing="0" w:line="240" w:lineRule="auto"/>
        <w:divId w:val="2105877926"/>
        <w:rPr>
          <w:rFonts w:ascii="Times New Roman" w:eastAsia="Times New Roman" w:hAnsi="Times New Roman" w:cs="Times New Roman"/>
          <w:i/>
          <w:iCs/>
          <w:color w:val="5C5C5C"/>
          <w:sz w:val="24"/>
          <w:szCs w:val="24"/>
        </w:rPr>
      </w:pPr>
      <w:bookmarkStart w:id="17" w:name="Session3_FreeResponse1"/>
      <w:bookmarkEnd w:id="17"/>
      <w:r>
        <w:rPr>
          <w:rFonts w:ascii="Times New Roman" w:eastAsia="Times New Roman" w:hAnsi="Times New Roman" w:cs="Times New Roman"/>
          <w:i/>
          <w:iCs/>
          <w:color w:val="5C5C5C"/>
          <w:sz w:val="24"/>
          <w:szCs w:val="24"/>
        </w:rPr>
        <w:t xml:space="preserve">Provide your answer... </w:t>
      </w:r>
    </w:p>
    <w:bookmarkStart w:id="18" w:name="View_Session3_Answer1"/>
    <w:p w:rsidR="00A85B4D" w:rsidRDefault="00943998">
      <w:pPr>
        <w:pStyle w:val="navbutton"/>
        <w:divId w:val="1567690313"/>
      </w:pPr>
      <w:r>
        <w:fldChar w:fldCharType="begin"/>
      </w:r>
      <w:r>
        <w:instrText xml:space="preserve"> HYPERLINK "" \l "Session3_Answer1" </w:instrText>
      </w:r>
      <w:r>
        <w:fldChar w:fldCharType="separate"/>
      </w:r>
      <w:r>
        <w:rPr>
          <w:rStyle w:val="Hyperlink"/>
        </w:rPr>
        <w:t>View answer - Part</w:t>
      </w:r>
      <w:r>
        <w:fldChar w:fldCharType="end"/>
      </w:r>
      <w:bookmarkEnd w:id="18"/>
    </w:p>
    <w:p w:rsidR="00A85B4D" w:rsidRDefault="00943998">
      <w:pPr>
        <w:divId w:val="734819529"/>
      </w:pPr>
      <w:bookmarkStart w:id="19" w:name="Session3_Part3"/>
      <w:bookmarkEnd w:id="19"/>
      <w:r>
        <w:rPr>
          <w:vanish/>
        </w:rPr>
        <w:t>Start of Question</w:t>
      </w:r>
    </w:p>
    <w:p w:rsidR="00A85B4D" w:rsidRDefault="00943998">
      <w:pPr>
        <w:divId w:val="434641856"/>
      </w:pPr>
      <w:bookmarkStart w:id="20" w:name="Session3_Question3"/>
      <w:bookmarkEnd w:id="20"/>
      <w:r>
        <w:t>Unterschiede:</w:t>
      </w:r>
    </w:p>
    <w:p w:rsidR="00A85B4D" w:rsidRDefault="00943998">
      <w:pPr>
        <w:divId w:val="734819529"/>
      </w:pPr>
      <w:r>
        <w:rPr>
          <w:vanish/>
        </w:rPr>
        <w:t>End of Question</w:t>
      </w:r>
    </w:p>
    <w:p w:rsidR="00A85B4D" w:rsidRDefault="00943998">
      <w:pPr>
        <w:spacing w:before="60" w:beforeAutospacing="0" w:after="60" w:afterAutospacing="0" w:line="240" w:lineRule="auto"/>
        <w:divId w:val="796918335"/>
        <w:rPr>
          <w:rFonts w:ascii="Times New Roman" w:eastAsia="Times New Roman" w:hAnsi="Times New Roman" w:cs="Times New Roman"/>
          <w:i/>
          <w:iCs/>
          <w:color w:val="5C5C5C"/>
          <w:sz w:val="24"/>
          <w:szCs w:val="24"/>
        </w:rPr>
      </w:pPr>
      <w:bookmarkStart w:id="21" w:name="Session3_FreeResponse2"/>
      <w:bookmarkEnd w:id="21"/>
      <w:r>
        <w:rPr>
          <w:rFonts w:ascii="Times New Roman" w:eastAsia="Times New Roman" w:hAnsi="Times New Roman" w:cs="Times New Roman"/>
          <w:i/>
          <w:iCs/>
          <w:color w:val="5C5C5C"/>
          <w:sz w:val="24"/>
          <w:szCs w:val="24"/>
        </w:rPr>
        <w:t xml:space="preserve">Provide your answer... </w:t>
      </w:r>
    </w:p>
    <w:bookmarkStart w:id="22" w:name="View_Session3_Answer2"/>
    <w:p w:rsidR="00A85B4D" w:rsidRDefault="00943998">
      <w:pPr>
        <w:pStyle w:val="navbutton"/>
        <w:divId w:val="734819529"/>
      </w:pPr>
      <w:r>
        <w:fldChar w:fldCharType="begin"/>
      </w:r>
      <w:r>
        <w:instrText xml:space="preserve"> HYPERLINK "" \l "Session3_Answer2" </w:instrText>
      </w:r>
      <w:r>
        <w:fldChar w:fldCharType="separate"/>
      </w:r>
      <w:r>
        <w:rPr>
          <w:rStyle w:val="Hyperlink"/>
        </w:rPr>
        <w:t>View answer - Part</w:t>
      </w:r>
      <w:r>
        <w:fldChar w:fldCharType="end"/>
      </w:r>
      <w:bookmarkEnd w:id="22"/>
    </w:p>
    <w:p w:rsidR="00A85B4D" w:rsidRDefault="00943998">
      <w:pPr>
        <w:divId w:val="952371061"/>
      </w:pPr>
      <w:r>
        <w:rPr>
          <w:vanish/>
        </w:rPr>
        <w:t>End of Activity</w:t>
      </w:r>
    </w:p>
    <w:p w:rsidR="00A85B4D" w:rsidRDefault="00943998">
      <w:pPr>
        <w:divId w:val="952371061"/>
      </w:pPr>
      <w:r>
        <w:rPr>
          <w:vanish/>
        </w:rPr>
        <w:t>Start of Activity</w:t>
      </w:r>
    </w:p>
    <w:p w:rsidR="00A85B4D" w:rsidRDefault="00943998">
      <w:pPr>
        <w:spacing w:before="240" w:beforeAutospacing="0" w:after="0" w:afterAutospacing="0" w:line="240" w:lineRule="auto"/>
        <w:ind w:left="240" w:right="240"/>
        <w:outlineLvl w:val="2"/>
        <w:divId w:val="1928537509"/>
        <w:rPr>
          <w:rFonts w:eastAsia="Times New Roman"/>
          <w:b/>
          <w:bCs/>
          <w:sz w:val="36"/>
          <w:szCs w:val="36"/>
        </w:rPr>
      </w:pPr>
      <w:bookmarkStart w:id="23" w:name="Session3_Activity2"/>
      <w:bookmarkEnd w:id="23"/>
      <w:r>
        <w:rPr>
          <w:rFonts w:eastAsia="Times New Roman"/>
          <w:b/>
          <w:bCs/>
          <w:sz w:val="36"/>
          <w:szCs w:val="36"/>
        </w:rPr>
        <w:t>Übung 2</w:t>
      </w:r>
    </w:p>
    <w:p w:rsidR="00A85B4D" w:rsidRDefault="00943998">
      <w:pPr>
        <w:pStyle w:val="timing"/>
        <w:spacing w:before="100" w:beforeAutospacing="1" w:after="100" w:afterAutospacing="1"/>
        <w:ind w:left="0" w:right="0"/>
        <w:divId w:val="1120685823"/>
      </w:pPr>
      <w:r>
        <w:t>20 minuten</w:t>
      </w:r>
    </w:p>
    <w:p w:rsidR="00A85B4D" w:rsidRDefault="00943998">
      <w:pPr>
        <w:divId w:val="1120685823"/>
      </w:pPr>
      <w:r>
        <w:rPr>
          <w:vanish/>
        </w:rPr>
        <w:t>Start of Question</w:t>
      </w:r>
    </w:p>
    <w:p w:rsidR="00A85B4D" w:rsidRDefault="00943998">
      <w:pPr>
        <w:divId w:val="888610686"/>
      </w:pPr>
      <w:bookmarkStart w:id="24" w:name="Session3_Question4"/>
      <w:bookmarkEnd w:id="24"/>
      <w:r>
        <w:t xml:space="preserve">Schauen Sie sich die beiden Videoclips jetzt noch einmal an und lesen Sie dabei gleichzeitig die Transkription. Achten Sie auf die Sprache, die die beiden Sprecherinnen verwenden. Notieren Sie Ausdrücke, die nützlich sein könnten, wenn Sie sich selbst vorstellen wollen. </w:t>
      </w:r>
    </w:p>
    <w:p w:rsidR="00A85B4D" w:rsidRDefault="00943998">
      <w:pPr>
        <w:divId w:val="888610686"/>
      </w:pPr>
      <w:r>
        <w:t xml:space="preserve">Sprechen Sie dann zwei Minuten über sich selbst. Woher kommen Sie? Wo leben Sie jetzt? Mit welchem Land oder mit welcher Region identifizieren Sie sich? </w:t>
      </w:r>
    </w:p>
    <w:p w:rsidR="00A85B4D" w:rsidRDefault="00943998">
      <w:pPr>
        <w:divId w:val="888610686"/>
      </w:pPr>
      <w:r>
        <w:rPr>
          <w:vanish/>
        </w:rPr>
        <w:t>Start of Media Content</w:t>
      </w:r>
    </w:p>
    <w:p w:rsidR="00A85B4D" w:rsidRDefault="00943998">
      <w:pPr>
        <w:spacing w:before="120" w:beforeAutospacing="0" w:after="120" w:afterAutospacing="0"/>
        <w:divId w:val="947390174"/>
      </w:pPr>
      <w:bookmarkStart w:id="25" w:name="Session3_MediaContent3"/>
      <w:bookmarkEnd w:id="25"/>
      <w:r>
        <w:t>Interactive content is not available in this format.</w:t>
      </w:r>
    </w:p>
    <w:p w:rsidR="00A85B4D" w:rsidRDefault="00943998">
      <w:pPr>
        <w:divId w:val="888610686"/>
      </w:pPr>
      <w:r>
        <w:rPr>
          <w:vanish/>
        </w:rPr>
        <w:t>End of Media Content</w:t>
      </w:r>
    </w:p>
    <w:p w:rsidR="00A85B4D" w:rsidRDefault="00943998">
      <w:pPr>
        <w:divId w:val="1120685823"/>
      </w:pPr>
      <w:r>
        <w:rPr>
          <w:vanish/>
        </w:rPr>
        <w:t>End of Question</w:t>
      </w:r>
    </w:p>
    <w:bookmarkStart w:id="26" w:name="View_Session3_Discussion1"/>
    <w:p w:rsidR="00A85B4D" w:rsidRDefault="00943998">
      <w:pPr>
        <w:pStyle w:val="navbutton"/>
        <w:divId w:val="1120685823"/>
      </w:pPr>
      <w:r>
        <w:fldChar w:fldCharType="begin"/>
      </w:r>
      <w:r>
        <w:instrText xml:space="preserve"> HYPERLINK "" \l "Session3_Discussion1" </w:instrText>
      </w:r>
      <w:r>
        <w:fldChar w:fldCharType="separate"/>
      </w:r>
      <w:r>
        <w:rPr>
          <w:rStyle w:val="Hyperlink"/>
        </w:rPr>
        <w:t>View discussion - Übung 2</w:t>
      </w:r>
      <w:r>
        <w:fldChar w:fldCharType="end"/>
      </w:r>
      <w:bookmarkEnd w:id="26"/>
    </w:p>
    <w:p w:rsidR="00A85B4D" w:rsidRDefault="00943998">
      <w:pPr>
        <w:divId w:val="952371061"/>
      </w:pPr>
      <w:r>
        <w:rPr>
          <w:vanish/>
        </w:rPr>
        <w:t>End of Activity</w:t>
      </w:r>
    </w:p>
    <w:p w:rsidR="00A85B4D" w:rsidRDefault="00943998">
      <w:pPr>
        <w:divId w:val="952371061"/>
      </w:pPr>
      <w:r>
        <w:rPr>
          <w:vanish/>
        </w:rPr>
        <w:t>Start of Activity</w:t>
      </w:r>
    </w:p>
    <w:p w:rsidR="00A85B4D" w:rsidRDefault="00943998">
      <w:pPr>
        <w:spacing w:before="240" w:beforeAutospacing="0" w:after="0" w:afterAutospacing="0" w:line="240" w:lineRule="auto"/>
        <w:ind w:left="240" w:right="240"/>
        <w:outlineLvl w:val="2"/>
        <w:divId w:val="1299915859"/>
        <w:rPr>
          <w:rFonts w:eastAsia="Times New Roman"/>
          <w:b/>
          <w:bCs/>
          <w:sz w:val="36"/>
          <w:szCs w:val="36"/>
        </w:rPr>
      </w:pPr>
      <w:bookmarkStart w:id="27" w:name="Session3_Activity3"/>
      <w:bookmarkEnd w:id="27"/>
      <w:r>
        <w:rPr>
          <w:rFonts w:eastAsia="Times New Roman"/>
          <w:b/>
          <w:bCs/>
          <w:sz w:val="36"/>
          <w:szCs w:val="36"/>
        </w:rPr>
        <w:t>Übung 3</w:t>
      </w:r>
    </w:p>
    <w:p w:rsidR="00A85B4D" w:rsidRDefault="00943998">
      <w:pPr>
        <w:pStyle w:val="timing"/>
        <w:spacing w:before="100" w:beforeAutospacing="1" w:after="100" w:afterAutospacing="1"/>
        <w:ind w:left="0" w:right="0"/>
        <w:divId w:val="2046514991"/>
      </w:pPr>
      <w:r>
        <w:t>10 minuten</w:t>
      </w:r>
    </w:p>
    <w:p w:rsidR="00A85B4D" w:rsidRDefault="00943998">
      <w:pPr>
        <w:divId w:val="2046514991"/>
      </w:pPr>
      <w:r>
        <w:rPr>
          <w:vanish/>
        </w:rPr>
        <w:t>Start of Question</w:t>
      </w:r>
    </w:p>
    <w:p w:rsidR="00A85B4D" w:rsidRDefault="00943998">
      <w:pPr>
        <w:divId w:val="640692831"/>
      </w:pPr>
      <w:bookmarkStart w:id="28" w:name="Session3_Question5"/>
      <w:bookmarkEnd w:id="28"/>
      <w:r>
        <w:t xml:space="preserve">In den folgenden Übungen lesen Sie einen für Schüler*innen verfassten Lehrtext, in dem es um verschiedene Aspekte der Identität geht. Der Text verbindet die persönliche Perspektive mit einer theoretischen Analyse des Begriffs. Solche Verbindungen herzustellen ist eine wichtige Fähigkeit beim akademischen Arbeiten. </w:t>
      </w:r>
    </w:p>
    <w:p w:rsidR="00A85B4D" w:rsidRDefault="00943998">
      <w:pPr>
        <w:divId w:val="640692831"/>
      </w:pPr>
      <w:r>
        <w:t xml:space="preserve">Zuerst sollen Sie eine persönliche Reaktion abgeben und bereiten sich damit auch auf die Sprache und den Inhalt des Textes vor. Lesen Sie die Aussagen und denken Sie darüber nach, was auf Sie selbst zutrifft. Wählen Sie alle Aussagen aus, die auf Sie passen. Zu dieser Übung gibt es keine Beispielantwort. </w:t>
      </w:r>
    </w:p>
    <w:p w:rsidR="00A85B4D" w:rsidRDefault="00943998">
      <w:pPr>
        <w:divId w:val="640692831"/>
      </w:pPr>
      <w:r>
        <w:rPr>
          <w:vanish/>
        </w:rPr>
        <w:t>Start of Media Content</w:t>
      </w:r>
    </w:p>
    <w:p w:rsidR="00A85B4D" w:rsidRDefault="00943998">
      <w:pPr>
        <w:spacing w:before="120" w:beforeAutospacing="0" w:after="120" w:afterAutospacing="0"/>
        <w:divId w:val="519392455"/>
      </w:pPr>
      <w:bookmarkStart w:id="29" w:name="Session3_MediaContent4"/>
      <w:bookmarkEnd w:id="29"/>
      <w:r>
        <w:t>Interactive content is not available in this format.</w:t>
      </w:r>
    </w:p>
    <w:p w:rsidR="00A85B4D" w:rsidRDefault="00943998">
      <w:pPr>
        <w:divId w:val="640692831"/>
      </w:pPr>
      <w:r>
        <w:rPr>
          <w:vanish/>
        </w:rPr>
        <w:t>End of Media Content</w:t>
      </w:r>
    </w:p>
    <w:p w:rsidR="00A85B4D" w:rsidRDefault="00943998">
      <w:pPr>
        <w:divId w:val="2046514991"/>
      </w:pPr>
      <w:r>
        <w:rPr>
          <w:vanish/>
        </w:rPr>
        <w:t>End of Question</w:t>
      </w:r>
    </w:p>
    <w:p w:rsidR="00A85B4D" w:rsidRDefault="00943998">
      <w:pPr>
        <w:divId w:val="952371061"/>
      </w:pPr>
      <w:r>
        <w:rPr>
          <w:vanish/>
        </w:rPr>
        <w:t>End of Activity</w:t>
      </w:r>
    </w:p>
    <w:p w:rsidR="00A85B4D" w:rsidRDefault="00943998">
      <w:pPr>
        <w:divId w:val="952371061"/>
      </w:pPr>
      <w:r>
        <w:rPr>
          <w:vanish/>
        </w:rPr>
        <w:t>Start of Activity</w:t>
      </w:r>
    </w:p>
    <w:p w:rsidR="00A85B4D" w:rsidRDefault="00943998">
      <w:pPr>
        <w:spacing w:before="240" w:beforeAutospacing="0" w:after="0" w:afterAutospacing="0" w:line="240" w:lineRule="auto"/>
        <w:ind w:left="240" w:right="240"/>
        <w:outlineLvl w:val="2"/>
        <w:divId w:val="553541670"/>
        <w:rPr>
          <w:rFonts w:eastAsia="Times New Roman"/>
          <w:b/>
          <w:bCs/>
          <w:sz w:val="36"/>
          <w:szCs w:val="36"/>
        </w:rPr>
      </w:pPr>
      <w:bookmarkStart w:id="30" w:name="Session3_Activity4"/>
      <w:bookmarkEnd w:id="30"/>
      <w:r>
        <w:rPr>
          <w:rFonts w:eastAsia="Times New Roman"/>
          <w:b/>
          <w:bCs/>
          <w:sz w:val="36"/>
          <w:szCs w:val="36"/>
        </w:rPr>
        <w:t>Übung 4</w:t>
      </w:r>
    </w:p>
    <w:p w:rsidR="00A85B4D" w:rsidRDefault="00943998">
      <w:pPr>
        <w:pStyle w:val="timing"/>
        <w:spacing w:before="100" w:beforeAutospacing="1" w:after="100" w:afterAutospacing="1"/>
        <w:ind w:left="0" w:right="0"/>
        <w:divId w:val="2107190956"/>
      </w:pPr>
      <w:r>
        <w:t>20 minuten</w:t>
      </w:r>
    </w:p>
    <w:p w:rsidR="00A85B4D" w:rsidRDefault="00943998">
      <w:pPr>
        <w:divId w:val="2107190956"/>
      </w:pPr>
      <w:r>
        <w:rPr>
          <w:vanish/>
        </w:rPr>
        <w:t>Start of Question</w:t>
      </w:r>
    </w:p>
    <w:p w:rsidR="00A85B4D" w:rsidRDefault="00943998">
      <w:pPr>
        <w:divId w:val="404377130"/>
      </w:pPr>
      <w:bookmarkStart w:id="31" w:name="Session3_Question6"/>
      <w:bookmarkEnd w:id="31"/>
      <w:r>
        <w:t xml:space="preserve">Lesen Sie nun den Lehrtext „Unsere Identität“, in dem neun Aspekte der Identität beschrieben werden. Ordnen Sie dann den neun Aspekten jeweils ein passendes Beispiel zu. Diese Übung hilft beim verstehenden Lesen und macht die Strukturierung des Textes klar. </w:t>
      </w:r>
    </w:p>
    <w:p w:rsidR="00A85B4D" w:rsidRDefault="00943998">
      <w:pPr>
        <w:divId w:val="404377130"/>
      </w:pPr>
      <w:r>
        <w:rPr>
          <w:vanish/>
        </w:rPr>
        <w:t>Start of Reading</w:t>
      </w:r>
    </w:p>
    <w:p w:rsidR="00A85B4D" w:rsidRDefault="00943998">
      <w:pPr>
        <w:spacing w:before="240" w:beforeAutospacing="0" w:after="0" w:afterAutospacing="0" w:line="240" w:lineRule="auto"/>
        <w:ind w:left="240" w:right="240"/>
        <w:outlineLvl w:val="3"/>
        <w:divId w:val="1179584634"/>
        <w:rPr>
          <w:rFonts w:eastAsia="Times New Roman"/>
          <w:b/>
          <w:bCs/>
          <w:sz w:val="32"/>
          <w:szCs w:val="32"/>
        </w:rPr>
      </w:pPr>
      <w:bookmarkStart w:id="32" w:name="Session3_Reading1"/>
      <w:bookmarkEnd w:id="32"/>
      <w:r>
        <w:rPr>
          <w:rFonts w:eastAsia="Times New Roman"/>
          <w:b/>
          <w:bCs/>
          <w:sz w:val="32"/>
          <w:szCs w:val="32"/>
        </w:rPr>
        <w:t>Text 1   Unsere Identität</w:t>
      </w:r>
    </w:p>
    <w:p w:rsidR="00A85B4D" w:rsidRDefault="00943998">
      <w:pPr>
        <w:divId w:val="746532486"/>
      </w:pPr>
      <w:r>
        <w:t xml:space="preserve">Der Begriff „Identität“ kommt aus dem Lateinischen. Wenn wir von der Identität eines Menschen sprechen, meinen wir einerseits das, was einen Menschen im Kern ausmacht (unabhängig von der Tatsache, dass wir uns immer wieder verändern; unabhängig von der Tatsache, dass wir uns in unterschiedlichen Situationen unterschiedlich verhalten können und unterschiedliche soziale Rollen einnehmen können). Wir meinen aber auch das, was uns zu einer einzigartigen Persönlichkeit macht, die sich von allen anderen Menschen unterscheidet. Identität bezieht sich also auf das, was uns zu einer individuellen Persönlichkeit macht, die es – unter derzeit 7 Milliarden Menschen auf diesem Planeten – genau einmal gibt. Identität ist die Voraussetzung für Individualität (lat. </w:t>
      </w:r>
      <w:r>
        <w:rPr>
          <w:rStyle w:val="Emphasis"/>
        </w:rPr>
        <w:t>in-dividuum</w:t>
      </w:r>
      <w:r>
        <w:t xml:space="preserve"> = das Unteilbare). </w:t>
      </w:r>
    </w:p>
    <w:p w:rsidR="00A85B4D" w:rsidRDefault="00943998">
      <w:pPr>
        <w:divId w:val="746532486"/>
      </w:pPr>
      <w:r>
        <w:t xml:space="preserve">Wenn wir uns fragen, was alles einen Menschen zu einem Individuum mit einer ganz individuellen Identität macht, stellen wir schnell fest, dass dazu ganz viele Aspekte gehören. </w:t>
      </w:r>
    </w:p>
    <w:p w:rsidR="00A85B4D" w:rsidRDefault="00943998">
      <w:pPr>
        <w:divId w:val="746532486"/>
      </w:pPr>
      <w:r>
        <w:t xml:space="preserve">Das beginnt mit den äußeren Daten über die uns zum Beispiel der Staat identifizierbar macht (Name, Geburtsdatum, Geburtsort, Geschlechtszugehörigkeit, Sozialversicherungsnummer, …). </w:t>
      </w:r>
    </w:p>
    <w:p w:rsidR="00A85B4D" w:rsidRDefault="00943998">
      <w:pPr>
        <w:divId w:val="746532486"/>
      </w:pPr>
      <w:r>
        <w:t xml:space="preserve">Das geht weiter mit mehr oder weniger konstanten äußeren Merkmalen, (z. B. Gesichtszüge, Augenfarbe, …), über die andere Menschen uns identifizieren und von anderen unterscheiden können. </w:t>
      </w:r>
    </w:p>
    <w:p w:rsidR="00A85B4D" w:rsidRDefault="00943998">
      <w:pPr>
        <w:divId w:val="746532486"/>
      </w:pPr>
      <w:r>
        <w:t xml:space="preserve">Dazu kommen äußere Merkmale, die wir selbst beeinflussen und gestalten können, zum Beispiel unser „Outfit“, Schmuck, Styling, Tattoos, … </w:t>
      </w:r>
    </w:p>
    <w:p w:rsidR="00A85B4D" w:rsidRDefault="00943998">
      <w:pPr>
        <w:divId w:val="746532486"/>
      </w:pPr>
      <w:r>
        <w:t xml:space="preserve">Aber zur Identität gehören auch Persönlichkeitsmerkmale und Charaktereigenschaften. Manche Menschen sind z. B. eher introvertiert und schüchtern. Andere sind extravertiert und gehen sehr schnell auf andere Menschen zu. Manche Menschen reagieren auf Herausforderungen eher mit dem Verstand und mit logischem Nachdenken. Andere reagieren eher auch dem Bauch heraus, also emotional. Manche Menschen vermeiden Konflikte und möchten jedem Streit aus dem Weg gehen. Andere sehen in Auseinandersetzungen eine spannende Herausforderung und suchen geradezu solche Situationen. </w:t>
      </w:r>
    </w:p>
    <w:p w:rsidR="00A85B4D" w:rsidRDefault="00943998">
      <w:pPr>
        <w:divId w:val="746532486"/>
      </w:pPr>
      <w:r>
        <w:t xml:space="preserve">Zur Identität gehören aber auch Interessen und Neigungen. Manche Menschen lieben Mathematik. Anderen ist sie ein Schreckgespenst. Manche Menschen lieben es, auf hohe Berge zu klettern. Andere bekommen schon beim Gedanken an eine Klettertour Panik. Manche Menschen lieben klassische Musik. Andere hören lieber [Rock]. </w:t>
      </w:r>
    </w:p>
    <w:p w:rsidR="00A85B4D" w:rsidRDefault="00943998">
      <w:pPr>
        <w:divId w:val="746532486"/>
      </w:pPr>
      <w:r>
        <w:t xml:space="preserve">Zur Identität gehören eigene Lebensentwürfe und Zukunftsvorstellungen, nach denen sie auch ihre Gegenwart gestalten. Manche Menschen begnügen sich manchmal damit, „in den Tag hineinzuleben“, ohne sich über ihre Zukunft Gedanken zu machen. Manche träumen von Karriere und viel Geld. Andere wollen lieber eine sinnerfüllende Aufgabe oder viel Freizeit oder Zeit für Kinder und die Familie. </w:t>
      </w:r>
    </w:p>
    <w:p w:rsidR="00A85B4D" w:rsidRDefault="00943998">
      <w:pPr>
        <w:divId w:val="746532486"/>
      </w:pPr>
      <w:r>
        <w:t xml:space="preserve">Zur Identität gehören Werte und Werthaltungen, unsere religiöse Haltung, unsere politische Einstellung, aber auch eine eigene Vorstellung von einem sinnerfüllten Leben. Manche Menschen sind sehr religiös. Andere glauben nicht an Gott. Manche Menschen engagieren sich politisch. Manche identifizieren sich mit der Partei A. Andere mit der Partei B. Manche Menschen interessieren sich nicht für Politik und gehen nicht einmal zur Wahl. Andere gehen auf Demonstrationen, unterschreiben Petitionen, schreiben Leserbriefe zu politischen Fragen, … </w:t>
      </w:r>
    </w:p>
    <w:p w:rsidR="00A85B4D" w:rsidRDefault="00943998">
      <w:pPr>
        <w:divId w:val="746532486"/>
      </w:pPr>
      <w:r>
        <w:t xml:space="preserve">Zur Identität gehört aber auch das Wissen um unsere Vergangenheit und um die Herkunft. Die Familie, das soziale Milieu, die Kultur, in die wir hineingeboren worden sind, prägt unser Bild von uns selbst. Fast alle Menschen erinnern sich an bestimmte Situationen und Ereignisse in ihrem Leben, die sie geprägt haben. </w:t>
      </w:r>
    </w:p>
    <w:p w:rsidR="00A85B4D" w:rsidRDefault="00943998">
      <w:pPr>
        <w:divId w:val="746532486"/>
      </w:pPr>
      <w:r>
        <w:t xml:space="preserve">Zur Identität gehören die sozialen Beziehungen, die in unserem Leben eine Rolle spielen. Wir sind nicht nur Einzelwesen, sondern soziale Wesen, die mit anderen Menschen in engem Kontakt stehen. </w:t>
      </w:r>
    </w:p>
    <w:p w:rsidR="00A85B4D" w:rsidRDefault="00943998">
      <w:pPr>
        <w:pStyle w:val="sourcereference"/>
        <w:spacing w:before="100" w:beforeAutospacing="1" w:after="100" w:afterAutospacing="1"/>
        <w:ind w:left="2381" w:right="0"/>
        <w:divId w:val="746532486"/>
      </w:pPr>
      <w:r>
        <w:t>(Mathis, ohne Datum)</w:t>
      </w:r>
    </w:p>
    <w:p w:rsidR="00A85B4D" w:rsidRDefault="00943998">
      <w:pPr>
        <w:divId w:val="404377130"/>
      </w:pPr>
      <w:r>
        <w:rPr>
          <w:vanish/>
        </w:rPr>
        <w:t>End of Reading</w:t>
      </w:r>
    </w:p>
    <w:p w:rsidR="00A85B4D" w:rsidRDefault="00943998">
      <w:pPr>
        <w:divId w:val="404377130"/>
      </w:pPr>
      <w:r>
        <w:t>Ordnen Sie jedem Aspekt ein passendes Beispiel zu.</w:t>
      </w:r>
    </w:p>
    <w:p w:rsidR="00A85B4D" w:rsidRDefault="00943998">
      <w:pPr>
        <w:divId w:val="2107190956"/>
      </w:pPr>
      <w:r>
        <w:rPr>
          <w:vanish/>
        </w:rPr>
        <w:t>End of Question</w:t>
      </w:r>
    </w:p>
    <w:p w:rsidR="00A85B4D" w:rsidRDefault="00943998">
      <w:pPr>
        <w:ind w:left="120" w:right="120"/>
        <w:divId w:val="1036126570"/>
      </w:pPr>
      <w:r>
        <w:t>Äußere Daten</w:t>
      </w:r>
    </w:p>
    <w:p w:rsidR="00A85B4D" w:rsidRDefault="00943998">
      <w:pPr>
        <w:ind w:left="120" w:right="120"/>
        <w:divId w:val="1103259300"/>
      </w:pPr>
      <w:r>
        <w:t>Konstante äußere Merkmale</w:t>
      </w:r>
    </w:p>
    <w:p w:rsidR="00A85B4D" w:rsidRDefault="00943998">
      <w:pPr>
        <w:ind w:left="120" w:right="120"/>
        <w:divId w:val="970211390"/>
      </w:pPr>
      <w:r>
        <w:t>Äußere Merkmale, die wir selbst beeinflussen können</w:t>
      </w:r>
    </w:p>
    <w:p w:rsidR="00A85B4D" w:rsidRDefault="00943998">
      <w:pPr>
        <w:ind w:left="120" w:right="120"/>
        <w:divId w:val="443115626"/>
      </w:pPr>
      <w:r>
        <w:t>Persönlichkeitsmerkmale und Charaktereigenschaften</w:t>
      </w:r>
    </w:p>
    <w:p w:rsidR="00A85B4D" w:rsidRDefault="00943998">
      <w:pPr>
        <w:ind w:left="120" w:right="120"/>
        <w:divId w:val="1394112141"/>
      </w:pPr>
      <w:r>
        <w:t>Interessen und Neigungen</w:t>
      </w:r>
    </w:p>
    <w:p w:rsidR="00A85B4D" w:rsidRDefault="00943998">
      <w:pPr>
        <w:ind w:left="120" w:right="120"/>
        <w:divId w:val="948657781"/>
      </w:pPr>
      <w:r>
        <w:t>Lebensentwürfe und Zukunftsvorstellungen</w:t>
      </w:r>
    </w:p>
    <w:p w:rsidR="00A85B4D" w:rsidRDefault="00943998">
      <w:pPr>
        <w:ind w:left="120" w:right="120"/>
        <w:divId w:val="1616710750"/>
      </w:pPr>
      <w:r>
        <w:t>Werte und Werthaltungen</w:t>
      </w:r>
    </w:p>
    <w:p w:rsidR="00A85B4D" w:rsidRDefault="00943998">
      <w:pPr>
        <w:ind w:left="120" w:right="120"/>
        <w:divId w:val="152305688"/>
      </w:pPr>
      <w:r>
        <w:t>Wissen um Vergangenheit und Zukunft</w:t>
      </w:r>
    </w:p>
    <w:p w:rsidR="00A85B4D" w:rsidRDefault="00943998">
      <w:pPr>
        <w:ind w:left="120" w:right="120"/>
        <w:divId w:val="667907189"/>
      </w:pPr>
      <w:r>
        <w:t>Soziale Beziehungen</w:t>
      </w:r>
    </w:p>
    <w:p w:rsidR="00A85B4D" w:rsidRDefault="00943998">
      <w:pPr>
        <w:ind w:left="120" w:right="120"/>
        <w:divId w:val="1285118693"/>
      </w:pPr>
      <w:r>
        <w:t>Geburtsdatum</w:t>
      </w:r>
    </w:p>
    <w:p w:rsidR="00A85B4D" w:rsidRDefault="00943998">
      <w:pPr>
        <w:ind w:left="120" w:right="120"/>
        <w:divId w:val="691805492"/>
      </w:pPr>
      <w:r>
        <w:t>Augenfarbe</w:t>
      </w:r>
    </w:p>
    <w:p w:rsidR="00A85B4D" w:rsidRDefault="00943998">
      <w:pPr>
        <w:ind w:left="120" w:right="120"/>
        <w:divId w:val="1459881022"/>
      </w:pPr>
      <w:r>
        <w:t>Kleidung</w:t>
      </w:r>
    </w:p>
    <w:p w:rsidR="00A85B4D" w:rsidRDefault="00943998">
      <w:pPr>
        <w:ind w:left="120" w:right="120"/>
        <w:divId w:val="1397511408"/>
      </w:pPr>
      <w:r>
        <w:t>Schüchternheit</w:t>
      </w:r>
    </w:p>
    <w:p w:rsidR="00A85B4D" w:rsidRDefault="00943998">
      <w:pPr>
        <w:ind w:left="120" w:right="120"/>
        <w:divId w:val="234903520"/>
      </w:pPr>
      <w:r>
        <w:t>Liebe zur Musik</w:t>
      </w:r>
    </w:p>
    <w:p w:rsidR="00A85B4D" w:rsidRDefault="00943998">
      <w:pPr>
        <w:ind w:left="120" w:right="120"/>
        <w:divId w:val="1433353637"/>
      </w:pPr>
      <w:r>
        <w:t>Berufspläne</w:t>
      </w:r>
    </w:p>
    <w:p w:rsidR="00A85B4D" w:rsidRDefault="00943998">
      <w:pPr>
        <w:ind w:left="120" w:right="120"/>
        <w:divId w:val="2057002478"/>
      </w:pPr>
      <w:r>
        <w:t>Politische Einstellung</w:t>
      </w:r>
    </w:p>
    <w:p w:rsidR="00A85B4D" w:rsidRDefault="00943998">
      <w:pPr>
        <w:ind w:left="120" w:right="120"/>
        <w:divId w:val="546334761"/>
      </w:pPr>
      <w:r>
        <w:t>Kindheitserfahrungen</w:t>
      </w:r>
    </w:p>
    <w:p w:rsidR="00A85B4D" w:rsidRDefault="00943998">
      <w:pPr>
        <w:ind w:left="120" w:right="120"/>
        <w:divId w:val="244537333"/>
      </w:pPr>
      <w:r>
        <w:t>Freunde</w:t>
      </w:r>
    </w:p>
    <w:bookmarkStart w:id="33" w:name="View_Session3_Answer3"/>
    <w:p w:rsidR="00A85B4D" w:rsidRDefault="00943998">
      <w:pPr>
        <w:pStyle w:val="navbutton"/>
        <w:divId w:val="2107190956"/>
      </w:pPr>
      <w:r>
        <w:fldChar w:fldCharType="begin"/>
      </w:r>
      <w:r>
        <w:instrText xml:space="preserve"> HYPERLINK "" \l "Session3_Answer3" </w:instrText>
      </w:r>
      <w:r>
        <w:fldChar w:fldCharType="separate"/>
      </w:r>
      <w:r>
        <w:rPr>
          <w:rStyle w:val="Hyperlink"/>
        </w:rPr>
        <w:t>View answer - Übung 4</w:t>
      </w:r>
      <w:r>
        <w:fldChar w:fldCharType="end"/>
      </w:r>
      <w:bookmarkEnd w:id="33"/>
    </w:p>
    <w:p w:rsidR="00A85B4D" w:rsidRDefault="00943998">
      <w:pPr>
        <w:divId w:val="952371061"/>
      </w:pPr>
      <w:r>
        <w:rPr>
          <w:vanish/>
        </w:rPr>
        <w:t>End of Activity</w:t>
      </w:r>
    </w:p>
    <w:p w:rsidR="00A85B4D" w:rsidRDefault="00943998">
      <w:pPr>
        <w:divId w:val="952371061"/>
      </w:pPr>
      <w:r>
        <w:rPr>
          <w:vanish/>
        </w:rPr>
        <w:t>Start of Activity</w:t>
      </w:r>
    </w:p>
    <w:p w:rsidR="00A85B4D" w:rsidRDefault="00943998">
      <w:pPr>
        <w:spacing w:before="240" w:beforeAutospacing="0" w:after="0" w:afterAutospacing="0" w:line="240" w:lineRule="auto"/>
        <w:ind w:left="240" w:right="240"/>
        <w:outlineLvl w:val="2"/>
        <w:divId w:val="1304895605"/>
        <w:rPr>
          <w:rFonts w:eastAsia="Times New Roman"/>
          <w:b/>
          <w:bCs/>
          <w:sz w:val="36"/>
          <w:szCs w:val="36"/>
        </w:rPr>
      </w:pPr>
      <w:bookmarkStart w:id="34" w:name="Session3_Activity5"/>
      <w:bookmarkEnd w:id="34"/>
      <w:r>
        <w:rPr>
          <w:rFonts w:eastAsia="Times New Roman"/>
          <w:b/>
          <w:bCs/>
          <w:sz w:val="36"/>
          <w:szCs w:val="36"/>
        </w:rPr>
        <w:t>Übung 5</w:t>
      </w:r>
    </w:p>
    <w:p w:rsidR="00A85B4D" w:rsidRDefault="00943998">
      <w:pPr>
        <w:pStyle w:val="timing"/>
        <w:spacing w:before="100" w:beforeAutospacing="1" w:after="100" w:afterAutospacing="1"/>
        <w:ind w:left="0" w:right="0"/>
        <w:divId w:val="964386702"/>
      </w:pPr>
      <w:r>
        <w:t>20 minuten</w:t>
      </w:r>
    </w:p>
    <w:p w:rsidR="00A85B4D" w:rsidRDefault="00943998">
      <w:pPr>
        <w:divId w:val="1909337547"/>
      </w:pPr>
      <w:bookmarkStart w:id="35" w:name="Session3_Part4"/>
      <w:bookmarkEnd w:id="35"/>
      <w:r>
        <w:rPr>
          <w:vanish/>
        </w:rPr>
        <w:t>Start of Question</w:t>
      </w:r>
    </w:p>
    <w:p w:rsidR="00A85B4D" w:rsidRDefault="00943998">
      <w:pPr>
        <w:divId w:val="1853835353"/>
      </w:pPr>
      <w:bookmarkStart w:id="36" w:name="Session3_Question7"/>
      <w:bookmarkEnd w:id="36"/>
      <w:r>
        <w:t xml:space="preserve">Sprechen Sie jetzt darüber, was Ihnen für Ihre eigene Identität wichtig ist. Hören Sie zunächst als Beispiel einen Audioclip, in dem die Sprecherin alle neun Aspekte abdeckt. Überlegen Sie sich dann, was Sie über sich selbst sagen wollen. Machen Sie Notizen und nehmen Sie sich dann auf. </w:t>
      </w:r>
    </w:p>
    <w:p w:rsidR="00A85B4D" w:rsidRDefault="00943998">
      <w:pPr>
        <w:divId w:val="1853835353"/>
      </w:pPr>
      <w:r>
        <w:rPr>
          <w:vanish/>
        </w:rPr>
        <w:t>Start of Media Content</w:t>
      </w:r>
    </w:p>
    <w:p w:rsidR="00A85B4D" w:rsidRDefault="00943998">
      <w:pPr>
        <w:spacing w:before="120" w:beforeAutospacing="0" w:after="120" w:afterAutospacing="0"/>
        <w:divId w:val="972103426"/>
      </w:pPr>
      <w:bookmarkStart w:id="37" w:name="Session3_MediaContent5"/>
      <w:bookmarkEnd w:id="37"/>
      <w:r>
        <w:t>Audio content is not available in this format.</w:t>
      </w:r>
    </w:p>
    <w:p w:rsidR="00A85B4D" w:rsidRDefault="00943998">
      <w:pPr>
        <w:pStyle w:val="Caption1"/>
        <w:spacing w:before="100" w:beforeAutospacing="1" w:after="100" w:afterAutospacing="1"/>
        <w:ind w:left="0" w:right="0"/>
        <w:divId w:val="759179163"/>
      </w:pPr>
      <w:r>
        <w:rPr>
          <w:rStyle w:val="Strong"/>
        </w:rPr>
        <w:t>Audio 1</w:t>
      </w:r>
      <w:r>
        <w:t xml:space="preserve"> Identität </w:t>
      </w:r>
    </w:p>
    <w:bookmarkStart w:id="38" w:name="View_Session3_Transcript3"/>
    <w:p w:rsidR="00A85B4D" w:rsidRDefault="00943998">
      <w:pPr>
        <w:pStyle w:val="navbutton"/>
        <w:divId w:val="759179163"/>
      </w:pPr>
      <w:r>
        <w:fldChar w:fldCharType="begin"/>
      </w:r>
      <w:r>
        <w:instrText xml:space="preserve"> HYPERLINK "" \l "Session3_Transcript3" </w:instrText>
      </w:r>
      <w:r>
        <w:fldChar w:fldCharType="separate"/>
      </w:r>
      <w:r>
        <w:rPr>
          <w:rStyle w:val="Hyperlink"/>
        </w:rPr>
        <w:t>View transcript - Audio 1 Identität</w:t>
      </w:r>
      <w:r>
        <w:fldChar w:fldCharType="end"/>
      </w:r>
      <w:bookmarkEnd w:id="38"/>
    </w:p>
    <w:p w:rsidR="00A85B4D" w:rsidRDefault="00943998">
      <w:pPr>
        <w:divId w:val="1853835353"/>
      </w:pPr>
      <w:r>
        <w:rPr>
          <w:vanish/>
        </w:rPr>
        <w:t>End of Media Content</w:t>
      </w:r>
    </w:p>
    <w:p w:rsidR="00A85B4D" w:rsidRDefault="00943998">
      <w:pPr>
        <w:divId w:val="1909337547"/>
      </w:pPr>
      <w:r>
        <w:rPr>
          <w:vanish/>
        </w:rPr>
        <w:t>End of Question</w:t>
      </w:r>
    </w:p>
    <w:p w:rsidR="00A85B4D" w:rsidRDefault="00943998">
      <w:pPr>
        <w:spacing w:before="60" w:beforeAutospacing="0" w:after="60" w:afterAutospacing="0" w:line="240" w:lineRule="auto"/>
        <w:divId w:val="405035224"/>
        <w:rPr>
          <w:rFonts w:ascii="Times New Roman" w:eastAsia="Times New Roman" w:hAnsi="Times New Roman" w:cs="Times New Roman"/>
          <w:i/>
          <w:iCs/>
          <w:color w:val="5C5C5C"/>
          <w:sz w:val="24"/>
          <w:szCs w:val="24"/>
        </w:rPr>
      </w:pPr>
      <w:bookmarkStart w:id="39" w:name="Session3_FreeResponse3"/>
      <w:bookmarkEnd w:id="39"/>
      <w:r>
        <w:rPr>
          <w:rFonts w:ascii="Times New Roman" w:eastAsia="Times New Roman" w:hAnsi="Times New Roman" w:cs="Times New Roman"/>
          <w:i/>
          <w:iCs/>
          <w:color w:val="5C5C5C"/>
          <w:sz w:val="24"/>
          <w:szCs w:val="24"/>
        </w:rPr>
        <w:t xml:space="preserve">Provide your answer... </w:t>
      </w:r>
    </w:p>
    <w:p w:rsidR="00A85B4D" w:rsidRDefault="00943998">
      <w:pPr>
        <w:divId w:val="1278609977"/>
      </w:pPr>
      <w:bookmarkStart w:id="40" w:name="Session3_Part5"/>
      <w:bookmarkEnd w:id="40"/>
      <w:r>
        <w:rPr>
          <w:vanish/>
        </w:rPr>
        <w:t>Start of Question</w:t>
      </w:r>
    </w:p>
    <w:p w:rsidR="00A85B4D" w:rsidRDefault="00943998">
      <w:pPr>
        <w:divId w:val="2083867899"/>
      </w:pPr>
      <w:bookmarkStart w:id="41" w:name="Session3_Question8"/>
      <w:bookmarkEnd w:id="41"/>
      <w:r>
        <w:rPr>
          <w:vanish/>
        </w:rPr>
        <w:t>Start of Media Content</w:t>
      </w:r>
    </w:p>
    <w:p w:rsidR="00A85B4D" w:rsidRDefault="00943998">
      <w:pPr>
        <w:spacing w:before="120" w:beforeAutospacing="0" w:after="120" w:afterAutospacing="0"/>
        <w:divId w:val="1359307834"/>
      </w:pPr>
      <w:bookmarkStart w:id="42" w:name="Session3_MediaContent6"/>
      <w:bookmarkEnd w:id="42"/>
      <w:r>
        <w:t>Interactive content is not available in this format.</w:t>
      </w:r>
    </w:p>
    <w:p w:rsidR="00A85B4D" w:rsidRDefault="00943998">
      <w:pPr>
        <w:divId w:val="2083867899"/>
      </w:pPr>
      <w:r>
        <w:rPr>
          <w:vanish/>
        </w:rPr>
        <w:t>End of Media Content</w:t>
      </w:r>
    </w:p>
    <w:p w:rsidR="00A85B4D" w:rsidRDefault="00943998">
      <w:pPr>
        <w:divId w:val="1278609977"/>
      </w:pPr>
      <w:r>
        <w:rPr>
          <w:vanish/>
        </w:rPr>
        <w:t>End of Question</w:t>
      </w:r>
    </w:p>
    <w:p w:rsidR="00A85B4D" w:rsidRDefault="00943998">
      <w:pPr>
        <w:divId w:val="952371061"/>
      </w:pPr>
      <w:r>
        <w:rPr>
          <w:vanish/>
        </w:rPr>
        <w:t>End of Activity</w:t>
      </w:r>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2"/>
        <w:divId w:val="2111966425"/>
        <w:rPr>
          <w:rFonts w:eastAsia="Times New Roman"/>
        </w:rPr>
      </w:pPr>
      <w:bookmarkStart w:id="43" w:name="Session4"/>
      <w:bookmarkEnd w:id="43"/>
      <w:r>
        <w:rPr>
          <w:rFonts w:eastAsia="Times New Roman"/>
        </w:rPr>
        <w:t>2 Über Grenzen hinweg leben</w:t>
      </w:r>
    </w:p>
    <w:p w:rsidR="00A85B4D" w:rsidRDefault="00943998">
      <w:pPr>
        <w:divId w:val="2111966425"/>
      </w:pPr>
      <w:r>
        <w:t xml:space="preserve">In diesem Teil hören Sie von Menschen, die zwischen zwei oder mehr Kulturen leben. Sie üben auch, wie man auf Deutsch zitiert, denn das ist eine wichtige akademische Fertigkeit. Am Ende nehmen Sie selbst an einem Interview teil. </w:t>
      </w:r>
    </w:p>
    <w:p w:rsidR="00A85B4D" w:rsidRDefault="00943998">
      <w:pPr>
        <w:divId w:val="2111966425"/>
      </w:pPr>
      <w:r>
        <w:rPr>
          <w:vanish/>
        </w:rPr>
        <w:t>Start of Activity</w:t>
      </w:r>
    </w:p>
    <w:p w:rsidR="00A85B4D" w:rsidRDefault="00943998">
      <w:pPr>
        <w:spacing w:before="240" w:beforeAutospacing="0" w:after="0" w:afterAutospacing="0" w:line="240" w:lineRule="auto"/>
        <w:ind w:left="240" w:right="240"/>
        <w:outlineLvl w:val="2"/>
        <w:divId w:val="699403296"/>
        <w:rPr>
          <w:rFonts w:eastAsia="Times New Roman"/>
          <w:b/>
          <w:bCs/>
          <w:sz w:val="36"/>
          <w:szCs w:val="36"/>
        </w:rPr>
      </w:pPr>
      <w:bookmarkStart w:id="44" w:name="Session4_Activity1"/>
      <w:bookmarkEnd w:id="44"/>
      <w:r>
        <w:rPr>
          <w:rFonts w:eastAsia="Times New Roman"/>
          <w:b/>
          <w:bCs/>
          <w:sz w:val="36"/>
          <w:szCs w:val="36"/>
        </w:rPr>
        <w:t>Übung 6</w:t>
      </w:r>
    </w:p>
    <w:p w:rsidR="00A85B4D" w:rsidRDefault="00943998">
      <w:pPr>
        <w:pStyle w:val="timing"/>
        <w:spacing w:before="100" w:beforeAutospacing="1" w:after="100" w:afterAutospacing="1"/>
        <w:ind w:left="0" w:right="0"/>
        <w:divId w:val="1415514451"/>
      </w:pPr>
      <w:r>
        <w:t>10 minuten</w:t>
      </w:r>
    </w:p>
    <w:p w:rsidR="00A85B4D" w:rsidRDefault="00943998">
      <w:pPr>
        <w:divId w:val="1899168649"/>
      </w:pPr>
      <w:bookmarkStart w:id="45" w:name="Session4_Part1"/>
      <w:bookmarkEnd w:id="45"/>
      <w:r>
        <w:rPr>
          <w:vanish/>
        </w:rPr>
        <w:t>Start of Question</w:t>
      </w:r>
    </w:p>
    <w:p w:rsidR="00A85B4D" w:rsidRDefault="00943998">
      <w:pPr>
        <w:divId w:val="1788694765"/>
      </w:pPr>
      <w:bookmarkStart w:id="46" w:name="Session4_Question1"/>
      <w:bookmarkEnd w:id="46"/>
      <w:r>
        <w:t xml:space="preserve">Das Konzept der Heimat wurde im deutschen Sprachraum viel diskutiert, aber ist nicht klar zu definieren. Der Begriff könnte zum Beispiel den Ort beschreiben, an dem man sich am meisten zuhause fühlt oder aber speziell den Geburtsort. Glauben Sie, es gibt eine regionale Verbundenheit, die in der Kindheit entsteht und die man sein Leben lang mit sich trägt? Oder kann man seine Heimat wählen? Kann man mehrere „Heimaten“ haben? </w:t>
      </w:r>
    </w:p>
    <w:p w:rsidR="00A85B4D" w:rsidRDefault="00943998">
      <w:pPr>
        <w:divId w:val="1788694765"/>
      </w:pPr>
      <w:r>
        <w:t xml:space="preserve">In den nächsten Übungen hören Sie von Menschen, die zur Zeit in deutschsprachigen Ländern leben, sich aber auch mit anderen Kulturen verbunden fühlen. Bevor Sie andere sprechen hören, nehmen Sie selbst an einer kurzen Umfrage teil. </w:t>
      </w:r>
    </w:p>
    <w:p w:rsidR="00A85B4D" w:rsidRDefault="00943998">
      <w:pPr>
        <w:numPr>
          <w:ilvl w:val="0"/>
          <w:numId w:val="3"/>
        </w:numPr>
        <w:spacing w:before="0" w:beforeAutospacing="0" w:after="0" w:afterAutospacing="0"/>
        <w:ind w:left="780" w:right="780"/>
        <w:divId w:val="1788694765"/>
        <w:rPr>
          <w:rFonts w:eastAsia="Times New Roman"/>
        </w:rPr>
      </w:pPr>
      <w:r>
        <w:rPr>
          <w:rFonts w:eastAsia="Times New Roman"/>
        </w:rPr>
        <w:t>Wo ist Ihre Heimat? Welchen Ort, welche Region oder welches Land würden Sie am ehesten als Ihre Heimat bezeichnen?</w:t>
      </w:r>
    </w:p>
    <w:p w:rsidR="00A85B4D" w:rsidRDefault="00943998">
      <w:pPr>
        <w:divId w:val="1899168649"/>
      </w:pPr>
      <w:r>
        <w:rPr>
          <w:vanish/>
        </w:rPr>
        <w:t>End of Question</w:t>
      </w:r>
    </w:p>
    <w:p w:rsidR="00A85B4D" w:rsidRDefault="00943998">
      <w:pPr>
        <w:spacing w:before="60" w:beforeAutospacing="0" w:after="60" w:afterAutospacing="0" w:line="240" w:lineRule="auto"/>
        <w:divId w:val="607931063"/>
        <w:rPr>
          <w:rFonts w:ascii="Times New Roman" w:eastAsia="Times New Roman" w:hAnsi="Times New Roman" w:cs="Times New Roman"/>
          <w:i/>
          <w:iCs/>
          <w:color w:val="5C5C5C"/>
          <w:sz w:val="24"/>
          <w:szCs w:val="24"/>
        </w:rPr>
      </w:pPr>
      <w:bookmarkStart w:id="47" w:name="Session4_FreeResponse1"/>
      <w:bookmarkEnd w:id="47"/>
      <w:r>
        <w:rPr>
          <w:rFonts w:ascii="Times New Roman" w:eastAsia="Times New Roman" w:hAnsi="Times New Roman" w:cs="Times New Roman"/>
          <w:i/>
          <w:iCs/>
          <w:color w:val="5C5C5C"/>
          <w:sz w:val="24"/>
          <w:szCs w:val="24"/>
        </w:rPr>
        <w:t xml:space="preserve">Provide your answer... </w:t>
      </w:r>
    </w:p>
    <w:p w:rsidR="00A85B4D" w:rsidRDefault="00943998">
      <w:pPr>
        <w:divId w:val="15624198"/>
      </w:pPr>
      <w:bookmarkStart w:id="48" w:name="Session4_Part2"/>
      <w:bookmarkEnd w:id="48"/>
      <w:r>
        <w:rPr>
          <w:vanish/>
        </w:rPr>
        <w:t>Start of Question</w:t>
      </w:r>
    </w:p>
    <w:p w:rsidR="00A85B4D" w:rsidRDefault="00943998">
      <w:pPr>
        <w:numPr>
          <w:ilvl w:val="0"/>
          <w:numId w:val="4"/>
        </w:numPr>
        <w:spacing w:before="0" w:beforeAutospacing="0" w:after="0" w:afterAutospacing="0"/>
        <w:ind w:left="780" w:right="780"/>
        <w:divId w:val="1508061264"/>
        <w:rPr>
          <w:rFonts w:eastAsia="Times New Roman"/>
        </w:rPr>
      </w:pPr>
      <w:bookmarkStart w:id="49" w:name="Session4_Question2"/>
      <w:bookmarkEnd w:id="49"/>
      <w:r>
        <w:rPr>
          <w:rFonts w:eastAsia="Times New Roman"/>
        </w:rPr>
        <w:t>Warum haben Sie diesen Ort gewählt? Wählen Sie alle Antworten, die zutreffen.</w:t>
      </w:r>
    </w:p>
    <w:p w:rsidR="00A85B4D" w:rsidRDefault="00943998">
      <w:pPr>
        <w:divId w:val="1508061264"/>
      </w:pPr>
      <w:r>
        <w:t xml:space="preserve">Sie müssen dazu auf </w:t>
      </w:r>
      <w:r>
        <w:rPr>
          <w:rStyle w:val="Emphasis"/>
        </w:rPr>
        <w:t>Submit vote</w:t>
      </w:r>
      <w:r>
        <w:t xml:space="preserve"> klicken. Sobald Sie selbst teilgenommen haben, werden Sie die Ergebnisse für alle Teilnehmenden sehen. </w:t>
      </w:r>
    </w:p>
    <w:p w:rsidR="00A85B4D" w:rsidRDefault="00943998">
      <w:pPr>
        <w:divId w:val="1508061264"/>
      </w:pPr>
      <w:r>
        <w:rPr>
          <w:vanish/>
        </w:rPr>
        <w:t>Start of Media Content</w:t>
      </w:r>
    </w:p>
    <w:p w:rsidR="00A85B4D" w:rsidRDefault="00943998">
      <w:pPr>
        <w:spacing w:before="120" w:beforeAutospacing="0" w:after="120" w:afterAutospacing="0"/>
        <w:divId w:val="739257844"/>
      </w:pPr>
      <w:bookmarkStart w:id="50" w:name="Session4_MediaContent1"/>
      <w:bookmarkEnd w:id="50"/>
      <w:r>
        <w:t>Interactive content is not available in this format.</w:t>
      </w:r>
    </w:p>
    <w:p w:rsidR="00A85B4D" w:rsidRDefault="00943998">
      <w:pPr>
        <w:divId w:val="1508061264"/>
      </w:pPr>
      <w:r>
        <w:rPr>
          <w:vanish/>
        </w:rPr>
        <w:t>End of Media Content</w:t>
      </w:r>
    </w:p>
    <w:p w:rsidR="00A85B4D" w:rsidRDefault="00943998">
      <w:pPr>
        <w:divId w:val="15624198"/>
      </w:pPr>
      <w:r>
        <w:rPr>
          <w:vanish/>
        </w:rPr>
        <w:t>End of Question</w:t>
      </w:r>
    </w:p>
    <w:p w:rsidR="00A85B4D" w:rsidRDefault="00943998">
      <w:pPr>
        <w:divId w:val="2111966425"/>
      </w:pPr>
      <w:r>
        <w:rPr>
          <w:vanish/>
        </w:rPr>
        <w:t>End of Activity</w:t>
      </w:r>
    </w:p>
    <w:p w:rsidR="00A85B4D" w:rsidRDefault="00943998">
      <w:pPr>
        <w:divId w:val="2111966425"/>
      </w:pPr>
      <w:r>
        <w:rPr>
          <w:vanish/>
        </w:rPr>
        <w:t>Start of Activity</w:t>
      </w:r>
    </w:p>
    <w:p w:rsidR="00A85B4D" w:rsidRDefault="00943998">
      <w:pPr>
        <w:spacing w:before="240" w:beforeAutospacing="0" w:after="0" w:afterAutospacing="0" w:line="240" w:lineRule="auto"/>
        <w:ind w:left="240" w:right="240"/>
        <w:outlineLvl w:val="2"/>
        <w:divId w:val="1955940832"/>
        <w:rPr>
          <w:rFonts w:eastAsia="Times New Roman"/>
          <w:b/>
          <w:bCs/>
          <w:sz w:val="36"/>
          <w:szCs w:val="36"/>
        </w:rPr>
      </w:pPr>
      <w:bookmarkStart w:id="51" w:name="Session4_Activity2"/>
      <w:bookmarkEnd w:id="51"/>
      <w:r>
        <w:rPr>
          <w:rFonts w:eastAsia="Times New Roman"/>
          <w:b/>
          <w:bCs/>
          <w:sz w:val="36"/>
          <w:szCs w:val="36"/>
        </w:rPr>
        <w:t>Übung 7</w:t>
      </w:r>
    </w:p>
    <w:p w:rsidR="00A85B4D" w:rsidRDefault="00943998">
      <w:pPr>
        <w:pStyle w:val="timing"/>
        <w:spacing w:before="100" w:beforeAutospacing="1" w:after="100" w:afterAutospacing="1"/>
        <w:ind w:left="0" w:right="0"/>
        <w:divId w:val="1452553252"/>
      </w:pPr>
      <w:r>
        <w:t>50 minuten</w:t>
      </w:r>
    </w:p>
    <w:p w:rsidR="00A85B4D" w:rsidRDefault="00943998">
      <w:pPr>
        <w:divId w:val="688799666"/>
      </w:pPr>
      <w:bookmarkStart w:id="52" w:name="Session4_Part3"/>
      <w:bookmarkEnd w:id="52"/>
      <w:r>
        <w:rPr>
          <w:vanish/>
        </w:rPr>
        <w:t>Start of Question</w:t>
      </w:r>
    </w:p>
    <w:p w:rsidR="00A85B4D" w:rsidRDefault="00943998">
      <w:pPr>
        <w:divId w:val="1378703404"/>
      </w:pPr>
      <w:bookmarkStart w:id="53" w:name="Session4_Question3"/>
      <w:bookmarkEnd w:id="53"/>
      <w:r>
        <w:t xml:space="preserve">Hören Sie sich jetzt Beiträge von drei Personen an, die in mehr als einem Land gelebt haben: Kirsten Ulmann, Wilfried Koch und Oladunni Stähler. Überlegen Sie jeweils, wo sich die Person am meisten zu Hause fühlt und warum. Dazu sollen Sie: </w:t>
      </w:r>
    </w:p>
    <w:p w:rsidR="00A85B4D" w:rsidRDefault="00943998">
      <w:pPr>
        <w:numPr>
          <w:ilvl w:val="0"/>
          <w:numId w:val="5"/>
        </w:numPr>
        <w:spacing w:before="0" w:beforeAutospacing="0" w:after="0" w:afterAutospacing="0"/>
        <w:ind w:left="780" w:right="780"/>
        <w:divId w:val="1378703404"/>
        <w:rPr>
          <w:rFonts w:eastAsia="Times New Roman"/>
        </w:rPr>
      </w:pPr>
      <w:r>
        <w:rPr>
          <w:rFonts w:eastAsia="Times New Roman"/>
        </w:rPr>
        <w:t>auf einer Skala einschätzen, wo Sie das Heimatgefühl der Person ansiedeln würden</w:t>
      </w:r>
    </w:p>
    <w:p w:rsidR="00A85B4D" w:rsidRDefault="00943998">
      <w:pPr>
        <w:numPr>
          <w:ilvl w:val="0"/>
          <w:numId w:val="5"/>
        </w:numPr>
        <w:spacing w:before="0" w:beforeAutospacing="0" w:after="0" w:afterAutospacing="0"/>
        <w:ind w:left="780" w:right="780"/>
        <w:divId w:val="1378703404"/>
        <w:rPr>
          <w:rFonts w:eastAsia="Times New Roman"/>
        </w:rPr>
      </w:pPr>
      <w:r>
        <w:rPr>
          <w:rFonts w:eastAsia="Times New Roman"/>
        </w:rPr>
        <w:t xml:space="preserve">notieren, welche Aspekte die Personen ansprechen, die für ihre Identifizierung mit einem Heimatland oder Heimatort relevant sind. </w:t>
      </w:r>
    </w:p>
    <w:p w:rsidR="00A85B4D" w:rsidRDefault="00943998">
      <w:pPr>
        <w:divId w:val="688799666"/>
      </w:pPr>
      <w:r>
        <w:rPr>
          <w:vanish/>
        </w:rPr>
        <w:t>End of Question</w:t>
      </w:r>
    </w:p>
    <w:p w:rsidR="00A85B4D" w:rsidRDefault="00943998">
      <w:pPr>
        <w:divId w:val="164176073"/>
      </w:pPr>
      <w:bookmarkStart w:id="54" w:name="Session4_Part4"/>
      <w:bookmarkEnd w:id="54"/>
      <w:r>
        <w:rPr>
          <w:vanish/>
        </w:rPr>
        <w:t>Start of Question</w:t>
      </w:r>
    </w:p>
    <w:p w:rsidR="00A85B4D" w:rsidRDefault="00943998">
      <w:pPr>
        <w:divId w:val="1785272577"/>
      </w:pPr>
      <w:bookmarkStart w:id="55" w:name="Session4_Question4"/>
      <w:bookmarkEnd w:id="55"/>
      <w:r>
        <w:rPr>
          <w:vanish/>
        </w:rPr>
        <w:t>Start of Figure</w:t>
      </w:r>
    </w:p>
    <w:p w:rsidR="00A85B4D" w:rsidRDefault="00943998">
      <w:pPr>
        <w:spacing w:before="240" w:beforeAutospacing="0" w:after="240" w:afterAutospacing="0" w:line="240" w:lineRule="auto"/>
        <w:divId w:val="769853605"/>
        <w:rPr>
          <w:rFonts w:ascii="Times New Roman" w:eastAsia="Times New Roman" w:hAnsi="Times New Roman" w:cs="Times New Roman"/>
          <w:sz w:val="24"/>
          <w:szCs w:val="24"/>
        </w:rPr>
      </w:pPr>
      <w:bookmarkStart w:id="56" w:name="Session4_Figure1"/>
      <w:bookmarkEnd w:id="56"/>
      <w:r>
        <w:rPr>
          <w:rFonts w:ascii="Times New Roman" w:eastAsia="Times New Roman" w:hAnsi="Times New Roman" w:cs="Times New Roman"/>
          <w:noProof/>
          <w:sz w:val="24"/>
          <w:szCs w:val="24"/>
        </w:rPr>
        <w:drawing>
          <wp:inline distT="0" distB="0" distL="0" distR="0">
            <wp:extent cx="3255264" cy="1856232"/>
            <wp:effectExtent l="0" t="0" r="254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5264" cy="1856232"/>
                    </a:xfrm>
                    <a:prstGeom prst="rect">
                      <a:avLst/>
                    </a:prstGeom>
                    <a:noFill/>
                    <a:ln>
                      <a:noFill/>
                    </a:ln>
                  </pic:spPr>
                </pic:pic>
              </a:graphicData>
            </a:graphic>
          </wp:inline>
        </w:drawing>
      </w:r>
    </w:p>
    <w:p w:rsidR="00A85B4D" w:rsidRDefault="00943998">
      <w:pPr>
        <w:divId w:val="1785272577"/>
      </w:pPr>
      <w:r>
        <w:rPr>
          <w:vanish/>
        </w:rPr>
        <w:t>End of Figure</w:t>
      </w:r>
    </w:p>
    <w:p w:rsidR="00A85B4D" w:rsidRDefault="00943998">
      <w:pPr>
        <w:divId w:val="1785272577"/>
      </w:pPr>
      <w:r>
        <w:rPr>
          <w:vanish/>
        </w:rPr>
        <w:t>Start of Media Content</w:t>
      </w:r>
    </w:p>
    <w:p w:rsidR="00A85B4D" w:rsidRDefault="00943998">
      <w:pPr>
        <w:spacing w:before="120" w:beforeAutospacing="0" w:after="120" w:afterAutospacing="0"/>
        <w:divId w:val="766384685"/>
      </w:pPr>
      <w:bookmarkStart w:id="57" w:name="Session4_MediaContent2"/>
      <w:bookmarkEnd w:id="57"/>
      <w:r>
        <w:t>Audio content is not available in this format.</w:t>
      </w:r>
    </w:p>
    <w:p w:rsidR="00A85B4D" w:rsidRDefault="00943998">
      <w:pPr>
        <w:pStyle w:val="Caption1"/>
        <w:spacing w:before="100" w:beforeAutospacing="1" w:after="100" w:afterAutospacing="1"/>
        <w:ind w:left="0" w:right="0"/>
        <w:divId w:val="815419609"/>
      </w:pPr>
      <w:r>
        <w:rPr>
          <w:rStyle w:val="Strong"/>
        </w:rPr>
        <w:t>Audio 2</w:t>
      </w:r>
      <w:r>
        <w:t xml:space="preserve"> Kirsten Ulman </w:t>
      </w:r>
    </w:p>
    <w:bookmarkStart w:id="58" w:name="View_Session4_Transcript1"/>
    <w:p w:rsidR="00A85B4D" w:rsidRDefault="00943998">
      <w:pPr>
        <w:pStyle w:val="navbutton"/>
        <w:divId w:val="815419609"/>
      </w:pPr>
      <w:r>
        <w:fldChar w:fldCharType="begin"/>
      </w:r>
      <w:r>
        <w:instrText xml:space="preserve"> HYPERLINK "" \l "Session4_Transcript1" </w:instrText>
      </w:r>
      <w:r>
        <w:fldChar w:fldCharType="separate"/>
      </w:r>
      <w:r>
        <w:rPr>
          <w:rStyle w:val="Hyperlink"/>
        </w:rPr>
        <w:t>View transcript - Audio 2 Kirsten Ulman</w:t>
      </w:r>
      <w:r>
        <w:fldChar w:fldCharType="end"/>
      </w:r>
      <w:bookmarkEnd w:id="58"/>
    </w:p>
    <w:p w:rsidR="00A85B4D" w:rsidRDefault="00943998">
      <w:pPr>
        <w:divId w:val="815419609"/>
      </w:pPr>
      <w:r>
        <w:rPr>
          <w:vanish/>
        </w:rPr>
        <w:t>Start of Figure</w:t>
      </w:r>
    </w:p>
    <w:p w:rsidR="00A85B4D" w:rsidRDefault="00943998">
      <w:pPr>
        <w:spacing w:before="240" w:beforeAutospacing="0" w:after="240" w:afterAutospacing="0" w:line="240" w:lineRule="auto"/>
        <w:divId w:val="1291278447"/>
        <w:rPr>
          <w:rFonts w:ascii="Times New Roman" w:eastAsia="Times New Roman" w:hAnsi="Times New Roman" w:cs="Times New Roman"/>
          <w:sz w:val="24"/>
          <w:szCs w:val="24"/>
        </w:rPr>
      </w:pPr>
      <w:bookmarkStart w:id="59" w:name="Session4_Figure2"/>
      <w:bookmarkEnd w:id="59"/>
      <w:r>
        <w:rPr>
          <w:rFonts w:ascii="Times New Roman" w:eastAsia="Times New Roman" w:hAnsi="Times New Roman" w:cs="Times New Roman"/>
          <w:noProof/>
          <w:sz w:val="24"/>
          <w:szCs w:val="24"/>
        </w:rPr>
        <w:drawing>
          <wp:inline distT="0" distB="0" distL="0" distR="0">
            <wp:extent cx="3255264" cy="1856232"/>
            <wp:effectExtent l="0" t="0" r="254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5264" cy="1856232"/>
                    </a:xfrm>
                    <a:prstGeom prst="rect">
                      <a:avLst/>
                    </a:prstGeom>
                    <a:noFill/>
                    <a:ln>
                      <a:noFill/>
                    </a:ln>
                  </pic:spPr>
                </pic:pic>
              </a:graphicData>
            </a:graphic>
          </wp:inline>
        </w:drawing>
      </w:r>
    </w:p>
    <w:p w:rsidR="00A85B4D" w:rsidRDefault="00943998">
      <w:pPr>
        <w:divId w:val="815419609"/>
      </w:pPr>
      <w:r>
        <w:rPr>
          <w:vanish/>
        </w:rPr>
        <w:t>End of Figure</w:t>
      </w:r>
    </w:p>
    <w:p w:rsidR="00A85B4D" w:rsidRDefault="00943998">
      <w:pPr>
        <w:divId w:val="1785272577"/>
      </w:pPr>
      <w:r>
        <w:rPr>
          <w:vanish/>
        </w:rPr>
        <w:t>End of Media Content</w:t>
      </w:r>
    </w:p>
    <w:p w:rsidR="00A85B4D" w:rsidRDefault="00943998">
      <w:pPr>
        <w:divId w:val="1785272577"/>
      </w:pPr>
      <w:r>
        <w:t xml:space="preserve">Kirsten Ulman kommt aus Wien. Sie lebt auch jetzt noch in Wien, verbringt aber viel Zeit in London, wo ihr Freund als Arzt arbeitet. Überlegen Sie, wo auf der Skala Sie Kirsten Ulman’s Heimatgefühl ansiedeln würden. </w:t>
      </w:r>
    </w:p>
    <w:p w:rsidR="00A85B4D" w:rsidRDefault="00943998">
      <w:pPr>
        <w:divId w:val="1785272577"/>
      </w:pPr>
      <w:r>
        <w:rPr>
          <w:vanish/>
        </w:rPr>
        <w:t>Start of Media Content</w:t>
      </w:r>
    </w:p>
    <w:p w:rsidR="00A85B4D" w:rsidRDefault="00943998">
      <w:pPr>
        <w:spacing w:before="120" w:beforeAutospacing="0" w:after="120" w:afterAutospacing="0"/>
        <w:divId w:val="596640693"/>
      </w:pPr>
      <w:bookmarkStart w:id="60" w:name="Session4_MediaContent3"/>
      <w:bookmarkEnd w:id="60"/>
      <w:r>
        <w:t>Interactive content is not available in this format.</w:t>
      </w:r>
    </w:p>
    <w:p w:rsidR="00A85B4D" w:rsidRDefault="00943998">
      <w:pPr>
        <w:divId w:val="1785272577"/>
      </w:pPr>
      <w:r>
        <w:rPr>
          <w:vanish/>
        </w:rPr>
        <w:t>End of Media Content</w:t>
      </w:r>
    </w:p>
    <w:p w:rsidR="00A85B4D" w:rsidRDefault="00943998">
      <w:pPr>
        <w:divId w:val="1785272577"/>
      </w:pPr>
      <w:r>
        <w:t xml:space="preserve">Notieren Sie danach, welche Aspekte für ihre Identifizierung mit einem Heimatort relevant sind. Wenn Sie wollen, hören Sie den Audioclip dazu noch einmal an oder arbeiten Sie mit der Transkription. </w:t>
      </w:r>
    </w:p>
    <w:p w:rsidR="00A85B4D" w:rsidRDefault="00943998">
      <w:pPr>
        <w:divId w:val="164176073"/>
      </w:pPr>
      <w:r>
        <w:rPr>
          <w:vanish/>
        </w:rPr>
        <w:t>End of Question</w:t>
      </w:r>
    </w:p>
    <w:p w:rsidR="00A85B4D" w:rsidRDefault="00943998">
      <w:pPr>
        <w:spacing w:before="60" w:beforeAutospacing="0" w:after="60" w:afterAutospacing="0" w:line="240" w:lineRule="auto"/>
        <w:divId w:val="1265112376"/>
        <w:rPr>
          <w:rFonts w:ascii="Times New Roman" w:eastAsia="Times New Roman" w:hAnsi="Times New Roman" w:cs="Times New Roman"/>
          <w:i/>
          <w:iCs/>
          <w:color w:val="5C5C5C"/>
          <w:sz w:val="24"/>
          <w:szCs w:val="24"/>
        </w:rPr>
      </w:pPr>
      <w:bookmarkStart w:id="61" w:name="Session4_FreeResponse2"/>
      <w:bookmarkEnd w:id="61"/>
      <w:r>
        <w:rPr>
          <w:rFonts w:ascii="Times New Roman" w:eastAsia="Times New Roman" w:hAnsi="Times New Roman" w:cs="Times New Roman"/>
          <w:i/>
          <w:iCs/>
          <w:color w:val="5C5C5C"/>
          <w:sz w:val="24"/>
          <w:szCs w:val="24"/>
        </w:rPr>
        <w:t xml:space="preserve">Provide your answer... </w:t>
      </w:r>
    </w:p>
    <w:bookmarkStart w:id="62" w:name="View_Session4_Discussion1"/>
    <w:p w:rsidR="00A85B4D" w:rsidRDefault="00943998">
      <w:pPr>
        <w:pStyle w:val="navbutton"/>
        <w:divId w:val="164176073"/>
      </w:pPr>
      <w:r>
        <w:fldChar w:fldCharType="begin"/>
      </w:r>
      <w:r>
        <w:instrText xml:space="preserve"> HYPERLINK "" \l "Session4_Discussion1" </w:instrText>
      </w:r>
      <w:r>
        <w:fldChar w:fldCharType="separate"/>
      </w:r>
      <w:r>
        <w:rPr>
          <w:rStyle w:val="Hyperlink"/>
        </w:rPr>
        <w:t>View discussion - Part</w:t>
      </w:r>
      <w:r>
        <w:fldChar w:fldCharType="end"/>
      </w:r>
      <w:bookmarkEnd w:id="62"/>
    </w:p>
    <w:p w:rsidR="00A85B4D" w:rsidRDefault="00943998">
      <w:pPr>
        <w:divId w:val="1404568934"/>
      </w:pPr>
      <w:bookmarkStart w:id="63" w:name="Session4_Part5"/>
      <w:bookmarkEnd w:id="63"/>
      <w:r>
        <w:rPr>
          <w:vanish/>
        </w:rPr>
        <w:t>Start of Question</w:t>
      </w:r>
    </w:p>
    <w:p w:rsidR="00A85B4D" w:rsidRDefault="00943998">
      <w:pPr>
        <w:divId w:val="1930888237"/>
      </w:pPr>
      <w:bookmarkStart w:id="64" w:name="Session4_Question5"/>
      <w:bookmarkEnd w:id="64"/>
      <w:r>
        <w:rPr>
          <w:vanish/>
        </w:rPr>
        <w:t>Start of Figure</w:t>
      </w:r>
    </w:p>
    <w:p w:rsidR="00A85B4D" w:rsidRDefault="00943998">
      <w:pPr>
        <w:spacing w:before="240" w:beforeAutospacing="0" w:after="240" w:afterAutospacing="0" w:line="240" w:lineRule="auto"/>
        <w:divId w:val="1209875556"/>
        <w:rPr>
          <w:rFonts w:ascii="Times New Roman" w:eastAsia="Times New Roman" w:hAnsi="Times New Roman" w:cs="Times New Roman"/>
          <w:sz w:val="24"/>
          <w:szCs w:val="24"/>
        </w:rPr>
      </w:pPr>
      <w:bookmarkStart w:id="65" w:name="Session4_Figure3"/>
      <w:bookmarkEnd w:id="65"/>
      <w:r>
        <w:rPr>
          <w:rFonts w:ascii="Times New Roman" w:eastAsia="Times New Roman" w:hAnsi="Times New Roman" w:cs="Times New Roman"/>
          <w:noProof/>
          <w:sz w:val="24"/>
          <w:szCs w:val="24"/>
        </w:rPr>
        <w:drawing>
          <wp:inline distT="0" distB="0" distL="0" distR="0">
            <wp:extent cx="5278326" cy="2969522"/>
            <wp:effectExtent l="0" t="0" r="0" b="254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326" cy="2969522"/>
                    </a:xfrm>
                    <a:prstGeom prst="rect">
                      <a:avLst/>
                    </a:prstGeom>
                    <a:noFill/>
                    <a:ln>
                      <a:noFill/>
                    </a:ln>
                  </pic:spPr>
                </pic:pic>
              </a:graphicData>
            </a:graphic>
          </wp:inline>
        </w:drawing>
      </w:r>
    </w:p>
    <w:p w:rsidR="00A85B4D" w:rsidRDefault="00943998">
      <w:pPr>
        <w:divId w:val="1930888237"/>
      </w:pPr>
      <w:r>
        <w:rPr>
          <w:vanish/>
        </w:rPr>
        <w:t>End of Figure</w:t>
      </w:r>
    </w:p>
    <w:p w:rsidR="00A85B4D" w:rsidRDefault="00943998">
      <w:pPr>
        <w:divId w:val="1930888237"/>
      </w:pPr>
      <w:r>
        <w:rPr>
          <w:vanish/>
        </w:rPr>
        <w:t>Start of Media Content</w:t>
      </w:r>
    </w:p>
    <w:p w:rsidR="00A85B4D" w:rsidRDefault="00943998">
      <w:pPr>
        <w:spacing w:before="120" w:beforeAutospacing="0" w:after="120" w:afterAutospacing="0"/>
        <w:divId w:val="1561019133"/>
      </w:pPr>
      <w:bookmarkStart w:id="66" w:name="Session4_MediaContent4"/>
      <w:bookmarkEnd w:id="66"/>
      <w:r>
        <w:t>Audio content is not available in this format.</w:t>
      </w:r>
    </w:p>
    <w:p w:rsidR="00A85B4D" w:rsidRDefault="00943998">
      <w:pPr>
        <w:pStyle w:val="Caption1"/>
        <w:spacing w:before="100" w:beforeAutospacing="1" w:after="100" w:afterAutospacing="1"/>
        <w:ind w:left="0" w:right="0"/>
        <w:divId w:val="1588684403"/>
      </w:pPr>
      <w:r>
        <w:rPr>
          <w:rStyle w:val="Strong"/>
        </w:rPr>
        <w:t>Audio 3</w:t>
      </w:r>
      <w:r>
        <w:t xml:space="preserve"> Wilfried Koch </w:t>
      </w:r>
    </w:p>
    <w:bookmarkStart w:id="67" w:name="View_Session4_Transcript2"/>
    <w:p w:rsidR="00A85B4D" w:rsidRDefault="00943998">
      <w:pPr>
        <w:pStyle w:val="navbutton"/>
        <w:divId w:val="1588684403"/>
      </w:pPr>
      <w:r>
        <w:fldChar w:fldCharType="begin"/>
      </w:r>
      <w:r>
        <w:instrText xml:space="preserve"> HYPERLINK "" \l "Session4_Transcript2" </w:instrText>
      </w:r>
      <w:r>
        <w:fldChar w:fldCharType="separate"/>
      </w:r>
      <w:r>
        <w:rPr>
          <w:rStyle w:val="Hyperlink"/>
        </w:rPr>
        <w:t>View transcript - Audio 3 Wilfried Koch</w:t>
      </w:r>
      <w:r>
        <w:fldChar w:fldCharType="end"/>
      </w:r>
      <w:bookmarkEnd w:id="67"/>
    </w:p>
    <w:p w:rsidR="00A85B4D" w:rsidRDefault="00943998">
      <w:pPr>
        <w:divId w:val="1588684403"/>
      </w:pPr>
      <w:r>
        <w:rPr>
          <w:vanish/>
        </w:rPr>
        <w:t>Start of Figure</w:t>
      </w:r>
    </w:p>
    <w:p w:rsidR="00A85B4D" w:rsidRDefault="00943998">
      <w:pPr>
        <w:spacing w:before="240" w:beforeAutospacing="0" w:after="240" w:afterAutospacing="0" w:line="240" w:lineRule="auto"/>
        <w:divId w:val="156851996"/>
        <w:rPr>
          <w:rFonts w:ascii="Times New Roman" w:eastAsia="Times New Roman" w:hAnsi="Times New Roman" w:cs="Times New Roman"/>
          <w:sz w:val="24"/>
          <w:szCs w:val="24"/>
        </w:rPr>
      </w:pPr>
      <w:bookmarkStart w:id="68" w:name="Session4_Figure4"/>
      <w:bookmarkEnd w:id="68"/>
      <w:r>
        <w:rPr>
          <w:rFonts w:ascii="Times New Roman" w:eastAsia="Times New Roman" w:hAnsi="Times New Roman" w:cs="Times New Roman"/>
          <w:noProof/>
          <w:sz w:val="24"/>
          <w:szCs w:val="24"/>
        </w:rPr>
        <w:drawing>
          <wp:inline distT="0" distB="0" distL="0" distR="0">
            <wp:extent cx="5278326" cy="2969522"/>
            <wp:effectExtent l="0" t="0" r="0" b="254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326" cy="2969522"/>
                    </a:xfrm>
                    <a:prstGeom prst="rect">
                      <a:avLst/>
                    </a:prstGeom>
                    <a:noFill/>
                    <a:ln>
                      <a:noFill/>
                    </a:ln>
                  </pic:spPr>
                </pic:pic>
              </a:graphicData>
            </a:graphic>
          </wp:inline>
        </w:drawing>
      </w:r>
    </w:p>
    <w:p w:rsidR="00A85B4D" w:rsidRDefault="00943998">
      <w:pPr>
        <w:divId w:val="1588684403"/>
      </w:pPr>
      <w:r>
        <w:rPr>
          <w:vanish/>
        </w:rPr>
        <w:t>End of Figure</w:t>
      </w:r>
    </w:p>
    <w:p w:rsidR="00A85B4D" w:rsidRDefault="00943998">
      <w:pPr>
        <w:divId w:val="1930888237"/>
      </w:pPr>
      <w:r>
        <w:rPr>
          <w:vanish/>
        </w:rPr>
        <w:t>End of Media Content</w:t>
      </w:r>
    </w:p>
    <w:p w:rsidR="00A85B4D" w:rsidRDefault="00943998">
      <w:pPr>
        <w:divId w:val="1930888237"/>
      </w:pPr>
      <w:r>
        <w:t xml:space="preserve">Wilfried Koch kommt aus Berlin und lebt dort. Er hat auch in anderen Ländern gewohnt. Überlegen Sie, wo auf der Skala Sie Wilfried Koch’s Heimatgefühl ansiedeln würden. </w:t>
      </w:r>
    </w:p>
    <w:p w:rsidR="00A85B4D" w:rsidRDefault="00943998">
      <w:pPr>
        <w:divId w:val="1930888237"/>
      </w:pPr>
      <w:r>
        <w:rPr>
          <w:vanish/>
        </w:rPr>
        <w:t>Start of Media Content</w:t>
      </w:r>
    </w:p>
    <w:p w:rsidR="00A85B4D" w:rsidRDefault="00943998">
      <w:pPr>
        <w:spacing w:before="120" w:beforeAutospacing="0" w:after="120" w:afterAutospacing="0"/>
        <w:divId w:val="1850631270"/>
      </w:pPr>
      <w:bookmarkStart w:id="69" w:name="Session4_MediaContent5"/>
      <w:bookmarkEnd w:id="69"/>
      <w:r>
        <w:t>Interactive content is not available in this format.</w:t>
      </w:r>
    </w:p>
    <w:p w:rsidR="00A85B4D" w:rsidRDefault="00943998">
      <w:pPr>
        <w:divId w:val="1930888237"/>
      </w:pPr>
      <w:r>
        <w:rPr>
          <w:vanish/>
        </w:rPr>
        <w:t>End of Media Content</w:t>
      </w:r>
    </w:p>
    <w:p w:rsidR="00A85B4D" w:rsidRDefault="00943998">
      <w:pPr>
        <w:divId w:val="1930888237"/>
      </w:pPr>
      <w:r>
        <w:t xml:space="preserve">Notieren Sie danach, welche Aspekte für seine Identifizierung mit einem Heimatort relevant sind. Wenn Sie wollen, hören Sie den Audioclip dazu noch einmal an oder arbeiten Sie mit der Transkription. </w:t>
      </w:r>
    </w:p>
    <w:p w:rsidR="00A85B4D" w:rsidRDefault="00943998">
      <w:pPr>
        <w:divId w:val="1404568934"/>
      </w:pPr>
      <w:r>
        <w:rPr>
          <w:vanish/>
        </w:rPr>
        <w:t>End of Question</w:t>
      </w:r>
    </w:p>
    <w:p w:rsidR="00A85B4D" w:rsidRDefault="00943998">
      <w:pPr>
        <w:spacing w:before="60" w:beforeAutospacing="0" w:after="60" w:afterAutospacing="0" w:line="240" w:lineRule="auto"/>
        <w:divId w:val="1288313813"/>
        <w:rPr>
          <w:rFonts w:ascii="Times New Roman" w:eastAsia="Times New Roman" w:hAnsi="Times New Roman" w:cs="Times New Roman"/>
          <w:i/>
          <w:iCs/>
          <w:color w:val="5C5C5C"/>
          <w:sz w:val="24"/>
          <w:szCs w:val="24"/>
        </w:rPr>
      </w:pPr>
      <w:bookmarkStart w:id="70" w:name="Session4_FreeResponse3"/>
      <w:bookmarkEnd w:id="70"/>
      <w:r>
        <w:rPr>
          <w:rFonts w:ascii="Times New Roman" w:eastAsia="Times New Roman" w:hAnsi="Times New Roman" w:cs="Times New Roman"/>
          <w:i/>
          <w:iCs/>
          <w:color w:val="5C5C5C"/>
          <w:sz w:val="24"/>
          <w:szCs w:val="24"/>
        </w:rPr>
        <w:t xml:space="preserve">Provide your answer... </w:t>
      </w:r>
    </w:p>
    <w:bookmarkStart w:id="71" w:name="View_Session4_Discussion2"/>
    <w:p w:rsidR="00A85B4D" w:rsidRDefault="00943998">
      <w:pPr>
        <w:pStyle w:val="navbutton"/>
        <w:divId w:val="1404568934"/>
      </w:pPr>
      <w:r>
        <w:fldChar w:fldCharType="begin"/>
      </w:r>
      <w:r>
        <w:instrText xml:space="preserve"> HYPERLINK "" \l "Session4_Discussion2" </w:instrText>
      </w:r>
      <w:r>
        <w:fldChar w:fldCharType="separate"/>
      </w:r>
      <w:r>
        <w:rPr>
          <w:rStyle w:val="Hyperlink"/>
        </w:rPr>
        <w:t>View discussion - Part</w:t>
      </w:r>
      <w:r>
        <w:fldChar w:fldCharType="end"/>
      </w:r>
      <w:bookmarkEnd w:id="71"/>
    </w:p>
    <w:p w:rsidR="00A85B4D" w:rsidRDefault="00943998">
      <w:pPr>
        <w:divId w:val="1213234010"/>
      </w:pPr>
      <w:bookmarkStart w:id="72" w:name="Session4_Part6"/>
      <w:bookmarkEnd w:id="72"/>
      <w:r>
        <w:rPr>
          <w:vanish/>
        </w:rPr>
        <w:t>Start of Question</w:t>
      </w:r>
    </w:p>
    <w:p w:rsidR="00A85B4D" w:rsidRDefault="00943998">
      <w:pPr>
        <w:divId w:val="1742680515"/>
      </w:pPr>
      <w:bookmarkStart w:id="73" w:name="Session4_Question6"/>
      <w:bookmarkEnd w:id="73"/>
      <w:r>
        <w:rPr>
          <w:vanish/>
        </w:rPr>
        <w:t>Start of Figure</w:t>
      </w:r>
    </w:p>
    <w:p w:rsidR="00A85B4D" w:rsidRDefault="00943998">
      <w:pPr>
        <w:spacing w:before="240" w:beforeAutospacing="0" w:after="240" w:afterAutospacing="0" w:line="240" w:lineRule="auto"/>
        <w:divId w:val="676418824"/>
        <w:rPr>
          <w:rFonts w:ascii="Times New Roman" w:eastAsia="Times New Roman" w:hAnsi="Times New Roman" w:cs="Times New Roman"/>
          <w:sz w:val="24"/>
          <w:szCs w:val="24"/>
        </w:rPr>
      </w:pPr>
      <w:bookmarkStart w:id="74" w:name="Session4_Figure5"/>
      <w:bookmarkEnd w:id="74"/>
      <w:r>
        <w:rPr>
          <w:rFonts w:ascii="Times New Roman" w:eastAsia="Times New Roman" w:hAnsi="Times New Roman" w:cs="Times New Roman"/>
          <w:noProof/>
          <w:sz w:val="24"/>
          <w:szCs w:val="24"/>
        </w:rPr>
        <w:drawing>
          <wp:inline distT="0" distB="0" distL="0" distR="0">
            <wp:extent cx="5278326" cy="2991794"/>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326" cy="2991794"/>
                    </a:xfrm>
                    <a:prstGeom prst="rect">
                      <a:avLst/>
                    </a:prstGeom>
                    <a:noFill/>
                    <a:ln>
                      <a:noFill/>
                    </a:ln>
                  </pic:spPr>
                </pic:pic>
              </a:graphicData>
            </a:graphic>
          </wp:inline>
        </w:drawing>
      </w:r>
    </w:p>
    <w:p w:rsidR="00A85B4D" w:rsidRDefault="00943998">
      <w:pPr>
        <w:divId w:val="1742680515"/>
      </w:pPr>
      <w:r>
        <w:rPr>
          <w:vanish/>
        </w:rPr>
        <w:t>End of Figure</w:t>
      </w:r>
    </w:p>
    <w:p w:rsidR="00A85B4D" w:rsidRDefault="00943998">
      <w:pPr>
        <w:divId w:val="1742680515"/>
      </w:pPr>
      <w:r>
        <w:rPr>
          <w:vanish/>
        </w:rPr>
        <w:t>Start of Media Content</w:t>
      </w:r>
    </w:p>
    <w:p w:rsidR="00A85B4D" w:rsidRDefault="00943998">
      <w:pPr>
        <w:spacing w:before="120" w:beforeAutospacing="0" w:after="120" w:afterAutospacing="0"/>
        <w:divId w:val="455562735"/>
      </w:pPr>
      <w:bookmarkStart w:id="75" w:name="Session4_MediaContent6"/>
      <w:bookmarkEnd w:id="75"/>
      <w:r>
        <w:t>Audio content is not available in this format.</w:t>
      </w:r>
    </w:p>
    <w:p w:rsidR="00A85B4D" w:rsidRDefault="00943998">
      <w:pPr>
        <w:pStyle w:val="Caption1"/>
        <w:spacing w:before="100" w:beforeAutospacing="1" w:after="100" w:afterAutospacing="1"/>
        <w:ind w:left="0" w:right="0"/>
        <w:divId w:val="835806294"/>
      </w:pPr>
      <w:r>
        <w:rPr>
          <w:rStyle w:val="Strong"/>
        </w:rPr>
        <w:t>Audio 4</w:t>
      </w:r>
      <w:r>
        <w:t xml:space="preserve"> Oladunni Stähler </w:t>
      </w:r>
    </w:p>
    <w:bookmarkStart w:id="76" w:name="View_Session4_Transcript3"/>
    <w:p w:rsidR="00A85B4D" w:rsidRDefault="00943998">
      <w:pPr>
        <w:pStyle w:val="navbutton"/>
        <w:divId w:val="835806294"/>
      </w:pPr>
      <w:r>
        <w:fldChar w:fldCharType="begin"/>
      </w:r>
      <w:r>
        <w:instrText xml:space="preserve"> HYPERLINK "" \l "Session4_Transcript3" </w:instrText>
      </w:r>
      <w:r>
        <w:fldChar w:fldCharType="separate"/>
      </w:r>
      <w:r>
        <w:rPr>
          <w:rStyle w:val="Hyperlink"/>
        </w:rPr>
        <w:t>View transcript - Audio 4 Oladunni Stähler</w:t>
      </w:r>
      <w:r>
        <w:fldChar w:fldCharType="end"/>
      </w:r>
      <w:bookmarkEnd w:id="76"/>
    </w:p>
    <w:p w:rsidR="00A85B4D" w:rsidRDefault="00943998">
      <w:pPr>
        <w:divId w:val="835806294"/>
      </w:pPr>
      <w:r>
        <w:rPr>
          <w:vanish/>
        </w:rPr>
        <w:t>Start of Figure</w:t>
      </w:r>
    </w:p>
    <w:p w:rsidR="00A85B4D" w:rsidRDefault="00943998">
      <w:pPr>
        <w:spacing w:before="240" w:beforeAutospacing="0" w:after="240" w:afterAutospacing="0" w:line="240" w:lineRule="auto"/>
        <w:divId w:val="1132361664"/>
        <w:rPr>
          <w:rFonts w:ascii="Times New Roman" w:eastAsia="Times New Roman" w:hAnsi="Times New Roman" w:cs="Times New Roman"/>
          <w:sz w:val="24"/>
          <w:szCs w:val="24"/>
        </w:rPr>
      </w:pPr>
      <w:bookmarkStart w:id="77" w:name="Session4_Figure6"/>
      <w:bookmarkEnd w:id="77"/>
      <w:r>
        <w:rPr>
          <w:rFonts w:ascii="Times New Roman" w:eastAsia="Times New Roman" w:hAnsi="Times New Roman" w:cs="Times New Roman"/>
          <w:noProof/>
          <w:sz w:val="24"/>
          <w:szCs w:val="24"/>
        </w:rPr>
        <w:drawing>
          <wp:inline distT="0" distB="0" distL="0" distR="0">
            <wp:extent cx="5278326" cy="2991794"/>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326" cy="2991794"/>
                    </a:xfrm>
                    <a:prstGeom prst="rect">
                      <a:avLst/>
                    </a:prstGeom>
                    <a:noFill/>
                    <a:ln>
                      <a:noFill/>
                    </a:ln>
                  </pic:spPr>
                </pic:pic>
              </a:graphicData>
            </a:graphic>
          </wp:inline>
        </w:drawing>
      </w:r>
    </w:p>
    <w:p w:rsidR="00A85B4D" w:rsidRDefault="00943998">
      <w:pPr>
        <w:divId w:val="835806294"/>
      </w:pPr>
      <w:r>
        <w:rPr>
          <w:vanish/>
        </w:rPr>
        <w:t>End of Figure</w:t>
      </w:r>
    </w:p>
    <w:p w:rsidR="00A85B4D" w:rsidRDefault="00943998">
      <w:pPr>
        <w:divId w:val="1742680515"/>
      </w:pPr>
      <w:r>
        <w:rPr>
          <w:vanish/>
        </w:rPr>
        <w:t>End of Media Content</w:t>
      </w:r>
    </w:p>
    <w:p w:rsidR="00A85B4D" w:rsidRDefault="00943998">
      <w:pPr>
        <w:divId w:val="1742680515"/>
      </w:pPr>
      <w:r>
        <w:t xml:space="preserve">Oladunni Stähler kommt ursprünglich aus Nigeria. Sie ist seit über 20 Jahren in Deutschland und lebt mit ihrem Mann und ihren Kindern in Karlsruhe. Überlegen Sie, wo auf der Skala Sie Oladunni Stählers Heimatgefühl ansiedeln würden. </w:t>
      </w:r>
    </w:p>
    <w:p w:rsidR="00A85B4D" w:rsidRDefault="00943998">
      <w:pPr>
        <w:divId w:val="1742680515"/>
      </w:pPr>
      <w:r>
        <w:rPr>
          <w:vanish/>
        </w:rPr>
        <w:t>Start of Media Content</w:t>
      </w:r>
    </w:p>
    <w:p w:rsidR="00A85B4D" w:rsidRDefault="00943998">
      <w:pPr>
        <w:spacing w:before="120" w:beforeAutospacing="0" w:after="120" w:afterAutospacing="0"/>
        <w:divId w:val="1816952262"/>
      </w:pPr>
      <w:bookmarkStart w:id="78" w:name="Session4_MediaContent7"/>
      <w:bookmarkEnd w:id="78"/>
      <w:r>
        <w:t>Interactive content is not available in this format.</w:t>
      </w:r>
    </w:p>
    <w:p w:rsidR="00A85B4D" w:rsidRDefault="00943998">
      <w:pPr>
        <w:divId w:val="1742680515"/>
      </w:pPr>
      <w:r>
        <w:rPr>
          <w:vanish/>
        </w:rPr>
        <w:t>End of Media Content</w:t>
      </w:r>
    </w:p>
    <w:p w:rsidR="00A85B4D" w:rsidRDefault="00943998">
      <w:pPr>
        <w:divId w:val="1742680515"/>
      </w:pPr>
      <w:r>
        <w:t xml:space="preserve">Notieren Sie danach, welche Aspekte für ihre Identifizierung mit einem Heimatort relevant sind. Wenn Sie wollen, hören Sie den Audioclip dazu noch einmal an oder arbeiten Sie mit der Transkription. </w:t>
      </w:r>
    </w:p>
    <w:p w:rsidR="00A85B4D" w:rsidRDefault="00943998">
      <w:pPr>
        <w:divId w:val="1213234010"/>
      </w:pPr>
      <w:r>
        <w:rPr>
          <w:vanish/>
        </w:rPr>
        <w:t>End of Question</w:t>
      </w:r>
    </w:p>
    <w:p w:rsidR="00A85B4D" w:rsidRDefault="00943998">
      <w:pPr>
        <w:spacing w:before="60" w:beforeAutospacing="0" w:after="60" w:afterAutospacing="0" w:line="240" w:lineRule="auto"/>
        <w:divId w:val="703795817"/>
        <w:rPr>
          <w:rFonts w:ascii="Times New Roman" w:eastAsia="Times New Roman" w:hAnsi="Times New Roman" w:cs="Times New Roman"/>
          <w:i/>
          <w:iCs/>
          <w:color w:val="5C5C5C"/>
          <w:sz w:val="24"/>
          <w:szCs w:val="24"/>
        </w:rPr>
      </w:pPr>
      <w:bookmarkStart w:id="79" w:name="Session4_FreeResponse4"/>
      <w:bookmarkEnd w:id="79"/>
      <w:r>
        <w:rPr>
          <w:rFonts w:ascii="Times New Roman" w:eastAsia="Times New Roman" w:hAnsi="Times New Roman" w:cs="Times New Roman"/>
          <w:i/>
          <w:iCs/>
          <w:color w:val="5C5C5C"/>
          <w:sz w:val="24"/>
          <w:szCs w:val="24"/>
        </w:rPr>
        <w:t xml:space="preserve">Provide your answer... </w:t>
      </w:r>
    </w:p>
    <w:bookmarkStart w:id="80" w:name="View_Session4_Discussion3"/>
    <w:p w:rsidR="00A85B4D" w:rsidRDefault="00943998">
      <w:pPr>
        <w:pStyle w:val="navbutton"/>
        <w:divId w:val="1213234010"/>
      </w:pPr>
      <w:r>
        <w:fldChar w:fldCharType="begin"/>
      </w:r>
      <w:r>
        <w:instrText xml:space="preserve"> HYPERLINK "" \l "Session4_Discussion3" </w:instrText>
      </w:r>
      <w:r>
        <w:fldChar w:fldCharType="separate"/>
      </w:r>
      <w:r>
        <w:rPr>
          <w:rStyle w:val="Hyperlink"/>
        </w:rPr>
        <w:t>View discussion - Part</w:t>
      </w:r>
      <w:r>
        <w:fldChar w:fldCharType="end"/>
      </w:r>
      <w:bookmarkEnd w:id="80"/>
    </w:p>
    <w:p w:rsidR="00A85B4D" w:rsidRDefault="00943998">
      <w:pPr>
        <w:divId w:val="2111966425"/>
      </w:pPr>
      <w:r>
        <w:rPr>
          <w:vanish/>
        </w:rPr>
        <w:t>End of Activity</w:t>
      </w:r>
    </w:p>
    <w:p w:rsidR="00A85B4D" w:rsidRDefault="00943998">
      <w:pPr>
        <w:divId w:val="2111966425"/>
      </w:pPr>
      <w:r>
        <w:rPr>
          <w:vanish/>
        </w:rPr>
        <w:t>Start of Activity</w:t>
      </w:r>
    </w:p>
    <w:p w:rsidR="00A85B4D" w:rsidRDefault="00943998">
      <w:pPr>
        <w:spacing w:before="240" w:beforeAutospacing="0" w:after="0" w:afterAutospacing="0" w:line="240" w:lineRule="auto"/>
        <w:ind w:left="240" w:right="240"/>
        <w:outlineLvl w:val="2"/>
        <w:divId w:val="555896092"/>
        <w:rPr>
          <w:rFonts w:eastAsia="Times New Roman"/>
          <w:b/>
          <w:bCs/>
          <w:sz w:val="36"/>
          <w:szCs w:val="36"/>
        </w:rPr>
      </w:pPr>
      <w:bookmarkStart w:id="81" w:name="Session4_Activity3"/>
      <w:bookmarkEnd w:id="81"/>
      <w:r>
        <w:rPr>
          <w:rFonts w:eastAsia="Times New Roman"/>
          <w:b/>
          <w:bCs/>
          <w:sz w:val="36"/>
          <w:szCs w:val="36"/>
        </w:rPr>
        <w:t>Übung 8</w:t>
      </w:r>
    </w:p>
    <w:p w:rsidR="00A85B4D" w:rsidRDefault="00943998">
      <w:pPr>
        <w:pStyle w:val="timing"/>
        <w:spacing w:before="100" w:beforeAutospacing="1" w:after="100" w:afterAutospacing="1"/>
        <w:ind w:left="0" w:right="0"/>
        <w:divId w:val="1228150424"/>
      </w:pPr>
      <w:r>
        <w:t>15 minuten</w:t>
      </w:r>
    </w:p>
    <w:p w:rsidR="00A85B4D" w:rsidRDefault="00943998">
      <w:pPr>
        <w:divId w:val="1228150424"/>
      </w:pPr>
      <w:r>
        <w:rPr>
          <w:vanish/>
        </w:rPr>
        <w:t>Start of Question</w:t>
      </w:r>
    </w:p>
    <w:p w:rsidR="00A85B4D" w:rsidRDefault="00943998">
      <w:pPr>
        <w:divId w:val="861816755"/>
      </w:pPr>
      <w:bookmarkStart w:id="82" w:name="Session4_Question7"/>
      <w:bookmarkEnd w:id="82"/>
      <w:r>
        <w:t xml:space="preserve">Ein wichtiges Ziel Ihres akademischen Studiums ist es auch zu lernen, wie man aus mündlichen und schriftlichen Quellen zitiert. In dieser und den folgenden Übungen verwenden Sie das Material aus den Interviews, um Zitate zu vervollständigen. Dabei arbeiten Sie noch einmal aktiv mit der Sprache aus den Audioclips und gleichzeitig auch mit Ausdrücken, die für das effektive Zitieren nützlich sind. </w:t>
      </w:r>
    </w:p>
    <w:p w:rsidR="00A85B4D" w:rsidRDefault="00943998">
      <w:pPr>
        <w:divId w:val="861816755"/>
      </w:pPr>
      <w:r>
        <w:t>Wählen Sie für jedes Zitat jeweils den Namen der richtigen Person.</w:t>
      </w:r>
    </w:p>
    <w:p w:rsidR="00A85B4D" w:rsidRDefault="00943998">
      <w:pPr>
        <w:divId w:val="861816755"/>
      </w:pPr>
      <w:r>
        <w:rPr>
          <w:vanish/>
        </w:rPr>
        <w:t>Start of Media Content</w:t>
      </w:r>
    </w:p>
    <w:p w:rsidR="00A85B4D" w:rsidRDefault="00943998">
      <w:pPr>
        <w:spacing w:before="120" w:beforeAutospacing="0" w:after="120" w:afterAutospacing="0"/>
        <w:divId w:val="1146168987"/>
      </w:pPr>
      <w:bookmarkStart w:id="83" w:name="Session4_MediaContent8"/>
      <w:bookmarkEnd w:id="83"/>
      <w:r>
        <w:t>Interactive content is not available in this format.</w:t>
      </w:r>
    </w:p>
    <w:p w:rsidR="00A85B4D" w:rsidRDefault="00943998">
      <w:pPr>
        <w:divId w:val="861816755"/>
      </w:pPr>
      <w:r>
        <w:rPr>
          <w:vanish/>
        </w:rPr>
        <w:t>End of Media Content</w:t>
      </w:r>
    </w:p>
    <w:p w:rsidR="00A85B4D" w:rsidRDefault="00943998">
      <w:pPr>
        <w:divId w:val="1228150424"/>
      </w:pPr>
      <w:r>
        <w:rPr>
          <w:vanish/>
        </w:rPr>
        <w:t>End of Question</w:t>
      </w:r>
    </w:p>
    <w:p w:rsidR="00A85B4D" w:rsidRDefault="00943998">
      <w:pPr>
        <w:divId w:val="2111966425"/>
      </w:pPr>
      <w:r>
        <w:rPr>
          <w:vanish/>
        </w:rPr>
        <w:t>End of Activity</w:t>
      </w:r>
    </w:p>
    <w:p w:rsidR="00A85B4D" w:rsidRDefault="00943998">
      <w:pPr>
        <w:divId w:val="2111966425"/>
      </w:pPr>
      <w:r>
        <w:rPr>
          <w:vanish/>
        </w:rPr>
        <w:t>Start of Box</w:t>
      </w:r>
    </w:p>
    <w:p w:rsidR="00A85B4D" w:rsidRDefault="00943998">
      <w:pPr>
        <w:spacing w:before="240" w:beforeAutospacing="0" w:after="0" w:afterAutospacing="0" w:line="240" w:lineRule="auto"/>
        <w:ind w:left="240" w:right="240"/>
        <w:outlineLvl w:val="2"/>
        <w:divId w:val="1787306047"/>
        <w:rPr>
          <w:rFonts w:eastAsia="Times New Roman"/>
          <w:b/>
          <w:bCs/>
          <w:sz w:val="36"/>
          <w:szCs w:val="36"/>
        </w:rPr>
      </w:pPr>
      <w:bookmarkStart w:id="84" w:name="Session4_Box1"/>
      <w:bookmarkEnd w:id="84"/>
      <w:r>
        <w:rPr>
          <w:rFonts w:eastAsia="Times New Roman"/>
          <w:b/>
          <w:bCs/>
          <w:sz w:val="36"/>
          <w:szCs w:val="36"/>
        </w:rPr>
        <w:t>Direkte und indirekte Zitate</w:t>
      </w:r>
    </w:p>
    <w:p w:rsidR="00A85B4D" w:rsidRDefault="00943998">
      <w:pPr>
        <w:divId w:val="1395542900"/>
      </w:pPr>
      <w:r>
        <w:t xml:space="preserve">Wenn Sie die Aussagen Anderer, die Sie gehört oder gelesen haben, wiedergeben wollen, können Sie das auf zwei verschiedene Arten tun: </w:t>
      </w:r>
    </w:p>
    <w:p w:rsidR="00A85B4D" w:rsidRDefault="00943998">
      <w:pPr>
        <w:spacing w:line="240" w:lineRule="auto"/>
        <w:outlineLvl w:val="3"/>
        <w:divId w:val="1395542900"/>
        <w:rPr>
          <w:rFonts w:eastAsia="Times New Roman"/>
          <w:b/>
          <w:bCs/>
          <w:sz w:val="32"/>
          <w:szCs w:val="32"/>
        </w:rPr>
      </w:pPr>
      <w:r>
        <w:rPr>
          <w:rFonts w:eastAsia="Times New Roman"/>
          <w:b/>
          <w:bCs/>
          <w:sz w:val="32"/>
          <w:szCs w:val="32"/>
        </w:rPr>
        <w:t>Direktes Zitat</w:t>
      </w:r>
    </w:p>
    <w:p w:rsidR="00A85B4D" w:rsidRDefault="00943998">
      <w:pPr>
        <w:divId w:val="1395542900"/>
      </w:pPr>
      <w:r>
        <w:t>Das direkte Zitat enthält den exakten Wortlaut und muss in Anführungszeichen ( „ … “ ) stehen:</w:t>
      </w:r>
    </w:p>
    <w:p w:rsidR="00A85B4D" w:rsidRDefault="00943998">
      <w:pPr>
        <w:numPr>
          <w:ilvl w:val="0"/>
          <w:numId w:val="6"/>
        </w:numPr>
        <w:ind w:left="780" w:right="780"/>
        <w:divId w:val="1395542900"/>
      </w:pPr>
      <w:r>
        <w:t>Oladunni Stählers Wahlheimat ist Deutschland; aber immer hat sie das Gefühl „ich komme nicht von hier“.</w:t>
      </w:r>
    </w:p>
    <w:p w:rsidR="00A85B4D" w:rsidRDefault="00943998">
      <w:pPr>
        <w:numPr>
          <w:ilvl w:val="0"/>
          <w:numId w:val="6"/>
        </w:numPr>
        <w:ind w:left="780" w:right="780"/>
        <w:divId w:val="1395542900"/>
      </w:pPr>
      <w:r>
        <w:t>„In Wien fühle ich mich definitiv zu Hause“, sagt Kirsten Ulman.</w:t>
      </w:r>
    </w:p>
    <w:p w:rsidR="00A85B4D" w:rsidRDefault="00943998">
      <w:pPr>
        <w:spacing w:line="240" w:lineRule="auto"/>
        <w:outlineLvl w:val="3"/>
        <w:divId w:val="1395542900"/>
        <w:rPr>
          <w:rFonts w:eastAsia="Times New Roman"/>
          <w:b/>
          <w:bCs/>
          <w:sz w:val="32"/>
          <w:szCs w:val="32"/>
        </w:rPr>
      </w:pPr>
      <w:r>
        <w:rPr>
          <w:rFonts w:eastAsia="Times New Roman"/>
          <w:b/>
          <w:bCs/>
          <w:sz w:val="32"/>
          <w:szCs w:val="32"/>
        </w:rPr>
        <w:t>Indirektes Zitat</w:t>
      </w:r>
    </w:p>
    <w:p w:rsidR="00A85B4D" w:rsidRDefault="00943998">
      <w:pPr>
        <w:divId w:val="1395542900"/>
      </w:pPr>
      <w:r>
        <w:t>Das indirekte Zitat gibt den Inhalt der Aussage sinngemäß wieder, aber nicht den genauen Wortlaut.</w:t>
      </w:r>
    </w:p>
    <w:p w:rsidR="00A85B4D" w:rsidRDefault="00943998">
      <w:pPr>
        <w:numPr>
          <w:ilvl w:val="0"/>
          <w:numId w:val="7"/>
        </w:numPr>
        <w:ind w:left="780" w:right="780"/>
        <w:divId w:val="1395542900"/>
      </w:pPr>
      <w:r>
        <w:t>Oladunni Stähler meint, dass sie nie genau weiß, wo sie wirklich hinpasst.</w:t>
      </w:r>
    </w:p>
    <w:p w:rsidR="00A85B4D" w:rsidRDefault="00943998">
      <w:pPr>
        <w:numPr>
          <w:ilvl w:val="0"/>
          <w:numId w:val="7"/>
        </w:numPr>
        <w:ind w:left="780" w:right="780"/>
        <w:divId w:val="1395542900"/>
      </w:pPr>
      <w:r>
        <w:t>Kirsten Ulman dagegen sagt, sie fühle sich in ihrer Heimatstadt Wien auf jeden Fall zu Hause.</w:t>
      </w:r>
    </w:p>
    <w:p w:rsidR="00A85B4D" w:rsidRDefault="00943998">
      <w:pPr>
        <w:divId w:val="2111966425"/>
      </w:pPr>
      <w:r>
        <w:rPr>
          <w:vanish/>
        </w:rPr>
        <w:t>End of Box</w:t>
      </w:r>
    </w:p>
    <w:p w:rsidR="00A85B4D" w:rsidRDefault="00943998">
      <w:pPr>
        <w:divId w:val="2111966425"/>
      </w:pPr>
      <w:r>
        <w:rPr>
          <w:vanish/>
        </w:rPr>
        <w:t>Start of Activity</w:t>
      </w:r>
    </w:p>
    <w:p w:rsidR="00A85B4D" w:rsidRDefault="00943998">
      <w:pPr>
        <w:spacing w:before="240" w:beforeAutospacing="0" w:after="0" w:afterAutospacing="0" w:line="240" w:lineRule="auto"/>
        <w:ind w:left="240" w:right="240"/>
        <w:outlineLvl w:val="2"/>
        <w:divId w:val="1545563004"/>
        <w:rPr>
          <w:rFonts w:eastAsia="Times New Roman"/>
          <w:b/>
          <w:bCs/>
          <w:sz w:val="36"/>
          <w:szCs w:val="36"/>
        </w:rPr>
      </w:pPr>
      <w:bookmarkStart w:id="85" w:name="Session4_Activity4"/>
      <w:bookmarkEnd w:id="85"/>
      <w:r>
        <w:rPr>
          <w:rFonts w:eastAsia="Times New Roman"/>
          <w:b/>
          <w:bCs/>
          <w:sz w:val="36"/>
          <w:szCs w:val="36"/>
        </w:rPr>
        <w:t>Übung 9</w:t>
      </w:r>
    </w:p>
    <w:p w:rsidR="00A85B4D" w:rsidRDefault="00943998">
      <w:pPr>
        <w:pStyle w:val="timing"/>
        <w:spacing w:before="100" w:beforeAutospacing="1" w:after="100" w:afterAutospacing="1"/>
        <w:ind w:left="0" w:right="0"/>
        <w:divId w:val="1291663621"/>
      </w:pPr>
      <w:r>
        <w:t>30 minuten</w:t>
      </w:r>
    </w:p>
    <w:p w:rsidR="00A85B4D" w:rsidRDefault="00943998">
      <w:pPr>
        <w:divId w:val="1591936460"/>
      </w:pPr>
      <w:bookmarkStart w:id="86" w:name="Session4_Part7"/>
      <w:bookmarkEnd w:id="86"/>
      <w:r>
        <w:rPr>
          <w:vanish/>
        </w:rPr>
        <w:t>Start of Question</w:t>
      </w:r>
    </w:p>
    <w:p w:rsidR="00A85B4D" w:rsidRDefault="00943998">
      <w:pPr>
        <w:divId w:val="603073659"/>
      </w:pPr>
      <w:bookmarkStart w:id="87" w:name="Session4_Question8"/>
      <w:bookmarkEnd w:id="87"/>
      <w:r>
        <w:t xml:space="preserve">Suchen Sie sich jetzt selbst aus jedem der drei Audioclips ein interessantes Zitat aus. Sie können dazu die Transkriptionen verwenden. </w:t>
      </w:r>
    </w:p>
    <w:p w:rsidR="00A85B4D" w:rsidRDefault="00943998">
      <w:pPr>
        <w:divId w:val="603073659"/>
      </w:pPr>
      <w:r>
        <w:rPr>
          <w:vanish/>
        </w:rPr>
        <w:t>Start of Media Content</w:t>
      </w:r>
    </w:p>
    <w:p w:rsidR="00A85B4D" w:rsidRDefault="00943998">
      <w:pPr>
        <w:spacing w:before="120" w:beforeAutospacing="0" w:after="120" w:afterAutospacing="0"/>
        <w:divId w:val="600257321"/>
      </w:pPr>
      <w:bookmarkStart w:id="88" w:name="Session4_MediaContent9"/>
      <w:bookmarkEnd w:id="88"/>
      <w:r>
        <w:t>Audio content is not available in this format.</w:t>
      </w:r>
    </w:p>
    <w:p w:rsidR="00A85B4D" w:rsidRDefault="00943998">
      <w:pPr>
        <w:pStyle w:val="Caption1"/>
        <w:spacing w:before="100" w:beforeAutospacing="1" w:after="100" w:afterAutospacing="1"/>
        <w:ind w:left="0" w:right="0"/>
        <w:divId w:val="651373270"/>
      </w:pPr>
      <w:r>
        <w:rPr>
          <w:rStyle w:val="Strong"/>
        </w:rPr>
        <w:t>Audio 2</w:t>
      </w:r>
      <w:r>
        <w:t xml:space="preserve"> Kirsten Ulman </w:t>
      </w:r>
    </w:p>
    <w:bookmarkStart w:id="89" w:name="View_Session4_Transcript4"/>
    <w:p w:rsidR="00A85B4D" w:rsidRDefault="00943998">
      <w:pPr>
        <w:pStyle w:val="navbutton"/>
        <w:divId w:val="651373270"/>
      </w:pPr>
      <w:r>
        <w:fldChar w:fldCharType="begin"/>
      </w:r>
      <w:r>
        <w:instrText xml:space="preserve"> HYPERLINK "" \l "Session4_Transcript4" </w:instrText>
      </w:r>
      <w:r>
        <w:fldChar w:fldCharType="separate"/>
      </w:r>
      <w:r>
        <w:rPr>
          <w:rStyle w:val="Hyperlink"/>
        </w:rPr>
        <w:t>View transcript - Audio 2 Kirsten Ulman</w:t>
      </w:r>
      <w:r>
        <w:fldChar w:fldCharType="end"/>
      </w:r>
      <w:bookmarkEnd w:id="89"/>
    </w:p>
    <w:p w:rsidR="00A85B4D" w:rsidRDefault="00943998">
      <w:pPr>
        <w:divId w:val="651373270"/>
      </w:pPr>
      <w:r>
        <w:rPr>
          <w:vanish/>
        </w:rPr>
        <w:t>Start of Figure</w:t>
      </w:r>
    </w:p>
    <w:p w:rsidR="00A85B4D" w:rsidRDefault="00943998">
      <w:pPr>
        <w:spacing w:before="240" w:beforeAutospacing="0" w:after="240" w:afterAutospacing="0" w:line="240" w:lineRule="auto"/>
        <w:divId w:val="966735733"/>
        <w:rPr>
          <w:rFonts w:ascii="Times New Roman" w:eastAsia="Times New Roman" w:hAnsi="Times New Roman" w:cs="Times New Roman"/>
          <w:sz w:val="24"/>
          <w:szCs w:val="24"/>
        </w:rPr>
      </w:pPr>
      <w:bookmarkStart w:id="90" w:name="Session4_Figure7"/>
      <w:bookmarkEnd w:id="90"/>
      <w:r>
        <w:rPr>
          <w:rFonts w:ascii="Times New Roman" w:eastAsia="Times New Roman" w:hAnsi="Times New Roman" w:cs="Times New Roman"/>
          <w:noProof/>
          <w:sz w:val="24"/>
          <w:szCs w:val="24"/>
        </w:rPr>
        <w:drawing>
          <wp:inline distT="0" distB="0" distL="0" distR="0">
            <wp:extent cx="3255264" cy="1856232"/>
            <wp:effectExtent l="0" t="0" r="254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5264" cy="1856232"/>
                    </a:xfrm>
                    <a:prstGeom prst="rect">
                      <a:avLst/>
                    </a:prstGeom>
                    <a:noFill/>
                    <a:ln>
                      <a:noFill/>
                    </a:ln>
                  </pic:spPr>
                </pic:pic>
              </a:graphicData>
            </a:graphic>
          </wp:inline>
        </w:drawing>
      </w:r>
    </w:p>
    <w:p w:rsidR="00A85B4D" w:rsidRDefault="00943998">
      <w:pPr>
        <w:divId w:val="651373270"/>
      </w:pPr>
      <w:r>
        <w:rPr>
          <w:vanish/>
        </w:rPr>
        <w:t>End of Figure</w:t>
      </w:r>
    </w:p>
    <w:p w:rsidR="00A85B4D" w:rsidRDefault="00943998">
      <w:pPr>
        <w:divId w:val="603073659"/>
      </w:pPr>
      <w:r>
        <w:rPr>
          <w:vanish/>
        </w:rPr>
        <w:t>End of Media Content</w:t>
      </w:r>
    </w:p>
    <w:p w:rsidR="00A85B4D" w:rsidRDefault="00943998">
      <w:pPr>
        <w:divId w:val="603073659"/>
      </w:pPr>
      <w:r>
        <w:rPr>
          <w:vanish/>
        </w:rPr>
        <w:t>Start of Media Content</w:t>
      </w:r>
    </w:p>
    <w:p w:rsidR="00A85B4D" w:rsidRDefault="00943998">
      <w:pPr>
        <w:spacing w:before="120" w:beforeAutospacing="0" w:after="120" w:afterAutospacing="0"/>
        <w:divId w:val="1518348437"/>
      </w:pPr>
      <w:bookmarkStart w:id="91" w:name="Session4_MediaContent10"/>
      <w:bookmarkEnd w:id="91"/>
      <w:r>
        <w:t>Audio content is not available in this format.</w:t>
      </w:r>
    </w:p>
    <w:p w:rsidR="00A85B4D" w:rsidRDefault="00943998">
      <w:pPr>
        <w:pStyle w:val="Caption1"/>
        <w:spacing w:before="100" w:beforeAutospacing="1" w:after="100" w:afterAutospacing="1"/>
        <w:ind w:left="0" w:right="0"/>
        <w:divId w:val="1243638734"/>
      </w:pPr>
      <w:r>
        <w:rPr>
          <w:rStyle w:val="Strong"/>
        </w:rPr>
        <w:t>Audio 3</w:t>
      </w:r>
      <w:r>
        <w:t xml:space="preserve"> Wilfried Koch </w:t>
      </w:r>
    </w:p>
    <w:bookmarkStart w:id="92" w:name="View_Session4_Transcript5"/>
    <w:p w:rsidR="00A85B4D" w:rsidRDefault="00943998">
      <w:pPr>
        <w:pStyle w:val="navbutton"/>
        <w:divId w:val="1243638734"/>
      </w:pPr>
      <w:r>
        <w:fldChar w:fldCharType="begin"/>
      </w:r>
      <w:r>
        <w:instrText xml:space="preserve"> HYPERLINK "" \l "Session4_Transcript5" </w:instrText>
      </w:r>
      <w:r>
        <w:fldChar w:fldCharType="separate"/>
      </w:r>
      <w:r>
        <w:rPr>
          <w:rStyle w:val="Hyperlink"/>
        </w:rPr>
        <w:t>View transcript - Audio 3 Wilfried Koch</w:t>
      </w:r>
      <w:r>
        <w:fldChar w:fldCharType="end"/>
      </w:r>
      <w:bookmarkEnd w:id="92"/>
    </w:p>
    <w:p w:rsidR="00A85B4D" w:rsidRDefault="00943998">
      <w:pPr>
        <w:divId w:val="1243638734"/>
      </w:pPr>
      <w:r>
        <w:rPr>
          <w:vanish/>
        </w:rPr>
        <w:t>Start of Figure</w:t>
      </w:r>
    </w:p>
    <w:p w:rsidR="00A85B4D" w:rsidRDefault="00943998">
      <w:pPr>
        <w:spacing w:before="240" w:beforeAutospacing="0" w:after="240" w:afterAutospacing="0" w:line="240" w:lineRule="auto"/>
        <w:divId w:val="2004311589"/>
        <w:rPr>
          <w:rFonts w:ascii="Times New Roman" w:eastAsia="Times New Roman" w:hAnsi="Times New Roman" w:cs="Times New Roman"/>
          <w:sz w:val="24"/>
          <w:szCs w:val="24"/>
        </w:rPr>
      </w:pPr>
      <w:bookmarkStart w:id="93" w:name="Session4_Figure8"/>
      <w:bookmarkEnd w:id="93"/>
      <w:r>
        <w:rPr>
          <w:rFonts w:ascii="Times New Roman" w:eastAsia="Times New Roman" w:hAnsi="Times New Roman" w:cs="Times New Roman"/>
          <w:noProof/>
          <w:sz w:val="24"/>
          <w:szCs w:val="24"/>
        </w:rPr>
        <w:drawing>
          <wp:inline distT="0" distB="0" distL="0" distR="0">
            <wp:extent cx="5278326" cy="2969522"/>
            <wp:effectExtent l="0" t="0" r="0" b="254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326" cy="2969522"/>
                    </a:xfrm>
                    <a:prstGeom prst="rect">
                      <a:avLst/>
                    </a:prstGeom>
                    <a:noFill/>
                    <a:ln>
                      <a:noFill/>
                    </a:ln>
                  </pic:spPr>
                </pic:pic>
              </a:graphicData>
            </a:graphic>
          </wp:inline>
        </w:drawing>
      </w:r>
    </w:p>
    <w:p w:rsidR="00A85B4D" w:rsidRDefault="00943998">
      <w:pPr>
        <w:divId w:val="1243638734"/>
      </w:pPr>
      <w:r>
        <w:rPr>
          <w:vanish/>
        </w:rPr>
        <w:t>End of Figure</w:t>
      </w:r>
    </w:p>
    <w:p w:rsidR="00A85B4D" w:rsidRDefault="00943998">
      <w:pPr>
        <w:divId w:val="603073659"/>
      </w:pPr>
      <w:r>
        <w:rPr>
          <w:vanish/>
        </w:rPr>
        <w:t>End of Media Content</w:t>
      </w:r>
    </w:p>
    <w:p w:rsidR="00A85B4D" w:rsidRDefault="00943998">
      <w:pPr>
        <w:divId w:val="603073659"/>
      </w:pPr>
      <w:r>
        <w:rPr>
          <w:vanish/>
        </w:rPr>
        <w:t>Start of Media Content</w:t>
      </w:r>
    </w:p>
    <w:p w:rsidR="00A85B4D" w:rsidRDefault="00943998">
      <w:pPr>
        <w:spacing w:before="120" w:beforeAutospacing="0" w:after="120" w:afterAutospacing="0"/>
        <w:divId w:val="1772779380"/>
      </w:pPr>
      <w:bookmarkStart w:id="94" w:name="Session4_MediaContent11"/>
      <w:bookmarkEnd w:id="94"/>
      <w:r>
        <w:t>Audio content is not available in this format.</w:t>
      </w:r>
    </w:p>
    <w:p w:rsidR="00A85B4D" w:rsidRDefault="00943998">
      <w:pPr>
        <w:pStyle w:val="Caption1"/>
        <w:spacing w:before="100" w:beforeAutospacing="1" w:after="100" w:afterAutospacing="1"/>
        <w:ind w:left="0" w:right="0"/>
        <w:divId w:val="396519028"/>
      </w:pPr>
      <w:r>
        <w:rPr>
          <w:rStyle w:val="Strong"/>
        </w:rPr>
        <w:t>Audio 4</w:t>
      </w:r>
      <w:r>
        <w:t xml:space="preserve"> Oladunni Stähler </w:t>
      </w:r>
    </w:p>
    <w:bookmarkStart w:id="95" w:name="View_Session4_Transcript6"/>
    <w:p w:rsidR="00A85B4D" w:rsidRDefault="00943998">
      <w:pPr>
        <w:pStyle w:val="navbutton"/>
        <w:divId w:val="396519028"/>
      </w:pPr>
      <w:r>
        <w:fldChar w:fldCharType="begin"/>
      </w:r>
      <w:r>
        <w:instrText xml:space="preserve"> HYPERLINK "" \l "Session4_Transcript6" </w:instrText>
      </w:r>
      <w:r>
        <w:fldChar w:fldCharType="separate"/>
      </w:r>
      <w:r>
        <w:rPr>
          <w:rStyle w:val="Hyperlink"/>
        </w:rPr>
        <w:t>View transcript - Audio 4 Oladunni Stähler</w:t>
      </w:r>
      <w:r>
        <w:fldChar w:fldCharType="end"/>
      </w:r>
      <w:bookmarkEnd w:id="95"/>
    </w:p>
    <w:p w:rsidR="00A85B4D" w:rsidRDefault="00943998">
      <w:pPr>
        <w:divId w:val="396519028"/>
      </w:pPr>
      <w:r>
        <w:rPr>
          <w:vanish/>
        </w:rPr>
        <w:t>Start of Figure</w:t>
      </w:r>
    </w:p>
    <w:p w:rsidR="00A85B4D" w:rsidRDefault="00943998">
      <w:pPr>
        <w:spacing w:before="240" w:beforeAutospacing="0" w:after="240" w:afterAutospacing="0" w:line="240" w:lineRule="auto"/>
        <w:divId w:val="1225722996"/>
        <w:rPr>
          <w:rFonts w:ascii="Times New Roman" w:eastAsia="Times New Roman" w:hAnsi="Times New Roman" w:cs="Times New Roman"/>
          <w:sz w:val="24"/>
          <w:szCs w:val="24"/>
        </w:rPr>
      </w:pPr>
      <w:bookmarkStart w:id="96" w:name="Session4_Figure9"/>
      <w:bookmarkEnd w:id="96"/>
      <w:r>
        <w:rPr>
          <w:rFonts w:ascii="Times New Roman" w:eastAsia="Times New Roman" w:hAnsi="Times New Roman" w:cs="Times New Roman"/>
          <w:noProof/>
          <w:sz w:val="24"/>
          <w:szCs w:val="24"/>
        </w:rPr>
        <w:drawing>
          <wp:inline distT="0" distB="0" distL="0" distR="0">
            <wp:extent cx="5278326" cy="2991794"/>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326" cy="2991794"/>
                    </a:xfrm>
                    <a:prstGeom prst="rect">
                      <a:avLst/>
                    </a:prstGeom>
                    <a:noFill/>
                    <a:ln>
                      <a:noFill/>
                    </a:ln>
                  </pic:spPr>
                </pic:pic>
              </a:graphicData>
            </a:graphic>
          </wp:inline>
        </w:drawing>
      </w:r>
    </w:p>
    <w:p w:rsidR="00A85B4D" w:rsidRDefault="00943998">
      <w:pPr>
        <w:divId w:val="396519028"/>
      </w:pPr>
      <w:r>
        <w:rPr>
          <w:vanish/>
        </w:rPr>
        <w:t>End of Figure</w:t>
      </w:r>
    </w:p>
    <w:p w:rsidR="00A85B4D" w:rsidRDefault="00943998">
      <w:pPr>
        <w:divId w:val="603073659"/>
      </w:pPr>
      <w:r>
        <w:rPr>
          <w:vanish/>
        </w:rPr>
        <w:t>End of Media Content</w:t>
      </w:r>
    </w:p>
    <w:p w:rsidR="00A85B4D" w:rsidRDefault="00943998">
      <w:pPr>
        <w:divId w:val="1591936460"/>
      </w:pPr>
      <w:r>
        <w:rPr>
          <w:vanish/>
        </w:rPr>
        <w:t>End of Question</w:t>
      </w:r>
    </w:p>
    <w:p w:rsidR="00A85B4D" w:rsidRDefault="00943998">
      <w:pPr>
        <w:spacing w:before="60" w:beforeAutospacing="0" w:after="60" w:afterAutospacing="0" w:line="240" w:lineRule="auto"/>
        <w:divId w:val="155734811"/>
        <w:rPr>
          <w:rFonts w:ascii="Times New Roman" w:eastAsia="Times New Roman" w:hAnsi="Times New Roman" w:cs="Times New Roman"/>
          <w:i/>
          <w:iCs/>
          <w:color w:val="5C5C5C"/>
          <w:sz w:val="24"/>
          <w:szCs w:val="24"/>
        </w:rPr>
      </w:pPr>
      <w:bookmarkStart w:id="97" w:name="Session4_FreeResponse5"/>
      <w:bookmarkEnd w:id="97"/>
      <w:r>
        <w:rPr>
          <w:rFonts w:ascii="Times New Roman" w:eastAsia="Times New Roman" w:hAnsi="Times New Roman" w:cs="Times New Roman"/>
          <w:i/>
          <w:iCs/>
          <w:color w:val="5C5C5C"/>
          <w:sz w:val="24"/>
          <w:szCs w:val="24"/>
        </w:rPr>
        <w:t xml:space="preserve">Provide your answer... </w:t>
      </w:r>
    </w:p>
    <w:p w:rsidR="00A85B4D" w:rsidRDefault="00943998">
      <w:pPr>
        <w:divId w:val="1570185897"/>
      </w:pPr>
      <w:bookmarkStart w:id="98" w:name="Session4_Part8"/>
      <w:bookmarkEnd w:id="98"/>
      <w:r>
        <w:rPr>
          <w:vanish/>
        </w:rPr>
        <w:t>Start of Question</w:t>
      </w:r>
    </w:p>
    <w:p w:rsidR="00A85B4D" w:rsidRDefault="00943998">
      <w:pPr>
        <w:divId w:val="2076659099"/>
      </w:pPr>
      <w:bookmarkStart w:id="99" w:name="Session4_Question9"/>
      <w:bookmarkEnd w:id="99"/>
      <w:r>
        <w:t xml:space="preserve">Schreiben Sie dann zwei Sätze: einen Satz, in dem Sie direkt zitieren und einen, in dem Sie indirekt zitieren. Denken Sie daran, dass Sie beim indirekten Zitieren die Beiträge etwas umformulieren müssen. </w:t>
      </w:r>
    </w:p>
    <w:p w:rsidR="00A85B4D" w:rsidRDefault="00943998">
      <w:pPr>
        <w:divId w:val="2076659099"/>
      </w:pPr>
      <w:r>
        <w:rPr>
          <w:vanish/>
        </w:rPr>
        <w:t>Start of Quote</w:t>
      </w:r>
    </w:p>
    <w:p w:rsidR="00A85B4D" w:rsidRDefault="00943998">
      <w:pPr>
        <w:spacing w:line="240" w:lineRule="auto"/>
        <w:ind w:left="240" w:right="240"/>
        <w:outlineLvl w:val="3"/>
        <w:divId w:val="1944192761"/>
        <w:rPr>
          <w:rFonts w:eastAsia="Times New Roman"/>
          <w:b/>
          <w:bCs/>
          <w:sz w:val="32"/>
          <w:szCs w:val="32"/>
        </w:rPr>
      </w:pPr>
      <w:bookmarkStart w:id="100" w:name="Session4_Quote1"/>
      <w:bookmarkEnd w:id="100"/>
      <w:r>
        <w:rPr>
          <w:rFonts w:eastAsia="Times New Roman"/>
          <w:b/>
          <w:bCs/>
          <w:sz w:val="32"/>
          <w:szCs w:val="32"/>
        </w:rPr>
        <w:t>Beispiel</w:t>
      </w:r>
    </w:p>
    <w:p w:rsidR="00A85B4D" w:rsidRDefault="00943998">
      <w:pPr>
        <w:ind w:left="240" w:right="240"/>
        <w:divId w:val="1944192761"/>
      </w:pPr>
      <w:r>
        <w:t>Oladunni Stähler fragt sich: „Was ist denn überhaupt mein Beitrag hier?“</w:t>
      </w:r>
    </w:p>
    <w:p w:rsidR="00A85B4D" w:rsidRDefault="00943998">
      <w:pPr>
        <w:ind w:left="240" w:right="240"/>
        <w:divId w:val="1944192761"/>
      </w:pPr>
      <w:r>
        <w:t>Oladunni Stähler fragt sich, was ihr Beitrag zur deutschen Gesellschaft ist.</w:t>
      </w:r>
    </w:p>
    <w:p w:rsidR="00A85B4D" w:rsidRDefault="00943998">
      <w:pPr>
        <w:divId w:val="2076659099"/>
      </w:pPr>
      <w:r>
        <w:rPr>
          <w:vanish/>
        </w:rPr>
        <w:t>End of Quote</w:t>
      </w:r>
    </w:p>
    <w:p w:rsidR="00A85B4D" w:rsidRDefault="00943998">
      <w:pPr>
        <w:divId w:val="207665909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85B4D">
        <w:trPr>
          <w:divId w:val="371808676"/>
        </w:trPr>
        <w:tc>
          <w:tcPr>
            <w:tcW w:w="0" w:type="auto"/>
            <w:shd w:val="clear" w:color="auto" w:fill="DCEDFF"/>
            <w:tcMar>
              <w:top w:w="48" w:type="dxa"/>
              <w:left w:w="96" w:type="dxa"/>
              <w:bottom w:w="48" w:type="dxa"/>
              <w:right w:w="96" w:type="dxa"/>
            </w:tcMar>
            <w:hideMark/>
          </w:tcPr>
          <w:p w:rsidR="00A85B4D" w:rsidRDefault="00A85B4D">
            <w:bookmarkStart w:id="101" w:name="Session4_Table1"/>
            <w:bookmarkEnd w:id="101"/>
          </w:p>
        </w:tc>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direkte Zitate</w:t>
            </w:r>
          </w:p>
        </w:tc>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indirekte Zitate</w:t>
            </w:r>
          </w:p>
        </w:tc>
      </w:tr>
      <w:tr w:rsidR="00A85B4D">
        <w:trPr>
          <w:divId w:val="371808676"/>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Kirsten Ulman</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divId w:val="360521159"/>
              <w:rPr>
                <w:rFonts w:ascii="Times New Roman" w:eastAsia="Times New Roman" w:hAnsi="Times New Roman" w:cs="Times New Roman"/>
                <w:i/>
                <w:iCs/>
                <w:color w:val="5C5C5C"/>
                <w:sz w:val="24"/>
                <w:szCs w:val="24"/>
              </w:rPr>
            </w:pPr>
            <w:bookmarkStart w:id="102" w:name="Session4_FreeResponse6"/>
            <w:bookmarkEnd w:id="10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divId w:val="1945646253"/>
              <w:rPr>
                <w:rFonts w:ascii="Times New Roman" w:eastAsia="Times New Roman" w:hAnsi="Times New Roman" w:cs="Times New Roman"/>
                <w:i/>
                <w:iCs/>
                <w:color w:val="5C5C5C"/>
                <w:sz w:val="24"/>
                <w:szCs w:val="24"/>
              </w:rPr>
            </w:pPr>
            <w:bookmarkStart w:id="103" w:name="Session4_FreeResponse7"/>
            <w:bookmarkEnd w:id="103"/>
            <w:r>
              <w:rPr>
                <w:rFonts w:ascii="Times New Roman" w:eastAsia="Times New Roman" w:hAnsi="Times New Roman" w:cs="Times New Roman"/>
                <w:i/>
                <w:iCs/>
                <w:color w:val="5C5C5C"/>
                <w:sz w:val="24"/>
                <w:szCs w:val="24"/>
              </w:rPr>
              <w:t xml:space="preserve">Provide your answer... </w:t>
            </w:r>
          </w:p>
        </w:tc>
      </w:tr>
      <w:tr w:rsidR="00A85B4D">
        <w:trPr>
          <w:divId w:val="371808676"/>
        </w:trPr>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Wilfried Koch</w:t>
            </w:r>
          </w:p>
        </w:tc>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divId w:val="1774472092"/>
              <w:rPr>
                <w:rFonts w:ascii="Times New Roman" w:eastAsia="Times New Roman" w:hAnsi="Times New Roman" w:cs="Times New Roman"/>
                <w:i/>
                <w:iCs/>
                <w:color w:val="5C5C5C"/>
                <w:sz w:val="24"/>
                <w:szCs w:val="24"/>
              </w:rPr>
            </w:pPr>
            <w:bookmarkStart w:id="104" w:name="Session4_FreeResponse8"/>
            <w:bookmarkEnd w:id="104"/>
            <w:r>
              <w:rPr>
                <w:rFonts w:ascii="Times New Roman" w:eastAsia="Times New Roman" w:hAnsi="Times New Roman" w:cs="Times New Roman"/>
                <w:i/>
                <w:iCs/>
                <w:color w:val="5C5C5C"/>
                <w:sz w:val="24"/>
                <w:szCs w:val="24"/>
              </w:rPr>
              <w:t xml:space="preserve">Provide your answer... </w:t>
            </w:r>
          </w:p>
        </w:tc>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divId w:val="1313830145"/>
              <w:rPr>
                <w:rFonts w:ascii="Times New Roman" w:eastAsia="Times New Roman" w:hAnsi="Times New Roman" w:cs="Times New Roman"/>
                <w:i/>
                <w:iCs/>
                <w:color w:val="5C5C5C"/>
                <w:sz w:val="24"/>
                <w:szCs w:val="24"/>
              </w:rPr>
            </w:pPr>
            <w:bookmarkStart w:id="105" w:name="Session4_FreeResponse9"/>
            <w:bookmarkEnd w:id="105"/>
            <w:r>
              <w:rPr>
                <w:rFonts w:ascii="Times New Roman" w:eastAsia="Times New Roman" w:hAnsi="Times New Roman" w:cs="Times New Roman"/>
                <w:i/>
                <w:iCs/>
                <w:color w:val="5C5C5C"/>
                <w:sz w:val="24"/>
                <w:szCs w:val="24"/>
              </w:rPr>
              <w:t xml:space="preserve">Provide your answer... </w:t>
            </w:r>
          </w:p>
        </w:tc>
      </w:tr>
      <w:tr w:rsidR="00A85B4D">
        <w:trPr>
          <w:divId w:val="371808676"/>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Oladunni Stähler</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divId w:val="1555853967"/>
              <w:rPr>
                <w:rFonts w:ascii="Times New Roman" w:eastAsia="Times New Roman" w:hAnsi="Times New Roman" w:cs="Times New Roman"/>
                <w:i/>
                <w:iCs/>
                <w:color w:val="5C5C5C"/>
                <w:sz w:val="24"/>
                <w:szCs w:val="24"/>
              </w:rPr>
            </w:pPr>
            <w:bookmarkStart w:id="106" w:name="Session4_FreeResponse10"/>
            <w:bookmarkEnd w:id="10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divId w:val="1937589542"/>
              <w:rPr>
                <w:rFonts w:ascii="Times New Roman" w:eastAsia="Times New Roman" w:hAnsi="Times New Roman" w:cs="Times New Roman"/>
                <w:i/>
                <w:iCs/>
                <w:color w:val="5C5C5C"/>
                <w:sz w:val="24"/>
                <w:szCs w:val="24"/>
              </w:rPr>
            </w:pPr>
            <w:bookmarkStart w:id="107" w:name="Session4_FreeResponse11"/>
            <w:bookmarkEnd w:id="107"/>
            <w:r>
              <w:rPr>
                <w:rFonts w:ascii="Times New Roman" w:eastAsia="Times New Roman" w:hAnsi="Times New Roman" w:cs="Times New Roman"/>
                <w:i/>
                <w:iCs/>
                <w:color w:val="5C5C5C"/>
                <w:sz w:val="24"/>
                <w:szCs w:val="24"/>
              </w:rPr>
              <w:t xml:space="preserve">Provide your answer... </w:t>
            </w:r>
          </w:p>
        </w:tc>
      </w:tr>
    </w:tbl>
    <w:p w:rsidR="00A85B4D" w:rsidRDefault="00943998">
      <w:pPr>
        <w:divId w:val="2076659099"/>
      </w:pPr>
      <w:r>
        <w:rPr>
          <w:vanish/>
        </w:rPr>
        <w:t>End of Table</w:t>
      </w:r>
    </w:p>
    <w:p w:rsidR="00A85B4D" w:rsidRDefault="00943998">
      <w:pPr>
        <w:divId w:val="1570185897"/>
      </w:pPr>
      <w:r>
        <w:rPr>
          <w:vanish/>
        </w:rPr>
        <w:t>End of Question</w:t>
      </w:r>
    </w:p>
    <w:bookmarkStart w:id="108" w:name="View_Session4_Answer1"/>
    <w:p w:rsidR="00A85B4D" w:rsidRDefault="00943998">
      <w:pPr>
        <w:pStyle w:val="navbutton"/>
        <w:divId w:val="1570185897"/>
      </w:pPr>
      <w:r>
        <w:fldChar w:fldCharType="begin"/>
      </w:r>
      <w:r>
        <w:instrText xml:space="preserve"> HYPERLINK "" \l "Session4_Answer1" </w:instrText>
      </w:r>
      <w:r>
        <w:fldChar w:fldCharType="separate"/>
      </w:r>
      <w:r>
        <w:rPr>
          <w:rStyle w:val="Hyperlink"/>
        </w:rPr>
        <w:t>View answer - Part</w:t>
      </w:r>
      <w:r>
        <w:fldChar w:fldCharType="end"/>
      </w:r>
      <w:bookmarkEnd w:id="108"/>
    </w:p>
    <w:p w:rsidR="00A85B4D" w:rsidRDefault="00943998">
      <w:pPr>
        <w:divId w:val="2111966425"/>
      </w:pPr>
      <w:r>
        <w:rPr>
          <w:vanish/>
        </w:rPr>
        <w:t>End of Activity</w:t>
      </w:r>
    </w:p>
    <w:p w:rsidR="00A85B4D" w:rsidRDefault="00943998">
      <w:pPr>
        <w:divId w:val="2111966425"/>
      </w:pPr>
      <w:r>
        <w:rPr>
          <w:vanish/>
        </w:rPr>
        <w:t>Start of Box</w:t>
      </w:r>
    </w:p>
    <w:p w:rsidR="00A85B4D" w:rsidRDefault="00943998">
      <w:pPr>
        <w:spacing w:before="240" w:beforeAutospacing="0" w:after="0" w:afterAutospacing="0" w:line="240" w:lineRule="auto"/>
        <w:ind w:left="240" w:right="240"/>
        <w:outlineLvl w:val="2"/>
        <w:divId w:val="197621670"/>
        <w:rPr>
          <w:rFonts w:eastAsia="Times New Roman"/>
          <w:b/>
          <w:bCs/>
          <w:sz w:val="36"/>
          <w:szCs w:val="36"/>
        </w:rPr>
      </w:pPr>
      <w:bookmarkStart w:id="109" w:name="Session4_Box2"/>
      <w:bookmarkEnd w:id="109"/>
      <w:r>
        <w:rPr>
          <w:rFonts w:eastAsia="Times New Roman"/>
          <w:b/>
          <w:bCs/>
          <w:sz w:val="36"/>
          <w:szCs w:val="36"/>
        </w:rPr>
        <w:t>Zitate einleiten</w:t>
      </w:r>
    </w:p>
    <w:p w:rsidR="00A85B4D" w:rsidRDefault="00943998">
      <w:pPr>
        <w:divId w:val="1084381528"/>
      </w:pPr>
      <w:r>
        <w:t>Es gibt viele Ausdrücke, mit denen man Zitate einleiten kann. Hier sind einige.</w:t>
      </w:r>
    </w:p>
    <w:p w:rsidR="00A85B4D" w:rsidRDefault="00943998">
      <w:pPr>
        <w:divId w:val="1084381528"/>
      </w:pPr>
      <w:r>
        <w:t xml:space="preserve">Achten Sie beim Lesen in Zukunft auf die Verwendung von direkten und indirekten Zitaten und fügen Sie mehr Ausdrücke zu dieser Liste hinzu. </w:t>
      </w:r>
    </w:p>
    <w:p w:rsidR="00A85B4D" w:rsidRDefault="00943998">
      <w:pPr>
        <w:divId w:val="108438152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85B4D">
        <w:trPr>
          <w:divId w:val="1690132782"/>
        </w:trPr>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bookmarkStart w:id="110" w:name="Session4_Table3"/>
            <w:bookmarkEnd w:id="110"/>
            <w:r>
              <w:rPr>
                <w:rFonts w:ascii="Times New Roman" w:eastAsia="Times New Roman" w:hAnsi="Times New Roman" w:cs="Times New Roman"/>
                <w:sz w:val="24"/>
                <w:szCs w:val="24"/>
              </w:rPr>
              <w:t>sagen</w:t>
            </w:r>
          </w:p>
        </w:tc>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Oladunni Stähler sagt, dass die kulturellen Unterschiede sehr groß sind.</w:t>
            </w:r>
          </w:p>
        </w:tc>
      </w:tr>
      <w:tr w:rsidR="00A85B4D">
        <w:trPr>
          <w:divId w:val="1690132782"/>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(sich) fragen</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 könnte sich fragen, woher diese Unterschiede kommen.</w:t>
            </w:r>
          </w:p>
        </w:tc>
      </w:tr>
      <w:tr w:rsidR="00A85B4D">
        <w:trPr>
          <w:divId w:val="1690132782"/>
        </w:trPr>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erklären</w:t>
            </w:r>
          </w:p>
        </w:tc>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 Kurs wird erklärt, dass es in Deutschland auch auffallende regionale Unterschiede gibt.</w:t>
            </w:r>
          </w:p>
        </w:tc>
      </w:tr>
      <w:tr w:rsidR="00A85B4D">
        <w:trPr>
          <w:divId w:val="1690132782"/>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betonen</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wird außerdem betont, dass solche Unterschiede sehr häufig sind.</w:t>
            </w:r>
          </w:p>
        </w:tc>
      </w:tr>
      <w:tr w:rsidR="00A85B4D">
        <w:trPr>
          <w:divId w:val="1690132782"/>
        </w:trPr>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meinen</w:t>
            </w:r>
          </w:p>
        </w:tc>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SozialwissenschaftlerInnen meinen, dass die Unterschiede historisch bedingt sind.</w:t>
            </w:r>
          </w:p>
        </w:tc>
      </w:tr>
      <w:tr w:rsidR="00A85B4D">
        <w:trPr>
          <w:divId w:val="1690132782"/>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 Meinung sein</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Sie sind auch der Meinung, dass es solche Unterschiede immer geben wird.</w:t>
            </w:r>
          </w:p>
        </w:tc>
      </w:tr>
      <w:tr w:rsidR="00A85B4D">
        <w:trPr>
          <w:divId w:val="1690132782"/>
        </w:trPr>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glauben</w:t>
            </w:r>
          </w:p>
        </w:tc>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Die Autorin von Thema 1 glaubt, dass kulturelle Unterschiede zu Missverständnissen führen können.</w:t>
            </w:r>
          </w:p>
        </w:tc>
      </w:tr>
      <w:tr w:rsidR="00A85B4D">
        <w:trPr>
          <w:divId w:val="1690132782"/>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überzeugt sein von</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 Berliner Wilfried Koch ist davon überzeugt, dass man eine andere Kultur besser versteht, wenn man die Sprache kennt.</w:t>
            </w:r>
          </w:p>
        </w:tc>
      </w:tr>
      <w:tr w:rsidR="00A85B4D">
        <w:trPr>
          <w:divId w:val="1690132782"/>
        </w:trPr>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bestätigen</w:t>
            </w:r>
          </w:p>
        </w:tc>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Die Autoren einer im Bundesland Rheinland-Pfalz durchgeführten Studie bestätigen, dass Regionales wieder im Trend liegt.</w:t>
            </w:r>
          </w:p>
        </w:tc>
      </w:tr>
      <w:tr w:rsidR="00A85B4D">
        <w:trPr>
          <w:divId w:val="1690132782"/>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bestreiten</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Andere dagegen bestreiten, dass es einen solchen Trend gibt.</w:t>
            </w:r>
          </w:p>
        </w:tc>
      </w:tr>
    </w:tbl>
    <w:p w:rsidR="00A85B4D" w:rsidRDefault="00943998">
      <w:pPr>
        <w:divId w:val="1084381528"/>
      </w:pPr>
      <w:r>
        <w:rPr>
          <w:vanish/>
        </w:rPr>
        <w:t>End of Table</w:t>
      </w:r>
    </w:p>
    <w:p w:rsidR="00A85B4D" w:rsidRDefault="00943998">
      <w:pPr>
        <w:divId w:val="2111966425"/>
      </w:pPr>
      <w:r>
        <w:rPr>
          <w:vanish/>
        </w:rPr>
        <w:t>End of Box</w:t>
      </w:r>
    </w:p>
    <w:p w:rsidR="00A85B4D" w:rsidRDefault="00943998">
      <w:pPr>
        <w:divId w:val="2111966425"/>
      </w:pPr>
      <w:r>
        <w:rPr>
          <w:vanish/>
        </w:rPr>
        <w:t>Start of Activity</w:t>
      </w:r>
    </w:p>
    <w:p w:rsidR="00A85B4D" w:rsidRDefault="00943998">
      <w:pPr>
        <w:spacing w:before="240" w:beforeAutospacing="0" w:after="0" w:afterAutospacing="0" w:line="240" w:lineRule="auto"/>
        <w:ind w:left="240" w:right="240"/>
        <w:outlineLvl w:val="2"/>
        <w:divId w:val="224798559"/>
        <w:rPr>
          <w:rFonts w:eastAsia="Times New Roman"/>
          <w:b/>
          <w:bCs/>
          <w:sz w:val="36"/>
          <w:szCs w:val="36"/>
        </w:rPr>
      </w:pPr>
      <w:bookmarkStart w:id="111" w:name="Session4_Activity5"/>
      <w:bookmarkEnd w:id="111"/>
      <w:r>
        <w:rPr>
          <w:rFonts w:eastAsia="Times New Roman"/>
          <w:b/>
          <w:bCs/>
          <w:sz w:val="36"/>
          <w:szCs w:val="36"/>
        </w:rPr>
        <w:t>Übung 10</w:t>
      </w:r>
    </w:p>
    <w:p w:rsidR="00A85B4D" w:rsidRDefault="00943998">
      <w:pPr>
        <w:pStyle w:val="timing"/>
        <w:spacing w:before="100" w:beforeAutospacing="1" w:after="100" w:afterAutospacing="1"/>
        <w:ind w:left="0" w:right="0"/>
        <w:divId w:val="951471251"/>
      </w:pPr>
      <w:r>
        <w:t>30 minuten</w:t>
      </w:r>
    </w:p>
    <w:p w:rsidR="00A85B4D" w:rsidRDefault="00943998">
      <w:pPr>
        <w:divId w:val="455417418"/>
      </w:pPr>
      <w:bookmarkStart w:id="112" w:name="Session4_Part9"/>
      <w:bookmarkEnd w:id="112"/>
      <w:r>
        <w:rPr>
          <w:vanish/>
        </w:rPr>
        <w:t>Start of Question</w:t>
      </w:r>
    </w:p>
    <w:p w:rsidR="00A85B4D" w:rsidRDefault="00943998">
      <w:pPr>
        <w:divId w:val="1216310273"/>
      </w:pPr>
      <w:bookmarkStart w:id="113" w:name="Session4_Question10"/>
      <w:bookmarkEnd w:id="113"/>
      <w:r>
        <w:t xml:space="preserve">Sie haben bisher viel über die regionale und nationale Identität von anderen gehört und sich mit Inhalt und Sprache dieser Beiträge auseinandergesetzt. Sie haben auch über das Konzept der Identität im Allgemeinen nachgedacht. </w:t>
      </w:r>
    </w:p>
    <w:p w:rsidR="00A85B4D" w:rsidRDefault="00943998">
      <w:pPr>
        <w:divId w:val="1216310273"/>
      </w:pPr>
      <w:r>
        <w:t xml:space="preserve">In dieser Übung nehmen Sie an einem Interview teil, in dem Sie vor allem über Ihre regionale oder nationale Identität sprechen. Sie wiederholen dabei die Sprache und Inhalte aus den bisherigen Übungen und üben das fließende Sprechen und Ihre Aussprache. </w:t>
      </w:r>
    </w:p>
    <w:p w:rsidR="00A85B4D" w:rsidRDefault="00943998">
      <w:pPr>
        <w:divId w:val="1216310273"/>
      </w:pPr>
      <w:r>
        <w:t xml:space="preserve">Die Interviewfragen sind natürlich in der Transkription für Sie zugänglich. Lesen Sie sie aber im Moment nicht, denn in einer echten Gesprächssituation kennt man die Fragen nicht vorher. Aber Sie wissen, dass Sie zum Thema „Identität“ befragt werden, das heißt, Sie können sich auf das Thema vorbereiten, auch wenn Sie die konkreten Fragen nicht kennen. Hier ist ein Vorschlag, wie Sie an diese Aufgabe herangehen können. </w:t>
      </w:r>
    </w:p>
    <w:p w:rsidR="00A85B4D" w:rsidRDefault="00943998">
      <w:pPr>
        <w:numPr>
          <w:ilvl w:val="0"/>
          <w:numId w:val="8"/>
        </w:numPr>
        <w:spacing w:before="0" w:beforeAutospacing="0" w:after="0" w:afterAutospacing="0"/>
        <w:ind w:left="780" w:right="780"/>
        <w:divId w:val="1216310273"/>
        <w:rPr>
          <w:rFonts w:eastAsia="Times New Roman"/>
        </w:rPr>
      </w:pPr>
      <w:r>
        <w:rPr>
          <w:rFonts w:eastAsia="Times New Roman"/>
        </w:rPr>
        <w:t xml:space="preserve">Überlegen Sie, was Sie über Ihre Identität und Ihren Bezug zu bestimmten Regionen oder Ländern sagen würden. Überlegen Sie auch, was für Fragen Sie vielleicht erwarten und bereiten Sie einige Antworten vor. Machen Sie ein paar Notizen. </w:t>
      </w:r>
    </w:p>
    <w:p w:rsidR="00A85B4D" w:rsidRDefault="00943998">
      <w:pPr>
        <w:numPr>
          <w:ilvl w:val="0"/>
          <w:numId w:val="8"/>
        </w:numPr>
        <w:spacing w:before="0" w:beforeAutospacing="0" w:after="0" w:afterAutospacing="0"/>
        <w:ind w:left="780" w:right="780"/>
        <w:divId w:val="1216310273"/>
        <w:rPr>
          <w:rFonts w:eastAsia="Times New Roman"/>
        </w:rPr>
      </w:pPr>
      <w:r>
        <w:rPr>
          <w:rFonts w:eastAsia="Times New Roman"/>
        </w:rPr>
        <w:t xml:space="preserve">Hören Sie dann die Interviewfragen und antworten Sie spontan, ohne sich aufzunehmen. Gehen Sie danach Ihre Notizen noch einmal durch und machen Sie das Interview noch einmal. Nehmen Sie sich auf. </w:t>
      </w:r>
    </w:p>
    <w:p w:rsidR="00A85B4D" w:rsidRDefault="00943998">
      <w:pPr>
        <w:numPr>
          <w:ilvl w:val="0"/>
          <w:numId w:val="8"/>
        </w:numPr>
        <w:spacing w:before="0" w:beforeAutospacing="0" w:after="0" w:afterAutospacing="0"/>
        <w:ind w:left="780" w:right="780"/>
        <w:divId w:val="1216310273"/>
        <w:rPr>
          <w:rFonts w:eastAsia="Times New Roman"/>
        </w:rPr>
      </w:pPr>
      <w:r>
        <w:rPr>
          <w:rFonts w:eastAsia="Times New Roman"/>
        </w:rPr>
        <w:t xml:space="preserve">Hören Sie sich die Aufnahmen an und machen Sie Verbesserungen, bis sich Ihre Beiträge fließend und natürlich anhören und Sie mit Ihrer Aussprache zufrieden sind. </w:t>
      </w:r>
    </w:p>
    <w:p w:rsidR="00A85B4D" w:rsidRDefault="00943998">
      <w:pPr>
        <w:divId w:val="455417418"/>
      </w:pPr>
      <w:r>
        <w:rPr>
          <w:vanish/>
        </w:rPr>
        <w:t>End of Question</w:t>
      </w:r>
    </w:p>
    <w:p w:rsidR="00A85B4D" w:rsidRDefault="00943998">
      <w:pPr>
        <w:spacing w:line="240" w:lineRule="auto"/>
        <w:outlineLvl w:val="3"/>
        <w:divId w:val="2063675318"/>
        <w:rPr>
          <w:rFonts w:eastAsia="Times New Roman"/>
          <w:b/>
          <w:bCs/>
          <w:sz w:val="32"/>
          <w:szCs w:val="32"/>
        </w:rPr>
      </w:pPr>
      <w:bookmarkStart w:id="114" w:name="Session4_Part10"/>
      <w:bookmarkEnd w:id="114"/>
      <w:r>
        <w:rPr>
          <w:rFonts w:eastAsia="Times New Roman"/>
          <w:b/>
          <w:bCs/>
          <w:sz w:val="32"/>
          <w:szCs w:val="32"/>
        </w:rPr>
        <w:t>Ihre Notizen</w:t>
      </w:r>
    </w:p>
    <w:p w:rsidR="00A85B4D" w:rsidRDefault="00943998">
      <w:pPr>
        <w:divId w:val="2063675318"/>
      </w:pPr>
      <w:r>
        <w:rPr>
          <w:vanish/>
        </w:rPr>
        <w:t>Start of Question</w:t>
      </w:r>
    </w:p>
    <w:p w:rsidR="00A85B4D" w:rsidRDefault="00943998">
      <w:pPr>
        <w:divId w:val="2063675318"/>
      </w:pPr>
      <w:bookmarkStart w:id="115" w:name="Session4_Question11"/>
      <w:bookmarkEnd w:id="115"/>
      <w:r>
        <w:rPr>
          <w:vanish/>
        </w:rPr>
        <w:t>End of Question</w:t>
      </w:r>
    </w:p>
    <w:p w:rsidR="00A85B4D" w:rsidRDefault="00943998">
      <w:pPr>
        <w:spacing w:before="60" w:beforeAutospacing="0" w:after="60" w:afterAutospacing="0" w:line="240" w:lineRule="auto"/>
        <w:divId w:val="547836426"/>
        <w:rPr>
          <w:rFonts w:ascii="Times New Roman" w:eastAsia="Times New Roman" w:hAnsi="Times New Roman" w:cs="Times New Roman"/>
          <w:i/>
          <w:iCs/>
          <w:color w:val="5C5C5C"/>
          <w:sz w:val="24"/>
          <w:szCs w:val="24"/>
        </w:rPr>
      </w:pPr>
      <w:bookmarkStart w:id="116" w:name="Session4_FreeResponse12"/>
      <w:bookmarkEnd w:id="116"/>
      <w:r>
        <w:rPr>
          <w:rFonts w:ascii="Times New Roman" w:eastAsia="Times New Roman" w:hAnsi="Times New Roman" w:cs="Times New Roman"/>
          <w:i/>
          <w:iCs/>
          <w:color w:val="5C5C5C"/>
          <w:sz w:val="24"/>
          <w:szCs w:val="24"/>
        </w:rPr>
        <w:t xml:space="preserve">Provide your answer... </w:t>
      </w:r>
    </w:p>
    <w:p w:rsidR="00A85B4D" w:rsidRDefault="00943998">
      <w:pPr>
        <w:spacing w:line="240" w:lineRule="auto"/>
        <w:outlineLvl w:val="3"/>
        <w:divId w:val="1526139883"/>
        <w:rPr>
          <w:rFonts w:eastAsia="Times New Roman"/>
          <w:b/>
          <w:bCs/>
          <w:sz w:val="32"/>
          <w:szCs w:val="32"/>
        </w:rPr>
      </w:pPr>
      <w:bookmarkStart w:id="117" w:name="Session4_Part11"/>
      <w:bookmarkEnd w:id="117"/>
      <w:r>
        <w:rPr>
          <w:rFonts w:eastAsia="Times New Roman"/>
          <w:b/>
          <w:bCs/>
          <w:sz w:val="32"/>
          <w:szCs w:val="32"/>
        </w:rPr>
        <w:t>Das Interview</w:t>
      </w:r>
    </w:p>
    <w:p w:rsidR="00A85B4D" w:rsidRDefault="00943998">
      <w:pPr>
        <w:divId w:val="1526139883"/>
      </w:pPr>
      <w:r>
        <w:rPr>
          <w:vanish/>
        </w:rPr>
        <w:t>Start of Question</w:t>
      </w:r>
    </w:p>
    <w:p w:rsidR="00A85B4D" w:rsidRDefault="00943998">
      <w:pPr>
        <w:divId w:val="1314413236"/>
      </w:pPr>
      <w:bookmarkStart w:id="118" w:name="Session4_Question12"/>
      <w:bookmarkEnd w:id="118"/>
      <w:r>
        <w:rPr>
          <w:vanish/>
        </w:rPr>
        <w:t>Start of Media Content</w:t>
      </w:r>
    </w:p>
    <w:p w:rsidR="00A85B4D" w:rsidRDefault="00943998">
      <w:pPr>
        <w:spacing w:before="120" w:beforeAutospacing="0" w:after="120" w:afterAutospacing="0"/>
        <w:divId w:val="2143838071"/>
      </w:pPr>
      <w:bookmarkStart w:id="119" w:name="Session4_MediaContent12"/>
      <w:bookmarkEnd w:id="119"/>
      <w:r>
        <w:t>Audio content is not available in this format.</w:t>
      </w:r>
    </w:p>
    <w:bookmarkStart w:id="120" w:name="View_Session4_Transcript7"/>
    <w:p w:rsidR="00A85B4D" w:rsidRDefault="00943998">
      <w:pPr>
        <w:pStyle w:val="navbutton"/>
        <w:divId w:val="1866550679"/>
      </w:pPr>
      <w:r>
        <w:fldChar w:fldCharType="begin"/>
      </w:r>
      <w:r>
        <w:instrText xml:space="preserve"> HYPERLINK "" \l "Session4_Transcript7" </w:instrText>
      </w:r>
      <w:r>
        <w:fldChar w:fldCharType="separate"/>
      </w:r>
      <w:r>
        <w:rPr>
          <w:rStyle w:val="Hyperlink"/>
        </w:rPr>
        <w:t>View transcript - Uncaptioned interactive content</w:t>
      </w:r>
      <w:r>
        <w:fldChar w:fldCharType="end"/>
      </w:r>
      <w:bookmarkEnd w:id="120"/>
    </w:p>
    <w:p w:rsidR="00A85B4D" w:rsidRDefault="00943998">
      <w:pPr>
        <w:divId w:val="1314413236"/>
      </w:pPr>
      <w:r>
        <w:rPr>
          <w:vanish/>
        </w:rPr>
        <w:t>End of Media Content</w:t>
      </w:r>
    </w:p>
    <w:p w:rsidR="00A85B4D" w:rsidRDefault="00943998">
      <w:pPr>
        <w:divId w:val="1314413236"/>
      </w:pPr>
      <w:r>
        <w:rPr>
          <w:vanish/>
        </w:rPr>
        <w:t>Start of Media Content</w:t>
      </w:r>
    </w:p>
    <w:p w:rsidR="00A85B4D" w:rsidRDefault="00943998">
      <w:pPr>
        <w:spacing w:before="120" w:beforeAutospacing="0" w:after="120" w:afterAutospacing="0"/>
        <w:divId w:val="1265767450"/>
      </w:pPr>
      <w:bookmarkStart w:id="121" w:name="Session4_MediaContent13"/>
      <w:bookmarkEnd w:id="121"/>
      <w:r>
        <w:t>Interactive content is not available in this format.</w:t>
      </w:r>
    </w:p>
    <w:p w:rsidR="00A85B4D" w:rsidRDefault="00943998">
      <w:pPr>
        <w:divId w:val="1314413236"/>
      </w:pPr>
      <w:r>
        <w:rPr>
          <w:vanish/>
        </w:rPr>
        <w:t>End of Media Content</w:t>
      </w:r>
    </w:p>
    <w:p w:rsidR="00A85B4D" w:rsidRDefault="00943998">
      <w:pPr>
        <w:divId w:val="1526139883"/>
      </w:pPr>
      <w:r>
        <w:rPr>
          <w:vanish/>
        </w:rPr>
        <w:t>End of Question</w:t>
      </w:r>
    </w:p>
    <w:p w:rsidR="00A85B4D" w:rsidRDefault="00943998">
      <w:pPr>
        <w:divId w:val="1998801235"/>
      </w:pPr>
      <w:bookmarkStart w:id="122" w:name="Session4_Part12"/>
      <w:bookmarkEnd w:id="122"/>
      <w:r>
        <w:rPr>
          <w:vanish/>
        </w:rPr>
        <w:t>Start of Question</w:t>
      </w:r>
    </w:p>
    <w:p w:rsidR="00A85B4D" w:rsidRDefault="00943998">
      <w:pPr>
        <w:divId w:val="1407269141"/>
      </w:pPr>
      <w:bookmarkStart w:id="123" w:name="Session4_Question13"/>
      <w:bookmarkEnd w:id="123"/>
      <w:r>
        <w:rPr>
          <w:vanish/>
        </w:rPr>
        <w:t>Start of Media Content</w:t>
      </w:r>
    </w:p>
    <w:p w:rsidR="00A85B4D" w:rsidRDefault="00943998">
      <w:pPr>
        <w:spacing w:before="120" w:beforeAutospacing="0" w:after="120" w:afterAutospacing="0"/>
        <w:divId w:val="930242008"/>
      </w:pPr>
      <w:bookmarkStart w:id="124" w:name="Session4_MediaContent14"/>
      <w:bookmarkEnd w:id="124"/>
      <w:r>
        <w:t>Audio content is not available in this format.</w:t>
      </w:r>
    </w:p>
    <w:bookmarkStart w:id="125" w:name="View_Session4_Transcript8"/>
    <w:p w:rsidR="00A85B4D" w:rsidRDefault="00943998">
      <w:pPr>
        <w:pStyle w:val="navbutton"/>
        <w:divId w:val="1576164212"/>
      </w:pPr>
      <w:r>
        <w:fldChar w:fldCharType="begin"/>
      </w:r>
      <w:r>
        <w:instrText xml:space="preserve"> HYPERLINK "" \l "Session4_Transcript8" </w:instrText>
      </w:r>
      <w:r>
        <w:fldChar w:fldCharType="separate"/>
      </w:r>
      <w:r>
        <w:rPr>
          <w:rStyle w:val="Hyperlink"/>
        </w:rPr>
        <w:t>View transcript - Uncaptioned interactive content</w:t>
      </w:r>
      <w:r>
        <w:fldChar w:fldCharType="end"/>
      </w:r>
      <w:bookmarkEnd w:id="125"/>
    </w:p>
    <w:p w:rsidR="00A85B4D" w:rsidRDefault="00943998">
      <w:pPr>
        <w:divId w:val="1407269141"/>
      </w:pPr>
      <w:r>
        <w:rPr>
          <w:vanish/>
        </w:rPr>
        <w:t>End of Media Content</w:t>
      </w:r>
    </w:p>
    <w:p w:rsidR="00A85B4D" w:rsidRDefault="00943998">
      <w:pPr>
        <w:divId w:val="1407269141"/>
      </w:pPr>
      <w:r>
        <w:rPr>
          <w:vanish/>
        </w:rPr>
        <w:t>Start of Media Content</w:t>
      </w:r>
    </w:p>
    <w:p w:rsidR="00A85B4D" w:rsidRDefault="00943998">
      <w:pPr>
        <w:spacing w:before="120" w:beforeAutospacing="0" w:after="120" w:afterAutospacing="0"/>
        <w:divId w:val="418986321"/>
      </w:pPr>
      <w:bookmarkStart w:id="126" w:name="Session4_MediaContent15"/>
      <w:bookmarkEnd w:id="126"/>
      <w:r>
        <w:t>Interactive content is not available in this format.</w:t>
      </w:r>
    </w:p>
    <w:p w:rsidR="00A85B4D" w:rsidRDefault="00943998">
      <w:pPr>
        <w:divId w:val="1407269141"/>
      </w:pPr>
      <w:r>
        <w:rPr>
          <w:vanish/>
        </w:rPr>
        <w:t>End of Media Content</w:t>
      </w:r>
    </w:p>
    <w:p w:rsidR="00A85B4D" w:rsidRDefault="00943998">
      <w:pPr>
        <w:divId w:val="1998801235"/>
      </w:pPr>
      <w:r>
        <w:rPr>
          <w:vanish/>
        </w:rPr>
        <w:t>End of Question</w:t>
      </w:r>
    </w:p>
    <w:p w:rsidR="00A85B4D" w:rsidRDefault="00943998">
      <w:pPr>
        <w:divId w:val="1098797019"/>
      </w:pPr>
      <w:bookmarkStart w:id="127" w:name="Session4_Part13"/>
      <w:bookmarkEnd w:id="127"/>
      <w:r>
        <w:rPr>
          <w:vanish/>
        </w:rPr>
        <w:t>Start of Question</w:t>
      </w:r>
    </w:p>
    <w:p w:rsidR="00A85B4D" w:rsidRDefault="00943998">
      <w:pPr>
        <w:divId w:val="267323674"/>
      </w:pPr>
      <w:bookmarkStart w:id="128" w:name="Session4_Question14"/>
      <w:bookmarkEnd w:id="128"/>
      <w:r>
        <w:rPr>
          <w:vanish/>
        </w:rPr>
        <w:t>Start of Media Content</w:t>
      </w:r>
    </w:p>
    <w:p w:rsidR="00A85B4D" w:rsidRDefault="00943998">
      <w:pPr>
        <w:spacing w:before="120" w:beforeAutospacing="0" w:after="120" w:afterAutospacing="0"/>
        <w:divId w:val="80031954"/>
      </w:pPr>
      <w:bookmarkStart w:id="129" w:name="Session4_MediaContent16"/>
      <w:bookmarkEnd w:id="129"/>
      <w:r>
        <w:t>Audio content is not available in this format.</w:t>
      </w:r>
    </w:p>
    <w:bookmarkStart w:id="130" w:name="View_Session4_Transcript9"/>
    <w:p w:rsidR="00A85B4D" w:rsidRDefault="00943998">
      <w:pPr>
        <w:pStyle w:val="navbutton"/>
        <w:divId w:val="269825590"/>
      </w:pPr>
      <w:r>
        <w:fldChar w:fldCharType="begin"/>
      </w:r>
      <w:r>
        <w:instrText xml:space="preserve"> HYPERLINK "" \l "Session4_Transcript9" </w:instrText>
      </w:r>
      <w:r>
        <w:fldChar w:fldCharType="separate"/>
      </w:r>
      <w:r>
        <w:rPr>
          <w:rStyle w:val="Hyperlink"/>
        </w:rPr>
        <w:t>View transcript - Uncaptioned interactive content</w:t>
      </w:r>
      <w:r>
        <w:fldChar w:fldCharType="end"/>
      </w:r>
      <w:bookmarkEnd w:id="130"/>
    </w:p>
    <w:p w:rsidR="00A85B4D" w:rsidRDefault="00943998">
      <w:pPr>
        <w:divId w:val="267323674"/>
      </w:pPr>
      <w:r>
        <w:rPr>
          <w:vanish/>
        </w:rPr>
        <w:t>End of Media Content</w:t>
      </w:r>
    </w:p>
    <w:p w:rsidR="00A85B4D" w:rsidRDefault="00943998">
      <w:pPr>
        <w:divId w:val="267323674"/>
      </w:pPr>
      <w:r>
        <w:rPr>
          <w:vanish/>
        </w:rPr>
        <w:t>Start of Media Content</w:t>
      </w:r>
    </w:p>
    <w:p w:rsidR="00A85B4D" w:rsidRDefault="00943998">
      <w:pPr>
        <w:spacing w:before="120" w:beforeAutospacing="0" w:after="120" w:afterAutospacing="0"/>
        <w:divId w:val="1017191356"/>
      </w:pPr>
      <w:bookmarkStart w:id="131" w:name="Session4_MediaContent17"/>
      <w:bookmarkEnd w:id="131"/>
      <w:r>
        <w:t>Interactive content is not available in this format.</w:t>
      </w:r>
    </w:p>
    <w:p w:rsidR="00A85B4D" w:rsidRDefault="00943998">
      <w:pPr>
        <w:divId w:val="267323674"/>
      </w:pPr>
      <w:r>
        <w:rPr>
          <w:vanish/>
        </w:rPr>
        <w:t>End of Media Content</w:t>
      </w:r>
    </w:p>
    <w:p w:rsidR="00A85B4D" w:rsidRDefault="00943998">
      <w:pPr>
        <w:divId w:val="1098797019"/>
      </w:pPr>
      <w:r>
        <w:rPr>
          <w:vanish/>
        </w:rPr>
        <w:t>End of Question</w:t>
      </w:r>
    </w:p>
    <w:p w:rsidR="00A85B4D" w:rsidRDefault="00943998">
      <w:pPr>
        <w:divId w:val="1269317149"/>
      </w:pPr>
      <w:bookmarkStart w:id="132" w:name="Session4_Part14"/>
      <w:bookmarkEnd w:id="132"/>
      <w:r>
        <w:rPr>
          <w:vanish/>
        </w:rPr>
        <w:t>Start of Question</w:t>
      </w:r>
    </w:p>
    <w:p w:rsidR="00A85B4D" w:rsidRDefault="00943998">
      <w:pPr>
        <w:divId w:val="690188555"/>
      </w:pPr>
      <w:bookmarkStart w:id="133" w:name="Session4_Question15"/>
      <w:bookmarkEnd w:id="133"/>
      <w:r>
        <w:rPr>
          <w:vanish/>
        </w:rPr>
        <w:t>Start of Media Content</w:t>
      </w:r>
    </w:p>
    <w:p w:rsidR="00A85B4D" w:rsidRDefault="00943998">
      <w:pPr>
        <w:spacing w:before="120" w:beforeAutospacing="0" w:after="120" w:afterAutospacing="0"/>
        <w:divId w:val="579948998"/>
      </w:pPr>
      <w:bookmarkStart w:id="134" w:name="Session4_MediaContent18"/>
      <w:bookmarkEnd w:id="134"/>
      <w:r>
        <w:t>Audio content is not available in this format.</w:t>
      </w:r>
    </w:p>
    <w:bookmarkStart w:id="135" w:name="View_Session4_Transcript10"/>
    <w:p w:rsidR="00A85B4D" w:rsidRDefault="00943998">
      <w:pPr>
        <w:pStyle w:val="navbutton"/>
        <w:divId w:val="873734931"/>
      </w:pPr>
      <w:r>
        <w:fldChar w:fldCharType="begin"/>
      </w:r>
      <w:r>
        <w:instrText xml:space="preserve"> HYPERLINK "" \l "Session4_Transcript10" </w:instrText>
      </w:r>
      <w:r>
        <w:fldChar w:fldCharType="separate"/>
      </w:r>
      <w:r>
        <w:rPr>
          <w:rStyle w:val="Hyperlink"/>
        </w:rPr>
        <w:t>View transcript - Uncaptioned interactive content</w:t>
      </w:r>
      <w:r>
        <w:fldChar w:fldCharType="end"/>
      </w:r>
      <w:bookmarkEnd w:id="135"/>
    </w:p>
    <w:p w:rsidR="00A85B4D" w:rsidRDefault="00943998">
      <w:pPr>
        <w:divId w:val="690188555"/>
      </w:pPr>
      <w:r>
        <w:rPr>
          <w:vanish/>
        </w:rPr>
        <w:t>End of Media Content</w:t>
      </w:r>
    </w:p>
    <w:p w:rsidR="00A85B4D" w:rsidRDefault="00943998">
      <w:pPr>
        <w:divId w:val="690188555"/>
      </w:pPr>
      <w:r>
        <w:rPr>
          <w:vanish/>
        </w:rPr>
        <w:t>Start of Media Content</w:t>
      </w:r>
    </w:p>
    <w:p w:rsidR="00A85B4D" w:rsidRDefault="00943998">
      <w:pPr>
        <w:spacing w:before="120" w:beforeAutospacing="0" w:after="120" w:afterAutospacing="0"/>
        <w:divId w:val="758717514"/>
      </w:pPr>
      <w:bookmarkStart w:id="136" w:name="Session4_MediaContent19"/>
      <w:bookmarkEnd w:id="136"/>
      <w:r>
        <w:t>Interactive content is not available in this format.</w:t>
      </w:r>
    </w:p>
    <w:p w:rsidR="00A85B4D" w:rsidRDefault="00943998">
      <w:pPr>
        <w:divId w:val="690188555"/>
      </w:pPr>
      <w:r>
        <w:rPr>
          <w:vanish/>
        </w:rPr>
        <w:t>End of Media Content</w:t>
      </w:r>
    </w:p>
    <w:p w:rsidR="00A85B4D" w:rsidRDefault="00943998">
      <w:pPr>
        <w:divId w:val="1269317149"/>
      </w:pPr>
      <w:r>
        <w:rPr>
          <w:vanish/>
        </w:rPr>
        <w:t>End of Question</w:t>
      </w:r>
    </w:p>
    <w:p w:rsidR="00A85B4D" w:rsidRDefault="00943998">
      <w:pPr>
        <w:divId w:val="96100645"/>
      </w:pPr>
      <w:bookmarkStart w:id="137" w:name="Session4_Part15"/>
      <w:bookmarkEnd w:id="137"/>
      <w:r>
        <w:rPr>
          <w:vanish/>
        </w:rPr>
        <w:t>Start of Question</w:t>
      </w:r>
    </w:p>
    <w:p w:rsidR="00A85B4D" w:rsidRDefault="00943998">
      <w:pPr>
        <w:divId w:val="1667174535"/>
      </w:pPr>
      <w:bookmarkStart w:id="138" w:name="Session4_Question16"/>
      <w:bookmarkEnd w:id="138"/>
      <w:r>
        <w:rPr>
          <w:vanish/>
        </w:rPr>
        <w:t>Start of Media Content</w:t>
      </w:r>
    </w:p>
    <w:p w:rsidR="00A85B4D" w:rsidRDefault="00943998">
      <w:pPr>
        <w:spacing w:before="120" w:beforeAutospacing="0" w:after="120" w:afterAutospacing="0"/>
        <w:divId w:val="2085949621"/>
      </w:pPr>
      <w:bookmarkStart w:id="139" w:name="Session4_MediaContent20"/>
      <w:bookmarkEnd w:id="139"/>
      <w:r>
        <w:t>Audio content is not available in this format.</w:t>
      </w:r>
    </w:p>
    <w:bookmarkStart w:id="140" w:name="View_Session4_Transcript11"/>
    <w:p w:rsidR="00A85B4D" w:rsidRDefault="00943998">
      <w:pPr>
        <w:pStyle w:val="navbutton"/>
        <w:divId w:val="1909529758"/>
      </w:pPr>
      <w:r>
        <w:fldChar w:fldCharType="begin"/>
      </w:r>
      <w:r>
        <w:instrText xml:space="preserve"> HYPERLINK "" \l "Session4_Transcript11" </w:instrText>
      </w:r>
      <w:r>
        <w:fldChar w:fldCharType="separate"/>
      </w:r>
      <w:r>
        <w:rPr>
          <w:rStyle w:val="Hyperlink"/>
        </w:rPr>
        <w:t>View transcript - Uncaptioned interactive content</w:t>
      </w:r>
      <w:r>
        <w:fldChar w:fldCharType="end"/>
      </w:r>
      <w:bookmarkEnd w:id="140"/>
    </w:p>
    <w:p w:rsidR="00A85B4D" w:rsidRDefault="00943998">
      <w:pPr>
        <w:divId w:val="1667174535"/>
      </w:pPr>
      <w:r>
        <w:rPr>
          <w:vanish/>
        </w:rPr>
        <w:t>End of Media Content</w:t>
      </w:r>
    </w:p>
    <w:p w:rsidR="00A85B4D" w:rsidRDefault="00943998">
      <w:pPr>
        <w:divId w:val="1667174535"/>
      </w:pPr>
      <w:r>
        <w:rPr>
          <w:vanish/>
        </w:rPr>
        <w:t>Start of Media Content</w:t>
      </w:r>
    </w:p>
    <w:p w:rsidR="00A85B4D" w:rsidRDefault="00943998">
      <w:pPr>
        <w:spacing w:before="120" w:beforeAutospacing="0" w:after="120" w:afterAutospacing="0"/>
        <w:divId w:val="1951282953"/>
      </w:pPr>
      <w:bookmarkStart w:id="141" w:name="Session4_MediaContent21"/>
      <w:bookmarkEnd w:id="141"/>
      <w:r>
        <w:t>Interactive content is not available in this format.</w:t>
      </w:r>
    </w:p>
    <w:p w:rsidR="00A85B4D" w:rsidRDefault="00943998">
      <w:pPr>
        <w:divId w:val="1667174535"/>
      </w:pPr>
      <w:r>
        <w:rPr>
          <w:vanish/>
        </w:rPr>
        <w:t>End of Media Content</w:t>
      </w:r>
    </w:p>
    <w:p w:rsidR="00A85B4D" w:rsidRDefault="00943998">
      <w:pPr>
        <w:divId w:val="96100645"/>
      </w:pPr>
      <w:r>
        <w:rPr>
          <w:vanish/>
        </w:rPr>
        <w:t>End of Question</w:t>
      </w:r>
    </w:p>
    <w:p w:rsidR="00A85B4D" w:rsidRDefault="00943998">
      <w:pPr>
        <w:divId w:val="2065985462"/>
      </w:pPr>
      <w:bookmarkStart w:id="142" w:name="Session4_Part16"/>
      <w:bookmarkEnd w:id="142"/>
      <w:r>
        <w:rPr>
          <w:vanish/>
        </w:rPr>
        <w:t>Start of Question</w:t>
      </w:r>
    </w:p>
    <w:p w:rsidR="00A85B4D" w:rsidRDefault="00943998">
      <w:pPr>
        <w:divId w:val="1331912247"/>
      </w:pPr>
      <w:bookmarkStart w:id="143" w:name="Session4_Question17"/>
      <w:bookmarkEnd w:id="143"/>
      <w:r>
        <w:rPr>
          <w:vanish/>
        </w:rPr>
        <w:t>Start of Media Content</w:t>
      </w:r>
    </w:p>
    <w:p w:rsidR="00A85B4D" w:rsidRDefault="00943998">
      <w:pPr>
        <w:spacing w:before="120" w:beforeAutospacing="0" w:after="120" w:afterAutospacing="0"/>
        <w:divId w:val="2146460719"/>
      </w:pPr>
      <w:bookmarkStart w:id="144" w:name="Session4_MediaContent22"/>
      <w:bookmarkEnd w:id="144"/>
      <w:r>
        <w:t>Audio content is not available in this format.</w:t>
      </w:r>
    </w:p>
    <w:bookmarkStart w:id="145" w:name="View_Session4_Transcript12"/>
    <w:p w:rsidR="00A85B4D" w:rsidRDefault="00943998">
      <w:pPr>
        <w:pStyle w:val="navbutton"/>
        <w:divId w:val="2082868733"/>
      </w:pPr>
      <w:r>
        <w:fldChar w:fldCharType="begin"/>
      </w:r>
      <w:r>
        <w:instrText xml:space="preserve"> HYPERLINK "" \l "Session4_Transcript12" </w:instrText>
      </w:r>
      <w:r>
        <w:fldChar w:fldCharType="separate"/>
      </w:r>
      <w:r>
        <w:rPr>
          <w:rStyle w:val="Hyperlink"/>
        </w:rPr>
        <w:t>View transcript - Uncaptioned interactive content</w:t>
      </w:r>
      <w:r>
        <w:fldChar w:fldCharType="end"/>
      </w:r>
      <w:bookmarkEnd w:id="145"/>
    </w:p>
    <w:p w:rsidR="00A85B4D" w:rsidRDefault="00943998">
      <w:pPr>
        <w:divId w:val="1331912247"/>
      </w:pPr>
      <w:r>
        <w:rPr>
          <w:vanish/>
        </w:rPr>
        <w:t>End of Media Content</w:t>
      </w:r>
    </w:p>
    <w:p w:rsidR="00A85B4D" w:rsidRDefault="00943998">
      <w:pPr>
        <w:divId w:val="1331912247"/>
      </w:pPr>
      <w:r>
        <w:rPr>
          <w:vanish/>
        </w:rPr>
        <w:t>Start of Media Content</w:t>
      </w:r>
    </w:p>
    <w:p w:rsidR="00A85B4D" w:rsidRDefault="00943998">
      <w:pPr>
        <w:spacing w:before="120" w:beforeAutospacing="0" w:after="120" w:afterAutospacing="0"/>
        <w:divId w:val="496921729"/>
      </w:pPr>
      <w:bookmarkStart w:id="146" w:name="Session4_MediaContent23"/>
      <w:bookmarkEnd w:id="146"/>
      <w:r>
        <w:t>Interactive content is not available in this format.</w:t>
      </w:r>
    </w:p>
    <w:p w:rsidR="00A85B4D" w:rsidRDefault="00943998">
      <w:pPr>
        <w:divId w:val="1331912247"/>
      </w:pPr>
      <w:r>
        <w:rPr>
          <w:vanish/>
        </w:rPr>
        <w:t>End of Media Content</w:t>
      </w:r>
    </w:p>
    <w:p w:rsidR="00A85B4D" w:rsidRDefault="00943998">
      <w:pPr>
        <w:divId w:val="2065985462"/>
      </w:pPr>
      <w:r>
        <w:rPr>
          <w:vanish/>
        </w:rPr>
        <w:t>End of Question</w:t>
      </w:r>
    </w:p>
    <w:p w:rsidR="00A85B4D" w:rsidRDefault="00943998">
      <w:pPr>
        <w:divId w:val="1153176966"/>
      </w:pPr>
      <w:bookmarkStart w:id="147" w:name="Session4_Part17"/>
      <w:bookmarkEnd w:id="147"/>
      <w:r>
        <w:rPr>
          <w:vanish/>
        </w:rPr>
        <w:t>Start of Question</w:t>
      </w:r>
    </w:p>
    <w:p w:rsidR="00A85B4D" w:rsidRDefault="00943998">
      <w:pPr>
        <w:divId w:val="731192354"/>
      </w:pPr>
      <w:bookmarkStart w:id="148" w:name="Session4_Question18"/>
      <w:bookmarkEnd w:id="148"/>
      <w:r>
        <w:rPr>
          <w:vanish/>
        </w:rPr>
        <w:t>Start of Media Content</w:t>
      </w:r>
    </w:p>
    <w:p w:rsidR="00A85B4D" w:rsidRDefault="00943998">
      <w:pPr>
        <w:spacing w:before="120" w:beforeAutospacing="0" w:after="120" w:afterAutospacing="0"/>
        <w:divId w:val="826019994"/>
      </w:pPr>
      <w:bookmarkStart w:id="149" w:name="Session4_MediaContent24"/>
      <w:bookmarkEnd w:id="149"/>
      <w:r>
        <w:t>Audio content is not available in this format.</w:t>
      </w:r>
    </w:p>
    <w:bookmarkStart w:id="150" w:name="View_Session4_Transcript13"/>
    <w:p w:rsidR="00A85B4D" w:rsidRDefault="00943998">
      <w:pPr>
        <w:pStyle w:val="navbutton"/>
        <w:divId w:val="1913155253"/>
      </w:pPr>
      <w:r>
        <w:fldChar w:fldCharType="begin"/>
      </w:r>
      <w:r>
        <w:instrText xml:space="preserve"> HYPERLINK "" \l "Session4_Transcript13" </w:instrText>
      </w:r>
      <w:r>
        <w:fldChar w:fldCharType="separate"/>
      </w:r>
      <w:r>
        <w:rPr>
          <w:rStyle w:val="Hyperlink"/>
        </w:rPr>
        <w:t>View transcript - Uncaptioned interactive content</w:t>
      </w:r>
      <w:r>
        <w:fldChar w:fldCharType="end"/>
      </w:r>
      <w:bookmarkEnd w:id="150"/>
    </w:p>
    <w:p w:rsidR="00A85B4D" w:rsidRDefault="00943998">
      <w:pPr>
        <w:divId w:val="731192354"/>
      </w:pPr>
      <w:r>
        <w:rPr>
          <w:vanish/>
        </w:rPr>
        <w:t>End of Media Content</w:t>
      </w:r>
    </w:p>
    <w:p w:rsidR="00A85B4D" w:rsidRDefault="00943998">
      <w:pPr>
        <w:divId w:val="731192354"/>
      </w:pPr>
      <w:r>
        <w:rPr>
          <w:vanish/>
        </w:rPr>
        <w:t>Start of Media Content</w:t>
      </w:r>
    </w:p>
    <w:p w:rsidR="00A85B4D" w:rsidRDefault="00943998">
      <w:pPr>
        <w:spacing w:before="120" w:beforeAutospacing="0" w:after="120" w:afterAutospacing="0"/>
        <w:divId w:val="1206869525"/>
      </w:pPr>
      <w:bookmarkStart w:id="151" w:name="Session4_MediaContent25"/>
      <w:bookmarkEnd w:id="151"/>
      <w:r>
        <w:t>Interactive content is not available in this format.</w:t>
      </w:r>
    </w:p>
    <w:p w:rsidR="00A85B4D" w:rsidRDefault="00943998">
      <w:pPr>
        <w:divId w:val="731192354"/>
      </w:pPr>
      <w:r>
        <w:rPr>
          <w:vanish/>
        </w:rPr>
        <w:t>End of Media Content</w:t>
      </w:r>
    </w:p>
    <w:p w:rsidR="00A85B4D" w:rsidRDefault="00943998">
      <w:pPr>
        <w:divId w:val="1153176966"/>
      </w:pPr>
      <w:r>
        <w:rPr>
          <w:vanish/>
        </w:rPr>
        <w:t>End of Question</w:t>
      </w:r>
    </w:p>
    <w:p w:rsidR="00A85B4D" w:rsidRDefault="00943998">
      <w:pPr>
        <w:divId w:val="1274749264"/>
      </w:pPr>
      <w:bookmarkStart w:id="152" w:name="Session4_Part18"/>
      <w:bookmarkEnd w:id="152"/>
      <w:r>
        <w:rPr>
          <w:vanish/>
        </w:rPr>
        <w:t>Start of Question</w:t>
      </w:r>
    </w:p>
    <w:p w:rsidR="00A85B4D" w:rsidRDefault="00943998">
      <w:pPr>
        <w:divId w:val="1077291306"/>
      </w:pPr>
      <w:bookmarkStart w:id="153" w:name="Session4_Question19"/>
      <w:bookmarkEnd w:id="153"/>
      <w:r>
        <w:rPr>
          <w:vanish/>
        </w:rPr>
        <w:t>Start of Media Content</w:t>
      </w:r>
    </w:p>
    <w:p w:rsidR="00A85B4D" w:rsidRDefault="00943998">
      <w:pPr>
        <w:spacing w:before="120" w:beforeAutospacing="0" w:after="120" w:afterAutospacing="0"/>
        <w:divId w:val="1389919484"/>
      </w:pPr>
      <w:bookmarkStart w:id="154" w:name="Session4_MediaContent26"/>
      <w:bookmarkEnd w:id="154"/>
      <w:r>
        <w:t>Audio content is not available in this format.</w:t>
      </w:r>
    </w:p>
    <w:bookmarkStart w:id="155" w:name="View_Session4_Transcript14"/>
    <w:p w:rsidR="00A85B4D" w:rsidRDefault="00943998">
      <w:pPr>
        <w:pStyle w:val="navbutton"/>
        <w:divId w:val="1958220231"/>
      </w:pPr>
      <w:r>
        <w:fldChar w:fldCharType="begin"/>
      </w:r>
      <w:r>
        <w:instrText xml:space="preserve"> HYPERLINK "" \l "Session4_Transcript14" </w:instrText>
      </w:r>
      <w:r>
        <w:fldChar w:fldCharType="separate"/>
      </w:r>
      <w:r>
        <w:rPr>
          <w:rStyle w:val="Hyperlink"/>
        </w:rPr>
        <w:t>View transcript - Uncaptioned interactive content</w:t>
      </w:r>
      <w:r>
        <w:fldChar w:fldCharType="end"/>
      </w:r>
      <w:bookmarkEnd w:id="155"/>
    </w:p>
    <w:p w:rsidR="00A85B4D" w:rsidRDefault="00943998">
      <w:pPr>
        <w:divId w:val="1077291306"/>
      </w:pPr>
      <w:r>
        <w:rPr>
          <w:vanish/>
        </w:rPr>
        <w:t>End of Media Content</w:t>
      </w:r>
    </w:p>
    <w:p w:rsidR="00A85B4D" w:rsidRDefault="00943998">
      <w:pPr>
        <w:divId w:val="1077291306"/>
      </w:pPr>
      <w:r>
        <w:rPr>
          <w:vanish/>
        </w:rPr>
        <w:t>Start of Media Content</w:t>
      </w:r>
    </w:p>
    <w:p w:rsidR="00A85B4D" w:rsidRDefault="00943998">
      <w:pPr>
        <w:spacing w:before="120" w:beforeAutospacing="0" w:after="120" w:afterAutospacing="0"/>
        <w:divId w:val="78454484"/>
      </w:pPr>
      <w:bookmarkStart w:id="156" w:name="Session4_MediaContent27"/>
      <w:bookmarkEnd w:id="156"/>
      <w:r>
        <w:t>Interactive content is not available in this format.</w:t>
      </w:r>
    </w:p>
    <w:p w:rsidR="00A85B4D" w:rsidRDefault="00943998">
      <w:pPr>
        <w:divId w:val="1077291306"/>
      </w:pPr>
      <w:r>
        <w:rPr>
          <w:vanish/>
        </w:rPr>
        <w:t>End of Media Content</w:t>
      </w:r>
    </w:p>
    <w:p w:rsidR="00A85B4D" w:rsidRDefault="00943998">
      <w:pPr>
        <w:divId w:val="1274749264"/>
      </w:pPr>
      <w:r>
        <w:rPr>
          <w:vanish/>
        </w:rPr>
        <w:t>End of Question</w:t>
      </w:r>
    </w:p>
    <w:p w:rsidR="00A85B4D" w:rsidRDefault="00943998">
      <w:pPr>
        <w:divId w:val="454833243"/>
      </w:pPr>
      <w:bookmarkStart w:id="157" w:name="Session4_Part19"/>
      <w:bookmarkEnd w:id="157"/>
      <w:r>
        <w:rPr>
          <w:vanish/>
        </w:rPr>
        <w:t>Start of Question</w:t>
      </w:r>
    </w:p>
    <w:p w:rsidR="00A85B4D" w:rsidRDefault="00943998">
      <w:pPr>
        <w:divId w:val="1700427518"/>
      </w:pPr>
      <w:bookmarkStart w:id="158" w:name="Session4_Question20"/>
      <w:bookmarkEnd w:id="158"/>
      <w:r>
        <w:rPr>
          <w:vanish/>
        </w:rPr>
        <w:t>Start of Media Content</w:t>
      </w:r>
    </w:p>
    <w:p w:rsidR="00A85B4D" w:rsidRDefault="00943998">
      <w:pPr>
        <w:spacing w:before="120" w:beforeAutospacing="0" w:after="120" w:afterAutospacing="0"/>
        <w:divId w:val="256721246"/>
      </w:pPr>
      <w:bookmarkStart w:id="159" w:name="Session4_MediaContent28"/>
      <w:bookmarkEnd w:id="159"/>
      <w:r>
        <w:t>Audio content is not available in this format.</w:t>
      </w:r>
    </w:p>
    <w:bookmarkStart w:id="160" w:name="View_Session4_Transcript15"/>
    <w:p w:rsidR="00A85B4D" w:rsidRDefault="00943998">
      <w:pPr>
        <w:pStyle w:val="navbutton"/>
        <w:divId w:val="1172766898"/>
      </w:pPr>
      <w:r>
        <w:fldChar w:fldCharType="begin"/>
      </w:r>
      <w:r>
        <w:instrText xml:space="preserve"> HYPERLINK "" \l "Session4_Transcript15" </w:instrText>
      </w:r>
      <w:r>
        <w:fldChar w:fldCharType="separate"/>
      </w:r>
      <w:r>
        <w:rPr>
          <w:rStyle w:val="Hyperlink"/>
        </w:rPr>
        <w:t>View transcript - Uncaptioned interactive content</w:t>
      </w:r>
      <w:r>
        <w:fldChar w:fldCharType="end"/>
      </w:r>
      <w:bookmarkEnd w:id="160"/>
    </w:p>
    <w:p w:rsidR="00A85B4D" w:rsidRDefault="00943998">
      <w:pPr>
        <w:divId w:val="1700427518"/>
      </w:pPr>
      <w:r>
        <w:rPr>
          <w:vanish/>
        </w:rPr>
        <w:t>End of Media Content</w:t>
      </w:r>
    </w:p>
    <w:p w:rsidR="00A85B4D" w:rsidRDefault="00943998">
      <w:pPr>
        <w:divId w:val="1700427518"/>
      </w:pPr>
      <w:r>
        <w:rPr>
          <w:vanish/>
        </w:rPr>
        <w:t>Start of Media Content</w:t>
      </w:r>
    </w:p>
    <w:p w:rsidR="00A85B4D" w:rsidRDefault="00943998">
      <w:pPr>
        <w:spacing w:before="120" w:beforeAutospacing="0" w:after="120" w:afterAutospacing="0"/>
        <w:divId w:val="987366219"/>
      </w:pPr>
      <w:bookmarkStart w:id="161" w:name="Session4_MediaContent29"/>
      <w:bookmarkEnd w:id="161"/>
      <w:r>
        <w:t>Interactive content is not available in this format.</w:t>
      </w:r>
    </w:p>
    <w:p w:rsidR="00A85B4D" w:rsidRDefault="00943998">
      <w:pPr>
        <w:divId w:val="1700427518"/>
      </w:pPr>
      <w:r>
        <w:rPr>
          <w:vanish/>
        </w:rPr>
        <w:t>End of Media Content</w:t>
      </w:r>
    </w:p>
    <w:p w:rsidR="00A85B4D" w:rsidRDefault="00943998">
      <w:pPr>
        <w:divId w:val="454833243"/>
      </w:pPr>
      <w:r>
        <w:rPr>
          <w:vanish/>
        </w:rPr>
        <w:t>End of Question</w:t>
      </w:r>
    </w:p>
    <w:p w:rsidR="00A85B4D" w:rsidRDefault="00943998">
      <w:pPr>
        <w:divId w:val="943073986"/>
      </w:pPr>
      <w:bookmarkStart w:id="162" w:name="Session4_Part20"/>
      <w:bookmarkEnd w:id="162"/>
      <w:r>
        <w:rPr>
          <w:vanish/>
        </w:rPr>
        <w:t>Start of Question</w:t>
      </w:r>
    </w:p>
    <w:p w:rsidR="00A85B4D" w:rsidRDefault="00943998">
      <w:pPr>
        <w:divId w:val="808667643"/>
      </w:pPr>
      <w:bookmarkStart w:id="163" w:name="Session4_Question21"/>
      <w:bookmarkEnd w:id="163"/>
      <w:r>
        <w:rPr>
          <w:vanish/>
        </w:rPr>
        <w:t>Start of Media Content</w:t>
      </w:r>
    </w:p>
    <w:p w:rsidR="00A85B4D" w:rsidRDefault="00943998">
      <w:pPr>
        <w:spacing w:before="120" w:beforeAutospacing="0" w:after="120" w:afterAutospacing="0"/>
        <w:divId w:val="617760182"/>
      </w:pPr>
      <w:bookmarkStart w:id="164" w:name="Session4_MediaContent30"/>
      <w:bookmarkEnd w:id="164"/>
      <w:r>
        <w:t>Audio content is not available in this format.</w:t>
      </w:r>
    </w:p>
    <w:bookmarkStart w:id="165" w:name="View_Session4_Transcript16"/>
    <w:p w:rsidR="00A85B4D" w:rsidRDefault="00943998">
      <w:pPr>
        <w:pStyle w:val="navbutton"/>
        <w:divId w:val="109472389"/>
      </w:pPr>
      <w:r>
        <w:fldChar w:fldCharType="begin"/>
      </w:r>
      <w:r>
        <w:instrText xml:space="preserve"> HYPERLINK "" \l "Session4_Transcript16" </w:instrText>
      </w:r>
      <w:r>
        <w:fldChar w:fldCharType="separate"/>
      </w:r>
      <w:r>
        <w:rPr>
          <w:rStyle w:val="Hyperlink"/>
        </w:rPr>
        <w:t>View transcript - Uncaptioned interactive content</w:t>
      </w:r>
      <w:r>
        <w:fldChar w:fldCharType="end"/>
      </w:r>
      <w:bookmarkEnd w:id="165"/>
    </w:p>
    <w:p w:rsidR="00A85B4D" w:rsidRDefault="00943998">
      <w:pPr>
        <w:divId w:val="808667643"/>
      </w:pPr>
      <w:r>
        <w:rPr>
          <w:vanish/>
        </w:rPr>
        <w:t>End of Media Content</w:t>
      </w:r>
    </w:p>
    <w:p w:rsidR="00A85B4D" w:rsidRDefault="00943998">
      <w:pPr>
        <w:divId w:val="808667643"/>
      </w:pPr>
      <w:r>
        <w:rPr>
          <w:vanish/>
        </w:rPr>
        <w:t>Start of Media Content</w:t>
      </w:r>
    </w:p>
    <w:p w:rsidR="00A85B4D" w:rsidRDefault="00943998">
      <w:pPr>
        <w:spacing w:before="120" w:beforeAutospacing="0" w:after="120" w:afterAutospacing="0"/>
        <w:divId w:val="673915991"/>
      </w:pPr>
      <w:bookmarkStart w:id="166" w:name="Session4_MediaContent31"/>
      <w:bookmarkEnd w:id="166"/>
      <w:r>
        <w:t>Interactive content is not available in this format.</w:t>
      </w:r>
    </w:p>
    <w:p w:rsidR="00A85B4D" w:rsidRDefault="00943998">
      <w:pPr>
        <w:divId w:val="808667643"/>
      </w:pPr>
      <w:r>
        <w:rPr>
          <w:vanish/>
        </w:rPr>
        <w:t>End of Media Content</w:t>
      </w:r>
    </w:p>
    <w:p w:rsidR="00A85B4D" w:rsidRDefault="00943998">
      <w:pPr>
        <w:divId w:val="943073986"/>
      </w:pPr>
      <w:r>
        <w:rPr>
          <w:vanish/>
        </w:rPr>
        <w:t>End of Question</w:t>
      </w:r>
    </w:p>
    <w:p w:rsidR="00A85B4D" w:rsidRDefault="00943998">
      <w:pPr>
        <w:divId w:val="1173180596"/>
      </w:pPr>
      <w:bookmarkStart w:id="167" w:name="Session4_Part21"/>
      <w:bookmarkEnd w:id="167"/>
      <w:r>
        <w:rPr>
          <w:vanish/>
        </w:rPr>
        <w:t>Start of Question</w:t>
      </w:r>
    </w:p>
    <w:p w:rsidR="00A85B4D" w:rsidRDefault="00943998">
      <w:pPr>
        <w:divId w:val="1454785919"/>
      </w:pPr>
      <w:bookmarkStart w:id="168" w:name="Session4_Question22"/>
      <w:bookmarkEnd w:id="168"/>
      <w:r>
        <w:rPr>
          <w:vanish/>
        </w:rPr>
        <w:t>Start of Media Content</w:t>
      </w:r>
    </w:p>
    <w:p w:rsidR="00A85B4D" w:rsidRDefault="00943998">
      <w:pPr>
        <w:spacing w:before="120" w:beforeAutospacing="0" w:after="120" w:afterAutospacing="0"/>
        <w:divId w:val="1500464242"/>
      </w:pPr>
      <w:bookmarkStart w:id="169" w:name="Session4_MediaContent32"/>
      <w:bookmarkEnd w:id="169"/>
      <w:r>
        <w:t>Audio content is not available in this format.</w:t>
      </w:r>
    </w:p>
    <w:bookmarkStart w:id="170" w:name="View_Session4_Transcript17"/>
    <w:p w:rsidR="00A85B4D" w:rsidRDefault="00943998">
      <w:pPr>
        <w:pStyle w:val="navbutton"/>
        <w:divId w:val="1662734914"/>
      </w:pPr>
      <w:r>
        <w:fldChar w:fldCharType="begin"/>
      </w:r>
      <w:r>
        <w:instrText xml:space="preserve"> HYPERLINK "" \l "Session4_Transcript17" </w:instrText>
      </w:r>
      <w:r>
        <w:fldChar w:fldCharType="separate"/>
      </w:r>
      <w:r>
        <w:rPr>
          <w:rStyle w:val="Hyperlink"/>
        </w:rPr>
        <w:t>View transcript - Uncaptioned interactive content</w:t>
      </w:r>
      <w:r>
        <w:fldChar w:fldCharType="end"/>
      </w:r>
      <w:bookmarkEnd w:id="170"/>
    </w:p>
    <w:p w:rsidR="00A85B4D" w:rsidRDefault="00943998">
      <w:pPr>
        <w:divId w:val="1454785919"/>
      </w:pPr>
      <w:r>
        <w:rPr>
          <w:vanish/>
        </w:rPr>
        <w:t>End of Media Content</w:t>
      </w:r>
    </w:p>
    <w:p w:rsidR="00A85B4D" w:rsidRDefault="00943998">
      <w:pPr>
        <w:divId w:val="1454785919"/>
      </w:pPr>
      <w:r>
        <w:rPr>
          <w:vanish/>
        </w:rPr>
        <w:t>Start of Media Content</w:t>
      </w:r>
    </w:p>
    <w:p w:rsidR="00A85B4D" w:rsidRDefault="00943998">
      <w:pPr>
        <w:spacing w:before="120" w:beforeAutospacing="0" w:after="120" w:afterAutospacing="0"/>
        <w:divId w:val="1242374717"/>
      </w:pPr>
      <w:bookmarkStart w:id="171" w:name="Session4_MediaContent33"/>
      <w:bookmarkEnd w:id="171"/>
      <w:r>
        <w:t>Interactive content is not available in this format.</w:t>
      </w:r>
    </w:p>
    <w:p w:rsidR="00A85B4D" w:rsidRDefault="00943998">
      <w:pPr>
        <w:divId w:val="1454785919"/>
      </w:pPr>
      <w:r>
        <w:rPr>
          <w:vanish/>
        </w:rPr>
        <w:t>End of Media Content</w:t>
      </w:r>
    </w:p>
    <w:p w:rsidR="00A85B4D" w:rsidRDefault="00943998">
      <w:pPr>
        <w:divId w:val="1173180596"/>
      </w:pPr>
      <w:r>
        <w:rPr>
          <w:vanish/>
        </w:rPr>
        <w:t>End of Question</w:t>
      </w:r>
    </w:p>
    <w:p w:rsidR="00A85B4D" w:rsidRDefault="00943998">
      <w:pPr>
        <w:divId w:val="2111966425"/>
      </w:pPr>
      <w:r>
        <w:rPr>
          <w:vanish/>
        </w:rPr>
        <w:t>End of Activity</w:t>
      </w:r>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2"/>
        <w:divId w:val="18968517"/>
        <w:rPr>
          <w:rFonts w:eastAsia="Times New Roman"/>
        </w:rPr>
      </w:pPr>
      <w:bookmarkStart w:id="172" w:name="Session5"/>
      <w:bookmarkEnd w:id="172"/>
      <w:r>
        <w:rPr>
          <w:rFonts w:eastAsia="Times New Roman"/>
        </w:rPr>
        <w:t>3 Reflektionen zu Heimat und regionaler Identität</w:t>
      </w:r>
    </w:p>
    <w:p w:rsidR="00A85B4D" w:rsidRDefault="00943998">
      <w:pPr>
        <w:divId w:val="18968517"/>
      </w:pPr>
      <w:r>
        <w:t xml:space="preserve">In diesem Teil geht es um die regionale Identität und darum, worin sich verschiedene Regionen wirklich unterscheiden. Sie lesen einen Ausschnitt aus einer Studie aus Rheinland-Pfalz. Der Text ist nicht einfach zu lesen, aber die Fragen dazu und die Beispielantworten helfen beim Verständnis. Am Ende regen einige kritische Beiträge von Migrant*innen zum Nachdenken an. </w:t>
      </w:r>
    </w:p>
    <w:p w:rsidR="00A85B4D" w:rsidRDefault="00943998">
      <w:pPr>
        <w:divId w:val="18968517"/>
      </w:pPr>
      <w:r>
        <w:rPr>
          <w:vanish/>
        </w:rPr>
        <w:t>Start of Figure</w:t>
      </w:r>
    </w:p>
    <w:p w:rsidR="00A85B4D" w:rsidRDefault="00943998">
      <w:pPr>
        <w:spacing w:before="240" w:beforeAutospacing="0" w:after="0" w:afterAutospacing="0" w:line="240" w:lineRule="auto"/>
        <w:divId w:val="1813986629"/>
        <w:rPr>
          <w:rFonts w:ascii="Times New Roman" w:eastAsia="Times New Roman" w:hAnsi="Times New Roman" w:cs="Times New Roman"/>
          <w:sz w:val="24"/>
          <w:szCs w:val="24"/>
        </w:rPr>
      </w:pPr>
      <w:bookmarkStart w:id="173" w:name="Session5_Figure1"/>
      <w:bookmarkEnd w:id="173"/>
      <w:r>
        <w:rPr>
          <w:rFonts w:ascii="Times New Roman" w:eastAsia="Times New Roman" w:hAnsi="Times New Roman" w:cs="Times New Roman"/>
          <w:noProof/>
          <w:sz w:val="24"/>
          <w:szCs w:val="24"/>
        </w:rPr>
        <w:drawing>
          <wp:inline distT="0" distB="0" distL="0" distR="0">
            <wp:extent cx="1563624" cy="2011680"/>
            <wp:effectExtent l="0" t="0" r="0" b="762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624" cy="2011680"/>
                    </a:xfrm>
                    <a:prstGeom prst="rect">
                      <a:avLst/>
                    </a:prstGeom>
                    <a:noFill/>
                    <a:ln>
                      <a:noFill/>
                    </a:ln>
                  </pic:spPr>
                </pic:pic>
              </a:graphicData>
            </a:graphic>
          </wp:inline>
        </w:drawing>
      </w:r>
    </w:p>
    <w:p w:rsidR="00A85B4D" w:rsidRDefault="00943998">
      <w:pPr>
        <w:pStyle w:val="Caption1"/>
        <w:spacing w:before="100" w:beforeAutospacing="1" w:after="100" w:afterAutospacing="1"/>
        <w:ind w:left="0" w:right="0"/>
        <w:divId w:val="507404182"/>
      </w:pPr>
      <w:r>
        <w:t>Ergebnis einer Umfrage in Rheinland-Pfalz: Was ist typisch für diese Region?</w:t>
      </w:r>
    </w:p>
    <w:p w:rsidR="00A85B4D" w:rsidRDefault="00943998">
      <w:pPr>
        <w:divId w:val="18968517"/>
      </w:pPr>
      <w:r>
        <w:rPr>
          <w:vanish/>
        </w:rPr>
        <w:t>End of Figure</w:t>
      </w:r>
    </w:p>
    <w:p w:rsidR="00A85B4D" w:rsidRDefault="00943998">
      <w:pPr>
        <w:divId w:val="18968517"/>
      </w:pPr>
      <w:r>
        <w:rPr>
          <w:vanish/>
        </w:rPr>
        <w:t>Start of Activity</w:t>
      </w:r>
    </w:p>
    <w:p w:rsidR="00A85B4D" w:rsidRDefault="00943998">
      <w:pPr>
        <w:spacing w:before="240" w:beforeAutospacing="0" w:after="0" w:afterAutospacing="0" w:line="240" w:lineRule="auto"/>
        <w:ind w:left="240" w:right="240"/>
        <w:outlineLvl w:val="2"/>
        <w:divId w:val="679623392"/>
        <w:rPr>
          <w:rFonts w:eastAsia="Times New Roman"/>
          <w:b/>
          <w:bCs/>
          <w:sz w:val="36"/>
          <w:szCs w:val="36"/>
        </w:rPr>
      </w:pPr>
      <w:bookmarkStart w:id="174" w:name="Session5_Activity1"/>
      <w:bookmarkEnd w:id="174"/>
      <w:r>
        <w:rPr>
          <w:rFonts w:eastAsia="Times New Roman"/>
          <w:b/>
          <w:bCs/>
          <w:sz w:val="36"/>
          <w:szCs w:val="36"/>
        </w:rPr>
        <w:t>Übung 11</w:t>
      </w:r>
    </w:p>
    <w:p w:rsidR="00A85B4D" w:rsidRDefault="00943998">
      <w:pPr>
        <w:pStyle w:val="timing"/>
        <w:spacing w:before="100" w:beforeAutospacing="1" w:after="100" w:afterAutospacing="1"/>
        <w:ind w:left="0" w:right="0"/>
        <w:divId w:val="622031648"/>
      </w:pPr>
      <w:r>
        <w:t>30 minuten</w:t>
      </w:r>
    </w:p>
    <w:p w:rsidR="00A85B4D" w:rsidRDefault="00943998">
      <w:pPr>
        <w:divId w:val="1974216780"/>
      </w:pPr>
      <w:bookmarkStart w:id="175" w:name="Session5_Part1"/>
      <w:bookmarkEnd w:id="175"/>
      <w:r>
        <w:rPr>
          <w:vanish/>
        </w:rPr>
        <w:t>Start of Question</w:t>
      </w:r>
    </w:p>
    <w:p w:rsidR="00A85B4D" w:rsidRDefault="00943998">
      <w:pPr>
        <w:divId w:val="907764022"/>
      </w:pPr>
      <w:bookmarkStart w:id="176" w:name="Session5_Question1"/>
      <w:bookmarkEnd w:id="176"/>
      <w:r>
        <w:t xml:space="preserve">Sie haben in den vorherigen Übungen über regionale und nationale Identität nachgedacht und überlegt, was Menschen an ihre Region oder ihr Land bindet. Auf die Region bezogen kann der Begriff „regionale Identität“ sowohl positiv als auch negativ sein, denn manchmal haben Regionen einen schlechten Ruf, zum Beispiel weil man sie mit Umweltverschmutzung oder sozialen Problemen verbindet, während andere Regionen als besonders attraktiv gelten. Der Begriff „Heimat“ andererseits ist grundsätzlich positiv, weil er auch eine gefühlsmäßige innere Beziehung zu einem Ort beschreibt. </w:t>
      </w:r>
    </w:p>
    <w:p w:rsidR="00A85B4D" w:rsidRDefault="00943998">
      <w:pPr>
        <w:divId w:val="907764022"/>
      </w:pPr>
      <w:r>
        <w:t xml:space="preserve">Im folgenden Beitrag argumentieren die Autorin und der Autor, dass „Heimat“ zwar wichtig ist, dass „regionale Identität‘ aber als Konzept besonders aussagekräftig ist. Der Beitrag stammt aus einer umfassenden Studie über Region und Identität im Bundesland Rheinland-Pfalz. </w:t>
      </w:r>
    </w:p>
    <w:p w:rsidR="00A85B4D" w:rsidRDefault="00943998">
      <w:pPr>
        <w:divId w:val="907764022"/>
      </w:pPr>
      <w:r>
        <w:t xml:space="preserve">Lesen Sie den Text und üben Sie anhand einiger Fragen noch einmal direkt und indirekt zu zitieren. Wenn Sie wollen, lesen Sie die Fragen unter dem Text zuerst. Das kann bei Lesen hilfreich sein. </w:t>
      </w:r>
    </w:p>
    <w:p w:rsidR="00A85B4D" w:rsidRDefault="00943998">
      <w:pPr>
        <w:divId w:val="907764022"/>
      </w:pPr>
      <w:r>
        <w:rPr>
          <w:vanish/>
        </w:rPr>
        <w:t>Start of Reading</w:t>
      </w:r>
    </w:p>
    <w:p w:rsidR="00A85B4D" w:rsidRDefault="00943998">
      <w:pPr>
        <w:spacing w:before="240" w:beforeAutospacing="0" w:after="0" w:afterAutospacing="0" w:line="240" w:lineRule="auto"/>
        <w:ind w:left="240" w:right="240"/>
        <w:outlineLvl w:val="3"/>
        <w:divId w:val="1326200409"/>
        <w:rPr>
          <w:rFonts w:eastAsia="Times New Roman"/>
          <w:b/>
          <w:bCs/>
          <w:sz w:val="32"/>
          <w:szCs w:val="32"/>
        </w:rPr>
      </w:pPr>
      <w:bookmarkStart w:id="177" w:name="Session5_Reading1"/>
      <w:bookmarkEnd w:id="177"/>
      <w:r>
        <w:rPr>
          <w:rFonts w:eastAsia="Times New Roman"/>
          <w:b/>
          <w:bCs/>
          <w:sz w:val="32"/>
          <w:szCs w:val="32"/>
        </w:rPr>
        <w:t>Text 2   Projektionen und Stereotype – Heimat und regionale Identität</w:t>
      </w:r>
    </w:p>
    <w:p w:rsidR="00A85B4D" w:rsidRDefault="00943998">
      <w:pPr>
        <w:divId w:val="2060199838"/>
      </w:pPr>
      <w:r>
        <w:t xml:space="preserve">Regionale Identität ist ein Begriff, der sich zunächst etwas hölzern und akademisch anhört. In Wahrheit ist er jedoch sehr brauchbar, weil er mehr meint als der Begriff Heimat. </w:t>
      </w:r>
    </w:p>
    <w:p w:rsidR="00A85B4D" w:rsidRDefault="00943998">
      <w:pPr>
        <w:divId w:val="2060199838"/>
      </w:pPr>
      <w:r>
        <w:t xml:space="preserve">Das Wort Heimat hat seinen Ursprung im Indogermanischen. Die erste Silbe „hei“ bedeutet „liegen, ruhen“. Damit ergibt sich zwangsläufig ein Raumbezug; im Sinne eines Innehaltens, einer Verortung. Das Suffix „at“ des Wortes Heimat wird sprachwissenschaftlich als Zustandsdeutung verstanden. Sie verstetigt in diesem Fall die Verortung im Raum und ergänzt sie um ein soziales Zusammengehörigkeitsgefühl im Sinne von „Zugehörigkeit, Geborgenheit, Vertrauen im Kreise der Großfamilie“. Heimat ist also etwas sehr Wichtiges, weil sie den Rahmen gibt, in dem sich ein Mensch in seiner Kindheit entwickelt. Im glücklichen Fall nimmt ein Kind diese soziale und lokale Umgebung als Ort wahr, an dem es gewollt ist und der ihm die Möglichkeit gibt, seine Fähigkeiten positiv zu entwickeln. Dadurch identifiziert sich das Kind mit diesem Ort und macht ihn zu seiner Heimat. Somit bleibt Heimat etwas Lokales, an den Ort Gebundenes. </w:t>
      </w:r>
    </w:p>
    <w:p w:rsidR="00A85B4D" w:rsidRDefault="00943998">
      <w:pPr>
        <w:divId w:val="2060199838"/>
      </w:pPr>
      <w:r>
        <w:t>Doch was passiert, wenn sich zwei Deutsche in New-York kennenlernen? Sie werden sich gegenseitig ausfragen:</w:t>
      </w:r>
    </w:p>
    <w:p w:rsidR="00A85B4D" w:rsidRDefault="00943998">
      <w:pPr>
        <w:numPr>
          <w:ilvl w:val="0"/>
          <w:numId w:val="9"/>
        </w:numPr>
        <w:spacing w:before="0" w:beforeAutospacing="0" w:after="0" w:afterAutospacing="0"/>
        <w:ind w:left="780" w:right="780"/>
        <w:divId w:val="2060199838"/>
        <w:rPr>
          <w:rFonts w:eastAsia="Times New Roman"/>
        </w:rPr>
      </w:pPr>
      <w:r>
        <w:rPr>
          <w:rStyle w:val="Strong"/>
          <w:rFonts w:eastAsia="Times New Roman"/>
        </w:rPr>
        <w:t>Wo kommst du her?</w:t>
      </w:r>
    </w:p>
    <w:p w:rsidR="00A85B4D" w:rsidRDefault="00943998">
      <w:pPr>
        <w:numPr>
          <w:ilvl w:val="1"/>
          <w:numId w:val="9"/>
        </w:numPr>
        <w:spacing w:before="0" w:beforeAutospacing="0" w:after="0" w:afterAutospacing="0"/>
        <w:ind w:left="1560" w:right="1560"/>
        <w:divId w:val="2060199838"/>
        <w:rPr>
          <w:rFonts w:eastAsia="Times New Roman"/>
        </w:rPr>
      </w:pPr>
      <w:r>
        <w:rPr>
          <w:rFonts w:eastAsia="Times New Roman"/>
        </w:rPr>
        <w:t>Aus Deutschland.</w:t>
      </w:r>
    </w:p>
    <w:p w:rsidR="00A85B4D" w:rsidRDefault="00943998">
      <w:pPr>
        <w:numPr>
          <w:ilvl w:val="0"/>
          <w:numId w:val="9"/>
        </w:numPr>
        <w:spacing w:before="0" w:beforeAutospacing="0" w:after="0" w:afterAutospacing="0"/>
        <w:ind w:left="780" w:right="780"/>
        <w:divId w:val="2060199838"/>
        <w:rPr>
          <w:rFonts w:eastAsia="Times New Roman"/>
        </w:rPr>
      </w:pPr>
      <w:r>
        <w:rPr>
          <w:rStyle w:val="Strong"/>
          <w:rFonts w:eastAsia="Times New Roman"/>
        </w:rPr>
        <w:t>Ja, aber woher in Deutschland?</w:t>
      </w:r>
    </w:p>
    <w:p w:rsidR="00A85B4D" w:rsidRDefault="00943998">
      <w:pPr>
        <w:numPr>
          <w:ilvl w:val="1"/>
          <w:numId w:val="9"/>
        </w:numPr>
        <w:spacing w:before="0" w:beforeAutospacing="0" w:after="0" w:afterAutospacing="0"/>
        <w:ind w:left="1560" w:right="1560"/>
        <w:divId w:val="2060199838"/>
        <w:rPr>
          <w:rFonts w:eastAsia="Times New Roman"/>
        </w:rPr>
      </w:pPr>
      <w:r>
        <w:rPr>
          <w:rFonts w:eastAsia="Times New Roman"/>
        </w:rPr>
        <w:t>Aus Rheinland-Pfalz.</w:t>
      </w:r>
    </w:p>
    <w:p w:rsidR="00A85B4D" w:rsidRDefault="00943998">
      <w:pPr>
        <w:numPr>
          <w:ilvl w:val="0"/>
          <w:numId w:val="9"/>
        </w:numPr>
        <w:spacing w:before="0" w:beforeAutospacing="0" w:after="0" w:afterAutospacing="0"/>
        <w:ind w:left="780" w:right="780"/>
        <w:divId w:val="2060199838"/>
        <w:rPr>
          <w:rFonts w:eastAsia="Times New Roman"/>
        </w:rPr>
      </w:pPr>
      <w:r>
        <w:rPr>
          <w:rStyle w:val="Strong"/>
          <w:rFonts w:eastAsia="Times New Roman"/>
        </w:rPr>
        <w:t>Ja, aber woher in Rheinland-Pfalz?</w:t>
      </w:r>
    </w:p>
    <w:p w:rsidR="00A85B4D" w:rsidRDefault="00943998">
      <w:pPr>
        <w:numPr>
          <w:ilvl w:val="1"/>
          <w:numId w:val="9"/>
        </w:numPr>
        <w:spacing w:before="0" w:beforeAutospacing="0" w:after="0" w:afterAutospacing="0"/>
        <w:ind w:left="1560" w:right="1560"/>
        <w:divId w:val="2060199838"/>
        <w:rPr>
          <w:rFonts w:eastAsia="Times New Roman"/>
        </w:rPr>
      </w:pPr>
      <w:r>
        <w:rPr>
          <w:rFonts w:eastAsia="Times New Roman"/>
        </w:rPr>
        <w:t>Aus dem Pfälzerwald.</w:t>
      </w:r>
    </w:p>
    <w:p w:rsidR="00A85B4D" w:rsidRDefault="00943998">
      <w:pPr>
        <w:divId w:val="2060199838"/>
      </w:pPr>
      <w:r>
        <w:t xml:space="preserve">Damit wird das Gegenüber zufrieden sein. Es sei denn, er oder sie stammt selbst aus Kaiserslautern oder kennt den Pfälzerwald genau. Dann wird er oder sie sich erst mit der Kommune zufrieden geben, vielleicht sogar die Straße erfragen. Bei diesem Beispiel ist die Region angesprochen. Regionale Identität geht über die Heimat hinaus. Wann ist ein junger Mensch das erste Mal in seiner Region unterwegs? Vielleicht, wenn ihr oder sein Schulweg nicht mehr in das eigene Dorf oder die Stadt führt, sondern weitere Strecken zurückgelegt werden müssen. Oder wenn regelmäßige Ausflüge mit den Eltern in die nähere Umgebung führen. </w:t>
      </w:r>
    </w:p>
    <w:p w:rsidR="00A85B4D" w:rsidRDefault="00943998">
      <w:pPr>
        <w:divId w:val="2060199838"/>
      </w:pPr>
      <w:r>
        <w:t>Region ist geographisch mehr als Heimat, und wir erschließen sie uns meist später im Leben. Regionale Identität geht wörtlich von dieser Region aus, betont also einen überörtlichen Zusammenhang. Die „regio“ bezeichnet im Lateinischen eine Gegend, eine Landschaft. Die Identität (vom Lateinischen „</w:t>
      </w:r>
      <w:r>
        <w:rPr>
          <w:rStyle w:val="Emphasis"/>
        </w:rPr>
        <w:t>idem</w:t>
      </w:r>
      <w:r>
        <w:t xml:space="preserve">“, „derselbe“) geht davon aus, dass diese Region Wesenszüge besitzt, die sie von anderen unterscheidet. Das betrifft nicht nur materiell fassbare geographische Eigenschaften, sondern auch immaterielle Werte wie zum Beispiel eine Sprachgemeinschaft, den Dialekt. </w:t>
      </w:r>
    </w:p>
    <w:p w:rsidR="00A85B4D" w:rsidRDefault="00943998">
      <w:pPr>
        <w:divId w:val="2060199838"/>
      </w:pPr>
      <w:r>
        <w:t xml:space="preserve">In Rheinland-Pfalz zeigt sich das schon in der Namensgebung des Bundeslandes. Das Rheinland ist anders als die Pfalz – und das wird fast jeder unterschreiben. Doch was ist genau „anders“? Und warum ist das so? Das sind sehr spannende Fragen, die an Emotionen rühren. </w:t>
      </w:r>
    </w:p>
    <w:p w:rsidR="00A85B4D" w:rsidRDefault="00943998">
      <w:pPr>
        <w:pStyle w:val="sourcereference"/>
        <w:spacing w:before="100" w:beforeAutospacing="1" w:after="100" w:afterAutospacing="1"/>
        <w:ind w:left="2381" w:right="0"/>
        <w:divId w:val="2060199838"/>
      </w:pPr>
      <w:r>
        <w:t>(Franke und Ratter, 2017)</w:t>
      </w:r>
    </w:p>
    <w:p w:rsidR="00A85B4D" w:rsidRDefault="00943998">
      <w:pPr>
        <w:divId w:val="907764022"/>
      </w:pPr>
      <w:r>
        <w:rPr>
          <w:vanish/>
        </w:rPr>
        <w:t>End of Reading</w:t>
      </w:r>
    </w:p>
    <w:p w:rsidR="00A85B4D" w:rsidRDefault="00943998">
      <w:pPr>
        <w:divId w:val="907764022"/>
      </w:pPr>
      <w:r>
        <w:rPr>
          <w:vanish/>
        </w:rPr>
        <w:t>Start of Example</w:t>
      </w:r>
    </w:p>
    <w:p w:rsidR="00A85B4D" w:rsidRDefault="00943998">
      <w:pPr>
        <w:spacing w:before="240" w:beforeAutospacing="0" w:after="0" w:afterAutospacing="0" w:line="240" w:lineRule="auto"/>
        <w:ind w:left="240" w:right="240"/>
        <w:outlineLvl w:val="3"/>
        <w:divId w:val="1253856468"/>
        <w:rPr>
          <w:rFonts w:eastAsia="Times New Roman"/>
          <w:b/>
          <w:bCs/>
          <w:sz w:val="32"/>
          <w:szCs w:val="32"/>
        </w:rPr>
      </w:pPr>
      <w:bookmarkStart w:id="178" w:name="Session5_Example1"/>
      <w:bookmarkEnd w:id="178"/>
      <w:r>
        <w:rPr>
          <w:rFonts w:eastAsia="Times New Roman"/>
          <w:b/>
          <w:bCs/>
          <w:sz w:val="32"/>
          <w:szCs w:val="32"/>
        </w:rPr>
        <w:t>Vokabelhilfe</w:t>
      </w:r>
    </w:p>
    <w:p w:rsidR="00A85B4D" w:rsidRDefault="00943998">
      <w:pPr>
        <w:divId w:val="1531140359"/>
      </w:pPr>
      <w:r>
        <w:rPr>
          <w:rStyle w:val="Strong"/>
        </w:rPr>
        <w:t>verstetigen</w:t>
      </w:r>
      <w:r>
        <w:t xml:space="preserve">   selten: dauerhaft machen </w:t>
      </w:r>
    </w:p>
    <w:p w:rsidR="00A85B4D" w:rsidRDefault="00943998">
      <w:pPr>
        <w:divId w:val="1531140359"/>
      </w:pPr>
      <w:r>
        <w:rPr>
          <w:rStyle w:val="Strong"/>
        </w:rPr>
        <w:t>die Zustandsdeutung</w:t>
      </w:r>
      <w:r>
        <w:t xml:space="preserve">   Interpretation der Situation </w:t>
      </w:r>
    </w:p>
    <w:p w:rsidR="00A85B4D" w:rsidRDefault="00943998">
      <w:pPr>
        <w:divId w:val="1531140359"/>
      </w:pPr>
      <w:r>
        <w:rPr>
          <w:rStyle w:val="Strong"/>
        </w:rPr>
        <w:t>erschließen</w:t>
      </w:r>
      <w:r>
        <w:t xml:space="preserve">   hier: (eine Region) gut kennenlernen </w:t>
      </w:r>
    </w:p>
    <w:p w:rsidR="00A85B4D" w:rsidRDefault="00943998">
      <w:pPr>
        <w:divId w:val="907764022"/>
      </w:pPr>
      <w:r>
        <w:rPr>
          <w:vanish/>
        </w:rPr>
        <w:t>End of Example</w:t>
      </w:r>
    </w:p>
    <w:p w:rsidR="00A85B4D" w:rsidRDefault="00943998">
      <w:pPr>
        <w:divId w:val="907764022"/>
      </w:pPr>
      <w:r>
        <w:t xml:space="preserve">In den folgenden Fragen geht es um bestimmte Aspekte des Textes. Beantworten Sie jede Frage zweimal: zuerst, indem Sie den genauen Wortlaut des Textes wiederholen (direktes Zitat) und dann noch einmal, indem Sie denselben Inhalt mit anderen Worten ausdrücken. </w:t>
      </w:r>
    </w:p>
    <w:p w:rsidR="00A85B4D" w:rsidRDefault="00943998">
      <w:pPr>
        <w:divId w:val="907764022"/>
      </w:pPr>
      <w:r>
        <w:rPr>
          <w:vanish/>
        </w:rPr>
        <w:t>Start of Quote</w:t>
      </w:r>
    </w:p>
    <w:p w:rsidR="00A85B4D" w:rsidRDefault="00943998">
      <w:pPr>
        <w:spacing w:line="240" w:lineRule="auto"/>
        <w:ind w:left="240" w:right="240"/>
        <w:outlineLvl w:val="3"/>
        <w:divId w:val="1204371425"/>
        <w:rPr>
          <w:rFonts w:eastAsia="Times New Roman"/>
          <w:b/>
          <w:bCs/>
          <w:sz w:val="32"/>
          <w:szCs w:val="32"/>
        </w:rPr>
      </w:pPr>
      <w:bookmarkStart w:id="179" w:name="Session5_Quote1"/>
      <w:bookmarkEnd w:id="179"/>
      <w:r>
        <w:rPr>
          <w:rFonts w:eastAsia="Times New Roman"/>
          <w:b/>
          <w:bCs/>
          <w:sz w:val="32"/>
          <w:szCs w:val="32"/>
        </w:rPr>
        <w:t>Beispiel</w:t>
      </w:r>
    </w:p>
    <w:p w:rsidR="00A85B4D" w:rsidRDefault="00943998">
      <w:pPr>
        <w:ind w:left="240" w:right="240"/>
        <w:divId w:val="1204371425"/>
      </w:pPr>
      <w:r>
        <w:t>Wie, meinen die Autoren, hört sich der Begriff regionale Identität an?</w:t>
      </w:r>
    </w:p>
    <w:p w:rsidR="00A85B4D" w:rsidRDefault="00943998">
      <w:pPr>
        <w:numPr>
          <w:ilvl w:val="0"/>
          <w:numId w:val="10"/>
        </w:numPr>
        <w:spacing w:before="0" w:beforeAutospacing="0" w:after="0" w:afterAutospacing="0"/>
        <w:ind w:left="1020" w:right="1020"/>
        <w:divId w:val="1204371425"/>
        <w:rPr>
          <w:rFonts w:eastAsia="Times New Roman"/>
        </w:rPr>
      </w:pPr>
      <w:r>
        <w:rPr>
          <w:rFonts w:eastAsia="Times New Roman"/>
        </w:rPr>
        <w:t>Die Autoren meinen, dass sich der Begriff regionale Identität „hölzern und akademisch“ anhört.</w:t>
      </w:r>
    </w:p>
    <w:p w:rsidR="00A85B4D" w:rsidRDefault="00943998">
      <w:pPr>
        <w:numPr>
          <w:ilvl w:val="0"/>
          <w:numId w:val="10"/>
        </w:numPr>
        <w:spacing w:before="0" w:beforeAutospacing="0" w:after="240" w:afterAutospacing="0"/>
        <w:ind w:left="1020" w:right="1020"/>
        <w:divId w:val="1204371425"/>
        <w:rPr>
          <w:rFonts w:eastAsia="Times New Roman"/>
        </w:rPr>
      </w:pPr>
      <w:r>
        <w:rPr>
          <w:rFonts w:eastAsia="Times New Roman"/>
        </w:rPr>
        <w:t>Die Autoren meinen, dass sich der Begriff regionale Identität nicht sehr interessant anhört.</w:t>
      </w:r>
    </w:p>
    <w:p w:rsidR="00A85B4D" w:rsidRDefault="00943998">
      <w:pPr>
        <w:divId w:val="907764022"/>
      </w:pPr>
      <w:r>
        <w:rPr>
          <w:vanish/>
        </w:rPr>
        <w:t>End of Quote</w:t>
      </w:r>
    </w:p>
    <w:p w:rsidR="00A85B4D" w:rsidRDefault="00943998">
      <w:pPr>
        <w:divId w:val="1974216780"/>
      </w:pPr>
      <w:r>
        <w:rPr>
          <w:vanish/>
        </w:rPr>
        <w:t>End of Question</w:t>
      </w:r>
    </w:p>
    <w:p w:rsidR="00A85B4D" w:rsidRDefault="00943998">
      <w:pPr>
        <w:divId w:val="59864179"/>
      </w:pPr>
      <w:bookmarkStart w:id="180" w:name="Session5_Part2"/>
      <w:bookmarkEnd w:id="180"/>
      <w:r>
        <w:rPr>
          <w:vanish/>
        </w:rPr>
        <w:t>Start of Question</w:t>
      </w:r>
    </w:p>
    <w:p w:rsidR="00A85B4D" w:rsidRDefault="00943998">
      <w:pPr>
        <w:numPr>
          <w:ilvl w:val="0"/>
          <w:numId w:val="11"/>
        </w:numPr>
        <w:spacing w:before="0" w:beforeAutospacing="0" w:after="0" w:afterAutospacing="0"/>
        <w:ind w:left="780" w:right="780"/>
        <w:divId w:val="1002929740"/>
        <w:rPr>
          <w:rFonts w:eastAsia="Times New Roman"/>
        </w:rPr>
      </w:pPr>
      <w:bookmarkStart w:id="181" w:name="Session5_Question2"/>
      <w:bookmarkEnd w:id="181"/>
      <w:r>
        <w:rPr>
          <w:rFonts w:eastAsia="Times New Roman"/>
        </w:rPr>
        <w:t>Warum ist Heimat dem Text zufolge etwas sehr Wichtiges?</w:t>
      </w:r>
    </w:p>
    <w:p w:rsidR="00A85B4D" w:rsidRDefault="00943998">
      <w:pPr>
        <w:divId w:val="59864179"/>
      </w:pPr>
      <w:r>
        <w:rPr>
          <w:vanish/>
        </w:rPr>
        <w:t>End of Question</w:t>
      </w:r>
    </w:p>
    <w:p w:rsidR="00A85B4D" w:rsidRDefault="00943998">
      <w:pPr>
        <w:spacing w:before="60" w:beforeAutospacing="0" w:after="60" w:afterAutospacing="0" w:line="240" w:lineRule="auto"/>
        <w:divId w:val="1466896058"/>
        <w:rPr>
          <w:rFonts w:ascii="Times New Roman" w:eastAsia="Times New Roman" w:hAnsi="Times New Roman" w:cs="Times New Roman"/>
          <w:i/>
          <w:iCs/>
          <w:color w:val="5C5C5C"/>
          <w:sz w:val="24"/>
          <w:szCs w:val="24"/>
        </w:rPr>
      </w:pPr>
      <w:bookmarkStart w:id="182" w:name="Session5_FreeResponse1"/>
      <w:bookmarkEnd w:id="182"/>
      <w:r>
        <w:rPr>
          <w:rFonts w:ascii="Times New Roman" w:eastAsia="Times New Roman" w:hAnsi="Times New Roman" w:cs="Times New Roman"/>
          <w:i/>
          <w:iCs/>
          <w:color w:val="5C5C5C"/>
          <w:sz w:val="24"/>
          <w:szCs w:val="24"/>
        </w:rPr>
        <w:t xml:space="preserve">Provide your answer... </w:t>
      </w:r>
    </w:p>
    <w:bookmarkStart w:id="183" w:name="View_Session5_Answer1"/>
    <w:p w:rsidR="00A85B4D" w:rsidRDefault="00943998">
      <w:pPr>
        <w:pStyle w:val="navbutton"/>
        <w:divId w:val="59864179"/>
      </w:pPr>
      <w:r>
        <w:fldChar w:fldCharType="begin"/>
      </w:r>
      <w:r>
        <w:instrText xml:space="preserve"> HYPERLINK "" \l "Session5_Answer1" </w:instrText>
      </w:r>
      <w:r>
        <w:fldChar w:fldCharType="separate"/>
      </w:r>
      <w:r>
        <w:rPr>
          <w:rStyle w:val="Hyperlink"/>
        </w:rPr>
        <w:t>View answer - Part</w:t>
      </w:r>
      <w:r>
        <w:fldChar w:fldCharType="end"/>
      </w:r>
      <w:bookmarkEnd w:id="183"/>
    </w:p>
    <w:p w:rsidR="00A85B4D" w:rsidRDefault="00943998">
      <w:pPr>
        <w:divId w:val="1036545199"/>
      </w:pPr>
      <w:bookmarkStart w:id="184" w:name="Session5_Part3"/>
      <w:bookmarkEnd w:id="184"/>
      <w:r>
        <w:rPr>
          <w:vanish/>
        </w:rPr>
        <w:t>Start of Question</w:t>
      </w:r>
    </w:p>
    <w:p w:rsidR="00A85B4D" w:rsidRDefault="00943998">
      <w:pPr>
        <w:numPr>
          <w:ilvl w:val="0"/>
          <w:numId w:val="12"/>
        </w:numPr>
        <w:spacing w:before="0" w:beforeAutospacing="0" w:after="0" w:afterAutospacing="0"/>
        <w:ind w:left="780" w:right="780"/>
        <w:divId w:val="1060130054"/>
        <w:rPr>
          <w:rFonts w:eastAsia="Times New Roman"/>
        </w:rPr>
      </w:pPr>
      <w:bookmarkStart w:id="185" w:name="Session5_Question3"/>
      <w:bookmarkEnd w:id="185"/>
      <w:r>
        <w:rPr>
          <w:rFonts w:eastAsia="Times New Roman"/>
        </w:rPr>
        <w:t>Welche Möglichkeit kann die soziale und lokale Umgebung dem Kind bieten?</w:t>
      </w:r>
    </w:p>
    <w:p w:rsidR="00A85B4D" w:rsidRDefault="00943998">
      <w:pPr>
        <w:divId w:val="1036545199"/>
      </w:pPr>
      <w:r>
        <w:rPr>
          <w:vanish/>
        </w:rPr>
        <w:t>End of Question</w:t>
      </w:r>
    </w:p>
    <w:p w:rsidR="00A85B4D" w:rsidRDefault="00943998">
      <w:pPr>
        <w:spacing w:before="60" w:beforeAutospacing="0" w:after="60" w:afterAutospacing="0" w:line="240" w:lineRule="auto"/>
        <w:divId w:val="264002731"/>
        <w:rPr>
          <w:rFonts w:ascii="Times New Roman" w:eastAsia="Times New Roman" w:hAnsi="Times New Roman" w:cs="Times New Roman"/>
          <w:i/>
          <w:iCs/>
          <w:color w:val="5C5C5C"/>
          <w:sz w:val="24"/>
          <w:szCs w:val="24"/>
        </w:rPr>
      </w:pPr>
      <w:bookmarkStart w:id="186" w:name="Session5_FreeResponse2"/>
      <w:bookmarkEnd w:id="186"/>
      <w:r>
        <w:rPr>
          <w:rFonts w:ascii="Times New Roman" w:eastAsia="Times New Roman" w:hAnsi="Times New Roman" w:cs="Times New Roman"/>
          <w:i/>
          <w:iCs/>
          <w:color w:val="5C5C5C"/>
          <w:sz w:val="24"/>
          <w:szCs w:val="24"/>
        </w:rPr>
        <w:t xml:space="preserve">Provide your answer... </w:t>
      </w:r>
    </w:p>
    <w:bookmarkStart w:id="187" w:name="View_Session5_Answer2"/>
    <w:p w:rsidR="00A85B4D" w:rsidRDefault="00943998">
      <w:pPr>
        <w:pStyle w:val="navbutton"/>
        <w:divId w:val="1036545199"/>
      </w:pPr>
      <w:r>
        <w:fldChar w:fldCharType="begin"/>
      </w:r>
      <w:r>
        <w:instrText xml:space="preserve"> HYPERLINK "" \l "Session5_Answer2" </w:instrText>
      </w:r>
      <w:r>
        <w:fldChar w:fldCharType="separate"/>
      </w:r>
      <w:r>
        <w:rPr>
          <w:rStyle w:val="Hyperlink"/>
        </w:rPr>
        <w:t>View answer - Part</w:t>
      </w:r>
      <w:r>
        <w:fldChar w:fldCharType="end"/>
      </w:r>
      <w:bookmarkEnd w:id="187"/>
    </w:p>
    <w:p w:rsidR="00A85B4D" w:rsidRDefault="00943998">
      <w:pPr>
        <w:divId w:val="1245841997"/>
      </w:pPr>
      <w:bookmarkStart w:id="188" w:name="Session5_Part4"/>
      <w:bookmarkEnd w:id="188"/>
      <w:r>
        <w:rPr>
          <w:vanish/>
        </w:rPr>
        <w:t>Start of Question</w:t>
      </w:r>
    </w:p>
    <w:p w:rsidR="00A85B4D" w:rsidRDefault="00943998">
      <w:pPr>
        <w:numPr>
          <w:ilvl w:val="0"/>
          <w:numId w:val="13"/>
        </w:numPr>
        <w:spacing w:before="0" w:beforeAutospacing="0" w:after="0" w:afterAutospacing="0"/>
        <w:ind w:left="780" w:right="780"/>
        <w:divId w:val="872772578"/>
        <w:rPr>
          <w:rFonts w:eastAsia="Times New Roman"/>
        </w:rPr>
      </w:pPr>
      <w:bookmarkStart w:id="189" w:name="Session5_Question4"/>
      <w:bookmarkEnd w:id="189"/>
      <w:r>
        <w:rPr>
          <w:rFonts w:eastAsia="Times New Roman"/>
        </w:rPr>
        <w:t>Was zeigt sich im Namen des Bundeslandes Rheinland-Pfalz?</w:t>
      </w:r>
    </w:p>
    <w:p w:rsidR="00A85B4D" w:rsidRDefault="00943998">
      <w:pPr>
        <w:divId w:val="1245841997"/>
      </w:pPr>
      <w:r>
        <w:rPr>
          <w:vanish/>
        </w:rPr>
        <w:t>End of Question</w:t>
      </w:r>
    </w:p>
    <w:p w:rsidR="00A85B4D" w:rsidRDefault="00943998">
      <w:pPr>
        <w:spacing w:before="60" w:beforeAutospacing="0" w:after="60" w:afterAutospacing="0" w:line="240" w:lineRule="auto"/>
        <w:divId w:val="1295866955"/>
        <w:rPr>
          <w:rFonts w:ascii="Times New Roman" w:eastAsia="Times New Roman" w:hAnsi="Times New Roman" w:cs="Times New Roman"/>
          <w:i/>
          <w:iCs/>
          <w:color w:val="5C5C5C"/>
          <w:sz w:val="24"/>
          <w:szCs w:val="24"/>
        </w:rPr>
      </w:pPr>
      <w:bookmarkStart w:id="190" w:name="Session5_FreeResponse3"/>
      <w:bookmarkEnd w:id="190"/>
      <w:r>
        <w:rPr>
          <w:rFonts w:ascii="Times New Roman" w:eastAsia="Times New Roman" w:hAnsi="Times New Roman" w:cs="Times New Roman"/>
          <w:i/>
          <w:iCs/>
          <w:color w:val="5C5C5C"/>
          <w:sz w:val="24"/>
          <w:szCs w:val="24"/>
        </w:rPr>
        <w:t xml:space="preserve">Provide your answer... </w:t>
      </w:r>
    </w:p>
    <w:bookmarkStart w:id="191" w:name="View_Session5_Answer3"/>
    <w:p w:rsidR="00A85B4D" w:rsidRDefault="00943998">
      <w:pPr>
        <w:pStyle w:val="navbutton"/>
        <w:divId w:val="1245841997"/>
      </w:pPr>
      <w:r>
        <w:fldChar w:fldCharType="begin"/>
      </w:r>
      <w:r>
        <w:instrText xml:space="preserve"> HYPERLINK "" \l "Session5_Answer3" </w:instrText>
      </w:r>
      <w:r>
        <w:fldChar w:fldCharType="separate"/>
      </w:r>
      <w:r>
        <w:rPr>
          <w:rStyle w:val="Hyperlink"/>
        </w:rPr>
        <w:t>View answer - Part</w:t>
      </w:r>
      <w:r>
        <w:fldChar w:fldCharType="end"/>
      </w:r>
      <w:bookmarkEnd w:id="191"/>
    </w:p>
    <w:p w:rsidR="00A85B4D" w:rsidRDefault="00943998">
      <w:pPr>
        <w:divId w:val="883643245"/>
      </w:pPr>
      <w:bookmarkStart w:id="192" w:name="Session5_Part5"/>
      <w:bookmarkEnd w:id="192"/>
      <w:r>
        <w:rPr>
          <w:vanish/>
        </w:rPr>
        <w:t>Start of Question</w:t>
      </w:r>
    </w:p>
    <w:p w:rsidR="00A85B4D" w:rsidRDefault="00943998">
      <w:pPr>
        <w:numPr>
          <w:ilvl w:val="0"/>
          <w:numId w:val="14"/>
        </w:numPr>
        <w:spacing w:before="0" w:beforeAutospacing="0" w:after="0" w:afterAutospacing="0"/>
        <w:ind w:left="780" w:right="780"/>
        <w:divId w:val="752510768"/>
        <w:rPr>
          <w:rFonts w:eastAsia="Times New Roman"/>
        </w:rPr>
      </w:pPr>
      <w:bookmarkStart w:id="193" w:name="Session5_Question5"/>
      <w:bookmarkEnd w:id="193"/>
      <w:r>
        <w:rPr>
          <w:rFonts w:eastAsia="Times New Roman"/>
        </w:rPr>
        <w:t>Welche Fragen stellen die Autoren am Ende des Abschnitts?</w:t>
      </w:r>
    </w:p>
    <w:p w:rsidR="00A85B4D" w:rsidRDefault="00943998">
      <w:pPr>
        <w:divId w:val="883643245"/>
      </w:pPr>
      <w:r>
        <w:rPr>
          <w:vanish/>
        </w:rPr>
        <w:t>End of Question</w:t>
      </w:r>
    </w:p>
    <w:p w:rsidR="00A85B4D" w:rsidRDefault="00943998">
      <w:pPr>
        <w:spacing w:before="60" w:beforeAutospacing="0" w:after="60" w:afterAutospacing="0" w:line="240" w:lineRule="auto"/>
        <w:divId w:val="1266839825"/>
        <w:rPr>
          <w:rFonts w:ascii="Times New Roman" w:eastAsia="Times New Roman" w:hAnsi="Times New Roman" w:cs="Times New Roman"/>
          <w:i/>
          <w:iCs/>
          <w:color w:val="5C5C5C"/>
          <w:sz w:val="24"/>
          <w:szCs w:val="24"/>
        </w:rPr>
      </w:pPr>
      <w:bookmarkStart w:id="194" w:name="Session5_FreeResponse4"/>
      <w:bookmarkEnd w:id="194"/>
      <w:r>
        <w:rPr>
          <w:rFonts w:ascii="Times New Roman" w:eastAsia="Times New Roman" w:hAnsi="Times New Roman" w:cs="Times New Roman"/>
          <w:i/>
          <w:iCs/>
          <w:color w:val="5C5C5C"/>
          <w:sz w:val="24"/>
          <w:szCs w:val="24"/>
        </w:rPr>
        <w:t xml:space="preserve">Provide your answer... </w:t>
      </w:r>
    </w:p>
    <w:bookmarkStart w:id="195" w:name="View_Session5_Answer4"/>
    <w:p w:rsidR="00A85B4D" w:rsidRDefault="00943998">
      <w:pPr>
        <w:pStyle w:val="navbutton"/>
        <w:divId w:val="883643245"/>
      </w:pPr>
      <w:r>
        <w:fldChar w:fldCharType="begin"/>
      </w:r>
      <w:r>
        <w:instrText xml:space="preserve"> HYPERLINK "" \l "Session5_Answer4" </w:instrText>
      </w:r>
      <w:r>
        <w:fldChar w:fldCharType="separate"/>
      </w:r>
      <w:r>
        <w:rPr>
          <w:rStyle w:val="Hyperlink"/>
        </w:rPr>
        <w:t>View answer - Part</w:t>
      </w:r>
      <w:r>
        <w:fldChar w:fldCharType="end"/>
      </w:r>
      <w:bookmarkEnd w:id="195"/>
    </w:p>
    <w:p w:rsidR="00A85B4D" w:rsidRDefault="00943998">
      <w:pPr>
        <w:divId w:val="18968517"/>
      </w:pPr>
      <w:r>
        <w:rPr>
          <w:vanish/>
        </w:rPr>
        <w:t>End of Activity</w:t>
      </w:r>
    </w:p>
    <w:p w:rsidR="00A85B4D" w:rsidRDefault="00943998">
      <w:pPr>
        <w:divId w:val="18968517"/>
      </w:pPr>
      <w:r>
        <w:rPr>
          <w:vanish/>
        </w:rPr>
        <w:t>Start of Activity</w:t>
      </w:r>
    </w:p>
    <w:p w:rsidR="00A85B4D" w:rsidRDefault="00943998">
      <w:pPr>
        <w:spacing w:before="240" w:beforeAutospacing="0" w:after="0" w:afterAutospacing="0" w:line="240" w:lineRule="auto"/>
        <w:ind w:left="240" w:right="240"/>
        <w:outlineLvl w:val="2"/>
        <w:divId w:val="1436823309"/>
        <w:rPr>
          <w:rFonts w:eastAsia="Times New Roman"/>
          <w:b/>
          <w:bCs/>
          <w:sz w:val="36"/>
          <w:szCs w:val="36"/>
        </w:rPr>
      </w:pPr>
      <w:bookmarkStart w:id="196" w:name="Session5_Activity2"/>
      <w:bookmarkEnd w:id="196"/>
      <w:r>
        <w:rPr>
          <w:rFonts w:eastAsia="Times New Roman"/>
          <w:b/>
          <w:bCs/>
          <w:sz w:val="36"/>
          <w:szCs w:val="36"/>
        </w:rPr>
        <w:t>Übung 12</w:t>
      </w:r>
    </w:p>
    <w:p w:rsidR="00A85B4D" w:rsidRDefault="00943998">
      <w:pPr>
        <w:pStyle w:val="timing"/>
        <w:spacing w:before="100" w:beforeAutospacing="1" w:after="100" w:afterAutospacing="1"/>
        <w:ind w:left="0" w:right="0"/>
        <w:divId w:val="2142187496"/>
      </w:pPr>
      <w:r>
        <w:t>10 minuten</w:t>
      </w:r>
    </w:p>
    <w:p w:rsidR="00A85B4D" w:rsidRDefault="00943998">
      <w:pPr>
        <w:divId w:val="2142187496"/>
      </w:pPr>
      <w:r>
        <w:rPr>
          <w:vanish/>
        </w:rPr>
        <w:t>Start of Question</w:t>
      </w:r>
    </w:p>
    <w:p w:rsidR="00A85B4D" w:rsidRDefault="00943998">
      <w:pPr>
        <w:divId w:val="779498328"/>
      </w:pPr>
      <w:bookmarkStart w:id="197" w:name="Session5_Question6"/>
      <w:bookmarkEnd w:id="197"/>
      <w:r>
        <w:t xml:space="preserve">Am Ende stellen die Autoren zwei „spannende Fragen“. Was genau ist in verschiedenen Regionen unterschiedlich und warum ist das so? </w:t>
      </w:r>
    </w:p>
    <w:p w:rsidR="00A85B4D" w:rsidRDefault="00943998">
      <w:pPr>
        <w:divId w:val="779498328"/>
      </w:pPr>
      <w:r>
        <w:t>Wie, meinen Sie, könnte man diese Fragen beantworten?</w:t>
      </w:r>
    </w:p>
    <w:p w:rsidR="00A85B4D" w:rsidRDefault="00943998">
      <w:pPr>
        <w:divId w:val="2142187496"/>
      </w:pPr>
      <w:r>
        <w:rPr>
          <w:vanish/>
        </w:rPr>
        <w:t>End of Question</w:t>
      </w:r>
    </w:p>
    <w:p w:rsidR="00A85B4D" w:rsidRDefault="00943998">
      <w:pPr>
        <w:spacing w:before="60" w:beforeAutospacing="0" w:after="60" w:afterAutospacing="0" w:line="240" w:lineRule="auto"/>
        <w:divId w:val="1560438297"/>
        <w:rPr>
          <w:rFonts w:ascii="Times New Roman" w:eastAsia="Times New Roman" w:hAnsi="Times New Roman" w:cs="Times New Roman"/>
          <w:i/>
          <w:iCs/>
          <w:color w:val="5C5C5C"/>
          <w:sz w:val="24"/>
          <w:szCs w:val="24"/>
        </w:rPr>
      </w:pPr>
      <w:bookmarkStart w:id="198" w:name="Session5_FreeResponse5"/>
      <w:bookmarkEnd w:id="198"/>
      <w:r>
        <w:rPr>
          <w:rFonts w:ascii="Times New Roman" w:eastAsia="Times New Roman" w:hAnsi="Times New Roman" w:cs="Times New Roman"/>
          <w:i/>
          <w:iCs/>
          <w:color w:val="5C5C5C"/>
          <w:sz w:val="24"/>
          <w:szCs w:val="24"/>
        </w:rPr>
        <w:t xml:space="preserve">Provide your answer... </w:t>
      </w:r>
    </w:p>
    <w:bookmarkStart w:id="199" w:name="View_Session5_Discussion1"/>
    <w:p w:rsidR="00A85B4D" w:rsidRDefault="00943998">
      <w:pPr>
        <w:pStyle w:val="navbutton"/>
        <w:divId w:val="2142187496"/>
      </w:pPr>
      <w:r>
        <w:fldChar w:fldCharType="begin"/>
      </w:r>
      <w:r>
        <w:instrText xml:space="preserve"> HYPERLINK "" \l "Session5_Discussion1" </w:instrText>
      </w:r>
      <w:r>
        <w:fldChar w:fldCharType="separate"/>
      </w:r>
      <w:r>
        <w:rPr>
          <w:rStyle w:val="Hyperlink"/>
        </w:rPr>
        <w:t>View discussion - Übung 12</w:t>
      </w:r>
      <w:r>
        <w:fldChar w:fldCharType="end"/>
      </w:r>
      <w:bookmarkEnd w:id="199"/>
    </w:p>
    <w:p w:rsidR="00A85B4D" w:rsidRDefault="00943998">
      <w:pPr>
        <w:divId w:val="18968517"/>
      </w:pPr>
      <w:r>
        <w:rPr>
          <w:vanish/>
        </w:rPr>
        <w:t>End of Activity</w:t>
      </w:r>
    </w:p>
    <w:p w:rsidR="00A85B4D" w:rsidRDefault="00943998">
      <w:pPr>
        <w:divId w:val="18968517"/>
      </w:pPr>
      <w:r>
        <w:rPr>
          <w:vanish/>
        </w:rPr>
        <w:t>Start of Activity</w:t>
      </w:r>
    </w:p>
    <w:p w:rsidR="00A85B4D" w:rsidRDefault="00943998">
      <w:pPr>
        <w:spacing w:before="240" w:beforeAutospacing="0" w:after="0" w:afterAutospacing="0" w:line="240" w:lineRule="auto"/>
        <w:ind w:left="240" w:right="240"/>
        <w:outlineLvl w:val="2"/>
        <w:divId w:val="1214082585"/>
        <w:rPr>
          <w:rFonts w:eastAsia="Times New Roman"/>
          <w:b/>
          <w:bCs/>
          <w:sz w:val="36"/>
          <w:szCs w:val="36"/>
        </w:rPr>
      </w:pPr>
      <w:bookmarkStart w:id="200" w:name="Session5_Activity3"/>
      <w:bookmarkEnd w:id="200"/>
      <w:r>
        <w:rPr>
          <w:rFonts w:eastAsia="Times New Roman"/>
          <w:b/>
          <w:bCs/>
          <w:sz w:val="36"/>
          <w:szCs w:val="36"/>
        </w:rPr>
        <w:t>Übung 13</w:t>
      </w:r>
    </w:p>
    <w:p w:rsidR="00A85B4D" w:rsidRDefault="00943998">
      <w:pPr>
        <w:pStyle w:val="timing"/>
        <w:spacing w:before="100" w:beforeAutospacing="1" w:after="100" w:afterAutospacing="1"/>
        <w:ind w:left="0" w:right="0"/>
        <w:divId w:val="938412517"/>
      </w:pPr>
      <w:r>
        <w:t>20 minuten</w:t>
      </w:r>
    </w:p>
    <w:p w:rsidR="00A85B4D" w:rsidRDefault="00943998">
      <w:pPr>
        <w:divId w:val="1854689980"/>
      </w:pPr>
      <w:bookmarkStart w:id="201" w:name="Session5_Part6"/>
      <w:bookmarkEnd w:id="201"/>
      <w:r>
        <w:rPr>
          <w:vanish/>
        </w:rPr>
        <w:t>Start of Question</w:t>
      </w:r>
    </w:p>
    <w:p w:rsidR="00A85B4D" w:rsidRDefault="00943998">
      <w:pPr>
        <w:divId w:val="1651013219"/>
      </w:pPr>
      <w:bookmarkStart w:id="202" w:name="Session5_Question7"/>
      <w:bookmarkEnd w:id="202"/>
      <w:r>
        <w:t xml:space="preserve">Hier lesen Sie kurze Abschnitte aus Büchern, die sich kritisch mit dem Thema „Heimat“ in Deutschland auseinandersetzen. Überlegen Sie vor dem Lesen, wie Sie das Wort in Ihre eigene Sprache übertragen würden. Gibt es Diskussionen zu „Heimat“ in Ihrem Land? </w:t>
      </w:r>
    </w:p>
    <w:p w:rsidR="00A85B4D" w:rsidRDefault="00943998">
      <w:pPr>
        <w:divId w:val="1854689980"/>
      </w:pPr>
      <w:r>
        <w:rPr>
          <w:vanish/>
        </w:rPr>
        <w:t>End of Question</w:t>
      </w:r>
    </w:p>
    <w:p w:rsidR="00A85B4D" w:rsidRDefault="00943998">
      <w:pPr>
        <w:divId w:val="1019893282"/>
      </w:pPr>
      <w:bookmarkStart w:id="203" w:name="Session5_Part7"/>
      <w:bookmarkEnd w:id="203"/>
      <w:r>
        <w:rPr>
          <w:vanish/>
        </w:rPr>
        <w:t>Start of Question</w:t>
      </w:r>
    </w:p>
    <w:p w:rsidR="00A85B4D" w:rsidRDefault="00943998">
      <w:pPr>
        <w:spacing w:line="240" w:lineRule="auto"/>
        <w:outlineLvl w:val="3"/>
        <w:divId w:val="1624456168"/>
        <w:rPr>
          <w:rFonts w:eastAsia="Times New Roman"/>
          <w:b/>
          <w:bCs/>
          <w:sz w:val="32"/>
          <w:szCs w:val="32"/>
        </w:rPr>
      </w:pPr>
      <w:bookmarkStart w:id="204" w:name="Session5_Question8"/>
      <w:bookmarkEnd w:id="204"/>
      <w:r>
        <w:rPr>
          <w:rFonts w:eastAsia="Times New Roman"/>
          <w:b/>
          <w:bCs/>
          <w:sz w:val="32"/>
          <w:szCs w:val="32"/>
        </w:rPr>
        <w:t>1</w:t>
      </w:r>
    </w:p>
    <w:p w:rsidR="00A85B4D" w:rsidRDefault="00943998">
      <w:pPr>
        <w:divId w:val="1624456168"/>
      </w:pPr>
      <w:r>
        <w:t xml:space="preserve">Im Buch „Eure Heimat ist unser Albtraum“ berichten MigrantInnen über negative Erfahrungen in Deutschland. Im folgenden kurzen Ausschnitt geht es um das Thema Arbeit. </w:t>
      </w:r>
    </w:p>
    <w:p w:rsidR="00A85B4D" w:rsidRDefault="00943998">
      <w:pPr>
        <w:divId w:val="1624456168"/>
      </w:pPr>
      <w:r>
        <w:rPr>
          <w:vanish/>
        </w:rPr>
        <w:t>Start of Reading</w:t>
      </w:r>
    </w:p>
    <w:p w:rsidR="00A85B4D" w:rsidRDefault="00943998">
      <w:pPr>
        <w:spacing w:before="240" w:beforeAutospacing="0" w:after="0" w:afterAutospacing="0" w:line="240" w:lineRule="auto"/>
        <w:ind w:left="240" w:right="240"/>
        <w:outlineLvl w:val="3"/>
        <w:divId w:val="495539163"/>
        <w:rPr>
          <w:rFonts w:eastAsia="Times New Roman"/>
          <w:b/>
          <w:bCs/>
          <w:sz w:val="32"/>
          <w:szCs w:val="32"/>
        </w:rPr>
      </w:pPr>
      <w:bookmarkStart w:id="205" w:name="Session5_Reading2"/>
      <w:bookmarkEnd w:id="205"/>
      <w:r>
        <w:rPr>
          <w:rFonts w:eastAsia="Times New Roman"/>
          <w:b/>
          <w:bCs/>
          <w:sz w:val="32"/>
          <w:szCs w:val="32"/>
        </w:rPr>
        <w:t>Text 3   Eure Heimat ist unser Albtraum</w:t>
      </w:r>
    </w:p>
    <w:p w:rsidR="00A85B4D" w:rsidRDefault="00943998">
      <w:pPr>
        <w:divId w:val="461730183"/>
      </w:pPr>
      <w:r>
        <w:t xml:space="preserve">Keine Ahnung, ob es so etwas gibt, wie eine typisch deutsche Eigenschaft. Aber was mir auf Auslandsreisen immer wieder auffällt, ist, wie verquer das Bild ist, das man von den Deutschen hat: „Die Deutschen denken immer nur ans Arbeiten.“ Ja, mag sein, dass das Renteneintrittsalter hier höher liegt als in anderen Ländern. Und ja, auch hat Fleiß als preußische Tugend zumindest rhetorisch noch einen Stellenwert in diesem reichen Exportweltmeisterland. Doch um ehrlich zu sein: Wenn ich mich umschaue, sehe ich in diesem Land niemanden, der so hart arbeitet wie Migrant_innen. Niemanden. An Burnout aber leiden aber immer nur die Deutschen. Komisch. </w:t>
      </w:r>
    </w:p>
    <w:p w:rsidR="00A85B4D" w:rsidRDefault="00943998">
      <w:pPr>
        <w:pStyle w:val="sourcereference"/>
        <w:spacing w:before="100" w:beforeAutospacing="1" w:after="100" w:afterAutospacing="1"/>
        <w:ind w:left="2381" w:right="0"/>
        <w:divId w:val="461730183"/>
      </w:pPr>
      <w:r>
        <w:t>(Aydemir und Yaghoobifarah, 2019)</w:t>
      </w:r>
    </w:p>
    <w:p w:rsidR="00A85B4D" w:rsidRDefault="00943998">
      <w:pPr>
        <w:divId w:val="1624456168"/>
      </w:pPr>
      <w:r>
        <w:rPr>
          <w:vanish/>
        </w:rPr>
        <w:t>End of Reading</w:t>
      </w:r>
    </w:p>
    <w:p w:rsidR="00A85B4D" w:rsidRDefault="00943998">
      <w:pPr>
        <w:divId w:val="1019893282"/>
      </w:pPr>
      <w:r>
        <w:rPr>
          <w:vanish/>
        </w:rPr>
        <w:t>End of Question</w:t>
      </w:r>
    </w:p>
    <w:p w:rsidR="00A85B4D" w:rsidRDefault="00943998">
      <w:pPr>
        <w:divId w:val="1022825238"/>
      </w:pPr>
      <w:bookmarkStart w:id="206" w:name="Session5_Part8"/>
      <w:bookmarkEnd w:id="206"/>
      <w:r>
        <w:rPr>
          <w:vanish/>
        </w:rPr>
        <w:t>Start of Question</w:t>
      </w:r>
    </w:p>
    <w:p w:rsidR="00A85B4D" w:rsidRDefault="00943998">
      <w:pPr>
        <w:spacing w:line="240" w:lineRule="auto"/>
        <w:outlineLvl w:val="3"/>
        <w:divId w:val="23871527"/>
        <w:rPr>
          <w:rFonts w:eastAsia="Times New Roman"/>
          <w:b/>
          <w:bCs/>
          <w:sz w:val="32"/>
          <w:szCs w:val="32"/>
        </w:rPr>
      </w:pPr>
      <w:bookmarkStart w:id="207" w:name="Session5_Question9"/>
      <w:bookmarkEnd w:id="207"/>
      <w:r>
        <w:rPr>
          <w:rFonts w:eastAsia="Times New Roman"/>
          <w:b/>
          <w:bCs/>
          <w:sz w:val="32"/>
          <w:szCs w:val="32"/>
        </w:rPr>
        <w:t>2</w:t>
      </w:r>
    </w:p>
    <w:p w:rsidR="00A85B4D" w:rsidRDefault="00943998">
      <w:pPr>
        <w:divId w:val="23871527"/>
      </w:pPr>
      <w:r>
        <w:t xml:space="preserve">Im Buch „Heimat“, hat die in New York lebende Deutsche Nora Krug in Texten, Zeichnungen und Fotos Erinnerungen zusammengestellt, in denen sie sich mit ihrem gespaltenen Verhältnis zu ihrer deutschen Nationalität und Ihrer Suche nach der Vergangenheit befasst. </w:t>
      </w:r>
    </w:p>
    <w:p w:rsidR="00A85B4D" w:rsidRDefault="00943998">
      <w:pPr>
        <w:divId w:val="23871527"/>
      </w:pPr>
      <w:r>
        <w:t xml:space="preserve">Wenn Sie im Internet nach Bildern zu „Nora Krug: Heimat“ suchen, können Sie einen Eindruck von dem Zusammenspiel von Text und Illustrationen bekommen. </w:t>
      </w:r>
    </w:p>
    <w:p w:rsidR="00A85B4D" w:rsidRDefault="00943998">
      <w:pPr>
        <w:divId w:val="23871527"/>
      </w:pPr>
      <w:r>
        <w:rPr>
          <w:vanish/>
        </w:rPr>
        <w:t>Start of Reading</w:t>
      </w:r>
    </w:p>
    <w:p w:rsidR="00A85B4D" w:rsidRDefault="00943998">
      <w:pPr>
        <w:spacing w:before="240" w:beforeAutospacing="0" w:after="0" w:afterAutospacing="0" w:line="240" w:lineRule="auto"/>
        <w:ind w:left="240" w:right="240"/>
        <w:outlineLvl w:val="3"/>
        <w:divId w:val="2099905144"/>
        <w:rPr>
          <w:rFonts w:eastAsia="Times New Roman"/>
          <w:b/>
          <w:bCs/>
          <w:sz w:val="32"/>
          <w:szCs w:val="32"/>
        </w:rPr>
      </w:pPr>
      <w:bookmarkStart w:id="208" w:name="Session5_Reading3"/>
      <w:bookmarkEnd w:id="208"/>
      <w:r>
        <w:rPr>
          <w:rFonts w:eastAsia="Times New Roman"/>
          <w:b/>
          <w:bCs/>
          <w:sz w:val="32"/>
          <w:szCs w:val="32"/>
        </w:rPr>
        <w:t>Text 4   Heimat: ein deutsches Familienalbum</w:t>
      </w:r>
    </w:p>
    <w:p w:rsidR="00A85B4D" w:rsidRDefault="00943998">
      <w:pPr>
        <w:spacing w:line="240" w:lineRule="auto"/>
        <w:outlineLvl w:val="4"/>
        <w:divId w:val="767820140"/>
        <w:rPr>
          <w:rFonts w:eastAsia="Times New Roman"/>
          <w:b/>
          <w:bCs/>
          <w:sz w:val="32"/>
          <w:szCs w:val="32"/>
        </w:rPr>
      </w:pPr>
      <w:r>
        <w:rPr>
          <w:rFonts w:eastAsia="Times New Roman"/>
          <w:b/>
          <w:bCs/>
          <w:sz w:val="32"/>
          <w:szCs w:val="32"/>
        </w:rPr>
        <w:t>a</w:t>
      </w:r>
    </w:p>
    <w:p w:rsidR="00A85B4D" w:rsidRDefault="00943998">
      <w:pPr>
        <w:numPr>
          <w:ilvl w:val="0"/>
          <w:numId w:val="15"/>
        </w:numPr>
        <w:spacing w:before="0" w:beforeAutospacing="0" w:after="0" w:afterAutospacing="0"/>
        <w:ind w:left="780" w:right="780"/>
        <w:divId w:val="767820140"/>
        <w:rPr>
          <w:rFonts w:eastAsia="Times New Roman"/>
        </w:rPr>
      </w:pPr>
      <w:r>
        <w:rPr>
          <w:rFonts w:eastAsia="Times New Roman"/>
        </w:rPr>
        <w:t>In der Schule lernt sie viel über den Nationalsozialismus, aber sagt:</w:t>
      </w:r>
    </w:p>
    <w:p w:rsidR="00A85B4D" w:rsidRDefault="00943998">
      <w:pPr>
        <w:numPr>
          <w:ilvl w:val="0"/>
          <w:numId w:val="15"/>
        </w:numPr>
        <w:spacing w:before="0" w:beforeAutospacing="0" w:after="0" w:afterAutospacing="0"/>
        <w:ind w:left="780" w:right="780"/>
        <w:divId w:val="767820140"/>
        <w:rPr>
          <w:rFonts w:eastAsia="Times New Roman"/>
        </w:rPr>
      </w:pPr>
      <w:r>
        <w:rPr>
          <w:rStyle w:val="Emphasis"/>
          <w:rFonts w:eastAsia="Times New Roman"/>
        </w:rPr>
        <w:t>Wir</w:t>
      </w:r>
    </w:p>
    <w:p w:rsidR="00A85B4D" w:rsidRDefault="00943998">
      <w:pPr>
        <w:numPr>
          <w:ilvl w:val="0"/>
          <w:numId w:val="15"/>
        </w:numPr>
        <w:spacing w:before="0" w:beforeAutospacing="0" w:after="0" w:afterAutospacing="0"/>
        <w:ind w:left="780" w:right="780"/>
        <w:divId w:val="767820140"/>
        <w:rPr>
          <w:rFonts w:eastAsia="Times New Roman"/>
        </w:rPr>
      </w:pPr>
      <w:r>
        <w:rPr>
          <w:rStyle w:val="Emphasis"/>
          <w:rFonts w:eastAsia="Times New Roman"/>
        </w:rPr>
        <w:t>lernten</w:t>
      </w:r>
    </w:p>
    <w:p w:rsidR="00A85B4D" w:rsidRDefault="00943998">
      <w:pPr>
        <w:numPr>
          <w:ilvl w:val="0"/>
          <w:numId w:val="15"/>
        </w:numPr>
        <w:spacing w:before="0" w:beforeAutospacing="0" w:after="0" w:afterAutospacing="0"/>
        <w:ind w:left="780" w:right="780"/>
        <w:divId w:val="767820140"/>
        <w:rPr>
          <w:rFonts w:eastAsia="Times New Roman"/>
        </w:rPr>
      </w:pPr>
      <w:r>
        <w:rPr>
          <w:rStyle w:val="Emphasis"/>
          <w:rFonts w:eastAsia="Times New Roman"/>
        </w:rPr>
        <w:t>nichts</w:t>
      </w:r>
    </w:p>
    <w:p w:rsidR="00A85B4D" w:rsidRDefault="00943998">
      <w:pPr>
        <w:numPr>
          <w:ilvl w:val="0"/>
          <w:numId w:val="15"/>
        </w:numPr>
        <w:spacing w:before="0" w:beforeAutospacing="0" w:after="0" w:afterAutospacing="0"/>
        <w:ind w:left="780" w:right="780"/>
        <w:divId w:val="767820140"/>
        <w:rPr>
          <w:rFonts w:eastAsia="Times New Roman"/>
        </w:rPr>
      </w:pPr>
      <w:r>
        <w:rPr>
          <w:rStyle w:val="Emphasis"/>
          <w:rFonts w:eastAsia="Times New Roman"/>
        </w:rPr>
        <w:t>über die</w:t>
      </w:r>
    </w:p>
    <w:p w:rsidR="00A85B4D" w:rsidRDefault="00943998">
      <w:pPr>
        <w:numPr>
          <w:ilvl w:val="0"/>
          <w:numId w:val="15"/>
        </w:numPr>
        <w:spacing w:before="0" w:beforeAutospacing="0" w:after="0" w:afterAutospacing="0"/>
        <w:ind w:left="780" w:right="780"/>
        <w:divId w:val="767820140"/>
        <w:rPr>
          <w:rFonts w:eastAsia="Times New Roman"/>
        </w:rPr>
      </w:pPr>
      <w:r>
        <w:rPr>
          <w:rStyle w:val="Emphasis"/>
          <w:rFonts w:eastAsia="Times New Roman"/>
        </w:rPr>
        <w:t>Geschichte</w:t>
      </w:r>
    </w:p>
    <w:p w:rsidR="00A85B4D" w:rsidRDefault="00943998">
      <w:pPr>
        <w:numPr>
          <w:ilvl w:val="0"/>
          <w:numId w:val="15"/>
        </w:numPr>
        <w:spacing w:before="0" w:beforeAutospacing="0" w:after="0" w:afterAutospacing="0"/>
        <w:ind w:left="780" w:right="780"/>
        <w:divId w:val="767820140"/>
        <w:rPr>
          <w:rFonts w:eastAsia="Times New Roman"/>
        </w:rPr>
      </w:pPr>
      <w:r>
        <w:rPr>
          <w:rStyle w:val="Emphasis"/>
          <w:rFonts w:eastAsia="Times New Roman"/>
        </w:rPr>
        <w:t>unserer</w:t>
      </w:r>
    </w:p>
    <w:p w:rsidR="00A85B4D" w:rsidRDefault="00943998">
      <w:pPr>
        <w:numPr>
          <w:ilvl w:val="0"/>
          <w:numId w:val="15"/>
        </w:numPr>
        <w:spacing w:before="0" w:beforeAutospacing="0" w:after="0" w:afterAutospacing="0"/>
        <w:ind w:left="780" w:right="780"/>
        <w:divId w:val="767820140"/>
        <w:rPr>
          <w:rFonts w:eastAsia="Times New Roman"/>
        </w:rPr>
      </w:pPr>
      <w:r>
        <w:rPr>
          <w:rStyle w:val="Emphasis"/>
          <w:rFonts w:eastAsia="Times New Roman"/>
        </w:rPr>
        <w:t>Heimatstadt.</w:t>
      </w:r>
    </w:p>
    <w:p w:rsidR="00A85B4D" w:rsidRDefault="00943998">
      <w:pPr>
        <w:numPr>
          <w:ilvl w:val="0"/>
          <w:numId w:val="15"/>
        </w:numPr>
        <w:spacing w:before="0" w:beforeAutospacing="0" w:after="0" w:afterAutospacing="0"/>
        <w:ind w:left="780" w:right="780"/>
        <w:divId w:val="767820140"/>
        <w:rPr>
          <w:rFonts w:eastAsia="Times New Roman"/>
        </w:rPr>
      </w:pPr>
      <w:r>
        <w:rPr>
          <w:rStyle w:val="Emphasis"/>
          <w:rFonts w:eastAsia="Times New Roman"/>
        </w:rPr>
        <w:t>Wir lernten</w:t>
      </w:r>
    </w:p>
    <w:p w:rsidR="00A85B4D" w:rsidRDefault="00943998">
      <w:pPr>
        <w:numPr>
          <w:ilvl w:val="0"/>
          <w:numId w:val="15"/>
        </w:numPr>
        <w:spacing w:before="0" w:beforeAutospacing="0" w:after="0" w:afterAutospacing="0"/>
        <w:ind w:left="780" w:right="780"/>
        <w:divId w:val="767820140"/>
        <w:rPr>
          <w:rFonts w:eastAsia="Times New Roman"/>
        </w:rPr>
      </w:pPr>
      <w:r>
        <w:rPr>
          <w:rStyle w:val="Emphasis"/>
          <w:rFonts w:eastAsia="Times New Roman"/>
        </w:rPr>
        <w:t>keine einzige Strophe</w:t>
      </w:r>
    </w:p>
    <w:p w:rsidR="00A85B4D" w:rsidRDefault="00943998">
      <w:pPr>
        <w:numPr>
          <w:ilvl w:val="0"/>
          <w:numId w:val="15"/>
        </w:numPr>
        <w:spacing w:before="0" w:beforeAutospacing="0" w:after="0" w:afterAutospacing="0"/>
        <w:ind w:left="780" w:right="780"/>
        <w:divId w:val="767820140"/>
        <w:rPr>
          <w:rFonts w:eastAsia="Times New Roman"/>
        </w:rPr>
      </w:pPr>
      <w:r>
        <w:rPr>
          <w:rStyle w:val="Emphasis"/>
          <w:rFonts w:eastAsia="Times New Roman"/>
        </w:rPr>
        <w:t>unserer Nationalhymne.</w:t>
      </w:r>
    </w:p>
    <w:p w:rsidR="00A85B4D" w:rsidRDefault="00943998">
      <w:pPr>
        <w:numPr>
          <w:ilvl w:val="0"/>
          <w:numId w:val="15"/>
        </w:numPr>
        <w:spacing w:before="0" w:beforeAutospacing="0" w:after="0" w:afterAutospacing="0"/>
        <w:ind w:left="780" w:right="780"/>
        <w:divId w:val="767820140"/>
        <w:rPr>
          <w:rFonts w:eastAsia="Times New Roman"/>
        </w:rPr>
      </w:pPr>
      <w:r>
        <w:rPr>
          <w:rStyle w:val="Emphasis"/>
          <w:rFonts w:eastAsia="Times New Roman"/>
        </w:rPr>
        <w:t>Wir lernten keine alten Volkslieder.</w:t>
      </w:r>
    </w:p>
    <w:p w:rsidR="00A85B4D" w:rsidRDefault="00943998">
      <w:pPr>
        <w:numPr>
          <w:ilvl w:val="0"/>
          <w:numId w:val="15"/>
        </w:numPr>
        <w:spacing w:before="0" w:beforeAutospacing="0" w:after="0" w:afterAutospacing="0"/>
        <w:ind w:left="780" w:right="780"/>
        <w:divId w:val="767820140"/>
        <w:rPr>
          <w:rFonts w:eastAsia="Times New Roman"/>
        </w:rPr>
      </w:pPr>
      <w:r>
        <w:rPr>
          <w:rStyle w:val="Emphasis"/>
          <w:rFonts w:eastAsia="Times New Roman"/>
        </w:rPr>
        <w:t>Wir taten uns schwer mit der Bedeutung</w:t>
      </w:r>
    </w:p>
    <w:p w:rsidR="00A85B4D" w:rsidRDefault="00943998">
      <w:pPr>
        <w:numPr>
          <w:ilvl w:val="0"/>
          <w:numId w:val="15"/>
        </w:numPr>
        <w:spacing w:before="0" w:beforeAutospacing="0" w:after="0" w:afterAutospacing="0"/>
        <w:ind w:left="780" w:right="780"/>
        <w:divId w:val="767820140"/>
        <w:rPr>
          <w:rFonts w:eastAsia="Times New Roman"/>
        </w:rPr>
      </w:pPr>
      <w:r>
        <w:rPr>
          <w:rStyle w:val="Emphasis"/>
          <w:rFonts w:eastAsia="Times New Roman"/>
        </w:rPr>
        <w:t>des Wortes HEIMAT.</w:t>
      </w:r>
    </w:p>
    <w:p w:rsidR="00A85B4D" w:rsidRDefault="00943998">
      <w:pPr>
        <w:spacing w:line="240" w:lineRule="auto"/>
        <w:outlineLvl w:val="4"/>
        <w:divId w:val="767820140"/>
        <w:rPr>
          <w:rFonts w:eastAsia="Times New Roman"/>
          <w:b/>
          <w:bCs/>
          <w:sz w:val="32"/>
          <w:szCs w:val="32"/>
        </w:rPr>
      </w:pPr>
      <w:r>
        <w:rPr>
          <w:rFonts w:eastAsia="Times New Roman"/>
          <w:b/>
          <w:bCs/>
          <w:sz w:val="32"/>
          <w:szCs w:val="32"/>
        </w:rPr>
        <w:t>b</w:t>
      </w:r>
    </w:p>
    <w:p w:rsidR="00A85B4D" w:rsidRDefault="00943998">
      <w:pPr>
        <w:numPr>
          <w:ilvl w:val="0"/>
          <w:numId w:val="16"/>
        </w:numPr>
        <w:spacing w:before="0" w:beforeAutospacing="0" w:after="0" w:afterAutospacing="0"/>
        <w:ind w:left="780" w:right="780"/>
        <w:divId w:val="767820140"/>
        <w:rPr>
          <w:rFonts w:eastAsia="Times New Roman"/>
        </w:rPr>
      </w:pPr>
      <w:r>
        <w:rPr>
          <w:rFonts w:eastAsia="Times New Roman"/>
        </w:rPr>
        <w:t>Sie sagt auch:</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Je länger ich in meinem karibischen Viertel von</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Brooklyn lebe, desto häufiger ertappe ich mich beim</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Durchforsten der örtlichen Gebrauchtwarengeschäfte nach</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Römergläsern, Kuckucksuhren und rustikalen Korkenziehern</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mit Weinrebengriff (vermutlich Andenken an eine Europareise),</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die ich in Deutschland niemals hätte besitzen wollen.</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 </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Je länger ich aus Deutschland fort bin, desto öfter</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durchstöbere ich die</w:t>
      </w:r>
      <w:r>
        <w:rPr>
          <w:rFonts w:eastAsia="Times New Roman"/>
        </w:rPr>
        <w:t xml:space="preserve"> New York Public Library </w:t>
      </w:r>
      <w:r>
        <w:rPr>
          <w:rStyle w:val="Emphasis"/>
          <w:rFonts w:eastAsia="Times New Roman"/>
        </w:rPr>
        <w:t>nach</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Büchern über die Geschichte meiner Heimatstadt, um alles</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zu lernen, was es über deren Kriegsgeschichte zu lernen gibt.</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Aus der sicheren Distanz fällt es mir leicht, zurückzublicken</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und den Verlust zu erkennen, den meine Stadt erlitten hat.</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 </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Und dennoch – je länger ich fort</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bin, desto mehr entgleitet mir das</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Bewusstsein von meiner deutschen</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 xml:space="preserve">Identität. Meine Heimat ist ein </w:t>
      </w:r>
      <w:r>
        <w:rPr>
          <w:rFonts w:eastAsia="Times New Roman"/>
        </w:rPr>
        <w:t>Echo</w:t>
      </w:r>
      <w:r>
        <w:rPr>
          <w:rStyle w:val="Emphasis"/>
          <w:rFonts w:eastAsia="Times New Roman"/>
        </w:rPr>
        <w:t>,</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ein Wort, das einst in die Berge</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gerufen und seither vergessen</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worden ist.</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 </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Ein unverständlicher</w:t>
      </w:r>
    </w:p>
    <w:p w:rsidR="00A85B4D" w:rsidRDefault="00943998">
      <w:pPr>
        <w:numPr>
          <w:ilvl w:val="0"/>
          <w:numId w:val="16"/>
        </w:numPr>
        <w:spacing w:before="0" w:beforeAutospacing="0" w:after="0" w:afterAutospacing="0"/>
        <w:ind w:left="780" w:right="780"/>
        <w:divId w:val="767820140"/>
        <w:rPr>
          <w:rFonts w:eastAsia="Times New Roman"/>
        </w:rPr>
      </w:pPr>
      <w:r>
        <w:rPr>
          <w:rStyle w:val="Emphasis"/>
          <w:rFonts w:eastAsia="Times New Roman"/>
        </w:rPr>
        <w:t>Widerhall.</w:t>
      </w:r>
    </w:p>
    <w:p w:rsidR="00A85B4D" w:rsidRDefault="00943998">
      <w:pPr>
        <w:pStyle w:val="sourcereference"/>
        <w:spacing w:before="100" w:beforeAutospacing="1" w:after="100" w:afterAutospacing="1"/>
        <w:ind w:left="2381" w:right="0"/>
        <w:divId w:val="767820140"/>
      </w:pPr>
      <w:r>
        <w:t>(Krug, 2020)</w:t>
      </w:r>
    </w:p>
    <w:p w:rsidR="00A85B4D" w:rsidRDefault="00943998">
      <w:pPr>
        <w:divId w:val="23871527"/>
      </w:pPr>
      <w:r>
        <w:rPr>
          <w:vanish/>
        </w:rPr>
        <w:t>End of Reading</w:t>
      </w:r>
    </w:p>
    <w:p w:rsidR="00A85B4D" w:rsidRDefault="00943998">
      <w:pPr>
        <w:divId w:val="1022825238"/>
      </w:pPr>
      <w:r>
        <w:rPr>
          <w:vanish/>
        </w:rPr>
        <w:t>End of Question</w:t>
      </w:r>
    </w:p>
    <w:p w:rsidR="00A85B4D" w:rsidRDefault="00943998">
      <w:pPr>
        <w:divId w:val="18968517"/>
      </w:pPr>
      <w:r>
        <w:rPr>
          <w:vanish/>
        </w:rPr>
        <w:t>End of Activity</w:t>
      </w:r>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2"/>
        <w:divId w:val="1670672901"/>
        <w:rPr>
          <w:rFonts w:eastAsia="Times New Roman"/>
        </w:rPr>
      </w:pPr>
      <w:bookmarkStart w:id="209" w:name="Session6"/>
      <w:bookmarkEnd w:id="209"/>
      <w:r>
        <w:rPr>
          <w:rFonts w:eastAsia="Times New Roman"/>
        </w:rPr>
        <w:t>4 Typisch deutsch?</w:t>
      </w:r>
    </w:p>
    <w:p w:rsidR="00A85B4D" w:rsidRDefault="00943998">
      <w:pPr>
        <w:divId w:val="1670672901"/>
      </w:pPr>
      <w:r>
        <w:t xml:space="preserve">In diesem Teil geht es um die Frage, was eigentlich “typisch Deutsch“ ist. Sie lernen den Verein „Typisch Deutsch“ kennen, der sich gegen stereotype Vorstellungen von Deutschland richtet. Sie beschäftigen sich auch mit Verbformen im Passiv und üben Ihre deutsche Aussprache und Intonation. </w:t>
      </w:r>
    </w:p>
    <w:p w:rsidR="00A85B4D" w:rsidRDefault="00943998">
      <w:pPr>
        <w:divId w:val="1670672901"/>
      </w:pPr>
      <w:r>
        <w:rPr>
          <w:vanish/>
        </w:rPr>
        <w:t>Start of Figure</w:t>
      </w:r>
    </w:p>
    <w:p w:rsidR="00A85B4D" w:rsidRDefault="00943998">
      <w:pPr>
        <w:spacing w:before="240" w:beforeAutospacing="0" w:after="240" w:afterAutospacing="0" w:line="240" w:lineRule="auto"/>
        <w:divId w:val="1861310060"/>
        <w:rPr>
          <w:rFonts w:ascii="Times New Roman" w:eastAsia="Times New Roman" w:hAnsi="Times New Roman" w:cs="Times New Roman"/>
          <w:sz w:val="24"/>
          <w:szCs w:val="24"/>
        </w:rPr>
      </w:pPr>
      <w:bookmarkStart w:id="210" w:name="Session6_Figure1"/>
      <w:bookmarkEnd w:id="210"/>
      <w:r>
        <w:rPr>
          <w:rFonts w:ascii="Times New Roman" w:eastAsia="Times New Roman" w:hAnsi="Times New Roman" w:cs="Times New Roman"/>
          <w:noProof/>
          <w:sz w:val="24"/>
          <w:szCs w:val="24"/>
        </w:rPr>
        <w:drawing>
          <wp:inline distT="0" distB="0" distL="0" distR="0">
            <wp:extent cx="3694176" cy="3904488"/>
            <wp:effectExtent l="0" t="0" r="1905" b="127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4176" cy="3904488"/>
                    </a:xfrm>
                    <a:prstGeom prst="rect">
                      <a:avLst/>
                    </a:prstGeom>
                    <a:noFill/>
                    <a:ln>
                      <a:noFill/>
                    </a:ln>
                  </pic:spPr>
                </pic:pic>
              </a:graphicData>
            </a:graphic>
          </wp:inline>
        </w:drawing>
      </w:r>
    </w:p>
    <w:p w:rsidR="00A85B4D" w:rsidRDefault="00943998">
      <w:pPr>
        <w:divId w:val="1670672901"/>
      </w:pPr>
      <w:r>
        <w:rPr>
          <w:vanish/>
        </w:rPr>
        <w:t>End of Figure</w:t>
      </w:r>
    </w:p>
    <w:p w:rsidR="00A85B4D" w:rsidRDefault="00943998">
      <w:pPr>
        <w:divId w:val="1670672901"/>
      </w:pPr>
      <w:r>
        <w:rPr>
          <w:vanish/>
        </w:rPr>
        <w:t>Start of Activity</w:t>
      </w:r>
    </w:p>
    <w:p w:rsidR="00A85B4D" w:rsidRDefault="00943998">
      <w:pPr>
        <w:spacing w:before="240" w:beforeAutospacing="0" w:after="0" w:afterAutospacing="0" w:line="240" w:lineRule="auto"/>
        <w:ind w:left="240" w:right="240"/>
        <w:outlineLvl w:val="2"/>
        <w:divId w:val="228073570"/>
        <w:rPr>
          <w:rFonts w:eastAsia="Times New Roman"/>
          <w:b/>
          <w:bCs/>
          <w:sz w:val="36"/>
          <w:szCs w:val="36"/>
        </w:rPr>
      </w:pPr>
      <w:bookmarkStart w:id="211" w:name="Session6_Activity1"/>
      <w:bookmarkEnd w:id="211"/>
      <w:r>
        <w:rPr>
          <w:rFonts w:eastAsia="Times New Roman"/>
          <w:b/>
          <w:bCs/>
          <w:sz w:val="36"/>
          <w:szCs w:val="36"/>
        </w:rPr>
        <w:t>Übung 14</w:t>
      </w:r>
    </w:p>
    <w:p w:rsidR="00A85B4D" w:rsidRDefault="00943998">
      <w:pPr>
        <w:pStyle w:val="timing"/>
        <w:spacing w:before="100" w:beforeAutospacing="1" w:after="100" w:afterAutospacing="1"/>
        <w:ind w:left="0" w:right="0"/>
        <w:divId w:val="1350833471"/>
      </w:pPr>
      <w:r>
        <w:t>20 minuten</w:t>
      </w:r>
    </w:p>
    <w:p w:rsidR="00A85B4D" w:rsidRDefault="00943998">
      <w:pPr>
        <w:divId w:val="1350833471"/>
      </w:pPr>
      <w:r>
        <w:rPr>
          <w:vanish/>
        </w:rPr>
        <w:t>Start of Question</w:t>
      </w:r>
    </w:p>
    <w:p w:rsidR="00A85B4D" w:rsidRDefault="00943998">
      <w:pPr>
        <w:divId w:val="1462991026"/>
      </w:pPr>
      <w:bookmarkStart w:id="212" w:name="Session6_Question1"/>
      <w:bookmarkEnd w:id="212"/>
      <w:r>
        <w:t xml:space="preserve">Was ist für Sie „typisch deutsch“? Machen Sie sich Notizen zu dieser Frage und vergleichen Sie Ihre Antwort mit unserer. Wenn Sie Inspiration brauchen, könnten Sie sich zum Beispiel das Lied von der deutschen Band Die Prinzen mit dem Titel „Deutschland“ anhören. Eine Internetsuche sollte Ihnen helfen, schnell das Video zu finden. Die Band geht in ihrem Lied satirisch auf viele Stereotype über Deutsche und Deutschland ein. </w:t>
      </w:r>
    </w:p>
    <w:p w:rsidR="00A85B4D" w:rsidRDefault="00943998">
      <w:pPr>
        <w:divId w:val="1350833471"/>
      </w:pPr>
      <w:r>
        <w:rPr>
          <w:vanish/>
        </w:rPr>
        <w:t>End of Question</w:t>
      </w:r>
    </w:p>
    <w:p w:rsidR="00A85B4D" w:rsidRDefault="00943998">
      <w:pPr>
        <w:spacing w:before="60" w:beforeAutospacing="0" w:after="60" w:afterAutospacing="0" w:line="240" w:lineRule="auto"/>
        <w:divId w:val="1904682676"/>
        <w:rPr>
          <w:rFonts w:ascii="Times New Roman" w:eastAsia="Times New Roman" w:hAnsi="Times New Roman" w:cs="Times New Roman"/>
          <w:i/>
          <w:iCs/>
          <w:color w:val="5C5C5C"/>
          <w:sz w:val="24"/>
          <w:szCs w:val="24"/>
        </w:rPr>
      </w:pPr>
      <w:bookmarkStart w:id="213" w:name="Session6_FreeResponse1"/>
      <w:bookmarkEnd w:id="213"/>
      <w:r>
        <w:rPr>
          <w:rFonts w:ascii="Times New Roman" w:eastAsia="Times New Roman" w:hAnsi="Times New Roman" w:cs="Times New Roman"/>
          <w:i/>
          <w:iCs/>
          <w:color w:val="5C5C5C"/>
          <w:sz w:val="24"/>
          <w:szCs w:val="24"/>
        </w:rPr>
        <w:t xml:space="preserve">Provide your answer... </w:t>
      </w:r>
    </w:p>
    <w:bookmarkStart w:id="214" w:name="View_Session6_Discussion1"/>
    <w:p w:rsidR="00A85B4D" w:rsidRDefault="00943998">
      <w:pPr>
        <w:pStyle w:val="navbutton"/>
        <w:divId w:val="1350833471"/>
      </w:pPr>
      <w:r>
        <w:fldChar w:fldCharType="begin"/>
      </w:r>
      <w:r>
        <w:instrText xml:space="preserve"> HYPERLINK "" \l "Session6_Discussion1" </w:instrText>
      </w:r>
      <w:r>
        <w:fldChar w:fldCharType="separate"/>
      </w:r>
      <w:r>
        <w:rPr>
          <w:rStyle w:val="Hyperlink"/>
        </w:rPr>
        <w:t>View discussion - Übung 14</w:t>
      </w:r>
      <w:r>
        <w:fldChar w:fldCharType="end"/>
      </w:r>
      <w:bookmarkEnd w:id="214"/>
    </w:p>
    <w:p w:rsidR="00A85B4D" w:rsidRDefault="00943998">
      <w:pPr>
        <w:divId w:val="1670672901"/>
      </w:pPr>
      <w:r>
        <w:rPr>
          <w:vanish/>
        </w:rPr>
        <w:t>End of Activity</w:t>
      </w:r>
    </w:p>
    <w:p w:rsidR="00A85B4D" w:rsidRDefault="00943998">
      <w:pPr>
        <w:divId w:val="1670672901"/>
      </w:pPr>
      <w:r>
        <w:rPr>
          <w:vanish/>
        </w:rPr>
        <w:t>Start of Activity</w:t>
      </w:r>
    </w:p>
    <w:p w:rsidR="00A85B4D" w:rsidRDefault="00943998">
      <w:pPr>
        <w:spacing w:before="240" w:beforeAutospacing="0" w:after="0" w:afterAutospacing="0" w:line="240" w:lineRule="auto"/>
        <w:ind w:left="240" w:right="240"/>
        <w:outlineLvl w:val="2"/>
        <w:divId w:val="1861814392"/>
        <w:rPr>
          <w:rFonts w:eastAsia="Times New Roman"/>
          <w:b/>
          <w:bCs/>
          <w:sz w:val="36"/>
          <w:szCs w:val="36"/>
        </w:rPr>
      </w:pPr>
      <w:bookmarkStart w:id="215" w:name="Session6_Activity2"/>
      <w:bookmarkEnd w:id="215"/>
      <w:r>
        <w:rPr>
          <w:rFonts w:eastAsia="Times New Roman"/>
          <w:b/>
          <w:bCs/>
          <w:sz w:val="36"/>
          <w:szCs w:val="36"/>
        </w:rPr>
        <w:t>Übung 15</w:t>
      </w:r>
    </w:p>
    <w:p w:rsidR="00A85B4D" w:rsidRDefault="00943998">
      <w:pPr>
        <w:pStyle w:val="timing"/>
        <w:spacing w:before="100" w:beforeAutospacing="1" w:after="100" w:afterAutospacing="1"/>
        <w:ind w:left="0" w:right="0"/>
        <w:divId w:val="1324973296"/>
      </w:pPr>
      <w:r>
        <w:t>20 minuten</w:t>
      </w:r>
    </w:p>
    <w:p w:rsidR="00A85B4D" w:rsidRDefault="00943998">
      <w:pPr>
        <w:divId w:val="610742929"/>
      </w:pPr>
      <w:bookmarkStart w:id="216" w:name="Session6_Part1"/>
      <w:bookmarkEnd w:id="216"/>
      <w:r>
        <w:rPr>
          <w:vanish/>
        </w:rPr>
        <w:t>Start of Question</w:t>
      </w:r>
    </w:p>
    <w:p w:rsidR="00A85B4D" w:rsidRDefault="00943998">
      <w:pPr>
        <w:divId w:val="1553426156"/>
      </w:pPr>
      <w:bookmarkStart w:id="217" w:name="Session6_Question2"/>
      <w:bookmarkEnd w:id="217"/>
      <w:r>
        <w:t xml:space="preserve">Jetzt arbeiten Sie mit dem ersten von vier Abschnitten von der Webseite des </w:t>
      </w:r>
      <w:hyperlink r:id="rId21" w:history="1">
        <w:r>
          <w:rPr>
            <w:rStyle w:val="Hyperlink"/>
          </w:rPr>
          <w:t>„Typisch Deutsch“ Vereins</w:t>
        </w:r>
      </w:hyperlink>
      <w:r>
        <w:t xml:space="preserve">. Der Verein wurde in dem Artikel von Alumniportal </w:t>
      </w:r>
      <w:r>
        <w:rPr>
          <w:rStyle w:val="Emphasis"/>
        </w:rPr>
        <w:t>Multikulti ist eine große Bereicherung – wenn man daran arbeitet</w:t>
      </w:r>
      <w:r>
        <w:t xml:space="preserve"> folgendermaßen beschrieben: </w:t>
      </w:r>
    </w:p>
    <w:p w:rsidR="00A85B4D" w:rsidRDefault="00943998">
      <w:pPr>
        <w:divId w:val="1553426156"/>
      </w:pPr>
      <w:r>
        <w:rPr>
          <w:vanish/>
        </w:rPr>
        <w:t>Start of Quote</w:t>
      </w:r>
    </w:p>
    <w:p w:rsidR="00A85B4D" w:rsidRDefault="00943998">
      <w:pPr>
        <w:ind w:left="240" w:right="240"/>
        <w:divId w:val="1669867630"/>
      </w:pPr>
      <w:bookmarkStart w:id="218" w:name="Session6_Quote1"/>
      <w:bookmarkEnd w:id="218"/>
      <w:r>
        <w:t xml:space="preserve">[Für den] Berliner Verein Typisch Deutsch [gehört] gerade die multikulturelle Vielschichtigkeit zu Deutschland [...]: „In Deutschland existieren Sprache, Religion, Ethnie und Kultur in verschiedenen Ausführungen und wir schätzen diese Pluralität – sie birgt viele Chancen und ist für uns typisch deutsch.“ Der Verein will durch einen offenen Umgang mit multikulturellen Lebensstilen für Verständnis und Akzeptanz auf allen Seiten sorgen. So gehen die Mitglieder des Vereins zum Beispiel in Schulen und diskutieren dort mit Schülerinnen und Schülern über die Bedeutung von „Identität“, „Heimat“ und „Deutschsein“. </w:t>
      </w:r>
    </w:p>
    <w:p w:rsidR="00A85B4D" w:rsidRDefault="00943998">
      <w:pPr>
        <w:pStyle w:val="sourcereference"/>
        <w:spacing w:before="100" w:beforeAutospacing="1" w:after="100" w:afterAutospacing="1"/>
        <w:ind w:left="2621" w:right="240"/>
        <w:divId w:val="1669867630"/>
      </w:pPr>
      <w:r>
        <w:t>(Wydra, 2016)</w:t>
      </w:r>
    </w:p>
    <w:p w:rsidR="00A85B4D" w:rsidRDefault="00943998">
      <w:pPr>
        <w:divId w:val="1553426156"/>
      </w:pPr>
      <w:r>
        <w:rPr>
          <w:vanish/>
        </w:rPr>
        <w:t>End of Quote</w:t>
      </w:r>
    </w:p>
    <w:p w:rsidR="00A85B4D" w:rsidRDefault="00943998">
      <w:pPr>
        <w:divId w:val="1553426156"/>
      </w:pPr>
      <w:r>
        <w:t xml:space="preserve">Lesen Sie jetzt den ersten Abschnitt von der Webseite des </w:t>
      </w:r>
      <w:hyperlink r:id="rId22" w:history="1">
        <w:r>
          <w:rPr>
            <w:rStyle w:val="Hyperlink"/>
          </w:rPr>
          <w:t>„Typisch Deutsch“ Vereins</w:t>
        </w:r>
      </w:hyperlink>
      <w:r>
        <w:t xml:space="preserve">. Beantworten Sie dann die Fragen, die Ihnen helfen werden, die Motivationen des Vereins besser zu verstehen. </w:t>
      </w:r>
    </w:p>
    <w:p w:rsidR="00A85B4D" w:rsidRDefault="00943998">
      <w:pPr>
        <w:divId w:val="1553426156"/>
      </w:pPr>
      <w:r>
        <w:rPr>
          <w:vanish/>
        </w:rPr>
        <w:t>Start of Reading</w:t>
      </w:r>
    </w:p>
    <w:p w:rsidR="00A85B4D" w:rsidRDefault="00943998">
      <w:pPr>
        <w:spacing w:before="240" w:beforeAutospacing="0" w:after="0" w:afterAutospacing="0" w:line="240" w:lineRule="auto"/>
        <w:ind w:left="240" w:right="240"/>
        <w:outlineLvl w:val="3"/>
        <w:divId w:val="432168797"/>
        <w:rPr>
          <w:rFonts w:eastAsia="Times New Roman"/>
          <w:b/>
          <w:bCs/>
          <w:sz w:val="32"/>
          <w:szCs w:val="32"/>
        </w:rPr>
      </w:pPr>
      <w:bookmarkStart w:id="219" w:name="Session6_Reading1"/>
      <w:bookmarkEnd w:id="219"/>
      <w:r>
        <w:rPr>
          <w:rFonts w:eastAsia="Times New Roman"/>
          <w:b/>
          <w:bCs/>
          <w:sz w:val="32"/>
          <w:szCs w:val="32"/>
        </w:rPr>
        <w:t>Text 5   Verein Typisch Deutsch: Was wir wollen</w:t>
      </w:r>
    </w:p>
    <w:p w:rsidR="00A85B4D" w:rsidRDefault="00943998">
      <w:pPr>
        <w:divId w:val="250965357"/>
      </w:pPr>
      <w:r>
        <w:t xml:space="preserve">Wir sind eine bunte Gemeinschaft, die multikulturell, multiethnisch und multireligiös ist, wir bringen Alt- und Neudeutsche zusammen und lehnen den Begriff „Integration“ völlig ab. </w:t>
      </w:r>
    </w:p>
    <w:p w:rsidR="00A85B4D" w:rsidRDefault="00943998">
      <w:pPr>
        <w:divId w:val="250965357"/>
      </w:pPr>
      <w:r>
        <w:t xml:space="preserve">Das, was gemeinhin als „typisch deutsch“ bezeichnet wird, bedarf einer neuen Definition. In Deutschland existieren Sprache, Religion, Ethnie oder Kultur in verschiedenen Ausführungen und wir schätzen diese Pluralität – sie birgt viele Chancen und ist für uns „typisch deutsch“. </w:t>
      </w:r>
    </w:p>
    <w:p w:rsidR="00A85B4D" w:rsidRDefault="00943998">
      <w:pPr>
        <w:divId w:val="250965357"/>
      </w:pPr>
      <w:r>
        <w:t xml:space="preserve">Wir respektieren alle in Deutschland lebenden Menschen – so, wie sie sind. Unser Ziel ist es, die gegenseitige Toleranz zu fördern und unser gelebtes Prinzip Einigkeit in Vielfalt auf das Zusammenleben aller zu übertragen. Wir wollen die Gesellschaft gemeinsam gestalten. Dabei handeln wir nach den Prinzipien unseres typisch deutschen Grundgesetzes. </w:t>
      </w:r>
    </w:p>
    <w:p w:rsidR="00A85B4D" w:rsidRDefault="00943998">
      <w:pPr>
        <w:pStyle w:val="sourcereference"/>
        <w:spacing w:before="100" w:beforeAutospacing="1" w:after="100" w:afterAutospacing="1"/>
        <w:ind w:left="2381" w:right="0"/>
        <w:divId w:val="250965357"/>
      </w:pPr>
      <w:r>
        <w:t>(Typisch Deutsch e. V., ohne Datum [e. V. ist kurz für eingetragener Verein])</w:t>
      </w:r>
    </w:p>
    <w:p w:rsidR="00A85B4D" w:rsidRDefault="00943998">
      <w:pPr>
        <w:divId w:val="1553426156"/>
      </w:pPr>
      <w:r>
        <w:rPr>
          <w:vanish/>
        </w:rPr>
        <w:t>End of Reading</w:t>
      </w:r>
    </w:p>
    <w:p w:rsidR="00A85B4D" w:rsidRDefault="00943998">
      <w:pPr>
        <w:divId w:val="610742929"/>
      </w:pPr>
      <w:r>
        <w:rPr>
          <w:vanish/>
        </w:rPr>
        <w:t>End of Question</w:t>
      </w:r>
    </w:p>
    <w:p w:rsidR="00A85B4D" w:rsidRDefault="00943998">
      <w:pPr>
        <w:divId w:val="2084600470"/>
      </w:pPr>
      <w:bookmarkStart w:id="220" w:name="Session6_Part2"/>
      <w:bookmarkEnd w:id="220"/>
      <w:r>
        <w:rPr>
          <w:vanish/>
        </w:rPr>
        <w:t>Start of Question</w:t>
      </w:r>
    </w:p>
    <w:p w:rsidR="00A85B4D" w:rsidRDefault="00943998">
      <w:pPr>
        <w:divId w:val="2038042113"/>
      </w:pPr>
      <w:bookmarkStart w:id="221" w:name="Session6_Question3"/>
      <w:bookmarkEnd w:id="221"/>
      <w:r>
        <w:t>1. Wie beschreibt sich der Verein?</w:t>
      </w:r>
    </w:p>
    <w:p w:rsidR="00A85B4D" w:rsidRDefault="00943998">
      <w:pPr>
        <w:divId w:val="2084600470"/>
      </w:pPr>
      <w:r>
        <w:rPr>
          <w:vanish/>
        </w:rPr>
        <w:t>End of Question</w:t>
      </w:r>
    </w:p>
    <w:p w:rsidR="00A85B4D" w:rsidRDefault="00943998">
      <w:pPr>
        <w:spacing w:before="60" w:beforeAutospacing="0" w:after="60" w:afterAutospacing="0" w:line="240" w:lineRule="auto"/>
        <w:divId w:val="930772660"/>
        <w:rPr>
          <w:rFonts w:ascii="Times New Roman" w:eastAsia="Times New Roman" w:hAnsi="Times New Roman" w:cs="Times New Roman"/>
          <w:i/>
          <w:iCs/>
          <w:color w:val="5C5C5C"/>
          <w:sz w:val="24"/>
          <w:szCs w:val="24"/>
        </w:rPr>
      </w:pPr>
      <w:bookmarkStart w:id="222" w:name="Session6_FreeResponse2"/>
      <w:bookmarkEnd w:id="222"/>
      <w:r>
        <w:rPr>
          <w:rFonts w:ascii="Times New Roman" w:eastAsia="Times New Roman" w:hAnsi="Times New Roman" w:cs="Times New Roman"/>
          <w:i/>
          <w:iCs/>
          <w:color w:val="5C5C5C"/>
          <w:sz w:val="24"/>
          <w:szCs w:val="24"/>
        </w:rPr>
        <w:t xml:space="preserve">Provide your answer... </w:t>
      </w:r>
    </w:p>
    <w:bookmarkStart w:id="223" w:name="View_Session6_Answer1"/>
    <w:p w:rsidR="00A85B4D" w:rsidRDefault="00943998">
      <w:pPr>
        <w:pStyle w:val="navbutton"/>
        <w:divId w:val="2084600470"/>
      </w:pPr>
      <w:r>
        <w:fldChar w:fldCharType="begin"/>
      </w:r>
      <w:r>
        <w:instrText xml:space="preserve"> HYPERLINK "" \l "Session6_Answer1" </w:instrText>
      </w:r>
      <w:r>
        <w:fldChar w:fldCharType="separate"/>
      </w:r>
      <w:r>
        <w:rPr>
          <w:rStyle w:val="Hyperlink"/>
        </w:rPr>
        <w:t>View answer - Part</w:t>
      </w:r>
      <w:r>
        <w:fldChar w:fldCharType="end"/>
      </w:r>
      <w:bookmarkEnd w:id="223"/>
    </w:p>
    <w:p w:rsidR="00A85B4D" w:rsidRDefault="00943998">
      <w:pPr>
        <w:divId w:val="339433377"/>
      </w:pPr>
      <w:bookmarkStart w:id="224" w:name="Session6_Part3"/>
      <w:bookmarkEnd w:id="224"/>
      <w:r>
        <w:rPr>
          <w:vanish/>
        </w:rPr>
        <w:t>Start of Question</w:t>
      </w:r>
    </w:p>
    <w:p w:rsidR="00A85B4D" w:rsidRDefault="00943998">
      <w:pPr>
        <w:divId w:val="25104361"/>
      </w:pPr>
      <w:bookmarkStart w:id="225" w:name="Session6_Question4"/>
      <w:bookmarkEnd w:id="225"/>
      <w:r>
        <w:t>2. Was wird abgelehnt und was braucht eine neue Definition?</w:t>
      </w:r>
    </w:p>
    <w:p w:rsidR="00A85B4D" w:rsidRDefault="00943998">
      <w:pPr>
        <w:divId w:val="339433377"/>
      </w:pPr>
      <w:r>
        <w:rPr>
          <w:vanish/>
        </w:rPr>
        <w:t>End of Question</w:t>
      </w:r>
    </w:p>
    <w:p w:rsidR="00A85B4D" w:rsidRDefault="00943998">
      <w:pPr>
        <w:spacing w:before="60" w:beforeAutospacing="0" w:after="60" w:afterAutospacing="0" w:line="240" w:lineRule="auto"/>
        <w:divId w:val="1473328749"/>
        <w:rPr>
          <w:rFonts w:ascii="Times New Roman" w:eastAsia="Times New Roman" w:hAnsi="Times New Roman" w:cs="Times New Roman"/>
          <w:i/>
          <w:iCs/>
          <w:color w:val="5C5C5C"/>
          <w:sz w:val="24"/>
          <w:szCs w:val="24"/>
        </w:rPr>
      </w:pPr>
      <w:bookmarkStart w:id="226" w:name="Session6_FreeResponse3"/>
      <w:bookmarkEnd w:id="226"/>
      <w:r>
        <w:rPr>
          <w:rFonts w:ascii="Times New Roman" w:eastAsia="Times New Roman" w:hAnsi="Times New Roman" w:cs="Times New Roman"/>
          <w:i/>
          <w:iCs/>
          <w:color w:val="5C5C5C"/>
          <w:sz w:val="24"/>
          <w:szCs w:val="24"/>
        </w:rPr>
        <w:t xml:space="preserve">Provide your answer... </w:t>
      </w:r>
    </w:p>
    <w:bookmarkStart w:id="227" w:name="View_Session6_Answer2"/>
    <w:p w:rsidR="00A85B4D" w:rsidRDefault="00943998">
      <w:pPr>
        <w:pStyle w:val="navbutton"/>
        <w:divId w:val="339433377"/>
      </w:pPr>
      <w:r>
        <w:fldChar w:fldCharType="begin"/>
      </w:r>
      <w:r>
        <w:instrText xml:space="preserve"> HYPERLINK "" \l "Session6_Answer2" </w:instrText>
      </w:r>
      <w:r>
        <w:fldChar w:fldCharType="separate"/>
      </w:r>
      <w:r>
        <w:rPr>
          <w:rStyle w:val="Hyperlink"/>
        </w:rPr>
        <w:t>View answer - Part</w:t>
      </w:r>
      <w:r>
        <w:fldChar w:fldCharType="end"/>
      </w:r>
      <w:bookmarkEnd w:id="227"/>
    </w:p>
    <w:p w:rsidR="00A85B4D" w:rsidRDefault="00943998">
      <w:pPr>
        <w:divId w:val="1675064122"/>
      </w:pPr>
      <w:bookmarkStart w:id="228" w:name="Session6_Part4"/>
      <w:bookmarkEnd w:id="228"/>
      <w:r>
        <w:rPr>
          <w:vanish/>
        </w:rPr>
        <w:t>Start of Question</w:t>
      </w:r>
    </w:p>
    <w:p w:rsidR="00A85B4D" w:rsidRDefault="00943998">
      <w:pPr>
        <w:divId w:val="1322734808"/>
      </w:pPr>
      <w:bookmarkStart w:id="229" w:name="Session6_Question5"/>
      <w:bookmarkEnd w:id="229"/>
      <w:r>
        <w:t>3. Welcher Grund wird dafür genannt?</w:t>
      </w:r>
    </w:p>
    <w:p w:rsidR="00A85B4D" w:rsidRDefault="00943998">
      <w:pPr>
        <w:divId w:val="1675064122"/>
      </w:pPr>
      <w:r>
        <w:rPr>
          <w:vanish/>
        </w:rPr>
        <w:t>End of Question</w:t>
      </w:r>
    </w:p>
    <w:p w:rsidR="00A85B4D" w:rsidRDefault="00943998">
      <w:pPr>
        <w:spacing w:before="60" w:beforeAutospacing="0" w:after="60" w:afterAutospacing="0" w:line="240" w:lineRule="auto"/>
        <w:divId w:val="253823776"/>
        <w:rPr>
          <w:rFonts w:ascii="Times New Roman" w:eastAsia="Times New Roman" w:hAnsi="Times New Roman" w:cs="Times New Roman"/>
          <w:i/>
          <w:iCs/>
          <w:color w:val="5C5C5C"/>
          <w:sz w:val="24"/>
          <w:szCs w:val="24"/>
        </w:rPr>
      </w:pPr>
      <w:bookmarkStart w:id="230" w:name="Session6_FreeResponse4"/>
      <w:bookmarkEnd w:id="230"/>
      <w:r>
        <w:rPr>
          <w:rFonts w:ascii="Times New Roman" w:eastAsia="Times New Roman" w:hAnsi="Times New Roman" w:cs="Times New Roman"/>
          <w:i/>
          <w:iCs/>
          <w:color w:val="5C5C5C"/>
          <w:sz w:val="24"/>
          <w:szCs w:val="24"/>
        </w:rPr>
        <w:t xml:space="preserve">Provide your answer... </w:t>
      </w:r>
    </w:p>
    <w:bookmarkStart w:id="231" w:name="View_Session6_Answer3"/>
    <w:p w:rsidR="00A85B4D" w:rsidRDefault="00943998">
      <w:pPr>
        <w:pStyle w:val="navbutton"/>
        <w:divId w:val="1675064122"/>
      </w:pPr>
      <w:r>
        <w:fldChar w:fldCharType="begin"/>
      </w:r>
      <w:r>
        <w:instrText xml:space="preserve"> HYPERLINK "" \l "Session6_Answer3" </w:instrText>
      </w:r>
      <w:r>
        <w:fldChar w:fldCharType="separate"/>
      </w:r>
      <w:r>
        <w:rPr>
          <w:rStyle w:val="Hyperlink"/>
        </w:rPr>
        <w:t>View answer - Part</w:t>
      </w:r>
      <w:r>
        <w:fldChar w:fldCharType="end"/>
      </w:r>
      <w:bookmarkEnd w:id="231"/>
    </w:p>
    <w:p w:rsidR="00A85B4D" w:rsidRDefault="00943998">
      <w:pPr>
        <w:divId w:val="1630623546"/>
      </w:pPr>
      <w:bookmarkStart w:id="232" w:name="Session6_Part5"/>
      <w:bookmarkEnd w:id="232"/>
      <w:r>
        <w:rPr>
          <w:vanish/>
        </w:rPr>
        <w:t>Start of Question</w:t>
      </w:r>
    </w:p>
    <w:p w:rsidR="00A85B4D" w:rsidRDefault="00943998">
      <w:pPr>
        <w:divId w:val="551112315"/>
      </w:pPr>
      <w:bookmarkStart w:id="233" w:name="Session6_Question6"/>
      <w:bookmarkEnd w:id="233"/>
      <w:r>
        <w:t>4. Was ist für den Verein „typisch deutsch“?</w:t>
      </w:r>
    </w:p>
    <w:p w:rsidR="00A85B4D" w:rsidRDefault="00943998">
      <w:pPr>
        <w:divId w:val="1630623546"/>
      </w:pPr>
      <w:r>
        <w:rPr>
          <w:vanish/>
        </w:rPr>
        <w:t>End of Question</w:t>
      </w:r>
    </w:p>
    <w:p w:rsidR="00A85B4D" w:rsidRDefault="00943998">
      <w:pPr>
        <w:spacing w:before="60" w:beforeAutospacing="0" w:after="60" w:afterAutospacing="0" w:line="240" w:lineRule="auto"/>
        <w:divId w:val="1563717495"/>
        <w:rPr>
          <w:rFonts w:ascii="Times New Roman" w:eastAsia="Times New Roman" w:hAnsi="Times New Roman" w:cs="Times New Roman"/>
          <w:i/>
          <w:iCs/>
          <w:color w:val="5C5C5C"/>
          <w:sz w:val="24"/>
          <w:szCs w:val="24"/>
        </w:rPr>
      </w:pPr>
      <w:bookmarkStart w:id="234" w:name="Session6_FreeResponse5"/>
      <w:bookmarkEnd w:id="234"/>
      <w:r>
        <w:rPr>
          <w:rFonts w:ascii="Times New Roman" w:eastAsia="Times New Roman" w:hAnsi="Times New Roman" w:cs="Times New Roman"/>
          <w:i/>
          <w:iCs/>
          <w:color w:val="5C5C5C"/>
          <w:sz w:val="24"/>
          <w:szCs w:val="24"/>
        </w:rPr>
        <w:t xml:space="preserve">Provide your answer... </w:t>
      </w:r>
    </w:p>
    <w:bookmarkStart w:id="235" w:name="View_Session6_Answer4"/>
    <w:p w:rsidR="00A85B4D" w:rsidRDefault="00943998">
      <w:pPr>
        <w:pStyle w:val="navbutton"/>
        <w:divId w:val="1630623546"/>
      </w:pPr>
      <w:r>
        <w:fldChar w:fldCharType="begin"/>
      </w:r>
      <w:r>
        <w:instrText xml:space="preserve"> HYPERLINK "" \l "Session6_Answer4" </w:instrText>
      </w:r>
      <w:r>
        <w:fldChar w:fldCharType="separate"/>
      </w:r>
      <w:r>
        <w:rPr>
          <w:rStyle w:val="Hyperlink"/>
        </w:rPr>
        <w:t>View answer - Part</w:t>
      </w:r>
      <w:r>
        <w:fldChar w:fldCharType="end"/>
      </w:r>
      <w:bookmarkEnd w:id="235"/>
    </w:p>
    <w:p w:rsidR="00A85B4D" w:rsidRDefault="00943998">
      <w:pPr>
        <w:divId w:val="1883906976"/>
      </w:pPr>
      <w:bookmarkStart w:id="236" w:name="Session6_Part6"/>
      <w:bookmarkEnd w:id="236"/>
      <w:r>
        <w:rPr>
          <w:vanish/>
        </w:rPr>
        <w:t>Start of Question</w:t>
      </w:r>
    </w:p>
    <w:p w:rsidR="00A85B4D" w:rsidRDefault="00943998">
      <w:pPr>
        <w:divId w:val="1903908004"/>
      </w:pPr>
      <w:bookmarkStart w:id="237" w:name="Session6_Question7"/>
      <w:bookmarkEnd w:id="237"/>
      <w:r>
        <w:t>5. Welche Ziele hat der Verein?</w:t>
      </w:r>
    </w:p>
    <w:p w:rsidR="00A85B4D" w:rsidRDefault="00943998">
      <w:pPr>
        <w:divId w:val="1883906976"/>
      </w:pPr>
      <w:r>
        <w:rPr>
          <w:vanish/>
        </w:rPr>
        <w:t>End of Question</w:t>
      </w:r>
    </w:p>
    <w:p w:rsidR="00A85B4D" w:rsidRDefault="00943998">
      <w:pPr>
        <w:spacing w:before="60" w:beforeAutospacing="0" w:after="60" w:afterAutospacing="0" w:line="240" w:lineRule="auto"/>
        <w:divId w:val="1243877727"/>
        <w:rPr>
          <w:rFonts w:ascii="Times New Roman" w:eastAsia="Times New Roman" w:hAnsi="Times New Roman" w:cs="Times New Roman"/>
          <w:i/>
          <w:iCs/>
          <w:color w:val="5C5C5C"/>
          <w:sz w:val="24"/>
          <w:szCs w:val="24"/>
        </w:rPr>
      </w:pPr>
      <w:bookmarkStart w:id="238" w:name="Session6_FreeResponse6"/>
      <w:bookmarkEnd w:id="238"/>
      <w:r>
        <w:rPr>
          <w:rFonts w:ascii="Times New Roman" w:eastAsia="Times New Roman" w:hAnsi="Times New Roman" w:cs="Times New Roman"/>
          <w:i/>
          <w:iCs/>
          <w:color w:val="5C5C5C"/>
          <w:sz w:val="24"/>
          <w:szCs w:val="24"/>
        </w:rPr>
        <w:t xml:space="preserve">Provide your answer... </w:t>
      </w:r>
    </w:p>
    <w:bookmarkStart w:id="239" w:name="View_Session6_Answer5"/>
    <w:p w:rsidR="00A85B4D" w:rsidRDefault="00943998">
      <w:pPr>
        <w:pStyle w:val="navbutton"/>
        <w:divId w:val="1883906976"/>
      </w:pPr>
      <w:r>
        <w:fldChar w:fldCharType="begin"/>
      </w:r>
      <w:r>
        <w:instrText xml:space="preserve"> HYPERLINK "" \l "Session6_Answer5" </w:instrText>
      </w:r>
      <w:r>
        <w:fldChar w:fldCharType="separate"/>
      </w:r>
      <w:r>
        <w:rPr>
          <w:rStyle w:val="Hyperlink"/>
        </w:rPr>
        <w:t>View answer - Part</w:t>
      </w:r>
      <w:r>
        <w:fldChar w:fldCharType="end"/>
      </w:r>
      <w:bookmarkEnd w:id="239"/>
    </w:p>
    <w:p w:rsidR="00A85B4D" w:rsidRDefault="00943998">
      <w:pPr>
        <w:divId w:val="1670672901"/>
      </w:pPr>
      <w:r>
        <w:rPr>
          <w:vanish/>
        </w:rPr>
        <w:t>End of Activity</w:t>
      </w:r>
    </w:p>
    <w:p w:rsidR="00A85B4D" w:rsidRDefault="00943998">
      <w:pPr>
        <w:divId w:val="1670672901"/>
      </w:pPr>
      <w:r>
        <w:rPr>
          <w:vanish/>
        </w:rPr>
        <w:t>Start of Activity</w:t>
      </w:r>
    </w:p>
    <w:p w:rsidR="00A85B4D" w:rsidRDefault="00943998">
      <w:pPr>
        <w:spacing w:before="240" w:beforeAutospacing="0" w:after="0" w:afterAutospacing="0" w:line="240" w:lineRule="auto"/>
        <w:ind w:left="240" w:right="240"/>
        <w:outlineLvl w:val="2"/>
        <w:divId w:val="3365745"/>
        <w:rPr>
          <w:rFonts w:eastAsia="Times New Roman"/>
          <w:b/>
          <w:bCs/>
          <w:sz w:val="36"/>
          <w:szCs w:val="36"/>
        </w:rPr>
      </w:pPr>
      <w:bookmarkStart w:id="240" w:name="Session6_Activity3"/>
      <w:bookmarkEnd w:id="240"/>
      <w:r>
        <w:rPr>
          <w:rFonts w:eastAsia="Times New Roman"/>
          <w:b/>
          <w:bCs/>
          <w:sz w:val="36"/>
          <w:szCs w:val="36"/>
        </w:rPr>
        <w:t>Übung 16</w:t>
      </w:r>
    </w:p>
    <w:p w:rsidR="00A85B4D" w:rsidRDefault="00943998">
      <w:pPr>
        <w:pStyle w:val="timing"/>
        <w:spacing w:before="100" w:beforeAutospacing="1" w:after="100" w:afterAutospacing="1"/>
        <w:ind w:left="0" w:right="0"/>
        <w:divId w:val="633869517"/>
      </w:pPr>
      <w:r>
        <w:t>10 minuten</w:t>
      </w:r>
    </w:p>
    <w:p w:rsidR="00A85B4D" w:rsidRDefault="00943998">
      <w:pPr>
        <w:divId w:val="633869517"/>
      </w:pPr>
      <w:r>
        <w:rPr>
          <w:vanish/>
        </w:rPr>
        <w:t>Start of Question</w:t>
      </w:r>
    </w:p>
    <w:p w:rsidR="00A85B4D" w:rsidRDefault="00943998">
      <w:pPr>
        <w:divId w:val="1587836323"/>
      </w:pPr>
      <w:bookmarkStart w:id="241" w:name="Session6_Question8"/>
      <w:bookmarkEnd w:id="241"/>
      <w:r>
        <w:t xml:space="preserve">Lesen Sie jetzt den nächsten Abschnitt von der Webseite des Vereins. In dieser Übung konzentrieren Sie sich zunächst auf die Sprache, insbesondere die Verben, die in diesem Abschnitt benutzt werden. Ordnen Sie die Verben den entsprechenden Synonymen zu. Indem man Synonyme für bestimmte Begriffe lernt, kann man sein Vokabular erweitern. Daran arbeiten Sie jetzt. </w:t>
      </w:r>
    </w:p>
    <w:p w:rsidR="00A85B4D" w:rsidRDefault="00943998">
      <w:pPr>
        <w:divId w:val="1587836323"/>
      </w:pPr>
      <w:r>
        <w:rPr>
          <w:vanish/>
        </w:rPr>
        <w:t>Start of Reading</w:t>
      </w:r>
    </w:p>
    <w:p w:rsidR="00A85B4D" w:rsidRDefault="00943998">
      <w:pPr>
        <w:spacing w:before="240" w:beforeAutospacing="0" w:after="0" w:afterAutospacing="0" w:line="240" w:lineRule="auto"/>
        <w:ind w:left="240" w:right="240"/>
        <w:outlineLvl w:val="3"/>
        <w:divId w:val="540245266"/>
        <w:rPr>
          <w:rFonts w:eastAsia="Times New Roman"/>
          <w:b/>
          <w:bCs/>
          <w:sz w:val="32"/>
          <w:szCs w:val="32"/>
        </w:rPr>
      </w:pPr>
      <w:bookmarkStart w:id="242" w:name="Session6_Reading2"/>
      <w:bookmarkEnd w:id="242"/>
      <w:r>
        <w:rPr>
          <w:rFonts w:eastAsia="Times New Roman"/>
          <w:b/>
          <w:bCs/>
          <w:sz w:val="32"/>
          <w:szCs w:val="32"/>
        </w:rPr>
        <w:t>Text 6   Verein Typisch Deutsch: Was wir machen</w:t>
      </w:r>
    </w:p>
    <w:p w:rsidR="00A85B4D" w:rsidRDefault="00943998">
      <w:pPr>
        <w:divId w:val="68163207"/>
      </w:pPr>
      <w:r>
        <w:rPr>
          <w:vanish/>
        </w:rPr>
        <w:t>Start of Media Content</w:t>
      </w:r>
    </w:p>
    <w:p w:rsidR="00A85B4D" w:rsidRDefault="00943998">
      <w:pPr>
        <w:spacing w:before="120" w:beforeAutospacing="0" w:after="120" w:afterAutospacing="0"/>
        <w:divId w:val="1452289287"/>
      </w:pPr>
      <w:bookmarkStart w:id="243" w:name="Session6_MediaContent1"/>
      <w:bookmarkEnd w:id="243"/>
      <w:r>
        <w:t>Interactive content is not available in this format.</w:t>
      </w:r>
    </w:p>
    <w:p w:rsidR="00A85B4D" w:rsidRDefault="00943998">
      <w:pPr>
        <w:divId w:val="68163207"/>
      </w:pPr>
      <w:r>
        <w:rPr>
          <w:vanish/>
        </w:rPr>
        <w:t>End of Media Content</w:t>
      </w:r>
    </w:p>
    <w:p w:rsidR="00A85B4D" w:rsidRDefault="00943998">
      <w:pPr>
        <w:divId w:val="1587836323"/>
      </w:pPr>
      <w:r>
        <w:rPr>
          <w:vanish/>
        </w:rPr>
        <w:t>End of Reading</w:t>
      </w:r>
    </w:p>
    <w:p w:rsidR="00A85B4D" w:rsidRDefault="00943998">
      <w:pPr>
        <w:divId w:val="633869517"/>
      </w:pPr>
      <w:r>
        <w:rPr>
          <w:vanish/>
        </w:rPr>
        <w:t>End of Question</w:t>
      </w:r>
    </w:p>
    <w:p w:rsidR="00A85B4D" w:rsidRDefault="00943998">
      <w:pPr>
        <w:divId w:val="1670672901"/>
      </w:pPr>
      <w:r>
        <w:rPr>
          <w:vanish/>
        </w:rPr>
        <w:t>End of Activity</w:t>
      </w:r>
    </w:p>
    <w:p w:rsidR="00A85B4D" w:rsidRDefault="00943998">
      <w:pPr>
        <w:divId w:val="1670672901"/>
      </w:pPr>
      <w:r>
        <w:rPr>
          <w:vanish/>
        </w:rPr>
        <w:t>Start of Activity</w:t>
      </w:r>
    </w:p>
    <w:p w:rsidR="00A85B4D" w:rsidRDefault="00943998">
      <w:pPr>
        <w:spacing w:before="240" w:beforeAutospacing="0" w:after="0" w:afterAutospacing="0" w:line="240" w:lineRule="auto"/>
        <w:ind w:left="240" w:right="240"/>
        <w:outlineLvl w:val="2"/>
        <w:divId w:val="1219899742"/>
        <w:rPr>
          <w:rFonts w:eastAsia="Times New Roman"/>
          <w:b/>
          <w:bCs/>
          <w:sz w:val="36"/>
          <w:szCs w:val="36"/>
        </w:rPr>
      </w:pPr>
      <w:bookmarkStart w:id="244" w:name="Session6_Activity4"/>
      <w:bookmarkEnd w:id="244"/>
      <w:r>
        <w:rPr>
          <w:rFonts w:eastAsia="Times New Roman"/>
          <w:b/>
          <w:bCs/>
          <w:sz w:val="36"/>
          <w:szCs w:val="36"/>
        </w:rPr>
        <w:t>Übung 17</w:t>
      </w:r>
    </w:p>
    <w:p w:rsidR="00A85B4D" w:rsidRDefault="00943998">
      <w:pPr>
        <w:pStyle w:val="timing"/>
        <w:spacing w:before="100" w:beforeAutospacing="1" w:after="100" w:afterAutospacing="1"/>
        <w:ind w:left="0" w:right="0"/>
        <w:divId w:val="243540420"/>
      </w:pPr>
      <w:r>
        <w:t>20 minuten</w:t>
      </w:r>
    </w:p>
    <w:p w:rsidR="00A85B4D" w:rsidRDefault="00943998">
      <w:pPr>
        <w:divId w:val="1164127088"/>
      </w:pPr>
      <w:bookmarkStart w:id="245" w:name="Session6_Part7"/>
      <w:bookmarkEnd w:id="245"/>
      <w:r>
        <w:rPr>
          <w:vanish/>
        </w:rPr>
        <w:t>Start of Question</w:t>
      </w:r>
    </w:p>
    <w:p w:rsidR="00A85B4D" w:rsidRDefault="00943998">
      <w:pPr>
        <w:divId w:val="1392271228"/>
      </w:pPr>
      <w:bookmarkStart w:id="246" w:name="Session6_Question9"/>
      <w:bookmarkEnd w:id="246"/>
      <w:r>
        <w:t xml:space="preserve">Der Text „Was wir machen“ ist aus der „wir“-Perspektive geschrieben, um die gemeinsamen Ziele des Vereins vorzustellen und die Mitglieder des Vereins als eine Körperschaft darzustellen. Verfassen Sie jetzt eine förmlichere Version von einigen Sätzen aus dem Text, indem Sie sie im Passiv verfassen. Die Benutzung des Passivs ist ein formellerer Stil, den Sie benutzen können, um Ihre eigenen Texte komplexer und formeller erscheinen zu lassen. Das Passiv wird mit dem Hilfsverb ‚werden‘ und dem Partizip des Verbs konstruiert. Hier sind einige Beispiele. </w:t>
      </w:r>
    </w:p>
    <w:p w:rsidR="00A85B4D" w:rsidRDefault="00943998">
      <w:pPr>
        <w:divId w:val="1392271228"/>
      </w:pPr>
      <w:r>
        <w:rPr>
          <w:vanish/>
        </w:rPr>
        <w:t>Start of Quote</w:t>
      </w:r>
    </w:p>
    <w:p w:rsidR="00A85B4D" w:rsidRDefault="00943998">
      <w:pPr>
        <w:ind w:left="240" w:right="240"/>
        <w:divId w:val="69348433"/>
      </w:pPr>
      <w:bookmarkStart w:id="247" w:name="Session6_Quote2"/>
      <w:bookmarkEnd w:id="247"/>
      <w:r>
        <w:t>Aktiv: Wir stellen hier die Frage: ‚Was ist typisch Deutsch?‘</w:t>
      </w:r>
    </w:p>
    <w:p w:rsidR="00A85B4D" w:rsidRDefault="00943998">
      <w:pPr>
        <w:ind w:left="240" w:right="240"/>
        <w:divId w:val="69348433"/>
      </w:pPr>
      <w:r>
        <w:t xml:space="preserve">Passiv: Die Frage ‚Was ist typisch Deutsch‘ </w:t>
      </w:r>
      <w:r>
        <w:rPr>
          <w:rStyle w:val="Strong"/>
        </w:rPr>
        <w:t>wird</w:t>
      </w:r>
      <w:r>
        <w:t xml:space="preserve"> hier </w:t>
      </w:r>
      <w:r>
        <w:rPr>
          <w:rStyle w:val="Strong"/>
        </w:rPr>
        <w:t>gestellt</w:t>
      </w:r>
      <w:r>
        <w:t xml:space="preserve">. / Hier </w:t>
      </w:r>
      <w:r>
        <w:rPr>
          <w:rStyle w:val="Strong"/>
        </w:rPr>
        <w:t>wird</w:t>
      </w:r>
      <w:r>
        <w:t xml:space="preserve"> die Frage </w:t>
      </w:r>
      <w:r>
        <w:rPr>
          <w:rStyle w:val="Strong"/>
        </w:rPr>
        <w:t>gestellt</w:t>
      </w:r>
      <w:r>
        <w:t xml:space="preserve">: ‚Was ist typisch Deutsch?‘ (Eng: </w:t>
      </w:r>
      <w:r>
        <w:rPr>
          <w:rStyle w:val="Emphasis"/>
        </w:rPr>
        <w:t>is asked / is being asked</w:t>
      </w:r>
      <w:r>
        <w:t xml:space="preserve">) </w:t>
      </w:r>
    </w:p>
    <w:p w:rsidR="00A85B4D" w:rsidRDefault="00943998">
      <w:pPr>
        <w:ind w:left="240" w:right="240"/>
        <w:divId w:val="69348433"/>
      </w:pPr>
      <w:r>
        <w:t>Aktiv: Wir respektieren alle Menschen.</w:t>
      </w:r>
    </w:p>
    <w:p w:rsidR="00A85B4D" w:rsidRDefault="00943998">
      <w:pPr>
        <w:ind w:left="240" w:right="240"/>
        <w:divId w:val="69348433"/>
      </w:pPr>
      <w:r>
        <w:t xml:space="preserve">Passiv: Alle Menschen </w:t>
      </w:r>
      <w:r>
        <w:rPr>
          <w:rStyle w:val="Strong"/>
        </w:rPr>
        <w:t>werden respektiert</w:t>
      </w:r>
      <w:r>
        <w:t xml:space="preserve">. (Eng: </w:t>
      </w:r>
      <w:r>
        <w:rPr>
          <w:rStyle w:val="Emphasis"/>
        </w:rPr>
        <w:t>are respected / are being respected</w:t>
      </w:r>
      <w:r>
        <w:t xml:space="preserve">) </w:t>
      </w:r>
    </w:p>
    <w:p w:rsidR="00A85B4D" w:rsidRDefault="00943998">
      <w:pPr>
        <w:ind w:left="240" w:right="240"/>
        <w:divId w:val="69348433"/>
      </w:pPr>
      <w:r>
        <w:t>Aktiv: Der Verein sammelte neue Ideen.</w:t>
      </w:r>
    </w:p>
    <w:p w:rsidR="00A85B4D" w:rsidRDefault="00943998">
      <w:pPr>
        <w:ind w:left="240" w:right="240"/>
        <w:divId w:val="69348433"/>
      </w:pPr>
      <w:r>
        <w:t xml:space="preserve">Passiv: Neue Ideen </w:t>
      </w:r>
      <w:r>
        <w:rPr>
          <w:rStyle w:val="Strong"/>
        </w:rPr>
        <w:t>wurden gesammelt</w:t>
      </w:r>
      <w:r>
        <w:t xml:space="preserve">. (Eng: </w:t>
      </w:r>
      <w:r>
        <w:rPr>
          <w:rStyle w:val="Emphasis"/>
        </w:rPr>
        <w:t>were collected / were being collected</w:t>
      </w:r>
      <w:r>
        <w:t xml:space="preserve">) </w:t>
      </w:r>
    </w:p>
    <w:p w:rsidR="00A85B4D" w:rsidRDefault="00943998">
      <w:pPr>
        <w:divId w:val="1392271228"/>
      </w:pPr>
      <w:r>
        <w:rPr>
          <w:vanish/>
        </w:rPr>
        <w:t>End of Quote</w:t>
      </w:r>
    </w:p>
    <w:p w:rsidR="00A85B4D" w:rsidRDefault="00943998">
      <w:pPr>
        <w:divId w:val="1392271228"/>
      </w:pPr>
      <w:r>
        <w:t>Hier ist ein Beispiel, wie Sie in dieser Übung vorgehen sollen.</w:t>
      </w:r>
    </w:p>
    <w:p w:rsidR="00A85B4D" w:rsidRDefault="00943998">
      <w:pPr>
        <w:divId w:val="1392271228"/>
      </w:pPr>
      <w:r>
        <w:rPr>
          <w:vanish/>
        </w:rPr>
        <w:t>Start of Quote</w:t>
      </w:r>
    </w:p>
    <w:p w:rsidR="00A85B4D" w:rsidRDefault="00943998">
      <w:pPr>
        <w:ind w:left="240" w:right="240"/>
        <w:divId w:val="1129007301"/>
      </w:pPr>
      <w:bookmarkStart w:id="248" w:name="Session6_Quote3"/>
      <w:bookmarkEnd w:id="248"/>
      <w:r>
        <w:t xml:space="preserve">Sie lesen: Wir </w:t>
      </w:r>
      <w:r>
        <w:rPr>
          <w:rStyle w:val="Strong"/>
        </w:rPr>
        <w:t>schaffen</w:t>
      </w:r>
      <w:r>
        <w:t xml:space="preserve"> Begegnungs- und Ideenplattformen. </w:t>
      </w:r>
    </w:p>
    <w:p w:rsidR="00A85B4D" w:rsidRDefault="00943998">
      <w:pPr>
        <w:ind w:left="240" w:right="240"/>
        <w:divId w:val="1129007301"/>
      </w:pPr>
      <w:r>
        <w:t xml:space="preserve">Sie schreiben: Begegnungs- und Ideenplattformen </w:t>
      </w:r>
      <w:r>
        <w:rPr>
          <w:rStyle w:val="Strong"/>
        </w:rPr>
        <w:t>werden geschaffen</w:t>
      </w:r>
      <w:r>
        <w:t xml:space="preserve">. </w:t>
      </w:r>
    </w:p>
    <w:p w:rsidR="00A85B4D" w:rsidRDefault="00943998">
      <w:pPr>
        <w:divId w:val="1392271228"/>
      </w:pPr>
      <w:r>
        <w:rPr>
          <w:vanish/>
        </w:rPr>
        <w:t>End of Quote</w:t>
      </w:r>
    </w:p>
    <w:p w:rsidR="00A85B4D" w:rsidRDefault="00943998">
      <w:pPr>
        <w:divId w:val="1164127088"/>
      </w:pPr>
      <w:r>
        <w:rPr>
          <w:vanish/>
        </w:rPr>
        <w:t>End of Question</w:t>
      </w:r>
    </w:p>
    <w:p w:rsidR="00A85B4D" w:rsidRDefault="00943998">
      <w:pPr>
        <w:divId w:val="2136866996"/>
      </w:pPr>
      <w:bookmarkStart w:id="249" w:name="Session6_Part8"/>
      <w:bookmarkEnd w:id="249"/>
      <w:r>
        <w:rPr>
          <w:vanish/>
        </w:rPr>
        <w:t>Start of Question</w:t>
      </w:r>
    </w:p>
    <w:p w:rsidR="00A85B4D" w:rsidRDefault="00943998">
      <w:pPr>
        <w:divId w:val="1880774333"/>
      </w:pPr>
      <w:bookmarkStart w:id="250" w:name="Session6_Question10"/>
      <w:bookmarkEnd w:id="250"/>
      <w:r>
        <w:t>1. Aus Wünschen, Anregungen und Ideen realisieren wir konkrete Projekte und Veranstaltungen.</w:t>
      </w:r>
    </w:p>
    <w:p w:rsidR="00A85B4D" w:rsidRDefault="00943998">
      <w:pPr>
        <w:divId w:val="2136866996"/>
      </w:pPr>
      <w:r>
        <w:rPr>
          <w:vanish/>
        </w:rPr>
        <w:t>End of Question</w:t>
      </w:r>
    </w:p>
    <w:p w:rsidR="00A85B4D" w:rsidRDefault="00943998">
      <w:pPr>
        <w:spacing w:before="60" w:beforeAutospacing="0" w:after="60" w:afterAutospacing="0" w:line="240" w:lineRule="auto"/>
        <w:divId w:val="888414484"/>
        <w:rPr>
          <w:rFonts w:ascii="Times New Roman" w:eastAsia="Times New Roman" w:hAnsi="Times New Roman" w:cs="Times New Roman"/>
          <w:i/>
          <w:iCs/>
          <w:color w:val="5C5C5C"/>
          <w:sz w:val="24"/>
          <w:szCs w:val="24"/>
        </w:rPr>
      </w:pPr>
      <w:bookmarkStart w:id="251" w:name="Session6_FreeResponse7"/>
      <w:bookmarkEnd w:id="251"/>
      <w:r>
        <w:rPr>
          <w:rFonts w:ascii="Times New Roman" w:eastAsia="Times New Roman" w:hAnsi="Times New Roman" w:cs="Times New Roman"/>
          <w:i/>
          <w:iCs/>
          <w:color w:val="5C5C5C"/>
          <w:sz w:val="24"/>
          <w:szCs w:val="24"/>
        </w:rPr>
        <w:t xml:space="preserve">Provide your answer... </w:t>
      </w:r>
    </w:p>
    <w:bookmarkStart w:id="252" w:name="View_Session6_Answer6"/>
    <w:p w:rsidR="00A85B4D" w:rsidRDefault="00943998">
      <w:pPr>
        <w:pStyle w:val="navbutton"/>
        <w:divId w:val="2136866996"/>
      </w:pPr>
      <w:r>
        <w:fldChar w:fldCharType="begin"/>
      </w:r>
      <w:r>
        <w:instrText xml:space="preserve"> HYPERLINK "" \l "Session6_Answer6" </w:instrText>
      </w:r>
      <w:r>
        <w:fldChar w:fldCharType="separate"/>
      </w:r>
      <w:r>
        <w:rPr>
          <w:rStyle w:val="Hyperlink"/>
        </w:rPr>
        <w:t>View answer - Part</w:t>
      </w:r>
      <w:r>
        <w:fldChar w:fldCharType="end"/>
      </w:r>
      <w:bookmarkEnd w:id="252"/>
    </w:p>
    <w:p w:rsidR="00A85B4D" w:rsidRDefault="00943998">
      <w:pPr>
        <w:divId w:val="1865632109"/>
      </w:pPr>
      <w:bookmarkStart w:id="253" w:name="Session6_Part9"/>
      <w:bookmarkEnd w:id="253"/>
      <w:r>
        <w:rPr>
          <w:vanish/>
        </w:rPr>
        <w:t>Start of Question</w:t>
      </w:r>
    </w:p>
    <w:p w:rsidR="00A85B4D" w:rsidRDefault="00943998">
      <w:pPr>
        <w:divId w:val="142086734"/>
      </w:pPr>
      <w:bookmarkStart w:id="254" w:name="Session6_Question11"/>
      <w:bookmarkEnd w:id="254"/>
      <w:r>
        <w:t>2. Jede unserer Aktivitäten dokumentieren wir und veröffentlichen sie auf sozialen Plattformen.</w:t>
      </w:r>
    </w:p>
    <w:p w:rsidR="00A85B4D" w:rsidRDefault="00943998">
      <w:pPr>
        <w:divId w:val="1865632109"/>
      </w:pPr>
      <w:r>
        <w:rPr>
          <w:vanish/>
        </w:rPr>
        <w:t>End of Question</w:t>
      </w:r>
    </w:p>
    <w:p w:rsidR="00A85B4D" w:rsidRDefault="00943998">
      <w:pPr>
        <w:spacing w:before="60" w:beforeAutospacing="0" w:after="60" w:afterAutospacing="0" w:line="240" w:lineRule="auto"/>
        <w:divId w:val="1048991583"/>
        <w:rPr>
          <w:rFonts w:ascii="Times New Roman" w:eastAsia="Times New Roman" w:hAnsi="Times New Roman" w:cs="Times New Roman"/>
          <w:i/>
          <w:iCs/>
          <w:color w:val="5C5C5C"/>
          <w:sz w:val="24"/>
          <w:szCs w:val="24"/>
        </w:rPr>
      </w:pPr>
      <w:bookmarkStart w:id="255" w:name="Session6_FreeResponse8"/>
      <w:bookmarkEnd w:id="255"/>
      <w:r>
        <w:rPr>
          <w:rFonts w:ascii="Times New Roman" w:eastAsia="Times New Roman" w:hAnsi="Times New Roman" w:cs="Times New Roman"/>
          <w:i/>
          <w:iCs/>
          <w:color w:val="5C5C5C"/>
          <w:sz w:val="24"/>
          <w:szCs w:val="24"/>
        </w:rPr>
        <w:t xml:space="preserve">Provide your answer... </w:t>
      </w:r>
    </w:p>
    <w:bookmarkStart w:id="256" w:name="View_Session6_Answer7"/>
    <w:p w:rsidR="00A85B4D" w:rsidRDefault="00943998">
      <w:pPr>
        <w:pStyle w:val="navbutton"/>
        <w:divId w:val="1865632109"/>
      </w:pPr>
      <w:r>
        <w:fldChar w:fldCharType="begin"/>
      </w:r>
      <w:r>
        <w:instrText xml:space="preserve"> HYPERLINK "" \l "Session6_Answer7" </w:instrText>
      </w:r>
      <w:r>
        <w:fldChar w:fldCharType="separate"/>
      </w:r>
      <w:r>
        <w:rPr>
          <w:rStyle w:val="Hyperlink"/>
        </w:rPr>
        <w:t>View answer - Part</w:t>
      </w:r>
      <w:r>
        <w:fldChar w:fldCharType="end"/>
      </w:r>
      <w:bookmarkEnd w:id="256"/>
    </w:p>
    <w:p w:rsidR="00A85B4D" w:rsidRDefault="00943998">
      <w:pPr>
        <w:divId w:val="595138914"/>
      </w:pPr>
      <w:bookmarkStart w:id="257" w:name="Session6_Part10"/>
      <w:bookmarkEnd w:id="257"/>
      <w:r>
        <w:rPr>
          <w:vanish/>
        </w:rPr>
        <w:t>Start of Question</w:t>
      </w:r>
    </w:p>
    <w:p w:rsidR="00A85B4D" w:rsidRDefault="00943998">
      <w:pPr>
        <w:divId w:val="1717774641"/>
      </w:pPr>
      <w:bookmarkStart w:id="258" w:name="Session6_Question12"/>
      <w:bookmarkEnd w:id="258"/>
      <w:r>
        <w:t>3. Durch unsere Aktionen motivieren wir unsere Mitmenschen und stärken das Bewusstsein für eigene Stärken und Fähigkeiten.</w:t>
      </w:r>
    </w:p>
    <w:p w:rsidR="00A85B4D" w:rsidRDefault="00943998">
      <w:pPr>
        <w:divId w:val="595138914"/>
      </w:pPr>
      <w:r>
        <w:rPr>
          <w:vanish/>
        </w:rPr>
        <w:t>End of Question</w:t>
      </w:r>
    </w:p>
    <w:p w:rsidR="00A85B4D" w:rsidRDefault="00943998">
      <w:pPr>
        <w:spacing w:before="60" w:beforeAutospacing="0" w:after="60" w:afterAutospacing="0" w:line="240" w:lineRule="auto"/>
        <w:divId w:val="1589076379"/>
        <w:rPr>
          <w:rFonts w:ascii="Times New Roman" w:eastAsia="Times New Roman" w:hAnsi="Times New Roman" w:cs="Times New Roman"/>
          <w:i/>
          <w:iCs/>
          <w:color w:val="5C5C5C"/>
          <w:sz w:val="24"/>
          <w:szCs w:val="24"/>
        </w:rPr>
      </w:pPr>
      <w:bookmarkStart w:id="259" w:name="Session6_FreeResponse9"/>
      <w:bookmarkEnd w:id="259"/>
      <w:r>
        <w:rPr>
          <w:rFonts w:ascii="Times New Roman" w:eastAsia="Times New Roman" w:hAnsi="Times New Roman" w:cs="Times New Roman"/>
          <w:i/>
          <w:iCs/>
          <w:color w:val="5C5C5C"/>
          <w:sz w:val="24"/>
          <w:szCs w:val="24"/>
        </w:rPr>
        <w:t xml:space="preserve">Provide your answer... </w:t>
      </w:r>
    </w:p>
    <w:bookmarkStart w:id="260" w:name="View_Session6_Answer8"/>
    <w:p w:rsidR="00A85B4D" w:rsidRDefault="00943998">
      <w:pPr>
        <w:pStyle w:val="navbutton"/>
        <w:divId w:val="595138914"/>
      </w:pPr>
      <w:r>
        <w:fldChar w:fldCharType="begin"/>
      </w:r>
      <w:r>
        <w:instrText xml:space="preserve"> HYPERLINK "" \l "Session6_Answer8" </w:instrText>
      </w:r>
      <w:r>
        <w:fldChar w:fldCharType="separate"/>
      </w:r>
      <w:r>
        <w:rPr>
          <w:rStyle w:val="Hyperlink"/>
        </w:rPr>
        <w:t>View answer - Part</w:t>
      </w:r>
      <w:r>
        <w:fldChar w:fldCharType="end"/>
      </w:r>
      <w:bookmarkEnd w:id="260"/>
    </w:p>
    <w:p w:rsidR="00A85B4D" w:rsidRDefault="00943998">
      <w:pPr>
        <w:divId w:val="2074231474"/>
      </w:pPr>
      <w:bookmarkStart w:id="261" w:name="Session6_Part11"/>
      <w:bookmarkEnd w:id="261"/>
      <w:r>
        <w:rPr>
          <w:vanish/>
        </w:rPr>
        <w:t>Start of Question</w:t>
      </w:r>
    </w:p>
    <w:p w:rsidR="00A85B4D" w:rsidRDefault="00943998">
      <w:pPr>
        <w:divId w:val="1505516755"/>
      </w:pPr>
      <w:bookmarkStart w:id="262" w:name="Session6_Question13"/>
      <w:bookmarkEnd w:id="262"/>
      <w:r>
        <w:t>4. Wir fördern und fordern lösungsorientiertes Denken und Handeln in der Gesellschaft.</w:t>
      </w:r>
    </w:p>
    <w:p w:rsidR="00A85B4D" w:rsidRDefault="00943998">
      <w:pPr>
        <w:divId w:val="2074231474"/>
      </w:pPr>
      <w:r>
        <w:rPr>
          <w:vanish/>
        </w:rPr>
        <w:t>End of Question</w:t>
      </w:r>
    </w:p>
    <w:p w:rsidR="00A85B4D" w:rsidRDefault="00943998">
      <w:pPr>
        <w:spacing w:before="60" w:beforeAutospacing="0" w:after="60" w:afterAutospacing="0" w:line="240" w:lineRule="auto"/>
        <w:divId w:val="532765812"/>
        <w:rPr>
          <w:rFonts w:ascii="Times New Roman" w:eastAsia="Times New Roman" w:hAnsi="Times New Roman" w:cs="Times New Roman"/>
          <w:i/>
          <w:iCs/>
          <w:color w:val="5C5C5C"/>
          <w:sz w:val="24"/>
          <w:szCs w:val="24"/>
        </w:rPr>
      </w:pPr>
      <w:bookmarkStart w:id="263" w:name="Session6_FreeResponse10"/>
      <w:bookmarkEnd w:id="263"/>
      <w:r>
        <w:rPr>
          <w:rFonts w:ascii="Times New Roman" w:eastAsia="Times New Roman" w:hAnsi="Times New Roman" w:cs="Times New Roman"/>
          <w:i/>
          <w:iCs/>
          <w:color w:val="5C5C5C"/>
          <w:sz w:val="24"/>
          <w:szCs w:val="24"/>
        </w:rPr>
        <w:t xml:space="preserve">Provide your answer... </w:t>
      </w:r>
    </w:p>
    <w:bookmarkStart w:id="264" w:name="View_Session6_Answer9"/>
    <w:p w:rsidR="00A85B4D" w:rsidRDefault="00943998">
      <w:pPr>
        <w:pStyle w:val="navbutton"/>
        <w:divId w:val="2074231474"/>
      </w:pPr>
      <w:r>
        <w:fldChar w:fldCharType="begin"/>
      </w:r>
      <w:r>
        <w:instrText xml:space="preserve"> HYPERLINK "" \l "Session6_Answer9" </w:instrText>
      </w:r>
      <w:r>
        <w:fldChar w:fldCharType="separate"/>
      </w:r>
      <w:r>
        <w:rPr>
          <w:rStyle w:val="Hyperlink"/>
        </w:rPr>
        <w:t>View answer - Part</w:t>
      </w:r>
      <w:r>
        <w:fldChar w:fldCharType="end"/>
      </w:r>
      <w:bookmarkEnd w:id="264"/>
    </w:p>
    <w:p w:rsidR="00A85B4D" w:rsidRDefault="00943998">
      <w:pPr>
        <w:divId w:val="964896020"/>
      </w:pPr>
      <w:bookmarkStart w:id="265" w:name="Session6_Part12"/>
      <w:bookmarkEnd w:id="265"/>
      <w:r>
        <w:rPr>
          <w:vanish/>
        </w:rPr>
        <w:t>Start of Question</w:t>
      </w:r>
    </w:p>
    <w:p w:rsidR="00A85B4D" w:rsidRDefault="00943998">
      <w:pPr>
        <w:divId w:val="908617564"/>
      </w:pPr>
      <w:bookmarkStart w:id="266" w:name="Session6_Question14"/>
      <w:bookmarkEnd w:id="266"/>
      <w:r>
        <w:t>5. In jedem Bereich kann man gemeinsam viel mehr erreichen.</w:t>
      </w:r>
    </w:p>
    <w:p w:rsidR="00A85B4D" w:rsidRDefault="00943998">
      <w:pPr>
        <w:divId w:val="964896020"/>
      </w:pPr>
      <w:r>
        <w:rPr>
          <w:vanish/>
        </w:rPr>
        <w:t>End of Question</w:t>
      </w:r>
    </w:p>
    <w:p w:rsidR="00A85B4D" w:rsidRDefault="00943998">
      <w:pPr>
        <w:spacing w:before="60" w:beforeAutospacing="0" w:after="60" w:afterAutospacing="0" w:line="240" w:lineRule="auto"/>
        <w:divId w:val="1451389418"/>
        <w:rPr>
          <w:rFonts w:ascii="Times New Roman" w:eastAsia="Times New Roman" w:hAnsi="Times New Roman" w:cs="Times New Roman"/>
          <w:i/>
          <w:iCs/>
          <w:color w:val="5C5C5C"/>
          <w:sz w:val="24"/>
          <w:szCs w:val="24"/>
        </w:rPr>
      </w:pPr>
      <w:bookmarkStart w:id="267" w:name="Session6_FreeResponse11"/>
      <w:bookmarkEnd w:id="267"/>
      <w:r>
        <w:rPr>
          <w:rFonts w:ascii="Times New Roman" w:eastAsia="Times New Roman" w:hAnsi="Times New Roman" w:cs="Times New Roman"/>
          <w:i/>
          <w:iCs/>
          <w:color w:val="5C5C5C"/>
          <w:sz w:val="24"/>
          <w:szCs w:val="24"/>
        </w:rPr>
        <w:t xml:space="preserve">Provide your answer... </w:t>
      </w:r>
    </w:p>
    <w:bookmarkStart w:id="268" w:name="View_Session6_Answer10"/>
    <w:p w:rsidR="00A85B4D" w:rsidRDefault="00943998">
      <w:pPr>
        <w:pStyle w:val="navbutton"/>
        <w:divId w:val="964896020"/>
      </w:pPr>
      <w:r>
        <w:fldChar w:fldCharType="begin"/>
      </w:r>
      <w:r>
        <w:instrText xml:space="preserve"> HYPERLINK "" \l "Session6_Answer10" </w:instrText>
      </w:r>
      <w:r>
        <w:fldChar w:fldCharType="separate"/>
      </w:r>
      <w:r>
        <w:rPr>
          <w:rStyle w:val="Hyperlink"/>
        </w:rPr>
        <w:t>View answer - Part</w:t>
      </w:r>
      <w:r>
        <w:fldChar w:fldCharType="end"/>
      </w:r>
      <w:bookmarkEnd w:id="268"/>
    </w:p>
    <w:p w:rsidR="00A85B4D" w:rsidRDefault="00943998">
      <w:pPr>
        <w:divId w:val="1670672901"/>
      </w:pPr>
      <w:r>
        <w:rPr>
          <w:vanish/>
        </w:rPr>
        <w:t>End of Activity</w:t>
      </w:r>
    </w:p>
    <w:p w:rsidR="00A85B4D" w:rsidRDefault="00943998">
      <w:pPr>
        <w:divId w:val="1670672901"/>
      </w:pPr>
      <w:r>
        <w:rPr>
          <w:vanish/>
        </w:rPr>
        <w:t>Start of Activity</w:t>
      </w:r>
    </w:p>
    <w:p w:rsidR="00A85B4D" w:rsidRDefault="00943998">
      <w:pPr>
        <w:spacing w:before="240" w:beforeAutospacing="0" w:after="0" w:afterAutospacing="0" w:line="240" w:lineRule="auto"/>
        <w:ind w:left="240" w:right="240"/>
        <w:outlineLvl w:val="2"/>
        <w:divId w:val="167136923"/>
        <w:rPr>
          <w:rFonts w:eastAsia="Times New Roman"/>
          <w:b/>
          <w:bCs/>
          <w:sz w:val="36"/>
          <w:szCs w:val="36"/>
        </w:rPr>
      </w:pPr>
      <w:bookmarkStart w:id="269" w:name="Session6_Activity5"/>
      <w:bookmarkEnd w:id="269"/>
      <w:r>
        <w:rPr>
          <w:rFonts w:eastAsia="Times New Roman"/>
          <w:b/>
          <w:bCs/>
          <w:sz w:val="36"/>
          <w:szCs w:val="36"/>
        </w:rPr>
        <w:t>Übung 18</w:t>
      </w:r>
    </w:p>
    <w:p w:rsidR="00A85B4D" w:rsidRDefault="00943998">
      <w:pPr>
        <w:pStyle w:val="timing"/>
        <w:spacing w:before="100" w:beforeAutospacing="1" w:after="100" w:afterAutospacing="1"/>
        <w:ind w:left="0" w:right="0"/>
        <w:divId w:val="1656228554"/>
      </w:pPr>
      <w:r>
        <w:t>10 minuten</w:t>
      </w:r>
    </w:p>
    <w:p w:rsidR="00A85B4D" w:rsidRDefault="00943998">
      <w:pPr>
        <w:divId w:val="1656228554"/>
      </w:pPr>
      <w:r>
        <w:rPr>
          <w:vanish/>
        </w:rPr>
        <w:t>Start of Question</w:t>
      </w:r>
    </w:p>
    <w:p w:rsidR="00A85B4D" w:rsidRDefault="00943998">
      <w:pPr>
        <w:divId w:val="606037398"/>
      </w:pPr>
      <w:bookmarkStart w:id="270" w:name="Session6_Question15"/>
      <w:bookmarkEnd w:id="270"/>
      <w:r>
        <w:t xml:space="preserve">Lesen Sie jetzt den nächsten Abschnitt über die konkreten Projekte, die der Verein durchführt. Füllen Sie die Lücken. Diese intensive Arbeit mit dem Text wird Ihnen beim Verständnis helfen. </w:t>
      </w:r>
    </w:p>
    <w:p w:rsidR="00A85B4D" w:rsidRDefault="00943998">
      <w:pPr>
        <w:divId w:val="606037398"/>
      </w:pPr>
      <w:r>
        <w:rPr>
          <w:vanish/>
        </w:rPr>
        <w:t>Start of Reading</w:t>
      </w:r>
    </w:p>
    <w:p w:rsidR="00A85B4D" w:rsidRDefault="00943998">
      <w:pPr>
        <w:spacing w:before="240" w:beforeAutospacing="0" w:after="0" w:afterAutospacing="0" w:line="240" w:lineRule="auto"/>
        <w:ind w:left="240" w:right="240"/>
        <w:outlineLvl w:val="3"/>
        <w:divId w:val="711422936"/>
        <w:rPr>
          <w:rFonts w:eastAsia="Times New Roman"/>
          <w:b/>
          <w:bCs/>
          <w:sz w:val="32"/>
          <w:szCs w:val="32"/>
        </w:rPr>
      </w:pPr>
      <w:bookmarkStart w:id="271" w:name="Session6_Reading3"/>
      <w:bookmarkEnd w:id="271"/>
      <w:r>
        <w:rPr>
          <w:rFonts w:eastAsia="Times New Roman"/>
          <w:b/>
          <w:bCs/>
          <w:sz w:val="32"/>
          <w:szCs w:val="32"/>
        </w:rPr>
        <w:t>Text 7   Verein Typisch Deutsch: Konkrete Projekte</w:t>
      </w:r>
    </w:p>
    <w:p w:rsidR="00A85B4D" w:rsidRDefault="00943998">
      <w:pPr>
        <w:divId w:val="1382972873"/>
      </w:pPr>
      <w:r>
        <w:rPr>
          <w:vanish/>
        </w:rPr>
        <w:t>Start of Media Content</w:t>
      </w:r>
    </w:p>
    <w:p w:rsidR="00A85B4D" w:rsidRDefault="00943998">
      <w:pPr>
        <w:spacing w:before="120" w:beforeAutospacing="0" w:after="120" w:afterAutospacing="0"/>
        <w:divId w:val="1137259741"/>
      </w:pPr>
      <w:bookmarkStart w:id="272" w:name="Session6_MediaContent2"/>
      <w:bookmarkEnd w:id="272"/>
      <w:r>
        <w:t>Interactive content is not available in this format.</w:t>
      </w:r>
    </w:p>
    <w:p w:rsidR="00A85B4D" w:rsidRDefault="00943998">
      <w:pPr>
        <w:divId w:val="1382972873"/>
      </w:pPr>
      <w:r>
        <w:rPr>
          <w:vanish/>
        </w:rPr>
        <w:t>End of Media Content</w:t>
      </w:r>
    </w:p>
    <w:p w:rsidR="00A85B4D" w:rsidRDefault="00943998">
      <w:pPr>
        <w:divId w:val="606037398"/>
      </w:pPr>
      <w:r>
        <w:rPr>
          <w:vanish/>
        </w:rPr>
        <w:t>End of Reading</w:t>
      </w:r>
    </w:p>
    <w:p w:rsidR="00A85B4D" w:rsidRDefault="00943998">
      <w:pPr>
        <w:divId w:val="1656228554"/>
      </w:pPr>
      <w:r>
        <w:rPr>
          <w:vanish/>
        </w:rPr>
        <w:t>End of Question</w:t>
      </w:r>
    </w:p>
    <w:p w:rsidR="00A85B4D" w:rsidRDefault="00943998">
      <w:pPr>
        <w:divId w:val="1670672901"/>
      </w:pPr>
      <w:r>
        <w:rPr>
          <w:vanish/>
        </w:rPr>
        <w:t>End of Activity</w:t>
      </w:r>
    </w:p>
    <w:p w:rsidR="00A85B4D" w:rsidRDefault="00943998">
      <w:pPr>
        <w:divId w:val="1670672901"/>
      </w:pPr>
      <w:r>
        <w:rPr>
          <w:vanish/>
        </w:rPr>
        <w:t>Start of Activity</w:t>
      </w:r>
    </w:p>
    <w:p w:rsidR="00A85B4D" w:rsidRDefault="00943998">
      <w:pPr>
        <w:spacing w:before="240" w:beforeAutospacing="0" w:after="0" w:afterAutospacing="0" w:line="240" w:lineRule="auto"/>
        <w:ind w:left="240" w:right="240"/>
        <w:outlineLvl w:val="2"/>
        <w:divId w:val="1488473762"/>
        <w:rPr>
          <w:rFonts w:eastAsia="Times New Roman"/>
          <w:b/>
          <w:bCs/>
          <w:sz w:val="36"/>
          <w:szCs w:val="36"/>
        </w:rPr>
      </w:pPr>
      <w:bookmarkStart w:id="273" w:name="Session6_Activity6"/>
      <w:bookmarkEnd w:id="273"/>
      <w:r>
        <w:rPr>
          <w:rFonts w:eastAsia="Times New Roman"/>
          <w:b/>
          <w:bCs/>
          <w:sz w:val="36"/>
          <w:szCs w:val="36"/>
        </w:rPr>
        <w:t>Übung 19</w:t>
      </w:r>
    </w:p>
    <w:p w:rsidR="00A85B4D" w:rsidRDefault="00943998">
      <w:pPr>
        <w:pStyle w:val="timing"/>
        <w:spacing w:before="100" w:beforeAutospacing="1" w:after="100" w:afterAutospacing="1"/>
        <w:ind w:left="0" w:right="0"/>
        <w:divId w:val="1969773407"/>
      </w:pPr>
      <w:r>
        <w:t>10 minuten</w:t>
      </w:r>
    </w:p>
    <w:p w:rsidR="00A85B4D" w:rsidRDefault="00943998">
      <w:pPr>
        <w:divId w:val="1969773407"/>
      </w:pPr>
      <w:r>
        <w:rPr>
          <w:vanish/>
        </w:rPr>
        <w:t>Start of Question</w:t>
      </w:r>
    </w:p>
    <w:p w:rsidR="00A85B4D" w:rsidRDefault="00943998">
      <w:pPr>
        <w:divId w:val="822888501"/>
      </w:pPr>
      <w:bookmarkStart w:id="274" w:name="Session6_Question16"/>
      <w:bookmarkEnd w:id="274"/>
      <w:r>
        <w:t xml:space="preserve">In dieser Übung arbeiten Sie mit dem letzten Abschnitt des Textes, in dem der Verein seine Erfolgserlebnisse beschreibt. Entscheiden Sie jeweils welche Satzhälften zusammengehören. Dazu müssen Sie den Inhalt und die Struktur des Satzes berücksichtigen. </w:t>
      </w:r>
    </w:p>
    <w:p w:rsidR="00A85B4D" w:rsidRDefault="00943998">
      <w:pPr>
        <w:divId w:val="1969773407"/>
      </w:pPr>
      <w:r>
        <w:rPr>
          <w:vanish/>
        </w:rPr>
        <w:t>End of Question</w:t>
      </w:r>
    </w:p>
    <w:p w:rsidR="00A85B4D" w:rsidRDefault="00943998">
      <w:pPr>
        <w:ind w:left="120" w:right="120"/>
        <w:divId w:val="1179274835"/>
      </w:pPr>
      <w:r>
        <w:t>Begeisterte Reaktionen zeigen,</w:t>
      </w:r>
    </w:p>
    <w:p w:rsidR="00A85B4D" w:rsidRDefault="00943998">
      <w:pPr>
        <w:ind w:left="120" w:right="120"/>
        <w:divId w:val="1899899646"/>
      </w:pPr>
      <w:r>
        <w:t>Bereits zehn Monate nach der Gründung konnten wir</w:t>
      </w:r>
    </w:p>
    <w:p w:rsidR="00A85B4D" w:rsidRDefault="00943998">
      <w:pPr>
        <w:ind w:left="120" w:right="120"/>
        <w:divId w:val="2003199599"/>
      </w:pPr>
      <w:r>
        <w:t>Unser ältestes Mitglied</w:t>
      </w:r>
    </w:p>
    <w:p w:rsidR="00A85B4D" w:rsidRDefault="00943998">
      <w:pPr>
        <w:ind w:left="120" w:right="120"/>
        <w:divId w:val="1143498255"/>
      </w:pPr>
      <w:r>
        <w:t>Viele Menschen schreiben uns und freuen sich</w:t>
      </w:r>
    </w:p>
    <w:p w:rsidR="00A85B4D" w:rsidRDefault="00943998">
      <w:pPr>
        <w:ind w:left="120" w:right="120"/>
        <w:divId w:val="24643557"/>
      </w:pPr>
      <w:r>
        <w:t>In Gesprächen, auf Veranstaltungen und bei unseren Aktionen bekommen</w:t>
      </w:r>
    </w:p>
    <w:p w:rsidR="00A85B4D" w:rsidRDefault="00943998">
      <w:pPr>
        <w:ind w:left="120" w:right="120"/>
        <w:divId w:val="1607806739"/>
      </w:pPr>
      <w:r>
        <w:t>Zahlreiche prominente Befürworter unterstützen unsere Idee,</w:t>
      </w:r>
    </w:p>
    <w:p w:rsidR="00A85B4D" w:rsidRDefault="00943998">
      <w:pPr>
        <w:ind w:left="120" w:right="120"/>
        <w:divId w:val="22751715"/>
      </w:pPr>
      <w:r>
        <w:t>Das überwältigende Feedback beweist, dass es einen echten Bedarf in der Gesellschaft gibt,</w:t>
      </w:r>
    </w:p>
    <w:p w:rsidR="00A85B4D" w:rsidRDefault="00943998">
      <w:pPr>
        <w:ind w:left="120" w:right="120"/>
        <w:divId w:val="2013602363"/>
      </w:pPr>
      <w:r>
        <w:t>Sei auch</w:t>
      </w:r>
    </w:p>
    <w:p w:rsidR="00A85B4D" w:rsidRDefault="00943998">
      <w:pPr>
        <w:ind w:left="120" w:right="120"/>
        <w:divId w:val="1354500322"/>
      </w:pPr>
      <w:r>
        <w:t>dass viele Menschen mit unseren Ideen sympathisieren und unser Engagement zu schätzen wissen.</w:t>
      </w:r>
    </w:p>
    <w:p w:rsidR="00A85B4D" w:rsidRDefault="00943998">
      <w:pPr>
        <w:ind w:left="120" w:right="120"/>
        <w:divId w:val="1469862647"/>
      </w:pPr>
      <w:r>
        <w:t>eine breite Basis an Unterstützern gewinnen – und es werden täglich mehr.</w:t>
      </w:r>
    </w:p>
    <w:p w:rsidR="00A85B4D" w:rsidRDefault="00943998">
      <w:pPr>
        <w:ind w:left="120" w:right="120"/>
        <w:divId w:val="2085486602"/>
      </w:pPr>
      <w:r>
        <w:t>heißt Klaus, er ist 83 Jahre alt.</w:t>
      </w:r>
    </w:p>
    <w:p w:rsidR="00A85B4D" w:rsidRDefault="00943998">
      <w:pPr>
        <w:ind w:left="120" w:right="120"/>
        <w:divId w:val="1957561028"/>
      </w:pPr>
      <w:r>
        <w:t>über die Initiative von Typisch Deutsch e. V.</w:t>
      </w:r>
    </w:p>
    <w:p w:rsidR="00A85B4D" w:rsidRDefault="00943998">
      <w:pPr>
        <w:ind w:left="120" w:right="120"/>
        <w:divId w:val="322662465"/>
      </w:pPr>
      <w:r>
        <w:t>wir reges Feedback von Jung und Alt und freuen uns über neue Anregungen.</w:t>
      </w:r>
    </w:p>
    <w:p w:rsidR="00A85B4D" w:rsidRDefault="00943998">
      <w:pPr>
        <w:ind w:left="120" w:right="120"/>
        <w:divId w:val="404575255"/>
      </w:pPr>
      <w:r>
        <w:t xml:space="preserve">unter anderem Maria Böhmer, Klaus Wowereit, Michel Friedman, Kool Savas, Alpa Gun, Flying Steps, Bahar Kizil, Naika Foroutan, Kamuran Sezer oder Sinan Akkuş. </w:t>
      </w:r>
    </w:p>
    <w:p w:rsidR="00A85B4D" w:rsidRDefault="00943998">
      <w:pPr>
        <w:ind w:left="120" w:right="120"/>
        <w:divId w:val="359362205"/>
      </w:pPr>
      <w:r>
        <w:t>und dass wir mit Typisch Deutsch e. V. auf dem richtigen Weg sind.</w:t>
      </w:r>
    </w:p>
    <w:p w:rsidR="00A85B4D" w:rsidRDefault="00943998">
      <w:pPr>
        <w:ind w:left="120" w:right="120"/>
        <w:divId w:val="574555863"/>
      </w:pPr>
      <w:r>
        <w:t>DU dabei!</w:t>
      </w:r>
    </w:p>
    <w:bookmarkStart w:id="275" w:name="View_Session6_Interaction12"/>
    <w:p w:rsidR="00A85B4D" w:rsidRDefault="00943998">
      <w:pPr>
        <w:pStyle w:val="navbutton"/>
        <w:divId w:val="1969773407"/>
      </w:pPr>
      <w:r>
        <w:fldChar w:fldCharType="begin"/>
      </w:r>
      <w:r>
        <w:instrText xml:space="preserve"> HYPERLINK "" \l "Session6_Interaction12" </w:instrText>
      </w:r>
      <w:r>
        <w:fldChar w:fldCharType="separate"/>
      </w:r>
      <w:r>
        <w:rPr>
          <w:rStyle w:val="Hyperlink"/>
        </w:rPr>
        <w:t>View answer - Übung 19</w:t>
      </w:r>
      <w:r>
        <w:fldChar w:fldCharType="end"/>
      </w:r>
      <w:bookmarkEnd w:id="275"/>
    </w:p>
    <w:bookmarkStart w:id="276" w:name="View_Session6_Discussion2"/>
    <w:p w:rsidR="00A85B4D" w:rsidRDefault="00943998">
      <w:pPr>
        <w:pStyle w:val="navbutton"/>
        <w:divId w:val="1969773407"/>
      </w:pPr>
      <w:r>
        <w:fldChar w:fldCharType="begin"/>
      </w:r>
      <w:r>
        <w:instrText xml:space="preserve"> HYPERLINK "" \l "Session6_Discussion2" </w:instrText>
      </w:r>
      <w:r>
        <w:fldChar w:fldCharType="separate"/>
      </w:r>
      <w:r>
        <w:rPr>
          <w:rStyle w:val="Hyperlink"/>
        </w:rPr>
        <w:t>View discussion - Übung 19</w:t>
      </w:r>
      <w:r>
        <w:fldChar w:fldCharType="end"/>
      </w:r>
      <w:bookmarkEnd w:id="276"/>
    </w:p>
    <w:p w:rsidR="00A85B4D" w:rsidRDefault="00943998">
      <w:pPr>
        <w:divId w:val="1670672901"/>
      </w:pPr>
      <w:r>
        <w:rPr>
          <w:vanish/>
        </w:rPr>
        <w:t>End of Activity</w:t>
      </w:r>
    </w:p>
    <w:p w:rsidR="00A85B4D" w:rsidRDefault="00943998">
      <w:pPr>
        <w:divId w:val="1670672901"/>
      </w:pPr>
      <w:r>
        <w:rPr>
          <w:vanish/>
        </w:rPr>
        <w:t>Start of Activity</w:t>
      </w:r>
    </w:p>
    <w:p w:rsidR="00A85B4D" w:rsidRDefault="00943998">
      <w:pPr>
        <w:spacing w:before="240" w:beforeAutospacing="0" w:after="0" w:afterAutospacing="0" w:line="240" w:lineRule="auto"/>
        <w:ind w:left="240" w:right="240"/>
        <w:outlineLvl w:val="2"/>
        <w:divId w:val="1735229276"/>
        <w:rPr>
          <w:rFonts w:eastAsia="Times New Roman"/>
          <w:b/>
          <w:bCs/>
          <w:sz w:val="36"/>
          <w:szCs w:val="36"/>
        </w:rPr>
      </w:pPr>
      <w:bookmarkStart w:id="277" w:name="Session6_Activity7"/>
      <w:bookmarkEnd w:id="277"/>
      <w:r>
        <w:rPr>
          <w:rFonts w:eastAsia="Times New Roman"/>
          <w:b/>
          <w:bCs/>
          <w:sz w:val="36"/>
          <w:szCs w:val="36"/>
        </w:rPr>
        <w:t>Übung 20</w:t>
      </w:r>
    </w:p>
    <w:p w:rsidR="00A85B4D" w:rsidRDefault="00943998">
      <w:pPr>
        <w:pStyle w:val="timing"/>
        <w:spacing w:before="100" w:beforeAutospacing="1" w:after="100" w:afterAutospacing="1"/>
        <w:ind w:left="0" w:right="0"/>
        <w:divId w:val="661927244"/>
      </w:pPr>
      <w:r>
        <w:t>20 minuten</w:t>
      </w:r>
    </w:p>
    <w:p w:rsidR="00A85B4D" w:rsidRDefault="00943998">
      <w:pPr>
        <w:divId w:val="661927244"/>
      </w:pPr>
      <w:r>
        <w:rPr>
          <w:vanish/>
        </w:rPr>
        <w:t>Start of Question</w:t>
      </w:r>
    </w:p>
    <w:p w:rsidR="00A85B4D" w:rsidRDefault="00943998">
      <w:pPr>
        <w:divId w:val="1334919454"/>
      </w:pPr>
      <w:bookmarkStart w:id="278" w:name="Session6_Question17"/>
      <w:bookmarkEnd w:id="278"/>
      <w:r>
        <w:t xml:space="preserve">Im Text werden verschiedene prominente Personen genannt. Recherchieren Sie, wer einige dieser Leute sind. Diese Recherche gibt Ihnen die Gelegenheit, mehr über aktuelle Prominenz in Deutschland herauszufinden. Wen finden Sie am interessantesten? </w:t>
      </w:r>
    </w:p>
    <w:p w:rsidR="00A85B4D" w:rsidRDefault="00943998">
      <w:pPr>
        <w:numPr>
          <w:ilvl w:val="0"/>
          <w:numId w:val="17"/>
        </w:numPr>
        <w:spacing w:before="0" w:beforeAutospacing="0" w:after="0" w:afterAutospacing="0"/>
        <w:ind w:left="780" w:right="780"/>
        <w:divId w:val="1334919454"/>
        <w:rPr>
          <w:rFonts w:eastAsia="Times New Roman"/>
        </w:rPr>
      </w:pPr>
      <w:r>
        <w:rPr>
          <w:rFonts w:eastAsia="Times New Roman"/>
        </w:rPr>
        <w:t>Maria Böhmer</w:t>
      </w:r>
    </w:p>
    <w:p w:rsidR="00A85B4D" w:rsidRDefault="00943998">
      <w:pPr>
        <w:numPr>
          <w:ilvl w:val="0"/>
          <w:numId w:val="17"/>
        </w:numPr>
        <w:spacing w:before="0" w:beforeAutospacing="0" w:after="0" w:afterAutospacing="0"/>
        <w:ind w:left="780" w:right="780"/>
        <w:divId w:val="1334919454"/>
        <w:rPr>
          <w:rFonts w:eastAsia="Times New Roman"/>
        </w:rPr>
      </w:pPr>
      <w:r>
        <w:rPr>
          <w:rFonts w:eastAsia="Times New Roman"/>
        </w:rPr>
        <w:t>Klaus Wowereit</w:t>
      </w:r>
    </w:p>
    <w:p w:rsidR="00A85B4D" w:rsidRDefault="00943998">
      <w:pPr>
        <w:numPr>
          <w:ilvl w:val="0"/>
          <w:numId w:val="17"/>
        </w:numPr>
        <w:spacing w:before="0" w:beforeAutospacing="0" w:after="0" w:afterAutospacing="0"/>
        <w:ind w:left="780" w:right="780"/>
        <w:divId w:val="1334919454"/>
        <w:rPr>
          <w:rFonts w:eastAsia="Times New Roman"/>
        </w:rPr>
      </w:pPr>
      <w:r>
        <w:rPr>
          <w:rFonts w:eastAsia="Times New Roman"/>
        </w:rPr>
        <w:t>Michel Friedman</w:t>
      </w:r>
    </w:p>
    <w:p w:rsidR="00A85B4D" w:rsidRDefault="00943998">
      <w:pPr>
        <w:numPr>
          <w:ilvl w:val="0"/>
          <w:numId w:val="17"/>
        </w:numPr>
        <w:spacing w:before="0" w:beforeAutospacing="0" w:after="0" w:afterAutospacing="0"/>
        <w:ind w:left="780" w:right="780"/>
        <w:divId w:val="1334919454"/>
        <w:rPr>
          <w:rFonts w:eastAsia="Times New Roman"/>
        </w:rPr>
      </w:pPr>
      <w:r>
        <w:rPr>
          <w:rFonts w:eastAsia="Times New Roman"/>
        </w:rPr>
        <w:t>Kool Savas</w:t>
      </w:r>
    </w:p>
    <w:p w:rsidR="00A85B4D" w:rsidRDefault="00943998">
      <w:pPr>
        <w:numPr>
          <w:ilvl w:val="0"/>
          <w:numId w:val="17"/>
        </w:numPr>
        <w:spacing w:before="0" w:beforeAutospacing="0" w:after="0" w:afterAutospacing="0"/>
        <w:ind w:left="780" w:right="780"/>
        <w:divId w:val="1334919454"/>
        <w:rPr>
          <w:rFonts w:eastAsia="Times New Roman"/>
        </w:rPr>
      </w:pPr>
      <w:r>
        <w:rPr>
          <w:rFonts w:eastAsia="Times New Roman"/>
        </w:rPr>
        <w:t>Alpa Gun</w:t>
      </w:r>
    </w:p>
    <w:p w:rsidR="00A85B4D" w:rsidRDefault="00943998">
      <w:pPr>
        <w:numPr>
          <w:ilvl w:val="0"/>
          <w:numId w:val="17"/>
        </w:numPr>
        <w:spacing w:before="0" w:beforeAutospacing="0" w:after="0" w:afterAutospacing="0"/>
        <w:ind w:left="780" w:right="780"/>
        <w:divId w:val="1334919454"/>
        <w:rPr>
          <w:rFonts w:eastAsia="Times New Roman"/>
        </w:rPr>
      </w:pPr>
      <w:r>
        <w:rPr>
          <w:rFonts w:eastAsia="Times New Roman"/>
        </w:rPr>
        <w:t>Flying Steps</w:t>
      </w:r>
    </w:p>
    <w:p w:rsidR="00A85B4D" w:rsidRDefault="00943998">
      <w:pPr>
        <w:numPr>
          <w:ilvl w:val="0"/>
          <w:numId w:val="17"/>
        </w:numPr>
        <w:spacing w:before="0" w:beforeAutospacing="0" w:after="0" w:afterAutospacing="0"/>
        <w:ind w:left="780" w:right="780"/>
        <w:divId w:val="1334919454"/>
        <w:rPr>
          <w:rFonts w:eastAsia="Times New Roman"/>
        </w:rPr>
      </w:pPr>
      <w:r>
        <w:rPr>
          <w:rFonts w:eastAsia="Times New Roman"/>
        </w:rPr>
        <w:t>Bahar Kizil</w:t>
      </w:r>
    </w:p>
    <w:p w:rsidR="00A85B4D" w:rsidRDefault="00943998">
      <w:pPr>
        <w:numPr>
          <w:ilvl w:val="0"/>
          <w:numId w:val="17"/>
        </w:numPr>
        <w:spacing w:before="0" w:beforeAutospacing="0" w:after="0" w:afterAutospacing="0"/>
        <w:ind w:left="780" w:right="780"/>
        <w:divId w:val="1334919454"/>
        <w:rPr>
          <w:rFonts w:eastAsia="Times New Roman"/>
        </w:rPr>
      </w:pPr>
      <w:r>
        <w:rPr>
          <w:rFonts w:eastAsia="Times New Roman"/>
        </w:rPr>
        <w:t>Naika Foroutan</w:t>
      </w:r>
    </w:p>
    <w:p w:rsidR="00A85B4D" w:rsidRDefault="00943998">
      <w:pPr>
        <w:numPr>
          <w:ilvl w:val="0"/>
          <w:numId w:val="17"/>
        </w:numPr>
        <w:spacing w:before="0" w:beforeAutospacing="0" w:after="0" w:afterAutospacing="0"/>
        <w:ind w:left="780" w:right="780"/>
        <w:divId w:val="1334919454"/>
        <w:rPr>
          <w:rFonts w:eastAsia="Times New Roman"/>
        </w:rPr>
      </w:pPr>
      <w:r>
        <w:rPr>
          <w:rFonts w:eastAsia="Times New Roman"/>
        </w:rPr>
        <w:t>Kamuran Sezer</w:t>
      </w:r>
    </w:p>
    <w:p w:rsidR="00A85B4D" w:rsidRDefault="00943998">
      <w:pPr>
        <w:numPr>
          <w:ilvl w:val="0"/>
          <w:numId w:val="17"/>
        </w:numPr>
        <w:spacing w:before="0" w:beforeAutospacing="0" w:after="0" w:afterAutospacing="0"/>
        <w:ind w:left="780" w:right="780"/>
        <w:divId w:val="1334919454"/>
        <w:rPr>
          <w:rFonts w:eastAsia="Times New Roman"/>
        </w:rPr>
      </w:pPr>
      <w:r>
        <w:rPr>
          <w:rFonts w:eastAsia="Times New Roman"/>
        </w:rPr>
        <w:t>Sinan Akkuş</w:t>
      </w:r>
    </w:p>
    <w:p w:rsidR="00A85B4D" w:rsidRDefault="00943998">
      <w:pPr>
        <w:divId w:val="661927244"/>
      </w:pPr>
      <w:r>
        <w:rPr>
          <w:vanish/>
        </w:rPr>
        <w:t>End of Question</w:t>
      </w:r>
    </w:p>
    <w:p w:rsidR="00A85B4D" w:rsidRDefault="00943998">
      <w:pPr>
        <w:divId w:val="1670672901"/>
      </w:pPr>
      <w:r>
        <w:rPr>
          <w:vanish/>
        </w:rPr>
        <w:t>End of Activity</w:t>
      </w:r>
    </w:p>
    <w:p w:rsidR="00A85B4D" w:rsidRDefault="00943998">
      <w:pPr>
        <w:divId w:val="1670672901"/>
      </w:pPr>
      <w:r>
        <w:rPr>
          <w:vanish/>
        </w:rPr>
        <w:t>Start of Activity</w:t>
      </w:r>
    </w:p>
    <w:p w:rsidR="00A85B4D" w:rsidRDefault="00943998">
      <w:pPr>
        <w:spacing w:before="240" w:beforeAutospacing="0" w:after="0" w:afterAutospacing="0" w:line="240" w:lineRule="auto"/>
        <w:ind w:left="240" w:right="240"/>
        <w:outlineLvl w:val="2"/>
        <w:divId w:val="831023128"/>
        <w:rPr>
          <w:rFonts w:eastAsia="Times New Roman"/>
          <w:b/>
          <w:bCs/>
          <w:sz w:val="36"/>
          <w:szCs w:val="36"/>
        </w:rPr>
      </w:pPr>
      <w:bookmarkStart w:id="279" w:name="Session6_Activity8"/>
      <w:bookmarkEnd w:id="279"/>
      <w:r>
        <w:rPr>
          <w:rFonts w:eastAsia="Times New Roman"/>
          <w:b/>
          <w:bCs/>
          <w:sz w:val="36"/>
          <w:szCs w:val="36"/>
        </w:rPr>
        <w:t>Übung 21</w:t>
      </w:r>
    </w:p>
    <w:p w:rsidR="00A85B4D" w:rsidRDefault="00943998">
      <w:pPr>
        <w:pStyle w:val="timing"/>
        <w:spacing w:before="100" w:beforeAutospacing="1" w:after="100" w:afterAutospacing="1"/>
        <w:ind w:left="0" w:right="0"/>
        <w:divId w:val="1686856566"/>
      </w:pPr>
      <w:r>
        <w:t>30 minuten</w:t>
      </w:r>
    </w:p>
    <w:p w:rsidR="00A85B4D" w:rsidRDefault="00943998">
      <w:pPr>
        <w:divId w:val="1460144939"/>
      </w:pPr>
      <w:bookmarkStart w:id="280" w:name="Session6_Part13"/>
      <w:bookmarkEnd w:id="280"/>
      <w:r>
        <w:rPr>
          <w:vanish/>
        </w:rPr>
        <w:t>Start of Question</w:t>
      </w:r>
    </w:p>
    <w:p w:rsidR="00A85B4D" w:rsidRDefault="00943998">
      <w:pPr>
        <w:divId w:val="1963804102"/>
      </w:pPr>
      <w:bookmarkStart w:id="281" w:name="Session6_Question18"/>
      <w:bookmarkEnd w:id="281"/>
      <w:r>
        <w:t xml:space="preserve">Sie haben sich damit beschäftigt, wie sich der Verein ‘Typisch Deutsch‘ auf seiner Webseite vorstellt. Lesen Sie nun den ganzen Text noch einmal und schlagen Sie unbekannte Wörter im Wörterbuch nach. Überlegen Sie, was Sie von der Idee dieses Vereins halten. Glauben Sie, der Verein kann einen positiven Einfluss auf das Zusammenleben in Deutschland haben? Was für Aktivitäten sollte er Ihrer Meinung nach unternehmen? </w:t>
      </w:r>
    </w:p>
    <w:p w:rsidR="00A85B4D" w:rsidRDefault="00943998">
      <w:pPr>
        <w:divId w:val="1963804102"/>
      </w:pPr>
      <w:r>
        <w:t xml:space="preserve">Verwenden Sie dann den Text, den Sie nun schon gut kennen, um Ihre Aussprache und Intonation zu üben. Wählen Sie </w:t>
      </w:r>
      <w:r>
        <w:rPr>
          <w:rStyle w:val="Strong"/>
        </w:rPr>
        <w:t>einen</w:t>
      </w:r>
      <w:r>
        <w:t xml:space="preserve"> Abschnitt, lesen Sie ihn laut vor und nehmen Sie sich dabei auf. Hören Sie sich dann die Aufnahme kritisch an. Üben Sie so lange, bis Sie fließend und möglichst ohne Fehler lesen können. Es ist aber wichtig zu betonen, dass es hier um eine Ausspracheübung geht. Dies ist ein geschriebener Text, den Sie vorlesen. Dies ist kein Vortrag, der andere Textmerkmale haben würde und der vorgetragen statt vorgelesen werden würde. </w:t>
      </w:r>
    </w:p>
    <w:p w:rsidR="00A85B4D" w:rsidRDefault="00943998">
      <w:pPr>
        <w:divId w:val="1963804102"/>
      </w:pPr>
      <w:r>
        <w:t>Hören Sie sich dann die von uns gelesenen Modelle an.</w:t>
      </w:r>
    </w:p>
    <w:p w:rsidR="00A85B4D" w:rsidRDefault="00943998">
      <w:pPr>
        <w:divId w:val="1460144939"/>
      </w:pPr>
      <w:r>
        <w:rPr>
          <w:vanish/>
        </w:rPr>
        <w:t>End of Question</w:t>
      </w:r>
    </w:p>
    <w:p w:rsidR="00A85B4D" w:rsidRDefault="00943998">
      <w:pPr>
        <w:divId w:val="1476871640"/>
      </w:pPr>
      <w:bookmarkStart w:id="282" w:name="Session6_Part14"/>
      <w:bookmarkEnd w:id="282"/>
      <w:r>
        <w:rPr>
          <w:vanish/>
        </w:rPr>
        <w:t>Start of Question</w:t>
      </w:r>
    </w:p>
    <w:p w:rsidR="00A85B4D" w:rsidRDefault="00943998">
      <w:pPr>
        <w:spacing w:line="240" w:lineRule="auto"/>
        <w:outlineLvl w:val="3"/>
        <w:divId w:val="170342473"/>
        <w:rPr>
          <w:rFonts w:eastAsia="Times New Roman"/>
          <w:b/>
          <w:bCs/>
          <w:sz w:val="32"/>
          <w:szCs w:val="32"/>
        </w:rPr>
      </w:pPr>
      <w:bookmarkStart w:id="283" w:name="Session6_Question19"/>
      <w:bookmarkEnd w:id="283"/>
      <w:r>
        <w:rPr>
          <w:rFonts w:eastAsia="Times New Roman"/>
          <w:b/>
          <w:bCs/>
          <w:sz w:val="32"/>
          <w:szCs w:val="32"/>
        </w:rPr>
        <w:t>Verein Typisch Deutsch: Was wir wollen</w:t>
      </w:r>
    </w:p>
    <w:p w:rsidR="00A85B4D" w:rsidRDefault="00943998">
      <w:pPr>
        <w:divId w:val="170342473"/>
      </w:pPr>
      <w:r>
        <w:rPr>
          <w:vanish/>
        </w:rPr>
        <w:t>Start of Reading</w:t>
      </w:r>
    </w:p>
    <w:p w:rsidR="00A85B4D" w:rsidRDefault="00943998">
      <w:pPr>
        <w:spacing w:before="240" w:beforeAutospacing="0" w:after="0" w:afterAutospacing="0" w:line="240" w:lineRule="auto"/>
        <w:ind w:left="240" w:right="240"/>
        <w:outlineLvl w:val="3"/>
        <w:divId w:val="1854564033"/>
        <w:rPr>
          <w:rFonts w:eastAsia="Times New Roman"/>
          <w:b/>
          <w:bCs/>
          <w:sz w:val="32"/>
          <w:szCs w:val="32"/>
        </w:rPr>
      </w:pPr>
      <w:bookmarkStart w:id="284" w:name="Session6_Reading5"/>
      <w:bookmarkEnd w:id="284"/>
      <w:r>
        <w:rPr>
          <w:rFonts w:eastAsia="Times New Roman"/>
          <w:b/>
          <w:bCs/>
          <w:sz w:val="32"/>
          <w:szCs w:val="32"/>
        </w:rPr>
        <w:t>Text 5   Was wir wollen</w:t>
      </w:r>
    </w:p>
    <w:p w:rsidR="00A85B4D" w:rsidRDefault="00943998">
      <w:pPr>
        <w:divId w:val="229969983"/>
      </w:pPr>
      <w:r>
        <w:t xml:space="preserve">Wir sind eine bunte Gemeinschaft, die multikulturell, multiethnisch und multireligiös ist, wir bringen Alt- und Neudeutsche zusammen und lehnen den Begriff „Integration“ völlig ab. </w:t>
      </w:r>
    </w:p>
    <w:p w:rsidR="00A85B4D" w:rsidRDefault="00943998">
      <w:pPr>
        <w:divId w:val="229969983"/>
      </w:pPr>
      <w:r>
        <w:t xml:space="preserve">Das, was gemeinhin als „typisch deutsch“ bezeichnet wird, bedarf einer neuen Definition. In Deutschland existieren Sprache, Religion, Ethnie oder Kultur in verschiedenen Ausführungen und wir schätzen diese Pluralität – sie birgt viele Chancen und ist für uns „typisch deutsch“. </w:t>
      </w:r>
    </w:p>
    <w:p w:rsidR="00A85B4D" w:rsidRDefault="00943998">
      <w:pPr>
        <w:divId w:val="229969983"/>
      </w:pPr>
      <w:r>
        <w:t xml:space="preserve">Wir respektieren alle in Deutschland lebenden Menschen – so, wie sie sind. Unser Ziel ist es, die gegenseitige Toleranz zu fördern und unser gelebtes Prinzip Einigkeit in Vielfalt auf das Zusammenleben aller zu übertragen. Wir wollen die Gesellschaft gemeinsam gestalten. Dabei handeln wir nach den Prinzipien unseres typisch deutschen Grundgesetzes. </w:t>
      </w:r>
    </w:p>
    <w:p w:rsidR="00A85B4D" w:rsidRDefault="00943998">
      <w:pPr>
        <w:pStyle w:val="sourcereference"/>
        <w:spacing w:before="100" w:beforeAutospacing="1" w:after="100" w:afterAutospacing="1"/>
        <w:ind w:left="2381" w:right="0"/>
        <w:divId w:val="229969983"/>
      </w:pPr>
      <w:r>
        <w:t>(Typisch Deutsch e. V., ohne Datum)</w:t>
      </w:r>
    </w:p>
    <w:p w:rsidR="00A85B4D" w:rsidRDefault="00943998">
      <w:pPr>
        <w:divId w:val="170342473"/>
      </w:pPr>
      <w:r>
        <w:rPr>
          <w:vanish/>
        </w:rPr>
        <w:t>End of Reading</w:t>
      </w:r>
    </w:p>
    <w:p w:rsidR="00A85B4D" w:rsidRDefault="00943998">
      <w:pPr>
        <w:divId w:val="170342473"/>
      </w:pPr>
      <w:r>
        <w:rPr>
          <w:vanish/>
        </w:rPr>
        <w:t>Start of Media Content</w:t>
      </w:r>
    </w:p>
    <w:p w:rsidR="00A85B4D" w:rsidRDefault="00943998">
      <w:pPr>
        <w:spacing w:before="120" w:beforeAutospacing="0" w:after="120" w:afterAutospacing="0"/>
        <w:divId w:val="1518424004"/>
      </w:pPr>
      <w:bookmarkStart w:id="285" w:name="Session6_MediaContent3"/>
      <w:bookmarkEnd w:id="285"/>
      <w:r>
        <w:t>Interactive content is not available in this format.</w:t>
      </w:r>
    </w:p>
    <w:p w:rsidR="00A85B4D" w:rsidRDefault="00943998">
      <w:pPr>
        <w:divId w:val="170342473"/>
      </w:pPr>
      <w:r>
        <w:rPr>
          <w:vanish/>
        </w:rPr>
        <w:t>End of Media Content</w:t>
      </w:r>
    </w:p>
    <w:p w:rsidR="00A85B4D" w:rsidRDefault="00943998">
      <w:pPr>
        <w:divId w:val="170342473"/>
      </w:pPr>
      <w:r>
        <w:rPr>
          <w:vanish/>
        </w:rPr>
        <w:t>Start of Media Content</w:t>
      </w:r>
    </w:p>
    <w:p w:rsidR="00A85B4D" w:rsidRDefault="00943998">
      <w:pPr>
        <w:spacing w:before="120" w:beforeAutospacing="0" w:after="120" w:afterAutospacing="0"/>
        <w:divId w:val="1070882838"/>
      </w:pPr>
      <w:bookmarkStart w:id="286" w:name="Session6_MediaContent4"/>
      <w:bookmarkEnd w:id="286"/>
      <w:r>
        <w:t>Audio content is not available in this format.</w:t>
      </w:r>
    </w:p>
    <w:p w:rsidR="00A85B4D" w:rsidRDefault="00943998">
      <w:pPr>
        <w:pStyle w:val="Caption1"/>
        <w:spacing w:before="100" w:beforeAutospacing="1" w:after="100" w:afterAutospacing="1"/>
        <w:ind w:left="0" w:right="0"/>
        <w:divId w:val="1121340788"/>
      </w:pPr>
      <w:r>
        <w:rPr>
          <w:rStyle w:val="Strong"/>
        </w:rPr>
        <w:t>Audio 5</w:t>
      </w:r>
      <w:r>
        <w:t xml:space="preserve"> Was wir wollen </w:t>
      </w:r>
    </w:p>
    <w:p w:rsidR="00A85B4D" w:rsidRDefault="00943998">
      <w:pPr>
        <w:divId w:val="170342473"/>
      </w:pPr>
      <w:r>
        <w:rPr>
          <w:vanish/>
        </w:rPr>
        <w:t>End of Media Content</w:t>
      </w:r>
    </w:p>
    <w:p w:rsidR="00A85B4D" w:rsidRDefault="00943998">
      <w:pPr>
        <w:divId w:val="1476871640"/>
      </w:pPr>
      <w:r>
        <w:rPr>
          <w:vanish/>
        </w:rPr>
        <w:t>End of Question</w:t>
      </w:r>
    </w:p>
    <w:p w:rsidR="00A85B4D" w:rsidRDefault="00943998">
      <w:pPr>
        <w:divId w:val="278025398"/>
      </w:pPr>
      <w:bookmarkStart w:id="287" w:name="Session6_Part15"/>
      <w:bookmarkEnd w:id="287"/>
      <w:r>
        <w:rPr>
          <w:vanish/>
        </w:rPr>
        <w:t>Start of Question</w:t>
      </w:r>
    </w:p>
    <w:p w:rsidR="00A85B4D" w:rsidRDefault="00943998">
      <w:pPr>
        <w:spacing w:line="240" w:lineRule="auto"/>
        <w:outlineLvl w:val="3"/>
        <w:divId w:val="2071034739"/>
        <w:rPr>
          <w:rFonts w:eastAsia="Times New Roman"/>
          <w:b/>
          <w:bCs/>
          <w:sz w:val="32"/>
          <w:szCs w:val="32"/>
        </w:rPr>
      </w:pPr>
      <w:bookmarkStart w:id="288" w:name="Session6_Question20"/>
      <w:bookmarkEnd w:id="288"/>
      <w:r>
        <w:rPr>
          <w:rFonts w:eastAsia="Times New Roman"/>
          <w:b/>
          <w:bCs/>
          <w:sz w:val="32"/>
          <w:szCs w:val="32"/>
        </w:rPr>
        <w:t>Verein Typisch Deutsch: Was wir machen</w:t>
      </w:r>
    </w:p>
    <w:p w:rsidR="00A85B4D" w:rsidRDefault="00943998">
      <w:pPr>
        <w:divId w:val="2071034739"/>
      </w:pPr>
      <w:r>
        <w:rPr>
          <w:vanish/>
        </w:rPr>
        <w:t>Start of Reading</w:t>
      </w:r>
    </w:p>
    <w:p w:rsidR="00A85B4D" w:rsidRDefault="00943998">
      <w:pPr>
        <w:spacing w:before="240" w:beforeAutospacing="0" w:after="0" w:afterAutospacing="0" w:line="240" w:lineRule="auto"/>
        <w:ind w:left="240" w:right="240"/>
        <w:outlineLvl w:val="3"/>
        <w:divId w:val="471291449"/>
        <w:rPr>
          <w:rFonts w:eastAsia="Times New Roman"/>
          <w:b/>
          <w:bCs/>
          <w:sz w:val="32"/>
          <w:szCs w:val="32"/>
        </w:rPr>
      </w:pPr>
      <w:bookmarkStart w:id="289" w:name="Session6_Reading6"/>
      <w:bookmarkEnd w:id="289"/>
      <w:r>
        <w:rPr>
          <w:rFonts w:eastAsia="Times New Roman"/>
          <w:b/>
          <w:bCs/>
          <w:sz w:val="32"/>
          <w:szCs w:val="32"/>
        </w:rPr>
        <w:t>Text 6   Was wir machen</w:t>
      </w:r>
    </w:p>
    <w:p w:rsidR="00A85B4D" w:rsidRDefault="00943998">
      <w:pPr>
        <w:divId w:val="1538154773"/>
      </w:pPr>
      <w:r>
        <w:t xml:space="preserve">Wir schaffen Begegnungs- und Ideenplattformen. Aus den Wünschen, Anregungen und Ideen, die dort zusammengetragen werden, realisieren wir konkrete Projekte und Veranstaltungen. Jede unserer Aktivitäten dokumentieren wir und veröffentlichen sie auf sozialen Plattformen. </w:t>
      </w:r>
    </w:p>
    <w:p w:rsidR="00A85B4D" w:rsidRDefault="00943998">
      <w:pPr>
        <w:divId w:val="1538154773"/>
      </w:pPr>
      <w:r>
        <w:t xml:space="preserve">Durch unsere Aktionen motivieren wir unsere Mitmenschen und stärken das Bewusstsein für eigene Stärken und Fähigkeiten. Dank des neu gewonnenen Bewusstseins jedes Einzelnen erwächst ein neues Verantwortungsgefühl für die Gesellschaft – ein neues Wir-Gefühl. </w:t>
      </w:r>
    </w:p>
    <w:p w:rsidR="00A85B4D" w:rsidRDefault="00943998">
      <w:pPr>
        <w:divId w:val="1538154773"/>
      </w:pPr>
      <w:r>
        <w:t xml:space="preserve">Wir fördern und fordern lösungsorientiertes Denken und Handeln in unserer Gesellschaft. Aus Erfahrung wissen wir, dass man in jedem Bereich gemeinsam viel mehr erreichen kann. </w:t>
      </w:r>
    </w:p>
    <w:p w:rsidR="00A85B4D" w:rsidRDefault="00943998">
      <w:pPr>
        <w:pStyle w:val="sourcereference"/>
        <w:spacing w:before="100" w:beforeAutospacing="1" w:after="100" w:afterAutospacing="1"/>
        <w:ind w:left="2381" w:right="0"/>
        <w:divId w:val="1538154773"/>
      </w:pPr>
      <w:r>
        <w:t>(Typisch Deutsch e. V., ohne Datum)</w:t>
      </w:r>
    </w:p>
    <w:p w:rsidR="00A85B4D" w:rsidRDefault="00943998">
      <w:pPr>
        <w:divId w:val="2071034739"/>
      </w:pPr>
      <w:r>
        <w:rPr>
          <w:vanish/>
        </w:rPr>
        <w:t>End of Reading</w:t>
      </w:r>
    </w:p>
    <w:p w:rsidR="00A85B4D" w:rsidRDefault="00943998">
      <w:pPr>
        <w:divId w:val="2071034739"/>
      </w:pPr>
      <w:r>
        <w:rPr>
          <w:vanish/>
        </w:rPr>
        <w:t>Start of Media Content</w:t>
      </w:r>
    </w:p>
    <w:p w:rsidR="00A85B4D" w:rsidRDefault="00943998">
      <w:pPr>
        <w:spacing w:before="120" w:beforeAutospacing="0" w:after="120" w:afterAutospacing="0"/>
        <w:divId w:val="1204248458"/>
      </w:pPr>
      <w:bookmarkStart w:id="290" w:name="Session6_MediaContent5"/>
      <w:bookmarkEnd w:id="290"/>
      <w:r>
        <w:t>Interactive content is not available in this format.</w:t>
      </w:r>
    </w:p>
    <w:p w:rsidR="00A85B4D" w:rsidRDefault="00943998">
      <w:pPr>
        <w:divId w:val="2071034739"/>
      </w:pPr>
      <w:r>
        <w:rPr>
          <w:vanish/>
        </w:rPr>
        <w:t>End of Media Content</w:t>
      </w:r>
    </w:p>
    <w:p w:rsidR="00A85B4D" w:rsidRDefault="00943998">
      <w:pPr>
        <w:divId w:val="2071034739"/>
      </w:pPr>
      <w:r>
        <w:rPr>
          <w:vanish/>
        </w:rPr>
        <w:t>Start of Media Content</w:t>
      </w:r>
    </w:p>
    <w:p w:rsidR="00A85B4D" w:rsidRDefault="00943998">
      <w:pPr>
        <w:spacing w:before="120" w:beforeAutospacing="0" w:after="120" w:afterAutospacing="0"/>
        <w:divId w:val="889262685"/>
      </w:pPr>
      <w:bookmarkStart w:id="291" w:name="Session6_MediaContent6"/>
      <w:bookmarkEnd w:id="291"/>
      <w:r>
        <w:t>Audio content is not available in this format.</w:t>
      </w:r>
    </w:p>
    <w:p w:rsidR="00A85B4D" w:rsidRDefault="00943998">
      <w:pPr>
        <w:pStyle w:val="Caption1"/>
        <w:spacing w:before="100" w:beforeAutospacing="1" w:after="100" w:afterAutospacing="1"/>
        <w:ind w:left="0" w:right="0"/>
        <w:divId w:val="40517463"/>
      </w:pPr>
      <w:r>
        <w:rPr>
          <w:rStyle w:val="Strong"/>
        </w:rPr>
        <w:t>Audio 6</w:t>
      </w:r>
      <w:r>
        <w:t xml:space="preserve"> Was wir machen </w:t>
      </w:r>
    </w:p>
    <w:p w:rsidR="00A85B4D" w:rsidRDefault="00943998">
      <w:pPr>
        <w:divId w:val="2071034739"/>
      </w:pPr>
      <w:r>
        <w:rPr>
          <w:vanish/>
        </w:rPr>
        <w:t>End of Media Content</w:t>
      </w:r>
    </w:p>
    <w:p w:rsidR="00A85B4D" w:rsidRDefault="00943998">
      <w:pPr>
        <w:divId w:val="278025398"/>
      </w:pPr>
      <w:r>
        <w:rPr>
          <w:vanish/>
        </w:rPr>
        <w:t>End of Question</w:t>
      </w:r>
    </w:p>
    <w:p w:rsidR="00A85B4D" w:rsidRDefault="00943998">
      <w:pPr>
        <w:divId w:val="450899301"/>
      </w:pPr>
      <w:bookmarkStart w:id="292" w:name="Session6_Part16"/>
      <w:bookmarkEnd w:id="292"/>
      <w:r>
        <w:rPr>
          <w:vanish/>
        </w:rPr>
        <w:t>Start of Question</w:t>
      </w:r>
    </w:p>
    <w:p w:rsidR="00A85B4D" w:rsidRDefault="00943998">
      <w:pPr>
        <w:spacing w:line="240" w:lineRule="auto"/>
        <w:outlineLvl w:val="3"/>
        <w:divId w:val="732656996"/>
        <w:rPr>
          <w:rFonts w:eastAsia="Times New Roman"/>
          <w:b/>
          <w:bCs/>
          <w:sz w:val="32"/>
          <w:szCs w:val="32"/>
        </w:rPr>
      </w:pPr>
      <w:bookmarkStart w:id="293" w:name="Session6_Question21"/>
      <w:bookmarkEnd w:id="293"/>
      <w:r>
        <w:rPr>
          <w:rFonts w:eastAsia="Times New Roman"/>
          <w:b/>
          <w:bCs/>
          <w:sz w:val="32"/>
          <w:szCs w:val="32"/>
        </w:rPr>
        <w:t>Verein Typisch Deutsch: Konkrete Projekte</w:t>
      </w:r>
    </w:p>
    <w:p w:rsidR="00A85B4D" w:rsidRDefault="00943998">
      <w:pPr>
        <w:divId w:val="732656996"/>
      </w:pPr>
      <w:r>
        <w:rPr>
          <w:vanish/>
        </w:rPr>
        <w:t>Start of Reading</w:t>
      </w:r>
    </w:p>
    <w:p w:rsidR="00A85B4D" w:rsidRDefault="00943998">
      <w:pPr>
        <w:spacing w:before="240" w:beforeAutospacing="0" w:after="0" w:afterAutospacing="0" w:line="240" w:lineRule="auto"/>
        <w:ind w:left="240" w:right="240"/>
        <w:outlineLvl w:val="3"/>
        <w:divId w:val="1528758507"/>
        <w:rPr>
          <w:rFonts w:eastAsia="Times New Roman"/>
          <w:b/>
          <w:bCs/>
          <w:sz w:val="32"/>
          <w:szCs w:val="32"/>
        </w:rPr>
      </w:pPr>
      <w:bookmarkStart w:id="294" w:name="Session6_Reading7"/>
      <w:bookmarkEnd w:id="294"/>
      <w:r>
        <w:rPr>
          <w:rFonts w:eastAsia="Times New Roman"/>
          <w:b/>
          <w:bCs/>
          <w:sz w:val="32"/>
          <w:szCs w:val="32"/>
        </w:rPr>
        <w:t>Text 7   Konkrete Projekte</w:t>
      </w:r>
    </w:p>
    <w:p w:rsidR="00A85B4D" w:rsidRDefault="00943998">
      <w:pPr>
        <w:divId w:val="1232229927"/>
      </w:pPr>
      <w:r>
        <w:t xml:space="preserve">Durch das erfolgreiche Einsetzen und Pflegen wichtiger Internetkanäle wie Facebook, Twitter oder Youtube informieren wir über unsere aktuellen Aktivitäten und halten engen Kontakt zu unserer großen Basis an Unterstützern. </w:t>
      </w:r>
    </w:p>
    <w:p w:rsidR="00A85B4D" w:rsidRDefault="00943998">
      <w:pPr>
        <w:divId w:val="1232229927"/>
      </w:pPr>
      <w:r>
        <w:t xml:space="preserve">Mit zahlreichen Projekten gehen wir direkt auf die Menschen zu und reden miteinander. Bei unserem Projekt „Deutschstunde“ zum Beispiel sprechen wir mit Schülern der 8.–10. Klassen der Sekundarschulen über gesellschaftliche Teilhabe im Bereich Politik, Soziales oder auch Nachhaltigkeit und suchen gemeinsam nach interessanten, praktikablen Lösungen. </w:t>
      </w:r>
    </w:p>
    <w:p w:rsidR="00A85B4D" w:rsidRDefault="00943998">
      <w:pPr>
        <w:divId w:val="1232229927"/>
      </w:pPr>
      <w:r>
        <w:t>In unserer Kolumne behandeln wir in jeder Ausgabe aktuelle gesellschaftliche Themen und zeigen Lösungsvorschläge auf.</w:t>
      </w:r>
    </w:p>
    <w:p w:rsidR="00A85B4D" w:rsidRDefault="00943998">
      <w:pPr>
        <w:pStyle w:val="sourcereference"/>
        <w:spacing w:before="100" w:beforeAutospacing="1" w:after="100" w:afterAutospacing="1"/>
        <w:ind w:left="2381" w:right="0"/>
        <w:divId w:val="1232229927"/>
      </w:pPr>
      <w:r>
        <w:t>(Typisch Deutsch e. V., ohne Datum)</w:t>
      </w:r>
    </w:p>
    <w:p w:rsidR="00A85B4D" w:rsidRDefault="00943998">
      <w:pPr>
        <w:divId w:val="732656996"/>
      </w:pPr>
      <w:r>
        <w:rPr>
          <w:vanish/>
        </w:rPr>
        <w:t>End of Reading</w:t>
      </w:r>
    </w:p>
    <w:p w:rsidR="00A85B4D" w:rsidRDefault="00943998">
      <w:pPr>
        <w:divId w:val="732656996"/>
      </w:pPr>
      <w:r>
        <w:rPr>
          <w:vanish/>
        </w:rPr>
        <w:t>Start of Media Content</w:t>
      </w:r>
    </w:p>
    <w:p w:rsidR="00A85B4D" w:rsidRDefault="00943998">
      <w:pPr>
        <w:spacing w:before="120" w:beforeAutospacing="0" w:after="120" w:afterAutospacing="0"/>
        <w:divId w:val="45301369"/>
      </w:pPr>
      <w:bookmarkStart w:id="295" w:name="Session6_MediaContent7"/>
      <w:bookmarkEnd w:id="295"/>
      <w:r>
        <w:t>Interactive content is not available in this format.</w:t>
      </w:r>
    </w:p>
    <w:p w:rsidR="00A85B4D" w:rsidRDefault="00943998">
      <w:pPr>
        <w:divId w:val="732656996"/>
      </w:pPr>
      <w:r>
        <w:rPr>
          <w:vanish/>
        </w:rPr>
        <w:t>End of Media Content</w:t>
      </w:r>
    </w:p>
    <w:p w:rsidR="00A85B4D" w:rsidRDefault="00943998">
      <w:pPr>
        <w:divId w:val="732656996"/>
      </w:pPr>
      <w:r>
        <w:rPr>
          <w:vanish/>
        </w:rPr>
        <w:t>Start of Media Content</w:t>
      </w:r>
    </w:p>
    <w:p w:rsidR="00A85B4D" w:rsidRDefault="00943998">
      <w:pPr>
        <w:spacing w:before="120" w:beforeAutospacing="0" w:after="120" w:afterAutospacing="0"/>
        <w:divId w:val="2072580313"/>
      </w:pPr>
      <w:bookmarkStart w:id="296" w:name="Session6_MediaContent8"/>
      <w:bookmarkEnd w:id="296"/>
      <w:r>
        <w:t>Audio content is not available in this format.</w:t>
      </w:r>
    </w:p>
    <w:p w:rsidR="00A85B4D" w:rsidRDefault="00943998">
      <w:pPr>
        <w:pStyle w:val="Caption1"/>
        <w:spacing w:before="100" w:beforeAutospacing="1" w:after="100" w:afterAutospacing="1"/>
        <w:ind w:left="0" w:right="0"/>
        <w:divId w:val="1578246855"/>
      </w:pPr>
      <w:r>
        <w:rPr>
          <w:rStyle w:val="Strong"/>
        </w:rPr>
        <w:t>Audio 7</w:t>
      </w:r>
      <w:r>
        <w:t xml:space="preserve"> Konkrete Projekte </w:t>
      </w:r>
    </w:p>
    <w:p w:rsidR="00A85B4D" w:rsidRDefault="00943998">
      <w:pPr>
        <w:divId w:val="732656996"/>
      </w:pPr>
      <w:r>
        <w:rPr>
          <w:vanish/>
        </w:rPr>
        <w:t>End of Media Content</w:t>
      </w:r>
    </w:p>
    <w:p w:rsidR="00A85B4D" w:rsidRDefault="00943998">
      <w:pPr>
        <w:divId w:val="450899301"/>
      </w:pPr>
      <w:r>
        <w:rPr>
          <w:vanish/>
        </w:rPr>
        <w:t>End of Question</w:t>
      </w:r>
    </w:p>
    <w:p w:rsidR="00A85B4D" w:rsidRDefault="00943998">
      <w:pPr>
        <w:divId w:val="651062592"/>
      </w:pPr>
      <w:bookmarkStart w:id="297" w:name="Session6_Part17"/>
      <w:bookmarkEnd w:id="297"/>
      <w:r>
        <w:rPr>
          <w:vanish/>
        </w:rPr>
        <w:t>Start of Question</w:t>
      </w:r>
    </w:p>
    <w:p w:rsidR="00A85B4D" w:rsidRDefault="00943998">
      <w:pPr>
        <w:spacing w:line="240" w:lineRule="auto"/>
        <w:outlineLvl w:val="3"/>
        <w:divId w:val="722022734"/>
        <w:rPr>
          <w:rFonts w:eastAsia="Times New Roman"/>
          <w:b/>
          <w:bCs/>
          <w:sz w:val="32"/>
          <w:szCs w:val="32"/>
        </w:rPr>
      </w:pPr>
      <w:bookmarkStart w:id="298" w:name="Session6_Question22"/>
      <w:bookmarkEnd w:id="298"/>
      <w:r>
        <w:rPr>
          <w:rFonts w:eastAsia="Times New Roman"/>
          <w:b/>
          <w:bCs/>
          <w:sz w:val="32"/>
          <w:szCs w:val="32"/>
        </w:rPr>
        <w:t>Verein Typisch Deutsch: Erfolgserlebnisse</w:t>
      </w:r>
    </w:p>
    <w:p w:rsidR="00A85B4D" w:rsidRDefault="00943998">
      <w:pPr>
        <w:divId w:val="722022734"/>
      </w:pPr>
      <w:r>
        <w:rPr>
          <w:vanish/>
        </w:rPr>
        <w:t>Start of Reading</w:t>
      </w:r>
    </w:p>
    <w:p w:rsidR="00A85B4D" w:rsidRDefault="00943998">
      <w:pPr>
        <w:spacing w:before="240" w:beforeAutospacing="0" w:after="0" w:afterAutospacing="0" w:line="240" w:lineRule="auto"/>
        <w:ind w:left="240" w:right="240"/>
        <w:outlineLvl w:val="3"/>
        <w:divId w:val="239171459"/>
        <w:rPr>
          <w:rFonts w:eastAsia="Times New Roman"/>
          <w:b/>
          <w:bCs/>
          <w:sz w:val="32"/>
          <w:szCs w:val="32"/>
        </w:rPr>
      </w:pPr>
      <w:bookmarkStart w:id="299" w:name="Session6_Reading8"/>
      <w:bookmarkEnd w:id="299"/>
      <w:r>
        <w:rPr>
          <w:rFonts w:eastAsia="Times New Roman"/>
          <w:b/>
          <w:bCs/>
          <w:sz w:val="32"/>
          <w:szCs w:val="32"/>
        </w:rPr>
        <w:t>Text 8   Erfolgserlebnisse</w:t>
      </w:r>
    </w:p>
    <w:p w:rsidR="00A85B4D" w:rsidRDefault="00943998">
      <w:pPr>
        <w:divId w:val="295768413"/>
      </w:pPr>
      <w:r>
        <w:t xml:space="preserve">Begeisterte Reaktionen zeigen, dass viele Menschen mit unseren Ideen sympathisieren und unser Engagement zu schätzen wissen. Bereits zehn Monate nach der Gründung konnten wir eine breite Basis an Unterstützern gewinnen – und es werden täglich mehr. </w:t>
      </w:r>
    </w:p>
    <w:p w:rsidR="00A85B4D" w:rsidRDefault="00943998">
      <w:pPr>
        <w:divId w:val="295768413"/>
      </w:pPr>
      <w:r>
        <w:t xml:space="preserve">Unser ältestes Mitglied heißt Klaus, er ist 83 Jahre alt. Viele Menschen schreiben uns und freuen sich über die Initiative von Typisch Deutsch e. V. In Gesprächen, auf Veranstaltungen und bei unseren Aktionen bekommen wir reges Feedback von Jung und Alt und freuen uns über neue Anregungen. Zahlreiche prominente Befürworter unterstützen unsere Idee, unter anderem Maria Böhmer, Klaus Wowereit, Michel Friedman, Kool Savas, Alpa Gun, Flying Steps, Bahar Kizil, Naika Foroutan, Kamuran Sezer oder Sinan Akkuş. </w:t>
      </w:r>
    </w:p>
    <w:p w:rsidR="00A85B4D" w:rsidRDefault="00943998">
      <w:pPr>
        <w:divId w:val="295768413"/>
      </w:pPr>
      <w:r>
        <w:t xml:space="preserve">Das überwältigende Feedback beweist, dass es einen echten Bedarf in der Gesellschaft gibt, und dass wir mit Typisch Deutsch e. V. auf dem richtigen Weg sind. </w:t>
      </w:r>
    </w:p>
    <w:p w:rsidR="00A85B4D" w:rsidRDefault="00943998">
      <w:pPr>
        <w:divId w:val="295768413"/>
      </w:pPr>
      <w:r>
        <w:t>Sei auch DU dabei!</w:t>
      </w:r>
    </w:p>
    <w:p w:rsidR="00A85B4D" w:rsidRDefault="00943998">
      <w:pPr>
        <w:pStyle w:val="sourcereference"/>
        <w:spacing w:before="100" w:beforeAutospacing="1" w:after="100" w:afterAutospacing="1"/>
        <w:ind w:left="2381" w:right="0"/>
        <w:divId w:val="295768413"/>
      </w:pPr>
      <w:r>
        <w:t>(Typisch Deutsch e. V., ohne Datum)</w:t>
      </w:r>
    </w:p>
    <w:p w:rsidR="00A85B4D" w:rsidRDefault="00943998">
      <w:pPr>
        <w:divId w:val="722022734"/>
      </w:pPr>
      <w:r>
        <w:rPr>
          <w:vanish/>
        </w:rPr>
        <w:t>End of Reading</w:t>
      </w:r>
    </w:p>
    <w:p w:rsidR="00A85B4D" w:rsidRDefault="00943998">
      <w:pPr>
        <w:divId w:val="722022734"/>
      </w:pPr>
      <w:r>
        <w:rPr>
          <w:vanish/>
        </w:rPr>
        <w:t>Start of Media Content</w:t>
      </w:r>
    </w:p>
    <w:p w:rsidR="00A85B4D" w:rsidRDefault="00943998">
      <w:pPr>
        <w:spacing w:before="120" w:beforeAutospacing="0" w:after="120" w:afterAutospacing="0"/>
        <w:divId w:val="1396507216"/>
      </w:pPr>
      <w:bookmarkStart w:id="300" w:name="Session6_MediaContent9"/>
      <w:bookmarkEnd w:id="300"/>
      <w:r>
        <w:t>Interactive content is not available in this format.</w:t>
      </w:r>
    </w:p>
    <w:p w:rsidR="00A85B4D" w:rsidRDefault="00943998">
      <w:pPr>
        <w:divId w:val="722022734"/>
      </w:pPr>
      <w:r>
        <w:rPr>
          <w:vanish/>
        </w:rPr>
        <w:t>End of Media Content</w:t>
      </w:r>
    </w:p>
    <w:p w:rsidR="00A85B4D" w:rsidRDefault="00943998">
      <w:pPr>
        <w:divId w:val="722022734"/>
      </w:pPr>
      <w:r>
        <w:rPr>
          <w:vanish/>
        </w:rPr>
        <w:t>Start of Media Content</w:t>
      </w:r>
    </w:p>
    <w:p w:rsidR="00A85B4D" w:rsidRDefault="00943998">
      <w:pPr>
        <w:spacing w:before="120" w:beforeAutospacing="0" w:after="120" w:afterAutospacing="0"/>
        <w:divId w:val="1055667597"/>
      </w:pPr>
      <w:bookmarkStart w:id="301" w:name="Session6_MediaContent10"/>
      <w:bookmarkEnd w:id="301"/>
      <w:r>
        <w:t>Audio content is not available in this format.</w:t>
      </w:r>
    </w:p>
    <w:p w:rsidR="00A85B4D" w:rsidRDefault="00943998">
      <w:pPr>
        <w:pStyle w:val="Caption1"/>
        <w:spacing w:before="100" w:beforeAutospacing="1" w:after="100" w:afterAutospacing="1"/>
        <w:ind w:left="0" w:right="0"/>
        <w:divId w:val="50080972"/>
      </w:pPr>
      <w:r>
        <w:rPr>
          <w:rStyle w:val="Strong"/>
        </w:rPr>
        <w:t>Audio 8</w:t>
      </w:r>
      <w:r>
        <w:t xml:space="preserve"> Erfolgserlebnisse </w:t>
      </w:r>
    </w:p>
    <w:p w:rsidR="00A85B4D" w:rsidRDefault="00943998">
      <w:pPr>
        <w:divId w:val="722022734"/>
      </w:pPr>
      <w:r>
        <w:rPr>
          <w:vanish/>
        </w:rPr>
        <w:t>End of Media Content</w:t>
      </w:r>
    </w:p>
    <w:p w:rsidR="00A85B4D" w:rsidRDefault="00943998">
      <w:pPr>
        <w:divId w:val="651062592"/>
      </w:pPr>
      <w:r>
        <w:rPr>
          <w:vanish/>
        </w:rPr>
        <w:t>End of Question</w:t>
      </w:r>
    </w:p>
    <w:p w:rsidR="00A85B4D" w:rsidRDefault="00943998">
      <w:pPr>
        <w:divId w:val="1670672901"/>
      </w:pPr>
      <w:r>
        <w:rPr>
          <w:vanish/>
        </w:rPr>
        <w:t>End of Activity</w:t>
      </w:r>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2"/>
        <w:divId w:val="949434857"/>
        <w:rPr>
          <w:rFonts w:eastAsia="Times New Roman"/>
        </w:rPr>
      </w:pPr>
      <w:bookmarkStart w:id="302" w:name="Session7"/>
      <w:bookmarkEnd w:id="302"/>
      <w:r>
        <w:rPr>
          <w:rFonts w:eastAsia="Times New Roman"/>
        </w:rPr>
        <w:t>5 Gelebte Vielfalt</w:t>
      </w:r>
    </w:p>
    <w:p w:rsidR="00A85B4D" w:rsidRDefault="00943998">
      <w:pPr>
        <w:divId w:val="949434857"/>
      </w:pPr>
      <w:r>
        <w:t>In diesem Teil arbeiten Sie mit Aussagen von Prominenten zu den Themen Migration und Vielfalt.</w:t>
      </w:r>
    </w:p>
    <w:p w:rsidR="00A85B4D" w:rsidRDefault="00943998">
      <w:pPr>
        <w:divId w:val="949434857"/>
      </w:pPr>
      <w:r>
        <w:rPr>
          <w:vanish/>
        </w:rPr>
        <w:t>Start of Figure</w:t>
      </w:r>
    </w:p>
    <w:p w:rsidR="00A85B4D" w:rsidRDefault="00943998">
      <w:pPr>
        <w:spacing w:before="240" w:beforeAutospacing="0" w:after="240" w:afterAutospacing="0" w:line="240" w:lineRule="auto"/>
        <w:divId w:val="1555240317"/>
        <w:rPr>
          <w:rFonts w:ascii="Times New Roman" w:eastAsia="Times New Roman" w:hAnsi="Times New Roman" w:cs="Times New Roman"/>
          <w:sz w:val="24"/>
          <w:szCs w:val="24"/>
        </w:rPr>
      </w:pPr>
      <w:bookmarkStart w:id="303" w:name="Session7_Figure1"/>
      <w:bookmarkEnd w:id="303"/>
      <w:r>
        <w:rPr>
          <w:rFonts w:ascii="Times New Roman" w:eastAsia="Times New Roman" w:hAnsi="Times New Roman" w:cs="Times New Roman"/>
          <w:noProof/>
          <w:sz w:val="24"/>
          <w:szCs w:val="24"/>
        </w:rPr>
        <w:drawing>
          <wp:inline distT="0" distB="0" distL="0" distR="0">
            <wp:extent cx="5278326" cy="3504036"/>
            <wp:effectExtent l="0" t="0" r="0" b="127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326" cy="3504036"/>
                    </a:xfrm>
                    <a:prstGeom prst="rect">
                      <a:avLst/>
                    </a:prstGeom>
                    <a:noFill/>
                    <a:ln>
                      <a:noFill/>
                    </a:ln>
                  </pic:spPr>
                </pic:pic>
              </a:graphicData>
            </a:graphic>
          </wp:inline>
        </w:drawing>
      </w:r>
    </w:p>
    <w:p w:rsidR="00A85B4D" w:rsidRDefault="00943998">
      <w:pPr>
        <w:divId w:val="949434857"/>
      </w:pPr>
      <w:r>
        <w:rPr>
          <w:vanish/>
        </w:rPr>
        <w:t>End of Figure</w:t>
      </w:r>
    </w:p>
    <w:p w:rsidR="00A85B4D" w:rsidRDefault="00943998">
      <w:pPr>
        <w:divId w:val="949434857"/>
      </w:pPr>
      <w:r>
        <w:rPr>
          <w:vanish/>
        </w:rPr>
        <w:t>Start of Activity</w:t>
      </w:r>
    </w:p>
    <w:p w:rsidR="00A85B4D" w:rsidRDefault="00943998">
      <w:pPr>
        <w:spacing w:before="240" w:beforeAutospacing="0" w:after="0" w:afterAutospacing="0" w:line="240" w:lineRule="auto"/>
        <w:ind w:left="240" w:right="240"/>
        <w:outlineLvl w:val="2"/>
        <w:divId w:val="817838678"/>
        <w:rPr>
          <w:rFonts w:eastAsia="Times New Roman"/>
          <w:b/>
          <w:bCs/>
          <w:sz w:val="36"/>
          <w:szCs w:val="36"/>
        </w:rPr>
      </w:pPr>
      <w:bookmarkStart w:id="304" w:name="Session7_Activity1"/>
      <w:bookmarkEnd w:id="304"/>
      <w:r>
        <w:rPr>
          <w:rFonts w:eastAsia="Times New Roman"/>
          <w:b/>
          <w:bCs/>
          <w:sz w:val="36"/>
          <w:szCs w:val="36"/>
        </w:rPr>
        <w:t>Übung 22</w:t>
      </w:r>
    </w:p>
    <w:p w:rsidR="00A85B4D" w:rsidRDefault="00943998">
      <w:pPr>
        <w:pStyle w:val="timing"/>
        <w:spacing w:before="100" w:beforeAutospacing="1" w:after="100" w:afterAutospacing="1"/>
        <w:ind w:left="0" w:right="0"/>
        <w:divId w:val="2119400461"/>
      </w:pPr>
      <w:r>
        <w:t>20 minuten</w:t>
      </w:r>
    </w:p>
    <w:p w:rsidR="00A85B4D" w:rsidRDefault="00943998">
      <w:pPr>
        <w:divId w:val="1654795798"/>
      </w:pPr>
      <w:bookmarkStart w:id="305" w:name="Session7_Part1"/>
      <w:bookmarkEnd w:id="305"/>
      <w:r>
        <w:rPr>
          <w:vanish/>
        </w:rPr>
        <w:t>Start of Question</w:t>
      </w:r>
    </w:p>
    <w:p w:rsidR="00A85B4D" w:rsidRDefault="00943998">
      <w:pPr>
        <w:divId w:val="427115287"/>
      </w:pPr>
      <w:bookmarkStart w:id="306" w:name="Session7_Question1"/>
      <w:bookmarkEnd w:id="306"/>
      <w:r>
        <w:t xml:space="preserve">Deutschland war 2018 das zweitbeliebteste Einwanderungsland, nur Amerika zog mehr Einwanderer an. Mit Einwanderern kommen andere Sprachen, Religionen und Kulturen nach Deutschland, die das Bild eines neuen Deutschlands prägen. In solch einer vielfältigen Gesellschaft ist Toleranz der Schlüssel für ein friedvolles Zusammenleben. Die Aktion „Wir sind Deutschland“ des deutschen Auslandssenders Deutsche Welle soll dazu als Anstoß dienen und den Weg für wachsende Vielfalt ebnen. Prominente aus Kultur, Sport und Gesellschaft haben sich an dieser Aktion beteiligt. Mit dieser Initiative bringt die Deutsche Welle ihre internationale und interkulturelle Expertise in die aktuelle gesellschaftspolitische Debatte zum Thema Einwanderung ein. Dadurch werden ein umfassendes Bild deutscher Wirklichkeit und ein Dialog zwischen den Kulturen vermittelt. </w:t>
      </w:r>
    </w:p>
    <w:p w:rsidR="00A85B4D" w:rsidRDefault="00943998">
      <w:pPr>
        <w:divId w:val="427115287"/>
      </w:pPr>
      <w:r>
        <w:t xml:space="preserve">In dieser Übung arbeiten Sie mit einigen Aussagen von der „Wir sind Deutschland“ Startseite. Indem Sie vielfältige Meinungen zu diesem Thema hören, soll es Ihnen leichter gemacht werden, Ihre eigene Meinung zu diesem Thema zu bilden. </w:t>
      </w:r>
    </w:p>
    <w:p w:rsidR="00A85B4D" w:rsidRDefault="00943998">
      <w:pPr>
        <w:divId w:val="427115287"/>
      </w:pPr>
      <w:r>
        <w:t xml:space="preserve">Lesen Sie die Aussagen von sieben Prominenten, die in Deutschland leben. Entscheiden Sie dann, welche zusammenfassende Beschreibung zu welchem Statement passt. Diese Übung soll das Verständnis erleichtern und Ihnen auch Beispiele geben, wie man längere Aussagen kurz zusammenfassen kann. </w:t>
      </w:r>
    </w:p>
    <w:p w:rsidR="00A85B4D" w:rsidRDefault="00943998">
      <w:pPr>
        <w:divId w:val="1654795798"/>
      </w:pPr>
      <w:r>
        <w:rPr>
          <w:vanish/>
        </w:rPr>
        <w:t>End of Question</w:t>
      </w:r>
    </w:p>
    <w:p w:rsidR="00A85B4D" w:rsidRDefault="00943998">
      <w:pPr>
        <w:divId w:val="1855725769"/>
      </w:pPr>
      <w:bookmarkStart w:id="307" w:name="Session7_Part2"/>
      <w:bookmarkEnd w:id="307"/>
      <w:r>
        <w:rPr>
          <w:vanish/>
        </w:rPr>
        <w:t>Start of Question</w:t>
      </w:r>
    </w:p>
    <w:p w:rsidR="00A85B4D" w:rsidRDefault="00943998">
      <w:pPr>
        <w:divId w:val="1216351015"/>
      </w:pPr>
      <w:bookmarkStart w:id="308" w:name="Session7_Question2"/>
      <w:bookmarkEnd w:id="308"/>
      <w:r>
        <w:rPr>
          <w:vanish/>
        </w:rPr>
        <w:t>Start of Reading</w:t>
      </w:r>
    </w:p>
    <w:p w:rsidR="00A85B4D" w:rsidRDefault="00943998">
      <w:pPr>
        <w:spacing w:before="240" w:beforeAutospacing="0" w:after="0" w:afterAutospacing="0" w:line="240" w:lineRule="auto"/>
        <w:ind w:left="240" w:right="240"/>
        <w:outlineLvl w:val="3"/>
        <w:divId w:val="298653891"/>
        <w:rPr>
          <w:rFonts w:eastAsia="Times New Roman"/>
          <w:b/>
          <w:bCs/>
          <w:sz w:val="32"/>
          <w:szCs w:val="32"/>
        </w:rPr>
      </w:pPr>
      <w:bookmarkStart w:id="309" w:name="Session7_Reading1"/>
      <w:bookmarkEnd w:id="309"/>
      <w:r>
        <w:rPr>
          <w:rFonts w:eastAsia="Times New Roman"/>
          <w:b/>
          <w:bCs/>
          <w:sz w:val="32"/>
          <w:szCs w:val="32"/>
        </w:rPr>
        <w:t>Text 9   Aussagen von Prominenten</w:t>
      </w:r>
    </w:p>
    <w:p w:rsidR="00A85B4D" w:rsidRDefault="00943998">
      <w:pPr>
        <w:numPr>
          <w:ilvl w:val="0"/>
          <w:numId w:val="18"/>
        </w:numPr>
        <w:spacing w:before="0" w:beforeAutospacing="0" w:after="0" w:afterAutospacing="0"/>
        <w:ind w:left="780" w:right="780"/>
        <w:divId w:val="83192500"/>
        <w:rPr>
          <w:rFonts w:eastAsia="Times New Roman"/>
        </w:rPr>
      </w:pPr>
      <w:r>
        <w:rPr>
          <w:rFonts w:eastAsia="Times New Roman"/>
        </w:rPr>
        <w:t>Cornelia Funke, Bestsellerautorin</w:t>
      </w:r>
    </w:p>
    <w:p w:rsidR="00A85B4D" w:rsidRDefault="00943998">
      <w:pPr>
        <w:divId w:val="83192500"/>
      </w:pPr>
      <w:r>
        <w:rPr>
          <w:vanish/>
        </w:rPr>
        <w:t>Start of Quote</w:t>
      </w:r>
    </w:p>
    <w:p w:rsidR="00A85B4D" w:rsidRDefault="00943998">
      <w:pPr>
        <w:ind w:left="240" w:right="240"/>
        <w:divId w:val="2010912441"/>
      </w:pPr>
      <w:bookmarkStart w:id="310" w:name="Session7_Quote1"/>
      <w:bookmarkEnd w:id="310"/>
      <w:r>
        <w:t xml:space="preserve">Ich bin eine Wanderin und weiß, wie wunderbar es sich anfühlt, willkommen geheißen zu werden. Die Chance zu erhalten, dem Land, das man sich als Heimat wählt, etwas von all dem zu bringen, was die eigene Kultur ausmacht. Zu sehen, wie das Fremde vertraut und wertvoll wird. Und durch die Vielfalt immer wieder daran erinnert zu werden, dass wir alle sicher Gene aus allen vier Himmelsrichtungen in uns tragen. … </w:t>
      </w:r>
    </w:p>
    <w:p w:rsidR="00A85B4D" w:rsidRDefault="00943998">
      <w:pPr>
        <w:pStyle w:val="sourcereference"/>
        <w:spacing w:before="100" w:beforeAutospacing="1" w:after="100" w:afterAutospacing="1"/>
        <w:ind w:left="2621" w:right="240"/>
        <w:divId w:val="2010912441"/>
      </w:pPr>
      <w:r>
        <w:t>https://www.dw.com/de/cornelia-funke-bestsellerautorin/a-18467747</w:t>
      </w:r>
    </w:p>
    <w:p w:rsidR="00A85B4D" w:rsidRDefault="00943998">
      <w:pPr>
        <w:divId w:val="83192500"/>
      </w:pPr>
      <w:r>
        <w:rPr>
          <w:vanish/>
        </w:rPr>
        <w:t>End of Quote</w:t>
      </w:r>
    </w:p>
    <w:p w:rsidR="00A85B4D" w:rsidRDefault="00943998">
      <w:pPr>
        <w:numPr>
          <w:ilvl w:val="0"/>
          <w:numId w:val="19"/>
        </w:numPr>
        <w:spacing w:before="0" w:beforeAutospacing="0" w:after="0" w:afterAutospacing="0"/>
        <w:ind w:left="780" w:right="780"/>
        <w:divId w:val="83192500"/>
        <w:rPr>
          <w:rFonts w:eastAsia="Times New Roman"/>
        </w:rPr>
      </w:pPr>
      <w:r>
        <w:rPr>
          <w:rFonts w:eastAsia="Times New Roman"/>
        </w:rPr>
        <w:t>Till Brönner, Musiker</w:t>
      </w:r>
    </w:p>
    <w:p w:rsidR="00A85B4D" w:rsidRDefault="00943998">
      <w:pPr>
        <w:divId w:val="83192500"/>
      </w:pPr>
      <w:r>
        <w:rPr>
          <w:vanish/>
        </w:rPr>
        <w:t>Start of Quote</w:t>
      </w:r>
    </w:p>
    <w:p w:rsidR="00A85B4D" w:rsidRDefault="00943998">
      <w:pPr>
        <w:ind w:left="240" w:right="240"/>
        <w:divId w:val="1091200230"/>
      </w:pPr>
      <w:bookmarkStart w:id="311" w:name="Session7_Quote2"/>
      <w:bookmarkEnd w:id="311"/>
      <w:r>
        <w:t xml:space="preserve">Die interessantesten Menschen und die schönste Musik findet man immer in Ländern, in denen kulturelle Vielfalt herrscht. Wer diese ablehnt, ist arm. Viel ärmer als jeder Flüchtling, der beschlossen hat, alles aufzugeben, was er hatte, um zu überleben. Wir werden reicher, wenn wir helfen. Und glücklicher. Garantiert. </w:t>
      </w:r>
    </w:p>
    <w:p w:rsidR="00A85B4D" w:rsidRDefault="00943998">
      <w:pPr>
        <w:pStyle w:val="sourcereference"/>
        <w:spacing w:before="100" w:beforeAutospacing="1" w:after="100" w:afterAutospacing="1"/>
        <w:ind w:left="2621" w:right="240"/>
        <w:divId w:val="1091200230"/>
      </w:pPr>
      <w:r>
        <w:t>https://www.dw.com/de/till-br%C3%B6nner-musiker/a-18679698</w:t>
      </w:r>
    </w:p>
    <w:p w:rsidR="00A85B4D" w:rsidRDefault="00943998">
      <w:pPr>
        <w:divId w:val="83192500"/>
      </w:pPr>
      <w:r>
        <w:rPr>
          <w:vanish/>
        </w:rPr>
        <w:t>End of Quote</w:t>
      </w:r>
    </w:p>
    <w:p w:rsidR="00A85B4D" w:rsidRDefault="00943998">
      <w:pPr>
        <w:numPr>
          <w:ilvl w:val="0"/>
          <w:numId w:val="20"/>
        </w:numPr>
        <w:spacing w:before="0" w:beforeAutospacing="0" w:after="0" w:afterAutospacing="0"/>
        <w:ind w:left="780" w:right="780"/>
        <w:divId w:val="83192500"/>
        <w:rPr>
          <w:rFonts w:eastAsia="Times New Roman"/>
        </w:rPr>
      </w:pPr>
      <w:r>
        <w:rPr>
          <w:rFonts w:eastAsia="Times New Roman"/>
        </w:rPr>
        <w:t>Motsi Mabuse, Tänzerin und Jurorin</w:t>
      </w:r>
    </w:p>
    <w:p w:rsidR="00A85B4D" w:rsidRDefault="00943998">
      <w:pPr>
        <w:divId w:val="83192500"/>
      </w:pPr>
      <w:r>
        <w:rPr>
          <w:vanish/>
        </w:rPr>
        <w:t>Start of Quote</w:t>
      </w:r>
    </w:p>
    <w:p w:rsidR="00A85B4D" w:rsidRDefault="00943998">
      <w:pPr>
        <w:ind w:left="240" w:right="240"/>
        <w:divId w:val="825247641"/>
      </w:pPr>
      <w:bookmarkStart w:id="312" w:name="Session7_Quote3"/>
      <w:bookmarkEnd w:id="312"/>
      <w:r>
        <w:t xml:space="preserve">Ich bin in Südafrika geboren und habe sehr früh gelernt, dass Hass nichts bringt. Wir sollten noch viel voneinander lernen und so gemeinsam stark werden! </w:t>
      </w:r>
    </w:p>
    <w:p w:rsidR="00A85B4D" w:rsidRDefault="00943998">
      <w:pPr>
        <w:pStyle w:val="sourcereference"/>
        <w:spacing w:before="100" w:beforeAutospacing="1" w:after="100" w:afterAutospacing="1"/>
        <w:ind w:left="2621" w:right="240"/>
        <w:divId w:val="825247641"/>
      </w:pPr>
      <w:r>
        <w:t>https://www.dw.com/de/motsi-mabuse-t%C3%A4nzerin-und-jurorin/a-18617467</w:t>
      </w:r>
    </w:p>
    <w:p w:rsidR="00A85B4D" w:rsidRDefault="00943998">
      <w:pPr>
        <w:divId w:val="83192500"/>
      </w:pPr>
      <w:r>
        <w:rPr>
          <w:vanish/>
        </w:rPr>
        <w:t>End of Quote</w:t>
      </w:r>
    </w:p>
    <w:p w:rsidR="00A85B4D" w:rsidRDefault="00943998">
      <w:pPr>
        <w:numPr>
          <w:ilvl w:val="0"/>
          <w:numId w:val="21"/>
        </w:numPr>
        <w:spacing w:before="0" w:beforeAutospacing="0" w:after="0" w:afterAutospacing="0"/>
        <w:ind w:left="780" w:right="780"/>
        <w:divId w:val="83192500"/>
        <w:rPr>
          <w:rFonts w:eastAsia="Times New Roman"/>
        </w:rPr>
      </w:pPr>
      <w:r>
        <w:rPr>
          <w:rFonts w:eastAsia="Times New Roman"/>
        </w:rPr>
        <w:t>Abdelkarim, Komiker</w:t>
      </w:r>
    </w:p>
    <w:p w:rsidR="00A85B4D" w:rsidRDefault="00943998">
      <w:pPr>
        <w:divId w:val="83192500"/>
      </w:pPr>
      <w:r>
        <w:rPr>
          <w:vanish/>
        </w:rPr>
        <w:t>Start of Quote</w:t>
      </w:r>
    </w:p>
    <w:p w:rsidR="00A85B4D" w:rsidRDefault="00943998">
      <w:pPr>
        <w:ind w:left="240" w:right="240"/>
        <w:divId w:val="191380299"/>
      </w:pPr>
      <w:bookmarkStart w:id="313" w:name="Session7_Quote4"/>
      <w:bookmarkEnd w:id="313"/>
      <w:r>
        <w:t xml:space="preserve">… Deutschland beheimatet … nicht 81 Millionen mal den statistisch erfassten Durchschnittsdeutschen. Wir sind alle gemeinsam ein bunter, facettenreicher Haufen. Uniformität ist sogar im Dschungel out. Pluralismus ist das neue „Wie geil ist das denn, bitte?“. … </w:t>
      </w:r>
    </w:p>
    <w:p w:rsidR="00A85B4D" w:rsidRDefault="00943998">
      <w:pPr>
        <w:pStyle w:val="sourcereference"/>
        <w:spacing w:before="100" w:beforeAutospacing="1" w:after="100" w:afterAutospacing="1"/>
        <w:ind w:left="2621" w:right="240"/>
        <w:divId w:val="191380299"/>
      </w:pPr>
      <w:r>
        <w:t>https://www.dw.com/de/abdelkarim-komiker/a-18283084</w:t>
      </w:r>
    </w:p>
    <w:p w:rsidR="00A85B4D" w:rsidRDefault="00943998">
      <w:pPr>
        <w:divId w:val="83192500"/>
      </w:pPr>
      <w:r>
        <w:rPr>
          <w:vanish/>
        </w:rPr>
        <w:t>End of Quote</w:t>
      </w:r>
    </w:p>
    <w:p w:rsidR="00A85B4D" w:rsidRDefault="00943998">
      <w:pPr>
        <w:numPr>
          <w:ilvl w:val="0"/>
          <w:numId w:val="22"/>
        </w:numPr>
        <w:spacing w:before="0" w:beforeAutospacing="0" w:after="0" w:afterAutospacing="0"/>
        <w:ind w:left="780" w:right="780"/>
        <w:divId w:val="83192500"/>
        <w:rPr>
          <w:rFonts w:eastAsia="Times New Roman"/>
        </w:rPr>
      </w:pPr>
      <w:r>
        <w:rPr>
          <w:rFonts w:eastAsia="Times New Roman"/>
        </w:rPr>
        <w:t>Enissa Amani, Comedian und Moderatorin</w:t>
      </w:r>
    </w:p>
    <w:p w:rsidR="00A85B4D" w:rsidRDefault="00943998">
      <w:pPr>
        <w:divId w:val="83192500"/>
      </w:pPr>
      <w:r>
        <w:rPr>
          <w:vanish/>
        </w:rPr>
        <w:t>Start of Quote</w:t>
      </w:r>
    </w:p>
    <w:p w:rsidR="00A85B4D" w:rsidRDefault="00943998">
      <w:pPr>
        <w:ind w:left="240" w:right="240"/>
        <w:divId w:val="1429934274"/>
      </w:pPr>
      <w:bookmarkStart w:id="314" w:name="Session7_Quote5"/>
      <w:bookmarkEnd w:id="314"/>
      <w:r>
        <w:t xml:space="preserve">Deutschland ist meine Heimat. Ich träume, schreibe und fluche auf Deutsch. Doch ich habe auch Wurzeln in Iran, liebe Land, Sprache und Kultur. Ich möchte Traditionen aus beiden Kulturen wahren und vereinen. Ich esse morgens gern deutsches Brot zu persischem Tee. Ich hoffe, eines Tages wird das Wort „Integration“ verschwinden und es nur noch wichtig sein, was wir als Heimat empfinden. </w:t>
      </w:r>
    </w:p>
    <w:p w:rsidR="00A85B4D" w:rsidRDefault="00943998">
      <w:pPr>
        <w:pStyle w:val="sourcereference"/>
        <w:spacing w:before="100" w:beforeAutospacing="1" w:after="100" w:afterAutospacing="1"/>
        <w:ind w:left="2621" w:right="240"/>
        <w:divId w:val="1429934274"/>
      </w:pPr>
      <w:r>
        <w:t>https://www.dw.com/de/enissa-amani-comedian-und-moderatorin/a-18680221</w:t>
      </w:r>
    </w:p>
    <w:p w:rsidR="00A85B4D" w:rsidRDefault="00943998">
      <w:pPr>
        <w:divId w:val="83192500"/>
      </w:pPr>
      <w:r>
        <w:rPr>
          <w:vanish/>
        </w:rPr>
        <w:t>End of Quote</w:t>
      </w:r>
    </w:p>
    <w:p w:rsidR="00A85B4D" w:rsidRDefault="00943998">
      <w:pPr>
        <w:numPr>
          <w:ilvl w:val="0"/>
          <w:numId w:val="23"/>
        </w:numPr>
        <w:spacing w:before="0" w:beforeAutospacing="0" w:after="0" w:afterAutospacing="0"/>
        <w:ind w:left="780" w:right="780"/>
        <w:divId w:val="83192500"/>
        <w:rPr>
          <w:rFonts w:eastAsia="Times New Roman"/>
        </w:rPr>
      </w:pPr>
      <w:r>
        <w:rPr>
          <w:rFonts w:eastAsia="Times New Roman"/>
        </w:rPr>
        <w:t>Hans Sarpei, Social-Media-Ikone</w:t>
      </w:r>
    </w:p>
    <w:p w:rsidR="00A85B4D" w:rsidRDefault="00943998">
      <w:pPr>
        <w:divId w:val="83192500"/>
      </w:pPr>
      <w:r>
        <w:rPr>
          <w:vanish/>
        </w:rPr>
        <w:t>Start of Quote</w:t>
      </w:r>
    </w:p>
    <w:p w:rsidR="00A85B4D" w:rsidRDefault="00943998">
      <w:pPr>
        <w:ind w:left="240" w:right="240"/>
        <w:divId w:val="321467762"/>
      </w:pPr>
      <w:bookmarkStart w:id="315" w:name="Session7_Quote6"/>
      <w:bookmarkEnd w:id="315"/>
      <w:r>
        <w:t xml:space="preserve">Geboren in Ghana, aufgewachsen in Köln, unterwegs in Deutschland – und im World Wide Web. Zu Hause bin ich gern der farbige Fleck in einem bunten Land. Einem Land, in dem ich gerne lebe und dem ich viel zu verdanken habe: Egal, ob als Fußball-Profi oder Vater einer Tochter. Lasst uns gemeinsam alle unseren Teil beitragen, dass wir auch in Zukunft Gegensätze respektieren und jedem Menschen in diesem wunderbaren Land die Chance geben, seine Lebensträume zu erreichen. </w:t>
      </w:r>
    </w:p>
    <w:p w:rsidR="00A85B4D" w:rsidRDefault="00943998">
      <w:pPr>
        <w:pStyle w:val="sourcereference"/>
        <w:spacing w:before="100" w:beforeAutospacing="1" w:after="100" w:afterAutospacing="1"/>
        <w:ind w:left="2621" w:right="240"/>
        <w:divId w:val="321467762"/>
      </w:pPr>
      <w:r>
        <w:t>https://www.dw.com/de/hans-sarpei-social-media-ikone/a-18393844</w:t>
      </w:r>
    </w:p>
    <w:p w:rsidR="00A85B4D" w:rsidRDefault="00943998">
      <w:pPr>
        <w:divId w:val="83192500"/>
      </w:pPr>
      <w:r>
        <w:rPr>
          <w:vanish/>
        </w:rPr>
        <w:t>End of Quote</w:t>
      </w:r>
    </w:p>
    <w:p w:rsidR="00A85B4D" w:rsidRDefault="00943998">
      <w:pPr>
        <w:numPr>
          <w:ilvl w:val="0"/>
          <w:numId w:val="24"/>
        </w:numPr>
        <w:spacing w:before="0" w:beforeAutospacing="0" w:after="0" w:afterAutospacing="0"/>
        <w:ind w:left="780" w:right="780"/>
        <w:divId w:val="83192500"/>
        <w:rPr>
          <w:rFonts w:eastAsia="Times New Roman"/>
        </w:rPr>
      </w:pPr>
      <w:r>
        <w:rPr>
          <w:rFonts w:eastAsia="Times New Roman"/>
        </w:rPr>
        <w:t>Kaya Yanar, Komiker</w:t>
      </w:r>
    </w:p>
    <w:p w:rsidR="00A85B4D" w:rsidRDefault="00943998">
      <w:pPr>
        <w:divId w:val="83192500"/>
      </w:pPr>
      <w:r>
        <w:rPr>
          <w:vanish/>
        </w:rPr>
        <w:t>Start of Quote</w:t>
      </w:r>
    </w:p>
    <w:p w:rsidR="00A85B4D" w:rsidRDefault="00943998">
      <w:pPr>
        <w:ind w:left="240" w:right="240"/>
        <w:divId w:val="647169348"/>
      </w:pPr>
      <w:bookmarkStart w:id="316" w:name="Session7_Quote7"/>
      <w:bookmarkEnd w:id="316"/>
      <w:r>
        <w:t xml:space="preserve">In meiner Kindheit haben mir meine Eltern und die Nachbarschaft, die durch einen hohen Ausländeranteil geprägt war, bereits gezeigt, was Toleranz bedeutet und wie wichtig sie für unser Land ist. Trotz aller Unterschiede war für mich der Humor eine Gemeinsamkeit, die über Länder- und Sprachbarrieren hinweg ging. Das gemeinsame Lachen verbindet und lässt uns Vorurteile vergessen. Ich lebe nach dieser Einstellung. </w:t>
      </w:r>
    </w:p>
    <w:p w:rsidR="00A85B4D" w:rsidRDefault="00943998">
      <w:pPr>
        <w:pStyle w:val="sourcereference"/>
        <w:spacing w:before="100" w:beforeAutospacing="1" w:after="100" w:afterAutospacing="1"/>
        <w:ind w:left="2621" w:right="240"/>
        <w:divId w:val="647169348"/>
      </w:pPr>
      <w:r>
        <w:t>https://www.dw.com/de/kaya-yanar-komiker/a-18290714</w:t>
      </w:r>
    </w:p>
    <w:p w:rsidR="00A85B4D" w:rsidRDefault="00943998">
      <w:pPr>
        <w:divId w:val="83192500"/>
      </w:pPr>
      <w:r>
        <w:rPr>
          <w:vanish/>
        </w:rPr>
        <w:t>End of Quote</w:t>
      </w:r>
    </w:p>
    <w:p w:rsidR="00A85B4D" w:rsidRDefault="00943998">
      <w:pPr>
        <w:divId w:val="1216351015"/>
      </w:pPr>
      <w:r>
        <w:rPr>
          <w:vanish/>
        </w:rPr>
        <w:t>End of Reading</w:t>
      </w:r>
    </w:p>
    <w:p w:rsidR="00A85B4D" w:rsidRDefault="00943998">
      <w:pPr>
        <w:divId w:val="1855725769"/>
      </w:pPr>
      <w:r>
        <w:rPr>
          <w:vanish/>
        </w:rPr>
        <w:t>End of Question</w:t>
      </w:r>
    </w:p>
    <w:p w:rsidR="00A85B4D" w:rsidRDefault="00943998">
      <w:pPr>
        <w:divId w:val="173803934"/>
      </w:pPr>
      <w:bookmarkStart w:id="317" w:name="Session7_Part3"/>
      <w:bookmarkEnd w:id="317"/>
      <w:r>
        <w:rPr>
          <w:vanish/>
        </w:rPr>
        <w:t>Start of Question</w:t>
      </w:r>
    </w:p>
    <w:p w:rsidR="00A85B4D" w:rsidRDefault="00943998">
      <w:pPr>
        <w:divId w:val="1138886807"/>
      </w:pPr>
      <w:bookmarkStart w:id="318" w:name="Session7_Question3"/>
      <w:bookmarkEnd w:id="318"/>
      <w:r>
        <w:rPr>
          <w:vanish/>
        </w:rPr>
        <w:t>Start of Media Content</w:t>
      </w:r>
    </w:p>
    <w:p w:rsidR="00A85B4D" w:rsidRDefault="00943998">
      <w:pPr>
        <w:spacing w:before="120" w:beforeAutospacing="0" w:after="120" w:afterAutospacing="0"/>
        <w:divId w:val="1553034062"/>
      </w:pPr>
      <w:bookmarkStart w:id="319" w:name="Session7_MediaContent1"/>
      <w:bookmarkEnd w:id="319"/>
      <w:r>
        <w:t>Interactive content is not available in this format.</w:t>
      </w:r>
    </w:p>
    <w:p w:rsidR="00A85B4D" w:rsidRDefault="00943998">
      <w:pPr>
        <w:divId w:val="1138886807"/>
      </w:pPr>
      <w:r>
        <w:rPr>
          <w:vanish/>
        </w:rPr>
        <w:t>End of Media Content</w:t>
      </w:r>
    </w:p>
    <w:p w:rsidR="00A85B4D" w:rsidRDefault="00943998">
      <w:pPr>
        <w:divId w:val="173803934"/>
      </w:pPr>
      <w:r>
        <w:rPr>
          <w:vanish/>
        </w:rPr>
        <w:t>End of Question</w:t>
      </w:r>
    </w:p>
    <w:p w:rsidR="00A85B4D" w:rsidRDefault="00943998">
      <w:pPr>
        <w:divId w:val="949434857"/>
      </w:pPr>
      <w:r>
        <w:rPr>
          <w:vanish/>
        </w:rPr>
        <w:t>End of Activity</w:t>
      </w:r>
    </w:p>
    <w:p w:rsidR="00A85B4D" w:rsidRDefault="00943998">
      <w:pPr>
        <w:divId w:val="949434857"/>
      </w:pPr>
      <w:r>
        <w:rPr>
          <w:vanish/>
        </w:rPr>
        <w:t>Start of Box</w:t>
      </w:r>
    </w:p>
    <w:p w:rsidR="00A85B4D" w:rsidRDefault="00943998">
      <w:pPr>
        <w:spacing w:before="240" w:beforeAutospacing="0" w:after="0" w:afterAutospacing="0" w:line="240" w:lineRule="auto"/>
        <w:ind w:left="240" w:right="240"/>
        <w:outlineLvl w:val="2"/>
        <w:divId w:val="837572440"/>
        <w:rPr>
          <w:rFonts w:eastAsia="Times New Roman"/>
          <w:b/>
          <w:bCs/>
          <w:sz w:val="36"/>
          <w:szCs w:val="36"/>
        </w:rPr>
      </w:pPr>
      <w:bookmarkStart w:id="320" w:name="Session7_Box1"/>
      <w:bookmarkEnd w:id="320"/>
      <w:r>
        <w:rPr>
          <w:rFonts w:eastAsia="Times New Roman"/>
          <w:b/>
          <w:bCs/>
          <w:sz w:val="36"/>
          <w:szCs w:val="36"/>
        </w:rPr>
        <w:t>Cornelia Funke</w:t>
      </w:r>
    </w:p>
    <w:p w:rsidR="00A85B4D" w:rsidRDefault="00943998">
      <w:pPr>
        <w:divId w:val="1802310546"/>
      </w:pPr>
      <w:r>
        <w:t xml:space="preserve">Vielleicht kennen Sie den Namen dieser Autorin, die mit ihren Jugendbüchern und vor allem der Tintenherz-Serie sehr bekannt wurde. Es geht darin um das Ausgegrenztsein aus der Gesellschaft. </w:t>
      </w:r>
    </w:p>
    <w:p w:rsidR="00A85B4D" w:rsidRDefault="00943998">
      <w:pPr>
        <w:divId w:val="1802310546"/>
      </w:pPr>
      <w:r>
        <w:t xml:space="preserve">Wenn Sie noch nichts von Cornelia Funke gelesen haben, könnte diese Autorin ein guter Einstieg in die Literatur sein, da diese Art von Literatur vielleicht am Start ein bisschen einfacher zu lesen ist. </w:t>
      </w:r>
    </w:p>
    <w:p w:rsidR="00A85B4D" w:rsidRDefault="00943998">
      <w:pPr>
        <w:divId w:val="1802310546"/>
      </w:pPr>
      <w:r>
        <w:t>Sie verfasste zusammen mit dem spanischen Regisseur Guillermo del Toro die Romanversion des Filmes „</w:t>
      </w:r>
      <w:r>
        <w:rPr>
          <w:rStyle w:val="Emphasis"/>
        </w:rPr>
        <w:t>El laberinto del fauno</w:t>
      </w:r>
      <w:r>
        <w:t xml:space="preserve">“. Da Cornelia Funke schon seit geraumer Zeit in Amerika lebt, schrieb sie den Roman auf Englisch, der dann (nicht von ihr) ins Deutsche übersetzt wurde. </w:t>
      </w:r>
    </w:p>
    <w:p w:rsidR="00A85B4D" w:rsidRDefault="00943998">
      <w:pPr>
        <w:divId w:val="949434857"/>
      </w:pPr>
      <w:r>
        <w:rPr>
          <w:vanish/>
        </w:rPr>
        <w:t>End of Box</w:t>
      </w:r>
    </w:p>
    <w:p w:rsidR="00A85B4D" w:rsidRDefault="00943998">
      <w:pPr>
        <w:divId w:val="949434857"/>
      </w:pPr>
      <w:r>
        <w:rPr>
          <w:vanish/>
        </w:rPr>
        <w:t>Start of Activity</w:t>
      </w:r>
    </w:p>
    <w:p w:rsidR="00A85B4D" w:rsidRDefault="00943998">
      <w:pPr>
        <w:spacing w:before="240" w:beforeAutospacing="0" w:after="0" w:afterAutospacing="0" w:line="240" w:lineRule="auto"/>
        <w:ind w:left="240" w:right="240"/>
        <w:outlineLvl w:val="2"/>
        <w:divId w:val="1940017910"/>
        <w:rPr>
          <w:rFonts w:eastAsia="Times New Roman"/>
          <w:b/>
          <w:bCs/>
          <w:sz w:val="36"/>
          <w:szCs w:val="36"/>
        </w:rPr>
      </w:pPr>
      <w:bookmarkStart w:id="321" w:name="Session7_Activity2"/>
      <w:bookmarkEnd w:id="321"/>
      <w:r>
        <w:rPr>
          <w:rFonts w:eastAsia="Times New Roman"/>
          <w:b/>
          <w:bCs/>
          <w:sz w:val="36"/>
          <w:szCs w:val="36"/>
        </w:rPr>
        <w:t>Übung 23</w:t>
      </w:r>
    </w:p>
    <w:p w:rsidR="00A85B4D" w:rsidRDefault="00943998">
      <w:pPr>
        <w:pStyle w:val="timing"/>
        <w:spacing w:before="100" w:beforeAutospacing="1" w:after="100" w:afterAutospacing="1"/>
        <w:ind w:left="0" w:right="0"/>
        <w:divId w:val="7566340"/>
      </w:pPr>
      <w:r>
        <w:t>20 minuten</w:t>
      </w:r>
    </w:p>
    <w:p w:rsidR="00A85B4D" w:rsidRDefault="00943998">
      <w:pPr>
        <w:divId w:val="7566340"/>
      </w:pPr>
      <w:r>
        <w:rPr>
          <w:vanish/>
        </w:rPr>
        <w:t>Start of Question</w:t>
      </w:r>
    </w:p>
    <w:p w:rsidR="00A85B4D" w:rsidRDefault="00943998">
      <w:pPr>
        <w:divId w:val="974406570"/>
      </w:pPr>
      <w:bookmarkStart w:id="322" w:name="Session7_Question4"/>
      <w:bookmarkEnd w:id="322"/>
      <w:r>
        <w:t xml:space="preserve">Lesen Sie jetzt noch einmal die sieben Stellungnahmen. Wählen Sie dann </w:t>
      </w:r>
      <w:r>
        <w:rPr>
          <w:rStyle w:val="Strong"/>
        </w:rPr>
        <w:t>eine</w:t>
      </w:r>
      <w:r>
        <w:t xml:space="preserve"> Aussage (höchstens zwei Aussagen) aus, die Ihnen am besten gefällt / gefallen. Präsentieren Sie Ihre Wahl und die Gründe dafür entweder schriftlich oder mündlich. </w:t>
      </w:r>
    </w:p>
    <w:p w:rsidR="00A85B4D" w:rsidRDefault="00943998">
      <w:pPr>
        <w:divId w:val="974406570"/>
      </w:pPr>
      <w:r>
        <w:rPr>
          <w:vanish/>
        </w:rPr>
        <w:t>Start of Reading</w:t>
      </w:r>
    </w:p>
    <w:p w:rsidR="00A85B4D" w:rsidRDefault="00943998">
      <w:pPr>
        <w:spacing w:before="240" w:beforeAutospacing="0" w:after="0" w:afterAutospacing="0" w:line="240" w:lineRule="auto"/>
        <w:ind w:left="240" w:right="240"/>
        <w:outlineLvl w:val="3"/>
        <w:divId w:val="1367371972"/>
        <w:rPr>
          <w:rFonts w:eastAsia="Times New Roman"/>
          <w:b/>
          <w:bCs/>
          <w:sz w:val="32"/>
          <w:szCs w:val="32"/>
        </w:rPr>
      </w:pPr>
      <w:bookmarkStart w:id="323" w:name="Session7_Reading2"/>
      <w:bookmarkEnd w:id="323"/>
      <w:r>
        <w:rPr>
          <w:rFonts w:eastAsia="Times New Roman"/>
          <w:b/>
          <w:bCs/>
          <w:sz w:val="32"/>
          <w:szCs w:val="32"/>
        </w:rPr>
        <w:t>Text 9   Aussagen von Prominenten</w:t>
      </w:r>
    </w:p>
    <w:p w:rsidR="00A85B4D" w:rsidRDefault="00943998">
      <w:pPr>
        <w:numPr>
          <w:ilvl w:val="0"/>
          <w:numId w:val="25"/>
        </w:numPr>
        <w:spacing w:before="0" w:beforeAutospacing="0" w:after="0" w:afterAutospacing="0"/>
        <w:ind w:left="780" w:right="780"/>
        <w:divId w:val="490684243"/>
        <w:rPr>
          <w:rFonts w:eastAsia="Times New Roman"/>
        </w:rPr>
      </w:pPr>
      <w:r>
        <w:rPr>
          <w:rFonts w:eastAsia="Times New Roman"/>
        </w:rPr>
        <w:t>Cornelia Funke, Bestsellerautorin</w:t>
      </w:r>
    </w:p>
    <w:p w:rsidR="00A85B4D" w:rsidRDefault="00943998">
      <w:pPr>
        <w:divId w:val="490684243"/>
      </w:pPr>
      <w:r>
        <w:rPr>
          <w:vanish/>
        </w:rPr>
        <w:t>Start of Quote</w:t>
      </w:r>
    </w:p>
    <w:p w:rsidR="00A85B4D" w:rsidRDefault="00943998">
      <w:pPr>
        <w:ind w:left="240" w:right="240"/>
        <w:divId w:val="105738714"/>
      </w:pPr>
      <w:bookmarkStart w:id="324" w:name="Session7_Quote8"/>
      <w:bookmarkEnd w:id="324"/>
      <w:r>
        <w:t xml:space="preserve">Ich bin eine Wanderin und weiß, wie wunderbar es sich anfühlt, willkommen geheißen zu werden. Die Chance zu erhalten, dem Land, das man sich als Heimat wählt, etwas von all dem zu bringen, was die eigene Kultur ausmacht. Zu sehen, wie das Fremde vertraut und wertvoll wird. Und durch die Vielfalt immer wieder daran erinnert zu werden, dass wir alle sicher Gene aus allen vier Himmelsrichtungen in uns tragen. … </w:t>
      </w:r>
    </w:p>
    <w:p w:rsidR="00A85B4D" w:rsidRDefault="00943998">
      <w:pPr>
        <w:pStyle w:val="sourcereference"/>
        <w:spacing w:before="100" w:beforeAutospacing="1" w:after="100" w:afterAutospacing="1"/>
        <w:ind w:left="2621" w:right="240"/>
        <w:divId w:val="105738714"/>
      </w:pPr>
      <w:r>
        <w:t>https://www.dw.com/de/cornelia-funke-bestsellerautorin/a-18467747</w:t>
      </w:r>
    </w:p>
    <w:p w:rsidR="00A85B4D" w:rsidRDefault="00943998">
      <w:pPr>
        <w:divId w:val="490684243"/>
      </w:pPr>
      <w:r>
        <w:rPr>
          <w:vanish/>
        </w:rPr>
        <w:t>End of Quote</w:t>
      </w:r>
    </w:p>
    <w:p w:rsidR="00A85B4D" w:rsidRDefault="00943998">
      <w:pPr>
        <w:numPr>
          <w:ilvl w:val="0"/>
          <w:numId w:val="26"/>
        </w:numPr>
        <w:spacing w:before="0" w:beforeAutospacing="0" w:after="0" w:afterAutospacing="0"/>
        <w:ind w:left="780" w:right="780"/>
        <w:divId w:val="490684243"/>
        <w:rPr>
          <w:rFonts w:eastAsia="Times New Roman"/>
        </w:rPr>
      </w:pPr>
      <w:r>
        <w:rPr>
          <w:rFonts w:eastAsia="Times New Roman"/>
        </w:rPr>
        <w:t>Till Brönner, Musiker</w:t>
      </w:r>
    </w:p>
    <w:p w:rsidR="00A85B4D" w:rsidRDefault="00943998">
      <w:pPr>
        <w:divId w:val="490684243"/>
      </w:pPr>
      <w:r>
        <w:rPr>
          <w:vanish/>
        </w:rPr>
        <w:t>Start of Quote</w:t>
      </w:r>
    </w:p>
    <w:p w:rsidR="00A85B4D" w:rsidRDefault="00943998">
      <w:pPr>
        <w:ind w:left="240" w:right="240"/>
        <w:divId w:val="1770927619"/>
      </w:pPr>
      <w:bookmarkStart w:id="325" w:name="Session7_Quote9"/>
      <w:bookmarkEnd w:id="325"/>
      <w:r>
        <w:t xml:space="preserve">Die interessantesten Menschen und die schönste Musik findet man immer in Ländern, in denen kulturelle Vielfalt herrscht. Wer diese ablehnt, ist arm. Viel ärmer als jeder Flüchtling, der beschlossen hat, alles aufzugeben, was er hatte, um zu überleben. Wir werden reicher, wenn wir helfen. Und glücklicher. Garantiert. </w:t>
      </w:r>
    </w:p>
    <w:p w:rsidR="00A85B4D" w:rsidRDefault="00943998">
      <w:pPr>
        <w:pStyle w:val="sourcereference"/>
        <w:spacing w:before="100" w:beforeAutospacing="1" w:after="100" w:afterAutospacing="1"/>
        <w:ind w:left="2621" w:right="240"/>
        <w:divId w:val="1770927619"/>
      </w:pPr>
      <w:r>
        <w:t>https://www.dw.com/de/till-br%C3%B6nner-musiker/a-18679698</w:t>
      </w:r>
    </w:p>
    <w:p w:rsidR="00A85B4D" w:rsidRDefault="00943998">
      <w:pPr>
        <w:divId w:val="490684243"/>
      </w:pPr>
      <w:r>
        <w:rPr>
          <w:vanish/>
        </w:rPr>
        <w:t>End of Quote</w:t>
      </w:r>
    </w:p>
    <w:p w:rsidR="00A85B4D" w:rsidRDefault="00943998">
      <w:pPr>
        <w:numPr>
          <w:ilvl w:val="0"/>
          <w:numId w:val="27"/>
        </w:numPr>
        <w:spacing w:before="0" w:beforeAutospacing="0" w:after="0" w:afterAutospacing="0"/>
        <w:ind w:left="780" w:right="780"/>
        <w:divId w:val="490684243"/>
        <w:rPr>
          <w:rFonts w:eastAsia="Times New Roman"/>
        </w:rPr>
      </w:pPr>
      <w:r>
        <w:rPr>
          <w:rFonts w:eastAsia="Times New Roman"/>
        </w:rPr>
        <w:t>Motsi Mabuse, Tänzerin und Jurorin</w:t>
      </w:r>
    </w:p>
    <w:p w:rsidR="00A85B4D" w:rsidRDefault="00943998">
      <w:pPr>
        <w:divId w:val="490684243"/>
      </w:pPr>
      <w:r>
        <w:rPr>
          <w:vanish/>
        </w:rPr>
        <w:t>Start of Quote</w:t>
      </w:r>
    </w:p>
    <w:p w:rsidR="00A85B4D" w:rsidRDefault="00943998">
      <w:pPr>
        <w:ind w:left="240" w:right="240"/>
        <w:divId w:val="791559687"/>
      </w:pPr>
      <w:bookmarkStart w:id="326" w:name="Session7_Quote10"/>
      <w:bookmarkEnd w:id="326"/>
      <w:r>
        <w:t xml:space="preserve">Ich bin in Südafrika geboren und habe sehr früh gelernt, dass Hass nichts bringt. Wir sollten noch viel voneinander lernen und so gemeinsam stark werden! </w:t>
      </w:r>
    </w:p>
    <w:p w:rsidR="00A85B4D" w:rsidRDefault="00943998">
      <w:pPr>
        <w:pStyle w:val="sourcereference"/>
        <w:spacing w:before="100" w:beforeAutospacing="1" w:after="100" w:afterAutospacing="1"/>
        <w:ind w:left="2621" w:right="240"/>
        <w:divId w:val="791559687"/>
      </w:pPr>
      <w:r>
        <w:t>https://www.dw.com/de/motsi-mabuse-t%C3%A4nzerin-und-jurorin/a-18617467</w:t>
      </w:r>
    </w:p>
    <w:p w:rsidR="00A85B4D" w:rsidRDefault="00943998">
      <w:pPr>
        <w:divId w:val="490684243"/>
      </w:pPr>
      <w:r>
        <w:rPr>
          <w:vanish/>
        </w:rPr>
        <w:t>End of Quote</w:t>
      </w:r>
    </w:p>
    <w:p w:rsidR="00A85B4D" w:rsidRDefault="00943998">
      <w:pPr>
        <w:numPr>
          <w:ilvl w:val="0"/>
          <w:numId w:val="28"/>
        </w:numPr>
        <w:spacing w:before="0" w:beforeAutospacing="0" w:after="0" w:afterAutospacing="0"/>
        <w:ind w:left="780" w:right="780"/>
        <w:divId w:val="490684243"/>
        <w:rPr>
          <w:rFonts w:eastAsia="Times New Roman"/>
        </w:rPr>
      </w:pPr>
      <w:r>
        <w:rPr>
          <w:rFonts w:eastAsia="Times New Roman"/>
        </w:rPr>
        <w:t>Abdelkarim, Komiker</w:t>
      </w:r>
    </w:p>
    <w:p w:rsidR="00A85B4D" w:rsidRDefault="00943998">
      <w:pPr>
        <w:divId w:val="490684243"/>
      </w:pPr>
      <w:r>
        <w:rPr>
          <w:vanish/>
        </w:rPr>
        <w:t>Start of Quote</w:t>
      </w:r>
    </w:p>
    <w:p w:rsidR="00A85B4D" w:rsidRDefault="00943998">
      <w:pPr>
        <w:ind w:left="240" w:right="240"/>
        <w:divId w:val="1630238127"/>
      </w:pPr>
      <w:bookmarkStart w:id="327" w:name="Session7_Quote11"/>
      <w:bookmarkEnd w:id="327"/>
      <w:r>
        <w:t xml:space="preserve">… Deutschland beheimatet … nicht 81 Millionen mal den statistisch erfassten Durchschnittsdeutschen. Wir sind alle gemeinsam ein bunter, facettenreicher Haufen. Uniformität ist sogar im Dschungel out. Pluralismus ist das neue „Wie geil ist das denn, bitte?“. … </w:t>
      </w:r>
    </w:p>
    <w:p w:rsidR="00A85B4D" w:rsidRDefault="00943998">
      <w:pPr>
        <w:pStyle w:val="sourcereference"/>
        <w:spacing w:before="100" w:beforeAutospacing="1" w:after="100" w:afterAutospacing="1"/>
        <w:ind w:left="2621" w:right="240"/>
        <w:divId w:val="1630238127"/>
      </w:pPr>
      <w:r>
        <w:t>https://www.dw.com/de/abdelkarim-komiker/a-18283084</w:t>
      </w:r>
    </w:p>
    <w:p w:rsidR="00A85B4D" w:rsidRDefault="00943998">
      <w:pPr>
        <w:divId w:val="490684243"/>
      </w:pPr>
      <w:r>
        <w:rPr>
          <w:vanish/>
        </w:rPr>
        <w:t>End of Quote</w:t>
      </w:r>
    </w:p>
    <w:p w:rsidR="00A85B4D" w:rsidRDefault="00943998">
      <w:pPr>
        <w:numPr>
          <w:ilvl w:val="0"/>
          <w:numId w:val="29"/>
        </w:numPr>
        <w:spacing w:before="0" w:beforeAutospacing="0" w:after="0" w:afterAutospacing="0"/>
        <w:ind w:left="780" w:right="780"/>
        <w:divId w:val="490684243"/>
        <w:rPr>
          <w:rFonts w:eastAsia="Times New Roman"/>
        </w:rPr>
      </w:pPr>
      <w:r>
        <w:rPr>
          <w:rFonts w:eastAsia="Times New Roman"/>
        </w:rPr>
        <w:t>Enissa Amani, Comedian und Moderatorin</w:t>
      </w:r>
    </w:p>
    <w:p w:rsidR="00A85B4D" w:rsidRDefault="00943998">
      <w:pPr>
        <w:divId w:val="490684243"/>
      </w:pPr>
      <w:r>
        <w:rPr>
          <w:vanish/>
        </w:rPr>
        <w:t>Start of Quote</w:t>
      </w:r>
    </w:p>
    <w:p w:rsidR="00A85B4D" w:rsidRDefault="00943998">
      <w:pPr>
        <w:ind w:left="240" w:right="240"/>
        <w:divId w:val="2057587606"/>
      </w:pPr>
      <w:bookmarkStart w:id="328" w:name="Session7_Quote12"/>
      <w:bookmarkEnd w:id="328"/>
      <w:r>
        <w:t xml:space="preserve">Deutschland ist meine Heimat. Ich träume, schreibe und fluche auf Deutsch. Doch ich habe auch Wurzeln in Iran, liebe Land, Sprache und Kultur. Ich möchte Traditionen aus beiden Kulturen wahren und vereinen. Ich esse morgens gern deutsches Brot zu persischem Tee. Ich hoffe, eines Tages wird das Wort „Integration“ verschwinden und es nur noch wichtig sein, was wir als Heimat empfinden. </w:t>
      </w:r>
    </w:p>
    <w:p w:rsidR="00A85B4D" w:rsidRDefault="00943998">
      <w:pPr>
        <w:pStyle w:val="sourcereference"/>
        <w:spacing w:before="100" w:beforeAutospacing="1" w:after="100" w:afterAutospacing="1"/>
        <w:ind w:left="2621" w:right="240"/>
        <w:divId w:val="2057587606"/>
      </w:pPr>
      <w:r>
        <w:t>https://www.dw.com/de/enissa-amani-comedian-und-moderatorin/a-18680221</w:t>
      </w:r>
    </w:p>
    <w:p w:rsidR="00A85B4D" w:rsidRDefault="00943998">
      <w:pPr>
        <w:divId w:val="490684243"/>
      </w:pPr>
      <w:r>
        <w:rPr>
          <w:vanish/>
        </w:rPr>
        <w:t>End of Quote</w:t>
      </w:r>
    </w:p>
    <w:p w:rsidR="00A85B4D" w:rsidRDefault="00943998">
      <w:pPr>
        <w:numPr>
          <w:ilvl w:val="0"/>
          <w:numId w:val="30"/>
        </w:numPr>
        <w:spacing w:before="0" w:beforeAutospacing="0" w:after="0" w:afterAutospacing="0"/>
        <w:ind w:left="780" w:right="780"/>
        <w:divId w:val="490684243"/>
        <w:rPr>
          <w:rFonts w:eastAsia="Times New Roman"/>
        </w:rPr>
      </w:pPr>
      <w:r>
        <w:rPr>
          <w:rFonts w:eastAsia="Times New Roman"/>
        </w:rPr>
        <w:t>Hans Sarpei, Social-Media-Ikone</w:t>
      </w:r>
    </w:p>
    <w:p w:rsidR="00A85B4D" w:rsidRDefault="00943998">
      <w:pPr>
        <w:divId w:val="490684243"/>
      </w:pPr>
      <w:r>
        <w:rPr>
          <w:vanish/>
        </w:rPr>
        <w:t>Start of Quote</w:t>
      </w:r>
    </w:p>
    <w:p w:rsidR="00A85B4D" w:rsidRDefault="00943998">
      <w:pPr>
        <w:ind w:left="240" w:right="240"/>
        <w:divId w:val="2020964777"/>
      </w:pPr>
      <w:bookmarkStart w:id="329" w:name="Session7_Quote13"/>
      <w:bookmarkEnd w:id="329"/>
      <w:r>
        <w:t xml:space="preserve">Geboren in Ghana, aufgewachsen in Köln, unterwegs in Deutschland – und im World Wide Web. Zu Hause bin ich gern der farbige Fleck in einem bunten Land. Einem Land, in dem ich gerne lebe und dem ich viel zu verdanken habe: Egal, ob als Fußball-Profi oder Vater einer Tochter. Lasst uns gemeinsam alle unseren Teil beitragen, dass wir auch in Zukunft Gegensätze respektieren und jedem Menschen in diesem wunderbaren Land die Chance geben, seine Lebensträume zu erreichen. </w:t>
      </w:r>
    </w:p>
    <w:p w:rsidR="00A85B4D" w:rsidRDefault="00943998">
      <w:pPr>
        <w:pStyle w:val="sourcereference"/>
        <w:spacing w:before="100" w:beforeAutospacing="1" w:after="100" w:afterAutospacing="1"/>
        <w:ind w:left="2621" w:right="240"/>
        <w:divId w:val="2020964777"/>
      </w:pPr>
      <w:r>
        <w:t>https://www.dw.com/de/hans-sarpei-social-media-ikone/a-18393844</w:t>
      </w:r>
    </w:p>
    <w:p w:rsidR="00A85B4D" w:rsidRDefault="00943998">
      <w:pPr>
        <w:divId w:val="490684243"/>
      </w:pPr>
      <w:r>
        <w:rPr>
          <w:vanish/>
        </w:rPr>
        <w:t>End of Quote</w:t>
      </w:r>
    </w:p>
    <w:p w:rsidR="00A85B4D" w:rsidRDefault="00943998">
      <w:pPr>
        <w:numPr>
          <w:ilvl w:val="0"/>
          <w:numId w:val="31"/>
        </w:numPr>
        <w:spacing w:before="0" w:beforeAutospacing="0" w:after="0" w:afterAutospacing="0"/>
        <w:ind w:left="780" w:right="780"/>
        <w:divId w:val="490684243"/>
        <w:rPr>
          <w:rFonts w:eastAsia="Times New Roman"/>
        </w:rPr>
      </w:pPr>
      <w:r>
        <w:rPr>
          <w:rFonts w:eastAsia="Times New Roman"/>
        </w:rPr>
        <w:t>Kaya Yanar, Komiker</w:t>
      </w:r>
    </w:p>
    <w:p w:rsidR="00A85B4D" w:rsidRDefault="00943998">
      <w:pPr>
        <w:divId w:val="490684243"/>
      </w:pPr>
      <w:r>
        <w:rPr>
          <w:vanish/>
        </w:rPr>
        <w:t>Start of Quote</w:t>
      </w:r>
    </w:p>
    <w:p w:rsidR="00A85B4D" w:rsidRDefault="00943998">
      <w:pPr>
        <w:ind w:left="240" w:right="240"/>
        <w:divId w:val="1492403876"/>
      </w:pPr>
      <w:bookmarkStart w:id="330" w:name="Session7_Quote14"/>
      <w:bookmarkEnd w:id="330"/>
      <w:r>
        <w:t xml:space="preserve">In meiner Kindheit haben mir meine Eltern und die Nachbarschaft, die durch einen hohen Ausländeranteil geprägt war, bereits gezeigt, was Toleranz bedeutet und wie wichtig sie für unser Land ist. Trotz aller Unterschiede war für mich der Humor eine Gemeinsamkeit, die über Länder- und Sprachbarrieren hinweg ging. Das gemeinsame Lachen verbindet und lässt uns Vorurteile vergessen. Ich lebe nach dieser Einstellung. </w:t>
      </w:r>
    </w:p>
    <w:p w:rsidR="00A85B4D" w:rsidRDefault="00943998">
      <w:pPr>
        <w:pStyle w:val="sourcereference"/>
        <w:spacing w:before="100" w:beforeAutospacing="1" w:after="100" w:afterAutospacing="1"/>
        <w:ind w:left="2621" w:right="240"/>
        <w:divId w:val="1492403876"/>
      </w:pPr>
      <w:r>
        <w:t>https://www.dw.com/de/kaya-yanar-komiker/a-18290714</w:t>
      </w:r>
    </w:p>
    <w:p w:rsidR="00A85B4D" w:rsidRDefault="00943998">
      <w:pPr>
        <w:divId w:val="490684243"/>
      </w:pPr>
      <w:r>
        <w:rPr>
          <w:vanish/>
        </w:rPr>
        <w:t>End of Quote</w:t>
      </w:r>
    </w:p>
    <w:p w:rsidR="00A85B4D" w:rsidRDefault="00943998">
      <w:pPr>
        <w:divId w:val="974406570"/>
      </w:pPr>
      <w:r>
        <w:rPr>
          <w:vanish/>
        </w:rPr>
        <w:t>End of Reading</w:t>
      </w:r>
    </w:p>
    <w:p w:rsidR="00A85B4D" w:rsidRDefault="00943998">
      <w:pPr>
        <w:divId w:val="974406570"/>
      </w:pPr>
      <w:r>
        <w:rPr>
          <w:vanish/>
        </w:rPr>
        <w:t>Start of Media Content</w:t>
      </w:r>
    </w:p>
    <w:p w:rsidR="00A85B4D" w:rsidRDefault="00943998">
      <w:pPr>
        <w:spacing w:before="120" w:beforeAutospacing="0" w:after="120" w:afterAutospacing="0"/>
        <w:divId w:val="1721713024"/>
      </w:pPr>
      <w:bookmarkStart w:id="331" w:name="Session7_MediaContent2"/>
      <w:bookmarkEnd w:id="331"/>
      <w:r>
        <w:t>Interactive content is not available in this format.</w:t>
      </w:r>
    </w:p>
    <w:p w:rsidR="00A85B4D" w:rsidRDefault="00943998">
      <w:pPr>
        <w:divId w:val="974406570"/>
      </w:pPr>
      <w:r>
        <w:rPr>
          <w:vanish/>
        </w:rPr>
        <w:t>End of Media Content</w:t>
      </w:r>
    </w:p>
    <w:p w:rsidR="00A85B4D" w:rsidRDefault="00943998">
      <w:pPr>
        <w:divId w:val="7566340"/>
      </w:pPr>
      <w:r>
        <w:rPr>
          <w:vanish/>
        </w:rPr>
        <w:t>End of Question</w:t>
      </w:r>
    </w:p>
    <w:p w:rsidR="00A85B4D" w:rsidRDefault="00943998">
      <w:pPr>
        <w:spacing w:before="60" w:beforeAutospacing="0" w:after="240" w:afterAutospacing="0" w:line="240" w:lineRule="auto"/>
        <w:divId w:val="1850943137"/>
        <w:rPr>
          <w:rFonts w:ascii="Times New Roman" w:eastAsia="Times New Roman" w:hAnsi="Times New Roman" w:cs="Times New Roman"/>
          <w:i/>
          <w:iCs/>
          <w:color w:val="5C5C5C"/>
          <w:sz w:val="24"/>
          <w:szCs w:val="24"/>
        </w:rPr>
      </w:pPr>
      <w:bookmarkStart w:id="332" w:name="Session7_FreeResponse1"/>
      <w:bookmarkEnd w:id="332"/>
      <w:r>
        <w:rPr>
          <w:rFonts w:ascii="Times New Roman" w:eastAsia="Times New Roman" w:hAnsi="Times New Roman" w:cs="Times New Roman"/>
          <w:i/>
          <w:iCs/>
          <w:color w:val="5C5C5C"/>
          <w:sz w:val="24"/>
          <w:szCs w:val="24"/>
        </w:rPr>
        <w:t xml:space="preserve">Provide your answer... </w:t>
      </w:r>
    </w:p>
    <w:p w:rsidR="00A85B4D" w:rsidRDefault="00943998">
      <w:pPr>
        <w:divId w:val="949434857"/>
      </w:pPr>
      <w:r>
        <w:rPr>
          <w:vanish/>
        </w:rPr>
        <w:t>End of Activity</w:t>
      </w:r>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2"/>
        <w:divId w:val="1831629726"/>
        <w:rPr>
          <w:rFonts w:eastAsia="Times New Roman"/>
        </w:rPr>
      </w:pPr>
      <w:bookmarkStart w:id="333" w:name="Session8"/>
      <w:bookmarkEnd w:id="333"/>
      <w:r>
        <w:rPr>
          <w:rFonts w:eastAsia="Times New Roman"/>
        </w:rPr>
        <w:t>6 Was also ist ‚Identität’?</w:t>
      </w:r>
    </w:p>
    <w:p w:rsidR="00A85B4D" w:rsidRDefault="00943998">
      <w:pPr>
        <w:divId w:val="1831629726"/>
      </w:pPr>
      <w:r>
        <w:t xml:space="preserve">In diesem letzten Teil denken Sie noch einnmal darüber nach, was Sie in den bisherigen Übungen über Identität gelernt, gelesen und gehört haben. Sie lesen abschließend auch eine Definition des Konzepts. </w:t>
      </w:r>
    </w:p>
    <w:p w:rsidR="00A85B4D" w:rsidRDefault="00943998">
      <w:pPr>
        <w:divId w:val="1831629726"/>
      </w:pPr>
      <w:r>
        <w:rPr>
          <w:vanish/>
        </w:rPr>
        <w:t>Start of Figure</w:t>
      </w:r>
    </w:p>
    <w:p w:rsidR="00A85B4D" w:rsidRDefault="00943998">
      <w:pPr>
        <w:spacing w:before="240" w:beforeAutospacing="0" w:after="240" w:afterAutospacing="0" w:line="240" w:lineRule="auto"/>
        <w:divId w:val="1194535647"/>
        <w:rPr>
          <w:rFonts w:ascii="Times New Roman" w:eastAsia="Times New Roman" w:hAnsi="Times New Roman" w:cs="Times New Roman"/>
          <w:sz w:val="24"/>
          <w:szCs w:val="24"/>
        </w:rPr>
      </w:pPr>
      <w:bookmarkStart w:id="334" w:name="Session8_Figure1"/>
      <w:bookmarkEnd w:id="334"/>
      <w:r>
        <w:rPr>
          <w:rFonts w:ascii="Times New Roman" w:eastAsia="Times New Roman" w:hAnsi="Times New Roman" w:cs="Times New Roman"/>
          <w:noProof/>
          <w:sz w:val="24"/>
          <w:szCs w:val="24"/>
        </w:rPr>
        <w:drawing>
          <wp:inline distT="0" distB="0" distL="0" distR="0">
            <wp:extent cx="5278326" cy="3518884"/>
            <wp:effectExtent l="0" t="0" r="0" b="5715"/>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p w:rsidR="00A85B4D" w:rsidRDefault="00943998">
      <w:pPr>
        <w:divId w:val="1831629726"/>
      </w:pPr>
      <w:r>
        <w:rPr>
          <w:vanish/>
        </w:rPr>
        <w:t>End of Figure</w:t>
      </w:r>
    </w:p>
    <w:p w:rsidR="00A85B4D" w:rsidRDefault="00943998">
      <w:pPr>
        <w:divId w:val="1831629726"/>
      </w:pPr>
      <w:r>
        <w:rPr>
          <w:vanish/>
        </w:rPr>
        <w:t>Start of Activity</w:t>
      </w:r>
    </w:p>
    <w:p w:rsidR="00A85B4D" w:rsidRDefault="00943998">
      <w:pPr>
        <w:spacing w:before="240" w:beforeAutospacing="0" w:after="0" w:afterAutospacing="0" w:line="240" w:lineRule="auto"/>
        <w:ind w:left="240" w:right="240"/>
        <w:outlineLvl w:val="2"/>
        <w:divId w:val="368528225"/>
        <w:rPr>
          <w:rFonts w:eastAsia="Times New Roman"/>
          <w:b/>
          <w:bCs/>
          <w:sz w:val="36"/>
          <w:szCs w:val="36"/>
        </w:rPr>
      </w:pPr>
      <w:bookmarkStart w:id="335" w:name="Session8_Activity1"/>
      <w:bookmarkEnd w:id="335"/>
      <w:r>
        <w:rPr>
          <w:rFonts w:eastAsia="Times New Roman"/>
          <w:b/>
          <w:bCs/>
          <w:sz w:val="36"/>
          <w:szCs w:val="36"/>
        </w:rPr>
        <w:t>Übung 24</w:t>
      </w:r>
    </w:p>
    <w:p w:rsidR="00A85B4D" w:rsidRDefault="00943998">
      <w:pPr>
        <w:pStyle w:val="timing"/>
        <w:spacing w:before="100" w:beforeAutospacing="1" w:after="100" w:afterAutospacing="1"/>
        <w:ind w:left="0" w:right="0"/>
        <w:divId w:val="2131237750"/>
      </w:pPr>
      <w:r>
        <w:t>30 minuten</w:t>
      </w:r>
    </w:p>
    <w:p w:rsidR="00A85B4D" w:rsidRDefault="00943998">
      <w:pPr>
        <w:divId w:val="679701564"/>
      </w:pPr>
      <w:bookmarkStart w:id="336" w:name="Session8_Part1"/>
      <w:bookmarkEnd w:id="336"/>
      <w:r>
        <w:rPr>
          <w:vanish/>
        </w:rPr>
        <w:t>Start of Question</w:t>
      </w:r>
    </w:p>
    <w:p w:rsidR="00A85B4D" w:rsidRDefault="00943998">
      <w:pPr>
        <w:divId w:val="200828979"/>
      </w:pPr>
      <w:bookmarkStart w:id="337" w:name="Session8_Question1"/>
      <w:bookmarkEnd w:id="337"/>
      <w:r>
        <w:t xml:space="preserve">Wie würden Sie nun am Ende dieses kurzen Kurses Ihre Identität beschreiben? Überhaupt: was verstehen Sie oder versteht ‚man‘ unter dem Begriff ‚Identität? </w:t>
      </w:r>
    </w:p>
    <w:p w:rsidR="00A85B4D" w:rsidRDefault="00943998">
      <w:pPr>
        <w:divId w:val="200828979"/>
      </w:pPr>
      <w:r>
        <w:t xml:space="preserve">Wie würden Sie sich selbst identifizieren? Reflektieren Sie und machen Sie sich dann Notizen zu den folgenden Fragen. Wenn Sie wollen, sprechen Sie kurz über sich selbst. </w:t>
      </w:r>
    </w:p>
    <w:p w:rsidR="00A85B4D" w:rsidRDefault="00943998">
      <w:pPr>
        <w:numPr>
          <w:ilvl w:val="0"/>
          <w:numId w:val="32"/>
        </w:numPr>
        <w:spacing w:before="0" w:beforeAutospacing="0" w:after="0" w:afterAutospacing="0"/>
        <w:ind w:left="780" w:right="780"/>
        <w:divId w:val="200828979"/>
        <w:rPr>
          <w:rFonts w:eastAsia="Times New Roman"/>
        </w:rPr>
      </w:pPr>
      <w:r>
        <w:rPr>
          <w:rFonts w:eastAsia="Times New Roman"/>
        </w:rPr>
        <w:t>Wer bin ich?</w:t>
      </w:r>
    </w:p>
    <w:p w:rsidR="00A85B4D" w:rsidRDefault="00943998">
      <w:pPr>
        <w:numPr>
          <w:ilvl w:val="0"/>
          <w:numId w:val="32"/>
        </w:numPr>
        <w:spacing w:before="0" w:beforeAutospacing="0" w:after="0" w:afterAutospacing="0"/>
        <w:ind w:left="780" w:right="780"/>
        <w:divId w:val="200828979"/>
        <w:rPr>
          <w:rFonts w:eastAsia="Times New Roman"/>
        </w:rPr>
      </w:pPr>
      <w:r>
        <w:rPr>
          <w:rFonts w:eastAsia="Times New Roman"/>
        </w:rPr>
        <w:t>Welchen Gruppen, Ländern und Regionen fühle ich mich zugehörig?</w:t>
      </w:r>
    </w:p>
    <w:p w:rsidR="00A85B4D" w:rsidRDefault="00943998">
      <w:pPr>
        <w:numPr>
          <w:ilvl w:val="0"/>
          <w:numId w:val="32"/>
        </w:numPr>
        <w:spacing w:before="0" w:beforeAutospacing="0" w:after="0" w:afterAutospacing="0"/>
        <w:ind w:left="780" w:right="780"/>
        <w:divId w:val="200828979"/>
        <w:rPr>
          <w:rFonts w:eastAsia="Times New Roman"/>
        </w:rPr>
      </w:pPr>
      <w:r>
        <w:rPr>
          <w:rFonts w:eastAsia="Times New Roman"/>
        </w:rPr>
        <w:t>Auf wen beziehe ich mich?</w:t>
      </w:r>
    </w:p>
    <w:p w:rsidR="00A85B4D" w:rsidRDefault="00943998">
      <w:pPr>
        <w:numPr>
          <w:ilvl w:val="0"/>
          <w:numId w:val="32"/>
        </w:numPr>
        <w:spacing w:before="0" w:beforeAutospacing="0" w:after="0" w:afterAutospacing="0"/>
        <w:ind w:left="780" w:right="780"/>
        <w:divId w:val="200828979"/>
        <w:rPr>
          <w:rFonts w:eastAsia="Times New Roman"/>
        </w:rPr>
      </w:pPr>
      <w:r>
        <w:rPr>
          <w:rFonts w:eastAsia="Times New Roman"/>
        </w:rPr>
        <w:t>Wer bezieht sich auf mich?</w:t>
      </w:r>
    </w:p>
    <w:p w:rsidR="00A85B4D" w:rsidRDefault="00943998">
      <w:pPr>
        <w:numPr>
          <w:ilvl w:val="0"/>
          <w:numId w:val="32"/>
        </w:numPr>
        <w:spacing w:before="0" w:beforeAutospacing="0" w:after="0" w:afterAutospacing="0"/>
        <w:ind w:left="780" w:right="780"/>
        <w:divId w:val="200828979"/>
        <w:rPr>
          <w:rFonts w:eastAsia="Times New Roman"/>
        </w:rPr>
      </w:pPr>
      <w:r>
        <w:rPr>
          <w:rFonts w:eastAsia="Times New Roman"/>
        </w:rPr>
        <w:t>Worüber definiere ich mich?</w:t>
      </w:r>
    </w:p>
    <w:p w:rsidR="00A85B4D" w:rsidRDefault="00943998">
      <w:pPr>
        <w:numPr>
          <w:ilvl w:val="0"/>
          <w:numId w:val="32"/>
        </w:numPr>
        <w:spacing w:before="0" w:beforeAutospacing="0" w:after="0" w:afterAutospacing="0"/>
        <w:ind w:left="780" w:right="780"/>
        <w:divId w:val="200828979"/>
        <w:rPr>
          <w:rFonts w:eastAsia="Times New Roman"/>
        </w:rPr>
      </w:pPr>
      <w:r>
        <w:rPr>
          <w:rFonts w:eastAsia="Times New Roman"/>
        </w:rPr>
        <w:t>Was macht mich aus?</w:t>
      </w:r>
    </w:p>
    <w:p w:rsidR="00A85B4D" w:rsidRDefault="00943998">
      <w:pPr>
        <w:divId w:val="200828979"/>
      </w:pPr>
      <w:r>
        <w:rPr>
          <w:vanish/>
        </w:rPr>
        <w:t>Start of Media Content</w:t>
      </w:r>
    </w:p>
    <w:p w:rsidR="00A85B4D" w:rsidRDefault="00943998">
      <w:pPr>
        <w:spacing w:before="120" w:beforeAutospacing="0" w:after="120" w:afterAutospacing="0"/>
        <w:divId w:val="350179773"/>
      </w:pPr>
      <w:bookmarkStart w:id="338" w:name="Session8_MediaContent1"/>
      <w:bookmarkEnd w:id="338"/>
      <w:r>
        <w:t>Interactive content is not available in this format.</w:t>
      </w:r>
    </w:p>
    <w:p w:rsidR="00A85B4D" w:rsidRDefault="00943998">
      <w:pPr>
        <w:divId w:val="200828979"/>
      </w:pPr>
      <w:r>
        <w:rPr>
          <w:vanish/>
        </w:rPr>
        <w:t>End of Media Content</w:t>
      </w:r>
    </w:p>
    <w:p w:rsidR="00A85B4D" w:rsidRDefault="00943998">
      <w:pPr>
        <w:divId w:val="679701564"/>
      </w:pPr>
      <w:r>
        <w:rPr>
          <w:vanish/>
        </w:rPr>
        <w:t>End of Question</w:t>
      </w:r>
    </w:p>
    <w:p w:rsidR="00A85B4D" w:rsidRDefault="00943998">
      <w:pPr>
        <w:spacing w:before="60" w:beforeAutospacing="0" w:after="60" w:afterAutospacing="0" w:line="240" w:lineRule="auto"/>
        <w:divId w:val="112553029"/>
        <w:rPr>
          <w:rFonts w:ascii="Times New Roman" w:eastAsia="Times New Roman" w:hAnsi="Times New Roman" w:cs="Times New Roman"/>
          <w:i/>
          <w:iCs/>
          <w:color w:val="5C5C5C"/>
          <w:sz w:val="24"/>
          <w:szCs w:val="24"/>
        </w:rPr>
      </w:pPr>
      <w:bookmarkStart w:id="339" w:name="Session8_FreeResponse1"/>
      <w:bookmarkEnd w:id="339"/>
      <w:r>
        <w:rPr>
          <w:rFonts w:ascii="Times New Roman" w:eastAsia="Times New Roman" w:hAnsi="Times New Roman" w:cs="Times New Roman"/>
          <w:i/>
          <w:iCs/>
          <w:color w:val="5C5C5C"/>
          <w:sz w:val="24"/>
          <w:szCs w:val="24"/>
        </w:rPr>
        <w:t xml:space="preserve">Provide your answer... </w:t>
      </w:r>
    </w:p>
    <w:p w:rsidR="00A85B4D" w:rsidRDefault="00943998">
      <w:pPr>
        <w:divId w:val="1349522743"/>
      </w:pPr>
      <w:bookmarkStart w:id="340" w:name="Session8_Part2"/>
      <w:bookmarkEnd w:id="340"/>
      <w:r>
        <w:rPr>
          <w:vanish/>
        </w:rPr>
        <w:t>Start of Question</w:t>
      </w:r>
    </w:p>
    <w:p w:rsidR="00A85B4D" w:rsidRDefault="00943998">
      <w:pPr>
        <w:divId w:val="1349522743"/>
      </w:pPr>
      <w:bookmarkStart w:id="341" w:name="Session8_Question2"/>
      <w:bookmarkEnd w:id="341"/>
      <w:r>
        <w:rPr>
          <w:vanish/>
        </w:rPr>
        <w:t>End of Question</w:t>
      </w:r>
    </w:p>
    <w:bookmarkStart w:id="342" w:name="View_Session8_Discussion1"/>
    <w:p w:rsidR="00A85B4D" w:rsidRDefault="00943998">
      <w:pPr>
        <w:pStyle w:val="navbutton"/>
        <w:divId w:val="1349522743"/>
      </w:pPr>
      <w:r>
        <w:fldChar w:fldCharType="begin"/>
      </w:r>
      <w:r>
        <w:instrText xml:space="preserve"> HYPERLINK "" \l "Session8_Discussion1" </w:instrText>
      </w:r>
      <w:r>
        <w:fldChar w:fldCharType="separate"/>
      </w:r>
      <w:r>
        <w:rPr>
          <w:rStyle w:val="Hyperlink"/>
        </w:rPr>
        <w:t>View discussion - Part</w:t>
      </w:r>
      <w:r>
        <w:fldChar w:fldCharType="end"/>
      </w:r>
      <w:bookmarkEnd w:id="342"/>
    </w:p>
    <w:p w:rsidR="00A85B4D" w:rsidRDefault="00943998">
      <w:pPr>
        <w:divId w:val="1831629726"/>
      </w:pPr>
      <w:r>
        <w:rPr>
          <w:vanish/>
        </w:rPr>
        <w:t>End of Activity</w:t>
      </w:r>
    </w:p>
    <w:p w:rsidR="00A85B4D" w:rsidRDefault="00943998">
      <w:pPr>
        <w:divId w:val="1831629726"/>
      </w:pPr>
      <w:r>
        <w:rPr>
          <w:vanish/>
        </w:rPr>
        <w:t>Start of Activity</w:t>
      </w:r>
    </w:p>
    <w:p w:rsidR="00A85B4D" w:rsidRDefault="00943998">
      <w:pPr>
        <w:spacing w:before="240" w:beforeAutospacing="0" w:after="0" w:afterAutospacing="0" w:line="240" w:lineRule="auto"/>
        <w:ind w:left="240" w:right="240"/>
        <w:outlineLvl w:val="2"/>
        <w:divId w:val="1580360552"/>
        <w:rPr>
          <w:rFonts w:eastAsia="Times New Roman"/>
          <w:b/>
          <w:bCs/>
          <w:sz w:val="36"/>
          <w:szCs w:val="36"/>
        </w:rPr>
      </w:pPr>
      <w:bookmarkStart w:id="343" w:name="Session8_Activity2"/>
      <w:bookmarkEnd w:id="343"/>
      <w:r>
        <w:rPr>
          <w:rFonts w:eastAsia="Times New Roman"/>
          <w:b/>
          <w:bCs/>
          <w:sz w:val="36"/>
          <w:szCs w:val="36"/>
        </w:rPr>
        <w:t>Übung 25</w:t>
      </w:r>
    </w:p>
    <w:p w:rsidR="00A85B4D" w:rsidRDefault="00943998">
      <w:pPr>
        <w:pStyle w:val="timing"/>
        <w:spacing w:before="100" w:beforeAutospacing="1" w:after="100" w:afterAutospacing="1"/>
        <w:ind w:left="0" w:right="0"/>
        <w:divId w:val="1946503156"/>
      </w:pPr>
      <w:r>
        <w:t>10 minuten</w:t>
      </w:r>
    </w:p>
    <w:p w:rsidR="00A85B4D" w:rsidRDefault="00943998">
      <w:pPr>
        <w:divId w:val="319697331"/>
      </w:pPr>
      <w:bookmarkStart w:id="344" w:name="Session8_Part3"/>
      <w:bookmarkEnd w:id="344"/>
      <w:r>
        <w:rPr>
          <w:vanish/>
        </w:rPr>
        <w:t>Start of Question</w:t>
      </w:r>
    </w:p>
    <w:p w:rsidR="00A85B4D" w:rsidRDefault="00943998">
      <w:pPr>
        <w:divId w:val="106320592"/>
      </w:pPr>
      <w:bookmarkStart w:id="345" w:name="Session8_Question3"/>
      <w:bookmarkEnd w:id="345"/>
      <w:r>
        <w:t>Lesen Sie nun die Definition und entscheiden Sie, ob die drei Aussagen richtig oder falsch sind.</w:t>
      </w:r>
    </w:p>
    <w:p w:rsidR="00A85B4D" w:rsidRDefault="00943998">
      <w:pPr>
        <w:divId w:val="106320592"/>
      </w:pPr>
      <w:r>
        <w:rPr>
          <w:vanish/>
        </w:rPr>
        <w:t>Start of Reading</w:t>
      </w:r>
    </w:p>
    <w:p w:rsidR="00A85B4D" w:rsidRDefault="00943998">
      <w:pPr>
        <w:spacing w:before="240" w:beforeAutospacing="0" w:after="0" w:afterAutospacing="0" w:line="240" w:lineRule="auto"/>
        <w:ind w:left="240" w:right="240"/>
        <w:outlineLvl w:val="3"/>
        <w:divId w:val="714819568"/>
        <w:rPr>
          <w:rFonts w:eastAsia="Times New Roman"/>
          <w:b/>
          <w:bCs/>
          <w:sz w:val="32"/>
          <w:szCs w:val="32"/>
        </w:rPr>
      </w:pPr>
      <w:bookmarkStart w:id="346" w:name="Session8_Reading1"/>
      <w:bookmarkEnd w:id="346"/>
      <w:r>
        <w:rPr>
          <w:rFonts w:eastAsia="Times New Roman"/>
          <w:b/>
          <w:bCs/>
          <w:sz w:val="32"/>
          <w:szCs w:val="32"/>
        </w:rPr>
        <w:t>Text 10   Definition</w:t>
      </w:r>
    </w:p>
    <w:p w:rsidR="00A85B4D" w:rsidRDefault="00943998">
      <w:pPr>
        <w:divId w:val="1706178361"/>
      </w:pPr>
      <w:r>
        <w:t>Man kann die Identität (lat.: identitas = Wesenseinheit) als die einzigartige Persönlichkeitsstruktur eines Menschen bezeichnen.</w:t>
      </w:r>
    </w:p>
    <w:p w:rsidR="00A85B4D" w:rsidRDefault="00943998">
      <w:pPr>
        <w:divId w:val="1706178361"/>
      </w:pPr>
      <w:r>
        <w:t xml:space="preserve">Identität entwickelt und verändert sich im Lebensverlauf (Identitätsentwicklung, Identitätskrisen). Dabei werden ständig Informationen aus dem Leib-Selbst (Identifikation = „Wie sehe ich mich selbst?“) und der Umwelt (Identifizierung = „Wie werde ich von meinen Mitmenschen gesehen?“) neu kombiniert. Identität ist daher einerseits ein zeitlich überdauerndes Konzept, das sich andererseits aber lebenslang in Entwicklung und Veränderung befindet. </w:t>
      </w:r>
    </w:p>
    <w:p w:rsidR="00A85B4D" w:rsidRDefault="00943998">
      <w:pPr>
        <w:pStyle w:val="sourcereference"/>
        <w:spacing w:before="100" w:beforeAutospacing="1" w:after="100" w:afterAutospacing="1"/>
        <w:ind w:left="2381" w:right="0"/>
        <w:divId w:val="1706178361"/>
      </w:pPr>
      <w:r>
        <w:t>(adapted from jugendhilfehubertus.de/KONZEPTION.htm)</w:t>
      </w:r>
    </w:p>
    <w:p w:rsidR="00A85B4D" w:rsidRDefault="00943998">
      <w:pPr>
        <w:divId w:val="106320592"/>
      </w:pPr>
      <w:r>
        <w:rPr>
          <w:vanish/>
        </w:rPr>
        <w:t>End of Reading</w:t>
      </w:r>
    </w:p>
    <w:p w:rsidR="00A85B4D" w:rsidRDefault="00943998">
      <w:pPr>
        <w:divId w:val="319697331"/>
      </w:pPr>
      <w:r>
        <w:rPr>
          <w:vanish/>
        </w:rPr>
        <w:t>End of Question</w:t>
      </w:r>
    </w:p>
    <w:p w:rsidR="00A85B4D" w:rsidRDefault="00943998">
      <w:pPr>
        <w:divId w:val="122121823"/>
      </w:pPr>
      <w:bookmarkStart w:id="347" w:name="Session8_Part4"/>
      <w:bookmarkEnd w:id="347"/>
      <w:r>
        <w:rPr>
          <w:vanish/>
        </w:rPr>
        <w:t>Start of Question</w:t>
      </w:r>
    </w:p>
    <w:p w:rsidR="00A85B4D" w:rsidRDefault="00943998">
      <w:pPr>
        <w:divId w:val="1055931716"/>
      </w:pPr>
      <w:bookmarkStart w:id="348" w:name="Session8_Question4"/>
      <w:bookmarkEnd w:id="348"/>
      <w:r>
        <w:t>Die Identität jedes Menschen ist einzigartig.</w:t>
      </w:r>
    </w:p>
    <w:p w:rsidR="00A85B4D" w:rsidRDefault="00943998">
      <w:pPr>
        <w:divId w:val="122121823"/>
      </w:pPr>
      <w:r>
        <w:rPr>
          <w:vanish/>
        </w:rPr>
        <w:t>End of Question</w:t>
      </w:r>
    </w:p>
    <w:p w:rsidR="00A85B4D" w:rsidRDefault="00943998">
      <w:pPr>
        <w:ind w:left="120" w:right="120"/>
        <w:divId w:val="1742288235"/>
      </w:pPr>
      <w:r>
        <w:t>Richtig</w:t>
      </w:r>
    </w:p>
    <w:p w:rsidR="00A85B4D" w:rsidRDefault="00943998">
      <w:pPr>
        <w:ind w:left="120" w:right="120"/>
        <w:divId w:val="1781757643"/>
      </w:pPr>
      <w:r>
        <w:t>Falsch</w:t>
      </w:r>
    </w:p>
    <w:bookmarkStart w:id="349" w:name="View_Session8_Interaction2"/>
    <w:p w:rsidR="00A85B4D" w:rsidRDefault="00943998">
      <w:pPr>
        <w:pStyle w:val="navbutton"/>
        <w:divId w:val="122121823"/>
      </w:pPr>
      <w:r>
        <w:fldChar w:fldCharType="begin"/>
      </w:r>
      <w:r>
        <w:instrText xml:space="preserve"> HYPERLINK "" \l "Session8_Interaction2" </w:instrText>
      </w:r>
      <w:r>
        <w:fldChar w:fldCharType="separate"/>
      </w:r>
      <w:r>
        <w:rPr>
          <w:rStyle w:val="Hyperlink"/>
        </w:rPr>
        <w:t>View answer - Part</w:t>
      </w:r>
      <w:r>
        <w:fldChar w:fldCharType="end"/>
      </w:r>
      <w:bookmarkEnd w:id="349"/>
    </w:p>
    <w:p w:rsidR="00A85B4D" w:rsidRDefault="00943998">
      <w:pPr>
        <w:divId w:val="84619041"/>
      </w:pPr>
      <w:bookmarkStart w:id="350" w:name="Session8_Part5"/>
      <w:bookmarkEnd w:id="350"/>
      <w:r>
        <w:rPr>
          <w:vanish/>
        </w:rPr>
        <w:t>Start of Question</w:t>
      </w:r>
    </w:p>
    <w:p w:rsidR="00A85B4D" w:rsidRDefault="00943998">
      <w:pPr>
        <w:divId w:val="1854102724"/>
      </w:pPr>
      <w:bookmarkStart w:id="351" w:name="Session8_Question5"/>
      <w:bookmarkEnd w:id="351"/>
      <w:r>
        <w:t>Sie bleibt das ganze Leben lang gleich.</w:t>
      </w:r>
    </w:p>
    <w:p w:rsidR="00A85B4D" w:rsidRDefault="00943998">
      <w:pPr>
        <w:divId w:val="84619041"/>
      </w:pPr>
      <w:r>
        <w:rPr>
          <w:vanish/>
        </w:rPr>
        <w:t>End of Question</w:t>
      </w:r>
    </w:p>
    <w:p w:rsidR="00A85B4D" w:rsidRDefault="00943998">
      <w:pPr>
        <w:ind w:left="120" w:right="120"/>
        <w:divId w:val="1922790906"/>
      </w:pPr>
      <w:r>
        <w:t>Richtig</w:t>
      </w:r>
    </w:p>
    <w:p w:rsidR="00A85B4D" w:rsidRDefault="00943998">
      <w:pPr>
        <w:ind w:left="120" w:right="120"/>
        <w:divId w:val="675957145"/>
      </w:pPr>
      <w:r>
        <w:t>Falsch</w:t>
      </w:r>
    </w:p>
    <w:bookmarkStart w:id="352" w:name="View_Session8_Interaction3"/>
    <w:p w:rsidR="00A85B4D" w:rsidRDefault="00943998">
      <w:pPr>
        <w:pStyle w:val="navbutton"/>
        <w:divId w:val="84619041"/>
      </w:pPr>
      <w:r>
        <w:fldChar w:fldCharType="begin"/>
      </w:r>
      <w:r>
        <w:instrText xml:space="preserve"> HYPERLINK "" \l "Session8_Interaction3" </w:instrText>
      </w:r>
      <w:r>
        <w:fldChar w:fldCharType="separate"/>
      </w:r>
      <w:r>
        <w:rPr>
          <w:rStyle w:val="Hyperlink"/>
        </w:rPr>
        <w:t>View answer - Part</w:t>
      </w:r>
      <w:r>
        <w:fldChar w:fldCharType="end"/>
      </w:r>
      <w:bookmarkEnd w:id="352"/>
    </w:p>
    <w:p w:rsidR="00A85B4D" w:rsidRDefault="00943998">
      <w:pPr>
        <w:divId w:val="1677264594"/>
      </w:pPr>
      <w:bookmarkStart w:id="353" w:name="Session8_Part6"/>
      <w:bookmarkEnd w:id="353"/>
      <w:r>
        <w:rPr>
          <w:vanish/>
        </w:rPr>
        <w:t>Start of Question</w:t>
      </w:r>
    </w:p>
    <w:p w:rsidR="00A85B4D" w:rsidRDefault="00943998">
      <w:pPr>
        <w:divId w:val="147016262"/>
      </w:pPr>
      <w:bookmarkStart w:id="354" w:name="Session8_Question6"/>
      <w:bookmarkEnd w:id="354"/>
      <w:r>
        <w:t>Die Identität wird dadurch bestimmt, wie wir uns selbst sehen und auch wie andere uns sehen.</w:t>
      </w:r>
    </w:p>
    <w:p w:rsidR="00A85B4D" w:rsidRDefault="00943998">
      <w:pPr>
        <w:divId w:val="1677264594"/>
      </w:pPr>
      <w:r>
        <w:rPr>
          <w:vanish/>
        </w:rPr>
        <w:t>End of Question</w:t>
      </w:r>
    </w:p>
    <w:p w:rsidR="00A85B4D" w:rsidRDefault="00943998">
      <w:pPr>
        <w:ind w:left="120" w:right="120"/>
        <w:divId w:val="259266724"/>
      </w:pPr>
      <w:r>
        <w:t>Richtig</w:t>
      </w:r>
    </w:p>
    <w:p w:rsidR="00A85B4D" w:rsidRDefault="00943998">
      <w:pPr>
        <w:ind w:left="120" w:right="120"/>
        <w:divId w:val="1753427637"/>
      </w:pPr>
      <w:r>
        <w:t>Falsch</w:t>
      </w:r>
    </w:p>
    <w:bookmarkStart w:id="355" w:name="View_Session8_Interaction4"/>
    <w:p w:rsidR="00A85B4D" w:rsidRDefault="00943998">
      <w:pPr>
        <w:pStyle w:val="navbutton"/>
        <w:divId w:val="1677264594"/>
      </w:pPr>
      <w:r>
        <w:fldChar w:fldCharType="begin"/>
      </w:r>
      <w:r>
        <w:instrText xml:space="preserve"> HYPERLINK "" \l "Session8_Interaction4" </w:instrText>
      </w:r>
      <w:r>
        <w:fldChar w:fldCharType="separate"/>
      </w:r>
      <w:r>
        <w:rPr>
          <w:rStyle w:val="Hyperlink"/>
        </w:rPr>
        <w:t>View answer - Part</w:t>
      </w:r>
      <w:r>
        <w:fldChar w:fldCharType="end"/>
      </w:r>
      <w:bookmarkEnd w:id="355"/>
    </w:p>
    <w:p w:rsidR="00A85B4D" w:rsidRDefault="00943998">
      <w:pPr>
        <w:divId w:val="773666813"/>
      </w:pPr>
      <w:bookmarkStart w:id="356" w:name="Session8_Part7"/>
      <w:bookmarkEnd w:id="356"/>
      <w:r>
        <w:rPr>
          <w:vanish/>
        </w:rPr>
        <w:t>Start of Question</w:t>
      </w:r>
    </w:p>
    <w:p w:rsidR="00A85B4D" w:rsidRDefault="00943998">
      <w:pPr>
        <w:divId w:val="773666813"/>
      </w:pPr>
      <w:bookmarkStart w:id="357" w:name="Session8_Question7"/>
      <w:bookmarkEnd w:id="357"/>
      <w:r>
        <w:rPr>
          <w:vanish/>
        </w:rPr>
        <w:t>End of Question</w:t>
      </w:r>
    </w:p>
    <w:bookmarkStart w:id="358" w:name="View_Session8_Discussion2"/>
    <w:p w:rsidR="00A85B4D" w:rsidRDefault="00943998">
      <w:pPr>
        <w:pStyle w:val="navbutton"/>
        <w:divId w:val="773666813"/>
      </w:pPr>
      <w:r>
        <w:fldChar w:fldCharType="begin"/>
      </w:r>
      <w:r>
        <w:instrText xml:space="preserve"> HYPERLINK "" \l "Session8_Discussion2" </w:instrText>
      </w:r>
      <w:r>
        <w:fldChar w:fldCharType="separate"/>
      </w:r>
      <w:r>
        <w:rPr>
          <w:rStyle w:val="Hyperlink"/>
        </w:rPr>
        <w:t>View discussion - Part</w:t>
      </w:r>
      <w:r>
        <w:fldChar w:fldCharType="end"/>
      </w:r>
      <w:bookmarkEnd w:id="358"/>
    </w:p>
    <w:p w:rsidR="00A85B4D" w:rsidRDefault="00943998">
      <w:pPr>
        <w:divId w:val="1831629726"/>
      </w:pPr>
      <w:r>
        <w:rPr>
          <w:vanish/>
        </w:rPr>
        <w:t>End of Activity</w:t>
      </w:r>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2"/>
        <w:divId w:val="1105418750"/>
        <w:rPr>
          <w:rFonts w:eastAsia="Times New Roman"/>
        </w:rPr>
      </w:pPr>
      <w:bookmarkStart w:id="359" w:name="Session9"/>
      <w:bookmarkEnd w:id="359"/>
      <w:r>
        <w:rPr>
          <w:rFonts w:eastAsia="Times New Roman"/>
        </w:rPr>
        <w:t>7 Abschluss</w:t>
      </w:r>
    </w:p>
    <w:p w:rsidR="00A85B4D" w:rsidRDefault="00943998">
      <w:pPr>
        <w:divId w:val="1105418750"/>
      </w:pPr>
      <w:r>
        <w:t xml:space="preserve">Dieser Kurs hat Ihnen die Möglichkeit gegeben, sich mit den Konzepten von Identität und Heimat auseinanderzusetzen. Die Übungen haben Ihnen dabei geholfen, mehr über diese komplexen Begriffe und die Ideen dahinter zu erfahren und sich Ihre eigene Meinung zu bilden. Sie haben mit schriftlichen und mündlichen Quellen gearbeitet und einige der Autorinnen und Interviewpartner*innen kennengelernt, die Ihnen auch im Kurs „L333 German Studies 3“ der Open University eine Rolle spielen. Sie haben geübt, auf Deutsch zu schreiben und zu sprechen und haben dadurch Ihr Selbstvertrauen, sich auf Deutsch auszudrücken und komplexe Themen zu verstehen, gestärkt. Außerdem hatten Sie die Möglichkeit, direkte und indirekte Zitate und Passivstrukturen anzuwenden. Wir hoffen, dass Ihnen dieser Kurs Spaß gemacht hat und wir Sie bald in „L333 German Studies 3“ begrüßen dürfen. </w:t>
      </w:r>
    </w:p>
    <w:p w:rsidR="00A85B4D" w:rsidRDefault="00943998">
      <w:pPr>
        <w:divId w:val="1105418750"/>
      </w:pPr>
      <w:r>
        <w:t>After studying this course, you should now be able to:</w:t>
      </w:r>
    </w:p>
    <w:p w:rsidR="00A85B4D" w:rsidRDefault="00943998">
      <w:pPr>
        <w:numPr>
          <w:ilvl w:val="0"/>
          <w:numId w:val="33"/>
        </w:numPr>
        <w:spacing w:before="0" w:beforeAutospacing="0" w:after="0" w:afterAutospacing="0"/>
        <w:ind w:left="780" w:right="780"/>
        <w:divId w:val="1105418750"/>
        <w:rPr>
          <w:rFonts w:eastAsia="Times New Roman"/>
        </w:rPr>
      </w:pPr>
      <w:r>
        <w:rPr>
          <w:rFonts w:eastAsia="Times New Roman"/>
        </w:rPr>
        <w:t>understand fluent German speakers who talk about their regional and national identities</w:t>
      </w:r>
    </w:p>
    <w:p w:rsidR="00A85B4D" w:rsidRDefault="00943998">
      <w:pPr>
        <w:numPr>
          <w:ilvl w:val="0"/>
          <w:numId w:val="33"/>
        </w:numPr>
        <w:spacing w:before="0" w:beforeAutospacing="0" w:after="0" w:afterAutospacing="0"/>
        <w:ind w:left="780" w:right="780"/>
        <w:divId w:val="1105418750"/>
        <w:rPr>
          <w:rFonts w:eastAsia="Times New Roman"/>
        </w:rPr>
      </w:pPr>
      <w:r>
        <w:rPr>
          <w:rFonts w:eastAsia="Times New Roman"/>
        </w:rPr>
        <w:t>discuss the concept of identity in German</w:t>
      </w:r>
    </w:p>
    <w:p w:rsidR="00A85B4D" w:rsidRDefault="00943998">
      <w:pPr>
        <w:numPr>
          <w:ilvl w:val="0"/>
          <w:numId w:val="33"/>
        </w:numPr>
        <w:spacing w:before="0" w:beforeAutospacing="0" w:after="0" w:afterAutospacing="0"/>
        <w:ind w:left="780" w:right="780"/>
        <w:divId w:val="1105418750"/>
        <w:rPr>
          <w:rFonts w:eastAsia="Times New Roman"/>
        </w:rPr>
      </w:pPr>
      <w:r>
        <w:rPr>
          <w:rFonts w:eastAsia="Times New Roman"/>
        </w:rPr>
        <w:t>reflect on the complex relationship between who we are and where we are from</w:t>
      </w:r>
    </w:p>
    <w:p w:rsidR="00A85B4D" w:rsidRDefault="00943998">
      <w:pPr>
        <w:numPr>
          <w:ilvl w:val="0"/>
          <w:numId w:val="33"/>
        </w:numPr>
        <w:spacing w:before="0" w:beforeAutospacing="0" w:after="0" w:afterAutospacing="0"/>
        <w:ind w:left="780" w:right="780"/>
        <w:divId w:val="1105418750"/>
        <w:rPr>
          <w:rFonts w:eastAsia="Times New Roman"/>
        </w:rPr>
      </w:pPr>
      <w:r>
        <w:rPr>
          <w:rFonts w:eastAsia="Times New Roman"/>
        </w:rPr>
        <w:t>make notes and summarise information in German</w:t>
      </w:r>
    </w:p>
    <w:p w:rsidR="00A85B4D" w:rsidRDefault="00943998">
      <w:pPr>
        <w:numPr>
          <w:ilvl w:val="0"/>
          <w:numId w:val="33"/>
        </w:numPr>
        <w:spacing w:before="0" w:beforeAutospacing="0" w:after="0" w:afterAutospacing="0"/>
        <w:ind w:left="780" w:right="780"/>
        <w:divId w:val="1105418750"/>
        <w:rPr>
          <w:rFonts w:eastAsia="Times New Roman"/>
        </w:rPr>
      </w:pPr>
      <w:r>
        <w:rPr>
          <w:rFonts w:eastAsia="Times New Roman"/>
        </w:rPr>
        <w:t>use direct and indirect quotes.</w:t>
      </w:r>
    </w:p>
    <w:p w:rsidR="00A85B4D" w:rsidRDefault="00943998">
      <w:pPr>
        <w:divId w:val="1105418750"/>
      </w:pPr>
      <w:r>
        <w:t xml:space="preserve">This OpenLearn course is an adapted extract from the Open University course </w:t>
      </w:r>
      <w:hyperlink r:id="rId25" w:history="1">
        <w:r>
          <w:rPr>
            <w:rStyle w:val="Hyperlink"/>
          </w:rPr>
          <w:t xml:space="preserve">L333 </w:t>
        </w:r>
        <w:r>
          <w:rPr>
            <w:rStyle w:val="Emphasis"/>
            <w:color w:val="143748"/>
            <w:u w:val="single"/>
          </w:rPr>
          <w:t>German studies 3</w:t>
        </w:r>
      </w:hyperlink>
      <w:r>
        <w:t xml:space="preserve">. </w:t>
      </w:r>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2"/>
        <w:divId w:val="405229286"/>
        <w:rPr>
          <w:rFonts w:eastAsia="Times New Roman"/>
        </w:rPr>
      </w:pPr>
      <w:bookmarkStart w:id="360" w:name="Session10"/>
      <w:bookmarkEnd w:id="360"/>
      <w:r>
        <w:rPr>
          <w:rFonts w:eastAsia="Times New Roman"/>
        </w:rPr>
        <w:t>References</w:t>
      </w:r>
    </w:p>
    <w:p w:rsidR="00A85B4D" w:rsidRDefault="00943998">
      <w:pPr>
        <w:divId w:val="405229286"/>
      </w:pPr>
      <w:r>
        <w:t xml:space="preserve">Aydemir, F. und Yaghoobifarah, H. (2019) </w:t>
      </w:r>
      <w:r>
        <w:rPr>
          <w:rStyle w:val="Emphasis"/>
        </w:rPr>
        <w:t>Eure Heimat ist unser Albtraum</w:t>
      </w:r>
      <w:r>
        <w:t xml:space="preserve">. Berlin: Ullstein fünf. </w:t>
      </w:r>
    </w:p>
    <w:p w:rsidR="00A85B4D" w:rsidRDefault="00943998">
      <w:pPr>
        <w:divId w:val="405229286"/>
      </w:pPr>
      <w:r>
        <w:t xml:space="preserve">Franke, N.M. und Ratter, B.M.W. (2017) </w:t>
      </w:r>
      <w:r>
        <w:rPr>
          <w:rStyle w:val="Emphasis"/>
        </w:rPr>
        <w:t>Projektionen und Stereotype – Heimat und regionale Identität</w:t>
      </w:r>
      <w:r>
        <w:t xml:space="preserve">. Online verfügbar unter: https://www.geo.uni-hamburg.de/geographie/abteilungen/integrative-geographie/arbeitsgruppe-ratter/aktuelle-publikationen/publikation-2017-projektionen-und-stereotype.pdf (Abgerufen am: 3. September 2025). </w:t>
      </w:r>
    </w:p>
    <w:p w:rsidR="00A85B4D" w:rsidRDefault="00943998">
      <w:pPr>
        <w:divId w:val="405229286"/>
      </w:pPr>
      <w:r>
        <w:t xml:space="preserve">Krug, N. (2020) </w:t>
      </w:r>
      <w:r>
        <w:rPr>
          <w:rStyle w:val="Emphasis"/>
        </w:rPr>
        <w:t>Heimat: Ein deutsches Familienalbum</w:t>
      </w:r>
      <w:r>
        <w:t xml:space="preserve">. München: Penguin Verlag. </w:t>
      </w:r>
    </w:p>
    <w:p w:rsidR="00A85B4D" w:rsidRDefault="00943998">
      <w:pPr>
        <w:divId w:val="405229286"/>
      </w:pPr>
      <w:r>
        <w:t xml:space="preserve">Mathis, E. (ohne Datum) </w:t>
      </w:r>
      <w:r>
        <w:rPr>
          <w:rStyle w:val="Emphasis"/>
        </w:rPr>
        <w:t>Was ist Identität?</w:t>
      </w:r>
      <w:r>
        <w:t xml:space="preserve">. Online verfügbar unter: https://brgdomath.jimdoweb.com/existentielles-1/jugendalter-und-identit%C3%A4t-tk8/identit%C3%A4t/ (Abgerufen am: 3. September 2025). </w:t>
      </w:r>
    </w:p>
    <w:p w:rsidR="00A85B4D" w:rsidRDefault="00943998">
      <w:pPr>
        <w:divId w:val="405229286"/>
      </w:pPr>
      <w:r>
        <w:t xml:space="preserve">Typisch Deutsch e. V. (o. D.) </w:t>
      </w:r>
      <w:r>
        <w:rPr>
          <w:rStyle w:val="Emphasis"/>
        </w:rPr>
        <w:t>Was wir wollen</w:t>
      </w:r>
      <w:r>
        <w:t xml:space="preserve">. Online verfügbar unter: http://www.typischdeutsch.de/was-wir-wollen/ (Abgerufen am: 3. September 2025). </w:t>
      </w:r>
    </w:p>
    <w:p w:rsidR="00A85B4D" w:rsidRDefault="00943998">
      <w:pPr>
        <w:divId w:val="405229286"/>
      </w:pPr>
      <w:r>
        <w:t xml:space="preserve">Wydra, K. (2016) ‘Multikulti ist eine große Bereicherung – wenn man daran arbeitet’, </w:t>
      </w:r>
      <w:r>
        <w:rPr>
          <w:rStyle w:val="Emphasis"/>
        </w:rPr>
        <w:t>Alumniportal Deutschland</w:t>
      </w:r>
      <w:r>
        <w:t xml:space="preserve">. Online verfügbar unter: https://www.alumniportal-deutschland.org/deutschland/kultur/multikulti/ (Abgerufen am: 3. September 2025). </w:t>
      </w:r>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2"/>
        <w:divId w:val="1633439593"/>
        <w:rPr>
          <w:rFonts w:eastAsia="Times New Roman"/>
        </w:rPr>
      </w:pPr>
      <w:bookmarkStart w:id="361" w:name="Session11"/>
      <w:bookmarkEnd w:id="361"/>
      <w:r>
        <w:rPr>
          <w:rFonts w:eastAsia="Times New Roman"/>
        </w:rPr>
        <w:t>Acknowledgements</w:t>
      </w:r>
    </w:p>
    <w:p w:rsidR="00A85B4D" w:rsidRDefault="00943998">
      <w:pPr>
        <w:divId w:val="1633439593"/>
      </w:pPr>
      <w:r>
        <w:t>This free course was written by Susanne Winchester, Lilian Gergely and Christine Pleines.</w:t>
      </w:r>
    </w:p>
    <w:p w:rsidR="00A85B4D" w:rsidRDefault="00943998">
      <w:pPr>
        <w:divId w:val="1633439593"/>
      </w:pPr>
      <w:r>
        <w:t xml:space="preserve">Except for third party materials and otherwise stated (see </w:t>
      </w:r>
      <w:hyperlink r:id="rId26" w:history="1">
        <w:r>
          <w:rPr>
            <w:rStyle w:val="Hyperlink"/>
          </w:rPr>
          <w:t>terms and conditions</w:t>
        </w:r>
      </w:hyperlink>
      <w:r>
        <w:t xml:space="preserve">), this content is made available under a </w:t>
      </w:r>
      <w:hyperlink r:id="rId27" w:history="1">
        <w:r>
          <w:rPr>
            <w:rStyle w:val="Hyperlink"/>
          </w:rPr>
          <w:t>Creative Commons Attribution-NonCommercial-ShareAlike 4.0 Licence</w:t>
        </w:r>
      </w:hyperlink>
      <w:r>
        <w:t xml:space="preserve">. </w:t>
      </w:r>
    </w:p>
    <w:p w:rsidR="00A85B4D" w:rsidRDefault="00943998">
      <w:pPr>
        <w:divId w:val="1633439593"/>
      </w:pPr>
      <w:r>
        <w:t xml:space="preserve">The material acknowledged below is Proprietary and used under licence (not subject to Creative Commons Licence). Grateful acknowledgement is made to the following sources for permission to reproduce material in this free course: </w:t>
      </w:r>
    </w:p>
    <w:p w:rsidR="00A85B4D" w:rsidRDefault="00943998">
      <w:pPr>
        <w:divId w:val="1633439593"/>
      </w:pPr>
      <w:r>
        <w:rPr>
          <w:rStyle w:val="Strong"/>
        </w:rPr>
        <w:t>Images</w:t>
      </w:r>
    </w:p>
    <w:p w:rsidR="00A85B4D" w:rsidRDefault="00943998">
      <w:pPr>
        <w:divId w:val="1633439593"/>
      </w:pPr>
      <w:r>
        <w:t>Course image: Ollyy/Shutterstock</w:t>
      </w:r>
    </w:p>
    <w:p w:rsidR="00A85B4D" w:rsidRDefault="00943998">
      <w:pPr>
        <w:divId w:val="1633439593"/>
      </w:pPr>
      <w:r>
        <w:t>Introduction – field image: Uwe Jelting/Pixabay</w:t>
      </w:r>
    </w:p>
    <w:p w:rsidR="00A85B4D" w:rsidRDefault="00943998">
      <w:pPr>
        <w:divId w:val="1633439593"/>
      </w:pPr>
      <w:r>
        <w:t>Section 1 – footprints image: Pruzi/Pixnio. This file is licensed under CCO Licence. https://creativecommons.org/share-your-work/public-domain/cc0/</w:t>
      </w:r>
    </w:p>
    <w:p w:rsidR="00A85B4D" w:rsidRDefault="00943998">
      <w:pPr>
        <w:divId w:val="1633439593"/>
      </w:pPr>
      <w:r>
        <w:t>Section 3 – Rheinland-Pfalz word cloud: © Zukunftsinitiative Rheinland-Pfalz (ZIRP) e. V.</w:t>
      </w:r>
    </w:p>
    <w:p w:rsidR="00A85B4D" w:rsidRDefault="00943998">
      <w:pPr>
        <w:divId w:val="1633439593"/>
      </w:pPr>
      <w:r>
        <w:t>Section 4 – logo: Typisch Deutsch e.V.</w:t>
      </w:r>
    </w:p>
    <w:p w:rsidR="00A85B4D" w:rsidRDefault="00943998">
      <w:pPr>
        <w:divId w:val="1633439593"/>
      </w:pPr>
      <w:r>
        <w:t>Section 5 – Vielfalt banner image: permission from https://de.linkedin.com/company/charta-der-vielfalt</w:t>
      </w:r>
    </w:p>
    <w:p w:rsidR="00A85B4D" w:rsidRDefault="00943998">
      <w:pPr>
        <w:divId w:val="1633439593"/>
      </w:pPr>
      <w:r>
        <w:t>Section 6 – reflection image: StockSnap/Pixabay</w:t>
      </w:r>
    </w:p>
    <w:p w:rsidR="00A85B4D" w:rsidRDefault="00943998">
      <w:pPr>
        <w:divId w:val="1633439593"/>
      </w:pPr>
      <w:r>
        <w:rPr>
          <w:rStyle w:val="Strong"/>
        </w:rPr>
        <w:t>Text</w:t>
      </w:r>
    </w:p>
    <w:p w:rsidR="00A85B4D" w:rsidRDefault="00943998">
      <w:pPr>
        <w:divId w:val="1633439593"/>
      </w:pPr>
      <w:r>
        <w:t>Aussagen von Prominenten:</w:t>
      </w:r>
    </w:p>
    <w:p w:rsidR="00A85B4D" w:rsidRDefault="00943998">
      <w:pPr>
        <w:divId w:val="1633439593"/>
      </w:pPr>
      <w:r>
        <w:t>Cornelia Funke – https://www.dw.com/de/cornelia-funke-bestsellerautorin/a-18467747</w:t>
      </w:r>
    </w:p>
    <w:p w:rsidR="00A85B4D" w:rsidRDefault="00943998">
      <w:pPr>
        <w:divId w:val="1633439593"/>
      </w:pPr>
      <w:r>
        <w:t>Till Brönner – https://www.dw.com/de/till-br%C3%B6nner-musiker/a-18679698</w:t>
      </w:r>
    </w:p>
    <w:p w:rsidR="00A85B4D" w:rsidRDefault="00943998">
      <w:pPr>
        <w:divId w:val="1633439593"/>
      </w:pPr>
      <w:r>
        <w:t>Motsi Mabuse – https://www.dw.com/de/motsi-mabuse-t%C3%A4nzerin-und-jurorin/a-18617467</w:t>
      </w:r>
    </w:p>
    <w:p w:rsidR="00A85B4D" w:rsidRDefault="00943998">
      <w:pPr>
        <w:divId w:val="1633439593"/>
      </w:pPr>
      <w:r>
        <w:t>Abdelkarim – https://www.dw.com/de/abdelkarim-komiker/a-18283084</w:t>
      </w:r>
    </w:p>
    <w:p w:rsidR="00A85B4D" w:rsidRDefault="00943998">
      <w:pPr>
        <w:divId w:val="1633439593"/>
      </w:pPr>
      <w:r>
        <w:t>Enissa Amani – https://www.dw.com/de/enissa-amani-comedian-und-moderatorin/a-18680221</w:t>
      </w:r>
    </w:p>
    <w:p w:rsidR="00A85B4D" w:rsidRDefault="00943998">
      <w:pPr>
        <w:divId w:val="1633439593"/>
      </w:pPr>
      <w:r>
        <w:t>Hans Sarpei – https://www.dw.com/de/hans-sarpei-social-media-ikone/a-18393844</w:t>
      </w:r>
    </w:p>
    <w:p w:rsidR="00A85B4D" w:rsidRDefault="00943998">
      <w:pPr>
        <w:divId w:val="1633439593"/>
      </w:pPr>
      <w:r>
        <w:t>Kaya Yanar – https://www.dw.com/de/kaya-yanar-komiker/a-18290714</w:t>
      </w:r>
    </w:p>
    <w:p w:rsidR="00A85B4D" w:rsidRDefault="00943998">
      <w:pPr>
        <w:divId w:val="1633439593"/>
      </w:pPr>
      <w:r>
        <w:t xml:space="preserve">Every effort has been made to contact copyright owners. If any have been inadvertently overlooked, the publishers will be pleased to make the necessary arrangements at the first opportunity. </w:t>
      </w:r>
    </w:p>
    <w:p w:rsidR="00A85B4D" w:rsidRDefault="00943998">
      <w:pPr>
        <w:divId w:val="1633439593"/>
      </w:pPr>
      <w:r>
        <w:rPr>
          <w:rStyle w:val="Strong"/>
        </w:rPr>
        <w:t>Don’t miss out</w:t>
      </w:r>
    </w:p>
    <w:p w:rsidR="00A85B4D" w:rsidRDefault="00943998">
      <w:pPr>
        <w:divId w:val="1633439593"/>
      </w:pPr>
      <w:r>
        <w:t xml:space="preserve">If reading this text has inspired you to learn more, you may be interested in joining the millions of people who discover our free learning resources and qualifications by visiting The Open University – </w:t>
      </w:r>
      <w:hyperlink r:id="rId28" w:history="1">
        <w:r>
          <w:rPr>
            <w:rStyle w:val="Hyperlink"/>
          </w:rPr>
          <w:t>www.open.edu/openlearn/free-courses</w:t>
        </w:r>
      </w:hyperlink>
      <w:r>
        <w:t xml:space="preserve">. </w:t>
      </w:r>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2"/>
        <w:divId w:val="1221209237"/>
        <w:rPr>
          <w:rFonts w:eastAsia="Times New Roman"/>
        </w:rPr>
      </w:pPr>
      <w:bookmarkStart w:id="362" w:name="Solutions1"/>
      <w:bookmarkEnd w:id="362"/>
      <w:r>
        <w:rPr>
          <w:rFonts w:eastAsia="Times New Roman"/>
        </w:rPr>
        <w:t>Solutions</w:t>
      </w:r>
    </w:p>
    <w:p w:rsidR="00A85B4D" w:rsidRDefault="00943998">
      <w:pPr>
        <w:pStyle w:val="Heading2"/>
        <w:divId w:val="1221209237"/>
        <w:rPr>
          <w:rFonts w:eastAsia="Times New Roman"/>
        </w:rPr>
      </w:pPr>
      <w:r>
        <w:rPr>
          <w:rFonts w:eastAsia="Times New Roman"/>
        </w:rPr>
        <w:t>Übung 1</w:t>
      </w:r>
    </w:p>
    <w:p w:rsidR="00A85B4D" w:rsidRDefault="00943998">
      <w:pPr>
        <w:pStyle w:val="Heading3"/>
        <w:divId w:val="1221209237"/>
        <w:rPr>
          <w:rFonts w:eastAsia="Times New Roman"/>
        </w:rPr>
      </w:pPr>
      <w:r>
        <w:rPr>
          <w:rFonts w:eastAsia="Times New Roman"/>
        </w:rPr>
        <w:t>Part</w:t>
      </w:r>
    </w:p>
    <w:p w:rsidR="00A85B4D" w:rsidRDefault="00943998">
      <w:pPr>
        <w:pStyle w:val="Heading4"/>
        <w:divId w:val="465247000"/>
        <w:rPr>
          <w:rFonts w:eastAsia="Times New Roman"/>
        </w:rPr>
      </w:pPr>
      <w:bookmarkStart w:id="363" w:name="Session3_Answer1"/>
      <w:bookmarkEnd w:id="363"/>
      <w:r>
        <w:rPr>
          <w:rFonts w:eastAsia="Times New Roman"/>
        </w:rPr>
        <w:t>Answer</w:t>
      </w:r>
    </w:p>
    <w:p w:rsidR="00A85B4D" w:rsidRDefault="00943998">
      <w:pPr>
        <w:numPr>
          <w:ilvl w:val="0"/>
          <w:numId w:val="34"/>
        </w:numPr>
        <w:spacing w:before="0" w:beforeAutospacing="0" w:after="0" w:afterAutospacing="0"/>
        <w:ind w:left="780" w:right="780"/>
        <w:divId w:val="465247000"/>
        <w:rPr>
          <w:rFonts w:eastAsia="Times New Roman"/>
        </w:rPr>
      </w:pPr>
      <w:r>
        <w:rPr>
          <w:rFonts w:eastAsia="Times New Roman"/>
        </w:rPr>
        <w:t>Beide Autorinnen sind aus Deutschland.</w:t>
      </w:r>
    </w:p>
    <w:p w:rsidR="00A85B4D" w:rsidRDefault="00943998">
      <w:pPr>
        <w:numPr>
          <w:ilvl w:val="0"/>
          <w:numId w:val="34"/>
        </w:numPr>
        <w:spacing w:before="0" w:beforeAutospacing="0" w:after="0" w:afterAutospacing="0"/>
        <w:ind w:left="780" w:right="780"/>
        <w:divId w:val="465247000"/>
        <w:rPr>
          <w:rFonts w:eastAsia="Times New Roman"/>
        </w:rPr>
      </w:pPr>
      <w:r>
        <w:rPr>
          <w:rFonts w:eastAsia="Times New Roman"/>
        </w:rPr>
        <w:t>Beide leben schon seit langem in Großbritannien (länger als sie in Deutschland gelebt haben).</w:t>
      </w:r>
    </w:p>
    <w:p w:rsidR="00A85B4D" w:rsidRDefault="00943998">
      <w:pPr>
        <w:numPr>
          <w:ilvl w:val="0"/>
          <w:numId w:val="34"/>
        </w:numPr>
        <w:spacing w:before="0" w:beforeAutospacing="0" w:after="0" w:afterAutospacing="0"/>
        <w:ind w:left="780" w:right="780"/>
        <w:divId w:val="465247000"/>
        <w:rPr>
          <w:rFonts w:eastAsia="Times New Roman"/>
        </w:rPr>
      </w:pPr>
      <w:r>
        <w:rPr>
          <w:rFonts w:eastAsia="Times New Roman"/>
        </w:rPr>
        <w:t>Beide sind in den 1960er Jahren geboren.</w:t>
      </w:r>
    </w:p>
    <w:p w:rsidR="00A85B4D" w:rsidRDefault="00943998">
      <w:pPr>
        <w:numPr>
          <w:ilvl w:val="0"/>
          <w:numId w:val="34"/>
        </w:numPr>
        <w:spacing w:before="0" w:beforeAutospacing="0" w:after="0" w:afterAutospacing="0"/>
        <w:ind w:left="780" w:right="780"/>
        <w:divId w:val="465247000"/>
        <w:rPr>
          <w:rFonts w:eastAsia="Times New Roman"/>
        </w:rPr>
      </w:pPr>
      <w:r>
        <w:rPr>
          <w:rFonts w:eastAsia="Times New Roman"/>
        </w:rPr>
        <w:t>Beide haben aufgrund der deutschen Geschichte eine kritische Einstellung zum Nationalismus/zur deutschen Nationalität.</w:t>
      </w:r>
    </w:p>
    <w:bookmarkStart w:id="364" w:name="Back_To_Session3_Part2"/>
    <w:p w:rsidR="00A85B4D" w:rsidRDefault="00943998">
      <w:pPr>
        <w:pStyle w:val="NormalWeb"/>
        <w:divId w:val="465247000"/>
      </w:pPr>
      <w:r>
        <w:fldChar w:fldCharType="begin"/>
      </w:r>
      <w:r>
        <w:instrText xml:space="preserve"> HYPERLINK "" \l "Session3_Part2" </w:instrText>
      </w:r>
      <w:r>
        <w:fldChar w:fldCharType="separate"/>
      </w:r>
      <w:r>
        <w:rPr>
          <w:rStyle w:val="Hyperlink"/>
        </w:rPr>
        <w:t>Back to - Part</w:t>
      </w:r>
      <w:r>
        <w:fldChar w:fldCharType="end"/>
      </w:r>
      <w:bookmarkEnd w:id="364"/>
    </w:p>
    <w:p w:rsidR="00A85B4D" w:rsidRDefault="00943998">
      <w:pPr>
        <w:pStyle w:val="Heading3"/>
        <w:divId w:val="1221209237"/>
        <w:rPr>
          <w:rFonts w:eastAsia="Times New Roman"/>
        </w:rPr>
      </w:pPr>
      <w:r>
        <w:rPr>
          <w:rFonts w:eastAsia="Times New Roman"/>
        </w:rPr>
        <w:t>Part</w:t>
      </w:r>
    </w:p>
    <w:p w:rsidR="00A85B4D" w:rsidRDefault="00943998">
      <w:pPr>
        <w:pStyle w:val="Heading4"/>
        <w:divId w:val="750468858"/>
        <w:rPr>
          <w:rFonts w:eastAsia="Times New Roman"/>
        </w:rPr>
      </w:pPr>
      <w:bookmarkStart w:id="365" w:name="Session3_Answer2"/>
      <w:bookmarkEnd w:id="365"/>
      <w:r>
        <w:rPr>
          <w:rFonts w:eastAsia="Times New Roman"/>
        </w:rPr>
        <w:t>Answer</w:t>
      </w:r>
    </w:p>
    <w:p w:rsidR="00A85B4D" w:rsidRDefault="00943998">
      <w:pPr>
        <w:numPr>
          <w:ilvl w:val="0"/>
          <w:numId w:val="35"/>
        </w:numPr>
        <w:spacing w:before="0" w:beforeAutospacing="0" w:after="0" w:afterAutospacing="0"/>
        <w:ind w:left="780" w:right="780"/>
        <w:divId w:val="750468858"/>
        <w:rPr>
          <w:rFonts w:eastAsia="Times New Roman"/>
        </w:rPr>
      </w:pPr>
      <w:r>
        <w:rPr>
          <w:rFonts w:eastAsia="Times New Roman"/>
        </w:rPr>
        <w:t>Christine sieht sich manchmal als Londonerin, während Susanne Deutschland noch als „Heimat“ oder „zu Hause“ ansieht.</w:t>
      </w:r>
    </w:p>
    <w:p w:rsidR="00A85B4D" w:rsidRDefault="00943998">
      <w:pPr>
        <w:numPr>
          <w:ilvl w:val="0"/>
          <w:numId w:val="35"/>
        </w:numPr>
        <w:spacing w:before="0" w:beforeAutospacing="0" w:after="0" w:afterAutospacing="0"/>
        <w:ind w:left="780" w:right="780"/>
        <w:divId w:val="750468858"/>
        <w:rPr>
          <w:rFonts w:eastAsia="Times New Roman"/>
        </w:rPr>
      </w:pPr>
      <w:r>
        <w:rPr>
          <w:rFonts w:eastAsia="Times New Roman"/>
        </w:rPr>
        <w:t xml:space="preserve">Beide sprechen unterschiedliche Aspekte an, z.B. Christine sagt, dass sie Großstädterin ist, Susanne hat unterschiedliche Namen in Großbritannien und in Deutschland. </w:t>
      </w:r>
    </w:p>
    <w:p w:rsidR="00A85B4D" w:rsidRDefault="00943998">
      <w:pPr>
        <w:numPr>
          <w:ilvl w:val="0"/>
          <w:numId w:val="35"/>
        </w:numPr>
        <w:spacing w:before="0" w:beforeAutospacing="0" w:after="0" w:afterAutospacing="0"/>
        <w:ind w:left="780" w:right="780"/>
        <w:divId w:val="750468858"/>
        <w:rPr>
          <w:rFonts w:eastAsia="Times New Roman"/>
        </w:rPr>
      </w:pPr>
      <w:r>
        <w:rPr>
          <w:rFonts w:eastAsia="Times New Roman"/>
        </w:rPr>
        <w:t>Susanne diskutiert das Konzept „Heimat“, seine Bedeutung im Nationalsozialismus und seinen Missbrauch in der heutigen Politik.</w:t>
      </w:r>
    </w:p>
    <w:bookmarkStart w:id="366" w:name="Back_To_Session3_Part3"/>
    <w:p w:rsidR="00A85B4D" w:rsidRDefault="00943998">
      <w:pPr>
        <w:pStyle w:val="NormalWeb"/>
        <w:divId w:val="750468858"/>
      </w:pPr>
      <w:r>
        <w:fldChar w:fldCharType="begin"/>
      </w:r>
      <w:r>
        <w:instrText xml:space="preserve"> HYPERLINK "" \l "Session3_Part3" </w:instrText>
      </w:r>
      <w:r>
        <w:fldChar w:fldCharType="separate"/>
      </w:r>
      <w:r>
        <w:rPr>
          <w:rStyle w:val="Hyperlink"/>
        </w:rPr>
        <w:t>Back to - Part</w:t>
      </w:r>
      <w:r>
        <w:fldChar w:fldCharType="end"/>
      </w:r>
      <w:bookmarkEnd w:id="366"/>
    </w:p>
    <w:p w:rsidR="00A85B4D" w:rsidRDefault="00943998">
      <w:pPr>
        <w:pStyle w:val="Heading2"/>
        <w:divId w:val="1221209237"/>
        <w:rPr>
          <w:rFonts w:eastAsia="Times New Roman"/>
        </w:rPr>
      </w:pPr>
      <w:r>
        <w:rPr>
          <w:rFonts w:eastAsia="Times New Roman"/>
        </w:rPr>
        <w:t>Übung 2</w:t>
      </w:r>
    </w:p>
    <w:p w:rsidR="00A85B4D" w:rsidRDefault="00943998">
      <w:pPr>
        <w:pStyle w:val="Heading4"/>
        <w:divId w:val="714086377"/>
        <w:rPr>
          <w:rFonts w:eastAsia="Times New Roman"/>
        </w:rPr>
      </w:pPr>
      <w:bookmarkStart w:id="367" w:name="Session3_Discussion1"/>
      <w:bookmarkEnd w:id="367"/>
      <w:r>
        <w:rPr>
          <w:rFonts w:eastAsia="Times New Roman"/>
        </w:rPr>
        <w:t>Discussion</w:t>
      </w:r>
    </w:p>
    <w:p w:rsidR="00A85B4D" w:rsidRDefault="00943998">
      <w:pPr>
        <w:divId w:val="714086377"/>
      </w:pPr>
      <w:r>
        <w:t>Konnten Sie Ausdrücke aus den Videoclips für sich selbst verwenden oder adaptieren?</w:t>
      </w:r>
    </w:p>
    <w:p w:rsidR="00A85B4D" w:rsidRDefault="00943998">
      <w:pPr>
        <w:divId w:val="714086377"/>
      </w:pPr>
      <w:r>
        <w:t>Zum Beispiel:</w:t>
      </w:r>
    </w:p>
    <w:p w:rsidR="00A85B4D" w:rsidRDefault="00943998">
      <w:pPr>
        <w:numPr>
          <w:ilvl w:val="0"/>
          <w:numId w:val="36"/>
        </w:numPr>
        <w:spacing w:before="0" w:beforeAutospacing="0" w:after="0" w:afterAutospacing="0"/>
        <w:ind w:left="780" w:right="780"/>
        <w:divId w:val="714086377"/>
        <w:rPr>
          <w:rFonts w:eastAsia="Times New Roman"/>
        </w:rPr>
      </w:pPr>
      <w:r>
        <w:rPr>
          <w:rFonts w:eastAsia="Times New Roman"/>
        </w:rPr>
        <w:t>Ich komme ursprünglich aus …</w:t>
      </w:r>
    </w:p>
    <w:p w:rsidR="00A85B4D" w:rsidRDefault="00943998">
      <w:pPr>
        <w:numPr>
          <w:ilvl w:val="0"/>
          <w:numId w:val="36"/>
        </w:numPr>
        <w:spacing w:before="0" w:beforeAutospacing="0" w:after="0" w:afterAutospacing="0"/>
        <w:ind w:left="780" w:right="780"/>
        <w:divId w:val="714086377"/>
        <w:rPr>
          <w:rFonts w:eastAsia="Times New Roman"/>
        </w:rPr>
      </w:pPr>
      <w:r>
        <w:rPr>
          <w:rFonts w:eastAsia="Times New Roman"/>
        </w:rPr>
        <w:t>Ich fühle mich mit … verbunden.</w:t>
      </w:r>
    </w:p>
    <w:p w:rsidR="00A85B4D" w:rsidRDefault="00943998">
      <w:pPr>
        <w:numPr>
          <w:ilvl w:val="0"/>
          <w:numId w:val="36"/>
        </w:numPr>
        <w:spacing w:before="0" w:beforeAutospacing="0" w:after="0" w:afterAutospacing="0"/>
        <w:ind w:left="780" w:right="780"/>
        <w:divId w:val="714086377"/>
        <w:rPr>
          <w:rFonts w:eastAsia="Times New Roman"/>
        </w:rPr>
      </w:pPr>
      <w:r>
        <w:rPr>
          <w:rFonts w:eastAsia="Times New Roman"/>
        </w:rPr>
        <w:t>Ich fühle mich in … zu Hause / nicht zu Hause.</w:t>
      </w:r>
    </w:p>
    <w:p w:rsidR="00A85B4D" w:rsidRDefault="00943998">
      <w:pPr>
        <w:numPr>
          <w:ilvl w:val="0"/>
          <w:numId w:val="36"/>
        </w:numPr>
        <w:spacing w:before="0" w:beforeAutospacing="0" w:after="0" w:afterAutospacing="0"/>
        <w:ind w:left="780" w:right="780"/>
        <w:divId w:val="714086377"/>
        <w:rPr>
          <w:rFonts w:eastAsia="Times New Roman"/>
        </w:rPr>
      </w:pPr>
      <w:r>
        <w:rPr>
          <w:rFonts w:eastAsia="Times New Roman"/>
        </w:rPr>
        <w:t>Ich bin Großstädter(in)/Kleinstädter(in).</w:t>
      </w:r>
    </w:p>
    <w:p w:rsidR="00A85B4D" w:rsidRDefault="00943998">
      <w:pPr>
        <w:numPr>
          <w:ilvl w:val="0"/>
          <w:numId w:val="36"/>
        </w:numPr>
        <w:spacing w:before="0" w:beforeAutospacing="0" w:after="0" w:afterAutospacing="0"/>
        <w:ind w:left="780" w:right="780"/>
        <w:divId w:val="714086377"/>
        <w:rPr>
          <w:rFonts w:eastAsia="Times New Roman"/>
        </w:rPr>
      </w:pPr>
      <w:r>
        <w:rPr>
          <w:rFonts w:eastAsia="Times New Roman"/>
        </w:rPr>
        <w:t>Ich bin … geboren.</w:t>
      </w:r>
    </w:p>
    <w:p w:rsidR="00A85B4D" w:rsidRDefault="00943998">
      <w:pPr>
        <w:numPr>
          <w:ilvl w:val="0"/>
          <w:numId w:val="36"/>
        </w:numPr>
        <w:spacing w:before="0" w:beforeAutospacing="0" w:after="0" w:afterAutospacing="0"/>
        <w:ind w:left="780" w:right="780"/>
        <w:divId w:val="714086377"/>
        <w:rPr>
          <w:rFonts w:eastAsia="Times New Roman"/>
        </w:rPr>
      </w:pPr>
      <w:r>
        <w:rPr>
          <w:rFonts w:eastAsia="Times New Roman"/>
        </w:rPr>
        <w:t>Ich bin Migrantin.</w:t>
      </w:r>
    </w:p>
    <w:p w:rsidR="00A85B4D" w:rsidRDefault="00943998">
      <w:pPr>
        <w:numPr>
          <w:ilvl w:val="0"/>
          <w:numId w:val="36"/>
        </w:numPr>
        <w:spacing w:before="0" w:beforeAutospacing="0" w:after="0" w:afterAutospacing="0"/>
        <w:ind w:left="780" w:right="780"/>
        <w:divId w:val="714086377"/>
        <w:rPr>
          <w:rFonts w:eastAsia="Times New Roman"/>
        </w:rPr>
      </w:pPr>
      <w:r>
        <w:rPr>
          <w:rFonts w:eastAsia="Times New Roman"/>
        </w:rPr>
        <w:t>Bevor ich heiratete, …</w:t>
      </w:r>
    </w:p>
    <w:p w:rsidR="00A85B4D" w:rsidRDefault="00943998">
      <w:pPr>
        <w:numPr>
          <w:ilvl w:val="0"/>
          <w:numId w:val="36"/>
        </w:numPr>
        <w:spacing w:before="0" w:beforeAutospacing="0" w:after="0" w:afterAutospacing="0"/>
        <w:ind w:left="780" w:right="780"/>
        <w:divId w:val="714086377"/>
        <w:rPr>
          <w:rFonts w:eastAsia="Times New Roman"/>
        </w:rPr>
      </w:pPr>
      <w:r>
        <w:rPr>
          <w:rFonts w:eastAsia="Times New Roman"/>
        </w:rPr>
        <w:t>… für jemanden, der in den Sechziger/Siebziger/Achtziger/Neunziger Jahren geboren ist, …</w:t>
      </w:r>
    </w:p>
    <w:bookmarkStart w:id="368" w:name="Back_To_Session3_Activity2"/>
    <w:p w:rsidR="00A85B4D" w:rsidRDefault="00943998">
      <w:pPr>
        <w:pStyle w:val="NormalWeb"/>
        <w:divId w:val="714086377"/>
      </w:pPr>
      <w:r>
        <w:fldChar w:fldCharType="begin"/>
      </w:r>
      <w:r>
        <w:instrText xml:space="preserve"> HYPERLINK "" \l "Session3_Activity2" </w:instrText>
      </w:r>
      <w:r>
        <w:fldChar w:fldCharType="separate"/>
      </w:r>
      <w:r>
        <w:rPr>
          <w:rStyle w:val="Hyperlink"/>
        </w:rPr>
        <w:t>Back to - Übung 2</w:t>
      </w:r>
      <w:r>
        <w:fldChar w:fldCharType="end"/>
      </w:r>
      <w:bookmarkEnd w:id="368"/>
    </w:p>
    <w:p w:rsidR="00A85B4D" w:rsidRDefault="00943998">
      <w:pPr>
        <w:pStyle w:val="Heading2"/>
        <w:divId w:val="1221209237"/>
        <w:rPr>
          <w:rFonts w:eastAsia="Times New Roman"/>
        </w:rPr>
      </w:pPr>
      <w:r>
        <w:rPr>
          <w:rFonts w:eastAsia="Times New Roman"/>
        </w:rPr>
        <w:t>Übung 4</w:t>
      </w:r>
    </w:p>
    <w:p w:rsidR="00A85B4D" w:rsidRDefault="00943998">
      <w:pPr>
        <w:pStyle w:val="Heading4"/>
        <w:divId w:val="1264262808"/>
        <w:rPr>
          <w:rFonts w:eastAsia="Times New Roman"/>
        </w:rPr>
      </w:pPr>
      <w:bookmarkStart w:id="369" w:name="Session3_Answer3"/>
      <w:bookmarkEnd w:id="369"/>
      <w:r>
        <w:rPr>
          <w:rFonts w:eastAsia="Times New Roman"/>
        </w:rPr>
        <w:t>Answer</w:t>
      </w:r>
    </w:p>
    <w:p w:rsidR="00A85B4D" w:rsidRDefault="00943998">
      <w:pPr>
        <w:pStyle w:val="NormalWeb"/>
        <w:divId w:val="1264262808"/>
      </w:pPr>
      <w:r>
        <w:rPr>
          <w:rStyle w:val="Strong"/>
        </w:rPr>
        <w:t>The correct matches are:</w:t>
      </w:r>
    </w:p>
    <w:p w:rsidR="00A85B4D" w:rsidRDefault="00943998">
      <w:pPr>
        <w:ind w:left="120" w:right="120"/>
        <w:divId w:val="1188449247"/>
      </w:pPr>
      <w:r>
        <w:t>Äußere Daten</w:t>
      </w:r>
    </w:p>
    <w:p w:rsidR="00A85B4D" w:rsidRDefault="00943998">
      <w:pPr>
        <w:ind w:left="120" w:right="120"/>
        <w:divId w:val="1315527110"/>
      </w:pPr>
      <w:r>
        <w:t>Geburtsdatum</w:t>
      </w:r>
    </w:p>
    <w:p w:rsidR="00A85B4D" w:rsidRDefault="00943998">
      <w:pPr>
        <w:ind w:left="120" w:right="120"/>
        <w:divId w:val="483281748"/>
      </w:pPr>
      <w:r>
        <w:t>Konstante äußere Merkmale</w:t>
      </w:r>
    </w:p>
    <w:p w:rsidR="00A85B4D" w:rsidRDefault="00943998">
      <w:pPr>
        <w:ind w:left="120" w:right="120"/>
        <w:divId w:val="1869682324"/>
      </w:pPr>
      <w:r>
        <w:t>Augenfarbe</w:t>
      </w:r>
    </w:p>
    <w:p w:rsidR="00A85B4D" w:rsidRDefault="00943998">
      <w:pPr>
        <w:ind w:left="120" w:right="120"/>
        <w:divId w:val="1193228936"/>
      </w:pPr>
      <w:r>
        <w:t>Äußere Merkmale, die wir selbst beeinflussen können</w:t>
      </w:r>
    </w:p>
    <w:p w:rsidR="00A85B4D" w:rsidRDefault="00943998">
      <w:pPr>
        <w:ind w:left="120" w:right="120"/>
        <w:divId w:val="283316619"/>
      </w:pPr>
      <w:r>
        <w:t>Kleidung</w:t>
      </w:r>
    </w:p>
    <w:p w:rsidR="00A85B4D" w:rsidRDefault="00943998">
      <w:pPr>
        <w:ind w:left="120" w:right="120"/>
        <w:divId w:val="415057865"/>
      </w:pPr>
      <w:r>
        <w:t>Persönlichkeitsmerkmale und Charaktereigenschaften</w:t>
      </w:r>
    </w:p>
    <w:p w:rsidR="00A85B4D" w:rsidRDefault="00943998">
      <w:pPr>
        <w:ind w:left="120" w:right="120"/>
        <w:divId w:val="154692967"/>
      </w:pPr>
      <w:r>
        <w:t>Schüchternheit</w:t>
      </w:r>
    </w:p>
    <w:p w:rsidR="00A85B4D" w:rsidRDefault="00943998">
      <w:pPr>
        <w:ind w:left="120" w:right="120"/>
        <w:divId w:val="1576552198"/>
      </w:pPr>
      <w:r>
        <w:t>Interessen und Neigungen</w:t>
      </w:r>
    </w:p>
    <w:p w:rsidR="00A85B4D" w:rsidRDefault="00943998">
      <w:pPr>
        <w:ind w:left="120" w:right="120"/>
        <w:divId w:val="1348019763"/>
      </w:pPr>
      <w:r>
        <w:t>Liebe zur Musik</w:t>
      </w:r>
    </w:p>
    <w:p w:rsidR="00A85B4D" w:rsidRDefault="00943998">
      <w:pPr>
        <w:ind w:left="120" w:right="120"/>
        <w:divId w:val="438646934"/>
      </w:pPr>
      <w:r>
        <w:t>Lebensentwürfe und Zukunftsvorstellungen</w:t>
      </w:r>
    </w:p>
    <w:p w:rsidR="00A85B4D" w:rsidRDefault="00943998">
      <w:pPr>
        <w:ind w:left="120" w:right="120"/>
        <w:divId w:val="1872037136"/>
      </w:pPr>
      <w:r>
        <w:t>Berufspläne</w:t>
      </w:r>
    </w:p>
    <w:p w:rsidR="00A85B4D" w:rsidRDefault="00943998">
      <w:pPr>
        <w:ind w:left="120" w:right="120"/>
        <w:divId w:val="403602510"/>
      </w:pPr>
      <w:r>
        <w:t>Werte und Werthaltungen</w:t>
      </w:r>
    </w:p>
    <w:p w:rsidR="00A85B4D" w:rsidRDefault="00943998">
      <w:pPr>
        <w:ind w:left="120" w:right="120"/>
        <w:divId w:val="1580748065"/>
      </w:pPr>
      <w:r>
        <w:t>Politische Einstellung</w:t>
      </w:r>
    </w:p>
    <w:p w:rsidR="00A85B4D" w:rsidRDefault="00943998">
      <w:pPr>
        <w:ind w:left="120" w:right="120"/>
        <w:divId w:val="1936864229"/>
      </w:pPr>
      <w:r>
        <w:t>Wissen um Vergangenheit und Zukunft</w:t>
      </w:r>
    </w:p>
    <w:p w:rsidR="00A85B4D" w:rsidRDefault="00943998">
      <w:pPr>
        <w:ind w:left="120" w:right="120"/>
        <w:divId w:val="1781603107"/>
      </w:pPr>
      <w:r>
        <w:t>Kindheitserfahrungen</w:t>
      </w:r>
    </w:p>
    <w:p w:rsidR="00A85B4D" w:rsidRDefault="00943998">
      <w:pPr>
        <w:ind w:left="120" w:right="120"/>
        <w:divId w:val="96408670"/>
      </w:pPr>
      <w:r>
        <w:t>Soziale Beziehungen</w:t>
      </w:r>
    </w:p>
    <w:p w:rsidR="00A85B4D" w:rsidRDefault="00943998">
      <w:pPr>
        <w:ind w:left="120" w:right="120"/>
        <w:divId w:val="1599482712"/>
      </w:pPr>
      <w:r>
        <w:t>Freunde</w:t>
      </w:r>
    </w:p>
    <w:p w:rsidR="00A85B4D" w:rsidRDefault="00943998">
      <w:pPr>
        <w:divId w:val="126426280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85B4D">
        <w:trPr>
          <w:divId w:val="922489549"/>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jc w:val="center"/>
              <w:rPr>
                <w:rFonts w:ascii="Times New Roman" w:eastAsia="Times New Roman" w:hAnsi="Times New Roman" w:cs="Times New Roman"/>
                <w:b/>
                <w:bCs/>
                <w:sz w:val="24"/>
                <w:szCs w:val="24"/>
              </w:rPr>
            </w:pPr>
            <w:bookmarkStart w:id="370" w:name="Session3_Table1"/>
            <w:bookmarkEnd w:id="370"/>
            <w:r>
              <w:rPr>
                <w:rFonts w:ascii="Times New Roman" w:eastAsia="Times New Roman" w:hAnsi="Times New Roman" w:cs="Times New Roman"/>
                <w:b/>
                <w:bCs/>
                <w:sz w:val="24"/>
                <w:szCs w:val="24"/>
              </w:rPr>
              <w:t>Neun Aspekte der Identität</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Konkrete Beispiele</w:t>
            </w:r>
          </w:p>
        </w:tc>
      </w:tr>
      <w:tr w:rsidR="00A85B4D">
        <w:trPr>
          <w:divId w:val="922489549"/>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Äußere Daten</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Geburtsdatum</w:t>
            </w:r>
          </w:p>
        </w:tc>
      </w:tr>
      <w:tr w:rsidR="00A85B4D">
        <w:trPr>
          <w:divId w:val="922489549"/>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Konstante äußere Merkmale</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Augenfarbe</w:t>
            </w:r>
          </w:p>
        </w:tc>
      </w:tr>
      <w:tr w:rsidR="00A85B4D">
        <w:trPr>
          <w:divId w:val="922489549"/>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Äußere Merkmale, die wir selbst beeinflussen können</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Kleidung</w:t>
            </w:r>
          </w:p>
        </w:tc>
      </w:tr>
      <w:tr w:rsidR="00A85B4D">
        <w:trPr>
          <w:divId w:val="922489549"/>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Persönlichkeitsmerkmale und Charaktereigenschaften</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Schüchternheit</w:t>
            </w:r>
          </w:p>
        </w:tc>
      </w:tr>
      <w:tr w:rsidR="00A85B4D">
        <w:trPr>
          <w:divId w:val="922489549"/>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Interessen und Neigungen</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Liebe zur Musik</w:t>
            </w:r>
          </w:p>
        </w:tc>
      </w:tr>
      <w:tr w:rsidR="00A85B4D">
        <w:trPr>
          <w:divId w:val="922489549"/>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Lebensentwürfe und Zukunftsvorstellungen</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Berufspläne</w:t>
            </w:r>
          </w:p>
        </w:tc>
      </w:tr>
      <w:tr w:rsidR="00A85B4D">
        <w:trPr>
          <w:divId w:val="922489549"/>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Werte und Werthaltungen</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Politische Einstellung</w:t>
            </w:r>
          </w:p>
        </w:tc>
      </w:tr>
      <w:tr w:rsidR="00A85B4D">
        <w:trPr>
          <w:divId w:val="922489549"/>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Wissen um Vergangenheit und Zukunft</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Kindheitserfahrungen</w:t>
            </w:r>
          </w:p>
        </w:tc>
      </w:tr>
      <w:tr w:rsidR="00A85B4D">
        <w:trPr>
          <w:divId w:val="922489549"/>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Soziale Beziehungen</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Freunde</w:t>
            </w:r>
          </w:p>
        </w:tc>
      </w:tr>
    </w:tbl>
    <w:p w:rsidR="00A85B4D" w:rsidRDefault="00943998">
      <w:pPr>
        <w:divId w:val="1264262808"/>
      </w:pPr>
      <w:r>
        <w:rPr>
          <w:vanish/>
        </w:rPr>
        <w:t>End of Table</w:t>
      </w:r>
    </w:p>
    <w:bookmarkStart w:id="371" w:name="Back_To_Session3_Activity4"/>
    <w:p w:rsidR="00A85B4D" w:rsidRDefault="00943998">
      <w:pPr>
        <w:pStyle w:val="NormalWeb"/>
        <w:divId w:val="1264262808"/>
      </w:pPr>
      <w:r>
        <w:fldChar w:fldCharType="begin"/>
      </w:r>
      <w:r>
        <w:instrText xml:space="preserve"> HYPERLINK "" \l "Session3_Activity4" </w:instrText>
      </w:r>
      <w:r>
        <w:fldChar w:fldCharType="separate"/>
      </w:r>
      <w:r>
        <w:rPr>
          <w:rStyle w:val="Hyperlink"/>
        </w:rPr>
        <w:t>Back to - Übung 4</w:t>
      </w:r>
      <w:r>
        <w:fldChar w:fldCharType="end"/>
      </w:r>
      <w:bookmarkEnd w:id="371"/>
    </w:p>
    <w:p w:rsidR="00A85B4D" w:rsidRDefault="00943998">
      <w:pPr>
        <w:pStyle w:val="Heading2"/>
        <w:divId w:val="1221209237"/>
        <w:rPr>
          <w:rFonts w:eastAsia="Times New Roman"/>
        </w:rPr>
      </w:pPr>
      <w:r>
        <w:rPr>
          <w:rFonts w:eastAsia="Times New Roman"/>
        </w:rPr>
        <w:t>Übung 7</w:t>
      </w:r>
    </w:p>
    <w:p w:rsidR="00A85B4D" w:rsidRDefault="00943998">
      <w:pPr>
        <w:pStyle w:val="Heading3"/>
        <w:divId w:val="1221209237"/>
        <w:rPr>
          <w:rFonts w:eastAsia="Times New Roman"/>
        </w:rPr>
      </w:pPr>
      <w:r>
        <w:rPr>
          <w:rFonts w:eastAsia="Times New Roman"/>
        </w:rPr>
        <w:t>Part</w:t>
      </w:r>
    </w:p>
    <w:p w:rsidR="00A85B4D" w:rsidRDefault="00943998">
      <w:pPr>
        <w:pStyle w:val="Heading4"/>
        <w:divId w:val="2111583934"/>
        <w:rPr>
          <w:rFonts w:eastAsia="Times New Roman"/>
        </w:rPr>
      </w:pPr>
      <w:bookmarkStart w:id="372" w:name="Session4_Discussion1"/>
      <w:bookmarkEnd w:id="372"/>
      <w:r>
        <w:rPr>
          <w:rFonts w:eastAsia="Times New Roman"/>
        </w:rPr>
        <w:t>Discussion</w:t>
      </w:r>
    </w:p>
    <w:p w:rsidR="00A85B4D" w:rsidRDefault="00943998">
      <w:pPr>
        <w:divId w:val="2111583934"/>
      </w:pPr>
      <w:r>
        <w:t>Kirsten Ulman erwähnt die folgenden Aspekte, die für ihre Identifizierung mit Österreich / Wien oder London relevant sind:</w:t>
      </w:r>
    </w:p>
    <w:p w:rsidR="00A85B4D" w:rsidRDefault="00943998">
      <w:pPr>
        <w:numPr>
          <w:ilvl w:val="0"/>
          <w:numId w:val="37"/>
        </w:numPr>
        <w:spacing w:before="0" w:beforeAutospacing="0" w:after="0" w:afterAutospacing="0"/>
        <w:ind w:left="780" w:right="780"/>
        <w:divId w:val="2111583934"/>
        <w:rPr>
          <w:rFonts w:eastAsia="Times New Roman"/>
        </w:rPr>
      </w:pPr>
      <w:r>
        <w:rPr>
          <w:rFonts w:eastAsia="Times New Roman"/>
        </w:rPr>
        <w:t xml:space="preserve">die Geschichte Österreichs: sie bezeichnet sich ganz klar als Österreicherin, aber will wegen der (nationalsozialistischen) Vergangenheit Österreichs nicht als Patriotin erscheinen </w:t>
      </w:r>
    </w:p>
    <w:p w:rsidR="00A85B4D" w:rsidRDefault="00943998">
      <w:pPr>
        <w:numPr>
          <w:ilvl w:val="0"/>
          <w:numId w:val="37"/>
        </w:numPr>
        <w:spacing w:before="0" w:beforeAutospacing="0" w:after="0" w:afterAutospacing="0"/>
        <w:ind w:left="780" w:right="780"/>
        <w:divId w:val="2111583934"/>
        <w:rPr>
          <w:rFonts w:eastAsia="Times New Roman"/>
        </w:rPr>
      </w:pPr>
      <w:r>
        <w:rPr>
          <w:rFonts w:eastAsia="Times New Roman"/>
        </w:rPr>
        <w:t>wo sie geboren ist (Wien)</w:t>
      </w:r>
    </w:p>
    <w:p w:rsidR="00A85B4D" w:rsidRDefault="00943998">
      <w:pPr>
        <w:numPr>
          <w:ilvl w:val="0"/>
          <w:numId w:val="37"/>
        </w:numPr>
        <w:spacing w:before="0" w:beforeAutospacing="0" w:after="0" w:afterAutospacing="0"/>
        <w:ind w:left="780" w:right="780"/>
        <w:divId w:val="2111583934"/>
        <w:rPr>
          <w:rFonts w:eastAsia="Times New Roman"/>
        </w:rPr>
      </w:pPr>
      <w:r>
        <w:rPr>
          <w:rFonts w:eastAsia="Times New Roman"/>
        </w:rPr>
        <w:t>wo sie aufgewachsen ist / wo sie ihre Kindheit verbracht hat (Wien)</w:t>
      </w:r>
    </w:p>
    <w:p w:rsidR="00A85B4D" w:rsidRDefault="00943998">
      <w:pPr>
        <w:numPr>
          <w:ilvl w:val="0"/>
          <w:numId w:val="37"/>
        </w:numPr>
        <w:spacing w:before="0" w:beforeAutospacing="0" w:after="0" w:afterAutospacing="0"/>
        <w:ind w:left="780" w:right="780"/>
        <w:divId w:val="2111583934"/>
        <w:rPr>
          <w:rFonts w:eastAsia="Times New Roman"/>
        </w:rPr>
      </w:pPr>
      <w:r>
        <w:rPr>
          <w:rFonts w:eastAsia="Times New Roman"/>
        </w:rPr>
        <w:t>wo sie im Kindergarten war (Wien)</w:t>
      </w:r>
    </w:p>
    <w:p w:rsidR="00A85B4D" w:rsidRDefault="00943998">
      <w:pPr>
        <w:numPr>
          <w:ilvl w:val="0"/>
          <w:numId w:val="37"/>
        </w:numPr>
        <w:spacing w:before="0" w:beforeAutospacing="0" w:after="0" w:afterAutospacing="0"/>
        <w:ind w:left="780" w:right="780"/>
        <w:divId w:val="2111583934"/>
        <w:rPr>
          <w:rFonts w:eastAsia="Times New Roman"/>
        </w:rPr>
      </w:pPr>
      <w:r>
        <w:rPr>
          <w:rFonts w:eastAsia="Times New Roman"/>
        </w:rPr>
        <w:t>wo sie Zeit mit der Familie verbracht hat (Wien)</w:t>
      </w:r>
    </w:p>
    <w:p w:rsidR="00A85B4D" w:rsidRDefault="00943998">
      <w:pPr>
        <w:numPr>
          <w:ilvl w:val="0"/>
          <w:numId w:val="37"/>
        </w:numPr>
        <w:spacing w:before="0" w:beforeAutospacing="0" w:after="0" w:afterAutospacing="0"/>
        <w:ind w:left="780" w:right="780"/>
        <w:divId w:val="2111583934"/>
        <w:rPr>
          <w:rFonts w:eastAsia="Times New Roman"/>
        </w:rPr>
      </w:pPr>
      <w:r>
        <w:rPr>
          <w:rFonts w:eastAsia="Times New Roman"/>
        </w:rPr>
        <w:t xml:space="preserve">Wirtschaftskraft des Landes; Österreich als „ein gutes reiches Land“; vielleicht meint Kirsten auch mehr damit als die Wirtschaftskraft – ein demokratisches Land / ein Land mit viel schöner Landschaft? </w:t>
      </w:r>
    </w:p>
    <w:p w:rsidR="00A85B4D" w:rsidRDefault="00943998">
      <w:pPr>
        <w:numPr>
          <w:ilvl w:val="0"/>
          <w:numId w:val="37"/>
        </w:numPr>
        <w:spacing w:before="0" w:beforeAutospacing="0" w:after="0" w:afterAutospacing="0"/>
        <w:ind w:left="780" w:right="780"/>
        <w:divId w:val="2111583934"/>
        <w:rPr>
          <w:rFonts w:eastAsia="Times New Roman"/>
        </w:rPr>
      </w:pPr>
      <w:r>
        <w:rPr>
          <w:rFonts w:eastAsia="Times New Roman"/>
        </w:rPr>
        <w:t>Lebensweise: in London, sehr schnell, überwältigend</w:t>
      </w:r>
    </w:p>
    <w:p w:rsidR="00A85B4D" w:rsidRDefault="00943998">
      <w:pPr>
        <w:numPr>
          <w:ilvl w:val="0"/>
          <w:numId w:val="37"/>
        </w:numPr>
        <w:spacing w:before="0" w:beforeAutospacing="0" w:after="0" w:afterAutospacing="0"/>
        <w:ind w:left="780" w:right="780"/>
        <w:divId w:val="2111583934"/>
        <w:rPr>
          <w:rFonts w:eastAsia="Times New Roman"/>
        </w:rPr>
      </w:pPr>
      <w:r>
        <w:rPr>
          <w:rFonts w:eastAsia="Times New Roman"/>
        </w:rPr>
        <w:t>Größe der Stadt, Anonymität: in Wien trifft sie Leute, die sie kennt, auf der Straße, in London nicht</w:t>
      </w:r>
    </w:p>
    <w:p w:rsidR="00A85B4D" w:rsidRDefault="00943998">
      <w:pPr>
        <w:numPr>
          <w:ilvl w:val="0"/>
          <w:numId w:val="37"/>
        </w:numPr>
        <w:spacing w:before="0" w:beforeAutospacing="0" w:after="0" w:afterAutospacing="0"/>
        <w:ind w:left="780" w:right="780"/>
        <w:divId w:val="2111583934"/>
        <w:rPr>
          <w:rFonts w:eastAsia="Times New Roman"/>
        </w:rPr>
      </w:pPr>
      <w:r>
        <w:rPr>
          <w:rFonts w:eastAsia="Times New Roman"/>
        </w:rPr>
        <w:t>kulturelle Angebote (in Wien).</w:t>
      </w:r>
    </w:p>
    <w:p w:rsidR="00A85B4D" w:rsidRDefault="00943998">
      <w:pPr>
        <w:divId w:val="2111583934"/>
      </w:pPr>
      <w:r>
        <w:t xml:space="preserve">Auf der Skala steht Kirsten sicher weit links bei Österreich. Sie sagt sehr klar, dass Österreich ihre Heimat ist, obwohl sie sich vom Patriotismus distanziert. In London fühlt sie sich fremd. Sie beschreibt die Stadt als die „Wahlheimat“ ihres Freundes, aber nicht ihre eigene. </w:t>
      </w:r>
    </w:p>
    <w:bookmarkStart w:id="373" w:name="Back_To_Session4_Part4"/>
    <w:p w:rsidR="00A85B4D" w:rsidRDefault="00943998">
      <w:pPr>
        <w:pStyle w:val="NormalWeb"/>
        <w:divId w:val="2111583934"/>
      </w:pPr>
      <w:r>
        <w:fldChar w:fldCharType="begin"/>
      </w:r>
      <w:r>
        <w:instrText xml:space="preserve"> HYPERLINK "" \l "Session4_Part4" </w:instrText>
      </w:r>
      <w:r>
        <w:fldChar w:fldCharType="separate"/>
      </w:r>
      <w:r>
        <w:rPr>
          <w:rStyle w:val="Hyperlink"/>
        </w:rPr>
        <w:t>Back to - Part</w:t>
      </w:r>
      <w:r>
        <w:fldChar w:fldCharType="end"/>
      </w:r>
      <w:bookmarkEnd w:id="373"/>
    </w:p>
    <w:p w:rsidR="00A85B4D" w:rsidRDefault="00943998">
      <w:pPr>
        <w:pStyle w:val="Heading3"/>
        <w:divId w:val="1221209237"/>
        <w:rPr>
          <w:rFonts w:eastAsia="Times New Roman"/>
        </w:rPr>
      </w:pPr>
      <w:r>
        <w:rPr>
          <w:rFonts w:eastAsia="Times New Roman"/>
        </w:rPr>
        <w:t>Part</w:t>
      </w:r>
    </w:p>
    <w:p w:rsidR="00A85B4D" w:rsidRDefault="00943998">
      <w:pPr>
        <w:pStyle w:val="Heading4"/>
        <w:divId w:val="1937786099"/>
        <w:rPr>
          <w:rFonts w:eastAsia="Times New Roman"/>
        </w:rPr>
      </w:pPr>
      <w:bookmarkStart w:id="374" w:name="Session4_Discussion2"/>
      <w:bookmarkEnd w:id="374"/>
      <w:r>
        <w:rPr>
          <w:rFonts w:eastAsia="Times New Roman"/>
        </w:rPr>
        <w:t>Discussion</w:t>
      </w:r>
    </w:p>
    <w:p w:rsidR="00A85B4D" w:rsidRDefault="00943998">
      <w:pPr>
        <w:divId w:val="1937786099"/>
      </w:pPr>
      <w:r>
        <w:t>Wilfried erwähnt die folgenden Aspekte, die für seine Identifizierung mit Berlin und anderen Ländern relevant sind:</w:t>
      </w:r>
    </w:p>
    <w:p w:rsidR="00A85B4D" w:rsidRDefault="00943998">
      <w:pPr>
        <w:numPr>
          <w:ilvl w:val="0"/>
          <w:numId w:val="38"/>
        </w:numPr>
        <w:spacing w:before="0" w:beforeAutospacing="0" w:after="0" w:afterAutospacing="0"/>
        <w:ind w:left="780" w:right="780"/>
        <w:divId w:val="1937786099"/>
        <w:rPr>
          <w:rFonts w:eastAsia="Times New Roman"/>
        </w:rPr>
      </w:pPr>
      <w:r>
        <w:rPr>
          <w:rFonts w:eastAsia="Times New Roman"/>
        </w:rPr>
        <w:t>wo er geboren ist (Berlin)</w:t>
      </w:r>
    </w:p>
    <w:p w:rsidR="00A85B4D" w:rsidRDefault="00943998">
      <w:pPr>
        <w:numPr>
          <w:ilvl w:val="0"/>
          <w:numId w:val="38"/>
        </w:numPr>
        <w:spacing w:before="0" w:beforeAutospacing="0" w:after="0" w:afterAutospacing="0"/>
        <w:ind w:left="780" w:right="780"/>
        <w:divId w:val="1937786099"/>
        <w:rPr>
          <w:rFonts w:eastAsia="Times New Roman"/>
        </w:rPr>
      </w:pPr>
      <w:r>
        <w:rPr>
          <w:rFonts w:eastAsia="Times New Roman"/>
        </w:rPr>
        <w:t>wo er aufgewachsen ist (Berlin)</w:t>
      </w:r>
    </w:p>
    <w:p w:rsidR="00A85B4D" w:rsidRDefault="00943998">
      <w:pPr>
        <w:numPr>
          <w:ilvl w:val="0"/>
          <w:numId w:val="38"/>
        </w:numPr>
        <w:spacing w:before="0" w:beforeAutospacing="0" w:after="0" w:afterAutospacing="0"/>
        <w:ind w:left="780" w:right="780"/>
        <w:divId w:val="1937786099"/>
        <w:rPr>
          <w:rFonts w:eastAsia="Times New Roman"/>
        </w:rPr>
      </w:pPr>
      <w:r>
        <w:rPr>
          <w:rFonts w:eastAsia="Times New Roman"/>
        </w:rPr>
        <w:t>wo er in die Schule gegangen ist und Abitur gemacht hat (Berlin)</w:t>
      </w:r>
    </w:p>
    <w:p w:rsidR="00A85B4D" w:rsidRDefault="00943998">
      <w:pPr>
        <w:numPr>
          <w:ilvl w:val="0"/>
          <w:numId w:val="38"/>
        </w:numPr>
        <w:spacing w:before="0" w:beforeAutospacing="0" w:after="0" w:afterAutospacing="0"/>
        <w:ind w:left="780" w:right="780"/>
        <w:divId w:val="1937786099"/>
        <w:rPr>
          <w:rFonts w:eastAsia="Times New Roman"/>
        </w:rPr>
      </w:pPr>
      <w:r>
        <w:rPr>
          <w:rFonts w:eastAsia="Times New Roman"/>
        </w:rPr>
        <w:t>wo er als Kind Fußball gespielt hat (Berlin)</w:t>
      </w:r>
    </w:p>
    <w:p w:rsidR="00A85B4D" w:rsidRDefault="00943998">
      <w:pPr>
        <w:numPr>
          <w:ilvl w:val="0"/>
          <w:numId w:val="38"/>
        </w:numPr>
        <w:spacing w:before="0" w:beforeAutospacing="0" w:after="0" w:afterAutospacing="0"/>
        <w:ind w:left="780" w:right="780"/>
        <w:divId w:val="1937786099"/>
        <w:rPr>
          <w:rFonts w:eastAsia="Times New Roman"/>
        </w:rPr>
      </w:pPr>
      <w:r>
        <w:rPr>
          <w:rFonts w:eastAsia="Times New Roman"/>
        </w:rPr>
        <w:t>wo er im Lauf des Lebens gelebt hat (andere Länder: USA, Russland)</w:t>
      </w:r>
    </w:p>
    <w:p w:rsidR="00A85B4D" w:rsidRDefault="00943998">
      <w:pPr>
        <w:numPr>
          <w:ilvl w:val="0"/>
          <w:numId w:val="38"/>
        </w:numPr>
        <w:spacing w:before="0" w:beforeAutospacing="0" w:after="0" w:afterAutospacing="0"/>
        <w:ind w:left="780" w:right="780"/>
        <w:divId w:val="1937786099"/>
        <w:rPr>
          <w:rFonts w:eastAsia="Times New Roman"/>
        </w:rPr>
      </w:pPr>
      <w:r>
        <w:rPr>
          <w:rFonts w:eastAsia="Times New Roman"/>
        </w:rPr>
        <w:t>Beziehungen, Menschen mit denen er Kontakte pflegt (andere Länder)</w:t>
      </w:r>
    </w:p>
    <w:p w:rsidR="00A85B4D" w:rsidRDefault="00943998">
      <w:pPr>
        <w:numPr>
          <w:ilvl w:val="0"/>
          <w:numId w:val="38"/>
        </w:numPr>
        <w:spacing w:before="0" w:beforeAutospacing="0" w:after="0" w:afterAutospacing="0"/>
        <w:ind w:left="780" w:right="780"/>
        <w:divId w:val="1937786099"/>
        <w:rPr>
          <w:rFonts w:eastAsia="Times New Roman"/>
        </w:rPr>
      </w:pPr>
      <w:r>
        <w:rPr>
          <w:rFonts w:eastAsia="Times New Roman"/>
        </w:rPr>
        <w:t>Kultur (andere Länder, er taucht gerne in die Kultur anderer Länder ein)</w:t>
      </w:r>
    </w:p>
    <w:p w:rsidR="00A85B4D" w:rsidRDefault="00943998">
      <w:pPr>
        <w:numPr>
          <w:ilvl w:val="0"/>
          <w:numId w:val="38"/>
        </w:numPr>
        <w:spacing w:before="0" w:beforeAutospacing="0" w:after="0" w:afterAutospacing="0"/>
        <w:ind w:left="780" w:right="780"/>
        <w:divId w:val="1937786099"/>
        <w:rPr>
          <w:rFonts w:eastAsia="Times New Roman"/>
        </w:rPr>
      </w:pPr>
      <w:r>
        <w:rPr>
          <w:rFonts w:eastAsia="Times New Roman"/>
        </w:rPr>
        <w:t>Landschaft und Erholungsmöglichkeiten (Grünflächen und Seen in Berlin, er hat sie schon als Kind genutzt)</w:t>
      </w:r>
    </w:p>
    <w:p w:rsidR="00A85B4D" w:rsidRDefault="00943998">
      <w:pPr>
        <w:numPr>
          <w:ilvl w:val="0"/>
          <w:numId w:val="38"/>
        </w:numPr>
        <w:spacing w:before="0" w:beforeAutospacing="0" w:after="0" w:afterAutospacing="0"/>
        <w:ind w:left="780" w:right="780"/>
        <w:divId w:val="1937786099"/>
        <w:rPr>
          <w:rFonts w:eastAsia="Times New Roman"/>
        </w:rPr>
      </w:pPr>
      <w:r>
        <w:rPr>
          <w:rFonts w:eastAsia="Times New Roman"/>
        </w:rPr>
        <w:t xml:space="preserve">Sprache (er verwendet verschiedene Sprachen und Dialekte, um mit verschiedenen Menschen zu sprechen; er kann die Kultur der USA und Russlands authentischer erleben, weil er die Sprache spricht, er glaubt, dass andere Sprachen andere Denkmuster mit sich bringen, er fühlt sich in mehreren Sprachen zu Hause). </w:t>
      </w:r>
    </w:p>
    <w:p w:rsidR="00A85B4D" w:rsidRDefault="00943998">
      <w:pPr>
        <w:divId w:val="1937786099"/>
      </w:pPr>
      <w:r>
        <w:t xml:space="preserve">Es ist schwieriger, Wilfried auf der Skala einzuordnen, wohl aber links von der Mitte? Viele der Aspekte, die er nennt, betreffen Berlin, und sicher kann man ihn als Berliner bezeichnen. Er ist aber anderen Ländern auch sehr verbunden. </w:t>
      </w:r>
    </w:p>
    <w:bookmarkStart w:id="375" w:name="Back_To_Session4_Part5"/>
    <w:p w:rsidR="00A85B4D" w:rsidRDefault="00943998">
      <w:pPr>
        <w:pStyle w:val="NormalWeb"/>
        <w:divId w:val="1937786099"/>
      </w:pPr>
      <w:r>
        <w:fldChar w:fldCharType="begin"/>
      </w:r>
      <w:r>
        <w:instrText xml:space="preserve"> HYPERLINK "" \l "Session4_Part5" </w:instrText>
      </w:r>
      <w:r>
        <w:fldChar w:fldCharType="separate"/>
      </w:r>
      <w:r>
        <w:rPr>
          <w:rStyle w:val="Hyperlink"/>
        </w:rPr>
        <w:t>Back to - Part</w:t>
      </w:r>
      <w:r>
        <w:fldChar w:fldCharType="end"/>
      </w:r>
      <w:bookmarkEnd w:id="375"/>
    </w:p>
    <w:p w:rsidR="00A85B4D" w:rsidRDefault="00943998">
      <w:pPr>
        <w:pStyle w:val="Heading3"/>
        <w:divId w:val="1221209237"/>
        <w:rPr>
          <w:rFonts w:eastAsia="Times New Roman"/>
        </w:rPr>
      </w:pPr>
      <w:r>
        <w:rPr>
          <w:rFonts w:eastAsia="Times New Roman"/>
        </w:rPr>
        <w:t>Part</w:t>
      </w:r>
    </w:p>
    <w:p w:rsidR="00A85B4D" w:rsidRDefault="00943998">
      <w:pPr>
        <w:pStyle w:val="Heading4"/>
        <w:divId w:val="761336551"/>
        <w:rPr>
          <w:rFonts w:eastAsia="Times New Roman"/>
        </w:rPr>
      </w:pPr>
      <w:bookmarkStart w:id="376" w:name="Session4_Discussion3"/>
      <w:bookmarkEnd w:id="376"/>
      <w:r>
        <w:rPr>
          <w:rFonts w:eastAsia="Times New Roman"/>
        </w:rPr>
        <w:t>Discussion</w:t>
      </w:r>
    </w:p>
    <w:p w:rsidR="00A85B4D" w:rsidRDefault="00943998">
      <w:pPr>
        <w:divId w:val="761336551"/>
      </w:pPr>
      <w:r>
        <w:t>Oladunni Stähler erwähnt etwas andere Aspekte, die für ihre Identifizierung mit Nigeria oder Deutschland relevant sind:</w:t>
      </w:r>
    </w:p>
    <w:p w:rsidR="00A85B4D" w:rsidRDefault="00943998">
      <w:pPr>
        <w:numPr>
          <w:ilvl w:val="0"/>
          <w:numId w:val="39"/>
        </w:numPr>
        <w:spacing w:before="0" w:beforeAutospacing="0" w:after="0" w:afterAutospacing="0"/>
        <w:ind w:left="780" w:right="780"/>
        <w:divId w:val="761336551"/>
        <w:rPr>
          <w:rFonts w:eastAsia="Times New Roman"/>
        </w:rPr>
      </w:pPr>
      <w:r>
        <w:rPr>
          <w:rFonts w:eastAsia="Times New Roman"/>
        </w:rPr>
        <w:t>Ausdrucksfreiheit: sie kann sich in Nigeria freier ausdrücken, das hat mit ihrem Gefühl zu tun, dass sie dort hingehört</w:t>
      </w:r>
    </w:p>
    <w:p w:rsidR="00A85B4D" w:rsidRDefault="00943998">
      <w:pPr>
        <w:numPr>
          <w:ilvl w:val="0"/>
          <w:numId w:val="39"/>
        </w:numPr>
        <w:spacing w:before="0" w:beforeAutospacing="0" w:after="0" w:afterAutospacing="0"/>
        <w:ind w:left="780" w:right="780"/>
        <w:divId w:val="761336551"/>
        <w:rPr>
          <w:rFonts w:eastAsia="Times New Roman"/>
        </w:rPr>
      </w:pPr>
      <w:r>
        <w:rPr>
          <w:rFonts w:eastAsia="Times New Roman"/>
        </w:rPr>
        <w:t>Hautfarbe: bedeutet, dass sie sich in Nigeria mehr zu Hause fühlt</w:t>
      </w:r>
    </w:p>
    <w:p w:rsidR="00A85B4D" w:rsidRDefault="00943998">
      <w:pPr>
        <w:numPr>
          <w:ilvl w:val="0"/>
          <w:numId w:val="39"/>
        </w:numPr>
        <w:spacing w:before="0" w:beforeAutospacing="0" w:after="0" w:afterAutospacing="0"/>
        <w:ind w:left="780" w:right="780"/>
        <w:divId w:val="761336551"/>
        <w:rPr>
          <w:rFonts w:eastAsia="Times New Roman"/>
        </w:rPr>
      </w:pPr>
      <w:r>
        <w:rPr>
          <w:rFonts w:eastAsia="Times New Roman"/>
        </w:rPr>
        <w:t xml:space="preserve">Staatsbürgerschaft / Wahlrecht / ihr Beitrag zur Gesellschaft: sie stellt ihren Beitrag zur Gesellschaft in Deutschland in Frage, da sie die Staatsangehörigkeit nicht hat und nicht wählen darf </w:t>
      </w:r>
    </w:p>
    <w:p w:rsidR="00A85B4D" w:rsidRDefault="00943998">
      <w:pPr>
        <w:numPr>
          <w:ilvl w:val="0"/>
          <w:numId w:val="39"/>
        </w:numPr>
        <w:spacing w:before="0" w:beforeAutospacing="0" w:after="0" w:afterAutospacing="0"/>
        <w:ind w:left="780" w:right="780"/>
        <w:divId w:val="761336551"/>
        <w:rPr>
          <w:rFonts w:eastAsia="Times New Roman"/>
        </w:rPr>
      </w:pPr>
      <w:r>
        <w:rPr>
          <w:rFonts w:eastAsia="Times New Roman"/>
        </w:rPr>
        <w:t>Kindheit in Nigeria</w:t>
      </w:r>
    </w:p>
    <w:p w:rsidR="00A85B4D" w:rsidRDefault="00943998">
      <w:pPr>
        <w:numPr>
          <w:ilvl w:val="0"/>
          <w:numId w:val="39"/>
        </w:numPr>
        <w:spacing w:before="0" w:beforeAutospacing="0" w:after="0" w:afterAutospacing="0"/>
        <w:ind w:left="780" w:right="780"/>
        <w:divId w:val="761336551"/>
        <w:rPr>
          <w:rFonts w:eastAsia="Times New Roman"/>
        </w:rPr>
      </w:pPr>
      <w:r>
        <w:rPr>
          <w:rFonts w:eastAsia="Times New Roman"/>
        </w:rPr>
        <w:t xml:space="preserve">Sprache und ethnische Gruppe: Sie spricht so gut Deutsch, dass man am Telefon nicht hört, woher sie kommt; im Prinzip ist Yoruba die Sprache ihrer Kindheit, aber sie sollte als Kind immer Englisch sprechen, ihr Yoruba ist deshalb nicht perfekt, aber die Sprache hilft ihr sich der ethnischen Gruppe zugehörig zu fühlen. </w:t>
      </w:r>
    </w:p>
    <w:p w:rsidR="00A85B4D" w:rsidRDefault="00943998">
      <w:pPr>
        <w:divId w:val="761336551"/>
      </w:pPr>
      <w:r>
        <w:t xml:space="preserve">In diesem Ausschnitt hört es sich so an, als würde Oladunni Nigeria und nicht so sehr Deutschland als ihre Heimat ansehen und auf der Skala recht weit rechts stehen. (Sie ist aber durch ihre Arbeit, ihren Mann und ihre Kinder auch sehr gut in das Leben in Karlsruhe integriert.) </w:t>
      </w:r>
    </w:p>
    <w:bookmarkStart w:id="377" w:name="Back_To_Session4_Part6"/>
    <w:p w:rsidR="00A85B4D" w:rsidRDefault="00943998">
      <w:pPr>
        <w:pStyle w:val="NormalWeb"/>
        <w:divId w:val="761336551"/>
      </w:pPr>
      <w:r>
        <w:fldChar w:fldCharType="begin"/>
      </w:r>
      <w:r>
        <w:instrText xml:space="preserve"> HYPERLINK "" \l "Session4_Part6" </w:instrText>
      </w:r>
      <w:r>
        <w:fldChar w:fldCharType="separate"/>
      </w:r>
      <w:r>
        <w:rPr>
          <w:rStyle w:val="Hyperlink"/>
        </w:rPr>
        <w:t>Back to - Part</w:t>
      </w:r>
      <w:r>
        <w:fldChar w:fldCharType="end"/>
      </w:r>
      <w:bookmarkEnd w:id="377"/>
    </w:p>
    <w:p w:rsidR="00A85B4D" w:rsidRDefault="00943998">
      <w:pPr>
        <w:pStyle w:val="Heading2"/>
        <w:divId w:val="1221209237"/>
        <w:rPr>
          <w:rFonts w:eastAsia="Times New Roman"/>
        </w:rPr>
      </w:pPr>
      <w:r>
        <w:rPr>
          <w:rFonts w:eastAsia="Times New Roman"/>
        </w:rPr>
        <w:t>Übung 9</w:t>
      </w:r>
    </w:p>
    <w:p w:rsidR="00A85B4D" w:rsidRDefault="00943998">
      <w:pPr>
        <w:pStyle w:val="Heading3"/>
        <w:divId w:val="1221209237"/>
        <w:rPr>
          <w:rFonts w:eastAsia="Times New Roman"/>
        </w:rPr>
      </w:pPr>
      <w:r>
        <w:rPr>
          <w:rFonts w:eastAsia="Times New Roman"/>
        </w:rPr>
        <w:t>Part</w:t>
      </w:r>
    </w:p>
    <w:p w:rsidR="00A85B4D" w:rsidRDefault="00943998">
      <w:pPr>
        <w:pStyle w:val="Heading4"/>
        <w:divId w:val="1442338907"/>
        <w:rPr>
          <w:rFonts w:eastAsia="Times New Roman"/>
        </w:rPr>
      </w:pPr>
      <w:bookmarkStart w:id="378" w:name="Session4_Answer1"/>
      <w:bookmarkEnd w:id="378"/>
      <w:r>
        <w:rPr>
          <w:rFonts w:eastAsia="Times New Roman"/>
        </w:rPr>
        <w:t>Answer</w:t>
      </w:r>
    </w:p>
    <w:p w:rsidR="00A85B4D" w:rsidRDefault="00943998">
      <w:pPr>
        <w:divId w:val="1442338907"/>
      </w:pPr>
      <w:r>
        <w:t>Hier sind einige Vorschläge:</w:t>
      </w:r>
    </w:p>
    <w:p w:rsidR="00A85B4D" w:rsidRDefault="00943998">
      <w:pPr>
        <w:divId w:val="144233890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A85B4D">
        <w:trPr>
          <w:divId w:val="76947824"/>
        </w:trPr>
        <w:tc>
          <w:tcPr>
            <w:tcW w:w="0" w:type="auto"/>
            <w:shd w:val="clear" w:color="auto" w:fill="DCEDFF"/>
            <w:tcMar>
              <w:top w:w="48" w:type="dxa"/>
              <w:left w:w="96" w:type="dxa"/>
              <w:bottom w:w="48" w:type="dxa"/>
              <w:right w:w="96" w:type="dxa"/>
            </w:tcMar>
            <w:hideMark/>
          </w:tcPr>
          <w:p w:rsidR="00A85B4D" w:rsidRDefault="00A85B4D">
            <w:bookmarkStart w:id="379" w:name="Session4_Table2"/>
            <w:bookmarkEnd w:id="379"/>
          </w:p>
        </w:tc>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direkte Zitate</w:t>
            </w:r>
          </w:p>
        </w:tc>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indirekte Zitate</w:t>
            </w:r>
          </w:p>
        </w:tc>
      </w:tr>
      <w:tr w:rsidR="00A85B4D">
        <w:trPr>
          <w:divId w:val="76947824"/>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Kirsten Ulman</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Kirsten Ulman erklärt: „In London fühle ich mich als Besucherin, in Wien fühle ich mich definitiv zu Hause.“</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Kirsten Ulman erklärt, dass ihr Zuhause in Wien ist, während sie in London nur Besucherin ist.</w:t>
            </w:r>
          </w:p>
        </w:tc>
      </w:tr>
      <w:tr w:rsidR="00A85B4D">
        <w:trPr>
          <w:divId w:val="76947824"/>
        </w:trPr>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Wilfried Koch</w:t>
            </w:r>
          </w:p>
        </w:tc>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„Jede nationale Sprache“, meint Wilfried Koch „entwickelt auch eigene Denkmuster“.</w:t>
            </w:r>
          </w:p>
        </w:tc>
        <w:tc>
          <w:tcPr>
            <w:tcW w:w="0" w:type="auto"/>
            <w:shd w:val="clear" w:color="auto" w:fill="DCEDFF"/>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Laut Wilfried Koch entwickeln Sprachen auch eine eigene Art zu denken.</w:t>
            </w:r>
          </w:p>
        </w:tc>
      </w:tr>
      <w:tr w:rsidR="00A85B4D">
        <w:trPr>
          <w:divId w:val="76947824"/>
        </w:trPr>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Oladunni Stähler</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Oladunni Stähler schätzt ihre deutschen Sprachkenntnisse: „Ich kann die Sprache sehr gut, das heißt, wenn du am Telefon bist, weißt du nicht ganz genau, woher ich komme.“ </w:t>
            </w:r>
          </w:p>
        </w:tc>
        <w:tc>
          <w:tcPr>
            <w:tcW w:w="0" w:type="auto"/>
            <w:tcMar>
              <w:top w:w="48" w:type="dxa"/>
              <w:left w:w="96" w:type="dxa"/>
              <w:bottom w:w="48" w:type="dxa"/>
              <w:right w:w="96" w:type="dxa"/>
            </w:tcMar>
            <w:hideMark/>
          </w:tcPr>
          <w:p w:rsidR="00A85B4D" w:rsidRDefault="009439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Oladunni Stähler spricht davon, dass sie gut Deutsch kann und dass man am Telefon nicht erkennt, woher sie kommt.</w:t>
            </w:r>
          </w:p>
        </w:tc>
      </w:tr>
    </w:tbl>
    <w:p w:rsidR="00A85B4D" w:rsidRDefault="00943998">
      <w:pPr>
        <w:divId w:val="1442338907"/>
      </w:pPr>
      <w:r>
        <w:rPr>
          <w:vanish/>
        </w:rPr>
        <w:t>End of Table</w:t>
      </w:r>
    </w:p>
    <w:bookmarkStart w:id="380" w:name="Back_To_Session4_Part8"/>
    <w:p w:rsidR="00A85B4D" w:rsidRDefault="00943998">
      <w:pPr>
        <w:pStyle w:val="NormalWeb"/>
        <w:divId w:val="1442338907"/>
      </w:pPr>
      <w:r>
        <w:fldChar w:fldCharType="begin"/>
      </w:r>
      <w:r>
        <w:instrText xml:space="preserve"> HYPERLINK "" \l "Session4_Part8" </w:instrText>
      </w:r>
      <w:r>
        <w:fldChar w:fldCharType="separate"/>
      </w:r>
      <w:r>
        <w:rPr>
          <w:rStyle w:val="Hyperlink"/>
        </w:rPr>
        <w:t>Back to - Part</w:t>
      </w:r>
      <w:r>
        <w:fldChar w:fldCharType="end"/>
      </w:r>
      <w:bookmarkEnd w:id="380"/>
    </w:p>
    <w:p w:rsidR="00A85B4D" w:rsidRDefault="00943998">
      <w:pPr>
        <w:pStyle w:val="Heading2"/>
        <w:divId w:val="1221209237"/>
        <w:rPr>
          <w:rFonts w:eastAsia="Times New Roman"/>
        </w:rPr>
      </w:pPr>
      <w:r>
        <w:rPr>
          <w:rFonts w:eastAsia="Times New Roman"/>
        </w:rPr>
        <w:t>Übung 11</w:t>
      </w:r>
    </w:p>
    <w:p w:rsidR="00A85B4D" w:rsidRDefault="00943998">
      <w:pPr>
        <w:pStyle w:val="Heading3"/>
        <w:divId w:val="1221209237"/>
        <w:rPr>
          <w:rFonts w:eastAsia="Times New Roman"/>
        </w:rPr>
      </w:pPr>
      <w:r>
        <w:rPr>
          <w:rFonts w:eastAsia="Times New Roman"/>
        </w:rPr>
        <w:t>Part</w:t>
      </w:r>
    </w:p>
    <w:p w:rsidR="00A85B4D" w:rsidRDefault="00943998">
      <w:pPr>
        <w:pStyle w:val="Heading4"/>
        <w:divId w:val="1019046271"/>
        <w:rPr>
          <w:rFonts w:eastAsia="Times New Roman"/>
        </w:rPr>
      </w:pPr>
      <w:bookmarkStart w:id="381" w:name="Session5_Answer1"/>
      <w:bookmarkEnd w:id="381"/>
      <w:r>
        <w:rPr>
          <w:rFonts w:eastAsia="Times New Roman"/>
        </w:rPr>
        <w:t>Answer</w:t>
      </w:r>
    </w:p>
    <w:p w:rsidR="00A85B4D" w:rsidRDefault="00943998">
      <w:pPr>
        <w:divId w:val="1019046271"/>
      </w:pPr>
      <w:r>
        <w:t>Natürlich gibt es jeweils verschiedene Antwortmöglichkeiten. Hier ist ein Vorschlag.</w:t>
      </w:r>
    </w:p>
    <w:p w:rsidR="00A85B4D" w:rsidRDefault="00943998">
      <w:pPr>
        <w:divId w:val="1019046271"/>
      </w:pPr>
      <w:r>
        <w:t>Dem Text zufolge ist Heimat etwas sehr Wichtiges, „weil sie den Rahmen gibt, in dem sich ein Mensch in seiner Kindheit entwickelt“.</w:t>
      </w:r>
    </w:p>
    <w:p w:rsidR="00A85B4D" w:rsidRDefault="00943998">
      <w:pPr>
        <w:divId w:val="1019046271"/>
      </w:pPr>
      <w:r>
        <w:t>Dem Text zufolge ist Heimat etwas sehr Wichtiges, weil sie einen Rahmen für die kindliche Entwicklung schafft.</w:t>
      </w:r>
    </w:p>
    <w:bookmarkStart w:id="382" w:name="Back_To_Session5_Part2"/>
    <w:p w:rsidR="00A85B4D" w:rsidRDefault="00943998">
      <w:pPr>
        <w:pStyle w:val="NormalWeb"/>
        <w:divId w:val="1019046271"/>
      </w:pPr>
      <w:r>
        <w:fldChar w:fldCharType="begin"/>
      </w:r>
      <w:r>
        <w:instrText xml:space="preserve"> HYPERLINK "" \l "Session5_Part2" </w:instrText>
      </w:r>
      <w:r>
        <w:fldChar w:fldCharType="separate"/>
      </w:r>
      <w:r>
        <w:rPr>
          <w:rStyle w:val="Hyperlink"/>
        </w:rPr>
        <w:t>Back to - Part</w:t>
      </w:r>
      <w:r>
        <w:fldChar w:fldCharType="end"/>
      </w:r>
      <w:bookmarkEnd w:id="382"/>
    </w:p>
    <w:p w:rsidR="00A85B4D" w:rsidRDefault="00943998">
      <w:pPr>
        <w:pStyle w:val="Heading3"/>
        <w:divId w:val="1221209237"/>
        <w:rPr>
          <w:rFonts w:eastAsia="Times New Roman"/>
        </w:rPr>
      </w:pPr>
      <w:r>
        <w:rPr>
          <w:rFonts w:eastAsia="Times New Roman"/>
        </w:rPr>
        <w:t>Part</w:t>
      </w:r>
    </w:p>
    <w:p w:rsidR="00A85B4D" w:rsidRDefault="00943998">
      <w:pPr>
        <w:pStyle w:val="Heading4"/>
        <w:divId w:val="1499927485"/>
        <w:rPr>
          <w:rFonts w:eastAsia="Times New Roman"/>
        </w:rPr>
      </w:pPr>
      <w:bookmarkStart w:id="383" w:name="Session5_Answer2"/>
      <w:bookmarkEnd w:id="383"/>
      <w:r>
        <w:rPr>
          <w:rFonts w:eastAsia="Times New Roman"/>
        </w:rPr>
        <w:t>Answer</w:t>
      </w:r>
    </w:p>
    <w:p w:rsidR="00A85B4D" w:rsidRDefault="00943998">
      <w:pPr>
        <w:divId w:val="1499927485"/>
      </w:pPr>
      <w:r>
        <w:t>Die soziale und lokale Umgebung kann dem Kind die Möglichkeit bieten „seine Fähigkeiten positiv zu entwickeln“.</w:t>
      </w:r>
    </w:p>
    <w:p w:rsidR="00A85B4D" w:rsidRDefault="00943998">
      <w:pPr>
        <w:divId w:val="1499927485"/>
      </w:pPr>
      <w:r>
        <w:t>Die soziale und lokale Umgebung kann dem Kind die Möglichkeit bieten, sich gut zu entwickeln.</w:t>
      </w:r>
    </w:p>
    <w:bookmarkStart w:id="384" w:name="Back_To_Session5_Part3"/>
    <w:p w:rsidR="00A85B4D" w:rsidRDefault="00943998">
      <w:pPr>
        <w:pStyle w:val="NormalWeb"/>
        <w:divId w:val="1499927485"/>
      </w:pPr>
      <w:r>
        <w:fldChar w:fldCharType="begin"/>
      </w:r>
      <w:r>
        <w:instrText xml:space="preserve"> HYPERLINK "" \l "Session5_Part3" </w:instrText>
      </w:r>
      <w:r>
        <w:fldChar w:fldCharType="separate"/>
      </w:r>
      <w:r>
        <w:rPr>
          <w:rStyle w:val="Hyperlink"/>
        </w:rPr>
        <w:t>Back to - Part</w:t>
      </w:r>
      <w:r>
        <w:fldChar w:fldCharType="end"/>
      </w:r>
      <w:bookmarkEnd w:id="384"/>
    </w:p>
    <w:p w:rsidR="00A85B4D" w:rsidRDefault="00943998">
      <w:pPr>
        <w:pStyle w:val="Heading3"/>
        <w:divId w:val="1221209237"/>
        <w:rPr>
          <w:rFonts w:eastAsia="Times New Roman"/>
        </w:rPr>
      </w:pPr>
      <w:r>
        <w:rPr>
          <w:rFonts w:eastAsia="Times New Roman"/>
        </w:rPr>
        <w:t>Part</w:t>
      </w:r>
    </w:p>
    <w:p w:rsidR="00A85B4D" w:rsidRDefault="00943998">
      <w:pPr>
        <w:pStyle w:val="Heading4"/>
        <w:divId w:val="1131483125"/>
        <w:rPr>
          <w:rFonts w:eastAsia="Times New Roman"/>
        </w:rPr>
      </w:pPr>
      <w:bookmarkStart w:id="385" w:name="Session5_Answer3"/>
      <w:bookmarkEnd w:id="385"/>
      <w:r>
        <w:rPr>
          <w:rFonts w:eastAsia="Times New Roman"/>
        </w:rPr>
        <w:t>Answer</w:t>
      </w:r>
    </w:p>
    <w:p w:rsidR="00A85B4D" w:rsidRDefault="00943998">
      <w:pPr>
        <w:divId w:val="1131483125"/>
      </w:pPr>
      <w:r>
        <w:t>Im Namen des Bundeslandes Rheinland-Pfalz zeigt sich: „Das Rheinland ist anders als die Pfalz“.</w:t>
      </w:r>
    </w:p>
    <w:p w:rsidR="00A85B4D" w:rsidRDefault="00943998">
      <w:pPr>
        <w:divId w:val="1131483125"/>
      </w:pPr>
      <w:r>
        <w:t>Im Namen des Bundeslandes Rheinland-Pfalz zeigt sich, dass das Rheinland und die Pfalz unterschiedlich sind.</w:t>
      </w:r>
    </w:p>
    <w:bookmarkStart w:id="386" w:name="Back_To_Session5_Part4"/>
    <w:p w:rsidR="00A85B4D" w:rsidRDefault="00943998">
      <w:pPr>
        <w:pStyle w:val="NormalWeb"/>
        <w:divId w:val="1131483125"/>
      </w:pPr>
      <w:r>
        <w:fldChar w:fldCharType="begin"/>
      </w:r>
      <w:r>
        <w:instrText xml:space="preserve"> HYPERLINK "" \l "Session5_Part4" </w:instrText>
      </w:r>
      <w:r>
        <w:fldChar w:fldCharType="separate"/>
      </w:r>
      <w:r>
        <w:rPr>
          <w:rStyle w:val="Hyperlink"/>
        </w:rPr>
        <w:t>Back to - Part</w:t>
      </w:r>
      <w:r>
        <w:fldChar w:fldCharType="end"/>
      </w:r>
      <w:bookmarkEnd w:id="386"/>
    </w:p>
    <w:p w:rsidR="00A85B4D" w:rsidRDefault="00943998">
      <w:pPr>
        <w:pStyle w:val="Heading3"/>
        <w:divId w:val="1221209237"/>
        <w:rPr>
          <w:rFonts w:eastAsia="Times New Roman"/>
        </w:rPr>
      </w:pPr>
      <w:r>
        <w:rPr>
          <w:rFonts w:eastAsia="Times New Roman"/>
        </w:rPr>
        <w:t>Part</w:t>
      </w:r>
    </w:p>
    <w:p w:rsidR="00A85B4D" w:rsidRDefault="00943998">
      <w:pPr>
        <w:pStyle w:val="Heading4"/>
        <w:divId w:val="920453144"/>
        <w:rPr>
          <w:rFonts w:eastAsia="Times New Roman"/>
        </w:rPr>
      </w:pPr>
      <w:bookmarkStart w:id="387" w:name="Session5_Answer4"/>
      <w:bookmarkEnd w:id="387"/>
      <w:r>
        <w:rPr>
          <w:rFonts w:eastAsia="Times New Roman"/>
        </w:rPr>
        <w:t>Answer</w:t>
      </w:r>
    </w:p>
    <w:p w:rsidR="00A85B4D" w:rsidRDefault="00943998">
      <w:pPr>
        <w:divId w:val="920453144"/>
      </w:pPr>
      <w:r>
        <w:t>Am Ende des Abschnitts fragen die Autoren: „Was genau ist ‚anders‘? Und warum ist das so?“</w:t>
      </w:r>
    </w:p>
    <w:p w:rsidR="00A85B4D" w:rsidRDefault="00943998">
      <w:pPr>
        <w:divId w:val="920453144"/>
      </w:pPr>
      <w:r>
        <w:t>Am Ende des Abschnitts fragen die Autoren, was eigentlich anders ist und warum.</w:t>
      </w:r>
    </w:p>
    <w:bookmarkStart w:id="388" w:name="Back_To_Session5_Part5"/>
    <w:p w:rsidR="00A85B4D" w:rsidRDefault="00943998">
      <w:pPr>
        <w:pStyle w:val="NormalWeb"/>
        <w:divId w:val="920453144"/>
      </w:pPr>
      <w:r>
        <w:fldChar w:fldCharType="begin"/>
      </w:r>
      <w:r>
        <w:instrText xml:space="preserve"> HYPERLINK "" \l "Session5_Part5" </w:instrText>
      </w:r>
      <w:r>
        <w:fldChar w:fldCharType="separate"/>
      </w:r>
      <w:r>
        <w:rPr>
          <w:rStyle w:val="Hyperlink"/>
        </w:rPr>
        <w:t>Back to - Part</w:t>
      </w:r>
      <w:r>
        <w:fldChar w:fldCharType="end"/>
      </w:r>
      <w:bookmarkEnd w:id="388"/>
    </w:p>
    <w:p w:rsidR="00A85B4D" w:rsidRDefault="00943998">
      <w:pPr>
        <w:pStyle w:val="Heading2"/>
        <w:divId w:val="1221209237"/>
        <w:rPr>
          <w:rFonts w:eastAsia="Times New Roman"/>
        </w:rPr>
      </w:pPr>
      <w:r>
        <w:rPr>
          <w:rFonts w:eastAsia="Times New Roman"/>
        </w:rPr>
        <w:t>Übung 12</w:t>
      </w:r>
    </w:p>
    <w:p w:rsidR="00A85B4D" w:rsidRDefault="00943998">
      <w:pPr>
        <w:pStyle w:val="Heading4"/>
        <w:divId w:val="591864748"/>
        <w:rPr>
          <w:rFonts w:eastAsia="Times New Roman"/>
        </w:rPr>
      </w:pPr>
      <w:bookmarkStart w:id="389" w:name="Session5_Discussion1"/>
      <w:bookmarkEnd w:id="389"/>
      <w:r>
        <w:rPr>
          <w:rFonts w:eastAsia="Times New Roman"/>
        </w:rPr>
        <w:t>Discussion</w:t>
      </w:r>
    </w:p>
    <w:p w:rsidR="00A85B4D" w:rsidRDefault="00943998">
      <w:pPr>
        <w:divId w:val="591864748"/>
      </w:pPr>
      <w:r>
        <w:t xml:space="preserve">Diese Fragen sind natürlich nicht leicht zu beantworten. Die Geografie in verschiedenen Regionen ist anders und bringt vielleicht auch Unterschiede in anderen Traditionen mit sich, zum Beispiel, welches Gemüse angebaut wird und was man isst. Orte, Ortsnamen und Namen für regionale Produkte unterscheiden sich ebenfalls. Auch kleine regionale Verschiedenheiten können in einer Region ein Zusammengehörigkeitsgefühl schaffen. Sie sind deshalb gewollt und halten sich über lange Zeiträume. </w:t>
      </w:r>
    </w:p>
    <w:p w:rsidR="00A85B4D" w:rsidRDefault="00943998">
      <w:pPr>
        <w:divId w:val="591864748"/>
      </w:pPr>
      <w:r>
        <w:t xml:space="preserve">Manche Menschen sehen ihre Region als separat vom Rest von Deutschland an. Das ist zum Teil geografisch bedingt, und wird durch Traditionen und regionale Sprachvarianten verstärkt. Es gibt auch historische Begebenheiten und Legenden, die man nur in der Region kennt und die das Gemeinschaftsgefühl fördern. </w:t>
      </w:r>
    </w:p>
    <w:p w:rsidR="00A85B4D" w:rsidRDefault="00943998">
      <w:pPr>
        <w:divId w:val="591864748"/>
      </w:pPr>
      <w:r>
        <w:t>Was genau ist in Ihrer Region anders als in anderen Regionen? Warum?</w:t>
      </w:r>
    </w:p>
    <w:bookmarkStart w:id="390" w:name="Back_To_Session5_Activity2"/>
    <w:p w:rsidR="00A85B4D" w:rsidRDefault="00943998">
      <w:pPr>
        <w:pStyle w:val="NormalWeb"/>
        <w:divId w:val="591864748"/>
      </w:pPr>
      <w:r>
        <w:fldChar w:fldCharType="begin"/>
      </w:r>
      <w:r>
        <w:instrText xml:space="preserve"> HYPERLINK "" \l "Session5_Activity2" </w:instrText>
      </w:r>
      <w:r>
        <w:fldChar w:fldCharType="separate"/>
      </w:r>
      <w:r>
        <w:rPr>
          <w:rStyle w:val="Hyperlink"/>
        </w:rPr>
        <w:t>Back to - Übung 12</w:t>
      </w:r>
      <w:r>
        <w:fldChar w:fldCharType="end"/>
      </w:r>
      <w:bookmarkEnd w:id="390"/>
    </w:p>
    <w:p w:rsidR="00A85B4D" w:rsidRDefault="00943998">
      <w:pPr>
        <w:pStyle w:val="Heading2"/>
        <w:divId w:val="1221209237"/>
        <w:rPr>
          <w:rFonts w:eastAsia="Times New Roman"/>
        </w:rPr>
      </w:pPr>
      <w:r>
        <w:rPr>
          <w:rFonts w:eastAsia="Times New Roman"/>
        </w:rPr>
        <w:t>Übung 14</w:t>
      </w:r>
    </w:p>
    <w:p w:rsidR="00A85B4D" w:rsidRDefault="00943998">
      <w:pPr>
        <w:pStyle w:val="Heading4"/>
        <w:divId w:val="220675217"/>
        <w:rPr>
          <w:rFonts w:eastAsia="Times New Roman"/>
        </w:rPr>
      </w:pPr>
      <w:bookmarkStart w:id="391" w:name="Session6_Discussion1"/>
      <w:bookmarkEnd w:id="391"/>
      <w:r>
        <w:rPr>
          <w:rFonts w:eastAsia="Times New Roman"/>
        </w:rPr>
        <w:t>Discussion</w:t>
      </w:r>
    </w:p>
    <w:p w:rsidR="00A85B4D" w:rsidRDefault="00943998">
      <w:pPr>
        <w:divId w:val="220675217"/>
      </w:pPr>
      <w:r>
        <w:t xml:space="preserve">Vielleicht kamen Ihre ersten Assoziationen aus dem kulinarischen Bereich (Schinken, Bratwurst, Schwarzwälder Kirschtorte, Bier) oder dem politischen und kulturellen Bereich (Angela Merkel, Albrecht Dürer, Anne Frank, Christa Wolf, Clara Schumann, Friedrich Schiller, Hannah Arendt, Hildegard von Bingen, Johann Wolfgang von Goethe, Ludwig van Beethoven, Marlene Dietrich, Martina Gedeck, Max Klee, Rosa Luxemburg, Sophie Scholl, Steffi Graf). Wenn Sie wollen, können Sie die Namen kurz recherchieren, um weitere Informationen über diese bekannten Deutschen herauszufinden. Vielleicht assoziieren Sie bestimmte Kleidung mit Deutschsein (Hut mit Gamsbart, Dirndl, Lederhose) oder geschichtliche Ereignisse und Personen (Hitler, Berliner Mauer, Weltkriege, Marx, Sozialismus) oder bestimmte Charaktereigenschaften (pünktlich, abrupt, diszipliniert, organisiert, effizient, humorlos). </w:t>
      </w:r>
    </w:p>
    <w:p w:rsidR="00A85B4D" w:rsidRDefault="00943998">
      <w:pPr>
        <w:divId w:val="220675217"/>
      </w:pPr>
      <w:r>
        <w:t xml:space="preserve">Aber wenn Sie sich Deutschland genauer ansehen, werden Sie natürlich merken, dass man normalerweise niemanden in Dirndl oder Lederhosen sieht und dass neben der Bratwurst die beliebtesten Snacks Pizza und Gyros sind. Viele dieser Assoziationen sind historisch verwurzelt, aber spiegeln das vielfältige Deutschland nicht wider. Als Ergebnis der Migration hat sich das Bild der Deutschen und Deutschlands geändert. „Typisch deutsch“ ist heute etwas anderes als vor vielen Jahren, und die Frage muss entweder neu oder anders beantwortet werden – wenn sie überhaupt relevant ist. </w:t>
      </w:r>
    </w:p>
    <w:bookmarkStart w:id="392" w:name="Back_To_Session6_Activity1"/>
    <w:p w:rsidR="00A85B4D" w:rsidRDefault="00943998">
      <w:pPr>
        <w:pStyle w:val="NormalWeb"/>
        <w:divId w:val="220675217"/>
      </w:pPr>
      <w:r>
        <w:fldChar w:fldCharType="begin"/>
      </w:r>
      <w:r>
        <w:instrText xml:space="preserve"> HYPERLINK "" \l "Session6_Activity1" </w:instrText>
      </w:r>
      <w:r>
        <w:fldChar w:fldCharType="separate"/>
      </w:r>
      <w:r>
        <w:rPr>
          <w:rStyle w:val="Hyperlink"/>
        </w:rPr>
        <w:t>Back to - Übung 14</w:t>
      </w:r>
      <w:r>
        <w:fldChar w:fldCharType="end"/>
      </w:r>
      <w:bookmarkEnd w:id="392"/>
    </w:p>
    <w:p w:rsidR="00A85B4D" w:rsidRDefault="00943998">
      <w:pPr>
        <w:pStyle w:val="Heading2"/>
        <w:divId w:val="1221209237"/>
        <w:rPr>
          <w:rFonts w:eastAsia="Times New Roman"/>
        </w:rPr>
      </w:pPr>
      <w:r>
        <w:rPr>
          <w:rFonts w:eastAsia="Times New Roman"/>
        </w:rPr>
        <w:t>Übung 15</w:t>
      </w:r>
    </w:p>
    <w:p w:rsidR="00A85B4D" w:rsidRDefault="00943998">
      <w:pPr>
        <w:pStyle w:val="Heading3"/>
        <w:divId w:val="1221209237"/>
        <w:rPr>
          <w:rFonts w:eastAsia="Times New Roman"/>
        </w:rPr>
      </w:pPr>
      <w:r>
        <w:rPr>
          <w:rFonts w:eastAsia="Times New Roman"/>
        </w:rPr>
        <w:t>Part</w:t>
      </w:r>
    </w:p>
    <w:p w:rsidR="00A85B4D" w:rsidRDefault="00943998">
      <w:pPr>
        <w:pStyle w:val="Heading4"/>
        <w:divId w:val="841049455"/>
        <w:rPr>
          <w:rFonts w:eastAsia="Times New Roman"/>
        </w:rPr>
      </w:pPr>
      <w:bookmarkStart w:id="393" w:name="Session6_Answer1"/>
      <w:bookmarkEnd w:id="393"/>
      <w:r>
        <w:rPr>
          <w:rFonts w:eastAsia="Times New Roman"/>
        </w:rPr>
        <w:t>Answer</w:t>
      </w:r>
    </w:p>
    <w:p w:rsidR="00A85B4D" w:rsidRDefault="00943998">
      <w:pPr>
        <w:divId w:val="841049455"/>
      </w:pPr>
      <w:r>
        <w:t>Der Verein ist multikulturell, multiethnisch und multireligiös.</w:t>
      </w:r>
    </w:p>
    <w:bookmarkStart w:id="394" w:name="Back_To_Session6_Part2"/>
    <w:p w:rsidR="00A85B4D" w:rsidRDefault="00943998">
      <w:pPr>
        <w:pStyle w:val="NormalWeb"/>
        <w:divId w:val="841049455"/>
      </w:pPr>
      <w:r>
        <w:fldChar w:fldCharType="begin"/>
      </w:r>
      <w:r>
        <w:instrText xml:space="preserve"> HYPERLINK "" \l "Session6_Part2" </w:instrText>
      </w:r>
      <w:r>
        <w:fldChar w:fldCharType="separate"/>
      </w:r>
      <w:r>
        <w:rPr>
          <w:rStyle w:val="Hyperlink"/>
        </w:rPr>
        <w:t>Back to - Part</w:t>
      </w:r>
      <w:r>
        <w:fldChar w:fldCharType="end"/>
      </w:r>
      <w:bookmarkEnd w:id="394"/>
    </w:p>
    <w:p w:rsidR="00A85B4D" w:rsidRDefault="00943998">
      <w:pPr>
        <w:pStyle w:val="Heading3"/>
        <w:divId w:val="1221209237"/>
        <w:rPr>
          <w:rFonts w:eastAsia="Times New Roman"/>
        </w:rPr>
      </w:pPr>
      <w:r>
        <w:rPr>
          <w:rFonts w:eastAsia="Times New Roman"/>
        </w:rPr>
        <w:t>Part</w:t>
      </w:r>
    </w:p>
    <w:p w:rsidR="00A85B4D" w:rsidRDefault="00943998">
      <w:pPr>
        <w:pStyle w:val="Heading4"/>
        <w:divId w:val="1736664817"/>
        <w:rPr>
          <w:rFonts w:eastAsia="Times New Roman"/>
        </w:rPr>
      </w:pPr>
      <w:bookmarkStart w:id="395" w:name="Session6_Answer2"/>
      <w:bookmarkEnd w:id="395"/>
      <w:r>
        <w:rPr>
          <w:rFonts w:eastAsia="Times New Roman"/>
        </w:rPr>
        <w:t>Answer</w:t>
      </w:r>
    </w:p>
    <w:p w:rsidR="00A85B4D" w:rsidRDefault="00943998">
      <w:pPr>
        <w:divId w:val="1736664817"/>
      </w:pPr>
      <w:r>
        <w:t>Der Begriff „Integration“ wird abgelehnt, denn das, was „typisch deutsch“ ist, muss neu definiert werden.</w:t>
      </w:r>
    </w:p>
    <w:bookmarkStart w:id="396" w:name="Back_To_Session6_Part3"/>
    <w:p w:rsidR="00A85B4D" w:rsidRDefault="00943998">
      <w:pPr>
        <w:pStyle w:val="NormalWeb"/>
        <w:divId w:val="1736664817"/>
      </w:pPr>
      <w:r>
        <w:fldChar w:fldCharType="begin"/>
      </w:r>
      <w:r>
        <w:instrText xml:space="preserve"> HYPERLINK "" \l "Session6_Part3" </w:instrText>
      </w:r>
      <w:r>
        <w:fldChar w:fldCharType="separate"/>
      </w:r>
      <w:r>
        <w:rPr>
          <w:rStyle w:val="Hyperlink"/>
        </w:rPr>
        <w:t>Back to - Part</w:t>
      </w:r>
      <w:r>
        <w:fldChar w:fldCharType="end"/>
      </w:r>
      <w:bookmarkEnd w:id="396"/>
    </w:p>
    <w:p w:rsidR="00A85B4D" w:rsidRDefault="00943998">
      <w:pPr>
        <w:pStyle w:val="Heading3"/>
        <w:divId w:val="1221209237"/>
        <w:rPr>
          <w:rFonts w:eastAsia="Times New Roman"/>
        </w:rPr>
      </w:pPr>
      <w:r>
        <w:rPr>
          <w:rFonts w:eastAsia="Times New Roman"/>
        </w:rPr>
        <w:t>Part</w:t>
      </w:r>
    </w:p>
    <w:p w:rsidR="00A85B4D" w:rsidRDefault="00943998">
      <w:pPr>
        <w:pStyle w:val="Heading4"/>
        <w:divId w:val="1080641437"/>
        <w:rPr>
          <w:rFonts w:eastAsia="Times New Roman"/>
        </w:rPr>
      </w:pPr>
      <w:bookmarkStart w:id="397" w:name="Session6_Answer3"/>
      <w:bookmarkEnd w:id="397"/>
      <w:r>
        <w:rPr>
          <w:rFonts w:eastAsia="Times New Roman"/>
        </w:rPr>
        <w:t>Answer</w:t>
      </w:r>
    </w:p>
    <w:p w:rsidR="00A85B4D" w:rsidRDefault="00943998">
      <w:pPr>
        <w:divId w:val="1080641437"/>
      </w:pPr>
      <w:r>
        <w:t>Deutschland ist von Vielfalt geprägt – es gibt verschiedene Sprachen und Kulturen.</w:t>
      </w:r>
    </w:p>
    <w:bookmarkStart w:id="398" w:name="Back_To_Session6_Part4"/>
    <w:p w:rsidR="00A85B4D" w:rsidRDefault="00943998">
      <w:pPr>
        <w:pStyle w:val="NormalWeb"/>
        <w:divId w:val="1080641437"/>
      </w:pPr>
      <w:r>
        <w:fldChar w:fldCharType="begin"/>
      </w:r>
      <w:r>
        <w:instrText xml:space="preserve"> HYPERLINK "" \l "Session6_Part4" </w:instrText>
      </w:r>
      <w:r>
        <w:fldChar w:fldCharType="separate"/>
      </w:r>
      <w:r>
        <w:rPr>
          <w:rStyle w:val="Hyperlink"/>
        </w:rPr>
        <w:t>Back to - Part</w:t>
      </w:r>
      <w:r>
        <w:fldChar w:fldCharType="end"/>
      </w:r>
      <w:bookmarkEnd w:id="398"/>
    </w:p>
    <w:p w:rsidR="00A85B4D" w:rsidRDefault="00943998">
      <w:pPr>
        <w:pStyle w:val="Heading3"/>
        <w:divId w:val="1221209237"/>
        <w:rPr>
          <w:rFonts w:eastAsia="Times New Roman"/>
        </w:rPr>
      </w:pPr>
      <w:r>
        <w:rPr>
          <w:rFonts w:eastAsia="Times New Roman"/>
        </w:rPr>
        <w:t>Part</w:t>
      </w:r>
    </w:p>
    <w:p w:rsidR="00A85B4D" w:rsidRDefault="00943998">
      <w:pPr>
        <w:pStyle w:val="Heading4"/>
        <w:divId w:val="2079203076"/>
        <w:rPr>
          <w:rFonts w:eastAsia="Times New Roman"/>
        </w:rPr>
      </w:pPr>
      <w:bookmarkStart w:id="399" w:name="Session6_Answer4"/>
      <w:bookmarkEnd w:id="399"/>
      <w:r>
        <w:rPr>
          <w:rFonts w:eastAsia="Times New Roman"/>
        </w:rPr>
        <w:t>Answer</w:t>
      </w:r>
    </w:p>
    <w:p w:rsidR="00A85B4D" w:rsidRDefault="00943998">
      <w:pPr>
        <w:divId w:val="2079203076"/>
      </w:pPr>
      <w:r>
        <w:t>Die Vielfalt und die Pluralität selbst sind typische Merkmale Deutschlands.</w:t>
      </w:r>
    </w:p>
    <w:bookmarkStart w:id="400" w:name="Back_To_Session6_Part5"/>
    <w:p w:rsidR="00A85B4D" w:rsidRDefault="00943998">
      <w:pPr>
        <w:pStyle w:val="NormalWeb"/>
        <w:divId w:val="2079203076"/>
      </w:pPr>
      <w:r>
        <w:fldChar w:fldCharType="begin"/>
      </w:r>
      <w:r>
        <w:instrText xml:space="preserve"> HYPERLINK "" \l "Session6_Part5" </w:instrText>
      </w:r>
      <w:r>
        <w:fldChar w:fldCharType="separate"/>
      </w:r>
      <w:r>
        <w:rPr>
          <w:rStyle w:val="Hyperlink"/>
        </w:rPr>
        <w:t>Back to - Part</w:t>
      </w:r>
      <w:r>
        <w:fldChar w:fldCharType="end"/>
      </w:r>
      <w:bookmarkEnd w:id="400"/>
    </w:p>
    <w:p w:rsidR="00A85B4D" w:rsidRDefault="00943998">
      <w:pPr>
        <w:pStyle w:val="Heading3"/>
        <w:divId w:val="1221209237"/>
        <w:rPr>
          <w:rFonts w:eastAsia="Times New Roman"/>
        </w:rPr>
      </w:pPr>
      <w:r>
        <w:rPr>
          <w:rFonts w:eastAsia="Times New Roman"/>
        </w:rPr>
        <w:t>Part</w:t>
      </w:r>
    </w:p>
    <w:p w:rsidR="00A85B4D" w:rsidRDefault="00943998">
      <w:pPr>
        <w:pStyle w:val="Heading4"/>
        <w:divId w:val="1952324399"/>
        <w:rPr>
          <w:rFonts w:eastAsia="Times New Roman"/>
        </w:rPr>
      </w:pPr>
      <w:bookmarkStart w:id="401" w:name="Session6_Answer5"/>
      <w:bookmarkEnd w:id="401"/>
      <w:r>
        <w:rPr>
          <w:rFonts w:eastAsia="Times New Roman"/>
        </w:rPr>
        <w:t>Answer</w:t>
      </w:r>
    </w:p>
    <w:p w:rsidR="00A85B4D" w:rsidRDefault="00943998">
      <w:pPr>
        <w:divId w:val="1952324399"/>
      </w:pPr>
      <w:r>
        <w:t>Ziele sind Toleranz und Respekt zu fördern, um ein Zusammenleben in Einigkeit und Vielfalt zu ermöglichen.</w:t>
      </w:r>
    </w:p>
    <w:bookmarkStart w:id="402" w:name="Back_To_Session6_Part6"/>
    <w:p w:rsidR="00A85B4D" w:rsidRDefault="00943998">
      <w:pPr>
        <w:pStyle w:val="NormalWeb"/>
        <w:divId w:val="1952324399"/>
      </w:pPr>
      <w:r>
        <w:fldChar w:fldCharType="begin"/>
      </w:r>
      <w:r>
        <w:instrText xml:space="preserve"> HYPERLINK "" \l "Session6_Part6" </w:instrText>
      </w:r>
      <w:r>
        <w:fldChar w:fldCharType="separate"/>
      </w:r>
      <w:r>
        <w:rPr>
          <w:rStyle w:val="Hyperlink"/>
        </w:rPr>
        <w:t>Back to - Part</w:t>
      </w:r>
      <w:r>
        <w:fldChar w:fldCharType="end"/>
      </w:r>
      <w:bookmarkEnd w:id="402"/>
    </w:p>
    <w:p w:rsidR="00A85B4D" w:rsidRDefault="00943998">
      <w:pPr>
        <w:pStyle w:val="Heading2"/>
        <w:divId w:val="1221209237"/>
        <w:rPr>
          <w:rFonts w:eastAsia="Times New Roman"/>
        </w:rPr>
      </w:pPr>
      <w:r>
        <w:rPr>
          <w:rFonts w:eastAsia="Times New Roman"/>
        </w:rPr>
        <w:t>Übung 17</w:t>
      </w:r>
    </w:p>
    <w:p w:rsidR="00A85B4D" w:rsidRDefault="00943998">
      <w:pPr>
        <w:pStyle w:val="Heading3"/>
        <w:divId w:val="1221209237"/>
        <w:rPr>
          <w:rFonts w:eastAsia="Times New Roman"/>
        </w:rPr>
      </w:pPr>
      <w:r>
        <w:rPr>
          <w:rFonts w:eastAsia="Times New Roman"/>
        </w:rPr>
        <w:t>Part</w:t>
      </w:r>
    </w:p>
    <w:p w:rsidR="00A85B4D" w:rsidRDefault="00943998">
      <w:pPr>
        <w:pStyle w:val="Heading4"/>
        <w:divId w:val="1925406950"/>
        <w:rPr>
          <w:rFonts w:eastAsia="Times New Roman"/>
        </w:rPr>
      </w:pPr>
      <w:bookmarkStart w:id="403" w:name="Session6_Answer6"/>
      <w:bookmarkEnd w:id="403"/>
      <w:r>
        <w:rPr>
          <w:rFonts w:eastAsia="Times New Roman"/>
        </w:rPr>
        <w:t>Answer</w:t>
      </w:r>
    </w:p>
    <w:p w:rsidR="00A85B4D" w:rsidRDefault="00943998">
      <w:pPr>
        <w:divId w:val="1925406950"/>
      </w:pPr>
      <w:r>
        <w:t>Konkrete Projekte und Veranstaltungen werden aus Wünschen, Anregungen und Ideen realisiert.</w:t>
      </w:r>
    </w:p>
    <w:bookmarkStart w:id="404" w:name="Back_To_Session6_Part8"/>
    <w:p w:rsidR="00A85B4D" w:rsidRDefault="00943998">
      <w:pPr>
        <w:pStyle w:val="NormalWeb"/>
        <w:divId w:val="1925406950"/>
      </w:pPr>
      <w:r>
        <w:fldChar w:fldCharType="begin"/>
      </w:r>
      <w:r>
        <w:instrText xml:space="preserve"> HYPERLINK "" \l "Session6_Part8" </w:instrText>
      </w:r>
      <w:r>
        <w:fldChar w:fldCharType="separate"/>
      </w:r>
      <w:r>
        <w:rPr>
          <w:rStyle w:val="Hyperlink"/>
        </w:rPr>
        <w:t>Back to - Part</w:t>
      </w:r>
      <w:r>
        <w:fldChar w:fldCharType="end"/>
      </w:r>
      <w:bookmarkEnd w:id="404"/>
    </w:p>
    <w:p w:rsidR="00A85B4D" w:rsidRDefault="00943998">
      <w:pPr>
        <w:pStyle w:val="Heading3"/>
        <w:divId w:val="1221209237"/>
        <w:rPr>
          <w:rFonts w:eastAsia="Times New Roman"/>
        </w:rPr>
      </w:pPr>
      <w:r>
        <w:rPr>
          <w:rFonts w:eastAsia="Times New Roman"/>
        </w:rPr>
        <w:t>Part</w:t>
      </w:r>
    </w:p>
    <w:p w:rsidR="00A85B4D" w:rsidRDefault="00943998">
      <w:pPr>
        <w:pStyle w:val="Heading4"/>
        <w:divId w:val="2093235299"/>
        <w:rPr>
          <w:rFonts w:eastAsia="Times New Roman"/>
        </w:rPr>
      </w:pPr>
      <w:bookmarkStart w:id="405" w:name="Session6_Answer7"/>
      <w:bookmarkEnd w:id="405"/>
      <w:r>
        <w:rPr>
          <w:rFonts w:eastAsia="Times New Roman"/>
        </w:rPr>
        <w:t>Answer</w:t>
      </w:r>
    </w:p>
    <w:p w:rsidR="00A85B4D" w:rsidRDefault="00943998">
      <w:pPr>
        <w:divId w:val="2093235299"/>
      </w:pPr>
      <w:r>
        <w:t>Jede unserer Aktivitäten wird dokumentiert und auf sozialen Plattformen veröffentlicht.</w:t>
      </w:r>
    </w:p>
    <w:bookmarkStart w:id="406" w:name="Back_To_Session6_Part9"/>
    <w:p w:rsidR="00A85B4D" w:rsidRDefault="00943998">
      <w:pPr>
        <w:pStyle w:val="NormalWeb"/>
        <w:divId w:val="2093235299"/>
      </w:pPr>
      <w:r>
        <w:fldChar w:fldCharType="begin"/>
      </w:r>
      <w:r>
        <w:instrText xml:space="preserve"> HYPERLINK "" \l "Session6_Part9" </w:instrText>
      </w:r>
      <w:r>
        <w:fldChar w:fldCharType="separate"/>
      </w:r>
      <w:r>
        <w:rPr>
          <w:rStyle w:val="Hyperlink"/>
        </w:rPr>
        <w:t>Back to - Part</w:t>
      </w:r>
      <w:r>
        <w:fldChar w:fldCharType="end"/>
      </w:r>
      <w:bookmarkEnd w:id="406"/>
    </w:p>
    <w:p w:rsidR="00A85B4D" w:rsidRDefault="00943998">
      <w:pPr>
        <w:pStyle w:val="Heading3"/>
        <w:divId w:val="1221209237"/>
        <w:rPr>
          <w:rFonts w:eastAsia="Times New Roman"/>
        </w:rPr>
      </w:pPr>
      <w:r>
        <w:rPr>
          <w:rFonts w:eastAsia="Times New Roman"/>
        </w:rPr>
        <w:t>Part</w:t>
      </w:r>
    </w:p>
    <w:p w:rsidR="00A85B4D" w:rsidRDefault="00943998">
      <w:pPr>
        <w:pStyle w:val="Heading4"/>
        <w:divId w:val="1257596082"/>
        <w:rPr>
          <w:rFonts w:eastAsia="Times New Roman"/>
        </w:rPr>
      </w:pPr>
      <w:bookmarkStart w:id="407" w:name="Session6_Answer8"/>
      <w:bookmarkEnd w:id="407"/>
      <w:r>
        <w:rPr>
          <w:rFonts w:eastAsia="Times New Roman"/>
        </w:rPr>
        <w:t>Answer</w:t>
      </w:r>
    </w:p>
    <w:p w:rsidR="00A85B4D" w:rsidRDefault="00943998">
      <w:pPr>
        <w:divId w:val="1257596082"/>
      </w:pPr>
      <w:r>
        <w:t>Unsere Mitmenschen werden durch unsere Aktionen motiviert und das Bewusstsein für eigene Stärken und Fähigkeiten wird gestärkt.</w:t>
      </w:r>
    </w:p>
    <w:bookmarkStart w:id="408" w:name="Back_To_Session6_Part10"/>
    <w:p w:rsidR="00A85B4D" w:rsidRDefault="00943998">
      <w:pPr>
        <w:pStyle w:val="NormalWeb"/>
        <w:divId w:val="1257596082"/>
      </w:pPr>
      <w:r>
        <w:fldChar w:fldCharType="begin"/>
      </w:r>
      <w:r>
        <w:instrText xml:space="preserve"> HYPERLINK "" \l "Session6_Part10" </w:instrText>
      </w:r>
      <w:r>
        <w:fldChar w:fldCharType="separate"/>
      </w:r>
      <w:r>
        <w:rPr>
          <w:rStyle w:val="Hyperlink"/>
        </w:rPr>
        <w:t>Back to - Part</w:t>
      </w:r>
      <w:r>
        <w:fldChar w:fldCharType="end"/>
      </w:r>
      <w:bookmarkEnd w:id="408"/>
    </w:p>
    <w:p w:rsidR="00A85B4D" w:rsidRDefault="00943998">
      <w:pPr>
        <w:pStyle w:val="Heading3"/>
        <w:divId w:val="1221209237"/>
        <w:rPr>
          <w:rFonts w:eastAsia="Times New Roman"/>
        </w:rPr>
      </w:pPr>
      <w:r>
        <w:rPr>
          <w:rFonts w:eastAsia="Times New Roman"/>
        </w:rPr>
        <w:t>Part</w:t>
      </w:r>
    </w:p>
    <w:p w:rsidR="00A85B4D" w:rsidRDefault="00943998">
      <w:pPr>
        <w:pStyle w:val="Heading4"/>
        <w:divId w:val="688408541"/>
        <w:rPr>
          <w:rFonts w:eastAsia="Times New Roman"/>
        </w:rPr>
      </w:pPr>
      <w:bookmarkStart w:id="409" w:name="Session6_Answer9"/>
      <w:bookmarkEnd w:id="409"/>
      <w:r>
        <w:rPr>
          <w:rFonts w:eastAsia="Times New Roman"/>
        </w:rPr>
        <w:t>Answer</w:t>
      </w:r>
    </w:p>
    <w:p w:rsidR="00A85B4D" w:rsidRDefault="00943998">
      <w:pPr>
        <w:divId w:val="688408541"/>
      </w:pPr>
      <w:r>
        <w:t>Lösungsorientiertes Denken und Handeln in der Gesellschaft werden gefördert und gefordert.</w:t>
      </w:r>
    </w:p>
    <w:bookmarkStart w:id="410" w:name="Back_To_Session6_Part11"/>
    <w:p w:rsidR="00A85B4D" w:rsidRDefault="00943998">
      <w:pPr>
        <w:pStyle w:val="NormalWeb"/>
        <w:divId w:val="688408541"/>
      </w:pPr>
      <w:r>
        <w:fldChar w:fldCharType="begin"/>
      </w:r>
      <w:r>
        <w:instrText xml:space="preserve"> HYPERLINK "" \l "Session6_Part11" </w:instrText>
      </w:r>
      <w:r>
        <w:fldChar w:fldCharType="separate"/>
      </w:r>
      <w:r>
        <w:rPr>
          <w:rStyle w:val="Hyperlink"/>
        </w:rPr>
        <w:t>Back to - Part</w:t>
      </w:r>
      <w:r>
        <w:fldChar w:fldCharType="end"/>
      </w:r>
      <w:bookmarkEnd w:id="410"/>
    </w:p>
    <w:p w:rsidR="00A85B4D" w:rsidRDefault="00943998">
      <w:pPr>
        <w:pStyle w:val="Heading3"/>
        <w:divId w:val="1221209237"/>
        <w:rPr>
          <w:rFonts w:eastAsia="Times New Roman"/>
        </w:rPr>
      </w:pPr>
      <w:r>
        <w:rPr>
          <w:rFonts w:eastAsia="Times New Roman"/>
        </w:rPr>
        <w:t>Part</w:t>
      </w:r>
    </w:p>
    <w:p w:rsidR="00A85B4D" w:rsidRDefault="00943998">
      <w:pPr>
        <w:pStyle w:val="Heading4"/>
        <w:divId w:val="397244815"/>
        <w:rPr>
          <w:rFonts w:eastAsia="Times New Roman"/>
        </w:rPr>
      </w:pPr>
      <w:bookmarkStart w:id="411" w:name="Session6_Answer10"/>
      <w:bookmarkEnd w:id="411"/>
      <w:r>
        <w:rPr>
          <w:rFonts w:eastAsia="Times New Roman"/>
        </w:rPr>
        <w:t>Answer</w:t>
      </w:r>
    </w:p>
    <w:p w:rsidR="00A85B4D" w:rsidRDefault="00943998">
      <w:pPr>
        <w:divId w:val="397244815"/>
      </w:pPr>
      <w:r>
        <w:t>In jedem Bereich kann gemeinsam viel mehr erreicht werden.</w:t>
      </w:r>
    </w:p>
    <w:bookmarkStart w:id="412" w:name="Back_To_Session6_Part12"/>
    <w:p w:rsidR="00A85B4D" w:rsidRDefault="00943998">
      <w:pPr>
        <w:pStyle w:val="NormalWeb"/>
        <w:divId w:val="397244815"/>
      </w:pPr>
      <w:r>
        <w:fldChar w:fldCharType="begin"/>
      </w:r>
      <w:r>
        <w:instrText xml:space="preserve"> HYPERLINK "" \l "Session6_Part12" </w:instrText>
      </w:r>
      <w:r>
        <w:fldChar w:fldCharType="separate"/>
      </w:r>
      <w:r>
        <w:rPr>
          <w:rStyle w:val="Hyperlink"/>
        </w:rPr>
        <w:t>Back to - Part</w:t>
      </w:r>
      <w:r>
        <w:fldChar w:fldCharType="end"/>
      </w:r>
      <w:bookmarkEnd w:id="412"/>
    </w:p>
    <w:p w:rsidR="00A85B4D" w:rsidRDefault="00943998">
      <w:pPr>
        <w:pStyle w:val="Heading2"/>
        <w:divId w:val="1221209237"/>
        <w:rPr>
          <w:rFonts w:eastAsia="Times New Roman"/>
        </w:rPr>
      </w:pPr>
      <w:r>
        <w:rPr>
          <w:rFonts w:eastAsia="Times New Roman"/>
        </w:rPr>
        <w:t>Übung 19</w:t>
      </w:r>
    </w:p>
    <w:p w:rsidR="00A85B4D" w:rsidRDefault="00943998">
      <w:pPr>
        <w:pStyle w:val="Heading4"/>
        <w:divId w:val="1886333507"/>
        <w:rPr>
          <w:rFonts w:eastAsia="Times New Roman"/>
        </w:rPr>
      </w:pPr>
      <w:bookmarkStart w:id="413" w:name="Session6_Interaction12"/>
      <w:bookmarkEnd w:id="413"/>
      <w:r>
        <w:rPr>
          <w:rFonts w:eastAsia="Times New Roman"/>
        </w:rPr>
        <w:t>Answer</w:t>
      </w:r>
    </w:p>
    <w:p w:rsidR="00A85B4D" w:rsidRDefault="00943998">
      <w:pPr>
        <w:pStyle w:val="NormalWeb"/>
        <w:divId w:val="1886333507"/>
      </w:pPr>
      <w:r>
        <w:rPr>
          <w:rStyle w:val="Strong"/>
        </w:rPr>
        <w:t>The correct matches are:</w:t>
      </w:r>
    </w:p>
    <w:p w:rsidR="00A85B4D" w:rsidRDefault="00943998">
      <w:pPr>
        <w:ind w:left="120" w:right="120"/>
        <w:divId w:val="410783815"/>
      </w:pPr>
      <w:r>
        <w:t>Begeisterte Reaktionen zeigen,</w:t>
      </w:r>
    </w:p>
    <w:p w:rsidR="00A85B4D" w:rsidRDefault="00943998">
      <w:pPr>
        <w:ind w:left="120" w:right="120"/>
        <w:divId w:val="125003254"/>
      </w:pPr>
      <w:r>
        <w:t>dass viele Menschen mit unseren Ideen sympathisieren und unser Engagement zu schätzen wissen.</w:t>
      </w:r>
    </w:p>
    <w:p w:rsidR="00A85B4D" w:rsidRDefault="00943998">
      <w:pPr>
        <w:ind w:left="120" w:right="120"/>
        <w:divId w:val="188223953"/>
      </w:pPr>
      <w:r>
        <w:t>Bereits zehn Monate nach der Gründung konnten wir</w:t>
      </w:r>
    </w:p>
    <w:p w:rsidR="00A85B4D" w:rsidRDefault="00943998">
      <w:pPr>
        <w:ind w:left="120" w:right="120"/>
        <w:divId w:val="405961581"/>
      </w:pPr>
      <w:r>
        <w:t>eine breite Basis an Unterstützern gewinnen – und es werden täglich mehr.</w:t>
      </w:r>
    </w:p>
    <w:p w:rsidR="00A85B4D" w:rsidRDefault="00943998">
      <w:pPr>
        <w:ind w:left="120" w:right="120"/>
        <w:divId w:val="317465353"/>
      </w:pPr>
      <w:r>
        <w:t>Unser ältestes Mitglied</w:t>
      </w:r>
    </w:p>
    <w:p w:rsidR="00A85B4D" w:rsidRDefault="00943998">
      <w:pPr>
        <w:ind w:left="120" w:right="120"/>
        <w:divId w:val="471750744"/>
      </w:pPr>
      <w:r>
        <w:t>heißt Klaus, er ist 83 Jahre alt.</w:t>
      </w:r>
    </w:p>
    <w:p w:rsidR="00A85B4D" w:rsidRDefault="00943998">
      <w:pPr>
        <w:ind w:left="120" w:right="120"/>
        <w:divId w:val="1060789096"/>
      </w:pPr>
      <w:r>
        <w:t>Viele Menschen schreiben uns und freuen sich</w:t>
      </w:r>
    </w:p>
    <w:p w:rsidR="00A85B4D" w:rsidRDefault="00943998">
      <w:pPr>
        <w:ind w:left="120" w:right="120"/>
        <w:divId w:val="1324511575"/>
      </w:pPr>
      <w:r>
        <w:t>über die Initiative von Typisch Deutsch e. V.</w:t>
      </w:r>
    </w:p>
    <w:p w:rsidR="00A85B4D" w:rsidRDefault="00943998">
      <w:pPr>
        <w:ind w:left="120" w:right="120"/>
        <w:divId w:val="247428074"/>
      </w:pPr>
      <w:r>
        <w:t>In Gesprächen, auf Veranstaltungen und bei unseren Aktionen bekommen</w:t>
      </w:r>
    </w:p>
    <w:p w:rsidR="00A85B4D" w:rsidRDefault="00943998">
      <w:pPr>
        <w:ind w:left="120" w:right="120"/>
        <w:divId w:val="118228121"/>
      </w:pPr>
      <w:r>
        <w:t>wir reges Feedback von Jung und Alt und freuen uns über neue Anregungen.</w:t>
      </w:r>
    </w:p>
    <w:p w:rsidR="00A85B4D" w:rsidRDefault="00943998">
      <w:pPr>
        <w:ind w:left="120" w:right="120"/>
        <w:divId w:val="790436050"/>
      </w:pPr>
      <w:r>
        <w:t>Zahlreiche prominente Befürworter unterstützen unsere Idee,</w:t>
      </w:r>
    </w:p>
    <w:p w:rsidR="00A85B4D" w:rsidRDefault="00943998">
      <w:pPr>
        <w:ind w:left="120" w:right="120"/>
        <w:divId w:val="861818878"/>
      </w:pPr>
      <w:r>
        <w:t xml:space="preserve">unter anderem Maria Böhmer, Klaus Wowereit, Michel Friedman, Kool Savas, Alpa Gun, Flying Steps, Bahar Kizil, Naika Foroutan, Kamuran Sezer oder Sinan Akkuş. </w:t>
      </w:r>
    </w:p>
    <w:p w:rsidR="00A85B4D" w:rsidRDefault="00943998">
      <w:pPr>
        <w:ind w:left="120" w:right="120"/>
        <w:divId w:val="1047610139"/>
      </w:pPr>
      <w:r>
        <w:t>Das überwältigende Feedback beweist, dass es einen echten Bedarf in der Gesellschaft gibt,</w:t>
      </w:r>
    </w:p>
    <w:p w:rsidR="00A85B4D" w:rsidRDefault="00943998">
      <w:pPr>
        <w:ind w:left="120" w:right="120"/>
        <w:divId w:val="204221617"/>
      </w:pPr>
      <w:r>
        <w:t>und dass wir mit Typisch Deutsch e. V. auf dem richtigen Weg sind.</w:t>
      </w:r>
    </w:p>
    <w:p w:rsidR="00A85B4D" w:rsidRDefault="00943998">
      <w:pPr>
        <w:ind w:left="120" w:right="120"/>
        <w:divId w:val="81536271"/>
      </w:pPr>
      <w:r>
        <w:t>Sei auch</w:t>
      </w:r>
    </w:p>
    <w:p w:rsidR="00A85B4D" w:rsidRDefault="00943998">
      <w:pPr>
        <w:ind w:left="120" w:right="120"/>
        <w:divId w:val="1271088912"/>
      </w:pPr>
      <w:r>
        <w:t>DU dabei!</w:t>
      </w:r>
    </w:p>
    <w:bookmarkStart w:id="414" w:name="Back_To_Session6_Activity6"/>
    <w:p w:rsidR="00A85B4D" w:rsidRDefault="00943998">
      <w:pPr>
        <w:pStyle w:val="NormalWeb"/>
        <w:divId w:val="1886333507"/>
      </w:pPr>
      <w:r>
        <w:fldChar w:fldCharType="begin"/>
      </w:r>
      <w:r>
        <w:instrText xml:space="preserve"> HYPERLINK "" \l "Session6_Activity6" </w:instrText>
      </w:r>
      <w:r>
        <w:fldChar w:fldCharType="separate"/>
      </w:r>
      <w:r>
        <w:rPr>
          <w:rStyle w:val="Hyperlink"/>
        </w:rPr>
        <w:t>Back to - Übung 19</w:t>
      </w:r>
      <w:r>
        <w:fldChar w:fldCharType="end"/>
      </w:r>
    </w:p>
    <w:p w:rsidR="00A85B4D" w:rsidRDefault="00943998">
      <w:pPr>
        <w:pStyle w:val="Heading4"/>
        <w:divId w:val="1877616537"/>
        <w:rPr>
          <w:rFonts w:eastAsia="Times New Roman"/>
        </w:rPr>
      </w:pPr>
      <w:bookmarkStart w:id="415" w:name="Session6_Discussion2"/>
      <w:bookmarkEnd w:id="415"/>
      <w:r>
        <w:rPr>
          <w:rFonts w:eastAsia="Times New Roman"/>
        </w:rPr>
        <w:t>Discussion</w:t>
      </w:r>
    </w:p>
    <w:p w:rsidR="00A85B4D" w:rsidRDefault="00943998">
      <w:pPr>
        <w:divId w:val="1877616537"/>
      </w:pPr>
      <w:r>
        <w:t>Hier ist der vollständige Text.</w:t>
      </w:r>
    </w:p>
    <w:p w:rsidR="00A85B4D" w:rsidRDefault="00943998">
      <w:pPr>
        <w:divId w:val="1877616537"/>
      </w:pPr>
      <w:r>
        <w:rPr>
          <w:vanish/>
        </w:rPr>
        <w:t>Start of Reading</w:t>
      </w:r>
    </w:p>
    <w:p w:rsidR="00A85B4D" w:rsidRDefault="00943998">
      <w:pPr>
        <w:spacing w:before="240" w:beforeAutospacing="0" w:after="0" w:afterAutospacing="0" w:line="240" w:lineRule="auto"/>
        <w:outlineLvl w:val="2"/>
        <w:divId w:val="1708946100"/>
        <w:rPr>
          <w:rFonts w:eastAsia="Times New Roman"/>
          <w:b/>
          <w:bCs/>
          <w:sz w:val="36"/>
          <w:szCs w:val="36"/>
        </w:rPr>
      </w:pPr>
      <w:bookmarkStart w:id="416" w:name="Session6_Reading4"/>
      <w:bookmarkEnd w:id="416"/>
      <w:r>
        <w:rPr>
          <w:rFonts w:eastAsia="Times New Roman"/>
          <w:b/>
          <w:bCs/>
          <w:sz w:val="36"/>
          <w:szCs w:val="36"/>
        </w:rPr>
        <w:t>Text 8   Verein Typisch Deutsch: Erfolgserlebnisse</w:t>
      </w:r>
    </w:p>
    <w:p w:rsidR="00A85B4D" w:rsidRDefault="00943998">
      <w:pPr>
        <w:divId w:val="360324131"/>
      </w:pPr>
      <w:r>
        <w:t xml:space="preserve">Begeisterte Reaktionen zeigen, dass viele Menschen mit unseren Ideen sympathisieren und unser Engagement zu schätzen wissen. Bereits zehn Monate nach der Gründung konnten wir eine breite Basis an Unterstützern gewinnen – und es werden täglich mehr. </w:t>
      </w:r>
    </w:p>
    <w:p w:rsidR="00A85B4D" w:rsidRDefault="00943998">
      <w:pPr>
        <w:divId w:val="360324131"/>
      </w:pPr>
      <w:r>
        <w:t xml:space="preserve">Unser ältestes Mitglied heißt Klaus, er ist 83 Jahre alt. Viele Menschen schreiben uns und freuen sich über die Initiative von Typisch Deutsch e. V. In Gesprächen, auf Veranstaltungen und bei unseren Aktionen bekommen wir reges Feedback von Jung und Alt und freuen uns über neue Anregungen. Zahlreiche prominente Befürworter unterstützen unsere Idee, unter anderem Maria Böhmer, Klaus Wowereit, Michel Friedman, Kool Savas, Alpa Gun, Flying Steps, Bahar Kizil, Naika Foroutan, Kamuran Sezer oder Sinan Akkuş. </w:t>
      </w:r>
    </w:p>
    <w:p w:rsidR="00A85B4D" w:rsidRDefault="00943998">
      <w:pPr>
        <w:divId w:val="360324131"/>
      </w:pPr>
      <w:r>
        <w:t xml:space="preserve">Das überwältigende Feedback beweist, dass es einen echten Bedarf in der Gesellschaft gibt, und dass wir mit Typisch Deutsch e. V. auf dem richtigen Weg sind. </w:t>
      </w:r>
    </w:p>
    <w:p w:rsidR="00A85B4D" w:rsidRDefault="00943998">
      <w:pPr>
        <w:divId w:val="360324131"/>
      </w:pPr>
      <w:r>
        <w:t>Sei auch DU dabei!</w:t>
      </w:r>
    </w:p>
    <w:p w:rsidR="00A85B4D" w:rsidRDefault="00943998">
      <w:pPr>
        <w:pStyle w:val="sourcereference"/>
        <w:spacing w:before="100" w:beforeAutospacing="1" w:after="100" w:afterAutospacing="1"/>
        <w:ind w:left="2381" w:right="0"/>
        <w:divId w:val="360324131"/>
      </w:pPr>
      <w:r>
        <w:t>(Typisch Deutsch e. V., ohne Datum)</w:t>
      </w:r>
    </w:p>
    <w:p w:rsidR="00A85B4D" w:rsidRDefault="00943998">
      <w:pPr>
        <w:divId w:val="1877616537"/>
      </w:pPr>
      <w:r>
        <w:rPr>
          <w:vanish/>
        </w:rPr>
        <w:t>End of Reading</w:t>
      </w:r>
    </w:p>
    <w:p w:rsidR="00A85B4D" w:rsidRDefault="00250FA5">
      <w:pPr>
        <w:pStyle w:val="NormalWeb"/>
        <w:divId w:val="1877616537"/>
      </w:pPr>
      <w:hyperlink w:anchor="Session6_Activity6" w:history="1">
        <w:r w:rsidR="00943998">
          <w:rPr>
            <w:rStyle w:val="Hyperlink"/>
          </w:rPr>
          <w:t>Back to - Übung 19</w:t>
        </w:r>
      </w:hyperlink>
      <w:bookmarkEnd w:id="414"/>
    </w:p>
    <w:p w:rsidR="00A85B4D" w:rsidRDefault="00943998">
      <w:pPr>
        <w:pStyle w:val="Heading2"/>
        <w:divId w:val="1221209237"/>
        <w:rPr>
          <w:rFonts w:eastAsia="Times New Roman"/>
        </w:rPr>
      </w:pPr>
      <w:r>
        <w:rPr>
          <w:rFonts w:eastAsia="Times New Roman"/>
        </w:rPr>
        <w:t>Übung 24</w:t>
      </w:r>
    </w:p>
    <w:p w:rsidR="00A85B4D" w:rsidRDefault="00943998">
      <w:pPr>
        <w:pStyle w:val="Heading3"/>
        <w:divId w:val="1221209237"/>
        <w:rPr>
          <w:rFonts w:eastAsia="Times New Roman"/>
        </w:rPr>
      </w:pPr>
      <w:r>
        <w:rPr>
          <w:rFonts w:eastAsia="Times New Roman"/>
        </w:rPr>
        <w:t>Part</w:t>
      </w:r>
    </w:p>
    <w:p w:rsidR="00A85B4D" w:rsidRDefault="00943998">
      <w:pPr>
        <w:pStyle w:val="Heading4"/>
        <w:divId w:val="505749429"/>
        <w:rPr>
          <w:rFonts w:eastAsia="Times New Roman"/>
        </w:rPr>
      </w:pPr>
      <w:bookmarkStart w:id="417" w:name="Session8_Discussion1"/>
      <w:bookmarkEnd w:id="417"/>
      <w:r>
        <w:rPr>
          <w:rFonts w:eastAsia="Times New Roman"/>
        </w:rPr>
        <w:t>Discussion</w:t>
      </w:r>
    </w:p>
    <w:p w:rsidR="00A85B4D" w:rsidRDefault="00943998">
      <w:pPr>
        <w:divId w:val="505749429"/>
      </w:pPr>
      <w:r>
        <w:t xml:space="preserve">Lesen Sie hier als Beispiel die Antwort von Susanne Winchester, die Sie schon in der ersten Übung dieses OpenLearn Kurses kennengelernt haben. </w:t>
      </w:r>
    </w:p>
    <w:p w:rsidR="00A85B4D" w:rsidRDefault="00943998">
      <w:pPr>
        <w:divId w:val="505749429"/>
      </w:pPr>
      <w:r>
        <w:rPr>
          <w:vanish/>
        </w:rPr>
        <w:t>Start of Quote</w:t>
      </w:r>
    </w:p>
    <w:p w:rsidR="00A85B4D" w:rsidRDefault="00943998">
      <w:pPr>
        <w:ind w:left="240" w:right="240"/>
        <w:divId w:val="879630999"/>
      </w:pPr>
      <w:bookmarkStart w:id="418" w:name="Session8_Quote1"/>
      <w:bookmarkEnd w:id="418"/>
      <w:r>
        <w:t xml:space="preserve">Offiziell bin ich Deutsche, da dies meine Staatsbürgerschaft ist. Wenn ich unterrichte, identifiziere ich mich als Deutsche, denn oft spreche ich davon, dass „wir“ das Verb ans Ende des untergeordneten Satzes stellen, obwohl ich im täglichen Leben mehr Englisch als Deutsch spreche. Obwohl ich keine Familie mehr in Deutschland habe, spreche ich trotzdem immer noch davon „nach Hause zu fahren“, wenn ich über Deutschlandreisen spreche. Jedoch ist mein „Zuhause“ schon seit meinem 20. Lebensjahr eigentlich nicht mehr Deutschland sondern England. </w:t>
      </w:r>
    </w:p>
    <w:p w:rsidR="00A85B4D" w:rsidRDefault="00943998">
      <w:pPr>
        <w:ind w:left="240" w:right="240"/>
        <w:divId w:val="879630999"/>
      </w:pPr>
      <w:r>
        <w:t xml:space="preserve">Ich habe eine christliche Erziehung erhalten, aber bin Atheistin und habe mich im Alter von 14 Jahren von der kirchlichen Institution entfernt. Trotzdem fasziniert mich Religion auf intellektuelle Weise und heute erkenne ich, wie viele meiner Werte einem protestantischen Weltbild zugrunde liegen. </w:t>
      </w:r>
    </w:p>
    <w:p w:rsidR="00A85B4D" w:rsidRDefault="00943998">
      <w:pPr>
        <w:ind w:left="240" w:right="240"/>
        <w:divId w:val="879630999"/>
      </w:pPr>
      <w:r>
        <w:t xml:space="preserve">Ich sehe mich als Einwanderin in Großbritannien. Ich bin mit einem Briten verheiratet, der aus einer großen Familie kommt – ich selbst bin Einzelkind und habe meine ganze (kleine) Familie in Deutschland verloren. </w:t>
      </w:r>
    </w:p>
    <w:p w:rsidR="00A85B4D" w:rsidRDefault="00943998">
      <w:pPr>
        <w:ind w:left="240" w:right="240"/>
        <w:divId w:val="879630999"/>
      </w:pPr>
      <w:r>
        <w:t xml:space="preserve">Meine Arbeit definiert meine professionelle Identität. Mein Beruf ist im wahrsten Sinne des Wortes eine „Berufung“ – mit 14 erhielt ich meine erste Bezahlung für eine Englischstunde und obwohl ich in anderen Berufen gearbeitet habe, bin ich immer wieder zu dem Beruf des Lehrens zurückgekehrt. Meine Interessen, die ich als Kind und Jugendliche hatte, haben sich auch in meinem Erwachsenenleben fortgesetzt. </w:t>
      </w:r>
    </w:p>
    <w:p w:rsidR="00A85B4D" w:rsidRDefault="00943998">
      <w:pPr>
        <w:divId w:val="505749429"/>
      </w:pPr>
      <w:r>
        <w:rPr>
          <w:vanish/>
        </w:rPr>
        <w:t>End of Quote</w:t>
      </w:r>
    </w:p>
    <w:bookmarkStart w:id="419" w:name="Back_To_Session8_Part2"/>
    <w:p w:rsidR="00A85B4D" w:rsidRDefault="00943998">
      <w:pPr>
        <w:pStyle w:val="NormalWeb"/>
        <w:divId w:val="505749429"/>
      </w:pPr>
      <w:r>
        <w:fldChar w:fldCharType="begin"/>
      </w:r>
      <w:r>
        <w:instrText xml:space="preserve"> HYPERLINK "" \l "Session8_Part2" </w:instrText>
      </w:r>
      <w:r>
        <w:fldChar w:fldCharType="separate"/>
      </w:r>
      <w:r>
        <w:rPr>
          <w:rStyle w:val="Hyperlink"/>
        </w:rPr>
        <w:t>Back to - Part</w:t>
      </w:r>
      <w:r>
        <w:fldChar w:fldCharType="end"/>
      </w:r>
      <w:bookmarkEnd w:id="419"/>
    </w:p>
    <w:p w:rsidR="00A85B4D" w:rsidRDefault="00943998">
      <w:pPr>
        <w:pStyle w:val="Heading2"/>
        <w:divId w:val="1221209237"/>
        <w:rPr>
          <w:rFonts w:eastAsia="Times New Roman"/>
        </w:rPr>
      </w:pPr>
      <w:r>
        <w:rPr>
          <w:rFonts w:eastAsia="Times New Roman"/>
        </w:rPr>
        <w:t>Übung 25</w:t>
      </w:r>
    </w:p>
    <w:p w:rsidR="00A85B4D" w:rsidRDefault="00943998">
      <w:pPr>
        <w:pStyle w:val="Heading3"/>
        <w:divId w:val="1221209237"/>
        <w:rPr>
          <w:rFonts w:eastAsia="Times New Roman"/>
        </w:rPr>
      </w:pPr>
      <w:r>
        <w:rPr>
          <w:rFonts w:eastAsia="Times New Roman"/>
        </w:rPr>
        <w:t>Part</w:t>
      </w:r>
    </w:p>
    <w:p w:rsidR="00A85B4D" w:rsidRDefault="00943998">
      <w:pPr>
        <w:pStyle w:val="Heading4"/>
        <w:divId w:val="1277563541"/>
        <w:rPr>
          <w:rFonts w:eastAsia="Times New Roman"/>
        </w:rPr>
      </w:pPr>
      <w:bookmarkStart w:id="420" w:name="Session8_Interaction2"/>
      <w:bookmarkEnd w:id="420"/>
      <w:r>
        <w:rPr>
          <w:rFonts w:eastAsia="Times New Roman"/>
        </w:rPr>
        <w:t>Answer</w:t>
      </w:r>
    </w:p>
    <w:p w:rsidR="00A85B4D" w:rsidRDefault="00943998">
      <w:pPr>
        <w:pStyle w:val="NormalWeb"/>
        <w:divId w:val="1277563541"/>
      </w:pPr>
      <w:r>
        <w:rPr>
          <w:rStyle w:val="Strong"/>
        </w:rPr>
        <w:t>Right:</w:t>
      </w:r>
    </w:p>
    <w:p w:rsidR="00A85B4D" w:rsidRDefault="00943998">
      <w:pPr>
        <w:ind w:left="120" w:right="120"/>
        <w:divId w:val="1717701947"/>
      </w:pPr>
      <w:r>
        <w:t>Richtig</w:t>
      </w:r>
    </w:p>
    <w:p w:rsidR="00A85B4D" w:rsidRDefault="00943998">
      <w:pPr>
        <w:pStyle w:val="NormalWeb"/>
        <w:divId w:val="1277563541"/>
      </w:pPr>
      <w:r>
        <w:rPr>
          <w:rStyle w:val="Strong"/>
        </w:rPr>
        <w:t>Wrong:</w:t>
      </w:r>
    </w:p>
    <w:p w:rsidR="00A85B4D" w:rsidRDefault="00943998">
      <w:pPr>
        <w:ind w:left="120" w:right="120"/>
        <w:divId w:val="288899185"/>
      </w:pPr>
      <w:r>
        <w:t>Falsch</w:t>
      </w:r>
    </w:p>
    <w:bookmarkStart w:id="421" w:name="Back_To_Session8_Part4"/>
    <w:p w:rsidR="00A85B4D" w:rsidRDefault="00943998">
      <w:pPr>
        <w:pStyle w:val="NormalWeb"/>
        <w:divId w:val="1277563541"/>
      </w:pPr>
      <w:r>
        <w:fldChar w:fldCharType="begin"/>
      </w:r>
      <w:r>
        <w:instrText xml:space="preserve"> HYPERLINK "" \l "Session8_Part4" </w:instrText>
      </w:r>
      <w:r>
        <w:fldChar w:fldCharType="separate"/>
      </w:r>
      <w:r>
        <w:rPr>
          <w:rStyle w:val="Hyperlink"/>
        </w:rPr>
        <w:t>Back to - Part</w:t>
      </w:r>
      <w:r>
        <w:fldChar w:fldCharType="end"/>
      </w:r>
      <w:bookmarkEnd w:id="421"/>
    </w:p>
    <w:p w:rsidR="00A85B4D" w:rsidRDefault="00943998">
      <w:pPr>
        <w:pStyle w:val="Heading3"/>
        <w:divId w:val="1221209237"/>
        <w:rPr>
          <w:rFonts w:eastAsia="Times New Roman"/>
        </w:rPr>
      </w:pPr>
      <w:r>
        <w:rPr>
          <w:rFonts w:eastAsia="Times New Roman"/>
        </w:rPr>
        <w:t>Part</w:t>
      </w:r>
    </w:p>
    <w:p w:rsidR="00A85B4D" w:rsidRDefault="00943998">
      <w:pPr>
        <w:pStyle w:val="Heading4"/>
        <w:divId w:val="1356493235"/>
        <w:rPr>
          <w:rFonts w:eastAsia="Times New Roman"/>
        </w:rPr>
      </w:pPr>
      <w:bookmarkStart w:id="422" w:name="Session8_Interaction3"/>
      <w:bookmarkEnd w:id="422"/>
      <w:r>
        <w:rPr>
          <w:rFonts w:eastAsia="Times New Roman"/>
        </w:rPr>
        <w:t>Answer</w:t>
      </w:r>
    </w:p>
    <w:p w:rsidR="00A85B4D" w:rsidRDefault="00943998">
      <w:pPr>
        <w:pStyle w:val="NormalWeb"/>
        <w:divId w:val="1356493235"/>
      </w:pPr>
      <w:r>
        <w:rPr>
          <w:rStyle w:val="Strong"/>
        </w:rPr>
        <w:t>Right:</w:t>
      </w:r>
    </w:p>
    <w:p w:rsidR="00A85B4D" w:rsidRDefault="00943998">
      <w:pPr>
        <w:ind w:left="120" w:right="120"/>
        <w:divId w:val="1913344133"/>
      </w:pPr>
      <w:r>
        <w:t>Falsch</w:t>
      </w:r>
    </w:p>
    <w:p w:rsidR="00A85B4D" w:rsidRDefault="00943998">
      <w:pPr>
        <w:pStyle w:val="NormalWeb"/>
        <w:divId w:val="1356493235"/>
      </w:pPr>
      <w:r>
        <w:rPr>
          <w:rStyle w:val="Strong"/>
        </w:rPr>
        <w:t>Wrong:</w:t>
      </w:r>
    </w:p>
    <w:p w:rsidR="00A85B4D" w:rsidRDefault="00943998">
      <w:pPr>
        <w:ind w:left="120" w:right="120"/>
        <w:divId w:val="792600604"/>
      </w:pPr>
      <w:r>
        <w:t>Richtig</w:t>
      </w:r>
    </w:p>
    <w:bookmarkStart w:id="423" w:name="Back_To_Session8_Part5"/>
    <w:p w:rsidR="00A85B4D" w:rsidRDefault="00943998">
      <w:pPr>
        <w:pStyle w:val="NormalWeb"/>
        <w:divId w:val="1356493235"/>
      </w:pPr>
      <w:r>
        <w:fldChar w:fldCharType="begin"/>
      </w:r>
      <w:r>
        <w:instrText xml:space="preserve"> HYPERLINK "" \l "Session8_Part5" </w:instrText>
      </w:r>
      <w:r>
        <w:fldChar w:fldCharType="separate"/>
      </w:r>
      <w:r>
        <w:rPr>
          <w:rStyle w:val="Hyperlink"/>
        </w:rPr>
        <w:t>Back to - Part</w:t>
      </w:r>
      <w:r>
        <w:fldChar w:fldCharType="end"/>
      </w:r>
      <w:bookmarkEnd w:id="423"/>
    </w:p>
    <w:p w:rsidR="00A85B4D" w:rsidRDefault="00943998">
      <w:pPr>
        <w:pStyle w:val="Heading3"/>
        <w:divId w:val="1221209237"/>
        <w:rPr>
          <w:rFonts w:eastAsia="Times New Roman"/>
        </w:rPr>
      </w:pPr>
      <w:r>
        <w:rPr>
          <w:rFonts w:eastAsia="Times New Roman"/>
        </w:rPr>
        <w:t>Part</w:t>
      </w:r>
    </w:p>
    <w:p w:rsidR="00A85B4D" w:rsidRDefault="00943998">
      <w:pPr>
        <w:pStyle w:val="Heading4"/>
        <w:divId w:val="324556267"/>
        <w:rPr>
          <w:rFonts w:eastAsia="Times New Roman"/>
        </w:rPr>
      </w:pPr>
      <w:bookmarkStart w:id="424" w:name="Session8_Interaction4"/>
      <w:bookmarkEnd w:id="424"/>
      <w:r>
        <w:rPr>
          <w:rFonts w:eastAsia="Times New Roman"/>
        </w:rPr>
        <w:t>Answer</w:t>
      </w:r>
    </w:p>
    <w:p w:rsidR="00A85B4D" w:rsidRDefault="00943998">
      <w:pPr>
        <w:pStyle w:val="NormalWeb"/>
        <w:divId w:val="324556267"/>
      </w:pPr>
      <w:r>
        <w:rPr>
          <w:rStyle w:val="Strong"/>
        </w:rPr>
        <w:t>Right:</w:t>
      </w:r>
    </w:p>
    <w:p w:rsidR="00A85B4D" w:rsidRDefault="00943998">
      <w:pPr>
        <w:ind w:left="120" w:right="120"/>
        <w:divId w:val="2085256390"/>
      </w:pPr>
      <w:r>
        <w:t>Richtig</w:t>
      </w:r>
    </w:p>
    <w:p w:rsidR="00A85B4D" w:rsidRDefault="00943998">
      <w:pPr>
        <w:pStyle w:val="NormalWeb"/>
        <w:divId w:val="324556267"/>
      </w:pPr>
      <w:r>
        <w:rPr>
          <w:rStyle w:val="Strong"/>
        </w:rPr>
        <w:t>Wrong:</w:t>
      </w:r>
    </w:p>
    <w:p w:rsidR="00A85B4D" w:rsidRDefault="00943998">
      <w:pPr>
        <w:ind w:left="120" w:right="120"/>
        <w:divId w:val="1538467990"/>
      </w:pPr>
      <w:r>
        <w:t>Falsch</w:t>
      </w:r>
    </w:p>
    <w:bookmarkStart w:id="425" w:name="Back_To_Session8_Part6"/>
    <w:p w:rsidR="00A85B4D" w:rsidRDefault="00943998">
      <w:pPr>
        <w:pStyle w:val="NormalWeb"/>
        <w:divId w:val="324556267"/>
      </w:pPr>
      <w:r>
        <w:fldChar w:fldCharType="begin"/>
      </w:r>
      <w:r>
        <w:instrText xml:space="preserve"> HYPERLINK "" \l "Session8_Part6" </w:instrText>
      </w:r>
      <w:r>
        <w:fldChar w:fldCharType="separate"/>
      </w:r>
      <w:r>
        <w:rPr>
          <w:rStyle w:val="Hyperlink"/>
        </w:rPr>
        <w:t>Back to - Part</w:t>
      </w:r>
      <w:r>
        <w:fldChar w:fldCharType="end"/>
      </w:r>
      <w:bookmarkEnd w:id="425"/>
    </w:p>
    <w:p w:rsidR="00A85B4D" w:rsidRDefault="00943998">
      <w:pPr>
        <w:pStyle w:val="Heading3"/>
        <w:divId w:val="1221209237"/>
        <w:rPr>
          <w:rFonts w:eastAsia="Times New Roman"/>
        </w:rPr>
      </w:pPr>
      <w:r>
        <w:rPr>
          <w:rFonts w:eastAsia="Times New Roman"/>
        </w:rPr>
        <w:t>Part</w:t>
      </w:r>
    </w:p>
    <w:p w:rsidR="00A85B4D" w:rsidRDefault="00943998">
      <w:pPr>
        <w:pStyle w:val="Heading4"/>
        <w:divId w:val="989138760"/>
        <w:rPr>
          <w:rFonts w:eastAsia="Times New Roman"/>
        </w:rPr>
      </w:pPr>
      <w:bookmarkStart w:id="426" w:name="Session8_Discussion2"/>
      <w:bookmarkEnd w:id="426"/>
      <w:r>
        <w:rPr>
          <w:rFonts w:eastAsia="Times New Roman"/>
        </w:rPr>
        <w:t>Discussion</w:t>
      </w:r>
    </w:p>
    <w:p w:rsidR="00A85B4D" w:rsidRDefault="00943998">
      <w:pPr>
        <w:divId w:val="989138760"/>
      </w:pPr>
      <w:r>
        <w:t xml:space="preserve">Natürlich gibt es verschiedenen Definitionen der Identität. Vielleicht hat dieser Kurs Sie angeregt, weiter darüber nachzudenken. Konzepte wie das der Identität sind für alle Menschen auf der Erde relevant, aber dennoch sind die Meinungen dazu oft auch kulturell geprägt. Hier haben Sie Ideen aus dem deutschsprachigen Raum kennengelernt. </w:t>
      </w:r>
    </w:p>
    <w:bookmarkStart w:id="427" w:name="Back_To_Session8_Part7"/>
    <w:p w:rsidR="00A85B4D" w:rsidRDefault="00943998">
      <w:pPr>
        <w:pStyle w:val="NormalWeb"/>
        <w:divId w:val="989138760"/>
      </w:pPr>
      <w:r>
        <w:fldChar w:fldCharType="begin"/>
      </w:r>
      <w:r>
        <w:instrText xml:space="preserve"> HYPERLINK "" \l "Session8_Part7" </w:instrText>
      </w:r>
      <w:r>
        <w:fldChar w:fldCharType="separate"/>
      </w:r>
      <w:r>
        <w:rPr>
          <w:rStyle w:val="Hyperlink"/>
        </w:rPr>
        <w:t>Back to - Part</w:t>
      </w:r>
      <w:r>
        <w:fldChar w:fldCharType="end"/>
      </w:r>
      <w:bookmarkEnd w:id="427"/>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1136098732"/>
        <w:rPr>
          <w:rFonts w:eastAsia="Times New Roman"/>
        </w:rPr>
      </w:pPr>
      <w:bookmarkStart w:id="428" w:name="Session3_Transcript1"/>
      <w:bookmarkEnd w:id="428"/>
      <w:r>
        <w:rPr>
          <w:rFonts w:eastAsia="Times New Roman"/>
        </w:rPr>
        <w:t>Video 1 Christine Pleines stellt sich vor</w:t>
      </w:r>
    </w:p>
    <w:p w:rsidR="00A85B4D" w:rsidRDefault="00943998">
      <w:pPr>
        <w:pStyle w:val="Heading2"/>
        <w:divId w:val="1136098732"/>
        <w:rPr>
          <w:rFonts w:eastAsia="Times New Roman"/>
        </w:rPr>
      </w:pPr>
      <w:r>
        <w:rPr>
          <w:rFonts w:eastAsia="Times New Roman"/>
        </w:rPr>
        <w:t>Transcript</w:t>
      </w:r>
    </w:p>
    <w:p w:rsidR="00A85B4D" w:rsidRDefault="00943998">
      <w:pPr>
        <w:pStyle w:val="speaker"/>
        <w:divId w:val="1550413810"/>
      </w:pPr>
      <w:r>
        <w:t>CHRISTINE PLEINES</w:t>
      </w:r>
    </w:p>
    <w:p w:rsidR="00A85B4D" w:rsidRDefault="00943998">
      <w:pPr>
        <w:pStyle w:val="remark"/>
        <w:divId w:val="1550413810"/>
      </w:pPr>
      <w:r>
        <w:t xml:space="preserve">Hallo, mein Name ist Christine Pleines. Ich arbeite seit vielen Jahren bei der Open University und es macht mir immer viel Freude, bei der Entwicklung von unseren Kursen mitzuarbeiten. Diesmal habe ich das Thema „Nationale und regionale Identität“ geschrieben, das viele Fragen über unsere kulturellen Wurzeln aufwirft. Dabei habe ich auch über meine eigene Herkunft nachgedacht. Ich komme ursprünglich aus Frankfurt am Main. Das ist in Deutschland, im Bundesland Hessen, aber ich fühle mich mit Hessen eigentlich gar nicht verbunden; vielleicht, weil es dort auch viele ländliche Gebiete gibt, in denen zum Teil ein Dialekt gesprochen wird, der mir sehr fremd ist. Ich selbst bin Großstädterin. Wenn man mich früher gefragt hätte, wo ich mich zu Hause fühle oder womit ich mich identifiziere, dann hätte ich gesagt, ich bin Frankfurterin und ich bin Europäerin. Denn die deutsche Identität ist problematisch und das Nationalistische liegt mir ganz fern. Ich bin in den 1960er Jahren geboren und diese Einstellung ist, glaube ich, sehr typisch für Deutsche meiner Generation. Aber inzwischen lebe ich schon länger in Großbritannien als ich je in Deutschland gelebt habe und bin jetzt in London zu Hause. Dort merke ich viel mehr, dass ich auch Deutsche bin. Wenn man mich jetzt fragt, sage ich, ich bin eine Deutsche, die in London lebt – oder vielleicht eine Londonerin, die ursprünglich aus Deutschland kommt. Ich habe auch den Eindruck, dass ich sehr viel gemeinsam habe mit Deutschen, die sich entschieden haben, in Großbritannien zu leben. </w:t>
      </w:r>
    </w:p>
    <w:bookmarkStart w:id="429" w:name="Back_To_Session3_MediaContent1"/>
    <w:p w:rsidR="00A85B4D" w:rsidRDefault="00943998">
      <w:pPr>
        <w:pStyle w:val="NormalWeb"/>
        <w:divId w:val="1136098732"/>
      </w:pPr>
      <w:r>
        <w:fldChar w:fldCharType="begin"/>
      </w:r>
      <w:r>
        <w:instrText xml:space="preserve"> HYPERLINK "" \l "Session3_MediaContent1" </w:instrText>
      </w:r>
      <w:r>
        <w:fldChar w:fldCharType="separate"/>
      </w:r>
      <w:r>
        <w:rPr>
          <w:rStyle w:val="Hyperlink"/>
        </w:rPr>
        <w:t>Back to - Video 1 Christine Pleines stellt sich vor</w:t>
      </w:r>
      <w:r>
        <w:fldChar w:fldCharType="end"/>
      </w:r>
      <w:bookmarkEnd w:id="429"/>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916206555"/>
        <w:rPr>
          <w:rFonts w:eastAsia="Times New Roman"/>
        </w:rPr>
      </w:pPr>
      <w:bookmarkStart w:id="430" w:name="Session3_Transcript2"/>
      <w:bookmarkEnd w:id="430"/>
      <w:r>
        <w:rPr>
          <w:rFonts w:eastAsia="Times New Roman"/>
        </w:rPr>
        <w:t>Video 2 Susanne Winchester stellt sich vor</w:t>
      </w:r>
    </w:p>
    <w:p w:rsidR="00A85B4D" w:rsidRDefault="00943998">
      <w:pPr>
        <w:pStyle w:val="Heading2"/>
        <w:divId w:val="916206555"/>
        <w:rPr>
          <w:rFonts w:eastAsia="Times New Roman"/>
        </w:rPr>
      </w:pPr>
      <w:r>
        <w:rPr>
          <w:rFonts w:eastAsia="Times New Roman"/>
        </w:rPr>
        <w:t>Transcript</w:t>
      </w:r>
    </w:p>
    <w:p w:rsidR="00A85B4D" w:rsidRDefault="00943998">
      <w:pPr>
        <w:pStyle w:val="speaker"/>
        <w:divId w:val="1839072247"/>
      </w:pPr>
      <w:r>
        <w:t>SUSANNE WINCHESTER</w:t>
      </w:r>
    </w:p>
    <w:p w:rsidR="00A85B4D" w:rsidRDefault="00943998">
      <w:pPr>
        <w:pStyle w:val="remark"/>
        <w:divId w:val="1839072247"/>
      </w:pPr>
      <w:r>
        <w:t xml:space="preserve">Mein Name ist Suzanne Winchester (hier in England), oder Susanne Winchester (in Deutschland) oder sogar Susanne Fricke, denn so hieß ich, bevor ich heiratete. Ich bin Migrantin, Emigrantin, Immigrantin, Einwanderin, Auswanderin und ich bin Autorin von Thema 4. </w:t>
      </w:r>
    </w:p>
    <w:p w:rsidR="00A85B4D" w:rsidRDefault="00943998">
      <w:pPr>
        <w:pStyle w:val="remark"/>
        <w:divId w:val="1839072247"/>
      </w:pPr>
      <w:r>
        <w:t xml:space="preserve">Ich bin gebürtige Deutsche, aber ich lebe jetzt länger in Großbritannien – oder besser: England – als ich je in Deutschland gelebt habe. Trotzdem spreche ich oft von „zu Hause“ oder „Heimat“, wenn ich mich auf Deutschland beziehe. </w:t>
      </w:r>
    </w:p>
    <w:p w:rsidR="00A85B4D" w:rsidRDefault="00943998">
      <w:pPr>
        <w:pStyle w:val="remark"/>
        <w:divId w:val="1839072247"/>
      </w:pPr>
      <w:r>
        <w:t xml:space="preserve">Wie Sie in diesem Thema noch einmal feststellen werden, ist der Begriff von Heimat schwer zu definieren, und die Meinungen darüber sind verschieden. Ich selbst finde den Begriff „Heimat“ problematisch, da er für mich auch Konnotationen von Nationalismus und Populismus birgt. Dies ist vielleicht nicht untypisch für jemanden, der in den Sechzigerjahren in Deutschland geboren ist. Für die Nationalsozialisten war der Heimatbegriff ein wichtiges Konzept. Für die späteren Generationen bedeutet dies, dass das Wort „Heimat“ mit Vorsicht benutzt werden sollte. Auch in der aktuellen Politik sieht man häufig, wie der Begriff „Heimat“ auch heute für bestimmte Absichten missbraucht wird. </w:t>
      </w:r>
    </w:p>
    <w:bookmarkStart w:id="431" w:name="Back_To_Session3_MediaContent2"/>
    <w:p w:rsidR="00A85B4D" w:rsidRDefault="00943998">
      <w:pPr>
        <w:pStyle w:val="NormalWeb"/>
        <w:divId w:val="916206555"/>
      </w:pPr>
      <w:r>
        <w:fldChar w:fldCharType="begin"/>
      </w:r>
      <w:r>
        <w:instrText xml:space="preserve"> HYPERLINK "" \l "Session3_MediaContent2" </w:instrText>
      </w:r>
      <w:r>
        <w:fldChar w:fldCharType="separate"/>
      </w:r>
      <w:r>
        <w:rPr>
          <w:rStyle w:val="Hyperlink"/>
        </w:rPr>
        <w:t>Back to - Video 2 Susanne Winchester stellt sich vor</w:t>
      </w:r>
      <w:r>
        <w:fldChar w:fldCharType="end"/>
      </w:r>
      <w:bookmarkEnd w:id="431"/>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363091729"/>
        <w:rPr>
          <w:rFonts w:eastAsia="Times New Roman"/>
        </w:rPr>
      </w:pPr>
      <w:bookmarkStart w:id="432" w:name="Session3_Transcript3"/>
      <w:bookmarkEnd w:id="432"/>
      <w:r>
        <w:rPr>
          <w:rFonts w:eastAsia="Times New Roman"/>
        </w:rPr>
        <w:t>Audio 1 Identität</w:t>
      </w:r>
    </w:p>
    <w:p w:rsidR="00A85B4D" w:rsidRDefault="00943998">
      <w:pPr>
        <w:pStyle w:val="Heading2"/>
        <w:divId w:val="363091729"/>
        <w:rPr>
          <w:rFonts w:eastAsia="Times New Roman"/>
        </w:rPr>
      </w:pPr>
      <w:r>
        <w:rPr>
          <w:rFonts w:eastAsia="Times New Roman"/>
        </w:rPr>
        <w:t>Transcript</w:t>
      </w:r>
    </w:p>
    <w:p w:rsidR="00A85B4D" w:rsidRDefault="00943998">
      <w:pPr>
        <w:pStyle w:val="remark"/>
        <w:divId w:val="1956330958"/>
      </w:pPr>
      <w:r>
        <w:t>Mein Geburtsdatum ist der achte Mai – aber das Jahr verrate ich nicht.</w:t>
      </w:r>
    </w:p>
    <w:p w:rsidR="00A85B4D" w:rsidRDefault="00943998">
      <w:pPr>
        <w:pStyle w:val="remark"/>
        <w:divId w:val="1956330958"/>
      </w:pPr>
      <w:r>
        <w:t>Ich habe ein relativ schmales Gesicht und grau-grüne Augen, auf die ich sehr stolz bin.</w:t>
      </w:r>
    </w:p>
    <w:p w:rsidR="00A85B4D" w:rsidRDefault="00943998">
      <w:pPr>
        <w:pStyle w:val="remark"/>
        <w:divId w:val="1956330958"/>
      </w:pPr>
      <w:r>
        <w:t>Auf mein Outfit lege ich nicht so viel Wert, aber trage immer eine Goldkette, die ich von meiner Großmutter geerbt habe.</w:t>
      </w:r>
    </w:p>
    <w:p w:rsidR="00A85B4D" w:rsidRDefault="00943998">
      <w:pPr>
        <w:pStyle w:val="remark"/>
        <w:divId w:val="1956330958"/>
      </w:pPr>
      <w:r>
        <w:t>Meine wichtigste Charaktereigenschaft ist, dass ich sehr gewissenhaft bin. Ich möchte immer alles ganz perfekt machen.</w:t>
      </w:r>
    </w:p>
    <w:p w:rsidR="00A85B4D" w:rsidRDefault="00943998">
      <w:pPr>
        <w:pStyle w:val="remark"/>
        <w:divId w:val="1956330958"/>
      </w:pPr>
      <w:r>
        <w:t>Meine Freunde sagen auch, dass ich manchmal zu schüchtern bin, aber dafür warmherzig und großzügig.</w:t>
      </w:r>
    </w:p>
    <w:p w:rsidR="00A85B4D" w:rsidRDefault="00943998">
      <w:pPr>
        <w:pStyle w:val="remark"/>
        <w:divId w:val="1956330958"/>
      </w:pPr>
      <w:r>
        <w:t xml:space="preserve">In der Schule war mir die Mathematik immer ein Schrecken, aber ich liebe Sprachen und andere Kulturen! Das ist natürlich nicht überraschend, weil ich ja hier Sprachen studiere. </w:t>
      </w:r>
    </w:p>
    <w:p w:rsidR="00A85B4D" w:rsidRDefault="00943998">
      <w:pPr>
        <w:pStyle w:val="remark"/>
        <w:divId w:val="1956330958"/>
      </w:pPr>
      <w:r>
        <w:t xml:space="preserve">Ich träume von einer Karriere als Dolmetscherin nach dem Studium, vielleicht bei den Vereinten Nationen oder im Europäischen Parlament. Das ist sicher unrealistisch, aber träumen darf man immer. </w:t>
      </w:r>
    </w:p>
    <w:p w:rsidR="00A85B4D" w:rsidRDefault="00943998">
      <w:pPr>
        <w:pStyle w:val="remark"/>
        <w:divId w:val="1956330958"/>
      </w:pPr>
      <w:r>
        <w:t xml:space="preserve">Obwohl ich nicht religiös bin und mich ganz klar als Atheistin bezeichnen würde, gehe ich ab und zu mit meiner Familie in die Kirche. Einige meiner Freunde sind muslimisch und wir diskutieren viel – auch über den Glauben. </w:t>
      </w:r>
    </w:p>
    <w:p w:rsidR="00A85B4D" w:rsidRDefault="00943998">
      <w:pPr>
        <w:pStyle w:val="remark"/>
        <w:divId w:val="1956330958"/>
      </w:pPr>
      <w:r>
        <w:t xml:space="preserve">Ich interessiere mich für Politik und für das Weltgeschehen, aber Parteipolitik geht mir auf die Nerven. Wenn Wahlen sind, fällt mir die Entscheidung schwer. </w:t>
      </w:r>
    </w:p>
    <w:p w:rsidR="00A85B4D" w:rsidRDefault="00943998">
      <w:pPr>
        <w:pStyle w:val="remark"/>
        <w:divId w:val="1956330958"/>
      </w:pPr>
      <w:r>
        <w:t xml:space="preserve">Ganz besonders interessieren mich andere Länder und ich reise sehr gerne. Ich glaube, meine Kindheit in Wales aber auch meine Reisen, vor allem in Nordafrika, haben mich kulturell geprägt. </w:t>
      </w:r>
    </w:p>
    <w:p w:rsidR="00A85B4D" w:rsidRDefault="00943998">
      <w:pPr>
        <w:pStyle w:val="remark"/>
        <w:divId w:val="1956330958"/>
      </w:pPr>
      <w:r>
        <w:t>Am allerwichtigsten sind mir meine Beziehungen zu guten Freunden. Und Leo, der Kater.</w:t>
      </w:r>
    </w:p>
    <w:bookmarkStart w:id="433" w:name="Back_To_Session3_MediaContent5"/>
    <w:p w:rsidR="00A85B4D" w:rsidRDefault="00943998">
      <w:pPr>
        <w:pStyle w:val="NormalWeb"/>
        <w:divId w:val="363091729"/>
      </w:pPr>
      <w:r>
        <w:fldChar w:fldCharType="begin"/>
      </w:r>
      <w:r>
        <w:instrText xml:space="preserve"> HYPERLINK "" \l "Session3_MediaContent5" </w:instrText>
      </w:r>
      <w:r>
        <w:fldChar w:fldCharType="separate"/>
      </w:r>
      <w:r>
        <w:rPr>
          <w:rStyle w:val="Hyperlink"/>
        </w:rPr>
        <w:t>Back to - Audio 1 Identität</w:t>
      </w:r>
      <w:r>
        <w:fldChar w:fldCharType="end"/>
      </w:r>
      <w:bookmarkEnd w:id="433"/>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738134432"/>
        <w:rPr>
          <w:rFonts w:eastAsia="Times New Roman"/>
        </w:rPr>
      </w:pPr>
      <w:bookmarkStart w:id="434" w:name="Session4_Transcript1"/>
      <w:bookmarkEnd w:id="434"/>
      <w:r>
        <w:rPr>
          <w:rFonts w:eastAsia="Times New Roman"/>
        </w:rPr>
        <w:t>Audio 2 Kirsten Ulman</w:t>
      </w:r>
    </w:p>
    <w:p w:rsidR="00A85B4D" w:rsidRDefault="00943998">
      <w:pPr>
        <w:pStyle w:val="Heading2"/>
        <w:divId w:val="738134432"/>
        <w:rPr>
          <w:rFonts w:eastAsia="Times New Roman"/>
        </w:rPr>
      </w:pPr>
      <w:r>
        <w:rPr>
          <w:rFonts w:eastAsia="Times New Roman"/>
        </w:rPr>
        <w:t>Transcript</w:t>
      </w:r>
    </w:p>
    <w:p w:rsidR="00A85B4D" w:rsidRDefault="00943998">
      <w:pPr>
        <w:pStyle w:val="speaker"/>
        <w:divId w:val="1193685894"/>
      </w:pPr>
      <w:r>
        <w:t>Kirsten Ulman</w:t>
      </w:r>
    </w:p>
    <w:p w:rsidR="00A85B4D" w:rsidRDefault="00943998">
      <w:pPr>
        <w:pStyle w:val="remark"/>
        <w:divId w:val="1193685894"/>
      </w:pPr>
      <w:r>
        <w:t xml:space="preserve">Also ich würde meine nationale Identität auf jeden Fall als Österreicherin, ähm, beschreiben, wobei ich es aber etwas schwierig finde, da wirklich stolz drauf zu sein, da Österreich doch eine, ähm… sehr, ähm… intensive Geschichte hat und deshalb würde ich mich jetzt nicht als Patriotin bezeichnen, aber ich bin sehr froh, dass ich in Österreich geboren bin, das ist ein sehr…, also ich, …, ein sehr reiches, gutes Land zu leben und deshalb bin ich sehr glücklich und ich kann mir auch gut vorstellen, mein ganzes Leben in Österreich zu bleiben. Das Leben in London ist für mich, ähm, sehr unterschiedlich zu dem Leben in Wien. Ich war, ähm… die ersten Male, die ich in der Stadt verbracht hab’, wirklich ein bisschen überwältigt von der, ähm… Geschwindigkeit, wie, wie das Leben hier geht. Allein wenn man in die, ähm… U-Bahn, also in, in die Untergrundbahn steigt, wie viele Leute unterwegs sind, wie schnell man sich bewegen muss, damit man nicht überrannt wird. Also, es, ähm… auch die Größe von London, es hat mich auf jeden Fall überwältigt und, ähm… aber nicht, nicht nur im negativen Sinn, sondern es ist auch wirklich ein interessantes Gefühl, so anonym in der Stadt zu sein, da sie so groß ist und in Wien trifft man doch am Tag, ähm, sicher ein paar Leute, die man kennt, wenn man in seinem Bezirk unterwegs ist. </w:t>
      </w:r>
    </w:p>
    <w:p w:rsidR="00A85B4D" w:rsidRDefault="00943998">
      <w:pPr>
        <w:pStyle w:val="speaker"/>
        <w:divId w:val="1152408199"/>
      </w:pPr>
      <w:r>
        <w:t>Interviewer</w:t>
      </w:r>
    </w:p>
    <w:p w:rsidR="00A85B4D" w:rsidRDefault="00943998">
      <w:pPr>
        <w:pStyle w:val="remark"/>
        <w:divId w:val="1152408199"/>
      </w:pPr>
      <w:r>
        <w:t>Wie sehr zu Hause fühlen Sie sich in Wien einerseits und in London andererseits?</w:t>
      </w:r>
    </w:p>
    <w:p w:rsidR="00A85B4D" w:rsidRDefault="00943998">
      <w:pPr>
        <w:pStyle w:val="speaker"/>
        <w:divId w:val="246961900"/>
      </w:pPr>
      <w:r>
        <w:t>Kirsten Ulman</w:t>
      </w:r>
    </w:p>
    <w:p w:rsidR="00A85B4D" w:rsidRDefault="00943998">
      <w:pPr>
        <w:pStyle w:val="remark"/>
        <w:divId w:val="246961900"/>
      </w:pPr>
      <w:r>
        <w:t xml:space="preserve">Ähm… In London fühle ich mich als Besucherin, in Wien fühle ich mich definitiv zu Hause. Ähm… In Wien wohne ich schon seit Jahren, ich kenne Wien seit meiner frühen Kindheit, ich bin noch dort in den Kindergarten gegangen und hab’ viel Zeit, ähm… mit meiner Familie in Wien verbracht. Man kann sehr viel kulturell dort unternehmen, deshalb, ähm… waren wir viel dort und das ist auf jeden Fall meine Heimat. London ist die Wahlheimat von meinem Partner und deshalb bin ich auch dort, aber es fühlt sich für mich nicht wie ein Zuhause an, obwohl ich es jetzt, jetzt immer mehr kennenlerne und, ähm… mich ein bisschen besser auskenne in der großen Stadt, aber es ist noch immer sehr fremd. </w:t>
      </w:r>
    </w:p>
    <w:bookmarkStart w:id="435" w:name="Back_To_Session4_MediaContent2"/>
    <w:p w:rsidR="00A85B4D" w:rsidRDefault="00943998">
      <w:pPr>
        <w:pStyle w:val="NormalWeb"/>
        <w:divId w:val="738134432"/>
      </w:pPr>
      <w:r>
        <w:fldChar w:fldCharType="begin"/>
      </w:r>
      <w:r>
        <w:instrText xml:space="preserve"> HYPERLINK "" \l "Session4_MediaContent2" </w:instrText>
      </w:r>
      <w:r>
        <w:fldChar w:fldCharType="separate"/>
      </w:r>
      <w:r>
        <w:rPr>
          <w:rStyle w:val="Hyperlink"/>
        </w:rPr>
        <w:t>Back to - Audio 2 Kirsten Ulman</w:t>
      </w:r>
      <w:r>
        <w:fldChar w:fldCharType="end"/>
      </w:r>
      <w:bookmarkEnd w:id="435"/>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509563148"/>
        <w:rPr>
          <w:rFonts w:eastAsia="Times New Roman"/>
        </w:rPr>
      </w:pPr>
      <w:bookmarkStart w:id="436" w:name="Session4_Transcript2"/>
      <w:bookmarkEnd w:id="436"/>
      <w:r>
        <w:rPr>
          <w:rFonts w:eastAsia="Times New Roman"/>
        </w:rPr>
        <w:t>Audio 3 Wilfried Koch</w:t>
      </w:r>
    </w:p>
    <w:p w:rsidR="00A85B4D" w:rsidRDefault="00943998">
      <w:pPr>
        <w:pStyle w:val="Heading2"/>
        <w:divId w:val="509563148"/>
        <w:rPr>
          <w:rFonts w:eastAsia="Times New Roman"/>
        </w:rPr>
      </w:pPr>
      <w:r>
        <w:rPr>
          <w:rFonts w:eastAsia="Times New Roman"/>
        </w:rPr>
        <w:t>Transcript</w:t>
      </w:r>
    </w:p>
    <w:p w:rsidR="00A85B4D" w:rsidRDefault="00943998">
      <w:pPr>
        <w:pStyle w:val="speaker"/>
        <w:divId w:val="1313366602"/>
      </w:pPr>
      <w:r>
        <w:t>Wilfried Koch</w:t>
      </w:r>
    </w:p>
    <w:p w:rsidR="00A85B4D" w:rsidRDefault="00943998">
      <w:pPr>
        <w:pStyle w:val="remark"/>
        <w:divId w:val="1313366602"/>
      </w:pPr>
      <w:r>
        <w:t xml:space="preserve">Also geboren wie gesagt bin ich in, in Berlin, äh … und, ähm … in Karlshorst äh habe ich die ersten Jahre meines Lebens verbracht, ähm … Aufgewachsen, ja in Gesamtberlin. Ich bin in der Mitte der Stadt zur Schule gegangen, habe da mein Abitur gemacht, äh, habe an anderen Orten der Stadt Fußball spielen gelernt. Das, ähm … also Berlin ist im Prinzip regional die Heimat, die ich, äh, in der ich aufgewachsen bin. </w:t>
      </w:r>
    </w:p>
    <w:p w:rsidR="00A85B4D" w:rsidRDefault="00943998">
      <w:pPr>
        <w:pStyle w:val="speaker"/>
        <w:divId w:val="1441411512"/>
      </w:pPr>
      <w:r>
        <w:t>Interviewer</w:t>
      </w:r>
    </w:p>
    <w:p w:rsidR="00A85B4D" w:rsidRDefault="00943998">
      <w:pPr>
        <w:pStyle w:val="remark"/>
        <w:divId w:val="1441411512"/>
      </w:pPr>
      <w:r>
        <w:t>War das damals, als Sie aufgewachsen sind, West-Berlin oder Ost-Berlin?</w:t>
      </w:r>
    </w:p>
    <w:p w:rsidR="00A85B4D" w:rsidRDefault="00943998">
      <w:pPr>
        <w:pStyle w:val="speaker"/>
        <w:divId w:val="1769304338"/>
      </w:pPr>
      <w:r>
        <w:t>Wilfried Koch</w:t>
      </w:r>
    </w:p>
    <w:p w:rsidR="00A85B4D" w:rsidRDefault="00943998">
      <w:pPr>
        <w:pStyle w:val="remark"/>
        <w:divId w:val="1769304338"/>
      </w:pPr>
      <w:r>
        <w:t xml:space="preserve">Nein das war, das war Ost-Berlin. Das, das, äh … also Karlshorst ist im Prinzip der Ort, ähm, in dem die Kapitulation, äh … nach dem Zweiten Weltkrieg unterzeichnet wurde. Äh … In der Kindheit habe ich im Prinzip in einem geteilten Karlshorst gelebt, in einem Teil waren die sowjetischen Streitkräfte untergebracht und wir haben praktisch gegenüber gelebt. </w:t>
      </w:r>
    </w:p>
    <w:p w:rsidR="00A85B4D" w:rsidRDefault="00943998">
      <w:pPr>
        <w:pStyle w:val="speaker"/>
        <w:divId w:val="2088073726"/>
      </w:pPr>
      <w:r>
        <w:t>Interviewer</w:t>
      </w:r>
    </w:p>
    <w:p w:rsidR="00A85B4D" w:rsidRDefault="00943998">
      <w:pPr>
        <w:pStyle w:val="remark"/>
        <w:divId w:val="2088073726"/>
      </w:pPr>
      <w:r>
        <w:t>Also haben Sie Ihr ganzes Leben in Berlin verbracht?</w:t>
      </w:r>
    </w:p>
    <w:p w:rsidR="00A85B4D" w:rsidRDefault="00943998">
      <w:pPr>
        <w:pStyle w:val="speaker"/>
        <w:divId w:val="1111629860"/>
      </w:pPr>
      <w:r>
        <w:t>Wilfried Koch</w:t>
      </w:r>
    </w:p>
    <w:p w:rsidR="00A85B4D" w:rsidRDefault="00943998">
      <w:pPr>
        <w:pStyle w:val="remark"/>
        <w:divId w:val="1111629860"/>
      </w:pPr>
      <w:r>
        <w:t xml:space="preserve">Nein, äh, das ist es nicht. Also, ich, äh, fühl’ mich eigentlich verbunden mit vielen Regionen, in den ich längere Zeit gelebt habe, äh, oder die einen besonderen Eindruck auf mich gemacht haben. Also ich habe ein Jahr lang in Moskau gelebt, ich hab’ äh, ähm … mehr als ein Jahr in den USA verbracht und, äh, mit diesen Regionen dort, das, das in den USA war das zum Beispiel Kansas City, ähm … das … bin ich, bin ich sehr, sehr verbunden. </w:t>
      </w:r>
    </w:p>
    <w:p w:rsidR="00A85B4D" w:rsidRDefault="00943998">
      <w:pPr>
        <w:pStyle w:val="speaker"/>
        <w:divId w:val="624041257"/>
      </w:pPr>
      <w:r>
        <w:t>Interviewer</w:t>
      </w:r>
    </w:p>
    <w:p w:rsidR="00A85B4D" w:rsidRDefault="00943998">
      <w:pPr>
        <w:pStyle w:val="remark"/>
        <w:divId w:val="624041257"/>
      </w:pPr>
      <w:r>
        <w:t>Okay, also warum, fühlen Sie, das ist weit weg von Ihrer eigenen Heimat, warum fühlen Sie sich mit diesen Regionen auch verbunden?</w:t>
      </w:r>
    </w:p>
    <w:p w:rsidR="00A85B4D" w:rsidRDefault="00943998">
      <w:pPr>
        <w:pStyle w:val="speaker"/>
        <w:divId w:val="753746759"/>
      </w:pPr>
      <w:r>
        <w:t>Wilfried Koch</w:t>
      </w:r>
    </w:p>
    <w:p w:rsidR="00A85B4D" w:rsidRDefault="00943998">
      <w:pPr>
        <w:pStyle w:val="remark"/>
        <w:divId w:val="753746759"/>
      </w:pPr>
      <w:r>
        <w:t xml:space="preserve">Ja, man trifft dort Menschen, äh, mit denen man, äh, Kontakte pflegt, mit denen man Beziehungen eingeht. Man lernt die Kultur des anderen, äh, Landes kennen und schätzen, äh … und wenn man beide Sprachen, äh, spricht, sowohl das Russische als auch das Englische, hat man auch einen anderen Zugang zum, zum Leben, der authentischer ist, als wenn man das über die Übersetzung, äh, erlebt. </w:t>
      </w:r>
    </w:p>
    <w:p w:rsidR="00A85B4D" w:rsidRDefault="00943998">
      <w:pPr>
        <w:pStyle w:val="speaker"/>
        <w:divId w:val="525294728"/>
      </w:pPr>
      <w:r>
        <w:t>Interviewer</w:t>
      </w:r>
    </w:p>
    <w:p w:rsidR="00A85B4D" w:rsidRDefault="00943998">
      <w:pPr>
        <w:pStyle w:val="remark"/>
        <w:divId w:val="525294728"/>
      </w:pPr>
      <w:r>
        <w:t>Und fühlen Sie sich in Berlin zu Hause und warum?</w:t>
      </w:r>
    </w:p>
    <w:p w:rsidR="00A85B4D" w:rsidRDefault="00943998">
      <w:pPr>
        <w:pStyle w:val="speaker"/>
        <w:divId w:val="1985039007"/>
      </w:pPr>
      <w:r>
        <w:t>Wilfried Koch</w:t>
      </w:r>
    </w:p>
    <w:p w:rsidR="00A85B4D" w:rsidRDefault="00943998">
      <w:pPr>
        <w:pStyle w:val="remark"/>
        <w:divId w:val="1985039007"/>
      </w:pPr>
      <w:r>
        <w:t xml:space="preserve">Ja, Berlin ist durchaus meine Heimat, ähm, aber, ähm … das, das, ähm … sind, sind Dinge, die ja schon, schon wie ich schon sagte, das ist, ähm … es gibt Kulturangebote, es gibt Sportangebote, die ich schon als, als Kind hab’, äh, nutzen können. Ähm …Berlin hat Parks, hat Parks und Wälder, in denen ich als Kind umherstreifen konnte und dass, äh, dass so viele Seen hier vorhanden sind, in denen man baden und schwimmen kann, das war etwas, was, äh, was mich durchaus als Kind begeistert hat und auch heute, ähm … ist es für mich, äh, ganz wichtig. Ich glaube Berlin gehört zu den grünsten Hauptstädten Europas. </w:t>
      </w:r>
    </w:p>
    <w:p w:rsidR="00A85B4D" w:rsidRDefault="00943998">
      <w:pPr>
        <w:pStyle w:val="speaker"/>
        <w:divId w:val="1407529374"/>
      </w:pPr>
      <w:r>
        <w:t>Interviewer</w:t>
      </w:r>
    </w:p>
    <w:p w:rsidR="00A85B4D" w:rsidRDefault="00943998">
      <w:pPr>
        <w:pStyle w:val="remark"/>
        <w:divId w:val="1407529374"/>
      </w:pPr>
      <w:r>
        <w:t>Und wie wichtig, nochmal zur Sprache zurückzukommen, wie wichtig ist die Sprache für Ihre Identität?</w:t>
      </w:r>
    </w:p>
    <w:p w:rsidR="00A85B4D" w:rsidRDefault="00943998">
      <w:pPr>
        <w:pStyle w:val="speaker"/>
        <w:divId w:val="2144275214"/>
      </w:pPr>
      <w:r>
        <w:t>Wilfried Koch</w:t>
      </w:r>
    </w:p>
    <w:p w:rsidR="00A85B4D" w:rsidRDefault="00943998">
      <w:pPr>
        <w:pStyle w:val="remark"/>
        <w:divId w:val="2144275214"/>
      </w:pPr>
      <w:r>
        <w:t xml:space="preserve">Ähm …Na ja, äh, jetzt eigent…, eigentlich, ähm, bildet sich die Identität in dem Moment, ähm … durch das Umfeld. Ähm … also, äh … mu… muss nicht nur in einer Form der Sprache mich ausdrücken können, ähm … Ich habe verschiedene … Gelegenheiten, mit, mit verschiedenen Menschen aus verschiedenen, äh, Bildungsschichten, äh, zu sprechen. Ich habe, äh, internationale Kontakte, ähm, und dafür brauche ich im Prinzip, ähm … nicht nur eine Sprache, sondern eben viele Varianten und auch viele Sprachen. </w:t>
      </w:r>
    </w:p>
    <w:p w:rsidR="00A85B4D" w:rsidRDefault="00943998">
      <w:pPr>
        <w:pStyle w:val="speaker"/>
        <w:divId w:val="308629502"/>
      </w:pPr>
      <w:r>
        <w:t>Interviewer</w:t>
      </w:r>
    </w:p>
    <w:p w:rsidR="00A85B4D" w:rsidRDefault="00943998">
      <w:pPr>
        <w:pStyle w:val="remark"/>
        <w:divId w:val="308629502"/>
      </w:pPr>
      <w:r>
        <w:t>Sind Sie eine bisschen andere Person, ob sie jetzt auf Deutsch sprechen, auf Englisch, auf Russisch, auf Berlinerisch?</w:t>
      </w:r>
    </w:p>
    <w:p w:rsidR="00A85B4D" w:rsidRDefault="00943998">
      <w:pPr>
        <w:pStyle w:val="speaker"/>
        <w:divId w:val="1604609646"/>
      </w:pPr>
      <w:r>
        <w:t>Wilfried Koch</w:t>
      </w:r>
    </w:p>
    <w:p w:rsidR="00A85B4D" w:rsidRDefault="00943998">
      <w:pPr>
        <w:pStyle w:val="remark"/>
        <w:divId w:val="1604609646"/>
      </w:pPr>
      <w:r>
        <w:t xml:space="preserve">Das ist, das ist richtig. Ähm … Also, ähm … jede nationale Sprache denke ich, entwickelt auch, äh, eigene Denkmuster, die an, an die verwendeten Begrifflichkeiten gebunden sind und, äh … insofern tickt auch jeder Mensch, äh, je nachdem welchen Hintergrund er hat, äh, auch anders. Das … Ich hab’s ähm … insbesondere guten gemerkt, und bin ich ähm … äh, längere Zeit im Ausland war, das man sich sofort auch in, in andere Denk- und Verhaltensmuster begibt, weil man anders spricht. </w:t>
      </w:r>
    </w:p>
    <w:p w:rsidR="00A85B4D" w:rsidRDefault="00943998">
      <w:pPr>
        <w:pStyle w:val="remark"/>
        <w:divId w:val="1604609646"/>
      </w:pPr>
      <w:r>
        <w:t xml:space="preserve">Ähm … Ich möchte’s vielleicht mal an einem Beispiel formulieren: ähm … Im Englischen gibt es, ähm … Sprachmuster, die relativ gefestigt sind, die einen, eine sofortige Höflichkeit, äh, suggerieren und, äh … man bedankt sich viel, viel eher. Äh, im Deutschen ist man manchmal etwas direkter, ähm, hat nicht das englische </w:t>
      </w:r>
      <w:r>
        <w:rPr>
          <w:rStyle w:val="Emphasis"/>
        </w:rPr>
        <w:t>Understatement</w:t>
      </w:r>
      <w:r>
        <w:t xml:space="preserve">, ähm, und das, das, ähm … ist durch aus auch, ähm, ja persönlichkeitsprägend oder charakterlich hat das Einfluss auf Menschen, die, ähm, dann miteinander reden und sicherlich ist das auch, ähm, ein Grund für Missverständnisse zwischen Kulturen. Insofern ist es umso wichtiger, dass man wahrscheinlich, äh, in beiden Kulturen zu Hause ist, um dann auch zu vermitteln. </w:t>
      </w:r>
    </w:p>
    <w:bookmarkStart w:id="437" w:name="Back_To_Session4_MediaContent4"/>
    <w:p w:rsidR="00A85B4D" w:rsidRDefault="00943998">
      <w:pPr>
        <w:pStyle w:val="NormalWeb"/>
        <w:divId w:val="509563148"/>
      </w:pPr>
      <w:r>
        <w:fldChar w:fldCharType="begin"/>
      </w:r>
      <w:r>
        <w:instrText xml:space="preserve"> HYPERLINK "" \l "Session4_MediaContent4" </w:instrText>
      </w:r>
      <w:r>
        <w:fldChar w:fldCharType="separate"/>
      </w:r>
      <w:r>
        <w:rPr>
          <w:rStyle w:val="Hyperlink"/>
        </w:rPr>
        <w:t>Back to - Audio 3 Wilfried Koch</w:t>
      </w:r>
      <w:r>
        <w:fldChar w:fldCharType="end"/>
      </w:r>
      <w:bookmarkEnd w:id="437"/>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1957368361"/>
        <w:rPr>
          <w:rFonts w:eastAsia="Times New Roman"/>
        </w:rPr>
      </w:pPr>
      <w:bookmarkStart w:id="438" w:name="Session4_Transcript3"/>
      <w:bookmarkEnd w:id="438"/>
      <w:r>
        <w:rPr>
          <w:rFonts w:eastAsia="Times New Roman"/>
        </w:rPr>
        <w:t>Audio 4 Oladunni Stähler</w:t>
      </w:r>
    </w:p>
    <w:p w:rsidR="00A85B4D" w:rsidRDefault="00943998">
      <w:pPr>
        <w:pStyle w:val="Heading2"/>
        <w:divId w:val="1957368361"/>
        <w:rPr>
          <w:rFonts w:eastAsia="Times New Roman"/>
        </w:rPr>
      </w:pPr>
      <w:r>
        <w:rPr>
          <w:rFonts w:eastAsia="Times New Roman"/>
        </w:rPr>
        <w:t>Transcript</w:t>
      </w:r>
    </w:p>
    <w:p w:rsidR="00A85B4D" w:rsidRDefault="00943998">
      <w:pPr>
        <w:pStyle w:val="speaker"/>
        <w:divId w:val="1369988906"/>
      </w:pPr>
      <w:r>
        <w:t>Oladunni Stähler</w:t>
      </w:r>
    </w:p>
    <w:p w:rsidR="00A85B4D" w:rsidRDefault="00943998">
      <w:pPr>
        <w:pStyle w:val="remark"/>
        <w:divId w:val="1369988906"/>
      </w:pPr>
      <w:r>
        <w:t xml:space="preserve">Ich finde auch, ähm, ich kann mich freier ausdrücken in Nigeria als hier, weil ich denke, das sind die Leute, zu dem ich gehöre, ähm, meine Hautfarbe spielt auch keine… also ich…, das ist da, wo ich herkomme – hier habe ich immer das Gefühl, na ja, ich komm’eh nicht von hier, ähm, habe ich das Recht das zu sagen? Ich kann ja auch hier nicht wählen, weil ich ja halt keine deutsche Staatsbürgerschaft [habe], was ist denn überhaupt mein Beitrag hier… Das einzige, was ich ruhig immer sagen kann, ich kann die Sprache sehr gut, das heißt, wenn du am Telefon bist, weißt du nicht ganz genau, woher ich komme. Also du kannst nicht sagen, ich bin ein Ausländer, aber du weißt auch nicht ganz genau, wo ich hinpasse. Manchmal fühle ich mich auch so, ähm, persönlich. </w:t>
      </w:r>
    </w:p>
    <w:p w:rsidR="00A85B4D" w:rsidRDefault="00943998">
      <w:pPr>
        <w:pStyle w:val="remark"/>
        <w:divId w:val="1369988906"/>
      </w:pPr>
      <w:r>
        <w:t xml:space="preserve">Ich finde die Sprache ist sehr wichtig für die Identität, weil es ist etwas, was, was [die] Person bindet, vielleicht mit seiner entweder ethnischen Gruppe oder seiner Zugehörigkeit an einer, ja an einem Ganzen. Und wenn ich mich selber jetzt anschaue, ähm, die Sprachen, die ich gelernt habe, also ich habe jetzt zum Beispiel Yoruba war natürlich, äh, mitwachsen, das haben die Eltern gesprochen zu Hause, das haben die Großeltern auch gesprochen. </w:t>
      </w:r>
    </w:p>
    <w:p w:rsidR="00A85B4D" w:rsidRDefault="00943998">
      <w:pPr>
        <w:pStyle w:val="remark"/>
        <w:divId w:val="1369988906"/>
      </w:pPr>
      <w:r>
        <w:t xml:space="preserve">Interessanterweise in der Schule, als ich aufgewachsen bin in Nigeria, durften wir die Heimatsprachen nicht sprechen, damit wir unser Englisch nicht kaputt machen, das heißt viele von uns hängen ja jetzt als Erwachsene an unserer Sprache von alten Zeiten, weil das uns auch verbindet und das gibt einem das Gefühl, „Ja, also du gehörst eigentlich in diese, in diese ethnische Gruppe“ – nicht nur das, sondern du kennst ja halt die Worte auch wenn du es nicht perfekt sprichst und, ähm, die Leute akzeptieren dir, weil du ja diese Sprache auch sprichst. </w:t>
      </w:r>
    </w:p>
    <w:bookmarkStart w:id="439" w:name="Back_To_Session4_MediaContent6"/>
    <w:p w:rsidR="00A85B4D" w:rsidRDefault="00943998">
      <w:pPr>
        <w:pStyle w:val="NormalWeb"/>
        <w:divId w:val="1957368361"/>
      </w:pPr>
      <w:r>
        <w:fldChar w:fldCharType="begin"/>
      </w:r>
      <w:r>
        <w:instrText xml:space="preserve"> HYPERLINK "" \l "Session4_MediaContent6" </w:instrText>
      </w:r>
      <w:r>
        <w:fldChar w:fldCharType="separate"/>
      </w:r>
      <w:r>
        <w:rPr>
          <w:rStyle w:val="Hyperlink"/>
        </w:rPr>
        <w:t>Back to - Audio 4 Oladunni Stähler</w:t>
      </w:r>
      <w:r>
        <w:fldChar w:fldCharType="end"/>
      </w:r>
      <w:bookmarkEnd w:id="439"/>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1257785374"/>
        <w:rPr>
          <w:rFonts w:eastAsia="Times New Roman"/>
        </w:rPr>
      </w:pPr>
      <w:bookmarkStart w:id="440" w:name="Session4_Transcript4"/>
      <w:bookmarkEnd w:id="440"/>
      <w:r>
        <w:rPr>
          <w:rFonts w:eastAsia="Times New Roman"/>
        </w:rPr>
        <w:t>Audio 2 Kirsten Ulman</w:t>
      </w:r>
    </w:p>
    <w:p w:rsidR="00A85B4D" w:rsidRDefault="00943998">
      <w:pPr>
        <w:pStyle w:val="Heading2"/>
        <w:divId w:val="1257785374"/>
        <w:rPr>
          <w:rFonts w:eastAsia="Times New Roman"/>
        </w:rPr>
      </w:pPr>
      <w:r>
        <w:rPr>
          <w:rFonts w:eastAsia="Times New Roman"/>
        </w:rPr>
        <w:t>Transcript</w:t>
      </w:r>
    </w:p>
    <w:p w:rsidR="00A85B4D" w:rsidRDefault="00943998">
      <w:pPr>
        <w:pStyle w:val="speaker"/>
        <w:divId w:val="998923617"/>
      </w:pPr>
      <w:r>
        <w:t>Kirsten Ulman</w:t>
      </w:r>
    </w:p>
    <w:p w:rsidR="00A85B4D" w:rsidRDefault="00943998">
      <w:pPr>
        <w:pStyle w:val="remark"/>
        <w:divId w:val="998923617"/>
      </w:pPr>
      <w:r>
        <w:t xml:space="preserve">Also ich würde meine nationale Identität auf jeden Fall als Österreicherin, ähm, beschreiben, wobei ich es aber etwas schwierig finde, da wirklich stolz drauf zu sein, da Österreich doch eine, ähm… sehr, ähm… intensive Geschichte hat und deshalb würde ich mich jetzt nicht als Patriotin bezeichnen, aber ich bin sehr froh, dass ich in Österreich geboren bin, das ist ein sehr…, also ich, …, ein sehr reiches, gutes Land zu leben und deshalb bin ich sehr glücklich und ich kann mir auch gut vorstellen, mein ganzes Leben in Österreich zu bleiben. Das Leben in London ist für mich, ähm, sehr unterschiedlich zu dem Leben in Wien. Ich war, ähm… die ersten Male, die ich in der Stadt verbracht hab’, wirklich ein bisschen überwältigt von der, ähm… Geschwindigkeit, wie, wie das Leben hier geht. Allein wenn man in die, ähm… U-Bahn, also in, in die Untergrundbahn steigt, wie viele Leute unterwegs sind, wie schnell man sich bewegen muss, damit man nicht überrannt wird. Also, es, ähm… auch die Größe von London, es hat mich auf jeden Fall überwältigt und, ähm… aber nicht, nicht nur im negativen Sinn, sondern es ist auch wirklich ein interessantes Gefühl, so anonym in der Stadt zu sein, da sie so groß ist und in Wien trifft man doch am Tag, ähm, sicher ein paar Leute, die man kennt, wenn man in seinem Bezirk unterwegs ist. </w:t>
      </w:r>
    </w:p>
    <w:p w:rsidR="00A85B4D" w:rsidRDefault="00943998">
      <w:pPr>
        <w:pStyle w:val="speaker"/>
        <w:divId w:val="2097437437"/>
      </w:pPr>
      <w:r>
        <w:t>Interviewer</w:t>
      </w:r>
    </w:p>
    <w:p w:rsidR="00A85B4D" w:rsidRDefault="00943998">
      <w:pPr>
        <w:pStyle w:val="remark"/>
        <w:divId w:val="2097437437"/>
      </w:pPr>
      <w:r>
        <w:t>Wie sehr zu Hause fühlen Sie sich in Wien einerseits und in London andererseits?</w:t>
      </w:r>
    </w:p>
    <w:p w:rsidR="00A85B4D" w:rsidRDefault="00943998">
      <w:pPr>
        <w:pStyle w:val="speaker"/>
        <w:divId w:val="754404236"/>
      </w:pPr>
      <w:r>
        <w:t>Kirsten Ulman</w:t>
      </w:r>
    </w:p>
    <w:p w:rsidR="00A85B4D" w:rsidRDefault="00943998">
      <w:pPr>
        <w:pStyle w:val="remark"/>
        <w:divId w:val="754404236"/>
      </w:pPr>
      <w:r>
        <w:t xml:space="preserve">Ähm… In London fühle ich mich als Besucherin, in Wien fühle ich mich definitiv zu Hause. Ähm… In Wien wohne ich schon seit Jahren, ich kenne Wien seit meiner frühen Kindheit, ich bin noch dort in den Kindergarten gegangen und hab’ viel Zeit, ähm… mit meiner Familie in Wien verbracht. Man kann sehr viel kulturell dort unternehmen, deshalb, ähm… waren wir viel dort und das ist auf jeden Fall meine Heimat. London ist die Wahlheimat von meinem Partner und deshalb bin ich auch dort, aber es fühlt sich für mich nicht wie ein Zuhause an, obwohl ich es jetzt, jetzt immer mehr kennenlerne und, ähm… mich ein bisschen besser auskenne in der großen Stadt, aber es ist noch immer sehr fremd. </w:t>
      </w:r>
    </w:p>
    <w:bookmarkStart w:id="441" w:name="Back_To_Session4_MediaContent9"/>
    <w:p w:rsidR="00A85B4D" w:rsidRDefault="00943998">
      <w:pPr>
        <w:pStyle w:val="NormalWeb"/>
        <w:divId w:val="1257785374"/>
      </w:pPr>
      <w:r>
        <w:fldChar w:fldCharType="begin"/>
      </w:r>
      <w:r>
        <w:instrText xml:space="preserve"> HYPERLINK "" \l "Session4_MediaContent9" </w:instrText>
      </w:r>
      <w:r>
        <w:fldChar w:fldCharType="separate"/>
      </w:r>
      <w:r>
        <w:rPr>
          <w:rStyle w:val="Hyperlink"/>
        </w:rPr>
        <w:t>Back to - Audio 2 Kirsten Ulman</w:t>
      </w:r>
      <w:r>
        <w:fldChar w:fldCharType="end"/>
      </w:r>
      <w:bookmarkEnd w:id="441"/>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831722320"/>
        <w:rPr>
          <w:rFonts w:eastAsia="Times New Roman"/>
        </w:rPr>
      </w:pPr>
      <w:bookmarkStart w:id="442" w:name="Session4_Transcript5"/>
      <w:bookmarkEnd w:id="442"/>
      <w:r>
        <w:rPr>
          <w:rFonts w:eastAsia="Times New Roman"/>
        </w:rPr>
        <w:t>Audio 3 Wilfried Koch</w:t>
      </w:r>
    </w:p>
    <w:p w:rsidR="00A85B4D" w:rsidRDefault="00943998">
      <w:pPr>
        <w:pStyle w:val="Heading2"/>
        <w:divId w:val="831722320"/>
        <w:rPr>
          <w:rFonts w:eastAsia="Times New Roman"/>
        </w:rPr>
      </w:pPr>
      <w:r>
        <w:rPr>
          <w:rFonts w:eastAsia="Times New Roman"/>
        </w:rPr>
        <w:t>Transcript</w:t>
      </w:r>
    </w:p>
    <w:p w:rsidR="00A85B4D" w:rsidRDefault="00943998">
      <w:pPr>
        <w:pStyle w:val="speaker"/>
        <w:divId w:val="1130517350"/>
      </w:pPr>
      <w:r>
        <w:t>Wilfried Koch</w:t>
      </w:r>
    </w:p>
    <w:p w:rsidR="00A85B4D" w:rsidRDefault="00943998">
      <w:pPr>
        <w:pStyle w:val="remark"/>
        <w:divId w:val="1130517350"/>
      </w:pPr>
      <w:r>
        <w:t xml:space="preserve">Also geboren wie gesagt bin ich in, in Berlin, äh … und, ähm … in Karlshorst äh habe ich die ersten Jahre meines Lebens verbracht, ähm … Aufgewachsen, ja in Gesamtberlin. Ich bin in der Mitte der Stadt zur Schule gegangen, habe da mein Abitur gemacht, äh, habe an anderen Orten der Stadt Fußball spielen gelernt. Das, ähm … also Berlin ist im Prinzip regional die Heimat, die ich, äh, in der ich aufgewachsen bin. </w:t>
      </w:r>
    </w:p>
    <w:p w:rsidR="00A85B4D" w:rsidRDefault="00943998">
      <w:pPr>
        <w:pStyle w:val="speaker"/>
        <w:divId w:val="144130719"/>
      </w:pPr>
      <w:r>
        <w:t>Interviewer</w:t>
      </w:r>
    </w:p>
    <w:p w:rsidR="00A85B4D" w:rsidRDefault="00943998">
      <w:pPr>
        <w:pStyle w:val="remark"/>
        <w:divId w:val="144130719"/>
      </w:pPr>
      <w:r>
        <w:t>War das damals, als Sie aufgewachsen sind, West-Berlin oder Ost-Berlin?</w:t>
      </w:r>
    </w:p>
    <w:p w:rsidR="00A85B4D" w:rsidRDefault="00943998">
      <w:pPr>
        <w:pStyle w:val="speaker"/>
        <w:divId w:val="1450782036"/>
      </w:pPr>
      <w:r>
        <w:t>Wilfried Koch</w:t>
      </w:r>
    </w:p>
    <w:p w:rsidR="00A85B4D" w:rsidRDefault="00943998">
      <w:pPr>
        <w:pStyle w:val="remark"/>
        <w:divId w:val="1450782036"/>
      </w:pPr>
      <w:r>
        <w:t xml:space="preserve">Nein das war, das war Ost-Berlin. Das, das, äh … also Karlshorst ist im Prinzip der Ort, ähm, in dem die Kapitulation, äh … nach dem Zweiten Weltkrieg unterzeichnet wurde. Äh … In der Kindheit habe ich im Prinzip in einem geteilten Karlshorst gelebt, in einem Teil waren die sowjetischen Streitkräfte untergebracht und wir haben praktisch gegenüber gelebt. </w:t>
      </w:r>
    </w:p>
    <w:p w:rsidR="00A85B4D" w:rsidRDefault="00943998">
      <w:pPr>
        <w:pStyle w:val="speaker"/>
        <w:divId w:val="1936594899"/>
      </w:pPr>
      <w:r>
        <w:t>Interviewer</w:t>
      </w:r>
    </w:p>
    <w:p w:rsidR="00A85B4D" w:rsidRDefault="00943998">
      <w:pPr>
        <w:pStyle w:val="remark"/>
        <w:divId w:val="1936594899"/>
      </w:pPr>
      <w:r>
        <w:t>Also haben Sie Ihr ganzes Leben in Berlin verbracht?</w:t>
      </w:r>
    </w:p>
    <w:p w:rsidR="00A85B4D" w:rsidRDefault="00943998">
      <w:pPr>
        <w:pStyle w:val="speaker"/>
        <w:divId w:val="2064913045"/>
      </w:pPr>
      <w:r>
        <w:t>Wilfried Koch</w:t>
      </w:r>
    </w:p>
    <w:p w:rsidR="00A85B4D" w:rsidRDefault="00943998">
      <w:pPr>
        <w:pStyle w:val="remark"/>
        <w:divId w:val="2064913045"/>
      </w:pPr>
      <w:r>
        <w:t xml:space="preserve">Nein, äh, das ist es nicht. Also, ich, äh, fühl’ mich eigentlich verbunden mit vielen Regionen, in den ich längere Zeit gelebt habe, äh, oder die einen besonderen Eindruck auf mich gemacht haben. Also ich habe ein Jahr lang in Moskau gelebt, ich hab’ äh, ähm … mehr als ein Jahr in den USA verbracht und, äh, mit diesen Regionen dort, das, das in den USA war das zum Beispiel Kansas City, ähm … das … bin ich, bin ich sehr, sehr verbunden. </w:t>
      </w:r>
    </w:p>
    <w:p w:rsidR="00A85B4D" w:rsidRDefault="00943998">
      <w:pPr>
        <w:pStyle w:val="speaker"/>
        <w:divId w:val="1933782784"/>
      </w:pPr>
      <w:r>
        <w:t>Interviewer</w:t>
      </w:r>
    </w:p>
    <w:p w:rsidR="00A85B4D" w:rsidRDefault="00943998">
      <w:pPr>
        <w:pStyle w:val="remark"/>
        <w:divId w:val="1933782784"/>
      </w:pPr>
      <w:r>
        <w:t>Okay, also warum, fühlen Sie, das ist weit weg von Ihrer eigenen Heimat, warum fühlen Sie sich mit diesen Regionen auch verbunden?</w:t>
      </w:r>
    </w:p>
    <w:p w:rsidR="00A85B4D" w:rsidRDefault="00943998">
      <w:pPr>
        <w:pStyle w:val="speaker"/>
        <w:divId w:val="771901121"/>
      </w:pPr>
      <w:r>
        <w:t>Wilfried Koch</w:t>
      </w:r>
    </w:p>
    <w:p w:rsidR="00A85B4D" w:rsidRDefault="00943998">
      <w:pPr>
        <w:pStyle w:val="remark"/>
        <w:divId w:val="771901121"/>
      </w:pPr>
      <w:r>
        <w:t xml:space="preserve">Ja, man trifft dort Menschen, äh, mit denen man, äh, Kontakte pflegt, mit denen man Beziehungen eingeht. Man lernt die Kultur des anderen, äh, Landes kennen und schätzen, äh … und wenn man beide Sprachen, äh, spricht, sowohl das Russische als auch das Englische, hat man auch einen anderen Zugang zum, zum Leben, der authentischer ist, als wenn man das über die Übersetzung, äh, erlebt. </w:t>
      </w:r>
    </w:p>
    <w:p w:rsidR="00A85B4D" w:rsidRDefault="00943998">
      <w:pPr>
        <w:pStyle w:val="speaker"/>
        <w:divId w:val="1808157483"/>
      </w:pPr>
      <w:r>
        <w:t>Interviewer</w:t>
      </w:r>
    </w:p>
    <w:p w:rsidR="00A85B4D" w:rsidRDefault="00943998">
      <w:pPr>
        <w:pStyle w:val="remark"/>
        <w:divId w:val="1808157483"/>
      </w:pPr>
      <w:r>
        <w:t>Und fühlen Sie sich in Berlin zu Hause und warum?</w:t>
      </w:r>
    </w:p>
    <w:p w:rsidR="00A85B4D" w:rsidRDefault="00943998">
      <w:pPr>
        <w:pStyle w:val="speaker"/>
        <w:divId w:val="1258254046"/>
      </w:pPr>
      <w:r>
        <w:t>Wilfried Koch</w:t>
      </w:r>
    </w:p>
    <w:p w:rsidR="00A85B4D" w:rsidRDefault="00943998">
      <w:pPr>
        <w:pStyle w:val="remark"/>
        <w:divId w:val="1258254046"/>
      </w:pPr>
      <w:r>
        <w:t xml:space="preserve">Ja, Berlin ist durchaus meine Heimat, ähm, aber, ähm … das, das, ähm … sind, sind Dinge, die ja schon, schon wie ich schon sagte, das ist, ähm … es gibt Kulturangebote, es gibt Sportangebote, die ich schon als, als Kind hab’, äh, nutzen können. Ähm …Berlin hat Parks, hat Parks und Wälder, in denen ich als Kind umherstreifen konnte und dass, äh, dass so viele Seen hier vorhanden sind, in denen man baden und schwimmen kann, das war etwas, was, äh, was mich durchaus als Kind begeistert hat und auch heute, ähm … ist es für mich, äh, ganz wichtig. Ich glaube Berlin gehört zu den grünsten Hauptstädten Europas. </w:t>
      </w:r>
    </w:p>
    <w:p w:rsidR="00A85B4D" w:rsidRDefault="00943998">
      <w:pPr>
        <w:pStyle w:val="speaker"/>
        <w:divId w:val="1468351510"/>
      </w:pPr>
      <w:r>
        <w:t>Interviewer</w:t>
      </w:r>
    </w:p>
    <w:p w:rsidR="00A85B4D" w:rsidRDefault="00943998">
      <w:pPr>
        <w:pStyle w:val="remark"/>
        <w:divId w:val="1468351510"/>
      </w:pPr>
      <w:r>
        <w:t>Und wie wichtig, nochmal zur Sprache zurückzukommen, wie wichtig ist die Sprache für Ihre Identität?</w:t>
      </w:r>
    </w:p>
    <w:p w:rsidR="00A85B4D" w:rsidRDefault="00943998">
      <w:pPr>
        <w:pStyle w:val="speaker"/>
        <w:divId w:val="532352263"/>
      </w:pPr>
      <w:r>
        <w:t>Wilfried Koch</w:t>
      </w:r>
    </w:p>
    <w:p w:rsidR="00A85B4D" w:rsidRDefault="00943998">
      <w:pPr>
        <w:pStyle w:val="remark"/>
        <w:divId w:val="532352263"/>
      </w:pPr>
      <w:r>
        <w:t xml:space="preserve">Ähm …Na ja, äh, jetzt eigent…, eigentlich, ähm, bildet sich die Identität in dem Moment, ähm … durch das Umfeld. Ähm … also, äh … mu… muss nicht nur in einer Form der Sprache mich ausdrücken können, ähm … Ich habe verschiedene … Gelegenheiten, mit, mit verschiedenen Menschen aus verschiedenen, äh, Bildungsschichten, äh, zu sprechen. Ich habe, äh, internationale Kontakte, ähm, und dafür brauche ich im Prinzip, ähm … nicht nur eine Sprache, sondern eben viele Varianten und auch viele Sprachen. </w:t>
      </w:r>
    </w:p>
    <w:p w:rsidR="00A85B4D" w:rsidRDefault="00943998">
      <w:pPr>
        <w:pStyle w:val="speaker"/>
        <w:divId w:val="1586378134"/>
      </w:pPr>
      <w:r>
        <w:t>Interviewer</w:t>
      </w:r>
    </w:p>
    <w:p w:rsidR="00A85B4D" w:rsidRDefault="00943998">
      <w:pPr>
        <w:pStyle w:val="remark"/>
        <w:divId w:val="1586378134"/>
      </w:pPr>
      <w:r>
        <w:t>Sind Sie eine bisschen andere Person, ob sie jetzt auf Deutsch sprechen, auf Englisch, auf Russisch, auf Berlinerisch?</w:t>
      </w:r>
    </w:p>
    <w:p w:rsidR="00A85B4D" w:rsidRDefault="00943998">
      <w:pPr>
        <w:pStyle w:val="speaker"/>
        <w:divId w:val="1249272009"/>
      </w:pPr>
      <w:r>
        <w:t>Wilfried Koch</w:t>
      </w:r>
    </w:p>
    <w:p w:rsidR="00A85B4D" w:rsidRDefault="00943998">
      <w:pPr>
        <w:pStyle w:val="remark"/>
        <w:divId w:val="1249272009"/>
      </w:pPr>
      <w:r>
        <w:t xml:space="preserve">Das ist, das ist richtig. Ähm … Also, ähm … jede nationale Sprache denke ich, entwickelt auch, äh, eigene Denkmuster, die an, an die verwendeten Begrifflichkeiten gebunden sind und, äh … insofern tickt auch jeder Mensch, äh, je nachdem welchen Hintergrund er hat, äh, auch anders. Das … Ich hab’s ähm … insbesondere guten gemerkt, und bin ich ähm … äh, längere Zeit im Ausland war, das man sich sofort auch in, in andere Denk- und Verhaltensmuster begibt, weil man anders spricht. </w:t>
      </w:r>
    </w:p>
    <w:p w:rsidR="00A85B4D" w:rsidRDefault="00943998">
      <w:pPr>
        <w:pStyle w:val="remark"/>
        <w:divId w:val="1249272009"/>
      </w:pPr>
      <w:r>
        <w:t xml:space="preserve">Ähm … Ich möchte’s vielleicht mal an einem Beispiel formulieren: ähm … Im Englischen gibt es, ähm … Sprachmuster, die relativ gefestigt sind, die einen, eine sofortige Höflichkeit, äh, suggerieren und, äh … man bedankt sich viel, viel eher. Äh, im Deutschen ist man manchmal etwas direkter, ähm, hat nicht das englische </w:t>
      </w:r>
      <w:r>
        <w:rPr>
          <w:rStyle w:val="Emphasis"/>
        </w:rPr>
        <w:t>Understatement</w:t>
      </w:r>
      <w:r>
        <w:t xml:space="preserve">, ähm, und das, das, ähm … ist durch aus auch, ähm, ja persönlichkeitsprägend oder charakterlich hat das Einfluss auf Menschen, die, ähm, dann miteinander reden und sicherlich ist das auch, ähm, ein Grund für Missverständnisse zwischen Kulturen. Insofern ist es umso wichtiger, dass man wahrscheinlich, äh, in beiden Kulturen zu Hause ist, um dann auch zu vermitteln. </w:t>
      </w:r>
    </w:p>
    <w:bookmarkStart w:id="443" w:name="Back_To_Session4_MediaContent10"/>
    <w:p w:rsidR="00A85B4D" w:rsidRDefault="00943998">
      <w:pPr>
        <w:pStyle w:val="NormalWeb"/>
        <w:divId w:val="831722320"/>
      </w:pPr>
      <w:r>
        <w:fldChar w:fldCharType="begin"/>
      </w:r>
      <w:r>
        <w:instrText xml:space="preserve"> HYPERLINK "" \l "Session4_MediaContent10" </w:instrText>
      </w:r>
      <w:r>
        <w:fldChar w:fldCharType="separate"/>
      </w:r>
      <w:r>
        <w:rPr>
          <w:rStyle w:val="Hyperlink"/>
        </w:rPr>
        <w:t>Back to - Audio 3 Wilfried Koch</w:t>
      </w:r>
      <w:r>
        <w:fldChar w:fldCharType="end"/>
      </w:r>
      <w:bookmarkEnd w:id="443"/>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219219451"/>
        <w:rPr>
          <w:rFonts w:eastAsia="Times New Roman"/>
        </w:rPr>
      </w:pPr>
      <w:bookmarkStart w:id="444" w:name="Session4_Transcript6"/>
      <w:bookmarkEnd w:id="444"/>
      <w:r>
        <w:rPr>
          <w:rFonts w:eastAsia="Times New Roman"/>
        </w:rPr>
        <w:t>Audio 4 Oladunni Stähler</w:t>
      </w:r>
    </w:p>
    <w:p w:rsidR="00A85B4D" w:rsidRDefault="00943998">
      <w:pPr>
        <w:pStyle w:val="Heading2"/>
        <w:divId w:val="219219451"/>
        <w:rPr>
          <w:rFonts w:eastAsia="Times New Roman"/>
        </w:rPr>
      </w:pPr>
      <w:r>
        <w:rPr>
          <w:rFonts w:eastAsia="Times New Roman"/>
        </w:rPr>
        <w:t>Transcript</w:t>
      </w:r>
    </w:p>
    <w:p w:rsidR="00A85B4D" w:rsidRDefault="00943998">
      <w:pPr>
        <w:pStyle w:val="speaker"/>
        <w:divId w:val="1689016486"/>
      </w:pPr>
      <w:r>
        <w:t>Oladunni Stähler</w:t>
      </w:r>
    </w:p>
    <w:p w:rsidR="00A85B4D" w:rsidRDefault="00943998">
      <w:pPr>
        <w:pStyle w:val="remark"/>
        <w:divId w:val="1689016486"/>
      </w:pPr>
      <w:r>
        <w:t xml:space="preserve">Ich finde auch, ähm, ich kann mich freier ausdrücken in Nigeria als hier, weil ich denke, das sind die Leute, zu dem ich gehöre, ähm, meine Hautfarbe spielt auch keine… also ich…, das ist da, wo ich herkomme – hier habe ich immer das Gefühl, na ja, ich komm’eh nicht von hier, ähm, habe ich das Recht das zu sagen? Ich kann ja auch hier nicht wählen, weil ich ja halt keine deutsche Staatsbürgerschaft [habe], was ist denn überhaupt mein Beitrag hier… Das einzige, was ich ruhig immer sagen kann, ich kann die Sprache sehr gut, das heißt, wenn du am Telefon bist, weißt du nicht ganz genau, woher ich komme. Also du kannst nicht sagen, ich bin ein Ausländer, aber du weißt auch nicht ganz genau, wo ich hinpasse. Manchmal fühle ich mich auch so, ähm, persönlich. </w:t>
      </w:r>
    </w:p>
    <w:p w:rsidR="00A85B4D" w:rsidRDefault="00943998">
      <w:pPr>
        <w:pStyle w:val="remark"/>
        <w:divId w:val="1689016486"/>
      </w:pPr>
      <w:r>
        <w:t xml:space="preserve">Ich finde die Sprache ist sehr wichtig für die Identität, weil es ist etwas, was, was [die] Person bindet, vielleicht mit seiner entweder ethnischen Gruppe oder seiner Zugehörigkeit an einer, ja an einem Ganzen. Und wenn ich mich selber jetzt anschaue, ähm, die Sprachen, die ich gelernt habe, also ich habe jetzt zum Beispiel Yoruba war natürlich, äh, mitwachsen, das haben die Eltern gesprochen zu Hause, das haben die Großeltern auch gesprochen. </w:t>
      </w:r>
    </w:p>
    <w:p w:rsidR="00A85B4D" w:rsidRDefault="00943998">
      <w:pPr>
        <w:pStyle w:val="remark"/>
        <w:divId w:val="1689016486"/>
      </w:pPr>
      <w:r>
        <w:t xml:space="preserve">Interessanterweise in der Schule, als ich aufgewachsen bin in Nigeria, durften wir die Heimatsprachen nicht sprechen, damit wir unser Englisch nicht kaputt machen, das heißt viele von uns hängen ja jetzt als Erwachsene an unserer Sprache von alten Zeiten, weil das uns auch verbindet und das gibt einem das Gefühl, „Ja, also du gehörst eigentlich in diese, in diese ethnische Gruppe“ – nicht nur das, sondern du kennst ja halt die Worte auch wenn du es nicht perfekt sprichst und, ähm, die Leute akzeptieren dir, weil du ja diese Sprache auch sprichst. </w:t>
      </w:r>
    </w:p>
    <w:bookmarkStart w:id="445" w:name="Back_To_Session4_MediaContent11"/>
    <w:p w:rsidR="00A85B4D" w:rsidRDefault="00943998">
      <w:pPr>
        <w:pStyle w:val="NormalWeb"/>
        <w:divId w:val="219219451"/>
      </w:pPr>
      <w:r>
        <w:fldChar w:fldCharType="begin"/>
      </w:r>
      <w:r>
        <w:instrText xml:space="preserve"> HYPERLINK "" \l "Session4_MediaContent11" </w:instrText>
      </w:r>
      <w:r>
        <w:fldChar w:fldCharType="separate"/>
      </w:r>
      <w:r>
        <w:rPr>
          <w:rStyle w:val="Hyperlink"/>
        </w:rPr>
        <w:t>Back to - Audio 4 Oladunni Stähler</w:t>
      </w:r>
      <w:r>
        <w:fldChar w:fldCharType="end"/>
      </w:r>
      <w:bookmarkEnd w:id="445"/>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293097525"/>
        <w:rPr>
          <w:rFonts w:eastAsia="Times New Roman"/>
        </w:rPr>
      </w:pPr>
      <w:bookmarkStart w:id="446" w:name="Session4_Transcript7"/>
      <w:bookmarkEnd w:id="446"/>
      <w:r>
        <w:rPr>
          <w:rFonts w:eastAsia="Times New Roman"/>
        </w:rPr>
        <w:t>Uncaptioned interactive content</w:t>
      </w:r>
    </w:p>
    <w:p w:rsidR="00A85B4D" w:rsidRDefault="00943998">
      <w:pPr>
        <w:pStyle w:val="Heading2"/>
        <w:divId w:val="293097525"/>
        <w:rPr>
          <w:rFonts w:eastAsia="Times New Roman"/>
        </w:rPr>
      </w:pPr>
      <w:r>
        <w:rPr>
          <w:rFonts w:eastAsia="Times New Roman"/>
        </w:rPr>
        <w:t>Transcript</w:t>
      </w:r>
    </w:p>
    <w:p w:rsidR="00A85B4D" w:rsidRDefault="00943998">
      <w:pPr>
        <w:pStyle w:val="remark"/>
        <w:divId w:val="2005090589"/>
      </w:pPr>
      <w:r>
        <w:t>Hallo, wären Sie bereit, an einem kurzen Interview zum Thema „Identität“ teilzunehmen?</w:t>
      </w:r>
    </w:p>
    <w:bookmarkStart w:id="447" w:name="Back_To_Session4_MediaContent12"/>
    <w:p w:rsidR="00A85B4D" w:rsidRDefault="00943998">
      <w:pPr>
        <w:pStyle w:val="NormalWeb"/>
        <w:divId w:val="293097525"/>
      </w:pPr>
      <w:r>
        <w:fldChar w:fldCharType="begin"/>
      </w:r>
      <w:r>
        <w:instrText xml:space="preserve"> HYPERLINK "" \l "Session4_MediaContent12" </w:instrText>
      </w:r>
      <w:r>
        <w:fldChar w:fldCharType="separate"/>
      </w:r>
      <w:r>
        <w:rPr>
          <w:rStyle w:val="Hyperlink"/>
        </w:rPr>
        <w:t>Back to - Uncaptioned interactive content</w:t>
      </w:r>
      <w:r>
        <w:fldChar w:fldCharType="end"/>
      </w:r>
      <w:bookmarkEnd w:id="447"/>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1191800864"/>
        <w:rPr>
          <w:rFonts w:eastAsia="Times New Roman"/>
        </w:rPr>
      </w:pPr>
      <w:bookmarkStart w:id="448" w:name="Session4_Transcript8"/>
      <w:bookmarkEnd w:id="448"/>
      <w:r>
        <w:rPr>
          <w:rFonts w:eastAsia="Times New Roman"/>
        </w:rPr>
        <w:t>Uncaptioned interactive content</w:t>
      </w:r>
    </w:p>
    <w:p w:rsidR="00A85B4D" w:rsidRDefault="00943998">
      <w:pPr>
        <w:pStyle w:val="Heading2"/>
        <w:divId w:val="1191800864"/>
        <w:rPr>
          <w:rFonts w:eastAsia="Times New Roman"/>
        </w:rPr>
      </w:pPr>
      <w:r>
        <w:rPr>
          <w:rFonts w:eastAsia="Times New Roman"/>
        </w:rPr>
        <w:t>Transcript</w:t>
      </w:r>
    </w:p>
    <w:p w:rsidR="00A85B4D" w:rsidRDefault="00943998">
      <w:pPr>
        <w:pStyle w:val="remark"/>
        <w:divId w:val="779034211"/>
      </w:pPr>
      <w:r>
        <w:t>Woher kommen Sie ursprünglich und wo wohnen Sie jetzt?</w:t>
      </w:r>
    </w:p>
    <w:bookmarkStart w:id="449" w:name="Back_To_Session4_MediaContent14"/>
    <w:p w:rsidR="00A85B4D" w:rsidRDefault="00943998">
      <w:pPr>
        <w:pStyle w:val="NormalWeb"/>
        <w:divId w:val="1191800864"/>
      </w:pPr>
      <w:r>
        <w:fldChar w:fldCharType="begin"/>
      </w:r>
      <w:r>
        <w:instrText xml:space="preserve"> HYPERLINK "" \l "Session4_MediaContent14" </w:instrText>
      </w:r>
      <w:r>
        <w:fldChar w:fldCharType="separate"/>
      </w:r>
      <w:r>
        <w:rPr>
          <w:rStyle w:val="Hyperlink"/>
        </w:rPr>
        <w:t>Back to - Uncaptioned interactive content</w:t>
      </w:r>
      <w:r>
        <w:fldChar w:fldCharType="end"/>
      </w:r>
      <w:bookmarkEnd w:id="449"/>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1195191868"/>
        <w:rPr>
          <w:rFonts w:eastAsia="Times New Roman"/>
        </w:rPr>
      </w:pPr>
      <w:bookmarkStart w:id="450" w:name="Session4_Transcript9"/>
      <w:bookmarkEnd w:id="450"/>
      <w:r>
        <w:rPr>
          <w:rFonts w:eastAsia="Times New Roman"/>
        </w:rPr>
        <w:t>Uncaptioned interactive content</w:t>
      </w:r>
    </w:p>
    <w:p w:rsidR="00A85B4D" w:rsidRDefault="00943998">
      <w:pPr>
        <w:pStyle w:val="Heading2"/>
        <w:divId w:val="1195191868"/>
        <w:rPr>
          <w:rFonts w:eastAsia="Times New Roman"/>
        </w:rPr>
      </w:pPr>
      <w:r>
        <w:rPr>
          <w:rFonts w:eastAsia="Times New Roman"/>
        </w:rPr>
        <w:t>Transcript</w:t>
      </w:r>
    </w:p>
    <w:p w:rsidR="00A85B4D" w:rsidRDefault="00943998">
      <w:pPr>
        <w:pStyle w:val="remark"/>
        <w:divId w:val="678969170"/>
      </w:pPr>
      <w:r>
        <w:t>Mit welcher Region oder mit welchen Regionen fühlen Sie sich verbunden und warum?</w:t>
      </w:r>
    </w:p>
    <w:bookmarkStart w:id="451" w:name="Back_To_Session4_MediaContent16"/>
    <w:p w:rsidR="00A85B4D" w:rsidRDefault="00943998">
      <w:pPr>
        <w:pStyle w:val="NormalWeb"/>
        <w:divId w:val="1195191868"/>
      </w:pPr>
      <w:r>
        <w:fldChar w:fldCharType="begin"/>
      </w:r>
      <w:r>
        <w:instrText xml:space="preserve"> HYPERLINK "" \l "Session4_MediaContent16" </w:instrText>
      </w:r>
      <w:r>
        <w:fldChar w:fldCharType="separate"/>
      </w:r>
      <w:r>
        <w:rPr>
          <w:rStyle w:val="Hyperlink"/>
        </w:rPr>
        <w:t>Back to - Uncaptioned interactive content</w:t>
      </w:r>
      <w:r>
        <w:fldChar w:fldCharType="end"/>
      </w:r>
      <w:bookmarkEnd w:id="451"/>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729883065"/>
        <w:rPr>
          <w:rFonts w:eastAsia="Times New Roman"/>
        </w:rPr>
      </w:pPr>
      <w:bookmarkStart w:id="452" w:name="Session4_Transcript10"/>
      <w:bookmarkEnd w:id="452"/>
      <w:r>
        <w:rPr>
          <w:rFonts w:eastAsia="Times New Roman"/>
        </w:rPr>
        <w:t>Uncaptioned interactive content</w:t>
      </w:r>
    </w:p>
    <w:p w:rsidR="00A85B4D" w:rsidRDefault="00943998">
      <w:pPr>
        <w:pStyle w:val="Heading2"/>
        <w:divId w:val="729883065"/>
        <w:rPr>
          <w:rFonts w:eastAsia="Times New Roman"/>
        </w:rPr>
      </w:pPr>
      <w:r>
        <w:rPr>
          <w:rFonts w:eastAsia="Times New Roman"/>
        </w:rPr>
        <w:t>Transcript</w:t>
      </w:r>
    </w:p>
    <w:p w:rsidR="00A85B4D" w:rsidRDefault="00943998">
      <w:pPr>
        <w:pStyle w:val="remark"/>
        <w:divId w:val="1110706261"/>
      </w:pPr>
      <w:r>
        <w:t>Wie würden Sie Ihre regionale oder nationale Identität beschreiben?</w:t>
      </w:r>
    </w:p>
    <w:bookmarkStart w:id="453" w:name="Back_To_Session4_MediaContent18"/>
    <w:p w:rsidR="00A85B4D" w:rsidRDefault="00943998">
      <w:pPr>
        <w:pStyle w:val="NormalWeb"/>
        <w:divId w:val="729883065"/>
      </w:pPr>
      <w:r>
        <w:fldChar w:fldCharType="begin"/>
      </w:r>
      <w:r>
        <w:instrText xml:space="preserve"> HYPERLINK "" \l "Session4_MediaContent18" </w:instrText>
      </w:r>
      <w:r>
        <w:fldChar w:fldCharType="separate"/>
      </w:r>
      <w:r>
        <w:rPr>
          <w:rStyle w:val="Hyperlink"/>
        </w:rPr>
        <w:t>Back to - Uncaptioned interactive content</w:t>
      </w:r>
      <w:r>
        <w:fldChar w:fldCharType="end"/>
      </w:r>
      <w:bookmarkEnd w:id="453"/>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1900743318"/>
        <w:rPr>
          <w:rFonts w:eastAsia="Times New Roman"/>
        </w:rPr>
      </w:pPr>
      <w:bookmarkStart w:id="454" w:name="Session4_Transcript11"/>
      <w:bookmarkEnd w:id="454"/>
      <w:r>
        <w:rPr>
          <w:rFonts w:eastAsia="Times New Roman"/>
        </w:rPr>
        <w:t>Uncaptioned interactive content</w:t>
      </w:r>
    </w:p>
    <w:p w:rsidR="00A85B4D" w:rsidRDefault="00943998">
      <w:pPr>
        <w:pStyle w:val="Heading2"/>
        <w:divId w:val="1900743318"/>
        <w:rPr>
          <w:rFonts w:eastAsia="Times New Roman"/>
        </w:rPr>
      </w:pPr>
      <w:r>
        <w:rPr>
          <w:rFonts w:eastAsia="Times New Roman"/>
        </w:rPr>
        <w:t>Transcript</w:t>
      </w:r>
    </w:p>
    <w:p w:rsidR="00A85B4D" w:rsidRDefault="00943998">
      <w:pPr>
        <w:pStyle w:val="remark"/>
        <w:divId w:val="958604063"/>
      </w:pPr>
      <w:r>
        <w:t>Welche Rolle spielt das Geografische und Kulturelle für Sie?</w:t>
      </w:r>
    </w:p>
    <w:bookmarkStart w:id="455" w:name="Back_To_Session4_MediaContent20"/>
    <w:p w:rsidR="00A85B4D" w:rsidRDefault="00943998">
      <w:pPr>
        <w:pStyle w:val="NormalWeb"/>
        <w:divId w:val="1900743318"/>
      </w:pPr>
      <w:r>
        <w:fldChar w:fldCharType="begin"/>
      </w:r>
      <w:r>
        <w:instrText xml:space="preserve"> HYPERLINK "" \l "Session4_MediaContent20" </w:instrText>
      </w:r>
      <w:r>
        <w:fldChar w:fldCharType="separate"/>
      </w:r>
      <w:r>
        <w:rPr>
          <w:rStyle w:val="Hyperlink"/>
        </w:rPr>
        <w:t>Back to - Uncaptioned interactive content</w:t>
      </w:r>
      <w:r>
        <w:fldChar w:fldCharType="end"/>
      </w:r>
      <w:bookmarkEnd w:id="455"/>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115375531"/>
        <w:rPr>
          <w:rFonts w:eastAsia="Times New Roman"/>
        </w:rPr>
      </w:pPr>
      <w:bookmarkStart w:id="456" w:name="Session4_Transcript12"/>
      <w:bookmarkEnd w:id="456"/>
      <w:r>
        <w:rPr>
          <w:rFonts w:eastAsia="Times New Roman"/>
        </w:rPr>
        <w:t>Uncaptioned interactive content</w:t>
      </w:r>
    </w:p>
    <w:p w:rsidR="00A85B4D" w:rsidRDefault="00943998">
      <w:pPr>
        <w:pStyle w:val="Heading2"/>
        <w:divId w:val="115375531"/>
        <w:rPr>
          <w:rFonts w:eastAsia="Times New Roman"/>
        </w:rPr>
      </w:pPr>
      <w:r>
        <w:rPr>
          <w:rFonts w:eastAsia="Times New Roman"/>
        </w:rPr>
        <w:t>Transcript</w:t>
      </w:r>
    </w:p>
    <w:p w:rsidR="00A85B4D" w:rsidRDefault="00943998">
      <w:pPr>
        <w:pStyle w:val="remark"/>
        <w:divId w:val="654457180"/>
      </w:pPr>
      <w:r>
        <w:t>Gibt es andere Aspekte Ihrer Identität, die Ihnen wichtiger sind?</w:t>
      </w:r>
    </w:p>
    <w:bookmarkStart w:id="457" w:name="Back_To_Session4_MediaContent22"/>
    <w:p w:rsidR="00A85B4D" w:rsidRDefault="00943998">
      <w:pPr>
        <w:pStyle w:val="NormalWeb"/>
        <w:divId w:val="115375531"/>
      </w:pPr>
      <w:r>
        <w:fldChar w:fldCharType="begin"/>
      </w:r>
      <w:r>
        <w:instrText xml:space="preserve"> HYPERLINK "" \l "Session4_MediaContent22" </w:instrText>
      </w:r>
      <w:r>
        <w:fldChar w:fldCharType="separate"/>
      </w:r>
      <w:r>
        <w:rPr>
          <w:rStyle w:val="Hyperlink"/>
        </w:rPr>
        <w:t>Back to - Uncaptioned interactive content</w:t>
      </w:r>
      <w:r>
        <w:fldChar w:fldCharType="end"/>
      </w:r>
      <w:bookmarkEnd w:id="457"/>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2027750648"/>
        <w:rPr>
          <w:rFonts w:eastAsia="Times New Roman"/>
        </w:rPr>
      </w:pPr>
      <w:bookmarkStart w:id="458" w:name="Session4_Transcript13"/>
      <w:bookmarkEnd w:id="458"/>
      <w:r>
        <w:rPr>
          <w:rFonts w:eastAsia="Times New Roman"/>
        </w:rPr>
        <w:t>Uncaptioned interactive content</w:t>
      </w:r>
    </w:p>
    <w:p w:rsidR="00A85B4D" w:rsidRDefault="00943998">
      <w:pPr>
        <w:pStyle w:val="Heading2"/>
        <w:divId w:val="2027750648"/>
        <w:rPr>
          <w:rFonts w:eastAsia="Times New Roman"/>
        </w:rPr>
      </w:pPr>
      <w:r>
        <w:rPr>
          <w:rFonts w:eastAsia="Times New Roman"/>
        </w:rPr>
        <w:t>Transcript</w:t>
      </w:r>
    </w:p>
    <w:p w:rsidR="00A85B4D" w:rsidRDefault="00943998">
      <w:pPr>
        <w:pStyle w:val="remark"/>
        <w:divId w:val="1083649277"/>
      </w:pPr>
      <w:r>
        <w:t>Womit identifizieren Sie sich?</w:t>
      </w:r>
    </w:p>
    <w:bookmarkStart w:id="459" w:name="Back_To_Session4_MediaContent24"/>
    <w:p w:rsidR="00A85B4D" w:rsidRDefault="00943998">
      <w:pPr>
        <w:pStyle w:val="NormalWeb"/>
        <w:divId w:val="2027750648"/>
      </w:pPr>
      <w:r>
        <w:fldChar w:fldCharType="begin"/>
      </w:r>
      <w:r>
        <w:instrText xml:space="preserve"> HYPERLINK "" \l "Session4_MediaContent24" </w:instrText>
      </w:r>
      <w:r>
        <w:fldChar w:fldCharType="separate"/>
      </w:r>
      <w:r>
        <w:rPr>
          <w:rStyle w:val="Hyperlink"/>
        </w:rPr>
        <w:t>Back to - Uncaptioned interactive content</w:t>
      </w:r>
      <w:r>
        <w:fldChar w:fldCharType="end"/>
      </w:r>
      <w:bookmarkEnd w:id="459"/>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522129016"/>
        <w:rPr>
          <w:rFonts w:eastAsia="Times New Roman"/>
        </w:rPr>
      </w:pPr>
      <w:bookmarkStart w:id="460" w:name="Session4_Transcript14"/>
      <w:bookmarkEnd w:id="460"/>
      <w:r>
        <w:rPr>
          <w:rFonts w:eastAsia="Times New Roman"/>
        </w:rPr>
        <w:t>Uncaptioned interactive content</w:t>
      </w:r>
    </w:p>
    <w:p w:rsidR="00A85B4D" w:rsidRDefault="00943998">
      <w:pPr>
        <w:pStyle w:val="Heading2"/>
        <w:divId w:val="522129016"/>
        <w:rPr>
          <w:rFonts w:eastAsia="Times New Roman"/>
        </w:rPr>
      </w:pPr>
      <w:r>
        <w:rPr>
          <w:rFonts w:eastAsia="Times New Roman"/>
        </w:rPr>
        <w:t>Transcript</w:t>
      </w:r>
    </w:p>
    <w:p w:rsidR="00A85B4D" w:rsidRDefault="00943998">
      <w:pPr>
        <w:pStyle w:val="remark"/>
        <w:divId w:val="574629544"/>
      </w:pPr>
      <w:r>
        <w:t>Was hat Sie im Leben am meisten geprägt?</w:t>
      </w:r>
    </w:p>
    <w:bookmarkStart w:id="461" w:name="Back_To_Session4_MediaContent26"/>
    <w:p w:rsidR="00A85B4D" w:rsidRDefault="00943998">
      <w:pPr>
        <w:pStyle w:val="NormalWeb"/>
        <w:divId w:val="522129016"/>
      </w:pPr>
      <w:r>
        <w:fldChar w:fldCharType="begin"/>
      </w:r>
      <w:r>
        <w:instrText xml:space="preserve"> HYPERLINK "" \l "Session4_MediaContent26" </w:instrText>
      </w:r>
      <w:r>
        <w:fldChar w:fldCharType="separate"/>
      </w:r>
      <w:r>
        <w:rPr>
          <w:rStyle w:val="Hyperlink"/>
        </w:rPr>
        <w:t>Back to - Uncaptioned interactive content</w:t>
      </w:r>
      <w:r>
        <w:fldChar w:fldCharType="end"/>
      </w:r>
      <w:bookmarkEnd w:id="461"/>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958032268"/>
        <w:rPr>
          <w:rFonts w:eastAsia="Times New Roman"/>
        </w:rPr>
      </w:pPr>
      <w:bookmarkStart w:id="462" w:name="Session4_Transcript15"/>
      <w:bookmarkEnd w:id="462"/>
      <w:r>
        <w:rPr>
          <w:rFonts w:eastAsia="Times New Roman"/>
        </w:rPr>
        <w:t>Uncaptioned interactive content</w:t>
      </w:r>
    </w:p>
    <w:p w:rsidR="00A85B4D" w:rsidRDefault="00943998">
      <w:pPr>
        <w:pStyle w:val="Heading2"/>
        <w:divId w:val="958032268"/>
        <w:rPr>
          <w:rFonts w:eastAsia="Times New Roman"/>
        </w:rPr>
      </w:pPr>
      <w:r>
        <w:rPr>
          <w:rFonts w:eastAsia="Times New Roman"/>
        </w:rPr>
        <w:t>Transcript</w:t>
      </w:r>
    </w:p>
    <w:p w:rsidR="00A85B4D" w:rsidRDefault="00943998">
      <w:pPr>
        <w:pStyle w:val="remark"/>
        <w:divId w:val="528762876"/>
      </w:pPr>
      <w:r>
        <w:t>Welche Sprachen sprechen Sie? Und wie wichtig sind diese Sprachen für Sie?</w:t>
      </w:r>
    </w:p>
    <w:bookmarkStart w:id="463" w:name="Back_To_Session4_MediaContent28"/>
    <w:p w:rsidR="00A85B4D" w:rsidRDefault="00943998">
      <w:pPr>
        <w:pStyle w:val="NormalWeb"/>
        <w:divId w:val="958032268"/>
      </w:pPr>
      <w:r>
        <w:fldChar w:fldCharType="begin"/>
      </w:r>
      <w:r>
        <w:instrText xml:space="preserve"> HYPERLINK "" \l "Session4_MediaContent28" </w:instrText>
      </w:r>
      <w:r>
        <w:fldChar w:fldCharType="separate"/>
      </w:r>
      <w:r>
        <w:rPr>
          <w:rStyle w:val="Hyperlink"/>
        </w:rPr>
        <w:t>Back to - Uncaptioned interactive content</w:t>
      </w:r>
      <w:r>
        <w:fldChar w:fldCharType="end"/>
      </w:r>
      <w:bookmarkEnd w:id="463"/>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1081565384"/>
        <w:rPr>
          <w:rFonts w:eastAsia="Times New Roman"/>
        </w:rPr>
      </w:pPr>
      <w:bookmarkStart w:id="464" w:name="Session4_Transcript16"/>
      <w:bookmarkEnd w:id="464"/>
      <w:r>
        <w:rPr>
          <w:rFonts w:eastAsia="Times New Roman"/>
        </w:rPr>
        <w:t>Uncaptioned interactive content</w:t>
      </w:r>
    </w:p>
    <w:p w:rsidR="00A85B4D" w:rsidRDefault="00943998">
      <w:pPr>
        <w:pStyle w:val="Heading2"/>
        <w:divId w:val="1081565384"/>
        <w:rPr>
          <w:rFonts w:eastAsia="Times New Roman"/>
        </w:rPr>
      </w:pPr>
      <w:r>
        <w:rPr>
          <w:rFonts w:eastAsia="Times New Roman"/>
        </w:rPr>
        <w:t>Transcript</w:t>
      </w:r>
    </w:p>
    <w:p w:rsidR="00A85B4D" w:rsidRDefault="00943998">
      <w:pPr>
        <w:pStyle w:val="remark"/>
        <w:divId w:val="1500343075"/>
      </w:pPr>
      <w:r>
        <w:t>Glauben Sie, dass Sie sich durch das Sprachenlernen selbst verändern?</w:t>
      </w:r>
    </w:p>
    <w:bookmarkStart w:id="465" w:name="Back_To_Session4_MediaContent30"/>
    <w:p w:rsidR="00A85B4D" w:rsidRDefault="00943998">
      <w:pPr>
        <w:pStyle w:val="NormalWeb"/>
        <w:divId w:val="1081565384"/>
      </w:pPr>
      <w:r>
        <w:fldChar w:fldCharType="begin"/>
      </w:r>
      <w:r>
        <w:instrText xml:space="preserve"> HYPERLINK "" \l "Session4_MediaContent30" </w:instrText>
      </w:r>
      <w:r>
        <w:fldChar w:fldCharType="separate"/>
      </w:r>
      <w:r>
        <w:rPr>
          <w:rStyle w:val="Hyperlink"/>
        </w:rPr>
        <w:t>Back to - Uncaptioned interactive content</w:t>
      </w:r>
      <w:r>
        <w:fldChar w:fldCharType="end"/>
      </w:r>
      <w:bookmarkEnd w:id="465"/>
    </w:p>
    <w:p w:rsidR="00A85B4D" w:rsidRDefault="00250FA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85B4D" w:rsidRDefault="00943998">
      <w:pPr>
        <w:pStyle w:val="Heading1"/>
        <w:divId w:val="856384994"/>
        <w:rPr>
          <w:rFonts w:eastAsia="Times New Roman"/>
        </w:rPr>
      </w:pPr>
      <w:bookmarkStart w:id="466" w:name="Session4_Transcript17"/>
      <w:bookmarkEnd w:id="466"/>
      <w:r>
        <w:rPr>
          <w:rFonts w:eastAsia="Times New Roman"/>
        </w:rPr>
        <w:t>Uncaptioned interactive content</w:t>
      </w:r>
    </w:p>
    <w:p w:rsidR="00A85B4D" w:rsidRDefault="00943998">
      <w:pPr>
        <w:pStyle w:val="Heading2"/>
        <w:divId w:val="856384994"/>
        <w:rPr>
          <w:rFonts w:eastAsia="Times New Roman"/>
        </w:rPr>
      </w:pPr>
      <w:r>
        <w:rPr>
          <w:rFonts w:eastAsia="Times New Roman"/>
        </w:rPr>
        <w:t>Transcript</w:t>
      </w:r>
    </w:p>
    <w:p w:rsidR="00A85B4D" w:rsidRDefault="00943998">
      <w:pPr>
        <w:pStyle w:val="remark"/>
        <w:divId w:val="1937520375"/>
      </w:pPr>
      <w:r>
        <w:t>Vielen Dank, das war sehr interessant. Haben Sie vielleicht Fragen an mich?</w:t>
      </w:r>
    </w:p>
    <w:bookmarkStart w:id="467" w:name="Back_To_Session4_MediaContent32"/>
    <w:p w:rsidR="00A85B4D" w:rsidRDefault="00943998">
      <w:pPr>
        <w:pStyle w:val="NormalWeb"/>
        <w:divId w:val="856384994"/>
      </w:pPr>
      <w:r>
        <w:fldChar w:fldCharType="begin"/>
      </w:r>
      <w:r>
        <w:instrText xml:space="preserve"> HYPERLINK "" \l "Session4_MediaContent32" </w:instrText>
      </w:r>
      <w:r>
        <w:fldChar w:fldCharType="separate"/>
      </w:r>
      <w:r>
        <w:rPr>
          <w:rStyle w:val="Hyperlink"/>
        </w:rPr>
        <w:t>Back to - Uncaptioned interactive content</w:t>
      </w:r>
      <w:r>
        <w:fldChar w:fldCharType="end"/>
      </w:r>
      <w:bookmarkEnd w:id="467"/>
    </w:p>
    <w:sectPr w:rsidR="00A85B4D" w:rsidSect="00250FA5">
      <w:headerReference w:type="default" r:id="rId29"/>
      <w:footerReference w:type="default" r:id="rId3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0FA5" w:rsidRDefault="00250FA5" w:rsidP="00250FA5">
      <w:pPr>
        <w:spacing w:before="0" w:after="0" w:line="240" w:lineRule="auto"/>
      </w:pPr>
      <w:r>
        <w:separator/>
      </w:r>
    </w:p>
  </w:endnote>
  <w:endnote w:type="continuationSeparator" w:id="0">
    <w:p w:rsidR="00250FA5" w:rsidRDefault="00250FA5" w:rsidP="00250F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FA5" w:rsidRPr="00250FA5" w:rsidRDefault="00250FA5" w:rsidP="00250FA5">
    <w:pPr>
      <w:pStyle w:val="Footer"/>
      <w:pBdr>
        <w:top w:val="single" w:sz="4" w:space="1" w:color="auto"/>
      </w:pBdr>
      <w:rPr>
        <w:sz w:val="20"/>
      </w:rPr>
    </w:pPr>
    <w:r w:rsidRPr="00250FA5">
      <w:rPr>
        <w:sz w:val="20"/>
      </w:rPr>
      <w:t xml:space="preserve">Page </w:t>
    </w:r>
    <w:r w:rsidRPr="00250FA5">
      <w:rPr>
        <w:sz w:val="20"/>
      </w:rPr>
      <w:fldChar w:fldCharType="begin"/>
    </w:r>
    <w:r w:rsidRPr="00250FA5">
      <w:rPr>
        <w:sz w:val="20"/>
      </w:rPr>
      <w:instrText xml:space="preserve"> Page \* MERGEFORMAT </w:instrText>
    </w:r>
    <w:r w:rsidRPr="00250FA5">
      <w:rPr>
        <w:sz w:val="20"/>
      </w:rPr>
      <w:fldChar w:fldCharType="separate"/>
    </w:r>
    <w:r w:rsidRPr="00250FA5">
      <w:rPr>
        <w:noProof/>
        <w:sz w:val="20"/>
      </w:rPr>
      <w:t>2</w:t>
    </w:r>
    <w:r w:rsidRPr="00250FA5">
      <w:rPr>
        <w:sz w:val="20"/>
      </w:rPr>
      <w:fldChar w:fldCharType="end"/>
    </w:r>
    <w:r w:rsidRPr="00250FA5">
      <w:rPr>
        <w:sz w:val="20"/>
      </w:rPr>
      <w:t xml:space="preserve"> of </w:t>
    </w:r>
    <w:r w:rsidRPr="00250FA5">
      <w:rPr>
        <w:sz w:val="20"/>
      </w:rPr>
      <w:fldChar w:fldCharType="begin"/>
    </w:r>
    <w:r w:rsidRPr="00250FA5">
      <w:rPr>
        <w:sz w:val="20"/>
      </w:rPr>
      <w:instrText xml:space="preserve"> NumPages \* MERGEFORMAT </w:instrText>
    </w:r>
    <w:r w:rsidRPr="00250FA5">
      <w:rPr>
        <w:sz w:val="20"/>
      </w:rPr>
      <w:fldChar w:fldCharType="separate"/>
    </w:r>
    <w:r w:rsidRPr="00250FA5">
      <w:rPr>
        <w:noProof/>
        <w:sz w:val="20"/>
      </w:rPr>
      <w:t>3</w:t>
    </w:r>
    <w:r w:rsidRPr="00250FA5">
      <w:rPr>
        <w:sz w:val="20"/>
      </w:rPr>
      <w:fldChar w:fldCharType="end"/>
    </w:r>
    <w:r w:rsidRPr="00250FA5">
      <w:rPr>
        <w:sz w:val="20"/>
      </w:rPr>
      <w:tab/>
    </w:r>
    <w:r w:rsidRPr="00250FA5">
      <w:rPr>
        <w:sz w:val="20"/>
      </w:rPr>
      <w:tab/>
      <w:t>4th September 2025</w:t>
    </w:r>
  </w:p>
  <w:p w:rsidR="00250FA5" w:rsidRPr="00250FA5" w:rsidRDefault="00250FA5" w:rsidP="00250FA5">
    <w:pPr>
      <w:pStyle w:val="Footer"/>
      <w:pBdr>
        <w:top w:val="single" w:sz="4" w:space="1" w:color="auto"/>
      </w:pBdr>
      <w:rPr>
        <w:sz w:val="20"/>
      </w:rPr>
    </w:pPr>
    <w:hyperlink r:id="rId1" w:history="1">
      <w:r w:rsidRPr="00250FA5">
        <w:rPr>
          <w:rStyle w:val="Hyperlink"/>
          <w:rFonts w:ascii="Arial" w:hAnsi="Arial"/>
          <w:sz w:val="20"/>
          <w:u w:val="none"/>
        </w:rPr>
        <w:t>https://www.open.edu/openlearn/languages/advanced-german-fragen-der-identitat/content-section-0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0FA5" w:rsidRDefault="00250FA5" w:rsidP="00250FA5">
      <w:pPr>
        <w:spacing w:before="0" w:after="0" w:line="240" w:lineRule="auto"/>
      </w:pPr>
      <w:r>
        <w:separator/>
      </w:r>
    </w:p>
  </w:footnote>
  <w:footnote w:type="continuationSeparator" w:id="0">
    <w:p w:rsidR="00250FA5" w:rsidRDefault="00250FA5" w:rsidP="00250F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FA5" w:rsidRPr="00250FA5" w:rsidRDefault="00250FA5" w:rsidP="00250FA5">
    <w:pPr>
      <w:pStyle w:val="Header"/>
      <w:pBdr>
        <w:bottom w:val="single" w:sz="4" w:space="1" w:color="auto"/>
      </w:pBdr>
      <w:rPr>
        <w:sz w:val="20"/>
      </w:rPr>
    </w:pPr>
    <w:r w:rsidRPr="00250FA5">
      <w:rPr>
        <w:sz w:val="20"/>
      </w:rPr>
      <w:t xml:space="preserve">                                                                                                                               </w:t>
    </w:r>
    <w:r w:rsidRPr="00250FA5">
      <w:rPr>
        <w:noProof/>
        <w:sz w:val="20"/>
      </w:rPr>
      <w:drawing>
        <wp:inline distT="0" distB="0" distL="0" distR="0">
          <wp:extent cx="1638300" cy="5334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250FA5" w:rsidRPr="00250FA5" w:rsidRDefault="00250FA5" w:rsidP="00250FA5">
    <w:pPr>
      <w:pStyle w:val="Header"/>
      <w:pBdr>
        <w:bottom w:val="single" w:sz="4" w:space="1" w:color="auto"/>
      </w:pBdr>
      <w:rPr>
        <w:sz w:val="20"/>
      </w:rPr>
    </w:pPr>
    <w:r w:rsidRPr="00250FA5">
      <w:rPr>
        <w:sz w:val="20"/>
      </w:rPr>
      <w:t xml:space="preserve">Advanced German: Fragen der Identität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5702"/>
    <w:multiLevelType w:val="multilevel"/>
    <w:tmpl w:val="578270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72746B"/>
    <w:multiLevelType w:val="multilevel"/>
    <w:tmpl w:val="0720B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F37C6F"/>
    <w:multiLevelType w:val="multilevel"/>
    <w:tmpl w:val="100A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1C254B"/>
    <w:multiLevelType w:val="multilevel"/>
    <w:tmpl w:val="CA88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203DD2"/>
    <w:multiLevelType w:val="multilevel"/>
    <w:tmpl w:val="D9D4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675E8E"/>
    <w:multiLevelType w:val="multilevel"/>
    <w:tmpl w:val="9198FC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30B9B"/>
    <w:multiLevelType w:val="multilevel"/>
    <w:tmpl w:val="EC70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D0119A"/>
    <w:multiLevelType w:val="multilevel"/>
    <w:tmpl w:val="0152F1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3F3360"/>
    <w:multiLevelType w:val="multilevel"/>
    <w:tmpl w:val="7520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EC7D01"/>
    <w:multiLevelType w:val="multilevel"/>
    <w:tmpl w:val="D6DC43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CC0335"/>
    <w:multiLevelType w:val="multilevel"/>
    <w:tmpl w:val="574C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E77CD9"/>
    <w:multiLevelType w:val="multilevel"/>
    <w:tmpl w:val="B4A8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7E21FC"/>
    <w:multiLevelType w:val="multilevel"/>
    <w:tmpl w:val="182807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352DC6"/>
    <w:multiLevelType w:val="multilevel"/>
    <w:tmpl w:val="7006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B803D5"/>
    <w:multiLevelType w:val="multilevel"/>
    <w:tmpl w:val="59C41F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C56DC0"/>
    <w:multiLevelType w:val="multilevel"/>
    <w:tmpl w:val="51BE6A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C87AB6"/>
    <w:multiLevelType w:val="multilevel"/>
    <w:tmpl w:val="F848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EE158A"/>
    <w:multiLevelType w:val="multilevel"/>
    <w:tmpl w:val="231C48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813141"/>
    <w:multiLevelType w:val="multilevel"/>
    <w:tmpl w:val="8BF8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D40947"/>
    <w:multiLevelType w:val="multilevel"/>
    <w:tmpl w:val="4AA4C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1F7DEC"/>
    <w:multiLevelType w:val="multilevel"/>
    <w:tmpl w:val="161A5C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963A86"/>
    <w:multiLevelType w:val="multilevel"/>
    <w:tmpl w:val="B33A6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060EA4"/>
    <w:multiLevelType w:val="multilevel"/>
    <w:tmpl w:val="D268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E22307"/>
    <w:multiLevelType w:val="multilevel"/>
    <w:tmpl w:val="15BAB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EF1324"/>
    <w:multiLevelType w:val="multilevel"/>
    <w:tmpl w:val="E564E3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725150"/>
    <w:multiLevelType w:val="multilevel"/>
    <w:tmpl w:val="7C4C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8A2B72"/>
    <w:multiLevelType w:val="multilevel"/>
    <w:tmpl w:val="FB80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B81F13"/>
    <w:multiLevelType w:val="multilevel"/>
    <w:tmpl w:val="C41E58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C136D1"/>
    <w:multiLevelType w:val="multilevel"/>
    <w:tmpl w:val="6D08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DD3ADF"/>
    <w:multiLevelType w:val="multilevel"/>
    <w:tmpl w:val="57E6A7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BA3EF8"/>
    <w:multiLevelType w:val="multilevel"/>
    <w:tmpl w:val="03648E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EC6418"/>
    <w:multiLevelType w:val="multilevel"/>
    <w:tmpl w:val="8F7AE9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345823"/>
    <w:multiLevelType w:val="multilevel"/>
    <w:tmpl w:val="1476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2250C7"/>
    <w:multiLevelType w:val="multilevel"/>
    <w:tmpl w:val="6070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8B393F"/>
    <w:multiLevelType w:val="multilevel"/>
    <w:tmpl w:val="C0DC54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B42D69"/>
    <w:multiLevelType w:val="multilevel"/>
    <w:tmpl w:val="B6D2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CC6BFF"/>
    <w:multiLevelType w:val="multilevel"/>
    <w:tmpl w:val="AD06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4932CA"/>
    <w:multiLevelType w:val="multilevel"/>
    <w:tmpl w:val="65526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8B6A95"/>
    <w:multiLevelType w:val="multilevel"/>
    <w:tmpl w:val="488452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2"/>
  </w:num>
  <w:num w:numId="3">
    <w:abstractNumId w:val="19"/>
  </w:num>
  <w:num w:numId="4">
    <w:abstractNumId w:val="12"/>
    <w:lvlOverride w:ilvl="0">
      <w:startOverride w:val="2"/>
    </w:lvlOverride>
  </w:num>
  <w:num w:numId="5">
    <w:abstractNumId w:val="26"/>
  </w:num>
  <w:num w:numId="6">
    <w:abstractNumId w:val="13"/>
  </w:num>
  <w:num w:numId="7">
    <w:abstractNumId w:val="25"/>
  </w:num>
  <w:num w:numId="8">
    <w:abstractNumId w:val="33"/>
  </w:num>
  <w:num w:numId="9">
    <w:abstractNumId w:val="7"/>
  </w:num>
  <w:num w:numId="10">
    <w:abstractNumId w:val="28"/>
  </w:num>
  <w:num w:numId="11">
    <w:abstractNumId w:val="1"/>
  </w:num>
  <w:num w:numId="12">
    <w:abstractNumId w:val="5"/>
    <w:lvlOverride w:ilvl="0">
      <w:startOverride w:val="2"/>
    </w:lvlOverride>
  </w:num>
  <w:num w:numId="13">
    <w:abstractNumId w:val="9"/>
    <w:lvlOverride w:ilvl="0">
      <w:startOverride w:val="3"/>
    </w:lvlOverride>
  </w:num>
  <w:num w:numId="14">
    <w:abstractNumId w:val="14"/>
    <w:lvlOverride w:ilvl="0">
      <w:startOverride w:val="4"/>
    </w:lvlOverride>
  </w:num>
  <w:num w:numId="15">
    <w:abstractNumId w:val="18"/>
  </w:num>
  <w:num w:numId="16">
    <w:abstractNumId w:val="4"/>
  </w:num>
  <w:num w:numId="17">
    <w:abstractNumId w:val="3"/>
  </w:num>
  <w:num w:numId="18">
    <w:abstractNumId w:val="37"/>
  </w:num>
  <w:num w:numId="19">
    <w:abstractNumId w:val="20"/>
    <w:lvlOverride w:ilvl="0">
      <w:startOverride w:val="2"/>
    </w:lvlOverride>
  </w:num>
  <w:num w:numId="20">
    <w:abstractNumId w:val="0"/>
    <w:lvlOverride w:ilvl="0">
      <w:startOverride w:val="3"/>
    </w:lvlOverride>
  </w:num>
  <w:num w:numId="21">
    <w:abstractNumId w:val="24"/>
    <w:lvlOverride w:ilvl="0">
      <w:startOverride w:val="4"/>
    </w:lvlOverride>
  </w:num>
  <w:num w:numId="22">
    <w:abstractNumId w:val="27"/>
    <w:lvlOverride w:ilvl="0">
      <w:startOverride w:val="5"/>
    </w:lvlOverride>
  </w:num>
  <w:num w:numId="23">
    <w:abstractNumId w:val="38"/>
    <w:lvlOverride w:ilvl="0">
      <w:startOverride w:val="6"/>
    </w:lvlOverride>
  </w:num>
  <w:num w:numId="24">
    <w:abstractNumId w:val="34"/>
    <w:lvlOverride w:ilvl="0">
      <w:startOverride w:val="7"/>
    </w:lvlOverride>
  </w:num>
  <w:num w:numId="25">
    <w:abstractNumId w:val="21"/>
  </w:num>
  <w:num w:numId="26">
    <w:abstractNumId w:val="30"/>
    <w:lvlOverride w:ilvl="0">
      <w:startOverride w:val="2"/>
    </w:lvlOverride>
  </w:num>
  <w:num w:numId="27">
    <w:abstractNumId w:val="15"/>
    <w:lvlOverride w:ilvl="0">
      <w:startOverride w:val="3"/>
    </w:lvlOverride>
  </w:num>
  <w:num w:numId="28">
    <w:abstractNumId w:val="17"/>
    <w:lvlOverride w:ilvl="0">
      <w:startOverride w:val="4"/>
    </w:lvlOverride>
  </w:num>
  <w:num w:numId="29">
    <w:abstractNumId w:val="29"/>
    <w:lvlOverride w:ilvl="0">
      <w:startOverride w:val="5"/>
    </w:lvlOverride>
  </w:num>
  <w:num w:numId="30">
    <w:abstractNumId w:val="23"/>
    <w:lvlOverride w:ilvl="0">
      <w:startOverride w:val="6"/>
    </w:lvlOverride>
  </w:num>
  <w:num w:numId="31">
    <w:abstractNumId w:val="31"/>
    <w:lvlOverride w:ilvl="0">
      <w:startOverride w:val="7"/>
    </w:lvlOverride>
  </w:num>
  <w:num w:numId="32">
    <w:abstractNumId w:val="35"/>
  </w:num>
  <w:num w:numId="33">
    <w:abstractNumId w:val="11"/>
  </w:num>
  <w:num w:numId="34">
    <w:abstractNumId w:val="8"/>
  </w:num>
  <w:num w:numId="35">
    <w:abstractNumId w:val="36"/>
  </w:num>
  <w:num w:numId="36">
    <w:abstractNumId w:val="6"/>
  </w:num>
  <w:num w:numId="37">
    <w:abstractNumId w:val="16"/>
  </w:num>
  <w:num w:numId="38">
    <w:abstractNumId w:val="10"/>
  </w:num>
  <w:num w:numId="39">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998"/>
    <w:rsid w:val="00250FA5"/>
    <w:rsid w:val="00943998"/>
    <w:rsid w:val="00A85B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B5FBED1-FED3-4811-84DB-6805C1638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250FA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50FA5"/>
    <w:rPr>
      <w:rFonts w:ascii="Arial" w:eastAsiaTheme="minorEastAsia" w:hAnsi="Arial" w:cs="Arial"/>
      <w:sz w:val="28"/>
      <w:szCs w:val="28"/>
    </w:rPr>
  </w:style>
  <w:style w:type="paragraph" w:styleId="Footer">
    <w:name w:val="footer"/>
    <w:basedOn w:val="Normal"/>
    <w:link w:val="FooterChar"/>
    <w:uiPriority w:val="99"/>
    <w:unhideWhenUsed/>
    <w:rsid w:val="00250FA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50FA5"/>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250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8517">
      <w:marLeft w:val="0"/>
      <w:marRight w:val="0"/>
      <w:marTop w:val="0"/>
      <w:marBottom w:val="0"/>
      <w:divBdr>
        <w:top w:val="none" w:sz="0" w:space="0" w:color="auto"/>
        <w:left w:val="none" w:sz="0" w:space="0" w:color="auto"/>
        <w:bottom w:val="none" w:sz="0" w:space="0" w:color="auto"/>
        <w:right w:val="none" w:sz="0" w:space="0" w:color="auto"/>
      </w:divBdr>
      <w:divsChild>
        <w:div w:id="507404182">
          <w:marLeft w:val="0"/>
          <w:marRight w:val="0"/>
          <w:marTop w:val="240"/>
          <w:marBottom w:val="240"/>
          <w:divBdr>
            <w:top w:val="none" w:sz="0" w:space="0" w:color="auto"/>
            <w:left w:val="none" w:sz="0" w:space="0" w:color="auto"/>
            <w:bottom w:val="none" w:sz="0" w:space="0" w:color="auto"/>
            <w:right w:val="none" w:sz="0" w:space="0" w:color="auto"/>
          </w:divBdr>
          <w:divsChild>
            <w:div w:id="1813986629">
              <w:marLeft w:val="0"/>
              <w:marRight w:val="0"/>
              <w:marTop w:val="0"/>
              <w:marBottom w:val="0"/>
              <w:divBdr>
                <w:top w:val="none" w:sz="0" w:space="0" w:color="auto"/>
                <w:left w:val="none" w:sz="0" w:space="0" w:color="auto"/>
                <w:bottom w:val="none" w:sz="0" w:space="0" w:color="auto"/>
                <w:right w:val="none" w:sz="0" w:space="0" w:color="auto"/>
              </w:divBdr>
            </w:div>
          </w:divsChild>
        </w:div>
        <w:div w:id="9943354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9623392">
              <w:marLeft w:val="240"/>
              <w:marRight w:val="240"/>
              <w:marTop w:val="0"/>
              <w:marBottom w:val="0"/>
              <w:divBdr>
                <w:top w:val="none" w:sz="0" w:space="0" w:color="auto"/>
                <w:left w:val="none" w:sz="0" w:space="0" w:color="auto"/>
                <w:bottom w:val="none" w:sz="0" w:space="0" w:color="auto"/>
                <w:right w:val="none" w:sz="0" w:space="0" w:color="auto"/>
              </w:divBdr>
            </w:div>
            <w:div w:id="622031648">
              <w:marLeft w:val="0"/>
              <w:marRight w:val="0"/>
              <w:marTop w:val="0"/>
              <w:marBottom w:val="0"/>
              <w:divBdr>
                <w:top w:val="single" w:sz="6" w:space="6" w:color="000000"/>
                <w:left w:val="none" w:sz="0" w:space="0" w:color="auto"/>
                <w:bottom w:val="none" w:sz="0" w:space="0" w:color="auto"/>
                <w:right w:val="none" w:sz="0" w:space="0" w:color="auto"/>
              </w:divBdr>
              <w:divsChild>
                <w:div w:id="1974216780">
                  <w:marLeft w:val="0"/>
                  <w:marRight w:val="0"/>
                  <w:marTop w:val="0"/>
                  <w:marBottom w:val="0"/>
                  <w:divBdr>
                    <w:top w:val="none" w:sz="0" w:space="0" w:color="auto"/>
                    <w:left w:val="none" w:sz="0" w:space="0" w:color="auto"/>
                    <w:bottom w:val="none" w:sz="0" w:space="0" w:color="auto"/>
                    <w:right w:val="none" w:sz="0" w:space="0" w:color="auto"/>
                  </w:divBdr>
                  <w:divsChild>
                    <w:div w:id="907764022">
                      <w:marLeft w:val="0"/>
                      <w:marRight w:val="0"/>
                      <w:marTop w:val="0"/>
                      <w:marBottom w:val="0"/>
                      <w:divBdr>
                        <w:top w:val="none" w:sz="0" w:space="0" w:color="auto"/>
                        <w:left w:val="none" w:sz="0" w:space="0" w:color="auto"/>
                        <w:bottom w:val="none" w:sz="0" w:space="0" w:color="auto"/>
                        <w:right w:val="none" w:sz="0" w:space="0" w:color="auto"/>
                      </w:divBdr>
                      <w:divsChild>
                        <w:div w:id="2083945339">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326200409">
                              <w:marLeft w:val="240"/>
                              <w:marRight w:val="240"/>
                              <w:marTop w:val="0"/>
                              <w:marBottom w:val="0"/>
                              <w:divBdr>
                                <w:top w:val="none" w:sz="0" w:space="0" w:color="auto"/>
                                <w:left w:val="none" w:sz="0" w:space="0" w:color="auto"/>
                                <w:bottom w:val="none" w:sz="0" w:space="0" w:color="auto"/>
                                <w:right w:val="none" w:sz="0" w:space="0" w:color="auto"/>
                              </w:divBdr>
                            </w:div>
                            <w:div w:id="2060199838">
                              <w:marLeft w:val="0"/>
                              <w:marRight w:val="0"/>
                              <w:marTop w:val="0"/>
                              <w:marBottom w:val="0"/>
                              <w:divBdr>
                                <w:top w:val="single" w:sz="6" w:space="6" w:color="000000"/>
                                <w:left w:val="none" w:sz="0" w:space="0" w:color="auto"/>
                                <w:bottom w:val="none" w:sz="0" w:space="0" w:color="auto"/>
                                <w:right w:val="none" w:sz="0" w:space="0" w:color="auto"/>
                              </w:divBdr>
                            </w:div>
                          </w:divsChild>
                        </w:div>
                        <w:div w:id="20793555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3856468">
                              <w:marLeft w:val="240"/>
                              <w:marRight w:val="240"/>
                              <w:marTop w:val="0"/>
                              <w:marBottom w:val="0"/>
                              <w:divBdr>
                                <w:top w:val="none" w:sz="0" w:space="0" w:color="auto"/>
                                <w:left w:val="none" w:sz="0" w:space="0" w:color="auto"/>
                                <w:bottom w:val="none" w:sz="0" w:space="0" w:color="auto"/>
                                <w:right w:val="none" w:sz="0" w:space="0" w:color="auto"/>
                              </w:divBdr>
                            </w:div>
                            <w:div w:id="1531140359">
                              <w:marLeft w:val="0"/>
                              <w:marRight w:val="0"/>
                              <w:marTop w:val="0"/>
                              <w:marBottom w:val="0"/>
                              <w:divBdr>
                                <w:top w:val="single" w:sz="6" w:space="6" w:color="000000"/>
                                <w:left w:val="none" w:sz="0" w:space="0" w:color="auto"/>
                                <w:bottom w:val="none" w:sz="0" w:space="0" w:color="auto"/>
                                <w:right w:val="none" w:sz="0" w:space="0" w:color="auto"/>
                              </w:divBdr>
                            </w:div>
                          </w:divsChild>
                        </w:div>
                        <w:div w:id="120437142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59864179">
                  <w:marLeft w:val="0"/>
                  <w:marRight w:val="0"/>
                  <w:marTop w:val="0"/>
                  <w:marBottom w:val="0"/>
                  <w:divBdr>
                    <w:top w:val="none" w:sz="0" w:space="0" w:color="auto"/>
                    <w:left w:val="none" w:sz="0" w:space="0" w:color="auto"/>
                    <w:bottom w:val="none" w:sz="0" w:space="0" w:color="auto"/>
                    <w:right w:val="none" w:sz="0" w:space="0" w:color="auto"/>
                  </w:divBdr>
                  <w:divsChild>
                    <w:div w:id="1002929740">
                      <w:marLeft w:val="0"/>
                      <w:marRight w:val="0"/>
                      <w:marTop w:val="0"/>
                      <w:marBottom w:val="0"/>
                      <w:divBdr>
                        <w:top w:val="none" w:sz="0" w:space="0" w:color="auto"/>
                        <w:left w:val="none" w:sz="0" w:space="0" w:color="auto"/>
                        <w:bottom w:val="none" w:sz="0" w:space="0" w:color="auto"/>
                        <w:right w:val="none" w:sz="0" w:space="0" w:color="auto"/>
                      </w:divBdr>
                    </w:div>
                    <w:div w:id="14668960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36545199">
                  <w:marLeft w:val="0"/>
                  <w:marRight w:val="0"/>
                  <w:marTop w:val="0"/>
                  <w:marBottom w:val="0"/>
                  <w:divBdr>
                    <w:top w:val="none" w:sz="0" w:space="0" w:color="auto"/>
                    <w:left w:val="none" w:sz="0" w:space="0" w:color="auto"/>
                    <w:bottom w:val="none" w:sz="0" w:space="0" w:color="auto"/>
                    <w:right w:val="none" w:sz="0" w:space="0" w:color="auto"/>
                  </w:divBdr>
                  <w:divsChild>
                    <w:div w:id="1060130054">
                      <w:marLeft w:val="0"/>
                      <w:marRight w:val="0"/>
                      <w:marTop w:val="0"/>
                      <w:marBottom w:val="0"/>
                      <w:divBdr>
                        <w:top w:val="none" w:sz="0" w:space="0" w:color="auto"/>
                        <w:left w:val="none" w:sz="0" w:space="0" w:color="auto"/>
                        <w:bottom w:val="none" w:sz="0" w:space="0" w:color="auto"/>
                        <w:right w:val="none" w:sz="0" w:space="0" w:color="auto"/>
                      </w:divBdr>
                    </w:div>
                    <w:div w:id="2640027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45841997">
                  <w:marLeft w:val="0"/>
                  <w:marRight w:val="0"/>
                  <w:marTop w:val="0"/>
                  <w:marBottom w:val="0"/>
                  <w:divBdr>
                    <w:top w:val="none" w:sz="0" w:space="0" w:color="auto"/>
                    <w:left w:val="none" w:sz="0" w:space="0" w:color="auto"/>
                    <w:bottom w:val="none" w:sz="0" w:space="0" w:color="auto"/>
                    <w:right w:val="none" w:sz="0" w:space="0" w:color="auto"/>
                  </w:divBdr>
                  <w:divsChild>
                    <w:div w:id="872772578">
                      <w:marLeft w:val="0"/>
                      <w:marRight w:val="0"/>
                      <w:marTop w:val="0"/>
                      <w:marBottom w:val="0"/>
                      <w:divBdr>
                        <w:top w:val="none" w:sz="0" w:space="0" w:color="auto"/>
                        <w:left w:val="none" w:sz="0" w:space="0" w:color="auto"/>
                        <w:bottom w:val="none" w:sz="0" w:space="0" w:color="auto"/>
                        <w:right w:val="none" w:sz="0" w:space="0" w:color="auto"/>
                      </w:divBdr>
                    </w:div>
                    <w:div w:id="12958669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83643245">
                  <w:marLeft w:val="0"/>
                  <w:marRight w:val="0"/>
                  <w:marTop w:val="0"/>
                  <w:marBottom w:val="0"/>
                  <w:divBdr>
                    <w:top w:val="none" w:sz="0" w:space="0" w:color="auto"/>
                    <w:left w:val="none" w:sz="0" w:space="0" w:color="auto"/>
                    <w:bottom w:val="none" w:sz="0" w:space="0" w:color="auto"/>
                    <w:right w:val="none" w:sz="0" w:space="0" w:color="auto"/>
                  </w:divBdr>
                  <w:divsChild>
                    <w:div w:id="752510768">
                      <w:marLeft w:val="0"/>
                      <w:marRight w:val="0"/>
                      <w:marTop w:val="0"/>
                      <w:marBottom w:val="0"/>
                      <w:divBdr>
                        <w:top w:val="none" w:sz="0" w:space="0" w:color="auto"/>
                        <w:left w:val="none" w:sz="0" w:space="0" w:color="auto"/>
                        <w:bottom w:val="none" w:sz="0" w:space="0" w:color="auto"/>
                        <w:right w:val="none" w:sz="0" w:space="0" w:color="auto"/>
                      </w:divBdr>
                    </w:div>
                    <w:div w:id="12668398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513029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6823309">
              <w:marLeft w:val="240"/>
              <w:marRight w:val="240"/>
              <w:marTop w:val="0"/>
              <w:marBottom w:val="0"/>
              <w:divBdr>
                <w:top w:val="none" w:sz="0" w:space="0" w:color="auto"/>
                <w:left w:val="none" w:sz="0" w:space="0" w:color="auto"/>
                <w:bottom w:val="none" w:sz="0" w:space="0" w:color="auto"/>
                <w:right w:val="none" w:sz="0" w:space="0" w:color="auto"/>
              </w:divBdr>
            </w:div>
            <w:div w:id="2142187496">
              <w:marLeft w:val="0"/>
              <w:marRight w:val="0"/>
              <w:marTop w:val="0"/>
              <w:marBottom w:val="0"/>
              <w:divBdr>
                <w:top w:val="single" w:sz="6" w:space="6" w:color="000000"/>
                <w:left w:val="none" w:sz="0" w:space="0" w:color="auto"/>
                <w:bottom w:val="none" w:sz="0" w:space="0" w:color="auto"/>
                <w:right w:val="none" w:sz="0" w:space="0" w:color="auto"/>
              </w:divBdr>
              <w:divsChild>
                <w:div w:id="779498328">
                  <w:marLeft w:val="0"/>
                  <w:marRight w:val="0"/>
                  <w:marTop w:val="0"/>
                  <w:marBottom w:val="0"/>
                  <w:divBdr>
                    <w:top w:val="none" w:sz="0" w:space="0" w:color="auto"/>
                    <w:left w:val="none" w:sz="0" w:space="0" w:color="auto"/>
                    <w:bottom w:val="none" w:sz="0" w:space="0" w:color="auto"/>
                    <w:right w:val="none" w:sz="0" w:space="0" w:color="auto"/>
                  </w:divBdr>
                </w:div>
                <w:div w:id="15604382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534078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4082585">
              <w:marLeft w:val="240"/>
              <w:marRight w:val="240"/>
              <w:marTop w:val="0"/>
              <w:marBottom w:val="0"/>
              <w:divBdr>
                <w:top w:val="none" w:sz="0" w:space="0" w:color="auto"/>
                <w:left w:val="none" w:sz="0" w:space="0" w:color="auto"/>
                <w:bottom w:val="none" w:sz="0" w:space="0" w:color="auto"/>
                <w:right w:val="none" w:sz="0" w:space="0" w:color="auto"/>
              </w:divBdr>
            </w:div>
            <w:div w:id="938412517">
              <w:marLeft w:val="0"/>
              <w:marRight w:val="0"/>
              <w:marTop w:val="0"/>
              <w:marBottom w:val="0"/>
              <w:divBdr>
                <w:top w:val="single" w:sz="6" w:space="6" w:color="000000"/>
                <w:left w:val="none" w:sz="0" w:space="0" w:color="auto"/>
                <w:bottom w:val="none" w:sz="0" w:space="0" w:color="auto"/>
                <w:right w:val="none" w:sz="0" w:space="0" w:color="auto"/>
              </w:divBdr>
              <w:divsChild>
                <w:div w:id="1854689980">
                  <w:marLeft w:val="0"/>
                  <w:marRight w:val="0"/>
                  <w:marTop w:val="0"/>
                  <w:marBottom w:val="0"/>
                  <w:divBdr>
                    <w:top w:val="none" w:sz="0" w:space="0" w:color="auto"/>
                    <w:left w:val="none" w:sz="0" w:space="0" w:color="auto"/>
                    <w:bottom w:val="none" w:sz="0" w:space="0" w:color="auto"/>
                    <w:right w:val="none" w:sz="0" w:space="0" w:color="auto"/>
                  </w:divBdr>
                  <w:divsChild>
                    <w:div w:id="1651013219">
                      <w:marLeft w:val="0"/>
                      <w:marRight w:val="0"/>
                      <w:marTop w:val="0"/>
                      <w:marBottom w:val="0"/>
                      <w:divBdr>
                        <w:top w:val="none" w:sz="0" w:space="0" w:color="auto"/>
                        <w:left w:val="none" w:sz="0" w:space="0" w:color="auto"/>
                        <w:bottom w:val="none" w:sz="0" w:space="0" w:color="auto"/>
                        <w:right w:val="none" w:sz="0" w:space="0" w:color="auto"/>
                      </w:divBdr>
                    </w:div>
                  </w:divsChild>
                </w:div>
                <w:div w:id="1019893282">
                  <w:marLeft w:val="0"/>
                  <w:marRight w:val="0"/>
                  <w:marTop w:val="0"/>
                  <w:marBottom w:val="0"/>
                  <w:divBdr>
                    <w:top w:val="none" w:sz="0" w:space="0" w:color="auto"/>
                    <w:left w:val="none" w:sz="0" w:space="0" w:color="auto"/>
                    <w:bottom w:val="none" w:sz="0" w:space="0" w:color="auto"/>
                    <w:right w:val="none" w:sz="0" w:space="0" w:color="auto"/>
                  </w:divBdr>
                  <w:divsChild>
                    <w:div w:id="1624456168">
                      <w:marLeft w:val="0"/>
                      <w:marRight w:val="0"/>
                      <w:marTop w:val="0"/>
                      <w:marBottom w:val="0"/>
                      <w:divBdr>
                        <w:top w:val="none" w:sz="0" w:space="0" w:color="auto"/>
                        <w:left w:val="none" w:sz="0" w:space="0" w:color="auto"/>
                        <w:bottom w:val="none" w:sz="0" w:space="0" w:color="auto"/>
                        <w:right w:val="none" w:sz="0" w:space="0" w:color="auto"/>
                      </w:divBdr>
                      <w:divsChild>
                        <w:div w:id="204239244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495539163">
                              <w:marLeft w:val="240"/>
                              <w:marRight w:val="240"/>
                              <w:marTop w:val="0"/>
                              <w:marBottom w:val="0"/>
                              <w:divBdr>
                                <w:top w:val="none" w:sz="0" w:space="0" w:color="auto"/>
                                <w:left w:val="none" w:sz="0" w:space="0" w:color="auto"/>
                                <w:bottom w:val="none" w:sz="0" w:space="0" w:color="auto"/>
                                <w:right w:val="none" w:sz="0" w:space="0" w:color="auto"/>
                              </w:divBdr>
                            </w:div>
                            <w:div w:id="46173018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022825238">
                  <w:marLeft w:val="0"/>
                  <w:marRight w:val="0"/>
                  <w:marTop w:val="0"/>
                  <w:marBottom w:val="0"/>
                  <w:divBdr>
                    <w:top w:val="none" w:sz="0" w:space="0" w:color="auto"/>
                    <w:left w:val="none" w:sz="0" w:space="0" w:color="auto"/>
                    <w:bottom w:val="none" w:sz="0" w:space="0" w:color="auto"/>
                    <w:right w:val="none" w:sz="0" w:space="0" w:color="auto"/>
                  </w:divBdr>
                  <w:divsChild>
                    <w:div w:id="23871527">
                      <w:marLeft w:val="0"/>
                      <w:marRight w:val="0"/>
                      <w:marTop w:val="0"/>
                      <w:marBottom w:val="0"/>
                      <w:divBdr>
                        <w:top w:val="none" w:sz="0" w:space="0" w:color="auto"/>
                        <w:left w:val="none" w:sz="0" w:space="0" w:color="auto"/>
                        <w:bottom w:val="none" w:sz="0" w:space="0" w:color="auto"/>
                        <w:right w:val="none" w:sz="0" w:space="0" w:color="auto"/>
                      </w:divBdr>
                      <w:divsChild>
                        <w:div w:id="4988576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099905144">
                              <w:marLeft w:val="240"/>
                              <w:marRight w:val="240"/>
                              <w:marTop w:val="0"/>
                              <w:marBottom w:val="0"/>
                              <w:divBdr>
                                <w:top w:val="none" w:sz="0" w:space="0" w:color="auto"/>
                                <w:left w:val="none" w:sz="0" w:space="0" w:color="auto"/>
                                <w:bottom w:val="none" w:sz="0" w:space="0" w:color="auto"/>
                                <w:right w:val="none" w:sz="0" w:space="0" w:color="auto"/>
                              </w:divBdr>
                            </w:div>
                            <w:div w:id="76782014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115375531">
      <w:marLeft w:val="0"/>
      <w:marRight w:val="0"/>
      <w:marTop w:val="0"/>
      <w:marBottom w:val="0"/>
      <w:divBdr>
        <w:top w:val="none" w:sz="0" w:space="0" w:color="auto"/>
        <w:left w:val="none" w:sz="0" w:space="0" w:color="auto"/>
        <w:bottom w:val="none" w:sz="0" w:space="0" w:color="auto"/>
        <w:right w:val="none" w:sz="0" w:space="0" w:color="auto"/>
      </w:divBdr>
      <w:divsChild>
        <w:div w:id="654457180">
          <w:marLeft w:val="0"/>
          <w:marRight w:val="0"/>
          <w:marTop w:val="0"/>
          <w:marBottom w:val="0"/>
          <w:divBdr>
            <w:top w:val="none" w:sz="0" w:space="0" w:color="auto"/>
            <w:left w:val="none" w:sz="0" w:space="0" w:color="auto"/>
            <w:bottom w:val="none" w:sz="0" w:space="0" w:color="auto"/>
            <w:right w:val="none" w:sz="0" w:space="0" w:color="auto"/>
          </w:divBdr>
        </w:div>
      </w:divsChild>
    </w:div>
    <w:div w:id="219219451">
      <w:marLeft w:val="0"/>
      <w:marRight w:val="0"/>
      <w:marTop w:val="0"/>
      <w:marBottom w:val="0"/>
      <w:divBdr>
        <w:top w:val="none" w:sz="0" w:space="0" w:color="auto"/>
        <w:left w:val="none" w:sz="0" w:space="0" w:color="auto"/>
        <w:bottom w:val="none" w:sz="0" w:space="0" w:color="auto"/>
        <w:right w:val="none" w:sz="0" w:space="0" w:color="auto"/>
      </w:divBdr>
      <w:divsChild>
        <w:div w:id="1689016486">
          <w:marLeft w:val="0"/>
          <w:marRight w:val="0"/>
          <w:marTop w:val="0"/>
          <w:marBottom w:val="0"/>
          <w:divBdr>
            <w:top w:val="none" w:sz="0" w:space="0" w:color="auto"/>
            <w:left w:val="none" w:sz="0" w:space="0" w:color="auto"/>
            <w:bottom w:val="none" w:sz="0" w:space="0" w:color="auto"/>
            <w:right w:val="none" w:sz="0" w:space="0" w:color="auto"/>
          </w:divBdr>
        </w:div>
      </w:divsChild>
    </w:div>
    <w:div w:id="220753281">
      <w:marLeft w:val="0"/>
      <w:marRight w:val="0"/>
      <w:marTop w:val="0"/>
      <w:marBottom w:val="0"/>
      <w:divBdr>
        <w:top w:val="none" w:sz="0" w:space="0" w:color="auto"/>
        <w:left w:val="none" w:sz="0" w:space="0" w:color="auto"/>
        <w:bottom w:val="none" w:sz="0" w:space="0" w:color="auto"/>
        <w:right w:val="none" w:sz="0" w:space="0" w:color="auto"/>
      </w:divBdr>
    </w:div>
    <w:div w:id="238639870">
      <w:marLeft w:val="0"/>
      <w:marRight w:val="0"/>
      <w:marTop w:val="0"/>
      <w:marBottom w:val="0"/>
      <w:divBdr>
        <w:top w:val="none" w:sz="0" w:space="0" w:color="auto"/>
        <w:left w:val="none" w:sz="0" w:space="0" w:color="auto"/>
        <w:bottom w:val="none" w:sz="0" w:space="0" w:color="auto"/>
        <w:right w:val="none" w:sz="0" w:space="0" w:color="auto"/>
      </w:divBdr>
    </w:div>
    <w:div w:id="293097525">
      <w:marLeft w:val="0"/>
      <w:marRight w:val="0"/>
      <w:marTop w:val="0"/>
      <w:marBottom w:val="0"/>
      <w:divBdr>
        <w:top w:val="none" w:sz="0" w:space="0" w:color="auto"/>
        <w:left w:val="none" w:sz="0" w:space="0" w:color="auto"/>
        <w:bottom w:val="none" w:sz="0" w:space="0" w:color="auto"/>
        <w:right w:val="none" w:sz="0" w:space="0" w:color="auto"/>
      </w:divBdr>
      <w:divsChild>
        <w:div w:id="2005090589">
          <w:marLeft w:val="0"/>
          <w:marRight w:val="0"/>
          <w:marTop w:val="0"/>
          <w:marBottom w:val="0"/>
          <w:divBdr>
            <w:top w:val="none" w:sz="0" w:space="0" w:color="auto"/>
            <w:left w:val="none" w:sz="0" w:space="0" w:color="auto"/>
            <w:bottom w:val="none" w:sz="0" w:space="0" w:color="auto"/>
            <w:right w:val="none" w:sz="0" w:space="0" w:color="auto"/>
          </w:divBdr>
        </w:div>
      </w:divsChild>
    </w:div>
    <w:div w:id="363091729">
      <w:marLeft w:val="0"/>
      <w:marRight w:val="0"/>
      <w:marTop w:val="0"/>
      <w:marBottom w:val="0"/>
      <w:divBdr>
        <w:top w:val="none" w:sz="0" w:space="0" w:color="auto"/>
        <w:left w:val="none" w:sz="0" w:space="0" w:color="auto"/>
        <w:bottom w:val="none" w:sz="0" w:space="0" w:color="auto"/>
        <w:right w:val="none" w:sz="0" w:space="0" w:color="auto"/>
      </w:divBdr>
      <w:divsChild>
        <w:div w:id="1956330958">
          <w:marLeft w:val="0"/>
          <w:marRight w:val="0"/>
          <w:marTop w:val="0"/>
          <w:marBottom w:val="0"/>
          <w:divBdr>
            <w:top w:val="none" w:sz="0" w:space="0" w:color="auto"/>
            <w:left w:val="none" w:sz="0" w:space="0" w:color="auto"/>
            <w:bottom w:val="none" w:sz="0" w:space="0" w:color="auto"/>
            <w:right w:val="none" w:sz="0" w:space="0" w:color="auto"/>
          </w:divBdr>
        </w:div>
      </w:divsChild>
    </w:div>
    <w:div w:id="405229286">
      <w:marLeft w:val="0"/>
      <w:marRight w:val="0"/>
      <w:marTop w:val="0"/>
      <w:marBottom w:val="0"/>
      <w:divBdr>
        <w:top w:val="none" w:sz="0" w:space="0" w:color="auto"/>
        <w:left w:val="none" w:sz="0" w:space="0" w:color="auto"/>
        <w:bottom w:val="none" w:sz="0" w:space="0" w:color="auto"/>
        <w:right w:val="none" w:sz="0" w:space="0" w:color="auto"/>
      </w:divBdr>
    </w:div>
    <w:div w:id="509563148">
      <w:marLeft w:val="0"/>
      <w:marRight w:val="0"/>
      <w:marTop w:val="0"/>
      <w:marBottom w:val="0"/>
      <w:divBdr>
        <w:top w:val="none" w:sz="0" w:space="0" w:color="auto"/>
        <w:left w:val="none" w:sz="0" w:space="0" w:color="auto"/>
        <w:bottom w:val="none" w:sz="0" w:space="0" w:color="auto"/>
        <w:right w:val="none" w:sz="0" w:space="0" w:color="auto"/>
      </w:divBdr>
      <w:divsChild>
        <w:div w:id="1313366602">
          <w:marLeft w:val="0"/>
          <w:marRight w:val="0"/>
          <w:marTop w:val="0"/>
          <w:marBottom w:val="0"/>
          <w:divBdr>
            <w:top w:val="none" w:sz="0" w:space="0" w:color="auto"/>
            <w:left w:val="none" w:sz="0" w:space="0" w:color="auto"/>
            <w:bottom w:val="none" w:sz="0" w:space="0" w:color="auto"/>
            <w:right w:val="none" w:sz="0" w:space="0" w:color="auto"/>
          </w:divBdr>
        </w:div>
        <w:div w:id="1441411512">
          <w:marLeft w:val="0"/>
          <w:marRight w:val="0"/>
          <w:marTop w:val="0"/>
          <w:marBottom w:val="0"/>
          <w:divBdr>
            <w:top w:val="none" w:sz="0" w:space="0" w:color="auto"/>
            <w:left w:val="none" w:sz="0" w:space="0" w:color="auto"/>
            <w:bottom w:val="none" w:sz="0" w:space="0" w:color="auto"/>
            <w:right w:val="none" w:sz="0" w:space="0" w:color="auto"/>
          </w:divBdr>
        </w:div>
        <w:div w:id="1769304338">
          <w:marLeft w:val="0"/>
          <w:marRight w:val="0"/>
          <w:marTop w:val="0"/>
          <w:marBottom w:val="0"/>
          <w:divBdr>
            <w:top w:val="none" w:sz="0" w:space="0" w:color="auto"/>
            <w:left w:val="none" w:sz="0" w:space="0" w:color="auto"/>
            <w:bottom w:val="none" w:sz="0" w:space="0" w:color="auto"/>
            <w:right w:val="none" w:sz="0" w:space="0" w:color="auto"/>
          </w:divBdr>
        </w:div>
        <w:div w:id="2088073726">
          <w:marLeft w:val="0"/>
          <w:marRight w:val="0"/>
          <w:marTop w:val="0"/>
          <w:marBottom w:val="0"/>
          <w:divBdr>
            <w:top w:val="none" w:sz="0" w:space="0" w:color="auto"/>
            <w:left w:val="none" w:sz="0" w:space="0" w:color="auto"/>
            <w:bottom w:val="none" w:sz="0" w:space="0" w:color="auto"/>
            <w:right w:val="none" w:sz="0" w:space="0" w:color="auto"/>
          </w:divBdr>
        </w:div>
        <w:div w:id="1111629860">
          <w:marLeft w:val="0"/>
          <w:marRight w:val="0"/>
          <w:marTop w:val="0"/>
          <w:marBottom w:val="0"/>
          <w:divBdr>
            <w:top w:val="none" w:sz="0" w:space="0" w:color="auto"/>
            <w:left w:val="none" w:sz="0" w:space="0" w:color="auto"/>
            <w:bottom w:val="none" w:sz="0" w:space="0" w:color="auto"/>
            <w:right w:val="none" w:sz="0" w:space="0" w:color="auto"/>
          </w:divBdr>
        </w:div>
        <w:div w:id="624041257">
          <w:marLeft w:val="0"/>
          <w:marRight w:val="0"/>
          <w:marTop w:val="0"/>
          <w:marBottom w:val="0"/>
          <w:divBdr>
            <w:top w:val="none" w:sz="0" w:space="0" w:color="auto"/>
            <w:left w:val="none" w:sz="0" w:space="0" w:color="auto"/>
            <w:bottom w:val="none" w:sz="0" w:space="0" w:color="auto"/>
            <w:right w:val="none" w:sz="0" w:space="0" w:color="auto"/>
          </w:divBdr>
        </w:div>
        <w:div w:id="753746759">
          <w:marLeft w:val="0"/>
          <w:marRight w:val="0"/>
          <w:marTop w:val="0"/>
          <w:marBottom w:val="0"/>
          <w:divBdr>
            <w:top w:val="none" w:sz="0" w:space="0" w:color="auto"/>
            <w:left w:val="none" w:sz="0" w:space="0" w:color="auto"/>
            <w:bottom w:val="none" w:sz="0" w:space="0" w:color="auto"/>
            <w:right w:val="none" w:sz="0" w:space="0" w:color="auto"/>
          </w:divBdr>
        </w:div>
        <w:div w:id="525294728">
          <w:marLeft w:val="0"/>
          <w:marRight w:val="0"/>
          <w:marTop w:val="0"/>
          <w:marBottom w:val="0"/>
          <w:divBdr>
            <w:top w:val="none" w:sz="0" w:space="0" w:color="auto"/>
            <w:left w:val="none" w:sz="0" w:space="0" w:color="auto"/>
            <w:bottom w:val="none" w:sz="0" w:space="0" w:color="auto"/>
            <w:right w:val="none" w:sz="0" w:space="0" w:color="auto"/>
          </w:divBdr>
        </w:div>
        <w:div w:id="1985039007">
          <w:marLeft w:val="0"/>
          <w:marRight w:val="0"/>
          <w:marTop w:val="0"/>
          <w:marBottom w:val="0"/>
          <w:divBdr>
            <w:top w:val="none" w:sz="0" w:space="0" w:color="auto"/>
            <w:left w:val="none" w:sz="0" w:space="0" w:color="auto"/>
            <w:bottom w:val="none" w:sz="0" w:space="0" w:color="auto"/>
            <w:right w:val="none" w:sz="0" w:space="0" w:color="auto"/>
          </w:divBdr>
        </w:div>
        <w:div w:id="1407529374">
          <w:marLeft w:val="0"/>
          <w:marRight w:val="0"/>
          <w:marTop w:val="0"/>
          <w:marBottom w:val="0"/>
          <w:divBdr>
            <w:top w:val="none" w:sz="0" w:space="0" w:color="auto"/>
            <w:left w:val="none" w:sz="0" w:space="0" w:color="auto"/>
            <w:bottom w:val="none" w:sz="0" w:space="0" w:color="auto"/>
            <w:right w:val="none" w:sz="0" w:space="0" w:color="auto"/>
          </w:divBdr>
        </w:div>
        <w:div w:id="2144275214">
          <w:marLeft w:val="0"/>
          <w:marRight w:val="0"/>
          <w:marTop w:val="0"/>
          <w:marBottom w:val="0"/>
          <w:divBdr>
            <w:top w:val="none" w:sz="0" w:space="0" w:color="auto"/>
            <w:left w:val="none" w:sz="0" w:space="0" w:color="auto"/>
            <w:bottom w:val="none" w:sz="0" w:space="0" w:color="auto"/>
            <w:right w:val="none" w:sz="0" w:space="0" w:color="auto"/>
          </w:divBdr>
        </w:div>
        <w:div w:id="308629502">
          <w:marLeft w:val="0"/>
          <w:marRight w:val="0"/>
          <w:marTop w:val="0"/>
          <w:marBottom w:val="0"/>
          <w:divBdr>
            <w:top w:val="none" w:sz="0" w:space="0" w:color="auto"/>
            <w:left w:val="none" w:sz="0" w:space="0" w:color="auto"/>
            <w:bottom w:val="none" w:sz="0" w:space="0" w:color="auto"/>
            <w:right w:val="none" w:sz="0" w:space="0" w:color="auto"/>
          </w:divBdr>
        </w:div>
        <w:div w:id="1604609646">
          <w:marLeft w:val="0"/>
          <w:marRight w:val="0"/>
          <w:marTop w:val="0"/>
          <w:marBottom w:val="0"/>
          <w:divBdr>
            <w:top w:val="none" w:sz="0" w:space="0" w:color="auto"/>
            <w:left w:val="none" w:sz="0" w:space="0" w:color="auto"/>
            <w:bottom w:val="none" w:sz="0" w:space="0" w:color="auto"/>
            <w:right w:val="none" w:sz="0" w:space="0" w:color="auto"/>
          </w:divBdr>
        </w:div>
      </w:divsChild>
    </w:div>
    <w:div w:id="522129016">
      <w:marLeft w:val="0"/>
      <w:marRight w:val="0"/>
      <w:marTop w:val="0"/>
      <w:marBottom w:val="0"/>
      <w:divBdr>
        <w:top w:val="none" w:sz="0" w:space="0" w:color="auto"/>
        <w:left w:val="none" w:sz="0" w:space="0" w:color="auto"/>
        <w:bottom w:val="none" w:sz="0" w:space="0" w:color="auto"/>
        <w:right w:val="none" w:sz="0" w:space="0" w:color="auto"/>
      </w:divBdr>
      <w:divsChild>
        <w:div w:id="574629544">
          <w:marLeft w:val="0"/>
          <w:marRight w:val="0"/>
          <w:marTop w:val="0"/>
          <w:marBottom w:val="0"/>
          <w:divBdr>
            <w:top w:val="none" w:sz="0" w:space="0" w:color="auto"/>
            <w:left w:val="none" w:sz="0" w:space="0" w:color="auto"/>
            <w:bottom w:val="none" w:sz="0" w:space="0" w:color="auto"/>
            <w:right w:val="none" w:sz="0" w:space="0" w:color="auto"/>
          </w:divBdr>
        </w:div>
      </w:divsChild>
    </w:div>
    <w:div w:id="729883065">
      <w:marLeft w:val="0"/>
      <w:marRight w:val="0"/>
      <w:marTop w:val="0"/>
      <w:marBottom w:val="0"/>
      <w:divBdr>
        <w:top w:val="none" w:sz="0" w:space="0" w:color="auto"/>
        <w:left w:val="none" w:sz="0" w:space="0" w:color="auto"/>
        <w:bottom w:val="none" w:sz="0" w:space="0" w:color="auto"/>
        <w:right w:val="none" w:sz="0" w:space="0" w:color="auto"/>
      </w:divBdr>
      <w:divsChild>
        <w:div w:id="1110706261">
          <w:marLeft w:val="0"/>
          <w:marRight w:val="0"/>
          <w:marTop w:val="0"/>
          <w:marBottom w:val="0"/>
          <w:divBdr>
            <w:top w:val="none" w:sz="0" w:space="0" w:color="auto"/>
            <w:left w:val="none" w:sz="0" w:space="0" w:color="auto"/>
            <w:bottom w:val="none" w:sz="0" w:space="0" w:color="auto"/>
            <w:right w:val="none" w:sz="0" w:space="0" w:color="auto"/>
          </w:divBdr>
        </w:div>
      </w:divsChild>
    </w:div>
    <w:div w:id="738134432">
      <w:marLeft w:val="0"/>
      <w:marRight w:val="0"/>
      <w:marTop w:val="0"/>
      <w:marBottom w:val="0"/>
      <w:divBdr>
        <w:top w:val="none" w:sz="0" w:space="0" w:color="auto"/>
        <w:left w:val="none" w:sz="0" w:space="0" w:color="auto"/>
        <w:bottom w:val="none" w:sz="0" w:space="0" w:color="auto"/>
        <w:right w:val="none" w:sz="0" w:space="0" w:color="auto"/>
      </w:divBdr>
      <w:divsChild>
        <w:div w:id="1193685894">
          <w:marLeft w:val="0"/>
          <w:marRight w:val="0"/>
          <w:marTop w:val="0"/>
          <w:marBottom w:val="0"/>
          <w:divBdr>
            <w:top w:val="none" w:sz="0" w:space="0" w:color="auto"/>
            <w:left w:val="none" w:sz="0" w:space="0" w:color="auto"/>
            <w:bottom w:val="none" w:sz="0" w:space="0" w:color="auto"/>
            <w:right w:val="none" w:sz="0" w:space="0" w:color="auto"/>
          </w:divBdr>
        </w:div>
        <w:div w:id="1152408199">
          <w:marLeft w:val="0"/>
          <w:marRight w:val="0"/>
          <w:marTop w:val="0"/>
          <w:marBottom w:val="0"/>
          <w:divBdr>
            <w:top w:val="none" w:sz="0" w:space="0" w:color="auto"/>
            <w:left w:val="none" w:sz="0" w:space="0" w:color="auto"/>
            <w:bottom w:val="none" w:sz="0" w:space="0" w:color="auto"/>
            <w:right w:val="none" w:sz="0" w:space="0" w:color="auto"/>
          </w:divBdr>
        </w:div>
        <w:div w:id="246961900">
          <w:marLeft w:val="0"/>
          <w:marRight w:val="0"/>
          <w:marTop w:val="0"/>
          <w:marBottom w:val="0"/>
          <w:divBdr>
            <w:top w:val="none" w:sz="0" w:space="0" w:color="auto"/>
            <w:left w:val="none" w:sz="0" w:space="0" w:color="auto"/>
            <w:bottom w:val="none" w:sz="0" w:space="0" w:color="auto"/>
            <w:right w:val="none" w:sz="0" w:space="0" w:color="auto"/>
          </w:divBdr>
        </w:div>
      </w:divsChild>
    </w:div>
    <w:div w:id="831722320">
      <w:marLeft w:val="0"/>
      <w:marRight w:val="0"/>
      <w:marTop w:val="0"/>
      <w:marBottom w:val="0"/>
      <w:divBdr>
        <w:top w:val="none" w:sz="0" w:space="0" w:color="auto"/>
        <w:left w:val="none" w:sz="0" w:space="0" w:color="auto"/>
        <w:bottom w:val="none" w:sz="0" w:space="0" w:color="auto"/>
        <w:right w:val="none" w:sz="0" w:space="0" w:color="auto"/>
      </w:divBdr>
      <w:divsChild>
        <w:div w:id="1130517350">
          <w:marLeft w:val="0"/>
          <w:marRight w:val="0"/>
          <w:marTop w:val="0"/>
          <w:marBottom w:val="0"/>
          <w:divBdr>
            <w:top w:val="none" w:sz="0" w:space="0" w:color="auto"/>
            <w:left w:val="none" w:sz="0" w:space="0" w:color="auto"/>
            <w:bottom w:val="none" w:sz="0" w:space="0" w:color="auto"/>
            <w:right w:val="none" w:sz="0" w:space="0" w:color="auto"/>
          </w:divBdr>
        </w:div>
        <w:div w:id="144130719">
          <w:marLeft w:val="0"/>
          <w:marRight w:val="0"/>
          <w:marTop w:val="0"/>
          <w:marBottom w:val="0"/>
          <w:divBdr>
            <w:top w:val="none" w:sz="0" w:space="0" w:color="auto"/>
            <w:left w:val="none" w:sz="0" w:space="0" w:color="auto"/>
            <w:bottom w:val="none" w:sz="0" w:space="0" w:color="auto"/>
            <w:right w:val="none" w:sz="0" w:space="0" w:color="auto"/>
          </w:divBdr>
        </w:div>
        <w:div w:id="1450782036">
          <w:marLeft w:val="0"/>
          <w:marRight w:val="0"/>
          <w:marTop w:val="0"/>
          <w:marBottom w:val="0"/>
          <w:divBdr>
            <w:top w:val="none" w:sz="0" w:space="0" w:color="auto"/>
            <w:left w:val="none" w:sz="0" w:space="0" w:color="auto"/>
            <w:bottom w:val="none" w:sz="0" w:space="0" w:color="auto"/>
            <w:right w:val="none" w:sz="0" w:space="0" w:color="auto"/>
          </w:divBdr>
        </w:div>
        <w:div w:id="1936594899">
          <w:marLeft w:val="0"/>
          <w:marRight w:val="0"/>
          <w:marTop w:val="0"/>
          <w:marBottom w:val="0"/>
          <w:divBdr>
            <w:top w:val="none" w:sz="0" w:space="0" w:color="auto"/>
            <w:left w:val="none" w:sz="0" w:space="0" w:color="auto"/>
            <w:bottom w:val="none" w:sz="0" w:space="0" w:color="auto"/>
            <w:right w:val="none" w:sz="0" w:space="0" w:color="auto"/>
          </w:divBdr>
        </w:div>
        <w:div w:id="2064913045">
          <w:marLeft w:val="0"/>
          <w:marRight w:val="0"/>
          <w:marTop w:val="0"/>
          <w:marBottom w:val="0"/>
          <w:divBdr>
            <w:top w:val="none" w:sz="0" w:space="0" w:color="auto"/>
            <w:left w:val="none" w:sz="0" w:space="0" w:color="auto"/>
            <w:bottom w:val="none" w:sz="0" w:space="0" w:color="auto"/>
            <w:right w:val="none" w:sz="0" w:space="0" w:color="auto"/>
          </w:divBdr>
        </w:div>
        <w:div w:id="1933782784">
          <w:marLeft w:val="0"/>
          <w:marRight w:val="0"/>
          <w:marTop w:val="0"/>
          <w:marBottom w:val="0"/>
          <w:divBdr>
            <w:top w:val="none" w:sz="0" w:space="0" w:color="auto"/>
            <w:left w:val="none" w:sz="0" w:space="0" w:color="auto"/>
            <w:bottom w:val="none" w:sz="0" w:space="0" w:color="auto"/>
            <w:right w:val="none" w:sz="0" w:space="0" w:color="auto"/>
          </w:divBdr>
        </w:div>
        <w:div w:id="771901121">
          <w:marLeft w:val="0"/>
          <w:marRight w:val="0"/>
          <w:marTop w:val="0"/>
          <w:marBottom w:val="0"/>
          <w:divBdr>
            <w:top w:val="none" w:sz="0" w:space="0" w:color="auto"/>
            <w:left w:val="none" w:sz="0" w:space="0" w:color="auto"/>
            <w:bottom w:val="none" w:sz="0" w:space="0" w:color="auto"/>
            <w:right w:val="none" w:sz="0" w:space="0" w:color="auto"/>
          </w:divBdr>
        </w:div>
        <w:div w:id="1808157483">
          <w:marLeft w:val="0"/>
          <w:marRight w:val="0"/>
          <w:marTop w:val="0"/>
          <w:marBottom w:val="0"/>
          <w:divBdr>
            <w:top w:val="none" w:sz="0" w:space="0" w:color="auto"/>
            <w:left w:val="none" w:sz="0" w:space="0" w:color="auto"/>
            <w:bottom w:val="none" w:sz="0" w:space="0" w:color="auto"/>
            <w:right w:val="none" w:sz="0" w:space="0" w:color="auto"/>
          </w:divBdr>
        </w:div>
        <w:div w:id="1258254046">
          <w:marLeft w:val="0"/>
          <w:marRight w:val="0"/>
          <w:marTop w:val="0"/>
          <w:marBottom w:val="0"/>
          <w:divBdr>
            <w:top w:val="none" w:sz="0" w:space="0" w:color="auto"/>
            <w:left w:val="none" w:sz="0" w:space="0" w:color="auto"/>
            <w:bottom w:val="none" w:sz="0" w:space="0" w:color="auto"/>
            <w:right w:val="none" w:sz="0" w:space="0" w:color="auto"/>
          </w:divBdr>
        </w:div>
        <w:div w:id="1468351510">
          <w:marLeft w:val="0"/>
          <w:marRight w:val="0"/>
          <w:marTop w:val="0"/>
          <w:marBottom w:val="0"/>
          <w:divBdr>
            <w:top w:val="none" w:sz="0" w:space="0" w:color="auto"/>
            <w:left w:val="none" w:sz="0" w:space="0" w:color="auto"/>
            <w:bottom w:val="none" w:sz="0" w:space="0" w:color="auto"/>
            <w:right w:val="none" w:sz="0" w:space="0" w:color="auto"/>
          </w:divBdr>
        </w:div>
        <w:div w:id="532352263">
          <w:marLeft w:val="0"/>
          <w:marRight w:val="0"/>
          <w:marTop w:val="0"/>
          <w:marBottom w:val="0"/>
          <w:divBdr>
            <w:top w:val="none" w:sz="0" w:space="0" w:color="auto"/>
            <w:left w:val="none" w:sz="0" w:space="0" w:color="auto"/>
            <w:bottom w:val="none" w:sz="0" w:space="0" w:color="auto"/>
            <w:right w:val="none" w:sz="0" w:space="0" w:color="auto"/>
          </w:divBdr>
        </w:div>
        <w:div w:id="1586378134">
          <w:marLeft w:val="0"/>
          <w:marRight w:val="0"/>
          <w:marTop w:val="0"/>
          <w:marBottom w:val="0"/>
          <w:divBdr>
            <w:top w:val="none" w:sz="0" w:space="0" w:color="auto"/>
            <w:left w:val="none" w:sz="0" w:space="0" w:color="auto"/>
            <w:bottom w:val="none" w:sz="0" w:space="0" w:color="auto"/>
            <w:right w:val="none" w:sz="0" w:space="0" w:color="auto"/>
          </w:divBdr>
        </w:div>
        <w:div w:id="1249272009">
          <w:marLeft w:val="0"/>
          <w:marRight w:val="0"/>
          <w:marTop w:val="0"/>
          <w:marBottom w:val="0"/>
          <w:divBdr>
            <w:top w:val="none" w:sz="0" w:space="0" w:color="auto"/>
            <w:left w:val="none" w:sz="0" w:space="0" w:color="auto"/>
            <w:bottom w:val="none" w:sz="0" w:space="0" w:color="auto"/>
            <w:right w:val="none" w:sz="0" w:space="0" w:color="auto"/>
          </w:divBdr>
        </w:div>
      </w:divsChild>
    </w:div>
    <w:div w:id="856384994">
      <w:marLeft w:val="0"/>
      <w:marRight w:val="0"/>
      <w:marTop w:val="0"/>
      <w:marBottom w:val="0"/>
      <w:divBdr>
        <w:top w:val="none" w:sz="0" w:space="0" w:color="auto"/>
        <w:left w:val="none" w:sz="0" w:space="0" w:color="auto"/>
        <w:bottom w:val="none" w:sz="0" w:space="0" w:color="auto"/>
        <w:right w:val="none" w:sz="0" w:space="0" w:color="auto"/>
      </w:divBdr>
      <w:divsChild>
        <w:div w:id="1937520375">
          <w:marLeft w:val="0"/>
          <w:marRight w:val="0"/>
          <w:marTop w:val="0"/>
          <w:marBottom w:val="0"/>
          <w:divBdr>
            <w:top w:val="none" w:sz="0" w:space="0" w:color="auto"/>
            <w:left w:val="none" w:sz="0" w:space="0" w:color="auto"/>
            <w:bottom w:val="none" w:sz="0" w:space="0" w:color="auto"/>
            <w:right w:val="none" w:sz="0" w:space="0" w:color="auto"/>
          </w:divBdr>
        </w:div>
      </w:divsChild>
    </w:div>
    <w:div w:id="887685347">
      <w:marLeft w:val="0"/>
      <w:marRight w:val="0"/>
      <w:marTop w:val="0"/>
      <w:marBottom w:val="0"/>
      <w:divBdr>
        <w:top w:val="none" w:sz="0" w:space="0" w:color="auto"/>
        <w:left w:val="none" w:sz="0" w:space="0" w:color="auto"/>
        <w:bottom w:val="none" w:sz="0" w:space="0" w:color="auto"/>
        <w:right w:val="none" w:sz="0" w:space="0" w:color="auto"/>
      </w:divBdr>
      <w:divsChild>
        <w:div w:id="374621090">
          <w:marLeft w:val="0"/>
          <w:marRight w:val="0"/>
          <w:marTop w:val="240"/>
          <w:marBottom w:val="240"/>
          <w:divBdr>
            <w:top w:val="none" w:sz="0" w:space="0" w:color="auto"/>
            <w:left w:val="none" w:sz="0" w:space="0" w:color="auto"/>
            <w:bottom w:val="none" w:sz="0" w:space="0" w:color="auto"/>
            <w:right w:val="none" w:sz="0" w:space="0" w:color="auto"/>
          </w:divBdr>
          <w:divsChild>
            <w:div w:id="15199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06555">
      <w:marLeft w:val="0"/>
      <w:marRight w:val="0"/>
      <w:marTop w:val="0"/>
      <w:marBottom w:val="0"/>
      <w:divBdr>
        <w:top w:val="none" w:sz="0" w:space="0" w:color="auto"/>
        <w:left w:val="none" w:sz="0" w:space="0" w:color="auto"/>
        <w:bottom w:val="none" w:sz="0" w:space="0" w:color="auto"/>
        <w:right w:val="none" w:sz="0" w:space="0" w:color="auto"/>
      </w:divBdr>
      <w:divsChild>
        <w:div w:id="1839072247">
          <w:marLeft w:val="0"/>
          <w:marRight w:val="0"/>
          <w:marTop w:val="0"/>
          <w:marBottom w:val="0"/>
          <w:divBdr>
            <w:top w:val="none" w:sz="0" w:space="0" w:color="auto"/>
            <w:left w:val="none" w:sz="0" w:space="0" w:color="auto"/>
            <w:bottom w:val="none" w:sz="0" w:space="0" w:color="auto"/>
            <w:right w:val="none" w:sz="0" w:space="0" w:color="auto"/>
          </w:divBdr>
        </w:div>
      </w:divsChild>
    </w:div>
    <w:div w:id="949434857">
      <w:marLeft w:val="0"/>
      <w:marRight w:val="0"/>
      <w:marTop w:val="0"/>
      <w:marBottom w:val="0"/>
      <w:divBdr>
        <w:top w:val="none" w:sz="0" w:space="0" w:color="auto"/>
        <w:left w:val="none" w:sz="0" w:space="0" w:color="auto"/>
        <w:bottom w:val="none" w:sz="0" w:space="0" w:color="auto"/>
        <w:right w:val="none" w:sz="0" w:space="0" w:color="auto"/>
      </w:divBdr>
      <w:divsChild>
        <w:div w:id="1854953770">
          <w:marLeft w:val="0"/>
          <w:marRight w:val="0"/>
          <w:marTop w:val="240"/>
          <w:marBottom w:val="240"/>
          <w:divBdr>
            <w:top w:val="none" w:sz="0" w:space="0" w:color="auto"/>
            <w:left w:val="none" w:sz="0" w:space="0" w:color="auto"/>
            <w:bottom w:val="none" w:sz="0" w:space="0" w:color="auto"/>
            <w:right w:val="none" w:sz="0" w:space="0" w:color="auto"/>
          </w:divBdr>
          <w:divsChild>
            <w:div w:id="1555240317">
              <w:marLeft w:val="0"/>
              <w:marRight w:val="0"/>
              <w:marTop w:val="0"/>
              <w:marBottom w:val="0"/>
              <w:divBdr>
                <w:top w:val="none" w:sz="0" w:space="0" w:color="auto"/>
                <w:left w:val="none" w:sz="0" w:space="0" w:color="auto"/>
                <w:bottom w:val="none" w:sz="0" w:space="0" w:color="auto"/>
                <w:right w:val="none" w:sz="0" w:space="0" w:color="auto"/>
              </w:divBdr>
            </w:div>
          </w:divsChild>
        </w:div>
        <w:div w:id="8274812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7838678">
              <w:marLeft w:val="240"/>
              <w:marRight w:val="240"/>
              <w:marTop w:val="0"/>
              <w:marBottom w:val="0"/>
              <w:divBdr>
                <w:top w:val="none" w:sz="0" w:space="0" w:color="auto"/>
                <w:left w:val="none" w:sz="0" w:space="0" w:color="auto"/>
                <w:bottom w:val="none" w:sz="0" w:space="0" w:color="auto"/>
                <w:right w:val="none" w:sz="0" w:space="0" w:color="auto"/>
              </w:divBdr>
            </w:div>
            <w:div w:id="2119400461">
              <w:marLeft w:val="0"/>
              <w:marRight w:val="0"/>
              <w:marTop w:val="0"/>
              <w:marBottom w:val="0"/>
              <w:divBdr>
                <w:top w:val="single" w:sz="6" w:space="6" w:color="000000"/>
                <w:left w:val="none" w:sz="0" w:space="0" w:color="auto"/>
                <w:bottom w:val="none" w:sz="0" w:space="0" w:color="auto"/>
                <w:right w:val="none" w:sz="0" w:space="0" w:color="auto"/>
              </w:divBdr>
              <w:divsChild>
                <w:div w:id="1654795798">
                  <w:marLeft w:val="0"/>
                  <w:marRight w:val="0"/>
                  <w:marTop w:val="0"/>
                  <w:marBottom w:val="0"/>
                  <w:divBdr>
                    <w:top w:val="none" w:sz="0" w:space="0" w:color="auto"/>
                    <w:left w:val="none" w:sz="0" w:space="0" w:color="auto"/>
                    <w:bottom w:val="none" w:sz="0" w:space="0" w:color="auto"/>
                    <w:right w:val="none" w:sz="0" w:space="0" w:color="auto"/>
                  </w:divBdr>
                  <w:divsChild>
                    <w:div w:id="427115287">
                      <w:marLeft w:val="0"/>
                      <w:marRight w:val="0"/>
                      <w:marTop w:val="0"/>
                      <w:marBottom w:val="0"/>
                      <w:divBdr>
                        <w:top w:val="none" w:sz="0" w:space="0" w:color="auto"/>
                        <w:left w:val="none" w:sz="0" w:space="0" w:color="auto"/>
                        <w:bottom w:val="none" w:sz="0" w:space="0" w:color="auto"/>
                        <w:right w:val="none" w:sz="0" w:space="0" w:color="auto"/>
                      </w:divBdr>
                    </w:div>
                  </w:divsChild>
                </w:div>
                <w:div w:id="1855725769">
                  <w:marLeft w:val="0"/>
                  <w:marRight w:val="0"/>
                  <w:marTop w:val="0"/>
                  <w:marBottom w:val="0"/>
                  <w:divBdr>
                    <w:top w:val="none" w:sz="0" w:space="0" w:color="auto"/>
                    <w:left w:val="none" w:sz="0" w:space="0" w:color="auto"/>
                    <w:bottom w:val="none" w:sz="0" w:space="0" w:color="auto"/>
                    <w:right w:val="none" w:sz="0" w:space="0" w:color="auto"/>
                  </w:divBdr>
                  <w:divsChild>
                    <w:div w:id="1216351015">
                      <w:marLeft w:val="0"/>
                      <w:marRight w:val="0"/>
                      <w:marTop w:val="0"/>
                      <w:marBottom w:val="0"/>
                      <w:divBdr>
                        <w:top w:val="none" w:sz="0" w:space="0" w:color="auto"/>
                        <w:left w:val="none" w:sz="0" w:space="0" w:color="auto"/>
                        <w:bottom w:val="none" w:sz="0" w:space="0" w:color="auto"/>
                        <w:right w:val="none" w:sz="0" w:space="0" w:color="auto"/>
                      </w:divBdr>
                      <w:divsChild>
                        <w:div w:id="52286716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98653891">
                              <w:marLeft w:val="240"/>
                              <w:marRight w:val="240"/>
                              <w:marTop w:val="0"/>
                              <w:marBottom w:val="0"/>
                              <w:divBdr>
                                <w:top w:val="none" w:sz="0" w:space="0" w:color="auto"/>
                                <w:left w:val="none" w:sz="0" w:space="0" w:color="auto"/>
                                <w:bottom w:val="none" w:sz="0" w:space="0" w:color="auto"/>
                                <w:right w:val="none" w:sz="0" w:space="0" w:color="auto"/>
                              </w:divBdr>
                            </w:div>
                            <w:div w:id="83192500">
                              <w:marLeft w:val="0"/>
                              <w:marRight w:val="0"/>
                              <w:marTop w:val="0"/>
                              <w:marBottom w:val="0"/>
                              <w:divBdr>
                                <w:top w:val="single" w:sz="6" w:space="6" w:color="000000"/>
                                <w:left w:val="none" w:sz="0" w:space="0" w:color="auto"/>
                                <w:bottom w:val="none" w:sz="0" w:space="0" w:color="auto"/>
                                <w:right w:val="none" w:sz="0" w:space="0" w:color="auto"/>
                              </w:divBdr>
                              <w:divsChild>
                                <w:div w:id="2010912441">
                                  <w:marLeft w:val="240"/>
                                  <w:marRight w:val="240"/>
                                  <w:marTop w:val="240"/>
                                  <w:marBottom w:val="240"/>
                                  <w:divBdr>
                                    <w:top w:val="none" w:sz="0" w:space="0" w:color="auto"/>
                                    <w:left w:val="none" w:sz="0" w:space="0" w:color="auto"/>
                                    <w:bottom w:val="none" w:sz="0" w:space="0" w:color="auto"/>
                                    <w:right w:val="none" w:sz="0" w:space="0" w:color="auto"/>
                                  </w:divBdr>
                                </w:div>
                                <w:div w:id="1091200230">
                                  <w:marLeft w:val="240"/>
                                  <w:marRight w:val="240"/>
                                  <w:marTop w:val="240"/>
                                  <w:marBottom w:val="240"/>
                                  <w:divBdr>
                                    <w:top w:val="none" w:sz="0" w:space="0" w:color="auto"/>
                                    <w:left w:val="none" w:sz="0" w:space="0" w:color="auto"/>
                                    <w:bottom w:val="none" w:sz="0" w:space="0" w:color="auto"/>
                                    <w:right w:val="none" w:sz="0" w:space="0" w:color="auto"/>
                                  </w:divBdr>
                                </w:div>
                                <w:div w:id="825247641">
                                  <w:marLeft w:val="240"/>
                                  <w:marRight w:val="240"/>
                                  <w:marTop w:val="240"/>
                                  <w:marBottom w:val="240"/>
                                  <w:divBdr>
                                    <w:top w:val="none" w:sz="0" w:space="0" w:color="auto"/>
                                    <w:left w:val="none" w:sz="0" w:space="0" w:color="auto"/>
                                    <w:bottom w:val="none" w:sz="0" w:space="0" w:color="auto"/>
                                    <w:right w:val="none" w:sz="0" w:space="0" w:color="auto"/>
                                  </w:divBdr>
                                </w:div>
                                <w:div w:id="191380299">
                                  <w:marLeft w:val="240"/>
                                  <w:marRight w:val="240"/>
                                  <w:marTop w:val="240"/>
                                  <w:marBottom w:val="240"/>
                                  <w:divBdr>
                                    <w:top w:val="none" w:sz="0" w:space="0" w:color="auto"/>
                                    <w:left w:val="none" w:sz="0" w:space="0" w:color="auto"/>
                                    <w:bottom w:val="none" w:sz="0" w:space="0" w:color="auto"/>
                                    <w:right w:val="none" w:sz="0" w:space="0" w:color="auto"/>
                                  </w:divBdr>
                                </w:div>
                                <w:div w:id="1429934274">
                                  <w:marLeft w:val="240"/>
                                  <w:marRight w:val="240"/>
                                  <w:marTop w:val="240"/>
                                  <w:marBottom w:val="240"/>
                                  <w:divBdr>
                                    <w:top w:val="none" w:sz="0" w:space="0" w:color="auto"/>
                                    <w:left w:val="none" w:sz="0" w:space="0" w:color="auto"/>
                                    <w:bottom w:val="none" w:sz="0" w:space="0" w:color="auto"/>
                                    <w:right w:val="none" w:sz="0" w:space="0" w:color="auto"/>
                                  </w:divBdr>
                                </w:div>
                                <w:div w:id="321467762">
                                  <w:marLeft w:val="240"/>
                                  <w:marRight w:val="240"/>
                                  <w:marTop w:val="240"/>
                                  <w:marBottom w:val="240"/>
                                  <w:divBdr>
                                    <w:top w:val="none" w:sz="0" w:space="0" w:color="auto"/>
                                    <w:left w:val="none" w:sz="0" w:space="0" w:color="auto"/>
                                    <w:bottom w:val="none" w:sz="0" w:space="0" w:color="auto"/>
                                    <w:right w:val="none" w:sz="0" w:space="0" w:color="auto"/>
                                  </w:divBdr>
                                </w:div>
                                <w:div w:id="64716934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73803934">
                  <w:marLeft w:val="0"/>
                  <w:marRight w:val="0"/>
                  <w:marTop w:val="0"/>
                  <w:marBottom w:val="0"/>
                  <w:divBdr>
                    <w:top w:val="none" w:sz="0" w:space="0" w:color="auto"/>
                    <w:left w:val="none" w:sz="0" w:space="0" w:color="auto"/>
                    <w:bottom w:val="none" w:sz="0" w:space="0" w:color="auto"/>
                    <w:right w:val="none" w:sz="0" w:space="0" w:color="auto"/>
                  </w:divBdr>
                  <w:divsChild>
                    <w:div w:id="1138886807">
                      <w:marLeft w:val="0"/>
                      <w:marRight w:val="0"/>
                      <w:marTop w:val="0"/>
                      <w:marBottom w:val="0"/>
                      <w:divBdr>
                        <w:top w:val="none" w:sz="0" w:space="0" w:color="auto"/>
                        <w:left w:val="none" w:sz="0" w:space="0" w:color="auto"/>
                        <w:bottom w:val="none" w:sz="0" w:space="0" w:color="auto"/>
                        <w:right w:val="none" w:sz="0" w:space="0" w:color="auto"/>
                      </w:divBdr>
                      <w:divsChild>
                        <w:div w:id="924262961">
                          <w:marLeft w:val="0"/>
                          <w:marRight w:val="0"/>
                          <w:marTop w:val="0"/>
                          <w:marBottom w:val="0"/>
                          <w:divBdr>
                            <w:top w:val="none" w:sz="0" w:space="0" w:color="auto"/>
                            <w:left w:val="none" w:sz="0" w:space="0" w:color="auto"/>
                            <w:bottom w:val="none" w:sz="0" w:space="0" w:color="auto"/>
                            <w:right w:val="none" w:sz="0" w:space="0" w:color="auto"/>
                          </w:divBdr>
                          <w:divsChild>
                            <w:div w:id="15530340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118332705">
          <w:marLeft w:val="0"/>
          <w:marRight w:val="0"/>
          <w:marTop w:val="240"/>
          <w:marBottom w:val="240"/>
          <w:divBdr>
            <w:top w:val="single" w:sz="12" w:space="0" w:color="000000"/>
            <w:left w:val="none" w:sz="0" w:space="0" w:color="auto"/>
            <w:bottom w:val="single" w:sz="12" w:space="0" w:color="000000"/>
            <w:right w:val="none" w:sz="0" w:space="0" w:color="auto"/>
          </w:divBdr>
          <w:divsChild>
            <w:div w:id="837572440">
              <w:marLeft w:val="240"/>
              <w:marRight w:val="240"/>
              <w:marTop w:val="0"/>
              <w:marBottom w:val="0"/>
              <w:divBdr>
                <w:top w:val="none" w:sz="0" w:space="0" w:color="auto"/>
                <w:left w:val="none" w:sz="0" w:space="0" w:color="auto"/>
                <w:bottom w:val="none" w:sz="0" w:space="0" w:color="auto"/>
                <w:right w:val="none" w:sz="0" w:space="0" w:color="auto"/>
              </w:divBdr>
            </w:div>
            <w:div w:id="1802310546">
              <w:marLeft w:val="0"/>
              <w:marRight w:val="0"/>
              <w:marTop w:val="0"/>
              <w:marBottom w:val="0"/>
              <w:divBdr>
                <w:top w:val="single" w:sz="6" w:space="6" w:color="000000"/>
                <w:left w:val="none" w:sz="0" w:space="0" w:color="auto"/>
                <w:bottom w:val="none" w:sz="0" w:space="0" w:color="auto"/>
                <w:right w:val="none" w:sz="0" w:space="0" w:color="auto"/>
              </w:divBdr>
            </w:div>
          </w:divsChild>
        </w:div>
        <w:div w:id="19293434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0017910">
              <w:marLeft w:val="240"/>
              <w:marRight w:val="240"/>
              <w:marTop w:val="0"/>
              <w:marBottom w:val="0"/>
              <w:divBdr>
                <w:top w:val="none" w:sz="0" w:space="0" w:color="auto"/>
                <w:left w:val="none" w:sz="0" w:space="0" w:color="auto"/>
                <w:bottom w:val="none" w:sz="0" w:space="0" w:color="auto"/>
                <w:right w:val="none" w:sz="0" w:space="0" w:color="auto"/>
              </w:divBdr>
            </w:div>
            <w:div w:id="7566340">
              <w:marLeft w:val="0"/>
              <w:marRight w:val="0"/>
              <w:marTop w:val="0"/>
              <w:marBottom w:val="0"/>
              <w:divBdr>
                <w:top w:val="single" w:sz="6" w:space="6" w:color="000000"/>
                <w:left w:val="none" w:sz="0" w:space="0" w:color="auto"/>
                <w:bottom w:val="none" w:sz="0" w:space="0" w:color="auto"/>
                <w:right w:val="none" w:sz="0" w:space="0" w:color="auto"/>
              </w:divBdr>
              <w:divsChild>
                <w:div w:id="974406570">
                  <w:marLeft w:val="0"/>
                  <w:marRight w:val="0"/>
                  <w:marTop w:val="0"/>
                  <w:marBottom w:val="0"/>
                  <w:divBdr>
                    <w:top w:val="none" w:sz="0" w:space="0" w:color="auto"/>
                    <w:left w:val="none" w:sz="0" w:space="0" w:color="auto"/>
                    <w:bottom w:val="none" w:sz="0" w:space="0" w:color="auto"/>
                    <w:right w:val="none" w:sz="0" w:space="0" w:color="auto"/>
                  </w:divBdr>
                  <w:divsChild>
                    <w:div w:id="1606616667">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367371972">
                          <w:marLeft w:val="240"/>
                          <w:marRight w:val="240"/>
                          <w:marTop w:val="0"/>
                          <w:marBottom w:val="0"/>
                          <w:divBdr>
                            <w:top w:val="none" w:sz="0" w:space="0" w:color="auto"/>
                            <w:left w:val="none" w:sz="0" w:space="0" w:color="auto"/>
                            <w:bottom w:val="none" w:sz="0" w:space="0" w:color="auto"/>
                            <w:right w:val="none" w:sz="0" w:space="0" w:color="auto"/>
                          </w:divBdr>
                        </w:div>
                        <w:div w:id="490684243">
                          <w:marLeft w:val="0"/>
                          <w:marRight w:val="0"/>
                          <w:marTop w:val="0"/>
                          <w:marBottom w:val="0"/>
                          <w:divBdr>
                            <w:top w:val="single" w:sz="6" w:space="6" w:color="000000"/>
                            <w:left w:val="none" w:sz="0" w:space="0" w:color="auto"/>
                            <w:bottom w:val="none" w:sz="0" w:space="0" w:color="auto"/>
                            <w:right w:val="none" w:sz="0" w:space="0" w:color="auto"/>
                          </w:divBdr>
                          <w:divsChild>
                            <w:div w:id="105738714">
                              <w:marLeft w:val="240"/>
                              <w:marRight w:val="240"/>
                              <w:marTop w:val="240"/>
                              <w:marBottom w:val="240"/>
                              <w:divBdr>
                                <w:top w:val="none" w:sz="0" w:space="0" w:color="auto"/>
                                <w:left w:val="none" w:sz="0" w:space="0" w:color="auto"/>
                                <w:bottom w:val="none" w:sz="0" w:space="0" w:color="auto"/>
                                <w:right w:val="none" w:sz="0" w:space="0" w:color="auto"/>
                              </w:divBdr>
                            </w:div>
                            <w:div w:id="1770927619">
                              <w:marLeft w:val="240"/>
                              <w:marRight w:val="240"/>
                              <w:marTop w:val="240"/>
                              <w:marBottom w:val="240"/>
                              <w:divBdr>
                                <w:top w:val="none" w:sz="0" w:space="0" w:color="auto"/>
                                <w:left w:val="none" w:sz="0" w:space="0" w:color="auto"/>
                                <w:bottom w:val="none" w:sz="0" w:space="0" w:color="auto"/>
                                <w:right w:val="none" w:sz="0" w:space="0" w:color="auto"/>
                              </w:divBdr>
                            </w:div>
                            <w:div w:id="791559687">
                              <w:marLeft w:val="240"/>
                              <w:marRight w:val="240"/>
                              <w:marTop w:val="240"/>
                              <w:marBottom w:val="240"/>
                              <w:divBdr>
                                <w:top w:val="none" w:sz="0" w:space="0" w:color="auto"/>
                                <w:left w:val="none" w:sz="0" w:space="0" w:color="auto"/>
                                <w:bottom w:val="none" w:sz="0" w:space="0" w:color="auto"/>
                                <w:right w:val="none" w:sz="0" w:space="0" w:color="auto"/>
                              </w:divBdr>
                            </w:div>
                            <w:div w:id="1630238127">
                              <w:marLeft w:val="240"/>
                              <w:marRight w:val="240"/>
                              <w:marTop w:val="240"/>
                              <w:marBottom w:val="240"/>
                              <w:divBdr>
                                <w:top w:val="none" w:sz="0" w:space="0" w:color="auto"/>
                                <w:left w:val="none" w:sz="0" w:space="0" w:color="auto"/>
                                <w:bottom w:val="none" w:sz="0" w:space="0" w:color="auto"/>
                                <w:right w:val="none" w:sz="0" w:space="0" w:color="auto"/>
                              </w:divBdr>
                            </w:div>
                            <w:div w:id="2057587606">
                              <w:marLeft w:val="240"/>
                              <w:marRight w:val="240"/>
                              <w:marTop w:val="240"/>
                              <w:marBottom w:val="240"/>
                              <w:divBdr>
                                <w:top w:val="none" w:sz="0" w:space="0" w:color="auto"/>
                                <w:left w:val="none" w:sz="0" w:space="0" w:color="auto"/>
                                <w:bottom w:val="none" w:sz="0" w:space="0" w:color="auto"/>
                                <w:right w:val="none" w:sz="0" w:space="0" w:color="auto"/>
                              </w:divBdr>
                            </w:div>
                            <w:div w:id="2020964777">
                              <w:marLeft w:val="240"/>
                              <w:marRight w:val="240"/>
                              <w:marTop w:val="240"/>
                              <w:marBottom w:val="240"/>
                              <w:divBdr>
                                <w:top w:val="none" w:sz="0" w:space="0" w:color="auto"/>
                                <w:left w:val="none" w:sz="0" w:space="0" w:color="auto"/>
                                <w:bottom w:val="none" w:sz="0" w:space="0" w:color="auto"/>
                                <w:right w:val="none" w:sz="0" w:space="0" w:color="auto"/>
                              </w:divBdr>
                            </w:div>
                            <w:div w:id="149240387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08716238">
                      <w:marLeft w:val="0"/>
                      <w:marRight w:val="0"/>
                      <w:marTop w:val="0"/>
                      <w:marBottom w:val="0"/>
                      <w:divBdr>
                        <w:top w:val="none" w:sz="0" w:space="0" w:color="auto"/>
                        <w:left w:val="none" w:sz="0" w:space="0" w:color="auto"/>
                        <w:bottom w:val="none" w:sz="0" w:space="0" w:color="auto"/>
                        <w:right w:val="none" w:sz="0" w:space="0" w:color="auto"/>
                      </w:divBdr>
                      <w:divsChild>
                        <w:div w:id="17217130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509431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52371061">
      <w:marLeft w:val="0"/>
      <w:marRight w:val="0"/>
      <w:marTop w:val="0"/>
      <w:marBottom w:val="0"/>
      <w:divBdr>
        <w:top w:val="none" w:sz="0" w:space="0" w:color="auto"/>
        <w:left w:val="none" w:sz="0" w:space="0" w:color="auto"/>
        <w:bottom w:val="none" w:sz="0" w:space="0" w:color="auto"/>
        <w:right w:val="none" w:sz="0" w:space="0" w:color="auto"/>
      </w:divBdr>
      <w:divsChild>
        <w:div w:id="299767898">
          <w:marLeft w:val="0"/>
          <w:marRight w:val="0"/>
          <w:marTop w:val="240"/>
          <w:marBottom w:val="240"/>
          <w:divBdr>
            <w:top w:val="none" w:sz="0" w:space="0" w:color="auto"/>
            <w:left w:val="none" w:sz="0" w:space="0" w:color="auto"/>
            <w:bottom w:val="none" w:sz="0" w:space="0" w:color="auto"/>
            <w:right w:val="none" w:sz="0" w:space="0" w:color="auto"/>
          </w:divBdr>
          <w:divsChild>
            <w:div w:id="1681422335">
              <w:marLeft w:val="0"/>
              <w:marRight w:val="0"/>
              <w:marTop w:val="0"/>
              <w:marBottom w:val="0"/>
              <w:divBdr>
                <w:top w:val="none" w:sz="0" w:space="0" w:color="auto"/>
                <w:left w:val="none" w:sz="0" w:space="0" w:color="auto"/>
                <w:bottom w:val="none" w:sz="0" w:space="0" w:color="auto"/>
                <w:right w:val="none" w:sz="0" w:space="0" w:color="auto"/>
              </w:divBdr>
            </w:div>
          </w:divsChild>
        </w:div>
        <w:div w:id="8057088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4714773">
              <w:marLeft w:val="240"/>
              <w:marRight w:val="240"/>
              <w:marTop w:val="0"/>
              <w:marBottom w:val="0"/>
              <w:divBdr>
                <w:top w:val="none" w:sz="0" w:space="0" w:color="auto"/>
                <w:left w:val="none" w:sz="0" w:space="0" w:color="auto"/>
                <w:bottom w:val="none" w:sz="0" w:space="0" w:color="auto"/>
                <w:right w:val="none" w:sz="0" w:space="0" w:color="auto"/>
              </w:divBdr>
            </w:div>
            <w:div w:id="1832869926">
              <w:marLeft w:val="0"/>
              <w:marRight w:val="0"/>
              <w:marTop w:val="0"/>
              <w:marBottom w:val="0"/>
              <w:divBdr>
                <w:top w:val="single" w:sz="6" w:space="6" w:color="000000"/>
                <w:left w:val="none" w:sz="0" w:space="0" w:color="auto"/>
                <w:bottom w:val="none" w:sz="0" w:space="0" w:color="auto"/>
                <w:right w:val="none" w:sz="0" w:space="0" w:color="auto"/>
              </w:divBdr>
              <w:divsChild>
                <w:div w:id="150561308">
                  <w:marLeft w:val="0"/>
                  <w:marRight w:val="0"/>
                  <w:marTop w:val="0"/>
                  <w:marBottom w:val="0"/>
                  <w:divBdr>
                    <w:top w:val="none" w:sz="0" w:space="0" w:color="auto"/>
                    <w:left w:val="none" w:sz="0" w:space="0" w:color="auto"/>
                    <w:bottom w:val="none" w:sz="0" w:space="0" w:color="auto"/>
                    <w:right w:val="none" w:sz="0" w:space="0" w:color="auto"/>
                  </w:divBdr>
                  <w:divsChild>
                    <w:div w:id="1446196071">
                      <w:marLeft w:val="0"/>
                      <w:marRight w:val="0"/>
                      <w:marTop w:val="0"/>
                      <w:marBottom w:val="0"/>
                      <w:divBdr>
                        <w:top w:val="none" w:sz="0" w:space="0" w:color="auto"/>
                        <w:left w:val="none" w:sz="0" w:space="0" w:color="auto"/>
                        <w:bottom w:val="none" w:sz="0" w:space="0" w:color="auto"/>
                        <w:right w:val="none" w:sz="0" w:space="0" w:color="auto"/>
                      </w:divBdr>
                      <w:divsChild>
                        <w:div w:id="710770657">
                          <w:marLeft w:val="0"/>
                          <w:marRight w:val="0"/>
                          <w:marTop w:val="0"/>
                          <w:marBottom w:val="0"/>
                          <w:divBdr>
                            <w:top w:val="none" w:sz="0" w:space="0" w:color="auto"/>
                            <w:left w:val="none" w:sz="0" w:space="0" w:color="auto"/>
                            <w:bottom w:val="none" w:sz="0" w:space="0" w:color="auto"/>
                            <w:right w:val="none" w:sz="0" w:space="0" w:color="auto"/>
                          </w:divBdr>
                          <w:divsChild>
                            <w:div w:id="1663042987">
                              <w:marLeft w:val="0"/>
                              <w:marRight w:val="0"/>
                              <w:marTop w:val="120"/>
                              <w:marBottom w:val="120"/>
                              <w:divBdr>
                                <w:top w:val="single" w:sz="6" w:space="0" w:color="CCCCCC"/>
                                <w:left w:val="single" w:sz="6" w:space="31" w:color="CCCCCC"/>
                                <w:bottom w:val="single" w:sz="6" w:space="0" w:color="CCCCCC"/>
                                <w:right w:val="single" w:sz="6" w:space="0" w:color="CCCCCC"/>
                              </w:divBdr>
                            </w:div>
                            <w:div w:id="1595436231">
                              <w:marLeft w:val="0"/>
                              <w:marRight w:val="0"/>
                              <w:marTop w:val="240"/>
                              <w:marBottom w:val="240"/>
                              <w:divBdr>
                                <w:top w:val="none" w:sz="0" w:space="0" w:color="auto"/>
                                <w:left w:val="none" w:sz="0" w:space="0" w:color="auto"/>
                                <w:bottom w:val="none" w:sz="0" w:space="0" w:color="auto"/>
                                <w:right w:val="none" w:sz="0" w:space="0" w:color="auto"/>
                              </w:divBdr>
                              <w:divsChild>
                                <w:div w:id="207515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72712">
                          <w:marLeft w:val="0"/>
                          <w:marRight w:val="0"/>
                          <w:marTop w:val="0"/>
                          <w:marBottom w:val="0"/>
                          <w:divBdr>
                            <w:top w:val="none" w:sz="0" w:space="0" w:color="auto"/>
                            <w:left w:val="none" w:sz="0" w:space="0" w:color="auto"/>
                            <w:bottom w:val="none" w:sz="0" w:space="0" w:color="auto"/>
                            <w:right w:val="none" w:sz="0" w:space="0" w:color="auto"/>
                          </w:divBdr>
                          <w:divsChild>
                            <w:div w:id="42292476">
                              <w:marLeft w:val="0"/>
                              <w:marRight w:val="0"/>
                              <w:marTop w:val="120"/>
                              <w:marBottom w:val="120"/>
                              <w:divBdr>
                                <w:top w:val="single" w:sz="6" w:space="0" w:color="CCCCCC"/>
                                <w:left w:val="single" w:sz="6" w:space="31" w:color="CCCCCC"/>
                                <w:bottom w:val="single" w:sz="6" w:space="0" w:color="CCCCCC"/>
                                <w:right w:val="single" w:sz="6" w:space="0" w:color="CCCCCC"/>
                              </w:divBdr>
                            </w:div>
                            <w:div w:id="2022004757">
                              <w:marLeft w:val="0"/>
                              <w:marRight w:val="0"/>
                              <w:marTop w:val="240"/>
                              <w:marBottom w:val="240"/>
                              <w:divBdr>
                                <w:top w:val="none" w:sz="0" w:space="0" w:color="auto"/>
                                <w:left w:val="none" w:sz="0" w:space="0" w:color="auto"/>
                                <w:bottom w:val="none" w:sz="0" w:space="0" w:color="auto"/>
                                <w:right w:val="none" w:sz="0" w:space="0" w:color="auto"/>
                              </w:divBdr>
                              <w:divsChild>
                                <w:div w:id="19289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690313">
                  <w:marLeft w:val="0"/>
                  <w:marRight w:val="0"/>
                  <w:marTop w:val="0"/>
                  <w:marBottom w:val="0"/>
                  <w:divBdr>
                    <w:top w:val="none" w:sz="0" w:space="0" w:color="auto"/>
                    <w:left w:val="none" w:sz="0" w:space="0" w:color="auto"/>
                    <w:bottom w:val="none" w:sz="0" w:space="0" w:color="auto"/>
                    <w:right w:val="none" w:sz="0" w:space="0" w:color="auto"/>
                  </w:divBdr>
                  <w:divsChild>
                    <w:div w:id="1728993206">
                      <w:marLeft w:val="0"/>
                      <w:marRight w:val="0"/>
                      <w:marTop w:val="0"/>
                      <w:marBottom w:val="0"/>
                      <w:divBdr>
                        <w:top w:val="none" w:sz="0" w:space="0" w:color="auto"/>
                        <w:left w:val="none" w:sz="0" w:space="0" w:color="auto"/>
                        <w:bottom w:val="none" w:sz="0" w:space="0" w:color="auto"/>
                        <w:right w:val="none" w:sz="0" w:space="0" w:color="auto"/>
                      </w:divBdr>
                    </w:div>
                    <w:div w:id="21058779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34819529">
                  <w:marLeft w:val="0"/>
                  <w:marRight w:val="0"/>
                  <w:marTop w:val="0"/>
                  <w:marBottom w:val="0"/>
                  <w:divBdr>
                    <w:top w:val="none" w:sz="0" w:space="0" w:color="auto"/>
                    <w:left w:val="none" w:sz="0" w:space="0" w:color="auto"/>
                    <w:bottom w:val="none" w:sz="0" w:space="0" w:color="auto"/>
                    <w:right w:val="none" w:sz="0" w:space="0" w:color="auto"/>
                  </w:divBdr>
                  <w:divsChild>
                    <w:div w:id="434641856">
                      <w:marLeft w:val="0"/>
                      <w:marRight w:val="0"/>
                      <w:marTop w:val="0"/>
                      <w:marBottom w:val="0"/>
                      <w:divBdr>
                        <w:top w:val="none" w:sz="0" w:space="0" w:color="auto"/>
                        <w:left w:val="none" w:sz="0" w:space="0" w:color="auto"/>
                        <w:bottom w:val="none" w:sz="0" w:space="0" w:color="auto"/>
                        <w:right w:val="none" w:sz="0" w:space="0" w:color="auto"/>
                      </w:divBdr>
                    </w:div>
                    <w:div w:id="7969183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225635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8537509">
              <w:marLeft w:val="240"/>
              <w:marRight w:val="240"/>
              <w:marTop w:val="0"/>
              <w:marBottom w:val="0"/>
              <w:divBdr>
                <w:top w:val="none" w:sz="0" w:space="0" w:color="auto"/>
                <w:left w:val="none" w:sz="0" w:space="0" w:color="auto"/>
                <w:bottom w:val="none" w:sz="0" w:space="0" w:color="auto"/>
                <w:right w:val="none" w:sz="0" w:space="0" w:color="auto"/>
              </w:divBdr>
            </w:div>
            <w:div w:id="1120685823">
              <w:marLeft w:val="0"/>
              <w:marRight w:val="0"/>
              <w:marTop w:val="0"/>
              <w:marBottom w:val="0"/>
              <w:divBdr>
                <w:top w:val="single" w:sz="6" w:space="6" w:color="000000"/>
                <w:left w:val="none" w:sz="0" w:space="0" w:color="auto"/>
                <w:bottom w:val="none" w:sz="0" w:space="0" w:color="auto"/>
                <w:right w:val="none" w:sz="0" w:space="0" w:color="auto"/>
              </w:divBdr>
              <w:divsChild>
                <w:div w:id="888610686">
                  <w:marLeft w:val="0"/>
                  <w:marRight w:val="0"/>
                  <w:marTop w:val="0"/>
                  <w:marBottom w:val="0"/>
                  <w:divBdr>
                    <w:top w:val="none" w:sz="0" w:space="0" w:color="auto"/>
                    <w:left w:val="none" w:sz="0" w:space="0" w:color="auto"/>
                    <w:bottom w:val="none" w:sz="0" w:space="0" w:color="auto"/>
                    <w:right w:val="none" w:sz="0" w:space="0" w:color="auto"/>
                  </w:divBdr>
                  <w:divsChild>
                    <w:div w:id="2003242036">
                      <w:marLeft w:val="0"/>
                      <w:marRight w:val="0"/>
                      <w:marTop w:val="0"/>
                      <w:marBottom w:val="0"/>
                      <w:divBdr>
                        <w:top w:val="none" w:sz="0" w:space="0" w:color="auto"/>
                        <w:left w:val="none" w:sz="0" w:space="0" w:color="auto"/>
                        <w:bottom w:val="none" w:sz="0" w:space="0" w:color="auto"/>
                        <w:right w:val="none" w:sz="0" w:space="0" w:color="auto"/>
                      </w:divBdr>
                      <w:divsChild>
                        <w:div w:id="9473901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0169271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9915859">
              <w:marLeft w:val="240"/>
              <w:marRight w:val="240"/>
              <w:marTop w:val="0"/>
              <w:marBottom w:val="0"/>
              <w:divBdr>
                <w:top w:val="none" w:sz="0" w:space="0" w:color="auto"/>
                <w:left w:val="none" w:sz="0" w:space="0" w:color="auto"/>
                <w:bottom w:val="none" w:sz="0" w:space="0" w:color="auto"/>
                <w:right w:val="none" w:sz="0" w:space="0" w:color="auto"/>
              </w:divBdr>
            </w:div>
            <w:div w:id="2046514991">
              <w:marLeft w:val="0"/>
              <w:marRight w:val="0"/>
              <w:marTop w:val="0"/>
              <w:marBottom w:val="0"/>
              <w:divBdr>
                <w:top w:val="single" w:sz="6" w:space="6" w:color="000000"/>
                <w:left w:val="none" w:sz="0" w:space="0" w:color="auto"/>
                <w:bottom w:val="none" w:sz="0" w:space="0" w:color="auto"/>
                <w:right w:val="none" w:sz="0" w:space="0" w:color="auto"/>
              </w:divBdr>
              <w:divsChild>
                <w:div w:id="640692831">
                  <w:marLeft w:val="0"/>
                  <w:marRight w:val="0"/>
                  <w:marTop w:val="0"/>
                  <w:marBottom w:val="0"/>
                  <w:divBdr>
                    <w:top w:val="none" w:sz="0" w:space="0" w:color="auto"/>
                    <w:left w:val="none" w:sz="0" w:space="0" w:color="auto"/>
                    <w:bottom w:val="none" w:sz="0" w:space="0" w:color="auto"/>
                    <w:right w:val="none" w:sz="0" w:space="0" w:color="auto"/>
                  </w:divBdr>
                  <w:divsChild>
                    <w:div w:id="23747848">
                      <w:marLeft w:val="0"/>
                      <w:marRight w:val="0"/>
                      <w:marTop w:val="0"/>
                      <w:marBottom w:val="0"/>
                      <w:divBdr>
                        <w:top w:val="none" w:sz="0" w:space="0" w:color="auto"/>
                        <w:left w:val="none" w:sz="0" w:space="0" w:color="auto"/>
                        <w:bottom w:val="none" w:sz="0" w:space="0" w:color="auto"/>
                        <w:right w:val="none" w:sz="0" w:space="0" w:color="auto"/>
                      </w:divBdr>
                      <w:divsChild>
                        <w:div w:id="5193924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5728112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3541670">
              <w:marLeft w:val="240"/>
              <w:marRight w:val="240"/>
              <w:marTop w:val="0"/>
              <w:marBottom w:val="0"/>
              <w:divBdr>
                <w:top w:val="none" w:sz="0" w:space="0" w:color="auto"/>
                <w:left w:val="none" w:sz="0" w:space="0" w:color="auto"/>
                <w:bottom w:val="none" w:sz="0" w:space="0" w:color="auto"/>
                <w:right w:val="none" w:sz="0" w:space="0" w:color="auto"/>
              </w:divBdr>
            </w:div>
            <w:div w:id="2107190956">
              <w:marLeft w:val="0"/>
              <w:marRight w:val="0"/>
              <w:marTop w:val="0"/>
              <w:marBottom w:val="0"/>
              <w:divBdr>
                <w:top w:val="single" w:sz="6" w:space="6" w:color="000000"/>
                <w:left w:val="none" w:sz="0" w:space="0" w:color="auto"/>
                <w:bottom w:val="none" w:sz="0" w:space="0" w:color="auto"/>
                <w:right w:val="none" w:sz="0" w:space="0" w:color="auto"/>
              </w:divBdr>
              <w:divsChild>
                <w:div w:id="404377130">
                  <w:marLeft w:val="0"/>
                  <w:marRight w:val="0"/>
                  <w:marTop w:val="0"/>
                  <w:marBottom w:val="0"/>
                  <w:divBdr>
                    <w:top w:val="none" w:sz="0" w:space="0" w:color="auto"/>
                    <w:left w:val="none" w:sz="0" w:space="0" w:color="auto"/>
                    <w:bottom w:val="none" w:sz="0" w:space="0" w:color="auto"/>
                    <w:right w:val="none" w:sz="0" w:space="0" w:color="auto"/>
                  </w:divBdr>
                  <w:divsChild>
                    <w:div w:id="1668047175">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179584634">
                          <w:marLeft w:val="240"/>
                          <w:marRight w:val="240"/>
                          <w:marTop w:val="0"/>
                          <w:marBottom w:val="0"/>
                          <w:divBdr>
                            <w:top w:val="none" w:sz="0" w:space="0" w:color="auto"/>
                            <w:left w:val="none" w:sz="0" w:space="0" w:color="auto"/>
                            <w:bottom w:val="none" w:sz="0" w:space="0" w:color="auto"/>
                            <w:right w:val="none" w:sz="0" w:space="0" w:color="auto"/>
                          </w:divBdr>
                        </w:div>
                        <w:div w:id="74653248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36126570">
                  <w:marLeft w:val="120"/>
                  <w:marRight w:val="120"/>
                  <w:marTop w:val="120"/>
                  <w:marBottom w:val="120"/>
                  <w:divBdr>
                    <w:top w:val="single" w:sz="6" w:space="0" w:color="C7C7C7"/>
                    <w:left w:val="single" w:sz="6" w:space="6" w:color="C7C7C7"/>
                    <w:bottom w:val="single" w:sz="6" w:space="0" w:color="C7C7C7"/>
                    <w:right w:val="dotted" w:sz="18" w:space="6" w:color="C7C7C7"/>
                  </w:divBdr>
                </w:div>
                <w:div w:id="1103259300">
                  <w:marLeft w:val="120"/>
                  <w:marRight w:val="120"/>
                  <w:marTop w:val="120"/>
                  <w:marBottom w:val="120"/>
                  <w:divBdr>
                    <w:top w:val="single" w:sz="6" w:space="0" w:color="C7C7C7"/>
                    <w:left w:val="single" w:sz="6" w:space="6" w:color="C7C7C7"/>
                    <w:bottom w:val="single" w:sz="6" w:space="0" w:color="C7C7C7"/>
                    <w:right w:val="dotted" w:sz="18" w:space="6" w:color="C7C7C7"/>
                  </w:divBdr>
                </w:div>
                <w:div w:id="970211390">
                  <w:marLeft w:val="120"/>
                  <w:marRight w:val="120"/>
                  <w:marTop w:val="120"/>
                  <w:marBottom w:val="120"/>
                  <w:divBdr>
                    <w:top w:val="single" w:sz="6" w:space="0" w:color="C7C7C7"/>
                    <w:left w:val="single" w:sz="6" w:space="6" w:color="C7C7C7"/>
                    <w:bottom w:val="single" w:sz="6" w:space="0" w:color="C7C7C7"/>
                    <w:right w:val="dotted" w:sz="18" w:space="6" w:color="C7C7C7"/>
                  </w:divBdr>
                </w:div>
                <w:div w:id="443115626">
                  <w:marLeft w:val="120"/>
                  <w:marRight w:val="120"/>
                  <w:marTop w:val="120"/>
                  <w:marBottom w:val="120"/>
                  <w:divBdr>
                    <w:top w:val="single" w:sz="6" w:space="0" w:color="C7C7C7"/>
                    <w:left w:val="single" w:sz="6" w:space="6" w:color="C7C7C7"/>
                    <w:bottom w:val="single" w:sz="6" w:space="0" w:color="C7C7C7"/>
                    <w:right w:val="dotted" w:sz="18" w:space="6" w:color="C7C7C7"/>
                  </w:divBdr>
                </w:div>
                <w:div w:id="1394112141">
                  <w:marLeft w:val="120"/>
                  <w:marRight w:val="120"/>
                  <w:marTop w:val="120"/>
                  <w:marBottom w:val="120"/>
                  <w:divBdr>
                    <w:top w:val="single" w:sz="6" w:space="0" w:color="C7C7C7"/>
                    <w:left w:val="single" w:sz="6" w:space="6" w:color="C7C7C7"/>
                    <w:bottom w:val="single" w:sz="6" w:space="0" w:color="C7C7C7"/>
                    <w:right w:val="dotted" w:sz="18" w:space="6" w:color="C7C7C7"/>
                  </w:divBdr>
                </w:div>
                <w:div w:id="948657781">
                  <w:marLeft w:val="120"/>
                  <w:marRight w:val="120"/>
                  <w:marTop w:val="120"/>
                  <w:marBottom w:val="120"/>
                  <w:divBdr>
                    <w:top w:val="single" w:sz="6" w:space="0" w:color="C7C7C7"/>
                    <w:left w:val="single" w:sz="6" w:space="6" w:color="C7C7C7"/>
                    <w:bottom w:val="single" w:sz="6" w:space="0" w:color="C7C7C7"/>
                    <w:right w:val="dotted" w:sz="18" w:space="6" w:color="C7C7C7"/>
                  </w:divBdr>
                </w:div>
                <w:div w:id="1616710750">
                  <w:marLeft w:val="120"/>
                  <w:marRight w:val="120"/>
                  <w:marTop w:val="120"/>
                  <w:marBottom w:val="120"/>
                  <w:divBdr>
                    <w:top w:val="single" w:sz="6" w:space="0" w:color="C7C7C7"/>
                    <w:left w:val="single" w:sz="6" w:space="6" w:color="C7C7C7"/>
                    <w:bottom w:val="single" w:sz="6" w:space="0" w:color="C7C7C7"/>
                    <w:right w:val="dotted" w:sz="18" w:space="6" w:color="C7C7C7"/>
                  </w:divBdr>
                </w:div>
                <w:div w:id="152305688">
                  <w:marLeft w:val="120"/>
                  <w:marRight w:val="120"/>
                  <w:marTop w:val="120"/>
                  <w:marBottom w:val="120"/>
                  <w:divBdr>
                    <w:top w:val="single" w:sz="6" w:space="0" w:color="C7C7C7"/>
                    <w:left w:val="single" w:sz="6" w:space="6" w:color="C7C7C7"/>
                    <w:bottom w:val="single" w:sz="6" w:space="0" w:color="C7C7C7"/>
                    <w:right w:val="dotted" w:sz="18" w:space="6" w:color="C7C7C7"/>
                  </w:divBdr>
                </w:div>
                <w:div w:id="667907189">
                  <w:marLeft w:val="120"/>
                  <w:marRight w:val="120"/>
                  <w:marTop w:val="120"/>
                  <w:marBottom w:val="120"/>
                  <w:divBdr>
                    <w:top w:val="single" w:sz="6" w:space="0" w:color="C7C7C7"/>
                    <w:left w:val="single" w:sz="6" w:space="6" w:color="C7C7C7"/>
                    <w:bottom w:val="single" w:sz="6" w:space="0" w:color="C7C7C7"/>
                    <w:right w:val="dotted" w:sz="18" w:space="6" w:color="C7C7C7"/>
                  </w:divBdr>
                </w:div>
                <w:div w:id="1285118693">
                  <w:marLeft w:val="120"/>
                  <w:marRight w:val="120"/>
                  <w:marTop w:val="120"/>
                  <w:marBottom w:val="120"/>
                  <w:divBdr>
                    <w:top w:val="single" w:sz="6" w:space="0" w:color="454545"/>
                    <w:left w:val="dotted" w:sz="18" w:space="6" w:color="454545"/>
                    <w:bottom w:val="single" w:sz="6" w:space="0" w:color="454545"/>
                    <w:right w:val="single" w:sz="6" w:space="6" w:color="454545"/>
                  </w:divBdr>
                </w:div>
                <w:div w:id="691805492">
                  <w:marLeft w:val="120"/>
                  <w:marRight w:val="120"/>
                  <w:marTop w:val="120"/>
                  <w:marBottom w:val="120"/>
                  <w:divBdr>
                    <w:top w:val="single" w:sz="6" w:space="0" w:color="454545"/>
                    <w:left w:val="dotted" w:sz="18" w:space="6" w:color="454545"/>
                    <w:bottom w:val="single" w:sz="6" w:space="0" w:color="454545"/>
                    <w:right w:val="single" w:sz="6" w:space="6" w:color="454545"/>
                  </w:divBdr>
                </w:div>
                <w:div w:id="1459881022">
                  <w:marLeft w:val="120"/>
                  <w:marRight w:val="120"/>
                  <w:marTop w:val="120"/>
                  <w:marBottom w:val="120"/>
                  <w:divBdr>
                    <w:top w:val="single" w:sz="6" w:space="0" w:color="454545"/>
                    <w:left w:val="dotted" w:sz="18" w:space="6" w:color="454545"/>
                    <w:bottom w:val="single" w:sz="6" w:space="0" w:color="454545"/>
                    <w:right w:val="single" w:sz="6" w:space="6" w:color="454545"/>
                  </w:divBdr>
                </w:div>
                <w:div w:id="1397511408">
                  <w:marLeft w:val="120"/>
                  <w:marRight w:val="120"/>
                  <w:marTop w:val="120"/>
                  <w:marBottom w:val="120"/>
                  <w:divBdr>
                    <w:top w:val="single" w:sz="6" w:space="0" w:color="454545"/>
                    <w:left w:val="dotted" w:sz="18" w:space="6" w:color="454545"/>
                    <w:bottom w:val="single" w:sz="6" w:space="0" w:color="454545"/>
                    <w:right w:val="single" w:sz="6" w:space="6" w:color="454545"/>
                  </w:divBdr>
                </w:div>
                <w:div w:id="234903520">
                  <w:marLeft w:val="120"/>
                  <w:marRight w:val="120"/>
                  <w:marTop w:val="120"/>
                  <w:marBottom w:val="120"/>
                  <w:divBdr>
                    <w:top w:val="single" w:sz="6" w:space="0" w:color="454545"/>
                    <w:left w:val="dotted" w:sz="18" w:space="6" w:color="454545"/>
                    <w:bottom w:val="single" w:sz="6" w:space="0" w:color="454545"/>
                    <w:right w:val="single" w:sz="6" w:space="6" w:color="454545"/>
                  </w:divBdr>
                </w:div>
                <w:div w:id="1433353637">
                  <w:marLeft w:val="120"/>
                  <w:marRight w:val="120"/>
                  <w:marTop w:val="120"/>
                  <w:marBottom w:val="120"/>
                  <w:divBdr>
                    <w:top w:val="single" w:sz="6" w:space="0" w:color="454545"/>
                    <w:left w:val="dotted" w:sz="18" w:space="6" w:color="454545"/>
                    <w:bottom w:val="single" w:sz="6" w:space="0" w:color="454545"/>
                    <w:right w:val="single" w:sz="6" w:space="6" w:color="454545"/>
                  </w:divBdr>
                </w:div>
                <w:div w:id="2057002478">
                  <w:marLeft w:val="120"/>
                  <w:marRight w:val="120"/>
                  <w:marTop w:val="120"/>
                  <w:marBottom w:val="120"/>
                  <w:divBdr>
                    <w:top w:val="single" w:sz="6" w:space="0" w:color="454545"/>
                    <w:left w:val="dotted" w:sz="18" w:space="6" w:color="454545"/>
                    <w:bottom w:val="single" w:sz="6" w:space="0" w:color="454545"/>
                    <w:right w:val="single" w:sz="6" w:space="6" w:color="454545"/>
                  </w:divBdr>
                </w:div>
                <w:div w:id="546334761">
                  <w:marLeft w:val="120"/>
                  <w:marRight w:val="120"/>
                  <w:marTop w:val="120"/>
                  <w:marBottom w:val="120"/>
                  <w:divBdr>
                    <w:top w:val="single" w:sz="6" w:space="0" w:color="454545"/>
                    <w:left w:val="dotted" w:sz="18" w:space="6" w:color="454545"/>
                    <w:bottom w:val="single" w:sz="6" w:space="0" w:color="454545"/>
                    <w:right w:val="single" w:sz="6" w:space="6" w:color="454545"/>
                  </w:divBdr>
                </w:div>
                <w:div w:id="24453733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6402574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4895605">
              <w:marLeft w:val="240"/>
              <w:marRight w:val="240"/>
              <w:marTop w:val="0"/>
              <w:marBottom w:val="0"/>
              <w:divBdr>
                <w:top w:val="none" w:sz="0" w:space="0" w:color="auto"/>
                <w:left w:val="none" w:sz="0" w:space="0" w:color="auto"/>
                <w:bottom w:val="none" w:sz="0" w:space="0" w:color="auto"/>
                <w:right w:val="none" w:sz="0" w:space="0" w:color="auto"/>
              </w:divBdr>
            </w:div>
            <w:div w:id="964386702">
              <w:marLeft w:val="0"/>
              <w:marRight w:val="0"/>
              <w:marTop w:val="0"/>
              <w:marBottom w:val="0"/>
              <w:divBdr>
                <w:top w:val="single" w:sz="6" w:space="6" w:color="000000"/>
                <w:left w:val="none" w:sz="0" w:space="0" w:color="auto"/>
                <w:bottom w:val="none" w:sz="0" w:space="0" w:color="auto"/>
                <w:right w:val="none" w:sz="0" w:space="0" w:color="auto"/>
              </w:divBdr>
              <w:divsChild>
                <w:div w:id="1909337547">
                  <w:marLeft w:val="0"/>
                  <w:marRight w:val="0"/>
                  <w:marTop w:val="0"/>
                  <w:marBottom w:val="0"/>
                  <w:divBdr>
                    <w:top w:val="none" w:sz="0" w:space="0" w:color="auto"/>
                    <w:left w:val="none" w:sz="0" w:space="0" w:color="auto"/>
                    <w:bottom w:val="none" w:sz="0" w:space="0" w:color="auto"/>
                    <w:right w:val="none" w:sz="0" w:space="0" w:color="auto"/>
                  </w:divBdr>
                  <w:divsChild>
                    <w:div w:id="1853835353">
                      <w:marLeft w:val="0"/>
                      <w:marRight w:val="0"/>
                      <w:marTop w:val="0"/>
                      <w:marBottom w:val="0"/>
                      <w:divBdr>
                        <w:top w:val="none" w:sz="0" w:space="0" w:color="auto"/>
                        <w:left w:val="none" w:sz="0" w:space="0" w:color="auto"/>
                        <w:bottom w:val="none" w:sz="0" w:space="0" w:color="auto"/>
                        <w:right w:val="none" w:sz="0" w:space="0" w:color="auto"/>
                      </w:divBdr>
                      <w:divsChild>
                        <w:div w:id="759179163">
                          <w:marLeft w:val="0"/>
                          <w:marRight w:val="0"/>
                          <w:marTop w:val="0"/>
                          <w:marBottom w:val="0"/>
                          <w:divBdr>
                            <w:top w:val="none" w:sz="0" w:space="0" w:color="auto"/>
                            <w:left w:val="none" w:sz="0" w:space="0" w:color="auto"/>
                            <w:bottom w:val="none" w:sz="0" w:space="0" w:color="auto"/>
                            <w:right w:val="none" w:sz="0" w:space="0" w:color="auto"/>
                          </w:divBdr>
                          <w:divsChild>
                            <w:div w:id="9721034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050352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78609977">
                  <w:marLeft w:val="0"/>
                  <w:marRight w:val="0"/>
                  <w:marTop w:val="0"/>
                  <w:marBottom w:val="0"/>
                  <w:divBdr>
                    <w:top w:val="none" w:sz="0" w:space="0" w:color="auto"/>
                    <w:left w:val="none" w:sz="0" w:space="0" w:color="auto"/>
                    <w:bottom w:val="none" w:sz="0" w:space="0" w:color="auto"/>
                    <w:right w:val="none" w:sz="0" w:space="0" w:color="auto"/>
                  </w:divBdr>
                  <w:divsChild>
                    <w:div w:id="2083867899">
                      <w:marLeft w:val="0"/>
                      <w:marRight w:val="0"/>
                      <w:marTop w:val="0"/>
                      <w:marBottom w:val="0"/>
                      <w:divBdr>
                        <w:top w:val="none" w:sz="0" w:space="0" w:color="auto"/>
                        <w:left w:val="none" w:sz="0" w:space="0" w:color="auto"/>
                        <w:bottom w:val="none" w:sz="0" w:space="0" w:color="auto"/>
                        <w:right w:val="none" w:sz="0" w:space="0" w:color="auto"/>
                      </w:divBdr>
                      <w:divsChild>
                        <w:div w:id="717315489">
                          <w:marLeft w:val="0"/>
                          <w:marRight w:val="0"/>
                          <w:marTop w:val="0"/>
                          <w:marBottom w:val="0"/>
                          <w:divBdr>
                            <w:top w:val="none" w:sz="0" w:space="0" w:color="auto"/>
                            <w:left w:val="none" w:sz="0" w:space="0" w:color="auto"/>
                            <w:bottom w:val="none" w:sz="0" w:space="0" w:color="auto"/>
                            <w:right w:val="none" w:sz="0" w:space="0" w:color="auto"/>
                          </w:divBdr>
                          <w:divsChild>
                            <w:div w:id="13593078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958032268">
      <w:marLeft w:val="0"/>
      <w:marRight w:val="0"/>
      <w:marTop w:val="0"/>
      <w:marBottom w:val="0"/>
      <w:divBdr>
        <w:top w:val="none" w:sz="0" w:space="0" w:color="auto"/>
        <w:left w:val="none" w:sz="0" w:space="0" w:color="auto"/>
        <w:bottom w:val="none" w:sz="0" w:space="0" w:color="auto"/>
        <w:right w:val="none" w:sz="0" w:space="0" w:color="auto"/>
      </w:divBdr>
      <w:divsChild>
        <w:div w:id="528762876">
          <w:marLeft w:val="0"/>
          <w:marRight w:val="0"/>
          <w:marTop w:val="0"/>
          <w:marBottom w:val="0"/>
          <w:divBdr>
            <w:top w:val="none" w:sz="0" w:space="0" w:color="auto"/>
            <w:left w:val="none" w:sz="0" w:space="0" w:color="auto"/>
            <w:bottom w:val="none" w:sz="0" w:space="0" w:color="auto"/>
            <w:right w:val="none" w:sz="0" w:space="0" w:color="auto"/>
          </w:divBdr>
        </w:div>
      </w:divsChild>
    </w:div>
    <w:div w:id="1081565384">
      <w:marLeft w:val="0"/>
      <w:marRight w:val="0"/>
      <w:marTop w:val="0"/>
      <w:marBottom w:val="0"/>
      <w:divBdr>
        <w:top w:val="none" w:sz="0" w:space="0" w:color="auto"/>
        <w:left w:val="none" w:sz="0" w:space="0" w:color="auto"/>
        <w:bottom w:val="none" w:sz="0" w:space="0" w:color="auto"/>
        <w:right w:val="none" w:sz="0" w:space="0" w:color="auto"/>
      </w:divBdr>
      <w:divsChild>
        <w:div w:id="1500343075">
          <w:marLeft w:val="0"/>
          <w:marRight w:val="0"/>
          <w:marTop w:val="0"/>
          <w:marBottom w:val="0"/>
          <w:divBdr>
            <w:top w:val="none" w:sz="0" w:space="0" w:color="auto"/>
            <w:left w:val="none" w:sz="0" w:space="0" w:color="auto"/>
            <w:bottom w:val="none" w:sz="0" w:space="0" w:color="auto"/>
            <w:right w:val="none" w:sz="0" w:space="0" w:color="auto"/>
          </w:divBdr>
        </w:div>
      </w:divsChild>
    </w:div>
    <w:div w:id="1105418750">
      <w:marLeft w:val="0"/>
      <w:marRight w:val="0"/>
      <w:marTop w:val="0"/>
      <w:marBottom w:val="0"/>
      <w:divBdr>
        <w:top w:val="none" w:sz="0" w:space="0" w:color="auto"/>
        <w:left w:val="none" w:sz="0" w:space="0" w:color="auto"/>
        <w:bottom w:val="none" w:sz="0" w:space="0" w:color="auto"/>
        <w:right w:val="none" w:sz="0" w:space="0" w:color="auto"/>
      </w:divBdr>
    </w:div>
    <w:div w:id="1136098732">
      <w:marLeft w:val="0"/>
      <w:marRight w:val="0"/>
      <w:marTop w:val="0"/>
      <w:marBottom w:val="0"/>
      <w:divBdr>
        <w:top w:val="none" w:sz="0" w:space="0" w:color="auto"/>
        <w:left w:val="none" w:sz="0" w:space="0" w:color="auto"/>
        <w:bottom w:val="none" w:sz="0" w:space="0" w:color="auto"/>
        <w:right w:val="none" w:sz="0" w:space="0" w:color="auto"/>
      </w:divBdr>
      <w:divsChild>
        <w:div w:id="1550413810">
          <w:marLeft w:val="0"/>
          <w:marRight w:val="0"/>
          <w:marTop w:val="0"/>
          <w:marBottom w:val="0"/>
          <w:divBdr>
            <w:top w:val="none" w:sz="0" w:space="0" w:color="auto"/>
            <w:left w:val="none" w:sz="0" w:space="0" w:color="auto"/>
            <w:bottom w:val="none" w:sz="0" w:space="0" w:color="auto"/>
            <w:right w:val="none" w:sz="0" w:space="0" w:color="auto"/>
          </w:divBdr>
        </w:div>
      </w:divsChild>
    </w:div>
    <w:div w:id="1191800864">
      <w:marLeft w:val="0"/>
      <w:marRight w:val="0"/>
      <w:marTop w:val="0"/>
      <w:marBottom w:val="0"/>
      <w:divBdr>
        <w:top w:val="none" w:sz="0" w:space="0" w:color="auto"/>
        <w:left w:val="none" w:sz="0" w:space="0" w:color="auto"/>
        <w:bottom w:val="none" w:sz="0" w:space="0" w:color="auto"/>
        <w:right w:val="none" w:sz="0" w:space="0" w:color="auto"/>
      </w:divBdr>
      <w:divsChild>
        <w:div w:id="779034211">
          <w:marLeft w:val="0"/>
          <w:marRight w:val="0"/>
          <w:marTop w:val="0"/>
          <w:marBottom w:val="0"/>
          <w:divBdr>
            <w:top w:val="none" w:sz="0" w:space="0" w:color="auto"/>
            <w:left w:val="none" w:sz="0" w:space="0" w:color="auto"/>
            <w:bottom w:val="none" w:sz="0" w:space="0" w:color="auto"/>
            <w:right w:val="none" w:sz="0" w:space="0" w:color="auto"/>
          </w:divBdr>
        </w:div>
      </w:divsChild>
    </w:div>
    <w:div w:id="1195191868">
      <w:marLeft w:val="0"/>
      <w:marRight w:val="0"/>
      <w:marTop w:val="0"/>
      <w:marBottom w:val="0"/>
      <w:divBdr>
        <w:top w:val="none" w:sz="0" w:space="0" w:color="auto"/>
        <w:left w:val="none" w:sz="0" w:space="0" w:color="auto"/>
        <w:bottom w:val="none" w:sz="0" w:space="0" w:color="auto"/>
        <w:right w:val="none" w:sz="0" w:space="0" w:color="auto"/>
      </w:divBdr>
      <w:divsChild>
        <w:div w:id="678969170">
          <w:marLeft w:val="0"/>
          <w:marRight w:val="0"/>
          <w:marTop w:val="0"/>
          <w:marBottom w:val="0"/>
          <w:divBdr>
            <w:top w:val="none" w:sz="0" w:space="0" w:color="auto"/>
            <w:left w:val="none" w:sz="0" w:space="0" w:color="auto"/>
            <w:bottom w:val="none" w:sz="0" w:space="0" w:color="auto"/>
            <w:right w:val="none" w:sz="0" w:space="0" w:color="auto"/>
          </w:divBdr>
        </w:div>
      </w:divsChild>
    </w:div>
    <w:div w:id="1221209237">
      <w:marLeft w:val="0"/>
      <w:marRight w:val="0"/>
      <w:marTop w:val="0"/>
      <w:marBottom w:val="0"/>
      <w:divBdr>
        <w:top w:val="none" w:sz="0" w:space="0" w:color="auto"/>
        <w:left w:val="none" w:sz="0" w:space="0" w:color="auto"/>
        <w:bottom w:val="none" w:sz="0" w:space="0" w:color="auto"/>
        <w:right w:val="none" w:sz="0" w:space="0" w:color="auto"/>
      </w:divBdr>
      <w:divsChild>
        <w:div w:id="465247000">
          <w:marLeft w:val="0"/>
          <w:marRight w:val="0"/>
          <w:marTop w:val="0"/>
          <w:marBottom w:val="0"/>
          <w:divBdr>
            <w:top w:val="none" w:sz="0" w:space="0" w:color="auto"/>
            <w:left w:val="none" w:sz="0" w:space="0" w:color="auto"/>
            <w:bottom w:val="none" w:sz="0" w:space="0" w:color="auto"/>
            <w:right w:val="none" w:sz="0" w:space="0" w:color="auto"/>
          </w:divBdr>
        </w:div>
        <w:div w:id="750468858">
          <w:marLeft w:val="0"/>
          <w:marRight w:val="0"/>
          <w:marTop w:val="0"/>
          <w:marBottom w:val="0"/>
          <w:divBdr>
            <w:top w:val="none" w:sz="0" w:space="0" w:color="auto"/>
            <w:left w:val="none" w:sz="0" w:space="0" w:color="auto"/>
            <w:bottom w:val="none" w:sz="0" w:space="0" w:color="auto"/>
            <w:right w:val="none" w:sz="0" w:space="0" w:color="auto"/>
          </w:divBdr>
        </w:div>
        <w:div w:id="714086377">
          <w:marLeft w:val="0"/>
          <w:marRight w:val="0"/>
          <w:marTop w:val="0"/>
          <w:marBottom w:val="0"/>
          <w:divBdr>
            <w:top w:val="none" w:sz="0" w:space="0" w:color="auto"/>
            <w:left w:val="none" w:sz="0" w:space="0" w:color="auto"/>
            <w:bottom w:val="none" w:sz="0" w:space="0" w:color="auto"/>
            <w:right w:val="none" w:sz="0" w:space="0" w:color="auto"/>
          </w:divBdr>
        </w:div>
        <w:div w:id="1264262808">
          <w:marLeft w:val="0"/>
          <w:marRight w:val="0"/>
          <w:marTop w:val="0"/>
          <w:marBottom w:val="0"/>
          <w:divBdr>
            <w:top w:val="none" w:sz="0" w:space="0" w:color="auto"/>
            <w:left w:val="none" w:sz="0" w:space="0" w:color="auto"/>
            <w:bottom w:val="none" w:sz="0" w:space="0" w:color="auto"/>
            <w:right w:val="none" w:sz="0" w:space="0" w:color="auto"/>
          </w:divBdr>
          <w:divsChild>
            <w:div w:id="341014137">
              <w:marLeft w:val="0"/>
              <w:marRight w:val="0"/>
              <w:marTop w:val="0"/>
              <w:marBottom w:val="0"/>
              <w:divBdr>
                <w:top w:val="none" w:sz="0" w:space="0" w:color="auto"/>
                <w:left w:val="none" w:sz="0" w:space="0" w:color="auto"/>
                <w:bottom w:val="none" w:sz="0" w:space="0" w:color="auto"/>
                <w:right w:val="none" w:sz="0" w:space="0" w:color="auto"/>
              </w:divBdr>
              <w:divsChild>
                <w:div w:id="1188449247">
                  <w:marLeft w:val="120"/>
                  <w:marRight w:val="120"/>
                  <w:marTop w:val="120"/>
                  <w:marBottom w:val="120"/>
                  <w:divBdr>
                    <w:top w:val="single" w:sz="6" w:space="0" w:color="C7C7C7"/>
                    <w:left w:val="single" w:sz="6" w:space="6" w:color="C7C7C7"/>
                    <w:bottom w:val="single" w:sz="6" w:space="0" w:color="C7C7C7"/>
                    <w:right w:val="dotted" w:sz="18" w:space="6" w:color="C7C7C7"/>
                  </w:divBdr>
                </w:div>
                <w:div w:id="131552711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98090128">
              <w:marLeft w:val="0"/>
              <w:marRight w:val="0"/>
              <w:marTop w:val="0"/>
              <w:marBottom w:val="0"/>
              <w:divBdr>
                <w:top w:val="none" w:sz="0" w:space="0" w:color="auto"/>
                <w:left w:val="none" w:sz="0" w:space="0" w:color="auto"/>
                <w:bottom w:val="none" w:sz="0" w:space="0" w:color="auto"/>
                <w:right w:val="none" w:sz="0" w:space="0" w:color="auto"/>
              </w:divBdr>
              <w:divsChild>
                <w:div w:id="483281748">
                  <w:marLeft w:val="120"/>
                  <w:marRight w:val="120"/>
                  <w:marTop w:val="120"/>
                  <w:marBottom w:val="120"/>
                  <w:divBdr>
                    <w:top w:val="single" w:sz="6" w:space="0" w:color="C7C7C7"/>
                    <w:left w:val="single" w:sz="6" w:space="6" w:color="C7C7C7"/>
                    <w:bottom w:val="single" w:sz="6" w:space="0" w:color="C7C7C7"/>
                    <w:right w:val="dotted" w:sz="18" w:space="6" w:color="C7C7C7"/>
                  </w:divBdr>
                </w:div>
                <w:div w:id="18696823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5003349">
              <w:marLeft w:val="0"/>
              <w:marRight w:val="0"/>
              <w:marTop w:val="0"/>
              <w:marBottom w:val="0"/>
              <w:divBdr>
                <w:top w:val="none" w:sz="0" w:space="0" w:color="auto"/>
                <w:left w:val="none" w:sz="0" w:space="0" w:color="auto"/>
                <w:bottom w:val="none" w:sz="0" w:space="0" w:color="auto"/>
                <w:right w:val="none" w:sz="0" w:space="0" w:color="auto"/>
              </w:divBdr>
              <w:divsChild>
                <w:div w:id="1193228936">
                  <w:marLeft w:val="120"/>
                  <w:marRight w:val="120"/>
                  <w:marTop w:val="120"/>
                  <w:marBottom w:val="120"/>
                  <w:divBdr>
                    <w:top w:val="single" w:sz="6" w:space="0" w:color="C7C7C7"/>
                    <w:left w:val="single" w:sz="6" w:space="6" w:color="C7C7C7"/>
                    <w:bottom w:val="single" w:sz="6" w:space="0" w:color="C7C7C7"/>
                    <w:right w:val="dotted" w:sz="18" w:space="6" w:color="C7C7C7"/>
                  </w:divBdr>
                </w:div>
                <w:div w:id="28331661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21627117">
              <w:marLeft w:val="0"/>
              <w:marRight w:val="0"/>
              <w:marTop w:val="0"/>
              <w:marBottom w:val="0"/>
              <w:divBdr>
                <w:top w:val="none" w:sz="0" w:space="0" w:color="auto"/>
                <w:left w:val="none" w:sz="0" w:space="0" w:color="auto"/>
                <w:bottom w:val="none" w:sz="0" w:space="0" w:color="auto"/>
                <w:right w:val="none" w:sz="0" w:space="0" w:color="auto"/>
              </w:divBdr>
              <w:divsChild>
                <w:div w:id="415057865">
                  <w:marLeft w:val="120"/>
                  <w:marRight w:val="120"/>
                  <w:marTop w:val="120"/>
                  <w:marBottom w:val="120"/>
                  <w:divBdr>
                    <w:top w:val="single" w:sz="6" w:space="0" w:color="C7C7C7"/>
                    <w:left w:val="single" w:sz="6" w:space="6" w:color="C7C7C7"/>
                    <w:bottom w:val="single" w:sz="6" w:space="0" w:color="C7C7C7"/>
                    <w:right w:val="dotted" w:sz="18" w:space="6" w:color="C7C7C7"/>
                  </w:divBdr>
                </w:div>
                <w:div w:id="15469296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13024666">
              <w:marLeft w:val="0"/>
              <w:marRight w:val="0"/>
              <w:marTop w:val="0"/>
              <w:marBottom w:val="0"/>
              <w:divBdr>
                <w:top w:val="none" w:sz="0" w:space="0" w:color="auto"/>
                <w:left w:val="none" w:sz="0" w:space="0" w:color="auto"/>
                <w:bottom w:val="none" w:sz="0" w:space="0" w:color="auto"/>
                <w:right w:val="none" w:sz="0" w:space="0" w:color="auto"/>
              </w:divBdr>
              <w:divsChild>
                <w:div w:id="1576552198">
                  <w:marLeft w:val="120"/>
                  <w:marRight w:val="120"/>
                  <w:marTop w:val="120"/>
                  <w:marBottom w:val="120"/>
                  <w:divBdr>
                    <w:top w:val="single" w:sz="6" w:space="0" w:color="C7C7C7"/>
                    <w:left w:val="single" w:sz="6" w:space="6" w:color="C7C7C7"/>
                    <w:bottom w:val="single" w:sz="6" w:space="0" w:color="C7C7C7"/>
                    <w:right w:val="dotted" w:sz="18" w:space="6" w:color="C7C7C7"/>
                  </w:divBdr>
                </w:div>
                <w:div w:id="13480197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96671123">
              <w:marLeft w:val="0"/>
              <w:marRight w:val="0"/>
              <w:marTop w:val="0"/>
              <w:marBottom w:val="0"/>
              <w:divBdr>
                <w:top w:val="none" w:sz="0" w:space="0" w:color="auto"/>
                <w:left w:val="none" w:sz="0" w:space="0" w:color="auto"/>
                <w:bottom w:val="none" w:sz="0" w:space="0" w:color="auto"/>
                <w:right w:val="none" w:sz="0" w:space="0" w:color="auto"/>
              </w:divBdr>
              <w:divsChild>
                <w:div w:id="438646934">
                  <w:marLeft w:val="120"/>
                  <w:marRight w:val="120"/>
                  <w:marTop w:val="120"/>
                  <w:marBottom w:val="120"/>
                  <w:divBdr>
                    <w:top w:val="single" w:sz="6" w:space="0" w:color="C7C7C7"/>
                    <w:left w:val="single" w:sz="6" w:space="6" w:color="C7C7C7"/>
                    <w:bottom w:val="single" w:sz="6" w:space="0" w:color="C7C7C7"/>
                    <w:right w:val="dotted" w:sz="18" w:space="6" w:color="C7C7C7"/>
                  </w:divBdr>
                </w:div>
                <w:div w:id="187203713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26266826">
              <w:marLeft w:val="0"/>
              <w:marRight w:val="0"/>
              <w:marTop w:val="0"/>
              <w:marBottom w:val="0"/>
              <w:divBdr>
                <w:top w:val="none" w:sz="0" w:space="0" w:color="auto"/>
                <w:left w:val="none" w:sz="0" w:space="0" w:color="auto"/>
                <w:bottom w:val="none" w:sz="0" w:space="0" w:color="auto"/>
                <w:right w:val="none" w:sz="0" w:space="0" w:color="auto"/>
              </w:divBdr>
              <w:divsChild>
                <w:div w:id="403602510">
                  <w:marLeft w:val="120"/>
                  <w:marRight w:val="120"/>
                  <w:marTop w:val="120"/>
                  <w:marBottom w:val="120"/>
                  <w:divBdr>
                    <w:top w:val="single" w:sz="6" w:space="0" w:color="C7C7C7"/>
                    <w:left w:val="single" w:sz="6" w:space="6" w:color="C7C7C7"/>
                    <w:bottom w:val="single" w:sz="6" w:space="0" w:color="C7C7C7"/>
                    <w:right w:val="dotted" w:sz="18" w:space="6" w:color="C7C7C7"/>
                  </w:divBdr>
                </w:div>
                <w:div w:id="158074806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97777293">
              <w:marLeft w:val="0"/>
              <w:marRight w:val="0"/>
              <w:marTop w:val="0"/>
              <w:marBottom w:val="0"/>
              <w:divBdr>
                <w:top w:val="none" w:sz="0" w:space="0" w:color="auto"/>
                <w:left w:val="none" w:sz="0" w:space="0" w:color="auto"/>
                <w:bottom w:val="none" w:sz="0" w:space="0" w:color="auto"/>
                <w:right w:val="none" w:sz="0" w:space="0" w:color="auto"/>
              </w:divBdr>
              <w:divsChild>
                <w:div w:id="1936864229">
                  <w:marLeft w:val="120"/>
                  <w:marRight w:val="120"/>
                  <w:marTop w:val="120"/>
                  <w:marBottom w:val="120"/>
                  <w:divBdr>
                    <w:top w:val="single" w:sz="6" w:space="0" w:color="C7C7C7"/>
                    <w:left w:val="single" w:sz="6" w:space="6" w:color="C7C7C7"/>
                    <w:bottom w:val="single" w:sz="6" w:space="0" w:color="C7C7C7"/>
                    <w:right w:val="dotted" w:sz="18" w:space="6" w:color="C7C7C7"/>
                  </w:divBdr>
                </w:div>
                <w:div w:id="178160310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71150140">
              <w:marLeft w:val="0"/>
              <w:marRight w:val="0"/>
              <w:marTop w:val="0"/>
              <w:marBottom w:val="0"/>
              <w:divBdr>
                <w:top w:val="none" w:sz="0" w:space="0" w:color="auto"/>
                <w:left w:val="none" w:sz="0" w:space="0" w:color="auto"/>
                <w:bottom w:val="none" w:sz="0" w:space="0" w:color="auto"/>
                <w:right w:val="none" w:sz="0" w:space="0" w:color="auto"/>
              </w:divBdr>
              <w:divsChild>
                <w:div w:id="96408670">
                  <w:marLeft w:val="120"/>
                  <w:marRight w:val="120"/>
                  <w:marTop w:val="120"/>
                  <w:marBottom w:val="120"/>
                  <w:divBdr>
                    <w:top w:val="single" w:sz="6" w:space="0" w:color="C7C7C7"/>
                    <w:left w:val="single" w:sz="6" w:space="6" w:color="C7C7C7"/>
                    <w:bottom w:val="single" w:sz="6" w:space="0" w:color="C7C7C7"/>
                    <w:right w:val="dotted" w:sz="18" w:space="6" w:color="C7C7C7"/>
                  </w:divBdr>
                </w:div>
                <w:div w:id="159948271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22489549">
              <w:marLeft w:val="0"/>
              <w:marRight w:val="0"/>
              <w:marTop w:val="240"/>
              <w:marBottom w:val="240"/>
              <w:divBdr>
                <w:top w:val="none" w:sz="0" w:space="0" w:color="auto"/>
                <w:left w:val="none" w:sz="0" w:space="0" w:color="auto"/>
                <w:bottom w:val="none" w:sz="0" w:space="0" w:color="auto"/>
                <w:right w:val="none" w:sz="0" w:space="0" w:color="auto"/>
              </w:divBdr>
            </w:div>
          </w:divsChild>
        </w:div>
        <w:div w:id="2111583934">
          <w:marLeft w:val="0"/>
          <w:marRight w:val="0"/>
          <w:marTop w:val="0"/>
          <w:marBottom w:val="0"/>
          <w:divBdr>
            <w:top w:val="none" w:sz="0" w:space="0" w:color="auto"/>
            <w:left w:val="none" w:sz="0" w:space="0" w:color="auto"/>
            <w:bottom w:val="none" w:sz="0" w:space="0" w:color="auto"/>
            <w:right w:val="none" w:sz="0" w:space="0" w:color="auto"/>
          </w:divBdr>
        </w:div>
        <w:div w:id="1937786099">
          <w:marLeft w:val="0"/>
          <w:marRight w:val="0"/>
          <w:marTop w:val="0"/>
          <w:marBottom w:val="0"/>
          <w:divBdr>
            <w:top w:val="none" w:sz="0" w:space="0" w:color="auto"/>
            <w:left w:val="none" w:sz="0" w:space="0" w:color="auto"/>
            <w:bottom w:val="none" w:sz="0" w:space="0" w:color="auto"/>
            <w:right w:val="none" w:sz="0" w:space="0" w:color="auto"/>
          </w:divBdr>
        </w:div>
        <w:div w:id="761336551">
          <w:marLeft w:val="0"/>
          <w:marRight w:val="0"/>
          <w:marTop w:val="0"/>
          <w:marBottom w:val="0"/>
          <w:divBdr>
            <w:top w:val="none" w:sz="0" w:space="0" w:color="auto"/>
            <w:left w:val="none" w:sz="0" w:space="0" w:color="auto"/>
            <w:bottom w:val="none" w:sz="0" w:space="0" w:color="auto"/>
            <w:right w:val="none" w:sz="0" w:space="0" w:color="auto"/>
          </w:divBdr>
        </w:div>
        <w:div w:id="1442338907">
          <w:marLeft w:val="0"/>
          <w:marRight w:val="0"/>
          <w:marTop w:val="0"/>
          <w:marBottom w:val="0"/>
          <w:divBdr>
            <w:top w:val="none" w:sz="0" w:space="0" w:color="auto"/>
            <w:left w:val="none" w:sz="0" w:space="0" w:color="auto"/>
            <w:bottom w:val="none" w:sz="0" w:space="0" w:color="auto"/>
            <w:right w:val="none" w:sz="0" w:space="0" w:color="auto"/>
          </w:divBdr>
          <w:divsChild>
            <w:div w:id="76947824">
              <w:marLeft w:val="0"/>
              <w:marRight w:val="0"/>
              <w:marTop w:val="240"/>
              <w:marBottom w:val="240"/>
              <w:divBdr>
                <w:top w:val="none" w:sz="0" w:space="0" w:color="auto"/>
                <w:left w:val="none" w:sz="0" w:space="0" w:color="auto"/>
                <w:bottom w:val="none" w:sz="0" w:space="0" w:color="auto"/>
                <w:right w:val="none" w:sz="0" w:space="0" w:color="auto"/>
              </w:divBdr>
            </w:div>
          </w:divsChild>
        </w:div>
        <w:div w:id="1019046271">
          <w:marLeft w:val="0"/>
          <w:marRight w:val="0"/>
          <w:marTop w:val="0"/>
          <w:marBottom w:val="0"/>
          <w:divBdr>
            <w:top w:val="none" w:sz="0" w:space="0" w:color="auto"/>
            <w:left w:val="none" w:sz="0" w:space="0" w:color="auto"/>
            <w:bottom w:val="none" w:sz="0" w:space="0" w:color="auto"/>
            <w:right w:val="none" w:sz="0" w:space="0" w:color="auto"/>
          </w:divBdr>
        </w:div>
        <w:div w:id="1499927485">
          <w:marLeft w:val="0"/>
          <w:marRight w:val="0"/>
          <w:marTop w:val="0"/>
          <w:marBottom w:val="0"/>
          <w:divBdr>
            <w:top w:val="none" w:sz="0" w:space="0" w:color="auto"/>
            <w:left w:val="none" w:sz="0" w:space="0" w:color="auto"/>
            <w:bottom w:val="none" w:sz="0" w:space="0" w:color="auto"/>
            <w:right w:val="none" w:sz="0" w:space="0" w:color="auto"/>
          </w:divBdr>
        </w:div>
        <w:div w:id="1131483125">
          <w:marLeft w:val="0"/>
          <w:marRight w:val="0"/>
          <w:marTop w:val="0"/>
          <w:marBottom w:val="0"/>
          <w:divBdr>
            <w:top w:val="none" w:sz="0" w:space="0" w:color="auto"/>
            <w:left w:val="none" w:sz="0" w:space="0" w:color="auto"/>
            <w:bottom w:val="none" w:sz="0" w:space="0" w:color="auto"/>
            <w:right w:val="none" w:sz="0" w:space="0" w:color="auto"/>
          </w:divBdr>
        </w:div>
        <w:div w:id="920453144">
          <w:marLeft w:val="0"/>
          <w:marRight w:val="0"/>
          <w:marTop w:val="0"/>
          <w:marBottom w:val="0"/>
          <w:divBdr>
            <w:top w:val="none" w:sz="0" w:space="0" w:color="auto"/>
            <w:left w:val="none" w:sz="0" w:space="0" w:color="auto"/>
            <w:bottom w:val="none" w:sz="0" w:space="0" w:color="auto"/>
            <w:right w:val="none" w:sz="0" w:space="0" w:color="auto"/>
          </w:divBdr>
        </w:div>
        <w:div w:id="591864748">
          <w:marLeft w:val="0"/>
          <w:marRight w:val="0"/>
          <w:marTop w:val="0"/>
          <w:marBottom w:val="0"/>
          <w:divBdr>
            <w:top w:val="none" w:sz="0" w:space="0" w:color="auto"/>
            <w:left w:val="none" w:sz="0" w:space="0" w:color="auto"/>
            <w:bottom w:val="none" w:sz="0" w:space="0" w:color="auto"/>
            <w:right w:val="none" w:sz="0" w:space="0" w:color="auto"/>
          </w:divBdr>
        </w:div>
        <w:div w:id="220675217">
          <w:marLeft w:val="0"/>
          <w:marRight w:val="0"/>
          <w:marTop w:val="0"/>
          <w:marBottom w:val="0"/>
          <w:divBdr>
            <w:top w:val="none" w:sz="0" w:space="0" w:color="auto"/>
            <w:left w:val="none" w:sz="0" w:space="0" w:color="auto"/>
            <w:bottom w:val="none" w:sz="0" w:space="0" w:color="auto"/>
            <w:right w:val="none" w:sz="0" w:space="0" w:color="auto"/>
          </w:divBdr>
        </w:div>
        <w:div w:id="841049455">
          <w:marLeft w:val="0"/>
          <w:marRight w:val="0"/>
          <w:marTop w:val="0"/>
          <w:marBottom w:val="0"/>
          <w:divBdr>
            <w:top w:val="none" w:sz="0" w:space="0" w:color="auto"/>
            <w:left w:val="none" w:sz="0" w:space="0" w:color="auto"/>
            <w:bottom w:val="none" w:sz="0" w:space="0" w:color="auto"/>
            <w:right w:val="none" w:sz="0" w:space="0" w:color="auto"/>
          </w:divBdr>
        </w:div>
        <w:div w:id="1736664817">
          <w:marLeft w:val="0"/>
          <w:marRight w:val="0"/>
          <w:marTop w:val="0"/>
          <w:marBottom w:val="0"/>
          <w:divBdr>
            <w:top w:val="none" w:sz="0" w:space="0" w:color="auto"/>
            <w:left w:val="none" w:sz="0" w:space="0" w:color="auto"/>
            <w:bottom w:val="none" w:sz="0" w:space="0" w:color="auto"/>
            <w:right w:val="none" w:sz="0" w:space="0" w:color="auto"/>
          </w:divBdr>
        </w:div>
        <w:div w:id="1080641437">
          <w:marLeft w:val="0"/>
          <w:marRight w:val="0"/>
          <w:marTop w:val="0"/>
          <w:marBottom w:val="0"/>
          <w:divBdr>
            <w:top w:val="none" w:sz="0" w:space="0" w:color="auto"/>
            <w:left w:val="none" w:sz="0" w:space="0" w:color="auto"/>
            <w:bottom w:val="none" w:sz="0" w:space="0" w:color="auto"/>
            <w:right w:val="none" w:sz="0" w:space="0" w:color="auto"/>
          </w:divBdr>
        </w:div>
        <w:div w:id="2079203076">
          <w:marLeft w:val="0"/>
          <w:marRight w:val="0"/>
          <w:marTop w:val="0"/>
          <w:marBottom w:val="0"/>
          <w:divBdr>
            <w:top w:val="none" w:sz="0" w:space="0" w:color="auto"/>
            <w:left w:val="none" w:sz="0" w:space="0" w:color="auto"/>
            <w:bottom w:val="none" w:sz="0" w:space="0" w:color="auto"/>
            <w:right w:val="none" w:sz="0" w:space="0" w:color="auto"/>
          </w:divBdr>
        </w:div>
        <w:div w:id="1952324399">
          <w:marLeft w:val="0"/>
          <w:marRight w:val="0"/>
          <w:marTop w:val="0"/>
          <w:marBottom w:val="0"/>
          <w:divBdr>
            <w:top w:val="none" w:sz="0" w:space="0" w:color="auto"/>
            <w:left w:val="none" w:sz="0" w:space="0" w:color="auto"/>
            <w:bottom w:val="none" w:sz="0" w:space="0" w:color="auto"/>
            <w:right w:val="none" w:sz="0" w:space="0" w:color="auto"/>
          </w:divBdr>
        </w:div>
        <w:div w:id="1925406950">
          <w:marLeft w:val="0"/>
          <w:marRight w:val="0"/>
          <w:marTop w:val="0"/>
          <w:marBottom w:val="0"/>
          <w:divBdr>
            <w:top w:val="none" w:sz="0" w:space="0" w:color="auto"/>
            <w:left w:val="none" w:sz="0" w:space="0" w:color="auto"/>
            <w:bottom w:val="none" w:sz="0" w:space="0" w:color="auto"/>
            <w:right w:val="none" w:sz="0" w:space="0" w:color="auto"/>
          </w:divBdr>
        </w:div>
        <w:div w:id="2093235299">
          <w:marLeft w:val="0"/>
          <w:marRight w:val="0"/>
          <w:marTop w:val="0"/>
          <w:marBottom w:val="0"/>
          <w:divBdr>
            <w:top w:val="none" w:sz="0" w:space="0" w:color="auto"/>
            <w:left w:val="none" w:sz="0" w:space="0" w:color="auto"/>
            <w:bottom w:val="none" w:sz="0" w:space="0" w:color="auto"/>
            <w:right w:val="none" w:sz="0" w:space="0" w:color="auto"/>
          </w:divBdr>
        </w:div>
        <w:div w:id="1257596082">
          <w:marLeft w:val="0"/>
          <w:marRight w:val="0"/>
          <w:marTop w:val="0"/>
          <w:marBottom w:val="0"/>
          <w:divBdr>
            <w:top w:val="none" w:sz="0" w:space="0" w:color="auto"/>
            <w:left w:val="none" w:sz="0" w:space="0" w:color="auto"/>
            <w:bottom w:val="none" w:sz="0" w:space="0" w:color="auto"/>
            <w:right w:val="none" w:sz="0" w:space="0" w:color="auto"/>
          </w:divBdr>
        </w:div>
        <w:div w:id="688408541">
          <w:marLeft w:val="0"/>
          <w:marRight w:val="0"/>
          <w:marTop w:val="0"/>
          <w:marBottom w:val="0"/>
          <w:divBdr>
            <w:top w:val="none" w:sz="0" w:space="0" w:color="auto"/>
            <w:left w:val="none" w:sz="0" w:space="0" w:color="auto"/>
            <w:bottom w:val="none" w:sz="0" w:space="0" w:color="auto"/>
            <w:right w:val="none" w:sz="0" w:space="0" w:color="auto"/>
          </w:divBdr>
        </w:div>
        <w:div w:id="397244815">
          <w:marLeft w:val="0"/>
          <w:marRight w:val="0"/>
          <w:marTop w:val="0"/>
          <w:marBottom w:val="0"/>
          <w:divBdr>
            <w:top w:val="none" w:sz="0" w:space="0" w:color="auto"/>
            <w:left w:val="none" w:sz="0" w:space="0" w:color="auto"/>
            <w:bottom w:val="none" w:sz="0" w:space="0" w:color="auto"/>
            <w:right w:val="none" w:sz="0" w:space="0" w:color="auto"/>
          </w:divBdr>
        </w:div>
        <w:div w:id="1886333507">
          <w:marLeft w:val="0"/>
          <w:marRight w:val="0"/>
          <w:marTop w:val="0"/>
          <w:marBottom w:val="0"/>
          <w:divBdr>
            <w:top w:val="none" w:sz="0" w:space="0" w:color="auto"/>
            <w:left w:val="none" w:sz="0" w:space="0" w:color="auto"/>
            <w:bottom w:val="none" w:sz="0" w:space="0" w:color="auto"/>
            <w:right w:val="none" w:sz="0" w:space="0" w:color="auto"/>
          </w:divBdr>
          <w:divsChild>
            <w:div w:id="766312521">
              <w:marLeft w:val="0"/>
              <w:marRight w:val="0"/>
              <w:marTop w:val="0"/>
              <w:marBottom w:val="0"/>
              <w:divBdr>
                <w:top w:val="none" w:sz="0" w:space="0" w:color="auto"/>
                <w:left w:val="none" w:sz="0" w:space="0" w:color="auto"/>
                <w:bottom w:val="none" w:sz="0" w:space="0" w:color="auto"/>
                <w:right w:val="none" w:sz="0" w:space="0" w:color="auto"/>
              </w:divBdr>
              <w:divsChild>
                <w:div w:id="410783815">
                  <w:marLeft w:val="120"/>
                  <w:marRight w:val="120"/>
                  <w:marTop w:val="120"/>
                  <w:marBottom w:val="120"/>
                  <w:divBdr>
                    <w:top w:val="single" w:sz="6" w:space="0" w:color="C7C7C7"/>
                    <w:left w:val="single" w:sz="6" w:space="6" w:color="C7C7C7"/>
                    <w:bottom w:val="single" w:sz="6" w:space="0" w:color="C7C7C7"/>
                    <w:right w:val="dotted" w:sz="18" w:space="6" w:color="C7C7C7"/>
                  </w:divBdr>
                </w:div>
                <w:div w:id="12500325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52354925">
              <w:marLeft w:val="0"/>
              <w:marRight w:val="0"/>
              <w:marTop w:val="0"/>
              <w:marBottom w:val="0"/>
              <w:divBdr>
                <w:top w:val="none" w:sz="0" w:space="0" w:color="auto"/>
                <w:left w:val="none" w:sz="0" w:space="0" w:color="auto"/>
                <w:bottom w:val="none" w:sz="0" w:space="0" w:color="auto"/>
                <w:right w:val="none" w:sz="0" w:space="0" w:color="auto"/>
              </w:divBdr>
              <w:divsChild>
                <w:div w:id="188223953">
                  <w:marLeft w:val="120"/>
                  <w:marRight w:val="120"/>
                  <w:marTop w:val="120"/>
                  <w:marBottom w:val="120"/>
                  <w:divBdr>
                    <w:top w:val="single" w:sz="6" w:space="0" w:color="C7C7C7"/>
                    <w:left w:val="single" w:sz="6" w:space="6" w:color="C7C7C7"/>
                    <w:bottom w:val="single" w:sz="6" w:space="0" w:color="C7C7C7"/>
                    <w:right w:val="dotted" w:sz="18" w:space="6" w:color="C7C7C7"/>
                  </w:divBdr>
                </w:div>
                <w:div w:id="40596158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14129628">
              <w:marLeft w:val="0"/>
              <w:marRight w:val="0"/>
              <w:marTop w:val="0"/>
              <w:marBottom w:val="0"/>
              <w:divBdr>
                <w:top w:val="none" w:sz="0" w:space="0" w:color="auto"/>
                <w:left w:val="none" w:sz="0" w:space="0" w:color="auto"/>
                <w:bottom w:val="none" w:sz="0" w:space="0" w:color="auto"/>
                <w:right w:val="none" w:sz="0" w:space="0" w:color="auto"/>
              </w:divBdr>
              <w:divsChild>
                <w:div w:id="317465353">
                  <w:marLeft w:val="120"/>
                  <w:marRight w:val="120"/>
                  <w:marTop w:val="120"/>
                  <w:marBottom w:val="120"/>
                  <w:divBdr>
                    <w:top w:val="single" w:sz="6" w:space="0" w:color="C7C7C7"/>
                    <w:left w:val="single" w:sz="6" w:space="6" w:color="C7C7C7"/>
                    <w:bottom w:val="single" w:sz="6" w:space="0" w:color="C7C7C7"/>
                    <w:right w:val="dotted" w:sz="18" w:space="6" w:color="C7C7C7"/>
                  </w:divBdr>
                </w:div>
                <w:div w:id="47175074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65925828">
              <w:marLeft w:val="0"/>
              <w:marRight w:val="0"/>
              <w:marTop w:val="0"/>
              <w:marBottom w:val="0"/>
              <w:divBdr>
                <w:top w:val="none" w:sz="0" w:space="0" w:color="auto"/>
                <w:left w:val="none" w:sz="0" w:space="0" w:color="auto"/>
                <w:bottom w:val="none" w:sz="0" w:space="0" w:color="auto"/>
                <w:right w:val="none" w:sz="0" w:space="0" w:color="auto"/>
              </w:divBdr>
              <w:divsChild>
                <w:div w:id="1060789096">
                  <w:marLeft w:val="120"/>
                  <w:marRight w:val="120"/>
                  <w:marTop w:val="120"/>
                  <w:marBottom w:val="120"/>
                  <w:divBdr>
                    <w:top w:val="single" w:sz="6" w:space="0" w:color="C7C7C7"/>
                    <w:left w:val="single" w:sz="6" w:space="6" w:color="C7C7C7"/>
                    <w:bottom w:val="single" w:sz="6" w:space="0" w:color="C7C7C7"/>
                    <w:right w:val="dotted" w:sz="18" w:space="6" w:color="C7C7C7"/>
                  </w:divBdr>
                </w:div>
                <w:div w:id="132451157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31044472">
              <w:marLeft w:val="0"/>
              <w:marRight w:val="0"/>
              <w:marTop w:val="0"/>
              <w:marBottom w:val="0"/>
              <w:divBdr>
                <w:top w:val="none" w:sz="0" w:space="0" w:color="auto"/>
                <w:left w:val="none" w:sz="0" w:space="0" w:color="auto"/>
                <w:bottom w:val="none" w:sz="0" w:space="0" w:color="auto"/>
                <w:right w:val="none" w:sz="0" w:space="0" w:color="auto"/>
              </w:divBdr>
              <w:divsChild>
                <w:div w:id="247428074">
                  <w:marLeft w:val="120"/>
                  <w:marRight w:val="120"/>
                  <w:marTop w:val="120"/>
                  <w:marBottom w:val="120"/>
                  <w:divBdr>
                    <w:top w:val="single" w:sz="6" w:space="0" w:color="C7C7C7"/>
                    <w:left w:val="single" w:sz="6" w:space="6" w:color="C7C7C7"/>
                    <w:bottom w:val="single" w:sz="6" w:space="0" w:color="C7C7C7"/>
                    <w:right w:val="dotted" w:sz="18" w:space="6" w:color="C7C7C7"/>
                  </w:divBdr>
                </w:div>
                <w:div w:id="11822812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66796205">
              <w:marLeft w:val="0"/>
              <w:marRight w:val="0"/>
              <w:marTop w:val="0"/>
              <w:marBottom w:val="0"/>
              <w:divBdr>
                <w:top w:val="none" w:sz="0" w:space="0" w:color="auto"/>
                <w:left w:val="none" w:sz="0" w:space="0" w:color="auto"/>
                <w:bottom w:val="none" w:sz="0" w:space="0" w:color="auto"/>
                <w:right w:val="none" w:sz="0" w:space="0" w:color="auto"/>
              </w:divBdr>
              <w:divsChild>
                <w:div w:id="790436050">
                  <w:marLeft w:val="120"/>
                  <w:marRight w:val="120"/>
                  <w:marTop w:val="120"/>
                  <w:marBottom w:val="120"/>
                  <w:divBdr>
                    <w:top w:val="single" w:sz="6" w:space="0" w:color="C7C7C7"/>
                    <w:left w:val="single" w:sz="6" w:space="6" w:color="C7C7C7"/>
                    <w:bottom w:val="single" w:sz="6" w:space="0" w:color="C7C7C7"/>
                    <w:right w:val="dotted" w:sz="18" w:space="6" w:color="C7C7C7"/>
                  </w:divBdr>
                </w:div>
                <w:div w:id="86181887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8931459">
              <w:marLeft w:val="0"/>
              <w:marRight w:val="0"/>
              <w:marTop w:val="0"/>
              <w:marBottom w:val="0"/>
              <w:divBdr>
                <w:top w:val="none" w:sz="0" w:space="0" w:color="auto"/>
                <w:left w:val="none" w:sz="0" w:space="0" w:color="auto"/>
                <w:bottom w:val="none" w:sz="0" w:space="0" w:color="auto"/>
                <w:right w:val="none" w:sz="0" w:space="0" w:color="auto"/>
              </w:divBdr>
              <w:divsChild>
                <w:div w:id="1047610139">
                  <w:marLeft w:val="120"/>
                  <w:marRight w:val="120"/>
                  <w:marTop w:val="120"/>
                  <w:marBottom w:val="120"/>
                  <w:divBdr>
                    <w:top w:val="single" w:sz="6" w:space="0" w:color="C7C7C7"/>
                    <w:left w:val="single" w:sz="6" w:space="6" w:color="C7C7C7"/>
                    <w:bottom w:val="single" w:sz="6" w:space="0" w:color="C7C7C7"/>
                    <w:right w:val="dotted" w:sz="18" w:space="6" w:color="C7C7C7"/>
                  </w:divBdr>
                </w:div>
                <w:div w:id="20422161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52490357">
              <w:marLeft w:val="0"/>
              <w:marRight w:val="0"/>
              <w:marTop w:val="0"/>
              <w:marBottom w:val="0"/>
              <w:divBdr>
                <w:top w:val="none" w:sz="0" w:space="0" w:color="auto"/>
                <w:left w:val="none" w:sz="0" w:space="0" w:color="auto"/>
                <w:bottom w:val="none" w:sz="0" w:space="0" w:color="auto"/>
                <w:right w:val="none" w:sz="0" w:space="0" w:color="auto"/>
              </w:divBdr>
              <w:divsChild>
                <w:div w:id="81536271">
                  <w:marLeft w:val="120"/>
                  <w:marRight w:val="120"/>
                  <w:marTop w:val="120"/>
                  <w:marBottom w:val="120"/>
                  <w:divBdr>
                    <w:top w:val="single" w:sz="6" w:space="0" w:color="C7C7C7"/>
                    <w:left w:val="single" w:sz="6" w:space="6" w:color="C7C7C7"/>
                    <w:bottom w:val="single" w:sz="6" w:space="0" w:color="C7C7C7"/>
                    <w:right w:val="dotted" w:sz="18" w:space="6" w:color="C7C7C7"/>
                  </w:divBdr>
                </w:div>
                <w:div w:id="127108891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877616537">
          <w:marLeft w:val="0"/>
          <w:marRight w:val="0"/>
          <w:marTop w:val="0"/>
          <w:marBottom w:val="0"/>
          <w:divBdr>
            <w:top w:val="none" w:sz="0" w:space="0" w:color="auto"/>
            <w:left w:val="none" w:sz="0" w:space="0" w:color="auto"/>
            <w:bottom w:val="none" w:sz="0" w:space="0" w:color="auto"/>
            <w:right w:val="none" w:sz="0" w:space="0" w:color="auto"/>
          </w:divBdr>
          <w:divsChild>
            <w:div w:id="1986466460">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708946100">
                  <w:marLeft w:val="0"/>
                  <w:marRight w:val="0"/>
                  <w:marTop w:val="0"/>
                  <w:marBottom w:val="0"/>
                  <w:divBdr>
                    <w:top w:val="none" w:sz="0" w:space="0" w:color="auto"/>
                    <w:left w:val="none" w:sz="0" w:space="0" w:color="auto"/>
                    <w:bottom w:val="none" w:sz="0" w:space="0" w:color="auto"/>
                    <w:right w:val="none" w:sz="0" w:space="0" w:color="auto"/>
                  </w:divBdr>
                </w:div>
                <w:div w:id="36032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9429">
          <w:marLeft w:val="0"/>
          <w:marRight w:val="0"/>
          <w:marTop w:val="0"/>
          <w:marBottom w:val="0"/>
          <w:divBdr>
            <w:top w:val="none" w:sz="0" w:space="0" w:color="auto"/>
            <w:left w:val="none" w:sz="0" w:space="0" w:color="auto"/>
            <w:bottom w:val="none" w:sz="0" w:space="0" w:color="auto"/>
            <w:right w:val="none" w:sz="0" w:space="0" w:color="auto"/>
          </w:divBdr>
          <w:divsChild>
            <w:div w:id="879630999">
              <w:marLeft w:val="240"/>
              <w:marRight w:val="240"/>
              <w:marTop w:val="240"/>
              <w:marBottom w:val="240"/>
              <w:divBdr>
                <w:top w:val="none" w:sz="0" w:space="0" w:color="auto"/>
                <w:left w:val="none" w:sz="0" w:space="0" w:color="auto"/>
                <w:bottom w:val="none" w:sz="0" w:space="0" w:color="auto"/>
                <w:right w:val="none" w:sz="0" w:space="0" w:color="auto"/>
              </w:divBdr>
            </w:div>
          </w:divsChild>
        </w:div>
        <w:div w:id="1277563541">
          <w:marLeft w:val="0"/>
          <w:marRight w:val="0"/>
          <w:marTop w:val="0"/>
          <w:marBottom w:val="0"/>
          <w:divBdr>
            <w:top w:val="none" w:sz="0" w:space="0" w:color="auto"/>
            <w:left w:val="none" w:sz="0" w:space="0" w:color="auto"/>
            <w:bottom w:val="none" w:sz="0" w:space="0" w:color="auto"/>
            <w:right w:val="none" w:sz="0" w:space="0" w:color="auto"/>
          </w:divBdr>
          <w:divsChild>
            <w:div w:id="17177019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8889918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56493235">
          <w:marLeft w:val="0"/>
          <w:marRight w:val="0"/>
          <w:marTop w:val="0"/>
          <w:marBottom w:val="0"/>
          <w:divBdr>
            <w:top w:val="none" w:sz="0" w:space="0" w:color="auto"/>
            <w:left w:val="none" w:sz="0" w:space="0" w:color="auto"/>
            <w:bottom w:val="none" w:sz="0" w:space="0" w:color="auto"/>
            <w:right w:val="none" w:sz="0" w:space="0" w:color="auto"/>
          </w:divBdr>
          <w:divsChild>
            <w:div w:id="19133441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79260060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24556267">
          <w:marLeft w:val="0"/>
          <w:marRight w:val="0"/>
          <w:marTop w:val="0"/>
          <w:marBottom w:val="0"/>
          <w:divBdr>
            <w:top w:val="none" w:sz="0" w:space="0" w:color="auto"/>
            <w:left w:val="none" w:sz="0" w:space="0" w:color="auto"/>
            <w:bottom w:val="none" w:sz="0" w:space="0" w:color="auto"/>
            <w:right w:val="none" w:sz="0" w:space="0" w:color="auto"/>
          </w:divBdr>
          <w:divsChild>
            <w:div w:id="20852563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3846799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89138760">
          <w:marLeft w:val="0"/>
          <w:marRight w:val="0"/>
          <w:marTop w:val="0"/>
          <w:marBottom w:val="0"/>
          <w:divBdr>
            <w:top w:val="none" w:sz="0" w:space="0" w:color="auto"/>
            <w:left w:val="none" w:sz="0" w:space="0" w:color="auto"/>
            <w:bottom w:val="none" w:sz="0" w:space="0" w:color="auto"/>
            <w:right w:val="none" w:sz="0" w:space="0" w:color="auto"/>
          </w:divBdr>
        </w:div>
      </w:divsChild>
    </w:div>
    <w:div w:id="1257785374">
      <w:marLeft w:val="0"/>
      <w:marRight w:val="0"/>
      <w:marTop w:val="0"/>
      <w:marBottom w:val="0"/>
      <w:divBdr>
        <w:top w:val="none" w:sz="0" w:space="0" w:color="auto"/>
        <w:left w:val="none" w:sz="0" w:space="0" w:color="auto"/>
        <w:bottom w:val="none" w:sz="0" w:space="0" w:color="auto"/>
        <w:right w:val="none" w:sz="0" w:space="0" w:color="auto"/>
      </w:divBdr>
      <w:divsChild>
        <w:div w:id="998923617">
          <w:marLeft w:val="0"/>
          <w:marRight w:val="0"/>
          <w:marTop w:val="0"/>
          <w:marBottom w:val="0"/>
          <w:divBdr>
            <w:top w:val="none" w:sz="0" w:space="0" w:color="auto"/>
            <w:left w:val="none" w:sz="0" w:space="0" w:color="auto"/>
            <w:bottom w:val="none" w:sz="0" w:space="0" w:color="auto"/>
            <w:right w:val="none" w:sz="0" w:space="0" w:color="auto"/>
          </w:divBdr>
        </w:div>
        <w:div w:id="2097437437">
          <w:marLeft w:val="0"/>
          <w:marRight w:val="0"/>
          <w:marTop w:val="0"/>
          <w:marBottom w:val="0"/>
          <w:divBdr>
            <w:top w:val="none" w:sz="0" w:space="0" w:color="auto"/>
            <w:left w:val="none" w:sz="0" w:space="0" w:color="auto"/>
            <w:bottom w:val="none" w:sz="0" w:space="0" w:color="auto"/>
            <w:right w:val="none" w:sz="0" w:space="0" w:color="auto"/>
          </w:divBdr>
        </w:div>
        <w:div w:id="754404236">
          <w:marLeft w:val="0"/>
          <w:marRight w:val="0"/>
          <w:marTop w:val="0"/>
          <w:marBottom w:val="0"/>
          <w:divBdr>
            <w:top w:val="none" w:sz="0" w:space="0" w:color="auto"/>
            <w:left w:val="none" w:sz="0" w:space="0" w:color="auto"/>
            <w:bottom w:val="none" w:sz="0" w:space="0" w:color="auto"/>
            <w:right w:val="none" w:sz="0" w:space="0" w:color="auto"/>
          </w:divBdr>
        </w:div>
      </w:divsChild>
    </w:div>
    <w:div w:id="1371300379">
      <w:marLeft w:val="0"/>
      <w:marRight w:val="0"/>
      <w:marTop w:val="0"/>
      <w:marBottom w:val="0"/>
      <w:divBdr>
        <w:top w:val="none" w:sz="0" w:space="0" w:color="auto"/>
        <w:left w:val="none" w:sz="0" w:space="0" w:color="auto"/>
        <w:bottom w:val="none" w:sz="0" w:space="0" w:color="auto"/>
        <w:right w:val="none" w:sz="0" w:space="0" w:color="auto"/>
      </w:divBdr>
    </w:div>
    <w:div w:id="1633439593">
      <w:marLeft w:val="0"/>
      <w:marRight w:val="0"/>
      <w:marTop w:val="0"/>
      <w:marBottom w:val="0"/>
      <w:divBdr>
        <w:top w:val="none" w:sz="0" w:space="0" w:color="auto"/>
        <w:left w:val="none" w:sz="0" w:space="0" w:color="auto"/>
        <w:bottom w:val="none" w:sz="0" w:space="0" w:color="auto"/>
        <w:right w:val="none" w:sz="0" w:space="0" w:color="auto"/>
      </w:divBdr>
    </w:div>
    <w:div w:id="1670672901">
      <w:marLeft w:val="0"/>
      <w:marRight w:val="0"/>
      <w:marTop w:val="0"/>
      <w:marBottom w:val="0"/>
      <w:divBdr>
        <w:top w:val="none" w:sz="0" w:space="0" w:color="auto"/>
        <w:left w:val="none" w:sz="0" w:space="0" w:color="auto"/>
        <w:bottom w:val="none" w:sz="0" w:space="0" w:color="auto"/>
        <w:right w:val="none" w:sz="0" w:space="0" w:color="auto"/>
      </w:divBdr>
      <w:divsChild>
        <w:div w:id="2130515740">
          <w:marLeft w:val="0"/>
          <w:marRight w:val="0"/>
          <w:marTop w:val="240"/>
          <w:marBottom w:val="240"/>
          <w:divBdr>
            <w:top w:val="none" w:sz="0" w:space="0" w:color="auto"/>
            <w:left w:val="none" w:sz="0" w:space="0" w:color="auto"/>
            <w:bottom w:val="none" w:sz="0" w:space="0" w:color="auto"/>
            <w:right w:val="none" w:sz="0" w:space="0" w:color="auto"/>
          </w:divBdr>
          <w:divsChild>
            <w:div w:id="1861310060">
              <w:marLeft w:val="0"/>
              <w:marRight w:val="0"/>
              <w:marTop w:val="0"/>
              <w:marBottom w:val="0"/>
              <w:divBdr>
                <w:top w:val="none" w:sz="0" w:space="0" w:color="auto"/>
                <w:left w:val="none" w:sz="0" w:space="0" w:color="auto"/>
                <w:bottom w:val="none" w:sz="0" w:space="0" w:color="auto"/>
                <w:right w:val="none" w:sz="0" w:space="0" w:color="auto"/>
              </w:divBdr>
            </w:div>
          </w:divsChild>
        </w:div>
        <w:div w:id="8599031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8073570">
              <w:marLeft w:val="240"/>
              <w:marRight w:val="240"/>
              <w:marTop w:val="0"/>
              <w:marBottom w:val="0"/>
              <w:divBdr>
                <w:top w:val="none" w:sz="0" w:space="0" w:color="auto"/>
                <w:left w:val="none" w:sz="0" w:space="0" w:color="auto"/>
                <w:bottom w:val="none" w:sz="0" w:space="0" w:color="auto"/>
                <w:right w:val="none" w:sz="0" w:space="0" w:color="auto"/>
              </w:divBdr>
            </w:div>
            <w:div w:id="1350833471">
              <w:marLeft w:val="0"/>
              <w:marRight w:val="0"/>
              <w:marTop w:val="0"/>
              <w:marBottom w:val="0"/>
              <w:divBdr>
                <w:top w:val="single" w:sz="6" w:space="6" w:color="000000"/>
                <w:left w:val="none" w:sz="0" w:space="0" w:color="auto"/>
                <w:bottom w:val="none" w:sz="0" w:space="0" w:color="auto"/>
                <w:right w:val="none" w:sz="0" w:space="0" w:color="auto"/>
              </w:divBdr>
              <w:divsChild>
                <w:div w:id="1462991026">
                  <w:marLeft w:val="0"/>
                  <w:marRight w:val="0"/>
                  <w:marTop w:val="0"/>
                  <w:marBottom w:val="0"/>
                  <w:divBdr>
                    <w:top w:val="none" w:sz="0" w:space="0" w:color="auto"/>
                    <w:left w:val="none" w:sz="0" w:space="0" w:color="auto"/>
                    <w:bottom w:val="none" w:sz="0" w:space="0" w:color="auto"/>
                    <w:right w:val="none" w:sz="0" w:space="0" w:color="auto"/>
                  </w:divBdr>
                </w:div>
                <w:div w:id="19046826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886591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1814392">
              <w:marLeft w:val="240"/>
              <w:marRight w:val="240"/>
              <w:marTop w:val="0"/>
              <w:marBottom w:val="0"/>
              <w:divBdr>
                <w:top w:val="none" w:sz="0" w:space="0" w:color="auto"/>
                <w:left w:val="none" w:sz="0" w:space="0" w:color="auto"/>
                <w:bottom w:val="none" w:sz="0" w:space="0" w:color="auto"/>
                <w:right w:val="none" w:sz="0" w:space="0" w:color="auto"/>
              </w:divBdr>
            </w:div>
            <w:div w:id="1324973296">
              <w:marLeft w:val="0"/>
              <w:marRight w:val="0"/>
              <w:marTop w:val="0"/>
              <w:marBottom w:val="0"/>
              <w:divBdr>
                <w:top w:val="single" w:sz="6" w:space="6" w:color="000000"/>
                <w:left w:val="none" w:sz="0" w:space="0" w:color="auto"/>
                <w:bottom w:val="none" w:sz="0" w:space="0" w:color="auto"/>
                <w:right w:val="none" w:sz="0" w:space="0" w:color="auto"/>
              </w:divBdr>
              <w:divsChild>
                <w:div w:id="610742929">
                  <w:marLeft w:val="0"/>
                  <w:marRight w:val="0"/>
                  <w:marTop w:val="0"/>
                  <w:marBottom w:val="0"/>
                  <w:divBdr>
                    <w:top w:val="none" w:sz="0" w:space="0" w:color="auto"/>
                    <w:left w:val="none" w:sz="0" w:space="0" w:color="auto"/>
                    <w:bottom w:val="none" w:sz="0" w:space="0" w:color="auto"/>
                    <w:right w:val="none" w:sz="0" w:space="0" w:color="auto"/>
                  </w:divBdr>
                  <w:divsChild>
                    <w:div w:id="1553426156">
                      <w:marLeft w:val="0"/>
                      <w:marRight w:val="0"/>
                      <w:marTop w:val="0"/>
                      <w:marBottom w:val="0"/>
                      <w:divBdr>
                        <w:top w:val="none" w:sz="0" w:space="0" w:color="auto"/>
                        <w:left w:val="none" w:sz="0" w:space="0" w:color="auto"/>
                        <w:bottom w:val="none" w:sz="0" w:space="0" w:color="auto"/>
                        <w:right w:val="none" w:sz="0" w:space="0" w:color="auto"/>
                      </w:divBdr>
                      <w:divsChild>
                        <w:div w:id="1669867630">
                          <w:marLeft w:val="240"/>
                          <w:marRight w:val="240"/>
                          <w:marTop w:val="240"/>
                          <w:marBottom w:val="240"/>
                          <w:divBdr>
                            <w:top w:val="none" w:sz="0" w:space="0" w:color="auto"/>
                            <w:left w:val="none" w:sz="0" w:space="0" w:color="auto"/>
                            <w:bottom w:val="none" w:sz="0" w:space="0" w:color="auto"/>
                            <w:right w:val="none" w:sz="0" w:space="0" w:color="auto"/>
                          </w:divBdr>
                        </w:div>
                        <w:div w:id="168645944">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432168797">
                              <w:marLeft w:val="240"/>
                              <w:marRight w:val="240"/>
                              <w:marTop w:val="0"/>
                              <w:marBottom w:val="0"/>
                              <w:divBdr>
                                <w:top w:val="none" w:sz="0" w:space="0" w:color="auto"/>
                                <w:left w:val="none" w:sz="0" w:space="0" w:color="auto"/>
                                <w:bottom w:val="none" w:sz="0" w:space="0" w:color="auto"/>
                                <w:right w:val="none" w:sz="0" w:space="0" w:color="auto"/>
                              </w:divBdr>
                            </w:div>
                            <w:div w:id="25096535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084600470">
                  <w:marLeft w:val="0"/>
                  <w:marRight w:val="0"/>
                  <w:marTop w:val="0"/>
                  <w:marBottom w:val="0"/>
                  <w:divBdr>
                    <w:top w:val="none" w:sz="0" w:space="0" w:color="auto"/>
                    <w:left w:val="none" w:sz="0" w:space="0" w:color="auto"/>
                    <w:bottom w:val="none" w:sz="0" w:space="0" w:color="auto"/>
                    <w:right w:val="none" w:sz="0" w:space="0" w:color="auto"/>
                  </w:divBdr>
                  <w:divsChild>
                    <w:div w:id="2038042113">
                      <w:marLeft w:val="0"/>
                      <w:marRight w:val="0"/>
                      <w:marTop w:val="0"/>
                      <w:marBottom w:val="0"/>
                      <w:divBdr>
                        <w:top w:val="none" w:sz="0" w:space="0" w:color="auto"/>
                        <w:left w:val="none" w:sz="0" w:space="0" w:color="auto"/>
                        <w:bottom w:val="none" w:sz="0" w:space="0" w:color="auto"/>
                        <w:right w:val="none" w:sz="0" w:space="0" w:color="auto"/>
                      </w:divBdr>
                    </w:div>
                    <w:div w:id="9307726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39433377">
                  <w:marLeft w:val="0"/>
                  <w:marRight w:val="0"/>
                  <w:marTop w:val="0"/>
                  <w:marBottom w:val="0"/>
                  <w:divBdr>
                    <w:top w:val="none" w:sz="0" w:space="0" w:color="auto"/>
                    <w:left w:val="none" w:sz="0" w:space="0" w:color="auto"/>
                    <w:bottom w:val="none" w:sz="0" w:space="0" w:color="auto"/>
                    <w:right w:val="none" w:sz="0" w:space="0" w:color="auto"/>
                  </w:divBdr>
                  <w:divsChild>
                    <w:div w:id="25104361">
                      <w:marLeft w:val="0"/>
                      <w:marRight w:val="0"/>
                      <w:marTop w:val="0"/>
                      <w:marBottom w:val="0"/>
                      <w:divBdr>
                        <w:top w:val="none" w:sz="0" w:space="0" w:color="auto"/>
                        <w:left w:val="none" w:sz="0" w:space="0" w:color="auto"/>
                        <w:bottom w:val="none" w:sz="0" w:space="0" w:color="auto"/>
                        <w:right w:val="none" w:sz="0" w:space="0" w:color="auto"/>
                      </w:divBdr>
                    </w:div>
                    <w:div w:id="14733287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75064122">
                  <w:marLeft w:val="0"/>
                  <w:marRight w:val="0"/>
                  <w:marTop w:val="0"/>
                  <w:marBottom w:val="0"/>
                  <w:divBdr>
                    <w:top w:val="none" w:sz="0" w:space="0" w:color="auto"/>
                    <w:left w:val="none" w:sz="0" w:space="0" w:color="auto"/>
                    <w:bottom w:val="none" w:sz="0" w:space="0" w:color="auto"/>
                    <w:right w:val="none" w:sz="0" w:space="0" w:color="auto"/>
                  </w:divBdr>
                  <w:divsChild>
                    <w:div w:id="1322734808">
                      <w:marLeft w:val="0"/>
                      <w:marRight w:val="0"/>
                      <w:marTop w:val="0"/>
                      <w:marBottom w:val="0"/>
                      <w:divBdr>
                        <w:top w:val="none" w:sz="0" w:space="0" w:color="auto"/>
                        <w:left w:val="none" w:sz="0" w:space="0" w:color="auto"/>
                        <w:bottom w:val="none" w:sz="0" w:space="0" w:color="auto"/>
                        <w:right w:val="none" w:sz="0" w:space="0" w:color="auto"/>
                      </w:divBdr>
                    </w:div>
                    <w:div w:id="2538237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30623546">
                  <w:marLeft w:val="0"/>
                  <w:marRight w:val="0"/>
                  <w:marTop w:val="0"/>
                  <w:marBottom w:val="0"/>
                  <w:divBdr>
                    <w:top w:val="none" w:sz="0" w:space="0" w:color="auto"/>
                    <w:left w:val="none" w:sz="0" w:space="0" w:color="auto"/>
                    <w:bottom w:val="none" w:sz="0" w:space="0" w:color="auto"/>
                    <w:right w:val="none" w:sz="0" w:space="0" w:color="auto"/>
                  </w:divBdr>
                  <w:divsChild>
                    <w:div w:id="551112315">
                      <w:marLeft w:val="0"/>
                      <w:marRight w:val="0"/>
                      <w:marTop w:val="0"/>
                      <w:marBottom w:val="0"/>
                      <w:divBdr>
                        <w:top w:val="none" w:sz="0" w:space="0" w:color="auto"/>
                        <w:left w:val="none" w:sz="0" w:space="0" w:color="auto"/>
                        <w:bottom w:val="none" w:sz="0" w:space="0" w:color="auto"/>
                        <w:right w:val="none" w:sz="0" w:space="0" w:color="auto"/>
                      </w:divBdr>
                    </w:div>
                    <w:div w:id="15637174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83906976">
                  <w:marLeft w:val="0"/>
                  <w:marRight w:val="0"/>
                  <w:marTop w:val="0"/>
                  <w:marBottom w:val="0"/>
                  <w:divBdr>
                    <w:top w:val="none" w:sz="0" w:space="0" w:color="auto"/>
                    <w:left w:val="none" w:sz="0" w:space="0" w:color="auto"/>
                    <w:bottom w:val="none" w:sz="0" w:space="0" w:color="auto"/>
                    <w:right w:val="none" w:sz="0" w:space="0" w:color="auto"/>
                  </w:divBdr>
                  <w:divsChild>
                    <w:div w:id="1903908004">
                      <w:marLeft w:val="0"/>
                      <w:marRight w:val="0"/>
                      <w:marTop w:val="0"/>
                      <w:marBottom w:val="0"/>
                      <w:divBdr>
                        <w:top w:val="none" w:sz="0" w:space="0" w:color="auto"/>
                        <w:left w:val="none" w:sz="0" w:space="0" w:color="auto"/>
                        <w:bottom w:val="none" w:sz="0" w:space="0" w:color="auto"/>
                        <w:right w:val="none" w:sz="0" w:space="0" w:color="auto"/>
                      </w:divBdr>
                    </w:div>
                    <w:div w:id="12438777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15902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65745">
              <w:marLeft w:val="240"/>
              <w:marRight w:val="240"/>
              <w:marTop w:val="0"/>
              <w:marBottom w:val="0"/>
              <w:divBdr>
                <w:top w:val="none" w:sz="0" w:space="0" w:color="auto"/>
                <w:left w:val="none" w:sz="0" w:space="0" w:color="auto"/>
                <w:bottom w:val="none" w:sz="0" w:space="0" w:color="auto"/>
                <w:right w:val="none" w:sz="0" w:space="0" w:color="auto"/>
              </w:divBdr>
            </w:div>
            <w:div w:id="633869517">
              <w:marLeft w:val="0"/>
              <w:marRight w:val="0"/>
              <w:marTop w:val="0"/>
              <w:marBottom w:val="0"/>
              <w:divBdr>
                <w:top w:val="single" w:sz="6" w:space="6" w:color="000000"/>
                <w:left w:val="none" w:sz="0" w:space="0" w:color="auto"/>
                <w:bottom w:val="none" w:sz="0" w:space="0" w:color="auto"/>
                <w:right w:val="none" w:sz="0" w:space="0" w:color="auto"/>
              </w:divBdr>
              <w:divsChild>
                <w:div w:id="1587836323">
                  <w:marLeft w:val="0"/>
                  <w:marRight w:val="0"/>
                  <w:marTop w:val="0"/>
                  <w:marBottom w:val="0"/>
                  <w:divBdr>
                    <w:top w:val="none" w:sz="0" w:space="0" w:color="auto"/>
                    <w:left w:val="none" w:sz="0" w:space="0" w:color="auto"/>
                    <w:bottom w:val="none" w:sz="0" w:space="0" w:color="auto"/>
                    <w:right w:val="none" w:sz="0" w:space="0" w:color="auto"/>
                  </w:divBdr>
                  <w:divsChild>
                    <w:div w:id="1382485762">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540245266">
                          <w:marLeft w:val="240"/>
                          <w:marRight w:val="240"/>
                          <w:marTop w:val="0"/>
                          <w:marBottom w:val="0"/>
                          <w:divBdr>
                            <w:top w:val="none" w:sz="0" w:space="0" w:color="auto"/>
                            <w:left w:val="none" w:sz="0" w:space="0" w:color="auto"/>
                            <w:bottom w:val="none" w:sz="0" w:space="0" w:color="auto"/>
                            <w:right w:val="none" w:sz="0" w:space="0" w:color="auto"/>
                          </w:divBdr>
                        </w:div>
                        <w:div w:id="68163207">
                          <w:marLeft w:val="0"/>
                          <w:marRight w:val="0"/>
                          <w:marTop w:val="0"/>
                          <w:marBottom w:val="0"/>
                          <w:divBdr>
                            <w:top w:val="single" w:sz="6" w:space="6" w:color="000000"/>
                            <w:left w:val="none" w:sz="0" w:space="0" w:color="auto"/>
                            <w:bottom w:val="none" w:sz="0" w:space="0" w:color="auto"/>
                            <w:right w:val="none" w:sz="0" w:space="0" w:color="auto"/>
                          </w:divBdr>
                          <w:divsChild>
                            <w:div w:id="2062090694">
                              <w:marLeft w:val="0"/>
                              <w:marRight w:val="0"/>
                              <w:marTop w:val="0"/>
                              <w:marBottom w:val="0"/>
                              <w:divBdr>
                                <w:top w:val="none" w:sz="0" w:space="0" w:color="auto"/>
                                <w:left w:val="none" w:sz="0" w:space="0" w:color="auto"/>
                                <w:bottom w:val="none" w:sz="0" w:space="0" w:color="auto"/>
                                <w:right w:val="none" w:sz="0" w:space="0" w:color="auto"/>
                              </w:divBdr>
                              <w:divsChild>
                                <w:div w:id="14522892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559126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9899742">
              <w:marLeft w:val="240"/>
              <w:marRight w:val="240"/>
              <w:marTop w:val="0"/>
              <w:marBottom w:val="0"/>
              <w:divBdr>
                <w:top w:val="none" w:sz="0" w:space="0" w:color="auto"/>
                <w:left w:val="none" w:sz="0" w:space="0" w:color="auto"/>
                <w:bottom w:val="none" w:sz="0" w:space="0" w:color="auto"/>
                <w:right w:val="none" w:sz="0" w:space="0" w:color="auto"/>
              </w:divBdr>
            </w:div>
            <w:div w:id="243540420">
              <w:marLeft w:val="0"/>
              <w:marRight w:val="0"/>
              <w:marTop w:val="0"/>
              <w:marBottom w:val="0"/>
              <w:divBdr>
                <w:top w:val="single" w:sz="6" w:space="6" w:color="000000"/>
                <w:left w:val="none" w:sz="0" w:space="0" w:color="auto"/>
                <w:bottom w:val="none" w:sz="0" w:space="0" w:color="auto"/>
                <w:right w:val="none" w:sz="0" w:space="0" w:color="auto"/>
              </w:divBdr>
              <w:divsChild>
                <w:div w:id="1164127088">
                  <w:marLeft w:val="0"/>
                  <w:marRight w:val="0"/>
                  <w:marTop w:val="0"/>
                  <w:marBottom w:val="0"/>
                  <w:divBdr>
                    <w:top w:val="none" w:sz="0" w:space="0" w:color="auto"/>
                    <w:left w:val="none" w:sz="0" w:space="0" w:color="auto"/>
                    <w:bottom w:val="none" w:sz="0" w:space="0" w:color="auto"/>
                    <w:right w:val="none" w:sz="0" w:space="0" w:color="auto"/>
                  </w:divBdr>
                  <w:divsChild>
                    <w:div w:id="1392271228">
                      <w:marLeft w:val="0"/>
                      <w:marRight w:val="0"/>
                      <w:marTop w:val="0"/>
                      <w:marBottom w:val="0"/>
                      <w:divBdr>
                        <w:top w:val="none" w:sz="0" w:space="0" w:color="auto"/>
                        <w:left w:val="none" w:sz="0" w:space="0" w:color="auto"/>
                        <w:bottom w:val="none" w:sz="0" w:space="0" w:color="auto"/>
                        <w:right w:val="none" w:sz="0" w:space="0" w:color="auto"/>
                      </w:divBdr>
                      <w:divsChild>
                        <w:div w:id="69348433">
                          <w:marLeft w:val="240"/>
                          <w:marRight w:val="240"/>
                          <w:marTop w:val="240"/>
                          <w:marBottom w:val="240"/>
                          <w:divBdr>
                            <w:top w:val="none" w:sz="0" w:space="0" w:color="auto"/>
                            <w:left w:val="none" w:sz="0" w:space="0" w:color="auto"/>
                            <w:bottom w:val="none" w:sz="0" w:space="0" w:color="auto"/>
                            <w:right w:val="none" w:sz="0" w:space="0" w:color="auto"/>
                          </w:divBdr>
                        </w:div>
                        <w:div w:id="112900730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136866996">
                  <w:marLeft w:val="0"/>
                  <w:marRight w:val="0"/>
                  <w:marTop w:val="0"/>
                  <w:marBottom w:val="0"/>
                  <w:divBdr>
                    <w:top w:val="none" w:sz="0" w:space="0" w:color="auto"/>
                    <w:left w:val="none" w:sz="0" w:space="0" w:color="auto"/>
                    <w:bottom w:val="none" w:sz="0" w:space="0" w:color="auto"/>
                    <w:right w:val="none" w:sz="0" w:space="0" w:color="auto"/>
                  </w:divBdr>
                  <w:divsChild>
                    <w:div w:id="1880774333">
                      <w:marLeft w:val="0"/>
                      <w:marRight w:val="0"/>
                      <w:marTop w:val="0"/>
                      <w:marBottom w:val="0"/>
                      <w:divBdr>
                        <w:top w:val="none" w:sz="0" w:space="0" w:color="auto"/>
                        <w:left w:val="none" w:sz="0" w:space="0" w:color="auto"/>
                        <w:bottom w:val="none" w:sz="0" w:space="0" w:color="auto"/>
                        <w:right w:val="none" w:sz="0" w:space="0" w:color="auto"/>
                      </w:divBdr>
                    </w:div>
                    <w:div w:id="8884144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65632109">
                  <w:marLeft w:val="0"/>
                  <w:marRight w:val="0"/>
                  <w:marTop w:val="0"/>
                  <w:marBottom w:val="0"/>
                  <w:divBdr>
                    <w:top w:val="none" w:sz="0" w:space="0" w:color="auto"/>
                    <w:left w:val="none" w:sz="0" w:space="0" w:color="auto"/>
                    <w:bottom w:val="none" w:sz="0" w:space="0" w:color="auto"/>
                    <w:right w:val="none" w:sz="0" w:space="0" w:color="auto"/>
                  </w:divBdr>
                  <w:divsChild>
                    <w:div w:id="142086734">
                      <w:marLeft w:val="0"/>
                      <w:marRight w:val="0"/>
                      <w:marTop w:val="0"/>
                      <w:marBottom w:val="0"/>
                      <w:divBdr>
                        <w:top w:val="none" w:sz="0" w:space="0" w:color="auto"/>
                        <w:left w:val="none" w:sz="0" w:space="0" w:color="auto"/>
                        <w:bottom w:val="none" w:sz="0" w:space="0" w:color="auto"/>
                        <w:right w:val="none" w:sz="0" w:space="0" w:color="auto"/>
                      </w:divBdr>
                    </w:div>
                    <w:div w:id="10489915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95138914">
                  <w:marLeft w:val="0"/>
                  <w:marRight w:val="0"/>
                  <w:marTop w:val="0"/>
                  <w:marBottom w:val="0"/>
                  <w:divBdr>
                    <w:top w:val="none" w:sz="0" w:space="0" w:color="auto"/>
                    <w:left w:val="none" w:sz="0" w:space="0" w:color="auto"/>
                    <w:bottom w:val="none" w:sz="0" w:space="0" w:color="auto"/>
                    <w:right w:val="none" w:sz="0" w:space="0" w:color="auto"/>
                  </w:divBdr>
                  <w:divsChild>
                    <w:div w:id="1717774641">
                      <w:marLeft w:val="0"/>
                      <w:marRight w:val="0"/>
                      <w:marTop w:val="0"/>
                      <w:marBottom w:val="0"/>
                      <w:divBdr>
                        <w:top w:val="none" w:sz="0" w:space="0" w:color="auto"/>
                        <w:left w:val="none" w:sz="0" w:space="0" w:color="auto"/>
                        <w:bottom w:val="none" w:sz="0" w:space="0" w:color="auto"/>
                        <w:right w:val="none" w:sz="0" w:space="0" w:color="auto"/>
                      </w:divBdr>
                    </w:div>
                    <w:div w:id="15890763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74231474">
                  <w:marLeft w:val="0"/>
                  <w:marRight w:val="0"/>
                  <w:marTop w:val="0"/>
                  <w:marBottom w:val="0"/>
                  <w:divBdr>
                    <w:top w:val="none" w:sz="0" w:space="0" w:color="auto"/>
                    <w:left w:val="none" w:sz="0" w:space="0" w:color="auto"/>
                    <w:bottom w:val="none" w:sz="0" w:space="0" w:color="auto"/>
                    <w:right w:val="none" w:sz="0" w:space="0" w:color="auto"/>
                  </w:divBdr>
                  <w:divsChild>
                    <w:div w:id="1505516755">
                      <w:marLeft w:val="0"/>
                      <w:marRight w:val="0"/>
                      <w:marTop w:val="0"/>
                      <w:marBottom w:val="0"/>
                      <w:divBdr>
                        <w:top w:val="none" w:sz="0" w:space="0" w:color="auto"/>
                        <w:left w:val="none" w:sz="0" w:space="0" w:color="auto"/>
                        <w:bottom w:val="none" w:sz="0" w:space="0" w:color="auto"/>
                        <w:right w:val="none" w:sz="0" w:space="0" w:color="auto"/>
                      </w:divBdr>
                    </w:div>
                    <w:div w:id="5327658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64896020">
                  <w:marLeft w:val="0"/>
                  <w:marRight w:val="0"/>
                  <w:marTop w:val="0"/>
                  <w:marBottom w:val="0"/>
                  <w:divBdr>
                    <w:top w:val="none" w:sz="0" w:space="0" w:color="auto"/>
                    <w:left w:val="none" w:sz="0" w:space="0" w:color="auto"/>
                    <w:bottom w:val="none" w:sz="0" w:space="0" w:color="auto"/>
                    <w:right w:val="none" w:sz="0" w:space="0" w:color="auto"/>
                  </w:divBdr>
                  <w:divsChild>
                    <w:div w:id="908617564">
                      <w:marLeft w:val="0"/>
                      <w:marRight w:val="0"/>
                      <w:marTop w:val="0"/>
                      <w:marBottom w:val="0"/>
                      <w:divBdr>
                        <w:top w:val="none" w:sz="0" w:space="0" w:color="auto"/>
                        <w:left w:val="none" w:sz="0" w:space="0" w:color="auto"/>
                        <w:bottom w:val="none" w:sz="0" w:space="0" w:color="auto"/>
                        <w:right w:val="none" w:sz="0" w:space="0" w:color="auto"/>
                      </w:divBdr>
                    </w:div>
                    <w:div w:id="14513894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854219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136923">
              <w:marLeft w:val="240"/>
              <w:marRight w:val="240"/>
              <w:marTop w:val="0"/>
              <w:marBottom w:val="0"/>
              <w:divBdr>
                <w:top w:val="none" w:sz="0" w:space="0" w:color="auto"/>
                <w:left w:val="none" w:sz="0" w:space="0" w:color="auto"/>
                <w:bottom w:val="none" w:sz="0" w:space="0" w:color="auto"/>
                <w:right w:val="none" w:sz="0" w:space="0" w:color="auto"/>
              </w:divBdr>
            </w:div>
            <w:div w:id="1656228554">
              <w:marLeft w:val="0"/>
              <w:marRight w:val="0"/>
              <w:marTop w:val="0"/>
              <w:marBottom w:val="0"/>
              <w:divBdr>
                <w:top w:val="single" w:sz="6" w:space="6" w:color="000000"/>
                <w:left w:val="none" w:sz="0" w:space="0" w:color="auto"/>
                <w:bottom w:val="none" w:sz="0" w:space="0" w:color="auto"/>
                <w:right w:val="none" w:sz="0" w:space="0" w:color="auto"/>
              </w:divBdr>
              <w:divsChild>
                <w:div w:id="606037398">
                  <w:marLeft w:val="0"/>
                  <w:marRight w:val="0"/>
                  <w:marTop w:val="0"/>
                  <w:marBottom w:val="0"/>
                  <w:divBdr>
                    <w:top w:val="none" w:sz="0" w:space="0" w:color="auto"/>
                    <w:left w:val="none" w:sz="0" w:space="0" w:color="auto"/>
                    <w:bottom w:val="none" w:sz="0" w:space="0" w:color="auto"/>
                    <w:right w:val="none" w:sz="0" w:space="0" w:color="auto"/>
                  </w:divBdr>
                  <w:divsChild>
                    <w:div w:id="62765995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711422936">
                          <w:marLeft w:val="240"/>
                          <w:marRight w:val="240"/>
                          <w:marTop w:val="0"/>
                          <w:marBottom w:val="0"/>
                          <w:divBdr>
                            <w:top w:val="none" w:sz="0" w:space="0" w:color="auto"/>
                            <w:left w:val="none" w:sz="0" w:space="0" w:color="auto"/>
                            <w:bottom w:val="none" w:sz="0" w:space="0" w:color="auto"/>
                            <w:right w:val="none" w:sz="0" w:space="0" w:color="auto"/>
                          </w:divBdr>
                        </w:div>
                        <w:div w:id="1382972873">
                          <w:marLeft w:val="0"/>
                          <w:marRight w:val="0"/>
                          <w:marTop w:val="0"/>
                          <w:marBottom w:val="0"/>
                          <w:divBdr>
                            <w:top w:val="single" w:sz="6" w:space="6" w:color="000000"/>
                            <w:left w:val="none" w:sz="0" w:space="0" w:color="auto"/>
                            <w:bottom w:val="none" w:sz="0" w:space="0" w:color="auto"/>
                            <w:right w:val="none" w:sz="0" w:space="0" w:color="auto"/>
                          </w:divBdr>
                          <w:divsChild>
                            <w:div w:id="618299346">
                              <w:marLeft w:val="0"/>
                              <w:marRight w:val="0"/>
                              <w:marTop w:val="0"/>
                              <w:marBottom w:val="0"/>
                              <w:divBdr>
                                <w:top w:val="none" w:sz="0" w:space="0" w:color="auto"/>
                                <w:left w:val="none" w:sz="0" w:space="0" w:color="auto"/>
                                <w:bottom w:val="none" w:sz="0" w:space="0" w:color="auto"/>
                                <w:right w:val="none" w:sz="0" w:space="0" w:color="auto"/>
                              </w:divBdr>
                              <w:divsChild>
                                <w:div w:id="11372597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8254716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8473762">
              <w:marLeft w:val="240"/>
              <w:marRight w:val="240"/>
              <w:marTop w:val="0"/>
              <w:marBottom w:val="0"/>
              <w:divBdr>
                <w:top w:val="none" w:sz="0" w:space="0" w:color="auto"/>
                <w:left w:val="none" w:sz="0" w:space="0" w:color="auto"/>
                <w:bottom w:val="none" w:sz="0" w:space="0" w:color="auto"/>
                <w:right w:val="none" w:sz="0" w:space="0" w:color="auto"/>
              </w:divBdr>
            </w:div>
            <w:div w:id="1969773407">
              <w:marLeft w:val="0"/>
              <w:marRight w:val="0"/>
              <w:marTop w:val="0"/>
              <w:marBottom w:val="0"/>
              <w:divBdr>
                <w:top w:val="single" w:sz="6" w:space="6" w:color="000000"/>
                <w:left w:val="none" w:sz="0" w:space="0" w:color="auto"/>
                <w:bottom w:val="none" w:sz="0" w:space="0" w:color="auto"/>
                <w:right w:val="none" w:sz="0" w:space="0" w:color="auto"/>
              </w:divBdr>
              <w:divsChild>
                <w:div w:id="822888501">
                  <w:marLeft w:val="0"/>
                  <w:marRight w:val="0"/>
                  <w:marTop w:val="0"/>
                  <w:marBottom w:val="0"/>
                  <w:divBdr>
                    <w:top w:val="none" w:sz="0" w:space="0" w:color="auto"/>
                    <w:left w:val="none" w:sz="0" w:space="0" w:color="auto"/>
                    <w:bottom w:val="none" w:sz="0" w:space="0" w:color="auto"/>
                    <w:right w:val="none" w:sz="0" w:space="0" w:color="auto"/>
                  </w:divBdr>
                </w:div>
                <w:div w:id="1179274835">
                  <w:marLeft w:val="120"/>
                  <w:marRight w:val="120"/>
                  <w:marTop w:val="120"/>
                  <w:marBottom w:val="120"/>
                  <w:divBdr>
                    <w:top w:val="single" w:sz="6" w:space="0" w:color="C7C7C7"/>
                    <w:left w:val="single" w:sz="6" w:space="6" w:color="C7C7C7"/>
                    <w:bottom w:val="single" w:sz="6" w:space="0" w:color="C7C7C7"/>
                    <w:right w:val="dotted" w:sz="18" w:space="6" w:color="C7C7C7"/>
                  </w:divBdr>
                </w:div>
                <w:div w:id="1899899646">
                  <w:marLeft w:val="120"/>
                  <w:marRight w:val="120"/>
                  <w:marTop w:val="120"/>
                  <w:marBottom w:val="120"/>
                  <w:divBdr>
                    <w:top w:val="single" w:sz="6" w:space="0" w:color="C7C7C7"/>
                    <w:left w:val="single" w:sz="6" w:space="6" w:color="C7C7C7"/>
                    <w:bottom w:val="single" w:sz="6" w:space="0" w:color="C7C7C7"/>
                    <w:right w:val="dotted" w:sz="18" w:space="6" w:color="C7C7C7"/>
                  </w:divBdr>
                </w:div>
                <w:div w:id="2003199599">
                  <w:marLeft w:val="120"/>
                  <w:marRight w:val="120"/>
                  <w:marTop w:val="120"/>
                  <w:marBottom w:val="120"/>
                  <w:divBdr>
                    <w:top w:val="single" w:sz="6" w:space="0" w:color="C7C7C7"/>
                    <w:left w:val="single" w:sz="6" w:space="6" w:color="C7C7C7"/>
                    <w:bottom w:val="single" w:sz="6" w:space="0" w:color="C7C7C7"/>
                    <w:right w:val="dotted" w:sz="18" w:space="6" w:color="C7C7C7"/>
                  </w:divBdr>
                </w:div>
                <w:div w:id="1143498255">
                  <w:marLeft w:val="120"/>
                  <w:marRight w:val="120"/>
                  <w:marTop w:val="120"/>
                  <w:marBottom w:val="120"/>
                  <w:divBdr>
                    <w:top w:val="single" w:sz="6" w:space="0" w:color="C7C7C7"/>
                    <w:left w:val="single" w:sz="6" w:space="6" w:color="C7C7C7"/>
                    <w:bottom w:val="single" w:sz="6" w:space="0" w:color="C7C7C7"/>
                    <w:right w:val="dotted" w:sz="18" w:space="6" w:color="C7C7C7"/>
                  </w:divBdr>
                </w:div>
                <w:div w:id="24643557">
                  <w:marLeft w:val="120"/>
                  <w:marRight w:val="120"/>
                  <w:marTop w:val="120"/>
                  <w:marBottom w:val="120"/>
                  <w:divBdr>
                    <w:top w:val="single" w:sz="6" w:space="0" w:color="C7C7C7"/>
                    <w:left w:val="single" w:sz="6" w:space="6" w:color="C7C7C7"/>
                    <w:bottom w:val="single" w:sz="6" w:space="0" w:color="C7C7C7"/>
                    <w:right w:val="dotted" w:sz="18" w:space="6" w:color="C7C7C7"/>
                  </w:divBdr>
                </w:div>
                <w:div w:id="1607806739">
                  <w:marLeft w:val="120"/>
                  <w:marRight w:val="120"/>
                  <w:marTop w:val="120"/>
                  <w:marBottom w:val="120"/>
                  <w:divBdr>
                    <w:top w:val="single" w:sz="6" w:space="0" w:color="C7C7C7"/>
                    <w:left w:val="single" w:sz="6" w:space="6" w:color="C7C7C7"/>
                    <w:bottom w:val="single" w:sz="6" w:space="0" w:color="C7C7C7"/>
                    <w:right w:val="dotted" w:sz="18" w:space="6" w:color="C7C7C7"/>
                  </w:divBdr>
                </w:div>
                <w:div w:id="22751715">
                  <w:marLeft w:val="120"/>
                  <w:marRight w:val="120"/>
                  <w:marTop w:val="120"/>
                  <w:marBottom w:val="120"/>
                  <w:divBdr>
                    <w:top w:val="single" w:sz="6" w:space="0" w:color="C7C7C7"/>
                    <w:left w:val="single" w:sz="6" w:space="6" w:color="C7C7C7"/>
                    <w:bottom w:val="single" w:sz="6" w:space="0" w:color="C7C7C7"/>
                    <w:right w:val="dotted" w:sz="18" w:space="6" w:color="C7C7C7"/>
                  </w:divBdr>
                </w:div>
                <w:div w:id="2013602363">
                  <w:marLeft w:val="120"/>
                  <w:marRight w:val="120"/>
                  <w:marTop w:val="120"/>
                  <w:marBottom w:val="120"/>
                  <w:divBdr>
                    <w:top w:val="single" w:sz="6" w:space="0" w:color="C7C7C7"/>
                    <w:left w:val="single" w:sz="6" w:space="6" w:color="C7C7C7"/>
                    <w:bottom w:val="single" w:sz="6" w:space="0" w:color="C7C7C7"/>
                    <w:right w:val="dotted" w:sz="18" w:space="6" w:color="C7C7C7"/>
                  </w:divBdr>
                </w:div>
                <w:div w:id="1354500322">
                  <w:marLeft w:val="120"/>
                  <w:marRight w:val="120"/>
                  <w:marTop w:val="120"/>
                  <w:marBottom w:val="120"/>
                  <w:divBdr>
                    <w:top w:val="single" w:sz="6" w:space="0" w:color="454545"/>
                    <w:left w:val="dotted" w:sz="18" w:space="6" w:color="454545"/>
                    <w:bottom w:val="single" w:sz="6" w:space="0" w:color="454545"/>
                    <w:right w:val="single" w:sz="6" w:space="6" w:color="454545"/>
                  </w:divBdr>
                </w:div>
                <w:div w:id="1469862647">
                  <w:marLeft w:val="120"/>
                  <w:marRight w:val="120"/>
                  <w:marTop w:val="120"/>
                  <w:marBottom w:val="120"/>
                  <w:divBdr>
                    <w:top w:val="single" w:sz="6" w:space="0" w:color="454545"/>
                    <w:left w:val="dotted" w:sz="18" w:space="6" w:color="454545"/>
                    <w:bottom w:val="single" w:sz="6" w:space="0" w:color="454545"/>
                    <w:right w:val="single" w:sz="6" w:space="6" w:color="454545"/>
                  </w:divBdr>
                </w:div>
                <w:div w:id="2085486602">
                  <w:marLeft w:val="120"/>
                  <w:marRight w:val="120"/>
                  <w:marTop w:val="120"/>
                  <w:marBottom w:val="120"/>
                  <w:divBdr>
                    <w:top w:val="single" w:sz="6" w:space="0" w:color="454545"/>
                    <w:left w:val="dotted" w:sz="18" w:space="6" w:color="454545"/>
                    <w:bottom w:val="single" w:sz="6" w:space="0" w:color="454545"/>
                    <w:right w:val="single" w:sz="6" w:space="6" w:color="454545"/>
                  </w:divBdr>
                </w:div>
                <w:div w:id="1957561028">
                  <w:marLeft w:val="120"/>
                  <w:marRight w:val="120"/>
                  <w:marTop w:val="120"/>
                  <w:marBottom w:val="120"/>
                  <w:divBdr>
                    <w:top w:val="single" w:sz="6" w:space="0" w:color="454545"/>
                    <w:left w:val="dotted" w:sz="18" w:space="6" w:color="454545"/>
                    <w:bottom w:val="single" w:sz="6" w:space="0" w:color="454545"/>
                    <w:right w:val="single" w:sz="6" w:space="6" w:color="454545"/>
                  </w:divBdr>
                </w:div>
                <w:div w:id="322662465">
                  <w:marLeft w:val="120"/>
                  <w:marRight w:val="120"/>
                  <w:marTop w:val="120"/>
                  <w:marBottom w:val="120"/>
                  <w:divBdr>
                    <w:top w:val="single" w:sz="6" w:space="0" w:color="454545"/>
                    <w:left w:val="dotted" w:sz="18" w:space="6" w:color="454545"/>
                    <w:bottom w:val="single" w:sz="6" w:space="0" w:color="454545"/>
                    <w:right w:val="single" w:sz="6" w:space="6" w:color="454545"/>
                  </w:divBdr>
                </w:div>
                <w:div w:id="404575255">
                  <w:marLeft w:val="120"/>
                  <w:marRight w:val="120"/>
                  <w:marTop w:val="120"/>
                  <w:marBottom w:val="120"/>
                  <w:divBdr>
                    <w:top w:val="single" w:sz="6" w:space="0" w:color="454545"/>
                    <w:left w:val="dotted" w:sz="18" w:space="6" w:color="454545"/>
                    <w:bottom w:val="single" w:sz="6" w:space="0" w:color="454545"/>
                    <w:right w:val="single" w:sz="6" w:space="6" w:color="454545"/>
                  </w:divBdr>
                </w:div>
                <w:div w:id="359362205">
                  <w:marLeft w:val="120"/>
                  <w:marRight w:val="120"/>
                  <w:marTop w:val="120"/>
                  <w:marBottom w:val="120"/>
                  <w:divBdr>
                    <w:top w:val="single" w:sz="6" w:space="0" w:color="454545"/>
                    <w:left w:val="dotted" w:sz="18" w:space="6" w:color="454545"/>
                    <w:bottom w:val="single" w:sz="6" w:space="0" w:color="454545"/>
                    <w:right w:val="single" w:sz="6" w:space="6" w:color="454545"/>
                  </w:divBdr>
                </w:div>
                <w:div w:id="57455586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1784981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5229276">
              <w:marLeft w:val="240"/>
              <w:marRight w:val="240"/>
              <w:marTop w:val="0"/>
              <w:marBottom w:val="0"/>
              <w:divBdr>
                <w:top w:val="none" w:sz="0" w:space="0" w:color="auto"/>
                <w:left w:val="none" w:sz="0" w:space="0" w:color="auto"/>
                <w:bottom w:val="none" w:sz="0" w:space="0" w:color="auto"/>
                <w:right w:val="none" w:sz="0" w:space="0" w:color="auto"/>
              </w:divBdr>
            </w:div>
            <w:div w:id="661927244">
              <w:marLeft w:val="0"/>
              <w:marRight w:val="0"/>
              <w:marTop w:val="0"/>
              <w:marBottom w:val="0"/>
              <w:divBdr>
                <w:top w:val="single" w:sz="6" w:space="6" w:color="000000"/>
                <w:left w:val="none" w:sz="0" w:space="0" w:color="auto"/>
                <w:bottom w:val="none" w:sz="0" w:space="0" w:color="auto"/>
                <w:right w:val="none" w:sz="0" w:space="0" w:color="auto"/>
              </w:divBdr>
              <w:divsChild>
                <w:div w:id="13349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681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1023128">
              <w:marLeft w:val="240"/>
              <w:marRight w:val="240"/>
              <w:marTop w:val="0"/>
              <w:marBottom w:val="0"/>
              <w:divBdr>
                <w:top w:val="none" w:sz="0" w:space="0" w:color="auto"/>
                <w:left w:val="none" w:sz="0" w:space="0" w:color="auto"/>
                <w:bottom w:val="none" w:sz="0" w:space="0" w:color="auto"/>
                <w:right w:val="none" w:sz="0" w:space="0" w:color="auto"/>
              </w:divBdr>
            </w:div>
            <w:div w:id="1686856566">
              <w:marLeft w:val="0"/>
              <w:marRight w:val="0"/>
              <w:marTop w:val="0"/>
              <w:marBottom w:val="0"/>
              <w:divBdr>
                <w:top w:val="single" w:sz="6" w:space="6" w:color="000000"/>
                <w:left w:val="none" w:sz="0" w:space="0" w:color="auto"/>
                <w:bottom w:val="none" w:sz="0" w:space="0" w:color="auto"/>
                <w:right w:val="none" w:sz="0" w:space="0" w:color="auto"/>
              </w:divBdr>
              <w:divsChild>
                <w:div w:id="1460144939">
                  <w:marLeft w:val="0"/>
                  <w:marRight w:val="0"/>
                  <w:marTop w:val="0"/>
                  <w:marBottom w:val="0"/>
                  <w:divBdr>
                    <w:top w:val="none" w:sz="0" w:space="0" w:color="auto"/>
                    <w:left w:val="none" w:sz="0" w:space="0" w:color="auto"/>
                    <w:bottom w:val="none" w:sz="0" w:space="0" w:color="auto"/>
                    <w:right w:val="none" w:sz="0" w:space="0" w:color="auto"/>
                  </w:divBdr>
                  <w:divsChild>
                    <w:div w:id="1963804102">
                      <w:marLeft w:val="0"/>
                      <w:marRight w:val="0"/>
                      <w:marTop w:val="0"/>
                      <w:marBottom w:val="0"/>
                      <w:divBdr>
                        <w:top w:val="none" w:sz="0" w:space="0" w:color="auto"/>
                        <w:left w:val="none" w:sz="0" w:space="0" w:color="auto"/>
                        <w:bottom w:val="none" w:sz="0" w:space="0" w:color="auto"/>
                        <w:right w:val="none" w:sz="0" w:space="0" w:color="auto"/>
                      </w:divBdr>
                    </w:div>
                  </w:divsChild>
                </w:div>
                <w:div w:id="1476871640">
                  <w:marLeft w:val="0"/>
                  <w:marRight w:val="0"/>
                  <w:marTop w:val="0"/>
                  <w:marBottom w:val="0"/>
                  <w:divBdr>
                    <w:top w:val="none" w:sz="0" w:space="0" w:color="auto"/>
                    <w:left w:val="none" w:sz="0" w:space="0" w:color="auto"/>
                    <w:bottom w:val="none" w:sz="0" w:space="0" w:color="auto"/>
                    <w:right w:val="none" w:sz="0" w:space="0" w:color="auto"/>
                  </w:divBdr>
                  <w:divsChild>
                    <w:div w:id="170342473">
                      <w:marLeft w:val="0"/>
                      <w:marRight w:val="0"/>
                      <w:marTop w:val="0"/>
                      <w:marBottom w:val="0"/>
                      <w:divBdr>
                        <w:top w:val="none" w:sz="0" w:space="0" w:color="auto"/>
                        <w:left w:val="none" w:sz="0" w:space="0" w:color="auto"/>
                        <w:bottom w:val="none" w:sz="0" w:space="0" w:color="auto"/>
                        <w:right w:val="none" w:sz="0" w:space="0" w:color="auto"/>
                      </w:divBdr>
                      <w:divsChild>
                        <w:div w:id="1065176679">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854564033">
                              <w:marLeft w:val="240"/>
                              <w:marRight w:val="240"/>
                              <w:marTop w:val="0"/>
                              <w:marBottom w:val="0"/>
                              <w:divBdr>
                                <w:top w:val="none" w:sz="0" w:space="0" w:color="auto"/>
                                <w:left w:val="none" w:sz="0" w:space="0" w:color="auto"/>
                                <w:bottom w:val="none" w:sz="0" w:space="0" w:color="auto"/>
                                <w:right w:val="none" w:sz="0" w:space="0" w:color="auto"/>
                              </w:divBdr>
                            </w:div>
                            <w:div w:id="229969983">
                              <w:marLeft w:val="0"/>
                              <w:marRight w:val="0"/>
                              <w:marTop w:val="0"/>
                              <w:marBottom w:val="0"/>
                              <w:divBdr>
                                <w:top w:val="single" w:sz="6" w:space="6" w:color="000000"/>
                                <w:left w:val="none" w:sz="0" w:space="0" w:color="auto"/>
                                <w:bottom w:val="none" w:sz="0" w:space="0" w:color="auto"/>
                                <w:right w:val="none" w:sz="0" w:space="0" w:color="auto"/>
                              </w:divBdr>
                            </w:div>
                          </w:divsChild>
                        </w:div>
                        <w:div w:id="530650685">
                          <w:marLeft w:val="0"/>
                          <w:marRight w:val="0"/>
                          <w:marTop w:val="0"/>
                          <w:marBottom w:val="0"/>
                          <w:divBdr>
                            <w:top w:val="none" w:sz="0" w:space="0" w:color="auto"/>
                            <w:left w:val="none" w:sz="0" w:space="0" w:color="auto"/>
                            <w:bottom w:val="none" w:sz="0" w:space="0" w:color="auto"/>
                            <w:right w:val="none" w:sz="0" w:space="0" w:color="auto"/>
                          </w:divBdr>
                          <w:divsChild>
                            <w:div w:id="15184240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21340788">
                          <w:marLeft w:val="0"/>
                          <w:marRight w:val="0"/>
                          <w:marTop w:val="0"/>
                          <w:marBottom w:val="0"/>
                          <w:divBdr>
                            <w:top w:val="none" w:sz="0" w:space="0" w:color="auto"/>
                            <w:left w:val="none" w:sz="0" w:space="0" w:color="auto"/>
                            <w:bottom w:val="none" w:sz="0" w:space="0" w:color="auto"/>
                            <w:right w:val="none" w:sz="0" w:space="0" w:color="auto"/>
                          </w:divBdr>
                          <w:divsChild>
                            <w:div w:id="10708828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78025398">
                  <w:marLeft w:val="0"/>
                  <w:marRight w:val="0"/>
                  <w:marTop w:val="0"/>
                  <w:marBottom w:val="0"/>
                  <w:divBdr>
                    <w:top w:val="none" w:sz="0" w:space="0" w:color="auto"/>
                    <w:left w:val="none" w:sz="0" w:space="0" w:color="auto"/>
                    <w:bottom w:val="none" w:sz="0" w:space="0" w:color="auto"/>
                    <w:right w:val="none" w:sz="0" w:space="0" w:color="auto"/>
                  </w:divBdr>
                  <w:divsChild>
                    <w:div w:id="2071034739">
                      <w:marLeft w:val="0"/>
                      <w:marRight w:val="0"/>
                      <w:marTop w:val="0"/>
                      <w:marBottom w:val="0"/>
                      <w:divBdr>
                        <w:top w:val="none" w:sz="0" w:space="0" w:color="auto"/>
                        <w:left w:val="none" w:sz="0" w:space="0" w:color="auto"/>
                        <w:bottom w:val="none" w:sz="0" w:space="0" w:color="auto"/>
                        <w:right w:val="none" w:sz="0" w:space="0" w:color="auto"/>
                      </w:divBdr>
                      <w:divsChild>
                        <w:div w:id="3161454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471291449">
                              <w:marLeft w:val="240"/>
                              <w:marRight w:val="240"/>
                              <w:marTop w:val="0"/>
                              <w:marBottom w:val="0"/>
                              <w:divBdr>
                                <w:top w:val="none" w:sz="0" w:space="0" w:color="auto"/>
                                <w:left w:val="none" w:sz="0" w:space="0" w:color="auto"/>
                                <w:bottom w:val="none" w:sz="0" w:space="0" w:color="auto"/>
                                <w:right w:val="none" w:sz="0" w:space="0" w:color="auto"/>
                              </w:divBdr>
                            </w:div>
                            <w:div w:id="1538154773">
                              <w:marLeft w:val="0"/>
                              <w:marRight w:val="0"/>
                              <w:marTop w:val="0"/>
                              <w:marBottom w:val="0"/>
                              <w:divBdr>
                                <w:top w:val="single" w:sz="6" w:space="6" w:color="000000"/>
                                <w:left w:val="none" w:sz="0" w:space="0" w:color="auto"/>
                                <w:bottom w:val="none" w:sz="0" w:space="0" w:color="auto"/>
                                <w:right w:val="none" w:sz="0" w:space="0" w:color="auto"/>
                              </w:divBdr>
                            </w:div>
                          </w:divsChild>
                        </w:div>
                        <w:div w:id="1372804500">
                          <w:marLeft w:val="0"/>
                          <w:marRight w:val="0"/>
                          <w:marTop w:val="0"/>
                          <w:marBottom w:val="0"/>
                          <w:divBdr>
                            <w:top w:val="none" w:sz="0" w:space="0" w:color="auto"/>
                            <w:left w:val="none" w:sz="0" w:space="0" w:color="auto"/>
                            <w:bottom w:val="none" w:sz="0" w:space="0" w:color="auto"/>
                            <w:right w:val="none" w:sz="0" w:space="0" w:color="auto"/>
                          </w:divBdr>
                          <w:divsChild>
                            <w:div w:id="12042484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0517463">
                          <w:marLeft w:val="0"/>
                          <w:marRight w:val="0"/>
                          <w:marTop w:val="0"/>
                          <w:marBottom w:val="0"/>
                          <w:divBdr>
                            <w:top w:val="none" w:sz="0" w:space="0" w:color="auto"/>
                            <w:left w:val="none" w:sz="0" w:space="0" w:color="auto"/>
                            <w:bottom w:val="none" w:sz="0" w:space="0" w:color="auto"/>
                            <w:right w:val="none" w:sz="0" w:space="0" w:color="auto"/>
                          </w:divBdr>
                          <w:divsChild>
                            <w:div w:id="8892626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50899301">
                  <w:marLeft w:val="0"/>
                  <w:marRight w:val="0"/>
                  <w:marTop w:val="0"/>
                  <w:marBottom w:val="0"/>
                  <w:divBdr>
                    <w:top w:val="none" w:sz="0" w:space="0" w:color="auto"/>
                    <w:left w:val="none" w:sz="0" w:space="0" w:color="auto"/>
                    <w:bottom w:val="none" w:sz="0" w:space="0" w:color="auto"/>
                    <w:right w:val="none" w:sz="0" w:space="0" w:color="auto"/>
                  </w:divBdr>
                  <w:divsChild>
                    <w:div w:id="732656996">
                      <w:marLeft w:val="0"/>
                      <w:marRight w:val="0"/>
                      <w:marTop w:val="0"/>
                      <w:marBottom w:val="0"/>
                      <w:divBdr>
                        <w:top w:val="none" w:sz="0" w:space="0" w:color="auto"/>
                        <w:left w:val="none" w:sz="0" w:space="0" w:color="auto"/>
                        <w:bottom w:val="none" w:sz="0" w:space="0" w:color="auto"/>
                        <w:right w:val="none" w:sz="0" w:space="0" w:color="auto"/>
                      </w:divBdr>
                      <w:divsChild>
                        <w:div w:id="1053847500">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528758507">
                              <w:marLeft w:val="240"/>
                              <w:marRight w:val="240"/>
                              <w:marTop w:val="0"/>
                              <w:marBottom w:val="0"/>
                              <w:divBdr>
                                <w:top w:val="none" w:sz="0" w:space="0" w:color="auto"/>
                                <w:left w:val="none" w:sz="0" w:space="0" w:color="auto"/>
                                <w:bottom w:val="none" w:sz="0" w:space="0" w:color="auto"/>
                                <w:right w:val="none" w:sz="0" w:space="0" w:color="auto"/>
                              </w:divBdr>
                            </w:div>
                            <w:div w:id="1232229927">
                              <w:marLeft w:val="0"/>
                              <w:marRight w:val="0"/>
                              <w:marTop w:val="0"/>
                              <w:marBottom w:val="0"/>
                              <w:divBdr>
                                <w:top w:val="single" w:sz="6" w:space="6" w:color="000000"/>
                                <w:left w:val="none" w:sz="0" w:space="0" w:color="auto"/>
                                <w:bottom w:val="none" w:sz="0" w:space="0" w:color="auto"/>
                                <w:right w:val="none" w:sz="0" w:space="0" w:color="auto"/>
                              </w:divBdr>
                            </w:div>
                          </w:divsChild>
                        </w:div>
                        <w:div w:id="1097560809">
                          <w:marLeft w:val="0"/>
                          <w:marRight w:val="0"/>
                          <w:marTop w:val="0"/>
                          <w:marBottom w:val="0"/>
                          <w:divBdr>
                            <w:top w:val="none" w:sz="0" w:space="0" w:color="auto"/>
                            <w:left w:val="none" w:sz="0" w:space="0" w:color="auto"/>
                            <w:bottom w:val="none" w:sz="0" w:space="0" w:color="auto"/>
                            <w:right w:val="none" w:sz="0" w:space="0" w:color="auto"/>
                          </w:divBdr>
                          <w:divsChild>
                            <w:div w:id="453013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78246855">
                          <w:marLeft w:val="0"/>
                          <w:marRight w:val="0"/>
                          <w:marTop w:val="0"/>
                          <w:marBottom w:val="0"/>
                          <w:divBdr>
                            <w:top w:val="none" w:sz="0" w:space="0" w:color="auto"/>
                            <w:left w:val="none" w:sz="0" w:space="0" w:color="auto"/>
                            <w:bottom w:val="none" w:sz="0" w:space="0" w:color="auto"/>
                            <w:right w:val="none" w:sz="0" w:space="0" w:color="auto"/>
                          </w:divBdr>
                          <w:divsChild>
                            <w:div w:id="20725803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651062592">
                  <w:marLeft w:val="0"/>
                  <w:marRight w:val="0"/>
                  <w:marTop w:val="0"/>
                  <w:marBottom w:val="0"/>
                  <w:divBdr>
                    <w:top w:val="none" w:sz="0" w:space="0" w:color="auto"/>
                    <w:left w:val="none" w:sz="0" w:space="0" w:color="auto"/>
                    <w:bottom w:val="none" w:sz="0" w:space="0" w:color="auto"/>
                    <w:right w:val="none" w:sz="0" w:space="0" w:color="auto"/>
                  </w:divBdr>
                  <w:divsChild>
                    <w:div w:id="722022734">
                      <w:marLeft w:val="0"/>
                      <w:marRight w:val="0"/>
                      <w:marTop w:val="0"/>
                      <w:marBottom w:val="0"/>
                      <w:divBdr>
                        <w:top w:val="none" w:sz="0" w:space="0" w:color="auto"/>
                        <w:left w:val="none" w:sz="0" w:space="0" w:color="auto"/>
                        <w:bottom w:val="none" w:sz="0" w:space="0" w:color="auto"/>
                        <w:right w:val="none" w:sz="0" w:space="0" w:color="auto"/>
                      </w:divBdr>
                      <w:divsChild>
                        <w:div w:id="52162994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39171459">
                              <w:marLeft w:val="240"/>
                              <w:marRight w:val="240"/>
                              <w:marTop w:val="0"/>
                              <w:marBottom w:val="0"/>
                              <w:divBdr>
                                <w:top w:val="none" w:sz="0" w:space="0" w:color="auto"/>
                                <w:left w:val="none" w:sz="0" w:space="0" w:color="auto"/>
                                <w:bottom w:val="none" w:sz="0" w:space="0" w:color="auto"/>
                                <w:right w:val="none" w:sz="0" w:space="0" w:color="auto"/>
                              </w:divBdr>
                            </w:div>
                            <w:div w:id="295768413">
                              <w:marLeft w:val="0"/>
                              <w:marRight w:val="0"/>
                              <w:marTop w:val="0"/>
                              <w:marBottom w:val="0"/>
                              <w:divBdr>
                                <w:top w:val="single" w:sz="6" w:space="6" w:color="000000"/>
                                <w:left w:val="none" w:sz="0" w:space="0" w:color="auto"/>
                                <w:bottom w:val="none" w:sz="0" w:space="0" w:color="auto"/>
                                <w:right w:val="none" w:sz="0" w:space="0" w:color="auto"/>
                              </w:divBdr>
                            </w:div>
                          </w:divsChild>
                        </w:div>
                        <w:div w:id="1022629027">
                          <w:marLeft w:val="0"/>
                          <w:marRight w:val="0"/>
                          <w:marTop w:val="0"/>
                          <w:marBottom w:val="0"/>
                          <w:divBdr>
                            <w:top w:val="none" w:sz="0" w:space="0" w:color="auto"/>
                            <w:left w:val="none" w:sz="0" w:space="0" w:color="auto"/>
                            <w:bottom w:val="none" w:sz="0" w:space="0" w:color="auto"/>
                            <w:right w:val="none" w:sz="0" w:space="0" w:color="auto"/>
                          </w:divBdr>
                          <w:divsChild>
                            <w:div w:id="13965072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0080972">
                          <w:marLeft w:val="0"/>
                          <w:marRight w:val="0"/>
                          <w:marTop w:val="0"/>
                          <w:marBottom w:val="0"/>
                          <w:divBdr>
                            <w:top w:val="none" w:sz="0" w:space="0" w:color="auto"/>
                            <w:left w:val="none" w:sz="0" w:space="0" w:color="auto"/>
                            <w:bottom w:val="none" w:sz="0" w:space="0" w:color="auto"/>
                            <w:right w:val="none" w:sz="0" w:space="0" w:color="auto"/>
                          </w:divBdr>
                          <w:divsChild>
                            <w:div w:id="10556675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724255652">
      <w:marLeft w:val="0"/>
      <w:marRight w:val="0"/>
      <w:marTop w:val="0"/>
      <w:marBottom w:val="0"/>
      <w:divBdr>
        <w:top w:val="none" w:sz="0" w:space="0" w:color="auto"/>
        <w:left w:val="none" w:sz="0" w:space="0" w:color="auto"/>
        <w:bottom w:val="none" w:sz="0" w:space="0" w:color="auto"/>
        <w:right w:val="none" w:sz="0" w:space="0" w:color="auto"/>
      </w:divBdr>
    </w:div>
    <w:div w:id="1831629726">
      <w:marLeft w:val="0"/>
      <w:marRight w:val="0"/>
      <w:marTop w:val="0"/>
      <w:marBottom w:val="0"/>
      <w:divBdr>
        <w:top w:val="none" w:sz="0" w:space="0" w:color="auto"/>
        <w:left w:val="none" w:sz="0" w:space="0" w:color="auto"/>
        <w:bottom w:val="none" w:sz="0" w:space="0" w:color="auto"/>
        <w:right w:val="none" w:sz="0" w:space="0" w:color="auto"/>
      </w:divBdr>
      <w:divsChild>
        <w:div w:id="1127891182">
          <w:marLeft w:val="0"/>
          <w:marRight w:val="0"/>
          <w:marTop w:val="240"/>
          <w:marBottom w:val="240"/>
          <w:divBdr>
            <w:top w:val="none" w:sz="0" w:space="0" w:color="auto"/>
            <w:left w:val="none" w:sz="0" w:space="0" w:color="auto"/>
            <w:bottom w:val="none" w:sz="0" w:space="0" w:color="auto"/>
            <w:right w:val="none" w:sz="0" w:space="0" w:color="auto"/>
          </w:divBdr>
          <w:divsChild>
            <w:div w:id="1194535647">
              <w:marLeft w:val="0"/>
              <w:marRight w:val="0"/>
              <w:marTop w:val="0"/>
              <w:marBottom w:val="0"/>
              <w:divBdr>
                <w:top w:val="none" w:sz="0" w:space="0" w:color="auto"/>
                <w:left w:val="none" w:sz="0" w:space="0" w:color="auto"/>
                <w:bottom w:val="none" w:sz="0" w:space="0" w:color="auto"/>
                <w:right w:val="none" w:sz="0" w:space="0" w:color="auto"/>
              </w:divBdr>
            </w:div>
          </w:divsChild>
        </w:div>
        <w:div w:id="1295145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8528225">
              <w:marLeft w:val="240"/>
              <w:marRight w:val="240"/>
              <w:marTop w:val="0"/>
              <w:marBottom w:val="0"/>
              <w:divBdr>
                <w:top w:val="none" w:sz="0" w:space="0" w:color="auto"/>
                <w:left w:val="none" w:sz="0" w:space="0" w:color="auto"/>
                <w:bottom w:val="none" w:sz="0" w:space="0" w:color="auto"/>
                <w:right w:val="none" w:sz="0" w:space="0" w:color="auto"/>
              </w:divBdr>
            </w:div>
            <w:div w:id="2131237750">
              <w:marLeft w:val="0"/>
              <w:marRight w:val="0"/>
              <w:marTop w:val="0"/>
              <w:marBottom w:val="0"/>
              <w:divBdr>
                <w:top w:val="single" w:sz="6" w:space="6" w:color="000000"/>
                <w:left w:val="none" w:sz="0" w:space="0" w:color="auto"/>
                <w:bottom w:val="none" w:sz="0" w:space="0" w:color="auto"/>
                <w:right w:val="none" w:sz="0" w:space="0" w:color="auto"/>
              </w:divBdr>
              <w:divsChild>
                <w:div w:id="679701564">
                  <w:marLeft w:val="0"/>
                  <w:marRight w:val="0"/>
                  <w:marTop w:val="0"/>
                  <w:marBottom w:val="0"/>
                  <w:divBdr>
                    <w:top w:val="none" w:sz="0" w:space="0" w:color="auto"/>
                    <w:left w:val="none" w:sz="0" w:space="0" w:color="auto"/>
                    <w:bottom w:val="none" w:sz="0" w:space="0" w:color="auto"/>
                    <w:right w:val="none" w:sz="0" w:space="0" w:color="auto"/>
                  </w:divBdr>
                  <w:divsChild>
                    <w:div w:id="200828979">
                      <w:marLeft w:val="0"/>
                      <w:marRight w:val="0"/>
                      <w:marTop w:val="0"/>
                      <w:marBottom w:val="0"/>
                      <w:divBdr>
                        <w:top w:val="none" w:sz="0" w:space="0" w:color="auto"/>
                        <w:left w:val="none" w:sz="0" w:space="0" w:color="auto"/>
                        <w:bottom w:val="none" w:sz="0" w:space="0" w:color="auto"/>
                        <w:right w:val="none" w:sz="0" w:space="0" w:color="auto"/>
                      </w:divBdr>
                      <w:divsChild>
                        <w:div w:id="1570067972">
                          <w:marLeft w:val="0"/>
                          <w:marRight w:val="0"/>
                          <w:marTop w:val="0"/>
                          <w:marBottom w:val="0"/>
                          <w:divBdr>
                            <w:top w:val="none" w:sz="0" w:space="0" w:color="auto"/>
                            <w:left w:val="none" w:sz="0" w:space="0" w:color="auto"/>
                            <w:bottom w:val="none" w:sz="0" w:space="0" w:color="auto"/>
                            <w:right w:val="none" w:sz="0" w:space="0" w:color="auto"/>
                          </w:divBdr>
                          <w:divsChild>
                            <w:div w:id="3501797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25530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495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22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0360552">
              <w:marLeft w:val="240"/>
              <w:marRight w:val="240"/>
              <w:marTop w:val="0"/>
              <w:marBottom w:val="0"/>
              <w:divBdr>
                <w:top w:val="none" w:sz="0" w:space="0" w:color="auto"/>
                <w:left w:val="none" w:sz="0" w:space="0" w:color="auto"/>
                <w:bottom w:val="none" w:sz="0" w:space="0" w:color="auto"/>
                <w:right w:val="none" w:sz="0" w:space="0" w:color="auto"/>
              </w:divBdr>
            </w:div>
            <w:div w:id="1946503156">
              <w:marLeft w:val="0"/>
              <w:marRight w:val="0"/>
              <w:marTop w:val="0"/>
              <w:marBottom w:val="0"/>
              <w:divBdr>
                <w:top w:val="single" w:sz="6" w:space="6" w:color="000000"/>
                <w:left w:val="none" w:sz="0" w:space="0" w:color="auto"/>
                <w:bottom w:val="none" w:sz="0" w:space="0" w:color="auto"/>
                <w:right w:val="none" w:sz="0" w:space="0" w:color="auto"/>
              </w:divBdr>
              <w:divsChild>
                <w:div w:id="319697331">
                  <w:marLeft w:val="0"/>
                  <w:marRight w:val="0"/>
                  <w:marTop w:val="0"/>
                  <w:marBottom w:val="0"/>
                  <w:divBdr>
                    <w:top w:val="none" w:sz="0" w:space="0" w:color="auto"/>
                    <w:left w:val="none" w:sz="0" w:space="0" w:color="auto"/>
                    <w:bottom w:val="none" w:sz="0" w:space="0" w:color="auto"/>
                    <w:right w:val="none" w:sz="0" w:space="0" w:color="auto"/>
                  </w:divBdr>
                  <w:divsChild>
                    <w:div w:id="106320592">
                      <w:marLeft w:val="0"/>
                      <w:marRight w:val="0"/>
                      <w:marTop w:val="0"/>
                      <w:marBottom w:val="0"/>
                      <w:divBdr>
                        <w:top w:val="none" w:sz="0" w:space="0" w:color="auto"/>
                        <w:left w:val="none" w:sz="0" w:space="0" w:color="auto"/>
                        <w:bottom w:val="none" w:sz="0" w:space="0" w:color="auto"/>
                        <w:right w:val="none" w:sz="0" w:space="0" w:color="auto"/>
                      </w:divBdr>
                      <w:divsChild>
                        <w:div w:id="56291146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714819568">
                              <w:marLeft w:val="240"/>
                              <w:marRight w:val="240"/>
                              <w:marTop w:val="0"/>
                              <w:marBottom w:val="0"/>
                              <w:divBdr>
                                <w:top w:val="none" w:sz="0" w:space="0" w:color="auto"/>
                                <w:left w:val="none" w:sz="0" w:space="0" w:color="auto"/>
                                <w:bottom w:val="none" w:sz="0" w:space="0" w:color="auto"/>
                                <w:right w:val="none" w:sz="0" w:space="0" w:color="auto"/>
                              </w:divBdr>
                            </w:div>
                            <w:div w:id="170617836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22121823">
                  <w:marLeft w:val="0"/>
                  <w:marRight w:val="0"/>
                  <w:marTop w:val="0"/>
                  <w:marBottom w:val="0"/>
                  <w:divBdr>
                    <w:top w:val="none" w:sz="0" w:space="0" w:color="auto"/>
                    <w:left w:val="none" w:sz="0" w:space="0" w:color="auto"/>
                    <w:bottom w:val="none" w:sz="0" w:space="0" w:color="auto"/>
                    <w:right w:val="none" w:sz="0" w:space="0" w:color="auto"/>
                  </w:divBdr>
                  <w:divsChild>
                    <w:div w:id="1055931716">
                      <w:marLeft w:val="0"/>
                      <w:marRight w:val="0"/>
                      <w:marTop w:val="0"/>
                      <w:marBottom w:val="0"/>
                      <w:divBdr>
                        <w:top w:val="none" w:sz="0" w:space="0" w:color="auto"/>
                        <w:left w:val="none" w:sz="0" w:space="0" w:color="auto"/>
                        <w:bottom w:val="none" w:sz="0" w:space="0" w:color="auto"/>
                        <w:right w:val="none" w:sz="0" w:space="0" w:color="auto"/>
                      </w:divBdr>
                    </w:div>
                    <w:div w:id="1742288235">
                      <w:marLeft w:val="120"/>
                      <w:marRight w:val="120"/>
                      <w:marTop w:val="120"/>
                      <w:marBottom w:val="120"/>
                      <w:divBdr>
                        <w:top w:val="single" w:sz="6" w:space="0" w:color="000000"/>
                        <w:left w:val="single" w:sz="6" w:space="6" w:color="000000"/>
                        <w:bottom w:val="single" w:sz="6" w:space="0" w:color="000000"/>
                        <w:right w:val="single" w:sz="6" w:space="6" w:color="000000"/>
                      </w:divBdr>
                    </w:div>
                    <w:div w:id="17817576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4619041">
                  <w:marLeft w:val="0"/>
                  <w:marRight w:val="0"/>
                  <w:marTop w:val="0"/>
                  <w:marBottom w:val="0"/>
                  <w:divBdr>
                    <w:top w:val="none" w:sz="0" w:space="0" w:color="auto"/>
                    <w:left w:val="none" w:sz="0" w:space="0" w:color="auto"/>
                    <w:bottom w:val="none" w:sz="0" w:space="0" w:color="auto"/>
                    <w:right w:val="none" w:sz="0" w:space="0" w:color="auto"/>
                  </w:divBdr>
                  <w:divsChild>
                    <w:div w:id="1854102724">
                      <w:marLeft w:val="0"/>
                      <w:marRight w:val="0"/>
                      <w:marTop w:val="0"/>
                      <w:marBottom w:val="0"/>
                      <w:divBdr>
                        <w:top w:val="none" w:sz="0" w:space="0" w:color="auto"/>
                        <w:left w:val="none" w:sz="0" w:space="0" w:color="auto"/>
                        <w:bottom w:val="none" w:sz="0" w:space="0" w:color="auto"/>
                        <w:right w:val="none" w:sz="0" w:space="0" w:color="auto"/>
                      </w:divBdr>
                    </w:div>
                    <w:div w:id="1922790906">
                      <w:marLeft w:val="120"/>
                      <w:marRight w:val="120"/>
                      <w:marTop w:val="120"/>
                      <w:marBottom w:val="120"/>
                      <w:divBdr>
                        <w:top w:val="single" w:sz="6" w:space="0" w:color="000000"/>
                        <w:left w:val="single" w:sz="6" w:space="6" w:color="000000"/>
                        <w:bottom w:val="single" w:sz="6" w:space="0" w:color="000000"/>
                        <w:right w:val="single" w:sz="6" w:space="6" w:color="000000"/>
                      </w:divBdr>
                    </w:div>
                    <w:div w:id="6759571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77264594">
                  <w:marLeft w:val="0"/>
                  <w:marRight w:val="0"/>
                  <w:marTop w:val="0"/>
                  <w:marBottom w:val="0"/>
                  <w:divBdr>
                    <w:top w:val="none" w:sz="0" w:space="0" w:color="auto"/>
                    <w:left w:val="none" w:sz="0" w:space="0" w:color="auto"/>
                    <w:bottom w:val="none" w:sz="0" w:space="0" w:color="auto"/>
                    <w:right w:val="none" w:sz="0" w:space="0" w:color="auto"/>
                  </w:divBdr>
                  <w:divsChild>
                    <w:div w:id="147016262">
                      <w:marLeft w:val="0"/>
                      <w:marRight w:val="0"/>
                      <w:marTop w:val="0"/>
                      <w:marBottom w:val="0"/>
                      <w:divBdr>
                        <w:top w:val="none" w:sz="0" w:space="0" w:color="auto"/>
                        <w:left w:val="none" w:sz="0" w:space="0" w:color="auto"/>
                        <w:bottom w:val="none" w:sz="0" w:space="0" w:color="auto"/>
                        <w:right w:val="none" w:sz="0" w:space="0" w:color="auto"/>
                      </w:divBdr>
                    </w:div>
                    <w:div w:id="259266724">
                      <w:marLeft w:val="120"/>
                      <w:marRight w:val="120"/>
                      <w:marTop w:val="120"/>
                      <w:marBottom w:val="120"/>
                      <w:divBdr>
                        <w:top w:val="single" w:sz="6" w:space="0" w:color="000000"/>
                        <w:left w:val="single" w:sz="6" w:space="6" w:color="000000"/>
                        <w:bottom w:val="single" w:sz="6" w:space="0" w:color="000000"/>
                        <w:right w:val="single" w:sz="6" w:space="6" w:color="000000"/>
                      </w:divBdr>
                    </w:div>
                    <w:div w:id="17534276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7366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43318">
      <w:marLeft w:val="0"/>
      <w:marRight w:val="0"/>
      <w:marTop w:val="0"/>
      <w:marBottom w:val="0"/>
      <w:divBdr>
        <w:top w:val="none" w:sz="0" w:space="0" w:color="auto"/>
        <w:left w:val="none" w:sz="0" w:space="0" w:color="auto"/>
        <w:bottom w:val="none" w:sz="0" w:space="0" w:color="auto"/>
        <w:right w:val="none" w:sz="0" w:space="0" w:color="auto"/>
      </w:divBdr>
      <w:divsChild>
        <w:div w:id="958604063">
          <w:marLeft w:val="0"/>
          <w:marRight w:val="0"/>
          <w:marTop w:val="0"/>
          <w:marBottom w:val="0"/>
          <w:divBdr>
            <w:top w:val="none" w:sz="0" w:space="0" w:color="auto"/>
            <w:left w:val="none" w:sz="0" w:space="0" w:color="auto"/>
            <w:bottom w:val="none" w:sz="0" w:space="0" w:color="auto"/>
            <w:right w:val="none" w:sz="0" w:space="0" w:color="auto"/>
          </w:divBdr>
        </w:div>
      </w:divsChild>
    </w:div>
    <w:div w:id="1957368361">
      <w:marLeft w:val="0"/>
      <w:marRight w:val="0"/>
      <w:marTop w:val="0"/>
      <w:marBottom w:val="0"/>
      <w:divBdr>
        <w:top w:val="none" w:sz="0" w:space="0" w:color="auto"/>
        <w:left w:val="none" w:sz="0" w:space="0" w:color="auto"/>
        <w:bottom w:val="none" w:sz="0" w:space="0" w:color="auto"/>
        <w:right w:val="none" w:sz="0" w:space="0" w:color="auto"/>
      </w:divBdr>
      <w:divsChild>
        <w:div w:id="1369988906">
          <w:marLeft w:val="0"/>
          <w:marRight w:val="0"/>
          <w:marTop w:val="0"/>
          <w:marBottom w:val="0"/>
          <w:divBdr>
            <w:top w:val="none" w:sz="0" w:space="0" w:color="auto"/>
            <w:left w:val="none" w:sz="0" w:space="0" w:color="auto"/>
            <w:bottom w:val="none" w:sz="0" w:space="0" w:color="auto"/>
            <w:right w:val="none" w:sz="0" w:space="0" w:color="auto"/>
          </w:divBdr>
        </w:div>
      </w:divsChild>
    </w:div>
    <w:div w:id="2027750648">
      <w:marLeft w:val="0"/>
      <w:marRight w:val="0"/>
      <w:marTop w:val="0"/>
      <w:marBottom w:val="0"/>
      <w:divBdr>
        <w:top w:val="none" w:sz="0" w:space="0" w:color="auto"/>
        <w:left w:val="none" w:sz="0" w:space="0" w:color="auto"/>
        <w:bottom w:val="none" w:sz="0" w:space="0" w:color="auto"/>
        <w:right w:val="none" w:sz="0" w:space="0" w:color="auto"/>
      </w:divBdr>
      <w:divsChild>
        <w:div w:id="1083649277">
          <w:marLeft w:val="0"/>
          <w:marRight w:val="0"/>
          <w:marTop w:val="0"/>
          <w:marBottom w:val="0"/>
          <w:divBdr>
            <w:top w:val="none" w:sz="0" w:space="0" w:color="auto"/>
            <w:left w:val="none" w:sz="0" w:space="0" w:color="auto"/>
            <w:bottom w:val="none" w:sz="0" w:space="0" w:color="auto"/>
            <w:right w:val="none" w:sz="0" w:space="0" w:color="auto"/>
          </w:divBdr>
        </w:div>
      </w:divsChild>
    </w:div>
    <w:div w:id="2111966425">
      <w:marLeft w:val="0"/>
      <w:marRight w:val="0"/>
      <w:marTop w:val="0"/>
      <w:marBottom w:val="0"/>
      <w:divBdr>
        <w:top w:val="none" w:sz="0" w:space="0" w:color="auto"/>
        <w:left w:val="none" w:sz="0" w:space="0" w:color="auto"/>
        <w:bottom w:val="none" w:sz="0" w:space="0" w:color="auto"/>
        <w:right w:val="none" w:sz="0" w:space="0" w:color="auto"/>
      </w:divBdr>
      <w:divsChild>
        <w:div w:id="13037788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9403296">
              <w:marLeft w:val="240"/>
              <w:marRight w:val="240"/>
              <w:marTop w:val="0"/>
              <w:marBottom w:val="0"/>
              <w:divBdr>
                <w:top w:val="none" w:sz="0" w:space="0" w:color="auto"/>
                <w:left w:val="none" w:sz="0" w:space="0" w:color="auto"/>
                <w:bottom w:val="none" w:sz="0" w:space="0" w:color="auto"/>
                <w:right w:val="none" w:sz="0" w:space="0" w:color="auto"/>
              </w:divBdr>
            </w:div>
            <w:div w:id="1415514451">
              <w:marLeft w:val="0"/>
              <w:marRight w:val="0"/>
              <w:marTop w:val="0"/>
              <w:marBottom w:val="0"/>
              <w:divBdr>
                <w:top w:val="single" w:sz="6" w:space="6" w:color="000000"/>
                <w:left w:val="none" w:sz="0" w:space="0" w:color="auto"/>
                <w:bottom w:val="none" w:sz="0" w:space="0" w:color="auto"/>
                <w:right w:val="none" w:sz="0" w:space="0" w:color="auto"/>
              </w:divBdr>
              <w:divsChild>
                <w:div w:id="1899168649">
                  <w:marLeft w:val="0"/>
                  <w:marRight w:val="0"/>
                  <w:marTop w:val="0"/>
                  <w:marBottom w:val="0"/>
                  <w:divBdr>
                    <w:top w:val="none" w:sz="0" w:space="0" w:color="auto"/>
                    <w:left w:val="none" w:sz="0" w:space="0" w:color="auto"/>
                    <w:bottom w:val="none" w:sz="0" w:space="0" w:color="auto"/>
                    <w:right w:val="none" w:sz="0" w:space="0" w:color="auto"/>
                  </w:divBdr>
                  <w:divsChild>
                    <w:div w:id="1788694765">
                      <w:marLeft w:val="0"/>
                      <w:marRight w:val="0"/>
                      <w:marTop w:val="0"/>
                      <w:marBottom w:val="0"/>
                      <w:divBdr>
                        <w:top w:val="none" w:sz="0" w:space="0" w:color="auto"/>
                        <w:left w:val="none" w:sz="0" w:space="0" w:color="auto"/>
                        <w:bottom w:val="none" w:sz="0" w:space="0" w:color="auto"/>
                        <w:right w:val="none" w:sz="0" w:space="0" w:color="auto"/>
                      </w:divBdr>
                    </w:div>
                    <w:div w:id="6079310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624198">
                  <w:marLeft w:val="0"/>
                  <w:marRight w:val="0"/>
                  <w:marTop w:val="0"/>
                  <w:marBottom w:val="0"/>
                  <w:divBdr>
                    <w:top w:val="none" w:sz="0" w:space="0" w:color="auto"/>
                    <w:left w:val="none" w:sz="0" w:space="0" w:color="auto"/>
                    <w:bottom w:val="none" w:sz="0" w:space="0" w:color="auto"/>
                    <w:right w:val="none" w:sz="0" w:space="0" w:color="auto"/>
                  </w:divBdr>
                  <w:divsChild>
                    <w:div w:id="1508061264">
                      <w:marLeft w:val="0"/>
                      <w:marRight w:val="0"/>
                      <w:marTop w:val="0"/>
                      <w:marBottom w:val="0"/>
                      <w:divBdr>
                        <w:top w:val="none" w:sz="0" w:space="0" w:color="auto"/>
                        <w:left w:val="none" w:sz="0" w:space="0" w:color="auto"/>
                        <w:bottom w:val="none" w:sz="0" w:space="0" w:color="auto"/>
                        <w:right w:val="none" w:sz="0" w:space="0" w:color="auto"/>
                      </w:divBdr>
                      <w:divsChild>
                        <w:div w:id="304969835">
                          <w:marLeft w:val="0"/>
                          <w:marRight w:val="0"/>
                          <w:marTop w:val="0"/>
                          <w:marBottom w:val="0"/>
                          <w:divBdr>
                            <w:top w:val="none" w:sz="0" w:space="0" w:color="auto"/>
                            <w:left w:val="none" w:sz="0" w:space="0" w:color="auto"/>
                            <w:bottom w:val="none" w:sz="0" w:space="0" w:color="auto"/>
                            <w:right w:val="none" w:sz="0" w:space="0" w:color="auto"/>
                          </w:divBdr>
                          <w:divsChild>
                            <w:div w:id="7392578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5127163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5940832">
              <w:marLeft w:val="240"/>
              <w:marRight w:val="240"/>
              <w:marTop w:val="0"/>
              <w:marBottom w:val="0"/>
              <w:divBdr>
                <w:top w:val="none" w:sz="0" w:space="0" w:color="auto"/>
                <w:left w:val="none" w:sz="0" w:space="0" w:color="auto"/>
                <w:bottom w:val="none" w:sz="0" w:space="0" w:color="auto"/>
                <w:right w:val="none" w:sz="0" w:space="0" w:color="auto"/>
              </w:divBdr>
            </w:div>
            <w:div w:id="1452553252">
              <w:marLeft w:val="0"/>
              <w:marRight w:val="0"/>
              <w:marTop w:val="0"/>
              <w:marBottom w:val="0"/>
              <w:divBdr>
                <w:top w:val="single" w:sz="6" w:space="6" w:color="000000"/>
                <w:left w:val="none" w:sz="0" w:space="0" w:color="auto"/>
                <w:bottom w:val="none" w:sz="0" w:space="0" w:color="auto"/>
                <w:right w:val="none" w:sz="0" w:space="0" w:color="auto"/>
              </w:divBdr>
              <w:divsChild>
                <w:div w:id="688799666">
                  <w:marLeft w:val="0"/>
                  <w:marRight w:val="0"/>
                  <w:marTop w:val="0"/>
                  <w:marBottom w:val="0"/>
                  <w:divBdr>
                    <w:top w:val="none" w:sz="0" w:space="0" w:color="auto"/>
                    <w:left w:val="none" w:sz="0" w:space="0" w:color="auto"/>
                    <w:bottom w:val="none" w:sz="0" w:space="0" w:color="auto"/>
                    <w:right w:val="none" w:sz="0" w:space="0" w:color="auto"/>
                  </w:divBdr>
                  <w:divsChild>
                    <w:div w:id="1378703404">
                      <w:marLeft w:val="0"/>
                      <w:marRight w:val="0"/>
                      <w:marTop w:val="0"/>
                      <w:marBottom w:val="0"/>
                      <w:divBdr>
                        <w:top w:val="none" w:sz="0" w:space="0" w:color="auto"/>
                        <w:left w:val="none" w:sz="0" w:space="0" w:color="auto"/>
                        <w:bottom w:val="none" w:sz="0" w:space="0" w:color="auto"/>
                        <w:right w:val="none" w:sz="0" w:space="0" w:color="auto"/>
                      </w:divBdr>
                    </w:div>
                  </w:divsChild>
                </w:div>
                <w:div w:id="164176073">
                  <w:marLeft w:val="0"/>
                  <w:marRight w:val="0"/>
                  <w:marTop w:val="0"/>
                  <w:marBottom w:val="0"/>
                  <w:divBdr>
                    <w:top w:val="none" w:sz="0" w:space="0" w:color="auto"/>
                    <w:left w:val="none" w:sz="0" w:space="0" w:color="auto"/>
                    <w:bottom w:val="none" w:sz="0" w:space="0" w:color="auto"/>
                    <w:right w:val="none" w:sz="0" w:space="0" w:color="auto"/>
                  </w:divBdr>
                  <w:divsChild>
                    <w:div w:id="1785272577">
                      <w:marLeft w:val="0"/>
                      <w:marRight w:val="0"/>
                      <w:marTop w:val="0"/>
                      <w:marBottom w:val="0"/>
                      <w:divBdr>
                        <w:top w:val="none" w:sz="0" w:space="0" w:color="auto"/>
                        <w:left w:val="none" w:sz="0" w:space="0" w:color="auto"/>
                        <w:bottom w:val="none" w:sz="0" w:space="0" w:color="auto"/>
                        <w:right w:val="none" w:sz="0" w:space="0" w:color="auto"/>
                      </w:divBdr>
                      <w:divsChild>
                        <w:div w:id="543247994">
                          <w:marLeft w:val="0"/>
                          <w:marRight w:val="0"/>
                          <w:marTop w:val="240"/>
                          <w:marBottom w:val="240"/>
                          <w:divBdr>
                            <w:top w:val="none" w:sz="0" w:space="0" w:color="auto"/>
                            <w:left w:val="none" w:sz="0" w:space="0" w:color="auto"/>
                            <w:bottom w:val="none" w:sz="0" w:space="0" w:color="auto"/>
                            <w:right w:val="none" w:sz="0" w:space="0" w:color="auto"/>
                          </w:divBdr>
                          <w:divsChild>
                            <w:div w:id="769853605">
                              <w:marLeft w:val="0"/>
                              <w:marRight w:val="0"/>
                              <w:marTop w:val="0"/>
                              <w:marBottom w:val="0"/>
                              <w:divBdr>
                                <w:top w:val="none" w:sz="0" w:space="0" w:color="auto"/>
                                <w:left w:val="none" w:sz="0" w:space="0" w:color="auto"/>
                                <w:bottom w:val="none" w:sz="0" w:space="0" w:color="auto"/>
                                <w:right w:val="none" w:sz="0" w:space="0" w:color="auto"/>
                              </w:divBdr>
                            </w:div>
                          </w:divsChild>
                        </w:div>
                        <w:div w:id="815419609">
                          <w:marLeft w:val="0"/>
                          <w:marRight w:val="0"/>
                          <w:marTop w:val="0"/>
                          <w:marBottom w:val="0"/>
                          <w:divBdr>
                            <w:top w:val="none" w:sz="0" w:space="0" w:color="auto"/>
                            <w:left w:val="none" w:sz="0" w:space="0" w:color="auto"/>
                            <w:bottom w:val="none" w:sz="0" w:space="0" w:color="auto"/>
                            <w:right w:val="none" w:sz="0" w:space="0" w:color="auto"/>
                          </w:divBdr>
                          <w:divsChild>
                            <w:div w:id="766384685">
                              <w:marLeft w:val="0"/>
                              <w:marRight w:val="0"/>
                              <w:marTop w:val="120"/>
                              <w:marBottom w:val="120"/>
                              <w:divBdr>
                                <w:top w:val="single" w:sz="6" w:space="0" w:color="CCCCCC"/>
                                <w:left w:val="single" w:sz="6" w:space="31" w:color="CCCCCC"/>
                                <w:bottom w:val="single" w:sz="6" w:space="0" w:color="CCCCCC"/>
                                <w:right w:val="single" w:sz="6" w:space="0" w:color="CCCCCC"/>
                              </w:divBdr>
                            </w:div>
                            <w:div w:id="1075400170">
                              <w:marLeft w:val="0"/>
                              <w:marRight w:val="0"/>
                              <w:marTop w:val="240"/>
                              <w:marBottom w:val="240"/>
                              <w:divBdr>
                                <w:top w:val="none" w:sz="0" w:space="0" w:color="auto"/>
                                <w:left w:val="none" w:sz="0" w:space="0" w:color="auto"/>
                                <w:bottom w:val="none" w:sz="0" w:space="0" w:color="auto"/>
                                <w:right w:val="none" w:sz="0" w:space="0" w:color="auto"/>
                              </w:divBdr>
                              <w:divsChild>
                                <w:div w:id="12912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03764">
                          <w:marLeft w:val="0"/>
                          <w:marRight w:val="0"/>
                          <w:marTop w:val="0"/>
                          <w:marBottom w:val="0"/>
                          <w:divBdr>
                            <w:top w:val="none" w:sz="0" w:space="0" w:color="auto"/>
                            <w:left w:val="none" w:sz="0" w:space="0" w:color="auto"/>
                            <w:bottom w:val="none" w:sz="0" w:space="0" w:color="auto"/>
                            <w:right w:val="none" w:sz="0" w:space="0" w:color="auto"/>
                          </w:divBdr>
                          <w:divsChild>
                            <w:div w:id="5966406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651123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04568934">
                  <w:marLeft w:val="0"/>
                  <w:marRight w:val="0"/>
                  <w:marTop w:val="0"/>
                  <w:marBottom w:val="0"/>
                  <w:divBdr>
                    <w:top w:val="none" w:sz="0" w:space="0" w:color="auto"/>
                    <w:left w:val="none" w:sz="0" w:space="0" w:color="auto"/>
                    <w:bottom w:val="none" w:sz="0" w:space="0" w:color="auto"/>
                    <w:right w:val="none" w:sz="0" w:space="0" w:color="auto"/>
                  </w:divBdr>
                  <w:divsChild>
                    <w:div w:id="1930888237">
                      <w:marLeft w:val="0"/>
                      <w:marRight w:val="0"/>
                      <w:marTop w:val="0"/>
                      <w:marBottom w:val="0"/>
                      <w:divBdr>
                        <w:top w:val="none" w:sz="0" w:space="0" w:color="auto"/>
                        <w:left w:val="none" w:sz="0" w:space="0" w:color="auto"/>
                        <w:bottom w:val="none" w:sz="0" w:space="0" w:color="auto"/>
                        <w:right w:val="none" w:sz="0" w:space="0" w:color="auto"/>
                      </w:divBdr>
                      <w:divsChild>
                        <w:div w:id="1450011034">
                          <w:marLeft w:val="0"/>
                          <w:marRight w:val="0"/>
                          <w:marTop w:val="240"/>
                          <w:marBottom w:val="240"/>
                          <w:divBdr>
                            <w:top w:val="none" w:sz="0" w:space="0" w:color="auto"/>
                            <w:left w:val="none" w:sz="0" w:space="0" w:color="auto"/>
                            <w:bottom w:val="none" w:sz="0" w:space="0" w:color="auto"/>
                            <w:right w:val="none" w:sz="0" w:space="0" w:color="auto"/>
                          </w:divBdr>
                          <w:divsChild>
                            <w:div w:id="1209875556">
                              <w:marLeft w:val="0"/>
                              <w:marRight w:val="0"/>
                              <w:marTop w:val="0"/>
                              <w:marBottom w:val="0"/>
                              <w:divBdr>
                                <w:top w:val="none" w:sz="0" w:space="0" w:color="auto"/>
                                <w:left w:val="none" w:sz="0" w:space="0" w:color="auto"/>
                                <w:bottom w:val="none" w:sz="0" w:space="0" w:color="auto"/>
                                <w:right w:val="none" w:sz="0" w:space="0" w:color="auto"/>
                              </w:divBdr>
                            </w:div>
                          </w:divsChild>
                        </w:div>
                        <w:div w:id="1588684403">
                          <w:marLeft w:val="0"/>
                          <w:marRight w:val="0"/>
                          <w:marTop w:val="0"/>
                          <w:marBottom w:val="0"/>
                          <w:divBdr>
                            <w:top w:val="none" w:sz="0" w:space="0" w:color="auto"/>
                            <w:left w:val="none" w:sz="0" w:space="0" w:color="auto"/>
                            <w:bottom w:val="none" w:sz="0" w:space="0" w:color="auto"/>
                            <w:right w:val="none" w:sz="0" w:space="0" w:color="auto"/>
                          </w:divBdr>
                          <w:divsChild>
                            <w:div w:id="1561019133">
                              <w:marLeft w:val="0"/>
                              <w:marRight w:val="0"/>
                              <w:marTop w:val="120"/>
                              <w:marBottom w:val="120"/>
                              <w:divBdr>
                                <w:top w:val="single" w:sz="6" w:space="0" w:color="CCCCCC"/>
                                <w:left w:val="single" w:sz="6" w:space="31" w:color="CCCCCC"/>
                                <w:bottom w:val="single" w:sz="6" w:space="0" w:color="CCCCCC"/>
                                <w:right w:val="single" w:sz="6" w:space="0" w:color="CCCCCC"/>
                              </w:divBdr>
                            </w:div>
                            <w:div w:id="1818186156">
                              <w:marLeft w:val="0"/>
                              <w:marRight w:val="0"/>
                              <w:marTop w:val="240"/>
                              <w:marBottom w:val="240"/>
                              <w:divBdr>
                                <w:top w:val="none" w:sz="0" w:space="0" w:color="auto"/>
                                <w:left w:val="none" w:sz="0" w:space="0" w:color="auto"/>
                                <w:bottom w:val="none" w:sz="0" w:space="0" w:color="auto"/>
                                <w:right w:val="none" w:sz="0" w:space="0" w:color="auto"/>
                              </w:divBdr>
                              <w:divsChild>
                                <w:div w:id="1568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835">
                          <w:marLeft w:val="0"/>
                          <w:marRight w:val="0"/>
                          <w:marTop w:val="0"/>
                          <w:marBottom w:val="0"/>
                          <w:divBdr>
                            <w:top w:val="none" w:sz="0" w:space="0" w:color="auto"/>
                            <w:left w:val="none" w:sz="0" w:space="0" w:color="auto"/>
                            <w:bottom w:val="none" w:sz="0" w:space="0" w:color="auto"/>
                            <w:right w:val="none" w:sz="0" w:space="0" w:color="auto"/>
                          </w:divBdr>
                          <w:divsChild>
                            <w:div w:id="18506312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883138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13234010">
                  <w:marLeft w:val="0"/>
                  <w:marRight w:val="0"/>
                  <w:marTop w:val="0"/>
                  <w:marBottom w:val="0"/>
                  <w:divBdr>
                    <w:top w:val="none" w:sz="0" w:space="0" w:color="auto"/>
                    <w:left w:val="none" w:sz="0" w:space="0" w:color="auto"/>
                    <w:bottom w:val="none" w:sz="0" w:space="0" w:color="auto"/>
                    <w:right w:val="none" w:sz="0" w:space="0" w:color="auto"/>
                  </w:divBdr>
                  <w:divsChild>
                    <w:div w:id="1742680515">
                      <w:marLeft w:val="0"/>
                      <w:marRight w:val="0"/>
                      <w:marTop w:val="0"/>
                      <w:marBottom w:val="0"/>
                      <w:divBdr>
                        <w:top w:val="none" w:sz="0" w:space="0" w:color="auto"/>
                        <w:left w:val="none" w:sz="0" w:space="0" w:color="auto"/>
                        <w:bottom w:val="none" w:sz="0" w:space="0" w:color="auto"/>
                        <w:right w:val="none" w:sz="0" w:space="0" w:color="auto"/>
                      </w:divBdr>
                      <w:divsChild>
                        <w:div w:id="702049849">
                          <w:marLeft w:val="0"/>
                          <w:marRight w:val="0"/>
                          <w:marTop w:val="240"/>
                          <w:marBottom w:val="240"/>
                          <w:divBdr>
                            <w:top w:val="none" w:sz="0" w:space="0" w:color="auto"/>
                            <w:left w:val="none" w:sz="0" w:space="0" w:color="auto"/>
                            <w:bottom w:val="none" w:sz="0" w:space="0" w:color="auto"/>
                            <w:right w:val="none" w:sz="0" w:space="0" w:color="auto"/>
                          </w:divBdr>
                          <w:divsChild>
                            <w:div w:id="676418824">
                              <w:marLeft w:val="0"/>
                              <w:marRight w:val="0"/>
                              <w:marTop w:val="0"/>
                              <w:marBottom w:val="0"/>
                              <w:divBdr>
                                <w:top w:val="none" w:sz="0" w:space="0" w:color="auto"/>
                                <w:left w:val="none" w:sz="0" w:space="0" w:color="auto"/>
                                <w:bottom w:val="none" w:sz="0" w:space="0" w:color="auto"/>
                                <w:right w:val="none" w:sz="0" w:space="0" w:color="auto"/>
                              </w:divBdr>
                            </w:div>
                          </w:divsChild>
                        </w:div>
                        <w:div w:id="835806294">
                          <w:marLeft w:val="0"/>
                          <w:marRight w:val="0"/>
                          <w:marTop w:val="0"/>
                          <w:marBottom w:val="0"/>
                          <w:divBdr>
                            <w:top w:val="none" w:sz="0" w:space="0" w:color="auto"/>
                            <w:left w:val="none" w:sz="0" w:space="0" w:color="auto"/>
                            <w:bottom w:val="none" w:sz="0" w:space="0" w:color="auto"/>
                            <w:right w:val="none" w:sz="0" w:space="0" w:color="auto"/>
                          </w:divBdr>
                          <w:divsChild>
                            <w:div w:id="455562735">
                              <w:marLeft w:val="0"/>
                              <w:marRight w:val="0"/>
                              <w:marTop w:val="120"/>
                              <w:marBottom w:val="120"/>
                              <w:divBdr>
                                <w:top w:val="single" w:sz="6" w:space="0" w:color="CCCCCC"/>
                                <w:left w:val="single" w:sz="6" w:space="31" w:color="CCCCCC"/>
                                <w:bottom w:val="single" w:sz="6" w:space="0" w:color="CCCCCC"/>
                                <w:right w:val="single" w:sz="6" w:space="0" w:color="CCCCCC"/>
                              </w:divBdr>
                            </w:div>
                            <w:div w:id="763915249">
                              <w:marLeft w:val="0"/>
                              <w:marRight w:val="0"/>
                              <w:marTop w:val="240"/>
                              <w:marBottom w:val="240"/>
                              <w:divBdr>
                                <w:top w:val="none" w:sz="0" w:space="0" w:color="auto"/>
                                <w:left w:val="none" w:sz="0" w:space="0" w:color="auto"/>
                                <w:bottom w:val="none" w:sz="0" w:space="0" w:color="auto"/>
                                <w:right w:val="none" w:sz="0" w:space="0" w:color="auto"/>
                              </w:divBdr>
                              <w:divsChild>
                                <w:div w:id="11323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45259">
                          <w:marLeft w:val="0"/>
                          <w:marRight w:val="0"/>
                          <w:marTop w:val="0"/>
                          <w:marBottom w:val="0"/>
                          <w:divBdr>
                            <w:top w:val="none" w:sz="0" w:space="0" w:color="auto"/>
                            <w:left w:val="none" w:sz="0" w:space="0" w:color="auto"/>
                            <w:bottom w:val="none" w:sz="0" w:space="0" w:color="auto"/>
                            <w:right w:val="none" w:sz="0" w:space="0" w:color="auto"/>
                          </w:divBdr>
                          <w:divsChild>
                            <w:div w:id="18169522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037958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066051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5896092">
              <w:marLeft w:val="240"/>
              <w:marRight w:val="240"/>
              <w:marTop w:val="0"/>
              <w:marBottom w:val="0"/>
              <w:divBdr>
                <w:top w:val="none" w:sz="0" w:space="0" w:color="auto"/>
                <w:left w:val="none" w:sz="0" w:space="0" w:color="auto"/>
                <w:bottom w:val="none" w:sz="0" w:space="0" w:color="auto"/>
                <w:right w:val="none" w:sz="0" w:space="0" w:color="auto"/>
              </w:divBdr>
            </w:div>
            <w:div w:id="1228150424">
              <w:marLeft w:val="0"/>
              <w:marRight w:val="0"/>
              <w:marTop w:val="0"/>
              <w:marBottom w:val="0"/>
              <w:divBdr>
                <w:top w:val="single" w:sz="6" w:space="6" w:color="000000"/>
                <w:left w:val="none" w:sz="0" w:space="0" w:color="auto"/>
                <w:bottom w:val="none" w:sz="0" w:space="0" w:color="auto"/>
                <w:right w:val="none" w:sz="0" w:space="0" w:color="auto"/>
              </w:divBdr>
              <w:divsChild>
                <w:div w:id="861816755">
                  <w:marLeft w:val="0"/>
                  <w:marRight w:val="0"/>
                  <w:marTop w:val="0"/>
                  <w:marBottom w:val="0"/>
                  <w:divBdr>
                    <w:top w:val="none" w:sz="0" w:space="0" w:color="auto"/>
                    <w:left w:val="none" w:sz="0" w:space="0" w:color="auto"/>
                    <w:bottom w:val="none" w:sz="0" w:space="0" w:color="auto"/>
                    <w:right w:val="none" w:sz="0" w:space="0" w:color="auto"/>
                  </w:divBdr>
                  <w:divsChild>
                    <w:div w:id="707949584">
                      <w:marLeft w:val="0"/>
                      <w:marRight w:val="0"/>
                      <w:marTop w:val="0"/>
                      <w:marBottom w:val="0"/>
                      <w:divBdr>
                        <w:top w:val="none" w:sz="0" w:space="0" w:color="auto"/>
                        <w:left w:val="none" w:sz="0" w:space="0" w:color="auto"/>
                        <w:bottom w:val="none" w:sz="0" w:space="0" w:color="auto"/>
                        <w:right w:val="none" w:sz="0" w:space="0" w:color="auto"/>
                      </w:divBdr>
                      <w:divsChild>
                        <w:div w:id="11461689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894464507">
          <w:marLeft w:val="0"/>
          <w:marRight w:val="0"/>
          <w:marTop w:val="240"/>
          <w:marBottom w:val="240"/>
          <w:divBdr>
            <w:top w:val="single" w:sz="12" w:space="0" w:color="000000"/>
            <w:left w:val="none" w:sz="0" w:space="0" w:color="auto"/>
            <w:bottom w:val="single" w:sz="12" w:space="0" w:color="000000"/>
            <w:right w:val="none" w:sz="0" w:space="0" w:color="auto"/>
          </w:divBdr>
          <w:divsChild>
            <w:div w:id="1787306047">
              <w:marLeft w:val="240"/>
              <w:marRight w:val="240"/>
              <w:marTop w:val="0"/>
              <w:marBottom w:val="0"/>
              <w:divBdr>
                <w:top w:val="none" w:sz="0" w:space="0" w:color="auto"/>
                <w:left w:val="none" w:sz="0" w:space="0" w:color="auto"/>
                <w:bottom w:val="none" w:sz="0" w:space="0" w:color="auto"/>
                <w:right w:val="none" w:sz="0" w:space="0" w:color="auto"/>
              </w:divBdr>
            </w:div>
            <w:div w:id="1395542900">
              <w:marLeft w:val="0"/>
              <w:marRight w:val="0"/>
              <w:marTop w:val="0"/>
              <w:marBottom w:val="0"/>
              <w:divBdr>
                <w:top w:val="single" w:sz="6" w:space="6" w:color="000000"/>
                <w:left w:val="none" w:sz="0" w:space="0" w:color="auto"/>
                <w:bottom w:val="none" w:sz="0" w:space="0" w:color="auto"/>
                <w:right w:val="none" w:sz="0" w:space="0" w:color="auto"/>
              </w:divBdr>
            </w:div>
          </w:divsChild>
        </w:div>
        <w:div w:id="20583845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45563004">
              <w:marLeft w:val="240"/>
              <w:marRight w:val="240"/>
              <w:marTop w:val="0"/>
              <w:marBottom w:val="0"/>
              <w:divBdr>
                <w:top w:val="none" w:sz="0" w:space="0" w:color="auto"/>
                <w:left w:val="none" w:sz="0" w:space="0" w:color="auto"/>
                <w:bottom w:val="none" w:sz="0" w:space="0" w:color="auto"/>
                <w:right w:val="none" w:sz="0" w:space="0" w:color="auto"/>
              </w:divBdr>
            </w:div>
            <w:div w:id="1291663621">
              <w:marLeft w:val="0"/>
              <w:marRight w:val="0"/>
              <w:marTop w:val="0"/>
              <w:marBottom w:val="0"/>
              <w:divBdr>
                <w:top w:val="single" w:sz="6" w:space="6" w:color="000000"/>
                <w:left w:val="none" w:sz="0" w:space="0" w:color="auto"/>
                <w:bottom w:val="none" w:sz="0" w:space="0" w:color="auto"/>
                <w:right w:val="none" w:sz="0" w:space="0" w:color="auto"/>
              </w:divBdr>
              <w:divsChild>
                <w:div w:id="1591936460">
                  <w:marLeft w:val="0"/>
                  <w:marRight w:val="0"/>
                  <w:marTop w:val="0"/>
                  <w:marBottom w:val="0"/>
                  <w:divBdr>
                    <w:top w:val="none" w:sz="0" w:space="0" w:color="auto"/>
                    <w:left w:val="none" w:sz="0" w:space="0" w:color="auto"/>
                    <w:bottom w:val="none" w:sz="0" w:space="0" w:color="auto"/>
                    <w:right w:val="none" w:sz="0" w:space="0" w:color="auto"/>
                  </w:divBdr>
                  <w:divsChild>
                    <w:div w:id="603073659">
                      <w:marLeft w:val="0"/>
                      <w:marRight w:val="0"/>
                      <w:marTop w:val="0"/>
                      <w:marBottom w:val="0"/>
                      <w:divBdr>
                        <w:top w:val="none" w:sz="0" w:space="0" w:color="auto"/>
                        <w:left w:val="none" w:sz="0" w:space="0" w:color="auto"/>
                        <w:bottom w:val="none" w:sz="0" w:space="0" w:color="auto"/>
                        <w:right w:val="none" w:sz="0" w:space="0" w:color="auto"/>
                      </w:divBdr>
                      <w:divsChild>
                        <w:div w:id="651373270">
                          <w:marLeft w:val="0"/>
                          <w:marRight w:val="0"/>
                          <w:marTop w:val="0"/>
                          <w:marBottom w:val="0"/>
                          <w:divBdr>
                            <w:top w:val="none" w:sz="0" w:space="0" w:color="auto"/>
                            <w:left w:val="none" w:sz="0" w:space="0" w:color="auto"/>
                            <w:bottom w:val="none" w:sz="0" w:space="0" w:color="auto"/>
                            <w:right w:val="none" w:sz="0" w:space="0" w:color="auto"/>
                          </w:divBdr>
                          <w:divsChild>
                            <w:div w:id="600257321">
                              <w:marLeft w:val="0"/>
                              <w:marRight w:val="0"/>
                              <w:marTop w:val="120"/>
                              <w:marBottom w:val="120"/>
                              <w:divBdr>
                                <w:top w:val="single" w:sz="6" w:space="0" w:color="CCCCCC"/>
                                <w:left w:val="single" w:sz="6" w:space="31" w:color="CCCCCC"/>
                                <w:bottom w:val="single" w:sz="6" w:space="0" w:color="CCCCCC"/>
                                <w:right w:val="single" w:sz="6" w:space="0" w:color="CCCCCC"/>
                              </w:divBdr>
                            </w:div>
                            <w:div w:id="335039274">
                              <w:marLeft w:val="0"/>
                              <w:marRight w:val="0"/>
                              <w:marTop w:val="240"/>
                              <w:marBottom w:val="240"/>
                              <w:divBdr>
                                <w:top w:val="none" w:sz="0" w:space="0" w:color="auto"/>
                                <w:left w:val="none" w:sz="0" w:space="0" w:color="auto"/>
                                <w:bottom w:val="none" w:sz="0" w:space="0" w:color="auto"/>
                                <w:right w:val="none" w:sz="0" w:space="0" w:color="auto"/>
                              </w:divBdr>
                              <w:divsChild>
                                <w:div w:id="9667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38734">
                          <w:marLeft w:val="0"/>
                          <w:marRight w:val="0"/>
                          <w:marTop w:val="0"/>
                          <w:marBottom w:val="0"/>
                          <w:divBdr>
                            <w:top w:val="none" w:sz="0" w:space="0" w:color="auto"/>
                            <w:left w:val="none" w:sz="0" w:space="0" w:color="auto"/>
                            <w:bottom w:val="none" w:sz="0" w:space="0" w:color="auto"/>
                            <w:right w:val="none" w:sz="0" w:space="0" w:color="auto"/>
                          </w:divBdr>
                          <w:divsChild>
                            <w:div w:id="1518348437">
                              <w:marLeft w:val="0"/>
                              <w:marRight w:val="0"/>
                              <w:marTop w:val="120"/>
                              <w:marBottom w:val="120"/>
                              <w:divBdr>
                                <w:top w:val="single" w:sz="6" w:space="0" w:color="CCCCCC"/>
                                <w:left w:val="single" w:sz="6" w:space="31" w:color="CCCCCC"/>
                                <w:bottom w:val="single" w:sz="6" w:space="0" w:color="CCCCCC"/>
                                <w:right w:val="single" w:sz="6" w:space="0" w:color="CCCCCC"/>
                              </w:divBdr>
                            </w:div>
                            <w:div w:id="1252278532">
                              <w:marLeft w:val="0"/>
                              <w:marRight w:val="0"/>
                              <w:marTop w:val="240"/>
                              <w:marBottom w:val="240"/>
                              <w:divBdr>
                                <w:top w:val="none" w:sz="0" w:space="0" w:color="auto"/>
                                <w:left w:val="none" w:sz="0" w:space="0" w:color="auto"/>
                                <w:bottom w:val="none" w:sz="0" w:space="0" w:color="auto"/>
                                <w:right w:val="none" w:sz="0" w:space="0" w:color="auto"/>
                              </w:divBdr>
                              <w:divsChild>
                                <w:div w:id="200431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19028">
                          <w:marLeft w:val="0"/>
                          <w:marRight w:val="0"/>
                          <w:marTop w:val="0"/>
                          <w:marBottom w:val="0"/>
                          <w:divBdr>
                            <w:top w:val="none" w:sz="0" w:space="0" w:color="auto"/>
                            <w:left w:val="none" w:sz="0" w:space="0" w:color="auto"/>
                            <w:bottom w:val="none" w:sz="0" w:space="0" w:color="auto"/>
                            <w:right w:val="none" w:sz="0" w:space="0" w:color="auto"/>
                          </w:divBdr>
                          <w:divsChild>
                            <w:div w:id="1772779380">
                              <w:marLeft w:val="0"/>
                              <w:marRight w:val="0"/>
                              <w:marTop w:val="120"/>
                              <w:marBottom w:val="120"/>
                              <w:divBdr>
                                <w:top w:val="single" w:sz="6" w:space="0" w:color="CCCCCC"/>
                                <w:left w:val="single" w:sz="6" w:space="31" w:color="CCCCCC"/>
                                <w:bottom w:val="single" w:sz="6" w:space="0" w:color="CCCCCC"/>
                                <w:right w:val="single" w:sz="6" w:space="0" w:color="CCCCCC"/>
                              </w:divBdr>
                            </w:div>
                            <w:div w:id="1250239905">
                              <w:marLeft w:val="0"/>
                              <w:marRight w:val="0"/>
                              <w:marTop w:val="240"/>
                              <w:marBottom w:val="240"/>
                              <w:divBdr>
                                <w:top w:val="none" w:sz="0" w:space="0" w:color="auto"/>
                                <w:left w:val="none" w:sz="0" w:space="0" w:color="auto"/>
                                <w:bottom w:val="none" w:sz="0" w:space="0" w:color="auto"/>
                                <w:right w:val="none" w:sz="0" w:space="0" w:color="auto"/>
                              </w:divBdr>
                              <w:divsChild>
                                <w:div w:id="1225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48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70185897">
                  <w:marLeft w:val="0"/>
                  <w:marRight w:val="0"/>
                  <w:marTop w:val="0"/>
                  <w:marBottom w:val="0"/>
                  <w:divBdr>
                    <w:top w:val="none" w:sz="0" w:space="0" w:color="auto"/>
                    <w:left w:val="none" w:sz="0" w:space="0" w:color="auto"/>
                    <w:bottom w:val="none" w:sz="0" w:space="0" w:color="auto"/>
                    <w:right w:val="none" w:sz="0" w:space="0" w:color="auto"/>
                  </w:divBdr>
                  <w:divsChild>
                    <w:div w:id="2076659099">
                      <w:marLeft w:val="0"/>
                      <w:marRight w:val="0"/>
                      <w:marTop w:val="0"/>
                      <w:marBottom w:val="0"/>
                      <w:divBdr>
                        <w:top w:val="none" w:sz="0" w:space="0" w:color="auto"/>
                        <w:left w:val="none" w:sz="0" w:space="0" w:color="auto"/>
                        <w:bottom w:val="none" w:sz="0" w:space="0" w:color="auto"/>
                        <w:right w:val="none" w:sz="0" w:space="0" w:color="auto"/>
                      </w:divBdr>
                      <w:divsChild>
                        <w:div w:id="1944192761">
                          <w:marLeft w:val="240"/>
                          <w:marRight w:val="240"/>
                          <w:marTop w:val="240"/>
                          <w:marBottom w:val="240"/>
                          <w:divBdr>
                            <w:top w:val="none" w:sz="0" w:space="0" w:color="auto"/>
                            <w:left w:val="none" w:sz="0" w:space="0" w:color="auto"/>
                            <w:bottom w:val="none" w:sz="0" w:space="0" w:color="auto"/>
                            <w:right w:val="none" w:sz="0" w:space="0" w:color="auto"/>
                          </w:divBdr>
                        </w:div>
                        <w:div w:id="371808676">
                          <w:marLeft w:val="0"/>
                          <w:marRight w:val="0"/>
                          <w:marTop w:val="240"/>
                          <w:marBottom w:val="240"/>
                          <w:divBdr>
                            <w:top w:val="none" w:sz="0" w:space="0" w:color="auto"/>
                            <w:left w:val="none" w:sz="0" w:space="0" w:color="auto"/>
                            <w:bottom w:val="none" w:sz="0" w:space="0" w:color="auto"/>
                            <w:right w:val="none" w:sz="0" w:space="0" w:color="auto"/>
                          </w:divBdr>
                          <w:divsChild>
                            <w:div w:id="360521159">
                              <w:marLeft w:val="0"/>
                              <w:marRight w:val="0"/>
                              <w:marTop w:val="60"/>
                              <w:marBottom w:val="60"/>
                              <w:divBdr>
                                <w:top w:val="single" w:sz="6" w:space="6" w:color="C7C7C7"/>
                                <w:left w:val="single" w:sz="6" w:space="6" w:color="C7C7C7"/>
                                <w:bottom w:val="single" w:sz="6" w:space="6" w:color="C7C7C7"/>
                                <w:right w:val="single" w:sz="6" w:space="6" w:color="C7C7C7"/>
                              </w:divBdr>
                            </w:div>
                            <w:div w:id="1945646253">
                              <w:marLeft w:val="0"/>
                              <w:marRight w:val="0"/>
                              <w:marTop w:val="60"/>
                              <w:marBottom w:val="60"/>
                              <w:divBdr>
                                <w:top w:val="single" w:sz="6" w:space="6" w:color="C7C7C7"/>
                                <w:left w:val="single" w:sz="6" w:space="6" w:color="C7C7C7"/>
                                <w:bottom w:val="single" w:sz="6" w:space="6" w:color="C7C7C7"/>
                                <w:right w:val="single" w:sz="6" w:space="6" w:color="C7C7C7"/>
                              </w:divBdr>
                            </w:div>
                            <w:div w:id="1774472092">
                              <w:marLeft w:val="0"/>
                              <w:marRight w:val="0"/>
                              <w:marTop w:val="60"/>
                              <w:marBottom w:val="60"/>
                              <w:divBdr>
                                <w:top w:val="single" w:sz="6" w:space="6" w:color="C7C7C7"/>
                                <w:left w:val="single" w:sz="6" w:space="6" w:color="C7C7C7"/>
                                <w:bottom w:val="single" w:sz="6" w:space="6" w:color="C7C7C7"/>
                                <w:right w:val="single" w:sz="6" w:space="6" w:color="C7C7C7"/>
                              </w:divBdr>
                            </w:div>
                            <w:div w:id="1313830145">
                              <w:marLeft w:val="0"/>
                              <w:marRight w:val="0"/>
                              <w:marTop w:val="60"/>
                              <w:marBottom w:val="60"/>
                              <w:divBdr>
                                <w:top w:val="single" w:sz="6" w:space="6" w:color="C7C7C7"/>
                                <w:left w:val="single" w:sz="6" w:space="6" w:color="C7C7C7"/>
                                <w:bottom w:val="single" w:sz="6" w:space="6" w:color="C7C7C7"/>
                                <w:right w:val="single" w:sz="6" w:space="6" w:color="C7C7C7"/>
                              </w:divBdr>
                            </w:div>
                            <w:div w:id="1555853967">
                              <w:marLeft w:val="0"/>
                              <w:marRight w:val="0"/>
                              <w:marTop w:val="60"/>
                              <w:marBottom w:val="60"/>
                              <w:divBdr>
                                <w:top w:val="single" w:sz="6" w:space="6" w:color="C7C7C7"/>
                                <w:left w:val="single" w:sz="6" w:space="6" w:color="C7C7C7"/>
                                <w:bottom w:val="single" w:sz="6" w:space="6" w:color="C7C7C7"/>
                                <w:right w:val="single" w:sz="6" w:space="6" w:color="C7C7C7"/>
                              </w:divBdr>
                            </w:div>
                            <w:div w:id="19375895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799155259">
          <w:marLeft w:val="0"/>
          <w:marRight w:val="0"/>
          <w:marTop w:val="240"/>
          <w:marBottom w:val="240"/>
          <w:divBdr>
            <w:top w:val="single" w:sz="12" w:space="0" w:color="000000"/>
            <w:left w:val="none" w:sz="0" w:space="0" w:color="auto"/>
            <w:bottom w:val="single" w:sz="12" w:space="0" w:color="000000"/>
            <w:right w:val="none" w:sz="0" w:space="0" w:color="auto"/>
          </w:divBdr>
          <w:divsChild>
            <w:div w:id="197621670">
              <w:marLeft w:val="240"/>
              <w:marRight w:val="240"/>
              <w:marTop w:val="0"/>
              <w:marBottom w:val="0"/>
              <w:divBdr>
                <w:top w:val="none" w:sz="0" w:space="0" w:color="auto"/>
                <w:left w:val="none" w:sz="0" w:space="0" w:color="auto"/>
                <w:bottom w:val="none" w:sz="0" w:space="0" w:color="auto"/>
                <w:right w:val="none" w:sz="0" w:space="0" w:color="auto"/>
              </w:divBdr>
            </w:div>
            <w:div w:id="1084381528">
              <w:marLeft w:val="0"/>
              <w:marRight w:val="0"/>
              <w:marTop w:val="0"/>
              <w:marBottom w:val="0"/>
              <w:divBdr>
                <w:top w:val="single" w:sz="6" w:space="6" w:color="000000"/>
                <w:left w:val="none" w:sz="0" w:space="0" w:color="auto"/>
                <w:bottom w:val="none" w:sz="0" w:space="0" w:color="auto"/>
                <w:right w:val="none" w:sz="0" w:space="0" w:color="auto"/>
              </w:divBdr>
              <w:divsChild>
                <w:div w:id="169013278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212735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4798559">
              <w:marLeft w:val="240"/>
              <w:marRight w:val="240"/>
              <w:marTop w:val="0"/>
              <w:marBottom w:val="0"/>
              <w:divBdr>
                <w:top w:val="none" w:sz="0" w:space="0" w:color="auto"/>
                <w:left w:val="none" w:sz="0" w:space="0" w:color="auto"/>
                <w:bottom w:val="none" w:sz="0" w:space="0" w:color="auto"/>
                <w:right w:val="none" w:sz="0" w:space="0" w:color="auto"/>
              </w:divBdr>
            </w:div>
            <w:div w:id="951471251">
              <w:marLeft w:val="0"/>
              <w:marRight w:val="0"/>
              <w:marTop w:val="0"/>
              <w:marBottom w:val="0"/>
              <w:divBdr>
                <w:top w:val="single" w:sz="6" w:space="6" w:color="000000"/>
                <w:left w:val="none" w:sz="0" w:space="0" w:color="auto"/>
                <w:bottom w:val="none" w:sz="0" w:space="0" w:color="auto"/>
                <w:right w:val="none" w:sz="0" w:space="0" w:color="auto"/>
              </w:divBdr>
              <w:divsChild>
                <w:div w:id="455417418">
                  <w:marLeft w:val="0"/>
                  <w:marRight w:val="0"/>
                  <w:marTop w:val="0"/>
                  <w:marBottom w:val="0"/>
                  <w:divBdr>
                    <w:top w:val="none" w:sz="0" w:space="0" w:color="auto"/>
                    <w:left w:val="none" w:sz="0" w:space="0" w:color="auto"/>
                    <w:bottom w:val="none" w:sz="0" w:space="0" w:color="auto"/>
                    <w:right w:val="none" w:sz="0" w:space="0" w:color="auto"/>
                  </w:divBdr>
                  <w:divsChild>
                    <w:div w:id="1216310273">
                      <w:marLeft w:val="0"/>
                      <w:marRight w:val="0"/>
                      <w:marTop w:val="0"/>
                      <w:marBottom w:val="0"/>
                      <w:divBdr>
                        <w:top w:val="none" w:sz="0" w:space="0" w:color="auto"/>
                        <w:left w:val="none" w:sz="0" w:space="0" w:color="auto"/>
                        <w:bottom w:val="none" w:sz="0" w:space="0" w:color="auto"/>
                        <w:right w:val="none" w:sz="0" w:space="0" w:color="auto"/>
                      </w:divBdr>
                    </w:div>
                  </w:divsChild>
                </w:div>
                <w:div w:id="2063675318">
                  <w:marLeft w:val="0"/>
                  <w:marRight w:val="0"/>
                  <w:marTop w:val="0"/>
                  <w:marBottom w:val="0"/>
                  <w:divBdr>
                    <w:top w:val="none" w:sz="0" w:space="0" w:color="auto"/>
                    <w:left w:val="none" w:sz="0" w:space="0" w:color="auto"/>
                    <w:bottom w:val="none" w:sz="0" w:space="0" w:color="auto"/>
                    <w:right w:val="none" w:sz="0" w:space="0" w:color="auto"/>
                  </w:divBdr>
                  <w:divsChild>
                    <w:div w:id="5478364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26139883">
                  <w:marLeft w:val="0"/>
                  <w:marRight w:val="0"/>
                  <w:marTop w:val="0"/>
                  <w:marBottom w:val="0"/>
                  <w:divBdr>
                    <w:top w:val="none" w:sz="0" w:space="0" w:color="auto"/>
                    <w:left w:val="none" w:sz="0" w:space="0" w:color="auto"/>
                    <w:bottom w:val="none" w:sz="0" w:space="0" w:color="auto"/>
                    <w:right w:val="none" w:sz="0" w:space="0" w:color="auto"/>
                  </w:divBdr>
                  <w:divsChild>
                    <w:div w:id="1314413236">
                      <w:marLeft w:val="0"/>
                      <w:marRight w:val="0"/>
                      <w:marTop w:val="0"/>
                      <w:marBottom w:val="0"/>
                      <w:divBdr>
                        <w:top w:val="none" w:sz="0" w:space="0" w:color="auto"/>
                        <w:left w:val="none" w:sz="0" w:space="0" w:color="auto"/>
                        <w:bottom w:val="none" w:sz="0" w:space="0" w:color="auto"/>
                        <w:right w:val="none" w:sz="0" w:space="0" w:color="auto"/>
                      </w:divBdr>
                      <w:divsChild>
                        <w:div w:id="1866550679">
                          <w:marLeft w:val="0"/>
                          <w:marRight w:val="0"/>
                          <w:marTop w:val="0"/>
                          <w:marBottom w:val="0"/>
                          <w:divBdr>
                            <w:top w:val="none" w:sz="0" w:space="0" w:color="auto"/>
                            <w:left w:val="none" w:sz="0" w:space="0" w:color="auto"/>
                            <w:bottom w:val="none" w:sz="0" w:space="0" w:color="auto"/>
                            <w:right w:val="none" w:sz="0" w:space="0" w:color="auto"/>
                          </w:divBdr>
                          <w:divsChild>
                            <w:div w:id="21438380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09128147">
                          <w:marLeft w:val="0"/>
                          <w:marRight w:val="0"/>
                          <w:marTop w:val="0"/>
                          <w:marBottom w:val="0"/>
                          <w:divBdr>
                            <w:top w:val="none" w:sz="0" w:space="0" w:color="auto"/>
                            <w:left w:val="none" w:sz="0" w:space="0" w:color="auto"/>
                            <w:bottom w:val="none" w:sz="0" w:space="0" w:color="auto"/>
                            <w:right w:val="none" w:sz="0" w:space="0" w:color="auto"/>
                          </w:divBdr>
                          <w:divsChild>
                            <w:div w:id="12657674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98801235">
                  <w:marLeft w:val="0"/>
                  <w:marRight w:val="0"/>
                  <w:marTop w:val="0"/>
                  <w:marBottom w:val="0"/>
                  <w:divBdr>
                    <w:top w:val="none" w:sz="0" w:space="0" w:color="auto"/>
                    <w:left w:val="none" w:sz="0" w:space="0" w:color="auto"/>
                    <w:bottom w:val="none" w:sz="0" w:space="0" w:color="auto"/>
                    <w:right w:val="none" w:sz="0" w:space="0" w:color="auto"/>
                  </w:divBdr>
                  <w:divsChild>
                    <w:div w:id="1407269141">
                      <w:marLeft w:val="0"/>
                      <w:marRight w:val="0"/>
                      <w:marTop w:val="0"/>
                      <w:marBottom w:val="0"/>
                      <w:divBdr>
                        <w:top w:val="none" w:sz="0" w:space="0" w:color="auto"/>
                        <w:left w:val="none" w:sz="0" w:space="0" w:color="auto"/>
                        <w:bottom w:val="none" w:sz="0" w:space="0" w:color="auto"/>
                        <w:right w:val="none" w:sz="0" w:space="0" w:color="auto"/>
                      </w:divBdr>
                      <w:divsChild>
                        <w:div w:id="1576164212">
                          <w:marLeft w:val="0"/>
                          <w:marRight w:val="0"/>
                          <w:marTop w:val="0"/>
                          <w:marBottom w:val="0"/>
                          <w:divBdr>
                            <w:top w:val="none" w:sz="0" w:space="0" w:color="auto"/>
                            <w:left w:val="none" w:sz="0" w:space="0" w:color="auto"/>
                            <w:bottom w:val="none" w:sz="0" w:space="0" w:color="auto"/>
                            <w:right w:val="none" w:sz="0" w:space="0" w:color="auto"/>
                          </w:divBdr>
                          <w:divsChild>
                            <w:div w:id="9302420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49915263">
                          <w:marLeft w:val="0"/>
                          <w:marRight w:val="0"/>
                          <w:marTop w:val="0"/>
                          <w:marBottom w:val="0"/>
                          <w:divBdr>
                            <w:top w:val="none" w:sz="0" w:space="0" w:color="auto"/>
                            <w:left w:val="none" w:sz="0" w:space="0" w:color="auto"/>
                            <w:bottom w:val="none" w:sz="0" w:space="0" w:color="auto"/>
                            <w:right w:val="none" w:sz="0" w:space="0" w:color="auto"/>
                          </w:divBdr>
                          <w:divsChild>
                            <w:div w:id="4189863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98797019">
                  <w:marLeft w:val="0"/>
                  <w:marRight w:val="0"/>
                  <w:marTop w:val="0"/>
                  <w:marBottom w:val="0"/>
                  <w:divBdr>
                    <w:top w:val="none" w:sz="0" w:space="0" w:color="auto"/>
                    <w:left w:val="none" w:sz="0" w:space="0" w:color="auto"/>
                    <w:bottom w:val="none" w:sz="0" w:space="0" w:color="auto"/>
                    <w:right w:val="none" w:sz="0" w:space="0" w:color="auto"/>
                  </w:divBdr>
                  <w:divsChild>
                    <w:div w:id="267323674">
                      <w:marLeft w:val="0"/>
                      <w:marRight w:val="0"/>
                      <w:marTop w:val="0"/>
                      <w:marBottom w:val="0"/>
                      <w:divBdr>
                        <w:top w:val="none" w:sz="0" w:space="0" w:color="auto"/>
                        <w:left w:val="none" w:sz="0" w:space="0" w:color="auto"/>
                        <w:bottom w:val="none" w:sz="0" w:space="0" w:color="auto"/>
                        <w:right w:val="none" w:sz="0" w:space="0" w:color="auto"/>
                      </w:divBdr>
                      <w:divsChild>
                        <w:div w:id="269825590">
                          <w:marLeft w:val="0"/>
                          <w:marRight w:val="0"/>
                          <w:marTop w:val="0"/>
                          <w:marBottom w:val="0"/>
                          <w:divBdr>
                            <w:top w:val="none" w:sz="0" w:space="0" w:color="auto"/>
                            <w:left w:val="none" w:sz="0" w:space="0" w:color="auto"/>
                            <w:bottom w:val="none" w:sz="0" w:space="0" w:color="auto"/>
                            <w:right w:val="none" w:sz="0" w:space="0" w:color="auto"/>
                          </w:divBdr>
                          <w:divsChild>
                            <w:div w:id="800319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1971227">
                          <w:marLeft w:val="0"/>
                          <w:marRight w:val="0"/>
                          <w:marTop w:val="0"/>
                          <w:marBottom w:val="0"/>
                          <w:divBdr>
                            <w:top w:val="none" w:sz="0" w:space="0" w:color="auto"/>
                            <w:left w:val="none" w:sz="0" w:space="0" w:color="auto"/>
                            <w:bottom w:val="none" w:sz="0" w:space="0" w:color="auto"/>
                            <w:right w:val="none" w:sz="0" w:space="0" w:color="auto"/>
                          </w:divBdr>
                          <w:divsChild>
                            <w:div w:id="10171913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69317149">
                  <w:marLeft w:val="0"/>
                  <w:marRight w:val="0"/>
                  <w:marTop w:val="0"/>
                  <w:marBottom w:val="0"/>
                  <w:divBdr>
                    <w:top w:val="none" w:sz="0" w:space="0" w:color="auto"/>
                    <w:left w:val="none" w:sz="0" w:space="0" w:color="auto"/>
                    <w:bottom w:val="none" w:sz="0" w:space="0" w:color="auto"/>
                    <w:right w:val="none" w:sz="0" w:space="0" w:color="auto"/>
                  </w:divBdr>
                  <w:divsChild>
                    <w:div w:id="690188555">
                      <w:marLeft w:val="0"/>
                      <w:marRight w:val="0"/>
                      <w:marTop w:val="0"/>
                      <w:marBottom w:val="0"/>
                      <w:divBdr>
                        <w:top w:val="none" w:sz="0" w:space="0" w:color="auto"/>
                        <w:left w:val="none" w:sz="0" w:space="0" w:color="auto"/>
                        <w:bottom w:val="none" w:sz="0" w:space="0" w:color="auto"/>
                        <w:right w:val="none" w:sz="0" w:space="0" w:color="auto"/>
                      </w:divBdr>
                      <w:divsChild>
                        <w:div w:id="873734931">
                          <w:marLeft w:val="0"/>
                          <w:marRight w:val="0"/>
                          <w:marTop w:val="0"/>
                          <w:marBottom w:val="0"/>
                          <w:divBdr>
                            <w:top w:val="none" w:sz="0" w:space="0" w:color="auto"/>
                            <w:left w:val="none" w:sz="0" w:space="0" w:color="auto"/>
                            <w:bottom w:val="none" w:sz="0" w:space="0" w:color="auto"/>
                            <w:right w:val="none" w:sz="0" w:space="0" w:color="auto"/>
                          </w:divBdr>
                          <w:divsChild>
                            <w:div w:id="5799489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41938583">
                          <w:marLeft w:val="0"/>
                          <w:marRight w:val="0"/>
                          <w:marTop w:val="0"/>
                          <w:marBottom w:val="0"/>
                          <w:divBdr>
                            <w:top w:val="none" w:sz="0" w:space="0" w:color="auto"/>
                            <w:left w:val="none" w:sz="0" w:space="0" w:color="auto"/>
                            <w:bottom w:val="none" w:sz="0" w:space="0" w:color="auto"/>
                            <w:right w:val="none" w:sz="0" w:space="0" w:color="auto"/>
                          </w:divBdr>
                          <w:divsChild>
                            <w:div w:id="7587175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6100645">
                  <w:marLeft w:val="0"/>
                  <w:marRight w:val="0"/>
                  <w:marTop w:val="0"/>
                  <w:marBottom w:val="0"/>
                  <w:divBdr>
                    <w:top w:val="none" w:sz="0" w:space="0" w:color="auto"/>
                    <w:left w:val="none" w:sz="0" w:space="0" w:color="auto"/>
                    <w:bottom w:val="none" w:sz="0" w:space="0" w:color="auto"/>
                    <w:right w:val="none" w:sz="0" w:space="0" w:color="auto"/>
                  </w:divBdr>
                  <w:divsChild>
                    <w:div w:id="1667174535">
                      <w:marLeft w:val="0"/>
                      <w:marRight w:val="0"/>
                      <w:marTop w:val="0"/>
                      <w:marBottom w:val="0"/>
                      <w:divBdr>
                        <w:top w:val="none" w:sz="0" w:space="0" w:color="auto"/>
                        <w:left w:val="none" w:sz="0" w:space="0" w:color="auto"/>
                        <w:bottom w:val="none" w:sz="0" w:space="0" w:color="auto"/>
                        <w:right w:val="none" w:sz="0" w:space="0" w:color="auto"/>
                      </w:divBdr>
                      <w:divsChild>
                        <w:div w:id="1909529758">
                          <w:marLeft w:val="0"/>
                          <w:marRight w:val="0"/>
                          <w:marTop w:val="0"/>
                          <w:marBottom w:val="0"/>
                          <w:divBdr>
                            <w:top w:val="none" w:sz="0" w:space="0" w:color="auto"/>
                            <w:left w:val="none" w:sz="0" w:space="0" w:color="auto"/>
                            <w:bottom w:val="none" w:sz="0" w:space="0" w:color="auto"/>
                            <w:right w:val="none" w:sz="0" w:space="0" w:color="auto"/>
                          </w:divBdr>
                          <w:divsChild>
                            <w:div w:id="20859496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07482337">
                          <w:marLeft w:val="0"/>
                          <w:marRight w:val="0"/>
                          <w:marTop w:val="0"/>
                          <w:marBottom w:val="0"/>
                          <w:divBdr>
                            <w:top w:val="none" w:sz="0" w:space="0" w:color="auto"/>
                            <w:left w:val="none" w:sz="0" w:space="0" w:color="auto"/>
                            <w:bottom w:val="none" w:sz="0" w:space="0" w:color="auto"/>
                            <w:right w:val="none" w:sz="0" w:space="0" w:color="auto"/>
                          </w:divBdr>
                          <w:divsChild>
                            <w:div w:id="19512829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065985462">
                  <w:marLeft w:val="0"/>
                  <w:marRight w:val="0"/>
                  <w:marTop w:val="0"/>
                  <w:marBottom w:val="0"/>
                  <w:divBdr>
                    <w:top w:val="none" w:sz="0" w:space="0" w:color="auto"/>
                    <w:left w:val="none" w:sz="0" w:space="0" w:color="auto"/>
                    <w:bottom w:val="none" w:sz="0" w:space="0" w:color="auto"/>
                    <w:right w:val="none" w:sz="0" w:space="0" w:color="auto"/>
                  </w:divBdr>
                  <w:divsChild>
                    <w:div w:id="1331912247">
                      <w:marLeft w:val="0"/>
                      <w:marRight w:val="0"/>
                      <w:marTop w:val="0"/>
                      <w:marBottom w:val="0"/>
                      <w:divBdr>
                        <w:top w:val="none" w:sz="0" w:space="0" w:color="auto"/>
                        <w:left w:val="none" w:sz="0" w:space="0" w:color="auto"/>
                        <w:bottom w:val="none" w:sz="0" w:space="0" w:color="auto"/>
                        <w:right w:val="none" w:sz="0" w:space="0" w:color="auto"/>
                      </w:divBdr>
                      <w:divsChild>
                        <w:div w:id="2082868733">
                          <w:marLeft w:val="0"/>
                          <w:marRight w:val="0"/>
                          <w:marTop w:val="0"/>
                          <w:marBottom w:val="0"/>
                          <w:divBdr>
                            <w:top w:val="none" w:sz="0" w:space="0" w:color="auto"/>
                            <w:left w:val="none" w:sz="0" w:space="0" w:color="auto"/>
                            <w:bottom w:val="none" w:sz="0" w:space="0" w:color="auto"/>
                            <w:right w:val="none" w:sz="0" w:space="0" w:color="auto"/>
                          </w:divBdr>
                          <w:divsChild>
                            <w:div w:id="21464607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24786230">
                          <w:marLeft w:val="0"/>
                          <w:marRight w:val="0"/>
                          <w:marTop w:val="0"/>
                          <w:marBottom w:val="0"/>
                          <w:divBdr>
                            <w:top w:val="none" w:sz="0" w:space="0" w:color="auto"/>
                            <w:left w:val="none" w:sz="0" w:space="0" w:color="auto"/>
                            <w:bottom w:val="none" w:sz="0" w:space="0" w:color="auto"/>
                            <w:right w:val="none" w:sz="0" w:space="0" w:color="auto"/>
                          </w:divBdr>
                          <w:divsChild>
                            <w:div w:id="4969217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53176966">
                  <w:marLeft w:val="0"/>
                  <w:marRight w:val="0"/>
                  <w:marTop w:val="0"/>
                  <w:marBottom w:val="0"/>
                  <w:divBdr>
                    <w:top w:val="none" w:sz="0" w:space="0" w:color="auto"/>
                    <w:left w:val="none" w:sz="0" w:space="0" w:color="auto"/>
                    <w:bottom w:val="none" w:sz="0" w:space="0" w:color="auto"/>
                    <w:right w:val="none" w:sz="0" w:space="0" w:color="auto"/>
                  </w:divBdr>
                  <w:divsChild>
                    <w:div w:id="731192354">
                      <w:marLeft w:val="0"/>
                      <w:marRight w:val="0"/>
                      <w:marTop w:val="0"/>
                      <w:marBottom w:val="0"/>
                      <w:divBdr>
                        <w:top w:val="none" w:sz="0" w:space="0" w:color="auto"/>
                        <w:left w:val="none" w:sz="0" w:space="0" w:color="auto"/>
                        <w:bottom w:val="none" w:sz="0" w:space="0" w:color="auto"/>
                        <w:right w:val="none" w:sz="0" w:space="0" w:color="auto"/>
                      </w:divBdr>
                      <w:divsChild>
                        <w:div w:id="1913155253">
                          <w:marLeft w:val="0"/>
                          <w:marRight w:val="0"/>
                          <w:marTop w:val="0"/>
                          <w:marBottom w:val="0"/>
                          <w:divBdr>
                            <w:top w:val="none" w:sz="0" w:space="0" w:color="auto"/>
                            <w:left w:val="none" w:sz="0" w:space="0" w:color="auto"/>
                            <w:bottom w:val="none" w:sz="0" w:space="0" w:color="auto"/>
                            <w:right w:val="none" w:sz="0" w:space="0" w:color="auto"/>
                          </w:divBdr>
                          <w:divsChild>
                            <w:div w:id="8260199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5569565">
                          <w:marLeft w:val="0"/>
                          <w:marRight w:val="0"/>
                          <w:marTop w:val="0"/>
                          <w:marBottom w:val="0"/>
                          <w:divBdr>
                            <w:top w:val="none" w:sz="0" w:space="0" w:color="auto"/>
                            <w:left w:val="none" w:sz="0" w:space="0" w:color="auto"/>
                            <w:bottom w:val="none" w:sz="0" w:space="0" w:color="auto"/>
                            <w:right w:val="none" w:sz="0" w:space="0" w:color="auto"/>
                          </w:divBdr>
                          <w:divsChild>
                            <w:div w:id="12068695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74749264">
                  <w:marLeft w:val="0"/>
                  <w:marRight w:val="0"/>
                  <w:marTop w:val="0"/>
                  <w:marBottom w:val="0"/>
                  <w:divBdr>
                    <w:top w:val="none" w:sz="0" w:space="0" w:color="auto"/>
                    <w:left w:val="none" w:sz="0" w:space="0" w:color="auto"/>
                    <w:bottom w:val="none" w:sz="0" w:space="0" w:color="auto"/>
                    <w:right w:val="none" w:sz="0" w:space="0" w:color="auto"/>
                  </w:divBdr>
                  <w:divsChild>
                    <w:div w:id="1077291306">
                      <w:marLeft w:val="0"/>
                      <w:marRight w:val="0"/>
                      <w:marTop w:val="0"/>
                      <w:marBottom w:val="0"/>
                      <w:divBdr>
                        <w:top w:val="none" w:sz="0" w:space="0" w:color="auto"/>
                        <w:left w:val="none" w:sz="0" w:space="0" w:color="auto"/>
                        <w:bottom w:val="none" w:sz="0" w:space="0" w:color="auto"/>
                        <w:right w:val="none" w:sz="0" w:space="0" w:color="auto"/>
                      </w:divBdr>
                      <w:divsChild>
                        <w:div w:id="1958220231">
                          <w:marLeft w:val="0"/>
                          <w:marRight w:val="0"/>
                          <w:marTop w:val="0"/>
                          <w:marBottom w:val="0"/>
                          <w:divBdr>
                            <w:top w:val="none" w:sz="0" w:space="0" w:color="auto"/>
                            <w:left w:val="none" w:sz="0" w:space="0" w:color="auto"/>
                            <w:bottom w:val="none" w:sz="0" w:space="0" w:color="auto"/>
                            <w:right w:val="none" w:sz="0" w:space="0" w:color="auto"/>
                          </w:divBdr>
                          <w:divsChild>
                            <w:div w:id="13899194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02996525">
                          <w:marLeft w:val="0"/>
                          <w:marRight w:val="0"/>
                          <w:marTop w:val="0"/>
                          <w:marBottom w:val="0"/>
                          <w:divBdr>
                            <w:top w:val="none" w:sz="0" w:space="0" w:color="auto"/>
                            <w:left w:val="none" w:sz="0" w:space="0" w:color="auto"/>
                            <w:bottom w:val="none" w:sz="0" w:space="0" w:color="auto"/>
                            <w:right w:val="none" w:sz="0" w:space="0" w:color="auto"/>
                          </w:divBdr>
                          <w:divsChild>
                            <w:div w:id="784544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54833243">
                  <w:marLeft w:val="0"/>
                  <w:marRight w:val="0"/>
                  <w:marTop w:val="0"/>
                  <w:marBottom w:val="0"/>
                  <w:divBdr>
                    <w:top w:val="none" w:sz="0" w:space="0" w:color="auto"/>
                    <w:left w:val="none" w:sz="0" w:space="0" w:color="auto"/>
                    <w:bottom w:val="none" w:sz="0" w:space="0" w:color="auto"/>
                    <w:right w:val="none" w:sz="0" w:space="0" w:color="auto"/>
                  </w:divBdr>
                  <w:divsChild>
                    <w:div w:id="1700427518">
                      <w:marLeft w:val="0"/>
                      <w:marRight w:val="0"/>
                      <w:marTop w:val="0"/>
                      <w:marBottom w:val="0"/>
                      <w:divBdr>
                        <w:top w:val="none" w:sz="0" w:space="0" w:color="auto"/>
                        <w:left w:val="none" w:sz="0" w:space="0" w:color="auto"/>
                        <w:bottom w:val="none" w:sz="0" w:space="0" w:color="auto"/>
                        <w:right w:val="none" w:sz="0" w:space="0" w:color="auto"/>
                      </w:divBdr>
                      <w:divsChild>
                        <w:div w:id="1172766898">
                          <w:marLeft w:val="0"/>
                          <w:marRight w:val="0"/>
                          <w:marTop w:val="0"/>
                          <w:marBottom w:val="0"/>
                          <w:divBdr>
                            <w:top w:val="none" w:sz="0" w:space="0" w:color="auto"/>
                            <w:left w:val="none" w:sz="0" w:space="0" w:color="auto"/>
                            <w:bottom w:val="none" w:sz="0" w:space="0" w:color="auto"/>
                            <w:right w:val="none" w:sz="0" w:space="0" w:color="auto"/>
                          </w:divBdr>
                          <w:divsChild>
                            <w:div w:id="2567212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28245039">
                          <w:marLeft w:val="0"/>
                          <w:marRight w:val="0"/>
                          <w:marTop w:val="0"/>
                          <w:marBottom w:val="0"/>
                          <w:divBdr>
                            <w:top w:val="none" w:sz="0" w:space="0" w:color="auto"/>
                            <w:left w:val="none" w:sz="0" w:space="0" w:color="auto"/>
                            <w:bottom w:val="none" w:sz="0" w:space="0" w:color="auto"/>
                            <w:right w:val="none" w:sz="0" w:space="0" w:color="auto"/>
                          </w:divBdr>
                          <w:divsChild>
                            <w:div w:id="9873662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43073986">
                  <w:marLeft w:val="0"/>
                  <w:marRight w:val="0"/>
                  <w:marTop w:val="0"/>
                  <w:marBottom w:val="0"/>
                  <w:divBdr>
                    <w:top w:val="none" w:sz="0" w:space="0" w:color="auto"/>
                    <w:left w:val="none" w:sz="0" w:space="0" w:color="auto"/>
                    <w:bottom w:val="none" w:sz="0" w:space="0" w:color="auto"/>
                    <w:right w:val="none" w:sz="0" w:space="0" w:color="auto"/>
                  </w:divBdr>
                  <w:divsChild>
                    <w:div w:id="808667643">
                      <w:marLeft w:val="0"/>
                      <w:marRight w:val="0"/>
                      <w:marTop w:val="0"/>
                      <w:marBottom w:val="0"/>
                      <w:divBdr>
                        <w:top w:val="none" w:sz="0" w:space="0" w:color="auto"/>
                        <w:left w:val="none" w:sz="0" w:space="0" w:color="auto"/>
                        <w:bottom w:val="none" w:sz="0" w:space="0" w:color="auto"/>
                        <w:right w:val="none" w:sz="0" w:space="0" w:color="auto"/>
                      </w:divBdr>
                      <w:divsChild>
                        <w:div w:id="109472389">
                          <w:marLeft w:val="0"/>
                          <w:marRight w:val="0"/>
                          <w:marTop w:val="0"/>
                          <w:marBottom w:val="0"/>
                          <w:divBdr>
                            <w:top w:val="none" w:sz="0" w:space="0" w:color="auto"/>
                            <w:left w:val="none" w:sz="0" w:space="0" w:color="auto"/>
                            <w:bottom w:val="none" w:sz="0" w:space="0" w:color="auto"/>
                            <w:right w:val="none" w:sz="0" w:space="0" w:color="auto"/>
                          </w:divBdr>
                          <w:divsChild>
                            <w:div w:id="6177601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02191373">
                          <w:marLeft w:val="0"/>
                          <w:marRight w:val="0"/>
                          <w:marTop w:val="0"/>
                          <w:marBottom w:val="0"/>
                          <w:divBdr>
                            <w:top w:val="none" w:sz="0" w:space="0" w:color="auto"/>
                            <w:left w:val="none" w:sz="0" w:space="0" w:color="auto"/>
                            <w:bottom w:val="none" w:sz="0" w:space="0" w:color="auto"/>
                            <w:right w:val="none" w:sz="0" w:space="0" w:color="auto"/>
                          </w:divBdr>
                          <w:divsChild>
                            <w:div w:id="6739159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173180596">
                  <w:marLeft w:val="0"/>
                  <w:marRight w:val="0"/>
                  <w:marTop w:val="0"/>
                  <w:marBottom w:val="0"/>
                  <w:divBdr>
                    <w:top w:val="none" w:sz="0" w:space="0" w:color="auto"/>
                    <w:left w:val="none" w:sz="0" w:space="0" w:color="auto"/>
                    <w:bottom w:val="none" w:sz="0" w:space="0" w:color="auto"/>
                    <w:right w:val="none" w:sz="0" w:space="0" w:color="auto"/>
                  </w:divBdr>
                  <w:divsChild>
                    <w:div w:id="1454785919">
                      <w:marLeft w:val="0"/>
                      <w:marRight w:val="0"/>
                      <w:marTop w:val="0"/>
                      <w:marBottom w:val="0"/>
                      <w:divBdr>
                        <w:top w:val="none" w:sz="0" w:space="0" w:color="auto"/>
                        <w:left w:val="none" w:sz="0" w:space="0" w:color="auto"/>
                        <w:bottom w:val="none" w:sz="0" w:space="0" w:color="auto"/>
                        <w:right w:val="none" w:sz="0" w:space="0" w:color="auto"/>
                      </w:divBdr>
                      <w:divsChild>
                        <w:div w:id="1662734914">
                          <w:marLeft w:val="0"/>
                          <w:marRight w:val="0"/>
                          <w:marTop w:val="0"/>
                          <w:marBottom w:val="0"/>
                          <w:divBdr>
                            <w:top w:val="none" w:sz="0" w:space="0" w:color="auto"/>
                            <w:left w:val="none" w:sz="0" w:space="0" w:color="auto"/>
                            <w:bottom w:val="none" w:sz="0" w:space="0" w:color="auto"/>
                            <w:right w:val="none" w:sz="0" w:space="0" w:color="auto"/>
                          </w:divBdr>
                          <w:divsChild>
                            <w:div w:id="15004642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27235132">
                          <w:marLeft w:val="0"/>
                          <w:marRight w:val="0"/>
                          <w:marTop w:val="0"/>
                          <w:marBottom w:val="0"/>
                          <w:divBdr>
                            <w:top w:val="none" w:sz="0" w:space="0" w:color="auto"/>
                            <w:left w:val="none" w:sz="0" w:space="0" w:color="auto"/>
                            <w:bottom w:val="none" w:sz="0" w:space="0" w:color="auto"/>
                            <w:right w:val="none" w:sz="0" w:space="0" w:color="auto"/>
                          </w:divBdr>
                          <w:divsChild>
                            <w:div w:id="12423747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l333"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www.open.ac.uk/conditions" TargetMode="External"/><Relationship Id="rId3" Type="http://schemas.openxmlformats.org/officeDocument/2006/relationships/settings" Target="settings.xml"/><Relationship Id="rId21" Type="http://schemas.openxmlformats.org/officeDocument/2006/relationships/hyperlink" Target="https://www.open.ac.uk/libraryservices/resource/website:135685&amp;f=32960" TargetMode="External"/><Relationship Id="rId7" Type="http://schemas.openxmlformats.org/officeDocument/2006/relationships/image" Target="media/image1.jpeg"/><Relationship Id="rId12" Type="http://schemas.openxmlformats.org/officeDocument/2006/relationships/hyperlink" Target="https://www.open.ac.uk/courses/modules/l333" TargetMode="External"/><Relationship Id="rId17" Type="http://schemas.openxmlformats.org/officeDocument/2006/relationships/image" Target="media/image7.jpg"/><Relationship Id="rId25" Type="http://schemas.openxmlformats.org/officeDocument/2006/relationships/hyperlink" Target="https://www.open.ac.uk/courses/modules/l333"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hyperlink" Target="http://www.open.edu/openlearn/free-courses?LKCAMPAIGN=ebook_&amp;MEDIA=ol" TargetMode="Externa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image" Target="media/image4.png"/><Relationship Id="rId22" Type="http://schemas.openxmlformats.org/officeDocument/2006/relationships/hyperlink" Target="https://www.open.ac.uk/libraryservices/resource/website:135685&amp;f=32960" TargetMode="External"/><Relationship Id="rId27" Type="http://schemas.openxmlformats.org/officeDocument/2006/relationships/hyperlink" Target="http://creativecommons.org/licenses/by-nc-sa/4.0/deed.en_GB"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advanced-german-fragen-der-identitat/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3</Pages>
  <Words>16652</Words>
  <Characters>94921</Characters>
  <Application>Microsoft Office Word</Application>
  <DocSecurity>0</DocSecurity>
  <Lines>4127</Lines>
  <Paragraphs>1468</Paragraphs>
  <ScaleCrop>false</ScaleCrop>
  <Company>The Open University</Company>
  <LinksUpToDate>false</LinksUpToDate>
  <CharactersWithSpaces>110105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German: Fragen der Identität</dc:title>
  <dc:subject/>
  <dc:creator>The Open University</dc:creator>
  <cp:keywords/>
  <dc:description>Comments</dc:description>
  <cp:lastModifiedBy>ccs-stcn-omu-live</cp:lastModifiedBy>
  <cp:revision>3</cp:revision>
  <dcterms:created xsi:type="dcterms:W3CDTF">2025-09-04T11:13:00Z</dcterms:created>
  <dcterms:modified xsi:type="dcterms:W3CDTF">2025-09-04T11:13:00Z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https://www.open.edu/openlearn/languages/advanced-german-fragen-der-identitat/content-section-0</vt:lpwstr>
  </property>
  <property fmtid="{D5CDD505-2E9C-101B-9397-08002B2CF9AE}" pid="3" name="DateProcessed">
    <vt:lpwstr>4th September 2025</vt:lpwstr>
  </property>
  <property fmtid="{D5CDD505-2E9C-101B-9397-08002B2CF9AE}" pid="4" name="ItemID">
    <vt:lpwstr/>
  </property>
  <property fmtid="{D5CDD505-2E9C-101B-9397-08002B2CF9AE}" pid="5" name="ItemTitle">
    <vt:lpwstr>Advanced German: Fragen der Identität</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