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703" w:rsidRDefault="00544672">
      <w:pPr>
        <w:spacing w:before="0" w:beforeAutospacing="0" w:after="0" w:afterAutospacing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8120" cy="8444992"/>
            <wp:effectExtent l="0" t="0" r="0" b="0"/>
            <wp:docPr id="1" name="Picture 1" descr="Мови в д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ви в дії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4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spacing w:line="240" w:lineRule="auto"/>
        <w:outlineLvl w:val="1"/>
        <w:divId w:val="1096099095"/>
        <w:rPr>
          <w:rFonts w:eastAsia="Times New Roman"/>
          <w:b/>
          <w:bCs/>
          <w:kern w:val="36"/>
          <w:lang w:val="uk-UA"/>
        </w:rPr>
      </w:pPr>
      <w:r>
        <w:rPr>
          <w:rFonts w:eastAsia="Times New Roman"/>
          <w:b/>
          <w:bCs/>
          <w:kern w:val="36"/>
          <w:lang w:val="uk-UA"/>
        </w:rPr>
        <w:lastRenderedPageBreak/>
        <w:t>LANGSTU_1_UKR</w:t>
      </w:r>
    </w:p>
    <w:p w:rsidR="00540703" w:rsidRDefault="00544672">
      <w:pPr>
        <w:spacing w:before="384" w:beforeAutospacing="0" w:after="144" w:afterAutospacing="0" w:line="216" w:lineRule="atLeast"/>
        <w:outlineLvl w:val="2"/>
        <w:divId w:val="1096099095"/>
        <w:rPr>
          <w:rFonts w:eastAsia="Times New Roman"/>
          <w:b/>
          <w:bCs/>
          <w:sz w:val="48"/>
          <w:szCs w:val="48"/>
          <w:lang w:val="uk-UA"/>
        </w:rPr>
      </w:pPr>
      <w:r>
        <w:rPr>
          <w:rFonts w:eastAsia="Times New Roman"/>
          <w:b/>
          <w:bCs/>
          <w:sz w:val="48"/>
          <w:szCs w:val="48"/>
          <w:lang w:val="uk-UA"/>
        </w:rPr>
        <w:t>Мови в дії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rStyle w:val="Strong"/>
          <w:sz w:val="24"/>
          <w:szCs w:val="24"/>
          <w:lang w:val="uk-UA"/>
        </w:rPr>
        <w:lastRenderedPageBreak/>
        <w:t>Про цей безкоштовний курс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Дізнайтесь більше про курси Відкритого університету, </w:t>
      </w:r>
      <w:hyperlink r:id="rId8" w:history="1">
        <w:r>
          <w:rPr>
            <w:rStyle w:val="Hyperlink"/>
            <w:sz w:val="24"/>
            <w:szCs w:val="24"/>
            <w:lang w:val="uk-UA"/>
          </w:rPr>
          <w:t>ознайомившись із нашим онлайн-каталогом</w:t>
        </w:r>
      </w:hyperlink>
      <w:r>
        <w:rPr>
          <w:sz w:val="24"/>
          <w:szCs w:val="24"/>
          <w:lang w:val="uk-UA"/>
        </w:rPr>
        <w:t xml:space="preserve">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Ця версія може містити відео, зображення та інтерактивні завдання, які можуть бути не оптимізовані для вашого пристрою.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Ви можете пройти цей безкоштовний курс в оригінальній версії на OpenLearn — платформі Відкритого університету для безкоштовного навчання: </w:t>
      </w:r>
      <w:hyperlink r:id="rId9" w:history="1">
        <w:r>
          <w:rPr>
            <w:rStyle w:val="Hyperlink"/>
            <w:sz w:val="24"/>
            <w:szCs w:val="24"/>
            <w:lang w:val="uk-UA"/>
          </w:rPr>
          <w:t>http://www.open.edu/openlearn/languages/english-language/languages-work/content-section-0</w:t>
        </w:r>
      </w:hyperlink>
      <w:r>
        <w:rPr>
          <w:sz w:val="24"/>
          <w:szCs w:val="24"/>
          <w:lang w:val="uk-UA"/>
        </w:rPr>
        <w:t xml:space="preserve">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Там ви також зможете відстежувати свій прогрес за допомогою функції фіксації виконаних завдань, за допомогою якої ви зможете підтвердити своє навчання.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The Open University, Walton Hall, Milton Keynes, MK7 6AA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Охороняється авторським правом © 2017 Відкритий університет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rStyle w:val="Strong"/>
          <w:sz w:val="24"/>
          <w:szCs w:val="24"/>
          <w:lang w:val="uk-UA"/>
        </w:rPr>
        <w:t>Інтелектуальна власність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Якщо не зазначено інше, цей ресурс дозволяється використовувати на умовах, передбачених ліцензією Creative Commons Licence v4.0 </w:t>
      </w:r>
      <w:hyperlink r:id="rId10" w:history="1">
        <w:r>
          <w:rPr>
            <w:rStyle w:val="Hyperlink"/>
            <w:sz w:val="24"/>
            <w:szCs w:val="24"/>
            <w:lang w:val="uk-UA"/>
          </w:rPr>
          <w:t>http://creativecommons.org/licenses/by-nc-sa/4.0/deed.en_GB</w:t>
        </w:r>
      </w:hyperlink>
      <w:r>
        <w:rPr>
          <w:sz w:val="24"/>
          <w:szCs w:val="24"/>
          <w:lang w:val="uk-UA"/>
        </w:rPr>
        <w:t xml:space="preserve">. Інформацію про те, як Відкритий університет тлумачить цю ліцензію, можна отримати тут: </w:t>
      </w:r>
      <w:hyperlink r:id="rId11" w:history="1">
        <w:r>
          <w:rPr>
            <w:rStyle w:val="Hyperlink"/>
            <w:sz w:val="24"/>
            <w:szCs w:val="24"/>
            <w:lang w:val="uk-UA"/>
          </w:rPr>
          <w:t>www.open.edu/openlearn/about-openlearn/frequently-asked-questions-on-openlearn</w:t>
        </w:r>
      </w:hyperlink>
      <w:r>
        <w:rPr>
          <w:sz w:val="24"/>
          <w:szCs w:val="24"/>
          <w:lang w:val="uk-UA"/>
        </w:rPr>
        <w:t xml:space="preserve">. Відкритий університет зберігає за собою або контролює всі права, що не передбачені умовами ліцензії Creative Commons. Перед використанням будь-якого контенту, будь ласка, ознайомтеся з інформацією, викладеною нижче.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Ми вважаємо, що основною перешкодою для отримання якісної освіти є її вартість, тому ми прагнемо публікувати якомога більше безкоштовного контенту за відкритою ліцензією. Якщо виникнуть складнощі з публікацією матеріалів за ліцензією Creative Commons, якій надається перевага (наприклад, через причини фінансового характеру або труднощі з отриманням дозволів або пошуку прийнятних альтернатив), ми все одно безкоштовно випустимо матеріали за особистою ліцензією кінцевого користувача.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Ми робимо це тому, що якість освіти завжди залишатиметься на однаково високому рівні, і в цьому завжди слід вбачати позитивний момент, навіть якщо іноді ліцензія надається на умовах, що відрізняються від умов ліцензії Creative Commons.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Використовуючи контент, ви повинні посилатися на нас (Відкритий університет) (далі – «ВУ») та на будь-якого зазначеного автора відповідно до умов ліцензії Creative Commons.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Розділ «Подяки» містить, зокрема, перелік ліцензованого контенту, права інтелектуальної власності на який належать третім особам, і на який не поширюється дія ліцензії Creative Commons. Авторський контент повинен завжди використовуватися (залишатися) в незміненому стані і з урахуванням контексту такого контенту.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Розділ «Подяки» використовується також для того, щоб звернути вашу увагу на будь-які інші Особливі обмеження, які можуть застосовуватися до контенту. Наприклад, у деяких випадках умови ліцензії Creative Commons Non-Commercial Sharealike не застосовуються до жодного контенту, навіть якщо він належить Відкритому університету. У цих випадках, якщо не зазначено інше, дозволяється особисте некомерційне використання контенту.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Також ми позначили й інші матеріали в складі контенту, на які не поширюється дія Ліцензії Creative Commons Licence, як авторські. До них належать логотипи, комерційні найменування ВУ, а також можуть належати певні фотографічні зображення та відеозображення і звукозаписи, та будь-які інші матеріали, які можуть пропонуватися до вашої уваги.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Несанкціоноване використання будь-якого контенту може становити порушення цих умов і положень та/або законодавства про інтелектуальну власність.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Ми зберігаємо за собою право змінювати або припиняти дію будь-яких умов і положень, передбачених у цьому документі, без попереднього повідомлення. 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Відкритий університет зберігає за собою або контролює всі права, що не передбачені умовами ліцензії Creative Commons.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Керівник Відділу інтелектуальної власності, Відкритий університет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Розроблено й відредаговано Відкритим університетом</w:t>
      </w:r>
    </w:p>
    <w:p w:rsidR="00540703" w:rsidRDefault="00544672">
      <w:pPr>
        <w:divId w:val="316861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978-1-4730-1797-9 (.kdl)</w:t>
      </w:r>
      <w:r>
        <w:rPr>
          <w:sz w:val="24"/>
          <w:szCs w:val="24"/>
          <w:lang w:val="uk-UA"/>
        </w:rPr>
        <w:br/>
        <w:t xml:space="preserve">978-1-4730-1029-1 (.epub) 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1"/>
        <w:divId w:val="1304114683"/>
        <w:rPr>
          <w:rFonts w:eastAsia="Times New Roman"/>
          <w:lang w:val="uk-UA"/>
        </w:rPr>
      </w:pPr>
      <w:r>
        <w:rPr>
          <w:rFonts w:eastAsia="Times New Roman"/>
          <w:lang w:val="uk-UA"/>
        </w:rPr>
        <w:lastRenderedPageBreak/>
        <w:t>Зміст</w:t>
      </w:r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Introduction1" w:history="1">
        <w:r w:rsidR="00544672">
          <w:rPr>
            <w:rStyle w:val="Hyperlink"/>
            <w:rFonts w:eastAsia="Times New Roman"/>
            <w:lang w:val="uk-UA"/>
          </w:rPr>
          <w:t>Вступ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LearningOutcomes1" w:history="1">
        <w:r w:rsidR="00544672">
          <w:rPr>
            <w:rStyle w:val="Hyperlink"/>
            <w:rFonts w:eastAsia="Times New Roman"/>
            <w:lang w:val="uk-UA"/>
          </w:rPr>
          <w:t>Результати навчання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Session1" w:history="1">
        <w:r w:rsidR="00544672">
          <w:rPr>
            <w:rStyle w:val="Hyperlink"/>
            <w:rFonts w:eastAsia="Times New Roman"/>
            <w:lang w:val="uk-UA"/>
          </w:rPr>
          <w:t>1. Мови у світі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Session2" w:history="1">
        <w:r w:rsidR="00544672">
          <w:rPr>
            <w:rStyle w:val="Hyperlink"/>
            <w:rFonts w:eastAsia="Times New Roman"/>
            <w:lang w:val="uk-UA"/>
          </w:rPr>
          <w:t xml:space="preserve">2. Навіщо вивчати мови? 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Session3" w:history="1">
        <w:r w:rsidR="00544672">
          <w:rPr>
            <w:rStyle w:val="Hyperlink"/>
            <w:rFonts w:eastAsia="Times New Roman"/>
            <w:lang w:val="uk-UA"/>
          </w:rPr>
          <w:t>3. Спілкування з іноземцями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Session4" w:history="1">
        <w:r w:rsidR="00544672">
          <w:rPr>
            <w:rStyle w:val="Hyperlink"/>
            <w:rFonts w:eastAsia="Times New Roman"/>
            <w:lang w:val="uk-UA"/>
          </w:rPr>
          <w:t>4. Як продати свої знання мов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Session5" w:history="1">
        <w:r w:rsidR="00544672">
          <w:rPr>
            <w:rStyle w:val="Hyperlink"/>
            <w:rFonts w:eastAsia="Times New Roman"/>
            <w:lang w:val="uk-UA"/>
          </w:rPr>
          <w:t>5. Подорож світом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Session6" w:history="1">
        <w:r w:rsidR="00544672">
          <w:rPr>
            <w:rStyle w:val="Hyperlink"/>
            <w:rFonts w:eastAsia="Times New Roman"/>
            <w:lang w:val="uk-UA"/>
          </w:rPr>
          <w:t>6. Зголодніли?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Session7" w:history="1">
        <w:r w:rsidR="00544672">
          <w:rPr>
            <w:rStyle w:val="Hyperlink"/>
            <w:rFonts w:eastAsia="Times New Roman"/>
            <w:lang w:val="uk-UA"/>
          </w:rPr>
          <w:t>7. На забуваймо про етикет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Session8" w:history="1">
        <w:r w:rsidR="00544672">
          <w:rPr>
            <w:rStyle w:val="Hyperlink"/>
            <w:rFonts w:eastAsia="Times New Roman"/>
            <w:lang w:val="uk-UA"/>
          </w:rPr>
          <w:t>8. 24!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Session9" w:history="1">
        <w:r w:rsidR="00544672">
          <w:rPr>
            <w:rStyle w:val="Hyperlink"/>
            <w:rFonts w:eastAsia="Times New Roman"/>
            <w:lang w:val="uk-UA"/>
          </w:rPr>
          <w:t>Підсумки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Session10" w:history="1">
        <w:r w:rsidR="00544672">
          <w:rPr>
            <w:rStyle w:val="Hyperlink"/>
            <w:rFonts w:eastAsia="Times New Roman"/>
            <w:lang w:val="uk-UA"/>
          </w:rPr>
          <w:t>Продовжуйте навчання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Acknowledgements1" w:history="1">
        <w:r w:rsidR="00544672">
          <w:rPr>
            <w:rStyle w:val="Hyperlink"/>
            <w:rFonts w:eastAsia="Times New Roman"/>
            <w:lang w:val="uk-UA"/>
          </w:rPr>
          <w:t>Подяки</w:t>
        </w:r>
      </w:hyperlink>
    </w:p>
    <w:p w:rsidR="00540703" w:rsidRDefault="00287679">
      <w:pPr>
        <w:numPr>
          <w:ilvl w:val="0"/>
          <w:numId w:val="1"/>
        </w:numPr>
        <w:spacing w:before="96" w:beforeAutospacing="0" w:after="0" w:afterAutospacing="0"/>
        <w:ind w:left="1320"/>
        <w:divId w:val="1304114683"/>
        <w:rPr>
          <w:rFonts w:eastAsia="Times New Roman"/>
          <w:lang w:val="uk-UA"/>
        </w:rPr>
      </w:pPr>
      <w:hyperlink w:anchor="Solutions1" w:history="1">
        <w:r w:rsidR="00544672">
          <w:rPr>
            <w:rStyle w:val="Hyperlink"/>
            <w:rFonts w:eastAsia="Times New Roman"/>
            <w:lang w:val="uk-UA"/>
          </w:rPr>
          <w:t>Solutions</w:t>
        </w:r>
      </w:hyperlink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1845239049"/>
        <w:rPr>
          <w:rFonts w:eastAsia="Times New Roman"/>
          <w:lang w:val="uk-UA"/>
        </w:rPr>
      </w:pPr>
      <w:bookmarkStart w:id="1" w:name="Introduction1"/>
      <w:bookmarkEnd w:id="1"/>
      <w:r>
        <w:rPr>
          <w:rFonts w:eastAsia="Times New Roman"/>
          <w:lang w:val="uk-UA"/>
        </w:rPr>
        <w:lastRenderedPageBreak/>
        <w:t>Вступ</w:t>
      </w:r>
    </w:p>
    <w:p w:rsidR="00540703" w:rsidRDefault="00544672">
      <w:pPr>
        <w:divId w:val="1845239049"/>
        <w:rPr>
          <w:lang w:val="uk-UA"/>
        </w:rPr>
      </w:pPr>
      <w:r>
        <w:rPr>
          <w:lang w:val="uk-UA"/>
        </w:rPr>
        <w:t xml:space="preserve">З цього курсу ви дізнаєтеся, як зрозуміти відмінності між різними культурами та як максимально використати свої мовні навички. Це буде корисно, якщо ви працюєте з кимось, хто спілкується іноземною мовою, або коли ви їдете в іншу країну і самі працюєте як іноземець. Вам не потрібно знати іноземні мови, щоб навчатися на цьому курсі. </w:t>
      </w:r>
    </w:p>
    <w:p w:rsidR="00540703" w:rsidRDefault="00544672">
      <w:pPr>
        <w:divId w:val="1845239049"/>
        <w:rPr>
          <w:lang w:val="uk-UA"/>
        </w:rPr>
      </w:pPr>
      <w:r>
        <w:rPr>
          <w:lang w:val="uk-UA"/>
        </w:rPr>
        <w:t>Він складається з восьми розділів. Ви можете вибрати ті, які вас цікавлять і проходити розділи в довільному порядку.</w:t>
      </w:r>
    </w:p>
    <w:p w:rsidR="00540703" w:rsidRDefault="00544672">
      <w:pPr>
        <w:numPr>
          <w:ilvl w:val="0"/>
          <w:numId w:val="2"/>
        </w:numPr>
        <w:ind w:left="780" w:right="780"/>
        <w:divId w:val="1845239049"/>
        <w:rPr>
          <w:lang w:val="uk-UA"/>
        </w:rPr>
      </w:pPr>
      <w:r>
        <w:rPr>
          <w:rStyle w:val="Strong"/>
          <w:lang w:val="uk-UA"/>
        </w:rPr>
        <w:t>Розділ 1. Мови у світі</w:t>
      </w:r>
      <w:r>
        <w:rPr>
          <w:lang w:val="uk-UA"/>
        </w:rPr>
        <w:t xml:space="preserve"> — розвідка на тему статусу англійської та інших поширених мов у світі. </w:t>
      </w:r>
    </w:p>
    <w:p w:rsidR="00540703" w:rsidRDefault="00544672">
      <w:pPr>
        <w:numPr>
          <w:ilvl w:val="0"/>
          <w:numId w:val="2"/>
        </w:numPr>
        <w:ind w:left="780" w:right="780"/>
        <w:divId w:val="1845239049"/>
        <w:rPr>
          <w:lang w:val="uk-UA"/>
        </w:rPr>
      </w:pPr>
      <w:r>
        <w:rPr>
          <w:rStyle w:val="Strong"/>
          <w:lang w:val="uk-UA"/>
        </w:rPr>
        <w:t>Розділ 2. Навіщо вивчати мови?</w:t>
      </w:r>
      <w:r>
        <w:rPr>
          <w:lang w:val="uk-UA"/>
        </w:rPr>
        <w:t xml:space="preserve"> — у цьому розділі розглядаються переваги вивчення мов і спростовуються деякі поширені упередження (наприклад, що всі володіють англійською, то навіщо знати інші мови). </w:t>
      </w:r>
    </w:p>
    <w:p w:rsidR="00540703" w:rsidRDefault="00544672">
      <w:pPr>
        <w:numPr>
          <w:ilvl w:val="0"/>
          <w:numId w:val="2"/>
        </w:numPr>
        <w:ind w:left="780" w:right="780"/>
        <w:divId w:val="1845239049"/>
        <w:rPr>
          <w:lang w:val="uk-UA"/>
        </w:rPr>
      </w:pPr>
      <w:r>
        <w:rPr>
          <w:rStyle w:val="Strong"/>
          <w:lang w:val="uk-UA"/>
        </w:rPr>
        <w:t>Розділ 3. Спілкування з іноземцями</w:t>
      </w:r>
      <w:r>
        <w:rPr>
          <w:lang w:val="uk-UA"/>
        </w:rPr>
        <w:t xml:space="preserve"> — вправа на розуміння і спілкування без досконалого знання мови. </w:t>
      </w:r>
    </w:p>
    <w:p w:rsidR="00540703" w:rsidRDefault="00544672">
      <w:pPr>
        <w:numPr>
          <w:ilvl w:val="0"/>
          <w:numId w:val="2"/>
        </w:numPr>
        <w:ind w:left="780" w:right="780"/>
        <w:divId w:val="1845239049"/>
        <w:rPr>
          <w:lang w:val="uk-UA"/>
        </w:rPr>
      </w:pPr>
      <w:r>
        <w:rPr>
          <w:rStyle w:val="Strong"/>
          <w:lang w:val="uk-UA"/>
        </w:rPr>
        <w:t>Розділ 4. Як продати свої знання мов</w:t>
      </w:r>
      <w:r>
        <w:rPr>
          <w:lang w:val="uk-UA"/>
        </w:rPr>
        <w:t xml:space="preserve"> — як представити своє знання іноземних мов у резюме і на співбесіді під час пошуку роботи. </w:t>
      </w:r>
    </w:p>
    <w:p w:rsidR="00540703" w:rsidRDefault="00544672">
      <w:pPr>
        <w:numPr>
          <w:ilvl w:val="0"/>
          <w:numId w:val="2"/>
        </w:numPr>
        <w:ind w:left="780" w:right="780"/>
        <w:divId w:val="1845239049"/>
        <w:rPr>
          <w:lang w:val="uk-UA"/>
        </w:rPr>
      </w:pPr>
      <w:r>
        <w:rPr>
          <w:rStyle w:val="Strong"/>
          <w:lang w:val="uk-UA"/>
        </w:rPr>
        <w:lastRenderedPageBreak/>
        <w:t>Розділ 5. Подорож світом</w:t>
      </w:r>
      <w:r>
        <w:rPr>
          <w:lang w:val="uk-UA"/>
        </w:rPr>
        <w:t xml:space="preserve"> — розвідка щодо різноманітності культур у світі. </w:t>
      </w:r>
    </w:p>
    <w:p w:rsidR="00540703" w:rsidRDefault="00544672">
      <w:pPr>
        <w:numPr>
          <w:ilvl w:val="0"/>
          <w:numId w:val="2"/>
        </w:numPr>
        <w:ind w:left="780" w:right="780"/>
        <w:divId w:val="1845239049"/>
        <w:rPr>
          <w:lang w:val="uk-UA"/>
        </w:rPr>
      </w:pPr>
      <w:r>
        <w:rPr>
          <w:rStyle w:val="Strong"/>
          <w:lang w:val="uk-UA"/>
        </w:rPr>
        <w:t>Розділ 6. Зголодніли?</w:t>
      </w:r>
      <w:r>
        <w:rPr>
          <w:lang w:val="uk-UA"/>
        </w:rPr>
        <w:t xml:space="preserve"> — деякі приклади того, що їдять люди в різних країнах, починаючи з Британії. </w:t>
      </w:r>
    </w:p>
    <w:p w:rsidR="00540703" w:rsidRDefault="00544672">
      <w:pPr>
        <w:numPr>
          <w:ilvl w:val="0"/>
          <w:numId w:val="2"/>
        </w:numPr>
        <w:ind w:left="780" w:right="780"/>
        <w:divId w:val="1845239049"/>
        <w:rPr>
          <w:lang w:val="uk-UA"/>
        </w:rPr>
      </w:pPr>
      <w:r>
        <w:rPr>
          <w:rStyle w:val="Strong"/>
          <w:lang w:val="uk-UA"/>
        </w:rPr>
        <w:t>Розділ 7. На забуваймо про етикет</w:t>
      </w:r>
      <w:r>
        <w:rPr>
          <w:lang w:val="uk-UA"/>
        </w:rPr>
        <w:t xml:space="preserve"> — як бути ввічливим, знайомлячись і вітаючись із людьми. </w:t>
      </w:r>
    </w:p>
    <w:p w:rsidR="00540703" w:rsidRDefault="00544672">
      <w:pPr>
        <w:numPr>
          <w:ilvl w:val="0"/>
          <w:numId w:val="2"/>
        </w:numPr>
        <w:ind w:left="780" w:right="780"/>
        <w:divId w:val="1845239049"/>
        <w:rPr>
          <w:lang w:val="uk-UA"/>
        </w:rPr>
      </w:pPr>
      <w:r>
        <w:rPr>
          <w:rStyle w:val="Strong"/>
          <w:lang w:val="uk-UA"/>
        </w:rPr>
        <w:t>Розділ 8. 24!</w:t>
      </w:r>
      <w:r>
        <w:rPr>
          <w:lang w:val="uk-UA"/>
        </w:rPr>
        <w:t xml:space="preserve"> — повсякденні дії та робоче життя у різних країнах світу. </w:t>
      </w:r>
    </w:p>
    <w:p w:rsidR="00540703" w:rsidRDefault="00544672">
      <w:pPr>
        <w:divId w:val="1845239049"/>
        <w:rPr>
          <w:lang w:val="uk-UA"/>
        </w:rPr>
      </w:pPr>
      <w:r>
        <w:rPr>
          <w:lang w:val="uk-UA"/>
        </w:rPr>
        <w:t xml:space="preserve">Дізнайтесь більше про курси Відкритого університету, </w:t>
      </w:r>
      <w:hyperlink r:id="rId12" w:history="1">
        <w:r>
          <w:rPr>
            <w:rStyle w:val="Hyperlink"/>
            <w:lang w:val="uk-UA"/>
          </w:rPr>
          <w:t>ознайомившись із нашим онлайн-каталогом</w:t>
        </w:r>
      </w:hyperlink>
      <w:r>
        <w:rPr>
          <w:lang w:val="uk-UA"/>
        </w:rPr>
        <w:t xml:space="preserve">. 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443421114"/>
        <w:rPr>
          <w:rFonts w:eastAsia="Times New Roman"/>
          <w:lang w:val="uk-UA"/>
        </w:rPr>
      </w:pPr>
      <w:bookmarkStart w:id="2" w:name="LearningOutcomes1"/>
      <w:bookmarkEnd w:id="2"/>
      <w:r>
        <w:rPr>
          <w:rFonts w:eastAsia="Times New Roman"/>
          <w:lang w:val="uk-UA"/>
        </w:rPr>
        <w:lastRenderedPageBreak/>
        <w:t>Результати навчання</w:t>
      </w:r>
    </w:p>
    <w:p w:rsidR="00540703" w:rsidRDefault="00544672">
      <w:pPr>
        <w:divId w:val="443421114"/>
        <w:rPr>
          <w:lang w:val="uk-UA"/>
        </w:rPr>
      </w:pPr>
      <w:r>
        <w:rPr>
          <w:lang w:val="uk-UA"/>
        </w:rPr>
        <w:t>Після проходження цього курсу, ви повинні вміти:</w:t>
      </w:r>
    </w:p>
    <w:p w:rsidR="00540703" w:rsidRDefault="00544672">
      <w:pPr>
        <w:numPr>
          <w:ilvl w:val="0"/>
          <w:numId w:val="3"/>
        </w:numPr>
        <w:spacing w:before="0" w:beforeAutospacing="0" w:after="0" w:afterAutospacing="0"/>
        <w:ind w:left="780" w:right="780"/>
        <w:divId w:val="443421114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описати статус англійської мови у світі порівняно з іншими поширеними мовами.</w:t>
      </w:r>
    </w:p>
    <w:p w:rsidR="00540703" w:rsidRDefault="00544672">
      <w:pPr>
        <w:numPr>
          <w:ilvl w:val="0"/>
          <w:numId w:val="4"/>
        </w:numPr>
        <w:spacing w:before="0" w:beforeAutospacing="0" w:after="0" w:afterAutospacing="0"/>
        <w:ind w:left="780" w:right="780"/>
        <w:divId w:val="443421114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визначити причини, через які людям потрібно вчити інші мови</w:t>
      </w:r>
    </w:p>
    <w:p w:rsidR="00540703" w:rsidRDefault="00544672">
      <w:pPr>
        <w:numPr>
          <w:ilvl w:val="0"/>
          <w:numId w:val="5"/>
        </w:numPr>
        <w:spacing w:before="0" w:beforeAutospacing="0" w:after="0" w:afterAutospacing="0"/>
        <w:ind w:left="780" w:right="780"/>
        <w:divId w:val="443421114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ефективно користуватися своїми мовними навичками в практичних ситуаціях, навіть якщо вони лише початкові</w:t>
      </w:r>
    </w:p>
    <w:p w:rsidR="00540703" w:rsidRDefault="00544672">
      <w:pPr>
        <w:numPr>
          <w:ilvl w:val="0"/>
          <w:numId w:val="6"/>
        </w:numPr>
        <w:spacing w:before="0" w:beforeAutospacing="0" w:after="0" w:afterAutospacing="0"/>
        <w:ind w:left="780" w:right="780"/>
        <w:divId w:val="443421114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представити своє знання мов у резюме</w:t>
      </w:r>
    </w:p>
    <w:p w:rsidR="00540703" w:rsidRDefault="00544672">
      <w:pPr>
        <w:numPr>
          <w:ilvl w:val="0"/>
          <w:numId w:val="7"/>
        </w:numPr>
        <w:spacing w:before="0" w:beforeAutospacing="0" w:after="0" w:afterAutospacing="0"/>
        <w:ind w:left="780" w:right="780"/>
        <w:divId w:val="443421114"/>
        <w:rPr>
          <w:rFonts w:eastAsia="Times New Roman"/>
          <w:lang w:val="uk-UA"/>
        </w:rPr>
      </w:pPr>
      <w:r>
        <w:rPr>
          <w:rFonts w:eastAsia="Times New Roman"/>
          <w:lang w:val="uk-UA"/>
        </w:rPr>
        <w:t xml:space="preserve">навести приклади важливих відмінностей між різними культурами, включно з харчовими звичками, етикетом і ввічливістю, повсякденними справами і особливостями робочого життя. 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333801962"/>
        <w:rPr>
          <w:rFonts w:eastAsia="Times New Roman"/>
          <w:lang w:val="uk-UA"/>
        </w:rPr>
      </w:pPr>
      <w:bookmarkStart w:id="3" w:name="Session1"/>
      <w:bookmarkEnd w:id="3"/>
      <w:r>
        <w:rPr>
          <w:rFonts w:eastAsia="Times New Roman"/>
          <w:lang w:val="uk-UA"/>
        </w:rPr>
        <w:t>1. Мови у світі</w:t>
      </w:r>
    </w:p>
    <w:p w:rsidR="00540703" w:rsidRDefault="00544672">
      <w:pPr>
        <w:divId w:val="333801962"/>
        <w:rPr>
          <w:lang w:val="uk-UA"/>
        </w:rPr>
      </w:pPr>
      <w:r>
        <w:rPr>
          <w:lang w:val="uk-UA"/>
        </w:rPr>
        <w:t>Метою цього розділу є ознайомити вас зі світом поза тим, що ви знаєте з власного досвіду.</w:t>
      </w:r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0" w:beforeAutospacing="0" w:after="0" w:afterAutospacing="0" w:line="240" w:lineRule="auto"/>
        <w:outlineLvl w:val="2"/>
        <w:divId w:val="162549481"/>
        <w:rPr>
          <w:rFonts w:eastAsia="Times New Roman"/>
          <w:b/>
          <w:bCs/>
          <w:sz w:val="36"/>
          <w:szCs w:val="36"/>
          <w:lang w:val="uk-UA"/>
        </w:rPr>
      </w:pPr>
      <w:bookmarkStart w:id="4" w:name="Session1_Activity1"/>
      <w:bookmarkEnd w:id="4"/>
      <w:r>
        <w:rPr>
          <w:rFonts w:eastAsia="Times New Roman"/>
          <w:b/>
          <w:bCs/>
          <w:sz w:val="36"/>
          <w:szCs w:val="36"/>
          <w:lang w:val="uk-UA"/>
        </w:rPr>
        <w:t>Вправа 1. Англійська у світі</w:t>
      </w:r>
    </w:p>
    <w:p w:rsidR="00540703" w:rsidRDefault="00544672">
      <w:pPr>
        <w:pStyle w:val="timing"/>
        <w:divId w:val="793987178"/>
        <w:rPr>
          <w:lang w:val="uk-UA"/>
        </w:rPr>
      </w:pPr>
      <w:r>
        <w:rPr>
          <w:lang w:val="uk-UA"/>
        </w:rPr>
        <w:t>Час виконання — 5 хвилин</w:t>
      </w:r>
    </w:p>
    <w:p w:rsidR="00540703" w:rsidRDefault="00544672">
      <w:pPr>
        <w:divId w:val="793987178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2080521675"/>
        <w:rPr>
          <w:lang w:val="uk-UA"/>
        </w:rPr>
      </w:pPr>
      <w:bookmarkStart w:id="5" w:name="Session1_Question1"/>
      <w:bookmarkEnd w:id="5"/>
      <w:r>
        <w:rPr>
          <w:lang w:val="uk-UA"/>
        </w:rPr>
        <w:t xml:space="preserve">У яких країнах англійська мова є офіційною? Подивіться на карту нижче і виділіть країни, де, на вашу думку, англійська мова є офіційною. Що ви помітили? Яку мову, на ваш погляд, важливо знати? </w:t>
      </w:r>
    </w:p>
    <w:p w:rsidR="00540703" w:rsidRDefault="00544672">
      <w:pPr>
        <w:divId w:val="2080521675"/>
        <w:rPr>
          <w:lang w:val="uk-UA"/>
        </w:rPr>
      </w:pPr>
      <w:r>
        <w:rPr>
          <w:vanish/>
          <w:lang w:val="uk-UA"/>
        </w:rPr>
        <w:t>Start of Figure</w:t>
      </w:r>
    </w:p>
    <w:p w:rsidR="00540703" w:rsidRDefault="00544672">
      <w:pPr>
        <w:spacing w:before="240" w:beforeAutospacing="0" w:after="240" w:afterAutospacing="0" w:line="240" w:lineRule="auto"/>
        <w:divId w:val="185599548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6" w:name="Session1_Figure1"/>
      <w:bookmarkEnd w:id="6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8D0815" wp14:editId="5C7BC66C">
            <wp:extent cx="5278120" cy="3836706"/>
            <wp:effectExtent l="0" t="0" r="0" b="0"/>
            <wp:docPr id="2" name="Picture 2" descr="D:\AaaF\OUT\httpswwwopeneduopenlearn_cmid136100_2022-09-28_13-43-48_cc89baac670e443a8910d9508f30c024\word\assets\_7265df04babf59f65fa2453eb1d1d19174d5e99c_langstu_1sec1p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aF\OUT\httpswwwopeneduopenlearn_cmid136100_2022-09-28_13-43-48_cc89baac670e443a8910d9508f30c024\word\assets\_7265df04babf59f65fa2453eb1d1d19174d5e99c_langstu_1sec1pps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3" w:rsidRDefault="00544672">
      <w:pPr>
        <w:divId w:val="2080521675"/>
        <w:rPr>
          <w:lang w:val="uk-UA"/>
        </w:rPr>
      </w:pPr>
      <w:r>
        <w:rPr>
          <w:vanish/>
          <w:lang w:val="uk-UA"/>
        </w:rPr>
        <w:t>End of Figure</w:t>
      </w:r>
    </w:p>
    <w:p w:rsidR="00540703" w:rsidRDefault="00544672">
      <w:pPr>
        <w:divId w:val="793987178"/>
        <w:rPr>
          <w:lang w:val="uk-UA"/>
        </w:rPr>
      </w:pPr>
      <w:r>
        <w:rPr>
          <w:vanish/>
          <w:lang w:val="uk-UA"/>
        </w:rPr>
        <w:t>End of Question</w:t>
      </w:r>
    </w:p>
    <w:bookmarkStart w:id="7" w:name="View_Session1_Discussion1"/>
    <w:p w:rsidR="00540703" w:rsidRDefault="00544672">
      <w:pPr>
        <w:pStyle w:val="navbutton"/>
        <w:divId w:val="793987178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"Session1_Discussion1"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discussion - Вправа 1. Англійська у світі</w:t>
      </w:r>
      <w:r>
        <w:rPr>
          <w:lang w:val="uk-UA"/>
        </w:rPr>
        <w:fldChar w:fldCharType="end"/>
      </w:r>
      <w:bookmarkEnd w:id="7"/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532377030"/>
        <w:rPr>
          <w:rFonts w:eastAsia="Times New Roman"/>
          <w:b/>
          <w:bCs/>
          <w:sz w:val="36"/>
          <w:szCs w:val="36"/>
          <w:lang w:val="uk-UA"/>
        </w:rPr>
      </w:pPr>
      <w:bookmarkStart w:id="8" w:name="Session1_Activity2"/>
      <w:bookmarkEnd w:id="8"/>
      <w:r>
        <w:rPr>
          <w:rFonts w:eastAsia="Times New Roman"/>
          <w:b/>
          <w:bCs/>
          <w:sz w:val="36"/>
          <w:szCs w:val="36"/>
          <w:lang w:val="uk-UA"/>
        </w:rPr>
        <w:t>Вправа 2. Іноземні слова в англійській мові</w:t>
      </w:r>
    </w:p>
    <w:p w:rsidR="00540703" w:rsidRDefault="00544672">
      <w:pPr>
        <w:pStyle w:val="timing"/>
        <w:divId w:val="1820150208"/>
        <w:rPr>
          <w:lang w:val="uk-UA"/>
        </w:rPr>
      </w:pPr>
      <w:r>
        <w:rPr>
          <w:lang w:val="uk-UA"/>
        </w:rPr>
        <w:t>Час виконання — 5 хвилин</w:t>
      </w:r>
    </w:p>
    <w:p w:rsidR="00540703" w:rsidRDefault="00544672">
      <w:pPr>
        <w:divId w:val="1820150208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891528648"/>
        <w:rPr>
          <w:lang w:val="uk-UA"/>
        </w:rPr>
      </w:pPr>
      <w:bookmarkStart w:id="9" w:name="Session1_Question2"/>
      <w:bookmarkEnd w:id="9"/>
      <w:r>
        <w:rPr>
          <w:lang w:val="uk-UA"/>
        </w:rPr>
        <w:t xml:space="preserve">Згадайте слова, які ви використовуєте в повсякденному житті, і спробуйте скласти список приблизно з трьох слів із зазначенням їх походження, наприклад піца, кебаб тощо. </w:t>
      </w:r>
    </w:p>
    <w:p w:rsidR="00540703" w:rsidRDefault="00544672">
      <w:pPr>
        <w:divId w:val="1820150208"/>
        <w:rPr>
          <w:lang w:val="uk-UA"/>
        </w:rPr>
      </w:pPr>
      <w:r>
        <w:rPr>
          <w:vanish/>
          <w:lang w:val="uk-UA"/>
        </w:rPr>
        <w:t>End of Question</w:t>
      </w:r>
    </w:p>
    <w:bookmarkStart w:id="10" w:name="View_Session1_Discussion2"/>
    <w:p w:rsidR="00540703" w:rsidRDefault="00544672">
      <w:pPr>
        <w:pStyle w:val="navbutton"/>
        <w:divId w:val="1820150208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"Session1_Discussion2"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discussion - Вправа 2. Іноземні слова в англійській мові</w:t>
      </w:r>
      <w:r>
        <w:rPr>
          <w:lang w:val="uk-UA"/>
        </w:rPr>
        <w:fldChar w:fldCharType="end"/>
      </w:r>
      <w:bookmarkEnd w:id="10"/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200093466"/>
        <w:rPr>
          <w:rFonts w:eastAsia="Times New Roman"/>
          <w:b/>
          <w:bCs/>
          <w:sz w:val="36"/>
          <w:szCs w:val="36"/>
          <w:lang w:val="uk-UA"/>
        </w:rPr>
      </w:pPr>
      <w:bookmarkStart w:id="11" w:name="Session1_Activity3"/>
      <w:bookmarkEnd w:id="11"/>
      <w:r>
        <w:rPr>
          <w:rFonts w:eastAsia="Times New Roman"/>
          <w:b/>
          <w:bCs/>
          <w:sz w:val="36"/>
          <w:szCs w:val="36"/>
          <w:lang w:val="uk-UA"/>
        </w:rPr>
        <w:t>Вправа 3. Офіційна мова</w:t>
      </w:r>
    </w:p>
    <w:p w:rsidR="00540703" w:rsidRDefault="00544672">
      <w:pPr>
        <w:pStyle w:val="timing"/>
        <w:divId w:val="1641223513"/>
        <w:rPr>
          <w:lang w:val="uk-UA"/>
        </w:rPr>
      </w:pPr>
      <w:r>
        <w:rPr>
          <w:lang w:val="uk-UA"/>
        </w:rPr>
        <w:t>Час виконання — 10 хвилин</w:t>
      </w:r>
    </w:p>
    <w:p w:rsidR="00540703" w:rsidRDefault="00544672">
      <w:pPr>
        <w:divId w:val="1641223513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826317832"/>
        <w:rPr>
          <w:lang w:val="uk-UA"/>
        </w:rPr>
      </w:pPr>
      <w:bookmarkStart w:id="12" w:name="Session1_Question3"/>
      <w:bookmarkEnd w:id="12"/>
      <w:r>
        <w:rPr>
          <w:lang w:val="uk-UA"/>
        </w:rPr>
        <w:t>У нижченаведеній таблиці наведений список із десяти країн. Напишіть, якою, на вашу думку, є офіційна мова в цих країнах.</w:t>
      </w:r>
    </w:p>
    <w:p w:rsidR="00540703" w:rsidRDefault="00544672">
      <w:pPr>
        <w:divId w:val="1826317832"/>
        <w:rPr>
          <w:lang w:val="uk-UA"/>
        </w:rPr>
      </w:pPr>
      <w:r>
        <w:rPr>
          <w:vanish/>
          <w:lang w:val="uk-UA"/>
        </w:rPr>
        <w:t>Start of Table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2"/>
        <w:gridCol w:w="5602"/>
        <w:gridCol w:w="2212"/>
      </w:tblGrid>
      <w:tr w:rsidR="00540703">
        <w:trPr>
          <w:divId w:val="104860652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rPr>
                <w:lang w:val="uk-UA"/>
              </w:rPr>
            </w:pPr>
            <w:bookmarkStart w:id="13" w:name="Session1_Table1"/>
            <w:bookmarkEnd w:id="13"/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Країна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Мова</w:t>
            </w:r>
          </w:p>
        </w:tc>
      </w:tr>
      <w:tr w:rsidR="00540703">
        <w:trPr>
          <w:divId w:val="104860652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Бразилія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04860652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Індія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04860652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Південна Африка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04860652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Швейцарія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04860652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Єгипет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04860652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04860652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Філіппіни 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04860652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Андорра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04860652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Чилі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04860652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Малайзія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40703" w:rsidRDefault="00544672">
      <w:pPr>
        <w:divId w:val="1826317832"/>
        <w:rPr>
          <w:lang w:val="uk-UA"/>
        </w:rPr>
      </w:pPr>
      <w:r>
        <w:rPr>
          <w:vanish/>
          <w:lang w:val="uk-UA"/>
        </w:rPr>
        <w:t>End of Table</w:t>
      </w:r>
    </w:p>
    <w:p w:rsidR="00540703" w:rsidRDefault="00544672">
      <w:pPr>
        <w:divId w:val="1641223513"/>
        <w:rPr>
          <w:lang w:val="uk-UA"/>
        </w:rPr>
      </w:pPr>
      <w:r>
        <w:rPr>
          <w:vanish/>
          <w:lang w:val="uk-UA"/>
        </w:rPr>
        <w:t>End of Question</w:t>
      </w:r>
    </w:p>
    <w:bookmarkStart w:id="14" w:name="View_Session1_Answer1"/>
    <w:p w:rsidR="00540703" w:rsidRDefault="00544672">
      <w:pPr>
        <w:pStyle w:val="navbutton"/>
        <w:divId w:val="1641223513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"Session1_Answer1"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answer - Вправа 3. Офіційна мова</w:t>
      </w:r>
      <w:r>
        <w:rPr>
          <w:lang w:val="uk-UA"/>
        </w:rPr>
        <w:fldChar w:fldCharType="end"/>
      </w:r>
      <w:bookmarkEnd w:id="14"/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0" w:beforeAutospacing="0" w:after="0" w:afterAutospacing="0" w:line="240" w:lineRule="auto"/>
        <w:outlineLvl w:val="2"/>
        <w:divId w:val="1705401831"/>
        <w:rPr>
          <w:rFonts w:eastAsia="Times New Roman"/>
          <w:b/>
          <w:bCs/>
          <w:sz w:val="36"/>
          <w:szCs w:val="36"/>
          <w:lang w:val="uk-UA"/>
        </w:rPr>
      </w:pPr>
      <w:bookmarkStart w:id="15" w:name="Session1_Activity4"/>
      <w:bookmarkEnd w:id="15"/>
      <w:r>
        <w:rPr>
          <w:rFonts w:eastAsia="Times New Roman"/>
          <w:b/>
          <w:bCs/>
          <w:sz w:val="36"/>
          <w:szCs w:val="36"/>
          <w:lang w:val="uk-UA"/>
        </w:rPr>
        <w:t>Вправа 4. Найпоширеніші мови світу</w:t>
      </w:r>
    </w:p>
    <w:p w:rsidR="00540703" w:rsidRDefault="00544672">
      <w:pPr>
        <w:pStyle w:val="timing"/>
        <w:divId w:val="1511262110"/>
        <w:rPr>
          <w:lang w:val="uk-UA"/>
        </w:rPr>
      </w:pPr>
      <w:r>
        <w:rPr>
          <w:lang w:val="uk-UA"/>
        </w:rPr>
        <w:t>Час виконання — 10 хвилин</w:t>
      </w:r>
    </w:p>
    <w:p w:rsidR="00540703" w:rsidRDefault="00544672">
      <w:pPr>
        <w:divId w:val="1511262110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807629074"/>
        <w:rPr>
          <w:lang w:val="uk-UA"/>
        </w:rPr>
      </w:pPr>
      <w:bookmarkStart w:id="16" w:name="Session1_Question4"/>
      <w:bookmarkEnd w:id="16"/>
      <w:r>
        <w:rPr>
          <w:lang w:val="uk-UA"/>
        </w:rPr>
        <w:t xml:space="preserve">На зображенні нижче ви бачите список найпоширеніших мов світу. Розташуйте їх у порядку поширеності і вкажіть приблизну кількість людей, для яких та чи інша мова є </w:t>
      </w:r>
      <w:r>
        <w:rPr>
          <w:rStyle w:val="Strong"/>
          <w:lang w:val="uk-UA"/>
        </w:rPr>
        <w:t>рідною</w:t>
      </w:r>
      <w:r>
        <w:rPr>
          <w:lang w:val="uk-UA"/>
        </w:rPr>
        <w:t xml:space="preserve"> . </w:t>
      </w:r>
    </w:p>
    <w:p w:rsidR="00540703" w:rsidRDefault="00544672">
      <w:pPr>
        <w:divId w:val="807629074"/>
        <w:rPr>
          <w:lang w:val="uk-UA"/>
        </w:rPr>
      </w:pPr>
      <w:r>
        <w:rPr>
          <w:vanish/>
          <w:lang w:val="uk-UA"/>
        </w:rPr>
        <w:t>Start of Figure</w:t>
      </w:r>
    </w:p>
    <w:p w:rsidR="00540703" w:rsidRDefault="00544672">
      <w:pPr>
        <w:spacing w:before="240" w:beforeAutospacing="0" w:after="240" w:afterAutospacing="0" w:line="240" w:lineRule="auto"/>
        <w:divId w:val="236281123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17" w:name="Session1_Figure4"/>
      <w:bookmarkEnd w:id="17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78114D" wp14:editId="003C7850">
            <wp:extent cx="5278120" cy="3635331"/>
            <wp:effectExtent l="0" t="0" r="0" b="3810"/>
            <wp:docPr id="3" name="Picture 3" descr="D:\AaaF\OUT\httpswwwopeneduopenlearn_cmid136100_2022-09-28_13-43-48_cc89baac670e443a8910d9508f30c024\word\assets\_29c38bc9c0adc62a537e8eed4227453395d25861_langstu_1sec1p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aF\OUT\httpswwwopeneduopenlearn_cmid136100_2022-09-28_13-43-48_cc89baac670e443a8910d9508f30c024\word\assets\_29c38bc9c0adc62a537e8eed4227453395d25861_langstu_1sec1pps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3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3" w:rsidRDefault="00544672">
      <w:pPr>
        <w:divId w:val="807629074"/>
        <w:rPr>
          <w:lang w:val="uk-UA"/>
        </w:rPr>
      </w:pPr>
      <w:r>
        <w:rPr>
          <w:vanish/>
          <w:lang w:val="uk-UA"/>
        </w:rPr>
        <w:t>End of Figure</w:t>
      </w:r>
    </w:p>
    <w:p w:rsidR="00540703" w:rsidRDefault="00544672">
      <w:pPr>
        <w:divId w:val="1511262110"/>
        <w:rPr>
          <w:lang w:val="uk-UA"/>
        </w:rPr>
      </w:pPr>
      <w:r>
        <w:rPr>
          <w:vanish/>
          <w:lang w:val="uk-UA"/>
        </w:rPr>
        <w:t>End of Question</w:t>
      </w:r>
    </w:p>
    <w:bookmarkStart w:id="18" w:name="View_Session1_Answer2"/>
    <w:p w:rsidR="00540703" w:rsidRDefault="00544672">
      <w:pPr>
        <w:pStyle w:val="navbutton"/>
        <w:divId w:val="151126211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"Session1_Answer2"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answer - Вправа 4. Найпоширеніші мови світу</w:t>
      </w:r>
      <w:r>
        <w:rPr>
          <w:lang w:val="uk-UA"/>
        </w:rPr>
        <w:fldChar w:fldCharType="end"/>
      </w:r>
      <w:bookmarkEnd w:id="18"/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67450219"/>
        <w:rPr>
          <w:rFonts w:eastAsia="Times New Roman"/>
          <w:b/>
          <w:bCs/>
          <w:sz w:val="36"/>
          <w:szCs w:val="36"/>
          <w:lang w:val="uk-UA"/>
        </w:rPr>
      </w:pPr>
      <w:bookmarkStart w:id="19" w:name="Session1_Activity5"/>
      <w:bookmarkEnd w:id="19"/>
      <w:r>
        <w:rPr>
          <w:rFonts w:eastAsia="Times New Roman"/>
          <w:b/>
          <w:bCs/>
          <w:sz w:val="36"/>
          <w:szCs w:val="36"/>
          <w:lang w:val="uk-UA"/>
        </w:rPr>
        <w:t>Вправа 5. Англійські слова іноземного походження</w:t>
      </w:r>
    </w:p>
    <w:p w:rsidR="00540703" w:rsidRDefault="00544672">
      <w:pPr>
        <w:pStyle w:val="timing"/>
        <w:divId w:val="792405377"/>
        <w:rPr>
          <w:lang w:val="uk-UA"/>
        </w:rPr>
      </w:pPr>
      <w:r>
        <w:rPr>
          <w:lang w:val="uk-UA"/>
        </w:rPr>
        <w:t>Час виконання — 15 хвилин</w:t>
      </w:r>
    </w:p>
    <w:p w:rsidR="00540703" w:rsidRDefault="00544672">
      <w:pPr>
        <w:divId w:val="792405377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483307638"/>
        <w:rPr>
          <w:lang w:val="uk-UA"/>
        </w:rPr>
      </w:pPr>
      <w:bookmarkStart w:id="20" w:name="Session1_Question5"/>
      <w:bookmarkEnd w:id="20"/>
      <w:r>
        <w:rPr>
          <w:lang w:val="uk-UA"/>
        </w:rPr>
        <w:t xml:space="preserve">Слова, що наведені нижче, походять з поширених, а не рідкісних мов. Подумайте, з якої мови походять ці слова і запишіть свої відповіді для кожного з них. Всього має бути п'ять різних мов. </w:t>
      </w:r>
    </w:p>
    <w:p w:rsidR="00540703" w:rsidRDefault="00544672">
      <w:pPr>
        <w:divId w:val="1483307638"/>
        <w:rPr>
          <w:lang w:val="uk-UA"/>
        </w:rPr>
      </w:pPr>
      <w:r>
        <w:rPr>
          <w:vanish/>
          <w:lang w:val="uk-UA"/>
        </w:rPr>
        <w:t>Start of Table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40703">
        <w:trPr>
          <w:divId w:val="183179754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21" w:name="Session1_Table4"/>
            <w:bookmarkEnd w:id="2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Слово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Походження</w:t>
            </w:r>
          </w:p>
        </w:tc>
      </w:tr>
      <w:tr w:rsidR="00540703">
        <w:trPr>
          <w:divId w:val="183179754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Alcohol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83179754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Bonanza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83179754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Cafeteria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83179754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Casserole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83179754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Hamburger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83179754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Jungle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83179754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Muesli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83179754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Shampoo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83179754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Tartare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0703">
        <w:trPr>
          <w:divId w:val="183179754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Tobacco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40703" w:rsidRDefault="00544672">
      <w:pPr>
        <w:divId w:val="1483307638"/>
        <w:rPr>
          <w:lang w:val="uk-UA"/>
        </w:rPr>
      </w:pPr>
      <w:r>
        <w:rPr>
          <w:vanish/>
          <w:lang w:val="uk-UA"/>
        </w:rPr>
        <w:t>End of Table</w:t>
      </w:r>
    </w:p>
    <w:p w:rsidR="00540703" w:rsidRDefault="00544672">
      <w:pPr>
        <w:divId w:val="792405377"/>
        <w:rPr>
          <w:lang w:val="uk-UA"/>
        </w:rPr>
      </w:pPr>
      <w:r>
        <w:rPr>
          <w:vanish/>
          <w:lang w:val="uk-UA"/>
        </w:rPr>
        <w:t>End of Question</w:t>
      </w:r>
    </w:p>
    <w:bookmarkStart w:id="22" w:name="View_Session1_Answer3"/>
    <w:p w:rsidR="00540703" w:rsidRDefault="00544672">
      <w:pPr>
        <w:pStyle w:val="navbutton"/>
        <w:divId w:val="792405377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"Session1_Answer3"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answer - Вправа 5. Англійські слова іноземного походження</w:t>
      </w:r>
      <w:r>
        <w:rPr>
          <w:lang w:val="uk-UA"/>
        </w:rPr>
        <w:fldChar w:fldCharType="end"/>
      </w:r>
      <w:bookmarkEnd w:id="22"/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307829742"/>
        <w:rPr>
          <w:rFonts w:eastAsia="Times New Roman"/>
          <w:b/>
          <w:bCs/>
          <w:sz w:val="36"/>
          <w:szCs w:val="36"/>
          <w:lang w:val="uk-UA"/>
        </w:rPr>
      </w:pPr>
      <w:bookmarkStart w:id="23" w:name="Session1_Activity6"/>
      <w:bookmarkEnd w:id="23"/>
      <w:r>
        <w:rPr>
          <w:rFonts w:eastAsia="Times New Roman"/>
          <w:b/>
          <w:bCs/>
          <w:sz w:val="36"/>
          <w:szCs w:val="36"/>
          <w:lang w:val="uk-UA"/>
        </w:rPr>
        <w:t>Вправа 6. Міркування</w:t>
      </w:r>
    </w:p>
    <w:p w:rsidR="00540703" w:rsidRDefault="00544672">
      <w:pPr>
        <w:divId w:val="253904559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266618228"/>
        <w:rPr>
          <w:lang w:val="uk-UA"/>
        </w:rPr>
      </w:pPr>
      <w:bookmarkStart w:id="24" w:name="Session1_Question6"/>
      <w:bookmarkEnd w:id="24"/>
      <w:r>
        <w:rPr>
          <w:lang w:val="uk-UA"/>
        </w:rPr>
        <w:t xml:space="preserve">Запишіть кілька речень про те, що ви дізналися про мови в світі взагалі, і зокрема, про англійську мову. Якщо хочете, можете поділитися своїми думками в розділі для коментарів нижче. </w:t>
      </w:r>
    </w:p>
    <w:p w:rsidR="00540703" w:rsidRDefault="00544672">
      <w:pPr>
        <w:divId w:val="253904559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333801962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581767769"/>
        <w:rPr>
          <w:rFonts w:eastAsia="Times New Roman"/>
          <w:lang w:val="uk-UA"/>
        </w:rPr>
      </w:pPr>
      <w:bookmarkStart w:id="25" w:name="Session2"/>
      <w:bookmarkEnd w:id="25"/>
      <w:r>
        <w:rPr>
          <w:rFonts w:eastAsia="Times New Roman"/>
          <w:lang w:val="uk-UA"/>
        </w:rPr>
        <w:t xml:space="preserve">2. Навіщо вивчати мови? </w:t>
      </w:r>
    </w:p>
    <w:p w:rsidR="00540703" w:rsidRDefault="00544672">
      <w:pPr>
        <w:divId w:val="581767769"/>
        <w:rPr>
          <w:lang w:val="uk-UA"/>
        </w:rPr>
      </w:pPr>
      <w:r>
        <w:rPr>
          <w:lang w:val="uk-UA"/>
        </w:rPr>
        <w:t>Цей розділ має на меті продемонструвати важливість вивчення мов і дати вам відчути красу різноманітності мов у світі.</w:t>
      </w:r>
    </w:p>
    <w:p w:rsidR="00540703" w:rsidRDefault="00544672">
      <w:pPr>
        <w:divId w:val="581767769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678270120"/>
        <w:rPr>
          <w:rFonts w:eastAsia="Times New Roman"/>
          <w:b/>
          <w:bCs/>
          <w:sz w:val="36"/>
          <w:szCs w:val="36"/>
          <w:lang w:val="uk-UA"/>
        </w:rPr>
      </w:pPr>
      <w:bookmarkStart w:id="26" w:name="Session2_Activity1"/>
      <w:bookmarkEnd w:id="26"/>
      <w:r>
        <w:rPr>
          <w:rFonts w:eastAsia="Times New Roman"/>
          <w:b/>
          <w:bCs/>
          <w:sz w:val="36"/>
          <w:szCs w:val="36"/>
          <w:lang w:val="uk-UA"/>
        </w:rPr>
        <w:t>Вправа 7</w:t>
      </w:r>
    </w:p>
    <w:p w:rsidR="00540703" w:rsidRDefault="00544672">
      <w:pPr>
        <w:pStyle w:val="timing"/>
        <w:divId w:val="1728993755"/>
        <w:rPr>
          <w:lang w:val="uk-UA"/>
        </w:rPr>
      </w:pPr>
      <w:r>
        <w:rPr>
          <w:lang w:val="uk-UA"/>
        </w:rPr>
        <w:t>Час виконання — 10 хвилин</w:t>
      </w:r>
    </w:p>
    <w:p w:rsidR="00540703" w:rsidRDefault="00544672">
      <w:pPr>
        <w:divId w:val="1728993755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748838692"/>
        <w:rPr>
          <w:lang w:val="uk-UA"/>
        </w:rPr>
      </w:pPr>
      <w:bookmarkStart w:id="27" w:name="Session2_Question1"/>
      <w:bookmarkEnd w:id="27"/>
      <w:r>
        <w:rPr>
          <w:lang w:val="uk-UA"/>
        </w:rPr>
        <w:t>Перш ніж почати, подумайте про основні причини, навіщо потрібно вивчати мови. Запишіть свої думки.</w:t>
      </w:r>
    </w:p>
    <w:p w:rsidR="00540703" w:rsidRDefault="00544672">
      <w:pPr>
        <w:divId w:val="1728993755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581767769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581767769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899895227"/>
        <w:rPr>
          <w:rFonts w:eastAsia="Times New Roman"/>
          <w:b/>
          <w:bCs/>
          <w:sz w:val="36"/>
          <w:szCs w:val="36"/>
          <w:lang w:val="uk-UA"/>
        </w:rPr>
      </w:pPr>
      <w:bookmarkStart w:id="28" w:name="Session2_Activity2"/>
      <w:bookmarkEnd w:id="28"/>
      <w:r>
        <w:rPr>
          <w:rFonts w:eastAsia="Times New Roman"/>
          <w:b/>
          <w:bCs/>
          <w:sz w:val="36"/>
          <w:szCs w:val="36"/>
          <w:lang w:val="uk-UA"/>
        </w:rPr>
        <w:t>Вправа 8. Реакції</w:t>
      </w:r>
    </w:p>
    <w:p w:rsidR="00540703" w:rsidRDefault="00544672">
      <w:pPr>
        <w:pStyle w:val="timing"/>
        <w:divId w:val="439032128"/>
        <w:rPr>
          <w:lang w:val="uk-UA"/>
        </w:rPr>
      </w:pPr>
      <w:r>
        <w:rPr>
          <w:lang w:val="uk-UA"/>
        </w:rPr>
        <w:t>Час виконання — 5 хвилин</w:t>
      </w:r>
    </w:p>
    <w:p w:rsidR="00540703" w:rsidRDefault="00544672">
      <w:pPr>
        <w:divId w:val="439032128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2042784970"/>
        <w:rPr>
          <w:lang w:val="uk-UA"/>
        </w:rPr>
      </w:pPr>
      <w:bookmarkStart w:id="29" w:name="Session2_Question2"/>
      <w:bookmarkEnd w:id="29"/>
      <w:r>
        <w:rPr>
          <w:lang w:val="uk-UA"/>
        </w:rPr>
        <w:t>Нижче наведено набір тверджень і реакцій на них. Прочитайте їх і зіставте твердження з реакцією на нього.</w:t>
      </w:r>
    </w:p>
    <w:p w:rsidR="00540703" w:rsidRDefault="00544672">
      <w:pPr>
        <w:divId w:val="2042784970"/>
        <w:rPr>
          <w:lang w:val="uk-UA"/>
        </w:rPr>
      </w:pPr>
      <w:r>
        <w:rPr>
          <w:rStyle w:val="Strong"/>
          <w:lang w:val="uk-UA"/>
        </w:rPr>
        <w:t>Твердження:</w:t>
      </w:r>
    </w:p>
    <w:p w:rsidR="00540703" w:rsidRDefault="00544672">
      <w:pPr>
        <w:numPr>
          <w:ilvl w:val="0"/>
          <w:numId w:val="8"/>
        </w:numPr>
        <w:ind w:left="780" w:right="780"/>
        <w:divId w:val="2042784970"/>
        <w:rPr>
          <w:lang w:val="uk-UA"/>
        </w:rPr>
      </w:pPr>
      <w:r>
        <w:rPr>
          <w:lang w:val="uk-UA"/>
        </w:rPr>
        <w:t>Вивчати інші мови не потрібно, тому що всі знають англійську!</w:t>
      </w:r>
    </w:p>
    <w:p w:rsidR="00540703" w:rsidRDefault="00544672">
      <w:pPr>
        <w:numPr>
          <w:ilvl w:val="0"/>
          <w:numId w:val="8"/>
        </w:numPr>
        <w:ind w:left="780" w:right="780"/>
        <w:divId w:val="2042784970"/>
        <w:rPr>
          <w:lang w:val="uk-UA"/>
        </w:rPr>
      </w:pPr>
      <w:r>
        <w:rPr>
          <w:lang w:val="uk-UA"/>
        </w:rPr>
        <w:t>Я вивчу іншу мову пізніше, якщо це знадобиться мені для роботи</w:t>
      </w:r>
    </w:p>
    <w:p w:rsidR="00540703" w:rsidRDefault="00544672">
      <w:pPr>
        <w:numPr>
          <w:ilvl w:val="0"/>
          <w:numId w:val="8"/>
        </w:numPr>
        <w:ind w:left="780" w:right="780"/>
        <w:divId w:val="2042784970"/>
        <w:rPr>
          <w:lang w:val="uk-UA"/>
        </w:rPr>
      </w:pPr>
      <w:r>
        <w:rPr>
          <w:lang w:val="uk-UA"/>
        </w:rPr>
        <w:t>Навіщо вивчаті інші мови... Це не допоможе мені заробляти більше.</w:t>
      </w:r>
    </w:p>
    <w:p w:rsidR="00540703" w:rsidRDefault="00544672">
      <w:pPr>
        <w:numPr>
          <w:ilvl w:val="0"/>
          <w:numId w:val="8"/>
        </w:numPr>
        <w:ind w:left="780" w:right="780"/>
        <w:divId w:val="2042784970"/>
        <w:rPr>
          <w:lang w:val="uk-UA"/>
        </w:rPr>
      </w:pPr>
      <w:r>
        <w:rPr>
          <w:lang w:val="uk-UA"/>
        </w:rPr>
        <w:t>Я ніколи не їжджу відпочивати за кордон, тож мені не потрібні іноземні мови.</w:t>
      </w:r>
    </w:p>
    <w:p w:rsidR="00540703" w:rsidRDefault="00544672">
      <w:pPr>
        <w:numPr>
          <w:ilvl w:val="0"/>
          <w:numId w:val="8"/>
        </w:numPr>
        <w:ind w:left="780" w:right="780"/>
        <w:divId w:val="2042784970"/>
        <w:rPr>
          <w:lang w:val="uk-UA"/>
        </w:rPr>
      </w:pPr>
      <w:r>
        <w:rPr>
          <w:lang w:val="uk-UA"/>
        </w:rPr>
        <w:t>Вивчити іноземну мову занадто складно.</w:t>
      </w:r>
    </w:p>
    <w:p w:rsidR="00540703" w:rsidRDefault="00544672">
      <w:pPr>
        <w:numPr>
          <w:ilvl w:val="0"/>
          <w:numId w:val="8"/>
        </w:numPr>
        <w:ind w:left="780" w:right="780"/>
        <w:divId w:val="2042784970"/>
        <w:rPr>
          <w:lang w:val="uk-UA"/>
        </w:rPr>
      </w:pPr>
      <w:r>
        <w:rPr>
          <w:lang w:val="uk-UA"/>
        </w:rPr>
        <w:t>Для роботи, якої я хочу займатись, мені не потрібно знати іноземні мови.</w:t>
      </w:r>
    </w:p>
    <w:p w:rsidR="00540703" w:rsidRDefault="00544672">
      <w:pPr>
        <w:divId w:val="2042784970"/>
        <w:rPr>
          <w:lang w:val="uk-UA"/>
        </w:rPr>
      </w:pPr>
      <w:r>
        <w:rPr>
          <w:rStyle w:val="Strong"/>
          <w:lang w:val="uk-UA"/>
        </w:rPr>
        <w:t>Реакції:</w:t>
      </w:r>
    </w:p>
    <w:p w:rsidR="00540703" w:rsidRDefault="00544672">
      <w:pPr>
        <w:divId w:val="2042784970"/>
        <w:rPr>
          <w:lang w:val="uk-UA"/>
        </w:rPr>
      </w:pPr>
      <w:r>
        <w:rPr>
          <w:lang w:val="uk-UA"/>
        </w:rPr>
        <w:t xml:space="preserve">Реакції [These will need to be placed in a random order. At the moment, they are placed in order to identify that the correct reaction to 1 is A, 2 is B, 3 is C, 4 is D, 5 is E, 6 is F – answers to be provided after activity as collapsible text.]. </w:t>
      </w:r>
    </w:p>
    <w:p w:rsidR="00540703" w:rsidRDefault="00544672">
      <w:pPr>
        <w:divId w:val="2042784970"/>
        <w:rPr>
          <w:lang w:val="uk-UA"/>
        </w:rPr>
      </w:pPr>
      <w:r>
        <w:rPr>
          <w:lang w:val="uk-UA"/>
        </w:rPr>
        <w:t xml:space="preserve">А. Далеко не </w:t>
      </w:r>
      <w:r>
        <w:rPr>
          <w:rStyle w:val="Emphasis"/>
          <w:lang w:val="uk-UA"/>
        </w:rPr>
        <w:t>всі</w:t>
      </w:r>
      <w:r>
        <w:rPr>
          <w:lang w:val="uk-UA"/>
        </w:rPr>
        <w:t xml:space="preserve"> розмовляють англійською. Згідно з виданням ЦРУ «CIA World Fact Book», тільки 5,6% населення Землі володіють англійською мовою, як основною. Якщо враховувати тих, для кого англійська є другою чи третьою мовою спілкування, цей відсоток збільшується вдвічі. Тобто, за приблизними підрахунками, більше ніж чотири п'ятих населення Землі </w:t>
      </w:r>
      <w:r>
        <w:rPr>
          <w:rStyle w:val="Strong"/>
          <w:lang w:val="uk-UA"/>
        </w:rPr>
        <w:t>не</w:t>
      </w:r>
      <w:r>
        <w:rPr>
          <w:lang w:val="uk-UA"/>
        </w:rPr>
        <w:t xml:space="preserve"> знає англійської мови. </w:t>
      </w:r>
      <w:r>
        <w:rPr>
          <w:rStyle w:val="Emphasis"/>
          <w:lang w:val="uk-UA"/>
        </w:rPr>
        <w:t>Джерело: http://www.vistawide.com</w:t>
      </w:r>
    </w:p>
    <w:p w:rsidR="00540703" w:rsidRDefault="00544672">
      <w:pPr>
        <w:divId w:val="2042784970"/>
        <w:rPr>
          <w:lang w:val="uk-UA"/>
        </w:rPr>
      </w:pPr>
      <w:r>
        <w:rPr>
          <w:lang w:val="uk-UA"/>
        </w:rPr>
        <w:t xml:space="preserve">B. Хоча ви можете вивчити мову пізніше в житті, це буде складніше; вивчення мови відрізняється від вивчення предмета, заснованого на певних фактах, як-от географія: це більше подібно до їзди на велосипеді — легше навчитися, коли ти молодий. Крім того, подібно до навичок їзди на велосипеді, ви ніколи не втрачаєте цього вміння, хоча і можете трохи хитатись після довгої перерви. </w:t>
      </w:r>
      <w:r>
        <w:rPr>
          <w:rStyle w:val="Emphasis"/>
          <w:lang w:val="uk-UA"/>
        </w:rPr>
        <w:t>Джерело: © CILT, Languages Work, 2008</w:t>
      </w:r>
    </w:p>
    <w:p w:rsidR="00540703" w:rsidRDefault="00544672">
      <w:pPr>
        <w:divId w:val="2042784970"/>
        <w:rPr>
          <w:lang w:val="uk-UA"/>
        </w:rPr>
      </w:pPr>
      <w:r>
        <w:rPr>
          <w:lang w:val="uk-UA"/>
        </w:rPr>
        <w:t xml:space="preserve">C. Кожен може вивчити мову — для цього не потрібно бути «розумним». Є різні способи вивчати мови, і ви зможете знайти той, який підходить вам. Якщо вам важко вчитися в групі, відвідайте вебсайт http://www.linguanet-europa.org, де можна знайти цікаві ідеї щодо того, як навчатися онлайн. </w:t>
      </w:r>
      <w:r>
        <w:rPr>
          <w:rStyle w:val="Emphasis"/>
          <w:lang w:val="uk-UA"/>
        </w:rPr>
        <w:t>Джерело: © CILT, Languages Work, 2008</w:t>
      </w:r>
    </w:p>
    <w:p w:rsidR="00540703" w:rsidRDefault="00544672">
      <w:pPr>
        <w:divId w:val="2042784970"/>
        <w:rPr>
          <w:lang w:val="uk-UA"/>
        </w:rPr>
      </w:pPr>
      <w:r>
        <w:rPr>
          <w:lang w:val="uk-UA"/>
        </w:rPr>
        <w:t xml:space="preserve">D. Дійсно, не всі роботодавці платять більше тим, хто знає іноземні мови, але деякі це роблять. І що ще важливіше, ви, швидше за все, отримаєте хорошу роботу, якщо володієте іноземною мовою: випускники європейських шкіл часто володіють рідною мовою, англійською та ще однією мовою, а також мають інші кваліфікації, наприклад основи ведення бізнесу; і вони можуть приїхати і працювати у нашій країні. Так само і ви могли б поїхати працювати за кордон, якби володіли мовами! </w:t>
      </w:r>
      <w:r>
        <w:rPr>
          <w:rStyle w:val="Emphasis"/>
          <w:lang w:val="uk-UA"/>
        </w:rPr>
        <w:t>Джерело: © CILT, Languages Work, 2008</w:t>
      </w:r>
    </w:p>
    <w:p w:rsidR="00540703" w:rsidRDefault="00544672">
      <w:pPr>
        <w:divId w:val="2042784970"/>
        <w:rPr>
          <w:lang w:val="uk-UA"/>
        </w:rPr>
      </w:pPr>
      <w:r>
        <w:rPr>
          <w:lang w:val="uk-UA"/>
        </w:rPr>
        <w:t xml:space="preserve">E. Які б не були ваші кар'єрні цілі, знання мов точно </w:t>
      </w:r>
      <w:r>
        <w:rPr>
          <w:rStyle w:val="Emphasis"/>
          <w:lang w:val="uk-UA"/>
        </w:rPr>
        <w:t>не зашкодить</w:t>
      </w:r>
      <w:r>
        <w:rPr>
          <w:lang w:val="uk-UA"/>
        </w:rPr>
        <w:t xml:space="preserve"> вам отримати роботу. Також є шанс, що знання мов відкриє для вас можливості, яких би ви не мали в іншому випадку. </w:t>
      </w:r>
      <w:r>
        <w:rPr>
          <w:rStyle w:val="Emphasis"/>
          <w:lang w:val="uk-UA"/>
        </w:rPr>
        <w:t>Джерело: http://www.vistawide.com</w:t>
      </w:r>
    </w:p>
    <w:p w:rsidR="00540703" w:rsidRDefault="00544672">
      <w:pPr>
        <w:divId w:val="2042784970"/>
        <w:rPr>
          <w:lang w:val="uk-UA"/>
        </w:rPr>
      </w:pPr>
      <w:r>
        <w:rPr>
          <w:lang w:val="uk-UA"/>
        </w:rPr>
        <w:t xml:space="preserve">F. Мови потрібно знати, не тільки щоб їздити на відпочинок за кордон: ви можете використовувати іноземні мови у своїй роботі, не залишаючи країну. На веб-сайті CILT ви можете знайти приклади того, як іноземні мови використовуються для роботи: http://www.languageswork.org.uk/career_choices/case_studies.aspx. А якщо ви знайдете хорошу роботу за допомогою свого знання іноземної мови, можливо, ви зможете поїхати у відпустку за кордон! </w:t>
      </w:r>
      <w:r>
        <w:rPr>
          <w:rStyle w:val="Emphasis"/>
          <w:lang w:val="uk-UA"/>
        </w:rPr>
        <w:t>Джерело: © CILT, Languages Work, 2008</w:t>
      </w:r>
    </w:p>
    <w:p w:rsidR="00540703" w:rsidRDefault="00544672">
      <w:pPr>
        <w:divId w:val="439032128"/>
        <w:rPr>
          <w:lang w:val="uk-UA"/>
        </w:rPr>
      </w:pPr>
      <w:r>
        <w:rPr>
          <w:vanish/>
          <w:lang w:val="uk-UA"/>
        </w:rPr>
        <w:t>End of Question</w:t>
      </w:r>
    </w:p>
    <w:bookmarkStart w:id="30" w:name="View_Session2_Answer1"/>
    <w:p w:rsidR="00540703" w:rsidRDefault="00544672">
      <w:pPr>
        <w:pStyle w:val="navbutton"/>
        <w:divId w:val="439032128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"Session2_Answer1"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answer - Вправа 8. Реакції</w:t>
      </w:r>
      <w:r>
        <w:rPr>
          <w:lang w:val="uk-UA"/>
        </w:rPr>
        <w:fldChar w:fldCharType="end"/>
      </w:r>
      <w:bookmarkEnd w:id="30"/>
    </w:p>
    <w:p w:rsidR="00540703" w:rsidRDefault="00544672">
      <w:pPr>
        <w:divId w:val="581767769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581767769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802381463"/>
        <w:rPr>
          <w:rFonts w:eastAsia="Times New Roman"/>
          <w:b/>
          <w:bCs/>
          <w:sz w:val="36"/>
          <w:szCs w:val="36"/>
          <w:lang w:val="uk-UA"/>
        </w:rPr>
      </w:pPr>
      <w:bookmarkStart w:id="31" w:name="Session2_Activity3"/>
      <w:bookmarkEnd w:id="31"/>
      <w:r>
        <w:rPr>
          <w:rFonts w:eastAsia="Times New Roman"/>
          <w:b/>
          <w:bCs/>
          <w:sz w:val="36"/>
          <w:szCs w:val="36"/>
          <w:lang w:val="uk-UA"/>
        </w:rPr>
        <w:t>Вправа 9. Розмова про відпочинок</w:t>
      </w:r>
    </w:p>
    <w:p w:rsidR="00540703" w:rsidRDefault="00544672">
      <w:pPr>
        <w:pStyle w:val="timing"/>
        <w:divId w:val="1900356464"/>
        <w:rPr>
          <w:lang w:val="uk-UA"/>
        </w:rPr>
      </w:pPr>
      <w:r>
        <w:rPr>
          <w:lang w:val="uk-UA"/>
        </w:rPr>
        <w:t>Час виконання — 30 хвилин</w:t>
      </w:r>
    </w:p>
    <w:p w:rsidR="00540703" w:rsidRDefault="00544672">
      <w:pPr>
        <w:divId w:val="1900356464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156804152"/>
        <w:rPr>
          <w:lang w:val="uk-UA"/>
        </w:rPr>
      </w:pPr>
      <w:bookmarkStart w:id="32" w:name="Session2_Question3"/>
      <w:bookmarkEnd w:id="32"/>
      <w:r>
        <w:rPr>
          <w:lang w:val="uk-UA"/>
        </w:rPr>
        <w:t xml:space="preserve">Запишіть три слова (англійською), які, на вашу думку, вам було б потрібно вивчити, якщо б ви збирались їхати за кордон — у будь-яку країну на ваш вибір. Знайдіть переклад цих слів в інтернеті. Напишіть, яку мову ви обрали, слово англійською і переклад. Якщо зможете, знайдіть і запишіть, як вимовляється кожне з цих слів. </w:t>
      </w:r>
    </w:p>
    <w:p w:rsidR="00540703" w:rsidRDefault="00544672">
      <w:pPr>
        <w:divId w:val="1900356464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581767769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139158718"/>
        <w:rPr>
          <w:rFonts w:eastAsia="Times New Roman"/>
          <w:lang w:val="uk-UA"/>
        </w:rPr>
      </w:pPr>
      <w:bookmarkStart w:id="33" w:name="Session3"/>
      <w:bookmarkEnd w:id="33"/>
      <w:r>
        <w:rPr>
          <w:rFonts w:eastAsia="Times New Roman"/>
          <w:lang w:val="uk-UA"/>
        </w:rPr>
        <w:t>3. Спілкування з іноземцями</w:t>
      </w:r>
    </w:p>
    <w:p w:rsidR="00540703" w:rsidRDefault="00544672">
      <w:pPr>
        <w:divId w:val="139158718"/>
        <w:rPr>
          <w:lang w:val="uk-UA"/>
        </w:rPr>
      </w:pPr>
      <w:r>
        <w:rPr>
          <w:lang w:val="uk-UA"/>
        </w:rPr>
        <w:t>У цьому розділі ви побачите, що для спілкування не обов'язково вільно володіти іноземною мовою.</w:t>
      </w:r>
    </w:p>
    <w:p w:rsidR="00540703" w:rsidRDefault="00544672">
      <w:pPr>
        <w:divId w:val="139158718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958364582"/>
        <w:rPr>
          <w:rFonts w:eastAsia="Times New Roman"/>
          <w:b/>
          <w:bCs/>
          <w:sz w:val="36"/>
          <w:szCs w:val="36"/>
          <w:lang w:val="uk-UA"/>
        </w:rPr>
      </w:pPr>
      <w:bookmarkStart w:id="34" w:name="Session3_Activity1"/>
      <w:bookmarkEnd w:id="34"/>
      <w:r>
        <w:rPr>
          <w:rFonts w:eastAsia="Times New Roman"/>
          <w:b/>
          <w:bCs/>
          <w:sz w:val="36"/>
          <w:szCs w:val="36"/>
          <w:lang w:val="uk-UA"/>
        </w:rPr>
        <w:t>Вправа 10. Мови в повсякденному житті.</w:t>
      </w:r>
    </w:p>
    <w:p w:rsidR="00540703" w:rsidRDefault="00544672">
      <w:pPr>
        <w:pStyle w:val="timing"/>
        <w:divId w:val="1749614635"/>
        <w:rPr>
          <w:lang w:val="uk-UA"/>
        </w:rPr>
      </w:pPr>
      <w:r>
        <w:rPr>
          <w:lang w:val="uk-UA"/>
        </w:rPr>
        <w:t>Час виконання — 10 хвилин</w:t>
      </w:r>
    </w:p>
    <w:p w:rsidR="00540703" w:rsidRDefault="00544672">
      <w:pPr>
        <w:divId w:val="1749614635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6196069"/>
        <w:rPr>
          <w:lang w:val="uk-UA"/>
        </w:rPr>
      </w:pPr>
      <w:bookmarkStart w:id="35" w:name="Session3_Question1"/>
      <w:bookmarkEnd w:id="35"/>
      <w:r>
        <w:rPr>
          <w:lang w:val="uk-UA"/>
        </w:rPr>
        <w:t xml:space="preserve">Згадайте, де і коли ви стикалися з іноземними мовами. Наскільки багато в цих випадках ви могли зрозуміти: нічого, кілька слів, загальний зміст усієї розмови? Можливо, ви стикалися з іноземною мовою, дивлячись телевізор, слухаючи радіо чи читаючи газету, можливо, у чужій країні. Запишіть декілька прикладів. </w:t>
      </w:r>
    </w:p>
    <w:p w:rsidR="00540703" w:rsidRDefault="00544672">
      <w:pPr>
        <w:divId w:val="1749614635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139158718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39158718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631054642"/>
        <w:rPr>
          <w:rFonts w:eastAsia="Times New Roman"/>
          <w:b/>
          <w:bCs/>
          <w:sz w:val="36"/>
          <w:szCs w:val="36"/>
          <w:lang w:val="uk-UA"/>
        </w:rPr>
      </w:pPr>
      <w:bookmarkStart w:id="36" w:name="Session3_Activity2"/>
      <w:bookmarkEnd w:id="36"/>
      <w:r>
        <w:rPr>
          <w:rFonts w:eastAsia="Times New Roman"/>
          <w:b/>
          <w:bCs/>
          <w:sz w:val="36"/>
          <w:szCs w:val="36"/>
          <w:lang w:val="uk-UA"/>
        </w:rPr>
        <w:t>Вправа 11. Гімнастика для розуму</w:t>
      </w:r>
    </w:p>
    <w:p w:rsidR="00540703" w:rsidRDefault="00544672">
      <w:pPr>
        <w:pStyle w:val="timing"/>
        <w:divId w:val="1222061108"/>
        <w:rPr>
          <w:lang w:val="uk-UA"/>
        </w:rPr>
      </w:pPr>
      <w:r>
        <w:rPr>
          <w:lang w:val="uk-UA"/>
        </w:rPr>
        <w:t>Час виконання — 10 хвилин</w:t>
      </w:r>
    </w:p>
    <w:p w:rsidR="00540703" w:rsidRDefault="00544672">
      <w:pPr>
        <w:divId w:val="1222061108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644650805"/>
        <w:rPr>
          <w:lang w:val="uk-UA"/>
        </w:rPr>
      </w:pPr>
      <w:bookmarkStart w:id="37" w:name="Session3_Question2"/>
      <w:bookmarkEnd w:id="37"/>
      <w:r>
        <w:rPr>
          <w:lang w:val="uk-UA"/>
        </w:rPr>
        <w:t>Ваша черга. Використовуючи запропонований список слів, перекладіть нижченаведені речення.</w:t>
      </w:r>
    </w:p>
    <w:p w:rsidR="00540703" w:rsidRDefault="00544672">
      <w:pPr>
        <w:spacing w:line="240" w:lineRule="auto"/>
        <w:outlineLvl w:val="3"/>
        <w:divId w:val="1644650805"/>
        <w:rPr>
          <w:rFonts w:eastAsia="Times New Roman"/>
          <w:b/>
          <w:bCs/>
          <w:sz w:val="32"/>
          <w:szCs w:val="32"/>
          <w:lang w:val="uk-UA"/>
        </w:rPr>
      </w:pPr>
      <w:r>
        <w:rPr>
          <w:rFonts w:eastAsia="Times New Roman"/>
          <w:b/>
          <w:bCs/>
          <w:sz w:val="32"/>
          <w:szCs w:val="32"/>
          <w:lang w:val="uk-UA"/>
        </w:rPr>
        <w:t>Список слів</w:t>
      </w:r>
    </w:p>
    <w:p w:rsidR="00540703" w:rsidRDefault="00544672">
      <w:pPr>
        <w:divId w:val="1644650805"/>
        <w:rPr>
          <w:lang w:val="uk-UA"/>
        </w:rPr>
      </w:pPr>
      <w:r>
        <w:rPr>
          <w:lang w:val="uk-UA"/>
        </w:rPr>
        <w:t>Vélo — велосипед (французька)</w:t>
      </w:r>
    </w:p>
    <w:p w:rsidR="00540703" w:rsidRDefault="00544672">
      <w:pPr>
        <w:divId w:val="1644650805"/>
        <w:rPr>
          <w:lang w:val="uk-UA"/>
        </w:rPr>
      </w:pPr>
      <w:r>
        <w:rPr>
          <w:lang w:val="uk-UA"/>
        </w:rPr>
        <w:t>Queso — сир (іспанська)</w:t>
      </w:r>
    </w:p>
    <w:p w:rsidR="00540703" w:rsidRDefault="00544672">
      <w:pPr>
        <w:divId w:val="1644650805"/>
        <w:rPr>
          <w:lang w:val="uk-UA"/>
        </w:rPr>
      </w:pPr>
      <w:r>
        <w:rPr>
          <w:lang w:val="uk-UA"/>
        </w:rPr>
        <w:t>Spinaci — шпинат (італійська)</w:t>
      </w:r>
    </w:p>
    <w:p w:rsidR="00540703" w:rsidRDefault="00544672">
      <w:pPr>
        <w:spacing w:line="240" w:lineRule="auto"/>
        <w:outlineLvl w:val="3"/>
        <w:divId w:val="1644650805"/>
        <w:rPr>
          <w:rFonts w:eastAsia="Times New Roman"/>
          <w:b/>
          <w:bCs/>
          <w:sz w:val="32"/>
          <w:szCs w:val="32"/>
          <w:lang w:val="uk-UA"/>
        </w:rPr>
      </w:pPr>
      <w:r>
        <w:rPr>
          <w:rFonts w:eastAsia="Times New Roman"/>
          <w:b/>
          <w:bCs/>
          <w:sz w:val="32"/>
          <w:szCs w:val="32"/>
          <w:lang w:val="uk-UA"/>
        </w:rPr>
        <w:t>Речення</w:t>
      </w:r>
    </w:p>
    <w:p w:rsidR="00540703" w:rsidRDefault="00544672">
      <w:pPr>
        <w:numPr>
          <w:ilvl w:val="0"/>
          <w:numId w:val="9"/>
        </w:numPr>
        <w:ind w:left="780" w:right="780"/>
        <w:divId w:val="1644650805"/>
        <w:rPr>
          <w:lang w:val="uk-UA"/>
        </w:rPr>
      </w:pPr>
      <w:r>
        <w:rPr>
          <w:lang w:val="uk-UA"/>
        </w:rPr>
        <w:t xml:space="preserve">Якщо «Jene ferai pas de skateboard dans les couloirs» означає «Я не буду кататися на скейті по коридорах», як ви скажете «Я не буду кататися на велосипеді по коридорах»? </w:t>
      </w:r>
    </w:p>
    <w:p w:rsidR="00540703" w:rsidRDefault="00544672">
      <w:pPr>
        <w:numPr>
          <w:ilvl w:val="0"/>
          <w:numId w:val="9"/>
        </w:numPr>
        <w:ind w:left="780" w:right="780"/>
        <w:divId w:val="1644650805"/>
        <w:rPr>
          <w:lang w:val="uk-UA"/>
        </w:rPr>
      </w:pPr>
      <w:r>
        <w:rPr>
          <w:lang w:val="uk-UA"/>
        </w:rPr>
        <w:t>Якщо «Comer chocolate todo el dìa» означає «Їж шоколад кожного дня», як би ви сказали «Їж сир кожного дня»?</w:t>
      </w:r>
    </w:p>
    <w:p w:rsidR="00540703" w:rsidRDefault="00544672">
      <w:pPr>
        <w:numPr>
          <w:ilvl w:val="0"/>
          <w:numId w:val="9"/>
        </w:numPr>
        <w:ind w:left="780" w:right="780"/>
        <w:divId w:val="1644650805"/>
        <w:rPr>
          <w:lang w:val="uk-UA"/>
        </w:rPr>
      </w:pPr>
      <w:r>
        <w:rPr>
          <w:lang w:val="uk-UA"/>
        </w:rPr>
        <w:t>Якщо «raviolini de carne» означає «равіолі з м'ясом», як сказати «равіолі зі шпинатом»?</w:t>
      </w:r>
    </w:p>
    <w:p w:rsidR="00540703" w:rsidRDefault="00544672">
      <w:pPr>
        <w:divId w:val="1222061108"/>
        <w:rPr>
          <w:lang w:val="uk-UA"/>
        </w:rPr>
      </w:pPr>
      <w:r>
        <w:rPr>
          <w:vanish/>
          <w:lang w:val="uk-UA"/>
        </w:rPr>
        <w:t>End of Question</w:t>
      </w:r>
    </w:p>
    <w:bookmarkStart w:id="38" w:name="View_Session3_Answer1"/>
    <w:p w:rsidR="00540703" w:rsidRDefault="00544672">
      <w:pPr>
        <w:pStyle w:val="navbutton"/>
        <w:divId w:val="1222061108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"Session3_Answer1"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answer - Вправа 11. Гімнастика для розуму</w:t>
      </w:r>
      <w:r>
        <w:rPr>
          <w:lang w:val="uk-UA"/>
        </w:rPr>
        <w:fldChar w:fldCharType="end"/>
      </w:r>
      <w:bookmarkEnd w:id="38"/>
    </w:p>
    <w:p w:rsidR="00540703" w:rsidRDefault="00544672">
      <w:pPr>
        <w:divId w:val="139158718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39158718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888563174"/>
        <w:rPr>
          <w:rFonts w:eastAsia="Times New Roman"/>
          <w:b/>
          <w:bCs/>
          <w:sz w:val="36"/>
          <w:szCs w:val="36"/>
          <w:lang w:val="uk-UA"/>
        </w:rPr>
      </w:pPr>
      <w:bookmarkStart w:id="39" w:name="Session3_Activity3"/>
      <w:bookmarkEnd w:id="39"/>
      <w:r>
        <w:rPr>
          <w:rFonts w:eastAsia="Times New Roman"/>
          <w:b/>
          <w:bCs/>
          <w:sz w:val="36"/>
          <w:szCs w:val="36"/>
          <w:lang w:val="uk-UA"/>
        </w:rPr>
        <w:t>Вправа 12. Просування</w:t>
      </w:r>
    </w:p>
    <w:p w:rsidR="00540703" w:rsidRDefault="00544672">
      <w:pPr>
        <w:pStyle w:val="timing"/>
        <w:divId w:val="1674406799"/>
        <w:rPr>
          <w:lang w:val="uk-UA"/>
        </w:rPr>
      </w:pPr>
      <w:r>
        <w:rPr>
          <w:lang w:val="uk-UA"/>
        </w:rPr>
        <w:t>Час виконання — 60 хвилин</w:t>
      </w:r>
    </w:p>
    <w:p w:rsidR="00540703" w:rsidRDefault="00544672">
      <w:pPr>
        <w:divId w:val="1674406799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262877987"/>
        <w:rPr>
          <w:lang w:val="uk-UA"/>
        </w:rPr>
      </w:pPr>
      <w:bookmarkStart w:id="40" w:name="Session3_Question3"/>
      <w:bookmarkEnd w:id="40"/>
      <w:r>
        <w:rPr>
          <w:lang w:val="uk-UA"/>
        </w:rPr>
        <w:t xml:space="preserve">Спробуйте створити плакат для просування продукту за вашим вибором на іноземному ринку. Спочатку вирішіть, яку продукцію ви рекламуватиме і в якій країні. Потім створіть рекламний плакат, який містить зображення товару і слоган. Словники і онлайн-перекладач вам допоможуть. </w:t>
      </w:r>
    </w:p>
    <w:p w:rsidR="00540703" w:rsidRDefault="00544672">
      <w:pPr>
        <w:spacing w:line="240" w:lineRule="auto"/>
        <w:outlineLvl w:val="3"/>
        <w:divId w:val="262877987"/>
        <w:rPr>
          <w:rFonts w:eastAsia="Times New Roman"/>
          <w:b/>
          <w:bCs/>
          <w:sz w:val="32"/>
          <w:szCs w:val="32"/>
          <w:lang w:val="uk-UA"/>
        </w:rPr>
      </w:pPr>
      <w:r>
        <w:rPr>
          <w:rFonts w:eastAsia="Times New Roman"/>
          <w:b/>
          <w:bCs/>
          <w:sz w:val="32"/>
          <w:szCs w:val="32"/>
          <w:lang w:val="uk-UA"/>
        </w:rPr>
        <w:t>Онлайн-перекладачі</w:t>
      </w:r>
    </w:p>
    <w:p w:rsidR="00540703" w:rsidRDefault="00544672">
      <w:pPr>
        <w:divId w:val="262877987"/>
        <w:rPr>
          <w:lang w:val="uk-UA"/>
        </w:rPr>
      </w:pPr>
      <w:r>
        <w:rPr>
          <w:lang w:val="uk-UA"/>
        </w:rPr>
        <w:t>http://www.reverso.net</w:t>
      </w:r>
    </w:p>
    <w:p w:rsidR="00540703" w:rsidRDefault="00544672">
      <w:pPr>
        <w:divId w:val="262877987"/>
        <w:rPr>
          <w:lang w:val="uk-UA"/>
        </w:rPr>
      </w:pPr>
      <w:r>
        <w:rPr>
          <w:lang w:val="uk-UA"/>
        </w:rPr>
        <w:t>http://www.worldlingo.com</w:t>
      </w:r>
    </w:p>
    <w:p w:rsidR="00540703" w:rsidRDefault="00544672">
      <w:pPr>
        <w:divId w:val="262877987"/>
        <w:rPr>
          <w:lang w:val="uk-UA"/>
        </w:rPr>
      </w:pPr>
      <w:r>
        <w:rPr>
          <w:lang w:val="uk-UA"/>
        </w:rPr>
        <w:t>http://babelfish.yahoo.com</w:t>
      </w:r>
    </w:p>
    <w:p w:rsidR="00540703" w:rsidRDefault="00544672">
      <w:pPr>
        <w:divId w:val="1674406799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139158718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39158718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583761522"/>
        <w:rPr>
          <w:rFonts w:eastAsia="Times New Roman"/>
          <w:b/>
          <w:bCs/>
          <w:sz w:val="36"/>
          <w:szCs w:val="36"/>
          <w:lang w:val="uk-UA"/>
        </w:rPr>
      </w:pPr>
      <w:bookmarkStart w:id="41" w:name="Session3_Activity4"/>
      <w:bookmarkEnd w:id="41"/>
      <w:r>
        <w:rPr>
          <w:rFonts w:eastAsia="Times New Roman"/>
          <w:b/>
          <w:bCs/>
          <w:sz w:val="36"/>
          <w:szCs w:val="36"/>
          <w:lang w:val="uk-UA"/>
        </w:rPr>
        <w:t>Вправа 13. Підсумок розділу</w:t>
      </w:r>
    </w:p>
    <w:p w:rsidR="00540703" w:rsidRDefault="00544672">
      <w:pPr>
        <w:pStyle w:val="timing"/>
        <w:divId w:val="504634079"/>
        <w:rPr>
          <w:lang w:val="uk-UA"/>
        </w:rPr>
      </w:pPr>
      <w:r>
        <w:rPr>
          <w:lang w:val="uk-UA"/>
        </w:rPr>
        <w:t>Час виконання — 15 хвилин</w:t>
      </w:r>
    </w:p>
    <w:p w:rsidR="00540703" w:rsidRDefault="00544672">
      <w:pPr>
        <w:divId w:val="504634079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509903723"/>
        <w:rPr>
          <w:lang w:val="uk-UA"/>
        </w:rPr>
      </w:pPr>
      <w:bookmarkStart w:id="42" w:name="Session3_Question4"/>
      <w:bookmarkEnd w:id="42"/>
      <w:r>
        <w:rPr>
          <w:lang w:val="uk-UA"/>
        </w:rPr>
        <w:t xml:space="preserve">Напишіть одне речення про те, що ви дізнались у цьому розділі. Ви можете поділитися своїми висновками в розділі коментарів нижче. Згадайте про користь і доступність іноземних мов. </w:t>
      </w:r>
    </w:p>
    <w:p w:rsidR="00540703" w:rsidRDefault="00544672">
      <w:pPr>
        <w:divId w:val="504634079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139158718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2110195014"/>
        <w:rPr>
          <w:rFonts w:eastAsia="Times New Roman"/>
          <w:lang w:val="uk-UA"/>
        </w:rPr>
      </w:pPr>
      <w:bookmarkStart w:id="43" w:name="Session4"/>
      <w:bookmarkEnd w:id="43"/>
      <w:r>
        <w:rPr>
          <w:rFonts w:eastAsia="Times New Roman"/>
          <w:lang w:val="uk-UA"/>
        </w:rPr>
        <w:t>4. Як продати свої знання мов</w:t>
      </w:r>
    </w:p>
    <w:p w:rsidR="00540703" w:rsidRDefault="00544672">
      <w:pPr>
        <w:divId w:val="2110195014"/>
        <w:rPr>
          <w:lang w:val="uk-UA"/>
        </w:rPr>
      </w:pPr>
      <w:r>
        <w:rPr>
          <w:lang w:val="uk-UA"/>
        </w:rPr>
        <w:t xml:space="preserve">У цьому розділі ви дізнаєтесь, як представити свої знання іноземних мов у резюме. Ви також матимете змогу дослідити, де і як можна вивчати мови у вашій місцевості. </w:t>
      </w:r>
    </w:p>
    <w:p w:rsidR="00540703" w:rsidRDefault="00544672">
      <w:pPr>
        <w:divId w:val="2110195014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671517471"/>
        <w:rPr>
          <w:rFonts w:eastAsia="Times New Roman"/>
          <w:b/>
          <w:bCs/>
          <w:sz w:val="36"/>
          <w:szCs w:val="36"/>
          <w:lang w:val="uk-UA"/>
        </w:rPr>
      </w:pPr>
      <w:bookmarkStart w:id="44" w:name="Session4_Activity1"/>
      <w:bookmarkEnd w:id="44"/>
      <w:r>
        <w:rPr>
          <w:rFonts w:eastAsia="Times New Roman"/>
          <w:b/>
          <w:bCs/>
          <w:sz w:val="36"/>
          <w:szCs w:val="36"/>
          <w:lang w:val="uk-UA"/>
        </w:rPr>
        <w:t>Вправа 14. Що повинно бути в резюме для прийому на роботу</w:t>
      </w:r>
    </w:p>
    <w:p w:rsidR="00540703" w:rsidRDefault="00544672">
      <w:pPr>
        <w:pStyle w:val="timing"/>
        <w:divId w:val="1529635160"/>
        <w:rPr>
          <w:lang w:val="uk-UA"/>
        </w:rPr>
      </w:pPr>
      <w:r>
        <w:rPr>
          <w:lang w:val="uk-UA"/>
        </w:rPr>
        <w:t>Час виконання — 15 хвилин</w:t>
      </w:r>
    </w:p>
    <w:p w:rsidR="00540703" w:rsidRDefault="00544672">
      <w:pPr>
        <w:divId w:val="1529635160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582521112"/>
        <w:rPr>
          <w:lang w:val="uk-UA"/>
        </w:rPr>
      </w:pPr>
      <w:bookmarkStart w:id="45" w:name="Session4_Question1"/>
      <w:bookmarkEnd w:id="45"/>
      <w:r>
        <w:rPr>
          <w:lang w:val="uk-UA"/>
        </w:rPr>
        <w:t>(a) Яку інформацію зазвичай подають у резюме? У наведеному списку відмітьте, що, на вашу думку, треба включити до резюме</w:t>
      </w:r>
    </w:p>
    <w:p w:rsidR="00540703" w:rsidRDefault="00544672">
      <w:pPr>
        <w:divId w:val="1582521112"/>
        <w:rPr>
          <w:lang w:val="uk-UA"/>
        </w:rPr>
      </w:pPr>
      <w:r>
        <w:rPr>
          <w:vanish/>
          <w:lang w:val="uk-UA"/>
        </w:rPr>
        <w:t>Start of Table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40703">
        <w:trPr>
          <w:divId w:val="1885824563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6" w:name="Session4_Table1"/>
            <w:bookmarkEnd w:id="46"/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Ім'я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Волонтерська робота</w:t>
            </w:r>
          </w:p>
        </w:tc>
      </w:tr>
      <w:tr w:rsidR="00540703">
        <w:trPr>
          <w:divId w:val="1885824563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Адреса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Інтереси і хобі</w:t>
            </w:r>
          </w:p>
        </w:tc>
      </w:tr>
      <w:tr w:rsidR="00540703">
        <w:trPr>
          <w:divId w:val="1885824563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Національність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Рекомендації</w:t>
            </w:r>
          </w:p>
        </w:tc>
      </w:tr>
      <w:tr w:rsidR="00540703">
        <w:trPr>
          <w:divId w:val="1885824563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Вік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Сімейний стан</w:t>
            </w:r>
          </w:p>
        </w:tc>
      </w:tr>
      <w:tr w:rsidR="00540703">
        <w:trPr>
          <w:divId w:val="1885824563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Номер мобільного телефону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Навички роботи з комп'ютером</w:t>
            </w:r>
          </w:p>
        </w:tc>
      </w:tr>
      <w:tr w:rsidR="00540703">
        <w:trPr>
          <w:divId w:val="1885824563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Сторінка в соцмережах: Facebook, Myspace, Bebo тощо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Мови</w:t>
            </w:r>
          </w:p>
        </w:tc>
      </w:tr>
      <w:tr w:rsidR="00540703">
        <w:trPr>
          <w:divId w:val="1885824563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Домашні тварини</w:t>
            </w:r>
          </w:p>
        </w:tc>
      </w:tr>
      <w:tr w:rsidR="00540703">
        <w:trPr>
          <w:divId w:val="1885824563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Кваліфікації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Особисті якості</w:t>
            </w:r>
          </w:p>
        </w:tc>
      </w:tr>
      <w:tr w:rsidR="00540703">
        <w:trPr>
          <w:divId w:val="1885824563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Досвід роботи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Водійські права</w:t>
            </w:r>
          </w:p>
        </w:tc>
      </w:tr>
      <w:tr w:rsidR="00540703">
        <w:trPr>
          <w:divId w:val="1885824563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Судимості</w:t>
            </w:r>
          </w:p>
        </w:tc>
      </w:tr>
    </w:tbl>
    <w:p w:rsidR="00540703" w:rsidRDefault="00544672">
      <w:pPr>
        <w:divId w:val="1582521112"/>
        <w:rPr>
          <w:lang w:val="uk-UA"/>
        </w:rPr>
      </w:pPr>
      <w:r>
        <w:rPr>
          <w:vanish/>
          <w:lang w:val="uk-UA"/>
        </w:rPr>
        <w:t>End of Table</w:t>
      </w:r>
    </w:p>
    <w:p w:rsidR="00540703" w:rsidRDefault="00544672">
      <w:pPr>
        <w:divId w:val="1582521112"/>
        <w:rPr>
          <w:lang w:val="uk-UA"/>
        </w:rPr>
      </w:pPr>
      <w:r>
        <w:rPr>
          <w:lang w:val="uk-UA"/>
        </w:rPr>
        <w:t xml:space="preserve">(b) Якщо ви вважаєте, що володіння іноземними мовами потрібно включити до резюме, де саме ви б це вказали і як представили? Чи вважаєте ви, що було б доречно також зазначити свій досвід закордонних подорожей чи проживання? У якій частині резюме ви би подали цю інформацію? </w:t>
      </w:r>
    </w:p>
    <w:p w:rsidR="00540703" w:rsidRDefault="00544672">
      <w:pPr>
        <w:divId w:val="1529635160"/>
        <w:rPr>
          <w:lang w:val="uk-UA"/>
        </w:rPr>
      </w:pPr>
      <w:r>
        <w:rPr>
          <w:vanish/>
          <w:lang w:val="uk-UA"/>
        </w:rPr>
        <w:t>End of Question</w:t>
      </w:r>
    </w:p>
    <w:bookmarkStart w:id="47" w:name="View_Session4_Discussion1"/>
    <w:p w:rsidR="00540703" w:rsidRDefault="00544672">
      <w:pPr>
        <w:pStyle w:val="navbutton"/>
        <w:divId w:val="152963516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"Session4_Discussion1"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discussion - Вправа 14. Що повинно бути в резюме для прийому на роботу</w:t>
      </w:r>
      <w:r>
        <w:rPr>
          <w:lang w:val="uk-UA"/>
        </w:rPr>
        <w:fldChar w:fldCharType="end"/>
      </w:r>
      <w:bookmarkEnd w:id="47"/>
    </w:p>
    <w:p w:rsidR="00540703" w:rsidRDefault="00544672">
      <w:pPr>
        <w:divId w:val="2110195014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2110195014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0" w:beforeAutospacing="0" w:after="0" w:afterAutospacing="0" w:line="240" w:lineRule="auto"/>
        <w:outlineLvl w:val="2"/>
        <w:divId w:val="40442758"/>
        <w:rPr>
          <w:rFonts w:eastAsia="Times New Roman"/>
          <w:b/>
          <w:bCs/>
          <w:sz w:val="36"/>
          <w:szCs w:val="36"/>
          <w:lang w:val="uk-UA"/>
        </w:rPr>
      </w:pPr>
      <w:bookmarkStart w:id="48" w:name="Session4_Activity2"/>
      <w:bookmarkEnd w:id="48"/>
      <w:r>
        <w:rPr>
          <w:rFonts w:eastAsia="Times New Roman"/>
          <w:b/>
          <w:bCs/>
          <w:sz w:val="36"/>
          <w:szCs w:val="36"/>
          <w:lang w:val="uk-UA"/>
        </w:rPr>
        <w:t>Вправа 15. Практичний приклад</w:t>
      </w:r>
    </w:p>
    <w:p w:rsidR="00540703" w:rsidRDefault="00544672">
      <w:pPr>
        <w:pStyle w:val="timing"/>
        <w:divId w:val="1678313990"/>
        <w:rPr>
          <w:lang w:val="uk-UA"/>
        </w:rPr>
      </w:pPr>
      <w:r>
        <w:rPr>
          <w:lang w:val="uk-UA"/>
        </w:rPr>
        <w:t>Час виконання — 20 хвилин</w:t>
      </w:r>
    </w:p>
    <w:p w:rsidR="00540703" w:rsidRDefault="00544672">
      <w:pPr>
        <w:divId w:val="1678313990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611544065"/>
        <w:rPr>
          <w:lang w:val="uk-UA"/>
        </w:rPr>
      </w:pPr>
      <w:bookmarkStart w:id="49" w:name="Session4_Question2"/>
      <w:bookmarkEnd w:id="49"/>
      <w:r>
        <w:rPr>
          <w:lang w:val="uk-UA"/>
        </w:rPr>
        <w:t xml:space="preserve">Прочитайте наведене нижче оголошення. Це оголошення про вакансію у сфері відпочинку і туризму від компанії, що розташована в Лондоні. </w:t>
      </w:r>
    </w:p>
    <w:p w:rsidR="00540703" w:rsidRDefault="00544672">
      <w:pPr>
        <w:divId w:val="1611544065"/>
        <w:rPr>
          <w:lang w:val="uk-UA"/>
        </w:rPr>
      </w:pPr>
      <w:r>
        <w:rPr>
          <w:vanish/>
          <w:lang w:val="uk-UA"/>
        </w:rPr>
        <w:t>Start of Figure</w:t>
      </w:r>
    </w:p>
    <w:p w:rsidR="00540703" w:rsidRDefault="00544672">
      <w:pPr>
        <w:spacing w:before="240" w:beforeAutospacing="0" w:after="240" w:afterAutospacing="0" w:line="240" w:lineRule="auto"/>
        <w:divId w:val="200069337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50" w:name="Session4_Figure1"/>
      <w:bookmarkEnd w:id="5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E05787" wp14:editId="7B8A8DF0">
            <wp:extent cx="5278120" cy="3807862"/>
            <wp:effectExtent l="0" t="0" r="0" b="2540"/>
            <wp:docPr id="4" name="Picture 4" descr="D:\AaaF\OUT\httpswwwopeneduopenlearn_cmid136100_2022-09-28_13-43-48_cc89baac670e443a8910d9508f30c024\word\assets\_4e598289e567a5dc9afeef623ccd951466e5339b_langstu_1sec4p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aaF\OUT\httpswwwopeneduopenlearn_cmid136100_2022-09-28_13-43-48_cc89baac670e443a8910d9508f30c024\word\assets\_4e598289e567a5dc9afeef623ccd951466e5339b_langstu_1sec4pps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0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3" w:rsidRDefault="00544672">
      <w:pPr>
        <w:divId w:val="1611544065"/>
        <w:rPr>
          <w:lang w:val="uk-UA"/>
        </w:rPr>
      </w:pPr>
      <w:r>
        <w:rPr>
          <w:vanish/>
          <w:lang w:val="uk-UA"/>
        </w:rPr>
        <w:t>End of Figure</w:t>
      </w:r>
    </w:p>
    <w:p w:rsidR="00540703" w:rsidRDefault="00544672">
      <w:pPr>
        <w:divId w:val="1611544065"/>
        <w:rPr>
          <w:lang w:val="uk-UA"/>
        </w:rPr>
      </w:pPr>
      <w:r>
        <w:rPr>
          <w:lang w:val="uk-UA"/>
        </w:rPr>
        <w:t>Тепер прочитайте резюме трьох претендентів. Чи можете ви відповісти на наступні запитання?</w:t>
      </w:r>
    </w:p>
    <w:p w:rsidR="00540703" w:rsidRDefault="00287679">
      <w:pPr>
        <w:divId w:val="1611544065"/>
        <w:rPr>
          <w:lang w:val="uk-UA"/>
        </w:rPr>
      </w:pPr>
      <w:hyperlink r:id="rId16" w:history="1">
        <w:r w:rsidR="00544672">
          <w:rPr>
            <w:rStyle w:val="Hyperlink"/>
            <w:lang w:val="uk-UA"/>
          </w:rPr>
          <w:t>Переглянути документ.</w:t>
        </w:r>
      </w:hyperlink>
    </w:p>
    <w:p w:rsidR="00540703" w:rsidRDefault="00544672">
      <w:pPr>
        <w:divId w:val="1611544065"/>
        <w:rPr>
          <w:lang w:val="uk-UA"/>
        </w:rPr>
      </w:pPr>
      <w:r>
        <w:rPr>
          <w:lang w:val="uk-UA"/>
        </w:rPr>
        <w:t>На вашу думку, хто з претендентів найкраще склав своє резюме в цілому?</w:t>
      </w:r>
    </w:p>
    <w:p w:rsidR="00540703" w:rsidRDefault="00544672">
      <w:pPr>
        <w:divId w:val="1611544065"/>
        <w:rPr>
          <w:lang w:val="uk-UA"/>
        </w:rPr>
      </w:pPr>
      <w:r>
        <w:rPr>
          <w:rFonts w:ascii="Cambria Math" w:hAnsi="Cambria Math" w:cs="Cambria Math"/>
          <w:lang w:val="uk-UA"/>
        </w:rPr>
        <w:t>⃞</w:t>
      </w:r>
      <w:r>
        <w:rPr>
          <w:lang w:val="uk-UA"/>
        </w:rPr>
        <w:t xml:space="preserve"> Гелен Гарді </w:t>
      </w:r>
      <w:r>
        <w:rPr>
          <w:rFonts w:ascii="Cambria Math" w:hAnsi="Cambria Math" w:cs="Cambria Math"/>
          <w:lang w:val="uk-UA"/>
        </w:rPr>
        <w:t>⃞</w:t>
      </w:r>
      <w:r>
        <w:rPr>
          <w:lang w:val="uk-UA"/>
        </w:rPr>
        <w:t xml:space="preserve"> Майк Сміт</w:t>
      </w:r>
      <w:r>
        <w:rPr>
          <w:rFonts w:ascii="Cambria Math" w:hAnsi="Cambria Math" w:cs="Cambria Math"/>
          <w:lang w:val="uk-UA"/>
        </w:rPr>
        <w:t>⃞</w:t>
      </w:r>
      <w:r>
        <w:rPr>
          <w:lang w:val="uk-UA"/>
        </w:rPr>
        <w:t xml:space="preserve"> Стівен Уотсон</w:t>
      </w:r>
    </w:p>
    <w:p w:rsidR="00540703" w:rsidRDefault="00544672">
      <w:pPr>
        <w:divId w:val="1611544065"/>
        <w:rPr>
          <w:lang w:val="uk-UA"/>
        </w:rPr>
      </w:pPr>
      <w:r>
        <w:rPr>
          <w:lang w:val="uk-UA"/>
        </w:rPr>
        <w:t>Яке розташування інформації вам до вподоби? Занотуйте, чим обґрунтований ваш висновок.</w:t>
      </w:r>
    </w:p>
    <w:p w:rsidR="00540703" w:rsidRDefault="00544672">
      <w:pPr>
        <w:divId w:val="1611544065"/>
        <w:rPr>
          <w:lang w:val="uk-UA"/>
        </w:rPr>
      </w:pPr>
      <w:r>
        <w:rPr>
          <w:rFonts w:ascii="Cambria Math" w:hAnsi="Cambria Math" w:cs="Cambria Math"/>
          <w:lang w:val="uk-UA"/>
        </w:rPr>
        <w:t>⃞</w:t>
      </w:r>
      <w:r>
        <w:rPr>
          <w:lang w:val="uk-UA"/>
        </w:rPr>
        <w:t xml:space="preserve"> Гелен Гарді </w:t>
      </w:r>
      <w:r>
        <w:rPr>
          <w:rFonts w:ascii="Cambria Math" w:hAnsi="Cambria Math" w:cs="Cambria Math"/>
          <w:lang w:val="uk-UA"/>
        </w:rPr>
        <w:t>⃞</w:t>
      </w:r>
      <w:r>
        <w:rPr>
          <w:lang w:val="uk-UA"/>
        </w:rPr>
        <w:t xml:space="preserve"> Майк Сміт</w:t>
      </w:r>
      <w:r>
        <w:rPr>
          <w:rFonts w:ascii="Cambria Math" w:hAnsi="Cambria Math" w:cs="Cambria Math"/>
          <w:lang w:val="uk-UA"/>
        </w:rPr>
        <w:t>⃞</w:t>
      </w:r>
      <w:r>
        <w:rPr>
          <w:lang w:val="uk-UA"/>
        </w:rPr>
        <w:t xml:space="preserve"> Стівен Уотсон</w:t>
      </w:r>
    </w:p>
    <w:p w:rsidR="00540703" w:rsidRDefault="00544672">
      <w:pPr>
        <w:divId w:val="1611544065"/>
        <w:rPr>
          <w:lang w:val="uk-UA"/>
        </w:rPr>
      </w:pPr>
      <w:r>
        <w:rPr>
          <w:lang w:val="uk-UA"/>
        </w:rPr>
        <w:t>Хто з претендентів найкраще представив своє володіння іноземними мовами в резюме?</w:t>
      </w:r>
    </w:p>
    <w:p w:rsidR="00540703" w:rsidRDefault="00544672">
      <w:pPr>
        <w:divId w:val="1611544065"/>
        <w:rPr>
          <w:lang w:val="uk-UA"/>
        </w:rPr>
      </w:pPr>
      <w:r>
        <w:rPr>
          <w:rFonts w:ascii="Cambria Math" w:hAnsi="Cambria Math" w:cs="Cambria Math"/>
          <w:lang w:val="uk-UA"/>
        </w:rPr>
        <w:t>⃞</w:t>
      </w:r>
      <w:r>
        <w:rPr>
          <w:lang w:val="uk-UA"/>
        </w:rPr>
        <w:t xml:space="preserve"> Гелен Гарді </w:t>
      </w:r>
      <w:r>
        <w:rPr>
          <w:rFonts w:ascii="Cambria Math" w:hAnsi="Cambria Math" w:cs="Cambria Math"/>
          <w:lang w:val="uk-UA"/>
        </w:rPr>
        <w:t>⃞</w:t>
      </w:r>
      <w:r>
        <w:rPr>
          <w:lang w:val="uk-UA"/>
        </w:rPr>
        <w:t xml:space="preserve"> Майк Сміт</w:t>
      </w:r>
      <w:r>
        <w:rPr>
          <w:rFonts w:ascii="Cambria Math" w:hAnsi="Cambria Math" w:cs="Cambria Math"/>
          <w:lang w:val="uk-UA"/>
        </w:rPr>
        <w:t>⃞</w:t>
      </w:r>
      <w:r>
        <w:rPr>
          <w:lang w:val="uk-UA"/>
        </w:rPr>
        <w:t xml:space="preserve"> Стівен Уотсон</w:t>
      </w:r>
    </w:p>
    <w:p w:rsidR="00540703" w:rsidRDefault="00544672">
      <w:pPr>
        <w:divId w:val="1611544065"/>
        <w:rPr>
          <w:lang w:val="uk-UA"/>
        </w:rPr>
      </w:pPr>
      <w:r>
        <w:rPr>
          <w:lang w:val="uk-UA"/>
        </w:rPr>
        <w:t>Як би ви покращили представлення володінням мовами у цих резюме?</w:t>
      </w:r>
    </w:p>
    <w:p w:rsidR="00540703" w:rsidRDefault="00544672">
      <w:pPr>
        <w:divId w:val="1678313990"/>
        <w:rPr>
          <w:lang w:val="uk-UA"/>
        </w:rPr>
      </w:pPr>
      <w:r>
        <w:rPr>
          <w:vanish/>
          <w:lang w:val="uk-UA"/>
        </w:rPr>
        <w:t>End of Question</w:t>
      </w:r>
    </w:p>
    <w:bookmarkStart w:id="51" w:name="View_Session4_Discussion2"/>
    <w:p w:rsidR="00540703" w:rsidRDefault="00544672">
      <w:pPr>
        <w:pStyle w:val="navbutton"/>
        <w:divId w:val="167831399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"Session4_Discussion2"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discussion - Вправа 15. Практичний приклад</w:t>
      </w:r>
      <w:r>
        <w:rPr>
          <w:lang w:val="uk-UA"/>
        </w:rPr>
        <w:fldChar w:fldCharType="end"/>
      </w:r>
      <w:bookmarkEnd w:id="51"/>
    </w:p>
    <w:p w:rsidR="00540703" w:rsidRDefault="00544672">
      <w:pPr>
        <w:divId w:val="2110195014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2110195014"/>
        <w:rPr>
          <w:lang w:val="uk-UA"/>
        </w:rPr>
      </w:pPr>
      <w:r>
        <w:rPr>
          <w:vanish/>
          <w:lang w:val="uk-UA"/>
        </w:rPr>
        <w:t>Start of Example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486703771"/>
        <w:rPr>
          <w:rFonts w:eastAsia="Times New Roman"/>
          <w:b/>
          <w:bCs/>
          <w:sz w:val="36"/>
          <w:szCs w:val="36"/>
          <w:lang w:val="uk-UA"/>
        </w:rPr>
      </w:pPr>
      <w:bookmarkStart w:id="52" w:name="Session4_Example1"/>
      <w:bookmarkEnd w:id="52"/>
      <w:r>
        <w:rPr>
          <w:rFonts w:eastAsia="Times New Roman"/>
          <w:b/>
          <w:bCs/>
          <w:sz w:val="36"/>
          <w:szCs w:val="36"/>
          <w:lang w:val="uk-UA"/>
        </w:rPr>
        <w:t>Приклад</w:t>
      </w:r>
    </w:p>
    <w:p w:rsidR="00540703" w:rsidRDefault="00544672">
      <w:pPr>
        <w:divId w:val="1659193362"/>
        <w:rPr>
          <w:lang w:val="uk-UA"/>
        </w:rPr>
      </w:pPr>
      <w:r>
        <w:rPr>
          <w:rStyle w:val="Emphasis"/>
          <w:b/>
          <w:bCs/>
          <w:lang w:val="uk-UA"/>
        </w:rPr>
        <w:t>Володіння мовами</w:t>
      </w:r>
    </w:p>
    <w:p w:rsidR="00540703" w:rsidRDefault="00544672">
      <w:pPr>
        <w:divId w:val="1659193362"/>
        <w:rPr>
          <w:lang w:val="uk-UA"/>
        </w:rPr>
      </w:pPr>
      <w:r>
        <w:rPr>
          <w:lang w:val="uk-UA"/>
        </w:rPr>
        <w:t>Французька й іспанська — вільно пишу і говорю</w:t>
      </w:r>
    </w:p>
    <w:p w:rsidR="00540703" w:rsidRDefault="00544672">
      <w:pPr>
        <w:divId w:val="1659193362"/>
        <w:rPr>
          <w:lang w:val="uk-UA"/>
        </w:rPr>
      </w:pPr>
      <w:r>
        <w:rPr>
          <w:lang w:val="uk-UA"/>
        </w:rPr>
        <w:t>- Французька мова (оцінка А), іспанська (оцінка В) у школі Ріверсайд (Riverside Grammar School for Girls), 2005—2007 рр.</w:t>
      </w:r>
    </w:p>
    <w:p w:rsidR="00540703" w:rsidRDefault="00544672">
      <w:pPr>
        <w:divId w:val="1659193362"/>
        <w:rPr>
          <w:lang w:val="uk-UA"/>
        </w:rPr>
      </w:pPr>
      <w:r>
        <w:rPr>
          <w:lang w:val="uk-UA"/>
        </w:rPr>
        <w:t xml:space="preserve">- Курс французької мови і культури (високий рівень) у Літньому університеті Лілля (2007 р.) Робота в кафетерії офіціантом, отримала навички спілкування мовою на роботі. </w:t>
      </w:r>
    </w:p>
    <w:p w:rsidR="00540703" w:rsidRDefault="00544672">
      <w:pPr>
        <w:divId w:val="1659193362"/>
        <w:rPr>
          <w:lang w:val="uk-UA"/>
        </w:rPr>
      </w:pPr>
      <w:r>
        <w:rPr>
          <w:lang w:val="uk-UA"/>
        </w:rPr>
        <w:t>- Таокж вільно володію мовою гуджараті (мова спілкування родини).</w:t>
      </w:r>
    </w:p>
    <w:p w:rsidR="00540703" w:rsidRDefault="00544672">
      <w:pPr>
        <w:divId w:val="2110195014"/>
        <w:rPr>
          <w:lang w:val="uk-UA"/>
        </w:rPr>
      </w:pPr>
      <w:r>
        <w:rPr>
          <w:vanish/>
          <w:lang w:val="uk-UA"/>
        </w:rPr>
        <w:t>End of Example</w:t>
      </w:r>
    </w:p>
    <w:p w:rsidR="00540703" w:rsidRDefault="00544672">
      <w:pPr>
        <w:divId w:val="2110195014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429394805"/>
        <w:rPr>
          <w:rFonts w:eastAsia="Times New Roman"/>
          <w:b/>
          <w:bCs/>
          <w:sz w:val="36"/>
          <w:szCs w:val="36"/>
          <w:lang w:val="uk-UA"/>
        </w:rPr>
      </w:pPr>
      <w:bookmarkStart w:id="53" w:name="Session4_Activity3"/>
      <w:bookmarkEnd w:id="53"/>
      <w:r>
        <w:rPr>
          <w:rFonts w:eastAsia="Times New Roman"/>
          <w:b/>
          <w:bCs/>
          <w:sz w:val="36"/>
          <w:szCs w:val="36"/>
          <w:lang w:val="uk-UA"/>
        </w:rPr>
        <w:t>Вправа 16. Ваше резюме</w:t>
      </w:r>
    </w:p>
    <w:p w:rsidR="00540703" w:rsidRDefault="00544672">
      <w:pPr>
        <w:divId w:val="1830100161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2146192092"/>
        <w:rPr>
          <w:lang w:val="uk-UA"/>
        </w:rPr>
      </w:pPr>
      <w:bookmarkStart w:id="54" w:name="Session4_Question3"/>
      <w:bookmarkEnd w:id="54"/>
      <w:r>
        <w:rPr>
          <w:lang w:val="uk-UA"/>
        </w:rPr>
        <w:t>Напишіть, якими мовами ви володієте, так, як би ви зробили це у своєму резюме.</w:t>
      </w:r>
    </w:p>
    <w:p w:rsidR="00540703" w:rsidRDefault="00544672">
      <w:pPr>
        <w:divId w:val="1830100161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2110195014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2110195014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809783585"/>
        <w:rPr>
          <w:rFonts w:eastAsia="Times New Roman"/>
          <w:b/>
          <w:bCs/>
          <w:sz w:val="36"/>
          <w:szCs w:val="36"/>
          <w:lang w:val="uk-UA"/>
        </w:rPr>
      </w:pPr>
      <w:bookmarkStart w:id="55" w:name="Session4_Activity4"/>
      <w:bookmarkEnd w:id="55"/>
      <w:r>
        <w:rPr>
          <w:rFonts w:eastAsia="Times New Roman"/>
          <w:b/>
          <w:bCs/>
          <w:sz w:val="36"/>
          <w:szCs w:val="36"/>
          <w:lang w:val="uk-UA"/>
        </w:rPr>
        <w:t>Вправа 17. Вивчення мов у вашій місцевості</w:t>
      </w:r>
    </w:p>
    <w:p w:rsidR="00540703" w:rsidRDefault="00544672">
      <w:pPr>
        <w:pStyle w:val="timing"/>
        <w:divId w:val="858422652"/>
        <w:rPr>
          <w:lang w:val="uk-UA"/>
        </w:rPr>
      </w:pPr>
      <w:r>
        <w:rPr>
          <w:lang w:val="uk-UA"/>
        </w:rPr>
        <w:t>Час виконання — 20 хвилин</w:t>
      </w:r>
    </w:p>
    <w:p w:rsidR="00540703" w:rsidRDefault="00544672">
      <w:pPr>
        <w:divId w:val="858422652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76362563"/>
        <w:rPr>
          <w:lang w:val="uk-UA"/>
        </w:rPr>
      </w:pPr>
      <w:bookmarkStart w:id="56" w:name="Session4_Question4"/>
      <w:bookmarkEnd w:id="56"/>
      <w:r>
        <w:rPr>
          <w:lang w:val="uk-UA"/>
        </w:rPr>
        <w:t xml:space="preserve">Знайдіть в інтернеті інформацію про постачальників послуг з викладання іноземних мов у вашій місцевості. Вам може знадобитися дослідити таке: </w:t>
      </w:r>
    </w:p>
    <w:p w:rsidR="00540703" w:rsidRDefault="00544672">
      <w:pPr>
        <w:numPr>
          <w:ilvl w:val="0"/>
          <w:numId w:val="10"/>
        </w:numPr>
        <w:ind w:left="780" w:right="780"/>
        <w:divId w:val="76362563"/>
        <w:rPr>
          <w:lang w:val="uk-UA"/>
        </w:rPr>
      </w:pPr>
      <w:r>
        <w:rPr>
          <w:lang w:val="uk-UA"/>
        </w:rPr>
        <w:t>коледжі</w:t>
      </w:r>
    </w:p>
    <w:p w:rsidR="00540703" w:rsidRDefault="00544672">
      <w:pPr>
        <w:numPr>
          <w:ilvl w:val="0"/>
          <w:numId w:val="10"/>
        </w:numPr>
        <w:ind w:left="780" w:right="780"/>
        <w:divId w:val="76362563"/>
        <w:rPr>
          <w:lang w:val="uk-UA"/>
        </w:rPr>
      </w:pPr>
      <w:r>
        <w:rPr>
          <w:lang w:val="uk-UA"/>
        </w:rPr>
        <w:t>навчальні центри для дорослих</w:t>
      </w:r>
    </w:p>
    <w:p w:rsidR="00540703" w:rsidRDefault="00544672">
      <w:pPr>
        <w:numPr>
          <w:ilvl w:val="0"/>
          <w:numId w:val="10"/>
        </w:numPr>
        <w:ind w:left="780" w:right="780"/>
        <w:divId w:val="76362563"/>
        <w:rPr>
          <w:lang w:val="uk-UA"/>
        </w:rPr>
      </w:pPr>
      <w:r>
        <w:rPr>
          <w:lang w:val="uk-UA"/>
        </w:rPr>
        <w:t>університети, які пропонують навчання іноземним мовам для населення</w:t>
      </w:r>
    </w:p>
    <w:p w:rsidR="00540703" w:rsidRDefault="00544672">
      <w:pPr>
        <w:numPr>
          <w:ilvl w:val="0"/>
          <w:numId w:val="10"/>
        </w:numPr>
        <w:ind w:left="780" w:right="780"/>
        <w:divId w:val="76362563"/>
        <w:rPr>
          <w:lang w:val="uk-UA"/>
        </w:rPr>
      </w:pPr>
      <w:r>
        <w:rPr>
          <w:lang w:val="uk-UA"/>
        </w:rPr>
        <w:t>Відкритий університет</w:t>
      </w:r>
    </w:p>
    <w:p w:rsidR="00540703" w:rsidRDefault="00544672">
      <w:pPr>
        <w:numPr>
          <w:ilvl w:val="0"/>
          <w:numId w:val="10"/>
        </w:numPr>
        <w:ind w:left="780" w:right="780"/>
        <w:divId w:val="76362563"/>
        <w:rPr>
          <w:lang w:val="uk-UA"/>
        </w:rPr>
      </w:pPr>
      <w:r>
        <w:rPr>
          <w:lang w:val="uk-UA"/>
        </w:rPr>
        <w:t>приватні репетитори.</w:t>
      </w:r>
    </w:p>
    <w:p w:rsidR="00540703" w:rsidRDefault="00544672">
      <w:pPr>
        <w:divId w:val="76362563"/>
        <w:rPr>
          <w:lang w:val="uk-UA"/>
        </w:rPr>
      </w:pPr>
      <w:r>
        <w:rPr>
          <w:lang w:val="uk-UA"/>
        </w:rPr>
        <w:t>Вас зацікавили якісь курси?</w:t>
      </w:r>
    </w:p>
    <w:p w:rsidR="00540703" w:rsidRDefault="00544672">
      <w:pPr>
        <w:divId w:val="76362563"/>
        <w:rPr>
          <w:lang w:val="uk-UA"/>
        </w:rPr>
      </w:pPr>
      <w:r>
        <w:rPr>
          <w:lang w:val="uk-UA"/>
        </w:rPr>
        <w:t>Якому способу навчання ви віддаєте перевагу (вечірні заняття, приватні заняття, навчання онлайн тощо)?</w:t>
      </w:r>
    </w:p>
    <w:p w:rsidR="00540703" w:rsidRDefault="00544672">
      <w:pPr>
        <w:divId w:val="76362563"/>
        <w:rPr>
          <w:lang w:val="uk-UA"/>
        </w:rPr>
      </w:pPr>
      <w:r>
        <w:rPr>
          <w:lang w:val="uk-UA"/>
        </w:rPr>
        <w:t>Скільки часу вам знадобиться, щоб досягти рівня, якого ви прагнете?</w:t>
      </w:r>
    </w:p>
    <w:p w:rsidR="00540703" w:rsidRDefault="00544672">
      <w:pPr>
        <w:divId w:val="858422652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2110195014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1075586168"/>
        <w:rPr>
          <w:rFonts w:eastAsia="Times New Roman"/>
          <w:lang w:val="uk-UA"/>
        </w:rPr>
      </w:pPr>
      <w:bookmarkStart w:id="57" w:name="Session5"/>
      <w:bookmarkEnd w:id="57"/>
      <w:r>
        <w:rPr>
          <w:rFonts w:eastAsia="Times New Roman"/>
          <w:lang w:val="uk-UA"/>
        </w:rPr>
        <w:t>5. Подорож світом</w:t>
      </w:r>
    </w:p>
    <w:p w:rsidR="00540703" w:rsidRDefault="00544672">
      <w:pPr>
        <w:divId w:val="1075586168"/>
        <w:rPr>
          <w:lang w:val="uk-UA"/>
        </w:rPr>
      </w:pPr>
      <w:r>
        <w:rPr>
          <w:lang w:val="uk-UA"/>
        </w:rPr>
        <w:t>У цьому розділі ви розширите свої знання про країни світу. Це допоможе вам краще осягнути різноманіття культур на нашій планеті.</w:t>
      </w:r>
    </w:p>
    <w:p w:rsidR="00540703" w:rsidRDefault="00544672">
      <w:pPr>
        <w:divId w:val="1075586168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0" w:beforeAutospacing="0" w:after="0" w:afterAutospacing="0" w:line="240" w:lineRule="auto"/>
        <w:outlineLvl w:val="2"/>
        <w:divId w:val="1534885329"/>
        <w:rPr>
          <w:rFonts w:eastAsia="Times New Roman"/>
          <w:b/>
          <w:bCs/>
          <w:sz w:val="36"/>
          <w:szCs w:val="36"/>
          <w:lang w:val="uk-UA"/>
        </w:rPr>
      </w:pPr>
      <w:bookmarkStart w:id="58" w:name="Session5_Activity1"/>
      <w:bookmarkEnd w:id="58"/>
      <w:r>
        <w:rPr>
          <w:rFonts w:eastAsia="Times New Roman"/>
          <w:b/>
          <w:bCs/>
          <w:sz w:val="36"/>
          <w:szCs w:val="36"/>
          <w:lang w:val="uk-UA"/>
        </w:rPr>
        <w:t>Вправа 18. Континенти і країни світу</w:t>
      </w:r>
    </w:p>
    <w:p w:rsidR="00540703" w:rsidRDefault="00544672">
      <w:pPr>
        <w:pStyle w:val="timing"/>
        <w:divId w:val="1995571371"/>
        <w:rPr>
          <w:lang w:val="uk-UA"/>
        </w:rPr>
      </w:pPr>
      <w:r>
        <w:rPr>
          <w:lang w:val="uk-UA"/>
        </w:rPr>
        <w:t>Час виконання — 15 хвилин</w:t>
      </w:r>
    </w:p>
    <w:p w:rsidR="00540703" w:rsidRDefault="00544672">
      <w:pPr>
        <w:divId w:val="1995571371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770614231"/>
        <w:rPr>
          <w:lang w:val="uk-UA"/>
        </w:rPr>
      </w:pPr>
      <w:bookmarkStart w:id="59" w:name="Session5_Question1"/>
      <w:bookmarkEnd w:id="59"/>
      <w:r>
        <w:rPr>
          <w:lang w:val="uk-UA"/>
        </w:rPr>
        <w:t>(а) Погляньте на цю карту світу й спробуйте визначити всі континенти.</w:t>
      </w:r>
    </w:p>
    <w:p w:rsidR="00540703" w:rsidRDefault="00544672">
      <w:pPr>
        <w:divId w:val="1770614231"/>
        <w:rPr>
          <w:lang w:val="uk-UA"/>
        </w:rPr>
      </w:pPr>
      <w:r>
        <w:rPr>
          <w:vanish/>
          <w:lang w:val="uk-UA"/>
        </w:rPr>
        <w:t>Start of Figure</w:t>
      </w:r>
    </w:p>
    <w:p w:rsidR="00540703" w:rsidRDefault="00544672">
      <w:pPr>
        <w:spacing w:before="240" w:beforeAutospacing="0" w:after="240" w:afterAutospacing="0" w:line="240" w:lineRule="auto"/>
        <w:divId w:val="146315957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60" w:name="Session5_Figure1"/>
      <w:bookmarkEnd w:id="6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742BBF" wp14:editId="3CBF0618">
            <wp:extent cx="5278120" cy="2891970"/>
            <wp:effectExtent l="0" t="0" r="0" b="3810"/>
            <wp:docPr id="5" name="Picture 5" descr="D:\AaaF\OUT\httpswwwopeneduopenlearn_cmid136100_2022-09-28_13-43-48_cc89baac670e443a8910d9508f30c024\word\assets\_bfda13e51b39826eae908a4818eef31b351f3dd4_langstu_1sec5p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aaF\OUT\httpswwwopeneduopenlearn_cmid136100_2022-09-28_13-43-48_cc89baac670e443a8910d9508f30c024\word\assets\_bfda13e51b39826eae908a4818eef31b351f3dd4_langstu_1sec5pps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3" w:rsidRDefault="00544672">
      <w:pPr>
        <w:divId w:val="1770614231"/>
        <w:rPr>
          <w:lang w:val="uk-UA"/>
        </w:rPr>
      </w:pPr>
      <w:r>
        <w:rPr>
          <w:vanish/>
          <w:lang w:val="uk-UA"/>
        </w:rPr>
        <w:t>End of Figure</w:t>
      </w:r>
    </w:p>
    <w:p w:rsidR="00540703" w:rsidRDefault="00544672">
      <w:pPr>
        <w:divId w:val="1770614231"/>
        <w:rPr>
          <w:lang w:val="uk-UA"/>
        </w:rPr>
      </w:pPr>
      <w:r>
        <w:rPr>
          <w:lang w:val="uk-UA"/>
        </w:rPr>
        <w:t>(b) Чи можете ви назвати принаймні три країни на кожному континенті?</w:t>
      </w:r>
    </w:p>
    <w:p w:rsidR="00540703" w:rsidRDefault="00544672">
      <w:pPr>
        <w:divId w:val="1995571371"/>
        <w:rPr>
          <w:lang w:val="uk-UA"/>
        </w:rPr>
      </w:pPr>
      <w:r>
        <w:rPr>
          <w:vanish/>
          <w:lang w:val="uk-UA"/>
        </w:rPr>
        <w:t>End of Question</w:t>
      </w:r>
    </w:p>
    <w:bookmarkStart w:id="61" w:name="View_Session5_Answer1"/>
    <w:p w:rsidR="00540703" w:rsidRDefault="00544672">
      <w:pPr>
        <w:pStyle w:val="navbutton"/>
        <w:divId w:val="1995571371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"Session5_Answer1"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answer - Вправа 18. Континенти і країни світу</w:t>
      </w:r>
      <w:r>
        <w:rPr>
          <w:lang w:val="uk-UA"/>
        </w:rPr>
        <w:fldChar w:fldCharType="end"/>
      </w:r>
      <w:bookmarkEnd w:id="61"/>
    </w:p>
    <w:p w:rsidR="00540703" w:rsidRDefault="00544672">
      <w:pPr>
        <w:divId w:val="1075586168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075586168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378310056"/>
        <w:rPr>
          <w:rFonts w:eastAsia="Times New Roman"/>
          <w:b/>
          <w:bCs/>
          <w:sz w:val="36"/>
          <w:szCs w:val="36"/>
          <w:lang w:val="uk-UA"/>
        </w:rPr>
      </w:pPr>
      <w:bookmarkStart w:id="62" w:name="Session5_Activity2"/>
      <w:bookmarkEnd w:id="62"/>
      <w:r>
        <w:rPr>
          <w:rFonts w:eastAsia="Times New Roman"/>
          <w:b/>
          <w:bCs/>
          <w:sz w:val="36"/>
          <w:szCs w:val="36"/>
          <w:lang w:val="uk-UA"/>
        </w:rPr>
        <w:t>Вправа 19. Прапори країн світу</w:t>
      </w:r>
    </w:p>
    <w:p w:rsidR="00540703" w:rsidRDefault="00544672">
      <w:pPr>
        <w:pStyle w:val="timing"/>
        <w:divId w:val="958681768"/>
        <w:rPr>
          <w:lang w:val="uk-UA"/>
        </w:rPr>
      </w:pPr>
      <w:r>
        <w:rPr>
          <w:lang w:val="uk-UA"/>
        </w:rPr>
        <w:t>Час виконання — 5 хвилин</w:t>
      </w:r>
    </w:p>
    <w:p w:rsidR="00540703" w:rsidRDefault="00544672">
      <w:pPr>
        <w:divId w:val="958681768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703553961"/>
        <w:rPr>
          <w:lang w:val="uk-UA"/>
        </w:rPr>
      </w:pPr>
      <w:bookmarkStart w:id="63" w:name="Session5_Question2"/>
      <w:bookmarkEnd w:id="63"/>
      <w:r>
        <w:rPr>
          <w:lang w:val="uk-UA"/>
        </w:rPr>
        <w:t>Подивіться на прапори і спробуйте зіставити їх із країнами, яким вони належать.</w:t>
      </w:r>
    </w:p>
    <w:p w:rsidR="00540703" w:rsidRDefault="00544672">
      <w:pPr>
        <w:spacing w:line="240" w:lineRule="auto"/>
        <w:outlineLvl w:val="3"/>
        <w:divId w:val="703553961"/>
        <w:rPr>
          <w:rFonts w:eastAsia="Times New Roman"/>
          <w:b/>
          <w:bCs/>
          <w:sz w:val="32"/>
          <w:szCs w:val="32"/>
          <w:lang w:val="uk-UA"/>
        </w:rPr>
      </w:pPr>
      <w:r>
        <w:rPr>
          <w:rFonts w:eastAsia="Times New Roman"/>
          <w:b/>
          <w:bCs/>
          <w:sz w:val="32"/>
          <w:szCs w:val="32"/>
          <w:lang w:val="uk-UA"/>
        </w:rPr>
        <w:t>Країни</w:t>
      </w:r>
    </w:p>
    <w:p w:rsidR="00540703" w:rsidRDefault="00544672">
      <w:pPr>
        <w:numPr>
          <w:ilvl w:val="0"/>
          <w:numId w:val="11"/>
        </w:numPr>
        <w:ind w:left="780" w:right="780"/>
        <w:divId w:val="703553961"/>
        <w:rPr>
          <w:lang w:val="uk-UA"/>
        </w:rPr>
      </w:pPr>
      <w:r>
        <w:rPr>
          <w:lang w:val="uk-UA"/>
        </w:rPr>
        <w:t>Греція</w:t>
      </w:r>
    </w:p>
    <w:p w:rsidR="00540703" w:rsidRDefault="00544672">
      <w:pPr>
        <w:numPr>
          <w:ilvl w:val="0"/>
          <w:numId w:val="11"/>
        </w:numPr>
        <w:ind w:left="780" w:right="780"/>
        <w:divId w:val="703553961"/>
        <w:rPr>
          <w:lang w:val="uk-UA"/>
        </w:rPr>
      </w:pPr>
      <w:r>
        <w:rPr>
          <w:lang w:val="uk-UA"/>
        </w:rPr>
        <w:t>Непал</w:t>
      </w:r>
    </w:p>
    <w:p w:rsidR="00540703" w:rsidRDefault="00544672">
      <w:pPr>
        <w:numPr>
          <w:ilvl w:val="0"/>
          <w:numId w:val="11"/>
        </w:numPr>
        <w:ind w:left="780" w:right="780"/>
        <w:divId w:val="703553961"/>
        <w:rPr>
          <w:lang w:val="uk-UA"/>
        </w:rPr>
      </w:pPr>
      <w:r>
        <w:rPr>
          <w:lang w:val="uk-UA"/>
        </w:rPr>
        <w:t>Мексика</w:t>
      </w:r>
    </w:p>
    <w:p w:rsidR="00540703" w:rsidRDefault="00544672">
      <w:pPr>
        <w:numPr>
          <w:ilvl w:val="0"/>
          <w:numId w:val="11"/>
        </w:numPr>
        <w:ind w:left="780" w:right="780"/>
        <w:divId w:val="703553961"/>
        <w:rPr>
          <w:lang w:val="uk-UA"/>
        </w:rPr>
      </w:pPr>
      <w:r>
        <w:rPr>
          <w:lang w:val="uk-UA"/>
        </w:rPr>
        <w:t>Чилі</w:t>
      </w:r>
    </w:p>
    <w:p w:rsidR="00540703" w:rsidRDefault="00544672">
      <w:pPr>
        <w:numPr>
          <w:ilvl w:val="0"/>
          <w:numId w:val="11"/>
        </w:numPr>
        <w:ind w:left="780" w:right="780"/>
        <w:divId w:val="703553961"/>
        <w:rPr>
          <w:lang w:val="uk-UA"/>
        </w:rPr>
      </w:pPr>
      <w:r>
        <w:rPr>
          <w:lang w:val="uk-UA"/>
        </w:rPr>
        <w:t>Марокко</w:t>
      </w:r>
    </w:p>
    <w:p w:rsidR="00540703" w:rsidRDefault="00544672">
      <w:pPr>
        <w:numPr>
          <w:ilvl w:val="0"/>
          <w:numId w:val="11"/>
        </w:numPr>
        <w:ind w:left="780" w:right="780"/>
        <w:divId w:val="703553961"/>
        <w:rPr>
          <w:lang w:val="uk-UA"/>
        </w:rPr>
      </w:pPr>
      <w:r>
        <w:rPr>
          <w:lang w:val="uk-UA"/>
        </w:rPr>
        <w:t>Китай.</w:t>
      </w:r>
    </w:p>
    <w:p w:rsidR="00540703" w:rsidRDefault="00544672">
      <w:pPr>
        <w:spacing w:line="240" w:lineRule="auto"/>
        <w:outlineLvl w:val="3"/>
        <w:divId w:val="703553961"/>
        <w:rPr>
          <w:rFonts w:eastAsia="Times New Roman"/>
          <w:b/>
          <w:bCs/>
          <w:sz w:val="32"/>
          <w:szCs w:val="32"/>
          <w:lang w:val="uk-UA"/>
        </w:rPr>
      </w:pPr>
      <w:r>
        <w:rPr>
          <w:rFonts w:eastAsia="Times New Roman"/>
          <w:b/>
          <w:bCs/>
          <w:sz w:val="32"/>
          <w:szCs w:val="32"/>
          <w:lang w:val="uk-UA"/>
        </w:rPr>
        <w:t>Прапори</w:t>
      </w:r>
    </w:p>
    <w:p w:rsidR="00540703" w:rsidRDefault="00544672">
      <w:pPr>
        <w:divId w:val="703553961"/>
        <w:rPr>
          <w:lang w:val="uk-UA"/>
        </w:rPr>
      </w:pPr>
      <w:r>
        <w:rPr>
          <w:vanish/>
          <w:lang w:val="uk-UA"/>
        </w:rPr>
        <w:t>Start of Figure</w:t>
      </w:r>
    </w:p>
    <w:p w:rsidR="00540703" w:rsidRDefault="00544672">
      <w:pPr>
        <w:spacing w:before="240" w:beforeAutospacing="0" w:after="240" w:afterAutospacing="0" w:line="240" w:lineRule="auto"/>
        <w:divId w:val="211439363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64" w:name="Session5_Figure2"/>
      <w:bookmarkEnd w:id="64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599A0B" wp14:editId="13774AE0">
            <wp:extent cx="5278120" cy="3384766"/>
            <wp:effectExtent l="0" t="0" r="0" b="6350"/>
            <wp:docPr id="6" name="Picture 6" descr="D:\AaaF\OUT\httpswwwopeneduopenlearn_cmid136100_2022-09-28_13-43-48_cc89baac670e443a8910d9508f30c024\word\assets\_4006f2630f1c733a9ac2964eb8dd731fd562aa83_langstu_1sec5p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aaF\OUT\httpswwwopeneduopenlearn_cmid136100_2022-09-28_13-43-48_cc89baac670e443a8910d9508f30c024\word\assets\_4006f2630f1c733a9ac2964eb8dd731fd562aa83_langstu_1sec5pps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8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3" w:rsidRDefault="00544672">
      <w:pPr>
        <w:divId w:val="703553961"/>
        <w:rPr>
          <w:lang w:val="uk-UA"/>
        </w:rPr>
      </w:pPr>
      <w:r>
        <w:rPr>
          <w:vanish/>
          <w:lang w:val="uk-UA"/>
        </w:rPr>
        <w:t>End of Figure</w:t>
      </w:r>
    </w:p>
    <w:p w:rsidR="00540703" w:rsidRDefault="00544672">
      <w:pPr>
        <w:divId w:val="958681768"/>
        <w:rPr>
          <w:lang w:val="uk-UA"/>
        </w:rPr>
      </w:pPr>
      <w:r>
        <w:rPr>
          <w:vanish/>
          <w:lang w:val="uk-UA"/>
        </w:rPr>
        <w:t>End of Question</w:t>
      </w:r>
    </w:p>
    <w:bookmarkStart w:id="65" w:name="View_Session5_Answer2"/>
    <w:p w:rsidR="00540703" w:rsidRDefault="00544672">
      <w:pPr>
        <w:pStyle w:val="navbutton"/>
        <w:divId w:val="958681768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"Session5_Answer2"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answer - Вправа 19. Прапори країн світу</w:t>
      </w:r>
      <w:r>
        <w:rPr>
          <w:lang w:val="uk-UA"/>
        </w:rPr>
        <w:fldChar w:fldCharType="end"/>
      </w:r>
      <w:bookmarkEnd w:id="65"/>
    </w:p>
    <w:p w:rsidR="00540703" w:rsidRDefault="00544672">
      <w:pPr>
        <w:divId w:val="1075586168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075586168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0" w:beforeAutospacing="0" w:after="0" w:afterAutospacing="0" w:line="240" w:lineRule="auto"/>
        <w:outlineLvl w:val="2"/>
        <w:divId w:val="1476876209"/>
        <w:rPr>
          <w:rFonts w:eastAsia="Times New Roman"/>
          <w:b/>
          <w:bCs/>
          <w:sz w:val="36"/>
          <w:szCs w:val="36"/>
          <w:lang w:val="uk-UA"/>
        </w:rPr>
      </w:pPr>
      <w:bookmarkStart w:id="66" w:name="Session5_Activity3"/>
      <w:bookmarkEnd w:id="66"/>
      <w:r>
        <w:rPr>
          <w:rFonts w:eastAsia="Times New Roman"/>
          <w:b/>
          <w:bCs/>
          <w:sz w:val="36"/>
          <w:szCs w:val="36"/>
          <w:lang w:val="uk-UA"/>
        </w:rPr>
        <w:t>Вправа 20. Визначення країн</w:t>
      </w:r>
    </w:p>
    <w:p w:rsidR="00540703" w:rsidRDefault="00544672">
      <w:pPr>
        <w:pStyle w:val="timing"/>
        <w:divId w:val="664091512"/>
        <w:rPr>
          <w:lang w:val="uk-UA"/>
        </w:rPr>
      </w:pPr>
      <w:r>
        <w:rPr>
          <w:lang w:val="uk-UA"/>
        </w:rPr>
        <w:t>Час виконання — 5 хвилин</w:t>
      </w:r>
    </w:p>
    <w:p w:rsidR="00540703" w:rsidRDefault="00544672">
      <w:pPr>
        <w:divId w:val="664091512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951980381"/>
        <w:rPr>
          <w:lang w:val="uk-UA"/>
        </w:rPr>
      </w:pPr>
      <w:bookmarkStart w:id="67" w:name="Session5_Question3"/>
      <w:bookmarkEnd w:id="67"/>
      <w:r>
        <w:rPr>
          <w:lang w:val="uk-UA"/>
        </w:rPr>
        <w:t>Тепер спробуйте знайти країни з вправи 20 на наведеній нижче карті.</w:t>
      </w:r>
    </w:p>
    <w:p w:rsidR="00540703" w:rsidRDefault="00544672">
      <w:pPr>
        <w:divId w:val="951980381"/>
        <w:rPr>
          <w:lang w:val="uk-UA"/>
        </w:rPr>
      </w:pPr>
      <w:r>
        <w:rPr>
          <w:vanish/>
          <w:lang w:val="uk-UA"/>
        </w:rPr>
        <w:t>Start of Figure</w:t>
      </w:r>
    </w:p>
    <w:p w:rsidR="00540703" w:rsidRDefault="00544672">
      <w:pPr>
        <w:spacing w:before="240" w:beforeAutospacing="0" w:after="240" w:afterAutospacing="0" w:line="240" w:lineRule="auto"/>
        <w:divId w:val="141034728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68" w:name="Session5_Figure3"/>
      <w:bookmarkEnd w:id="68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8033A9" wp14:editId="6B4AD4C0">
            <wp:extent cx="5278120" cy="3020611"/>
            <wp:effectExtent l="0" t="0" r="0" b="8890"/>
            <wp:docPr id="7" name="Picture 7" descr="D:\AaaF\OUT\httpswwwopeneduopenlearn_cmid136100_2022-09-28_13-43-48_cc89baac670e443a8910d9508f30c024\word\assets\_9ba8514764f2e96405e1eab3661aa663cb2b7d63_langstu_1sec5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aaF\OUT\httpswwwopeneduopenlearn_cmid136100_2022-09-28_13-43-48_cc89baac670e443a8910d9508f30c024\word\assets\_9ba8514764f2e96405e1eab3661aa663cb2b7d63_langstu_1sec5page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2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3" w:rsidRDefault="00544672">
      <w:pPr>
        <w:divId w:val="951980381"/>
        <w:rPr>
          <w:lang w:val="uk-UA"/>
        </w:rPr>
      </w:pPr>
      <w:r>
        <w:rPr>
          <w:vanish/>
          <w:lang w:val="uk-UA"/>
        </w:rPr>
        <w:t>End of Figure</w:t>
      </w:r>
    </w:p>
    <w:p w:rsidR="00540703" w:rsidRDefault="00544672">
      <w:pPr>
        <w:divId w:val="951980381"/>
        <w:rPr>
          <w:lang w:val="uk-UA"/>
        </w:rPr>
      </w:pPr>
      <w:r>
        <w:rPr>
          <w:lang w:val="uk-UA"/>
        </w:rPr>
        <w:t>Інформація про авторські права: джерело невідоме</w:t>
      </w:r>
    </w:p>
    <w:p w:rsidR="00540703" w:rsidRDefault="00544672">
      <w:pPr>
        <w:divId w:val="664091512"/>
        <w:rPr>
          <w:lang w:val="uk-UA"/>
        </w:rPr>
      </w:pPr>
      <w:r>
        <w:rPr>
          <w:vanish/>
          <w:lang w:val="uk-UA"/>
        </w:rPr>
        <w:t>End of Question</w:t>
      </w:r>
    </w:p>
    <w:bookmarkStart w:id="69" w:name="View_Session5_Answer3"/>
    <w:p w:rsidR="00540703" w:rsidRDefault="00544672">
      <w:pPr>
        <w:pStyle w:val="navbutton"/>
        <w:divId w:val="664091512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"Session5_Answer3"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answer - Вправа 20. Визначення країн</w:t>
      </w:r>
      <w:r>
        <w:rPr>
          <w:lang w:val="uk-UA"/>
        </w:rPr>
        <w:fldChar w:fldCharType="end"/>
      </w:r>
      <w:bookmarkEnd w:id="69"/>
    </w:p>
    <w:p w:rsidR="00540703" w:rsidRDefault="00544672">
      <w:pPr>
        <w:divId w:val="1075586168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075586168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909001484"/>
        <w:rPr>
          <w:rFonts w:eastAsia="Times New Roman"/>
          <w:b/>
          <w:bCs/>
          <w:sz w:val="36"/>
          <w:szCs w:val="36"/>
          <w:lang w:val="uk-UA"/>
        </w:rPr>
      </w:pPr>
      <w:bookmarkStart w:id="70" w:name="Session5_Activity4"/>
      <w:bookmarkEnd w:id="70"/>
      <w:r>
        <w:rPr>
          <w:rFonts w:eastAsia="Times New Roman"/>
          <w:b/>
          <w:bCs/>
          <w:sz w:val="36"/>
          <w:szCs w:val="36"/>
          <w:lang w:val="uk-UA"/>
        </w:rPr>
        <w:t>Вправа 21. Паспорт країни</w:t>
      </w:r>
    </w:p>
    <w:p w:rsidR="00540703" w:rsidRDefault="00544672">
      <w:pPr>
        <w:pStyle w:val="timing"/>
        <w:divId w:val="540753003"/>
        <w:rPr>
          <w:lang w:val="uk-UA"/>
        </w:rPr>
      </w:pPr>
      <w:r>
        <w:rPr>
          <w:lang w:val="uk-UA"/>
        </w:rPr>
        <w:t>Час виконання — 60 хвилин</w:t>
      </w:r>
    </w:p>
    <w:p w:rsidR="00540703" w:rsidRDefault="00544672">
      <w:pPr>
        <w:divId w:val="540753003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581255330"/>
        <w:rPr>
          <w:lang w:val="uk-UA"/>
        </w:rPr>
      </w:pPr>
      <w:bookmarkStart w:id="71" w:name="Session5_Question4"/>
      <w:bookmarkEnd w:id="71"/>
      <w:r>
        <w:rPr>
          <w:lang w:val="uk-UA"/>
        </w:rPr>
        <w:t xml:space="preserve">Оберіть країну зі списку з </w:t>
      </w:r>
      <w:hyperlink w:anchor="act019" w:history="1">
        <w:r>
          <w:rPr>
            <w:rStyle w:val="Hyperlink"/>
            <w:lang w:val="uk-UA"/>
          </w:rPr>
          <w:t>вправи 19</w:t>
        </w:r>
      </w:hyperlink>
      <w:r>
        <w:rPr>
          <w:lang w:val="uk-UA"/>
        </w:rPr>
        <w:t xml:space="preserve"> і знайдіть якомога більше інформації про неї. Включіть такі факти: </w:t>
      </w:r>
    </w:p>
    <w:p w:rsidR="00540703" w:rsidRDefault="00544672">
      <w:pPr>
        <w:numPr>
          <w:ilvl w:val="0"/>
          <w:numId w:val="12"/>
        </w:numPr>
        <w:ind w:left="780" w:right="780"/>
        <w:divId w:val="581255330"/>
        <w:rPr>
          <w:lang w:val="uk-UA"/>
        </w:rPr>
      </w:pPr>
      <w:r>
        <w:rPr>
          <w:lang w:val="uk-UA"/>
        </w:rPr>
        <w:t>столиця</w:t>
      </w:r>
    </w:p>
    <w:p w:rsidR="00540703" w:rsidRDefault="00544672">
      <w:pPr>
        <w:numPr>
          <w:ilvl w:val="0"/>
          <w:numId w:val="12"/>
        </w:numPr>
        <w:ind w:left="780" w:right="780"/>
        <w:divId w:val="581255330"/>
        <w:rPr>
          <w:lang w:val="uk-UA"/>
        </w:rPr>
      </w:pPr>
      <w:r>
        <w:rPr>
          <w:lang w:val="uk-UA"/>
        </w:rPr>
        <w:t>офіційна мова</w:t>
      </w:r>
    </w:p>
    <w:p w:rsidR="00540703" w:rsidRDefault="00544672">
      <w:pPr>
        <w:numPr>
          <w:ilvl w:val="0"/>
          <w:numId w:val="12"/>
        </w:numPr>
        <w:ind w:left="780" w:right="780"/>
        <w:divId w:val="581255330"/>
        <w:rPr>
          <w:lang w:val="uk-UA"/>
        </w:rPr>
      </w:pPr>
      <w:r>
        <w:rPr>
          <w:lang w:val="uk-UA"/>
        </w:rPr>
        <w:t>валюта</w:t>
      </w:r>
    </w:p>
    <w:p w:rsidR="00540703" w:rsidRDefault="00544672">
      <w:pPr>
        <w:numPr>
          <w:ilvl w:val="0"/>
          <w:numId w:val="12"/>
        </w:numPr>
        <w:ind w:left="780" w:right="780"/>
        <w:divId w:val="581255330"/>
        <w:rPr>
          <w:lang w:val="uk-UA"/>
        </w:rPr>
      </w:pPr>
      <w:r>
        <w:rPr>
          <w:lang w:val="uk-UA"/>
        </w:rPr>
        <w:t>населення</w:t>
      </w:r>
    </w:p>
    <w:p w:rsidR="00540703" w:rsidRDefault="00544672">
      <w:pPr>
        <w:numPr>
          <w:ilvl w:val="0"/>
          <w:numId w:val="12"/>
        </w:numPr>
        <w:ind w:left="780" w:right="780"/>
        <w:divId w:val="581255330"/>
        <w:rPr>
          <w:lang w:val="uk-UA"/>
        </w:rPr>
      </w:pPr>
      <w:r>
        <w:rPr>
          <w:lang w:val="uk-UA"/>
        </w:rPr>
        <w:t>традиції</w:t>
      </w:r>
    </w:p>
    <w:p w:rsidR="00540703" w:rsidRDefault="00544672">
      <w:pPr>
        <w:numPr>
          <w:ilvl w:val="0"/>
          <w:numId w:val="12"/>
        </w:numPr>
        <w:ind w:left="780" w:right="780"/>
        <w:divId w:val="581255330"/>
        <w:rPr>
          <w:lang w:val="uk-UA"/>
        </w:rPr>
      </w:pPr>
      <w:r>
        <w:rPr>
          <w:lang w:val="uk-UA"/>
        </w:rPr>
        <w:t>свята</w:t>
      </w:r>
    </w:p>
    <w:p w:rsidR="00540703" w:rsidRDefault="00544672">
      <w:pPr>
        <w:numPr>
          <w:ilvl w:val="0"/>
          <w:numId w:val="12"/>
        </w:numPr>
        <w:ind w:left="780" w:right="780"/>
        <w:divId w:val="581255330"/>
        <w:rPr>
          <w:lang w:val="uk-UA"/>
        </w:rPr>
      </w:pPr>
      <w:r>
        <w:rPr>
          <w:lang w:val="uk-UA"/>
        </w:rPr>
        <w:t>правила щодо одягу</w:t>
      </w:r>
    </w:p>
    <w:p w:rsidR="00540703" w:rsidRDefault="00544672">
      <w:pPr>
        <w:numPr>
          <w:ilvl w:val="0"/>
          <w:numId w:val="12"/>
        </w:numPr>
        <w:ind w:left="780" w:right="780"/>
        <w:divId w:val="581255330"/>
        <w:rPr>
          <w:lang w:val="uk-UA"/>
        </w:rPr>
      </w:pPr>
      <w:r>
        <w:rPr>
          <w:lang w:val="uk-UA"/>
        </w:rPr>
        <w:t>їжа.</w:t>
      </w:r>
    </w:p>
    <w:p w:rsidR="00540703" w:rsidRDefault="00287679">
      <w:pPr>
        <w:divId w:val="581255330"/>
        <w:rPr>
          <w:lang w:val="uk-UA"/>
        </w:rPr>
      </w:pPr>
      <w:hyperlink r:id="rId20" w:history="1">
        <w:r w:rsidR="00544672">
          <w:rPr>
            <w:rStyle w:val="Hyperlink"/>
            <w:lang w:val="uk-UA"/>
          </w:rPr>
          <w:t>Переглянути документ.</w:t>
        </w:r>
      </w:hyperlink>
    </w:p>
    <w:p w:rsidR="00540703" w:rsidRDefault="00544672">
      <w:pPr>
        <w:divId w:val="540753003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1075586168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1067998011"/>
        <w:rPr>
          <w:rFonts w:eastAsia="Times New Roman"/>
          <w:lang w:val="uk-UA"/>
        </w:rPr>
      </w:pPr>
      <w:bookmarkStart w:id="72" w:name="Session6"/>
      <w:bookmarkEnd w:id="72"/>
      <w:r>
        <w:rPr>
          <w:rFonts w:eastAsia="Times New Roman"/>
          <w:lang w:val="uk-UA"/>
        </w:rPr>
        <w:t>6. Зголодніли?</w:t>
      </w:r>
    </w:p>
    <w:p w:rsidR="00540703" w:rsidRDefault="00544672">
      <w:pPr>
        <w:divId w:val="1067998011"/>
        <w:rPr>
          <w:lang w:val="uk-UA"/>
        </w:rPr>
      </w:pPr>
      <w:r>
        <w:rPr>
          <w:lang w:val="uk-UA"/>
        </w:rPr>
        <w:t>Цей розділ має на меті допомогти вам дізнатися про різноманітність їжі у Великій Британії та світі.</w:t>
      </w:r>
    </w:p>
    <w:p w:rsidR="00540703" w:rsidRDefault="00544672">
      <w:pPr>
        <w:divId w:val="1067998011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305863597"/>
        <w:rPr>
          <w:rFonts w:eastAsia="Times New Roman"/>
          <w:b/>
          <w:bCs/>
          <w:sz w:val="36"/>
          <w:szCs w:val="36"/>
          <w:lang w:val="uk-UA"/>
        </w:rPr>
      </w:pPr>
      <w:bookmarkStart w:id="73" w:name="Session6_Activity1"/>
      <w:bookmarkEnd w:id="73"/>
      <w:r>
        <w:rPr>
          <w:rFonts w:eastAsia="Times New Roman"/>
          <w:b/>
          <w:bCs/>
          <w:sz w:val="36"/>
          <w:szCs w:val="36"/>
          <w:lang w:val="uk-UA"/>
        </w:rPr>
        <w:t>Вправа 22. Британське меню</w:t>
      </w:r>
    </w:p>
    <w:p w:rsidR="00540703" w:rsidRDefault="00544672">
      <w:pPr>
        <w:pStyle w:val="timing"/>
        <w:divId w:val="1357535297"/>
        <w:rPr>
          <w:lang w:val="uk-UA"/>
        </w:rPr>
      </w:pPr>
      <w:r>
        <w:rPr>
          <w:lang w:val="uk-UA"/>
        </w:rPr>
        <w:t>Час виконання — 15 хвилин</w:t>
      </w:r>
    </w:p>
    <w:p w:rsidR="00540703" w:rsidRDefault="00544672">
      <w:pPr>
        <w:divId w:val="1357535297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332563675"/>
        <w:rPr>
          <w:lang w:val="uk-UA"/>
        </w:rPr>
      </w:pPr>
      <w:bookmarkStart w:id="74" w:name="Session6_Question1"/>
      <w:bookmarkEnd w:id="74"/>
      <w:r>
        <w:rPr>
          <w:lang w:val="uk-UA"/>
        </w:rPr>
        <w:t>Занотуйте назви продуктів і страв, які ви вважаєте традиційно британськими. Запишіть назви закусок, основних страв і пудінгів.</w:t>
      </w:r>
    </w:p>
    <w:p w:rsidR="00540703" w:rsidRDefault="00544672">
      <w:pPr>
        <w:divId w:val="1357535297"/>
        <w:rPr>
          <w:lang w:val="uk-UA"/>
        </w:rPr>
      </w:pPr>
      <w:r>
        <w:rPr>
          <w:vanish/>
          <w:lang w:val="uk-UA"/>
        </w:rPr>
        <w:t>End of Question</w:t>
      </w:r>
    </w:p>
    <w:bookmarkStart w:id="75" w:name="View_Session6_Discussion1"/>
    <w:p w:rsidR="00540703" w:rsidRDefault="00544672">
      <w:pPr>
        <w:pStyle w:val="navbutton"/>
        <w:divId w:val="1357535297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"Session6_Discussion1"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discussion - Вправа 22. Британське меню</w:t>
      </w:r>
      <w:r>
        <w:rPr>
          <w:lang w:val="uk-UA"/>
        </w:rPr>
        <w:fldChar w:fldCharType="end"/>
      </w:r>
      <w:bookmarkEnd w:id="75"/>
    </w:p>
    <w:p w:rsidR="00540703" w:rsidRDefault="00544672">
      <w:pPr>
        <w:divId w:val="1067998011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067998011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0" w:beforeAutospacing="0" w:after="0" w:afterAutospacing="0" w:line="240" w:lineRule="auto"/>
        <w:outlineLvl w:val="2"/>
        <w:divId w:val="484054370"/>
        <w:rPr>
          <w:rFonts w:eastAsia="Times New Roman"/>
          <w:b/>
          <w:bCs/>
          <w:sz w:val="36"/>
          <w:szCs w:val="36"/>
          <w:lang w:val="uk-UA"/>
        </w:rPr>
      </w:pPr>
      <w:bookmarkStart w:id="76" w:name="Session6_Activity2"/>
      <w:bookmarkEnd w:id="76"/>
      <w:r>
        <w:rPr>
          <w:rFonts w:eastAsia="Times New Roman"/>
          <w:b/>
          <w:bCs/>
          <w:sz w:val="36"/>
          <w:szCs w:val="36"/>
          <w:lang w:val="uk-UA"/>
        </w:rPr>
        <w:t>Вправа 23. Їжа з різних куточків світу</w:t>
      </w:r>
    </w:p>
    <w:p w:rsidR="00540703" w:rsidRDefault="00544672">
      <w:pPr>
        <w:pStyle w:val="timing"/>
        <w:divId w:val="798260884"/>
        <w:rPr>
          <w:lang w:val="uk-UA"/>
        </w:rPr>
      </w:pPr>
      <w:r>
        <w:rPr>
          <w:lang w:val="uk-UA"/>
        </w:rPr>
        <w:t>Час виконання — 10 хвилин</w:t>
      </w:r>
    </w:p>
    <w:p w:rsidR="00540703" w:rsidRDefault="00544672">
      <w:pPr>
        <w:divId w:val="798260884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697465739"/>
        <w:rPr>
          <w:lang w:val="uk-UA"/>
        </w:rPr>
      </w:pPr>
      <w:bookmarkStart w:id="77" w:name="Session6_Question2"/>
      <w:bookmarkEnd w:id="77"/>
      <w:r>
        <w:rPr>
          <w:lang w:val="uk-UA"/>
        </w:rPr>
        <w:t>Зіставте наведені назви страв із країнами їх походження і описом.</w:t>
      </w:r>
    </w:p>
    <w:p w:rsidR="00540703" w:rsidRDefault="00544672">
      <w:pPr>
        <w:divId w:val="697465739"/>
        <w:rPr>
          <w:lang w:val="uk-UA"/>
        </w:rPr>
      </w:pPr>
      <w:r>
        <w:rPr>
          <w:vanish/>
          <w:lang w:val="uk-UA"/>
        </w:rPr>
        <w:t>Start of Figure</w:t>
      </w:r>
    </w:p>
    <w:p w:rsidR="00540703" w:rsidRDefault="00544672">
      <w:pPr>
        <w:spacing w:before="240" w:beforeAutospacing="0" w:after="240" w:afterAutospacing="0" w:line="240" w:lineRule="auto"/>
        <w:divId w:val="129375013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78" w:name="Session6_Figure1"/>
      <w:bookmarkEnd w:id="78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0D0BB58" wp14:editId="52AFE088">
            <wp:extent cx="5278120" cy="3564582"/>
            <wp:effectExtent l="0" t="0" r="0" b="0"/>
            <wp:docPr id="8" name="Picture 8" descr="D:\AaaF\OUT\httpswwwopeneduopenlearn_cmid136100_2022-09-28_13-43-48_cc89baac670e443a8910d9508f30c024\word\assets\_42713b810410de2ac204c087560a6af105d6dd73_langstu_1sec6p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aaF\OUT\httpswwwopeneduopenlearn_cmid136100_2022-09-28_13-43-48_cc89baac670e443a8910d9508f30c024\word\assets\_42713b810410de2ac204c087560a6af105d6dd73_langstu_1sec6pps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6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3" w:rsidRDefault="00544672">
      <w:pPr>
        <w:divId w:val="697465739"/>
        <w:rPr>
          <w:lang w:val="uk-UA"/>
        </w:rPr>
      </w:pPr>
      <w:r>
        <w:rPr>
          <w:vanish/>
          <w:lang w:val="uk-UA"/>
        </w:rPr>
        <w:t>End of Figure</w:t>
      </w:r>
    </w:p>
    <w:p w:rsidR="00540703" w:rsidRDefault="00544672">
      <w:pPr>
        <w:divId w:val="798260884"/>
        <w:rPr>
          <w:lang w:val="uk-UA"/>
        </w:rPr>
      </w:pPr>
      <w:r>
        <w:rPr>
          <w:vanish/>
          <w:lang w:val="uk-UA"/>
        </w:rPr>
        <w:t>End of Question</w:t>
      </w:r>
    </w:p>
    <w:bookmarkStart w:id="79" w:name="View_Session6_Answer1"/>
    <w:p w:rsidR="00540703" w:rsidRDefault="00544672">
      <w:pPr>
        <w:pStyle w:val="navbutton"/>
        <w:divId w:val="798260884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"Session6_Answer1"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answer - Вправа 23. Їжа з різних куточків світу</w:t>
      </w:r>
      <w:r>
        <w:rPr>
          <w:lang w:val="uk-UA"/>
        </w:rPr>
        <w:fldChar w:fldCharType="end"/>
      </w:r>
      <w:bookmarkEnd w:id="79"/>
    </w:p>
    <w:p w:rsidR="00540703" w:rsidRDefault="00544672">
      <w:pPr>
        <w:divId w:val="1067998011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067998011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853693768"/>
        <w:rPr>
          <w:rFonts w:eastAsia="Times New Roman"/>
          <w:b/>
          <w:bCs/>
          <w:sz w:val="36"/>
          <w:szCs w:val="36"/>
          <w:lang w:val="uk-UA"/>
        </w:rPr>
      </w:pPr>
      <w:bookmarkStart w:id="80" w:name="Session6_Activity3"/>
      <w:bookmarkEnd w:id="80"/>
      <w:r>
        <w:rPr>
          <w:rFonts w:eastAsia="Times New Roman"/>
          <w:b/>
          <w:bCs/>
          <w:sz w:val="36"/>
          <w:szCs w:val="36"/>
          <w:lang w:val="uk-UA"/>
        </w:rPr>
        <w:t>Вправа 24. Традиційні іноземні страви</w:t>
      </w:r>
    </w:p>
    <w:p w:rsidR="00540703" w:rsidRDefault="00544672">
      <w:pPr>
        <w:pStyle w:val="timing"/>
        <w:divId w:val="1951006809"/>
        <w:rPr>
          <w:lang w:val="uk-UA"/>
        </w:rPr>
      </w:pPr>
      <w:r>
        <w:rPr>
          <w:lang w:val="uk-UA"/>
        </w:rPr>
        <w:t>Час виконання — 15 хвилин</w:t>
      </w:r>
    </w:p>
    <w:p w:rsidR="00540703" w:rsidRDefault="00544672">
      <w:pPr>
        <w:divId w:val="1951006809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55590022"/>
        <w:rPr>
          <w:lang w:val="uk-UA"/>
        </w:rPr>
      </w:pPr>
      <w:bookmarkStart w:id="81" w:name="Session6_Question3"/>
      <w:bookmarkEnd w:id="81"/>
      <w:r>
        <w:rPr>
          <w:lang w:val="uk-UA"/>
        </w:rPr>
        <w:t>Виберіть одну з п’яти наведених нижче країн і запишіть щонайменше три страви або напої, які у вас асоціюються з цією країною.</w:t>
      </w:r>
    </w:p>
    <w:p w:rsidR="00540703" w:rsidRDefault="00544672">
      <w:pPr>
        <w:numPr>
          <w:ilvl w:val="0"/>
          <w:numId w:val="13"/>
        </w:numPr>
        <w:ind w:left="780" w:right="780"/>
        <w:divId w:val="55590022"/>
        <w:rPr>
          <w:lang w:val="uk-UA"/>
        </w:rPr>
      </w:pPr>
      <w:r>
        <w:rPr>
          <w:lang w:val="uk-UA"/>
        </w:rPr>
        <w:t>Франція</w:t>
      </w:r>
    </w:p>
    <w:p w:rsidR="00540703" w:rsidRDefault="00544672">
      <w:pPr>
        <w:numPr>
          <w:ilvl w:val="0"/>
          <w:numId w:val="13"/>
        </w:numPr>
        <w:ind w:left="780" w:right="780"/>
        <w:divId w:val="55590022"/>
        <w:rPr>
          <w:lang w:val="uk-UA"/>
        </w:rPr>
      </w:pPr>
      <w:r>
        <w:rPr>
          <w:lang w:val="uk-UA"/>
        </w:rPr>
        <w:t>Італія</w:t>
      </w:r>
    </w:p>
    <w:p w:rsidR="00540703" w:rsidRDefault="00544672">
      <w:pPr>
        <w:numPr>
          <w:ilvl w:val="0"/>
          <w:numId w:val="13"/>
        </w:numPr>
        <w:ind w:left="780" w:right="780"/>
        <w:divId w:val="55590022"/>
        <w:rPr>
          <w:lang w:val="uk-UA"/>
        </w:rPr>
      </w:pPr>
      <w:r>
        <w:rPr>
          <w:lang w:val="uk-UA"/>
        </w:rPr>
        <w:t>Іспанія</w:t>
      </w:r>
    </w:p>
    <w:p w:rsidR="00540703" w:rsidRDefault="00544672">
      <w:pPr>
        <w:numPr>
          <w:ilvl w:val="0"/>
          <w:numId w:val="13"/>
        </w:numPr>
        <w:ind w:left="780" w:right="780"/>
        <w:divId w:val="55590022"/>
        <w:rPr>
          <w:lang w:val="uk-UA"/>
        </w:rPr>
      </w:pPr>
      <w:r>
        <w:rPr>
          <w:lang w:val="uk-UA"/>
        </w:rPr>
        <w:t>Німеччина</w:t>
      </w:r>
    </w:p>
    <w:p w:rsidR="00540703" w:rsidRDefault="00544672">
      <w:pPr>
        <w:numPr>
          <w:ilvl w:val="0"/>
          <w:numId w:val="13"/>
        </w:numPr>
        <w:ind w:left="780" w:right="780"/>
        <w:divId w:val="55590022"/>
        <w:rPr>
          <w:lang w:val="uk-UA"/>
        </w:rPr>
      </w:pPr>
      <w:r>
        <w:rPr>
          <w:lang w:val="uk-UA"/>
        </w:rPr>
        <w:t>Мексика.</w:t>
      </w:r>
    </w:p>
    <w:p w:rsidR="00540703" w:rsidRDefault="00544672">
      <w:pPr>
        <w:divId w:val="1951006809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1067998011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067998011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959145822"/>
        <w:rPr>
          <w:rFonts w:eastAsia="Times New Roman"/>
          <w:b/>
          <w:bCs/>
          <w:sz w:val="36"/>
          <w:szCs w:val="36"/>
          <w:lang w:val="uk-UA"/>
        </w:rPr>
      </w:pPr>
      <w:bookmarkStart w:id="82" w:name="Session6_Activity4"/>
      <w:bookmarkEnd w:id="82"/>
      <w:r>
        <w:rPr>
          <w:rFonts w:eastAsia="Times New Roman"/>
          <w:b/>
          <w:bCs/>
          <w:sz w:val="36"/>
          <w:szCs w:val="36"/>
          <w:lang w:val="uk-UA"/>
        </w:rPr>
        <w:t>Вправа 25. Іноземні делікатеси — різні погляди</w:t>
      </w:r>
    </w:p>
    <w:p w:rsidR="00540703" w:rsidRDefault="00544672">
      <w:pPr>
        <w:pStyle w:val="timing"/>
        <w:divId w:val="301152853"/>
        <w:rPr>
          <w:lang w:val="uk-UA"/>
        </w:rPr>
      </w:pPr>
      <w:r>
        <w:rPr>
          <w:lang w:val="uk-UA"/>
        </w:rPr>
        <w:t>Час виконання — 15 хвилин</w:t>
      </w:r>
    </w:p>
    <w:p w:rsidR="00540703" w:rsidRDefault="00544672">
      <w:pPr>
        <w:divId w:val="301152853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2028095123"/>
        <w:rPr>
          <w:lang w:val="uk-UA"/>
        </w:rPr>
      </w:pPr>
      <w:bookmarkStart w:id="83" w:name="Session6_Question4"/>
      <w:bookmarkEnd w:id="83"/>
      <w:r>
        <w:rPr>
          <w:lang w:val="uk-UA"/>
        </w:rPr>
        <w:t xml:space="preserve">У всьому світі є страви, які можуть здатися незвичайними, наприклад страви з комахами, равликами, м'ясом мавпи тощо. Ви чули про страви з різних країн, які б ви не погодились спробувати? Напишіть назви таких страв і причину, з якої ви б їх не вживали. За бажання ви можете обговорити це питання у розділі коментарів нижче. </w:t>
      </w:r>
    </w:p>
    <w:p w:rsidR="00540703" w:rsidRDefault="00544672">
      <w:pPr>
        <w:divId w:val="301152853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1067998011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067998011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991784028"/>
        <w:rPr>
          <w:rFonts w:eastAsia="Times New Roman"/>
          <w:b/>
          <w:bCs/>
          <w:sz w:val="36"/>
          <w:szCs w:val="36"/>
          <w:lang w:val="uk-UA"/>
        </w:rPr>
      </w:pPr>
      <w:bookmarkStart w:id="84" w:name="Session6_Activity5"/>
      <w:bookmarkEnd w:id="84"/>
      <w:r>
        <w:rPr>
          <w:rFonts w:eastAsia="Times New Roman"/>
          <w:b/>
          <w:bCs/>
          <w:sz w:val="36"/>
          <w:szCs w:val="36"/>
          <w:lang w:val="uk-UA"/>
        </w:rPr>
        <w:t>Вправа 26. Іноді зовнішність оманлива</w:t>
      </w:r>
    </w:p>
    <w:p w:rsidR="00540703" w:rsidRDefault="00544672">
      <w:pPr>
        <w:pStyle w:val="timing"/>
        <w:divId w:val="1004434662"/>
        <w:rPr>
          <w:lang w:val="uk-UA"/>
        </w:rPr>
      </w:pPr>
      <w:r>
        <w:rPr>
          <w:lang w:val="uk-UA"/>
        </w:rPr>
        <w:t>Час виконання — 15 хвилин</w:t>
      </w:r>
    </w:p>
    <w:p w:rsidR="00540703" w:rsidRDefault="00544672">
      <w:pPr>
        <w:divId w:val="1004434662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2075926875"/>
        <w:rPr>
          <w:lang w:val="uk-UA"/>
        </w:rPr>
      </w:pPr>
      <w:bookmarkStart w:id="85" w:name="Session6_Question5"/>
      <w:bookmarkEnd w:id="85"/>
      <w:r>
        <w:rPr>
          <w:lang w:val="uk-UA"/>
        </w:rPr>
        <w:t>Подивіться ще раз на британське меню.</w:t>
      </w:r>
    </w:p>
    <w:p w:rsidR="00540703" w:rsidRDefault="00287679">
      <w:pPr>
        <w:divId w:val="2075926875"/>
        <w:rPr>
          <w:lang w:val="uk-UA"/>
        </w:rPr>
      </w:pPr>
      <w:hyperlink r:id="rId22" w:history="1">
        <w:r w:rsidR="00544672">
          <w:rPr>
            <w:rStyle w:val="Hyperlink"/>
            <w:lang w:val="uk-UA"/>
          </w:rPr>
          <w:t>Переглянути документ.</w:t>
        </w:r>
      </w:hyperlink>
    </w:p>
    <w:p w:rsidR="00540703" w:rsidRDefault="00544672">
      <w:pPr>
        <w:divId w:val="2075926875"/>
        <w:rPr>
          <w:lang w:val="uk-UA"/>
        </w:rPr>
      </w:pPr>
      <w:r>
        <w:rPr>
          <w:lang w:val="uk-UA"/>
        </w:rPr>
        <w:t xml:space="preserve">З якої причини, на вашу думку, туристи можуть відмовитися від якихось страв? За бажання ви можете обговорити це питання у розділі коментарів нижче. </w:t>
      </w:r>
    </w:p>
    <w:p w:rsidR="00540703" w:rsidRDefault="00544672">
      <w:pPr>
        <w:divId w:val="1004434662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1067998011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1586959926"/>
        <w:rPr>
          <w:rFonts w:eastAsia="Times New Roman"/>
          <w:lang w:val="uk-UA"/>
        </w:rPr>
      </w:pPr>
      <w:bookmarkStart w:id="86" w:name="Session7"/>
      <w:bookmarkEnd w:id="86"/>
      <w:r>
        <w:rPr>
          <w:rFonts w:eastAsia="Times New Roman"/>
          <w:lang w:val="uk-UA"/>
        </w:rPr>
        <w:t>7. На забуваймо про етикет</w:t>
      </w:r>
    </w:p>
    <w:p w:rsidR="00540703" w:rsidRDefault="00544672">
      <w:pPr>
        <w:divId w:val="1586959926"/>
        <w:rPr>
          <w:lang w:val="uk-UA"/>
        </w:rPr>
      </w:pPr>
      <w:r>
        <w:rPr>
          <w:lang w:val="uk-UA"/>
        </w:rPr>
        <w:t xml:space="preserve">Цей розділ має на меті показати вам, наскільки важливо знати правила етикету під час зустрічі з представниками іншої культури. З наступних вправ ви дізнаєтесь більше про правила етикету в різних країнах світу. </w:t>
      </w:r>
    </w:p>
    <w:p w:rsidR="00540703" w:rsidRDefault="00544672">
      <w:pPr>
        <w:divId w:val="1586959926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366758436"/>
        <w:rPr>
          <w:rFonts w:eastAsia="Times New Roman"/>
          <w:b/>
          <w:bCs/>
          <w:sz w:val="36"/>
          <w:szCs w:val="36"/>
          <w:lang w:val="uk-UA"/>
        </w:rPr>
      </w:pPr>
      <w:bookmarkStart w:id="87" w:name="Session7_Activity1"/>
      <w:bookmarkEnd w:id="87"/>
      <w:r>
        <w:rPr>
          <w:rFonts w:eastAsia="Times New Roman"/>
          <w:b/>
          <w:bCs/>
          <w:sz w:val="36"/>
          <w:szCs w:val="36"/>
          <w:lang w:val="uk-UA"/>
        </w:rPr>
        <w:t>Вправа 27. Що таке правила етикету?</w:t>
      </w:r>
    </w:p>
    <w:p w:rsidR="00540703" w:rsidRDefault="00544672">
      <w:pPr>
        <w:pStyle w:val="timing"/>
        <w:divId w:val="1021668415"/>
        <w:rPr>
          <w:lang w:val="uk-UA"/>
        </w:rPr>
      </w:pPr>
      <w:r>
        <w:rPr>
          <w:lang w:val="uk-UA"/>
        </w:rPr>
        <w:t>Час виконання — 10 хвилин</w:t>
      </w:r>
    </w:p>
    <w:p w:rsidR="00540703" w:rsidRDefault="00544672">
      <w:pPr>
        <w:divId w:val="1021668415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854735360"/>
        <w:rPr>
          <w:lang w:val="uk-UA"/>
        </w:rPr>
      </w:pPr>
      <w:bookmarkStart w:id="88" w:name="Session7_Question1"/>
      <w:bookmarkEnd w:id="88"/>
      <w:r>
        <w:rPr>
          <w:lang w:val="uk-UA"/>
        </w:rPr>
        <w:t>Запишіть, як би ви визначили етикет і чому, на вашу думку, він важливий.</w:t>
      </w:r>
    </w:p>
    <w:p w:rsidR="00540703" w:rsidRDefault="00544672">
      <w:pPr>
        <w:divId w:val="854735360"/>
        <w:rPr>
          <w:lang w:val="uk-UA"/>
        </w:rPr>
      </w:pPr>
      <w:r>
        <w:rPr>
          <w:lang w:val="uk-UA"/>
        </w:rPr>
        <w:t>Подивіться на список, наведений нижче. У яких ситуаціях можна спостерігати прояви правил етикету?</w:t>
      </w:r>
    </w:p>
    <w:p w:rsidR="00540703" w:rsidRDefault="00544672">
      <w:pPr>
        <w:divId w:val="854735360"/>
        <w:rPr>
          <w:lang w:val="uk-UA"/>
        </w:rPr>
      </w:pPr>
      <w:r>
        <w:rPr>
          <w:vanish/>
          <w:lang w:val="uk-UA"/>
        </w:rPr>
        <w:t>Start of Table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40703">
        <w:trPr>
          <w:divId w:val="1036544062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9" w:name="Session7_Table1"/>
            <w:bookmarkEnd w:id="89"/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Привітання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Візитівки</w:t>
            </w:r>
          </w:p>
        </w:tc>
      </w:tr>
      <w:tr w:rsidR="00540703">
        <w:trPr>
          <w:divId w:val="1036544062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столом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Пунктуальність</w:t>
            </w:r>
          </w:p>
        </w:tc>
      </w:tr>
      <w:tr w:rsidR="00540703">
        <w:trPr>
          <w:divId w:val="1036544062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Ставлення до різних статей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черзі</w:t>
            </w:r>
          </w:p>
        </w:tc>
      </w:tr>
      <w:tr w:rsidR="00540703">
        <w:trPr>
          <w:divId w:val="1036544062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Ставлення до людей різного віку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Гумор</w:t>
            </w:r>
          </w:p>
        </w:tc>
      </w:tr>
      <w:tr w:rsidR="00540703">
        <w:trPr>
          <w:divId w:val="1036544062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Подарунки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mbria Math" w:eastAsia="Times New Roman" w:hAnsi="Cambria Math" w:cs="Cambria Math"/>
                <w:sz w:val="24"/>
                <w:szCs w:val="24"/>
              </w:rPr>
              <w:t>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щодо одягу</w:t>
            </w:r>
          </w:p>
        </w:tc>
      </w:tr>
    </w:tbl>
    <w:p w:rsidR="00540703" w:rsidRDefault="00544672">
      <w:pPr>
        <w:divId w:val="854735360"/>
        <w:rPr>
          <w:lang w:val="uk-UA"/>
        </w:rPr>
      </w:pPr>
      <w:r>
        <w:rPr>
          <w:vanish/>
          <w:lang w:val="uk-UA"/>
        </w:rPr>
        <w:t>End of Table</w:t>
      </w:r>
    </w:p>
    <w:p w:rsidR="00540703" w:rsidRDefault="00544672">
      <w:pPr>
        <w:divId w:val="1021668415"/>
        <w:rPr>
          <w:lang w:val="uk-UA"/>
        </w:rPr>
      </w:pPr>
      <w:r>
        <w:rPr>
          <w:vanish/>
          <w:lang w:val="uk-UA"/>
        </w:rPr>
        <w:t>End of Question</w:t>
      </w:r>
    </w:p>
    <w:bookmarkStart w:id="90" w:name="View_Session7_Discussion1"/>
    <w:p w:rsidR="00540703" w:rsidRDefault="00544672">
      <w:pPr>
        <w:pStyle w:val="navbutton"/>
        <w:divId w:val="1021668415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"Session7_Discussion1"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discussion - Вправа 27. Що таке правила етикету?</w:t>
      </w:r>
      <w:r>
        <w:rPr>
          <w:lang w:val="uk-UA"/>
        </w:rPr>
        <w:fldChar w:fldCharType="end"/>
      </w:r>
      <w:bookmarkEnd w:id="90"/>
    </w:p>
    <w:p w:rsidR="00540703" w:rsidRDefault="00544672">
      <w:pPr>
        <w:divId w:val="1586959926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586959926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308508279"/>
        <w:rPr>
          <w:rFonts w:eastAsia="Times New Roman"/>
          <w:b/>
          <w:bCs/>
          <w:sz w:val="36"/>
          <w:szCs w:val="36"/>
          <w:lang w:val="uk-UA"/>
        </w:rPr>
      </w:pPr>
      <w:bookmarkStart w:id="91" w:name="Session7_Activity2"/>
      <w:bookmarkEnd w:id="91"/>
      <w:r>
        <w:rPr>
          <w:rFonts w:eastAsia="Times New Roman"/>
          <w:b/>
          <w:bCs/>
          <w:sz w:val="36"/>
          <w:szCs w:val="36"/>
          <w:lang w:val="uk-UA"/>
        </w:rPr>
        <w:t>Вправа 28. Британський етикет</w:t>
      </w:r>
    </w:p>
    <w:p w:rsidR="00540703" w:rsidRDefault="00544672">
      <w:pPr>
        <w:pStyle w:val="timing"/>
        <w:divId w:val="1500122475"/>
        <w:rPr>
          <w:lang w:val="uk-UA"/>
        </w:rPr>
      </w:pPr>
      <w:r>
        <w:rPr>
          <w:lang w:val="uk-UA"/>
        </w:rPr>
        <w:t>Час виконання — 15 хвилин</w:t>
      </w:r>
    </w:p>
    <w:p w:rsidR="00540703" w:rsidRDefault="00544672">
      <w:pPr>
        <w:divId w:val="1500122475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847251452"/>
        <w:rPr>
          <w:lang w:val="uk-UA"/>
        </w:rPr>
      </w:pPr>
      <w:bookmarkStart w:id="92" w:name="Session7_Question2"/>
      <w:bookmarkEnd w:id="92"/>
      <w:r>
        <w:rPr>
          <w:lang w:val="uk-UA"/>
        </w:rPr>
        <w:t xml:space="preserve">Документ, наведений нижче, містить статтю з BBC News. Прочитайте статтю і подумайте, чи знали ви про всі розбіжності, про які в ній розповідається. </w:t>
      </w:r>
    </w:p>
    <w:p w:rsidR="00540703" w:rsidRDefault="00287679">
      <w:pPr>
        <w:divId w:val="847251452"/>
        <w:rPr>
          <w:lang w:val="uk-UA"/>
        </w:rPr>
      </w:pPr>
      <w:hyperlink r:id="rId23" w:history="1">
        <w:r w:rsidR="00544672">
          <w:rPr>
            <w:rStyle w:val="Hyperlink"/>
            <w:lang w:val="uk-UA"/>
          </w:rPr>
          <w:t>Переглянути документ.</w:t>
        </w:r>
      </w:hyperlink>
    </w:p>
    <w:p w:rsidR="00540703" w:rsidRDefault="00544672">
      <w:pPr>
        <w:divId w:val="847251452"/>
        <w:rPr>
          <w:lang w:val="uk-UA"/>
        </w:rPr>
      </w:pPr>
      <w:r>
        <w:rPr>
          <w:lang w:val="uk-UA"/>
        </w:rPr>
        <w:t xml:space="preserve">Чи можете ви навести приклади британських звичаїв, де важливо дотримуватися етикету, і коли порушення цих правил здаватиметься вам обурливим? За бажання ви можете обговорити це питання у розділі коментарів нижче. </w:t>
      </w:r>
    </w:p>
    <w:p w:rsidR="00540703" w:rsidRDefault="00544672">
      <w:pPr>
        <w:divId w:val="1500122475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1586959926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586959926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284626032"/>
        <w:rPr>
          <w:rFonts w:eastAsia="Times New Roman"/>
          <w:b/>
          <w:bCs/>
          <w:sz w:val="36"/>
          <w:szCs w:val="36"/>
          <w:lang w:val="uk-UA"/>
        </w:rPr>
      </w:pPr>
      <w:bookmarkStart w:id="93" w:name="Session7_Activity3"/>
      <w:bookmarkEnd w:id="93"/>
      <w:r>
        <w:rPr>
          <w:rFonts w:eastAsia="Times New Roman"/>
          <w:b/>
          <w:bCs/>
          <w:sz w:val="36"/>
          <w:szCs w:val="36"/>
          <w:lang w:val="uk-UA"/>
        </w:rPr>
        <w:t>Вправа 29. Вікторина</w:t>
      </w:r>
    </w:p>
    <w:p w:rsidR="00540703" w:rsidRDefault="00544672">
      <w:pPr>
        <w:divId w:val="212890852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numPr>
          <w:ilvl w:val="0"/>
          <w:numId w:val="14"/>
        </w:numPr>
        <w:ind w:left="780" w:right="780"/>
        <w:divId w:val="2090686677"/>
        <w:rPr>
          <w:lang w:val="uk-UA"/>
        </w:rPr>
      </w:pPr>
      <w:bookmarkStart w:id="94" w:name="Session7_Question3"/>
      <w:bookmarkEnd w:id="94"/>
      <w:r>
        <w:rPr>
          <w:lang w:val="uk-UA"/>
        </w:rPr>
        <w:t>Чого не можна робити за столом у країнах Близького Сходу?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Їсти лівою рукою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Доїдати все зі своєї тарілки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Смітити</w:t>
      </w:r>
    </w:p>
    <w:p w:rsidR="00540703" w:rsidRDefault="00544672">
      <w:pPr>
        <w:numPr>
          <w:ilvl w:val="0"/>
          <w:numId w:val="14"/>
        </w:numPr>
        <w:ind w:left="780" w:right="780"/>
        <w:divId w:val="2090686677"/>
        <w:rPr>
          <w:lang w:val="uk-UA"/>
        </w:rPr>
      </w:pPr>
      <w:r>
        <w:rPr>
          <w:lang w:val="uk-UA"/>
        </w:rPr>
        <w:t>У Франції, закінчивши їсти кожну страву, треба витерти тарілку хлібом.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Так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Ні</w:t>
      </w:r>
    </w:p>
    <w:p w:rsidR="00540703" w:rsidRDefault="00544672">
      <w:pPr>
        <w:numPr>
          <w:ilvl w:val="0"/>
          <w:numId w:val="14"/>
        </w:numPr>
        <w:ind w:left="780" w:right="780"/>
        <w:divId w:val="2090686677"/>
        <w:rPr>
          <w:lang w:val="uk-UA"/>
        </w:rPr>
      </w:pPr>
      <w:r>
        <w:rPr>
          <w:lang w:val="uk-UA"/>
        </w:rPr>
        <w:t>У Китаї люди однієї статі, які ходять, тримаючись за руки, порушують закон.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Так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Ні</w:t>
      </w:r>
    </w:p>
    <w:p w:rsidR="00540703" w:rsidRDefault="00544672">
      <w:pPr>
        <w:numPr>
          <w:ilvl w:val="0"/>
          <w:numId w:val="14"/>
        </w:numPr>
        <w:ind w:left="780" w:right="780"/>
        <w:divId w:val="2090686677"/>
        <w:rPr>
          <w:lang w:val="uk-UA"/>
        </w:rPr>
      </w:pPr>
      <w:r>
        <w:rPr>
          <w:lang w:val="uk-UA"/>
        </w:rPr>
        <w:t>У Туреччині кивнути головою вгору означає: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Так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Ні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Йди звідси</w:t>
      </w:r>
    </w:p>
    <w:p w:rsidR="00540703" w:rsidRDefault="00544672">
      <w:pPr>
        <w:numPr>
          <w:ilvl w:val="0"/>
          <w:numId w:val="14"/>
        </w:numPr>
        <w:ind w:left="780" w:right="780"/>
        <w:divId w:val="2090686677"/>
        <w:rPr>
          <w:lang w:val="uk-UA"/>
        </w:rPr>
      </w:pPr>
      <w:r>
        <w:rPr>
          <w:lang w:val="uk-UA"/>
        </w:rPr>
        <w:t>У Японії вважається ввічливим відмовитися від подарунку хочаб один або два рази, перш ніж прийняти його.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Так</w:t>
      </w:r>
    </w:p>
    <w:p w:rsidR="00540703" w:rsidRDefault="00544672">
      <w:pPr>
        <w:numPr>
          <w:ilvl w:val="1"/>
          <w:numId w:val="14"/>
        </w:numPr>
        <w:ind w:left="1560" w:right="1560"/>
        <w:divId w:val="2090686677"/>
        <w:rPr>
          <w:lang w:val="uk-UA"/>
        </w:rPr>
      </w:pPr>
      <w:r>
        <w:rPr>
          <w:lang w:val="uk-UA"/>
        </w:rPr>
        <w:t>Ні</w:t>
      </w:r>
    </w:p>
    <w:p w:rsidR="00540703" w:rsidRDefault="00544672">
      <w:pPr>
        <w:divId w:val="212890852"/>
        <w:rPr>
          <w:lang w:val="uk-UA"/>
        </w:rPr>
      </w:pPr>
      <w:r>
        <w:rPr>
          <w:vanish/>
          <w:lang w:val="uk-UA"/>
        </w:rPr>
        <w:t>End of Question</w:t>
      </w:r>
    </w:p>
    <w:bookmarkStart w:id="95" w:name="View_Session7_Answer1"/>
    <w:p w:rsidR="00540703" w:rsidRDefault="00544672">
      <w:pPr>
        <w:pStyle w:val="navbutton"/>
        <w:divId w:val="212890852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"Session7_Answer1"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answer - Вправа 29. Вікторина</w:t>
      </w:r>
      <w:r>
        <w:rPr>
          <w:lang w:val="uk-UA"/>
        </w:rPr>
        <w:fldChar w:fldCharType="end"/>
      </w:r>
      <w:bookmarkEnd w:id="95"/>
    </w:p>
    <w:p w:rsidR="00540703" w:rsidRDefault="00544672">
      <w:pPr>
        <w:divId w:val="1586959926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1586959926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471359076"/>
        <w:rPr>
          <w:rFonts w:eastAsia="Times New Roman"/>
          <w:b/>
          <w:bCs/>
          <w:sz w:val="36"/>
          <w:szCs w:val="36"/>
          <w:lang w:val="uk-UA"/>
        </w:rPr>
      </w:pPr>
      <w:bookmarkStart w:id="96" w:name="Session7_Activity4"/>
      <w:bookmarkEnd w:id="96"/>
      <w:r>
        <w:rPr>
          <w:rFonts w:eastAsia="Times New Roman"/>
          <w:b/>
          <w:bCs/>
          <w:sz w:val="36"/>
          <w:szCs w:val="36"/>
          <w:lang w:val="uk-UA"/>
        </w:rPr>
        <w:t>Вправа 30. Міжкультурні відмінності</w:t>
      </w:r>
    </w:p>
    <w:p w:rsidR="00540703" w:rsidRDefault="00544672">
      <w:pPr>
        <w:pStyle w:val="timing"/>
        <w:divId w:val="796487858"/>
        <w:rPr>
          <w:lang w:val="uk-UA"/>
        </w:rPr>
      </w:pPr>
      <w:r>
        <w:rPr>
          <w:lang w:val="uk-UA"/>
        </w:rPr>
        <w:t>Час виконання — 60 хвилин</w:t>
      </w:r>
    </w:p>
    <w:p w:rsidR="00540703" w:rsidRDefault="00544672">
      <w:pPr>
        <w:divId w:val="796487858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603726374"/>
        <w:rPr>
          <w:lang w:val="uk-UA"/>
        </w:rPr>
      </w:pPr>
      <w:bookmarkStart w:id="97" w:name="Session7_Question4"/>
      <w:bookmarkEnd w:id="97"/>
      <w:r>
        <w:rPr>
          <w:lang w:val="uk-UA"/>
        </w:rPr>
        <w:t xml:space="preserve">Виберіть країну, з якою ви знайомі, і запишіть, які культурні відмінності вона має з Великою Британією. Зосередьтесь на відмінностях у поведінці за столом, привітаннях, ставленні до подарунків, обміну візитівками, на різних звичаях. Створіть плакат, зазначивши на ньому, що можна і не можна робити. </w:t>
      </w:r>
    </w:p>
    <w:p w:rsidR="00540703" w:rsidRDefault="00544672">
      <w:pPr>
        <w:divId w:val="603726374"/>
        <w:rPr>
          <w:lang w:val="uk-UA"/>
        </w:rPr>
      </w:pPr>
      <w:r>
        <w:rPr>
          <w:lang w:val="uk-UA"/>
        </w:rPr>
        <w:t>Знайдіть інформацію про культурні відмінності в інтернеті. Можете скористатися такими веб-сайтами:</w:t>
      </w:r>
    </w:p>
    <w:p w:rsidR="00540703" w:rsidRDefault="00544672">
      <w:pPr>
        <w:divId w:val="603726374"/>
        <w:rPr>
          <w:lang w:val="uk-UA"/>
        </w:rPr>
      </w:pPr>
      <w:r>
        <w:rPr>
          <w:lang w:val="uk-UA"/>
        </w:rPr>
        <w:t>http://www.sideroad.com/</w:t>
      </w:r>
    </w:p>
    <w:p w:rsidR="00540703" w:rsidRDefault="00544672">
      <w:pPr>
        <w:divId w:val="603726374"/>
        <w:rPr>
          <w:lang w:val="uk-UA"/>
        </w:rPr>
      </w:pPr>
      <w:r>
        <w:rPr>
          <w:lang w:val="uk-UA"/>
        </w:rPr>
        <w:t>http://www.kwintessential.co.uk/resources/country-profiles.html</w:t>
      </w:r>
    </w:p>
    <w:p w:rsidR="00540703" w:rsidRDefault="00544672">
      <w:pPr>
        <w:divId w:val="796487858"/>
        <w:rPr>
          <w:lang w:val="uk-UA"/>
        </w:rPr>
      </w:pPr>
      <w:r>
        <w:rPr>
          <w:vanish/>
          <w:lang w:val="uk-UA"/>
        </w:rPr>
        <w:t>End of Question</w:t>
      </w:r>
    </w:p>
    <w:bookmarkStart w:id="98" w:name="View_Session7_Discussion2"/>
    <w:p w:rsidR="00540703" w:rsidRDefault="00544672">
      <w:pPr>
        <w:pStyle w:val="navbutton"/>
        <w:divId w:val="796487858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"Session7_Discussion2"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discussion - Вправа 30. Міжкультурні відмінності</w:t>
      </w:r>
      <w:r>
        <w:rPr>
          <w:lang w:val="uk-UA"/>
        </w:rPr>
        <w:fldChar w:fldCharType="end"/>
      </w:r>
      <w:bookmarkEnd w:id="98"/>
    </w:p>
    <w:p w:rsidR="00540703" w:rsidRDefault="00544672">
      <w:pPr>
        <w:divId w:val="1586959926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397821090"/>
        <w:rPr>
          <w:rFonts w:eastAsia="Times New Roman"/>
          <w:lang w:val="uk-UA"/>
        </w:rPr>
      </w:pPr>
      <w:bookmarkStart w:id="99" w:name="Session8"/>
      <w:bookmarkEnd w:id="99"/>
      <w:r>
        <w:rPr>
          <w:rFonts w:eastAsia="Times New Roman"/>
          <w:lang w:val="uk-UA"/>
        </w:rPr>
        <w:t>8. 24!</w:t>
      </w:r>
    </w:p>
    <w:p w:rsidR="00540703" w:rsidRDefault="00544672">
      <w:pPr>
        <w:divId w:val="397821090"/>
        <w:rPr>
          <w:lang w:val="uk-UA"/>
        </w:rPr>
      </w:pPr>
      <w:r>
        <w:rPr>
          <w:lang w:val="uk-UA"/>
        </w:rPr>
        <w:t>У цьому розділі ви побачите, як відрізняються повсякденні побутові речі в різних культурах.</w:t>
      </w:r>
    </w:p>
    <w:p w:rsidR="00540703" w:rsidRDefault="00544672">
      <w:pPr>
        <w:divId w:val="397821090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408429766"/>
        <w:rPr>
          <w:rFonts w:eastAsia="Times New Roman"/>
          <w:b/>
          <w:bCs/>
          <w:sz w:val="36"/>
          <w:szCs w:val="36"/>
          <w:lang w:val="uk-UA"/>
        </w:rPr>
      </w:pPr>
      <w:bookmarkStart w:id="100" w:name="Session8_Activity1"/>
      <w:bookmarkEnd w:id="100"/>
      <w:r>
        <w:rPr>
          <w:rFonts w:eastAsia="Times New Roman"/>
          <w:b/>
          <w:bCs/>
          <w:sz w:val="36"/>
          <w:szCs w:val="36"/>
          <w:lang w:val="uk-UA"/>
        </w:rPr>
        <w:t>Вправа 31. Повсякденні речі у Великій Британії</w:t>
      </w:r>
    </w:p>
    <w:p w:rsidR="00540703" w:rsidRDefault="00544672">
      <w:pPr>
        <w:pStyle w:val="timing"/>
        <w:divId w:val="491795889"/>
        <w:rPr>
          <w:lang w:val="uk-UA"/>
        </w:rPr>
      </w:pPr>
      <w:r>
        <w:rPr>
          <w:lang w:val="uk-UA"/>
        </w:rPr>
        <w:t>Час виконання — 10 хвилин</w:t>
      </w:r>
    </w:p>
    <w:p w:rsidR="00540703" w:rsidRDefault="00544672">
      <w:pPr>
        <w:divId w:val="491795889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29518928"/>
        <w:rPr>
          <w:lang w:val="uk-UA"/>
        </w:rPr>
      </w:pPr>
      <w:bookmarkStart w:id="101" w:name="Session8_Question1"/>
      <w:bookmarkEnd w:id="101"/>
      <w:r>
        <w:rPr>
          <w:lang w:val="uk-UA"/>
        </w:rPr>
        <w:t>Запишіть свої думки щодо таких запитань.</w:t>
      </w:r>
    </w:p>
    <w:p w:rsidR="00540703" w:rsidRDefault="00544672">
      <w:pPr>
        <w:numPr>
          <w:ilvl w:val="0"/>
          <w:numId w:val="15"/>
        </w:numPr>
        <w:ind w:left="780" w:right="780"/>
        <w:divId w:val="129518928"/>
        <w:rPr>
          <w:lang w:val="uk-UA"/>
        </w:rPr>
      </w:pPr>
      <w:r>
        <w:rPr>
          <w:lang w:val="uk-UA"/>
        </w:rPr>
        <w:t>Які зазвичайні години роботи у Великій Британії?</w:t>
      </w:r>
    </w:p>
    <w:p w:rsidR="00540703" w:rsidRDefault="00544672">
      <w:pPr>
        <w:numPr>
          <w:ilvl w:val="0"/>
          <w:numId w:val="15"/>
        </w:numPr>
        <w:ind w:left="780" w:right="780"/>
        <w:divId w:val="129518928"/>
        <w:rPr>
          <w:lang w:val="uk-UA"/>
        </w:rPr>
      </w:pPr>
      <w:r>
        <w:rPr>
          <w:lang w:val="uk-UA"/>
        </w:rPr>
        <w:t>Опишіть типові харчові звички (наприклад, час, страви, місце) у Великій Британії</w:t>
      </w:r>
    </w:p>
    <w:p w:rsidR="00540703" w:rsidRDefault="00544672">
      <w:pPr>
        <w:numPr>
          <w:ilvl w:val="0"/>
          <w:numId w:val="15"/>
        </w:numPr>
        <w:ind w:left="780" w:right="780"/>
        <w:divId w:val="129518928"/>
        <w:rPr>
          <w:lang w:val="uk-UA"/>
        </w:rPr>
      </w:pPr>
      <w:r>
        <w:rPr>
          <w:lang w:val="uk-UA"/>
        </w:rPr>
        <w:t>Напишіть, які години роботи у Великій Британії зазвичай мають такі заклади:</w:t>
      </w:r>
    </w:p>
    <w:p w:rsidR="00540703" w:rsidRDefault="00544672">
      <w:pPr>
        <w:numPr>
          <w:ilvl w:val="1"/>
          <w:numId w:val="15"/>
        </w:numPr>
        <w:ind w:left="1560" w:right="1560"/>
        <w:divId w:val="129518928"/>
        <w:rPr>
          <w:lang w:val="uk-UA"/>
        </w:rPr>
      </w:pPr>
      <w:r>
        <w:rPr>
          <w:lang w:val="uk-UA"/>
        </w:rPr>
        <w:t>ресторан</w:t>
      </w:r>
    </w:p>
    <w:p w:rsidR="00540703" w:rsidRDefault="00544672">
      <w:pPr>
        <w:numPr>
          <w:ilvl w:val="1"/>
          <w:numId w:val="15"/>
        </w:numPr>
        <w:ind w:left="1560" w:right="1560"/>
        <w:divId w:val="129518928"/>
        <w:rPr>
          <w:lang w:val="uk-UA"/>
        </w:rPr>
      </w:pPr>
      <w:r>
        <w:rPr>
          <w:lang w:val="uk-UA"/>
        </w:rPr>
        <w:t>супермаркет</w:t>
      </w:r>
    </w:p>
    <w:p w:rsidR="00540703" w:rsidRDefault="00544672">
      <w:pPr>
        <w:numPr>
          <w:ilvl w:val="1"/>
          <w:numId w:val="15"/>
        </w:numPr>
        <w:ind w:left="1560" w:right="1560"/>
        <w:divId w:val="129518928"/>
        <w:rPr>
          <w:lang w:val="uk-UA"/>
        </w:rPr>
      </w:pPr>
      <w:r>
        <w:rPr>
          <w:lang w:val="uk-UA"/>
        </w:rPr>
        <w:t>банки</w:t>
      </w:r>
    </w:p>
    <w:p w:rsidR="00540703" w:rsidRDefault="00544672">
      <w:pPr>
        <w:numPr>
          <w:ilvl w:val="0"/>
          <w:numId w:val="15"/>
        </w:numPr>
        <w:ind w:left="780" w:right="780"/>
        <w:divId w:val="129518928"/>
        <w:rPr>
          <w:lang w:val="uk-UA"/>
        </w:rPr>
      </w:pPr>
      <w:r>
        <w:rPr>
          <w:lang w:val="uk-UA"/>
        </w:rPr>
        <w:t>Ви можете перелічити всі державні свята, що є неробочими днями у Великій Британії? Вони завжди припадають на ті самі дні тижня?</w:t>
      </w:r>
    </w:p>
    <w:p w:rsidR="00540703" w:rsidRDefault="00544672">
      <w:pPr>
        <w:divId w:val="491795889"/>
        <w:rPr>
          <w:lang w:val="uk-UA"/>
        </w:rPr>
      </w:pPr>
      <w:r>
        <w:rPr>
          <w:vanish/>
          <w:lang w:val="uk-UA"/>
        </w:rPr>
        <w:t>End of Question</w:t>
      </w:r>
    </w:p>
    <w:bookmarkStart w:id="102" w:name="View_Session8_Discussion1"/>
    <w:p w:rsidR="00540703" w:rsidRDefault="00544672">
      <w:pPr>
        <w:pStyle w:val="navbutton"/>
        <w:divId w:val="491795889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"Session8_Discussion1"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discussion - Вправа 31. Повсякденні речі у Великій Британії</w:t>
      </w:r>
      <w:r>
        <w:rPr>
          <w:lang w:val="uk-UA"/>
        </w:rPr>
        <w:fldChar w:fldCharType="end"/>
      </w:r>
      <w:bookmarkEnd w:id="102"/>
    </w:p>
    <w:p w:rsidR="00540703" w:rsidRDefault="00544672">
      <w:pPr>
        <w:divId w:val="397821090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397821090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702437925"/>
        <w:rPr>
          <w:rFonts w:eastAsia="Times New Roman"/>
          <w:b/>
          <w:bCs/>
          <w:sz w:val="36"/>
          <w:szCs w:val="36"/>
          <w:lang w:val="uk-UA"/>
        </w:rPr>
      </w:pPr>
      <w:bookmarkStart w:id="103" w:name="Session8_Activity2"/>
      <w:bookmarkEnd w:id="103"/>
      <w:r>
        <w:rPr>
          <w:rFonts w:eastAsia="Times New Roman"/>
          <w:b/>
          <w:bCs/>
          <w:sz w:val="36"/>
          <w:szCs w:val="36"/>
          <w:lang w:val="uk-UA"/>
        </w:rPr>
        <w:t>Вправа 32. Ваші щоденні справи</w:t>
      </w:r>
    </w:p>
    <w:p w:rsidR="00540703" w:rsidRDefault="00544672">
      <w:pPr>
        <w:divId w:val="381905058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654065283"/>
        <w:rPr>
          <w:lang w:val="uk-UA"/>
        </w:rPr>
      </w:pPr>
      <w:bookmarkStart w:id="104" w:name="Session8_Question2"/>
      <w:bookmarkEnd w:id="104"/>
      <w:r>
        <w:rPr>
          <w:lang w:val="uk-UA"/>
        </w:rPr>
        <w:t>Роздрукуйте календар, наведений за посиланням нижче, і заповніть його згідно з вашим щоденним розпорядком.</w:t>
      </w:r>
    </w:p>
    <w:p w:rsidR="00540703" w:rsidRDefault="00287679">
      <w:pPr>
        <w:divId w:val="1654065283"/>
        <w:rPr>
          <w:lang w:val="uk-UA"/>
        </w:rPr>
      </w:pPr>
      <w:hyperlink r:id="rId24" w:history="1">
        <w:r w:rsidR="00544672">
          <w:rPr>
            <w:rStyle w:val="Hyperlink"/>
            <w:lang w:val="uk-UA"/>
          </w:rPr>
          <w:t>Переглянути документ.</w:t>
        </w:r>
      </w:hyperlink>
    </w:p>
    <w:p w:rsidR="00540703" w:rsidRDefault="00544672">
      <w:pPr>
        <w:divId w:val="381905058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397821090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397821090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1494367956"/>
        <w:rPr>
          <w:rFonts w:eastAsia="Times New Roman"/>
          <w:b/>
          <w:bCs/>
          <w:sz w:val="36"/>
          <w:szCs w:val="36"/>
          <w:lang w:val="uk-UA"/>
        </w:rPr>
      </w:pPr>
      <w:bookmarkStart w:id="105" w:name="Session8_Activity3"/>
      <w:bookmarkEnd w:id="105"/>
      <w:r>
        <w:rPr>
          <w:rFonts w:eastAsia="Times New Roman"/>
          <w:b/>
          <w:bCs/>
          <w:sz w:val="36"/>
          <w:szCs w:val="36"/>
          <w:lang w:val="uk-UA"/>
        </w:rPr>
        <w:t>Вправа 33. Навколо світу</w:t>
      </w:r>
    </w:p>
    <w:p w:rsidR="00540703" w:rsidRDefault="00544672">
      <w:pPr>
        <w:divId w:val="1409382083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336028549"/>
        <w:rPr>
          <w:lang w:val="uk-UA"/>
        </w:rPr>
      </w:pPr>
      <w:bookmarkStart w:id="106" w:name="Session8_Question3"/>
      <w:bookmarkEnd w:id="106"/>
      <w:r>
        <w:rPr>
          <w:lang w:val="uk-UA"/>
        </w:rPr>
        <w:t xml:space="preserve">Тепер, коли ви побачили, наскільки повсякденні звичаї відрізняються у кожного з нас, подивіться на наведені нижче твердження та спробуйте знайти країни, до яких вони відносяться. </w:t>
      </w:r>
    </w:p>
    <w:p w:rsidR="00540703" w:rsidRDefault="00544672">
      <w:pPr>
        <w:spacing w:line="240" w:lineRule="auto"/>
        <w:outlineLvl w:val="3"/>
        <w:divId w:val="1336028549"/>
        <w:rPr>
          <w:rFonts w:eastAsia="Times New Roman"/>
          <w:b/>
          <w:bCs/>
          <w:sz w:val="32"/>
          <w:szCs w:val="32"/>
          <w:lang w:val="uk-UA"/>
        </w:rPr>
      </w:pPr>
      <w:r>
        <w:rPr>
          <w:rFonts w:eastAsia="Times New Roman"/>
          <w:b/>
          <w:bCs/>
          <w:sz w:val="32"/>
          <w:szCs w:val="32"/>
          <w:lang w:val="uk-UA"/>
        </w:rPr>
        <w:t>Твердження</w:t>
      </w:r>
    </w:p>
    <w:p w:rsidR="00540703" w:rsidRDefault="00544672">
      <w:pPr>
        <w:numPr>
          <w:ilvl w:val="0"/>
          <w:numId w:val="16"/>
        </w:numPr>
        <w:ind w:left="780" w:right="780"/>
        <w:divId w:val="1336028549"/>
        <w:rPr>
          <w:lang w:val="uk-UA"/>
        </w:rPr>
      </w:pPr>
      <w:r>
        <w:rPr>
          <w:lang w:val="uk-UA"/>
        </w:rPr>
        <w:t>Діти отримають різдвяні подарунки 6 січня.</w:t>
      </w:r>
    </w:p>
    <w:p w:rsidR="00540703" w:rsidRDefault="00544672">
      <w:pPr>
        <w:numPr>
          <w:ilvl w:val="0"/>
          <w:numId w:val="16"/>
        </w:numPr>
        <w:ind w:left="780" w:right="780"/>
        <w:divId w:val="1336028549"/>
        <w:rPr>
          <w:lang w:val="uk-UA"/>
        </w:rPr>
      </w:pPr>
      <w:r>
        <w:rPr>
          <w:lang w:val="uk-UA"/>
        </w:rPr>
        <w:t>Магазини зачинені в неділю.</w:t>
      </w:r>
    </w:p>
    <w:p w:rsidR="00540703" w:rsidRDefault="00544672">
      <w:pPr>
        <w:numPr>
          <w:ilvl w:val="0"/>
          <w:numId w:val="16"/>
        </w:numPr>
        <w:ind w:left="780" w:right="780"/>
        <w:divId w:val="1336028549"/>
        <w:rPr>
          <w:lang w:val="uk-UA"/>
        </w:rPr>
      </w:pPr>
      <w:r>
        <w:rPr>
          <w:lang w:val="uk-UA"/>
        </w:rPr>
        <w:t>День країни 3 жовтня.</w:t>
      </w:r>
    </w:p>
    <w:p w:rsidR="00540703" w:rsidRDefault="00544672">
      <w:pPr>
        <w:numPr>
          <w:ilvl w:val="0"/>
          <w:numId w:val="16"/>
        </w:numPr>
        <w:ind w:left="780" w:right="780"/>
        <w:divId w:val="1336028549"/>
        <w:rPr>
          <w:lang w:val="uk-UA"/>
        </w:rPr>
      </w:pPr>
      <w:r>
        <w:rPr>
          <w:lang w:val="uk-UA"/>
        </w:rPr>
        <w:t>Офіційний робочий тиждень починається в суботу і закінчується у середу.</w:t>
      </w:r>
    </w:p>
    <w:p w:rsidR="00540703" w:rsidRDefault="00544672">
      <w:pPr>
        <w:numPr>
          <w:ilvl w:val="0"/>
          <w:numId w:val="16"/>
        </w:numPr>
        <w:ind w:left="780" w:right="780"/>
        <w:divId w:val="1336028549"/>
        <w:rPr>
          <w:lang w:val="uk-UA"/>
        </w:rPr>
      </w:pPr>
      <w:r>
        <w:rPr>
          <w:lang w:val="uk-UA"/>
        </w:rPr>
        <w:t>Існує термін, який позначає смерть від надмірної праці.</w:t>
      </w:r>
    </w:p>
    <w:p w:rsidR="00540703" w:rsidRDefault="00544672">
      <w:pPr>
        <w:spacing w:line="240" w:lineRule="auto"/>
        <w:outlineLvl w:val="3"/>
        <w:divId w:val="1336028549"/>
        <w:rPr>
          <w:rFonts w:eastAsia="Times New Roman"/>
          <w:b/>
          <w:bCs/>
          <w:sz w:val="32"/>
          <w:szCs w:val="32"/>
          <w:lang w:val="uk-UA"/>
        </w:rPr>
      </w:pPr>
      <w:r>
        <w:rPr>
          <w:rFonts w:eastAsia="Times New Roman"/>
          <w:b/>
          <w:bCs/>
          <w:sz w:val="32"/>
          <w:szCs w:val="32"/>
          <w:lang w:val="uk-UA"/>
        </w:rPr>
        <w:t>Країни</w:t>
      </w:r>
    </w:p>
    <w:p w:rsidR="00540703" w:rsidRDefault="00544672">
      <w:pPr>
        <w:numPr>
          <w:ilvl w:val="0"/>
          <w:numId w:val="17"/>
        </w:numPr>
        <w:ind w:left="780" w:right="780"/>
        <w:divId w:val="1336028549"/>
        <w:rPr>
          <w:lang w:val="uk-UA"/>
        </w:rPr>
      </w:pPr>
      <w:r>
        <w:rPr>
          <w:lang w:val="uk-UA"/>
        </w:rPr>
        <w:t>Японія</w:t>
      </w:r>
    </w:p>
    <w:p w:rsidR="00540703" w:rsidRDefault="00544672">
      <w:pPr>
        <w:numPr>
          <w:ilvl w:val="0"/>
          <w:numId w:val="17"/>
        </w:numPr>
        <w:ind w:left="780" w:right="780"/>
        <w:divId w:val="1336028549"/>
        <w:rPr>
          <w:lang w:val="uk-UA"/>
        </w:rPr>
      </w:pPr>
      <w:r>
        <w:rPr>
          <w:lang w:val="uk-UA"/>
        </w:rPr>
        <w:t>Німеччина</w:t>
      </w:r>
    </w:p>
    <w:p w:rsidR="00540703" w:rsidRDefault="00544672">
      <w:pPr>
        <w:numPr>
          <w:ilvl w:val="0"/>
          <w:numId w:val="17"/>
        </w:numPr>
        <w:ind w:left="780" w:right="780"/>
        <w:divId w:val="1336028549"/>
        <w:rPr>
          <w:lang w:val="uk-UA"/>
        </w:rPr>
      </w:pPr>
      <w:r>
        <w:rPr>
          <w:lang w:val="uk-UA"/>
        </w:rPr>
        <w:t>Франція</w:t>
      </w:r>
    </w:p>
    <w:p w:rsidR="00540703" w:rsidRDefault="00544672">
      <w:pPr>
        <w:numPr>
          <w:ilvl w:val="0"/>
          <w:numId w:val="17"/>
        </w:numPr>
        <w:ind w:left="780" w:right="780"/>
        <w:divId w:val="1336028549"/>
        <w:rPr>
          <w:lang w:val="uk-UA"/>
        </w:rPr>
      </w:pPr>
      <w:r>
        <w:rPr>
          <w:lang w:val="uk-UA"/>
        </w:rPr>
        <w:t>Саудівська Аравія</w:t>
      </w:r>
    </w:p>
    <w:p w:rsidR="00540703" w:rsidRDefault="00544672">
      <w:pPr>
        <w:numPr>
          <w:ilvl w:val="0"/>
          <w:numId w:val="17"/>
        </w:numPr>
        <w:ind w:left="780" w:right="780"/>
        <w:divId w:val="1336028549"/>
        <w:rPr>
          <w:lang w:val="uk-UA"/>
        </w:rPr>
      </w:pPr>
      <w:r>
        <w:rPr>
          <w:lang w:val="uk-UA"/>
        </w:rPr>
        <w:t>Іспанія</w:t>
      </w:r>
    </w:p>
    <w:p w:rsidR="00540703" w:rsidRDefault="00544672">
      <w:pPr>
        <w:divId w:val="1409382083"/>
        <w:rPr>
          <w:lang w:val="uk-UA"/>
        </w:rPr>
      </w:pPr>
      <w:r>
        <w:rPr>
          <w:vanish/>
          <w:lang w:val="uk-UA"/>
        </w:rPr>
        <w:t>End of Question</w:t>
      </w:r>
    </w:p>
    <w:bookmarkStart w:id="107" w:name="View_Session8_Answer1"/>
    <w:p w:rsidR="00540703" w:rsidRDefault="00544672">
      <w:pPr>
        <w:pStyle w:val="navbutton"/>
        <w:divId w:val="1409382083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"Session8_Answer1"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View answer - Вправа 33. Навколо світу</w:t>
      </w:r>
      <w:r>
        <w:rPr>
          <w:lang w:val="uk-UA"/>
        </w:rPr>
        <w:fldChar w:fldCharType="end"/>
      </w:r>
      <w:bookmarkEnd w:id="107"/>
    </w:p>
    <w:p w:rsidR="00540703" w:rsidRDefault="00544672">
      <w:pPr>
        <w:divId w:val="397821090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544672">
      <w:pPr>
        <w:divId w:val="397821090"/>
        <w:rPr>
          <w:lang w:val="uk-UA"/>
        </w:rPr>
      </w:pPr>
      <w:r>
        <w:rPr>
          <w:vanish/>
          <w:lang w:val="uk-UA"/>
        </w:rPr>
        <w:t>Start of Activity</w:t>
      </w:r>
    </w:p>
    <w:p w:rsidR="00540703" w:rsidRDefault="00544672">
      <w:pPr>
        <w:spacing w:before="240" w:beforeAutospacing="0" w:after="0" w:afterAutospacing="0" w:line="240" w:lineRule="auto"/>
        <w:ind w:left="240" w:right="240"/>
        <w:outlineLvl w:val="2"/>
        <w:divId w:val="735670563"/>
        <w:rPr>
          <w:rFonts w:eastAsia="Times New Roman"/>
          <w:b/>
          <w:bCs/>
          <w:sz w:val="36"/>
          <w:szCs w:val="36"/>
          <w:lang w:val="uk-UA"/>
        </w:rPr>
      </w:pPr>
      <w:bookmarkStart w:id="108" w:name="Session8_Activity4"/>
      <w:bookmarkEnd w:id="108"/>
      <w:r>
        <w:rPr>
          <w:rFonts w:eastAsia="Times New Roman"/>
          <w:b/>
          <w:bCs/>
          <w:sz w:val="36"/>
          <w:szCs w:val="36"/>
          <w:lang w:val="uk-UA"/>
        </w:rPr>
        <w:t>Вправа 34. Ваша черга</w:t>
      </w:r>
    </w:p>
    <w:p w:rsidR="00540703" w:rsidRDefault="00544672">
      <w:pPr>
        <w:divId w:val="631326978"/>
        <w:rPr>
          <w:lang w:val="uk-UA"/>
        </w:rPr>
      </w:pPr>
      <w:r>
        <w:rPr>
          <w:vanish/>
          <w:lang w:val="uk-UA"/>
        </w:rPr>
        <w:t>Start of Question</w:t>
      </w:r>
    </w:p>
    <w:p w:rsidR="00540703" w:rsidRDefault="00544672">
      <w:pPr>
        <w:divId w:val="1364210552"/>
        <w:rPr>
          <w:lang w:val="uk-UA"/>
        </w:rPr>
      </w:pPr>
      <w:bookmarkStart w:id="109" w:name="Session8_Question4"/>
      <w:bookmarkEnd w:id="109"/>
      <w:r>
        <w:rPr>
          <w:lang w:val="uk-UA"/>
        </w:rPr>
        <w:t xml:space="preserve">Знайдіть інформацію в інтернеті щодо розпорядку дня у країні за вашим вибором і зверніть увагу на відмінності від британських звичаїв. Запишіть відмінності щодо такого: </w:t>
      </w:r>
    </w:p>
    <w:p w:rsidR="00540703" w:rsidRDefault="00544672">
      <w:pPr>
        <w:numPr>
          <w:ilvl w:val="0"/>
          <w:numId w:val="18"/>
        </w:numPr>
        <w:ind w:left="780" w:right="780"/>
        <w:divId w:val="1364210552"/>
        <w:rPr>
          <w:lang w:val="uk-UA"/>
        </w:rPr>
      </w:pPr>
      <w:r>
        <w:rPr>
          <w:lang w:val="uk-UA"/>
        </w:rPr>
        <w:t>графік роботи</w:t>
      </w:r>
    </w:p>
    <w:p w:rsidR="00540703" w:rsidRDefault="00544672">
      <w:pPr>
        <w:numPr>
          <w:ilvl w:val="0"/>
          <w:numId w:val="18"/>
        </w:numPr>
        <w:ind w:left="780" w:right="780"/>
        <w:divId w:val="1364210552"/>
        <w:rPr>
          <w:lang w:val="uk-UA"/>
        </w:rPr>
      </w:pPr>
      <w:r>
        <w:rPr>
          <w:lang w:val="uk-UA"/>
        </w:rPr>
        <w:t>офіційні свята, що є неробочими днями</w:t>
      </w:r>
    </w:p>
    <w:p w:rsidR="00540703" w:rsidRDefault="00544672">
      <w:pPr>
        <w:numPr>
          <w:ilvl w:val="0"/>
          <w:numId w:val="18"/>
        </w:numPr>
        <w:ind w:left="780" w:right="780"/>
        <w:divId w:val="1364210552"/>
        <w:rPr>
          <w:lang w:val="uk-UA"/>
        </w:rPr>
      </w:pPr>
      <w:r>
        <w:rPr>
          <w:lang w:val="uk-UA"/>
        </w:rPr>
        <w:t>повсякденні речі.</w:t>
      </w:r>
    </w:p>
    <w:p w:rsidR="00540703" w:rsidRDefault="00544672">
      <w:pPr>
        <w:divId w:val="631326978"/>
        <w:rPr>
          <w:lang w:val="uk-UA"/>
        </w:rPr>
      </w:pPr>
      <w:r>
        <w:rPr>
          <w:vanish/>
          <w:lang w:val="uk-UA"/>
        </w:rPr>
        <w:t>End of Question</w:t>
      </w:r>
    </w:p>
    <w:p w:rsidR="00540703" w:rsidRDefault="00544672">
      <w:pPr>
        <w:divId w:val="397821090"/>
        <w:rPr>
          <w:lang w:val="uk-UA"/>
        </w:rPr>
      </w:pPr>
      <w:r>
        <w:rPr>
          <w:vanish/>
          <w:lang w:val="uk-UA"/>
        </w:rPr>
        <w:t>End of Activity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433131170"/>
        <w:rPr>
          <w:rFonts w:eastAsia="Times New Roman"/>
          <w:lang w:val="uk-UA"/>
        </w:rPr>
      </w:pPr>
      <w:bookmarkStart w:id="110" w:name="Session9"/>
      <w:bookmarkEnd w:id="110"/>
      <w:r>
        <w:rPr>
          <w:rFonts w:eastAsia="Times New Roman"/>
          <w:lang w:val="uk-UA"/>
        </w:rPr>
        <w:t>Підсумки</w:t>
      </w:r>
    </w:p>
    <w:p w:rsidR="00540703" w:rsidRDefault="00544672">
      <w:pPr>
        <w:divId w:val="433131170"/>
        <w:rPr>
          <w:lang w:val="uk-UA"/>
        </w:rPr>
      </w:pPr>
      <w:r>
        <w:rPr>
          <w:lang w:val="uk-UA"/>
        </w:rPr>
        <w:t xml:space="preserve">У цьому безкоштовному курсі містяться вступні поради щодо вивчення мов. Ви зробили низку вправ, які були створені, щоб допомогти вам сформувати підхід до дистанційного навчання, здобути впевненість у самостійному навчанні. 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153647355"/>
        <w:rPr>
          <w:rFonts w:eastAsia="Times New Roman"/>
          <w:lang w:val="uk-UA"/>
        </w:rPr>
      </w:pPr>
      <w:bookmarkStart w:id="111" w:name="Session10"/>
      <w:bookmarkEnd w:id="111"/>
      <w:r>
        <w:rPr>
          <w:rFonts w:eastAsia="Times New Roman"/>
          <w:lang w:val="uk-UA"/>
        </w:rPr>
        <w:t>Продовжуйте навчання</w:t>
      </w:r>
    </w:p>
    <w:p w:rsidR="00540703" w:rsidRDefault="00544672">
      <w:pPr>
        <w:divId w:val="153647355"/>
        <w:rPr>
          <w:lang w:val="uk-UA"/>
        </w:rPr>
      </w:pPr>
      <w:r>
        <w:rPr>
          <w:vanish/>
          <w:lang w:val="uk-UA"/>
        </w:rPr>
        <w:t>Start of Figure</w:t>
      </w:r>
    </w:p>
    <w:p w:rsidR="00540703" w:rsidRDefault="00544672">
      <w:pPr>
        <w:spacing w:before="240" w:beforeAutospacing="0" w:after="240" w:afterAutospacing="0" w:line="240" w:lineRule="auto"/>
        <w:divId w:val="191254357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112" w:name="Session10_Figure1"/>
      <w:bookmarkEnd w:id="112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4598C6" wp14:editId="4902B5D3">
            <wp:extent cx="914400" cy="609600"/>
            <wp:effectExtent l="0" t="0" r="0" b="0"/>
            <wp:docPr id="9" name="Picture 9" descr="D:\AaaF\OUT\httpswwwopeneduopenlearn_cmid136100_2022-09-28_13-43-48_cc89baac670e443a8910d9508f30c024\word\assets\_d3c986e615af52d98ee2159f5114e2c4bec9ff99_ol_skeleton_keeponlearning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aaF\OUT\httpswwwopeneduopenlearn_cmid136100_2022-09-28_13-43-48_cc89baac670e443a8910d9508f30c024\word\assets\_d3c986e615af52d98ee2159f5114e2c4bec9ff99_ol_skeleton_keeponlearning_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3" w:rsidRDefault="00544672">
      <w:pPr>
        <w:divId w:val="153647355"/>
        <w:rPr>
          <w:lang w:val="uk-UA"/>
        </w:rPr>
      </w:pPr>
      <w:r>
        <w:rPr>
          <w:vanish/>
          <w:lang w:val="uk-UA"/>
        </w:rPr>
        <w:t>End of Figure</w:t>
      </w:r>
    </w:p>
    <w:p w:rsidR="00540703" w:rsidRDefault="00544672">
      <w:pPr>
        <w:divId w:val="153647355"/>
        <w:rPr>
          <w:lang w:val="uk-UA"/>
        </w:rPr>
      </w:pPr>
      <w:r>
        <w:rPr>
          <w:lang w:val="uk-UA"/>
        </w:rPr>
        <w:t>   </w:t>
      </w:r>
    </w:p>
    <w:p w:rsidR="00540703" w:rsidRDefault="00544672">
      <w:pPr>
        <w:pStyle w:val="Heading2"/>
        <w:divId w:val="1370061637"/>
        <w:rPr>
          <w:rFonts w:eastAsia="Times New Roman"/>
          <w:lang w:val="uk-UA"/>
        </w:rPr>
      </w:pPr>
      <w:bookmarkStart w:id="113" w:name="Session10_InternalSection1"/>
      <w:bookmarkEnd w:id="113"/>
      <w:r>
        <w:rPr>
          <w:rFonts w:eastAsia="Times New Roman"/>
          <w:lang w:val="uk-UA"/>
        </w:rPr>
        <w:t>Пройдіть інший безкоштовний курс</w:t>
      </w:r>
    </w:p>
    <w:p w:rsidR="00540703" w:rsidRDefault="00544672">
      <w:pPr>
        <w:divId w:val="1370061637"/>
        <w:rPr>
          <w:lang w:val="uk-UA"/>
        </w:rPr>
      </w:pPr>
      <w:r>
        <w:rPr>
          <w:lang w:val="uk-UA"/>
        </w:rPr>
        <w:t>На платформі OpenLearn </w:t>
      </w:r>
      <w:r>
        <w:rPr>
          <w:rStyle w:val="Strong"/>
          <w:lang w:val="uk-UA"/>
        </w:rPr>
        <w:t>більше ніж 800 курсів</w:t>
      </w:r>
      <w:r>
        <w:rPr>
          <w:lang w:val="uk-UA"/>
        </w:rPr>
        <w:t xml:space="preserve"> з різних предметів.  </w:t>
      </w:r>
    </w:p>
    <w:p w:rsidR="00540703" w:rsidRDefault="00544672">
      <w:pPr>
        <w:divId w:val="1370061637"/>
        <w:rPr>
          <w:lang w:val="uk-UA"/>
        </w:rPr>
      </w:pPr>
      <w:r>
        <w:rPr>
          <w:lang w:val="uk-UA"/>
        </w:rPr>
        <w:t xml:space="preserve">Дізнайтеся більше про наші </w:t>
      </w:r>
      <w:hyperlink r:id="rId26" w:history="1">
        <w:r>
          <w:rPr>
            <w:rStyle w:val="Hyperlink"/>
            <w:lang w:val="uk-UA"/>
          </w:rPr>
          <w:t>безкоштовні курси</w:t>
        </w:r>
      </w:hyperlink>
      <w:r>
        <w:rPr>
          <w:lang w:val="uk-UA"/>
        </w:rPr>
        <w:t xml:space="preserve">. </w:t>
      </w:r>
    </w:p>
    <w:p w:rsidR="00540703" w:rsidRDefault="00544672">
      <w:pPr>
        <w:divId w:val="1370061637"/>
        <w:rPr>
          <w:lang w:val="uk-UA"/>
        </w:rPr>
      </w:pPr>
      <w:r>
        <w:rPr>
          <w:lang w:val="uk-UA"/>
        </w:rPr>
        <w:t>   </w:t>
      </w:r>
    </w:p>
    <w:p w:rsidR="00540703" w:rsidRDefault="00544672">
      <w:pPr>
        <w:pStyle w:val="Heading2"/>
        <w:divId w:val="744038195"/>
        <w:rPr>
          <w:rFonts w:eastAsia="Times New Roman"/>
          <w:lang w:val="uk-UA"/>
        </w:rPr>
      </w:pPr>
      <w:bookmarkStart w:id="114" w:name="Session10_InternalSection2"/>
      <w:bookmarkEnd w:id="114"/>
      <w:r>
        <w:rPr>
          <w:rFonts w:eastAsia="Times New Roman"/>
          <w:lang w:val="uk-UA"/>
        </w:rPr>
        <w:t>Вчіться далі</w:t>
      </w:r>
    </w:p>
    <w:p w:rsidR="00540703" w:rsidRDefault="00544672">
      <w:pPr>
        <w:divId w:val="744038195"/>
        <w:rPr>
          <w:lang w:val="uk-UA"/>
        </w:rPr>
      </w:pPr>
      <w:r>
        <w:rPr>
          <w:lang w:val="uk-UA"/>
        </w:rPr>
        <w:t>Дізнайтесь більше про курси Відкритого університету, </w:t>
      </w:r>
      <w:hyperlink r:id="rId27" w:history="1">
        <w:r>
          <w:rPr>
            <w:rStyle w:val="Hyperlink"/>
            <w:lang w:val="uk-UA"/>
          </w:rPr>
          <w:t>ознайомившись із нашим онлайн-каталогом</w:t>
        </w:r>
      </w:hyperlink>
      <w:r>
        <w:rPr>
          <w:lang w:val="uk-UA"/>
        </w:rPr>
        <w:t xml:space="preserve">. </w:t>
      </w:r>
    </w:p>
    <w:p w:rsidR="00540703" w:rsidRDefault="00544672">
      <w:pPr>
        <w:divId w:val="744038195"/>
        <w:rPr>
          <w:lang w:val="uk-UA"/>
        </w:rPr>
      </w:pPr>
      <w:r>
        <w:rPr>
          <w:lang w:val="uk-UA"/>
        </w:rPr>
        <w:t xml:space="preserve">Якщо ви раніше не вчились в університеті, то вас можуть зацікавити наші </w:t>
      </w:r>
      <w:hyperlink r:id="rId28" w:history="1">
        <w:r>
          <w:rPr>
            <w:rStyle w:val="Hyperlink"/>
            <w:lang w:val="uk-UA"/>
          </w:rPr>
          <w:t>вступні курси</w:t>
        </w:r>
      </w:hyperlink>
      <w:r>
        <w:rPr>
          <w:lang w:val="uk-UA"/>
        </w:rPr>
        <w:t xml:space="preserve"> або </w:t>
      </w:r>
      <w:hyperlink r:id="rId29" w:history="1">
        <w:r>
          <w:rPr>
            <w:rStyle w:val="Hyperlink"/>
            <w:lang w:val="uk-UA"/>
          </w:rPr>
          <w:t>сертифікати</w:t>
        </w:r>
      </w:hyperlink>
      <w:r>
        <w:rPr>
          <w:lang w:val="uk-UA"/>
        </w:rPr>
        <w:t xml:space="preserve">. </w:t>
      </w:r>
    </w:p>
    <w:p w:rsidR="00540703" w:rsidRDefault="00544672">
      <w:pPr>
        <w:divId w:val="744038195"/>
        <w:rPr>
          <w:lang w:val="uk-UA"/>
        </w:rPr>
      </w:pPr>
      <w:r>
        <w:rPr>
          <w:lang w:val="uk-UA"/>
        </w:rPr>
        <w:t>   </w:t>
      </w:r>
    </w:p>
    <w:p w:rsidR="00540703" w:rsidRDefault="00544672">
      <w:pPr>
        <w:pStyle w:val="Heading2"/>
        <w:divId w:val="130364834"/>
        <w:rPr>
          <w:rFonts w:eastAsia="Times New Roman"/>
          <w:lang w:val="uk-UA"/>
        </w:rPr>
      </w:pPr>
      <w:bookmarkStart w:id="115" w:name="Session10_InternalSection3"/>
      <w:bookmarkEnd w:id="115"/>
      <w:r>
        <w:rPr>
          <w:rFonts w:eastAsia="Times New Roman"/>
          <w:lang w:val="uk-UA"/>
        </w:rPr>
        <w:t>Що нового на OpenLearn?</w:t>
      </w:r>
    </w:p>
    <w:p w:rsidR="00540703" w:rsidRDefault="00287679">
      <w:pPr>
        <w:divId w:val="130364834"/>
        <w:rPr>
          <w:lang w:val="uk-UA"/>
        </w:rPr>
      </w:pPr>
      <w:hyperlink r:id="rId30" w:history="1">
        <w:r w:rsidR="00544672">
          <w:rPr>
            <w:rStyle w:val="Hyperlink"/>
            <w:lang w:val="uk-UA"/>
          </w:rPr>
          <w:t>Підпишіться на нашу розсилку,</w:t>
        </w:r>
      </w:hyperlink>
      <w:r w:rsidR="00544672">
        <w:rPr>
          <w:lang w:val="uk-UA"/>
        </w:rPr>
        <w:t xml:space="preserve"> або перегляньте зразок. </w:t>
      </w:r>
    </w:p>
    <w:p w:rsidR="00540703" w:rsidRDefault="00544672">
      <w:pPr>
        <w:divId w:val="130364834"/>
        <w:rPr>
          <w:lang w:val="uk-UA"/>
        </w:rPr>
      </w:pPr>
      <w:r>
        <w:rPr>
          <w:lang w:val="uk-UA"/>
        </w:rPr>
        <w:t>   </w:t>
      </w:r>
    </w:p>
    <w:p w:rsidR="00540703" w:rsidRDefault="00544672">
      <w:pPr>
        <w:divId w:val="153647355"/>
        <w:rPr>
          <w:lang w:val="uk-UA"/>
        </w:rPr>
      </w:pPr>
      <w:r>
        <w:rPr>
          <w:vanish/>
          <w:lang w:val="uk-UA"/>
        </w:rPr>
        <w:t>Start of Box</w:t>
      </w:r>
    </w:p>
    <w:p w:rsidR="00540703" w:rsidRDefault="00544672">
      <w:pPr>
        <w:divId w:val="224875002"/>
        <w:rPr>
          <w:lang w:val="uk-UA"/>
        </w:rPr>
      </w:pPr>
      <w:bookmarkStart w:id="116" w:name="Session10_Box1"/>
      <w:bookmarkEnd w:id="116"/>
      <w:r>
        <w:rPr>
          <w:lang w:val="uk-UA"/>
        </w:rPr>
        <w:t>Ви знайдете сторінки, згадані вище, за посиланнями:</w:t>
      </w:r>
    </w:p>
    <w:p w:rsidR="00540703" w:rsidRDefault="00544672">
      <w:pPr>
        <w:divId w:val="224875002"/>
        <w:rPr>
          <w:lang w:val="uk-UA"/>
        </w:rPr>
      </w:pPr>
      <w:r>
        <w:rPr>
          <w:lang w:val="uk-UA"/>
        </w:rPr>
        <w:t>OpenLearn — </w:t>
      </w:r>
      <w:hyperlink r:id="rId31" w:history="1">
        <w:r>
          <w:rPr>
            <w:rStyle w:val="Hyperlink"/>
            <w:lang w:val="uk-UA"/>
          </w:rPr>
          <w:t>www.open.edu/openlearn/free-courses</w:t>
        </w:r>
      </w:hyperlink>
    </w:p>
    <w:p w:rsidR="00540703" w:rsidRDefault="00544672">
      <w:pPr>
        <w:divId w:val="224875002"/>
        <w:rPr>
          <w:lang w:val="uk-UA"/>
        </w:rPr>
      </w:pPr>
      <w:r>
        <w:rPr>
          <w:lang w:val="uk-UA"/>
        </w:rPr>
        <w:t>Онлайн-каталог — </w:t>
      </w:r>
      <w:hyperlink r:id="rId32" w:history="1">
        <w:r>
          <w:rPr>
            <w:rStyle w:val="Hyperlink"/>
            <w:lang w:val="uk-UA"/>
          </w:rPr>
          <w:t>www.open.ac.uk/courses</w:t>
        </w:r>
      </w:hyperlink>
    </w:p>
    <w:p w:rsidR="00540703" w:rsidRDefault="00544672">
      <w:pPr>
        <w:divId w:val="224875002"/>
        <w:rPr>
          <w:lang w:val="uk-UA"/>
        </w:rPr>
      </w:pPr>
      <w:r>
        <w:rPr>
          <w:lang w:val="uk-UA"/>
        </w:rPr>
        <w:t>Вступні курси — </w:t>
      </w:r>
      <w:hyperlink r:id="rId33" w:history="1">
        <w:r>
          <w:rPr>
            <w:rStyle w:val="Hyperlink"/>
            <w:lang w:val="uk-UA"/>
          </w:rPr>
          <w:t>www.open.ac.uk/courses/do-it/access</w:t>
        </w:r>
      </w:hyperlink>
    </w:p>
    <w:p w:rsidR="00540703" w:rsidRDefault="00544672">
      <w:pPr>
        <w:divId w:val="224875002"/>
        <w:rPr>
          <w:lang w:val="uk-UA"/>
        </w:rPr>
      </w:pPr>
      <w:r>
        <w:rPr>
          <w:lang w:val="uk-UA"/>
        </w:rPr>
        <w:t>Сертифікати — </w:t>
      </w:r>
      <w:hyperlink r:id="rId34" w:history="1">
        <w:r>
          <w:rPr>
            <w:rStyle w:val="Hyperlink"/>
            <w:lang w:val="uk-UA"/>
          </w:rPr>
          <w:t>www.open.ac.uk/courses/certificates-he</w:t>
        </w:r>
      </w:hyperlink>
    </w:p>
    <w:p w:rsidR="00540703" w:rsidRDefault="00544672">
      <w:pPr>
        <w:divId w:val="224875002"/>
        <w:rPr>
          <w:lang w:val="uk-UA"/>
        </w:rPr>
      </w:pPr>
      <w:r>
        <w:rPr>
          <w:lang w:val="uk-UA"/>
        </w:rPr>
        <w:t xml:space="preserve">Розсилка — </w:t>
      </w:r>
      <w:hyperlink r:id="rId35" w:history="1">
        <w:r>
          <w:rPr>
            <w:rStyle w:val="Hyperlink"/>
            <w:lang w:val="uk-UA"/>
          </w:rPr>
          <w:t>www.open.edu/openlearn/about-openlearn/subscribe-the-openlearn-newsletter</w:t>
        </w:r>
      </w:hyperlink>
    </w:p>
    <w:p w:rsidR="00540703" w:rsidRDefault="00544672">
      <w:pPr>
        <w:divId w:val="153647355"/>
        <w:rPr>
          <w:lang w:val="uk-UA"/>
        </w:rPr>
      </w:pPr>
      <w:r>
        <w:rPr>
          <w:vanish/>
          <w:lang w:val="uk-UA"/>
        </w:rPr>
        <w:t>End of Box</w:t>
      </w:r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1311865561"/>
        <w:rPr>
          <w:rFonts w:eastAsia="Times New Roman"/>
          <w:lang w:val="uk-UA"/>
        </w:rPr>
      </w:pPr>
      <w:bookmarkStart w:id="117" w:name="Acknowledgements1"/>
      <w:bookmarkEnd w:id="117"/>
      <w:r>
        <w:rPr>
          <w:rFonts w:eastAsia="Times New Roman"/>
          <w:lang w:val="uk-UA"/>
        </w:rPr>
        <w:t>Подяки</w:t>
      </w:r>
    </w:p>
    <w:p w:rsidR="00540703" w:rsidRDefault="00544672">
      <w:pPr>
        <w:divId w:val="1311865561"/>
        <w:rPr>
          <w:lang w:val="uk-UA"/>
        </w:rPr>
      </w:pPr>
      <w:r>
        <w:rPr>
          <w:lang w:val="uk-UA"/>
        </w:rPr>
        <w:t>Відкритий університет висловлює подяку Aimhigher Kent і Medway Office за підтримку в розробці цих матеріалів.</w:t>
      </w:r>
    </w:p>
    <w:p w:rsidR="00540703" w:rsidRDefault="00544672">
      <w:pPr>
        <w:divId w:val="1311865561"/>
        <w:rPr>
          <w:lang w:val="uk-UA"/>
        </w:rPr>
      </w:pPr>
      <w:r>
        <w:rPr>
          <w:lang w:val="uk-UA"/>
        </w:rPr>
        <w:t xml:space="preserve">Окрім матеріалів сторонніх авторів, і якщо не вказано інше (дивіться </w:t>
      </w:r>
      <w:hyperlink r:id="rId36" w:history="1">
        <w:r>
          <w:rPr>
            <w:rStyle w:val="Hyperlink"/>
            <w:lang w:val="uk-UA"/>
          </w:rPr>
          <w:t>положення і умови</w:t>
        </w:r>
      </w:hyperlink>
      <w:r>
        <w:rPr>
          <w:lang w:val="uk-UA"/>
        </w:rPr>
        <w:t xml:space="preserve">), зміст цього курсу оприлюднюється на умовах ліцензії </w:t>
      </w:r>
      <w:hyperlink r:id="rId37" w:history="1">
        <w:r>
          <w:rPr>
            <w:rStyle w:val="Hyperlink"/>
            <w:lang w:val="uk-UA"/>
          </w:rPr>
          <w:t>Creative Commons Attribution-NonCommercial-ShareAlike 4.0 Licence</w:t>
        </w:r>
      </w:hyperlink>
    </w:p>
    <w:p w:rsidR="00540703" w:rsidRDefault="00544672">
      <w:pPr>
        <w:divId w:val="1311865561"/>
        <w:rPr>
          <w:lang w:val="uk-UA"/>
        </w:rPr>
      </w:pPr>
      <w:r>
        <w:rPr>
          <w:lang w:val="uk-UA"/>
        </w:rPr>
        <w:t xml:space="preserve">Зображення курсу: </w:t>
      </w:r>
      <w:hyperlink r:id="rId38" w:history="1">
        <w:r>
          <w:rPr>
            <w:rStyle w:val="Hyperlink"/>
            <w:lang w:val="uk-UA"/>
          </w:rPr>
          <w:t>Eric Fischer</w:t>
        </w:r>
      </w:hyperlink>
      <w:r>
        <w:rPr>
          <w:lang w:val="uk-UA"/>
        </w:rPr>
        <w:t xml:space="preserve"> на Flickr, доступний за ліцензією </w:t>
      </w:r>
      <w:hyperlink r:id="rId39" w:history="1">
        <w:r>
          <w:rPr>
            <w:rStyle w:val="Hyperlink"/>
            <w:lang w:val="uk-UA"/>
          </w:rPr>
          <w:t>Creative Commons Attribution-NonCommercial-ShareAlike 2.0 Licence</w:t>
        </w:r>
      </w:hyperlink>
      <w:r>
        <w:rPr>
          <w:lang w:val="uk-UA"/>
        </w:rPr>
        <w:t xml:space="preserve">. </w:t>
      </w:r>
    </w:p>
    <w:p w:rsidR="00540703" w:rsidRDefault="00544672">
      <w:pPr>
        <w:divId w:val="1311865561"/>
        <w:rPr>
          <w:lang w:val="uk-UA"/>
        </w:rPr>
      </w:pPr>
      <w:r>
        <w:rPr>
          <w:lang w:val="uk-UA"/>
        </w:rPr>
        <w:t>Висловлюємо вдячність наступним джерелам за надану можливість відтворювати матеріали у цьому безкоштовному курсі:</w:t>
      </w:r>
    </w:p>
    <w:p w:rsidR="00540703" w:rsidRDefault="00544672">
      <w:pPr>
        <w:divId w:val="1311865561"/>
        <w:rPr>
          <w:lang w:val="uk-UA"/>
        </w:rPr>
      </w:pPr>
      <w:r>
        <w:rPr>
          <w:lang w:val="uk-UA"/>
        </w:rPr>
        <w:t>Foreign etiquette guide for firms from BBC News, published 2006/02/08: http://news.bbc.co.uk</w:t>
      </w:r>
    </w:p>
    <w:p w:rsidR="00540703" w:rsidRDefault="00544672">
      <w:pPr>
        <w:divId w:val="1311865561"/>
        <w:rPr>
          <w:lang w:val="uk-UA"/>
        </w:rPr>
      </w:pPr>
      <w:r>
        <w:rPr>
          <w:rStyle w:val="Strong"/>
          <w:lang w:val="uk-UA"/>
        </w:rPr>
        <w:t>Не пропустіть:</w:t>
      </w:r>
    </w:p>
    <w:p w:rsidR="00540703" w:rsidRDefault="00544672">
      <w:pPr>
        <w:divId w:val="1311865561"/>
        <w:rPr>
          <w:lang w:val="uk-UA"/>
        </w:rPr>
      </w:pPr>
      <w:r>
        <w:rPr>
          <w:lang w:val="uk-UA"/>
        </w:rPr>
        <w:t xml:space="preserve">Якщо ознайомлення з даними матеріалами надихнуло вас дізнатися більше, можливо, вам буде цікаво приєднатися до мільйонів людей, які користуютсья нашими безкоштовними навчальними ресурсами та здобувають кваліфікації, на сайті Відкритого університету — </w:t>
      </w:r>
      <w:hyperlink r:id="rId40" w:history="1">
        <w:r>
          <w:rPr>
            <w:rStyle w:val="Hyperlink"/>
            <w:lang w:val="uk-UA"/>
          </w:rPr>
          <w:t>www.open.edu/openlearn/free-courses</w:t>
        </w:r>
      </w:hyperlink>
    </w:p>
    <w:p w:rsidR="00540703" w:rsidRDefault="00287679">
      <w:pPr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bookmarkStart w:id="118" w:name="Solutions1"/>
      <w:bookmarkEnd w:id="118"/>
      <w:r>
        <w:rPr>
          <w:rFonts w:eastAsia="Times New Roman"/>
          <w:lang w:val="uk-UA"/>
        </w:rPr>
        <w:t>Solutions</w:t>
      </w:r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1. Англійська у світі</w:t>
      </w:r>
    </w:p>
    <w:p w:rsidR="00540703" w:rsidRDefault="00544672">
      <w:pPr>
        <w:pStyle w:val="Heading4"/>
        <w:divId w:val="1320888031"/>
        <w:rPr>
          <w:rFonts w:eastAsia="Times New Roman"/>
          <w:lang w:val="uk-UA"/>
        </w:rPr>
      </w:pPr>
      <w:bookmarkStart w:id="119" w:name="Session1_Discussion1"/>
      <w:bookmarkEnd w:id="119"/>
      <w:r>
        <w:rPr>
          <w:rFonts w:eastAsia="Times New Roman"/>
          <w:lang w:val="uk-UA"/>
        </w:rPr>
        <w:t>Обговорення</w:t>
      </w:r>
    </w:p>
    <w:p w:rsidR="00540703" w:rsidRDefault="00544672">
      <w:pPr>
        <w:divId w:val="1320888031"/>
        <w:rPr>
          <w:lang w:val="uk-UA"/>
        </w:rPr>
      </w:pPr>
      <w:r>
        <w:rPr>
          <w:lang w:val="uk-UA"/>
        </w:rPr>
        <w:t>На карті позначені країни, де англійська мова є офіційною</w:t>
      </w:r>
    </w:p>
    <w:p w:rsidR="00540703" w:rsidRDefault="00544672">
      <w:pPr>
        <w:divId w:val="1320888031"/>
        <w:rPr>
          <w:lang w:val="uk-UA"/>
        </w:rPr>
      </w:pPr>
      <w:r>
        <w:rPr>
          <w:vanish/>
          <w:lang w:val="uk-UA"/>
        </w:rPr>
        <w:t>Start of Figure</w:t>
      </w:r>
    </w:p>
    <w:p w:rsidR="00540703" w:rsidRDefault="00544672">
      <w:pPr>
        <w:spacing w:before="240" w:beforeAutospacing="0" w:after="240" w:afterAutospacing="0" w:line="240" w:lineRule="auto"/>
        <w:divId w:val="1948804046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120" w:name="Session1_Figure2"/>
      <w:bookmarkEnd w:id="12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064DF3" wp14:editId="74E92523">
            <wp:extent cx="5278120" cy="2422223"/>
            <wp:effectExtent l="0" t="0" r="0" b="0"/>
            <wp:docPr id="10" name="Picture 10" descr="D:\AaaF\OUT\httpswwwopeneduopenlearn_cmid136100_2022-09-28_13-43-48_cc89baac670e443a8910d9508f30c024\word\assets\_89ec95c20de064dd03e18521adc7d51f8d248297_langstu_1sec1p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aaF\OUT\httpswwwopeneduopenlearn_cmid136100_2022-09-28_13-43-48_cc89baac670e443a8910d9508f30c024\word\assets\_89ec95c20de064dd03e18521adc7d51f8d248297_langstu_1sec1pps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2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3" w:rsidRDefault="00544672">
      <w:pPr>
        <w:divId w:val="1320888031"/>
        <w:rPr>
          <w:lang w:val="uk-UA"/>
        </w:rPr>
      </w:pPr>
      <w:r>
        <w:rPr>
          <w:vanish/>
          <w:lang w:val="uk-UA"/>
        </w:rPr>
        <w:t>End of Figure</w:t>
      </w:r>
    </w:p>
    <w:p w:rsidR="00540703" w:rsidRDefault="00544672">
      <w:pPr>
        <w:divId w:val="1320888031"/>
        <w:rPr>
          <w:lang w:val="uk-UA"/>
        </w:rPr>
      </w:pPr>
      <w:r>
        <w:rPr>
          <w:lang w:val="uk-UA"/>
        </w:rPr>
        <w:t>На цій карті країни, де англійська є основною мовою спілкування, позначені сірим.</w:t>
      </w:r>
    </w:p>
    <w:p w:rsidR="00540703" w:rsidRDefault="00544672">
      <w:pPr>
        <w:divId w:val="1320888031"/>
        <w:rPr>
          <w:lang w:val="uk-UA"/>
        </w:rPr>
      </w:pPr>
      <w:r>
        <w:rPr>
          <w:lang w:val="uk-UA"/>
        </w:rPr>
        <w:t xml:space="preserve">Країни, де англійська мова є першою мовою для переважної частини населення, позначені синім. Блакитним виділені країни, де значна частина населення прийняла англійську мову як основну. Далі ви також побачите список показаних на карті країн. </w:t>
      </w:r>
    </w:p>
    <w:p w:rsidR="00540703" w:rsidRDefault="00544672">
      <w:pPr>
        <w:divId w:val="1320888031"/>
        <w:rPr>
          <w:lang w:val="uk-UA"/>
        </w:rPr>
      </w:pPr>
      <w:r>
        <w:rPr>
          <w:vanish/>
          <w:lang w:val="uk-UA"/>
        </w:rPr>
        <w:t>Start of Figure</w:t>
      </w:r>
    </w:p>
    <w:p w:rsidR="00540703" w:rsidRDefault="00544672">
      <w:pPr>
        <w:spacing w:before="240" w:beforeAutospacing="0" w:after="240" w:afterAutospacing="0" w:line="240" w:lineRule="auto"/>
        <w:divId w:val="12660382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121" w:name="Session1_Figure3"/>
      <w:bookmarkEnd w:id="121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42A2F5" wp14:editId="2A725291">
            <wp:extent cx="5278120" cy="2443378"/>
            <wp:effectExtent l="0" t="0" r="0" b="0"/>
            <wp:docPr id="11" name="Picture 11" descr="D:\AaaF\OUT\httpswwwopeneduopenlearn_cmid136100_2022-09-28_13-43-48_cc89baac670e443a8910d9508f30c024\word\assets\_8743be4d5fc3cf910b8eb26eb07f45d93eec83ad_langstu_1sec1p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aaF\OUT\httpswwwopeneduopenlearn_cmid136100_2022-09-28_13-43-48_cc89baac670e443a8910d9508f30c024\word\assets\_8743be4d5fc3cf910b8eb26eb07f45d93eec83ad_langstu_1sec1pps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3" w:rsidRDefault="00544672">
      <w:pPr>
        <w:divId w:val="1320888031"/>
        <w:rPr>
          <w:lang w:val="uk-UA"/>
        </w:rPr>
      </w:pPr>
      <w:r>
        <w:rPr>
          <w:vanish/>
          <w:lang w:val="uk-UA"/>
        </w:rPr>
        <w:t>End of Figure</w:t>
      </w:r>
    </w:p>
    <w:bookmarkStart w:id="122" w:name="Back_To_Session1_Activity1"/>
    <w:p w:rsidR="00540703" w:rsidRDefault="00544672">
      <w:pPr>
        <w:pStyle w:val="NormalWeb"/>
        <w:divId w:val="1320888031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"Session1_Activity1"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1. Англійська у світі</w:t>
      </w:r>
      <w:r>
        <w:rPr>
          <w:lang w:val="uk-UA"/>
        </w:rPr>
        <w:fldChar w:fldCharType="end"/>
      </w:r>
      <w:bookmarkEnd w:id="122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2. Іноземні слова в англійській мові</w:t>
      </w:r>
    </w:p>
    <w:p w:rsidR="00540703" w:rsidRDefault="00544672">
      <w:pPr>
        <w:pStyle w:val="Heading4"/>
        <w:divId w:val="1176723515"/>
        <w:rPr>
          <w:rFonts w:eastAsia="Times New Roman"/>
          <w:lang w:val="uk-UA"/>
        </w:rPr>
      </w:pPr>
      <w:bookmarkStart w:id="123" w:name="Session1_Discussion2"/>
      <w:bookmarkEnd w:id="123"/>
      <w:r>
        <w:rPr>
          <w:rFonts w:eastAsia="Times New Roman"/>
          <w:lang w:val="uk-UA"/>
        </w:rPr>
        <w:t>Обговорення</w:t>
      </w:r>
    </w:p>
    <w:p w:rsidR="00540703" w:rsidRDefault="00544672">
      <w:pPr>
        <w:divId w:val="1176723515"/>
        <w:rPr>
          <w:lang w:val="uk-UA"/>
        </w:rPr>
      </w:pPr>
      <w:r>
        <w:rPr>
          <w:lang w:val="uk-UA"/>
        </w:rPr>
        <w:t>Піца — з італійської мови</w:t>
      </w:r>
    </w:p>
    <w:p w:rsidR="00540703" w:rsidRDefault="00544672">
      <w:pPr>
        <w:divId w:val="1176723515"/>
        <w:rPr>
          <w:lang w:val="uk-UA"/>
        </w:rPr>
      </w:pPr>
      <w:r>
        <w:rPr>
          <w:lang w:val="uk-UA"/>
        </w:rPr>
        <w:t>Кебаб — з арабської мови</w:t>
      </w:r>
    </w:p>
    <w:bookmarkStart w:id="124" w:name="Back_To_Session1_Activity2"/>
    <w:p w:rsidR="00540703" w:rsidRDefault="00544672">
      <w:pPr>
        <w:pStyle w:val="NormalWeb"/>
        <w:divId w:val="1176723515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"Session1_Activity2"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2. Іноземні слова в англійській мові</w:t>
      </w:r>
      <w:r>
        <w:rPr>
          <w:lang w:val="uk-UA"/>
        </w:rPr>
        <w:fldChar w:fldCharType="end"/>
      </w:r>
      <w:bookmarkEnd w:id="124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 3. Офіційна мова</w:t>
      </w:r>
    </w:p>
    <w:p w:rsidR="00540703" w:rsidRDefault="00544672">
      <w:pPr>
        <w:pStyle w:val="Heading4"/>
        <w:divId w:val="920528669"/>
        <w:rPr>
          <w:rFonts w:eastAsia="Times New Roman"/>
          <w:lang w:val="uk-UA"/>
        </w:rPr>
      </w:pPr>
      <w:bookmarkStart w:id="125" w:name="Session1_Answer1"/>
      <w:bookmarkEnd w:id="125"/>
      <w:r>
        <w:rPr>
          <w:rFonts w:eastAsia="Times New Roman"/>
          <w:lang w:val="uk-UA"/>
        </w:rPr>
        <w:t>Відповідь</w:t>
      </w:r>
    </w:p>
    <w:p w:rsidR="00540703" w:rsidRDefault="00544672">
      <w:pPr>
        <w:pStyle w:val="Heading3"/>
        <w:divId w:val="920528669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Відповіді</w:t>
      </w:r>
    </w:p>
    <w:p w:rsidR="00540703" w:rsidRDefault="00544672">
      <w:pPr>
        <w:divId w:val="920528669"/>
        <w:rPr>
          <w:lang w:val="uk-UA"/>
        </w:rPr>
      </w:pPr>
      <w:r>
        <w:rPr>
          <w:vanish/>
          <w:lang w:val="uk-UA"/>
        </w:rPr>
        <w:t>Start of Table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540703">
        <w:trPr>
          <w:divId w:val="29598636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0703">
            <w:pPr>
              <w:rPr>
                <w:lang w:val="uk-UA"/>
              </w:rPr>
            </w:pPr>
            <w:bookmarkStart w:id="126" w:name="Session1_Table2"/>
            <w:bookmarkEnd w:id="126"/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Країна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Мова</w:t>
            </w:r>
          </w:p>
        </w:tc>
      </w:tr>
      <w:tr w:rsidR="00540703">
        <w:trPr>
          <w:divId w:val="29598636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Бразилія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Португальська</w:t>
            </w:r>
          </w:p>
        </w:tc>
      </w:tr>
      <w:tr w:rsidR="00540703">
        <w:trPr>
          <w:divId w:val="29598636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Індія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Гінді</w:t>
            </w:r>
          </w:p>
        </w:tc>
      </w:tr>
      <w:tr w:rsidR="00540703">
        <w:trPr>
          <w:divId w:val="29598636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Південна Африка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Африкаанс, англійська, ндебеле, північна сото, сото, суахілі, тсонга, тсвана, венда, коса, зулу</w:t>
            </w:r>
          </w:p>
        </w:tc>
      </w:tr>
      <w:tr w:rsidR="00540703">
        <w:trPr>
          <w:divId w:val="29598636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Швейцарія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Німецька, французька, італійська, ретороманська (походить від народної латини)</w:t>
            </w:r>
          </w:p>
        </w:tc>
      </w:tr>
      <w:tr w:rsidR="00540703">
        <w:trPr>
          <w:divId w:val="29598636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Єгипет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Арабська</w:t>
            </w:r>
          </w:p>
        </w:tc>
      </w:tr>
      <w:tr w:rsidR="00540703">
        <w:trPr>
          <w:divId w:val="29598636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</w:t>
            </w:r>
          </w:p>
        </w:tc>
      </w:tr>
      <w:tr w:rsidR="00540703">
        <w:trPr>
          <w:divId w:val="29598636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Філіппіни 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Філіппінська (філіппіно), англійська</w:t>
            </w:r>
          </w:p>
        </w:tc>
      </w:tr>
      <w:tr w:rsidR="00540703">
        <w:trPr>
          <w:divId w:val="29598636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Андорра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Каталонська</w:t>
            </w:r>
          </w:p>
        </w:tc>
      </w:tr>
      <w:tr w:rsidR="00540703">
        <w:trPr>
          <w:divId w:val="29598636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Чилі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Іспанська</w:t>
            </w:r>
          </w:p>
        </w:tc>
      </w:tr>
      <w:tr w:rsidR="00540703">
        <w:trPr>
          <w:divId w:val="29598636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Малайзія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Малайська</w:t>
            </w:r>
          </w:p>
        </w:tc>
      </w:tr>
    </w:tbl>
    <w:p w:rsidR="00540703" w:rsidRDefault="00544672">
      <w:pPr>
        <w:divId w:val="920528669"/>
        <w:rPr>
          <w:lang w:val="uk-UA"/>
        </w:rPr>
      </w:pPr>
      <w:r>
        <w:rPr>
          <w:vanish/>
          <w:lang w:val="uk-UA"/>
        </w:rPr>
        <w:t>End of Table</w:t>
      </w:r>
    </w:p>
    <w:bookmarkStart w:id="127" w:name="Back_To_Session1_Activity3"/>
    <w:p w:rsidR="00540703" w:rsidRDefault="00544672">
      <w:pPr>
        <w:pStyle w:val="NormalWeb"/>
        <w:divId w:val="920528669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"Session1_Activity3"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 3. Офіційна мова</w:t>
      </w:r>
      <w:r>
        <w:rPr>
          <w:lang w:val="uk-UA"/>
        </w:rPr>
        <w:fldChar w:fldCharType="end"/>
      </w:r>
      <w:bookmarkEnd w:id="127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4. Найпоширеніші мови світу</w:t>
      </w:r>
    </w:p>
    <w:p w:rsidR="00540703" w:rsidRDefault="00544672">
      <w:pPr>
        <w:pStyle w:val="Heading4"/>
        <w:divId w:val="1746493656"/>
        <w:rPr>
          <w:rFonts w:eastAsia="Times New Roman"/>
          <w:lang w:val="uk-UA"/>
        </w:rPr>
      </w:pPr>
      <w:bookmarkStart w:id="128" w:name="Session1_Answer2"/>
      <w:bookmarkEnd w:id="128"/>
      <w:r>
        <w:rPr>
          <w:rFonts w:eastAsia="Times New Roman"/>
          <w:lang w:val="uk-UA"/>
        </w:rPr>
        <w:t>Відповідь</w:t>
      </w:r>
    </w:p>
    <w:p w:rsidR="00540703" w:rsidRDefault="00544672">
      <w:pPr>
        <w:divId w:val="1746493656"/>
        <w:rPr>
          <w:lang w:val="uk-UA"/>
        </w:rPr>
      </w:pPr>
      <w:r>
        <w:rPr>
          <w:vanish/>
          <w:lang w:val="uk-UA"/>
        </w:rPr>
        <w:t>Start of Table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540703">
        <w:trPr>
          <w:divId w:val="1915123776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29" w:name="Session1_Table3"/>
            <w:bookmarkEnd w:id="129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Місце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Мова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 носіїв мови (у мільйонах)</w:t>
            </w:r>
          </w:p>
        </w:tc>
      </w:tr>
      <w:tr w:rsidR="00540703">
        <w:trPr>
          <w:divId w:val="1915123776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Китайська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1120</w:t>
            </w:r>
          </w:p>
        </w:tc>
      </w:tr>
      <w:tr w:rsidR="00540703">
        <w:trPr>
          <w:divId w:val="1915123776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Англійська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480</w:t>
            </w:r>
          </w:p>
        </w:tc>
      </w:tr>
      <w:tr w:rsidR="00540703">
        <w:trPr>
          <w:divId w:val="1915123776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Іспанська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332</w:t>
            </w:r>
          </w:p>
        </w:tc>
      </w:tr>
      <w:tr w:rsidR="00540703">
        <w:trPr>
          <w:divId w:val="1915123776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Арабська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540703">
        <w:trPr>
          <w:divId w:val="1915123776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Бенгальська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</w:tr>
      <w:tr w:rsidR="00540703">
        <w:trPr>
          <w:divId w:val="1915123776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Гінді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540703">
        <w:trPr>
          <w:divId w:val="1915123776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Російська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540703">
        <w:trPr>
          <w:divId w:val="1915123776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Португальська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540703">
        <w:trPr>
          <w:divId w:val="1915123776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Японська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540703">
        <w:trPr>
          <w:divId w:val="1915123776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Німецька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</w:tr>
    </w:tbl>
    <w:p w:rsidR="00540703" w:rsidRDefault="00544672">
      <w:pPr>
        <w:pStyle w:val="sourcereference"/>
        <w:divId w:val="1915123776"/>
        <w:rPr>
          <w:lang w:val="uk-UA"/>
        </w:rPr>
      </w:pPr>
      <w:r>
        <w:rPr>
          <w:lang w:val="uk-UA"/>
        </w:rPr>
        <w:t>(Джерело: www.ethnologue.com)</w:t>
      </w:r>
    </w:p>
    <w:p w:rsidR="00540703" w:rsidRDefault="00544672">
      <w:pPr>
        <w:divId w:val="1746493656"/>
        <w:rPr>
          <w:lang w:val="uk-UA"/>
        </w:rPr>
      </w:pPr>
      <w:r>
        <w:rPr>
          <w:vanish/>
          <w:lang w:val="uk-UA"/>
        </w:rPr>
        <w:t>End of Table</w:t>
      </w:r>
    </w:p>
    <w:bookmarkStart w:id="130" w:name="Back_To_Session1_Activity4"/>
    <w:p w:rsidR="00540703" w:rsidRDefault="00544672">
      <w:pPr>
        <w:pStyle w:val="NormalWeb"/>
        <w:divId w:val="1746493656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"Session1_Activity4"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4. Найпоширеніші мови світу</w:t>
      </w:r>
      <w:r>
        <w:rPr>
          <w:lang w:val="uk-UA"/>
        </w:rPr>
        <w:fldChar w:fldCharType="end"/>
      </w:r>
      <w:bookmarkEnd w:id="130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5. Англійські слова іноземного походження</w:t>
      </w:r>
    </w:p>
    <w:p w:rsidR="00540703" w:rsidRDefault="00544672">
      <w:pPr>
        <w:pStyle w:val="Heading4"/>
        <w:divId w:val="1935241910"/>
        <w:rPr>
          <w:rFonts w:eastAsia="Times New Roman"/>
          <w:lang w:val="uk-UA"/>
        </w:rPr>
      </w:pPr>
      <w:bookmarkStart w:id="131" w:name="Session1_Answer3"/>
      <w:bookmarkEnd w:id="131"/>
      <w:r>
        <w:rPr>
          <w:rFonts w:eastAsia="Times New Roman"/>
          <w:lang w:val="uk-UA"/>
        </w:rPr>
        <w:t>Відповідь</w:t>
      </w:r>
    </w:p>
    <w:p w:rsidR="00540703" w:rsidRDefault="00544672">
      <w:pPr>
        <w:divId w:val="1935241910"/>
        <w:rPr>
          <w:lang w:val="uk-UA"/>
        </w:rPr>
      </w:pPr>
      <w:r>
        <w:rPr>
          <w:lang w:val="uk-UA"/>
        </w:rPr>
        <w:t>Відповіді</w:t>
      </w:r>
    </w:p>
    <w:p w:rsidR="00540703" w:rsidRDefault="00544672">
      <w:pPr>
        <w:divId w:val="1935241910"/>
        <w:rPr>
          <w:lang w:val="uk-UA"/>
        </w:rPr>
      </w:pPr>
      <w:r>
        <w:rPr>
          <w:vanish/>
          <w:lang w:val="uk-UA"/>
        </w:rPr>
        <w:t>Start of Table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40703">
        <w:trPr>
          <w:divId w:val="16602103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32" w:name="Session1_Table5"/>
            <w:bookmarkEnd w:id="132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Слово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Походження</w:t>
            </w:r>
          </w:p>
        </w:tc>
      </w:tr>
      <w:tr w:rsidR="00540703">
        <w:trPr>
          <w:divId w:val="16602103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Alcohol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Арабська</w:t>
            </w:r>
          </w:p>
        </w:tc>
      </w:tr>
      <w:tr w:rsidR="00540703">
        <w:trPr>
          <w:divId w:val="16602103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Bonanza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Іспанська</w:t>
            </w:r>
          </w:p>
        </w:tc>
      </w:tr>
      <w:tr w:rsidR="00540703">
        <w:trPr>
          <w:divId w:val="16602103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Cafeteria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Іспанська</w:t>
            </w:r>
          </w:p>
        </w:tc>
      </w:tr>
      <w:tr w:rsidR="00540703">
        <w:trPr>
          <w:divId w:val="16602103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Casserole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Французька</w:t>
            </w:r>
          </w:p>
        </w:tc>
      </w:tr>
      <w:tr w:rsidR="00540703">
        <w:trPr>
          <w:divId w:val="16602103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Hamburger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Німецька</w:t>
            </w:r>
          </w:p>
        </w:tc>
      </w:tr>
      <w:tr w:rsidR="00540703">
        <w:trPr>
          <w:divId w:val="16602103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Jungle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Гінді</w:t>
            </w:r>
          </w:p>
        </w:tc>
      </w:tr>
      <w:tr w:rsidR="00540703">
        <w:trPr>
          <w:divId w:val="16602103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Muesli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Німецька</w:t>
            </w:r>
          </w:p>
        </w:tc>
      </w:tr>
      <w:tr w:rsidR="00540703">
        <w:trPr>
          <w:divId w:val="16602103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Shampoo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Гінді</w:t>
            </w:r>
          </w:p>
        </w:tc>
      </w:tr>
      <w:tr w:rsidR="00540703">
        <w:trPr>
          <w:divId w:val="16602103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Tartare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Французька</w:t>
            </w:r>
          </w:p>
        </w:tc>
      </w:tr>
      <w:tr w:rsidR="00540703">
        <w:trPr>
          <w:divId w:val="166021034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Tobacco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Арабська</w:t>
            </w:r>
          </w:p>
        </w:tc>
      </w:tr>
    </w:tbl>
    <w:p w:rsidR="00540703" w:rsidRDefault="00544672">
      <w:pPr>
        <w:divId w:val="1935241910"/>
        <w:rPr>
          <w:lang w:val="uk-UA"/>
        </w:rPr>
      </w:pPr>
      <w:r>
        <w:rPr>
          <w:vanish/>
          <w:lang w:val="uk-UA"/>
        </w:rPr>
        <w:t>End of Table</w:t>
      </w:r>
    </w:p>
    <w:bookmarkStart w:id="133" w:name="Back_To_Session1_Activity5"/>
    <w:p w:rsidR="00540703" w:rsidRDefault="00544672">
      <w:pPr>
        <w:pStyle w:val="NormalWeb"/>
        <w:divId w:val="193524191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"Session1_Activity5"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5. Англійські слова іноземного походження</w:t>
      </w:r>
      <w:r>
        <w:rPr>
          <w:lang w:val="uk-UA"/>
        </w:rPr>
        <w:fldChar w:fldCharType="end"/>
      </w:r>
      <w:bookmarkEnd w:id="133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8. Реакції</w:t>
      </w:r>
    </w:p>
    <w:p w:rsidR="00540703" w:rsidRDefault="00544672">
      <w:pPr>
        <w:pStyle w:val="Heading4"/>
        <w:divId w:val="1434547619"/>
        <w:rPr>
          <w:rFonts w:eastAsia="Times New Roman"/>
          <w:lang w:val="uk-UA"/>
        </w:rPr>
      </w:pPr>
      <w:bookmarkStart w:id="134" w:name="Session2_Answer1"/>
      <w:bookmarkEnd w:id="134"/>
      <w:r>
        <w:rPr>
          <w:rFonts w:eastAsia="Times New Roman"/>
          <w:lang w:val="uk-UA"/>
        </w:rPr>
        <w:t>Відповідь</w:t>
      </w:r>
    </w:p>
    <w:p w:rsidR="00540703" w:rsidRDefault="00544672">
      <w:pPr>
        <w:pStyle w:val="Heading3"/>
        <w:divId w:val="1434547619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Відповіді</w:t>
      </w:r>
    </w:p>
    <w:p w:rsidR="00540703" w:rsidRDefault="00544672">
      <w:pPr>
        <w:divId w:val="1434547619"/>
        <w:rPr>
          <w:lang w:val="uk-UA"/>
        </w:rPr>
      </w:pPr>
      <w:r>
        <w:rPr>
          <w:lang w:val="uk-UA"/>
        </w:rPr>
        <w:t>Відповіді:</w:t>
      </w:r>
    </w:p>
    <w:p w:rsidR="00540703" w:rsidRDefault="00544672">
      <w:pPr>
        <w:numPr>
          <w:ilvl w:val="0"/>
          <w:numId w:val="19"/>
        </w:numPr>
        <w:ind w:left="780" w:right="780"/>
        <w:divId w:val="1434547619"/>
        <w:rPr>
          <w:lang w:val="uk-UA"/>
        </w:rPr>
      </w:pPr>
      <w:r>
        <w:rPr>
          <w:lang w:val="uk-UA"/>
        </w:rPr>
        <w:t>E</w:t>
      </w:r>
    </w:p>
    <w:p w:rsidR="00540703" w:rsidRDefault="00544672">
      <w:pPr>
        <w:numPr>
          <w:ilvl w:val="0"/>
          <w:numId w:val="19"/>
        </w:numPr>
        <w:ind w:left="780" w:right="780"/>
        <w:divId w:val="1434547619"/>
        <w:rPr>
          <w:lang w:val="uk-UA"/>
        </w:rPr>
      </w:pPr>
      <w:r>
        <w:rPr>
          <w:lang w:val="uk-UA"/>
        </w:rPr>
        <w:t>A</w:t>
      </w:r>
    </w:p>
    <w:p w:rsidR="00540703" w:rsidRDefault="00544672">
      <w:pPr>
        <w:numPr>
          <w:ilvl w:val="0"/>
          <w:numId w:val="19"/>
        </w:numPr>
        <w:ind w:left="780" w:right="780"/>
        <w:divId w:val="1434547619"/>
        <w:rPr>
          <w:lang w:val="uk-UA"/>
        </w:rPr>
      </w:pPr>
      <w:r>
        <w:rPr>
          <w:lang w:val="uk-UA"/>
        </w:rPr>
        <w:t>D</w:t>
      </w:r>
    </w:p>
    <w:p w:rsidR="00540703" w:rsidRDefault="00544672">
      <w:pPr>
        <w:numPr>
          <w:ilvl w:val="0"/>
          <w:numId w:val="19"/>
        </w:numPr>
        <w:ind w:left="780" w:right="780"/>
        <w:divId w:val="1434547619"/>
        <w:rPr>
          <w:lang w:val="uk-UA"/>
        </w:rPr>
      </w:pPr>
      <w:r>
        <w:rPr>
          <w:lang w:val="uk-UA"/>
        </w:rPr>
        <w:t>F</w:t>
      </w:r>
    </w:p>
    <w:p w:rsidR="00540703" w:rsidRDefault="00544672">
      <w:pPr>
        <w:numPr>
          <w:ilvl w:val="0"/>
          <w:numId w:val="19"/>
        </w:numPr>
        <w:ind w:left="780" w:right="780"/>
        <w:divId w:val="1434547619"/>
        <w:rPr>
          <w:lang w:val="uk-UA"/>
        </w:rPr>
      </w:pPr>
      <w:r>
        <w:rPr>
          <w:lang w:val="uk-UA"/>
        </w:rPr>
        <w:t>C</w:t>
      </w:r>
    </w:p>
    <w:p w:rsidR="00540703" w:rsidRDefault="00544672">
      <w:pPr>
        <w:numPr>
          <w:ilvl w:val="0"/>
          <w:numId w:val="19"/>
        </w:numPr>
        <w:ind w:left="780" w:right="780"/>
        <w:divId w:val="1434547619"/>
        <w:rPr>
          <w:lang w:val="uk-UA"/>
        </w:rPr>
      </w:pPr>
      <w:r>
        <w:rPr>
          <w:lang w:val="uk-UA"/>
        </w:rPr>
        <w:t>B</w:t>
      </w:r>
    </w:p>
    <w:bookmarkStart w:id="135" w:name="Back_To_Session2_Activity2"/>
    <w:p w:rsidR="00540703" w:rsidRDefault="00544672">
      <w:pPr>
        <w:pStyle w:val="NormalWeb"/>
        <w:divId w:val="1434547619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"Session2_Activity2"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8. Реакції</w:t>
      </w:r>
      <w:r>
        <w:rPr>
          <w:lang w:val="uk-UA"/>
        </w:rPr>
        <w:fldChar w:fldCharType="end"/>
      </w:r>
      <w:bookmarkEnd w:id="135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 11. Гімнастика для розуму</w:t>
      </w:r>
    </w:p>
    <w:p w:rsidR="00540703" w:rsidRDefault="00544672">
      <w:pPr>
        <w:pStyle w:val="Heading4"/>
        <w:divId w:val="1519856384"/>
        <w:rPr>
          <w:rFonts w:eastAsia="Times New Roman"/>
          <w:lang w:val="uk-UA"/>
        </w:rPr>
      </w:pPr>
      <w:bookmarkStart w:id="136" w:name="Session3_Answer1"/>
      <w:bookmarkEnd w:id="136"/>
      <w:r>
        <w:rPr>
          <w:rFonts w:eastAsia="Times New Roman"/>
          <w:lang w:val="uk-UA"/>
        </w:rPr>
        <w:t>Відповідь</w:t>
      </w:r>
    </w:p>
    <w:p w:rsidR="00540703" w:rsidRDefault="00544672">
      <w:pPr>
        <w:pStyle w:val="Heading3"/>
        <w:divId w:val="1519856384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Відповіді</w:t>
      </w:r>
    </w:p>
    <w:p w:rsidR="00540703" w:rsidRDefault="00544672">
      <w:pPr>
        <w:numPr>
          <w:ilvl w:val="0"/>
          <w:numId w:val="20"/>
        </w:numPr>
        <w:ind w:left="780" w:right="780"/>
        <w:divId w:val="1519856384"/>
        <w:rPr>
          <w:lang w:val="uk-UA"/>
        </w:rPr>
      </w:pPr>
      <w:r>
        <w:rPr>
          <w:lang w:val="uk-UA"/>
        </w:rPr>
        <w:t>«Je ne ferai pas de vélo dans les couloirs».</w:t>
      </w:r>
    </w:p>
    <w:p w:rsidR="00540703" w:rsidRDefault="00544672">
      <w:pPr>
        <w:numPr>
          <w:ilvl w:val="0"/>
          <w:numId w:val="20"/>
        </w:numPr>
        <w:ind w:left="780" w:right="780"/>
        <w:divId w:val="1519856384"/>
        <w:rPr>
          <w:lang w:val="uk-UA"/>
        </w:rPr>
      </w:pPr>
      <w:r>
        <w:rPr>
          <w:lang w:val="uk-UA"/>
        </w:rPr>
        <w:t>«Comer queso todo el dìa».</w:t>
      </w:r>
    </w:p>
    <w:p w:rsidR="00540703" w:rsidRDefault="00544672">
      <w:pPr>
        <w:numPr>
          <w:ilvl w:val="0"/>
          <w:numId w:val="20"/>
        </w:numPr>
        <w:ind w:left="780" w:right="780"/>
        <w:divId w:val="1519856384"/>
        <w:rPr>
          <w:lang w:val="uk-UA"/>
        </w:rPr>
      </w:pPr>
      <w:r>
        <w:rPr>
          <w:lang w:val="uk-UA"/>
        </w:rPr>
        <w:t>«Raviolini de spinaci».</w:t>
      </w:r>
    </w:p>
    <w:p w:rsidR="00540703" w:rsidRDefault="00544672">
      <w:pPr>
        <w:divId w:val="1519856384"/>
        <w:rPr>
          <w:lang w:val="uk-UA"/>
        </w:rPr>
      </w:pPr>
      <w:r>
        <w:rPr>
          <w:lang w:val="uk-UA"/>
        </w:rPr>
        <w:t xml:space="preserve">З цих відповідей ви побачите, що в іноземних мовах, які ми використовували, є структури, дуже схожі на англійську. Мову може вивчити кожен. </w:t>
      </w:r>
    </w:p>
    <w:bookmarkStart w:id="137" w:name="Back_To_Session3_Activity2"/>
    <w:p w:rsidR="00540703" w:rsidRDefault="00544672">
      <w:pPr>
        <w:pStyle w:val="NormalWeb"/>
        <w:divId w:val="1519856384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"Session3_Activity2"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 11. Гімнастика для розуму</w:t>
      </w:r>
      <w:r>
        <w:rPr>
          <w:lang w:val="uk-UA"/>
        </w:rPr>
        <w:fldChar w:fldCharType="end"/>
      </w:r>
      <w:bookmarkEnd w:id="137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14. Що повинно бути в резюме для прийому на роботу</w:t>
      </w:r>
    </w:p>
    <w:p w:rsidR="00540703" w:rsidRDefault="00544672">
      <w:pPr>
        <w:pStyle w:val="Heading4"/>
        <w:divId w:val="997462502"/>
        <w:rPr>
          <w:rFonts w:eastAsia="Times New Roman"/>
          <w:lang w:val="uk-UA"/>
        </w:rPr>
      </w:pPr>
      <w:bookmarkStart w:id="138" w:name="Session4_Discussion1"/>
      <w:bookmarkEnd w:id="138"/>
      <w:r>
        <w:rPr>
          <w:rFonts w:eastAsia="Times New Roman"/>
          <w:lang w:val="uk-UA"/>
        </w:rPr>
        <w:t>Обговорення</w:t>
      </w:r>
    </w:p>
    <w:p w:rsidR="00540703" w:rsidRDefault="00544672">
      <w:pPr>
        <w:divId w:val="997462502"/>
        <w:rPr>
          <w:lang w:val="uk-UA"/>
        </w:rPr>
      </w:pPr>
      <w:r>
        <w:rPr>
          <w:lang w:val="uk-UA"/>
        </w:rPr>
        <w:t xml:space="preserve">(a) Інформація, яка має відображатися в резюме, включає: ім’я, адресу, національність, номер мобільного телефону, освіту, кваліфікацію, досвід роботи, волонтерську роботу, інтереси та хобі, рекомендації, навички роботи з комп’ютером, мови, особисті якості та водійські права. </w:t>
      </w:r>
    </w:p>
    <w:p w:rsidR="00540703" w:rsidRDefault="00544672">
      <w:pPr>
        <w:divId w:val="997462502"/>
        <w:rPr>
          <w:lang w:val="uk-UA"/>
        </w:rPr>
      </w:pPr>
      <w:r>
        <w:rPr>
          <w:lang w:val="uk-UA"/>
        </w:rPr>
        <w:t xml:space="preserve">(b) Якщо ваші мовні навички є важливими для роботи, додайте цю інформацію в розділ, який, імовірно, прочитають у першу чергу, у верхній частині сторінки. </w:t>
      </w:r>
    </w:p>
    <w:bookmarkStart w:id="139" w:name="Back_To_Session4_Activity1"/>
    <w:p w:rsidR="00540703" w:rsidRDefault="00544672">
      <w:pPr>
        <w:pStyle w:val="NormalWeb"/>
        <w:divId w:val="997462502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"Session4_Activity1"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14. Що повинно бути в резюме для прийому на роботу</w:t>
      </w:r>
      <w:r>
        <w:rPr>
          <w:lang w:val="uk-UA"/>
        </w:rPr>
        <w:fldChar w:fldCharType="end"/>
      </w:r>
      <w:bookmarkEnd w:id="139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 15. Практичний приклад</w:t>
      </w:r>
    </w:p>
    <w:p w:rsidR="00540703" w:rsidRDefault="00544672">
      <w:pPr>
        <w:pStyle w:val="Heading4"/>
        <w:divId w:val="412238387"/>
        <w:rPr>
          <w:rFonts w:eastAsia="Times New Roman"/>
          <w:lang w:val="uk-UA"/>
        </w:rPr>
      </w:pPr>
      <w:bookmarkStart w:id="140" w:name="Session4_Discussion2"/>
      <w:bookmarkEnd w:id="140"/>
      <w:r>
        <w:rPr>
          <w:rFonts w:eastAsia="Times New Roman"/>
          <w:lang w:val="uk-UA"/>
        </w:rPr>
        <w:t>Обговорення</w:t>
      </w:r>
    </w:p>
    <w:p w:rsidR="00540703" w:rsidRDefault="00544672">
      <w:pPr>
        <w:divId w:val="412238387"/>
        <w:rPr>
          <w:lang w:val="uk-UA"/>
        </w:rPr>
      </w:pPr>
      <w:r>
        <w:rPr>
          <w:rStyle w:val="Strong"/>
          <w:lang w:val="uk-UA"/>
        </w:rPr>
        <w:t>Як представити своє знання іноземних мов у резюме</w:t>
      </w:r>
    </w:p>
    <w:p w:rsidR="00540703" w:rsidRDefault="00544672">
      <w:pPr>
        <w:numPr>
          <w:ilvl w:val="0"/>
          <w:numId w:val="21"/>
        </w:numPr>
        <w:ind w:left="780" w:right="780"/>
        <w:divId w:val="412238387"/>
        <w:rPr>
          <w:lang w:val="uk-UA"/>
        </w:rPr>
      </w:pPr>
      <w:r>
        <w:rPr>
          <w:lang w:val="uk-UA"/>
        </w:rPr>
        <w:t xml:space="preserve">Якщо ваші мовні навички є важливими для роботи, додайте цю інформацію в розділ, який, скоріш за все, прочитають у першу чергу, у верхній частині сторінки. Наприклад, можна розмістити цю інформацію в розділі «освіта» або в окремому розділі «володіння мовами». </w:t>
      </w:r>
    </w:p>
    <w:p w:rsidR="00540703" w:rsidRDefault="00544672">
      <w:pPr>
        <w:numPr>
          <w:ilvl w:val="0"/>
          <w:numId w:val="21"/>
        </w:numPr>
        <w:ind w:left="780" w:right="780"/>
        <w:divId w:val="412238387"/>
        <w:rPr>
          <w:lang w:val="uk-UA"/>
        </w:rPr>
      </w:pPr>
      <w:r>
        <w:rPr>
          <w:lang w:val="uk-UA"/>
        </w:rPr>
        <w:t xml:space="preserve">Надайте інформацію про свою кваліфікацію та іншу інформацію: освітній заклад, де ви навчались, і коли, інформацію про програми обміну або курси за кордоном, ваш рівень володіння усною та письмовою мовою, пояснення щодо того, які завдання ви могли б виконувати цією іноземною мовою (писати електронні листи, відповідати на телефонні дзвінки, розглядати запити тощо). </w:t>
      </w:r>
    </w:p>
    <w:p w:rsidR="00540703" w:rsidRDefault="00544672">
      <w:pPr>
        <w:numPr>
          <w:ilvl w:val="0"/>
          <w:numId w:val="21"/>
        </w:numPr>
        <w:ind w:left="780" w:right="780"/>
        <w:divId w:val="412238387"/>
        <w:rPr>
          <w:lang w:val="uk-UA"/>
        </w:rPr>
      </w:pPr>
      <w:r>
        <w:rPr>
          <w:lang w:val="uk-UA"/>
        </w:rPr>
        <w:t>Вкажіть свою кваліфікацію з англійської мови, якщо необхідно.</w:t>
      </w:r>
    </w:p>
    <w:p w:rsidR="00540703" w:rsidRDefault="00544672">
      <w:pPr>
        <w:numPr>
          <w:ilvl w:val="0"/>
          <w:numId w:val="21"/>
        </w:numPr>
        <w:ind w:left="780" w:right="780"/>
        <w:divId w:val="412238387"/>
        <w:rPr>
          <w:lang w:val="uk-UA"/>
        </w:rPr>
      </w:pPr>
      <w:r>
        <w:rPr>
          <w:lang w:val="uk-UA"/>
        </w:rPr>
        <w:t xml:space="preserve">Якщо ви двомовна або майже двомовна особа, зазначте і цю інформацію, навіть якщо одна з ваших мов традиційно вважається «мовою меншини». </w:t>
      </w:r>
    </w:p>
    <w:bookmarkStart w:id="141" w:name="Back_To_Session4_Activity2"/>
    <w:p w:rsidR="00540703" w:rsidRDefault="00544672">
      <w:pPr>
        <w:pStyle w:val="NormalWeb"/>
        <w:divId w:val="412238387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"Session4_Activity2"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 15. Практичний приклад</w:t>
      </w:r>
      <w:r>
        <w:rPr>
          <w:lang w:val="uk-UA"/>
        </w:rPr>
        <w:fldChar w:fldCharType="end"/>
      </w:r>
      <w:bookmarkEnd w:id="141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18. Континенти і країни світу</w:t>
      </w:r>
    </w:p>
    <w:p w:rsidR="00540703" w:rsidRDefault="00544672">
      <w:pPr>
        <w:pStyle w:val="Heading4"/>
        <w:divId w:val="1622615005"/>
        <w:rPr>
          <w:rFonts w:eastAsia="Times New Roman"/>
          <w:lang w:val="uk-UA"/>
        </w:rPr>
      </w:pPr>
      <w:bookmarkStart w:id="142" w:name="Session5_Answer1"/>
      <w:bookmarkEnd w:id="142"/>
      <w:r>
        <w:rPr>
          <w:rFonts w:eastAsia="Times New Roman"/>
          <w:lang w:val="uk-UA"/>
        </w:rPr>
        <w:t>Відповідь</w:t>
      </w:r>
    </w:p>
    <w:p w:rsidR="00540703" w:rsidRDefault="00544672">
      <w:pPr>
        <w:pStyle w:val="Heading3"/>
        <w:divId w:val="1622615005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Відповіді</w:t>
      </w:r>
    </w:p>
    <w:p w:rsidR="00540703" w:rsidRDefault="00544672">
      <w:pPr>
        <w:divId w:val="1622615005"/>
        <w:rPr>
          <w:lang w:val="uk-UA"/>
        </w:rPr>
      </w:pPr>
      <w:r>
        <w:rPr>
          <w:lang w:val="uk-UA"/>
        </w:rPr>
        <w:t>а) Континенти:</w:t>
      </w:r>
    </w:p>
    <w:p w:rsidR="00540703" w:rsidRDefault="00544672">
      <w:pPr>
        <w:numPr>
          <w:ilvl w:val="0"/>
          <w:numId w:val="22"/>
        </w:numPr>
        <w:ind w:left="780" w:right="780"/>
        <w:divId w:val="1622615005"/>
        <w:rPr>
          <w:lang w:val="uk-UA"/>
        </w:rPr>
      </w:pPr>
      <w:r>
        <w:rPr>
          <w:lang w:val="uk-UA"/>
        </w:rPr>
        <w:t>Європа</w:t>
      </w:r>
    </w:p>
    <w:p w:rsidR="00540703" w:rsidRDefault="00544672">
      <w:pPr>
        <w:numPr>
          <w:ilvl w:val="0"/>
          <w:numId w:val="22"/>
        </w:numPr>
        <w:ind w:left="780" w:right="780"/>
        <w:divId w:val="1622615005"/>
        <w:rPr>
          <w:lang w:val="uk-UA"/>
        </w:rPr>
      </w:pPr>
      <w:r>
        <w:rPr>
          <w:lang w:val="uk-UA"/>
        </w:rPr>
        <w:t>Америка</w:t>
      </w:r>
    </w:p>
    <w:p w:rsidR="00540703" w:rsidRDefault="00544672">
      <w:pPr>
        <w:numPr>
          <w:ilvl w:val="0"/>
          <w:numId w:val="22"/>
        </w:numPr>
        <w:ind w:left="780" w:right="780"/>
        <w:divId w:val="1622615005"/>
        <w:rPr>
          <w:lang w:val="uk-UA"/>
        </w:rPr>
      </w:pPr>
      <w:r>
        <w:rPr>
          <w:lang w:val="uk-UA"/>
        </w:rPr>
        <w:t>Африка</w:t>
      </w:r>
    </w:p>
    <w:p w:rsidR="00540703" w:rsidRDefault="00544672">
      <w:pPr>
        <w:numPr>
          <w:ilvl w:val="0"/>
          <w:numId w:val="22"/>
        </w:numPr>
        <w:ind w:left="780" w:right="780"/>
        <w:divId w:val="1622615005"/>
        <w:rPr>
          <w:lang w:val="uk-UA"/>
        </w:rPr>
      </w:pPr>
      <w:r>
        <w:rPr>
          <w:lang w:val="uk-UA"/>
        </w:rPr>
        <w:t>Азія</w:t>
      </w:r>
    </w:p>
    <w:p w:rsidR="00540703" w:rsidRDefault="00544672">
      <w:pPr>
        <w:numPr>
          <w:ilvl w:val="0"/>
          <w:numId w:val="22"/>
        </w:numPr>
        <w:ind w:left="780" w:right="780"/>
        <w:divId w:val="1622615005"/>
        <w:rPr>
          <w:lang w:val="uk-UA"/>
        </w:rPr>
      </w:pPr>
      <w:r>
        <w:rPr>
          <w:lang w:val="uk-UA"/>
        </w:rPr>
        <w:t>Океанія.</w:t>
      </w:r>
    </w:p>
    <w:p w:rsidR="00540703" w:rsidRDefault="00544672">
      <w:pPr>
        <w:divId w:val="1622615005"/>
        <w:rPr>
          <w:lang w:val="uk-UA"/>
        </w:rPr>
      </w:pPr>
      <w:r>
        <w:rPr>
          <w:lang w:val="uk-UA"/>
        </w:rPr>
        <w:t>(b) У ПДФ-документі за посиланням нижче є список усіх країн на кожному континенті.</w:t>
      </w:r>
    </w:p>
    <w:p w:rsidR="00540703" w:rsidRDefault="00287679">
      <w:pPr>
        <w:divId w:val="1622615005"/>
        <w:rPr>
          <w:lang w:val="uk-UA"/>
        </w:rPr>
      </w:pPr>
      <w:hyperlink r:id="rId43" w:history="1">
        <w:r w:rsidR="00544672">
          <w:rPr>
            <w:rStyle w:val="Hyperlink"/>
            <w:lang w:val="uk-UA"/>
          </w:rPr>
          <w:t>Переглянути документ.</w:t>
        </w:r>
      </w:hyperlink>
    </w:p>
    <w:bookmarkStart w:id="143" w:name="Back_To_Session5_Activity1"/>
    <w:p w:rsidR="00540703" w:rsidRDefault="00544672">
      <w:pPr>
        <w:pStyle w:val="NormalWeb"/>
        <w:divId w:val="1622615005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"Session5_Activity1"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18. Континенти і країни світу</w:t>
      </w:r>
      <w:r>
        <w:rPr>
          <w:lang w:val="uk-UA"/>
        </w:rPr>
        <w:fldChar w:fldCharType="end"/>
      </w:r>
      <w:bookmarkEnd w:id="143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19. Прапори країн світу</w:t>
      </w:r>
    </w:p>
    <w:p w:rsidR="00540703" w:rsidRDefault="00544672">
      <w:pPr>
        <w:pStyle w:val="Heading4"/>
        <w:divId w:val="1665427281"/>
        <w:rPr>
          <w:rFonts w:eastAsia="Times New Roman"/>
          <w:lang w:val="uk-UA"/>
        </w:rPr>
      </w:pPr>
      <w:bookmarkStart w:id="144" w:name="Session5_Answer2"/>
      <w:bookmarkEnd w:id="144"/>
      <w:r>
        <w:rPr>
          <w:rFonts w:eastAsia="Times New Roman"/>
          <w:lang w:val="uk-UA"/>
        </w:rPr>
        <w:t>Відповідь</w:t>
      </w:r>
    </w:p>
    <w:p w:rsidR="00540703" w:rsidRDefault="00544672">
      <w:pPr>
        <w:pStyle w:val="Heading3"/>
        <w:divId w:val="1665427281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Відповіді</w:t>
      </w:r>
    </w:p>
    <w:p w:rsidR="00540703" w:rsidRDefault="00544672">
      <w:pPr>
        <w:divId w:val="1665427281"/>
        <w:rPr>
          <w:lang w:val="uk-UA"/>
        </w:rPr>
      </w:pPr>
      <w:r>
        <w:rPr>
          <w:lang w:val="uk-UA"/>
        </w:rPr>
        <w:t>У ПДФ-документі за посиланням нижче ви знайдете відповіді.</w:t>
      </w:r>
    </w:p>
    <w:p w:rsidR="00540703" w:rsidRDefault="00287679">
      <w:pPr>
        <w:divId w:val="1665427281"/>
        <w:rPr>
          <w:lang w:val="uk-UA"/>
        </w:rPr>
      </w:pPr>
      <w:hyperlink r:id="rId44" w:history="1">
        <w:r w:rsidR="00544672">
          <w:rPr>
            <w:rStyle w:val="Hyperlink"/>
            <w:lang w:val="uk-UA"/>
          </w:rPr>
          <w:t>Переглянути документ.</w:t>
        </w:r>
      </w:hyperlink>
    </w:p>
    <w:bookmarkStart w:id="145" w:name="Back_To_Session5_Activity2"/>
    <w:p w:rsidR="00540703" w:rsidRDefault="00544672">
      <w:pPr>
        <w:pStyle w:val="NormalWeb"/>
        <w:divId w:val="1665427281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"Session5_Activity2"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19. Прапори країн світу</w:t>
      </w:r>
      <w:r>
        <w:rPr>
          <w:lang w:val="uk-UA"/>
        </w:rPr>
        <w:fldChar w:fldCharType="end"/>
      </w:r>
      <w:bookmarkEnd w:id="145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 20. Визначення країн</w:t>
      </w:r>
    </w:p>
    <w:p w:rsidR="00540703" w:rsidRDefault="00544672">
      <w:pPr>
        <w:pStyle w:val="Heading4"/>
        <w:divId w:val="1032534742"/>
        <w:rPr>
          <w:rFonts w:eastAsia="Times New Roman"/>
          <w:lang w:val="uk-UA"/>
        </w:rPr>
      </w:pPr>
      <w:bookmarkStart w:id="146" w:name="Session5_Answer3"/>
      <w:bookmarkEnd w:id="146"/>
      <w:r>
        <w:rPr>
          <w:rFonts w:eastAsia="Times New Roman"/>
          <w:lang w:val="uk-UA"/>
        </w:rPr>
        <w:t>Відповідь</w:t>
      </w:r>
    </w:p>
    <w:p w:rsidR="00540703" w:rsidRDefault="00544672">
      <w:pPr>
        <w:pStyle w:val="Heading3"/>
        <w:divId w:val="1032534742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Відповіді</w:t>
      </w:r>
    </w:p>
    <w:p w:rsidR="00540703" w:rsidRDefault="00544672">
      <w:pPr>
        <w:divId w:val="1032534742"/>
        <w:rPr>
          <w:lang w:val="uk-UA"/>
        </w:rPr>
      </w:pPr>
      <w:r>
        <w:rPr>
          <w:lang w:val="uk-UA"/>
        </w:rPr>
        <w:t>На карті зафарбуйте країни кольором і підпишіть їх назви. Не надається у матеріалах курсу, але можна отримати за необхідності.</w:t>
      </w:r>
    </w:p>
    <w:bookmarkStart w:id="147" w:name="Back_To_Session5_Activity3"/>
    <w:p w:rsidR="00540703" w:rsidRDefault="00544672">
      <w:pPr>
        <w:pStyle w:val="NormalWeb"/>
        <w:divId w:val="1032534742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"Session5_Activity3"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 20. Визначення країн</w:t>
      </w:r>
      <w:r>
        <w:rPr>
          <w:lang w:val="uk-UA"/>
        </w:rPr>
        <w:fldChar w:fldCharType="end"/>
      </w:r>
      <w:bookmarkEnd w:id="147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22. Британське меню</w:t>
      </w:r>
    </w:p>
    <w:p w:rsidR="00540703" w:rsidRDefault="00544672">
      <w:pPr>
        <w:pStyle w:val="Heading4"/>
        <w:divId w:val="897277368"/>
        <w:rPr>
          <w:rFonts w:eastAsia="Times New Roman"/>
          <w:lang w:val="uk-UA"/>
        </w:rPr>
      </w:pPr>
      <w:bookmarkStart w:id="148" w:name="Session6_Discussion1"/>
      <w:bookmarkEnd w:id="148"/>
      <w:r>
        <w:rPr>
          <w:rFonts w:eastAsia="Times New Roman"/>
          <w:lang w:val="uk-UA"/>
        </w:rPr>
        <w:t>Обговорення</w:t>
      </w:r>
    </w:p>
    <w:p w:rsidR="00540703" w:rsidRDefault="00544672">
      <w:pPr>
        <w:divId w:val="897277368"/>
        <w:rPr>
          <w:lang w:val="uk-UA"/>
        </w:rPr>
      </w:pPr>
      <w:r>
        <w:rPr>
          <w:lang w:val="uk-UA"/>
        </w:rPr>
        <w:t>Нижче наведений приклад типового британського меню.</w:t>
      </w:r>
    </w:p>
    <w:p w:rsidR="00540703" w:rsidRDefault="00287679">
      <w:pPr>
        <w:divId w:val="897277368"/>
        <w:rPr>
          <w:lang w:val="uk-UA"/>
        </w:rPr>
      </w:pPr>
      <w:hyperlink r:id="rId45" w:history="1">
        <w:r w:rsidR="00544672">
          <w:rPr>
            <w:rStyle w:val="Hyperlink"/>
            <w:lang w:val="uk-UA"/>
          </w:rPr>
          <w:t>Переглянути документ.</w:t>
        </w:r>
      </w:hyperlink>
    </w:p>
    <w:bookmarkStart w:id="149" w:name="Back_To_Session6_Activity1"/>
    <w:p w:rsidR="00540703" w:rsidRDefault="00544672">
      <w:pPr>
        <w:pStyle w:val="NormalWeb"/>
        <w:divId w:val="897277368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"Session6_Activity1"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22. Британське меню</w:t>
      </w:r>
      <w:r>
        <w:rPr>
          <w:lang w:val="uk-UA"/>
        </w:rPr>
        <w:fldChar w:fldCharType="end"/>
      </w:r>
      <w:bookmarkEnd w:id="149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23. Їжа з різних куточків світу</w:t>
      </w:r>
    </w:p>
    <w:p w:rsidR="00540703" w:rsidRDefault="00544672">
      <w:pPr>
        <w:pStyle w:val="Heading4"/>
        <w:divId w:val="1791364786"/>
        <w:rPr>
          <w:rFonts w:eastAsia="Times New Roman"/>
          <w:lang w:val="uk-UA"/>
        </w:rPr>
      </w:pPr>
      <w:bookmarkStart w:id="150" w:name="Session6_Answer1"/>
      <w:bookmarkEnd w:id="150"/>
      <w:r>
        <w:rPr>
          <w:rFonts w:eastAsia="Times New Roman"/>
          <w:lang w:val="uk-UA"/>
        </w:rPr>
        <w:t>Відповідь</w:t>
      </w:r>
    </w:p>
    <w:p w:rsidR="00540703" w:rsidRDefault="00544672">
      <w:pPr>
        <w:divId w:val="1791364786"/>
        <w:rPr>
          <w:lang w:val="uk-UA"/>
        </w:rPr>
      </w:pPr>
      <w:r>
        <w:rPr>
          <w:lang w:val="uk-UA"/>
        </w:rPr>
        <w:t>Відповіді</w:t>
      </w:r>
    </w:p>
    <w:p w:rsidR="00540703" w:rsidRDefault="00544672">
      <w:pPr>
        <w:divId w:val="1791364786"/>
        <w:rPr>
          <w:lang w:val="uk-UA"/>
        </w:rPr>
      </w:pPr>
      <w:r>
        <w:rPr>
          <w:vanish/>
          <w:lang w:val="uk-UA"/>
        </w:rPr>
        <w:t>Start of Table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540703">
        <w:trPr>
          <w:divId w:val="6129389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51" w:name="Session6_Table1"/>
            <w:bookmarkEnd w:id="15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Страва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Походження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</w:t>
            </w:r>
          </w:p>
        </w:tc>
      </w:tr>
      <w:tr w:rsidR="00540703">
        <w:trPr>
          <w:divId w:val="6129389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Гуляш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Угорщина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Гостре рагу з солодким перцем</w:t>
            </w:r>
          </w:p>
        </w:tc>
      </w:tr>
      <w:tr w:rsidR="00540703">
        <w:trPr>
          <w:divId w:val="6129389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Шиш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Туреччина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М'ясний фарш на грилі</w:t>
            </w:r>
          </w:p>
        </w:tc>
      </w:tr>
      <w:tr w:rsidR="00540703">
        <w:trPr>
          <w:divId w:val="6129389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Корма карі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Індія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Спеції з вершками і м'ясом або овочами</w:t>
            </w:r>
          </w:p>
        </w:tc>
      </w:tr>
      <w:tr w:rsidR="00540703">
        <w:trPr>
          <w:divId w:val="6129389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Кус-кус 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Північна Африка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Манка на пару з гострим м’ясом</w:t>
            </w:r>
          </w:p>
        </w:tc>
      </w:tr>
      <w:tr w:rsidR="00540703">
        <w:trPr>
          <w:divId w:val="6129389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Дімсам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Пампушки на пару</w:t>
            </w:r>
          </w:p>
        </w:tc>
      </w:tr>
      <w:tr w:rsidR="00540703">
        <w:trPr>
          <w:divId w:val="6129389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Суші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Японія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Риба шматками на рисі</w:t>
            </w:r>
          </w:p>
        </w:tc>
      </w:tr>
      <w:tr w:rsidR="00540703">
        <w:trPr>
          <w:divId w:val="6129389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Насі Горенг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Малайзія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Смажений рис із яйцем</w:t>
            </w:r>
          </w:p>
        </w:tc>
      </w:tr>
      <w:tr w:rsidR="00540703">
        <w:trPr>
          <w:divId w:val="61293899"/>
        </w:trPr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Борщ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Україна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40703" w:rsidRDefault="00544672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Суп із буряка</w:t>
            </w:r>
          </w:p>
        </w:tc>
      </w:tr>
    </w:tbl>
    <w:p w:rsidR="00540703" w:rsidRDefault="00544672">
      <w:pPr>
        <w:divId w:val="1791364786"/>
        <w:rPr>
          <w:lang w:val="uk-UA"/>
        </w:rPr>
      </w:pPr>
      <w:r>
        <w:rPr>
          <w:vanish/>
          <w:lang w:val="uk-UA"/>
        </w:rPr>
        <w:t>End of Table</w:t>
      </w:r>
    </w:p>
    <w:bookmarkStart w:id="152" w:name="Back_To_Session6_Activity2"/>
    <w:p w:rsidR="00540703" w:rsidRDefault="00544672">
      <w:pPr>
        <w:pStyle w:val="NormalWeb"/>
        <w:divId w:val="1791364786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"Session6_Activity2"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23. Їжа з різних куточків світу</w:t>
      </w:r>
      <w:r>
        <w:rPr>
          <w:lang w:val="uk-UA"/>
        </w:rPr>
        <w:fldChar w:fldCharType="end"/>
      </w:r>
      <w:bookmarkEnd w:id="152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27. Що таке правила етикету?</w:t>
      </w:r>
    </w:p>
    <w:p w:rsidR="00540703" w:rsidRDefault="00544672">
      <w:pPr>
        <w:pStyle w:val="Heading4"/>
        <w:divId w:val="1524049878"/>
        <w:rPr>
          <w:rFonts w:eastAsia="Times New Roman"/>
          <w:lang w:val="uk-UA"/>
        </w:rPr>
      </w:pPr>
      <w:bookmarkStart w:id="153" w:name="Session7_Discussion1"/>
      <w:bookmarkEnd w:id="153"/>
      <w:r>
        <w:rPr>
          <w:rFonts w:eastAsia="Times New Roman"/>
          <w:lang w:val="uk-UA"/>
        </w:rPr>
        <w:t>Обговорення</w:t>
      </w:r>
    </w:p>
    <w:p w:rsidR="00540703" w:rsidRDefault="00544672">
      <w:pPr>
        <w:divId w:val="1524049878"/>
        <w:rPr>
          <w:lang w:val="uk-UA"/>
        </w:rPr>
      </w:pPr>
      <w:r>
        <w:rPr>
          <w:lang w:val="uk-UA"/>
        </w:rPr>
        <w:t xml:space="preserve">Усі пункти зі списку треба відмітити галочкою, залежно від культури. Наприклад, в одних культурах подарунки цінуються більше, ніж в інших. </w:t>
      </w:r>
    </w:p>
    <w:bookmarkStart w:id="154" w:name="Back_To_Session7_Activity1"/>
    <w:p w:rsidR="00540703" w:rsidRDefault="00544672">
      <w:pPr>
        <w:pStyle w:val="NormalWeb"/>
        <w:divId w:val="1524049878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"Session7_Activity1"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27. Що таке правила етикету?</w:t>
      </w:r>
      <w:r>
        <w:rPr>
          <w:lang w:val="uk-UA"/>
        </w:rPr>
        <w:fldChar w:fldCharType="end"/>
      </w:r>
      <w:bookmarkEnd w:id="154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 29. Вікторина</w:t>
      </w:r>
    </w:p>
    <w:p w:rsidR="00540703" w:rsidRDefault="00544672">
      <w:pPr>
        <w:pStyle w:val="Heading4"/>
        <w:divId w:val="813912579"/>
        <w:rPr>
          <w:rFonts w:eastAsia="Times New Roman"/>
          <w:lang w:val="uk-UA"/>
        </w:rPr>
      </w:pPr>
      <w:bookmarkStart w:id="155" w:name="Session7_Answer1"/>
      <w:bookmarkEnd w:id="155"/>
      <w:r>
        <w:rPr>
          <w:rFonts w:eastAsia="Times New Roman"/>
          <w:lang w:val="uk-UA"/>
        </w:rPr>
        <w:t>Відповідь</w:t>
      </w:r>
    </w:p>
    <w:p w:rsidR="00540703" w:rsidRDefault="00544672">
      <w:pPr>
        <w:pStyle w:val="Heading3"/>
        <w:divId w:val="813912579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Відповіді</w:t>
      </w:r>
    </w:p>
    <w:p w:rsidR="00540703" w:rsidRDefault="00544672">
      <w:pPr>
        <w:numPr>
          <w:ilvl w:val="0"/>
          <w:numId w:val="23"/>
        </w:numPr>
        <w:ind w:left="780" w:right="780"/>
        <w:divId w:val="813912579"/>
        <w:rPr>
          <w:lang w:val="uk-UA"/>
        </w:rPr>
      </w:pPr>
      <w:r>
        <w:rPr>
          <w:lang w:val="uk-UA"/>
        </w:rPr>
        <w:t>(a) Їсти лівою рукою</w:t>
      </w:r>
    </w:p>
    <w:p w:rsidR="00540703" w:rsidRDefault="00544672">
      <w:pPr>
        <w:numPr>
          <w:ilvl w:val="0"/>
          <w:numId w:val="23"/>
        </w:numPr>
        <w:ind w:left="780" w:right="780"/>
        <w:divId w:val="813912579"/>
        <w:rPr>
          <w:lang w:val="uk-UA"/>
        </w:rPr>
      </w:pPr>
      <w:r>
        <w:rPr>
          <w:lang w:val="uk-UA"/>
        </w:rPr>
        <w:t>(a) Так</w:t>
      </w:r>
    </w:p>
    <w:p w:rsidR="00540703" w:rsidRDefault="00544672">
      <w:pPr>
        <w:numPr>
          <w:ilvl w:val="0"/>
          <w:numId w:val="23"/>
        </w:numPr>
        <w:ind w:left="780" w:right="780"/>
        <w:divId w:val="813912579"/>
        <w:rPr>
          <w:lang w:val="uk-UA"/>
        </w:rPr>
      </w:pPr>
      <w:r>
        <w:rPr>
          <w:lang w:val="uk-UA"/>
        </w:rPr>
        <w:t>(b) Ні Це сприймається як жест дружби</w:t>
      </w:r>
    </w:p>
    <w:p w:rsidR="00540703" w:rsidRDefault="00544672">
      <w:pPr>
        <w:numPr>
          <w:ilvl w:val="0"/>
          <w:numId w:val="23"/>
        </w:numPr>
        <w:ind w:left="780" w:right="780"/>
        <w:divId w:val="813912579"/>
        <w:rPr>
          <w:lang w:val="uk-UA"/>
        </w:rPr>
      </w:pPr>
      <w:r>
        <w:rPr>
          <w:lang w:val="uk-UA"/>
        </w:rPr>
        <w:t>(b) Ні</w:t>
      </w:r>
    </w:p>
    <w:p w:rsidR="00540703" w:rsidRDefault="00544672">
      <w:pPr>
        <w:numPr>
          <w:ilvl w:val="0"/>
          <w:numId w:val="23"/>
        </w:numPr>
        <w:ind w:left="780" w:right="780"/>
        <w:divId w:val="813912579"/>
        <w:rPr>
          <w:lang w:val="uk-UA"/>
        </w:rPr>
      </w:pPr>
      <w:r>
        <w:rPr>
          <w:lang w:val="uk-UA"/>
        </w:rPr>
        <w:t>(a) Так</w:t>
      </w:r>
    </w:p>
    <w:bookmarkStart w:id="156" w:name="Back_To_Session7_Activity3"/>
    <w:p w:rsidR="00540703" w:rsidRDefault="00544672">
      <w:pPr>
        <w:pStyle w:val="NormalWeb"/>
        <w:divId w:val="813912579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"Session7_Activity3"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 29. Вікторина</w:t>
      </w:r>
      <w:r>
        <w:rPr>
          <w:lang w:val="uk-UA"/>
        </w:rPr>
        <w:fldChar w:fldCharType="end"/>
      </w:r>
      <w:bookmarkEnd w:id="156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30. Міжкультурні відмінності</w:t>
      </w:r>
    </w:p>
    <w:p w:rsidR="00540703" w:rsidRDefault="00544672">
      <w:pPr>
        <w:pStyle w:val="Heading4"/>
        <w:divId w:val="80882512"/>
        <w:rPr>
          <w:rFonts w:eastAsia="Times New Roman"/>
          <w:lang w:val="uk-UA"/>
        </w:rPr>
      </w:pPr>
      <w:bookmarkStart w:id="157" w:name="Session7_Discussion2"/>
      <w:bookmarkEnd w:id="157"/>
      <w:r>
        <w:rPr>
          <w:rFonts w:eastAsia="Times New Roman"/>
          <w:lang w:val="uk-UA"/>
        </w:rPr>
        <w:t>Обговорення</w:t>
      </w:r>
    </w:p>
    <w:p w:rsidR="00540703" w:rsidRDefault="00544672">
      <w:pPr>
        <w:divId w:val="80882512"/>
        <w:rPr>
          <w:lang w:val="uk-UA"/>
        </w:rPr>
      </w:pPr>
      <w:r>
        <w:rPr>
          <w:lang w:val="uk-UA"/>
        </w:rPr>
        <w:t>Ось кілька звичаїв, які ви могли згадати.</w:t>
      </w:r>
    </w:p>
    <w:p w:rsidR="00540703" w:rsidRDefault="00544672">
      <w:pPr>
        <w:numPr>
          <w:ilvl w:val="0"/>
          <w:numId w:val="24"/>
        </w:numPr>
        <w:ind w:left="780" w:right="780"/>
        <w:divId w:val="80882512"/>
        <w:rPr>
          <w:lang w:val="uk-UA"/>
        </w:rPr>
      </w:pPr>
      <w:r>
        <w:rPr>
          <w:lang w:val="uk-UA"/>
        </w:rPr>
        <w:t>У Китаї вважається поганою прикметою впустити палички для їжі.</w:t>
      </w:r>
    </w:p>
    <w:p w:rsidR="00540703" w:rsidRDefault="00544672">
      <w:pPr>
        <w:numPr>
          <w:ilvl w:val="0"/>
          <w:numId w:val="24"/>
        </w:numPr>
        <w:ind w:left="780" w:right="780"/>
        <w:divId w:val="80882512"/>
        <w:rPr>
          <w:lang w:val="uk-UA"/>
        </w:rPr>
      </w:pPr>
      <w:r>
        <w:rPr>
          <w:lang w:val="uk-UA"/>
        </w:rPr>
        <w:t>У Саудівській Аравії подарунки роблять тільки найближчим друзям.</w:t>
      </w:r>
    </w:p>
    <w:p w:rsidR="00540703" w:rsidRDefault="00544672">
      <w:pPr>
        <w:numPr>
          <w:ilvl w:val="0"/>
          <w:numId w:val="24"/>
        </w:numPr>
        <w:ind w:left="780" w:right="780"/>
        <w:divId w:val="80882512"/>
        <w:rPr>
          <w:lang w:val="uk-UA"/>
        </w:rPr>
      </w:pPr>
      <w:r>
        <w:rPr>
          <w:lang w:val="uk-UA"/>
        </w:rPr>
        <w:t>У Болівії банани їдять ножем і виделкою.</w:t>
      </w:r>
    </w:p>
    <w:p w:rsidR="00540703" w:rsidRDefault="00544672">
      <w:pPr>
        <w:numPr>
          <w:ilvl w:val="0"/>
          <w:numId w:val="24"/>
        </w:numPr>
        <w:ind w:left="780" w:right="780"/>
        <w:divId w:val="80882512"/>
        <w:rPr>
          <w:lang w:val="uk-UA"/>
        </w:rPr>
      </w:pPr>
      <w:r>
        <w:rPr>
          <w:lang w:val="uk-UA"/>
        </w:rPr>
        <w:t>У Гонг-Конзі, якщо ви отримали візитівку і не дали своєї у відповідь, то можете забути про бізнес із цією людиною.</w:t>
      </w:r>
    </w:p>
    <w:p w:rsidR="00540703" w:rsidRDefault="00544672">
      <w:pPr>
        <w:numPr>
          <w:ilvl w:val="0"/>
          <w:numId w:val="24"/>
        </w:numPr>
        <w:ind w:left="780" w:right="780"/>
        <w:divId w:val="80882512"/>
        <w:rPr>
          <w:lang w:val="uk-UA"/>
        </w:rPr>
      </w:pPr>
      <w:r>
        <w:rPr>
          <w:lang w:val="uk-UA"/>
        </w:rPr>
        <w:t>У Греції вважається нормальним запізнюватися в гості на вечерю на 30 хвилин.</w:t>
      </w:r>
    </w:p>
    <w:p w:rsidR="00540703" w:rsidRDefault="00544672">
      <w:pPr>
        <w:numPr>
          <w:ilvl w:val="0"/>
          <w:numId w:val="24"/>
        </w:numPr>
        <w:ind w:left="780" w:right="780"/>
        <w:divId w:val="80882512"/>
        <w:rPr>
          <w:lang w:val="uk-UA"/>
        </w:rPr>
      </w:pPr>
      <w:r>
        <w:rPr>
          <w:lang w:val="uk-UA"/>
        </w:rPr>
        <w:t>У Судані гостям пропонують прилягти і відпочити, коли вони приходять до когось додому.</w:t>
      </w:r>
    </w:p>
    <w:p w:rsidR="00540703" w:rsidRDefault="00544672">
      <w:pPr>
        <w:numPr>
          <w:ilvl w:val="0"/>
          <w:numId w:val="24"/>
        </w:numPr>
        <w:ind w:left="780" w:right="780"/>
        <w:divId w:val="80882512"/>
        <w:rPr>
          <w:lang w:val="uk-UA"/>
        </w:rPr>
      </w:pPr>
      <w:r>
        <w:rPr>
          <w:lang w:val="uk-UA"/>
        </w:rPr>
        <w:t>У Німеччині до людини звертаються за прізвищем, поки вона не запропонує називати на ім'я.</w:t>
      </w:r>
    </w:p>
    <w:p w:rsidR="00540703" w:rsidRDefault="00544672">
      <w:pPr>
        <w:numPr>
          <w:ilvl w:val="0"/>
          <w:numId w:val="24"/>
        </w:numPr>
        <w:ind w:left="780" w:right="780"/>
        <w:divId w:val="80882512"/>
        <w:rPr>
          <w:lang w:val="uk-UA"/>
        </w:rPr>
      </w:pPr>
      <w:r>
        <w:rPr>
          <w:lang w:val="uk-UA"/>
        </w:rPr>
        <w:t>У Бразилії подарунки відкривають, щойно їх отримують, а в Японії навпаки.</w:t>
      </w:r>
    </w:p>
    <w:p w:rsidR="00540703" w:rsidRDefault="00544672">
      <w:pPr>
        <w:numPr>
          <w:ilvl w:val="0"/>
          <w:numId w:val="24"/>
        </w:numPr>
        <w:ind w:left="780" w:right="780"/>
        <w:divId w:val="80882512"/>
        <w:rPr>
          <w:lang w:val="uk-UA"/>
        </w:rPr>
      </w:pPr>
      <w:r>
        <w:rPr>
          <w:lang w:val="uk-UA"/>
        </w:rPr>
        <w:t>Якщо приходите в гості до марокканців, треба знімати взуття біля дверей.</w:t>
      </w:r>
    </w:p>
    <w:p w:rsidR="00540703" w:rsidRDefault="00544672">
      <w:pPr>
        <w:numPr>
          <w:ilvl w:val="0"/>
          <w:numId w:val="24"/>
        </w:numPr>
        <w:ind w:left="780" w:right="780"/>
        <w:divId w:val="80882512"/>
        <w:rPr>
          <w:lang w:val="uk-UA"/>
        </w:rPr>
      </w:pPr>
      <w:r>
        <w:rPr>
          <w:lang w:val="uk-UA"/>
        </w:rPr>
        <w:t>Не можна стояти руки-в-боки у В'єтнамі.</w:t>
      </w:r>
    </w:p>
    <w:bookmarkStart w:id="158" w:name="Back_To_Session7_Activity4"/>
    <w:p w:rsidR="00540703" w:rsidRDefault="00544672">
      <w:pPr>
        <w:pStyle w:val="NormalWeb"/>
        <w:divId w:val="80882512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"Session7_Activity4"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30. Міжкультурні відмінності</w:t>
      </w:r>
      <w:r>
        <w:rPr>
          <w:lang w:val="uk-UA"/>
        </w:rPr>
        <w:fldChar w:fldCharType="end"/>
      </w:r>
      <w:bookmarkEnd w:id="158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31. Повсякденні речі у Великій Британії</w:t>
      </w:r>
    </w:p>
    <w:p w:rsidR="00540703" w:rsidRDefault="00544672">
      <w:pPr>
        <w:pStyle w:val="Heading4"/>
        <w:divId w:val="1715348919"/>
        <w:rPr>
          <w:rFonts w:eastAsia="Times New Roman"/>
          <w:lang w:val="uk-UA"/>
        </w:rPr>
      </w:pPr>
      <w:bookmarkStart w:id="159" w:name="Session8_Discussion1"/>
      <w:bookmarkEnd w:id="159"/>
      <w:r>
        <w:rPr>
          <w:rFonts w:eastAsia="Times New Roman"/>
          <w:lang w:val="uk-UA"/>
        </w:rPr>
        <w:t>Обговорення</w:t>
      </w:r>
    </w:p>
    <w:p w:rsidR="00540703" w:rsidRDefault="00544672">
      <w:pPr>
        <w:numPr>
          <w:ilvl w:val="0"/>
          <w:numId w:val="25"/>
        </w:numPr>
        <w:ind w:left="780" w:right="780"/>
        <w:divId w:val="1715348919"/>
        <w:rPr>
          <w:lang w:val="uk-UA"/>
        </w:rPr>
      </w:pPr>
      <w:r>
        <w:rPr>
          <w:lang w:val="uk-UA"/>
        </w:rPr>
        <w:t>Години роботи зазвичай з 9:00 до 17:30.</w:t>
      </w:r>
    </w:p>
    <w:p w:rsidR="00540703" w:rsidRDefault="00544672">
      <w:pPr>
        <w:numPr>
          <w:ilvl w:val="0"/>
          <w:numId w:val="25"/>
        </w:numPr>
        <w:ind w:left="780" w:right="780"/>
        <w:divId w:val="1715348919"/>
        <w:rPr>
          <w:lang w:val="uk-UA"/>
        </w:rPr>
      </w:pPr>
      <w:r>
        <w:rPr>
          <w:lang w:val="uk-UA"/>
        </w:rPr>
        <w:t xml:space="preserve">Більшість британців зранку їдять такий сніданок: пластівці і смажений хліб, або ж приготований гарячий сніданок, і запивають його чаєм або кавою. Обід зазвичай біля полудня: найчастіше це бутерброди або легка їжа і напої. Вечеря вважається основним прийомом їжі за день. На вечерю зазвичай мають легку закуску, основну страву і десерт. </w:t>
      </w:r>
    </w:p>
    <w:p w:rsidR="00540703" w:rsidRDefault="00544672">
      <w:pPr>
        <w:numPr>
          <w:ilvl w:val="0"/>
          <w:numId w:val="25"/>
        </w:numPr>
        <w:ind w:left="780" w:right="780"/>
        <w:divId w:val="1715348919"/>
        <w:rPr>
          <w:lang w:val="uk-UA"/>
        </w:rPr>
      </w:pPr>
      <w:r>
        <w:rPr>
          <w:lang w:val="uk-UA"/>
        </w:rPr>
        <w:t xml:space="preserve">Ресторани зазвичай відкриті під час обіду між 12:00 і 14:00, а потім знову відкриваються ввечері біля 17:00 і працюють приблизно до півночі. Великі супермаркети можуть працювати цілодобово. Інші магазини найчастіше відкриті впродовж звичайних робочих годин. Банки мають більш суворий графік роботи і зазвичай вони відчиняються о 9:30 і зачиняються від 16:30 до 17:00. </w:t>
      </w:r>
    </w:p>
    <w:p w:rsidR="00540703" w:rsidRDefault="00544672">
      <w:pPr>
        <w:numPr>
          <w:ilvl w:val="0"/>
          <w:numId w:val="25"/>
        </w:numPr>
        <w:ind w:left="780" w:right="780"/>
        <w:divId w:val="1715348919"/>
        <w:rPr>
          <w:lang w:val="uk-UA"/>
        </w:rPr>
      </w:pPr>
      <w:r>
        <w:rPr>
          <w:lang w:val="uk-UA"/>
        </w:rPr>
        <w:t>Список офіційних вихідних можна знайти на веб-сайті Directgov.</w:t>
      </w:r>
    </w:p>
    <w:p w:rsidR="00540703" w:rsidRDefault="00544672">
      <w:pPr>
        <w:numPr>
          <w:ilvl w:val="0"/>
          <w:numId w:val="25"/>
        </w:numPr>
        <w:ind w:left="780" w:right="780"/>
        <w:divId w:val="1715348919"/>
        <w:rPr>
          <w:lang w:val="uk-UA"/>
        </w:rPr>
      </w:pPr>
      <w:r>
        <w:rPr>
          <w:lang w:val="uk-UA"/>
        </w:rPr>
        <w:t>Офіційні вихідні зазвичай припадають на п'ятницю та/або понеділок.</w:t>
      </w:r>
    </w:p>
    <w:bookmarkStart w:id="160" w:name="Back_To_Session8_Activity1"/>
    <w:p w:rsidR="00540703" w:rsidRDefault="00544672">
      <w:pPr>
        <w:pStyle w:val="NormalWeb"/>
        <w:divId w:val="1715348919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"Session8_Activity1"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31. Повсякденні речі у Великій Британії</w:t>
      </w:r>
      <w:r>
        <w:rPr>
          <w:lang w:val="uk-UA"/>
        </w:rPr>
        <w:fldChar w:fldCharType="end"/>
      </w:r>
      <w:bookmarkEnd w:id="160"/>
    </w:p>
    <w:p w:rsidR="00540703" w:rsidRDefault="00544672">
      <w:pPr>
        <w:pStyle w:val="Heading2"/>
        <w:divId w:val="1624846797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Вправа 33. Навколо світу</w:t>
      </w:r>
    </w:p>
    <w:p w:rsidR="00540703" w:rsidRDefault="00544672">
      <w:pPr>
        <w:pStyle w:val="Heading4"/>
        <w:divId w:val="776024230"/>
        <w:rPr>
          <w:rFonts w:eastAsia="Times New Roman"/>
          <w:lang w:val="uk-UA"/>
        </w:rPr>
      </w:pPr>
      <w:bookmarkStart w:id="161" w:name="Session8_Answer1"/>
      <w:bookmarkEnd w:id="161"/>
      <w:r>
        <w:rPr>
          <w:rFonts w:eastAsia="Times New Roman"/>
          <w:lang w:val="uk-UA"/>
        </w:rPr>
        <w:t>Відповідь</w:t>
      </w:r>
    </w:p>
    <w:p w:rsidR="00540703" w:rsidRDefault="00544672">
      <w:pPr>
        <w:pStyle w:val="Heading3"/>
        <w:divId w:val="776024230"/>
        <w:rPr>
          <w:rFonts w:eastAsia="Times New Roman"/>
          <w:lang w:val="uk-UA"/>
        </w:rPr>
      </w:pPr>
      <w:r>
        <w:rPr>
          <w:rFonts w:eastAsia="Times New Roman"/>
          <w:lang w:val="uk-UA"/>
        </w:rPr>
        <w:t>Відповіді</w:t>
      </w:r>
    </w:p>
    <w:p w:rsidR="00540703" w:rsidRDefault="00544672">
      <w:pPr>
        <w:numPr>
          <w:ilvl w:val="0"/>
          <w:numId w:val="26"/>
        </w:numPr>
        <w:ind w:left="780" w:right="780"/>
        <w:divId w:val="776024230"/>
        <w:rPr>
          <w:lang w:val="uk-UA"/>
        </w:rPr>
      </w:pPr>
      <w:r>
        <w:rPr>
          <w:lang w:val="uk-UA"/>
        </w:rPr>
        <w:t xml:space="preserve">Іспанія (Богоявлення або </w:t>
      </w:r>
      <w:r>
        <w:rPr>
          <w:rStyle w:val="Emphasis"/>
          <w:lang w:val="uk-UA"/>
        </w:rPr>
        <w:t>Dìa de Reyes</w:t>
      </w:r>
      <w:r>
        <w:rPr>
          <w:lang w:val="uk-UA"/>
        </w:rPr>
        <w:t xml:space="preserve">). </w:t>
      </w:r>
    </w:p>
    <w:p w:rsidR="00540703" w:rsidRDefault="00544672">
      <w:pPr>
        <w:numPr>
          <w:ilvl w:val="0"/>
          <w:numId w:val="26"/>
        </w:numPr>
        <w:ind w:left="780" w:right="780"/>
        <w:divId w:val="776024230"/>
        <w:rPr>
          <w:lang w:val="uk-UA"/>
        </w:rPr>
      </w:pPr>
      <w:r>
        <w:rPr>
          <w:lang w:val="uk-UA"/>
        </w:rPr>
        <w:t>Франція.</w:t>
      </w:r>
    </w:p>
    <w:p w:rsidR="00540703" w:rsidRDefault="00544672">
      <w:pPr>
        <w:numPr>
          <w:ilvl w:val="0"/>
          <w:numId w:val="26"/>
        </w:numPr>
        <w:ind w:left="780" w:right="780"/>
        <w:divId w:val="776024230"/>
        <w:rPr>
          <w:lang w:val="uk-UA"/>
        </w:rPr>
      </w:pPr>
      <w:r>
        <w:rPr>
          <w:lang w:val="uk-UA"/>
        </w:rPr>
        <w:t>Німеччина: 3 жовтня вважається національним святом з 1990 року і присвячене возз'єднанню країни.</w:t>
      </w:r>
    </w:p>
    <w:p w:rsidR="00540703" w:rsidRDefault="00544672">
      <w:pPr>
        <w:numPr>
          <w:ilvl w:val="0"/>
          <w:numId w:val="26"/>
        </w:numPr>
        <w:ind w:left="780" w:right="780"/>
        <w:divId w:val="776024230"/>
        <w:rPr>
          <w:lang w:val="uk-UA"/>
        </w:rPr>
      </w:pPr>
      <w:r>
        <w:rPr>
          <w:lang w:val="uk-UA"/>
        </w:rPr>
        <w:t>Саудівська Аравія.</w:t>
      </w:r>
    </w:p>
    <w:p w:rsidR="00540703" w:rsidRDefault="00544672">
      <w:pPr>
        <w:numPr>
          <w:ilvl w:val="0"/>
          <w:numId w:val="26"/>
        </w:numPr>
        <w:ind w:left="780" w:right="780"/>
        <w:divId w:val="776024230"/>
        <w:rPr>
          <w:lang w:val="uk-UA"/>
        </w:rPr>
      </w:pPr>
      <w:r>
        <w:rPr>
          <w:lang w:val="uk-UA"/>
        </w:rPr>
        <w:t xml:space="preserve">Японія: кароші є поширеною проблемою серед японських працівників, яка спричинена надмірним стресом, який вони отримують впродовж 46-годинного робочого тижня. Багато японців засмучуються, що не можуть проводити достатньо часу з родиною, і це посилює стрес від роботи. Деякі компанії наймають акторів, які грають членів родини, щоб підняти дух працівників. </w:t>
      </w:r>
    </w:p>
    <w:bookmarkStart w:id="162" w:name="Back_To_Session8_Activity3"/>
    <w:p w:rsidR="00540703" w:rsidRDefault="00544672">
      <w:pPr>
        <w:pStyle w:val="NormalWeb"/>
        <w:divId w:val="77602423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"" \l "Session8_Activity3" </w:instrText>
      </w:r>
      <w:r w:rsidR="00287679">
        <w:rPr>
          <w:lang w:val="uk-UA"/>
        </w:rPr>
      </w:r>
      <w:r>
        <w:rPr>
          <w:lang w:val="uk-UA"/>
        </w:rPr>
        <w:fldChar w:fldCharType="separate"/>
      </w:r>
      <w:r>
        <w:rPr>
          <w:rStyle w:val="Hyperlink"/>
          <w:lang w:val="uk-UA"/>
        </w:rPr>
        <w:t>Back to - Вправа 33. Навколо світу</w:t>
      </w:r>
      <w:r>
        <w:rPr>
          <w:lang w:val="uk-UA"/>
        </w:rPr>
        <w:fldChar w:fldCharType="end"/>
      </w:r>
      <w:bookmarkEnd w:id="162"/>
    </w:p>
    <w:sectPr w:rsidR="00540703" w:rsidSect="00287679">
      <w:headerReference w:type="default" r:id="rId46"/>
      <w:footerReference w:type="default" r:id="rId47"/>
      <w:pgSz w:w="11906" w:h="16838"/>
      <w:pgMar w:top="1440" w:right="1797" w:bottom="1440" w:left="1797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679" w:rsidRDefault="00287679" w:rsidP="00287679">
      <w:pPr>
        <w:spacing w:before="0" w:after="0" w:line="240" w:lineRule="auto"/>
      </w:pPr>
      <w:r>
        <w:separator/>
      </w:r>
    </w:p>
  </w:endnote>
  <w:endnote w:type="continuationSeparator" w:id="0">
    <w:p w:rsidR="00287679" w:rsidRDefault="00287679" w:rsidP="002876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subsetted="1" w:fontKey="{92FB906F-6519-4156-A65C-486F7068AB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679" w:rsidRPr="00287679" w:rsidRDefault="00287679" w:rsidP="00287679">
    <w:pPr>
      <w:pStyle w:val="Footer"/>
      <w:pBdr>
        <w:top w:val="single" w:sz="4" w:space="1" w:color="auto"/>
      </w:pBdr>
      <w:rPr>
        <w:sz w:val="20"/>
      </w:rPr>
    </w:pPr>
    <w:r w:rsidRPr="00287679">
      <w:rPr>
        <w:sz w:val="20"/>
      </w:rPr>
      <w:t xml:space="preserve">Page </w:t>
    </w:r>
    <w:r w:rsidRPr="00287679">
      <w:rPr>
        <w:sz w:val="20"/>
      </w:rPr>
      <w:fldChar w:fldCharType="begin"/>
    </w:r>
    <w:r w:rsidRPr="00287679">
      <w:rPr>
        <w:sz w:val="20"/>
      </w:rPr>
      <w:instrText xml:space="preserve"> Page \* MERGEFORMAT </w:instrText>
    </w:r>
    <w:r w:rsidRPr="00287679">
      <w:rPr>
        <w:sz w:val="20"/>
      </w:rPr>
      <w:fldChar w:fldCharType="separate"/>
    </w:r>
    <w:r>
      <w:rPr>
        <w:noProof/>
        <w:sz w:val="20"/>
      </w:rPr>
      <w:t>8</w:t>
    </w:r>
    <w:r w:rsidRPr="00287679">
      <w:rPr>
        <w:sz w:val="20"/>
      </w:rPr>
      <w:fldChar w:fldCharType="end"/>
    </w:r>
    <w:r w:rsidRPr="00287679">
      <w:rPr>
        <w:sz w:val="20"/>
      </w:rPr>
      <w:t xml:space="preserve"> of </w:t>
    </w:r>
    <w:r w:rsidRPr="00287679">
      <w:rPr>
        <w:sz w:val="20"/>
      </w:rPr>
      <w:fldChar w:fldCharType="begin"/>
    </w:r>
    <w:r w:rsidRPr="00287679">
      <w:rPr>
        <w:sz w:val="20"/>
      </w:rPr>
      <w:instrText xml:space="preserve"> NumPages \* MERGEFORMAT </w:instrText>
    </w:r>
    <w:r w:rsidRPr="00287679">
      <w:rPr>
        <w:sz w:val="20"/>
      </w:rPr>
      <w:fldChar w:fldCharType="separate"/>
    </w:r>
    <w:r>
      <w:rPr>
        <w:noProof/>
        <w:sz w:val="20"/>
      </w:rPr>
      <w:t>9</w:t>
    </w:r>
    <w:r w:rsidRPr="00287679">
      <w:rPr>
        <w:sz w:val="20"/>
      </w:rPr>
      <w:fldChar w:fldCharType="end"/>
    </w:r>
    <w:r w:rsidRPr="00287679">
      <w:rPr>
        <w:sz w:val="20"/>
      </w:rPr>
      <w:tab/>
    </w:r>
    <w:r w:rsidRPr="00287679">
      <w:rPr>
        <w:sz w:val="20"/>
      </w:rPr>
      <w:tab/>
      <w:t>28th September 2022</w:t>
    </w:r>
  </w:p>
  <w:p w:rsidR="00287679" w:rsidRPr="00287679" w:rsidRDefault="00287679" w:rsidP="00287679">
    <w:pPr>
      <w:pStyle w:val="Footer"/>
      <w:pBdr>
        <w:top w:val="single" w:sz="4" w:space="1" w:color="auto"/>
      </w:pBdr>
      <w:rPr>
        <w:sz w:val="20"/>
      </w:rPr>
    </w:pPr>
    <w:hyperlink r:id="rId1" w:history="1">
      <w:r w:rsidRPr="00287679">
        <w:rPr>
          <w:rStyle w:val="Hyperlink"/>
          <w:rFonts w:ascii="Arial" w:hAnsi="Arial"/>
          <w:sz w:val="20"/>
          <w:u w:val="none"/>
        </w:rPr>
        <w:t>https://www.open.edu/openlearn/languages/english-language/languages-work-copy/content-section-0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679" w:rsidRDefault="00287679" w:rsidP="00287679">
      <w:pPr>
        <w:spacing w:before="0" w:after="0" w:line="240" w:lineRule="auto"/>
      </w:pPr>
      <w:r>
        <w:separator/>
      </w:r>
    </w:p>
  </w:footnote>
  <w:footnote w:type="continuationSeparator" w:id="0">
    <w:p w:rsidR="00287679" w:rsidRDefault="00287679" w:rsidP="0028767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679" w:rsidRPr="00287679" w:rsidRDefault="00287679" w:rsidP="00287679">
    <w:pPr>
      <w:pStyle w:val="Header"/>
      <w:pBdr>
        <w:bottom w:val="single" w:sz="4" w:space="1" w:color="auto"/>
      </w:pBdr>
      <w:rPr>
        <w:sz w:val="20"/>
      </w:rPr>
    </w:pPr>
    <w:r w:rsidRPr="00287679">
      <w:rPr>
        <w:sz w:val="20"/>
      </w:rPr>
      <w:t xml:space="preserve">                                                                                                                               </w:t>
    </w:r>
    <w:r w:rsidRPr="00287679">
      <w:rPr>
        <w:noProof/>
        <w:sz w:val="20"/>
      </w:rPr>
      <w:drawing>
        <wp:inline distT="0" distB="0" distL="0" distR="0">
          <wp:extent cx="790575" cy="533400"/>
          <wp:effectExtent l="0" t="0" r="9525" b="0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87679" w:rsidRPr="00287679" w:rsidRDefault="00287679" w:rsidP="00287679">
    <w:pPr>
      <w:pStyle w:val="Header"/>
      <w:pBdr>
        <w:bottom w:val="single" w:sz="4" w:space="1" w:color="auto"/>
      </w:pBdr>
      <w:rPr>
        <w:sz w:val="20"/>
      </w:rPr>
    </w:pPr>
    <w:r w:rsidRPr="00287679">
      <w:rPr>
        <w:sz w:val="20"/>
      </w:rPr>
      <w:t xml:space="preserve">Мови в дії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27DF"/>
    <w:multiLevelType w:val="multilevel"/>
    <w:tmpl w:val="815C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4815C7"/>
    <w:multiLevelType w:val="multilevel"/>
    <w:tmpl w:val="405C8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F0CC8"/>
    <w:multiLevelType w:val="multilevel"/>
    <w:tmpl w:val="EDD47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51DC4"/>
    <w:multiLevelType w:val="multilevel"/>
    <w:tmpl w:val="29286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497C7D"/>
    <w:multiLevelType w:val="multilevel"/>
    <w:tmpl w:val="11EA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E9795B"/>
    <w:multiLevelType w:val="multilevel"/>
    <w:tmpl w:val="B846F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BB7C01"/>
    <w:multiLevelType w:val="multilevel"/>
    <w:tmpl w:val="E80A7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7231FA"/>
    <w:multiLevelType w:val="multilevel"/>
    <w:tmpl w:val="0AE2F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72A3B00"/>
    <w:multiLevelType w:val="multilevel"/>
    <w:tmpl w:val="71F8A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191E90"/>
    <w:multiLevelType w:val="multilevel"/>
    <w:tmpl w:val="79924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7D74FA"/>
    <w:multiLevelType w:val="multilevel"/>
    <w:tmpl w:val="FCE46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0112B1"/>
    <w:multiLevelType w:val="multilevel"/>
    <w:tmpl w:val="77B00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C1E78A0"/>
    <w:multiLevelType w:val="multilevel"/>
    <w:tmpl w:val="CA747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E627150"/>
    <w:multiLevelType w:val="multilevel"/>
    <w:tmpl w:val="C0AE7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A157DA"/>
    <w:multiLevelType w:val="multilevel"/>
    <w:tmpl w:val="FC70F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1167023"/>
    <w:multiLevelType w:val="multilevel"/>
    <w:tmpl w:val="5A1C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43283B"/>
    <w:multiLevelType w:val="multilevel"/>
    <w:tmpl w:val="39E20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622D19"/>
    <w:multiLevelType w:val="multilevel"/>
    <w:tmpl w:val="A67A0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262F7B"/>
    <w:multiLevelType w:val="multilevel"/>
    <w:tmpl w:val="8D64E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3901F0"/>
    <w:multiLevelType w:val="multilevel"/>
    <w:tmpl w:val="F50C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8097C96"/>
    <w:multiLevelType w:val="multilevel"/>
    <w:tmpl w:val="9B0A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EDD50C7"/>
    <w:multiLevelType w:val="multilevel"/>
    <w:tmpl w:val="54328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1947CE"/>
    <w:multiLevelType w:val="multilevel"/>
    <w:tmpl w:val="F334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3E5E35"/>
    <w:multiLevelType w:val="multilevel"/>
    <w:tmpl w:val="A60C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994336"/>
    <w:multiLevelType w:val="multilevel"/>
    <w:tmpl w:val="3C6ED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E464CA"/>
    <w:multiLevelType w:val="multilevel"/>
    <w:tmpl w:val="CF2E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19"/>
  </w:num>
  <w:num w:numId="4">
    <w:abstractNumId w:val="25"/>
  </w:num>
  <w:num w:numId="5">
    <w:abstractNumId w:val="0"/>
  </w:num>
  <w:num w:numId="6">
    <w:abstractNumId w:val="11"/>
  </w:num>
  <w:num w:numId="7">
    <w:abstractNumId w:val="22"/>
  </w:num>
  <w:num w:numId="8">
    <w:abstractNumId w:val="9"/>
  </w:num>
  <w:num w:numId="9">
    <w:abstractNumId w:val="6"/>
  </w:num>
  <w:num w:numId="10">
    <w:abstractNumId w:val="7"/>
  </w:num>
  <w:num w:numId="11">
    <w:abstractNumId w:val="23"/>
  </w:num>
  <w:num w:numId="12">
    <w:abstractNumId w:val="14"/>
  </w:num>
  <w:num w:numId="13">
    <w:abstractNumId w:val="18"/>
  </w:num>
  <w:num w:numId="14">
    <w:abstractNumId w:val="8"/>
  </w:num>
  <w:num w:numId="15">
    <w:abstractNumId w:val="15"/>
  </w:num>
  <w:num w:numId="16">
    <w:abstractNumId w:val="21"/>
  </w:num>
  <w:num w:numId="17">
    <w:abstractNumId w:val="4"/>
  </w:num>
  <w:num w:numId="18">
    <w:abstractNumId w:val="2"/>
  </w:num>
  <w:num w:numId="19">
    <w:abstractNumId w:val="16"/>
  </w:num>
  <w:num w:numId="20">
    <w:abstractNumId w:val="5"/>
  </w:num>
  <w:num w:numId="21">
    <w:abstractNumId w:val="12"/>
  </w:num>
  <w:num w:numId="22">
    <w:abstractNumId w:val="13"/>
  </w:num>
  <w:num w:numId="23">
    <w:abstractNumId w:val="17"/>
  </w:num>
  <w:num w:numId="24">
    <w:abstractNumId w:val="20"/>
  </w:num>
  <w:num w:numId="25">
    <w:abstractNumId w:val="1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ttachedTemplate r:id="rId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672"/>
    <w:rsid w:val="00287679"/>
    <w:rsid w:val="00540703"/>
    <w:rsid w:val="0054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3203CB-4DA1-43E4-88B8-8E0C15BC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00" w:beforeAutospacing="1" w:after="100" w:afterAutospacing="1" w:line="360" w:lineRule="auto"/>
    </w:pPr>
    <w:rPr>
      <w:rFonts w:ascii="Arial" w:eastAsiaTheme="minorEastAsia" w:hAnsi="Arial" w:cs="Arial"/>
      <w:sz w:val="28"/>
      <w:szCs w:val="28"/>
    </w:rPr>
  </w:style>
  <w:style w:type="paragraph" w:styleId="Heading1">
    <w:name w:val="heading 1"/>
    <w:basedOn w:val="Normal"/>
    <w:link w:val="Heading1Char"/>
    <w:uiPriority w:val="9"/>
    <w:qFormat/>
    <w:pPr>
      <w:spacing w:line="240" w:lineRule="auto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line="240" w:lineRule="auto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link w:val="Heading3Char"/>
    <w:uiPriority w:val="9"/>
    <w:qFormat/>
    <w:pPr>
      <w:spacing w:line="240" w:lineRule="auto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link w:val="Heading4Char"/>
    <w:uiPriority w:val="9"/>
    <w:qFormat/>
    <w:pPr>
      <w:spacing w:line="240" w:lineRule="auto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link w:val="Heading5Char"/>
    <w:uiPriority w:val="9"/>
    <w:qFormat/>
    <w:pPr>
      <w:spacing w:line="240" w:lineRule="auto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link w:val="Heading6Char"/>
    <w:uiPriority w:val="9"/>
    <w:qFormat/>
    <w:pPr>
      <w:spacing w:line="240" w:lineRule="auto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rFonts w:ascii="inherit" w:hAnsi="inherit" w:hint="default"/>
      <w:color w:val="14374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rFonts w:ascii="inherit" w:hAnsi="inherit" w:hint="default"/>
      <w:color w:val="143748"/>
      <w:u w:val="single"/>
    </w:rPr>
  </w:style>
  <w:style w:type="character" w:styleId="HTMLCode">
    <w:name w:val="HTML Code"/>
    <w:basedOn w:val="DefaultParagraphFont"/>
    <w:uiPriority w:val="99"/>
    <w:semiHidden/>
    <w:unhideWhenUsed/>
    <w:rPr>
      <w:rFonts w:ascii="Courier New" w:eastAsiaTheme="minorEastAsia" w:hAnsi="Courier New" w:cs="Courier New" w:hint="default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Emphasis">
    <w:name w:val="Emphasis"/>
    <w:basedOn w:val="DefaultParagraphFont"/>
    <w:uiPriority w:val="20"/>
    <w:qFormat/>
    <w:rPr>
      <w:rFonts w:ascii="inherit" w:hAnsi="inherit" w:hint="default"/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eastAsiaTheme="minorEastAsia" w:hAnsi="Consolas" w:cs="Arial"/>
    </w:rPr>
  </w:style>
  <w:style w:type="character" w:styleId="Strong">
    <w:name w:val="Strong"/>
    <w:basedOn w:val="DefaultParagraphFont"/>
    <w:uiPriority w:val="22"/>
    <w:qFormat/>
    <w:rPr>
      <w:rFonts w:ascii="inherit" w:hAnsi="inherit" w:hint="default"/>
      <w:b/>
      <w:bCs/>
    </w:rPr>
  </w:style>
  <w:style w:type="paragraph" w:customStyle="1" w:styleId="msonormal0">
    <w:name w:val="msonormal"/>
    <w:basedOn w:val="Normal"/>
  </w:style>
  <w:style w:type="paragraph" w:styleId="NormalWeb">
    <w:name w:val="Normal (Web)"/>
    <w:basedOn w:val="Normal"/>
    <w:uiPriority w:val="99"/>
    <w:semiHidden/>
    <w:unhideWhenUsed/>
  </w:style>
  <w:style w:type="paragraph" w:customStyle="1" w:styleId="note-marker">
    <w:name w:val="note-marker"/>
    <w:basedOn w:val="Normal"/>
    <w:pPr>
      <w:ind w:right="240"/>
    </w:pPr>
  </w:style>
  <w:style w:type="paragraph" w:customStyle="1" w:styleId="list-decimal">
    <w:name w:val="list-decimal"/>
    <w:basedOn w:val="Normal"/>
  </w:style>
  <w:style w:type="paragraph" w:customStyle="1" w:styleId="list-lower-roman">
    <w:name w:val="list-lower-roman"/>
    <w:basedOn w:val="Normal"/>
  </w:style>
  <w:style w:type="paragraph" w:customStyle="1" w:styleId="list-upper-roman">
    <w:name w:val="list-upper-roman"/>
    <w:basedOn w:val="Normal"/>
  </w:style>
  <w:style w:type="paragraph" w:customStyle="1" w:styleId="list-lower-alpha">
    <w:name w:val="list-lower-alpha"/>
    <w:basedOn w:val="Normal"/>
  </w:style>
  <w:style w:type="paragraph" w:customStyle="1" w:styleId="list-upper-alpha">
    <w:name w:val="list-upper-alpha"/>
    <w:basedOn w:val="Normal"/>
  </w:style>
  <w:style w:type="paragraph" w:customStyle="1" w:styleId="itqquestion">
    <w:name w:val="itq_question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60" w:beforeAutospacing="0" w:after="0" w:afterAutospacing="0"/>
      <w:ind w:left="-360"/>
    </w:pPr>
  </w:style>
  <w:style w:type="paragraph" w:customStyle="1" w:styleId="itqanswer">
    <w:name w:val="itq_answer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60" w:beforeAutospacing="0" w:after="0" w:afterAutospacing="0"/>
      <w:ind w:left="-360"/>
    </w:pPr>
  </w:style>
  <w:style w:type="paragraph" w:customStyle="1" w:styleId="boxstyle1">
    <w:name w:val="box_style1"/>
    <w:basedOn w:val="Normal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pacing w:before="240" w:beforeAutospacing="0" w:after="240" w:afterAutospacing="0"/>
    </w:pPr>
  </w:style>
  <w:style w:type="paragraph" w:customStyle="1" w:styleId="boxstyle2">
    <w:name w:val="box_style2"/>
    <w:basedOn w:val="Normal"/>
    <w:pPr>
      <w:pBdr>
        <w:top w:val="single" w:sz="12" w:space="0" w:color="000000"/>
        <w:bottom w:val="single" w:sz="12" w:space="0" w:color="000000"/>
      </w:pBdr>
      <w:spacing w:before="240" w:beforeAutospacing="0" w:after="240" w:afterAutospacing="0"/>
    </w:pPr>
  </w:style>
  <w:style w:type="paragraph" w:customStyle="1" w:styleId="boxstyle3">
    <w:name w:val="box_style3"/>
    <w:basedOn w:val="Normal"/>
    <w:pPr>
      <w:pBdr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</w:pBdr>
      <w:spacing w:before="240" w:beforeAutospacing="0" w:after="240" w:afterAutospacing="0"/>
    </w:pPr>
  </w:style>
  <w:style w:type="paragraph" w:customStyle="1" w:styleId="boxstyle4">
    <w:name w:val="box_style4"/>
    <w:basedOn w:val="Normal"/>
    <w:pPr>
      <w:pBdr>
        <w:left w:val="single" w:sz="36" w:space="0" w:color="000000"/>
      </w:pBdr>
      <w:spacing w:before="240" w:beforeAutospacing="0" w:after="240" w:afterAutospacing="0"/>
    </w:pPr>
  </w:style>
  <w:style w:type="paragraph" w:customStyle="1" w:styleId="keypoints">
    <w:name w:val="keypoints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240" w:beforeAutospacing="0" w:after="240" w:afterAutospacing="0"/>
    </w:pPr>
  </w:style>
  <w:style w:type="paragraph" w:customStyle="1" w:styleId="studynote">
    <w:name w:val="studynote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240" w:beforeAutospacing="0" w:after="240" w:afterAutospacing="0"/>
    </w:pPr>
  </w:style>
  <w:style w:type="paragraph" w:customStyle="1" w:styleId="proofheader">
    <w:name w:val="proof_header"/>
    <w:basedOn w:val="Normal"/>
    <w:pPr>
      <w:spacing w:before="0" w:beforeAutospacing="0" w:after="0" w:afterAutospacing="0"/>
    </w:pPr>
    <w:rPr>
      <w:sz w:val="44"/>
      <w:szCs w:val="44"/>
    </w:rPr>
  </w:style>
  <w:style w:type="paragraph" w:customStyle="1" w:styleId="tombstone">
    <w:name w:val="tombstone"/>
    <w:basedOn w:val="Normal"/>
    <w:pPr>
      <w:spacing w:before="0" w:beforeAutospacing="0" w:after="0" w:afterAutospacing="0"/>
    </w:pPr>
    <w:rPr>
      <w:sz w:val="44"/>
      <w:szCs w:val="44"/>
    </w:rPr>
  </w:style>
  <w:style w:type="paragraph" w:customStyle="1" w:styleId="computerdisplay">
    <w:name w:val="computerdisplay"/>
    <w:basedOn w:val="Normal"/>
    <w:pPr>
      <w:spacing w:before="180" w:beforeAutospacing="0" w:after="240" w:afterAutospacing="0"/>
      <w:ind w:left="180"/>
    </w:pPr>
  </w:style>
  <w:style w:type="paragraph" w:customStyle="1" w:styleId="programlisting">
    <w:name w:val="programlisting"/>
    <w:basedOn w:val="Normal"/>
    <w:pPr>
      <w:spacing w:before="240" w:beforeAutospacing="0" w:after="240" w:afterAutospacing="0"/>
    </w:pPr>
  </w:style>
  <w:style w:type="paragraph" w:customStyle="1" w:styleId="computer-ui">
    <w:name w:val="computer-ui"/>
    <w:basedOn w:val="Normal"/>
    <w:rPr>
      <w:spacing w:val="48"/>
      <w:sz w:val="24"/>
      <w:szCs w:val="24"/>
    </w:rPr>
  </w:style>
  <w:style w:type="paragraph" w:customStyle="1" w:styleId="speaker">
    <w:name w:val="speaker"/>
    <w:basedOn w:val="Normal"/>
    <w:pPr>
      <w:spacing w:before="0" w:beforeAutospacing="0" w:after="0" w:afterAutospacing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remark">
    <w:name w:val="remark"/>
    <w:basedOn w:val="Normal"/>
    <w:pPr>
      <w:spacing w:before="0" w:beforeAutospacing="0" w:after="0" w:afterAutospacing="0" w:line="240" w:lineRule="auto"/>
      <w:ind w:left="2640"/>
    </w:pPr>
    <w:rPr>
      <w:rFonts w:ascii="Times New Roman" w:hAnsi="Times New Roman" w:cs="Times New Roman"/>
      <w:sz w:val="24"/>
      <w:szCs w:val="24"/>
    </w:rPr>
  </w:style>
  <w:style w:type="paragraph" w:customStyle="1" w:styleId="option">
    <w:name w:val="option"/>
    <w:basedOn w:val="Normal"/>
    <w:pPr>
      <w:pBdr>
        <w:top w:val="single" w:sz="6" w:space="0" w:color="000000"/>
        <w:left w:val="single" w:sz="6" w:space="6" w:color="000000"/>
        <w:bottom w:val="single" w:sz="6" w:space="0" w:color="000000"/>
        <w:right w:val="single" w:sz="6" w:space="6" w:color="000000"/>
      </w:pBdr>
      <w:spacing w:before="120" w:beforeAutospacing="0" w:after="120" w:afterAutospacing="0"/>
      <w:ind w:left="120" w:right="120"/>
    </w:pPr>
  </w:style>
  <w:style w:type="paragraph" w:customStyle="1" w:styleId="optionright">
    <w:name w:val="option_right"/>
    <w:basedOn w:val="Normal"/>
    <w:pPr>
      <w:pBdr>
        <w:top w:val="single" w:sz="24" w:space="0" w:color="A4A400"/>
        <w:left w:val="single" w:sz="24" w:space="6" w:color="A4A400"/>
        <w:bottom w:val="single" w:sz="24" w:space="0" w:color="A4A400"/>
        <w:right w:val="single" w:sz="24" w:space="6" w:color="A4A400"/>
      </w:pBdr>
      <w:spacing w:before="120" w:beforeAutospacing="0" w:after="120" w:afterAutospacing="0"/>
      <w:ind w:left="120" w:right="120"/>
    </w:pPr>
  </w:style>
  <w:style w:type="paragraph" w:customStyle="1" w:styleId="optionwrong">
    <w:name w:val="option_wrong"/>
    <w:basedOn w:val="Normal"/>
    <w:pPr>
      <w:pBdr>
        <w:top w:val="single" w:sz="12" w:space="0" w:color="C10031"/>
        <w:left w:val="single" w:sz="12" w:space="6" w:color="C10031"/>
        <w:bottom w:val="single" w:sz="12" w:space="0" w:color="C10031"/>
        <w:right w:val="single" w:sz="12" w:space="6" w:color="C10031"/>
      </w:pBdr>
      <w:spacing w:before="120" w:beforeAutospacing="0" w:after="120" w:afterAutospacing="0"/>
      <w:ind w:left="120" w:right="120"/>
    </w:pPr>
  </w:style>
  <w:style w:type="paragraph" w:customStyle="1" w:styleId="pairmatch">
    <w:name w:val="pair_match"/>
    <w:basedOn w:val="Normal"/>
    <w:pPr>
      <w:pBdr>
        <w:top w:val="single" w:sz="6" w:space="0" w:color="C7C7C7"/>
        <w:left w:val="single" w:sz="6" w:space="6" w:color="C7C7C7"/>
        <w:bottom w:val="single" w:sz="6" w:space="0" w:color="C7C7C7"/>
        <w:right w:val="dotted" w:sz="18" w:space="6" w:color="C7C7C7"/>
      </w:pBdr>
      <w:spacing w:before="120" w:beforeAutospacing="0" w:after="120" w:afterAutospacing="0"/>
      <w:ind w:left="120" w:right="120"/>
    </w:pPr>
  </w:style>
  <w:style w:type="paragraph" w:customStyle="1" w:styleId="pairoption">
    <w:name w:val="pair_option"/>
    <w:basedOn w:val="Normal"/>
    <w:pPr>
      <w:pBdr>
        <w:top w:val="single" w:sz="6" w:space="0" w:color="454545"/>
        <w:left w:val="dotted" w:sz="18" w:space="6" w:color="454545"/>
        <w:bottom w:val="single" w:sz="6" w:space="0" w:color="454545"/>
        <w:right w:val="single" w:sz="6" w:space="6" w:color="454545"/>
      </w:pBdr>
      <w:spacing w:before="120" w:beforeAutospacing="0" w:after="120" w:afterAutospacing="0"/>
      <w:ind w:left="120" w:right="120"/>
    </w:pPr>
  </w:style>
  <w:style w:type="paragraph" w:customStyle="1" w:styleId="pairs">
    <w:name w:val="pairs"/>
    <w:basedOn w:val="Normal"/>
  </w:style>
  <w:style w:type="paragraph" w:customStyle="1" w:styleId="freeresponse">
    <w:name w:val="free_response"/>
    <w:basedOn w:val="Normal"/>
    <w:pPr>
      <w:pBdr>
        <w:top w:val="single" w:sz="6" w:space="6" w:color="C7C7C7"/>
        <w:left w:val="single" w:sz="6" w:space="6" w:color="C7C7C7"/>
        <w:bottom w:val="single" w:sz="6" w:space="6" w:color="C7C7C7"/>
        <w:right w:val="single" w:sz="6" w:space="6" w:color="C7C7C7"/>
      </w:pBdr>
      <w:spacing w:before="60" w:beforeAutospacing="0" w:after="60" w:afterAutospacing="0"/>
    </w:pPr>
    <w:rPr>
      <w:rFonts w:ascii="Times New Roman" w:hAnsi="Times New Roman" w:cs="Times New Roman"/>
      <w:i/>
      <w:iCs/>
      <w:color w:val="5C5C5C"/>
    </w:rPr>
  </w:style>
  <w:style w:type="paragraph" w:customStyle="1" w:styleId="sidenote">
    <w:name w:val="sidenote"/>
    <w:basedOn w:val="Normal"/>
    <w:pPr>
      <w:pBdr>
        <w:right w:val="single" w:sz="48" w:space="5" w:color="D3D3D3"/>
      </w:pBdr>
      <w:spacing w:before="120" w:beforeAutospacing="0" w:after="120" w:afterAutospacing="0"/>
      <w:ind w:left="3571"/>
      <w:jc w:val="right"/>
    </w:pPr>
    <w:rPr>
      <w:sz w:val="24"/>
      <w:szCs w:val="24"/>
    </w:rPr>
  </w:style>
  <w:style w:type="paragraph" w:customStyle="1" w:styleId="table-container">
    <w:name w:val="table-container"/>
    <w:basedOn w:val="Normal"/>
    <w:pPr>
      <w:spacing w:before="240" w:beforeAutospacing="0" w:after="240" w:afterAutospacing="0"/>
    </w:pPr>
  </w:style>
  <w:style w:type="paragraph" w:customStyle="1" w:styleId="accounts">
    <w:name w:val="accounts"/>
    <w:basedOn w:val="Normal"/>
  </w:style>
  <w:style w:type="paragraph" w:customStyle="1" w:styleId="landscape">
    <w:name w:val="landscape"/>
    <w:basedOn w:val="Normal"/>
    <w:rPr>
      <w:sz w:val="24"/>
      <w:szCs w:val="24"/>
    </w:rPr>
  </w:style>
  <w:style w:type="paragraph" w:customStyle="1" w:styleId="Normal1">
    <w:name w:val="Normal1"/>
    <w:basedOn w:val="Normal"/>
  </w:style>
  <w:style w:type="paragraph" w:customStyle="1" w:styleId="type2">
    <w:name w:val="type2"/>
    <w:basedOn w:val="Normal"/>
  </w:style>
  <w:style w:type="paragraph" w:customStyle="1" w:styleId="wide">
    <w:name w:val="wide"/>
    <w:basedOn w:val="Normal"/>
    <w:rPr>
      <w:sz w:val="24"/>
      <w:szCs w:val="24"/>
    </w:rPr>
  </w:style>
  <w:style w:type="paragraph" w:customStyle="1" w:styleId="horizontalrules">
    <w:name w:val="horizontalrules"/>
    <w:basedOn w:val="Normal"/>
    <w:pPr>
      <w:pBdr>
        <w:top w:val="single" w:sz="6" w:space="0" w:color="000000"/>
        <w:bottom w:val="single" w:sz="6" w:space="0" w:color="000000"/>
      </w:pBdr>
    </w:pPr>
  </w:style>
  <w:style w:type="paragraph" w:customStyle="1" w:styleId="topbottomrules">
    <w:name w:val="topbottomrules"/>
    <w:basedOn w:val="Normal"/>
    <w:pPr>
      <w:pBdr>
        <w:top w:val="single" w:sz="6" w:space="0" w:color="000000"/>
        <w:bottom w:val="single" w:sz="6" w:space="0" w:color="000000"/>
      </w:pBdr>
    </w:pPr>
  </w:style>
  <w:style w:type="paragraph" w:customStyle="1" w:styleId="chess">
    <w:name w:val="chess"/>
    <w:basedOn w:val="Normal"/>
    <w:pPr>
      <w:shd w:val="clear" w:color="auto" w:fill="DCEDFF"/>
    </w:pPr>
  </w:style>
  <w:style w:type="paragraph" w:customStyle="1" w:styleId="colstripe">
    <w:name w:val="colstripe"/>
    <w:basedOn w:val="Normal"/>
    <w:pPr>
      <w:shd w:val="clear" w:color="auto" w:fill="DCEDFF"/>
    </w:pPr>
  </w:style>
  <w:style w:type="paragraph" w:customStyle="1" w:styleId="verticalrules">
    <w:name w:val="verticalrules"/>
    <w:basedOn w:val="Normal"/>
    <w:pPr>
      <w:pBdr>
        <w:left w:val="single" w:sz="6" w:space="0" w:color="000000"/>
      </w:pBdr>
    </w:pPr>
  </w:style>
  <w:style w:type="paragraph" w:customStyle="1" w:styleId="tablecentered">
    <w:name w:val="tablecentered"/>
    <w:basedOn w:val="Normal"/>
    <w:pPr>
      <w:jc w:val="center"/>
    </w:pPr>
  </w:style>
  <w:style w:type="paragraph" w:customStyle="1" w:styleId="columnheadcentered">
    <w:name w:val="columnheadcentered"/>
    <w:basedOn w:val="Normal"/>
    <w:pPr>
      <w:jc w:val="center"/>
    </w:pPr>
  </w:style>
  <w:style w:type="paragraph" w:customStyle="1" w:styleId="tabledecimal">
    <w:name w:val="tabledecimal"/>
    <w:basedOn w:val="Normal"/>
    <w:pPr>
      <w:jc w:val="right"/>
    </w:pPr>
  </w:style>
  <w:style w:type="paragraph" w:customStyle="1" w:styleId="tableright">
    <w:name w:val="tableright"/>
    <w:basedOn w:val="Normal"/>
    <w:pPr>
      <w:jc w:val="right"/>
    </w:pPr>
  </w:style>
  <w:style w:type="paragraph" w:customStyle="1" w:styleId="columnheadright">
    <w:name w:val="columnheadright"/>
    <w:basedOn w:val="Normal"/>
    <w:pPr>
      <w:jc w:val="right"/>
    </w:pPr>
  </w:style>
  <w:style w:type="paragraph" w:customStyle="1" w:styleId="tableleft">
    <w:name w:val="tableleft"/>
    <w:basedOn w:val="Normal"/>
  </w:style>
  <w:style w:type="paragraph" w:customStyle="1" w:styleId="columnheadleft">
    <w:name w:val="columnheadleft"/>
    <w:basedOn w:val="Normal"/>
  </w:style>
  <w:style w:type="paragraph" w:customStyle="1" w:styleId="highlight">
    <w:name w:val="highlight"/>
    <w:basedOn w:val="Normal"/>
    <w:pPr>
      <w:shd w:val="clear" w:color="auto" w:fill="FFFAC2"/>
    </w:pPr>
  </w:style>
  <w:style w:type="paragraph" w:customStyle="1" w:styleId="totalsingleabove">
    <w:name w:val="total_single_above"/>
    <w:basedOn w:val="Normal"/>
    <w:pPr>
      <w:pBdr>
        <w:top w:val="single" w:sz="6" w:space="0" w:color="auto"/>
      </w:pBdr>
    </w:pPr>
  </w:style>
  <w:style w:type="paragraph" w:customStyle="1" w:styleId="totalsinglebelow">
    <w:name w:val="total_single_below"/>
    <w:basedOn w:val="Normal"/>
    <w:pPr>
      <w:pBdr>
        <w:bottom w:val="single" w:sz="6" w:space="0" w:color="auto"/>
      </w:pBdr>
    </w:pPr>
  </w:style>
  <w:style w:type="paragraph" w:customStyle="1" w:styleId="totaldoubleabove">
    <w:name w:val="total_double_above"/>
    <w:basedOn w:val="Normal"/>
    <w:pPr>
      <w:pBdr>
        <w:top w:val="double" w:sz="6" w:space="0" w:color="auto"/>
      </w:pBdr>
    </w:pPr>
  </w:style>
  <w:style w:type="paragraph" w:customStyle="1" w:styleId="totaldoublebelow">
    <w:name w:val="total_double_below"/>
    <w:basedOn w:val="Normal"/>
    <w:pPr>
      <w:pBdr>
        <w:bottom w:val="double" w:sz="6" w:space="0" w:color="auto"/>
      </w:pBdr>
    </w:pPr>
  </w:style>
  <w:style w:type="paragraph" w:customStyle="1" w:styleId="figure-container">
    <w:name w:val="figure-container"/>
    <w:basedOn w:val="Normal"/>
    <w:pPr>
      <w:spacing w:before="240" w:beforeAutospacing="0" w:after="240" w:afterAutospacing="0"/>
    </w:pPr>
  </w:style>
  <w:style w:type="paragraph" w:customStyle="1" w:styleId="equation-container">
    <w:name w:val="equation-container"/>
    <w:basedOn w:val="Normal"/>
    <w:pPr>
      <w:spacing w:before="240" w:beforeAutospacing="0" w:after="240" w:afterAutospacing="0"/>
      <w:ind w:left="720"/>
    </w:pPr>
  </w:style>
  <w:style w:type="paragraph" w:customStyle="1" w:styleId="texteqn">
    <w:name w:val="text_eqn"/>
    <w:basedOn w:val="Normal"/>
    <w:rPr>
      <w:rFonts w:ascii="Times New Roman" w:hAnsi="Times New Roman" w:cs="Times New Roman"/>
    </w:rPr>
  </w:style>
  <w:style w:type="paragraph" w:customStyle="1" w:styleId="info-box">
    <w:name w:val="info-box"/>
    <w:basedOn w:val="Normal"/>
    <w:pPr>
      <w:pBdr>
        <w:top w:val="single" w:sz="6" w:space="0" w:color="CCCCCC"/>
        <w:left w:val="single" w:sz="6" w:space="31" w:color="CCCCCC"/>
        <w:bottom w:val="single" w:sz="6" w:space="0" w:color="CCCCCC"/>
        <w:right w:val="single" w:sz="6" w:space="0" w:color="CCCCCC"/>
      </w:pBdr>
      <w:spacing w:before="120" w:beforeAutospacing="0" w:after="120" w:afterAutospacing="0"/>
    </w:pPr>
  </w:style>
  <w:style w:type="paragraph" w:customStyle="1" w:styleId="timing">
    <w:name w:val="timing"/>
    <w:basedOn w:val="Normal"/>
    <w:rPr>
      <w:sz w:val="24"/>
      <w:szCs w:val="24"/>
    </w:rPr>
  </w:style>
  <w:style w:type="paragraph" w:customStyle="1" w:styleId="Caption1">
    <w:name w:val="Caption1"/>
    <w:basedOn w:val="Normal"/>
    <w:rPr>
      <w:sz w:val="24"/>
      <w:szCs w:val="24"/>
    </w:rPr>
  </w:style>
  <w:style w:type="paragraph" w:customStyle="1" w:styleId="sourcereference">
    <w:name w:val="sourcereference"/>
    <w:basedOn w:val="Normal"/>
    <w:pPr>
      <w:ind w:left="2381"/>
      <w:jc w:val="right"/>
    </w:pPr>
    <w:rPr>
      <w:sz w:val="24"/>
      <w:szCs w:val="24"/>
    </w:rPr>
  </w:style>
  <w:style w:type="paragraph" w:customStyle="1" w:styleId="verse">
    <w:name w:val="verse"/>
    <w:basedOn w:val="Normal"/>
    <w:pPr>
      <w:spacing w:before="240" w:beforeAutospacing="0" w:after="240" w:afterAutospacing="0"/>
      <w:ind w:left="240" w:right="240"/>
    </w:pPr>
  </w:style>
  <w:style w:type="paragraph" w:customStyle="1" w:styleId="Quote1">
    <w:name w:val="Quote1"/>
    <w:basedOn w:val="Normal"/>
    <w:pPr>
      <w:spacing w:before="240" w:beforeAutospacing="0" w:after="240" w:afterAutospacing="0"/>
      <w:ind w:left="240" w:right="240"/>
    </w:pPr>
  </w:style>
  <w:style w:type="paragraph" w:customStyle="1" w:styleId="comment-author">
    <w:name w:val="comment-author"/>
    <w:basedOn w:val="Normal"/>
    <w:pPr>
      <w:shd w:val="clear" w:color="auto" w:fill="FFFFFF"/>
    </w:pPr>
    <w:rPr>
      <w:color w:val="E65B00"/>
    </w:rPr>
  </w:style>
  <w:style w:type="paragraph" w:customStyle="1" w:styleId="comment-editor">
    <w:name w:val="comment-editor"/>
    <w:basedOn w:val="Normal"/>
    <w:pPr>
      <w:shd w:val="clear" w:color="auto" w:fill="FFFFFF"/>
    </w:pPr>
    <w:rPr>
      <w:color w:val="E80074"/>
    </w:rPr>
  </w:style>
  <w:style w:type="paragraph" w:customStyle="1" w:styleId="audio-reader-note">
    <w:name w:val="audio-reader-note"/>
    <w:basedOn w:val="Normal"/>
    <w:pPr>
      <w:shd w:val="clear" w:color="auto" w:fill="FFFFFF"/>
    </w:pPr>
    <w:rPr>
      <w:color w:val="C10031"/>
    </w:rPr>
  </w:style>
  <w:style w:type="paragraph" w:customStyle="1" w:styleId="notice">
    <w:name w:val="notice"/>
    <w:basedOn w:val="Normal"/>
    <w:pPr>
      <w:pBdr>
        <w:top w:val="double" w:sz="12" w:space="12" w:color="C10031"/>
        <w:left w:val="double" w:sz="12" w:space="12" w:color="C10031"/>
        <w:bottom w:val="double" w:sz="12" w:space="12" w:color="C10031"/>
        <w:right w:val="double" w:sz="12" w:space="12" w:color="C10031"/>
      </w:pBdr>
      <w:spacing w:before="0" w:beforeAutospacing="0" w:after="0" w:afterAutospacing="0"/>
      <w:ind w:left="48" w:right="48"/>
    </w:pPr>
  </w:style>
  <w:style w:type="paragraph" w:customStyle="1" w:styleId="underline">
    <w:name w:val="underline"/>
    <w:basedOn w:val="Normal"/>
    <w:rPr>
      <w:u w:val="single"/>
    </w:rPr>
  </w:style>
  <w:style w:type="paragraph" w:customStyle="1" w:styleId="boxheader">
    <w:name w:val="box_header"/>
    <w:basedOn w:val="Normal"/>
  </w:style>
  <w:style w:type="paragraph" w:customStyle="1" w:styleId="boxbody">
    <w:name w:val="box_body"/>
    <w:basedOn w:val="Normal"/>
  </w:style>
  <w:style w:type="character" w:customStyle="1" w:styleId="langzh">
    <w:name w:val="langzh"/>
    <w:basedOn w:val="DefaultParagraphFont"/>
    <w:rPr>
      <w:sz w:val="32"/>
      <w:szCs w:val="32"/>
    </w:rPr>
  </w:style>
  <w:style w:type="character" w:customStyle="1" w:styleId="langen">
    <w:name w:val="langen"/>
    <w:basedOn w:val="DefaultParagraphFont"/>
    <w:rPr>
      <w:sz w:val="28"/>
      <w:szCs w:val="28"/>
    </w:rPr>
  </w:style>
  <w:style w:type="paragraph" w:customStyle="1" w:styleId="boxheader1">
    <w:name w:val="box_header1"/>
    <w:basedOn w:val="Normal"/>
    <w:pPr>
      <w:spacing w:before="0" w:beforeAutospacing="0" w:after="0" w:afterAutospacing="0"/>
      <w:ind w:left="240" w:right="240"/>
    </w:pPr>
  </w:style>
  <w:style w:type="paragraph" w:customStyle="1" w:styleId="boxbody1">
    <w:name w:val="box_body1"/>
    <w:basedOn w:val="Normal"/>
    <w:pPr>
      <w:pBdr>
        <w:top w:val="single" w:sz="6" w:space="6" w:color="000000"/>
      </w:pBdr>
      <w:spacing w:before="0" w:beforeAutospacing="0" w:after="0" w:afterAutospacing="0"/>
    </w:pPr>
  </w:style>
  <w:style w:type="paragraph" w:customStyle="1" w:styleId="boxheader2">
    <w:name w:val="box_header2"/>
    <w:basedOn w:val="Normal"/>
    <w:pPr>
      <w:spacing w:before="0" w:beforeAutospacing="0" w:after="0" w:afterAutospacing="0"/>
      <w:ind w:left="240" w:right="240"/>
    </w:pPr>
  </w:style>
  <w:style w:type="paragraph" w:customStyle="1" w:styleId="boxbody2">
    <w:name w:val="box_body2"/>
    <w:basedOn w:val="Normal"/>
    <w:pPr>
      <w:pBdr>
        <w:top w:val="single" w:sz="6" w:space="6" w:color="000000"/>
      </w:pBdr>
      <w:spacing w:before="0" w:beforeAutospacing="0" w:after="0" w:afterAutospacing="0"/>
    </w:pPr>
  </w:style>
  <w:style w:type="paragraph" w:customStyle="1" w:styleId="boxheader3">
    <w:name w:val="box_header3"/>
    <w:basedOn w:val="Normal"/>
    <w:pPr>
      <w:spacing w:before="0" w:beforeAutospacing="0" w:after="0" w:afterAutospacing="0"/>
      <w:ind w:left="240" w:right="240"/>
    </w:pPr>
  </w:style>
  <w:style w:type="paragraph" w:customStyle="1" w:styleId="boxbody3">
    <w:name w:val="box_body3"/>
    <w:basedOn w:val="Normal"/>
    <w:pPr>
      <w:pBdr>
        <w:top w:val="single" w:sz="18" w:space="6" w:color="808080"/>
      </w:pBdr>
      <w:spacing w:before="0" w:beforeAutospacing="0" w:after="0" w:afterAutospacing="0"/>
    </w:pPr>
  </w:style>
  <w:style w:type="paragraph" w:customStyle="1" w:styleId="boxheader4">
    <w:name w:val="box_header4"/>
    <w:basedOn w:val="Normal"/>
    <w:pPr>
      <w:spacing w:before="0" w:beforeAutospacing="0" w:after="0" w:afterAutospacing="0"/>
      <w:ind w:left="240" w:right="240"/>
    </w:pPr>
  </w:style>
  <w:style w:type="paragraph" w:customStyle="1" w:styleId="boxbody4">
    <w:name w:val="box_body4"/>
    <w:basedOn w:val="Normal"/>
    <w:pPr>
      <w:spacing w:before="0" w:beforeAutospacing="0" w:after="0" w:afterAutospacing="0"/>
    </w:pPr>
  </w:style>
  <w:style w:type="paragraph" w:customStyle="1" w:styleId="boxheader5">
    <w:name w:val="box_header5"/>
    <w:basedOn w:val="Normal"/>
    <w:pPr>
      <w:spacing w:before="0" w:beforeAutospacing="0" w:after="0" w:afterAutospacing="0"/>
    </w:pPr>
  </w:style>
  <w:style w:type="paragraph" w:customStyle="1" w:styleId="boxheader6">
    <w:name w:val="box_header6"/>
    <w:basedOn w:val="Normal"/>
    <w:pPr>
      <w:spacing w:before="0" w:beforeAutospacing="0" w:after="0" w:afterAutospacing="0"/>
    </w:pPr>
  </w:style>
  <w:style w:type="paragraph" w:customStyle="1" w:styleId="boxbody5">
    <w:name w:val="box_body5"/>
    <w:basedOn w:val="Normal"/>
    <w:pPr>
      <w:spacing w:before="0" w:beforeAutospacing="0" w:after="0" w:afterAutospacing="0"/>
    </w:pPr>
  </w:style>
  <w:style w:type="paragraph" w:customStyle="1" w:styleId="boxbody6">
    <w:name w:val="box_body6"/>
    <w:basedOn w:val="Normal"/>
    <w:pPr>
      <w:spacing w:before="0" w:beforeAutospacing="0" w:after="0" w:afterAutospacing="0"/>
    </w:pPr>
  </w:style>
  <w:style w:type="paragraph" w:customStyle="1" w:styleId="chess1">
    <w:name w:val="chess1"/>
    <w:basedOn w:val="Normal"/>
    <w:pPr>
      <w:shd w:val="clear" w:color="auto" w:fill="FFFFFF"/>
    </w:pPr>
  </w:style>
  <w:style w:type="paragraph" w:customStyle="1" w:styleId="navbutton">
    <w:name w:val="nav_button"/>
    <w:basedOn w:val="Normal"/>
  </w:style>
  <w:style w:type="paragraph" w:styleId="Header">
    <w:name w:val="header"/>
    <w:basedOn w:val="Normal"/>
    <w:link w:val="HeaderChar"/>
    <w:uiPriority w:val="99"/>
    <w:unhideWhenUsed/>
    <w:rsid w:val="0028767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679"/>
    <w:rPr>
      <w:rFonts w:ascii="Arial" w:eastAsiaTheme="minorEastAsia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28767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679"/>
    <w:rPr>
      <w:rFonts w:ascii="Arial" w:eastAsiaTheme="minorEastAsia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8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9948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95836458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4635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104103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63105464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61108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831223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8885631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06799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7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542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58376152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4079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0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28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0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622">
          <w:marLeft w:val="0"/>
          <w:marRight w:val="0"/>
          <w:marTop w:val="240"/>
          <w:marBottom w:val="240"/>
          <w:divBdr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divBdr>
          <w:divsChild>
            <w:div w:id="224875002">
              <w:marLeft w:val="0"/>
              <w:marRight w:val="0"/>
              <w:marTop w:val="0"/>
              <w:marBottom w:val="0"/>
              <w:divBdr>
                <w:top w:val="single" w:sz="18" w:space="6" w:color="80808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3097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6254948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7178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2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9465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9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6962456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532377030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50208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2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416212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20009346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3513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1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0652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579203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70540183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62110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2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288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9856044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6745021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5377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9754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201060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30782974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4559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82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5380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40842976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95889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469426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702437925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05058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7798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49436795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82083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786097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735670563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6978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13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7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2296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678270120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93755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999403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899895227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2128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460177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802381463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56464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0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998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4378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305863597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5297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849821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484054370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60884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338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75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937952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85369376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06809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871789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95914582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52853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744096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99178402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34662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58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7589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53488532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71371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1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8954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5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9587475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7831005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1768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1199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917772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47687620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1512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546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34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380185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90900148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3003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5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099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9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49675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36675843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668415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3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4406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6610919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0850827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22475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0371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28462603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90852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8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42685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47135907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87858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84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50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33473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8636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4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377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2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10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38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39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258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67151747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35160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56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5605092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4044275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990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54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093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9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254834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48670377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93362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68146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429394805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00161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477211">
          <w:marLeft w:val="0"/>
          <w:marRight w:val="0"/>
          <w:marTop w:val="240"/>
          <w:marBottom w:val="24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809783585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22652">
              <w:marLeft w:val="0"/>
              <w:marRight w:val="0"/>
              <w:marTop w:val="0"/>
              <w:marBottom w:val="0"/>
              <w:divBdr>
                <w:top w:val="single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6.jpg"/><Relationship Id="rId26" Type="http://schemas.openxmlformats.org/officeDocument/2006/relationships/hyperlink" Target="http://www.open.edu/openlearn/free-courses?utm_source=openlearn&amp;utm_campaign=ol&amp;utm_medium=ebook" TargetMode="External"/><Relationship Id="rId39" Type="http://schemas.openxmlformats.org/officeDocument/2006/relationships/hyperlink" Target="https://creativecommons.org/licenses/by-nc-sa/2.0/legalcod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hyperlink" Target="%20http://www.open.ac.uk/courses/certificates-he?utm_source=openlearn&amp;utm_campaign=ou&amp;utm_medium=ebook" TargetMode="External"/><Relationship Id="rId42" Type="http://schemas.openxmlformats.org/officeDocument/2006/relationships/image" Target="media/image11.jp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www.open.ac.uk/courses?utm_source=openlearn&amp;utm_campaign=ou&amp;utm_medium=ebook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9.png"/><Relationship Id="rId33" Type="http://schemas.openxmlformats.org/officeDocument/2006/relationships/hyperlink" Target="%20http://www.open.ac.uk/courses/do-it/access?utm_source=openlearn&amp;utm_campaign=ou&amp;utm_medium=ebook" TargetMode="External"/><Relationship Id="rId38" Type="http://schemas.openxmlformats.org/officeDocument/2006/relationships/hyperlink" Target="https://www.flickr.com/photos/walkingsf/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open.edu/openlearn/ocw/mod/resource/view.php?id=26388" TargetMode="External"/><Relationship Id="rId20" Type="http://schemas.openxmlformats.org/officeDocument/2006/relationships/hyperlink" Target="https://www.open.edu/openlearn/ocw/mod/resource/view.php?id=26391" TargetMode="External"/><Relationship Id="rId29" Type="http://schemas.openxmlformats.org/officeDocument/2006/relationships/hyperlink" Target="%20http://www.open.ac.uk/courses/certificates-he?utm_source=openlearn&amp;utm_campaign=ou&amp;utm_medium=ebook" TargetMode="External"/><Relationship Id="rId41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pen.edu/openlearn/about-openlearn/frequently-asked-questions-on-openlearn" TargetMode="External"/><Relationship Id="rId24" Type="http://schemas.openxmlformats.org/officeDocument/2006/relationships/hyperlink" Target="https://www.open.edu/openlearn/ocw/mod/resource/view.php?id=26395" TargetMode="External"/><Relationship Id="rId32" Type="http://schemas.openxmlformats.org/officeDocument/2006/relationships/hyperlink" Target="http://www.open.ac.uk/courses?utm_source=openlearn&amp;utm_campaign=ou&amp;utm_medium=ebook" TargetMode="External"/><Relationship Id="rId37" Type="http://schemas.openxmlformats.org/officeDocument/2006/relationships/hyperlink" Target="https://creativecommons.org/licenses/by-nc-sa/4.0/" TargetMode="External"/><Relationship Id="rId40" Type="http://schemas.openxmlformats.org/officeDocument/2006/relationships/hyperlink" Target="http://www.open.edu/openlearn/free-courses?utm_source=openlearn&amp;utm_campaign=ol&amp;utm_medium=ebook" TargetMode="External"/><Relationship Id="rId45" Type="http://schemas.openxmlformats.org/officeDocument/2006/relationships/hyperlink" Target="https://www.open.edu/openlearn/ocw/mod/resource/view.php?id=2639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hyperlink" Target="https://www.open.edu/openlearn/ocw/mod/resource/view.php?id=26394" TargetMode="External"/><Relationship Id="rId28" Type="http://schemas.openxmlformats.org/officeDocument/2006/relationships/hyperlink" Target="%20http://www.open.ac.uk/courses/do-it/access?utm_source=openlearn&amp;utm_campaign=ou&amp;utm_medium=ebook" TargetMode="External"/><Relationship Id="rId36" Type="http://schemas.openxmlformats.org/officeDocument/2006/relationships/hyperlink" Target="http://www.open.ac.uk/conditions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creativecommons.org/licenses/by-nc-sa/4.0/deed.en_GB" TargetMode="External"/><Relationship Id="rId19" Type="http://schemas.openxmlformats.org/officeDocument/2006/relationships/image" Target="media/image7.jpg"/><Relationship Id="rId31" Type="http://schemas.openxmlformats.org/officeDocument/2006/relationships/hyperlink" Target="http://www.open.edu/openlearn/free-courses?utm_source=openlearn&amp;utm_campaign=ol&amp;utm_medium=ebook" TargetMode="External"/><Relationship Id="rId44" Type="http://schemas.openxmlformats.org/officeDocument/2006/relationships/hyperlink" Target="https://www.open.edu/openlearn/ocw/mod/resource/view.php?id=2639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pen.edu/openlearn/languages/english-language/languages-work/content-section-0?utm_source=openlearn&amp;utm_campaign=ol&amp;utm_medium=ebook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www.open.edu/openlearn/ocw/mod/resource/view.php?id=26393" TargetMode="External"/><Relationship Id="rId27" Type="http://schemas.openxmlformats.org/officeDocument/2006/relationships/hyperlink" Target="http://www.open.ac.uk/courses?utm_source=openlearn&amp;utm_campaign=ou&amp;utm_medium=ebook" TargetMode="External"/><Relationship Id="rId30" Type="http://schemas.openxmlformats.org/officeDocument/2006/relationships/hyperlink" Target="http://www.open.edu/openlearn/about-openlearn/subscribe-the-openlearn-newsletter?utm_source=openlearn&amp;utm_campaign=ol&amp;utm_medium=ebook" TargetMode="External"/><Relationship Id="rId35" Type="http://schemas.openxmlformats.org/officeDocument/2006/relationships/hyperlink" Target="%20http://www.open.edu/openlearn/about-openlearn/subscribe-the-openlearn-newsletter?utm_source=openlearn&amp;utm_campaign=ol&amp;utm_medium=ebook" TargetMode="External"/><Relationship Id="rId43" Type="http://schemas.openxmlformats.org/officeDocument/2006/relationships/hyperlink" Target="https://www.open.edu/openlearn/ocw/mod/resource/view.php?id=26389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open.ac.uk/courses?utm_source=openlearn&amp;utm_campaign=ou&amp;utm_medium=ebook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pen.edu/openlearn/languages/english-language/languages-work-copy/content-section-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aaF\local_assets\global_docx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global_docx</Template>
  <TotalTime>0</TotalTime>
  <Pages>9</Pages>
  <Words>5904</Words>
  <Characters>34834</Characters>
  <Application>Microsoft Office Word</Application>
  <DocSecurity>0</DocSecurity>
  <Lines>2488</Lines>
  <Paragraphs>925</Paragraphs>
  <ScaleCrop>false</ScaleCrop>
  <Company>The Open University</Company>
  <LinksUpToDate>false</LinksUpToDate>
  <CharactersWithSpaces>39813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Мови в дії</dc:title>
  <dc:subject/>
  <dc:creator>The Open University</dc:creator>
  <cp:keywords/>
  <dc:description>Comments</dc:description>
  <cp:lastModifiedBy>ccs-stcn-omu-live</cp:lastModifiedBy>
  <cp:revision>3</cp:revision>
  <dcterms:created xsi:type="dcterms:W3CDTF">2022-09-28T12:47:00Z</dcterms:created>
  <dcterms:modified xsi:type="dcterms:W3CDTF">2022-09-28T12:47:00Z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tURL">
    <vt:lpwstr>https://www.open.edu/openlearn/languages/english-language/languages-work-copy/content-section-0</vt:lpwstr>
  </property>
  <property fmtid="{D5CDD505-2E9C-101B-9397-08002B2CF9AE}" pid="3" name="DateProcessed">
    <vt:lpwstr>28th September 2022</vt:lpwstr>
  </property>
  <property fmtid="{D5CDD505-2E9C-101B-9397-08002B2CF9AE}" pid="4" name="ItemID">
    <vt:lpwstr/>
  </property>
  <property fmtid="{D5CDD505-2E9C-101B-9397-08002B2CF9AE}" pid="5" name="ItemTitle">
    <vt:lpwstr>Мови в дії</vt:lpwstr>
  </property>
  <property fmtid="{D5CDD505-2E9C-101B-9397-08002B2CF9AE}" pid="6" name="OuLogo">
    <vt:lpwstr>\\sc-file-test\system\other\oulogo.jpg</vt:lpwstr>
  </property>
  <property fmtid="{D5CDD505-2E9C-101B-9397-08002B2CF9AE}" pid="7" name="BrandLogo">
    <vt:lpwstr/>
  </property>
  <property fmtid="{D5CDD505-2E9C-101B-9397-08002B2CF9AE}" pid="8" name="Copyright">
    <vt:lpwstr>Охороняється авторським правом © 2017 Відкритий університет</vt:lpwstr>
  </property>
</Properties>
</file>