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9D2" w:rsidRDefault="00833AB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eginners' French: A trip to 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French: A trip to Avign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spacing w:line="240" w:lineRule="auto"/>
        <w:outlineLvl w:val="1"/>
        <w:divId w:val="802238135"/>
        <w:rPr>
          <w:rFonts w:eastAsia="Times New Roman"/>
          <w:b/>
          <w:bCs/>
          <w:kern w:val="36"/>
        </w:rPr>
      </w:pPr>
      <w:r>
        <w:rPr>
          <w:rFonts w:eastAsia="Times New Roman"/>
          <w:b/>
          <w:bCs/>
          <w:kern w:val="36"/>
        </w:rPr>
        <w:lastRenderedPageBreak/>
        <w:t>L192_1</w:t>
      </w:r>
    </w:p>
    <w:p w:rsidR="007459D2" w:rsidRDefault="00833AB7">
      <w:pPr>
        <w:spacing w:before="384" w:beforeAutospacing="0" w:after="144" w:afterAutospacing="0" w:line="216" w:lineRule="atLeast"/>
        <w:outlineLvl w:val="2"/>
        <w:divId w:val="802238135"/>
        <w:rPr>
          <w:rFonts w:eastAsia="Times New Roman"/>
          <w:b/>
          <w:bCs/>
          <w:sz w:val="48"/>
          <w:szCs w:val="48"/>
        </w:rPr>
      </w:pPr>
      <w:r>
        <w:rPr>
          <w:rFonts w:eastAsia="Times New Roman"/>
          <w:b/>
          <w:bCs/>
          <w:sz w:val="48"/>
          <w:szCs w:val="48"/>
        </w:rPr>
        <w:t>Beginners' French: A trip to Avignon</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divId w:val="764690528"/>
      </w:pPr>
      <w:r>
        <w:rPr>
          <w:rStyle w:val="Strong"/>
        </w:rPr>
        <w:lastRenderedPageBreak/>
        <w:t>About this free course</w:t>
      </w:r>
    </w:p>
    <w:p w:rsidR="007459D2" w:rsidRDefault="00833AB7">
      <w:pPr>
        <w:divId w:val="764690528"/>
      </w:pPr>
      <w:r>
        <w:t xml:space="preserve">This free course is an adapted extract from a previous edition of the Open University course L192 </w:t>
      </w:r>
      <w:r>
        <w:rPr>
          <w:rStyle w:val="Emphasis"/>
        </w:rPr>
        <w:t>Bon départ: beginners' French</w:t>
      </w:r>
      <w:r>
        <w:t xml:space="preserve"> </w:t>
      </w:r>
      <w:hyperlink r:id="rId8" w:history="1">
        <w:r>
          <w:rPr>
            <w:rStyle w:val="Hyperlink"/>
          </w:rPr>
          <w:t>http://www.open.ac.uk/study/undergraduate/course/l192.htm</w:t>
        </w:r>
      </w:hyperlink>
      <w:r>
        <w:t xml:space="preserve">. </w:t>
      </w:r>
    </w:p>
    <w:p w:rsidR="007459D2" w:rsidRDefault="00833AB7">
      <w:pPr>
        <w:divId w:val="764690528"/>
      </w:pPr>
      <w:r>
        <w:t xml:space="preserve">This version of the content may include video, images and interactive content that may not be optimised for your device. </w:t>
      </w:r>
    </w:p>
    <w:p w:rsidR="007459D2" w:rsidRDefault="00833AB7">
      <w:pPr>
        <w:divId w:val="764690528"/>
      </w:pPr>
      <w:r>
        <w:t xml:space="preserve">You can experience this free course as it was originally designed on OpenLearn, the home of free learning from The Open University - </w:t>
      </w:r>
      <w:hyperlink r:id="rId9" w:history="1">
        <w:r>
          <w:rPr>
            <w:rStyle w:val="Hyperlink"/>
          </w:rPr>
          <w:t>http://www.open.edu/openlearn/languages/french/beginners-french-trip-avignon/content-section-0</w:t>
        </w:r>
      </w:hyperlink>
      <w:r>
        <w:t xml:space="preserve">. </w:t>
      </w:r>
    </w:p>
    <w:p w:rsidR="007459D2" w:rsidRDefault="00833AB7">
      <w:pPr>
        <w:divId w:val="764690528"/>
      </w:pPr>
      <w:r>
        <w:t>There you’ll also be able to track your progress via your activity record, which you can use to demonstrate your learning.</w:t>
      </w:r>
    </w:p>
    <w:p w:rsidR="007459D2" w:rsidRDefault="00833AB7">
      <w:pPr>
        <w:pStyle w:val="NormalWeb"/>
        <w:divId w:val="764690528"/>
      </w:pPr>
      <w:r>
        <w:t>The Open University, Walton Hall, Milton Keynes, MK7 6AA</w:t>
      </w:r>
    </w:p>
    <w:p w:rsidR="007459D2" w:rsidRDefault="00833AB7">
      <w:pPr>
        <w:divId w:val="764690528"/>
      </w:pPr>
      <w:r>
        <w:t>Copyright © 2016 The Open University</w:t>
      </w:r>
    </w:p>
    <w:p w:rsidR="007459D2" w:rsidRDefault="00833AB7">
      <w:pPr>
        <w:divId w:val="764690528"/>
      </w:pPr>
      <w:r>
        <w:rPr>
          <w:rStyle w:val="Strong"/>
        </w:rPr>
        <w:t>Intellectual property</w:t>
      </w:r>
    </w:p>
    <w:p w:rsidR="007459D2" w:rsidRDefault="00833AB7">
      <w:pPr>
        <w:divId w:val="76469052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459D2" w:rsidRDefault="00833AB7">
      <w:pPr>
        <w:divId w:val="76469052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459D2" w:rsidRDefault="00833AB7">
      <w:pPr>
        <w:divId w:val="764690528"/>
      </w:pPr>
      <w:r>
        <w:t xml:space="preserve">This is because the learning experience will always be the same high quality offering and that should always be seen as positive – even if at times the licensing is different to Creative Commons. </w:t>
      </w:r>
    </w:p>
    <w:p w:rsidR="007459D2" w:rsidRDefault="00833AB7">
      <w:pPr>
        <w:divId w:val="764690528"/>
      </w:pPr>
      <w:r>
        <w:t xml:space="preserve">When using the content you must attribute us (The Open University) (the OU) and any identified author in accordance with the terms of the Creative Commons Licence. </w:t>
      </w:r>
    </w:p>
    <w:p w:rsidR="007459D2" w:rsidRDefault="00833AB7">
      <w:pPr>
        <w:divId w:val="76469052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459D2" w:rsidRDefault="00833AB7">
      <w:pPr>
        <w:divId w:val="76469052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459D2" w:rsidRDefault="00833AB7">
      <w:pPr>
        <w:divId w:val="76469052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459D2" w:rsidRDefault="00833AB7">
      <w:pPr>
        <w:divId w:val="764690528"/>
      </w:pPr>
      <w:r>
        <w:t>Unauthorised use of any of the content may constitute a breach of the terms and conditions and/or intellectual property laws.</w:t>
      </w:r>
    </w:p>
    <w:p w:rsidR="007459D2" w:rsidRDefault="00833AB7">
      <w:pPr>
        <w:divId w:val="764690528"/>
      </w:pPr>
      <w:r>
        <w:t>We reserve the right to alter, amend or bring to an end any terms and conditions provided here without notice.</w:t>
      </w:r>
    </w:p>
    <w:p w:rsidR="007459D2" w:rsidRDefault="00833AB7">
      <w:pPr>
        <w:divId w:val="764690528"/>
      </w:pPr>
      <w:r>
        <w:t>All rights falling outside the terms of the Creative Commons licence are retained or controlled by The Open University.</w:t>
      </w:r>
    </w:p>
    <w:p w:rsidR="007459D2" w:rsidRDefault="00833AB7">
      <w:pPr>
        <w:divId w:val="764690528"/>
      </w:pPr>
      <w:r>
        <w:t>Head of Intellectual Property, The Open University</w:t>
      </w:r>
    </w:p>
    <w:p w:rsidR="007459D2" w:rsidRDefault="00833AB7">
      <w:pPr>
        <w:divId w:val="764690528"/>
      </w:pPr>
      <w:r>
        <w:t>Designed and edited by The Open University</w:t>
      </w:r>
    </w:p>
    <w:p w:rsidR="007459D2" w:rsidRDefault="00833AB7">
      <w:pPr>
        <w:pStyle w:val="NormalWeb"/>
        <w:divId w:val="764690528"/>
      </w:pPr>
      <w:r>
        <w:t>978 1 47300 055 1 (.kdl)</w:t>
      </w:r>
      <w:r>
        <w:br/>
        <w:t xml:space="preserve">978 1 47300 150 3 (.epub) </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832834678"/>
        <w:rPr>
          <w:rFonts w:eastAsia="Times New Roman"/>
        </w:rPr>
      </w:pPr>
      <w:r>
        <w:rPr>
          <w:rFonts w:eastAsia="Times New Roman"/>
        </w:rPr>
        <w:lastRenderedPageBreak/>
        <w:t>Contents</w:t>
      </w:r>
    </w:p>
    <w:p w:rsidR="007459D2" w:rsidRDefault="00D05D10">
      <w:pPr>
        <w:numPr>
          <w:ilvl w:val="0"/>
          <w:numId w:val="1"/>
        </w:numPr>
        <w:spacing w:before="96" w:beforeAutospacing="0" w:after="0" w:afterAutospacing="0"/>
        <w:ind w:left="1320"/>
        <w:divId w:val="832834678"/>
        <w:rPr>
          <w:rFonts w:eastAsia="Times New Roman"/>
        </w:rPr>
      </w:pPr>
      <w:hyperlink w:anchor="Introduction1" w:history="1">
        <w:r w:rsidR="00833AB7">
          <w:rPr>
            <w:rStyle w:val="Hyperlink"/>
            <w:rFonts w:eastAsia="Times New Roman"/>
          </w:rPr>
          <w:t>Introduction</w:t>
        </w:r>
      </w:hyperlink>
    </w:p>
    <w:p w:rsidR="007459D2" w:rsidRDefault="00D05D10">
      <w:pPr>
        <w:numPr>
          <w:ilvl w:val="0"/>
          <w:numId w:val="1"/>
        </w:numPr>
        <w:spacing w:before="96" w:beforeAutospacing="0" w:after="0" w:afterAutospacing="0"/>
        <w:ind w:left="1320"/>
        <w:divId w:val="832834678"/>
        <w:rPr>
          <w:rFonts w:eastAsia="Times New Roman"/>
        </w:rPr>
      </w:pPr>
      <w:hyperlink w:anchor="LearningOutcomes1" w:history="1">
        <w:r w:rsidR="00833AB7">
          <w:rPr>
            <w:rStyle w:val="Hyperlink"/>
            <w:rFonts w:eastAsia="Times New Roman"/>
          </w:rPr>
          <w:t>Learning outcomes</w:t>
        </w:r>
      </w:hyperlink>
    </w:p>
    <w:p w:rsidR="00D05D10" w:rsidRDefault="00D05D10">
      <w:pPr>
        <w:numPr>
          <w:ilvl w:val="0"/>
          <w:numId w:val="1"/>
        </w:numPr>
        <w:spacing w:before="96" w:beforeAutospacing="0" w:after="0" w:afterAutospacing="0"/>
        <w:ind w:left="1320"/>
        <w:divId w:val="832834678"/>
        <w:rPr>
          <w:rFonts w:eastAsia="Times New Roman"/>
        </w:rPr>
      </w:pPr>
      <w:hyperlink w:anchor="Session1" w:history="1">
        <w:r w:rsidR="00833AB7">
          <w:rPr>
            <w:rStyle w:val="Hyperlink"/>
            <w:rFonts w:eastAsia="Times New Roman"/>
          </w:rPr>
          <w:t>Session 1</w:t>
        </w:r>
      </w:hyperlink>
    </w:p>
    <w:p w:rsidR="007459D2" w:rsidRDefault="00D05D10">
      <w:pPr>
        <w:numPr>
          <w:ilvl w:val="1"/>
          <w:numId w:val="1"/>
        </w:numPr>
        <w:spacing w:before="0" w:beforeAutospacing="0" w:after="96" w:afterAutospacing="0"/>
        <w:ind w:left="2040"/>
        <w:divId w:val="832834678"/>
        <w:rPr>
          <w:rFonts w:eastAsia="Times New Roman"/>
        </w:rPr>
      </w:pPr>
      <w:hyperlink w:anchor="Session1_Section1" w:history="1">
        <w:r w:rsidR="00833AB7">
          <w:rPr>
            <w:rStyle w:val="Hyperlink"/>
            <w:rFonts w:eastAsia="Times New Roman"/>
          </w:rPr>
          <w:t>1.1 Autour d'Avignon</w:t>
        </w:r>
      </w:hyperlink>
    </w:p>
    <w:p w:rsidR="00D05D10" w:rsidRDefault="00D05D10">
      <w:pPr>
        <w:numPr>
          <w:ilvl w:val="0"/>
          <w:numId w:val="1"/>
        </w:numPr>
        <w:spacing w:before="96" w:beforeAutospacing="0" w:after="0" w:afterAutospacing="0"/>
        <w:ind w:left="1320"/>
        <w:divId w:val="832834678"/>
        <w:rPr>
          <w:rFonts w:eastAsia="Times New Roman"/>
        </w:rPr>
      </w:pPr>
      <w:hyperlink w:anchor="Session2" w:history="1">
        <w:r w:rsidR="00833AB7">
          <w:rPr>
            <w:rStyle w:val="Hyperlink"/>
            <w:rFonts w:eastAsia="Times New Roman"/>
          </w:rPr>
          <w:t>Session 2</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 w:history="1">
        <w:r w:rsidR="00833AB7">
          <w:rPr>
            <w:rStyle w:val="Hyperlink"/>
            <w:rFonts w:eastAsia="Times New Roman"/>
          </w:rPr>
          <w:t>2.1 Une chambre d'hôtel</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2" w:history="1">
        <w:r w:rsidR="00833AB7">
          <w:rPr>
            <w:rStyle w:val="Hyperlink"/>
            <w:rFonts w:eastAsia="Times New Roman"/>
          </w:rPr>
          <w:t>Section 2.2</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3" w:history="1">
        <w:r w:rsidR="00833AB7">
          <w:rPr>
            <w:rStyle w:val="Hyperlink"/>
            <w:rFonts w:eastAsia="Times New Roman"/>
          </w:rPr>
          <w:t>Section 2.3</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4" w:history="1">
        <w:r w:rsidR="00833AB7">
          <w:rPr>
            <w:rStyle w:val="Hyperlink"/>
            <w:rFonts w:eastAsia="Times New Roman"/>
          </w:rPr>
          <w:t>Section 2.5</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5" w:history="1">
        <w:r w:rsidR="00833AB7">
          <w:rPr>
            <w:rStyle w:val="Hyperlink"/>
            <w:rFonts w:eastAsia="Times New Roman"/>
          </w:rPr>
          <w:t>2.5.3 Une brochure de détails d'hôtel</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6" w:history="1">
        <w:r w:rsidR="00833AB7">
          <w:rPr>
            <w:rStyle w:val="Hyperlink"/>
            <w:rFonts w:eastAsia="Times New Roman"/>
          </w:rPr>
          <w:t>2.5.4 Activités 30 et 31</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7" w:history="1">
        <w:r w:rsidR="00833AB7">
          <w:rPr>
            <w:rStyle w:val="Hyperlink"/>
            <w:rFonts w:eastAsia="Times New Roman"/>
          </w:rPr>
          <w:t>2.6 Faites les bilan: Sessions 1–5</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8" w:history="1">
        <w:r w:rsidR="00833AB7">
          <w:rPr>
            <w:rStyle w:val="Hyperlink"/>
            <w:rFonts w:eastAsia="Times New Roman"/>
          </w:rPr>
          <w:t>Section 2.7</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9" w:history="1">
        <w:r w:rsidR="00833AB7">
          <w:rPr>
            <w:rStyle w:val="Hyperlink"/>
            <w:rFonts w:eastAsia="Times New Roman"/>
          </w:rPr>
          <w:t>Section 2.8</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0" w:history="1">
        <w:r w:rsidR="00833AB7">
          <w:rPr>
            <w:rStyle w:val="Hyperlink"/>
            <w:rFonts w:eastAsia="Times New Roman"/>
          </w:rPr>
          <w:t>Section 2.9</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1" w:history="1">
        <w:r w:rsidR="00833AB7">
          <w:rPr>
            <w:rStyle w:val="Hyperlink"/>
            <w:rFonts w:eastAsia="Times New Roman"/>
          </w:rPr>
          <w:t>2.9.3 Understanding notices</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2" w:history="1">
        <w:r w:rsidR="00833AB7">
          <w:rPr>
            <w:rStyle w:val="Hyperlink"/>
            <w:rFonts w:eastAsia="Times New Roman"/>
          </w:rPr>
          <w:t>Section 2.10</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3" w:history="1">
        <w:r w:rsidR="00833AB7">
          <w:rPr>
            <w:rStyle w:val="Hyperlink"/>
            <w:rFonts w:eastAsia="Times New Roman"/>
          </w:rPr>
          <w:t>Section 2.11</w:t>
        </w:r>
      </w:hyperlink>
    </w:p>
    <w:p w:rsidR="007459D2" w:rsidRDefault="00D05D10">
      <w:pPr>
        <w:numPr>
          <w:ilvl w:val="1"/>
          <w:numId w:val="1"/>
        </w:numPr>
        <w:spacing w:before="0" w:beforeAutospacing="0" w:after="96" w:afterAutospacing="0"/>
        <w:ind w:left="2040"/>
        <w:divId w:val="832834678"/>
        <w:rPr>
          <w:rFonts w:eastAsia="Times New Roman"/>
        </w:rPr>
      </w:pPr>
      <w:hyperlink w:anchor="Session2_Section14" w:history="1">
        <w:r w:rsidR="00833AB7">
          <w:rPr>
            <w:rStyle w:val="Hyperlink"/>
            <w:rFonts w:eastAsia="Times New Roman"/>
          </w:rPr>
          <w:t>2.12 Faites le bilan: Sessions 6 – 10</w:t>
        </w:r>
      </w:hyperlink>
    </w:p>
    <w:p w:rsidR="007459D2" w:rsidRDefault="00D05D10">
      <w:pPr>
        <w:numPr>
          <w:ilvl w:val="0"/>
          <w:numId w:val="1"/>
        </w:numPr>
        <w:spacing w:before="96" w:beforeAutospacing="0" w:after="0" w:afterAutospacing="0"/>
        <w:ind w:left="1320"/>
        <w:divId w:val="832834678"/>
        <w:rPr>
          <w:rFonts w:eastAsia="Times New Roman"/>
        </w:rPr>
      </w:pPr>
      <w:hyperlink w:anchor="Session3" w:history="1">
        <w:r w:rsidR="00833AB7">
          <w:rPr>
            <w:rStyle w:val="Hyperlink"/>
            <w:rFonts w:eastAsia="Times New Roman"/>
          </w:rPr>
          <w:t>Conclusion</w:t>
        </w:r>
      </w:hyperlink>
    </w:p>
    <w:p w:rsidR="007459D2" w:rsidRDefault="00D05D10">
      <w:pPr>
        <w:numPr>
          <w:ilvl w:val="0"/>
          <w:numId w:val="1"/>
        </w:numPr>
        <w:spacing w:before="96" w:beforeAutospacing="0" w:after="0" w:afterAutospacing="0"/>
        <w:ind w:left="1320"/>
        <w:divId w:val="832834678"/>
        <w:rPr>
          <w:rFonts w:eastAsia="Times New Roman"/>
        </w:rPr>
      </w:pPr>
      <w:hyperlink w:anchor="Session4" w:history="1">
        <w:r w:rsidR="00833AB7">
          <w:rPr>
            <w:rStyle w:val="Hyperlink"/>
            <w:rFonts w:eastAsia="Times New Roman"/>
          </w:rPr>
          <w:t>Take the next step</w:t>
        </w:r>
      </w:hyperlink>
    </w:p>
    <w:p w:rsidR="007459D2" w:rsidRDefault="00D05D10">
      <w:pPr>
        <w:numPr>
          <w:ilvl w:val="0"/>
          <w:numId w:val="1"/>
        </w:numPr>
        <w:spacing w:before="96" w:beforeAutospacing="0" w:after="0" w:afterAutospacing="0"/>
        <w:ind w:left="1320"/>
        <w:divId w:val="832834678"/>
        <w:rPr>
          <w:rFonts w:eastAsia="Times New Roman"/>
        </w:rPr>
      </w:pPr>
      <w:hyperlink w:anchor="Acknowledgements1" w:history="1">
        <w:r w:rsidR="00833AB7">
          <w:rPr>
            <w:rStyle w:val="Hyperlink"/>
            <w:rFonts w:eastAsia="Times New Roman"/>
          </w:rPr>
          <w:t>Acknowledgements</w:t>
        </w:r>
      </w:hyperlink>
    </w:p>
    <w:p w:rsidR="007459D2" w:rsidRDefault="00D05D10">
      <w:pPr>
        <w:numPr>
          <w:ilvl w:val="0"/>
          <w:numId w:val="1"/>
        </w:numPr>
        <w:spacing w:before="96" w:beforeAutospacing="0" w:after="0" w:afterAutospacing="0"/>
        <w:ind w:left="1320"/>
        <w:divId w:val="832834678"/>
        <w:rPr>
          <w:rFonts w:eastAsia="Times New Roman"/>
        </w:rPr>
      </w:pPr>
      <w:hyperlink w:anchor="Solutions1" w:history="1">
        <w:r w:rsidR="00833AB7">
          <w:rPr>
            <w:rStyle w:val="Hyperlink"/>
            <w:rFonts w:eastAsia="Times New Roman"/>
          </w:rPr>
          <w:t>Solutions</w:t>
        </w:r>
      </w:hyperlink>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488403173"/>
        <w:rPr>
          <w:rFonts w:eastAsia="Times New Roman"/>
        </w:rPr>
      </w:pPr>
      <w:bookmarkStart w:id="1" w:name="Introduction1"/>
      <w:bookmarkEnd w:id="1"/>
      <w:r>
        <w:rPr>
          <w:rFonts w:eastAsia="Times New Roman"/>
        </w:rPr>
        <w:t>Introduction</w:t>
      </w:r>
    </w:p>
    <w:p w:rsidR="007459D2" w:rsidRDefault="00833AB7">
      <w:pPr>
        <w:divId w:val="488403173"/>
      </w:pPr>
      <w:r>
        <w:t xml:space="preserve">This course helps you to acquire the basic language to find your way around a French town. You will learn how to understand and give directions, ask about accommodation, book a hotel room at the tourist information office and get information about what to see and do in the local area. You will visit some museums in Avignon and buy a film for your camera. This course also deals with telling the time and making liaisons in speech. By the end of the course, you will feel more confident understanding and giving information about towns, seeking clarification and dealing with numbers. You will also have developed your oral fluency and your reading skills. </w:t>
      </w:r>
    </w:p>
    <w:p w:rsidR="007459D2" w:rsidRDefault="00833AB7">
      <w:pPr>
        <w:divId w:val="488403173"/>
      </w:pPr>
      <w:r>
        <w:t xml:space="preserve">This OpenLearn course is an adapted extract from a previous edition of the Open University course L192 </w:t>
      </w:r>
      <w:hyperlink r:id="rId12" w:history="1">
        <w:r>
          <w:rPr>
            <w:rStyle w:val="Emphasis"/>
            <w:color w:val="143748"/>
            <w:u w:val="single"/>
          </w:rPr>
          <w:t>Bon départ: beginners' French</w:t>
        </w:r>
      </w:hyperlink>
      <w:r>
        <w:t xml:space="preserve">. </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754785944"/>
        <w:rPr>
          <w:rFonts w:eastAsia="Times New Roman"/>
        </w:rPr>
      </w:pPr>
      <w:bookmarkStart w:id="2" w:name="LearningOutcomes1"/>
      <w:bookmarkEnd w:id="2"/>
      <w:r>
        <w:rPr>
          <w:rFonts w:eastAsia="Times New Roman"/>
        </w:rPr>
        <w:t>Learning outcomes</w:t>
      </w:r>
    </w:p>
    <w:p w:rsidR="007459D2" w:rsidRDefault="00833AB7">
      <w:pPr>
        <w:divId w:val="754785944"/>
      </w:pPr>
      <w:r>
        <w:t>After studying this course, you should be able to:</w:t>
      </w:r>
    </w:p>
    <w:p w:rsidR="007459D2" w:rsidRDefault="00833AB7">
      <w:pPr>
        <w:numPr>
          <w:ilvl w:val="0"/>
          <w:numId w:val="2"/>
        </w:numPr>
        <w:spacing w:before="0" w:beforeAutospacing="0" w:after="0" w:afterAutospacing="0"/>
        <w:ind w:left="780" w:right="780"/>
        <w:divId w:val="754785944"/>
        <w:rPr>
          <w:rFonts w:eastAsia="Times New Roman"/>
        </w:rPr>
      </w:pPr>
      <w:r>
        <w:rPr>
          <w:rFonts w:eastAsia="Times New Roman"/>
        </w:rPr>
        <w:t>understand and give information on a French town</w:t>
      </w:r>
    </w:p>
    <w:p w:rsidR="007459D2" w:rsidRDefault="00833AB7">
      <w:pPr>
        <w:numPr>
          <w:ilvl w:val="0"/>
          <w:numId w:val="3"/>
        </w:numPr>
        <w:spacing w:before="0" w:beforeAutospacing="0" w:after="0" w:afterAutospacing="0"/>
        <w:ind w:left="780" w:right="780"/>
        <w:divId w:val="754785944"/>
        <w:rPr>
          <w:rFonts w:eastAsia="Times New Roman"/>
        </w:rPr>
      </w:pPr>
      <w:r>
        <w:rPr>
          <w:rFonts w:eastAsia="Times New Roman"/>
        </w:rPr>
        <w:t>seek clarification on where to stay and things to do</w:t>
      </w:r>
    </w:p>
    <w:p w:rsidR="007459D2" w:rsidRDefault="00833AB7">
      <w:pPr>
        <w:numPr>
          <w:ilvl w:val="0"/>
          <w:numId w:val="4"/>
        </w:numPr>
        <w:spacing w:before="0" w:beforeAutospacing="0" w:after="0" w:afterAutospacing="0"/>
        <w:ind w:left="780" w:right="780"/>
        <w:divId w:val="754785944"/>
        <w:rPr>
          <w:rFonts w:eastAsia="Times New Roman"/>
        </w:rPr>
      </w:pPr>
      <w:r>
        <w:rPr>
          <w:rFonts w:eastAsia="Times New Roman"/>
        </w:rPr>
        <w:t>deal confidently with numbers and tell the time</w:t>
      </w:r>
    </w:p>
    <w:p w:rsidR="007459D2" w:rsidRDefault="00833AB7">
      <w:pPr>
        <w:numPr>
          <w:ilvl w:val="0"/>
          <w:numId w:val="5"/>
        </w:numPr>
        <w:spacing w:before="0" w:beforeAutospacing="0" w:after="0" w:afterAutospacing="0"/>
        <w:ind w:left="780" w:right="780"/>
        <w:divId w:val="754785944"/>
        <w:rPr>
          <w:rFonts w:eastAsia="Times New Roman"/>
        </w:rPr>
      </w:pPr>
      <w:r>
        <w:rPr>
          <w:rFonts w:eastAsia="Times New Roman"/>
        </w:rPr>
        <w:t>identify a personal development in oral fluency and reading skills.</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447889925"/>
        <w:rPr>
          <w:rFonts w:eastAsia="Times New Roman"/>
        </w:rPr>
      </w:pPr>
      <w:bookmarkStart w:id="3" w:name="Session1"/>
      <w:bookmarkEnd w:id="3"/>
      <w:r>
        <w:rPr>
          <w:rFonts w:eastAsia="Times New Roman"/>
        </w:rPr>
        <w:t>Session 1</w:t>
      </w:r>
    </w:p>
    <w:p w:rsidR="007459D2" w:rsidRDefault="00833AB7">
      <w:pPr>
        <w:pStyle w:val="Heading2"/>
        <w:divId w:val="1162815698"/>
        <w:rPr>
          <w:rFonts w:eastAsia="Times New Roman"/>
        </w:rPr>
      </w:pPr>
      <w:bookmarkStart w:id="4" w:name="Session1_Section1"/>
      <w:bookmarkEnd w:id="4"/>
      <w:r>
        <w:rPr>
          <w:rFonts w:eastAsia="Times New Roman"/>
        </w:rPr>
        <w:t>1.1 Autour d'Avignon</w:t>
      </w:r>
    </w:p>
    <w:p w:rsidR="007459D2" w:rsidRDefault="00833AB7">
      <w:pPr>
        <w:divId w:val="1162815698"/>
      </w:pPr>
      <w:r>
        <w:t xml:space="preserve">In this session, you and and your friend Christine are exploring Avignon. You look at the town plan opposite the station, and Christine stops a passer-by to ask for help. </w:t>
      </w:r>
    </w:p>
    <w:p w:rsidR="007459D2" w:rsidRDefault="00833AB7">
      <w:pPr>
        <w:divId w:val="1162815698"/>
      </w:pPr>
      <w:r>
        <w:rPr>
          <w:rStyle w:val="Strong"/>
        </w:rPr>
        <w:t>Key Learning Points</w:t>
      </w:r>
    </w:p>
    <w:p w:rsidR="007459D2" w:rsidRDefault="00833AB7">
      <w:pPr>
        <w:numPr>
          <w:ilvl w:val="0"/>
          <w:numId w:val="6"/>
        </w:numPr>
        <w:ind w:left="780" w:right="780"/>
        <w:divId w:val="1162815698"/>
      </w:pPr>
      <w:r>
        <w:t>Asking for and understanding directions</w:t>
      </w:r>
    </w:p>
    <w:p w:rsidR="007459D2" w:rsidRDefault="00833AB7">
      <w:pPr>
        <w:numPr>
          <w:ilvl w:val="0"/>
          <w:numId w:val="6"/>
        </w:numPr>
        <w:ind w:left="780" w:right="780"/>
        <w:divId w:val="1162815698"/>
      </w:pPr>
      <w:r>
        <w:t xml:space="preserve">Using </w:t>
      </w:r>
      <w:r>
        <w:rPr>
          <w:rStyle w:val="Emphasis"/>
        </w:rPr>
        <w:t>être</w:t>
      </w:r>
    </w:p>
    <w:p w:rsidR="007459D2" w:rsidRDefault="00833AB7">
      <w:pPr>
        <w:numPr>
          <w:ilvl w:val="0"/>
          <w:numId w:val="6"/>
        </w:numPr>
        <w:ind w:left="780" w:right="780"/>
        <w:divId w:val="1162815698"/>
      </w:pPr>
      <w:r>
        <w:t>Making liaisons</w:t>
      </w:r>
    </w:p>
    <w:p w:rsidR="007459D2" w:rsidRDefault="00833AB7">
      <w:pPr>
        <w:divId w:val="1162815698"/>
      </w:pPr>
      <w:r>
        <w:rPr>
          <w:vanish/>
        </w:rPr>
        <w:t>Start of Activity</w:t>
      </w:r>
    </w:p>
    <w:p w:rsidR="007459D2" w:rsidRDefault="00833AB7">
      <w:pPr>
        <w:spacing w:before="0" w:beforeAutospacing="0" w:after="0" w:afterAutospacing="0" w:line="240" w:lineRule="auto"/>
        <w:outlineLvl w:val="3"/>
        <w:divId w:val="524486377"/>
        <w:rPr>
          <w:rFonts w:eastAsia="Times New Roman"/>
          <w:b/>
          <w:bCs/>
          <w:sz w:val="36"/>
          <w:szCs w:val="36"/>
        </w:rPr>
      </w:pPr>
      <w:bookmarkStart w:id="5" w:name="Session1_Activity1"/>
      <w:bookmarkEnd w:id="5"/>
      <w:r>
        <w:rPr>
          <w:rFonts w:eastAsia="Times New Roman"/>
          <w:b/>
          <w:bCs/>
          <w:sz w:val="36"/>
          <w:szCs w:val="36"/>
        </w:rPr>
        <w:t>Activité 1</w:t>
      </w:r>
    </w:p>
    <w:p w:rsidR="007459D2" w:rsidRDefault="00833AB7">
      <w:pPr>
        <w:divId w:val="1275212853"/>
      </w:pPr>
      <w:r>
        <w:rPr>
          <w:vanish/>
        </w:rPr>
        <w:t>Start of Question</w:t>
      </w:r>
    </w:p>
    <w:p w:rsidR="007459D2" w:rsidRDefault="00833AB7">
      <w:pPr>
        <w:divId w:val="1262488805"/>
      </w:pPr>
      <w:bookmarkStart w:id="6" w:name="Session1_Question1"/>
      <w:bookmarkEnd w:id="6"/>
      <w:r>
        <w:rPr>
          <w:vanish/>
        </w:rPr>
        <w:t>Start of Figure</w:t>
      </w:r>
    </w:p>
    <w:p w:rsidR="007459D2" w:rsidRDefault="00833AB7">
      <w:pPr>
        <w:spacing w:before="0" w:beforeAutospacing="0" w:after="0" w:afterAutospacing="0" w:line="240" w:lineRule="auto"/>
        <w:divId w:val="272786030"/>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66F51F28" wp14:editId="64B921D0">
            <wp:extent cx="5278120" cy="3996935"/>
            <wp:effectExtent l="0" t="0" r="0" b="3810"/>
            <wp:docPr id="2" name="Picture 2" descr="D:\AaaF\OUT\httpswwwopeneduopenlearnocw_cmid3832_2021-04-26_17-16-37_al22273\word\assets\_fdce8f5c0074bd2ca963bca3c4abeae4843f61f0_l192_1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832_2021-04-26_17-16-37_al22273\word\assets\_fdce8f5c0074bd2ca963bca3c4abeae4843f61f0_l192_1_i001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996935"/>
                    </a:xfrm>
                    <a:prstGeom prst="rect">
                      <a:avLst/>
                    </a:prstGeom>
                    <a:noFill/>
                    <a:ln>
                      <a:noFill/>
                    </a:ln>
                  </pic:spPr>
                </pic:pic>
              </a:graphicData>
            </a:graphic>
          </wp:inline>
        </w:drawing>
      </w:r>
    </w:p>
    <w:p w:rsidR="007459D2" w:rsidRDefault="00833AB7">
      <w:pPr>
        <w:divId w:val="1262488805"/>
      </w:pPr>
      <w:r>
        <w:rPr>
          <w:vanish/>
        </w:rPr>
        <w:t>End of Figure</w:t>
      </w:r>
    </w:p>
    <w:p w:rsidR="007459D2" w:rsidRDefault="00833AB7">
      <w:pPr>
        <w:divId w:val="1262488805"/>
      </w:pPr>
      <w:r>
        <w:t>Listen to Extract 39 and find the various places on the town plan. The first one has been done as an example.</w:t>
      </w:r>
    </w:p>
    <w:p w:rsidR="007459D2" w:rsidRDefault="00833AB7">
      <w:pPr>
        <w:divId w:val="1262488805"/>
      </w:pPr>
      <w:r>
        <w:t>Écoutez l'extrait 39 et indiquez la lettre</w:t>
      </w:r>
    </w:p>
    <w:p w:rsidR="007459D2" w:rsidRDefault="00833AB7">
      <w:pPr>
        <w:divId w:val="1262488805"/>
      </w:pPr>
      <w:r>
        <w:rPr>
          <w:vanish/>
        </w:rPr>
        <w:t>Start of Media Content</w:t>
      </w:r>
    </w:p>
    <w:p w:rsidR="007459D2" w:rsidRDefault="00833AB7">
      <w:pPr>
        <w:spacing w:before="60" w:beforeAutospacing="0" w:after="60" w:afterAutospacing="0"/>
        <w:divId w:val="973485380"/>
      </w:pPr>
      <w:bookmarkStart w:id="8" w:name="Session1_MediaContent1"/>
      <w:bookmarkEnd w:id="8"/>
      <w:r>
        <w:t>Audio content is not available in this format.</w:t>
      </w:r>
    </w:p>
    <w:p w:rsidR="007459D2" w:rsidRDefault="00833AB7">
      <w:pPr>
        <w:pStyle w:val="Caption1"/>
        <w:divId w:val="282884418"/>
      </w:pPr>
      <w:r>
        <w:t>Audio 1</w:t>
      </w:r>
    </w:p>
    <w:bookmarkStart w:id="9" w:name="View_Session1_Transcript1"/>
    <w:p w:rsidR="007459D2" w:rsidRDefault="00833AB7">
      <w:pPr>
        <w:pStyle w:val="navbutton"/>
        <w:divId w:val="282884418"/>
      </w:pPr>
      <w:r>
        <w:fldChar w:fldCharType="begin"/>
      </w:r>
      <w:r>
        <w:instrText xml:space="preserve"> HYPERLINK "" \l "Session1_Transcript1" </w:instrText>
      </w:r>
      <w:r>
        <w:fldChar w:fldCharType="separate"/>
      </w:r>
      <w:r>
        <w:rPr>
          <w:rStyle w:val="Hyperlink"/>
        </w:rPr>
        <w:t>View transcript - Audio 1</w:t>
      </w:r>
      <w:r>
        <w:fldChar w:fldCharType="end"/>
      </w:r>
      <w:bookmarkEnd w:id="9"/>
    </w:p>
    <w:p w:rsidR="007459D2" w:rsidRDefault="00833AB7">
      <w:pPr>
        <w:divId w:val="1262488805"/>
      </w:pPr>
      <w:r>
        <w:rPr>
          <w:vanish/>
        </w:rPr>
        <w:t>End of Media Content</w:t>
      </w:r>
    </w:p>
    <w:p w:rsidR="007459D2" w:rsidRDefault="00833AB7">
      <w:pPr>
        <w:divId w:val="1262488805"/>
      </w:pPr>
      <w:r>
        <w:rPr>
          <w:rStyle w:val="Strong"/>
        </w:rPr>
        <w:t>Exemple</w:t>
      </w:r>
    </w:p>
    <w:p w:rsidR="007459D2" w:rsidRDefault="00833AB7">
      <w:pPr>
        <w:divId w:val="1262488805"/>
      </w:pPr>
      <w:r>
        <w:rPr>
          <w:rStyle w:val="Emphasis"/>
        </w:rPr>
        <w:t>Office du tourisme</w:t>
      </w:r>
      <w:r>
        <w:t xml:space="preserve"> – C </w:t>
      </w:r>
    </w:p>
    <w:p w:rsidR="007459D2" w:rsidRDefault="00833AB7">
      <w:pPr>
        <w:numPr>
          <w:ilvl w:val="0"/>
          <w:numId w:val="7"/>
        </w:numPr>
        <w:ind w:left="780" w:right="780"/>
        <w:divId w:val="1262488805"/>
      </w:pPr>
      <w:r>
        <w:t>La mairie (L'hôtel de ville)</w:t>
      </w:r>
    </w:p>
    <w:p w:rsidR="007459D2" w:rsidRDefault="00833AB7">
      <w:pPr>
        <w:numPr>
          <w:ilvl w:val="0"/>
          <w:numId w:val="7"/>
        </w:numPr>
        <w:spacing w:before="0" w:beforeAutospacing="0" w:after="0" w:afterAutospacing="0"/>
        <w:ind w:left="780" w:right="780"/>
        <w:divId w:val="1262488805"/>
        <w:rPr>
          <w:rFonts w:eastAsia="Times New Roman"/>
        </w:rPr>
      </w:pPr>
      <w:r>
        <w:rPr>
          <w:rFonts w:eastAsia="Times New Roman"/>
        </w:rPr>
        <w:t>Le musée Calvet</w:t>
      </w:r>
    </w:p>
    <w:p w:rsidR="007459D2" w:rsidRDefault="00833AB7">
      <w:pPr>
        <w:numPr>
          <w:ilvl w:val="0"/>
          <w:numId w:val="7"/>
        </w:numPr>
        <w:ind w:left="780" w:right="780"/>
        <w:divId w:val="1262488805"/>
      </w:pPr>
      <w:r>
        <w:t>Le commissariat</w:t>
      </w:r>
    </w:p>
    <w:p w:rsidR="007459D2" w:rsidRDefault="00833AB7">
      <w:pPr>
        <w:numPr>
          <w:ilvl w:val="0"/>
          <w:numId w:val="7"/>
        </w:numPr>
        <w:ind w:left="780" w:right="780"/>
        <w:divId w:val="1262488805"/>
      </w:pPr>
      <w:r>
        <w:t>La piscine</w:t>
      </w:r>
    </w:p>
    <w:p w:rsidR="007459D2" w:rsidRDefault="00833AB7">
      <w:pPr>
        <w:numPr>
          <w:ilvl w:val="0"/>
          <w:numId w:val="7"/>
        </w:numPr>
        <w:ind w:left="780" w:right="780"/>
        <w:divId w:val="1262488805"/>
      </w:pPr>
      <w:r>
        <w:t>La poste</w:t>
      </w:r>
    </w:p>
    <w:p w:rsidR="007459D2" w:rsidRDefault="00833AB7">
      <w:pPr>
        <w:divId w:val="12624888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417093887"/>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0" w:name="Session1_Table1"/>
            <w:bookmarkEnd w:id="10"/>
            <w:r>
              <w:rPr>
                <w:rFonts w:ascii="Times New Roman" w:eastAsia="Times New Roman" w:hAnsi="Times New Roman" w:cs="Times New Roman"/>
                <w:b/>
                <w:bCs/>
                <w:sz w:val="24"/>
                <w:szCs w:val="24"/>
              </w:rPr>
              <w:t>Vocabulaire</w:t>
            </w:r>
          </w:p>
        </w:tc>
      </w:tr>
      <w:tr w:rsidR="007459D2">
        <w:trPr>
          <w:divId w:val="41709388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bout de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at the end of</w:t>
            </w:r>
          </w:p>
        </w:tc>
      </w:tr>
      <w:tr w:rsidR="007459D2">
        <w:trPr>
          <w:divId w:val="41709388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commissariat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the police station</w:t>
            </w:r>
          </w:p>
        </w:tc>
      </w:tr>
      <w:tr w:rsidR="007459D2">
        <w:trPr>
          <w:divId w:val="41709388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piscine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the swimming-pool</w:t>
            </w:r>
          </w:p>
        </w:tc>
      </w:tr>
      <w:tr w:rsidR="007459D2">
        <w:trPr>
          <w:divId w:val="41709388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à pied</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on foot</w:t>
            </w:r>
          </w:p>
        </w:tc>
      </w:tr>
      <w:tr w:rsidR="007459D2">
        <w:trPr>
          <w:divId w:val="41709388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poste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the post office</w:t>
            </w:r>
          </w:p>
        </w:tc>
      </w:tr>
    </w:tbl>
    <w:p w:rsidR="007459D2" w:rsidRDefault="00833AB7">
      <w:pPr>
        <w:divId w:val="1262488805"/>
      </w:pPr>
      <w:r>
        <w:rPr>
          <w:vanish/>
        </w:rPr>
        <w:t>End of Table</w:t>
      </w:r>
    </w:p>
    <w:p w:rsidR="007459D2" w:rsidRDefault="00833AB7">
      <w:pPr>
        <w:divId w:val="1275212853"/>
      </w:pPr>
      <w:r>
        <w:rPr>
          <w:vanish/>
        </w:rPr>
        <w:t>End of Question</w:t>
      </w:r>
    </w:p>
    <w:bookmarkStart w:id="11" w:name="View_Session1_Answer1"/>
    <w:p w:rsidR="007459D2" w:rsidRDefault="00833AB7">
      <w:pPr>
        <w:pStyle w:val="navbutton"/>
        <w:divId w:val="1275212853"/>
      </w:pPr>
      <w:r>
        <w:fldChar w:fldCharType="begin"/>
      </w:r>
      <w:r>
        <w:instrText xml:space="preserve"> HYPERLINK "" \l "Session1_Answer1" </w:instrText>
      </w:r>
      <w:r>
        <w:fldChar w:fldCharType="separate"/>
      </w:r>
      <w:r>
        <w:rPr>
          <w:rStyle w:val="Hyperlink"/>
        </w:rPr>
        <w:t>View answer - Activité 1</w:t>
      </w:r>
      <w:r>
        <w:fldChar w:fldCharType="end"/>
      </w:r>
      <w:bookmarkEnd w:id="11"/>
    </w:p>
    <w:p w:rsidR="007459D2" w:rsidRDefault="00833AB7">
      <w:pPr>
        <w:divId w:val="1162815698"/>
      </w:pPr>
      <w:r>
        <w:rPr>
          <w:vanish/>
        </w:rPr>
        <w:t>End of Activity</w:t>
      </w:r>
    </w:p>
    <w:p w:rsidR="007459D2" w:rsidRDefault="00833AB7">
      <w:pPr>
        <w:pStyle w:val="Heading3"/>
        <w:divId w:val="1157376343"/>
        <w:rPr>
          <w:rFonts w:eastAsia="Times New Roman"/>
        </w:rPr>
      </w:pPr>
      <w:bookmarkStart w:id="12" w:name="Session1_SubSection1"/>
      <w:bookmarkEnd w:id="12"/>
      <w:r>
        <w:rPr>
          <w:rFonts w:eastAsia="Times New Roman"/>
        </w:rPr>
        <w:t>1.1.1 Noms de rues</w:t>
      </w:r>
    </w:p>
    <w:p w:rsidR="007459D2" w:rsidRDefault="00833AB7">
      <w:pPr>
        <w:divId w:val="1157376343"/>
      </w:pPr>
      <w:r>
        <w:t xml:space="preserve">As you noticed on the town plan, street names in France and other French-speaking countries often commemorate famous people and historical events. In most French towns, you will find, for instance, </w:t>
      </w:r>
      <w:r>
        <w:rPr>
          <w:rStyle w:val="Emphasis"/>
        </w:rPr>
        <w:t>rue/avenue/place/boulevard du Général de Gaulle</w:t>
      </w:r>
      <w:r>
        <w:t xml:space="preserve"> or </w:t>
      </w:r>
      <w:r>
        <w:rPr>
          <w:rStyle w:val="Emphasis"/>
        </w:rPr>
        <w:t>de la République</w:t>
      </w:r>
      <w:r>
        <w:t xml:space="preserve"> or </w:t>
      </w:r>
      <w:r>
        <w:rPr>
          <w:rStyle w:val="Emphasis"/>
        </w:rPr>
        <w:t>du 14 juillet</w:t>
      </w:r>
      <w:r>
        <w:t xml:space="preserve"> (anniversary of the storming of the Bastille, which started the French Revolution). </w:t>
      </w:r>
    </w:p>
    <w:p w:rsidR="007459D2" w:rsidRDefault="00833AB7">
      <w:pPr>
        <w:divId w:val="1157376343"/>
      </w:pPr>
      <w:r>
        <w:rPr>
          <w:noProof/>
        </w:rPr>
        <w:drawing>
          <wp:inline distT="0" distB="0" distL="0" distR="0" wp14:anchorId="2D531210" wp14:editId="66E8C00F">
            <wp:extent cx="3657600" cy="5588000"/>
            <wp:effectExtent l="0" t="0" r="0" b="0"/>
            <wp:docPr id="3" name="Picture 3" descr="D:\AaaF\OUT\httpswwwopeneduopenlearnocw_cmid3832_2021-04-26_17-16-37_al22273\word\assets\_46188b4b95e21fc92276b850c97cb5a4248a40cd_l192_1_i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832_2021-04-26_17-16-37_al22273\word\assets\_46188b4b95e21fc92276b850c97cb5a4248a40cd_l192_1_i002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5588000"/>
                    </a:xfrm>
                    <a:prstGeom prst="rect">
                      <a:avLst/>
                    </a:prstGeom>
                    <a:noFill/>
                    <a:ln>
                      <a:noFill/>
                    </a:ln>
                  </pic:spPr>
                </pic:pic>
              </a:graphicData>
            </a:graphic>
          </wp:inline>
        </w:drawing>
      </w:r>
    </w:p>
    <w:p w:rsidR="007459D2" w:rsidRDefault="00833AB7">
      <w:pPr>
        <w:divId w:val="1157376343"/>
      </w:pPr>
      <w:r>
        <w:rPr>
          <w:noProof/>
        </w:rPr>
        <w:drawing>
          <wp:inline distT="0" distB="0" distL="0" distR="0" wp14:anchorId="0A1CEDE6" wp14:editId="12DF39FE">
            <wp:extent cx="2387600" cy="6019800"/>
            <wp:effectExtent l="0" t="0" r="0" b="0"/>
            <wp:docPr id="4" name="Picture 4" descr="D:\AaaF\OUT\httpswwwopeneduopenlearnocw_cmid3832_2021-04-26_17-16-37_al22273\word\assets\_ce50699ef499be57789e46aeff2d7f91a5ca6e9f_l192_1_i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3832_2021-04-26_17-16-37_al22273\word\assets\_ce50699ef499be57789e46aeff2d7f91a5ca6e9f_l192_1_i003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7600" cy="6019800"/>
                    </a:xfrm>
                    <a:prstGeom prst="rect">
                      <a:avLst/>
                    </a:prstGeom>
                    <a:noFill/>
                    <a:ln>
                      <a:noFill/>
                    </a:ln>
                  </pic:spPr>
                </pic:pic>
              </a:graphicData>
            </a:graphic>
          </wp:inline>
        </w:drawing>
      </w:r>
    </w:p>
    <w:p w:rsidR="007459D2" w:rsidRDefault="00833AB7">
      <w:pPr>
        <w:pStyle w:val="Heading3"/>
        <w:divId w:val="2132942091"/>
        <w:rPr>
          <w:rFonts w:eastAsia="Times New Roman"/>
        </w:rPr>
      </w:pPr>
      <w:bookmarkStart w:id="13" w:name="Session1_SubSection2"/>
      <w:bookmarkEnd w:id="13"/>
      <w:r>
        <w:rPr>
          <w:rFonts w:eastAsia="Times New Roman"/>
        </w:rPr>
        <w:t>1.1.2 La mairie/l'hôtel de ville</w:t>
      </w:r>
    </w:p>
    <w:p w:rsidR="007459D2" w:rsidRDefault="00833AB7">
      <w:pPr>
        <w:divId w:val="2132942091"/>
      </w:pPr>
      <w:r>
        <w:t xml:space="preserve">The French use both </w:t>
      </w:r>
      <w:r>
        <w:rPr>
          <w:rStyle w:val="Emphasis"/>
        </w:rPr>
        <w:t>la mairie</w:t>
      </w:r>
      <w:r>
        <w:t xml:space="preserve"> and </w:t>
      </w:r>
      <w:r>
        <w:rPr>
          <w:rStyle w:val="Emphasis"/>
        </w:rPr>
        <w:t>l'hôtel de ville</w:t>
      </w:r>
      <w:r>
        <w:t xml:space="preserve"> when referring to the town hall. In general, </w:t>
      </w:r>
      <w:r>
        <w:rPr>
          <w:rStyle w:val="Emphasis"/>
        </w:rPr>
        <w:t>la mairie</w:t>
      </w:r>
      <w:r>
        <w:t xml:space="preserve"> is used in smaller towns and villages. </w:t>
      </w:r>
      <w:r>
        <w:rPr>
          <w:rStyle w:val="Emphasis"/>
        </w:rPr>
        <w:t>La mairie</w:t>
      </w:r>
      <w:r>
        <w:t xml:space="preserve"> is also used to describe the range of functions and services headed by </w:t>
      </w:r>
      <w:r>
        <w:rPr>
          <w:rStyle w:val="Emphasis"/>
        </w:rPr>
        <w:t>le maire</w:t>
      </w:r>
      <w:r>
        <w:t xml:space="preserve"> (the mayor). </w:t>
      </w:r>
    </w:p>
    <w:p w:rsidR="007459D2" w:rsidRDefault="00833AB7">
      <w:pPr>
        <w:pStyle w:val="Heading3"/>
        <w:divId w:val="391462816"/>
        <w:rPr>
          <w:rFonts w:eastAsia="Times New Roman"/>
        </w:rPr>
      </w:pPr>
      <w:bookmarkStart w:id="14" w:name="Session1_SubSection3"/>
      <w:bookmarkEnd w:id="14"/>
      <w:r>
        <w:rPr>
          <w:rFonts w:eastAsia="Times New Roman"/>
        </w:rPr>
        <w:t>1.1.3 Activités 2 et 3</w:t>
      </w:r>
    </w:p>
    <w:p w:rsidR="007459D2" w:rsidRDefault="00833AB7">
      <w:pPr>
        <w:divId w:val="391462816"/>
      </w:pPr>
      <w:r>
        <w:rPr>
          <w:vanish/>
        </w:rPr>
        <w:t>Start of Activity</w:t>
      </w:r>
    </w:p>
    <w:p w:rsidR="007459D2" w:rsidRDefault="00833AB7">
      <w:pPr>
        <w:spacing w:before="0" w:beforeAutospacing="0" w:after="0" w:afterAutospacing="0" w:line="240" w:lineRule="auto"/>
        <w:outlineLvl w:val="4"/>
        <w:divId w:val="850414570"/>
        <w:rPr>
          <w:rFonts w:eastAsia="Times New Roman"/>
          <w:b/>
          <w:bCs/>
          <w:sz w:val="36"/>
          <w:szCs w:val="36"/>
        </w:rPr>
      </w:pPr>
      <w:bookmarkStart w:id="15" w:name="Session1_Activity2"/>
      <w:bookmarkEnd w:id="15"/>
      <w:r>
        <w:rPr>
          <w:rFonts w:eastAsia="Times New Roman"/>
          <w:b/>
          <w:bCs/>
          <w:sz w:val="36"/>
          <w:szCs w:val="36"/>
        </w:rPr>
        <w:t>Activité 2</w:t>
      </w:r>
    </w:p>
    <w:p w:rsidR="007459D2" w:rsidRDefault="00833AB7">
      <w:pPr>
        <w:divId w:val="1025330335"/>
      </w:pPr>
      <w:r>
        <w:rPr>
          <w:vanish/>
        </w:rPr>
        <w:t>Start of Question</w:t>
      </w:r>
    </w:p>
    <w:p w:rsidR="007459D2" w:rsidRDefault="00833AB7">
      <w:pPr>
        <w:divId w:val="222761903"/>
      </w:pPr>
      <w:bookmarkStart w:id="16" w:name="Session1_Question2"/>
      <w:bookmarkEnd w:id="16"/>
      <w:r>
        <w:t xml:space="preserve">Listen to Extract 40 in which you ask Christine where three places are. Speak after each prompt. The first one has been done as an example. </w:t>
      </w:r>
    </w:p>
    <w:p w:rsidR="007459D2" w:rsidRDefault="00833AB7">
      <w:pPr>
        <w:divId w:val="222761903"/>
      </w:pPr>
      <w:r>
        <w:t>Écoutez l'extrait 40 et parlez dans les pauses.</w:t>
      </w:r>
    </w:p>
    <w:p w:rsidR="007459D2" w:rsidRDefault="00833AB7">
      <w:pPr>
        <w:divId w:val="222761903"/>
      </w:pPr>
      <w:r>
        <w:rPr>
          <w:vanish/>
        </w:rPr>
        <w:t>Start of Media Content</w:t>
      </w:r>
    </w:p>
    <w:p w:rsidR="007459D2" w:rsidRDefault="00833AB7">
      <w:pPr>
        <w:spacing w:before="60" w:beforeAutospacing="0" w:after="60" w:afterAutospacing="0"/>
        <w:divId w:val="1836992776"/>
      </w:pPr>
      <w:bookmarkStart w:id="17" w:name="Session1_MediaContent2"/>
      <w:bookmarkEnd w:id="17"/>
      <w:r>
        <w:t>Audio content is not available in this format.</w:t>
      </w:r>
    </w:p>
    <w:p w:rsidR="007459D2" w:rsidRDefault="00833AB7">
      <w:pPr>
        <w:pStyle w:val="Caption1"/>
        <w:divId w:val="1722443534"/>
      </w:pPr>
      <w:r>
        <w:t>Audio 2</w:t>
      </w:r>
    </w:p>
    <w:p w:rsidR="007459D2" w:rsidRDefault="00833AB7">
      <w:pPr>
        <w:divId w:val="222761903"/>
      </w:pPr>
      <w:r>
        <w:rPr>
          <w:vanish/>
        </w:rPr>
        <w:t>End of Media Content</w:t>
      </w:r>
    </w:p>
    <w:p w:rsidR="007459D2" w:rsidRDefault="00833AB7">
      <w:pPr>
        <w:divId w:val="222761903"/>
      </w:pPr>
      <w:r>
        <w:rPr>
          <w:rStyle w:val="Strong"/>
        </w:rPr>
        <w:t>Exemple</w:t>
      </w:r>
    </w:p>
    <w:p w:rsidR="007459D2" w:rsidRDefault="00833AB7">
      <w:pPr>
        <w:numPr>
          <w:ilvl w:val="0"/>
          <w:numId w:val="8"/>
        </w:numPr>
        <w:ind w:left="780" w:right="780"/>
        <w:divId w:val="222761903"/>
      </w:pPr>
      <w:r>
        <w:rPr>
          <w:rStyle w:val="Strong"/>
        </w:rPr>
        <w:t>You hear</w:t>
      </w:r>
      <w:r>
        <w:t xml:space="preserve">: The post office. </w:t>
      </w:r>
    </w:p>
    <w:p w:rsidR="007459D2" w:rsidRDefault="00833AB7">
      <w:pPr>
        <w:numPr>
          <w:ilvl w:val="0"/>
          <w:numId w:val="8"/>
        </w:numPr>
        <w:ind w:left="780" w:right="780"/>
        <w:divId w:val="222761903"/>
      </w:pPr>
      <w:r>
        <w:rPr>
          <w:rStyle w:val="Strong"/>
        </w:rPr>
        <w:t>You ask</w:t>
      </w:r>
      <w:r>
        <w:t xml:space="preserve">: La poste, c'est où? </w:t>
      </w:r>
    </w:p>
    <w:p w:rsidR="007459D2" w:rsidRDefault="00833AB7">
      <w:pPr>
        <w:numPr>
          <w:ilvl w:val="0"/>
          <w:numId w:val="8"/>
        </w:numPr>
        <w:ind w:left="780" w:right="780"/>
        <w:divId w:val="222761903"/>
      </w:pPr>
      <w:r>
        <w:rPr>
          <w:rStyle w:val="Strong"/>
        </w:rPr>
        <w:t>Christine answers</w:t>
      </w:r>
      <w:r>
        <w:t xml:space="preserve">: C'est cours Président Kennedy. </w:t>
      </w:r>
    </w:p>
    <w:p w:rsidR="007459D2" w:rsidRDefault="00833AB7">
      <w:pPr>
        <w:divId w:val="1025330335"/>
      </w:pPr>
      <w:r>
        <w:rPr>
          <w:vanish/>
        </w:rPr>
        <w:t>End of Question</w:t>
      </w:r>
    </w:p>
    <w:bookmarkStart w:id="18" w:name="View_Session1_Answer2"/>
    <w:p w:rsidR="007459D2" w:rsidRDefault="00833AB7">
      <w:pPr>
        <w:pStyle w:val="navbutton"/>
        <w:divId w:val="1025330335"/>
      </w:pPr>
      <w:r>
        <w:fldChar w:fldCharType="begin"/>
      </w:r>
      <w:r>
        <w:instrText xml:space="preserve"> HYPERLINK "" \l "Session1_Answer2" </w:instrText>
      </w:r>
      <w:r>
        <w:fldChar w:fldCharType="separate"/>
      </w:r>
      <w:r>
        <w:rPr>
          <w:rStyle w:val="Hyperlink"/>
        </w:rPr>
        <w:t>View answer - Activité 2</w:t>
      </w:r>
      <w:r>
        <w:fldChar w:fldCharType="end"/>
      </w:r>
      <w:bookmarkEnd w:id="18"/>
    </w:p>
    <w:p w:rsidR="007459D2" w:rsidRDefault="00833AB7">
      <w:pPr>
        <w:divId w:val="391462816"/>
      </w:pPr>
      <w:r>
        <w:rPr>
          <w:vanish/>
        </w:rPr>
        <w:t>End of Activity</w:t>
      </w:r>
    </w:p>
    <w:p w:rsidR="007459D2" w:rsidRDefault="00833AB7">
      <w:pPr>
        <w:divId w:val="391462816"/>
      </w:pPr>
      <w:r>
        <w:rPr>
          <w:vanish/>
        </w:rPr>
        <w:t>Start of Box</w:t>
      </w:r>
    </w:p>
    <w:p w:rsidR="007459D2" w:rsidRDefault="00833AB7">
      <w:pPr>
        <w:spacing w:before="0" w:beforeAutospacing="0" w:after="0" w:afterAutospacing="0" w:line="240" w:lineRule="auto"/>
        <w:outlineLvl w:val="4"/>
        <w:divId w:val="1281836202"/>
        <w:rPr>
          <w:rFonts w:eastAsia="Times New Roman"/>
          <w:b/>
          <w:bCs/>
          <w:sz w:val="36"/>
          <w:szCs w:val="36"/>
        </w:rPr>
      </w:pPr>
      <w:bookmarkStart w:id="19" w:name="Session1_Box1"/>
      <w:bookmarkEnd w:id="19"/>
      <w:r>
        <w:rPr>
          <w:rFonts w:eastAsia="Times New Roman"/>
          <w:b/>
          <w:bCs/>
          <w:sz w:val="36"/>
          <w:szCs w:val="36"/>
        </w:rPr>
        <w:t>Using ‘être’</w:t>
      </w:r>
    </w:p>
    <w:p w:rsidR="007459D2" w:rsidRDefault="00833AB7">
      <w:pPr>
        <w:divId w:val="839389813"/>
      </w:pPr>
      <w:r>
        <w:rPr>
          <w:rStyle w:val="Strong"/>
        </w:rPr>
        <w:t>Il/elle est</w:t>
      </w:r>
    </w:p>
    <w:p w:rsidR="007459D2" w:rsidRDefault="00833AB7">
      <w:pPr>
        <w:divId w:val="839389813"/>
      </w:pPr>
      <w:r>
        <w:t xml:space="preserve">Below are examples of talking about nationalities using part of the verb </w:t>
      </w:r>
      <w:r>
        <w:rPr>
          <w:rStyle w:val="Emphasis"/>
        </w:rPr>
        <w:t>être</w:t>
      </w:r>
      <w:r>
        <w:t xml:space="preserve"> (to be): </w:t>
      </w:r>
    </w:p>
    <w:p w:rsidR="007459D2" w:rsidRDefault="00833AB7">
      <w:pPr>
        <w:numPr>
          <w:ilvl w:val="0"/>
          <w:numId w:val="9"/>
        </w:numPr>
        <w:ind w:left="780" w:right="780"/>
        <w:divId w:val="839389813"/>
      </w:pPr>
      <w:r>
        <w:rPr>
          <w:rStyle w:val="Emphasis"/>
        </w:rPr>
        <w:t>Elle est anglaise</w:t>
      </w:r>
      <w:r>
        <w:t xml:space="preserve">. She's English. </w:t>
      </w:r>
    </w:p>
    <w:p w:rsidR="007459D2" w:rsidRDefault="00833AB7">
      <w:pPr>
        <w:numPr>
          <w:ilvl w:val="0"/>
          <w:numId w:val="9"/>
        </w:numPr>
        <w:ind w:left="780" w:right="780"/>
        <w:divId w:val="839389813"/>
      </w:pPr>
      <w:r>
        <w:rPr>
          <w:rStyle w:val="Emphasis"/>
        </w:rPr>
        <w:t>ll est irlandais</w:t>
      </w:r>
      <w:r>
        <w:t xml:space="preserve">. He's Irish. </w:t>
      </w:r>
    </w:p>
    <w:p w:rsidR="007459D2" w:rsidRDefault="00833AB7">
      <w:pPr>
        <w:divId w:val="839389813"/>
      </w:pPr>
      <w:r>
        <w:rPr>
          <w:rStyle w:val="Emphasis"/>
        </w:rPr>
        <w:t>ll</w:t>
      </w:r>
      <w:r>
        <w:t xml:space="preserve"> and </w:t>
      </w:r>
      <w:r>
        <w:rPr>
          <w:rStyle w:val="Emphasis"/>
        </w:rPr>
        <w:t>elle</w:t>
      </w:r>
      <w:r>
        <w:t xml:space="preserve"> are not only used to replace the name of a man or a woman, but also masculine and feminine nouns. </w:t>
      </w:r>
    </w:p>
    <w:p w:rsidR="007459D2" w:rsidRDefault="00833AB7">
      <w:pPr>
        <w:numPr>
          <w:ilvl w:val="0"/>
          <w:numId w:val="10"/>
        </w:numPr>
        <w:ind w:left="780" w:right="780"/>
        <w:divId w:val="839389813"/>
      </w:pPr>
      <w:r>
        <w:rPr>
          <w:rStyle w:val="Emphasis"/>
        </w:rPr>
        <w:t xml:space="preserve">Le musée? </w:t>
      </w:r>
      <w:r>
        <w:rPr>
          <w:rStyle w:val="Strong"/>
          <w:i/>
          <w:iCs/>
        </w:rPr>
        <w:t>IL</w:t>
      </w:r>
      <w:r>
        <w:rPr>
          <w:rStyle w:val="Emphasis"/>
        </w:rPr>
        <w:t xml:space="preserve"> est juste là, à droite</w:t>
      </w:r>
      <w:r>
        <w:t xml:space="preserve">. </w:t>
      </w:r>
    </w:p>
    <w:p w:rsidR="007459D2" w:rsidRDefault="00833AB7">
      <w:pPr>
        <w:numPr>
          <w:ilvl w:val="0"/>
          <w:numId w:val="10"/>
        </w:numPr>
        <w:ind w:left="780" w:right="780"/>
        <w:divId w:val="839389813"/>
      </w:pPr>
      <w:r>
        <w:t>The museum is just there, on the right.</w:t>
      </w:r>
    </w:p>
    <w:p w:rsidR="007459D2" w:rsidRDefault="00833AB7">
      <w:pPr>
        <w:numPr>
          <w:ilvl w:val="0"/>
          <w:numId w:val="10"/>
        </w:numPr>
        <w:ind w:left="780" w:right="780"/>
        <w:divId w:val="839389813"/>
      </w:pPr>
      <w:r>
        <w:rPr>
          <w:rStyle w:val="Emphasis"/>
        </w:rPr>
        <w:t xml:space="preserve">La mairie? </w:t>
      </w:r>
      <w:r>
        <w:rPr>
          <w:rStyle w:val="Strong"/>
          <w:i/>
          <w:iCs/>
        </w:rPr>
        <w:t>Elle</w:t>
      </w:r>
      <w:r>
        <w:rPr>
          <w:rStyle w:val="Emphasis"/>
        </w:rPr>
        <w:t xml:space="preserve"> est au bout de la rue</w:t>
      </w:r>
      <w:r>
        <w:t xml:space="preserve">. </w:t>
      </w:r>
    </w:p>
    <w:p w:rsidR="007459D2" w:rsidRDefault="00833AB7">
      <w:pPr>
        <w:numPr>
          <w:ilvl w:val="0"/>
          <w:numId w:val="10"/>
        </w:numPr>
        <w:ind w:left="780" w:right="780"/>
        <w:divId w:val="839389813"/>
      </w:pPr>
      <w:r>
        <w:t>The town hall? It's at the end of the street.</w:t>
      </w:r>
    </w:p>
    <w:p w:rsidR="007459D2" w:rsidRDefault="00833AB7">
      <w:pPr>
        <w:divId w:val="839389813"/>
      </w:pPr>
      <w:r>
        <w:rPr>
          <w:rStyle w:val="Strong"/>
        </w:rPr>
        <w:t>On est, nous sommes</w:t>
      </w:r>
    </w:p>
    <w:p w:rsidR="007459D2" w:rsidRDefault="00833AB7">
      <w:pPr>
        <w:divId w:val="839389813"/>
      </w:pPr>
      <w:r>
        <w:t xml:space="preserve">In Extract 39, you also came across two ways of saying ‘we are’: </w:t>
      </w:r>
      <w:r>
        <w:rPr>
          <w:rStyle w:val="Emphasis"/>
        </w:rPr>
        <w:t>nous sommes</w:t>
      </w:r>
      <w:r>
        <w:t xml:space="preserve">, which is slightly formal, and </w:t>
      </w:r>
      <w:r>
        <w:rPr>
          <w:rStyle w:val="Emphasis"/>
        </w:rPr>
        <w:t>on est</w:t>
      </w:r>
      <w:r>
        <w:t xml:space="preserve"> which is considered more informal: </w:t>
      </w:r>
    </w:p>
    <w:p w:rsidR="007459D2" w:rsidRDefault="00833AB7">
      <w:pPr>
        <w:numPr>
          <w:ilvl w:val="0"/>
          <w:numId w:val="11"/>
        </w:numPr>
        <w:ind w:left="780" w:right="780"/>
        <w:divId w:val="839389813"/>
      </w:pPr>
      <w:r>
        <w:rPr>
          <w:rStyle w:val="Emphasis"/>
        </w:rPr>
        <w:t xml:space="preserve">Nous </w:t>
      </w:r>
      <w:r>
        <w:rPr>
          <w:rStyle w:val="Strong"/>
          <w:i/>
          <w:iCs/>
        </w:rPr>
        <w:t>sommes</w:t>
      </w:r>
      <w:r>
        <w:rPr>
          <w:rStyle w:val="Emphasis"/>
        </w:rPr>
        <w:t xml:space="preserve"> où exactement</w:t>
      </w:r>
      <w:r>
        <w:t xml:space="preserve">? Where are we exactly? </w:t>
      </w:r>
    </w:p>
    <w:p w:rsidR="007459D2" w:rsidRDefault="00833AB7">
      <w:pPr>
        <w:numPr>
          <w:ilvl w:val="0"/>
          <w:numId w:val="11"/>
        </w:numPr>
        <w:ind w:left="780" w:right="780"/>
        <w:divId w:val="839389813"/>
      </w:pPr>
      <w:r>
        <w:rPr>
          <w:rStyle w:val="Emphasis"/>
        </w:rPr>
        <w:t xml:space="preserve">On </w:t>
      </w:r>
      <w:r>
        <w:rPr>
          <w:rStyle w:val="Strong"/>
          <w:i/>
          <w:iCs/>
        </w:rPr>
        <w:t>est</w:t>
      </w:r>
      <w:r>
        <w:rPr>
          <w:rStyle w:val="Emphasis"/>
        </w:rPr>
        <w:t xml:space="preserve"> là</w:t>
      </w:r>
      <w:r>
        <w:t xml:space="preserve">. We are here. </w:t>
      </w:r>
    </w:p>
    <w:p w:rsidR="007459D2" w:rsidRDefault="00833AB7">
      <w:pPr>
        <w:divId w:val="839389813"/>
      </w:pPr>
      <w:r>
        <w:rPr>
          <w:rStyle w:val="Strong"/>
        </w:rPr>
        <w:t>Je suis, vous êtes, tu es</w:t>
      </w:r>
    </w:p>
    <w:p w:rsidR="007459D2" w:rsidRDefault="00833AB7">
      <w:pPr>
        <w:divId w:val="839389813"/>
      </w:pPr>
      <w:r>
        <w:t xml:space="preserve">To say ‘you are’ use </w:t>
      </w:r>
      <w:r>
        <w:rPr>
          <w:rStyle w:val="Emphasis"/>
        </w:rPr>
        <w:t>vous êtes/tu es</w:t>
      </w:r>
      <w:r>
        <w:t xml:space="preserve"> and </w:t>
      </w:r>
      <w:r>
        <w:rPr>
          <w:rStyle w:val="Emphasis"/>
        </w:rPr>
        <w:t>je suis</w:t>
      </w:r>
      <w:r>
        <w:t xml:space="preserve"> for ‘I am’. </w:t>
      </w:r>
    </w:p>
    <w:p w:rsidR="007459D2" w:rsidRDefault="00833AB7">
      <w:pPr>
        <w:numPr>
          <w:ilvl w:val="0"/>
          <w:numId w:val="12"/>
        </w:numPr>
        <w:ind w:left="780" w:right="780"/>
        <w:divId w:val="839389813"/>
      </w:pPr>
      <w:r>
        <w:t>Vous êtes français(e)? Are you French?</w:t>
      </w:r>
    </w:p>
    <w:p w:rsidR="007459D2" w:rsidRDefault="00833AB7">
      <w:pPr>
        <w:numPr>
          <w:ilvl w:val="0"/>
          <w:numId w:val="12"/>
        </w:numPr>
        <w:ind w:left="780" w:right="780"/>
        <w:divId w:val="839389813"/>
      </w:pPr>
      <w:r>
        <w:t>Non, je suis belge. No, l'm Belgian.</w:t>
      </w:r>
    </w:p>
    <w:p w:rsidR="007459D2" w:rsidRDefault="00833AB7">
      <w:pPr>
        <w:divId w:val="839389813"/>
      </w:pPr>
      <w:r>
        <w:rPr>
          <w:rStyle w:val="Emphasis"/>
        </w:rPr>
        <w:t>Vous</w:t>
      </w:r>
      <w:r>
        <w:t xml:space="preserve"> is used in the singular and the plural. </w:t>
      </w:r>
      <w:r>
        <w:rPr>
          <w:rStyle w:val="Emphasis"/>
        </w:rPr>
        <w:t>Tu</w:t>
      </w:r>
      <w:r>
        <w:t xml:space="preserve"> is only used in the singular and when talking to people you know well. </w:t>
      </w:r>
    </w:p>
    <w:p w:rsidR="007459D2" w:rsidRDefault="00833AB7">
      <w:pPr>
        <w:divId w:val="839389813"/>
      </w:pPr>
      <w:r>
        <w:rPr>
          <w:rStyle w:val="Strong"/>
        </w:rPr>
        <w:t>Ils/elles sont</w:t>
      </w:r>
    </w:p>
    <w:p w:rsidR="007459D2" w:rsidRDefault="00833AB7">
      <w:pPr>
        <w:divId w:val="839389813"/>
      </w:pPr>
      <w:r>
        <w:t xml:space="preserve">Finally, ‘they are’ will be translated as </w:t>
      </w:r>
      <w:r>
        <w:rPr>
          <w:rStyle w:val="Emphasis"/>
        </w:rPr>
        <w:t>ils sont</w:t>
      </w:r>
      <w:r>
        <w:t xml:space="preserve"> or (when talking about either a group of women or feminine nouns) </w:t>
      </w:r>
      <w:r>
        <w:rPr>
          <w:rStyle w:val="Emphasis"/>
        </w:rPr>
        <w:t>elles sont</w:t>
      </w:r>
      <w:r>
        <w:t xml:space="preserve">. </w:t>
      </w:r>
    </w:p>
    <w:p w:rsidR="007459D2" w:rsidRDefault="00833AB7">
      <w:pPr>
        <w:divId w:val="839389813"/>
      </w:pPr>
      <w:r>
        <w:rPr>
          <w:vanish/>
        </w:rPr>
        <w:t>Start of Figure</w:t>
      </w:r>
    </w:p>
    <w:p w:rsidR="007459D2" w:rsidRDefault="00833AB7">
      <w:pPr>
        <w:spacing w:before="0" w:beforeAutospacing="0" w:after="0" w:afterAutospacing="0" w:line="240" w:lineRule="auto"/>
        <w:divId w:val="905800407"/>
        <w:rPr>
          <w:rFonts w:ascii="Times New Roman" w:eastAsia="Times New Roman" w:hAnsi="Times New Roman" w:cs="Times New Roman"/>
          <w:sz w:val="24"/>
          <w:szCs w:val="24"/>
        </w:rPr>
      </w:pPr>
      <w:bookmarkStart w:id="20" w:name="Session1_Figure2"/>
      <w:bookmarkEnd w:id="20"/>
      <w:r>
        <w:rPr>
          <w:rFonts w:ascii="Times New Roman" w:eastAsia="Times New Roman" w:hAnsi="Times New Roman" w:cs="Times New Roman"/>
          <w:noProof/>
          <w:sz w:val="24"/>
          <w:szCs w:val="24"/>
        </w:rPr>
        <w:drawing>
          <wp:inline distT="0" distB="0" distL="0" distR="0" wp14:anchorId="18C089E9" wp14:editId="2D7771CF">
            <wp:extent cx="1498600" cy="2273300"/>
            <wp:effectExtent l="0" t="0" r="6350" b="0"/>
            <wp:docPr id="5" name="Picture 5" descr="D:\AaaF\OUT\httpswwwopeneduopenlearnocw_cmid3832_2021-04-26_17-16-37_al22273\word\assets\_682b06aac58c77c1058a0284bcbe42ea2fa0a72b_l192_1_i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3832_2021-04-26_17-16-37_al22273\word\assets\_682b06aac58c77c1058a0284bcbe42ea2fa0a72b_l192_1_i004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600" cy="2273300"/>
                    </a:xfrm>
                    <a:prstGeom prst="rect">
                      <a:avLst/>
                    </a:prstGeom>
                    <a:noFill/>
                    <a:ln>
                      <a:noFill/>
                    </a:ln>
                  </pic:spPr>
                </pic:pic>
              </a:graphicData>
            </a:graphic>
          </wp:inline>
        </w:drawing>
      </w:r>
      <w:bookmarkStart w:id="21" w:name="fig001_i004"/>
      <w:bookmarkEnd w:id="21"/>
    </w:p>
    <w:p w:rsidR="007459D2" w:rsidRDefault="00833AB7">
      <w:pPr>
        <w:divId w:val="839389813"/>
      </w:pPr>
      <w:r>
        <w:rPr>
          <w:vanish/>
        </w:rPr>
        <w:t>End of Figure</w:t>
      </w:r>
    </w:p>
    <w:p w:rsidR="007459D2" w:rsidRDefault="00833AB7">
      <w:pPr>
        <w:divId w:val="391462816"/>
      </w:pPr>
      <w:r>
        <w:rPr>
          <w:vanish/>
        </w:rPr>
        <w:t>End of Box</w:t>
      </w:r>
    </w:p>
    <w:p w:rsidR="007459D2" w:rsidRDefault="00833AB7">
      <w:pPr>
        <w:divId w:val="391462816"/>
      </w:pPr>
      <w:r>
        <w:rPr>
          <w:vanish/>
        </w:rPr>
        <w:t>Start of Activity</w:t>
      </w:r>
    </w:p>
    <w:p w:rsidR="007459D2" w:rsidRDefault="00833AB7">
      <w:pPr>
        <w:spacing w:before="0" w:beforeAutospacing="0" w:after="0" w:afterAutospacing="0" w:line="240" w:lineRule="auto"/>
        <w:outlineLvl w:val="4"/>
        <w:divId w:val="733431321"/>
        <w:rPr>
          <w:rFonts w:eastAsia="Times New Roman"/>
          <w:b/>
          <w:bCs/>
          <w:sz w:val="36"/>
          <w:szCs w:val="36"/>
        </w:rPr>
      </w:pPr>
      <w:bookmarkStart w:id="22" w:name="Session1_Activity3"/>
      <w:bookmarkEnd w:id="22"/>
      <w:r>
        <w:rPr>
          <w:rFonts w:eastAsia="Times New Roman"/>
          <w:b/>
          <w:bCs/>
          <w:sz w:val="36"/>
          <w:szCs w:val="36"/>
        </w:rPr>
        <w:t>Activité 3</w:t>
      </w:r>
    </w:p>
    <w:p w:rsidR="007459D2" w:rsidRDefault="00833AB7">
      <w:pPr>
        <w:divId w:val="1751924415"/>
      </w:pPr>
      <w:r>
        <w:rPr>
          <w:vanish/>
        </w:rPr>
        <w:t>Start of Question</w:t>
      </w:r>
    </w:p>
    <w:p w:rsidR="007459D2" w:rsidRDefault="00833AB7">
      <w:pPr>
        <w:numPr>
          <w:ilvl w:val="0"/>
          <w:numId w:val="13"/>
        </w:numPr>
        <w:ind w:left="780" w:right="780"/>
        <w:divId w:val="238685124"/>
      </w:pPr>
      <w:bookmarkStart w:id="23" w:name="Session1_Question3"/>
      <w:bookmarkEnd w:id="23"/>
      <w:r>
        <w:t xml:space="preserve">The following sentences are extracts from a dialogue between a tourist asking for directions and a passer-by. The sentences are not in the correct order. Fill in the gaps with the correct form of the verb. </w:t>
      </w:r>
    </w:p>
    <w:p w:rsidR="007459D2" w:rsidRDefault="00833AB7">
      <w:pPr>
        <w:ind w:left="780" w:right="780"/>
        <w:divId w:val="238685124"/>
      </w:pPr>
      <w:r>
        <w:rPr>
          <w:rStyle w:val="Emphasis"/>
        </w:rPr>
        <w:t>Complétez avec la forme correcte du verbe ‘être’.</w:t>
      </w:r>
    </w:p>
    <w:p w:rsidR="007459D2" w:rsidRDefault="00833AB7">
      <w:pPr>
        <w:numPr>
          <w:ilvl w:val="1"/>
          <w:numId w:val="13"/>
        </w:numPr>
        <w:ind w:left="1560" w:right="1560"/>
        <w:divId w:val="238685124"/>
      </w:pPr>
      <w:r>
        <w:t>(a) Oui, je ____________ d'Avignon.</w:t>
      </w:r>
    </w:p>
    <w:p w:rsidR="007459D2" w:rsidRDefault="00833AB7">
      <w:pPr>
        <w:numPr>
          <w:ilvl w:val="1"/>
          <w:numId w:val="13"/>
        </w:numPr>
        <w:ind w:left="1560" w:right="1560"/>
        <w:divId w:val="238685124"/>
      </w:pPr>
      <w:r>
        <w:t>(b) La mairie ________ place de l'Horloge.</w:t>
      </w:r>
    </w:p>
    <w:p w:rsidR="007459D2" w:rsidRDefault="00833AB7">
      <w:pPr>
        <w:numPr>
          <w:ilvl w:val="1"/>
          <w:numId w:val="13"/>
        </w:numPr>
        <w:ind w:left="1560" w:right="1560"/>
        <w:divId w:val="238685124"/>
      </w:pPr>
      <w:r>
        <w:t>(c) C'____________ loin?</w:t>
      </w:r>
    </w:p>
    <w:p w:rsidR="007459D2" w:rsidRDefault="00833AB7">
      <w:pPr>
        <w:numPr>
          <w:ilvl w:val="1"/>
          <w:numId w:val="13"/>
        </w:numPr>
        <w:ind w:left="1560" w:right="1560"/>
        <w:divId w:val="238685124"/>
      </w:pPr>
      <w:r>
        <w:t>(d) Où ____________ la mairie, s'il vous plaît?</w:t>
      </w:r>
    </w:p>
    <w:p w:rsidR="007459D2" w:rsidRDefault="00833AB7">
      <w:pPr>
        <w:numPr>
          <w:ilvl w:val="1"/>
          <w:numId w:val="13"/>
        </w:numPr>
        <w:ind w:left="1560" w:right="1560"/>
        <w:divId w:val="238685124"/>
      </w:pPr>
      <w:r>
        <w:t>(e) Pardon madame, vous_______de la région?</w:t>
      </w:r>
    </w:p>
    <w:p w:rsidR="007459D2" w:rsidRDefault="00833AB7">
      <w:pPr>
        <w:numPr>
          <w:ilvl w:val="1"/>
          <w:numId w:val="13"/>
        </w:numPr>
        <w:ind w:left="1560" w:right="1560"/>
        <w:divId w:val="238685124"/>
      </w:pPr>
      <w:r>
        <w:t>(f) Non, regardez, nous (i) _____________ ici, rue de la République et la mairie (ii) ___________ là!</w:t>
      </w:r>
    </w:p>
    <w:p w:rsidR="007459D2" w:rsidRDefault="00833AB7">
      <w:pPr>
        <w:numPr>
          <w:ilvl w:val="0"/>
          <w:numId w:val="13"/>
        </w:numPr>
        <w:ind w:left="780" w:right="780"/>
        <w:divId w:val="238685124"/>
      </w:pPr>
      <w:r>
        <w:t>Recreate the dialogue by putting the sentences in order.</w:t>
      </w:r>
    </w:p>
    <w:p w:rsidR="007459D2" w:rsidRDefault="00833AB7">
      <w:pPr>
        <w:ind w:left="780" w:right="780"/>
        <w:divId w:val="238685124"/>
      </w:pPr>
      <w:r>
        <w:rPr>
          <w:rStyle w:val="Emphasis"/>
        </w:rPr>
        <w:t>Remettez les phrases dans l'ordre</w:t>
      </w:r>
      <w:r>
        <w:t xml:space="preserve">. </w:t>
      </w:r>
    </w:p>
    <w:p w:rsidR="007459D2" w:rsidRDefault="00833AB7">
      <w:pPr>
        <w:divId w:val="1751924415"/>
      </w:pPr>
      <w:r>
        <w:rPr>
          <w:vanish/>
        </w:rPr>
        <w:t>End of Question</w:t>
      </w:r>
    </w:p>
    <w:bookmarkStart w:id="24" w:name="View_Session1_Answer3"/>
    <w:p w:rsidR="007459D2" w:rsidRDefault="00833AB7">
      <w:pPr>
        <w:pStyle w:val="navbutton"/>
        <w:divId w:val="1751924415"/>
      </w:pPr>
      <w:r>
        <w:fldChar w:fldCharType="begin"/>
      </w:r>
      <w:r>
        <w:instrText xml:space="preserve"> HYPERLINK "" \l "Session1_Answer3" </w:instrText>
      </w:r>
      <w:r>
        <w:fldChar w:fldCharType="separate"/>
      </w:r>
      <w:r>
        <w:rPr>
          <w:rStyle w:val="Hyperlink"/>
        </w:rPr>
        <w:t>View answer - Activité 3</w:t>
      </w:r>
      <w:r>
        <w:fldChar w:fldCharType="end"/>
      </w:r>
      <w:bookmarkEnd w:id="24"/>
    </w:p>
    <w:p w:rsidR="007459D2" w:rsidRDefault="00833AB7">
      <w:pPr>
        <w:divId w:val="391462816"/>
      </w:pPr>
      <w:r>
        <w:rPr>
          <w:vanish/>
        </w:rPr>
        <w:t>End of Activity</w:t>
      </w:r>
    </w:p>
    <w:p w:rsidR="007459D2" w:rsidRDefault="00833AB7">
      <w:pPr>
        <w:pStyle w:val="Heading3"/>
        <w:divId w:val="753553886"/>
        <w:rPr>
          <w:rFonts w:eastAsia="Times New Roman"/>
        </w:rPr>
      </w:pPr>
      <w:bookmarkStart w:id="25" w:name="Session1_SubSection4"/>
      <w:bookmarkEnd w:id="25"/>
      <w:r>
        <w:rPr>
          <w:rFonts w:eastAsia="Times New Roman"/>
        </w:rPr>
        <w:t>1.1.4 Le rôle du touriste</w:t>
      </w:r>
    </w:p>
    <w:p w:rsidR="007459D2" w:rsidRDefault="00833AB7">
      <w:pPr>
        <w:divId w:val="753553886"/>
      </w:pPr>
      <w:r>
        <w:rPr>
          <w:vanish/>
        </w:rPr>
        <w:t>Start of Activity</w:t>
      </w:r>
    </w:p>
    <w:p w:rsidR="007459D2" w:rsidRDefault="00833AB7">
      <w:pPr>
        <w:spacing w:before="0" w:beforeAutospacing="0" w:after="0" w:afterAutospacing="0" w:line="240" w:lineRule="auto"/>
        <w:outlineLvl w:val="4"/>
        <w:divId w:val="11419973"/>
        <w:rPr>
          <w:rFonts w:eastAsia="Times New Roman"/>
          <w:b/>
          <w:bCs/>
          <w:sz w:val="36"/>
          <w:szCs w:val="36"/>
        </w:rPr>
      </w:pPr>
      <w:bookmarkStart w:id="26" w:name="Session1_Activity4"/>
      <w:bookmarkEnd w:id="26"/>
      <w:r>
        <w:rPr>
          <w:rFonts w:eastAsia="Times New Roman"/>
          <w:b/>
          <w:bCs/>
          <w:sz w:val="36"/>
          <w:szCs w:val="36"/>
        </w:rPr>
        <w:t>Activité 4</w:t>
      </w:r>
    </w:p>
    <w:p w:rsidR="007459D2" w:rsidRDefault="00833AB7">
      <w:pPr>
        <w:divId w:val="1933467003"/>
      </w:pPr>
      <w:r>
        <w:rPr>
          <w:vanish/>
        </w:rPr>
        <w:t>Start of Question</w:t>
      </w:r>
    </w:p>
    <w:p w:rsidR="007459D2" w:rsidRDefault="00833AB7">
      <w:pPr>
        <w:divId w:val="1912617734"/>
      </w:pPr>
      <w:bookmarkStart w:id="27" w:name="Session1_Question4"/>
      <w:bookmarkEnd w:id="27"/>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090082578"/>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8" w:name="Session1_Table2"/>
            <w:bookmarkEnd w:id="28"/>
            <w:r>
              <w:rPr>
                <w:rFonts w:ascii="Times New Roman" w:eastAsia="Times New Roman" w:hAnsi="Times New Roman" w:cs="Times New Roman"/>
                <w:b/>
                <w:bCs/>
                <w:sz w:val="24"/>
                <w:szCs w:val="24"/>
              </w:rPr>
              <w:t>Vocabulaire</w:t>
            </w:r>
          </w:p>
        </w:tc>
      </w:tr>
      <w:tr w:rsidR="007459D2">
        <w:trPr>
          <w:divId w:val="109008257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Vous êtes de la région?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Are you from round here?</w:t>
            </w:r>
          </w:p>
        </w:tc>
      </w:tr>
    </w:tbl>
    <w:p w:rsidR="007459D2" w:rsidRDefault="00833AB7">
      <w:pPr>
        <w:divId w:val="1912617734"/>
      </w:pPr>
      <w:r>
        <w:rPr>
          <w:vanish/>
        </w:rPr>
        <w:t>End of Table</w:t>
      </w:r>
    </w:p>
    <w:p w:rsidR="007459D2" w:rsidRDefault="00833AB7">
      <w:pPr>
        <w:divId w:val="1912617734"/>
      </w:pPr>
      <w:r>
        <w:t>Listen to Extract 41 and take the part of the tourist.</w:t>
      </w:r>
    </w:p>
    <w:p w:rsidR="007459D2" w:rsidRDefault="00833AB7">
      <w:pPr>
        <w:divId w:val="1912617734"/>
      </w:pPr>
      <w:r>
        <w:t>Écoutez l'extrait 41 et parlez dans les pauses.</w:t>
      </w:r>
    </w:p>
    <w:p w:rsidR="007459D2" w:rsidRDefault="00833AB7">
      <w:pPr>
        <w:divId w:val="1912617734"/>
      </w:pPr>
      <w:r>
        <w:rPr>
          <w:vanish/>
        </w:rPr>
        <w:t>Start of Media Content</w:t>
      </w:r>
    </w:p>
    <w:p w:rsidR="007459D2" w:rsidRDefault="00833AB7">
      <w:pPr>
        <w:spacing w:before="60" w:beforeAutospacing="0" w:after="60" w:afterAutospacing="0"/>
        <w:divId w:val="1694109719"/>
      </w:pPr>
      <w:bookmarkStart w:id="29" w:name="Session1_MediaContent3"/>
      <w:bookmarkEnd w:id="29"/>
      <w:r>
        <w:t>Audio content is not available in this format.</w:t>
      </w:r>
    </w:p>
    <w:p w:rsidR="007459D2" w:rsidRDefault="00833AB7">
      <w:pPr>
        <w:pStyle w:val="Caption1"/>
        <w:divId w:val="1572888596"/>
      </w:pPr>
      <w:r>
        <w:t>Audio 3</w:t>
      </w:r>
    </w:p>
    <w:p w:rsidR="007459D2" w:rsidRDefault="00833AB7">
      <w:pPr>
        <w:divId w:val="1912617734"/>
      </w:pPr>
      <w:r>
        <w:rPr>
          <w:vanish/>
        </w:rPr>
        <w:t>End of Media Content</w:t>
      </w:r>
    </w:p>
    <w:p w:rsidR="007459D2" w:rsidRDefault="00833AB7">
      <w:pPr>
        <w:divId w:val="1933467003"/>
      </w:pPr>
      <w:r>
        <w:rPr>
          <w:vanish/>
        </w:rPr>
        <w:t>End of Question</w:t>
      </w:r>
    </w:p>
    <w:bookmarkStart w:id="30" w:name="View_Session1_Answer4"/>
    <w:p w:rsidR="007459D2" w:rsidRDefault="00833AB7">
      <w:pPr>
        <w:pStyle w:val="navbutton"/>
        <w:divId w:val="1933467003"/>
      </w:pPr>
      <w:r>
        <w:fldChar w:fldCharType="begin"/>
      </w:r>
      <w:r>
        <w:instrText xml:space="preserve"> HYPERLINK "" \l "Session1_Answer4" </w:instrText>
      </w:r>
      <w:r>
        <w:fldChar w:fldCharType="separate"/>
      </w:r>
      <w:r>
        <w:rPr>
          <w:rStyle w:val="Hyperlink"/>
        </w:rPr>
        <w:t>View answer - Activité 4</w:t>
      </w:r>
      <w:r>
        <w:fldChar w:fldCharType="end"/>
      </w:r>
      <w:bookmarkEnd w:id="30"/>
    </w:p>
    <w:p w:rsidR="007459D2" w:rsidRDefault="00833AB7">
      <w:pPr>
        <w:divId w:val="753553886"/>
      </w:pPr>
      <w:r>
        <w:rPr>
          <w:vanish/>
        </w:rPr>
        <w:t>End of Activity</w:t>
      </w:r>
    </w:p>
    <w:p w:rsidR="007459D2" w:rsidRDefault="00833AB7">
      <w:pPr>
        <w:divId w:val="753553886"/>
      </w:pPr>
      <w:r>
        <w:rPr>
          <w:vanish/>
        </w:rPr>
        <w:t>Start of Box</w:t>
      </w:r>
    </w:p>
    <w:p w:rsidR="007459D2" w:rsidRDefault="00833AB7">
      <w:pPr>
        <w:spacing w:before="0" w:beforeAutospacing="0" w:after="0" w:afterAutospacing="0" w:line="240" w:lineRule="auto"/>
        <w:outlineLvl w:val="4"/>
        <w:divId w:val="278879714"/>
        <w:rPr>
          <w:rFonts w:eastAsia="Times New Roman"/>
          <w:b/>
          <w:bCs/>
          <w:sz w:val="36"/>
          <w:szCs w:val="36"/>
        </w:rPr>
      </w:pPr>
      <w:bookmarkStart w:id="31" w:name="Session1_Box2"/>
      <w:bookmarkEnd w:id="31"/>
      <w:r>
        <w:rPr>
          <w:rFonts w:eastAsia="Times New Roman"/>
          <w:b/>
          <w:bCs/>
          <w:sz w:val="36"/>
          <w:szCs w:val="36"/>
        </w:rPr>
        <w:t>Learning verbs</w:t>
      </w:r>
    </w:p>
    <w:p w:rsidR="007459D2" w:rsidRDefault="00833AB7">
      <w:pPr>
        <w:divId w:val="1070345720"/>
      </w:pPr>
      <w:r>
        <w:t>Grammar books and dictionaries give the conjugation of different verbs, that is, all forms of the verb (</w:t>
      </w:r>
      <w:r>
        <w:rPr>
          <w:rStyle w:val="Emphasis"/>
        </w:rPr>
        <w:t>je, tu, il, elle, on, nous, vous, ils, elles)</w:t>
      </w:r>
      <w:r>
        <w:t xml:space="preserve"> in different tenses. You will come across some of the essential verb forms as you progress through the course. </w:t>
      </w:r>
    </w:p>
    <w:p w:rsidR="007459D2" w:rsidRDefault="00833AB7">
      <w:pPr>
        <w:divId w:val="1070345720"/>
      </w:pPr>
      <w:r>
        <w:t xml:space="preserve">You may like to learn verb tables by heart. However you may find a more effective way of remembering verb forms is to create short sentences. For instance, instead of learning that </w:t>
      </w:r>
      <w:r>
        <w:rPr>
          <w:rStyle w:val="Emphasis"/>
        </w:rPr>
        <w:t>je suis</w:t>
      </w:r>
      <w:r>
        <w:t xml:space="preserve"> means ‘I am’, remember a phrase to express your nationality: </w:t>
      </w:r>
      <w:r>
        <w:rPr>
          <w:rStyle w:val="Emphasis"/>
        </w:rPr>
        <w:t xml:space="preserve">je </w:t>
      </w:r>
      <w:r>
        <w:rPr>
          <w:rStyle w:val="Strong"/>
          <w:i/>
          <w:iCs/>
        </w:rPr>
        <w:t>suis</w:t>
      </w:r>
      <w:r>
        <w:rPr>
          <w:rStyle w:val="Emphasis"/>
        </w:rPr>
        <w:t xml:space="preserve"> anglais(e) (English) / écossais(e)</w:t>
      </w:r>
      <w:r>
        <w:t xml:space="preserve"> (Scottish) / </w:t>
      </w:r>
      <w:r>
        <w:rPr>
          <w:rStyle w:val="Emphasis"/>
        </w:rPr>
        <w:t>gallois(e)</w:t>
      </w:r>
      <w:r>
        <w:t xml:space="preserve"> (Welsh</w:t>
      </w:r>
      <w:r>
        <w:rPr>
          <w:rStyle w:val="Emphasis"/>
        </w:rPr>
        <w:t>) / irlandais(e)</w:t>
      </w:r>
      <w:r>
        <w:t xml:space="preserve"> (Irish). </w:t>
      </w:r>
    </w:p>
    <w:p w:rsidR="007459D2" w:rsidRDefault="00833AB7">
      <w:pPr>
        <w:divId w:val="753553886"/>
      </w:pPr>
      <w:r>
        <w:rPr>
          <w:vanish/>
        </w:rPr>
        <w:t>End of Box</w:t>
      </w:r>
    </w:p>
    <w:p w:rsidR="007459D2" w:rsidRDefault="00833AB7">
      <w:pPr>
        <w:divId w:val="753553886"/>
      </w:pPr>
      <w:r>
        <w:rPr>
          <w:vanish/>
        </w:rPr>
        <w:t>Start of Box</w:t>
      </w:r>
    </w:p>
    <w:p w:rsidR="007459D2" w:rsidRDefault="00833AB7">
      <w:pPr>
        <w:spacing w:before="0" w:beforeAutospacing="0" w:after="0" w:afterAutospacing="0" w:line="240" w:lineRule="auto"/>
        <w:outlineLvl w:val="4"/>
        <w:divId w:val="273633820"/>
        <w:rPr>
          <w:rFonts w:eastAsia="Times New Roman"/>
          <w:b/>
          <w:bCs/>
          <w:sz w:val="36"/>
          <w:szCs w:val="36"/>
        </w:rPr>
      </w:pPr>
      <w:bookmarkStart w:id="32" w:name="Session1_Box3"/>
      <w:bookmarkEnd w:id="32"/>
      <w:r>
        <w:rPr>
          <w:rFonts w:eastAsia="Times New Roman"/>
          <w:b/>
          <w:bCs/>
          <w:sz w:val="36"/>
          <w:szCs w:val="36"/>
        </w:rPr>
        <w:t>Making liaisons</w:t>
      </w:r>
    </w:p>
    <w:p w:rsidR="007459D2" w:rsidRDefault="00833AB7">
      <w:pPr>
        <w:divId w:val="255747864"/>
      </w:pPr>
      <w:r>
        <w:t xml:space="preserve">When a word starts with a vowel, a link is sometimes made with the consonant of the preceding word, for example, </w:t>
      </w:r>
      <w:r>
        <w:rPr>
          <w:rStyle w:val="Emphasis"/>
        </w:rPr>
        <w:t>o</w:t>
      </w:r>
      <w:r>
        <w:rPr>
          <w:rStyle w:val="underline1"/>
          <w:rFonts w:ascii="inherit" w:hAnsi="inherit"/>
          <w:i/>
          <w:iCs/>
        </w:rPr>
        <w:t>n e</w:t>
      </w:r>
      <w:r>
        <w:rPr>
          <w:rStyle w:val="Emphasis"/>
        </w:rPr>
        <w:t>st</w:t>
      </w:r>
      <w:r>
        <w:t>. This is called a liaison. You heard some examples in Extract 39 (</w:t>
      </w:r>
      <w:r>
        <w:rPr>
          <w:rStyle w:val="Emphasis"/>
        </w:rPr>
        <w:t>o</w:t>
      </w:r>
      <w:r>
        <w:rPr>
          <w:rStyle w:val="underline1"/>
          <w:rFonts w:ascii="inherit" w:hAnsi="inherit"/>
          <w:i/>
          <w:iCs/>
        </w:rPr>
        <w:t>n e</w:t>
      </w:r>
      <w:r>
        <w:rPr>
          <w:rStyle w:val="Emphasis"/>
        </w:rPr>
        <w:t>st ici</w:t>
      </w:r>
      <w:r>
        <w:t>) and in Extract 41 (</w:t>
      </w:r>
      <w:r>
        <w:rPr>
          <w:rStyle w:val="Emphasis"/>
        </w:rPr>
        <w:t>vou</w:t>
      </w:r>
      <w:r>
        <w:rPr>
          <w:rStyle w:val="underline1"/>
          <w:rFonts w:ascii="inherit" w:hAnsi="inherit"/>
          <w:i/>
          <w:iCs/>
        </w:rPr>
        <w:t>s ê</w:t>
      </w:r>
      <w:r>
        <w:rPr>
          <w:rStyle w:val="Emphasis"/>
        </w:rPr>
        <w:t>tes de la région?)</w:t>
      </w:r>
      <w:r>
        <w:t xml:space="preserve">. You will hear more examples in Extract 42. </w:t>
      </w:r>
    </w:p>
    <w:p w:rsidR="007459D2" w:rsidRDefault="00833AB7">
      <w:pPr>
        <w:divId w:val="255747864"/>
      </w:pPr>
      <w:r>
        <w:t>It is useful to indicate where a liaison occurs when jotting down new phrases.</w:t>
      </w:r>
    </w:p>
    <w:p w:rsidR="007459D2" w:rsidRDefault="00833AB7">
      <w:pPr>
        <w:divId w:val="753553886"/>
      </w:pPr>
      <w:r>
        <w:rPr>
          <w:vanish/>
        </w:rPr>
        <w:t>End of Box</w:t>
      </w:r>
    </w:p>
    <w:p w:rsidR="007459D2" w:rsidRDefault="00833AB7">
      <w:pPr>
        <w:divId w:val="753553886"/>
      </w:pPr>
      <w:r>
        <w:rPr>
          <w:vanish/>
        </w:rPr>
        <w:t>Start of Activity</w:t>
      </w:r>
    </w:p>
    <w:p w:rsidR="007459D2" w:rsidRDefault="00833AB7">
      <w:pPr>
        <w:spacing w:before="0" w:beforeAutospacing="0" w:after="0" w:afterAutospacing="0" w:line="240" w:lineRule="auto"/>
        <w:outlineLvl w:val="4"/>
        <w:divId w:val="438643373"/>
        <w:rPr>
          <w:rFonts w:eastAsia="Times New Roman"/>
          <w:b/>
          <w:bCs/>
          <w:sz w:val="36"/>
          <w:szCs w:val="36"/>
        </w:rPr>
      </w:pPr>
      <w:bookmarkStart w:id="33" w:name="Session1_Activity5"/>
      <w:bookmarkEnd w:id="33"/>
      <w:r>
        <w:rPr>
          <w:rFonts w:eastAsia="Times New Roman"/>
          <w:b/>
          <w:bCs/>
          <w:sz w:val="36"/>
          <w:szCs w:val="36"/>
        </w:rPr>
        <w:t>Activité 5</w:t>
      </w:r>
    </w:p>
    <w:p w:rsidR="007459D2" w:rsidRDefault="00833AB7">
      <w:pPr>
        <w:divId w:val="2093887216"/>
      </w:pPr>
      <w:r>
        <w:rPr>
          <w:vanish/>
        </w:rPr>
        <w:t>Start of Question</w:t>
      </w:r>
    </w:p>
    <w:p w:rsidR="007459D2" w:rsidRDefault="00833AB7">
      <w:pPr>
        <w:divId w:val="831993433"/>
      </w:pPr>
      <w:bookmarkStart w:id="34" w:name="Session1_Question5"/>
      <w:bookmarkEnd w:id="34"/>
      <w:r>
        <w:t>Écoutez l'extrait 42 et notez les liaisons, et puis écoutez encore et répétez</w:t>
      </w:r>
    </w:p>
    <w:p w:rsidR="007459D2" w:rsidRDefault="00833AB7">
      <w:pPr>
        <w:divId w:val="831993433"/>
      </w:pPr>
      <w:r>
        <w:rPr>
          <w:vanish/>
        </w:rPr>
        <w:t>Start of Media Content</w:t>
      </w:r>
    </w:p>
    <w:p w:rsidR="007459D2" w:rsidRDefault="00833AB7">
      <w:pPr>
        <w:spacing w:before="60" w:beforeAutospacing="0" w:after="60" w:afterAutospacing="0"/>
        <w:divId w:val="1085877479"/>
      </w:pPr>
      <w:bookmarkStart w:id="35" w:name="Session1_MediaContent4"/>
      <w:bookmarkEnd w:id="35"/>
      <w:r>
        <w:t>Audio content is not available in this format.</w:t>
      </w:r>
    </w:p>
    <w:p w:rsidR="007459D2" w:rsidRDefault="00833AB7">
      <w:pPr>
        <w:pStyle w:val="Caption1"/>
        <w:divId w:val="964001331"/>
      </w:pPr>
      <w:r>
        <w:t>Audio 4</w:t>
      </w:r>
    </w:p>
    <w:p w:rsidR="007459D2" w:rsidRDefault="00833AB7">
      <w:pPr>
        <w:divId w:val="831993433"/>
      </w:pPr>
      <w:r>
        <w:rPr>
          <w:vanish/>
        </w:rPr>
        <w:t>End of Media Content</w:t>
      </w:r>
    </w:p>
    <w:p w:rsidR="007459D2" w:rsidRDefault="00833AB7">
      <w:pPr>
        <w:numPr>
          <w:ilvl w:val="0"/>
          <w:numId w:val="14"/>
        </w:numPr>
        <w:ind w:left="780" w:right="780"/>
        <w:divId w:val="831993433"/>
      </w:pPr>
      <w:r>
        <w:t>Listen to Extract 42 and note the liaisons that you hear.</w:t>
      </w:r>
    </w:p>
    <w:p w:rsidR="007459D2" w:rsidRDefault="00833AB7">
      <w:pPr>
        <w:numPr>
          <w:ilvl w:val="1"/>
          <w:numId w:val="14"/>
        </w:numPr>
        <w:ind w:left="1560" w:right="1560"/>
        <w:divId w:val="831993433"/>
      </w:pPr>
      <w:r>
        <w:t>On est arrivés!</w:t>
      </w:r>
    </w:p>
    <w:p w:rsidR="007459D2" w:rsidRDefault="00833AB7">
      <w:pPr>
        <w:numPr>
          <w:ilvl w:val="1"/>
          <w:numId w:val="14"/>
        </w:numPr>
        <w:ind w:left="1560" w:right="1560"/>
        <w:divId w:val="831993433"/>
      </w:pPr>
      <w:r>
        <w:t>Vous êtes de la région?</w:t>
      </w:r>
    </w:p>
    <w:p w:rsidR="007459D2" w:rsidRDefault="00833AB7">
      <w:pPr>
        <w:numPr>
          <w:ilvl w:val="1"/>
          <w:numId w:val="14"/>
        </w:numPr>
        <w:ind w:left="1560" w:right="1560"/>
        <w:divId w:val="831993433"/>
      </w:pPr>
      <w:r>
        <w:t>Vous êtes ici!</w:t>
      </w:r>
    </w:p>
    <w:p w:rsidR="007459D2" w:rsidRDefault="00833AB7">
      <w:pPr>
        <w:numPr>
          <w:ilvl w:val="1"/>
          <w:numId w:val="14"/>
        </w:numPr>
        <w:ind w:left="1560" w:right="1560"/>
        <w:divId w:val="831993433"/>
      </w:pPr>
      <w:r>
        <w:t>Vous vous appelez John?</w:t>
      </w:r>
    </w:p>
    <w:p w:rsidR="007459D2" w:rsidRDefault="00833AB7">
      <w:pPr>
        <w:numPr>
          <w:ilvl w:val="0"/>
          <w:numId w:val="14"/>
        </w:numPr>
        <w:ind w:left="780" w:right="780"/>
        <w:divId w:val="831993433"/>
      </w:pPr>
      <w:r>
        <w:t>Listen to the extract again and repeat in the pauses.</w:t>
      </w:r>
    </w:p>
    <w:p w:rsidR="007459D2" w:rsidRDefault="00833AB7">
      <w:pPr>
        <w:ind w:left="780" w:right="780"/>
        <w:divId w:val="831993433"/>
      </w:pPr>
      <w:r>
        <w:rPr>
          <w:rStyle w:val="Emphasis"/>
        </w:rPr>
        <w:t>Écoutez et répétez</w:t>
      </w:r>
      <w:r>
        <w:t xml:space="preserve">. </w:t>
      </w:r>
    </w:p>
    <w:p w:rsidR="007459D2" w:rsidRDefault="00833AB7">
      <w:pPr>
        <w:divId w:val="2093887216"/>
      </w:pPr>
      <w:r>
        <w:rPr>
          <w:vanish/>
        </w:rPr>
        <w:t>End of Question</w:t>
      </w:r>
    </w:p>
    <w:bookmarkStart w:id="36" w:name="View_Session1_Answer5"/>
    <w:p w:rsidR="007459D2" w:rsidRDefault="00833AB7">
      <w:pPr>
        <w:pStyle w:val="navbutton"/>
        <w:divId w:val="2093887216"/>
      </w:pPr>
      <w:r>
        <w:fldChar w:fldCharType="begin"/>
      </w:r>
      <w:r>
        <w:instrText xml:space="preserve"> HYPERLINK "" \l "Session1_Answer5" </w:instrText>
      </w:r>
      <w:r>
        <w:fldChar w:fldCharType="separate"/>
      </w:r>
      <w:r>
        <w:rPr>
          <w:rStyle w:val="Hyperlink"/>
        </w:rPr>
        <w:t>View answer - Activité 5</w:t>
      </w:r>
      <w:r>
        <w:fldChar w:fldCharType="end"/>
      </w:r>
      <w:bookmarkEnd w:id="36"/>
    </w:p>
    <w:p w:rsidR="007459D2" w:rsidRDefault="00833AB7">
      <w:pPr>
        <w:divId w:val="753553886"/>
      </w:pPr>
      <w:r>
        <w:rPr>
          <w:vanish/>
        </w:rPr>
        <w:t>End of Activity</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173150351"/>
        <w:rPr>
          <w:rFonts w:eastAsia="Times New Roman"/>
        </w:rPr>
      </w:pPr>
      <w:bookmarkStart w:id="37" w:name="Session2"/>
      <w:bookmarkEnd w:id="37"/>
      <w:r>
        <w:rPr>
          <w:rFonts w:eastAsia="Times New Roman"/>
        </w:rPr>
        <w:t>Session 2</w:t>
      </w:r>
    </w:p>
    <w:p w:rsidR="007459D2" w:rsidRDefault="00833AB7">
      <w:pPr>
        <w:pStyle w:val="Heading2"/>
        <w:divId w:val="1080251662"/>
        <w:rPr>
          <w:rFonts w:eastAsia="Times New Roman"/>
        </w:rPr>
      </w:pPr>
      <w:bookmarkStart w:id="38" w:name="Session2_Section1"/>
      <w:bookmarkEnd w:id="38"/>
      <w:r>
        <w:rPr>
          <w:rFonts w:eastAsia="Times New Roman"/>
        </w:rPr>
        <w:t>2.1 Une chambre d'hôtel</w:t>
      </w:r>
    </w:p>
    <w:p w:rsidR="007459D2" w:rsidRDefault="00833AB7">
      <w:pPr>
        <w:divId w:val="1080251662"/>
      </w:pPr>
      <w:r>
        <w:t>In this session, you go to the tourist information office to book a hotel room.</w:t>
      </w:r>
    </w:p>
    <w:p w:rsidR="007459D2" w:rsidRDefault="00833AB7">
      <w:pPr>
        <w:divId w:val="1080251662"/>
      </w:pPr>
      <w:r>
        <w:rPr>
          <w:rStyle w:val="Strong"/>
        </w:rPr>
        <w:t>Key Learning Points</w:t>
      </w:r>
    </w:p>
    <w:p w:rsidR="007459D2" w:rsidRDefault="00833AB7">
      <w:pPr>
        <w:numPr>
          <w:ilvl w:val="0"/>
          <w:numId w:val="15"/>
        </w:numPr>
        <w:ind w:left="780" w:right="780"/>
        <w:divId w:val="1080251662"/>
      </w:pPr>
      <w:r>
        <w:t>Asking about accommodation</w:t>
      </w:r>
    </w:p>
    <w:p w:rsidR="007459D2" w:rsidRDefault="00833AB7">
      <w:pPr>
        <w:numPr>
          <w:ilvl w:val="0"/>
          <w:numId w:val="15"/>
        </w:numPr>
        <w:ind w:left="780" w:right="780"/>
        <w:divId w:val="1080251662"/>
      </w:pPr>
      <w:r>
        <w:t>Booking a hotel room</w:t>
      </w:r>
    </w:p>
    <w:p w:rsidR="007459D2" w:rsidRDefault="00833AB7">
      <w:pPr>
        <w:numPr>
          <w:ilvl w:val="0"/>
          <w:numId w:val="15"/>
        </w:numPr>
        <w:ind w:left="780" w:right="780"/>
        <w:divId w:val="1080251662"/>
      </w:pPr>
      <w:r>
        <w:t xml:space="preserve">Using </w:t>
      </w:r>
      <w:r>
        <w:rPr>
          <w:rStyle w:val="Emphasis"/>
        </w:rPr>
        <w:t>ll y a…</w:t>
      </w:r>
    </w:p>
    <w:p w:rsidR="007459D2" w:rsidRDefault="00833AB7">
      <w:pPr>
        <w:divId w:val="1080251662"/>
      </w:pPr>
      <w:r>
        <w:rPr>
          <w:noProof/>
        </w:rPr>
        <w:drawing>
          <wp:inline distT="0" distB="0" distL="0" distR="0" wp14:anchorId="5A55D496" wp14:editId="29C955C9">
            <wp:extent cx="2844800" cy="4660900"/>
            <wp:effectExtent l="0" t="0" r="0" b="6350"/>
            <wp:docPr id="6" name="Picture 6" descr="D:\AaaF\OUT\httpswwwopeneduopenlearnocw_cmid3832_2021-04-26_17-16-37_al22273\word\assets\_ff9edcc45b46df5d79398e7ad4cba978837f5bd5_l192_1_i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3832_2021-04-26_17-16-37_al22273\word\assets\_ff9edcc45b46df5d79398e7ad4cba978837f5bd5_l192_1_i005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4660900"/>
                    </a:xfrm>
                    <a:prstGeom prst="rect">
                      <a:avLst/>
                    </a:prstGeom>
                    <a:noFill/>
                    <a:ln>
                      <a:noFill/>
                    </a:ln>
                  </pic:spPr>
                </pic:pic>
              </a:graphicData>
            </a:graphic>
          </wp:inline>
        </w:drawing>
      </w:r>
    </w:p>
    <w:p w:rsidR="007459D2" w:rsidRDefault="00833AB7">
      <w:pPr>
        <w:divId w:val="1080251662"/>
      </w:pPr>
      <w:r>
        <w:rPr>
          <w:vanish/>
        </w:rPr>
        <w:t>Start of Activity</w:t>
      </w:r>
    </w:p>
    <w:p w:rsidR="007459D2" w:rsidRDefault="00833AB7">
      <w:pPr>
        <w:spacing w:before="0" w:beforeAutospacing="0" w:after="0" w:afterAutospacing="0" w:line="240" w:lineRule="auto"/>
        <w:outlineLvl w:val="3"/>
        <w:divId w:val="1899509556"/>
        <w:rPr>
          <w:rFonts w:eastAsia="Times New Roman"/>
          <w:b/>
          <w:bCs/>
          <w:sz w:val="36"/>
          <w:szCs w:val="36"/>
        </w:rPr>
      </w:pPr>
      <w:bookmarkStart w:id="39" w:name="Session2_Activity1"/>
      <w:bookmarkEnd w:id="39"/>
      <w:r>
        <w:rPr>
          <w:rFonts w:eastAsia="Times New Roman"/>
          <w:b/>
          <w:bCs/>
          <w:sz w:val="36"/>
          <w:szCs w:val="36"/>
        </w:rPr>
        <w:t>Activité 6</w:t>
      </w:r>
    </w:p>
    <w:p w:rsidR="007459D2" w:rsidRDefault="00833AB7">
      <w:pPr>
        <w:divId w:val="2081705527"/>
      </w:pPr>
      <w:r>
        <w:rPr>
          <w:vanish/>
        </w:rPr>
        <w:t>Start of Question</w:t>
      </w:r>
    </w:p>
    <w:p w:rsidR="007459D2" w:rsidRDefault="00833AB7">
      <w:pPr>
        <w:divId w:val="628903948"/>
      </w:pPr>
      <w:bookmarkStart w:id="40" w:name="Session2_Question1"/>
      <w:bookmarkEnd w:id="40"/>
      <w:r>
        <w:t>Look at the hotel tariff below. Give the English equivalents for the following words.</w:t>
      </w:r>
    </w:p>
    <w:p w:rsidR="007459D2" w:rsidRDefault="00833AB7">
      <w:pPr>
        <w:divId w:val="628903948"/>
      </w:pPr>
      <w:r>
        <w:rPr>
          <w:rStyle w:val="Emphasis"/>
        </w:rPr>
        <w:t>Que signifient les mots suivants?</w:t>
      </w:r>
    </w:p>
    <w:p w:rsidR="007459D2" w:rsidRDefault="00833AB7">
      <w:pPr>
        <w:numPr>
          <w:ilvl w:val="0"/>
          <w:numId w:val="16"/>
        </w:numPr>
        <w:ind w:left="780" w:right="780"/>
        <w:divId w:val="628903948"/>
      </w:pPr>
      <w:r>
        <w:t>douche</w:t>
      </w:r>
    </w:p>
    <w:p w:rsidR="007459D2" w:rsidRDefault="00833AB7">
      <w:pPr>
        <w:numPr>
          <w:ilvl w:val="0"/>
          <w:numId w:val="16"/>
        </w:numPr>
        <w:ind w:left="780" w:right="780"/>
        <w:divId w:val="628903948"/>
      </w:pPr>
      <w:r>
        <w:t>salle de bains</w:t>
      </w:r>
    </w:p>
    <w:p w:rsidR="007459D2" w:rsidRDefault="00833AB7">
      <w:pPr>
        <w:numPr>
          <w:ilvl w:val="0"/>
          <w:numId w:val="16"/>
        </w:numPr>
        <w:ind w:left="780" w:right="780"/>
        <w:divId w:val="628903948"/>
      </w:pPr>
      <w:r>
        <w:t>familiale</w:t>
      </w:r>
    </w:p>
    <w:p w:rsidR="007459D2" w:rsidRDefault="00833AB7">
      <w:pPr>
        <w:divId w:val="628903948"/>
      </w:pPr>
      <w:r>
        <w:rPr>
          <w:vanish/>
        </w:rPr>
        <w:t>Start of Figure</w:t>
      </w:r>
    </w:p>
    <w:p w:rsidR="007459D2" w:rsidRDefault="00833AB7">
      <w:pPr>
        <w:spacing w:before="0" w:beforeAutospacing="0" w:after="0" w:afterAutospacing="0" w:line="240" w:lineRule="auto"/>
        <w:divId w:val="1913735855"/>
        <w:rPr>
          <w:rFonts w:ascii="Times New Roman" w:eastAsia="Times New Roman" w:hAnsi="Times New Roman" w:cs="Times New Roman"/>
          <w:sz w:val="24"/>
          <w:szCs w:val="24"/>
        </w:rPr>
      </w:pPr>
      <w:bookmarkStart w:id="41" w:name="Session2_Figure1"/>
      <w:bookmarkEnd w:id="41"/>
      <w:r>
        <w:rPr>
          <w:rFonts w:ascii="Times New Roman" w:eastAsia="Times New Roman" w:hAnsi="Times New Roman" w:cs="Times New Roman"/>
          <w:noProof/>
          <w:sz w:val="24"/>
          <w:szCs w:val="24"/>
        </w:rPr>
        <w:drawing>
          <wp:inline distT="0" distB="0" distL="0" distR="0" wp14:anchorId="2BECCAF3" wp14:editId="36329855">
            <wp:extent cx="5278120" cy="3193939"/>
            <wp:effectExtent l="0" t="0" r="0" b="6985"/>
            <wp:docPr id="7" name="Picture 7" descr="D:\AaaF\OUT\httpswwwopeneduopenlearnocw_cmid3832_2021-04-26_17-16-37_al22273\word\assets\_ba3b8aee36c8027cf8d7e5acdf0553412ac292cc_l192_1_i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3832_2021-04-26_17-16-37_al22273\word\assets\_ba3b8aee36c8027cf8d7e5acdf0553412ac292cc_l192_1_i006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193939"/>
                    </a:xfrm>
                    <a:prstGeom prst="rect">
                      <a:avLst/>
                    </a:prstGeom>
                    <a:noFill/>
                    <a:ln>
                      <a:noFill/>
                    </a:ln>
                  </pic:spPr>
                </pic:pic>
              </a:graphicData>
            </a:graphic>
          </wp:inline>
        </w:drawing>
      </w:r>
    </w:p>
    <w:p w:rsidR="007459D2" w:rsidRDefault="00833AB7">
      <w:pPr>
        <w:divId w:val="628903948"/>
      </w:pPr>
      <w:r>
        <w:rPr>
          <w:vanish/>
        </w:rPr>
        <w:t>End of Figure</w:t>
      </w:r>
    </w:p>
    <w:p w:rsidR="007459D2" w:rsidRDefault="00833AB7">
      <w:pPr>
        <w:divId w:val="2081705527"/>
      </w:pPr>
      <w:r>
        <w:rPr>
          <w:vanish/>
        </w:rPr>
        <w:t>End of Question</w:t>
      </w:r>
    </w:p>
    <w:bookmarkStart w:id="42" w:name="View_Session2_Answer1"/>
    <w:p w:rsidR="007459D2" w:rsidRDefault="00833AB7">
      <w:pPr>
        <w:pStyle w:val="navbutton"/>
        <w:divId w:val="2081705527"/>
      </w:pPr>
      <w:r>
        <w:fldChar w:fldCharType="begin"/>
      </w:r>
      <w:r>
        <w:instrText xml:space="preserve"> HYPERLINK "" \l "Session2_Answer1" </w:instrText>
      </w:r>
      <w:r>
        <w:fldChar w:fldCharType="separate"/>
      </w:r>
      <w:r>
        <w:rPr>
          <w:rStyle w:val="Hyperlink"/>
        </w:rPr>
        <w:t>View answer - Activité 6</w:t>
      </w:r>
      <w:r>
        <w:fldChar w:fldCharType="end"/>
      </w:r>
      <w:bookmarkEnd w:id="42"/>
    </w:p>
    <w:p w:rsidR="007459D2" w:rsidRDefault="00833AB7">
      <w:pPr>
        <w:divId w:val="1080251662"/>
      </w:pPr>
      <w:r>
        <w:rPr>
          <w:vanish/>
        </w:rPr>
        <w:t>End of Activity</w:t>
      </w:r>
    </w:p>
    <w:p w:rsidR="007459D2" w:rsidRDefault="00833AB7">
      <w:pPr>
        <w:divId w:val="1080251662"/>
      </w:pPr>
      <w:r>
        <w:rPr>
          <w:vanish/>
        </w:rPr>
        <w:t>Start of Activity</w:t>
      </w:r>
    </w:p>
    <w:p w:rsidR="007459D2" w:rsidRDefault="00833AB7">
      <w:pPr>
        <w:spacing w:before="0" w:beforeAutospacing="0" w:after="0" w:afterAutospacing="0" w:line="240" w:lineRule="auto"/>
        <w:outlineLvl w:val="3"/>
        <w:divId w:val="1856461239"/>
        <w:rPr>
          <w:rFonts w:eastAsia="Times New Roman"/>
          <w:b/>
          <w:bCs/>
          <w:sz w:val="36"/>
          <w:szCs w:val="36"/>
        </w:rPr>
      </w:pPr>
      <w:bookmarkStart w:id="43" w:name="Session2_Activity2"/>
      <w:bookmarkEnd w:id="43"/>
      <w:r>
        <w:rPr>
          <w:rFonts w:eastAsia="Times New Roman"/>
          <w:b/>
          <w:bCs/>
          <w:sz w:val="36"/>
          <w:szCs w:val="36"/>
        </w:rPr>
        <w:t>Activité 7</w:t>
      </w:r>
    </w:p>
    <w:p w:rsidR="007459D2" w:rsidRDefault="00833AB7">
      <w:pPr>
        <w:divId w:val="1191215055"/>
      </w:pPr>
      <w:r>
        <w:rPr>
          <w:vanish/>
        </w:rPr>
        <w:t>Start of Question</w:t>
      </w:r>
    </w:p>
    <w:p w:rsidR="007459D2" w:rsidRDefault="00833AB7">
      <w:pPr>
        <w:divId w:val="736128883"/>
      </w:pPr>
      <w:bookmarkStart w:id="44" w:name="Session2_Question2"/>
      <w:bookmarkEnd w:id="44"/>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955284794"/>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45" w:name="Session2_Table1"/>
            <w:bookmarkEnd w:id="45"/>
            <w:r>
              <w:rPr>
                <w:rFonts w:ascii="Times New Roman" w:eastAsia="Times New Roman" w:hAnsi="Times New Roman" w:cs="Times New Roman"/>
                <w:b/>
                <w:bCs/>
                <w:sz w:val="24"/>
                <w:szCs w:val="24"/>
              </w:rPr>
              <w:t>Vocabulaire</w:t>
            </w:r>
          </w:p>
        </w:tc>
      </w:tr>
      <w:tr w:rsidR="007459D2">
        <w:trPr>
          <w:divId w:val="95528479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Pour combien de nuits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 how many nights?</w:t>
            </w:r>
          </w:p>
        </w:tc>
      </w:tr>
      <w:tr w:rsidR="007459D2">
        <w:trPr>
          <w:divId w:val="95528479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assez confortable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quite comfortable</w:t>
            </w:r>
          </w:p>
        </w:tc>
      </w:tr>
      <w:tr w:rsidR="007459D2">
        <w:trPr>
          <w:divId w:val="95528479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 trop cher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not too expensive</w:t>
            </w:r>
          </w:p>
        </w:tc>
      </w:tr>
      <w:tr w:rsidR="007459D2">
        <w:trPr>
          <w:divId w:val="95528479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 vais téléphoner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l'll ring</w:t>
            </w:r>
          </w:p>
        </w:tc>
      </w:tr>
      <w:tr w:rsidR="007459D2">
        <w:trPr>
          <w:divId w:val="95528479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 vais vous montrer sur la carte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l'll show you on the map</w:t>
            </w:r>
          </w:p>
        </w:tc>
      </w:tr>
    </w:tbl>
    <w:p w:rsidR="007459D2" w:rsidRDefault="00833AB7">
      <w:pPr>
        <w:divId w:val="736128883"/>
      </w:pPr>
      <w:r>
        <w:rPr>
          <w:vanish/>
        </w:rPr>
        <w:t>End of Table</w:t>
      </w:r>
    </w:p>
    <w:p w:rsidR="007459D2" w:rsidRDefault="00833AB7">
      <w:pPr>
        <w:divId w:val="736128883"/>
      </w:pPr>
      <w:r>
        <w:t xml:space="preserve">As you are waiting in the tourist information office you overhear a conversation between the woman on the desk and a tourist. Listen to Extract 43 then note down the details that would appear on the form below. (Don't click on 'View transcript' until you have attempted the activity.) </w:t>
      </w:r>
    </w:p>
    <w:p w:rsidR="007459D2" w:rsidRDefault="00833AB7">
      <w:pPr>
        <w:divId w:val="736128883"/>
      </w:pPr>
      <w:r>
        <w:t>Écoutez l'extrait 43 et complétez la fiche.</w:t>
      </w:r>
    </w:p>
    <w:p w:rsidR="007459D2" w:rsidRDefault="00833AB7">
      <w:pPr>
        <w:divId w:val="736128883"/>
      </w:pPr>
      <w:r>
        <w:rPr>
          <w:vanish/>
        </w:rPr>
        <w:t>Start of Media Content</w:t>
      </w:r>
    </w:p>
    <w:p w:rsidR="007459D2" w:rsidRDefault="00833AB7">
      <w:pPr>
        <w:spacing w:before="60" w:beforeAutospacing="0" w:after="60" w:afterAutospacing="0"/>
        <w:divId w:val="1333724589"/>
      </w:pPr>
      <w:bookmarkStart w:id="46" w:name="Session2_MediaContent1"/>
      <w:bookmarkEnd w:id="46"/>
      <w:r>
        <w:t>Audio content is not available in this format.</w:t>
      </w:r>
    </w:p>
    <w:p w:rsidR="007459D2" w:rsidRDefault="00833AB7">
      <w:pPr>
        <w:pStyle w:val="Caption1"/>
        <w:divId w:val="1205869570"/>
      </w:pPr>
      <w:r>
        <w:t>Audio 5</w:t>
      </w:r>
    </w:p>
    <w:bookmarkStart w:id="47" w:name="View_Session2_Transcript1"/>
    <w:p w:rsidR="007459D2" w:rsidRDefault="00833AB7">
      <w:pPr>
        <w:pStyle w:val="navbutton"/>
        <w:divId w:val="1205869570"/>
      </w:pPr>
      <w:r>
        <w:fldChar w:fldCharType="begin"/>
      </w:r>
      <w:r>
        <w:instrText xml:space="preserve"> HYPERLINK "" \l "Session2_Transcript1" </w:instrText>
      </w:r>
      <w:r>
        <w:fldChar w:fldCharType="separate"/>
      </w:r>
      <w:r>
        <w:rPr>
          <w:rStyle w:val="Hyperlink"/>
        </w:rPr>
        <w:t>View transcript - Audio 5</w:t>
      </w:r>
      <w:r>
        <w:fldChar w:fldCharType="end"/>
      </w:r>
      <w:bookmarkEnd w:id="47"/>
    </w:p>
    <w:p w:rsidR="007459D2" w:rsidRDefault="00833AB7">
      <w:pPr>
        <w:divId w:val="736128883"/>
      </w:pPr>
      <w:r>
        <w:rPr>
          <w:vanish/>
        </w:rPr>
        <w:t>End of Media Content</w:t>
      </w:r>
    </w:p>
    <w:p w:rsidR="007459D2" w:rsidRDefault="00833AB7">
      <w:pPr>
        <w:divId w:val="736128883"/>
      </w:pPr>
      <w:r>
        <w:rPr>
          <w:vanish/>
        </w:rPr>
        <w:t>Start of Figure</w:t>
      </w:r>
    </w:p>
    <w:p w:rsidR="007459D2" w:rsidRDefault="00833AB7">
      <w:pPr>
        <w:spacing w:before="0" w:beforeAutospacing="0" w:after="0" w:afterAutospacing="0" w:line="240" w:lineRule="auto"/>
        <w:divId w:val="318659032"/>
        <w:rPr>
          <w:rFonts w:ascii="Times New Roman" w:eastAsia="Times New Roman" w:hAnsi="Times New Roman" w:cs="Times New Roman"/>
          <w:sz w:val="24"/>
          <w:szCs w:val="24"/>
        </w:rPr>
      </w:pPr>
      <w:bookmarkStart w:id="48" w:name="Session2_Figure2"/>
      <w:bookmarkEnd w:id="48"/>
      <w:r>
        <w:rPr>
          <w:rFonts w:ascii="Times New Roman" w:eastAsia="Times New Roman" w:hAnsi="Times New Roman" w:cs="Times New Roman"/>
          <w:noProof/>
          <w:sz w:val="24"/>
          <w:szCs w:val="24"/>
        </w:rPr>
        <w:drawing>
          <wp:inline distT="0" distB="0" distL="0" distR="0" wp14:anchorId="4E0AB65E" wp14:editId="0C03048D">
            <wp:extent cx="5278120" cy="3067625"/>
            <wp:effectExtent l="0" t="0" r="0" b="0"/>
            <wp:docPr id="8" name="Picture 8" descr="D:\AaaF\OUT\httpswwwopeneduopenlearnocw_cmid3832_2021-04-26_17-16-37_al22273\word\assets\_371fc2632c1d5c57fd37a4eb1b1532ca67ec1376_l192_1_i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3832_2021-04-26_17-16-37_al22273\word\assets\_371fc2632c1d5c57fd37a4eb1b1532ca67ec1376_l192_1_i007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067625"/>
                    </a:xfrm>
                    <a:prstGeom prst="rect">
                      <a:avLst/>
                    </a:prstGeom>
                    <a:noFill/>
                    <a:ln>
                      <a:noFill/>
                    </a:ln>
                  </pic:spPr>
                </pic:pic>
              </a:graphicData>
            </a:graphic>
          </wp:inline>
        </w:drawing>
      </w:r>
    </w:p>
    <w:p w:rsidR="007459D2" w:rsidRDefault="00833AB7">
      <w:pPr>
        <w:divId w:val="736128883"/>
      </w:pPr>
      <w:r>
        <w:rPr>
          <w:vanish/>
        </w:rPr>
        <w:t>End of Figure</w:t>
      </w:r>
    </w:p>
    <w:p w:rsidR="007459D2" w:rsidRDefault="00833AB7">
      <w:pPr>
        <w:divId w:val="1191215055"/>
      </w:pPr>
      <w:r>
        <w:rPr>
          <w:vanish/>
        </w:rPr>
        <w:t>End of Question</w:t>
      </w:r>
    </w:p>
    <w:bookmarkStart w:id="49" w:name="View_Session2_Answer2"/>
    <w:p w:rsidR="007459D2" w:rsidRDefault="00833AB7">
      <w:pPr>
        <w:pStyle w:val="navbutton"/>
        <w:divId w:val="1191215055"/>
      </w:pPr>
      <w:r>
        <w:fldChar w:fldCharType="begin"/>
      </w:r>
      <w:r>
        <w:instrText xml:space="preserve"> HYPERLINK "" \l "Session2_Answer2" </w:instrText>
      </w:r>
      <w:r>
        <w:fldChar w:fldCharType="separate"/>
      </w:r>
      <w:r>
        <w:rPr>
          <w:rStyle w:val="Hyperlink"/>
        </w:rPr>
        <w:t>View answer - Activité 7</w:t>
      </w:r>
      <w:r>
        <w:fldChar w:fldCharType="end"/>
      </w:r>
      <w:bookmarkEnd w:id="49"/>
    </w:p>
    <w:p w:rsidR="007459D2" w:rsidRDefault="00833AB7">
      <w:pPr>
        <w:divId w:val="1080251662"/>
      </w:pPr>
      <w:r>
        <w:rPr>
          <w:vanish/>
        </w:rPr>
        <w:t>End of Activity</w:t>
      </w:r>
    </w:p>
    <w:p w:rsidR="007459D2" w:rsidRDefault="00833AB7">
      <w:pPr>
        <w:pStyle w:val="Heading3"/>
        <w:divId w:val="622274051"/>
        <w:rPr>
          <w:rFonts w:eastAsia="Times New Roman"/>
        </w:rPr>
      </w:pPr>
      <w:bookmarkStart w:id="50" w:name="Session2_SubSection1"/>
      <w:bookmarkEnd w:id="50"/>
      <w:r>
        <w:rPr>
          <w:rFonts w:eastAsia="Times New Roman"/>
        </w:rPr>
        <w:t xml:space="preserve">2.1.1 </w:t>
      </w:r>
    </w:p>
    <w:p w:rsidR="007459D2" w:rsidRDefault="00833AB7">
      <w:pPr>
        <w:divId w:val="622274051"/>
      </w:pPr>
      <w:r>
        <w:rPr>
          <w:vanish/>
        </w:rPr>
        <w:t>Start of Activity</w:t>
      </w:r>
    </w:p>
    <w:p w:rsidR="007459D2" w:rsidRDefault="00833AB7">
      <w:pPr>
        <w:spacing w:before="0" w:beforeAutospacing="0" w:after="0" w:afterAutospacing="0" w:line="240" w:lineRule="auto"/>
        <w:outlineLvl w:val="4"/>
        <w:divId w:val="859901224"/>
        <w:rPr>
          <w:rFonts w:eastAsia="Times New Roman"/>
          <w:b/>
          <w:bCs/>
          <w:sz w:val="36"/>
          <w:szCs w:val="36"/>
        </w:rPr>
      </w:pPr>
      <w:bookmarkStart w:id="51" w:name="Session2_Activity3"/>
      <w:bookmarkEnd w:id="51"/>
      <w:r>
        <w:rPr>
          <w:rFonts w:eastAsia="Times New Roman"/>
          <w:b/>
          <w:bCs/>
          <w:sz w:val="36"/>
          <w:szCs w:val="36"/>
        </w:rPr>
        <w:t>Activité 8</w:t>
      </w:r>
    </w:p>
    <w:p w:rsidR="007459D2" w:rsidRDefault="00833AB7">
      <w:pPr>
        <w:divId w:val="655912566"/>
      </w:pPr>
      <w:r>
        <w:rPr>
          <w:vanish/>
        </w:rPr>
        <w:t>Start of Question</w:t>
      </w:r>
    </w:p>
    <w:p w:rsidR="007459D2" w:rsidRDefault="00833AB7">
      <w:pPr>
        <w:divId w:val="1099831682"/>
      </w:pPr>
      <w:bookmarkStart w:id="52" w:name="Session2_Question3"/>
      <w:bookmarkEnd w:id="52"/>
      <w:r>
        <w:t>1. In Extract 43 you heard some of the language you will need to book a hotel room. Match the French with the English.</w:t>
      </w:r>
    </w:p>
    <w:p w:rsidR="007459D2" w:rsidRDefault="00833AB7">
      <w:pPr>
        <w:divId w:val="1099831682"/>
      </w:pPr>
      <w:r>
        <w:rPr>
          <w:rStyle w:val="Emphasis"/>
        </w:rPr>
        <w:t>Trouvez les équivalents</w:t>
      </w:r>
      <w:r>
        <w:t xml:space="preserve">. </w:t>
      </w:r>
    </w:p>
    <w:p w:rsidR="007459D2" w:rsidRDefault="00833AB7">
      <w:pPr>
        <w:divId w:val="109983168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200169619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53" w:name="Session2_Table2"/>
            <w:bookmarkEnd w:id="53"/>
            <w:r>
              <w:rPr>
                <w:rFonts w:ascii="Times New Roman" w:eastAsia="Times New Roman" w:hAnsi="Times New Roman" w:cs="Times New Roman"/>
                <w:sz w:val="24"/>
                <w:szCs w:val="24"/>
              </w:rPr>
              <w:t>(a) Je voudrais une chambre.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For two people for three nights.</w:t>
            </w:r>
          </w:p>
        </w:tc>
      </w:tr>
      <w:tr w:rsidR="007459D2">
        <w:trPr>
          <w:divId w:val="200169619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Pour deux personnes pour trois nuits.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For how many nights?</w:t>
            </w:r>
          </w:p>
        </w:tc>
      </w:tr>
      <w:tr w:rsidR="007459D2">
        <w:trPr>
          <w:divId w:val="200169619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Avec douche ou salle de bains?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l'd like a room.</w:t>
            </w:r>
          </w:p>
        </w:tc>
      </w:tr>
      <w:tr w:rsidR="007459D2">
        <w:trPr>
          <w:divId w:val="200169619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Pour combien de nuits?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How do you spell that?</w:t>
            </w:r>
          </w:p>
        </w:tc>
      </w:tr>
      <w:tr w:rsidR="007459D2">
        <w:trPr>
          <w:divId w:val="200169619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Comment ça s'écrit?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With a shower or bathroom?</w:t>
            </w:r>
          </w:p>
        </w:tc>
      </w:tr>
    </w:tbl>
    <w:p w:rsidR="007459D2" w:rsidRDefault="00833AB7">
      <w:pPr>
        <w:divId w:val="1099831682"/>
      </w:pPr>
      <w:r>
        <w:rPr>
          <w:vanish/>
        </w:rPr>
        <w:t>End of Table</w:t>
      </w:r>
    </w:p>
    <w:p w:rsidR="007459D2" w:rsidRDefault="00833AB7">
      <w:pPr>
        <w:divId w:val="1099831682"/>
      </w:pPr>
      <w:r>
        <w:t>2. Now practise booking hotel rooms. Use the visual clues below. Prepare your answers orally.</w:t>
      </w:r>
    </w:p>
    <w:p w:rsidR="007459D2" w:rsidRDefault="00833AB7">
      <w:pPr>
        <w:divId w:val="1099831682"/>
      </w:pPr>
      <w:r>
        <w:rPr>
          <w:rStyle w:val="Emphasis"/>
        </w:rPr>
        <w:t>Réservez des chambres</w:t>
      </w:r>
      <w:r>
        <w:t xml:space="preserve">. </w:t>
      </w:r>
    </w:p>
    <w:p w:rsidR="007459D2" w:rsidRDefault="00833AB7">
      <w:pPr>
        <w:divId w:val="1099831682"/>
      </w:pPr>
      <w:r>
        <w:rPr>
          <w:rStyle w:val="Emphasis"/>
          <w:b/>
          <w:bCs/>
        </w:rPr>
        <w:t>Exemple</w:t>
      </w:r>
    </w:p>
    <w:p w:rsidR="007459D2" w:rsidRDefault="00833AB7">
      <w:pPr>
        <w:divId w:val="1099831682"/>
      </w:pPr>
      <w:r>
        <w:rPr>
          <w:noProof/>
        </w:rPr>
        <w:drawing>
          <wp:inline distT="0" distB="0" distL="0" distR="0" wp14:anchorId="6AD244E0" wp14:editId="1FA9334C">
            <wp:extent cx="2057400" cy="447675"/>
            <wp:effectExtent l="0" t="0" r="0" b="9525"/>
            <wp:docPr id="9" name="Picture 9" descr="D:\AaaF\OUT\httpswwwopeneduopenlearnocw_cmid3832_2021-04-26_17-16-37_al22273\word\assets\_1ed1a49e5c656d66af4f527b59561a8fd3d7e48c_l192_1_i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3832_2021-04-26_17-16-37_al22273\word\assets\_1ed1a49e5c656d66af4f527b59561a8fd3d7e48c_l192_1_i008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inline>
        </w:drawing>
      </w:r>
    </w:p>
    <w:p w:rsidR="007459D2" w:rsidRDefault="00833AB7">
      <w:pPr>
        <w:divId w:val="1099831682"/>
      </w:pPr>
      <w:r>
        <w:rPr>
          <w:rStyle w:val="Emphasis"/>
        </w:rPr>
        <w:t>Je voudrais une chambre avec douche pour deux personnes pour trois nuits</w:t>
      </w:r>
      <w:r>
        <w:t xml:space="preserve">. </w:t>
      </w:r>
    </w:p>
    <w:p w:rsidR="007459D2" w:rsidRDefault="00833AB7">
      <w:pPr>
        <w:divId w:val="1099831682"/>
      </w:pPr>
      <w:r>
        <w:rPr>
          <w:noProof/>
        </w:rPr>
        <w:drawing>
          <wp:inline distT="0" distB="0" distL="0" distR="0" wp14:anchorId="3921B012" wp14:editId="5C6C64A0">
            <wp:extent cx="2057400" cy="1971675"/>
            <wp:effectExtent l="0" t="0" r="0" b="9525"/>
            <wp:docPr id="10" name="Picture 10" descr="D:\AaaF\OUT\httpswwwopeneduopenlearnocw_cmid3832_2021-04-26_17-16-37_al22273\word\assets\_9461f68046347bc4e1984838b8b9b5868bd24985_l192_1_i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3832_2021-04-26_17-16-37_al22273\word\assets\_9461f68046347bc4e1984838b8b9b5868bd24985_l192_1_i009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rsidR="007459D2" w:rsidRDefault="00833AB7">
      <w:pPr>
        <w:divId w:val="1099831682"/>
      </w:pPr>
      <w:r>
        <w:t>3. Listen to Extract 44 to check your requests and repeat in the pauses.</w:t>
      </w:r>
    </w:p>
    <w:p w:rsidR="007459D2" w:rsidRDefault="00833AB7">
      <w:pPr>
        <w:divId w:val="1099831682"/>
      </w:pPr>
      <w:r>
        <w:t>Écoutez et répétez</w:t>
      </w:r>
    </w:p>
    <w:p w:rsidR="007459D2" w:rsidRDefault="00833AB7">
      <w:pPr>
        <w:divId w:val="1099831682"/>
      </w:pPr>
      <w:r>
        <w:rPr>
          <w:vanish/>
        </w:rPr>
        <w:t>Start of Media Content</w:t>
      </w:r>
    </w:p>
    <w:p w:rsidR="007459D2" w:rsidRDefault="00833AB7">
      <w:pPr>
        <w:spacing w:before="60" w:beforeAutospacing="0" w:after="60" w:afterAutospacing="0"/>
        <w:divId w:val="839080078"/>
      </w:pPr>
      <w:bookmarkStart w:id="54" w:name="Session2_MediaContent2"/>
      <w:bookmarkEnd w:id="54"/>
      <w:r>
        <w:t>Audio content is not available in this format.</w:t>
      </w:r>
    </w:p>
    <w:p w:rsidR="007459D2" w:rsidRDefault="00833AB7">
      <w:pPr>
        <w:pStyle w:val="Caption1"/>
        <w:divId w:val="1940480672"/>
      </w:pPr>
      <w:r>
        <w:t>Audio 6</w:t>
      </w:r>
    </w:p>
    <w:p w:rsidR="007459D2" w:rsidRDefault="00833AB7">
      <w:pPr>
        <w:divId w:val="1099831682"/>
      </w:pPr>
      <w:r>
        <w:rPr>
          <w:vanish/>
        </w:rPr>
        <w:t>End of Media Content</w:t>
      </w:r>
    </w:p>
    <w:p w:rsidR="007459D2" w:rsidRDefault="00833AB7">
      <w:pPr>
        <w:divId w:val="655912566"/>
      </w:pPr>
      <w:r>
        <w:rPr>
          <w:vanish/>
        </w:rPr>
        <w:t>End of Question</w:t>
      </w:r>
    </w:p>
    <w:bookmarkStart w:id="55" w:name="View_Session2_Answer3"/>
    <w:p w:rsidR="007459D2" w:rsidRDefault="00833AB7">
      <w:pPr>
        <w:pStyle w:val="navbutton"/>
        <w:divId w:val="655912566"/>
      </w:pPr>
      <w:r>
        <w:fldChar w:fldCharType="begin"/>
      </w:r>
      <w:r>
        <w:instrText xml:space="preserve"> HYPERLINK "" \l "Session2_Answer3" </w:instrText>
      </w:r>
      <w:r>
        <w:fldChar w:fldCharType="separate"/>
      </w:r>
      <w:r>
        <w:rPr>
          <w:rStyle w:val="Hyperlink"/>
        </w:rPr>
        <w:t>View answer - Activité 8</w:t>
      </w:r>
      <w:r>
        <w:fldChar w:fldCharType="end"/>
      </w:r>
      <w:bookmarkEnd w:id="55"/>
    </w:p>
    <w:p w:rsidR="007459D2" w:rsidRDefault="00833AB7">
      <w:pPr>
        <w:divId w:val="622274051"/>
      </w:pPr>
      <w:r>
        <w:rPr>
          <w:vanish/>
        </w:rPr>
        <w:t>End of Activity</w:t>
      </w:r>
    </w:p>
    <w:p w:rsidR="007459D2" w:rsidRDefault="00833AB7">
      <w:pPr>
        <w:divId w:val="622274051"/>
      </w:pPr>
      <w:r>
        <w:rPr>
          <w:vanish/>
        </w:rPr>
        <w:t>Start of Box</w:t>
      </w:r>
    </w:p>
    <w:p w:rsidR="007459D2" w:rsidRDefault="00833AB7">
      <w:pPr>
        <w:spacing w:before="0" w:beforeAutospacing="0" w:after="0" w:afterAutospacing="0" w:line="240" w:lineRule="auto"/>
        <w:outlineLvl w:val="4"/>
        <w:divId w:val="527108934"/>
        <w:rPr>
          <w:rFonts w:eastAsia="Times New Roman"/>
          <w:b/>
          <w:bCs/>
          <w:sz w:val="36"/>
          <w:szCs w:val="36"/>
        </w:rPr>
      </w:pPr>
      <w:bookmarkStart w:id="56" w:name="Session2_Box1"/>
      <w:bookmarkEnd w:id="56"/>
      <w:r>
        <w:rPr>
          <w:rFonts w:eastAsia="Times New Roman"/>
          <w:b/>
          <w:bCs/>
          <w:sz w:val="36"/>
          <w:szCs w:val="36"/>
        </w:rPr>
        <w:t>Using ‘Il y a’</w:t>
      </w:r>
    </w:p>
    <w:p w:rsidR="007459D2" w:rsidRDefault="00833AB7">
      <w:pPr>
        <w:divId w:val="320042433"/>
      </w:pPr>
      <w:r>
        <w:t>To enquire about hotel facilities, the tourist in Extract 43 said:</w:t>
      </w:r>
    </w:p>
    <w:p w:rsidR="007459D2" w:rsidRDefault="00833AB7">
      <w:pPr>
        <w:divId w:val="320042433"/>
      </w:pPr>
      <w:r>
        <w:rPr>
          <w:rStyle w:val="Emphasis"/>
        </w:rPr>
        <w:t>Il y a une piscine?</w:t>
      </w:r>
      <w:r>
        <w:t xml:space="preserve"> Is there a swimming-pool? </w:t>
      </w:r>
    </w:p>
    <w:p w:rsidR="007459D2" w:rsidRDefault="00833AB7">
      <w:pPr>
        <w:divId w:val="320042433"/>
      </w:pPr>
      <w:r>
        <w:rPr>
          <w:rStyle w:val="Emphasis"/>
        </w:rPr>
        <w:t>Il y a</w:t>
      </w:r>
      <w:r>
        <w:t xml:space="preserve"> means both ‘there is’ and ‘there are’. </w:t>
      </w:r>
    </w:p>
    <w:p w:rsidR="007459D2" w:rsidRDefault="00833AB7">
      <w:pPr>
        <w:divId w:val="320042433"/>
      </w:pPr>
      <w:r>
        <w:rPr>
          <w:rStyle w:val="Emphasis"/>
        </w:rPr>
        <w:t>Il y a un sauna et une salle de gym</w:t>
      </w:r>
      <w:r>
        <w:t xml:space="preserve">. There is a sauna and a gym. </w:t>
      </w:r>
    </w:p>
    <w:p w:rsidR="007459D2" w:rsidRDefault="00833AB7">
      <w:pPr>
        <w:divId w:val="320042433"/>
      </w:pPr>
      <w:r>
        <w:rPr>
          <w:rStyle w:val="Emphasis"/>
        </w:rPr>
        <w:t>Il y a des poupées pour les enfants</w:t>
      </w:r>
      <w:r>
        <w:t xml:space="preserve">. There are some dolls for the children. </w:t>
      </w:r>
    </w:p>
    <w:p w:rsidR="007459D2" w:rsidRDefault="00833AB7">
      <w:pPr>
        <w:divId w:val="320042433"/>
      </w:pPr>
      <w:r>
        <w:t>In a question you should raise the pitch of your voice at the end of the sentence</w:t>
      </w:r>
    </w:p>
    <w:p w:rsidR="007459D2" w:rsidRDefault="00833AB7">
      <w:pPr>
        <w:divId w:val="320042433"/>
      </w:pPr>
      <w:r>
        <w:rPr>
          <w:rStyle w:val="Emphasis"/>
        </w:rPr>
        <w:t>Il y a une piscine?</w:t>
      </w:r>
    </w:p>
    <w:p w:rsidR="007459D2" w:rsidRDefault="00833AB7">
      <w:pPr>
        <w:divId w:val="320042433"/>
      </w:pPr>
      <w:r>
        <w:rPr>
          <w:rStyle w:val="Emphasis"/>
        </w:rPr>
        <w:t>Oui, il y a une piscine</w:t>
      </w:r>
      <w:r>
        <w:t xml:space="preserve">. </w:t>
      </w:r>
    </w:p>
    <w:p w:rsidR="007459D2" w:rsidRDefault="00833AB7">
      <w:pPr>
        <w:divId w:val="320042433"/>
      </w:pPr>
      <w:r>
        <w:rPr>
          <w:rStyle w:val="Emphasis"/>
        </w:rPr>
        <w:t>Il y a des magasins près de l'hôtel?</w:t>
      </w:r>
      <w:r>
        <w:t xml:space="preserve"> Are there any shops near the hotel? </w:t>
      </w:r>
      <w:r>
        <w:rPr>
          <w:rStyle w:val="Emphasis"/>
        </w:rPr>
        <w:t>Oui, il y a une librairie et un bureau de tabac</w:t>
      </w:r>
      <w:r>
        <w:t xml:space="preserve">. Yes, there is a bookshop and a </w:t>
      </w:r>
      <w:r>
        <w:rPr>
          <w:rStyle w:val="Emphasis"/>
        </w:rPr>
        <w:t>bureau de tabac</w:t>
      </w:r>
      <w:r>
        <w:t xml:space="preserve">. </w:t>
      </w:r>
    </w:p>
    <w:p w:rsidR="007459D2" w:rsidRDefault="00833AB7">
      <w:pPr>
        <w:divId w:val="320042433"/>
      </w:pPr>
      <w:r>
        <w:t>In the answer, the pitch of your voice drops at the end of the sentence.</w:t>
      </w:r>
    </w:p>
    <w:p w:rsidR="007459D2" w:rsidRDefault="00833AB7">
      <w:pPr>
        <w:divId w:val="622274051"/>
      </w:pPr>
      <w:r>
        <w:rPr>
          <w:vanish/>
        </w:rPr>
        <w:t>End of Box</w:t>
      </w:r>
    </w:p>
    <w:p w:rsidR="007459D2" w:rsidRDefault="00833AB7">
      <w:pPr>
        <w:divId w:val="622274051"/>
      </w:pPr>
      <w:r>
        <w:rPr>
          <w:vanish/>
        </w:rPr>
        <w:t>Start of Box</w:t>
      </w:r>
    </w:p>
    <w:p w:rsidR="007459D2" w:rsidRDefault="00833AB7">
      <w:pPr>
        <w:spacing w:before="0" w:beforeAutospacing="0" w:after="0" w:afterAutospacing="0" w:line="240" w:lineRule="auto"/>
        <w:outlineLvl w:val="4"/>
        <w:divId w:val="754940742"/>
        <w:rPr>
          <w:rFonts w:eastAsia="Times New Roman"/>
          <w:b/>
          <w:bCs/>
          <w:sz w:val="36"/>
          <w:szCs w:val="36"/>
        </w:rPr>
      </w:pPr>
      <w:bookmarkStart w:id="57" w:name="Session2_Box2"/>
      <w:bookmarkEnd w:id="57"/>
      <w:r>
        <w:rPr>
          <w:rFonts w:eastAsia="Times New Roman"/>
          <w:b/>
          <w:bCs/>
          <w:sz w:val="36"/>
          <w:szCs w:val="36"/>
        </w:rPr>
        <w:t>Improving your speaking skills</w:t>
      </w:r>
    </w:p>
    <w:p w:rsidR="007459D2" w:rsidRDefault="00833AB7">
      <w:pPr>
        <w:divId w:val="1484538930"/>
      </w:pPr>
      <w:r>
        <w:t xml:space="preserve">Do as much reading out loud as you can. This helps you to memorise language and to become familiar with pronouncing the sounds. Practise intonation (varying the pitch of your voice). For example, read out the transcripts while you play the extracts, imitating the rise and fall in the speakers' voices. </w:t>
      </w:r>
    </w:p>
    <w:p w:rsidR="007459D2" w:rsidRDefault="00833AB7">
      <w:pPr>
        <w:divId w:val="622274051"/>
      </w:pPr>
      <w:r>
        <w:rPr>
          <w:vanish/>
        </w:rPr>
        <w:t>End of Box</w:t>
      </w:r>
    </w:p>
    <w:p w:rsidR="007459D2" w:rsidRDefault="00833AB7">
      <w:pPr>
        <w:pStyle w:val="Heading3"/>
        <w:divId w:val="332220840"/>
        <w:rPr>
          <w:rFonts w:eastAsia="Times New Roman"/>
        </w:rPr>
      </w:pPr>
      <w:bookmarkStart w:id="58" w:name="Session2_SubSection2"/>
      <w:bookmarkEnd w:id="58"/>
      <w:r>
        <w:rPr>
          <w:rFonts w:eastAsia="Times New Roman"/>
        </w:rPr>
        <w:t>2.1.2</w:t>
      </w:r>
    </w:p>
    <w:p w:rsidR="007459D2" w:rsidRDefault="00833AB7">
      <w:pPr>
        <w:divId w:val="332220840"/>
      </w:pPr>
      <w:r>
        <w:rPr>
          <w:vanish/>
        </w:rPr>
        <w:t>Start of Activity</w:t>
      </w:r>
    </w:p>
    <w:p w:rsidR="007459D2" w:rsidRDefault="00833AB7">
      <w:pPr>
        <w:spacing w:before="0" w:beforeAutospacing="0" w:after="0" w:afterAutospacing="0" w:line="240" w:lineRule="auto"/>
        <w:outlineLvl w:val="4"/>
        <w:divId w:val="1701004183"/>
        <w:rPr>
          <w:rFonts w:eastAsia="Times New Roman"/>
          <w:b/>
          <w:bCs/>
          <w:sz w:val="36"/>
          <w:szCs w:val="36"/>
        </w:rPr>
      </w:pPr>
      <w:bookmarkStart w:id="59" w:name="Session2_Activity4"/>
      <w:bookmarkEnd w:id="59"/>
      <w:r>
        <w:rPr>
          <w:rFonts w:eastAsia="Times New Roman"/>
          <w:b/>
          <w:bCs/>
          <w:sz w:val="36"/>
          <w:szCs w:val="36"/>
        </w:rPr>
        <w:t>Activité 9</w:t>
      </w:r>
    </w:p>
    <w:p w:rsidR="007459D2" w:rsidRDefault="00833AB7">
      <w:pPr>
        <w:divId w:val="612827423"/>
      </w:pPr>
      <w:r>
        <w:rPr>
          <w:vanish/>
        </w:rPr>
        <w:t>Start of Question</w:t>
      </w:r>
    </w:p>
    <w:p w:rsidR="007459D2" w:rsidRDefault="00833AB7">
      <w:pPr>
        <w:divId w:val="1700277062"/>
      </w:pPr>
      <w:bookmarkStart w:id="60" w:name="Session2_Question4"/>
      <w:bookmarkEnd w:id="60"/>
      <w:r>
        <w:t>1. Look at the following icons you would find in a hotel brochure. Find the English equivalents of the French words and phrases.</w:t>
      </w:r>
    </w:p>
    <w:p w:rsidR="007459D2" w:rsidRDefault="00833AB7">
      <w:pPr>
        <w:divId w:val="1700277062"/>
      </w:pPr>
      <w:r>
        <w:rPr>
          <w:rStyle w:val="Emphasis"/>
        </w:rPr>
        <w:t>Trouvez les équivalents anglais</w:t>
      </w:r>
    </w:p>
    <w:p w:rsidR="007459D2" w:rsidRDefault="00833AB7">
      <w:pPr>
        <w:divId w:val="1700277062"/>
      </w:pPr>
      <w:r>
        <w:rPr>
          <w:vanish/>
        </w:rPr>
        <w:t>Start of Figure</w:t>
      </w:r>
    </w:p>
    <w:p w:rsidR="007459D2" w:rsidRDefault="00833AB7">
      <w:pPr>
        <w:spacing w:before="0" w:beforeAutospacing="0" w:after="0" w:afterAutospacing="0" w:line="240" w:lineRule="auto"/>
        <w:divId w:val="387267243"/>
        <w:rPr>
          <w:rFonts w:ascii="Times New Roman" w:eastAsia="Times New Roman" w:hAnsi="Times New Roman" w:cs="Times New Roman"/>
          <w:sz w:val="24"/>
          <w:szCs w:val="24"/>
        </w:rPr>
      </w:pPr>
      <w:bookmarkStart w:id="61" w:name="Session2_Figure4"/>
      <w:bookmarkEnd w:id="61"/>
      <w:r>
        <w:rPr>
          <w:rFonts w:ascii="Times New Roman" w:eastAsia="Times New Roman" w:hAnsi="Times New Roman" w:cs="Times New Roman"/>
          <w:noProof/>
          <w:sz w:val="24"/>
          <w:szCs w:val="24"/>
        </w:rPr>
        <w:drawing>
          <wp:inline distT="0" distB="0" distL="0" distR="0" wp14:anchorId="455D2FE8" wp14:editId="2303B2B2">
            <wp:extent cx="5278120" cy="2508235"/>
            <wp:effectExtent l="0" t="0" r="0" b="6985"/>
            <wp:docPr id="11" name="Picture 11" descr="D:\AaaF\OUT\httpswwwopeneduopenlearnocw_cmid3832_2021-04-26_17-16-37_al22273\word\assets\_e93f7a42bf2a0fb402939d42fe11452ce23ad58d_l192_1_i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3832_2021-04-26_17-16-37_al22273\word\assets\_e93f7a42bf2a0fb402939d42fe11452ce23ad58d_l192_1_i010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508235"/>
                    </a:xfrm>
                    <a:prstGeom prst="rect">
                      <a:avLst/>
                    </a:prstGeom>
                    <a:noFill/>
                    <a:ln>
                      <a:noFill/>
                    </a:ln>
                  </pic:spPr>
                </pic:pic>
              </a:graphicData>
            </a:graphic>
          </wp:inline>
        </w:drawing>
      </w:r>
    </w:p>
    <w:p w:rsidR="007459D2" w:rsidRDefault="00833AB7">
      <w:pPr>
        <w:divId w:val="1700277062"/>
      </w:pPr>
      <w:r>
        <w:rPr>
          <w:vanish/>
        </w:rPr>
        <w:t>End of Figure</w:t>
      </w:r>
    </w:p>
    <w:p w:rsidR="007459D2" w:rsidRDefault="00833AB7">
      <w:pPr>
        <w:divId w:val="1700277062"/>
      </w:pPr>
      <w:r>
        <w:t>2. Check the gender of these words using your dictionary.</w:t>
      </w:r>
    </w:p>
    <w:p w:rsidR="007459D2" w:rsidRDefault="00833AB7">
      <w:pPr>
        <w:divId w:val="1700277062"/>
      </w:pPr>
      <w:r>
        <w:rPr>
          <w:rStyle w:val="Emphasis"/>
        </w:rPr>
        <w:t>Vérifiez le genre de ces mots dans votre dictionnaire</w:t>
      </w:r>
      <w:r>
        <w:t xml:space="preserve">. </w:t>
      </w:r>
    </w:p>
    <w:p w:rsidR="007459D2" w:rsidRDefault="00833AB7">
      <w:pPr>
        <w:divId w:val="612827423"/>
      </w:pPr>
      <w:r>
        <w:rPr>
          <w:vanish/>
        </w:rPr>
        <w:t>End of Question</w:t>
      </w:r>
    </w:p>
    <w:bookmarkStart w:id="62" w:name="View_Session2_Answer4"/>
    <w:p w:rsidR="007459D2" w:rsidRDefault="00833AB7">
      <w:pPr>
        <w:pStyle w:val="navbutton"/>
        <w:divId w:val="612827423"/>
      </w:pPr>
      <w:r>
        <w:fldChar w:fldCharType="begin"/>
      </w:r>
      <w:r>
        <w:instrText xml:space="preserve"> HYPERLINK "" \l "Session2_Answer4" </w:instrText>
      </w:r>
      <w:r>
        <w:fldChar w:fldCharType="separate"/>
      </w:r>
      <w:r>
        <w:rPr>
          <w:rStyle w:val="Hyperlink"/>
        </w:rPr>
        <w:t>View answer - Activité 9</w:t>
      </w:r>
      <w:r>
        <w:fldChar w:fldCharType="end"/>
      </w:r>
      <w:bookmarkEnd w:id="62"/>
    </w:p>
    <w:p w:rsidR="007459D2" w:rsidRDefault="00833AB7">
      <w:pPr>
        <w:divId w:val="332220840"/>
      </w:pPr>
      <w:r>
        <w:rPr>
          <w:vanish/>
        </w:rPr>
        <w:t>End of Activity</w:t>
      </w:r>
    </w:p>
    <w:p w:rsidR="007459D2" w:rsidRDefault="00833AB7">
      <w:pPr>
        <w:pStyle w:val="Heading3"/>
        <w:divId w:val="533463545"/>
        <w:rPr>
          <w:rFonts w:eastAsia="Times New Roman"/>
        </w:rPr>
      </w:pPr>
      <w:bookmarkStart w:id="63" w:name="Session2_SubSection3"/>
      <w:bookmarkEnd w:id="63"/>
      <w:r>
        <w:rPr>
          <w:rFonts w:eastAsia="Times New Roman"/>
        </w:rPr>
        <w:t>2.1.3 Activités 10 et 11</w:t>
      </w:r>
    </w:p>
    <w:p w:rsidR="007459D2" w:rsidRDefault="00833AB7">
      <w:pPr>
        <w:divId w:val="533463545"/>
      </w:pPr>
      <w:r>
        <w:rPr>
          <w:vanish/>
        </w:rPr>
        <w:t>Start of Activity</w:t>
      </w:r>
    </w:p>
    <w:p w:rsidR="007459D2" w:rsidRDefault="00833AB7">
      <w:pPr>
        <w:spacing w:before="0" w:beforeAutospacing="0" w:after="0" w:afterAutospacing="0" w:line="240" w:lineRule="auto"/>
        <w:outlineLvl w:val="4"/>
        <w:divId w:val="1662000629"/>
        <w:rPr>
          <w:rFonts w:eastAsia="Times New Roman"/>
          <w:b/>
          <w:bCs/>
          <w:sz w:val="36"/>
          <w:szCs w:val="36"/>
        </w:rPr>
      </w:pPr>
      <w:bookmarkStart w:id="64" w:name="Session2_Activity5"/>
      <w:bookmarkEnd w:id="64"/>
      <w:r>
        <w:rPr>
          <w:rFonts w:eastAsia="Times New Roman"/>
          <w:b/>
          <w:bCs/>
          <w:sz w:val="36"/>
          <w:szCs w:val="36"/>
        </w:rPr>
        <w:t>Activité 10</w:t>
      </w:r>
    </w:p>
    <w:p w:rsidR="007459D2" w:rsidRDefault="00833AB7">
      <w:pPr>
        <w:divId w:val="1091127774"/>
      </w:pPr>
      <w:r>
        <w:rPr>
          <w:vanish/>
        </w:rPr>
        <w:t>Start of Question</w:t>
      </w:r>
    </w:p>
    <w:p w:rsidR="007459D2" w:rsidRDefault="00833AB7">
      <w:pPr>
        <w:divId w:val="193544718"/>
      </w:pPr>
      <w:bookmarkStart w:id="65" w:name="Session2_Question5"/>
      <w:bookmarkEnd w:id="65"/>
      <w:r>
        <w:t xml:space="preserve">1. You want to know if there is satellite TV, free parking, Internet connection and a gym in your hotel. Listen to the prompts in Extract 45 and ask the questions, making sure you use the correct intonation. </w:t>
      </w:r>
    </w:p>
    <w:p w:rsidR="007459D2" w:rsidRDefault="00833AB7">
      <w:pPr>
        <w:divId w:val="193544718"/>
      </w:pPr>
      <w:r>
        <w:t>Écoutez et posez des questions.</w:t>
      </w:r>
    </w:p>
    <w:p w:rsidR="007459D2" w:rsidRDefault="00833AB7">
      <w:pPr>
        <w:divId w:val="193544718"/>
      </w:pPr>
      <w:r>
        <w:rPr>
          <w:vanish/>
        </w:rPr>
        <w:t>Start of Media Content</w:t>
      </w:r>
    </w:p>
    <w:p w:rsidR="007459D2" w:rsidRDefault="00833AB7">
      <w:pPr>
        <w:spacing w:before="60" w:beforeAutospacing="0" w:after="60" w:afterAutospacing="0"/>
        <w:divId w:val="1349597475"/>
      </w:pPr>
      <w:bookmarkStart w:id="66" w:name="Session2_MediaContent3"/>
      <w:bookmarkEnd w:id="66"/>
      <w:r>
        <w:t>Audio content is not available in this format.</w:t>
      </w:r>
    </w:p>
    <w:p w:rsidR="007459D2" w:rsidRDefault="00833AB7">
      <w:pPr>
        <w:pStyle w:val="Caption1"/>
        <w:divId w:val="2070691661"/>
      </w:pPr>
      <w:r>
        <w:t>Audio 7</w:t>
      </w:r>
    </w:p>
    <w:p w:rsidR="007459D2" w:rsidRDefault="00833AB7">
      <w:pPr>
        <w:divId w:val="193544718"/>
      </w:pPr>
      <w:r>
        <w:rPr>
          <w:vanish/>
        </w:rPr>
        <w:t>End of Media Content</w:t>
      </w:r>
    </w:p>
    <w:p w:rsidR="007459D2" w:rsidRDefault="00833AB7">
      <w:pPr>
        <w:divId w:val="193544718"/>
      </w:pPr>
      <w:r>
        <w:t>2. Listen again and repeat what the person on the desk says.</w:t>
      </w:r>
    </w:p>
    <w:p w:rsidR="007459D2" w:rsidRDefault="00833AB7">
      <w:pPr>
        <w:divId w:val="193544718"/>
      </w:pPr>
      <w:r>
        <w:rPr>
          <w:rStyle w:val="Emphasis"/>
        </w:rPr>
        <w:t>Écoutez encore et répétez le rôle de la réceptionniste</w:t>
      </w:r>
      <w:r>
        <w:t xml:space="preserve">. </w:t>
      </w:r>
    </w:p>
    <w:p w:rsidR="007459D2" w:rsidRDefault="00833AB7">
      <w:pPr>
        <w:divId w:val="193544718"/>
      </w:pPr>
      <w:r>
        <w:rPr>
          <w:noProof/>
        </w:rPr>
        <w:drawing>
          <wp:inline distT="0" distB="0" distL="0" distR="0" wp14:anchorId="5FEB2137" wp14:editId="5A6630EB">
            <wp:extent cx="4191000" cy="1155700"/>
            <wp:effectExtent l="0" t="0" r="0" b="6350"/>
            <wp:docPr id="12" name="Picture 12" descr="D:\AaaF\OUT\httpswwwopeneduopenlearnocw_cmid3832_2021-04-26_17-16-37_al22273\word\assets\_c44432bf0b4cf896f2e45bdc88949df8eece3b1f_l192_1_i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3832_2021-04-26_17-16-37_al22273\word\assets\_c44432bf0b4cf896f2e45bdc88949df8eece3b1f_l192_1_i011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1155700"/>
                    </a:xfrm>
                    <a:prstGeom prst="rect">
                      <a:avLst/>
                    </a:prstGeom>
                    <a:noFill/>
                    <a:ln>
                      <a:noFill/>
                    </a:ln>
                  </pic:spPr>
                </pic:pic>
              </a:graphicData>
            </a:graphic>
          </wp:inline>
        </w:drawing>
      </w:r>
    </w:p>
    <w:p w:rsidR="007459D2" w:rsidRDefault="00833AB7">
      <w:pPr>
        <w:divId w:val="1091127774"/>
      </w:pPr>
      <w:r>
        <w:rPr>
          <w:vanish/>
        </w:rPr>
        <w:t>End of Question</w:t>
      </w:r>
    </w:p>
    <w:bookmarkStart w:id="67" w:name="View_Session2_Answer5"/>
    <w:p w:rsidR="007459D2" w:rsidRDefault="00833AB7">
      <w:pPr>
        <w:pStyle w:val="navbutton"/>
        <w:divId w:val="1091127774"/>
      </w:pPr>
      <w:r>
        <w:fldChar w:fldCharType="begin"/>
      </w:r>
      <w:r>
        <w:instrText xml:space="preserve"> HYPERLINK "" \l "Session2_Answer5" </w:instrText>
      </w:r>
      <w:r>
        <w:fldChar w:fldCharType="separate"/>
      </w:r>
      <w:r>
        <w:rPr>
          <w:rStyle w:val="Hyperlink"/>
        </w:rPr>
        <w:t>View answer - Activité 10</w:t>
      </w:r>
      <w:r>
        <w:fldChar w:fldCharType="end"/>
      </w:r>
      <w:bookmarkEnd w:id="67"/>
    </w:p>
    <w:p w:rsidR="007459D2" w:rsidRDefault="00833AB7">
      <w:pPr>
        <w:divId w:val="533463545"/>
      </w:pPr>
      <w:r>
        <w:rPr>
          <w:vanish/>
        </w:rPr>
        <w:t>End of Activity</w:t>
      </w:r>
    </w:p>
    <w:p w:rsidR="007459D2" w:rsidRDefault="00833AB7">
      <w:pPr>
        <w:divId w:val="533463545"/>
      </w:pPr>
      <w:r>
        <w:rPr>
          <w:vanish/>
        </w:rPr>
        <w:t>Start of Activity</w:t>
      </w:r>
    </w:p>
    <w:p w:rsidR="007459D2" w:rsidRDefault="00833AB7">
      <w:pPr>
        <w:spacing w:before="0" w:beforeAutospacing="0" w:after="0" w:afterAutospacing="0" w:line="240" w:lineRule="auto"/>
        <w:outlineLvl w:val="4"/>
        <w:divId w:val="414740161"/>
        <w:rPr>
          <w:rFonts w:eastAsia="Times New Roman"/>
          <w:b/>
          <w:bCs/>
          <w:sz w:val="36"/>
          <w:szCs w:val="36"/>
        </w:rPr>
      </w:pPr>
      <w:bookmarkStart w:id="68" w:name="Session2_Activity6"/>
      <w:bookmarkEnd w:id="68"/>
      <w:r>
        <w:rPr>
          <w:rFonts w:eastAsia="Times New Roman"/>
          <w:b/>
          <w:bCs/>
          <w:sz w:val="36"/>
          <w:szCs w:val="36"/>
        </w:rPr>
        <w:t>Activité 11</w:t>
      </w:r>
    </w:p>
    <w:p w:rsidR="007459D2" w:rsidRDefault="00833AB7">
      <w:pPr>
        <w:divId w:val="1920168697"/>
      </w:pPr>
      <w:r>
        <w:rPr>
          <w:vanish/>
        </w:rPr>
        <w:t>Start of Question</w:t>
      </w:r>
    </w:p>
    <w:p w:rsidR="007459D2" w:rsidRDefault="00833AB7">
      <w:pPr>
        <w:divId w:val="574977008"/>
      </w:pPr>
      <w:bookmarkStart w:id="69" w:name="Session2_Question6"/>
      <w:bookmarkEnd w:id="69"/>
      <w:r>
        <w:t xml:space="preserve">1. Now practise booking a room for yourself. You're in the </w:t>
      </w:r>
      <w:r>
        <w:rPr>
          <w:rStyle w:val="Emphasis"/>
        </w:rPr>
        <w:t>office du tourisme</w:t>
      </w:r>
      <w:r>
        <w:t xml:space="preserve">. Prepare what you want to say so you feel more confident. </w:t>
      </w:r>
    </w:p>
    <w:p w:rsidR="007459D2" w:rsidRDefault="00833AB7">
      <w:pPr>
        <w:divId w:val="574977008"/>
      </w:pPr>
      <w:r>
        <w:rPr>
          <w:rStyle w:val="Emphasis"/>
        </w:rPr>
        <w:t>Préparez votre rôle.</w:t>
      </w:r>
    </w:p>
    <w:p w:rsidR="007459D2" w:rsidRDefault="00833AB7">
      <w:pPr>
        <w:numPr>
          <w:ilvl w:val="0"/>
          <w:numId w:val="17"/>
        </w:numPr>
        <w:ind w:left="780" w:right="780"/>
        <w:divId w:val="574977008"/>
      </w:pPr>
      <w:r>
        <w:t>(a) You want to book a room for two people.</w:t>
      </w:r>
    </w:p>
    <w:p w:rsidR="007459D2" w:rsidRDefault="00833AB7">
      <w:pPr>
        <w:numPr>
          <w:ilvl w:val="0"/>
          <w:numId w:val="17"/>
        </w:numPr>
        <w:ind w:left="780" w:right="780"/>
        <w:divId w:val="574977008"/>
      </w:pPr>
      <w:r>
        <w:t>(b) For three nights and with a bathroom.</w:t>
      </w:r>
    </w:p>
    <w:p w:rsidR="007459D2" w:rsidRDefault="00833AB7">
      <w:pPr>
        <w:numPr>
          <w:ilvl w:val="0"/>
          <w:numId w:val="17"/>
        </w:numPr>
        <w:ind w:left="780" w:right="780"/>
        <w:divId w:val="574977008"/>
      </w:pPr>
      <w:r>
        <w:t>(c) You want a room for 50 €.</w:t>
      </w:r>
    </w:p>
    <w:p w:rsidR="007459D2" w:rsidRDefault="00833AB7">
      <w:pPr>
        <w:numPr>
          <w:ilvl w:val="0"/>
          <w:numId w:val="17"/>
        </w:numPr>
        <w:ind w:left="780" w:right="780"/>
        <w:divId w:val="574977008"/>
      </w:pPr>
      <w:r>
        <w:t>(d) You want to know where the hotel is.</w:t>
      </w:r>
    </w:p>
    <w:p w:rsidR="007459D2" w:rsidRDefault="00833AB7">
      <w:pPr>
        <w:divId w:val="574977008"/>
      </w:pPr>
      <w:r>
        <w:t>2. Listen to Extract 46 and speak after the prompts. Remember when you say hello that the person on the desk is a woman.</w:t>
      </w:r>
    </w:p>
    <w:p w:rsidR="007459D2" w:rsidRDefault="00833AB7">
      <w:pPr>
        <w:divId w:val="574977008"/>
      </w:pPr>
      <w:r>
        <w:t>Écoutez et parlez dans les pauses.</w:t>
      </w:r>
    </w:p>
    <w:p w:rsidR="007459D2" w:rsidRDefault="00833AB7">
      <w:pPr>
        <w:divId w:val="574977008"/>
      </w:pPr>
      <w:r>
        <w:rPr>
          <w:vanish/>
        </w:rPr>
        <w:t>Start of Media Content</w:t>
      </w:r>
    </w:p>
    <w:p w:rsidR="007459D2" w:rsidRDefault="00833AB7">
      <w:pPr>
        <w:spacing w:before="60" w:beforeAutospacing="0" w:after="60" w:afterAutospacing="0"/>
        <w:divId w:val="1382050411"/>
      </w:pPr>
      <w:bookmarkStart w:id="70" w:name="Session2_MediaContent4"/>
      <w:bookmarkEnd w:id="70"/>
      <w:r>
        <w:t>Audio content is not available in this format.</w:t>
      </w:r>
    </w:p>
    <w:p w:rsidR="007459D2" w:rsidRDefault="00833AB7">
      <w:pPr>
        <w:pStyle w:val="Caption1"/>
        <w:divId w:val="582833369"/>
      </w:pPr>
      <w:r>
        <w:t>Audio 8</w:t>
      </w:r>
    </w:p>
    <w:p w:rsidR="007459D2" w:rsidRDefault="00833AB7">
      <w:pPr>
        <w:divId w:val="574977008"/>
      </w:pPr>
      <w:r>
        <w:rPr>
          <w:vanish/>
        </w:rPr>
        <w:t>End of Media Content</w:t>
      </w:r>
    </w:p>
    <w:p w:rsidR="007459D2" w:rsidRDefault="00833AB7">
      <w:pPr>
        <w:divId w:val="1920168697"/>
      </w:pPr>
      <w:r>
        <w:rPr>
          <w:vanish/>
        </w:rPr>
        <w:t>End of Question</w:t>
      </w:r>
    </w:p>
    <w:bookmarkStart w:id="71" w:name="View_Session2_Answer6"/>
    <w:p w:rsidR="007459D2" w:rsidRDefault="00833AB7">
      <w:pPr>
        <w:pStyle w:val="navbutton"/>
        <w:divId w:val="1920168697"/>
      </w:pPr>
      <w:r>
        <w:fldChar w:fldCharType="begin"/>
      </w:r>
      <w:r>
        <w:instrText xml:space="preserve"> HYPERLINK "" \l "Session2_Answer6" </w:instrText>
      </w:r>
      <w:r>
        <w:fldChar w:fldCharType="separate"/>
      </w:r>
      <w:r>
        <w:rPr>
          <w:rStyle w:val="Hyperlink"/>
        </w:rPr>
        <w:t>View answer - Activité 11</w:t>
      </w:r>
      <w:r>
        <w:fldChar w:fldCharType="end"/>
      </w:r>
      <w:bookmarkEnd w:id="71"/>
    </w:p>
    <w:p w:rsidR="007459D2" w:rsidRDefault="00833AB7">
      <w:pPr>
        <w:divId w:val="533463545"/>
      </w:pPr>
      <w:r>
        <w:rPr>
          <w:vanish/>
        </w:rPr>
        <w:t>End of Activity</w:t>
      </w:r>
    </w:p>
    <w:p w:rsidR="007459D2" w:rsidRDefault="00833AB7">
      <w:pPr>
        <w:divId w:val="533463545"/>
      </w:pPr>
      <w:r>
        <w:rPr>
          <w:vanish/>
        </w:rPr>
        <w:t>Start of Box</w:t>
      </w:r>
    </w:p>
    <w:p w:rsidR="007459D2" w:rsidRDefault="00833AB7">
      <w:pPr>
        <w:spacing w:before="0" w:beforeAutospacing="0" w:after="0" w:afterAutospacing="0" w:line="240" w:lineRule="auto"/>
        <w:outlineLvl w:val="4"/>
        <w:divId w:val="417676922"/>
        <w:rPr>
          <w:rFonts w:eastAsia="Times New Roman"/>
          <w:b/>
          <w:bCs/>
          <w:sz w:val="36"/>
          <w:szCs w:val="36"/>
        </w:rPr>
      </w:pPr>
      <w:bookmarkStart w:id="72" w:name="Session2_Box3"/>
      <w:bookmarkEnd w:id="72"/>
      <w:r>
        <w:rPr>
          <w:rFonts w:eastAsia="Times New Roman"/>
          <w:b/>
          <w:bCs/>
          <w:sz w:val="36"/>
          <w:szCs w:val="36"/>
        </w:rPr>
        <w:t>Recording yourself</w:t>
      </w:r>
    </w:p>
    <w:p w:rsidR="007459D2" w:rsidRDefault="00833AB7">
      <w:pPr>
        <w:divId w:val="2009401575"/>
      </w:pPr>
      <w:r>
        <w:t xml:space="preserve">Once you feel confident enough, you should practise recording yourself on your own personal audio cassette as often as possible. A lot of the spoken activities in the course have prompts to help you prepare what to say, but you can also devise your own (just a few words or expressions will do). </w:t>
      </w:r>
    </w:p>
    <w:p w:rsidR="007459D2" w:rsidRDefault="00833AB7">
      <w:pPr>
        <w:divId w:val="2009401575"/>
      </w:pPr>
      <w:r>
        <w:t xml:space="preserve">Using a transcript, you may like to try recording yourself acting out a complete dialogue. You could then compare your version with the audio clip noting down the differences. </w:t>
      </w:r>
    </w:p>
    <w:p w:rsidR="007459D2" w:rsidRDefault="00833AB7">
      <w:pPr>
        <w:divId w:val="533463545"/>
      </w:pPr>
      <w:r>
        <w:rPr>
          <w:vanish/>
        </w:rPr>
        <w:t>End of Box</w:t>
      </w:r>
    </w:p>
    <w:p w:rsidR="007459D2" w:rsidRDefault="00833AB7">
      <w:pPr>
        <w:pStyle w:val="Heading2"/>
        <w:divId w:val="1784809730"/>
        <w:rPr>
          <w:rFonts w:eastAsia="Times New Roman"/>
        </w:rPr>
      </w:pPr>
      <w:bookmarkStart w:id="73" w:name="Session2_Section2"/>
      <w:bookmarkEnd w:id="73"/>
      <w:r>
        <w:rPr>
          <w:rFonts w:eastAsia="Times New Roman"/>
        </w:rPr>
        <w:t>Section 2.2</w:t>
      </w:r>
    </w:p>
    <w:p w:rsidR="007459D2" w:rsidRDefault="00833AB7">
      <w:pPr>
        <w:pStyle w:val="Heading3"/>
        <w:divId w:val="193158943"/>
        <w:rPr>
          <w:rFonts w:eastAsia="Times New Roman"/>
        </w:rPr>
      </w:pPr>
      <w:bookmarkStart w:id="74" w:name="Session2_SubSection4"/>
      <w:bookmarkEnd w:id="74"/>
      <w:r>
        <w:rPr>
          <w:rFonts w:eastAsia="Times New Roman"/>
        </w:rPr>
        <w:t>2.2.1 L'Ardèche</w:t>
      </w:r>
    </w:p>
    <w:p w:rsidR="007459D2" w:rsidRDefault="00833AB7">
      <w:pPr>
        <w:divId w:val="193158943"/>
      </w:pPr>
      <w:r>
        <w:rPr>
          <w:noProof/>
        </w:rPr>
        <w:drawing>
          <wp:inline distT="0" distB="0" distL="0" distR="0" wp14:anchorId="1D6F7D77" wp14:editId="592D0CC1">
            <wp:extent cx="3657600" cy="5435600"/>
            <wp:effectExtent l="0" t="0" r="0" b="0"/>
            <wp:docPr id="13" name="Picture 13" descr="D:\AaaF\OUT\httpswwwopeneduopenlearnocw_cmid3832_2021-04-26_17-16-37_al22273\word\assets\_3b1876a136e85b8e383aadd9a4a2a85d617ccd26_l192_1_i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3832_2021-04-26_17-16-37_al22273\word\assets\_3b1876a136e85b8e383aadd9a4a2a85d617ccd26_l192_1_i012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5435600"/>
                    </a:xfrm>
                    <a:prstGeom prst="rect">
                      <a:avLst/>
                    </a:prstGeom>
                    <a:noFill/>
                    <a:ln>
                      <a:noFill/>
                    </a:ln>
                  </pic:spPr>
                </pic:pic>
              </a:graphicData>
            </a:graphic>
          </wp:inline>
        </w:drawing>
      </w:r>
    </w:p>
    <w:p w:rsidR="007459D2" w:rsidRDefault="00833AB7">
      <w:pPr>
        <w:divId w:val="193158943"/>
      </w:pPr>
      <w:r>
        <w:t xml:space="preserve">In this session, you pick up a brochure on the Ardèche at the </w:t>
      </w:r>
      <w:r>
        <w:rPr>
          <w:rStyle w:val="Emphasis"/>
        </w:rPr>
        <w:t>office du tourisme</w:t>
      </w:r>
      <w:r>
        <w:t xml:space="preserve">, with a view to planning a day there with friends. </w:t>
      </w:r>
    </w:p>
    <w:p w:rsidR="007459D2" w:rsidRDefault="00833AB7">
      <w:pPr>
        <w:divId w:val="193158943"/>
      </w:pPr>
      <w:r>
        <w:rPr>
          <w:rStyle w:val="Strong"/>
        </w:rPr>
        <w:t>Key Learning Points</w:t>
      </w:r>
    </w:p>
    <w:p w:rsidR="007459D2" w:rsidRDefault="00833AB7">
      <w:pPr>
        <w:numPr>
          <w:ilvl w:val="0"/>
          <w:numId w:val="18"/>
        </w:numPr>
        <w:ind w:left="780" w:right="780"/>
        <w:divId w:val="193158943"/>
      </w:pPr>
      <w:r>
        <w:t>Asking for and understanding directions</w:t>
      </w:r>
    </w:p>
    <w:p w:rsidR="007459D2" w:rsidRDefault="00833AB7">
      <w:pPr>
        <w:numPr>
          <w:ilvl w:val="0"/>
          <w:numId w:val="18"/>
        </w:numPr>
        <w:ind w:left="780" w:right="780"/>
        <w:divId w:val="193158943"/>
      </w:pPr>
      <w:r>
        <w:t>Seeking clarification and/or repetition</w:t>
      </w:r>
    </w:p>
    <w:p w:rsidR="007459D2" w:rsidRDefault="00833AB7">
      <w:pPr>
        <w:numPr>
          <w:ilvl w:val="0"/>
          <w:numId w:val="18"/>
        </w:numPr>
        <w:ind w:left="780" w:right="780"/>
        <w:divId w:val="193158943"/>
      </w:pPr>
      <w:r>
        <w:t>Saying how to get about</w:t>
      </w:r>
    </w:p>
    <w:p w:rsidR="007459D2" w:rsidRDefault="00833AB7">
      <w:pPr>
        <w:divId w:val="193158943"/>
      </w:pPr>
      <w:r>
        <w:rPr>
          <w:vanish/>
        </w:rPr>
        <w:t>Start of Activity</w:t>
      </w:r>
    </w:p>
    <w:p w:rsidR="007459D2" w:rsidRDefault="00833AB7">
      <w:pPr>
        <w:spacing w:before="0" w:beforeAutospacing="0" w:after="0" w:afterAutospacing="0" w:line="240" w:lineRule="auto"/>
        <w:outlineLvl w:val="4"/>
        <w:divId w:val="1514608317"/>
        <w:rPr>
          <w:rFonts w:eastAsia="Times New Roman"/>
          <w:b/>
          <w:bCs/>
          <w:sz w:val="36"/>
          <w:szCs w:val="36"/>
        </w:rPr>
      </w:pPr>
      <w:bookmarkStart w:id="75" w:name="Session2_Activity7"/>
      <w:bookmarkEnd w:id="75"/>
      <w:r>
        <w:rPr>
          <w:rFonts w:eastAsia="Times New Roman"/>
          <w:b/>
          <w:bCs/>
          <w:sz w:val="36"/>
          <w:szCs w:val="36"/>
        </w:rPr>
        <w:t>Activité 12</w:t>
      </w:r>
    </w:p>
    <w:p w:rsidR="007459D2" w:rsidRDefault="00833AB7">
      <w:pPr>
        <w:divId w:val="239290435"/>
      </w:pPr>
      <w:r>
        <w:rPr>
          <w:vanish/>
        </w:rPr>
        <w:t>Start of Question</w:t>
      </w:r>
    </w:p>
    <w:p w:rsidR="007459D2" w:rsidRDefault="00833AB7">
      <w:pPr>
        <w:divId w:val="1138257291"/>
      </w:pPr>
      <w:bookmarkStart w:id="76" w:name="Session2_Question7"/>
      <w:bookmarkEnd w:id="76"/>
      <w:r>
        <w:t>Read the table below. Which of the places in it would be suitable for the following?</w:t>
      </w:r>
    </w:p>
    <w:p w:rsidR="007459D2" w:rsidRDefault="00833AB7">
      <w:pPr>
        <w:divId w:val="1138257291"/>
      </w:pPr>
      <w:r>
        <w:rPr>
          <w:rStyle w:val="Emphasis"/>
        </w:rPr>
        <w:t>Lisez la brochure et trouvez l'endroit idéal</w:t>
      </w:r>
      <w:r>
        <w:t xml:space="preserve">. </w:t>
      </w:r>
    </w:p>
    <w:p w:rsidR="007459D2" w:rsidRDefault="00833AB7">
      <w:pPr>
        <w:numPr>
          <w:ilvl w:val="0"/>
          <w:numId w:val="19"/>
        </w:numPr>
        <w:ind w:left="780" w:right="780"/>
        <w:divId w:val="1138257291"/>
      </w:pPr>
      <w:r>
        <w:t>a sunny day</w:t>
      </w:r>
    </w:p>
    <w:p w:rsidR="007459D2" w:rsidRDefault="00833AB7">
      <w:pPr>
        <w:numPr>
          <w:ilvl w:val="0"/>
          <w:numId w:val="19"/>
        </w:numPr>
        <w:ind w:left="780" w:right="780"/>
        <w:divId w:val="1138257291"/>
      </w:pPr>
      <w:r>
        <w:t>a rainy day</w:t>
      </w:r>
    </w:p>
    <w:p w:rsidR="007459D2" w:rsidRDefault="00833AB7">
      <w:pPr>
        <w:numPr>
          <w:ilvl w:val="0"/>
          <w:numId w:val="19"/>
        </w:numPr>
        <w:ind w:left="780" w:right="780"/>
        <w:divId w:val="1138257291"/>
      </w:pPr>
      <w:r>
        <w:t>a budding artist</w:t>
      </w:r>
    </w:p>
    <w:p w:rsidR="007459D2" w:rsidRDefault="00833AB7">
      <w:pPr>
        <w:numPr>
          <w:ilvl w:val="0"/>
          <w:numId w:val="19"/>
        </w:numPr>
        <w:ind w:left="780" w:right="780"/>
        <w:divId w:val="1138257291"/>
      </w:pPr>
      <w:r>
        <w:t>a fitness fanatic</w:t>
      </w:r>
    </w:p>
    <w:p w:rsidR="007459D2" w:rsidRDefault="00833AB7">
      <w:pPr>
        <w:numPr>
          <w:ilvl w:val="0"/>
          <w:numId w:val="19"/>
        </w:numPr>
        <w:ind w:left="780" w:right="780"/>
        <w:divId w:val="1138257291"/>
      </w:pPr>
      <w:r>
        <w:t>a film buff</w:t>
      </w:r>
    </w:p>
    <w:p w:rsidR="007459D2" w:rsidRDefault="00833AB7">
      <w:pPr>
        <w:numPr>
          <w:ilvl w:val="0"/>
          <w:numId w:val="19"/>
        </w:numPr>
        <w:ind w:left="780" w:right="780"/>
        <w:divId w:val="1138257291"/>
      </w:pPr>
      <w:r>
        <w:t>somebody unconventional</w:t>
      </w:r>
    </w:p>
    <w:p w:rsidR="007459D2" w:rsidRDefault="00833AB7">
      <w:pPr>
        <w:numPr>
          <w:ilvl w:val="0"/>
          <w:numId w:val="19"/>
        </w:numPr>
        <w:ind w:left="780" w:right="780"/>
        <w:divId w:val="1138257291"/>
      </w:pPr>
      <w:r>
        <w:t>a food lover</w:t>
      </w:r>
    </w:p>
    <w:p w:rsidR="007459D2" w:rsidRDefault="00833AB7">
      <w:pPr>
        <w:numPr>
          <w:ilvl w:val="0"/>
          <w:numId w:val="19"/>
        </w:numPr>
        <w:ind w:left="780" w:right="780"/>
        <w:divId w:val="1138257291"/>
      </w:pPr>
      <w:r>
        <w:t>an animal lover</w:t>
      </w:r>
    </w:p>
    <w:p w:rsidR="007459D2" w:rsidRDefault="00833AB7">
      <w:pPr>
        <w:numPr>
          <w:ilvl w:val="0"/>
          <w:numId w:val="19"/>
        </w:numPr>
        <w:ind w:left="780" w:right="780"/>
        <w:divId w:val="1138257291"/>
      </w:pPr>
      <w:r>
        <w:t>a websurfer</w:t>
      </w:r>
    </w:p>
    <w:p w:rsidR="007459D2" w:rsidRDefault="00833AB7">
      <w:pPr>
        <w:numPr>
          <w:ilvl w:val="0"/>
          <w:numId w:val="19"/>
        </w:numPr>
        <w:ind w:left="780" w:right="780"/>
        <w:divId w:val="1138257291"/>
      </w:pPr>
      <w:r>
        <w:t>an art lover</w:t>
      </w:r>
    </w:p>
    <w:p w:rsidR="007459D2" w:rsidRDefault="00833AB7">
      <w:pPr>
        <w:divId w:val="239290435"/>
      </w:pPr>
      <w:r>
        <w:rPr>
          <w:vanish/>
        </w:rPr>
        <w:t>End of Question</w:t>
      </w:r>
    </w:p>
    <w:p w:rsidR="007459D2" w:rsidRDefault="00833AB7">
      <w:pPr>
        <w:divId w:val="193158943"/>
      </w:pPr>
      <w:r>
        <w:rPr>
          <w:vanish/>
        </w:rPr>
        <w:t>End of Activity</w:t>
      </w:r>
    </w:p>
    <w:p w:rsidR="007459D2" w:rsidRDefault="00833AB7">
      <w:pPr>
        <w:divId w:val="193158943"/>
      </w:pPr>
      <w:r>
        <w:rPr>
          <w:vanish/>
        </w:rPr>
        <w:t>Start of Box</w:t>
      </w:r>
    </w:p>
    <w:p w:rsidR="007459D2" w:rsidRDefault="00833AB7">
      <w:pPr>
        <w:spacing w:before="0" w:beforeAutospacing="0" w:after="0" w:afterAutospacing="0" w:line="240" w:lineRule="auto"/>
        <w:outlineLvl w:val="4"/>
        <w:divId w:val="358825305"/>
        <w:rPr>
          <w:rFonts w:eastAsia="Times New Roman"/>
          <w:b/>
          <w:bCs/>
          <w:sz w:val="36"/>
          <w:szCs w:val="36"/>
        </w:rPr>
      </w:pPr>
      <w:bookmarkStart w:id="77" w:name="Session2_Box4"/>
      <w:bookmarkEnd w:id="77"/>
      <w:r>
        <w:rPr>
          <w:rFonts w:eastAsia="Times New Roman"/>
          <w:b/>
          <w:bCs/>
          <w:sz w:val="36"/>
          <w:szCs w:val="36"/>
        </w:rPr>
        <w:t>Que faire à Lavilledieu? Les principales attractions culturelles</w:t>
      </w:r>
    </w:p>
    <w:p w:rsidR="007459D2" w:rsidRDefault="00833AB7">
      <w:pPr>
        <w:divId w:val="1299266070"/>
      </w:pPr>
      <w:r>
        <w:rPr>
          <w:rStyle w:val="Strong"/>
        </w:rPr>
        <w:t>Maison de la culture</w:t>
      </w:r>
    </w:p>
    <w:p w:rsidR="007459D2" w:rsidRDefault="00833AB7">
      <w:pPr>
        <w:numPr>
          <w:ilvl w:val="0"/>
          <w:numId w:val="20"/>
        </w:numPr>
        <w:ind w:left="780" w:right="780"/>
        <w:divId w:val="1299266070"/>
      </w:pPr>
      <w:r>
        <w:t>galerie d'art contemporain</w:t>
      </w:r>
    </w:p>
    <w:p w:rsidR="007459D2" w:rsidRDefault="00833AB7">
      <w:pPr>
        <w:numPr>
          <w:ilvl w:val="0"/>
          <w:numId w:val="20"/>
        </w:numPr>
        <w:ind w:left="780" w:right="780"/>
        <w:divId w:val="1299266070"/>
      </w:pPr>
      <w:r>
        <w:t>salle d'expositions</w:t>
      </w:r>
    </w:p>
    <w:p w:rsidR="007459D2" w:rsidRDefault="00833AB7">
      <w:pPr>
        <w:numPr>
          <w:ilvl w:val="0"/>
          <w:numId w:val="20"/>
        </w:numPr>
        <w:ind w:left="780" w:right="780"/>
        <w:divId w:val="1299266070"/>
      </w:pPr>
      <w:r>
        <w:t>vidéothèque</w:t>
      </w:r>
    </w:p>
    <w:p w:rsidR="007459D2" w:rsidRDefault="00833AB7">
      <w:pPr>
        <w:numPr>
          <w:ilvl w:val="0"/>
          <w:numId w:val="20"/>
        </w:numPr>
        <w:ind w:left="780" w:right="780"/>
        <w:divId w:val="1299266070"/>
      </w:pPr>
      <w:r>
        <w:t>salles de théâtre et de cinéma</w:t>
      </w:r>
    </w:p>
    <w:p w:rsidR="007459D2" w:rsidRDefault="00833AB7">
      <w:pPr>
        <w:numPr>
          <w:ilvl w:val="0"/>
          <w:numId w:val="20"/>
        </w:numPr>
        <w:ind w:left="780" w:right="780"/>
        <w:divId w:val="1299266070"/>
      </w:pPr>
      <w:r>
        <w:t>café Internet</w:t>
      </w:r>
    </w:p>
    <w:p w:rsidR="007459D2" w:rsidRDefault="00833AB7">
      <w:pPr>
        <w:divId w:val="1299266070"/>
      </w:pPr>
      <w:r>
        <w:rPr>
          <w:rStyle w:val="Strong"/>
        </w:rPr>
        <w:t>Palais de la Gastronomie</w:t>
      </w:r>
    </w:p>
    <w:p w:rsidR="007459D2" w:rsidRDefault="00833AB7">
      <w:pPr>
        <w:numPr>
          <w:ilvl w:val="0"/>
          <w:numId w:val="21"/>
        </w:numPr>
        <w:ind w:left="780" w:right="780"/>
        <w:divId w:val="1299266070"/>
      </w:pPr>
      <w:r>
        <w:t>salle de la truffe</w:t>
      </w:r>
    </w:p>
    <w:p w:rsidR="007459D2" w:rsidRDefault="00833AB7">
      <w:pPr>
        <w:numPr>
          <w:ilvl w:val="0"/>
          <w:numId w:val="21"/>
        </w:numPr>
        <w:ind w:left="780" w:right="780"/>
        <w:divId w:val="1299266070"/>
      </w:pPr>
      <w:r>
        <w:t>exposition permanente: les arts de la table</w:t>
      </w:r>
    </w:p>
    <w:p w:rsidR="007459D2" w:rsidRDefault="00833AB7">
      <w:pPr>
        <w:numPr>
          <w:ilvl w:val="0"/>
          <w:numId w:val="21"/>
        </w:numPr>
        <w:ind w:left="780" w:right="780"/>
        <w:divId w:val="1299266070"/>
      </w:pPr>
      <w:r>
        <w:t>dégustation de bières, vins et fromages de la région</w:t>
      </w:r>
    </w:p>
    <w:p w:rsidR="007459D2" w:rsidRDefault="00833AB7">
      <w:pPr>
        <w:numPr>
          <w:ilvl w:val="0"/>
          <w:numId w:val="21"/>
        </w:numPr>
        <w:ind w:left="780" w:right="780"/>
        <w:divId w:val="1299266070"/>
      </w:pPr>
      <w:r>
        <w:t>démonstrations culinaires quotidiennes</w:t>
      </w:r>
    </w:p>
    <w:p w:rsidR="007459D2" w:rsidRDefault="00833AB7">
      <w:pPr>
        <w:divId w:val="1299266070"/>
      </w:pPr>
      <w:r>
        <w:rPr>
          <w:rStyle w:val="Strong"/>
        </w:rPr>
        <w:t>Petit musée du Bizarre</w:t>
      </w:r>
    </w:p>
    <w:p w:rsidR="007459D2" w:rsidRDefault="00833AB7">
      <w:pPr>
        <w:numPr>
          <w:ilvl w:val="0"/>
          <w:numId w:val="22"/>
        </w:numPr>
        <w:ind w:left="780" w:right="780"/>
        <w:divId w:val="1299266070"/>
      </w:pPr>
      <w:r>
        <w:t>l'imaginaire dans l'art populaire</w:t>
      </w:r>
    </w:p>
    <w:p w:rsidR="007459D2" w:rsidRDefault="00833AB7">
      <w:pPr>
        <w:numPr>
          <w:ilvl w:val="0"/>
          <w:numId w:val="22"/>
        </w:numPr>
        <w:ind w:left="780" w:right="780"/>
        <w:divId w:val="1299266070"/>
      </w:pPr>
      <w:r>
        <w:t>une utopie du bizarre</w:t>
      </w:r>
    </w:p>
    <w:p w:rsidR="007459D2" w:rsidRDefault="00833AB7">
      <w:pPr>
        <w:numPr>
          <w:ilvl w:val="0"/>
          <w:numId w:val="22"/>
        </w:numPr>
        <w:ind w:left="780" w:right="780"/>
        <w:divId w:val="1299266070"/>
      </w:pPr>
      <w:r>
        <w:t>œuvres d'autodidactes</w:t>
      </w:r>
    </w:p>
    <w:p w:rsidR="007459D2" w:rsidRDefault="00833AB7">
      <w:pPr>
        <w:numPr>
          <w:ilvl w:val="0"/>
          <w:numId w:val="22"/>
        </w:numPr>
        <w:ind w:left="780" w:right="780"/>
        <w:divId w:val="1299266070"/>
      </w:pPr>
      <w:r>
        <w:t>collection permanente d'objets grotesques et macabres</w:t>
      </w:r>
    </w:p>
    <w:p w:rsidR="007459D2" w:rsidRDefault="00833AB7">
      <w:pPr>
        <w:numPr>
          <w:ilvl w:val="0"/>
          <w:numId w:val="22"/>
        </w:numPr>
        <w:ind w:left="780" w:right="780"/>
        <w:divId w:val="1299266070"/>
      </w:pPr>
      <w:r>
        <w:t>encouragement à la création artistique</w:t>
      </w:r>
    </w:p>
    <w:p w:rsidR="007459D2" w:rsidRDefault="00833AB7">
      <w:pPr>
        <w:divId w:val="1299266070"/>
      </w:pPr>
      <w:r>
        <w:rPr>
          <w:rStyle w:val="Strong"/>
        </w:rPr>
        <w:t>Centre sportif Léo Lagrange</w:t>
      </w:r>
    </w:p>
    <w:p w:rsidR="007459D2" w:rsidRDefault="00833AB7">
      <w:pPr>
        <w:numPr>
          <w:ilvl w:val="0"/>
          <w:numId w:val="23"/>
        </w:numPr>
        <w:ind w:left="780" w:right="780"/>
        <w:divId w:val="1299266070"/>
      </w:pPr>
      <w:r>
        <w:t>piscine olympique en plein air</w:t>
      </w:r>
    </w:p>
    <w:p w:rsidR="007459D2" w:rsidRDefault="00833AB7">
      <w:pPr>
        <w:numPr>
          <w:ilvl w:val="0"/>
          <w:numId w:val="23"/>
        </w:numPr>
        <w:ind w:left="780" w:right="780"/>
        <w:divId w:val="1299266070"/>
      </w:pPr>
      <w:r>
        <w:t>piscine couverte à vagues</w:t>
      </w:r>
    </w:p>
    <w:p w:rsidR="007459D2" w:rsidRDefault="00833AB7">
      <w:pPr>
        <w:numPr>
          <w:ilvl w:val="0"/>
          <w:numId w:val="23"/>
        </w:numPr>
        <w:ind w:left="780" w:right="780"/>
        <w:divId w:val="1299266070"/>
      </w:pPr>
      <w:r>
        <w:t>sauna</w:t>
      </w:r>
    </w:p>
    <w:p w:rsidR="007459D2" w:rsidRDefault="00833AB7">
      <w:pPr>
        <w:numPr>
          <w:ilvl w:val="0"/>
          <w:numId w:val="23"/>
        </w:numPr>
        <w:ind w:left="780" w:right="780"/>
        <w:divId w:val="1299266070"/>
      </w:pPr>
      <w:r>
        <w:t>piste cyclable: location de vélos</w:t>
      </w:r>
    </w:p>
    <w:p w:rsidR="007459D2" w:rsidRDefault="00833AB7">
      <w:pPr>
        <w:numPr>
          <w:ilvl w:val="0"/>
          <w:numId w:val="23"/>
        </w:numPr>
        <w:ind w:left="780" w:right="780"/>
        <w:divId w:val="1299266070"/>
      </w:pPr>
      <w:r>
        <w:t>salles de musculation et de mise en condition physique</w:t>
      </w:r>
    </w:p>
    <w:p w:rsidR="007459D2" w:rsidRDefault="00833AB7">
      <w:pPr>
        <w:numPr>
          <w:ilvl w:val="0"/>
          <w:numId w:val="23"/>
        </w:numPr>
        <w:ind w:left="780" w:right="780"/>
        <w:divId w:val="1299266070"/>
      </w:pPr>
      <w:r>
        <w:t>service de conseil en culture physique</w:t>
      </w:r>
    </w:p>
    <w:p w:rsidR="007459D2" w:rsidRDefault="00833AB7">
      <w:pPr>
        <w:divId w:val="1299266070"/>
      </w:pPr>
      <w:r>
        <w:rPr>
          <w:rStyle w:val="Strong"/>
        </w:rPr>
        <w:t>Écomusée</w:t>
      </w:r>
    </w:p>
    <w:p w:rsidR="007459D2" w:rsidRDefault="00833AB7">
      <w:pPr>
        <w:numPr>
          <w:ilvl w:val="0"/>
          <w:numId w:val="24"/>
        </w:numPr>
        <w:ind w:left="780" w:right="780"/>
        <w:divId w:val="1299266070"/>
      </w:pPr>
      <w:r>
        <w:t>exposition en plein air: écologie de la région</w:t>
      </w:r>
    </w:p>
    <w:p w:rsidR="007459D2" w:rsidRDefault="00833AB7">
      <w:pPr>
        <w:numPr>
          <w:ilvl w:val="0"/>
          <w:numId w:val="24"/>
        </w:numPr>
        <w:ind w:left="780" w:right="780"/>
        <w:divId w:val="1299266070"/>
      </w:pPr>
      <w:r>
        <w:t>boutiques d'artisans</w:t>
      </w:r>
    </w:p>
    <w:p w:rsidR="007459D2" w:rsidRDefault="00833AB7">
      <w:pPr>
        <w:numPr>
          <w:ilvl w:val="0"/>
          <w:numId w:val="24"/>
        </w:numPr>
        <w:ind w:left="780" w:right="780"/>
        <w:divId w:val="1299266070"/>
      </w:pPr>
      <w:r>
        <w:t>animations et spectacles folkloriques</w:t>
      </w:r>
    </w:p>
    <w:p w:rsidR="007459D2" w:rsidRDefault="00833AB7">
      <w:pPr>
        <w:numPr>
          <w:ilvl w:val="0"/>
          <w:numId w:val="24"/>
        </w:numPr>
        <w:ind w:left="780" w:right="780"/>
        <w:divId w:val="1299266070"/>
      </w:pPr>
      <w:r>
        <w:t>musée de l'Agneau</w:t>
      </w:r>
    </w:p>
    <w:p w:rsidR="007459D2" w:rsidRDefault="00833AB7">
      <w:pPr>
        <w:divId w:val="193158943"/>
      </w:pPr>
      <w:r>
        <w:rPr>
          <w:vanish/>
        </w:rPr>
        <w:t>End of Box</w:t>
      </w:r>
    </w:p>
    <w:p w:rsidR="007459D2" w:rsidRDefault="00833AB7">
      <w:pPr>
        <w:divId w:val="1931589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474612665"/>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78" w:name="Session2_Table4"/>
            <w:bookmarkEnd w:id="78"/>
            <w:r>
              <w:rPr>
                <w:rFonts w:ascii="Times New Roman" w:eastAsia="Times New Roman" w:hAnsi="Times New Roman" w:cs="Times New Roman"/>
                <w:b/>
                <w:bCs/>
                <w:sz w:val="24"/>
                <w:szCs w:val="24"/>
              </w:rPr>
              <w:t>Vocabulaire</w:t>
            </w:r>
          </w:p>
        </w:tc>
      </w:tr>
      <w:tr w:rsidR="007459D2">
        <w:trPr>
          <w:divId w:val="47461266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l'agneau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lamb</w:t>
            </w:r>
          </w:p>
        </w:tc>
      </w:tr>
    </w:tbl>
    <w:p w:rsidR="007459D2" w:rsidRDefault="00833AB7">
      <w:pPr>
        <w:divId w:val="193158943"/>
      </w:pPr>
      <w:r>
        <w:rPr>
          <w:vanish/>
        </w:rPr>
        <w:t>End of Table</w:t>
      </w:r>
    </w:p>
    <w:p w:rsidR="007459D2" w:rsidRDefault="00833AB7">
      <w:pPr>
        <w:divId w:val="193158943"/>
      </w:pPr>
      <w:r>
        <w:rPr>
          <w:vanish/>
        </w:rPr>
        <w:t>Start of Activity</w:t>
      </w:r>
    </w:p>
    <w:p w:rsidR="007459D2" w:rsidRDefault="00833AB7">
      <w:pPr>
        <w:divId w:val="1685084650"/>
      </w:pPr>
      <w:bookmarkStart w:id="79" w:name="Session2_Activity8"/>
      <w:bookmarkEnd w:id="79"/>
      <w:r>
        <w:rPr>
          <w:vanish/>
        </w:rPr>
        <w:t>Start of Question</w:t>
      </w:r>
    </w:p>
    <w:p w:rsidR="007459D2" w:rsidRDefault="00833AB7">
      <w:pPr>
        <w:divId w:val="1685084650"/>
      </w:pPr>
      <w:bookmarkStart w:id="80" w:name="Session2_Question8"/>
      <w:bookmarkEnd w:id="80"/>
      <w:r>
        <w:rPr>
          <w:vanish/>
        </w:rPr>
        <w:t>End of Question</w:t>
      </w:r>
    </w:p>
    <w:bookmarkStart w:id="81" w:name="View_Session2_Answer7"/>
    <w:p w:rsidR="007459D2" w:rsidRDefault="00833AB7">
      <w:pPr>
        <w:pStyle w:val="navbutton"/>
        <w:divId w:val="1685084650"/>
      </w:pPr>
      <w:r>
        <w:fldChar w:fldCharType="begin"/>
      </w:r>
      <w:r>
        <w:instrText xml:space="preserve"> HYPERLINK "" \l "Session2_Answer7" </w:instrText>
      </w:r>
      <w:r>
        <w:fldChar w:fldCharType="separate"/>
      </w:r>
      <w:r>
        <w:rPr>
          <w:rStyle w:val="Hyperlink"/>
        </w:rPr>
        <w:t>View answer - Activity</w:t>
      </w:r>
      <w:r>
        <w:fldChar w:fldCharType="end"/>
      </w:r>
      <w:bookmarkEnd w:id="81"/>
    </w:p>
    <w:p w:rsidR="007459D2" w:rsidRDefault="00833AB7">
      <w:pPr>
        <w:divId w:val="193158943"/>
      </w:pPr>
      <w:r>
        <w:rPr>
          <w:vanish/>
        </w:rPr>
        <w:t>End of Activity</w:t>
      </w:r>
    </w:p>
    <w:p w:rsidR="007459D2" w:rsidRDefault="00833AB7">
      <w:pPr>
        <w:divId w:val="193158943"/>
      </w:pPr>
      <w:r>
        <w:rPr>
          <w:vanish/>
        </w:rPr>
        <w:t>Start of Box</w:t>
      </w:r>
    </w:p>
    <w:p w:rsidR="007459D2" w:rsidRDefault="00833AB7">
      <w:pPr>
        <w:spacing w:before="0" w:beforeAutospacing="0" w:after="0" w:afterAutospacing="0" w:line="240" w:lineRule="auto"/>
        <w:outlineLvl w:val="4"/>
        <w:divId w:val="1267496164"/>
        <w:rPr>
          <w:rFonts w:eastAsia="Times New Roman"/>
          <w:b/>
          <w:bCs/>
          <w:sz w:val="36"/>
          <w:szCs w:val="36"/>
        </w:rPr>
      </w:pPr>
      <w:bookmarkStart w:id="82" w:name="Session2_Box5"/>
      <w:bookmarkEnd w:id="82"/>
      <w:r>
        <w:rPr>
          <w:rFonts w:eastAsia="Times New Roman"/>
          <w:b/>
          <w:bCs/>
          <w:sz w:val="36"/>
          <w:szCs w:val="36"/>
        </w:rPr>
        <w:t>Reading for clues</w:t>
      </w:r>
    </w:p>
    <w:p w:rsidR="007459D2" w:rsidRDefault="00833AB7">
      <w:pPr>
        <w:divId w:val="2039162153"/>
      </w:pPr>
      <w:r>
        <w:t xml:space="preserve">In activities like this, try looking for clues to find the answer(s) without using the dictionary. You don't always need to understand every single word to grasp the overall meaning or gist. </w:t>
      </w:r>
    </w:p>
    <w:p w:rsidR="007459D2" w:rsidRDefault="00833AB7">
      <w:pPr>
        <w:divId w:val="2039162153"/>
      </w:pPr>
      <w:r>
        <w:t xml:space="preserve">Words that are similar to English give you clues, and sometimes just one word in an unfamiliar phrase will give you enough of a clue to guess the meaning in the context. Here </w:t>
      </w:r>
      <w:r>
        <w:rPr>
          <w:rStyle w:val="Emphasis"/>
        </w:rPr>
        <w:t>musculation</w:t>
      </w:r>
      <w:r>
        <w:t xml:space="preserve"> suggests ‘muscle’, which gives a clue to the whole expression </w:t>
      </w:r>
      <w:r>
        <w:rPr>
          <w:rStyle w:val="Emphasis"/>
        </w:rPr>
        <w:t>salles de musculation</w:t>
      </w:r>
      <w:r>
        <w:t xml:space="preserve"> (weights rooms). </w:t>
      </w:r>
    </w:p>
    <w:p w:rsidR="007459D2" w:rsidRDefault="00833AB7">
      <w:pPr>
        <w:divId w:val="193158943"/>
      </w:pPr>
      <w:r>
        <w:rPr>
          <w:vanish/>
        </w:rPr>
        <w:t>End of Box</w:t>
      </w:r>
    </w:p>
    <w:p w:rsidR="007459D2" w:rsidRDefault="00833AB7">
      <w:pPr>
        <w:pStyle w:val="Heading3"/>
        <w:divId w:val="1921331848"/>
        <w:rPr>
          <w:rFonts w:eastAsia="Times New Roman"/>
        </w:rPr>
      </w:pPr>
      <w:bookmarkStart w:id="83" w:name="Session2_SubSection5"/>
      <w:bookmarkEnd w:id="83"/>
      <w:r>
        <w:rPr>
          <w:rFonts w:eastAsia="Times New Roman"/>
        </w:rPr>
        <w:t>2.2.2 Demande des directions</w:t>
      </w:r>
    </w:p>
    <w:p w:rsidR="007459D2" w:rsidRDefault="00833AB7">
      <w:pPr>
        <w:divId w:val="1921331848"/>
      </w:pPr>
      <w:r>
        <w:rPr>
          <w:vanish/>
        </w:rPr>
        <w:t>Start of Activity</w:t>
      </w:r>
    </w:p>
    <w:p w:rsidR="007459D2" w:rsidRDefault="00833AB7">
      <w:pPr>
        <w:spacing w:before="0" w:beforeAutospacing="0" w:after="0" w:afterAutospacing="0" w:line="240" w:lineRule="auto"/>
        <w:outlineLvl w:val="4"/>
        <w:divId w:val="1008480282"/>
        <w:rPr>
          <w:rFonts w:eastAsia="Times New Roman"/>
          <w:b/>
          <w:bCs/>
          <w:sz w:val="36"/>
          <w:szCs w:val="36"/>
        </w:rPr>
      </w:pPr>
      <w:bookmarkStart w:id="84" w:name="Session2_Activity9"/>
      <w:bookmarkEnd w:id="84"/>
      <w:r>
        <w:rPr>
          <w:rFonts w:eastAsia="Times New Roman"/>
          <w:b/>
          <w:bCs/>
          <w:sz w:val="36"/>
          <w:szCs w:val="36"/>
        </w:rPr>
        <w:t>Activité 13</w:t>
      </w:r>
    </w:p>
    <w:p w:rsidR="007459D2" w:rsidRDefault="00833AB7">
      <w:pPr>
        <w:divId w:val="840319057"/>
      </w:pPr>
      <w:r>
        <w:rPr>
          <w:vanish/>
        </w:rPr>
        <w:t>Start of Question</w:t>
      </w:r>
    </w:p>
    <w:p w:rsidR="007459D2" w:rsidRDefault="00833AB7">
      <w:pPr>
        <w:divId w:val="662394530"/>
      </w:pPr>
      <w:bookmarkStart w:id="85" w:name="Session2_Question9"/>
      <w:bookmarkEnd w:id="85"/>
      <w:r>
        <w:t xml:space="preserve">1. Listen to these people asking for directions to the attractions they want to visit. Make a note of the attractions they're looking for. </w:t>
      </w:r>
    </w:p>
    <w:p w:rsidR="007459D2" w:rsidRDefault="00833AB7">
      <w:pPr>
        <w:divId w:val="662394530"/>
      </w:pPr>
      <w:r>
        <w:t>Écoutez l'extrait et notez les attractions demandées.</w:t>
      </w:r>
    </w:p>
    <w:p w:rsidR="007459D2" w:rsidRDefault="00833AB7">
      <w:pPr>
        <w:divId w:val="662394530"/>
      </w:pPr>
      <w:r>
        <w:rPr>
          <w:vanish/>
        </w:rPr>
        <w:t>Start of Media Content</w:t>
      </w:r>
    </w:p>
    <w:p w:rsidR="007459D2" w:rsidRDefault="00833AB7">
      <w:pPr>
        <w:spacing w:before="60" w:beforeAutospacing="0" w:after="60" w:afterAutospacing="0"/>
        <w:divId w:val="2092505874"/>
      </w:pPr>
      <w:bookmarkStart w:id="86" w:name="Session2_MediaContent5"/>
      <w:bookmarkEnd w:id="86"/>
      <w:r>
        <w:t>Audio content is not available in this format.</w:t>
      </w:r>
    </w:p>
    <w:p w:rsidR="007459D2" w:rsidRDefault="00833AB7">
      <w:pPr>
        <w:pStyle w:val="Caption1"/>
        <w:divId w:val="62337673"/>
      </w:pPr>
      <w:r>
        <w:t>Audio 9</w:t>
      </w:r>
    </w:p>
    <w:bookmarkStart w:id="87" w:name="View_Session2_Transcript2"/>
    <w:p w:rsidR="007459D2" w:rsidRDefault="00833AB7">
      <w:pPr>
        <w:pStyle w:val="navbutton"/>
        <w:divId w:val="62337673"/>
      </w:pPr>
      <w:r>
        <w:fldChar w:fldCharType="begin"/>
      </w:r>
      <w:r>
        <w:instrText xml:space="preserve"> HYPERLINK "" \l "Session2_Transcript2" </w:instrText>
      </w:r>
      <w:r>
        <w:fldChar w:fldCharType="separate"/>
      </w:r>
      <w:r>
        <w:rPr>
          <w:rStyle w:val="Hyperlink"/>
        </w:rPr>
        <w:t>View transcript - Audio 9</w:t>
      </w:r>
      <w:r>
        <w:fldChar w:fldCharType="end"/>
      </w:r>
      <w:bookmarkEnd w:id="87"/>
    </w:p>
    <w:p w:rsidR="007459D2" w:rsidRDefault="00833AB7">
      <w:pPr>
        <w:divId w:val="662394530"/>
      </w:pPr>
      <w:r>
        <w:rPr>
          <w:vanish/>
        </w:rPr>
        <w:t>End of Media Content</w:t>
      </w:r>
    </w:p>
    <w:p w:rsidR="007459D2" w:rsidRDefault="00833AB7">
      <w:pPr>
        <w:divId w:val="662394530"/>
      </w:pPr>
      <w:r>
        <w:t>2. Check in the table to see in which establishment they will find each attraction.</w:t>
      </w:r>
    </w:p>
    <w:p w:rsidR="007459D2" w:rsidRDefault="00833AB7">
      <w:pPr>
        <w:divId w:val="662394530"/>
      </w:pPr>
      <w:r>
        <w:rPr>
          <w:rStyle w:val="Emphasis"/>
        </w:rPr>
        <w:t>Choisissez la bonne réponse</w:t>
      </w:r>
      <w:r>
        <w:t xml:space="preserve">. </w:t>
      </w:r>
    </w:p>
    <w:p w:rsidR="007459D2" w:rsidRDefault="00833AB7">
      <w:pPr>
        <w:divId w:val="662394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88" w:name="Session2_Table5"/>
            <w:bookmarkEnd w:id="88"/>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
        </w:tc>
      </w:tr>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maison de la culture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palais de la Gastronomie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petit musée du Bizarre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4F2FBE" wp14:editId="68E74784">
                  <wp:extent cx="85725" cy="85725"/>
                  <wp:effectExtent l="0" t="0" r="9525" b="9525"/>
                  <wp:docPr id="14" name="Picture 14"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centre sportif</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71549572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L'écomusée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662394530"/>
      </w:pPr>
      <w:r>
        <w:rPr>
          <w:vanish/>
        </w:rPr>
        <w:t>End of Table</w:t>
      </w:r>
    </w:p>
    <w:p w:rsidR="007459D2" w:rsidRDefault="00833AB7">
      <w:pPr>
        <w:divId w:val="662394530"/>
      </w:pPr>
      <w:r>
        <w:t>Print out and read the transcript, then underline the phrases used to ask for directions.</w:t>
      </w:r>
    </w:p>
    <w:p w:rsidR="007459D2" w:rsidRDefault="00833AB7">
      <w:pPr>
        <w:divId w:val="662394530"/>
      </w:pPr>
      <w:r>
        <w:rPr>
          <w:rStyle w:val="Emphasis"/>
        </w:rPr>
        <w:t>Lisez et soulignez.</w:t>
      </w:r>
    </w:p>
    <w:p w:rsidR="007459D2" w:rsidRDefault="00833AB7">
      <w:pPr>
        <w:divId w:val="840319057"/>
      </w:pPr>
      <w:r>
        <w:rPr>
          <w:vanish/>
        </w:rPr>
        <w:t>End of Question</w:t>
      </w:r>
    </w:p>
    <w:bookmarkStart w:id="89" w:name="View_Session2_Answer8"/>
    <w:p w:rsidR="007459D2" w:rsidRDefault="00833AB7">
      <w:pPr>
        <w:pStyle w:val="navbutton"/>
        <w:divId w:val="840319057"/>
      </w:pPr>
      <w:r>
        <w:fldChar w:fldCharType="begin"/>
      </w:r>
      <w:r>
        <w:instrText xml:space="preserve"> HYPERLINK "" \l "Session2_Answer8" </w:instrText>
      </w:r>
      <w:r>
        <w:fldChar w:fldCharType="separate"/>
      </w:r>
      <w:r>
        <w:rPr>
          <w:rStyle w:val="Hyperlink"/>
        </w:rPr>
        <w:t>View answer - Activité 13</w:t>
      </w:r>
      <w:r>
        <w:fldChar w:fldCharType="end"/>
      </w:r>
      <w:bookmarkEnd w:id="89"/>
    </w:p>
    <w:p w:rsidR="007459D2" w:rsidRDefault="00833AB7">
      <w:pPr>
        <w:divId w:val="1921331848"/>
      </w:pPr>
      <w:r>
        <w:rPr>
          <w:vanish/>
        </w:rPr>
        <w:t>End of Activity</w:t>
      </w:r>
    </w:p>
    <w:p w:rsidR="007459D2" w:rsidRDefault="00833AB7">
      <w:pPr>
        <w:divId w:val="1921331848"/>
      </w:pPr>
      <w:r>
        <w:rPr>
          <w:vanish/>
        </w:rPr>
        <w:t>Start of Box</w:t>
      </w:r>
    </w:p>
    <w:p w:rsidR="007459D2" w:rsidRDefault="00833AB7">
      <w:pPr>
        <w:spacing w:before="0" w:beforeAutospacing="0" w:after="0" w:afterAutospacing="0" w:line="240" w:lineRule="auto"/>
        <w:outlineLvl w:val="4"/>
        <w:divId w:val="1917864621"/>
        <w:rPr>
          <w:rFonts w:eastAsia="Times New Roman"/>
          <w:b/>
          <w:bCs/>
          <w:sz w:val="36"/>
          <w:szCs w:val="36"/>
        </w:rPr>
      </w:pPr>
      <w:bookmarkStart w:id="90" w:name="Session2_Box6"/>
      <w:bookmarkEnd w:id="90"/>
      <w:r>
        <w:rPr>
          <w:rFonts w:eastAsia="Times New Roman"/>
          <w:b/>
          <w:bCs/>
          <w:sz w:val="36"/>
          <w:szCs w:val="36"/>
        </w:rPr>
        <w:t>Asking for directions</w:t>
      </w:r>
    </w:p>
    <w:p w:rsidR="007459D2" w:rsidRDefault="00833AB7">
      <w:pPr>
        <w:divId w:val="456922259"/>
      </w:pPr>
      <w:r>
        <w:t xml:space="preserve">You have already met the expressions </w:t>
      </w:r>
      <w:r>
        <w:rPr>
          <w:rStyle w:val="Emphasis"/>
        </w:rPr>
        <w:t>Je cherche</w:t>
      </w:r>
      <w:r>
        <w:t xml:space="preserve"> (I am looking for) and </w:t>
      </w:r>
      <w:r>
        <w:rPr>
          <w:rStyle w:val="Emphasis"/>
        </w:rPr>
        <w:t>C'est où…?</w:t>
      </w:r>
      <w:r>
        <w:t xml:space="preserve"> (Where is…?). </w:t>
      </w:r>
    </w:p>
    <w:p w:rsidR="007459D2" w:rsidRDefault="00833AB7">
      <w:pPr>
        <w:divId w:val="456922259"/>
      </w:pPr>
      <w:r>
        <w:rPr>
          <w:rStyle w:val="Strong"/>
        </w:rPr>
        <w:t>Pour aller à…</w:t>
      </w:r>
    </w:p>
    <w:p w:rsidR="007459D2" w:rsidRDefault="00833AB7">
      <w:pPr>
        <w:divId w:val="456922259"/>
      </w:pPr>
      <w:r>
        <w:t>Another way to ask how to get to somewhere in French is to ask the following, using a rising intonation pattern.</w:t>
      </w:r>
    </w:p>
    <w:p w:rsidR="007459D2" w:rsidRDefault="00833AB7">
      <w:pPr>
        <w:numPr>
          <w:ilvl w:val="0"/>
          <w:numId w:val="25"/>
        </w:numPr>
        <w:ind w:left="780" w:right="780"/>
        <w:divId w:val="456922259"/>
      </w:pPr>
      <w:r>
        <w:rPr>
          <w:rStyle w:val="Emphasis"/>
        </w:rPr>
        <w:t>Pour + aller + à + [endroit]</w:t>
      </w:r>
      <w:r>
        <w:t xml:space="preserve"> How do I get to [place]? </w:t>
      </w:r>
    </w:p>
    <w:p w:rsidR="007459D2" w:rsidRDefault="00833AB7">
      <w:pPr>
        <w:numPr>
          <w:ilvl w:val="0"/>
          <w:numId w:val="25"/>
        </w:numPr>
        <w:ind w:left="780" w:right="780"/>
        <w:divId w:val="456922259"/>
      </w:pPr>
      <w:r>
        <w:rPr>
          <w:rStyle w:val="Emphasis"/>
        </w:rPr>
        <w:t>Pour aller au Palais des Papes</w:t>
      </w:r>
      <w:r>
        <w:t xml:space="preserve"> How do I get to the Palais des Papes? </w:t>
      </w:r>
    </w:p>
    <w:p w:rsidR="007459D2" w:rsidRDefault="00833AB7">
      <w:pPr>
        <w:numPr>
          <w:ilvl w:val="0"/>
          <w:numId w:val="25"/>
        </w:numPr>
        <w:ind w:left="780" w:right="780"/>
        <w:divId w:val="456922259"/>
      </w:pPr>
      <w:r>
        <w:rPr>
          <w:rStyle w:val="Emphasis"/>
        </w:rPr>
        <w:t>Pour aller à la mairie?</w:t>
      </w:r>
      <w:r>
        <w:t xml:space="preserve"> How do I get to the town hall? </w:t>
      </w:r>
    </w:p>
    <w:p w:rsidR="007459D2" w:rsidRDefault="00833AB7">
      <w:pPr>
        <w:divId w:val="456922259"/>
      </w:pPr>
      <w:r>
        <w:t xml:space="preserve">Note that: </w:t>
      </w:r>
      <w:r>
        <w:rPr>
          <w:rStyle w:val="Emphasis"/>
        </w:rPr>
        <w:t>à + le</w:t>
      </w:r>
      <w:r>
        <w:t xml:space="preserve"> is always shortened to </w:t>
      </w:r>
      <w:r>
        <w:rPr>
          <w:rStyle w:val="Emphasis"/>
        </w:rPr>
        <w:t>au (au musée)</w:t>
      </w:r>
      <w:r>
        <w:t xml:space="preserve">. </w:t>
      </w:r>
    </w:p>
    <w:p w:rsidR="007459D2" w:rsidRDefault="00833AB7">
      <w:pPr>
        <w:numPr>
          <w:ilvl w:val="0"/>
          <w:numId w:val="26"/>
        </w:numPr>
        <w:ind w:left="780" w:right="780"/>
        <w:divId w:val="456922259"/>
      </w:pPr>
      <w:r>
        <w:rPr>
          <w:rStyle w:val="Emphasis"/>
        </w:rPr>
        <w:t>à + les</w:t>
      </w:r>
      <w:r>
        <w:t xml:space="preserve"> is always shortened to </w:t>
      </w:r>
      <w:r>
        <w:rPr>
          <w:rStyle w:val="Emphasis"/>
        </w:rPr>
        <w:t>aux (aux toilettes)</w:t>
      </w:r>
      <w:r>
        <w:t xml:space="preserve">. </w:t>
      </w:r>
    </w:p>
    <w:p w:rsidR="007459D2" w:rsidRDefault="00833AB7">
      <w:pPr>
        <w:numPr>
          <w:ilvl w:val="0"/>
          <w:numId w:val="26"/>
        </w:numPr>
        <w:ind w:left="780" w:right="780"/>
        <w:divId w:val="456922259"/>
      </w:pPr>
      <w:r>
        <w:rPr>
          <w:rStyle w:val="Emphasis"/>
        </w:rPr>
        <w:t>à</w:t>
      </w:r>
      <w:r>
        <w:t xml:space="preserve"> + </w:t>
      </w:r>
      <w:r>
        <w:rPr>
          <w:rStyle w:val="Emphasis"/>
        </w:rPr>
        <w:t>la</w:t>
      </w:r>
      <w:r>
        <w:t xml:space="preserve"> and </w:t>
      </w:r>
      <w:r>
        <w:rPr>
          <w:rStyle w:val="Emphasis"/>
        </w:rPr>
        <w:t>à</w:t>
      </w:r>
      <w:r>
        <w:t xml:space="preserve"> + </w:t>
      </w:r>
      <w:r>
        <w:rPr>
          <w:rStyle w:val="Emphasis"/>
        </w:rPr>
        <w:t>l'</w:t>
      </w:r>
      <w:r>
        <w:t xml:space="preserve"> (in front of a vowel) do not change </w:t>
      </w:r>
      <w:r>
        <w:rPr>
          <w:rStyle w:val="Emphasis"/>
        </w:rPr>
        <w:t>(à la piscine, à l'hôpital)</w:t>
      </w:r>
      <w:r>
        <w:t xml:space="preserve">. </w:t>
      </w:r>
    </w:p>
    <w:p w:rsidR="007459D2" w:rsidRDefault="00833AB7">
      <w:pPr>
        <w:divId w:val="456922259"/>
      </w:pPr>
      <w:r>
        <w:rPr>
          <w:rStyle w:val="Emphasis"/>
          <w:b/>
          <w:bCs/>
        </w:rPr>
        <w:t>Je voudrais aller à…</w:t>
      </w:r>
    </w:p>
    <w:p w:rsidR="007459D2" w:rsidRDefault="00833AB7">
      <w:pPr>
        <w:numPr>
          <w:ilvl w:val="0"/>
          <w:numId w:val="27"/>
        </w:numPr>
        <w:ind w:left="780" w:right="780"/>
        <w:divId w:val="456922259"/>
      </w:pPr>
      <w:r>
        <w:rPr>
          <w:rStyle w:val="Emphasis"/>
        </w:rPr>
        <w:t>Je voudrais + aller + à + [endroit].</w:t>
      </w:r>
    </w:p>
    <w:p w:rsidR="007459D2" w:rsidRDefault="00833AB7">
      <w:pPr>
        <w:numPr>
          <w:ilvl w:val="0"/>
          <w:numId w:val="27"/>
        </w:numPr>
        <w:ind w:left="780" w:right="780"/>
        <w:divId w:val="456922259"/>
      </w:pPr>
      <w:r>
        <w:rPr>
          <w:rStyle w:val="Strong"/>
        </w:rPr>
        <w:t>I would like to go to + [place].</w:t>
      </w:r>
    </w:p>
    <w:p w:rsidR="007459D2" w:rsidRDefault="00833AB7">
      <w:pPr>
        <w:numPr>
          <w:ilvl w:val="0"/>
          <w:numId w:val="27"/>
        </w:numPr>
        <w:ind w:left="780" w:right="780"/>
        <w:divId w:val="456922259"/>
      </w:pPr>
      <w:r>
        <w:rPr>
          <w:rStyle w:val="Emphasis"/>
        </w:rPr>
        <w:t>Je voudrais aller au marché</w:t>
      </w:r>
      <w:r>
        <w:t xml:space="preserve">. </w:t>
      </w:r>
    </w:p>
    <w:p w:rsidR="007459D2" w:rsidRDefault="00833AB7">
      <w:pPr>
        <w:numPr>
          <w:ilvl w:val="0"/>
          <w:numId w:val="27"/>
        </w:numPr>
        <w:ind w:left="780" w:right="780"/>
        <w:divId w:val="456922259"/>
      </w:pPr>
      <w:r>
        <w:rPr>
          <w:rStyle w:val="Strong"/>
        </w:rPr>
        <w:t>I would like to go to the market</w:t>
      </w:r>
    </w:p>
    <w:p w:rsidR="007459D2" w:rsidRDefault="00833AB7">
      <w:pPr>
        <w:numPr>
          <w:ilvl w:val="0"/>
          <w:numId w:val="27"/>
        </w:numPr>
        <w:ind w:left="780" w:right="780"/>
        <w:divId w:val="456922259"/>
      </w:pPr>
      <w:r>
        <w:rPr>
          <w:rStyle w:val="Emphasis"/>
        </w:rPr>
        <w:t>Je voudrais aller à l'opéra</w:t>
      </w:r>
      <w:r>
        <w:t xml:space="preserve">. </w:t>
      </w:r>
    </w:p>
    <w:p w:rsidR="007459D2" w:rsidRDefault="00833AB7">
      <w:pPr>
        <w:numPr>
          <w:ilvl w:val="0"/>
          <w:numId w:val="27"/>
        </w:numPr>
        <w:ind w:left="780" w:right="780"/>
        <w:divId w:val="456922259"/>
      </w:pPr>
      <w:r>
        <w:rPr>
          <w:rStyle w:val="Strong"/>
        </w:rPr>
        <w:t>I would like to go to the opera house.</w:t>
      </w:r>
    </w:p>
    <w:p w:rsidR="007459D2" w:rsidRDefault="00833AB7">
      <w:pPr>
        <w:numPr>
          <w:ilvl w:val="0"/>
          <w:numId w:val="27"/>
        </w:numPr>
        <w:ind w:left="780" w:right="780"/>
        <w:divId w:val="456922259"/>
      </w:pPr>
      <w:r>
        <w:rPr>
          <w:rStyle w:val="Emphasis"/>
        </w:rPr>
        <w:t>Je voudrais aller à la piscine</w:t>
      </w:r>
      <w:r>
        <w:t xml:space="preserve">. </w:t>
      </w:r>
    </w:p>
    <w:p w:rsidR="007459D2" w:rsidRDefault="00833AB7">
      <w:pPr>
        <w:numPr>
          <w:ilvl w:val="0"/>
          <w:numId w:val="27"/>
        </w:numPr>
        <w:ind w:left="780" w:right="780"/>
        <w:divId w:val="456922259"/>
      </w:pPr>
      <w:r>
        <w:rPr>
          <w:rStyle w:val="Strong"/>
        </w:rPr>
        <w:t>I would like to go to the swimming-pool.</w:t>
      </w:r>
    </w:p>
    <w:p w:rsidR="007459D2" w:rsidRDefault="00833AB7">
      <w:pPr>
        <w:divId w:val="1921331848"/>
      </w:pPr>
      <w:r>
        <w:rPr>
          <w:vanish/>
        </w:rPr>
        <w:t>End of Box</w:t>
      </w:r>
    </w:p>
    <w:p w:rsidR="007459D2" w:rsidRDefault="00833AB7">
      <w:pPr>
        <w:pStyle w:val="Heading3"/>
        <w:divId w:val="1847329814"/>
        <w:rPr>
          <w:rFonts w:eastAsia="Times New Roman"/>
        </w:rPr>
      </w:pPr>
      <w:bookmarkStart w:id="91" w:name="Session2_SubSection6"/>
      <w:bookmarkEnd w:id="91"/>
      <w:r>
        <w:rPr>
          <w:rFonts w:eastAsia="Times New Roman"/>
        </w:rPr>
        <w:t>2.2.3 Activités 14 et 15</w:t>
      </w:r>
    </w:p>
    <w:p w:rsidR="007459D2" w:rsidRDefault="00833AB7">
      <w:pPr>
        <w:divId w:val="1847329814"/>
      </w:pPr>
      <w:r>
        <w:rPr>
          <w:noProof/>
        </w:rPr>
        <w:drawing>
          <wp:inline distT="0" distB="0" distL="0" distR="0" wp14:anchorId="0BAF7556" wp14:editId="65352AAC">
            <wp:extent cx="3657600" cy="2286000"/>
            <wp:effectExtent l="0" t="0" r="0" b="0"/>
            <wp:docPr id="15" name="Picture 15" descr="D:\AaaF\OUT\httpswwwopeneduopenlearnocw_cmid3832_2021-04-26_17-16-37_al22273\word\assets\_8c3dcef44c7efacd0e059a804a7608ae2c7c89a5_l192_1_i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3832_2021-04-26_17-16-37_al22273\word\assets\_8c3dcef44c7efacd0e059a804a7608ae2c7c89a5_l192_1_i013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rsidR="007459D2" w:rsidRDefault="00833AB7">
      <w:pPr>
        <w:divId w:val="1847329814"/>
      </w:pPr>
      <w:r>
        <w:rPr>
          <w:vanish/>
        </w:rPr>
        <w:t>Start of Activity</w:t>
      </w:r>
    </w:p>
    <w:p w:rsidR="007459D2" w:rsidRDefault="00833AB7">
      <w:pPr>
        <w:spacing w:before="0" w:beforeAutospacing="0" w:after="0" w:afterAutospacing="0" w:line="240" w:lineRule="auto"/>
        <w:outlineLvl w:val="4"/>
        <w:divId w:val="758916402"/>
        <w:rPr>
          <w:rFonts w:eastAsia="Times New Roman"/>
          <w:b/>
          <w:bCs/>
          <w:sz w:val="36"/>
          <w:szCs w:val="36"/>
        </w:rPr>
      </w:pPr>
      <w:bookmarkStart w:id="92" w:name="Session2_Activity10"/>
      <w:bookmarkEnd w:id="92"/>
      <w:r>
        <w:rPr>
          <w:rFonts w:eastAsia="Times New Roman"/>
          <w:b/>
          <w:bCs/>
          <w:sz w:val="36"/>
          <w:szCs w:val="36"/>
        </w:rPr>
        <w:t>Activité 14</w:t>
      </w:r>
    </w:p>
    <w:p w:rsidR="007459D2" w:rsidRDefault="00833AB7">
      <w:pPr>
        <w:divId w:val="1066074815"/>
      </w:pPr>
      <w:r>
        <w:rPr>
          <w:vanish/>
        </w:rPr>
        <w:t>Start of Question</w:t>
      </w:r>
    </w:p>
    <w:p w:rsidR="007459D2" w:rsidRDefault="00833AB7">
      <w:pPr>
        <w:numPr>
          <w:ilvl w:val="0"/>
          <w:numId w:val="28"/>
        </w:numPr>
        <w:ind w:left="780" w:right="780"/>
        <w:divId w:val="1090001833"/>
      </w:pPr>
      <w:bookmarkStart w:id="93" w:name="Session2_Question10"/>
      <w:bookmarkEnd w:id="93"/>
      <w:r>
        <w:t>How would you ask for directions to the following places? Use as many of the expressions you have met as possible.</w:t>
      </w:r>
    </w:p>
    <w:p w:rsidR="007459D2" w:rsidRDefault="00833AB7">
      <w:pPr>
        <w:ind w:left="780" w:right="780"/>
        <w:divId w:val="1090001833"/>
      </w:pPr>
      <w:r>
        <w:rPr>
          <w:rStyle w:val="Emphasis"/>
        </w:rPr>
        <w:t>Posez les questions.</w:t>
      </w:r>
    </w:p>
    <w:p w:rsidR="007459D2" w:rsidRDefault="00833AB7">
      <w:pPr>
        <w:numPr>
          <w:ilvl w:val="1"/>
          <w:numId w:val="28"/>
        </w:numPr>
        <w:ind w:left="1560" w:right="1560"/>
        <w:divId w:val="1090001833"/>
      </w:pPr>
      <w:r>
        <w:t>(a) the police station</w:t>
      </w:r>
    </w:p>
    <w:p w:rsidR="007459D2" w:rsidRDefault="00833AB7">
      <w:pPr>
        <w:numPr>
          <w:ilvl w:val="1"/>
          <w:numId w:val="28"/>
        </w:numPr>
        <w:ind w:left="1560" w:right="1560"/>
        <w:divId w:val="1090001833"/>
      </w:pPr>
      <w:r>
        <w:t>(b) the tourist information office</w:t>
      </w:r>
    </w:p>
    <w:p w:rsidR="007459D2" w:rsidRDefault="00833AB7">
      <w:pPr>
        <w:numPr>
          <w:ilvl w:val="1"/>
          <w:numId w:val="28"/>
        </w:numPr>
        <w:ind w:left="1560" w:right="1560"/>
        <w:divId w:val="1090001833"/>
      </w:pPr>
      <w:r>
        <w:t>(c) the hospital</w:t>
      </w:r>
    </w:p>
    <w:p w:rsidR="007459D2" w:rsidRDefault="00833AB7">
      <w:pPr>
        <w:numPr>
          <w:ilvl w:val="1"/>
          <w:numId w:val="28"/>
        </w:numPr>
        <w:ind w:left="1560" w:right="1560"/>
        <w:divId w:val="1090001833"/>
      </w:pPr>
      <w:r>
        <w:t>(d) the post office</w:t>
      </w:r>
    </w:p>
    <w:p w:rsidR="007459D2" w:rsidRDefault="00833AB7">
      <w:pPr>
        <w:numPr>
          <w:ilvl w:val="1"/>
          <w:numId w:val="28"/>
        </w:numPr>
        <w:ind w:left="1560" w:right="1560"/>
        <w:divId w:val="1090001833"/>
      </w:pPr>
      <w:r>
        <w:t>(e) the swimming-pool</w:t>
      </w:r>
    </w:p>
    <w:p w:rsidR="007459D2" w:rsidRDefault="00833AB7">
      <w:pPr>
        <w:numPr>
          <w:ilvl w:val="1"/>
          <w:numId w:val="28"/>
        </w:numPr>
        <w:ind w:left="1560" w:right="1560"/>
        <w:divId w:val="1090001833"/>
      </w:pPr>
      <w:r>
        <w:t>(f) the market</w:t>
      </w:r>
    </w:p>
    <w:p w:rsidR="007459D2" w:rsidRDefault="00833AB7">
      <w:pPr>
        <w:numPr>
          <w:ilvl w:val="0"/>
          <w:numId w:val="28"/>
        </w:numPr>
        <w:ind w:left="780" w:right="780"/>
        <w:divId w:val="1090001833"/>
      </w:pPr>
      <w:r>
        <w:t>Practise asking these questions out loud, then record them on a personal audio cassette or on your computer.</w:t>
      </w:r>
    </w:p>
    <w:p w:rsidR="007459D2" w:rsidRDefault="00833AB7">
      <w:pPr>
        <w:ind w:left="780" w:right="780"/>
        <w:divId w:val="1090001833"/>
      </w:pPr>
      <w:r>
        <w:rPr>
          <w:rStyle w:val="Emphasis"/>
        </w:rPr>
        <w:t>Préparez les questions oralement puis enregistrez.</w:t>
      </w:r>
    </w:p>
    <w:p w:rsidR="007459D2" w:rsidRDefault="00833AB7">
      <w:pPr>
        <w:divId w:val="1066074815"/>
      </w:pPr>
      <w:r>
        <w:rPr>
          <w:vanish/>
        </w:rPr>
        <w:t>End of Question</w:t>
      </w:r>
    </w:p>
    <w:bookmarkStart w:id="94" w:name="View_Session2_Answer9"/>
    <w:p w:rsidR="007459D2" w:rsidRDefault="00833AB7">
      <w:pPr>
        <w:pStyle w:val="navbutton"/>
        <w:divId w:val="1066074815"/>
      </w:pPr>
      <w:r>
        <w:fldChar w:fldCharType="begin"/>
      </w:r>
      <w:r>
        <w:instrText xml:space="preserve"> HYPERLINK "" \l "Session2_Answer9" </w:instrText>
      </w:r>
      <w:r>
        <w:fldChar w:fldCharType="separate"/>
      </w:r>
      <w:r>
        <w:rPr>
          <w:rStyle w:val="Hyperlink"/>
        </w:rPr>
        <w:t>View answer - Activité 14</w:t>
      </w:r>
      <w:r>
        <w:fldChar w:fldCharType="end"/>
      </w:r>
      <w:bookmarkEnd w:id="94"/>
    </w:p>
    <w:p w:rsidR="007459D2" w:rsidRDefault="00833AB7">
      <w:pPr>
        <w:divId w:val="1847329814"/>
      </w:pPr>
      <w:r>
        <w:rPr>
          <w:vanish/>
        </w:rPr>
        <w:t>End of Activity</w:t>
      </w:r>
    </w:p>
    <w:p w:rsidR="007459D2" w:rsidRDefault="00833AB7">
      <w:pPr>
        <w:divId w:val="1847329814"/>
      </w:pPr>
      <w:r>
        <w:rPr>
          <w:vanish/>
        </w:rPr>
        <w:t>Start of Activity</w:t>
      </w:r>
    </w:p>
    <w:p w:rsidR="007459D2" w:rsidRDefault="00833AB7">
      <w:pPr>
        <w:spacing w:before="0" w:beforeAutospacing="0" w:after="0" w:afterAutospacing="0" w:line="240" w:lineRule="auto"/>
        <w:outlineLvl w:val="4"/>
        <w:divId w:val="770785397"/>
        <w:rPr>
          <w:rFonts w:eastAsia="Times New Roman"/>
          <w:b/>
          <w:bCs/>
          <w:sz w:val="36"/>
          <w:szCs w:val="36"/>
        </w:rPr>
      </w:pPr>
      <w:bookmarkStart w:id="95" w:name="Session2_Activity11"/>
      <w:bookmarkEnd w:id="95"/>
      <w:r>
        <w:rPr>
          <w:rFonts w:eastAsia="Times New Roman"/>
          <w:b/>
          <w:bCs/>
          <w:sz w:val="36"/>
          <w:szCs w:val="36"/>
        </w:rPr>
        <w:t>Activité 15</w:t>
      </w:r>
    </w:p>
    <w:p w:rsidR="007459D2" w:rsidRDefault="00833AB7">
      <w:pPr>
        <w:divId w:val="516622628"/>
      </w:pPr>
      <w:r>
        <w:rPr>
          <w:vanish/>
        </w:rPr>
        <w:t>Start of Question</w:t>
      </w:r>
    </w:p>
    <w:p w:rsidR="007459D2" w:rsidRDefault="00833AB7">
      <w:pPr>
        <w:divId w:val="632294091"/>
      </w:pPr>
      <w:bookmarkStart w:id="96" w:name="Session2_Question11"/>
      <w:bookmarkEnd w:id="96"/>
      <w:r>
        <w:t>1. Listen to Extract 48 and complete this sentence. (Don't click on 'View transcript' until you have attempted the activity.)</w:t>
      </w:r>
    </w:p>
    <w:p w:rsidR="007459D2" w:rsidRDefault="00833AB7">
      <w:pPr>
        <w:divId w:val="632294091"/>
      </w:pPr>
      <w:r>
        <w:t>Écoutez et complétez la phrase.</w:t>
      </w:r>
    </w:p>
    <w:p w:rsidR="007459D2" w:rsidRDefault="00833AB7">
      <w:pPr>
        <w:divId w:val="632294091"/>
      </w:pPr>
      <w:r>
        <w:rPr>
          <w:vanish/>
        </w:rPr>
        <w:t>Start of Media Content</w:t>
      </w:r>
    </w:p>
    <w:p w:rsidR="007459D2" w:rsidRDefault="00833AB7">
      <w:pPr>
        <w:spacing w:before="60" w:beforeAutospacing="0" w:after="60" w:afterAutospacing="0"/>
        <w:divId w:val="1372808179"/>
      </w:pPr>
      <w:bookmarkStart w:id="97" w:name="Session2_MediaContent6"/>
      <w:bookmarkEnd w:id="97"/>
      <w:r>
        <w:t>Audio content is not available in this format.</w:t>
      </w:r>
    </w:p>
    <w:p w:rsidR="007459D2" w:rsidRDefault="00833AB7">
      <w:pPr>
        <w:pStyle w:val="Caption1"/>
        <w:divId w:val="115414083"/>
      </w:pPr>
      <w:r>
        <w:t>Audio 10</w:t>
      </w:r>
    </w:p>
    <w:bookmarkStart w:id="98" w:name="View_Session2_Transcript3"/>
    <w:p w:rsidR="007459D2" w:rsidRDefault="00833AB7">
      <w:pPr>
        <w:pStyle w:val="navbutton"/>
        <w:divId w:val="115414083"/>
      </w:pPr>
      <w:r>
        <w:fldChar w:fldCharType="begin"/>
      </w:r>
      <w:r>
        <w:instrText xml:space="preserve"> HYPERLINK "" \l "Session2_Transcript3" </w:instrText>
      </w:r>
      <w:r>
        <w:fldChar w:fldCharType="separate"/>
      </w:r>
      <w:r>
        <w:rPr>
          <w:rStyle w:val="Hyperlink"/>
        </w:rPr>
        <w:t>View transcript - Audio 10</w:t>
      </w:r>
      <w:r>
        <w:fldChar w:fldCharType="end"/>
      </w:r>
      <w:bookmarkEnd w:id="98"/>
    </w:p>
    <w:p w:rsidR="007459D2" w:rsidRDefault="00833AB7">
      <w:pPr>
        <w:divId w:val="632294091"/>
      </w:pPr>
      <w:r>
        <w:rPr>
          <w:vanish/>
        </w:rPr>
        <w:t>End of Media Content</w:t>
      </w:r>
    </w:p>
    <w:p w:rsidR="007459D2" w:rsidRDefault="00833AB7">
      <w:pPr>
        <w:divId w:val="632294091"/>
      </w:pPr>
      <w:r>
        <w:rPr>
          <w:vanish/>
        </w:rPr>
        <w:t>Start of Quote</w:t>
      </w:r>
    </w:p>
    <w:p w:rsidR="007459D2" w:rsidRDefault="00833AB7">
      <w:pPr>
        <w:divId w:val="1574044798"/>
      </w:pPr>
      <w:bookmarkStart w:id="99" w:name="Session2_Quote1"/>
      <w:bookmarkEnd w:id="99"/>
      <w:r>
        <w:t>Le marché? C’ est à______minutes à_______.</w:t>
      </w:r>
    </w:p>
    <w:p w:rsidR="007459D2" w:rsidRDefault="00833AB7">
      <w:pPr>
        <w:divId w:val="632294091"/>
      </w:pPr>
      <w:r>
        <w:rPr>
          <w:vanish/>
        </w:rPr>
        <w:t>End of Quote</w:t>
      </w:r>
    </w:p>
    <w:p w:rsidR="007459D2" w:rsidRDefault="00833AB7">
      <w:pPr>
        <w:divId w:val="632294091"/>
      </w:pPr>
      <w:r>
        <w:t xml:space="preserve">2. Listen to Extract 49. Imitating the sentence that you have just completed, give the time and means of transport for each of these destinations </w:t>
      </w:r>
    </w:p>
    <w:p w:rsidR="007459D2" w:rsidRDefault="00833AB7">
      <w:pPr>
        <w:divId w:val="632294091"/>
      </w:pPr>
      <w:r>
        <w:t>Écoutez l'extrait et complétez les phrases.</w:t>
      </w:r>
    </w:p>
    <w:p w:rsidR="007459D2" w:rsidRDefault="00833AB7">
      <w:pPr>
        <w:divId w:val="632294091"/>
      </w:pPr>
      <w:r>
        <w:rPr>
          <w:vanish/>
        </w:rPr>
        <w:t>Start of Media Content</w:t>
      </w:r>
    </w:p>
    <w:p w:rsidR="007459D2" w:rsidRDefault="00833AB7">
      <w:pPr>
        <w:spacing w:before="60" w:beforeAutospacing="0" w:after="60" w:afterAutospacing="0"/>
        <w:divId w:val="1783108447"/>
      </w:pPr>
      <w:bookmarkStart w:id="100" w:name="Session2_MediaContent7"/>
      <w:bookmarkEnd w:id="100"/>
      <w:r>
        <w:t>Audio content is not available in this format.</w:t>
      </w:r>
    </w:p>
    <w:p w:rsidR="007459D2" w:rsidRDefault="00833AB7">
      <w:pPr>
        <w:pStyle w:val="Caption1"/>
        <w:divId w:val="1077286543"/>
      </w:pPr>
      <w:r>
        <w:t>Audio 11</w:t>
      </w:r>
    </w:p>
    <w:bookmarkStart w:id="101" w:name="View_Session2_Transcript4"/>
    <w:p w:rsidR="007459D2" w:rsidRDefault="00833AB7">
      <w:pPr>
        <w:pStyle w:val="navbutton"/>
        <w:divId w:val="1077286543"/>
      </w:pPr>
      <w:r>
        <w:fldChar w:fldCharType="begin"/>
      </w:r>
      <w:r>
        <w:instrText xml:space="preserve"> HYPERLINK "" \l "Session2_Transcript4" </w:instrText>
      </w:r>
      <w:r>
        <w:fldChar w:fldCharType="separate"/>
      </w:r>
      <w:r>
        <w:rPr>
          <w:rStyle w:val="Hyperlink"/>
        </w:rPr>
        <w:t>View transcript - Audio 11</w:t>
      </w:r>
      <w:r>
        <w:fldChar w:fldCharType="end"/>
      </w:r>
      <w:bookmarkEnd w:id="101"/>
    </w:p>
    <w:p w:rsidR="007459D2" w:rsidRDefault="00833AB7">
      <w:pPr>
        <w:divId w:val="632294091"/>
      </w:pPr>
      <w:r>
        <w:rPr>
          <w:vanish/>
        </w:rPr>
        <w:t>End of Media Content</w:t>
      </w:r>
    </w:p>
    <w:p w:rsidR="007459D2" w:rsidRDefault="00833AB7">
      <w:pPr>
        <w:numPr>
          <w:ilvl w:val="0"/>
          <w:numId w:val="29"/>
        </w:numPr>
        <w:ind w:left="780" w:right="780"/>
        <w:divId w:val="632294091"/>
      </w:pPr>
      <w:r>
        <w:t>(a) L'hôpital? C'______.</w:t>
      </w:r>
    </w:p>
    <w:p w:rsidR="007459D2" w:rsidRDefault="00833AB7">
      <w:pPr>
        <w:numPr>
          <w:ilvl w:val="0"/>
          <w:numId w:val="29"/>
        </w:numPr>
        <w:ind w:left="780" w:right="780"/>
        <w:divId w:val="632294091"/>
      </w:pPr>
      <w:r>
        <w:t>(b) La piscine? C'______</w:t>
      </w:r>
    </w:p>
    <w:p w:rsidR="007459D2" w:rsidRDefault="00833AB7">
      <w:pPr>
        <w:numPr>
          <w:ilvl w:val="0"/>
          <w:numId w:val="29"/>
        </w:numPr>
        <w:ind w:left="780" w:right="780"/>
        <w:divId w:val="632294091"/>
      </w:pPr>
      <w:r>
        <w:t>(c) Le Palais des Papes? C'______</w:t>
      </w:r>
    </w:p>
    <w:p w:rsidR="007459D2" w:rsidRDefault="00833AB7">
      <w:pPr>
        <w:divId w:val="632294091"/>
      </w:pPr>
      <w:r>
        <w:rPr>
          <w:noProof/>
        </w:rPr>
        <w:drawing>
          <wp:inline distT="0" distB="0" distL="0" distR="0" wp14:anchorId="43B2FECC" wp14:editId="44E5AAAE">
            <wp:extent cx="3657600" cy="2222500"/>
            <wp:effectExtent l="0" t="0" r="0" b="6350"/>
            <wp:docPr id="16" name="Picture 16" descr="D:\AaaF\OUT\httpswwwopeneduopenlearnocw_cmid3832_2021-04-26_17-16-37_al22273\word\assets\_94daece30820f7459fc05d2e50f2857c1afb0b28_l192_1_i0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3832_2021-04-26_17-16-37_al22273\word\assets\_94daece30820f7459fc05d2e50f2857c1afb0b28_l192_1_i014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222500"/>
                    </a:xfrm>
                    <a:prstGeom prst="rect">
                      <a:avLst/>
                    </a:prstGeom>
                    <a:noFill/>
                    <a:ln>
                      <a:noFill/>
                    </a:ln>
                  </pic:spPr>
                </pic:pic>
              </a:graphicData>
            </a:graphic>
          </wp:inline>
        </w:drawing>
      </w:r>
    </w:p>
    <w:p w:rsidR="007459D2" w:rsidRDefault="00833AB7">
      <w:pPr>
        <w:divId w:val="516622628"/>
      </w:pPr>
      <w:r>
        <w:rPr>
          <w:vanish/>
        </w:rPr>
        <w:t>End of Question</w:t>
      </w:r>
    </w:p>
    <w:bookmarkStart w:id="102" w:name="View_Session2_Answer10"/>
    <w:p w:rsidR="007459D2" w:rsidRDefault="00833AB7">
      <w:pPr>
        <w:pStyle w:val="navbutton"/>
        <w:divId w:val="516622628"/>
      </w:pPr>
      <w:r>
        <w:fldChar w:fldCharType="begin"/>
      </w:r>
      <w:r>
        <w:instrText xml:space="preserve"> HYPERLINK "" \l "Session2_Answer10" </w:instrText>
      </w:r>
      <w:r>
        <w:fldChar w:fldCharType="separate"/>
      </w:r>
      <w:r>
        <w:rPr>
          <w:rStyle w:val="Hyperlink"/>
        </w:rPr>
        <w:t>View answer - Activité 15</w:t>
      </w:r>
      <w:r>
        <w:fldChar w:fldCharType="end"/>
      </w:r>
      <w:bookmarkEnd w:id="102"/>
    </w:p>
    <w:p w:rsidR="007459D2" w:rsidRDefault="00833AB7">
      <w:pPr>
        <w:divId w:val="1847329814"/>
      </w:pPr>
      <w:r>
        <w:rPr>
          <w:vanish/>
        </w:rPr>
        <w:t>End of Activity</w:t>
      </w:r>
    </w:p>
    <w:p w:rsidR="007459D2" w:rsidRDefault="00833AB7">
      <w:pPr>
        <w:divId w:val="18473298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443308181"/>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03" w:name="Session2_Table7"/>
            <w:bookmarkEnd w:id="103"/>
            <w:r>
              <w:rPr>
                <w:rFonts w:ascii="Times New Roman" w:eastAsia="Times New Roman" w:hAnsi="Times New Roman" w:cs="Times New Roman"/>
                <w:b/>
                <w:bCs/>
                <w:sz w:val="24"/>
                <w:szCs w:val="24"/>
              </w:rPr>
              <w:t>Vocabulaire</w:t>
            </w:r>
          </w:p>
        </w:tc>
      </w:tr>
      <w:tr w:rsidR="007459D2">
        <w:trPr>
          <w:divId w:val="44330818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about, roughly</w:t>
            </w:r>
          </w:p>
        </w:tc>
      </w:tr>
      <w:tr w:rsidR="007459D2">
        <w:trPr>
          <w:divId w:val="44330818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bus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by bus</w:t>
            </w:r>
          </w:p>
        </w:tc>
      </w:tr>
    </w:tbl>
    <w:p w:rsidR="007459D2" w:rsidRDefault="00833AB7">
      <w:pPr>
        <w:divId w:val="1847329814"/>
      </w:pPr>
      <w:r>
        <w:rPr>
          <w:vanish/>
        </w:rPr>
        <w:t>End of Table</w:t>
      </w:r>
    </w:p>
    <w:p w:rsidR="007459D2" w:rsidRDefault="00833AB7">
      <w:pPr>
        <w:pStyle w:val="Heading3"/>
        <w:divId w:val="2063171379"/>
        <w:rPr>
          <w:rFonts w:eastAsia="Times New Roman"/>
        </w:rPr>
      </w:pPr>
      <w:bookmarkStart w:id="104" w:name="Session2_SubSection7"/>
      <w:bookmarkEnd w:id="104"/>
      <w:r>
        <w:rPr>
          <w:rFonts w:eastAsia="Times New Roman"/>
        </w:rPr>
        <w:t>2.2.4 Getting about</w:t>
      </w:r>
    </w:p>
    <w:p w:rsidR="007459D2" w:rsidRDefault="00833AB7">
      <w:pPr>
        <w:divId w:val="2063171379"/>
      </w:pPr>
      <w:r>
        <w:rPr>
          <w:vanish/>
        </w:rPr>
        <w:t>Start of Box</w:t>
      </w:r>
    </w:p>
    <w:p w:rsidR="007459D2" w:rsidRDefault="00833AB7">
      <w:pPr>
        <w:spacing w:before="0" w:beforeAutospacing="0" w:after="0" w:afterAutospacing="0" w:line="240" w:lineRule="auto"/>
        <w:outlineLvl w:val="4"/>
        <w:divId w:val="1465612990"/>
        <w:rPr>
          <w:rFonts w:eastAsia="Times New Roman"/>
          <w:b/>
          <w:bCs/>
          <w:sz w:val="36"/>
          <w:szCs w:val="36"/>
        </w:rPr>
      </w:pPr>
      <w:bookmarkStart w:id="105" w:name="Session2_Box7"/>
      <w:bookmarkEnd w:id="105"/>
      <w:r>
        <w:rPr>
          <w:rFonts w:eastAsia="Times New Roman"/>
          <w:b/>
          <w:bCs/>
          <w:sz w:val="36"/>
          <w:szCs w:val="36"/>
        </w:rPr>
        <w:t>Saying how to get about</w:t>
      </w:r>
    </w:p>
    <w:p w:rsidR="007459D2" w:rsidRDefault="00833AB7">
      <w:pPr>
        <w:divId w:val="683169052"/>
      </w:pPr>
      <w:r>
        <w:t>Earlier (Session 1) you met the expression:</w:t>
      </w:r>
    </w:p>
    <w:p w:rsidR="007459D2" w:rsidRDefault="00833AB7">
      <w:pPr>
        <w:numPr>
          <w:ilvl w:val="0"/>
          <w:numId w:val="30"/>
        </w:numPr>
        <w:ind w:left="780" w:right="780"/>
        <w:divId w:val="683169052"/>
      </w:pPr>
      <w:r>
        <w:rPr>
          <w:rStyle w:val="Emphasis"/>
        </w:rPr>
        <w:t>à pied</w:t>
      </w:r>
      <w:r>
        <w:t xml:space="preserve"> on foot </w:t>
      </w:r>
    </w:p>
    <w:p w:rsidR="007459D2" w:rsidRDefault="00833AB7">
      <w:pPr>
        <w:divId w:val="683169052"/>
      </w:pPr>
      <w:r>
        <w:t>Other ways of saying how people get about include:</w:t>
      </w:r>
    </w:p>
    <w:p w:rsidR="007459D2" w:rsidRDefault="00833AB7">
      <w:pPr>
        <w:numPr>
          <w:ilvl w:val="0"/>
          <w:numId w:val="31"/>
        </w:numPr>
        <w:ind w:left="780" w:right="780"/>
        <w:divId w:val="683169052"/>
      </w:pPr>
      <w:r>
        <w:rPr>
          <w:rStyle w:val="Emphasis"/>
        </w:rPr>
        <w:t>à bicyclette</w:t>
      </w:r>
      <w:r>
        <w:t xml:space="preserve"> by bicycle </w:t>
      </w:r>
    </w:p>
    <w:p w:rsidR="007459D2" w:rsidRDefault="00833AB7">
      <w:pPr>
        <w:numPr>
          <w:ilvl w:val="0"/>
          <w:numId w:val="31"/>
        </w:numPr>
        <w:ind w:left="780" w:right="780"/>
        <w:divId w:val="683169052"/>
      </w:pPr>
      <w:r>
        <w:rPr>
          <w:rStyle w:val="Emphasis"/>
        </w:rPr>
        <w:t>en voiture</w:t>
      </w:r>
      <w:r>
        <w:t xml:space="preserve"> by car </w:t>
      </w:r>
    </w:p>
    <w:p w:rsidR="007459D2" w:rsidRDefault="00833AB7">
      <w:pPr>
        <w:numPr>
          <w:ilvl w:val="0"/>
          <w:numId w:val="31"/>
        </w:numPr>
        <w:ind w:left="780" w:right="780"/>
        <w:divId w:val="683169052"/>
      </w:pPr>
      <w:r>
        <w:rPr>
          <w:rStyle w:val="Emphasis"/>
        </w:rPr>
        <w:t>en avion</w:t>
      </w:r>
      <w:r>
        <w:t xml:space="preserve"> by plane </w:t>
      </w:r>
    </w:p>
    <w:p w:rsidR="007459D2" w:rsidRDefault="00833AB7">
      <w:pPr>
        <w:numPr>
          <w:ilvl w:val="0"/>
          <w:numId w:val="31"/>
        </w:numPr>
        <w:ind w:left="780" w:right="780"/>
        <w:divId w:val="683169052"/>
      </w:pPr>
      <w:r>
        <w:rPr>
          <w:rStyle w:val="Emphasis"/>
        </w:rPr>
        <w:t>en taxi</w:t>
      </w:r>
      <w:r>
        <w:t xml:space="preserve"> in a taxi </w:t>
      </w:r>
    </w:p>
    <w:p w:rsidR="007459D2" w:rsidRDefault="00833AB7">
      <w:pPr>
        <w:numPr>
          <w:ilvl w:val="0"/>
          <w:numId w:val="31"/>
        </w:numPr>
        <w:ind w:left="780" w:right="780"/>
        <w:divId w:val="683169052"/>
      </w:pPr>
      <w:r>
        <w:rPr>
          <w:rStyle w:val="Emphasis"/>
        </w:rPr>
        <w:t>en bus</w:t>
      </w:r>
      <w:r>
        <w:t xml:space="preserve"> by bus </w:t>
      </w:r>
    </w:p>
    <w:p w:rsidR="007459D2" w:rsidRDefault="00833AB7">
      <w:pPr>
        <w:numPr>
          <w:ilvl w:val="0"/>
          <w:numId w:val="31"/>
        </w:numPr>
        <w:ind w:left="780" w:right="780"/>
        <w:divId w:val="683169052"/>
      </w:pPr>
      <w:r>
        <w:rPr>
          <w:rStyle w:val="Emphasis"/>
        </w:rPr>
        <w:t>en vélo</w:t>
      </w:r>
      <w:r>
        <w:t xml:space="preserve"> by bicycle </w:t>
      </w:r>
    </w:p>
    <w:p w:rsidR="007459D2" w:rsidRDefault="00833AB7">
      <w:pPr>
        <w:numPr>
          <w:ilvl w:val="0"/>
          <w:numId w:val="31"/>
        </w:numPr>
        <w:ind w:left="780" w:right="780"/>
        <w:divId w:val="683169052"/>
      </w:pPr>
      <w:r>
        <w:rPr>
          <w:rStyle w:val="Emphasis"/>
        </w:rPr>
        <w:t>en train</w:t>
      </w:r>
      <w:r>
        <w:t xml:space="preserve"> by train </w:t>
      </w:r>
    </w:p>
    <w:p w:rsidR="007459D2" w:rsidRDefault="00833AB7">
      <w:pPr>
        <w:divId w:val="683169052"/>
      </w:pPr>
      <w:r>
        <w:t>You can say how far away somewhere is:</w:t>
      </w:r>
    </w:p>
    <w:p w:rsidR="007459D2" w:rsidRDefault="00833AB7">
      <w:pPr>
        <w:numPr>
          <w:ilvl w:val="0"/>
          <w:numId w:val="32"/>
        </w:numPr>
        <w:ind w:left="780" w:right="780"/>
        <w:divId w:val="683169052"/>
      </w:pPr>
      <w:r>
        <w:rPr>
          <w:rStyle w:val="Emphasis"/>
        </w:rPr>
        <w:t>C'est à trois minutes à pied</w:t>
      </w:r>
      <w:r>
        <w:t xml:space="preserve">. It's a three-minute walk away. </w:t>
      </w:r>
    </w:p>
    <w:p w:rsidR="007459D2" w:rsidRDefault="00833AB7">
      <w:pPr>
        <w:numPr>
          <w:ilvl w:val="0"/>
          <w:numId w:val="32"/>
        </w:numPr>
        <w:ind w:left="780" w:right="780"/>
        <w:divId w:val="683169052"/>
      </w:pPr>
      <w:r>
        <w:rPr>
          <w:rStyle w:val="Emphasis"/>
        </w:rPr>
        <w:t>C'est à dix minutes en voiture</w:t>
      </w:r>
      <w:r>
        <w:t xml:space="preserve">. It's a ten-minute drive away. </w:t>
      </w:r>
    </w:p>
    <w:p w:rsidR="007459D2" w:rsidRDefault="00833AB7">
      <w:pPr>
        <w:numPr>
          <w:ilvl w:val="0"/>
          <w:numId w:val="32"/>
        </w:numPr>
        <w:ind w:left="780" w:right="780"/>
        <w:divId w:val="683169052"/>
      </w:pPr>
      <w:r>
        <w:rPr>
          <w:rStyle w:val="Emphasis"/>
        </w:rPr>
        <w:t>C'est à quinze minutes en bus</w:t>
      </w:r>
      <w:r>
        <w:t xml:space="preserve">. It's fifteen minutes away by bus. </w:t>
      </w:r>
    </w:p>
    <w:p w:rsidR="007459D2" w:rsidRDefault="00833AB7">
      <w:pPr>
        <w:divId w:val="2063171379"/>
      </w:pPr>
      <w:r>
        <w:rPr>
          <w:vanish/>
        </w:rPr>
        <w:t>End of Box</w:t>
      </w:r>
    </w:p>
    <w:p w:rsidR="007459D2" w:rsidRDefault="00833AB7">
      <w:pPr>
        <w:divId w:val="2063171379"/>
      </w:pPr>
      <w:r>
        <w:rPr>
          <w:vanish/>
        </w:rPr>
        <w:t>Start of Activity</w:t>
      </w:r>
    </w:p>
    <w:p w:rsidR="007459D2" w:rsidRDefault="00833AB7">
      <w:pPr>
        <w:spacing w:before="0" w:beforeAutospacing="0" w:after="0" w:afterAutospacing="0" w:line="240" w:lineRule="auto"/>
        <w:outlineLvl w:val="4"/>
        <w:divId w:val="1792743942"/>
        <w:rPr>
          <w:rFonts w:eastAsia="Times New Roman"/>
          <w:b/>
          <w:bCs/>
          <w:sz w:val="36"/>
          <w:szCs w:val="36"/>
        </w:rPr>
      </w:pPr>
      <w:bookmarkStart w:id="106" w:name="Session2_Activity12"/>
      <w:bookmarkEnd w:id="106"/>
      <w:r>
        <w:rPr>
          <w:rFonts w:eastAsia="Times New Roman"/>
          <w:b/>
          <w:bCs/>
          <w:sz w:val="36"/>
          <w:szCs w:val="36"/>
        </w:rPr>
        <w:t>Activité 16</w:t>
      </w:r>
    </w:p>
    <w:p w:rsidR="007459D2" w:rsidRDefault="00833AB7">
      <w:pPr>
        <w:divId w:val="926186872"/>
      </w:pPr>
      <w:r>
        <w:rPr>
          <w:vanish/>
        </w:rPr>
        <w:t>Start of Question</w:t>
      </w:r>
    </w:p>
    <w:p w:rsidR="007459D2" w:rsidRDefault="00833AB7">
      <w:pPr>
        <w:divId w:val="342363792"/>
      </w:pPr>
      <w:bookmarkStart w:id="107" w:name="Session2_Question12"/>
      <w:bookmarkEnd w:id="107"/>
      <w:r>
        <w:t xml:space="preserve">A friend asks you how to get to several destinations. Use the pictures to answer the questions. Remember to start your answer with </w:t>
      </w:r>
      <w:r>
        <w:rPr>
          <w:rStyle w:val="Emphasis"/>
        </w:rPr>
        <w:t>C'est…</w:t>
      </w:r>
    </w:p>
    <w:p w:rsidR="007459D2" w:rsidRDefault="00833AB7">
      <w:pPr>
        <w:divId w:val="342363792"/>
      </w:pPr>
      <w:r>
        <w:rPr>
          <w:rStyle w:val="Emphasis"/>
        </w:rPr>
        <w:t>Lisez les questions. Donnez les réponses à haute voix.</w:t>
      </w:r>
    </w:p>
    <w:p w:rsidR="007459D2" w:rsidRDefault="00833AB7">
      <w:pPr>
        <w:divId w:val="342363792"/>
      </w:pPr>
      <w:r>
        <w:rPr>
          <w:rStyle w:val="Emphasis"/>
          <w:b/>
          <w:bCs/>
        </w:rPr>
        <w:t>Exemple</w:t>
      </w:r>
    </w:p>
    <w:p w:rsidR="007459D2" w:rsidRDefault="00833AB7">
      <w:pPr>
        <w:divId w:val="342363792"/>
      </w:pPr>
      <w:r>
        <w:rPr>
          <w:rStyle w:val="Emphasis"/>
        </w:rPr>
        <w:t>Pour aller à l'hôpital? C'est loin?</w:t>
      </w:r>
    </w:p>
    <w:p w:rsidR="007459D2" w:rsidRDefault="00833AB7">
      <w:pPr>
        <w:divId w:val="342363792"/>
      </w:pPr>
      <w:r>
        <w:rPr>
          <w:rStyle w:val="Emphasis"/>
          <w:b/>
          <w:bCs/>
        </w:rPr>
        <w:t>Vous</w:t>
      </w:r>
      <w:r>
        <w:rPr>
          <w:rStyle w:val="Emphasis"/>
        </w:rPr>
        <w:t>C'est à dix minutes en voiture</w:t>
      </w:r>
      <w:r>
        <w:t xml:space="preserve">. </w:t>
      </w:r>
    </w:p>
    <w:p w:rsidR="007459D2" w:rsidRDefault="00833AB7">
      <w:pPr>
        <w:divId w:val="342363792"/>
      </w:pPr>
      <w:r>
        <w:rPr>
          <w:noProof/>
        </w:rPr>
        <w:drawing>
          <wp:inline distT="0" distB="0" distL="0" distR="0" wp14:anchorId="39D1B57F" wp14:editId="3D2C8C46">
            <wp:extent cx="1371600" cy="552450"/>
            <wp:effectExtent l="0" t="0" r="0" b="0"/>
            <wp:docPr id="17" name="Picture 17" descr="D:\AaaF\OUT\httpswwwopeneduopenlearnocw_cmid3832_2021-04-26_17-16-37_al22273\word\assets\_1d52234b445bd3f352bb9bbf2155bc1941cdd9f5_l192_1_i0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3832_2021-04-26_17-16-37_al22273\word\assets\_1d52234b445bd3f352bb9bbf2155bc1941cdd9f5_l192_1_i015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p w:rsidR="007459D2" w:rsidRDefault="00833AB7">
      <w:pPr>
        <w:numPr>
          <w:ilvl w:val="0"/>
          <w:numId w:val="33"/>
        </w:numPr>
        <w:ind w:left="780" w:right="780"/>
        <w:divId w:val="342363792"/>
      </w:pPr>
      <w:r>
        <w:t>Je voudrais aller au marché. C'est loin?</w:t>
      </w:r>
    </w:p>
    <w:p w:rsidR="007459D2" w:rsidRDefault="00833AB7">
      <w:pPr>
        <w:ind w:left="780" w:right="780"/>
        <w:divId w:val="342363792"/>
      </w:pPr>
      <w:r>
        <w:rPr>
          <w:noProof/>
        </w:rPr>
        <w:drawing>
          <wp:inline distT="0" distB="0" distL="0" distR="0" wp14:anchorId="710E29AD" wp14:editId="4761C04B">
            <wp:extent cx="1371600" cy="819150"/>
            <wp:effectExtent l="0" t="0" r="0" b="0"/>
            <wp:docPr id="18" name="Picture 18" descr="D:\AaaF\OUT\httpswwwopeneduopenlearnocw_cmid3832_2021-04-26_17-16-37_al22273\word\assets\_5a7c8abdf9f00ae569be6c13477a8a1a3fca20fb_l192_1_i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3832_2021-04-26_17-16-37_al22273\word\assets\_5a7c8abdf9f00ae569be6c13477a8a1a3fca20fb_l192_1_i016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noFill/>
                    <a:ln>
                      <a:noFill/>
                    </a:ln>
                  </pic:spPr>
                </pic:pic>
              </a:graphicData>
            </a:graphic>
          </wp:inline>
        </w:drawing>
      </w:r>
    </w:p>
    <w:p w:rsidR="007459D2" w:rsidRDefault="00833AB7">
      <w:pPr>
        <w:numPr>
          <w:ilvl w:val="0"/>
          <w:numId w:val="33"/>
        </w:numPr>
        <w:ind w:left="780" w:right="780"/>
        <w:divId w:val="342363792"/>
      </w:pPr>
      <w:r>
        <w:t>Pour aller à la gare? C'est loin?</w:t>
      </w:r>
    </w:p>
    <w:p w:rsidR="007459D2" w:rsidRDefault="00833AB7">
      <w:pPr>
        <w:ind w:left="780" w:right="780"/>
        <w:divId w:val="342363792"/>
      </w:pPr>
      <w:r>
        <w:rPr>
          <w:noProof/>
        </w:rPr>
        <w:drawing>
          <wp:inline distT="0" distB="0" distL="0" distR="0" wp14:anchorId="0C1ACD33" wp14:editId="7B3EC9BB">
            <wp:extent cx="1371600" cy="552450"/>
            <wp:effectExtent l="0" t="0" r="0" b="0"/>
            <wp:docPr id="19" name="Picture 19" descr="D:\AaaF\OUT\httpswwwopeneduopenlearnocw_cmid3832_2021-04-26_17-16-37_al22273\word\assets\_d990b60a88e4051e84d748c362fd4f717de0d039_l192_1_i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3832_2021-04-26_17-16-37_al22273\word\assets\_d990b60a88e4051e84d748c362fd4f717de0d039_l192_1_i017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p w:rsidR="007459D2" w:rsidRDefault="00833AB7">
      <w:pPr>
        <w:numPr>
          <w:ilvl w:val="0"/>
          <w:numId w:val="33"/>
        </w:numPr>
        <w:ind w:left="780" w:right="780"/>
        <w:divId w:val="342363792"/>
      </w:pPr>
      <w:r>
        <w:t>Je voudrais aller à la piscine. C'est loin?</w:t>
      </w:r>
    </w:p>
    <w:p w:rsidR="007459D2" w:rsidRDefault="00833AB7">
      <w:pPr>
        <w:ind w:left="780" w:right="780"/>
        <w:divId w:val="342363792"/>
      </w:pPr>
      <w:r>
        <w:rPr>
          <w:noProof/>
        </w:rPr>
        <w:drawing>
          <wp:inline distT="0" distB="0" distL="0" distR="0" wp14:anchorId="32CE1195" wp14:editId="26854457">
            <wp:extent cx="1371600" cy="819150"/>
            <wp:effectExtent l="0" t="0" r="0" b="0"/>
            <wp:docPr id="20" name="Picture 20" descr="D:\AaaF\OUT\httpswwwopeneduopenlearnocw_cmid3832_2021-04-26_17-16-37_al22273\word\assets\_c4075b35d5ba68450a487863ffbdcaaf9b808f79_l192_1_i0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3832_2021-04-26_17-16-37_al22273\word\assets\_c4075b35d5ba68450a487863ffbdcaaf9b808f79_l192_1_i018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noFill/>
                    <a:ln>
                      <a:noFill/>
                    </a:ln>
                  </pic:spPr>
                </pic:pic>
              </a:graphicData>
            </a:graphic>
          </wp:inline>
        </w:drawing>
      </w:r>
    </w:p>
    <w:p w:rsidR="007459D2" w:rsidRDefault="00833AB7">
      <w:pPr>
        <w:numPr>
          <w:ilvl w:val="0"/>
          <w:numId w:val="33"/>
        </w:numPr>
        <w:ind w:left="780" w:right="780"/>
        <w:divId w:val="342363792"/>
      </w:pPr>
      <w:r>
        <w:t>Pour aller au commissariat du quartier? C'est loin?</w:t>
      </w:r>
    </w:p>
    <w:p w:rsidR="007459D2" w:rsidRDefault="00833AB7">
      <w:pPr>
        <w:ind w:left="780" w:right="780"/>
        <w:divId w:val="342363792"/>
      </w:pPr>
      <w:r>
        <w:rPr>
          <w:noProof/>
        </w:rPr>
        <w:drawing>
          <wp:inline distT="0" distB="0" distL="0" distR="0" wp14:anchorId="619B94D2" wp14:editId="28A9269D">
            <wp:extent cx="1371600" cy="552450"/>
            <wp:effectExtent l="0" t="0" r="0" b="0"/>
            <wp:docPr id="21" name="Picture 21" descr="D:\AaaF\OUT\httpswwwopeneduopenlearnocw_cmid3832_2021-04-26_17-16-37_al22273\word\assets\_30e0c44a97474cffc09946a39899e17830567d6f_l192_1_i0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3832_2021-04-26_17-16-37_al22273\word\assets\_30e0c44a97474cffc09946a39899e17830567d6f_l192_1_i019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p w:rsidR="007459D2" w:rsidRDefault="00833AB7">
      <w:pPr>
        <w:divId w:val="926186872"/>
      </w:pPr>
      <w:r>
        <w:rPr>
          <w:vanish/>
        </w:rPr>
        <w:t>End of Question</w:t>
      </w:r>
    </w:p>
    <w:bookmarkStart w:id="108" w:name="View_Session2_Answer11"/>
    <w:p w:rsidR="007459D2" w:rsidRDefault="00833AB7">
      <w:pPr>
        <w:pStyle w:val="navbutton"/>
        <w:divId w:val="926186872"/>
      </w:pPr>
      <w:r>
        <w:fldChar w:fldCharType="begin"/>
      </w:r>
      <w:r>
        <w:instrText xml:space="preserve"> HYPERLINK "" \l "Session2_Answer11" </w:instrText>
      </w:r>
      <w:r>
        <w:fldChar w:fldCharType="separate"/>
      </w:r>
      <w:r>
        <w:rPr>
          <w:rStyle w:val="Hyperlink"/>
        </w:rPr>
        <w:t>View answer - Activité 16</w:t>
      </w:r>
      <w:r>
        <w:fldChar w:fldCharType="end"/>
      </w:r>
      <w:bookmarkEnd w:id="108"/>
    </w:p>
    <w:p w:rsidR="007459D2" w:rsidRDefault="00833AB7">
      <w:pPr>
        <w:divId w:val="2063171379"/>
      </w:pPr>
      <w:r>
        <w:rPr>
          <w:vanish/>
        </w:rPr>
        <w:t>End of Activity</w:t>
      </w:r>
    </w:p>
    <w:p w:rsidR="007459D2" w:rsidRDefault="00833AB7">
      <w:pPr>
        <w:divId w:val="2063171379"/>
      </w:pPr>
      <w:r>
        <w:rPr>
          <w:vanish/>
        </w:rPr>
        <w:t>Start of Activity</w:t>
      </w:r>
    </w:p>
    <w:p w:rsidR="007459D2" w:rsidRDefault="00833AB7">
      <w:pPr>
        <w:spacing w:before="0" w:beforeAutospacing="0" w:after="0" w:afterAutospacing="0" w:line="240" w:lineRule="auto"/>
        <w:outlineLvl w:val="4"/>
        <w:divId w:val="392628563"/>
        <w:rPr>
          <w:rFonts w:eastAsia="Times New Roman"/>
          <w:b/>
          <w:bCs/>
          <w:sz w:val="36"/>
          <w:szCs w:val="36"/>
        </w:rPr>
      </w:pPr>
      <w:bookmarkStart w:id="109" w:name="Session2_Activity13"/>
      <w:bookmarkEnd w:id="109"/>
      <w:r>
        <w:rPr>
          <w:rFonts w:eastAsia="Times New Roman"/>
          <w:b/>
          <w:bCs/>
          <w:sz w:val="36"/>
          <w:szCs w:val="36"/>
        </w:rPr>
        <w:t>Activité 17</w:t>
      </w:r>
    </w:p>
    <w:p w:rsidR="007459D2" w:rsidRDefault="00833AB7">
      <w:pPr>
        <w:divId w:val="1268390800"/>
      </w:pPr>
      <w:r>
        <w:rPr>
          <w:vanish/>
        </w:rPr>
        <w:t>Start of Question</w:t>
      </w:r>
    </w:p>
    <w:p w:rsidR="007459D2" w:rsidRDefault="00833AB7">
      <w:pPr>
        <w:divId w:val="1692146578"/>
      </w:pPr>
      <w:bookmarkStart w:id="110" w:name="Session2_Question13"/>
      <w:bookmarkEnd w:id="110"/>
      <w:r>
        <w:t xml:space="preserve">1. Listen to Extract 50 and find out in which dialogue the tourist asks for the directions to be repeated, and in which dialogue the person from Avignon is asked to speak more slowly. </w:t>
      </w:r>
    </w:p>
    <w:p w:rsidR="007459D2" w:rsidRDefault="00833AB7">
      <w:pPr>
        <w:divId w:val="1692146578"/>
      </w:pPr>
      <w:r>
        <w:t>Écoutez</w:t>
      </w:r>
    </w:p>
    <w:p w:rsidR="007459D2" w:rsidRDefault="00833AB7">
      <w:pPr>
        <w:divId w:val="1692146578"/>
      </w:pPr>
      <w:r>
        <w:rPr>
          <w:vanish/>
        </w:rPr>
        <w:t>Start of Media Content</w:t>
      </w:r>
    </w:p>
    <w:p w:rsidR="007459D2" w:rsidRDefault="00833AB7">
      <w:pPr>
        <w:spacing w:before="60" w:beforeAutospacing="0" w:after="60" w:afterAutospacing="0"/>
        <w:divId w:val="1113475794"/>
      </w:pPr>
      <w:bookmarkStart w:id="111" w:name="Session2_MediaContent8"/>
      <w:bookmarkEnd w:id="111"/>
      <w:r>
        <w:t>Audio content is not available in this format.</w:t>
      </w:r>
    </w:p>
    <w:p w:rsidR="007459D2" w:rsidRDefault="00833AB7">
      <w:pPr>
        <w:pStyle w:val="Caption1"/>
        <w:divId w:val="1833833973"/>
      </w:pPr>
      <w:r>
        <w:t>Audio 12</w:t>
      </w:r>
    </w:p>
    <w:bookmarkStart w:id="112" w:name="View_Session2_Transcript5"/>
    <w:p w:rsidR="007459D2" w:rsidRDefault="00833AB7">
      <w:pPr>
        <w:pStyle w:val="navbutton"/>
        <w:divId w:val="1833833973"/>
      </w:pPr>
      <w:r>
        <w:fldChar w:fldCharType="begin"/>
      </w:r>
      <w:r>
        <w:instrText xml:space="preserve"> HYPERLINK "" \l "Session2_Transcript5" </w:instrText>
      </w:r>
      <w:r>
        <w:fldChar w:fldCharType="separate"/>
      </w:r>
      <w:r>
        <w:rPr>
          <w:rStyle w:val="Hyperlink"/>
        </w:rPr>
        <w:t>View transcript - Audio 12</w:t>
      </w:r>
      <w:r>
        <w:fldChar w:fldCharType="end"/>
      </w:r>
      <w:bookmarkEnd w:id="112"/>
    </w:p>
    <w:p w:rsidR="007459D2" w:rsidRDefault="00833AB7">
      <w:pPr>
        <w:divId w:val="1692146578"/>
      </w:pPr>
      <w:r>
        <w:rPr>
          <w:vanish/>
        </w:rPr>
        <w:t>End of Media Content</w:t>
      </w:r>
    </w:p>
    <w:p w:rsidR="007459D2" w:rsidRDefault="00833AB7">
      <w:pPr>
        <w:divId w:val="1692146578"/>
      </w:pPr>
      <w:r>
        <w:t>2. Try to identify the phrases that are used to ask for clarification and repetition.</w:t>
      </w:r>
    </w:p>
    <w:p w:rsidR="007459D2" w:rsidRDefault="00833AB7">
      <w:pPr>
        <w:divId w:val="1692146578"/>
      </w:pPr>
      <w:r>
        <w:rPr>
          <w:rStyle w:val="Emphasis"/>
        </w:rPr>
        <w:t>Identifiez les expressions</w:t>
      </w:r>
    </w:p>
    <w:p w:rsidR="007459D2" w:rsidRDefault="00833AB7">
      <w:pPr>
        <w:divId w:val="1268390800"/>
      </w:pPr>
      <w:r>
        <w:rPr>
          <w:vanish/>
        </w:rPr>
        <w:t>End of Question</w:t>
      </w:r>
    </w:p>
    <w:bookmarkStart w:id="113" w:name="View_Session2_Answer12"/>
    <w:p w:rsidR="007459D2" w:rsidRDefault="00833AB7">
      <w:pPr>
        <w:pStyle w:val="navbutton"/>
        <w:divId w:val="1268390800"/>
      </w:pPr>
      <w:r>
        <w:fldChar w:fldCharType="begin"/>
      </w:r>
      <w:r>
        <w:instrText xml:space="preserve"> HYPERLINK "" \l "Session2_Answer12" </w:instrText>
      </w:r>
      <w:r>
        <w:fldChar w:fldCharType="separate"/>
      </w:r>
      <w:r>
        <w:rPr>
          <w:rStyle w:val="Hyperlink"/>
        </w:rPr>
        <w:t>View answer - Activité 17</w:t>
      </w:r>
      <w:r>
        <w:fldChar w:fldCharType="end"/>
      </w:r>
      <w:bookmarkEnd w:id="113"/>
    </w:p>
    <w:p w:rsidR="007459D2" w:rsidRDefault="00833AB7">
      <w:pPr>
        <w:divId w:val="2063171379"/>
      </w:pPr>
      <w:r>
        <w:rPr>
          <w:vanish/>
        </w:rPr>
        <w:t>End of Activity</w:t>
      </w:r>
    </w:p>
    <w:p w:rsidR="007459D2" w:rsidRDefault="00833AB7">
      <w:pPr>
        <w:divId w:val="2063171379"/>
      </w:pPr>
      <w:r>
        <w:rPr>
          <w:vanish/>
        </w:rPr>
        <w:t>Start of Activity</w:t>
      </w:r>
    </w:p>
    <w:p w:rsidR="007459D2" w:rsidRDefault="00833AB7">
      <w:pPr>
        <w:spacing w:before="0" w:beforeAutospacing="0" w:after="0" w:afterAutospacing="0" w:line="240" w:lineRule="auto"/>
        <w:outlineLvl w:val="4"/>
        <w:divId w:val="748504210"/>
        <w:rPr>
          <w:rFonts w:eastAsia="Times New Roman"/>
          <w:b/>
          <w:bCs/>
          <w:sz w:val="36"/>
          <w:szCs w:val="36"/>
        </w:rPr>
      </w:pPr>
      <w:bookmarkStart w:id="114" w:name="Session2_Activity14"/>
      <w:bookmarkEnd w:id="114"/>
      <w:r>
        <w:rPr>
          <w:rFonts w:eastAsia="Times New Roman"/>
          <w:b/>
          <w:bCs/>
          <w:sz w:val="36"/>
          <w:szCs w:val="36"/>
        </w:rPr>
        <w:t>Activité 18</w:t>
      </w:r>
    </w:p>
    <w:p w:rsidR="007459D2" w:rsidRDefault="00833AB7">
      <w:pPr>
        <w:divId w:val="711609961"/>
      </w:pPr>
      <w:r>
        <w:rPr>
          <w:vanish/>
        </w:rPr>
        <w:t>Start of Question</w:t>
      </w:r>
    </w:p>
    <w:p w:rsidR="007459D2" w:rsidRDefault="00833AB7">
      <w:pPr>
        <w:divId w:val="1211501613"/>
      </w:pPr>
      <w:bookmarkStart w:id="115" w:name="Session2_Question14"/>
      <w:bookmarkEnd w:id="115"/>
      <w:r>
        <w:t xml:space="preserve">1. You are asking for directions at the </w:t>
      </w:r>
      <w:r>
        <w:rPr>
          <w:rStyle w:val="Emphasis"/>
        </w:rPr>
        <w:t>office du tourisme</w:t>
      </w:r>
      <w:r>
        <w:t xml:space="preserve">. Study the following dialogue and make notes, to prepare for your part. </w:t>
      </w:r>
    </w:p>
    <w:p w:rsidR="007459D2" w:rsidRDefault="00833AB7">
      <w:pPr>
        <w:divId w:val="1211501613"/>
      </w:pPr>
      <w:r>
        <w:rPr>
          <w:rStyle w:val="Emphasis"/>
        </w:rPr>
        <w:t>Étudiez le dialogue et préparez votre rôle</w:t>
      </w:r>
      <w:r>
        <w:t xml:space="preserve">. </w:t>
      </w:r>
    </w:p>
    <w:p w:rsidR="007459D2" w:rsidRDefault="00833AB7">
      <w:pPr>
        <w:numPr>
          <w:ilvl w:val="0"/>
          <w:numId w:val="34"/>
        </w:numPr>
        <w:ind w:left="780" w:right="780"/>
        <w:divId w:val="1211501613"/>
      </w:pPr>
      <w:r>
        <w:rPr>
          <w:rStyle w:val="Strong"/>
        </w:rPr>
        <w:t>La réceptionniste</w:t>
      </w:r>
      <w:r>
        <w:t xml:space="preserve"> Je peux vous aider? </w:t>
      </w:r>
    </w:p>
    <w:p w:rsidR="007459D2" w:rsidRDefault="00833AB7">
      <w:pPr>
        <w:numPr>
          <w:ilvl w:val="0"/>
          <w:numId w:val="34"/>
        </w:numPr>
        <w:ind w:left="780" w:right="780"/>
        <w:divId w:val="1211501613"/>
      </w:pPr>
      <w:r>
        <w:rPr>
          <w:rStyle w:val="Strong"/>
        </w:rPr>
        <w:t>Vous</w:t>
      </w:r>
      <w:r>
        <w:rPr>
          <w:rStyle w:val="Emphasis"/>
        </w:rPr>
        <w:t>Excuse me. How do I get to the</w:t>
      </w:r>
      <w:r>
        <w:t xml:space="preserve"> centre d'Art contemporain</w:t>
      </w:r>
      <w:r>
        <w:rPr>
          <w:rStyle w:val="Emphasis"/>
        </w:rPr>
        <w:t>? Is it far?</w:t>
      </w:r>
    </w:p>
    <w:p w:rsidR="007459D2" w:rsidRDefault="00833AB7">
      <w:pPr>
        <w:numPr>
          <w:ilvl w:val="0"/>
          <w:numId w:val="34"/>
        </w:numPr>
        <w:ind w:left="780" w:right="780"/>
        <w:divId w:val="1211501613"/>
      </w:pPr>
      <w:r>
        <w:rPr>
          <w:rStyle w:val="Strong"/>
        </w:rPr>
        <w:t>La réceptionniste</w:t>
      </w:r>
      <w:r>
        <w:t xml:space="preserve"> Oui, c'est loin. C'est boulevard Raspail. C'est à trente minutes à pied. Mais vous avez le bus. </w:t>
      </w:r>
    </w:p>
    <w:p w:rsidR="007459D2" w:rsidRDefault="00833AB7">
      <w:pPr>
        <w:numPr>
          <w:ilvl w:val="0"/>
          <w:numId w:val="34"/>
        </w:numPr>
        <w:ind w:left="780" w:right="780"/>
        <w:divId w:val="1211501613"/>
      </w:pPr>
      <w:r>
        <w:rPr>
          <w:rStyle w:val="Strong"/>
        </w:rPr>
        <w:t>Vous</w:t>
      </w:r>
      <w:r>
        <w:rPr>
          <w:rStyle w:val="Emphasis"/>
        </w:rPr>
        <w:t>I beg your pardon. Can you repeat that?</w:t>
      </w:r>
    </w:p>
    <w:p w:rsidR="007459D2" w:rsidRDefault="00833AB7">
      <w:pPr>
        <w:numPr>
          <w:ilvl w:val="0"/>
          <w:numId w:val="34"/>
        </w:numPr>
        <w:ind w:left="780" w:right="780"/>
        <w:divId w:val="1211501613"/>
      </w:pPr>
      <w:r>
        <w:rPr>
          <w:rStyle w:val="Strong"/>
        </w:rPr>
        <w:t>La réceptionniste</w:t>
      </w:r>
      <w:r>
        <w:t xml:space="preserve"> Oui, le centre est loin d'ici. C'est à trente minutes à pied. Mais vous avez le bus, c'est à dix minutes en bus. </w:t>
      </w:r>
    </w:p>
    <w:p w:rsidR="007459D2" w:rsidRDefault="00833AB7">
      <w:pPr>
        <w:numPr>
          <w:ilvl w:val="0"/>
          <w:numId w:val="34"/>
        </w:numPr>
        <w:ind w:left="780" w:right="780"/>
        <w:divId w:val="1211501613"/>
      </w:pPr>
      <w:r>
        <w:rPr>
          <w:rStyle w:val="Strong"/>
        </w:rPr>
        <w:t>Vous</w:t>
      </w:r>
      <w:r>
        <w:rPr>
          <w:rStyle w:val="Emphasis"/>
        </w:rPr>
        <w:t>Where is the stop?</w:t>
      </w:r>
    </w:p>
    <w:p w:rsidR="007459D2" w:rsidRDefault="00833AB7">
      <w:pPr>
        <w:numPr>
          <w:ilvl w:val="0"/>
          <w:numId w:val="34"/>
        </w:numPr>
        <w:ind w:left="780" w:right="780"/>
        <w:divId w:val="1211501613"/>
      </w:pPr>
      <w:r>
        <w:rPr>
          <w:rStyle w:val="Strong"/>
        </w:rPr>
        <w:t>La réceptionniste</w:t>
      </w:r>
      <w:r>
        <w:t xml:space="preserve"> L'arrêt? Euh, quai de Ligne. À côté du pont. </w:t>
      </w:r>
    </w:p>
    <w:p w:rsidR="007459D2" w:rsidRDefault="00833AB7">
      <w:pPr>
        <w:divId w:val="1211501613"/>
      </w:pPr>
      <w:r>
        <w:rPr>
          <w:noProof/>
        </w:rPr>
        <w:drawing>
          <wp:inline distT="0" distB="0" distL="0" distR="0" wp14:anchorId="7C3B2535" wp14:editId="040F49BC">
            <wp:extent cx="3022600" cy="2286000"/>
            <wp:effectExtent l="0" t="0" r="6350" b="0"/>
            <wp:docPr id="22" name="Picture 22" descr="D:\AaaF\OUT\httpswwwopeneduopenlearnocw_cmid3832_2021-04-26_17-16-37_al22273\word\assets\_ff3ba2d5199d8f3fccddd4e821501a9c9b4ecc23_l192_1_i0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3832_2021-04-26_17-16-37_al22273\word\assets\_ff3ba2d5199d8f3fccddd4e821501a9c9b4ecc23_l192_1_i020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2600" cy="2286000"/>
                    </a:xfrm>
                    <a:prstGeom prst="rect">
                      <a:avLst/>
                    </a:prstGeom>
                    <a:noFill/>
                    <a:ln>
                      <a:noFill/>
                    </a:ln>
                  </pic:spPr>
                </pic:pic>
              </a:graphicData>
            </a:graphic>
          </wp:inline>
        </w:drawing>
      </w:r>
    </w:p>
    <w:p w:rsidR="007459D2" w:rsidRDefault="00833AB7">
      <w:pPr>
        <w:divId w:val="1211501613"/>
      </w:pPr>
      <w:r>
        <w:t>2. Now take part in the dialogue in Extract 51. Speak after the receptionist.</w:t>
      </w:r>
    </w:p>
    <w:p w:rsidR="007459D2" w:rsidRDefault="00833AB7">
      <w:pPr>
        <w:divId w:val="1211501613"/>
      </w:pPr>
      <w:r>
        <w:t>Écoutez et parlez dans les pauses.</w:t>
      </w:r>
    </w:p>
    <w:p w:rsidR="007459D2" w:rsidRDefault="00833AB7">
      <w:pPr>
        <w:divId w:val="1211501613"/>
      </w:pPr>
      <w:r>
        <w:rPr>
          <w:vanish/>
        </w:rPr>
        <w:t>Start of Media Content</w:t>
      </w:r>
    </w:p>
    <w:p w:rsidR="007459D2" w:rsidRDefault="00833AB7">
      <w:pPr>
        <w:spacing w:before="120" w:beforeAutospacing="0" w:after="120" w:afterAutospacing="0"/>
        <w:divId w:val="466976319"/>
      </w:pPr>
      <w:bookmarkStart w:id="116" w:name="Session2_MediaContent9"/>
      <w:bookmarkEnd w:id="116"/>
      <w:r>
        <w:t>Audio content is not available in this format.</w:t>
      </w:r>
    </w:p>
    <w:p w:rsidR="007459D2" w:rsidRDefault="00833AB7">
      <w:pPr>
        <w:pStyle w:val="Caption1"/>
        <w:divId w:val="1591738787"/>
      </w:pPr>
      <w:r>
        <w:t>Audio 13</w:t>
      </w:r>
    </w:p>
    <w:p w:rsidR="007459D2" w:rsidRDefault="00833AB7">
      <w:pPr>
        <w:divId w:val="1211501613"/>
      </w:pPr>
      <w:r>
        <w:rPr>
          <w:vanish/>
        </w:rPr>
        <w:t>End of Media Content</w:t>
      </w:r>
    </w:p>
    <w:p w:rsidR="007459D2" w:rsidRDefault="00833AB7">
      <w:pPr>
        <w:divId w:val="711609961"/>
      </w:pPr>
      <w:r>
        <w:rPr>
          <w:vanish/>
        </w:rPr>
        <w:t>End of Question</w:t>
      </w:r>
    </w:p>
    <w:bookmarkStart w:id="117" w:name="View_Session2_Answer13"/>
    <w:p w:rsidR="007459D2" w:rsidRDefault="00833AB7">
      <w:pPr>
        <w:pStyle w:val="navbutton"/>
        <w:divId w:val="711609961"/>
      </w:pPr>
      <w:r>
        <w:fldChar w:fldCharType="begin"/>
      </w:r>
      <w:r>
        <w:instrText xml:space="preserve"> HYPERLINK "" \l "Session2_Answer13" </w:instrText>
      </w:r>
      <w:r>
        <w:fldChar w:fldCharType="separate"/>
      </w:r>
      <w:r>
        <w:rPr>
          <w:rStyle w:val="Hyperlink"/>
        </w:rPr>
        <w:t>View answer - Activité 18</w:t>
      </w:r>
      <w:r>
        <w:fldChar w:fldCharType="end"/>
      </w:r>
      <w:bookmarkEnd w:id="117"/>
    </w:p>
    <w:p w:rsidR="007459D2" w:rsidRDefault="00833AB7">
      <w:pPr>
        <w:divId w:val="2063171379"/>
      </w:pPr>
      <w:r>
        <w:rPr>
          <w:vanish/>
        </w:rPr>
        <w:t>End of Activity</w:t>
      </w:r>
    </w:p>
    <w:p w:rsidR="007459D2" w:rsidRDefault="00833AB7">
      <w:pPr>
        <w:divId w:val="2063171379"/>
      </w:pPr>
      <w:r>
        <w:rPr>
          <w:vanish/>
        </w:rPr>
        <w:t>Start of Box</w:t>
      </w:r>
    </w:p>
    <w:p w:rsidR="007459D2" w:rsidRDefault="00833AB7">
      <w:pPr>
        <w:spacing w:before="240" w:beforeAutospacing="0" w:after="0" w:afterAutospacing="0" w:line="240" w:lineRule="auto"/>
        <w:ind w:left="240" w:right="240"/>
        <w:outlineLvl w:val="4"/>
        <w:divId w:val="146751199"/>
        <w:rPr>
          <w:rFonts w:eastAsia="Times New Roman"/>
          <w:b/>
          <w:bCs/>
          <w:sz w:val="36"/>
          <w:szCs w:val="36"/>
        </w:rPr>
      </w:pPr>
      <w:bookmarkStart w:id="118" w:name="Session2_Box8"/>
      <w:bookmarkEnd w:id="118"/>
      <w:r>
        <w:rPr>
          <w:rFonts w:eastAsia="Times New Roman"/>
          <w:b/>
          <w:bCs/>
          <w:sz w:val="36"/>
          <w:szCs w:val="36"/>
        </w:rPr>
        <w:t>Developing your oral fluency</w:t>
      </w:r>
    </w:p>
    <w:p w:rsidR="007459D2" w:rsidRDefault="00833AB7">
      <w:pPr>
        <w:divId w:val="117916581"/>
      </w:pPr>
      <w:r>
        <w:t xml:space="preserve">Another way of improving the way you speak is to listen to one of the participants in a dialogue and say their part at the same time. This will help you in particular to improve pronunciation and intonation – ensuring for example that you differentiate between asking a question and giving an answer. </w:t>
      </w:r>
    </w:p>
    <w:p w:rsidR="007459D2" w:rsidRDefault="00833AB7">
      <w:pPr>
        <w:divId w:val="2063171379"/>
      </w:pPr>
      <w:r>
        <w:rPr>
          <w:vanish/>
        </w:rPr>
        <w:t>End of Box</w:t>
      </w:r>
    </w:p>
    <w:p w:rsidR="007459D2" w:rsidRDefault="00833AB7">
      <w:pPr>
        <w:pStyle w:val="Heading2"/>
        <w:divId w:val="1113289234"/>
        <w:rPr>
          <w:rFonts w:eastAsia="Times New Roman"/>
        </w:rPr>
      </w:pPr>
      <w:bookmarkStart w:id="119" w:name="Session2_Section3"/>
      <w:bookmarkEnd w:id="119"/>
      <w:r>
        <w:rPr>
          <w:rFonts w:eastAsia="Times New Roman"/>
        </w:rPr>
        <w:t>Section 2.3</w:t>
      </w:r>
    </w:p>
    <w:p w:rsidR="007459D2" w:rsidRDefault="00833AB7">
      <w:pPr>
        <w:pStyle w:val="Heading3"/>
        <w:divId w:val="891774688"/>
        <w:rPr>
          <w:rFonts w:eastAsia="Times New Roman"/>
        </w:rPr>
      </w:pPr>
      <w:bookmarkStart w:id="120" w:name="Session2_SubSection8"/>
      <w:bookmarkEnd w:id="120"/>
      <w:r>
        <w:rPr>
          <w:rFonts w:eastAsia="Times New Roman"/>
        </w:rPr>
        <w:t>2.3.1 Les nombres, les jours et les dates</w:t>
      </w:r>
    </w:p>
    <w:p w:rsidR="007459D2" w:rsidRDefault="00833AB7">
      <w:pPr>
        <w:divId w:val="891774688"/>
      </w:pPr>
      <w:r>
        <w:t>In this session, you will be studying numbers, days and dates.</w:t>
      </w:r>
    </w:p>
    <w:p w:rsidR="007459D2" w:rsidRDefault="00833AB7">
      <w:pPr>
        <w:divId w:val="891774688"/>
      </w:pPr>
      <w:r>
        <w:rPr>
          <w:rStyle w:val="Strong"/>
        </w:rPr>
        <w:t>Key Learning Points</w:t>
      </w:r>
    </w:p>
    <w:p w:rsidR="007459D2" w:rsidRDefault="00833AB7">
      <w:pPr>
        <w:numPr>
          <w:ilvl w:val="0"/>
          <w:numId w:val="35"/>
        </w:numPr>
        <w:ind w:left="780" w:right="780"/>
        <w:divId w:val="891774688"/>
      </w:pPr>
      <w:r>
        <w:t>Using the numbers 20 to 69</w:t>
      </w:r>
    </w:p>
    <w:p w:rsidR="007459D2" w:rsidRDefault="00833AB7">
      <w:pPr>
        <w:numPr>
          <w:ilvl w:val="0"/>
          <w:numId w:val="35"/>
        </w:numPr>
        <w:ind w:left="780" w:right="780"/>
        <w:divId w:val="891774688"/>
      </w:pPr>
      <w:r>
        <w:t>Talking about dates</w:t>
      </w:r>
    </w:p>
    <w:p w:rsidR="007459D2" w:rsidRDefault="00833AB7">
      <w:pPr>
        <w:numPr>
          <w:ilvl w:val="0"/>
          <w:numId w:val="35"/>
        </w:numPr>
        <w:ind w:left="780" w:right="780"/>
        <w:divId w:val="891774688"/>
      </w:pPr>
      <w:r>
        <w:t>Pronouncing the sound [ã]</w:t>
      </w:r>
    </w:p>
    <w:p w:rsidR="007459D2" w:rsidRDefault="00833AB7">
      <w:pPr>
        <w:numPr>
          <w:ilvl w:val="0"/>
          <w:numId w:val="35"/>
        </w:numPr>
        <w:ind w:left="780" w:right="780"/>
        <w:divId w:val="891774688"/>
      </w:pPr>
      <w:r>
        <w:t xml:space="preserve">Using possessive adjectives: </w:t>
      </w:r>
      <w:r>
        <w:rPr>
          <w:rStyle w:val="Emphasis"/>
        </w:rPr>
        <w:t>votre, mon, son</w:t>
      </w:r>
    </w:p>
    <w:p w:rsidR="007459D2" w:rsidRDefault="00833AB7">
      <w:pPr>
        <w:numPr>
          <w:ilvl w:val="0"/>
          <w:numId w:val="35"/>
        </w:numPr>
        <w:ind w:left="780" w:right="780"/>
        <w:divId w:val="891774688"/>
      </w:pPr>
      <w:r>
        <w:t xml:space="preserve">Using </w:t>
      </w:r>
      <w:r>
        <w:rPr>
          <w:rStyle w:val="Emphasis"/>
        </w:rPr>
        <w:t>quel, quelle</w:t>
      </w:r>
    </w:p>
    <w:p w:rsidR="007459D2" w:rsidRDefault="00833AB7">
      <w:pPr>
        <w:divId w:val="891774688"/>
      </w:pPr>
      <w:r>
        <w:rPr>
          <w:vanish/>
        </w:rPr>
        <w:t>Start of Activity</w:t>
      </w:r>
    </w:p>
    <w:p w:rsidR="007459D2" w:rsidRDefault="00833AB7">
      <w:pPr>
        <w:spacing w:before="240" w:beforeAutospacing="0" w:after="0" w:afterAutospacing="0" w:line="240" w:lineRule="auto"/>
        <w:ind w:left="240" w:right="240"/>
        <w:outlineLvl w:val="4"/>
        <w:divId w:val="344091826"/>
        <w:rPr>
          <w:rFonts w:eastAsia="Times New Roman"/>
          <w:b/>
          <w:bCs/>
          <w:sz w:val="36"/>
          <w:szCs w:val="36"/>
        </w:rPr>
      </w:pPr>
      <w:bookmarkStart w:id="121" w:name="Session2_Activity15"/>
      <w:bookmarkEnd w:id="121"/>
      <w:r>
        <w:rPr>
          <w:rFonts w:eastAsia="Times New Roman"/>
          <w:b/>
          <w:bCs/>
          <w:sz w:val="36"/>
          <w:szCs w:val="36"/>
        </w:rPr>
        <w:t>Activité 19</w:t>
      </w:r>
    </w:p>
    <w:p w:rsidR="007459D2" w:rsidRDefault="00833AB7">
      <w:pPr>
        <w:divId w:val="323048814"/>
      </w:pPr>
      <w:r>
        <w:rPr>
          <w:vanish/>
        </w:rPr>
        <w:t>Start of Question</w:t>
      </w:r>
    </w:p>
    <w:p w:rsidR="007459D2" w:rsidRDefault="00833AB7">
      <w:pPr>
        <w:numPr>
          <w:ilvl w:val="0"/>
          <w:numId w:val="36"/>
        </w:numPr>
        <w:ind w:left="780" w:right="780"/>
        <w:divId w:val="154423285"/>
      </w:pPr>
      <w:bookmarkStart w:id="122" w:name="Session2_Question15"/>
      <w:bookmarkEnd w:id="122"/>
      <w:r>
        <w:t>1. Listen to the following numbers in Extract 52 and repeat in the pauses.</w:t>
      </w:r>
    </w:p>
    <w:p w:rsidR="007459D2" w:rsidRDefault="00833AB7">
      <w:pPr>
        <w:numPr>
          <w:ilvl w:val="0"/>
          <w:numId w:val="36"/>
        </w:numPr>
        <w:ind w:left="780" w:right="780"/>
        <w:divId w:val="154423285"/>
      </w:pPr>
      <w:r>
        <w:rPr>
          <w:rStyle w:val="Emphasis"/>
        </w:rPr>
        <w:t>Écoutez et répétez</w:t>
      </w:r>
      <w:r>
        <w:t xml:space="preserve">. </w:t>
      </w:r>
    </w:p>
    <w:p w:rsidR="007459D2" w:rsidRDefault="00833AB7">
      <w:pPr>
        <w:numPr>
          <w:ilvl w:val="0"/>
          <w:numId w:val="36"/>
        </w:numPr>
        <w:ind w:left="780" w:right="780"/>
        <w:divId w:val="154423285"/>
      </w:pPr>
      <w:r>
        <w:t>20 – 30 – 40 – 50 – 60</w:t>
      </w:r>
    </w:p>
    <w:p w:rsidR="007459D2" w:rsidRDefault="00833AB7">
      <w:pPr>
        <w:divId w:val="154423285"/>
      </w:pPr>
      <w:r>
        <w:t>Écoutez et parlez dans les pauses.</w:t>
      </w:r>
    </w:p>
    <w:p w:rsidR="007459D2" w:rsidRDefault="00833AB7">
      <w:pPr>
        <w:divId w:val="154423285"/>
      </w:pPr>
      <w:r>
        <w:rPr>
          <w:vanish/>
        </w:rPr>
        <w:t>Start of Media Content</w:t>
      </w:r>
    </w:p>
    <w:p w:rsidR="007459D2" w:rsidRDefault="00833AB7">
      <w:pPr>
        <w:spacing w:before="120" w:beforeAutospacing="0" w:after="120" w:afterAutospacing="0"/>
        <w:divId w:val="743451072"/>
      </w:pPr>
      <w:bookmarkStart w:id="123" w:name="Session2_MediaContent10"/>
      <w:bookmarkEnd w:id="123"/>
      <w:r>
        <w:t>Audio content is not available in this format.</w:t>
      </w:r>
    </w:p>
    <w:p w:rsidR="007459D2" w:rsidRDefault="00833AB7">
      <w:pPr>
        <w:pStyle w:val="Caption1"/>
        <w:divId w:val="985864340"/>
      </w:pPr>
      <w:r>
        <w:t>Audio 14</w:t>
      </w:r>
    </w:p>
    <w:p w:rsidR="007459D2" w:rsidRDefault="00833AB7">
      <w:pPr>
        <w:divId w:val="154423285"/>
      </w:pPr>
      <w:r>
        <w:rPr>
          <w:vanish/>
        </w:rPr>
        <w:t>End of Media Content</w:t>
      </w:r>
    </w:p>
    <w:p w:rsidR="007459D2" w:rsidRDefault="00833AB7">
      <w:pPr>
        <w:numPr>
          <w:ilvl w:val="0"/>
          <w:numId w:val="37"/>
        </w:numPr>
        <w:ind w:left="780" w:right="780"/>
        <w:divId w:val="154423285"/>
      </w:pPr>
      <w:r>
        <w:t>2. Listen to the numbers in Extract 53 and repeat. What is the recurring pattern?</w:t>
      </w:r>
    </w:p>
    <w:p w:rsidR="007459D2" w:rsidRDefault="00833AB7">
      <w:pPr>
        <w:numPr>
          <w:ilvl w:val="0"/>
          <w:numId w:val="37"/>
        </w:numPr>
        <w:ind w:left="780" w:right="780"/>
        <w:divId w:val="154423285"/>
      </w:pPr>
      <w:r>
        <w:rPr>
          <w:rStyle w:val="Emphasis"/>
        </w:rPr>
        <w:t>Écoutez et répétez</w:t>
      </w:r>
      <w:r>
        <w:t xml:space="preserve">. </w:t>
      </w:r>
    </w:p>
    <w:p w:rsidR="007459D2" w:rsidRDefault="00833AB7">
      <w:pPr>
        <w:numPr>
          <w:ilvl w:val="0"/>
          <w:numId w:val="37"/>
        </w:numPr>
        <w:ind w:left="780" w:right="780"/>
        <w:divId w:val="154423285"/>
      </w:pPr>
      <w:r>
        <w:t>21 – 31 – 41 – 51 – 61</w:t>
      </w:r>
    </w:p>
    <w:p w:rsidR="007459D2" w:rsidRDefault="00833AB7">
      <w:pPr>
        <w:divId w:val="154423285"/>
      </w:pPr>
      <w:r>
        <w:t>Écoutez et parlez dans les pauses.</w:t>
      </w:r>
    </w:p>
    <w:p w:rsidR="007459D2" w:rsidRDefault="00833AB7">
      <w:pPr>
        <w:divId w:val="154423285"/>
      </w:pPr>
      <w:r>
        <w:rPr>
          <w:vanish/>
        </w:rPr>
        <w:t>Start of Media Content</w:t>
      </w:r>
    </w:p>
    <w:p w:rsidR="007459D2" w:rsidRDefault="00833AB7">
      <w:pPr>
        <w:spacing w:before="120" w:beforeAutospacing="0" w:after="120" w:afterAutospacing="0"/>
        <w:divId w:val="329141407"/>
      </w:pPr>
      <w:bookmarkStart w:id="124" w:name="Session2_MediaContent11"/>
      <w:bookmarkEnd w:id="124"/>
      <w:r>
        <w:t>Audio content is not available in this format.</w:t>
      </w:r>
    </w:p>
    <w:p w:rsidR="007459D2" w:rsidRDefault="00833AB7">
      <w:pPr>
        <w:pStyle w:val="Caption1"/>
        <w:divId w:val="28266483"/>
      </w:pPr>
      <w:r>
        <w:t>Audio 15</w:t>
      </w:r>
    </w:p>
    <w:p w:rsidR="007459D2" w:rsidRDefault="00833AB7">
      <w:pPr>
        <w:divId w:val="154423285"/>
      </w:pPr>
      <w:r>
        <w:rPr>
          <w:vanish/>
        </w:rPr>
        <w:t>End of Media Content</w:t>
      </w:r>
    </w:p>
    <w:p w:rsidR="007459D2" w:rsidRDefault="00833AB7">
      <w:pPr>
        <w:numPr>
          <w:ilvl w:val="0"/>
          <w:numId w:val="38"/>
        </w:numPr>
        <w:ind w:left="780" w:right="780"/>
        <w:divId w:val="154423285"/>
      </w:pPr>
      <w:r>
        <w:t>3. Listen to the following numbers in Extract 54 and repeat.</w:t>
      </w:r>
    </w:p>
    <w:p w:rsidR="007459D2" w:rsidRDefault="00833AB7">
      <w:pPr>
        <w:numPr>
          <w:ilvl w:val="0"/>
          <w:numId w:val="38"/>
        </w:numPr>
        <w:ind w:left="780" w:right="780"/>
        <w:divId w:val="154423285"/>
      </w:pPr>
      <w:r>
        <w:rPr>
          <w:rStyle w:val="Emphasis"/>
        </w:rPr>
        <w:t>Écoutez et répétez</w:t>
      </w:r>
      <w:r>
        <w:t xml:space="preserve">. </w:t>
      </w:r>
    </w:p>
    <w:p w:rsidR="007459D2" w:rsidRDefault="00833AB7">
      <w:pPr>
        <w:numPr>
          <w:ilvl w:val="0"/>
          <w:numId w:val="38"/>
        </w:numPr>
        <w:ind w:left="780" w:right="780"/>
        <w:divId w:val="154423285"/>
      </w:pPr>
      <w:r>
        <w:t>22 – 33 – 44 – 55 – 66</w:t>
      </w:r>
    </w:p>
    <w:p w:rsidR="007459D2" w:rsidRDefault="00833AB7">
      <w:pPr>
        <w:divId w:val="154423285"/>
      </w:pPr>
      <w:r>
        <w:t>Écoutez et parlez dans les pauses.</w:t>
      </w:r>
    </w:p>
    <w:p w:rsidR="007459D2" w:rsidRDefault="00833AB7">
      <w:pPr>
        <w:divId w:val="154423285"/>
      </w:pPr>
      <w:r>
        <w:rPr>
          <w:vanish/>
        </w:rPr>
        <w:t>Start of Media Content</w:t>
      </w:r>
    </w:p>
    <w:p w:rsidR="007459D2" w:rsidRDefault="00833AB7">
      <w:pPr>
        <w:spacing w:before="120" w:beforeAutospacing="0" w:after="120" w:afterAutospacing="0"/>
        <w:divId w:val="1507474601"/>
      </w:pPr>
      <w:bookmarkStart w:id="125" w:name="Session2_MediaContent12"/>
      <w:bookmarkEnd w:id="125"/>
      <w:r>
        <w:t>Audio content is not available in this format.</w:t>
      </w:r>
    </w:p>
    <w:p w:rsidR="007459D2" w:rsidRDefault="00833AB7">
      <w:pPr>
        <w:pStyle w:val="Caption1"/>
        <w:divId w:val="830218900"/>
      </w:pPr>
      <w:r>
        <w:t>Audio 16</w:t>
      </w:r>
    </w:p>
    <w:p w:rsidR="007459D2" w:rsidRDefault="00833AB7">
      <w:pPr>
        <w:divId w:val="154423285"/>
      </w:pPr>
      <w:r>
        <w:rPr>
          <w:vanish/>
        </w:rPr>
        <w:t>End of Media Content</w:t>
      </w:r>
    </w:p>
    <w:p w:rsidR="007459D2" w:rsidRDefault="00833AB7">
      <w:pPr>
        <w:numPr>
          <w:ilvl w:val="0"/>
          <w:numId w:val="39"/>
        </w:numPr>
        <w:ind w:left="780" w:right="780"/>
        <w:divId w:val="154423285"/>
      </w:pPr>
      <w:r>
        <w:t>4. By following the pattern from Extract 54, can you say the following numbers?</w:t>
      </w:r>
    </w:p>
    <w:p w:rsidR="007459D2" w:rsidRDefault="00833AB7">
      <w:pPr>
        <w:numPr>
          <w:ilvl w:val="0"/>
          <w:numId w:val="39"/>
        </w:numPr>
        <w:ind w:left="780" w:right="780"/>
        <w:divId w:val="154423285"/>
      </w:pPr>
      <w:r>
        <w:rPr>
          <w:rStyle w:val="Emphasis"/>
        </w:rPr>
        <w:t>Comment prononcer les chiffres suivants?</w:t>
      </w:r>
    </w:p>
    <w:p w:rsidR="007459D2" w:rsidRDefault="00833AB7">
      <w:pPr>
        <w:numPr>
          <w:ilvl w:val="0"/>
          <w:numId w:val="39"/>
        </w:numPr>
        <w:ind w:left="780" w:right="780"/>
        <w:divId w:val="154423285"/>
      </w:pPr>
      <w:r>
        <w:t>25–37 –56 – 68–43</w:t>
      </w:r>
    </w:p>
    <w:p w:rsidR="007459D2" w:rsidRDefault="00833AB7">
      <w:pPr>
        <w:divId w:val="323048814"/>
      </w:pPr>
      <w:r>
        <w:rPr>
          <w:vanish/>
        </w:rPr>
        <w:t>End of Question</w:t>
      </w:r>
    </w:p>
    <w:bookmarkStart w:id="126" w:name="View_Session2_Answer14"/>
    <w:p w:rsidR="007459D2" w:rsidRDefault="00833AB7">
      <w:pPr>
        <w:pStyle w:val="navbutton"/>
        <w:divId w:val="323048814"/>
      </w:pPr>
      <w:r>
        <w:fldChar w:fldCharType="begin"/>
      </w:r>
      <w:r>
        <w:instrText xml:space="preserve"> HYPERLINK "" \l "Session2_Answer14" </w:instrText>
      </w:r>
      <w:r>
        <w:fldChar w:fldCharType="separate"/>
      </w:r>
      <w:r>
        <w:rPr>
          <w:rStyle w:val="Hyperlink"/>
        </w:rPr>
        <w:t>View answer - Activité 19</w:t>
      </w:r>
      <w:r>
        <w:fldChar w:fldCharType="end"/>
      </w:r>
      <w:bookmarkEnd w:id="126"/>
    </w:p>
    <w:p w:rsidR="007459D2" w:rsidRDefault="00833AB7">
      <w:pPr>
        <w:divId w:val="891774688"/>
      </w:pPr>
      <w:r>
        <w:rPr>
          <w:vanish/>
        </w:rPr>
        <w:t>End of Activity</w:t>
      </w:r>
    </w:p>
    <w:p w:rsidR="007459D2" w:rsidRDefault="00833AB7">
      <w:pPr>
        <w:divId w:val="891774688"/>
      </w:pPr>
      <w:r>
        <w:rPr>
          <w:vanish/>
        </w:rPr>
        <w:t>Start of Box</w:t>
      </w:r>
    </w:p>
    <w:p w:rsidR="007459D2" w:rsidRDefault="00833AB7">
      <w:pPr>
        <w:spacing w:before="240" w:beforeAutospacing="0" w:after="0" w:afterAutospacing="0" w:line="240" w:lineRule="auto"/>
        <w:ind w:left="240" w:right="240"/>
        <w:outlineLvl w:val="4"/>
        <w:divId w:val="1841500880"/>
        <w:rPr>
          <w:rFonts w:eastAsia="Times New Roman"/>
          <w:b/>
          <w:bCs/>
          <w:sz w:val="36"/>
          <w:szCs w:val="36"/>
        </w:rPr>
      </w:pPr>
      <w:bookmarkStart w:id="127" w:name="Session2_Box9"/>
      <w:bookmarkEnd w:id="127"/>
      <w:r>
        <w:rPr>
          <w:rFonts w:eastAsia="Times New Roman"/>
          <w:b/>
          <w:bCs/>
          <w:sz w:val="36"/>
          <w:szCs w:val="36"/>
        </w:rPr>
        <w:t>Learning numbers</w:t>
      </w:r>
    </w:p>
    <w:p w:rsidR="007459D2" w:rsidRDefault="00833AB7">
      <w:pPr>
        <w:divId w:val="1275092166"/>
      </w:pPr>
      <w:r>
        <w:t xml:space="preserve">To learn numbers, you should practise saying them as often as you can. You could read the number plates of cars, do multiplication tables in French, read shop prices to yourself and so on. </w:t>
      </w:r>
    </w:p>
    <w:p w:rsidR="007459D2" w:rsidRDefault="00833AB7">
      <w:pPr>
        <w:divId w:val="891774688"/>
      </w:pPr>
      <w:r>
        <w:rPr>
          <w:vanish/>
        </w:rPr>
        <w:t>End of Box</w:t>
      </w:r>
    </w:p>
    <w:p w:rsidR="007459D2" w:rsidRDefault="00833AB7">
      <w:pPr>
        <w:divId w:val="891774688"/>
      </w:pPr>
      <w:r>
        <w:rPr>
          <w:vanish/>
        </w:rPr>
        <w:t>Start of Box</w:t>
      </w:r>
    </w:p>
    <w:p w:rsidR="007459D2" w:rsidRDefault="00833AB7">
      <w:pPr>
        <w:spacing w:before="0" w:beforeAutospacing="0" w:after="0" w:afterAutospacing="0" w:line="240" w:lineRule="auto"/>
        <w:outlineLvl w:val="4"/>
        <w:divId w:val="922760831"/>
        <w:rPr>
          <w:rFonts w:eastAsia="Times New Roman"/>
          <w:b/>
          <w:bCs/>
          <w:sz w:val="36"/>
          <w:szCs w:val="36"/>
        </w:rPr>
      </w:pPr>
      <w:bookmarkStart w:id="128" w:name="Session2_Box10"/>
      <w:bookmarkEnd w:id="128"/>
      <w:r>
        <w:rPr>
          <w:rFonts w:eastAsia="Times New Roman"/>
          <w:b/>
          <w:bCs/>
          <w:sz w:val="36"/>
          <w:szCs w:val="36"/>
        </w:rPr>
        <w:t>Pronouncing the sound [ã]</w:t>
      </w:r>
    </w:p>
    <w:p w:rsidR="007459D2" w:rsidRDefault="00833AB7">
      <w:pPr>
        <w:divId w:val="1267734231"/>
      </w:pPr>
      <w:r>
        <w:t>Some of the numbers you have been learning contain the nasal vowel [ã]:</w:t>
      </w:r>
    </w:p>
    <w:p w:rsidR="007459D2" w:rsidRDefault="00833AB7">
      <w:pPr>
        <w:divId w:val="12677342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7459D2">
        <w:trPr>
          <w:divId w:val="34911240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129" w:name="Session2_Table8"/>
            <w:bookmarkEnd w:id="129"/>
            <w:r>
              <w:rPr>
                <w:rStyle w:val="Emphasis"/>
                <w:rFonts w:eastAsia="Times New Roman" w:cs="Times New Roman"/>
                <w:sz w:val="24"/>
                <w:szCs w:val="24"/>
              </w:rPr>
              <w:t>tr</w:t>
            </w:r>
            <w:r>
              <w:rPr>
                <w:rStyle w:val="Strong"/>
                <w:rFonts w:eastAsia="Times New Roman" w:cs="Times New Roman"/>
                <w:i/>
                <w:iCs/>
                <w:sz w:val="24"/>
                <w:szCs w:val="24"/>
              </w:rPr>
              <w:t>en</w:t>
            </w:r>
            <w:r>
              <w:rPr>
                <w:rStyle w:val="Emphasis"/>
                <w:rFonts w:eastAsia="Times New Roman" w:cs="Times New Roman"/>
                <w:sz w:val="24"/>
                <w:szCs w:val="24"/>
              </w:rPr>
              <w:t>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quar</w:t>
            </w:r>
            <w:r>
              <w:rPr>
                <w:rStyle w:val="Strong"/>
                <w:rFonts w:eastAsia="Times New Roman" w:cs="Times New Roman"/>
                <w:i/>
                <w:iCs/>
                <w:sz w:val="24"/>
                <w:szCs w:val="24"/>
              </w:rPr>
              <w:t>an</w:t>
            </w:r>
            <w:r>
              <w:rPr>
                <w:rStyle w:val="Emphasis"/>
                <w:rFonts w:eastAsia="Times New Roman" w:cs="Times New Roman"/>
                <w:sz w:val="24"/>
                <w:szCs w:val="24"/>
              </w:rPr>
              <w:t>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cinqu</w:t>
            </w:r>
            <w:r>
              <w:rPr>
                <w:rStyle w:val="Strong"/>
                <w:rFonts w:eastAsia="Times New Roman" w:cs="Times New Roman"/>
                <w:i/>
                <w:iCs/>
                <w:sz w:val="24"/>
                <w:szCs w:val="24"/>
              </w:rPr>
              <w:t>an</w:t>
            </w:r>
            <w:r>
              <w:rPr>
                <w:rStyle w:val="Emphasis"/>
                <w:rFonts w:eastAsia="Times New Roman" w:cs="Times New Roman"/>
                <w:sz w:val="24"/>
                <w:szCs w:val="24"/>
              </w:rPr>
              <w:t>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soix</w:t>
            </w:r>
            <w:r>
              <w:rPr>
                <w:rStyle w:val="Strong"/>
                <w:rFonts w:eastAsia="Times New Roman" w:cs="Times New Roman"/>
                <w:i/>
                <w:iCs/>
                <w:sz w:val="24"/>
                <w:szCs w:val="24"/>
              </w:rPr>
              <w:t>an</w:t>
            </w:r>
            <w:r>
              <w:rPr>
                <w:rStyle w:val="Emphasis"/>
                <w:rFonts w:eastAsia="Times New Roman" w:cs="Times New Roman"/>
                <w:sz w:val="24"/>
                <w:szCs w:val="24"/>
              </w:rPr>
              <w:t>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Style w:val="Strong"/>
                <w:rFonts w:eastAsia="Times New Roman" w:cs="Times New Roman"/>
                <w:sz w:val="24"/>
                <w:szCs w:val="24"/>
              </w:rPr>
              <w:t>en</w:t>
            </w:r>
            <w:r>
              <w:rPr>
                <w:rFonts w:ascii="Times New Roman" w:eastAsia="Times New Roman" w:hAnsi="Times New Roman" w:cs="Times New Roman"/>
                <w:sz w:val="24"/>
                <w:szCs w:val="24"/>
              </w:rPr>
              <w:t xml:space="preserve">t </w:t>
            </w:r>
          </w:p>
        </w:tc>
      </w:tr>
      <w:tr w:rsidR="007459D2">
        <w:trPr>
          <w:divId w:val="34911240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7459D2" w:rsidRDefault="00833AB7">
      <w:pPr>
        <w:divId w:val="1267734231"/>
      </w:pPr>
      <w:r>
        <w:rPr>
          <w:vanish/>
        </w:rPr>
        <w:t>End of Table</w:t>
      </w:r>
    </w:p>
    <w:p w:rsidR="007459D2" w:rsidRDefault="00833AB7">
      <w:pPr>
        <w:divId w:val="1267734231"/>
      </w:pPr>
      <w:r>
        <w:t>The sound [ã] is heard in some months and days of the week:</w:t>
      </w:r>
    </w:p>
    <w:p w:rsidR="007459D2" w:rsidRDefault="00833AB7">
      <w:pPr>
        <w:numPr>
          <w:ilvl w:val="0"/>
          <w:numId w:val="40"/>
        </w:numPr>
        <w:ind w:left="780" w:right="780"/>
        <w:divId w:val="1267734231"/>
      </w:pPr>
      <w:r>
        <w:t xml:space="preserve">months: </w:t>
      </w:r>
      <w:r>
        <w:rPr>
          <w:rStyle w:val="Emphasis"/>
        </w:rPr>
        <w:t>j</w:t>
      </w:r>
      <w:r>
        <w:rPr>
          <w:rStyle w:val="Strong"/>
          <w:i/>
          <w:iCs/>
        </w:rPr>
        <w:t>an</w:t>
      </w:r>
      <w:r>
        <w:rPr>
          <w:rStyle w:val="Emphasis"/>
        </w:rPr>
        <w:t>vier, sept</w:t>
      </w:r>
      <w:r>
        <w:rPr>
          <w:rStyle w:val="Strong"/>
          <w:i/>
          <w:iCs/>
        </w:rPr>
        <w:t>em</w:t>
      </w:r>
      <w:r>
        <w:rPr>
          <w:rStyle w:val="Emphasis"/>
        </w:rPr>
        <w:t>bre, nov</w:t>
      </w:r>
      <w:r>
        <w:rPr>
          <w:rStyle w:val="Strong"/>
          <w:i/>
          <w:iCs/>
        </w:rPr>
        <w:t>em</w:t>
      </w:r>
      <w:r>
        <w:rPr>
          <w:rStyle w:val="Emphasis"/>
        </w:rPr>
        <w:t>bre</w:t>
      </w:r>
    </w:p>
    <w:p w:rsidR="007459D2" w:rsidRDefault="00833AB7">
      <w:pPr>
        <w:numPr>
          <w:ilvl w:val="0"/>
          <w:numId w:val="40"/>
        </w:numPr>
        <w:ind w:left="780" w:right="780"/>
        <w:divId w:val="1267734231"/>
      </w:pPr>
      <w:r>
        <w:t xml:space="preserve">days of the week: </w:t>
      </w:r>
      <w:r>
        <w:rPr>
          <w:rStyle w:val="Emphasis"/>
        </w:rPr>
        <w:t>v</w:t>
      </w:r>
      <w:r>
        <w:rPr>
          <w:rStyle w:val="Strong"/>
          <w:i/>
          <w:iCs/>
        </w:rPr>
        <w:t>en</w:t>
      </w:r>
      <w:r>
        <w:rPr>
          <w:rStyle w:val="Emphasis"/>
        </w:rPr>
        <w:t>dredi</w:t>
      </w:r>
      <w:r>
        <w:t xml:space="preserve"> (Friday), </w:t>
      </w:r>
      <w:r>
        <w:rPr>
          <w:rStyle w:val="Emphasis"/>
        </w:rPr>
        <w:t>dim</w:t>
      </w:r>
      <w:r>
        <w:rPr>
          <w:rStyle w:val="Strong"/>
          <w:i/>
          <w:iCs/>
        </w:rPr>
        <w:t>an</w:t>
      </w:r>
      <w:r>
        <w:rPr>
          <w:rStyle w:val="Emphasis"/>
        </w:rPr>
        <w:t>che</w:t>
      </w:r>
      <w:r>
        <w:t xml:space="preserve"> (Sunday) </w:t>
      </w:r>
    </w:p>
    <w:p w:rsidR="007459D2" w:rsidRDefault="00833AB7">
      <w:pPr>
        <w:divId w:val="1267734231"/>
      </w:pPr>
      <w:r>
        <w:rPr>
          <w:noProof/>
        </w:rPr>
        <w:drawing>
          <wp:inline distT="0" distB="0" distL="0" distR="0" wp14:anchorId="598C5EED" wp14:editId="79229BB0">
            <wp:extent cx="1752600" cy="355600"/>
            <wp:effectExtent l="0" t="0" r="0" b="6350"/>
            <wp:docPr id="23" name="Picture 23" descr="D:\AaaF\OUT\httpswwwopeneduopenlearnocw_cmid3832_2021-04-26_17-16-37_al22273\word\assets\_c1664780370f6c391c0555db36517a990243ec66_l192_1_i0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3832_2021-04-26_17-16-37_al22273\word\assets\_c1664780370f6c391c0555db36517a990243ec66_l192_1_i021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355600"/>
                    </a:xfrm>
                    <a:prstGeom prst="rect">
                      <a:avLst/>
                    </a:prstGeom>
                    <a:noFill/>
                    <a:ln>
                      <a:noFill/>
                    </a:ln>
                  </pic:spPr>
                </pic:pic>
              </a:graphicData>
            </a:graphic>
          </wp:inline>
        </w:drawing>
      </w:r>
    </w:p>
    <w:p w:rsidR="007459D2" w:rsidRDefault="00833AB7">
      <w:pPr>
        <w:divId w:val="1267734231"/>
      </w:pPr>
      <w:r>
        <w:t xml:space="preserve">English speakers often have difficulty in distinguishing between [ã], as in </w:t>
      </w:r>
      <w:r>
        <w:rPr>
          <w:rStyle w:val="Emphasis"/>
        </w:rPr>
        <w:t>c</w:t>
      </w:r>
      <w:r>
        <w:rPr>
          <w:rStyle w:val="Strong"/>
          <w:i/>
          <w:iCs/>
        </w:rPr>
        <w:t>an</w:t>
      </w:r>
      <w:r>
        <w:rPr>
          <w:rStyle w:val="Emphasis"/>
        </w:rPr>
        <w:t>c</w:t>
      </w:r>
      <w:r>
        <w:rPr>
          <w:rStyle w:val="Strong"/>
          <w:i/>
          <w:iCs/>
        </w:rPr>
        <w:t>an</w:t>
      </w:r>
      <w:r>
        <w:t xml:space="preserve"> (a type of dance) and [5] as in </w:t>
      </w:r>
      <w:r>
        <w:rPr>
          <w:rStyle w:val="Emphasis"/>
        </w:rPr>
        <w:t>b</w:t>
      </w:r>
      <w:r>
        <w:rPr>
          <w:rStyle w:val="Strong"/>
          <w:i/>
          <w:iCs/>
        </w:rPr>
        <w:t>on</w:t>
      </w:r>
      <w:r>
        <w:rPr>
          <w:rStyle w:val="Emphasis"/>
        </w:rPr>
        <w:t>b</w:t>
      </w:r>
      <w:r>
        <w:rPr>
          <w:rStyle w:val="Strong"/>
          <w:i/>
          <w:iCs/>
        </w:rPr>
        <w:t>on</w:t>
      </w:r>
      <w:r>
        <w:t xml:space="preserve"> (sweet). For example, when you listened to Extrait 51 you may have noticed these two sounds in the phrase </w:t>
      </w:r>
      <w:r>
        <w:rPr>
          <w:rStyle w:val="Emphasis"/>
        </w:rPr>
        <w:t>centre d'Art c</w:t>
      </w:r>
      <w:r>
        <w:rPr>
          <w:rStyle w:val="Strong"/>
          <w:i/>
          <w:iCs/>
        </w:rPr>
        <w:t>on</w:t>
      </w:r>
      <w:r>
        <w:rPr>
          <w:rStyle w:val="Emphasis"/>
        </w:rPr>
        <w:t>t</w:t>
      </w:r>
      <w:r>
        <w:rPr>
          <w:rStyle w:val="Strong"/>
          <w:i/>
          <w:iCs/>
        </w:rPr>
        <w:t>em</w:t>
      </w:r>
      <w:r>
        <w:rPr>
          <w:rStyle w:val="Emphasis"/>
        </w:rPr>
        <w:t>porain</w:t>
      </w:r>
      <w:r>
        <w:t xml:space="preserve">. </w:t>
      </w:r>
    </w:p>
    <w:p w:rsidR="007459D2" w:rsidRDefault="00833AB7">
      <w:pPr>
        <w:divId w:val="1267734231"/>
      </w:pPr>
      <w:r>
        <w:rPr>
          <w:noProof/>
        </w:rPr>
        <w:drawing>
          <wp:inline distT="0" distB="0" distL="0" distR="0" wp14:anchorId="3FBB96DD" wp14:editId="1A9773BB">
            <wp:extent cx="2730500" cy="1231900"/>
            <wp:effectExtent l="0" t="0" r="0" b="6350"/>
            <wp:docPr id="24" name="Picture 24" descr="D:\AaaF\OUT\httpswwwopeneduopenlearnocw_cmid3832_2021-04-26_17-16-37_al22273\word\assets\_8d1a06aa8106a7994e3758e4912af14d2b8216b5_l192_1_i0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3832_2021-04-26_17-16-37_al22273\word\assets\_8d1a06aa8106a7994e3758e4912af14d2b8216b5_l192_1_i022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0" cy="1231900"/>
                    </a:xfrm>
                    <a:prstGeom prst="rect">
                      <a:avLst/>
                    </a:prstGeom>
                    <a:noFill/>
                    <a:ln>
                      <a:noFill/>
                    </a:ln>
                  </pic:spPr>
                </pic:pic>
              </a:graphicData>
            </a:graphic>
          </wp:inline>
        </w:drawing>
      </w:r>
    </w:p>
    <w:p w:rsidR="007459D2" w:rsidRDefault="00833AB7">
      <w:pPr>
        <w:divId w:val="1267734231"/>
      </w:pPr>
      <w:r>
        <w:t>Examples of this sound are recorded in Extract 55.</w:t>
      </w:r>
    </w:p>
    <w:p w:rsidR="007459D2" w:rsidRDefault="00833AB7">
      <w:pPr>
        <w:divId w:val="1267734231"/>
      </w:pPr>
      <w:r>
        <w:rPr>
          <w:noProof/>
        </w:rPr>
        <w:drawing>
          <wp:inline distT="0" distB="0" distL="0" distR="0" wp14:anchorId="3F3F7F70" wp14:editId="0208AF80">
            <wp:extent cx="3835400" cy="1079500"/>
            <wp:effectExtent l="0" t="0" r="0" b="6350"/>
            <wp:docPr id="25" name="Picture 25" descr="D:\AaaF\OUT\httpswwwopeneduopenlearnocw_cmid3832_2021-04-26_17-16-37_al22273\word\assets\_5a282670ab1a33320d2cf6bc908cfddb692c879d_l192_1_i02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3832_2021-04-26_17-16-37_al22273\word\assets\_5a282670ab1a33320d2cf6bc908cfddb692c879d_l192_1_i023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5400" cy="1079500"/>
                    </a:xfrm>
                    <a:prstGeom prst="rect">
                      <a:avLst/>
                    </a:prstGeom>
                    <a:noFill/>
                    <a:ln>
                      <a:noFill/>
                    </a:ln>
                  </pic:spPr>
                </pic:pic>
              </a:graphicData>
            </a:graphic>
          </wp:inline>
        </w:drawing>
      </w:r>
    </w:p>
    <w:p w:rsidR="007459D2" w:rsidRDefault="00833AB7">
      <w:pPr>
        <w:divId w:val="891774688"/>
      </w:pPr>
      <w:r>
        <w:rPr>
          <w:vanish/>
        </w:rPr>
        <w:t>End of Box</w:t>
      </w:r>
    </w:p>
    <w:p w:rsidR="007459D2" w:rsidRDefault="00833AB7">
      <w:pPr>
        <w:divId w:val="891774688"/>
      </w:pPr>
      <w:r>
        <w:t>Extrait 55: écoutez et répétez:</w:t>
      </w:r>
    </w:p>
    <w:p w:rsidR="007459D2" w:rsidRDefault="00833AB7">
      <w:pPr>
        <w:divId w:val="891774688"/>
      </w:pPr>
      <w:r>
        <w:rPr>
          <w:vanish/>
        </w:rPr>
        <w:t>Start of Media Content</w:t>
      </w:r>
    </w:p>
    <w:p w:rsidR="007459D2" w:rsidRDefault="00833AB7">
      <w:pPr>
        <w:spacing w:before="120" w:beforeAutospacing="0" w:after="120" w:afterAutospacing="0"/>
        <w:divId w:val="1926263262"/>
      </w:pPr>
      <w:bookmarkStart w:id="130" w:name="Session2_MediaContent13"/>
      <w:bookmarkEnd w:id="130"/>
      <w:r>
        <w:t>Audio content is not available in this format.</w:t>
      </w:r>
    </w:p>
    <w:p w:rsidR="007459D2" w:rsidRDefault="00833AB7">
      <w:pPr>
        <w:pStyle w:val="Caption1"/>
        <w:divId w:val="1759520168"/>
      </w:pPr>
      <w:r>
        <w:t>Audio 17</w:t>
      </w:r>
    </w:p>
    <w:p w:rsidR="007459D2" w:rsidRDefault="00833AB7">
      <w:pPr>
        <w:divId w:val="891774688"/>
      </w:pPr>
      <w:r>
        <w:rPr>
          <w:vanish/>
        </w:rPr>
        <w:t>End of Media Content</w:t>
      </w:r>
    </w:p>
    <w:p w:rsidR="007459D2" w:rsidRDefault="00833AB7">
      <w:pPr>
        <w:pStyle w:val="Heading3"/>
        <w:divId w:val="373307549"/>
        <w:rPr>
          <w:rFonts w:eastAsia="Times New Roman"/>
        </w:rPr>
      </w:pPr>
      <w:bookmarkStart w:id="131" w:name="Session2_SubSection9"/>
      <w:bookmarkEnd w:id="131"/>
      <w:r>
        <w:rPr>
          <w:rFonts w:eastAsia="Times New Roman"/>
        </w:rPr>
        <w:t>2.3.2 La date de votre anniversaire</w:t>
      </w:r>
    </w:p>
    <w:p w:rsidR="007459D2" w:rsidRDefault="00833AB7">
      <w:pPr>
        <w:divId w:val="373307549"/>
      </w:pPr>
      <w:r>
        <w:rPr>
          <w:vanish/>
        </w:rPr>
        <w:t>Start of Activity</w:t>
      </w:r>
    </w:p>
    <w:p w:rsidR="007459D2" w:rsidRDefault="00833AB7">
      <w:pPr>
        <w:spacing w:before="240" w:beforeAutospacing="0" w:after="0" w:afterAutospacing="0" w:line="240" w:lineRule="auto"/>
        <w:ind w:left="240" w:right="240"/>
        <w:outlineLvl w:val="4"/>
        <w:divId w:val="1340618331"/>
        <w:rPr>
          <w:rFonts w:eastAsia="Times New Roman"/>
          <w:b/>
          <w:bCs/>
          <w:sz w:val="36"/>
          <w:szCs w:val="36"/>
        </w:rPr>
      </w:pPr>
      <w:bookmarkStart w:id="132" w:name="Session2_Activity16"/>
      <w:bookmarkEnd w:id="132"/>
      <w:r>
        <w:rPr>
          <w:rFonts w:eastAsia="Times New Roman"/>
          <w:b/>
          <w:bCs/>
          <w:sz w:val="36"/>
          <w:szCs w:val="36"/>
        </w:rPr>
        <w:t>Activité 20</w:t>
      </w:r>
    </w:p>
    <w:p w:rsidR="007459D2" w:rsidRDefault="00833AB7">
      <w:pPr>
        <w:divId w:val="1432122459"/>
      </w:pPr>
      <w:r>
        <w:rPr>
          <w:vanish/>
        </w:rPr>
        <w:t>Start of Question</w:t>
      </w:r>
    </w:p>
    <w:p w:rsidR="007459D2" w:rsidRDefault="00833AB7">
      <w:pPr>
        <w:divId w:val="1235968065"/>
      </w:pPr>
      <w:bookmarkStart w:id="133" w:name="Session2_Question16"/>
      <w:bookmarkEnd w:id="133"/>
      <w:r>
        <w:t>Écoutez et notez la date:</w:t>
      </w:r>
    </w:p>
    <w:p w:rsidR="007459D2" w:rsidRDefault="00833AB7">
      <w:pPr>
        <w:divId w:val="1235968065"/>
      </w:pPr>
      <w:r>
        <w:rPr>
          <w:vanish/>
        </w:rPr>
        <w:t>Start of Media Content</w:t>
      </w:r>
    </w:p>
    <w:p w:rsidR="007459D2" w:rsidRDefault="00833AB7">
      <w:pPr>
        <w:spacing w:before="120" w:beforeAutospacing="0" w:after="120" w:afterAutospacing="0"/>
        <w:divId w:val="1782650867"/>
      </w:pPr>
      <w:bookmarkStart w:id="134" w:name="Session2_MediaContent14"/>
      <w:bookmarkEnd w:id="134"/>
      <w:r>
        <w:t>Audio content is not available in this format.</w:t>
      </w:r>
    </w:p>
    <w:p w:rsidR="007459D2" w:rsidRDefault="00833AB7">
      <w:pPr>
        <w:pStyle w:val="Caption1"/>
        <w:divId w:val="1230963487"/>
      </w:pPr>
      <w:r>
        <w:t>Audio 18</w:t>
      </w:r>
    </w:p>
    <w:bookmarkStart w:id="135" w:name="View_Session2_Transcript6"/>
    <w:p w:rsidR="007459D2" w:rsidRDefault="00833AB7">
      <w:pPr>
        <w:pStyle w:val="navbutton"/>
        <w:divId w:val="1230963487"/>
      </w:pPr>
      <w:r>
        <w:fldChar w:fldCharType="begin"/>
      </w:r>
      <w:r>
        <w:instrText xml:space="preserve"> HYPERLINK "" \l "Session2_Transcript6" </w:instrText>
      </w:r>
      <w:r>
        <w:fldChar w:fldCharType="separate"/>
      </w:r>
      <w:r>
        <w:rPr>
          <w:rStyle w:val="Hyperlink"/>
        </w:rPr>
        <w:t>View transcript - Audio 18</w:t>
      </w:r>
      <w:r>
        <w:fldChar w:fldCharType="end"/>
      </w:r>
      <w:bookmarkEnd w:id="135"/>
    </w:p>
    <w:p w:rsidR="007459D2" w:rsidRDefault="00833AB7">
      <w:pPr>
        <w:divId w:val="1235968065"/>
      </w:pPr>
      <w:r>
        <w:rPr>
          <w:vanish/>
        </w:rPr>
        <w:t>End of Media Content</w:t>
      </w:r>
    </w:p>
    <w:p w:rsidR="007459D2" w:rsidRDefault="00833AB7">
      <w:pPr>
        <w:numPr>
          <w:ilvl w:val="0"/>
          <w:numId w:val="41"/>
        </w:numPr>
        <w:ind w:left="780" w:right="780"/>
        <w:divId w:val="1235968065"/>
      </w:pPr>
      <w:r>
        <w:t xml:space="preserve">In Extract 56, we asked people about their birthdays: </w:t>
      </w:r>
      <w:r>
        <w:rPr>
          <w:rStyle w:val="Emphasis"/>
        </w:rPr>
        <w:t>Quelle est la date de votre anniversaire?</w:t>
      </w:r>
      <w:r>
        <w:t xml:space="preserve"> Listen and make a note of the answers. </w:t>
      </w:r>
    </w:p>
    <w:p w:rsidR="007459D2" w:rsidRDefault="00833AB7">
      <w:pPr>
        <w:ind w:left="780" w:right="780"/>
        <w:divId w:val="1235968065"/>
      </w:pPr>
      <w:r>
        <w:rPr>
          <w:rStyle w:val="Emphasis"/>
        </w:rPr>
        <w:t>Écoutez et notez la date.</w:t>
      </w:r>
    </w:p>
    <w:p w:rsidR="007459D2" w:rsidRDefault="00833AB7">
      <w:pPr>
        <w:divId w:val="123596806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580352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136" w:name="Session2_Table9"/>
            <w:bookmarkEnd w:id="136"/>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2 octobre</w:t>
            </w:r>
          </w:p>
        </w:tc>
      </w:tr>
      <w:tr w:rsidR="007459D2">
        <w:trPr>
          <w:divId w:val="1580352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1580352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1580352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1580352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bl>
    <w:p w:rsidR="007459D2" w:rsidRDefault="00833AB7">
      <w:pPr>
        <w:divId w:val="1235968065"/>
      </w:pPr>
      <w:r>
        <w:rPr>
          <w:vanish/>
        </w:rPr>
        <w:t>End of Table</w:t>
      </w:r>
    </w:p>
    <w:p w:rsidR="007459D2" w:rsidRDefault="00833AB7">
      <w:pPr>
        <w:divId w:val="1235968065"/>
      </w:pPr>
      <w:r>
        <w:t>Now read the dates aloud.</w:t>
      </w:r>
    </w:p>
    <w:p w:rsidR="007459D2" w:rsidRDefault="00833AB7">
      <w:pPr>
        <w:divId w:val="1235968065"/>
      </w:pPr>
      <w:r>
        <w:rPr>
          <w:rStyle w:val="Emphasis"/>
        </w:rPr>
        <w:t>Lisez les dates à haute voix</w:t>
      </w:r>
      <w:r>
        <w:t xml:space="preserve">. </w:t>
      </w:r>
    </w:p>
    <w:p w:rsidR="007459D2" w:rsidRDefault="00833AB7">
      <w:pPr>
        <w:divId w:val="1235968065"/>
      </w:pPr>
      <w:r>
        <w:t xml:space="preserve">le premier </w:t>
      </w:r>
      <w:r>
        <w:rPr>
          <w:rStyle w:val="Emphasis"/>
        </w:rPr>
        <w:t>the first of</w:t>
      </w:r>
    </w:p>
    <w:p w:rsidR="007459D2" w:rsidRDefault="00833AB7">
      <w:pPr>
        <w:divId w:val="1432122459"/>
      </w:pPr>
      <w:r>
        <w:rPr>
          <w:vanish/>
        </w:rPr>
        <w:t>End of Question</w:t>
      </w:r>
    </w:p>
    <w:bookmarkStart w:id="137" w:name="View_Session2_Answer15"/>
    <w:p w:rsidR="007459D2" w:rsidRDefault="00833AB7">
      <w:pPr>
        <w:pStyle w:val="navbutton"/>
        <w:divId w:val="1432122459"/>
      </w:pPr>
      <w:r>
        <w:fldChar w:fldCharType="begin"/>
      </w:r>
      <w:r>
        <w:instrText xml:space="preserve"> HYPERLINK "" \l "Session2_Answer15" </w:instrText>
      </w:r>
      <w:r>
        <w:fldChar w:fldCharType="separate"/>
      </w:r>
      <w:r>
        <w:rPr>
          <w:rStyle w:val="Hyperlink"/>
        </w:rPr>
        <w:t>View answer - Activité 20</w:t>
      </w:r>
      <w:r>
        <w:fldChar w:fldCharType="end"/>
      </w:r>
      <w:bookmarkEnd w:id="137"/>
    </w:p>
    <w:p w:rsidR="007459D2" w:rsidRDefault="00833AB7">
      <w:pPr>
        <w:divId w:val="373307549"/>
      </w:pPr>
      <w:r>
        <w:rPr>
          <w:vanish/>
        </w:rPr>
        <w:t>End of Activity</w:t>
      </w:r>
    </w:p>
    <w:p w:rsidR="007459D2" w:rsidRDefault="00833AB7">
      <w:pPr>
        <w:divId w:val="373307549"/>
      </w:pPr>
      <w:r>
        <w:rPr>
          <w:vanish/>
        </w:rPr>
        <w:t>Start of Activity</w:t>
      </w:r>
    </w:p>
    <w:p w:rsidR="007459D2" w:rsidRDefault="00833AB7">
      <w:pPr>
        <w:spacing w:before="240" w:beforeAutospacing="0" w:after="0" w:afterAutospacing="0" w:line="240" w:lineRule="auto"/>
        <w:ind w:left="240" w:right="240"/>
        <w:outlineLvl w:val="4"/>
        <w:divId w:val="1136332443"/>
        <w:rPr>
          <w:rFonts w:eastAsia="Times New Roman"/>
          <w:b/>
          <w:bCs/>
          <w:sz w:val="36"/>
          <w:szCs w:val="36"/>
        </w:rPr>
      </w:pPr>
      <w:bookmarkStart w:id="138" w:name="Session2_Activity17"/>
      <w:bookmarkEnd w:id="138"/>
      <w:r>
        <w:rPr>
          <w:rFonts w:eastAsia="Times New Roman"/>
          <w:b/>
          <w:bCs/>
          <w:sz w:val="36"/>
          <w:szCs w:val="36"/>
        </w:rPr>
        <w:t>Activité 21</w:t>
      </w:r>
    </w:p>
    <w:p w:rsidR="007459D2" w:rsidRDefault="00833AB7">
      <w:pPr>
        <w:divId w:val="1655261606"/>
      </w:pPr>
      <w:r>
        <w:rPr>
          <w:vanish/>
        </w:rPr>
        <w:t>Start of Question</w:t>
      </w:r>
    </w:p>
    <w:p w:rsidR="007459D2" w:rsidRDefault="00833AB7">
      <w:pPr>
        <w:divId w:val="2080397884"/>
      </w:pPr>
      <w:bookmarkStart w:id="139" w:name="Session2_Question17"/>
      <w:bookmarkEnd w:id="139"/>
      <w:r>
        <w:t>Écoutez et répétez:</w:t>
      </w:r>
    </w:p>
    <w:p w:rsidR="007459D2" w:rsidRDefault="00833AB7">
      <w:pPr>
        <w:divId w:val="2080397884"/>
      </w:pPr>
      <w:r>
        <w:rPr>
          <w:vanish/>
        </w:rPr>
        <w:t>Start of Media Content</w:t>
      </w:r>
    </w:p>
    <w:p w:rsidR="007459D2" w:rsidRDefault="00833AB7">
      <w:pPr>
        <w:spacing w:before="120" w:beforeAutospacing="0" w:after="120" w:afterAutospacing="0"/>
        <w:divId w:val="1793016423"/>
      </w:pPr>
      <w:bookmarkStart w:id="140" w:name="Session2_MediaContent15"/>
      <w:bookmarkEnd w:id="140"/>
      <w:r>
        <w:t>Audio content is not available in this format.</w:t>
      </w:r>
    </w:p>
    <w:p w:rsidR="007459D2" w:rsidRDefault="00833AB7">
      <w:pPr>
        <w:pStyle w:val="Caption1"/>
        <w:divId w:val="66926970"/>
      </w:pPr>
      <w:r>
        <w:t>Audio 19</w:t>
      </w:r>
    </w:p>
    <w:p w:rsidR="007459D2" w:rsidRDefault="00833AB7">
      <w:pPr>
        <w:divId w:val="2080397884"/>
      </w:pPr>
      <w:r>
        <w:rPr>
          <w:vanish/>
        </w:rPr>
        <w:t>End of Media Content</w:t>
      </w:r>
    </w:p>
    <w:p w:rsidR="007459D2" w:rsidRDefault="00833AB7">
      <w:pPr>
        <w:numPr>
          <w:ilvl w:val="0"/>
          <w:numId w:val="42"/>
        </w:numPr>
        <w:ind w:left="780" w:right="780"/>
        <w:divId w:val="2080397884"/>
      </w:pPr>
      <w:r>
        <w:t>1. Listen to the months recorded in Extract 57 and repeat them in each pause.</w:t>
      </w:r>
    </w:p>
    <w:p w:rsidR="007459D2" w:rsidRDefault="00833AB7">
      <w:pPr>
        <w:numPr>
          <w:ilvl w:val="0"/>
          <w:numId w:val="42"/>
        </w:numPr>
        <w:ind w:left="780" w:right="780"/>
        <w:divId w:val="2080397884"/>
      </w:pPr>
      <w:r>
        <w:rPr>
          <w:rStyle w:val="Emphasis"/>
        </w:rPr>
        <w:t>Écoutez et répétez</w:t>
      </w:r>
    </w:p>
    <w:p w:rsidR="007459D2" w:rsidRDefault="00833AB7">
      <w:pPr>
        <w:numPr>
          <w:ilvl w:val="0"/>
          <w:numId w:val="42"/>
        </w:numPr>
        <w:ind w:left="780" w:right="780"/>
        <w:divId w:val="2080397884"/>
      </w:pPr>
      <w:r>
        <w:t xml:space="preserve">2. Answer the question: </w:t>
      </w:r>
      <w:r>
        <w:rPr>
          <w:rStyle w:val="Emphasis"/>
        </w:rPr>
        <w:t>Quelle est la date de votre anniversaire?</w:t>
      </w:r>
    </w:p>
    <w:p w:rsidR="007459D2" w:rsidRDefault="00833AB7">
      <w:pPr>
        <w:numPr>
          <w:ilvl w:val="0"/>
          <w:numId w:val="42"/>
        </w:numPr>
        <w:ind w:left="780" w:right="780"/>
        <w:divId w:val="2080397884"/>
      </w:pPr>
      <w:r>
        <w:t>Répondez à la question.</w:t>
      </w:r>
    </w:p>
    <w:p w:rsidR="007459D2" w:rsidRDefault="00833AB7">
      <w:pPr>
        <w:divId w:val="1655261606"/>
      </w:pPr>
      <w:r>
        <w:rPr>
          <w:vanish/>
        </w:rPr>
        <w:t>End of Question</w:t>
      </w:r>
    </w:p>
    <w:bookmarkStart w:id="141" w:name="View_Session2_Answer16"/>
    <w:p w:rsidR="007459D2" w:rsidRDefault="00833AB7">
      <w:pPr>
        <w:pStyle w:val="navbutton"/>
        <w:divId w:val="1655261606"/>
      </w:pPr>
      <w:r>
        <w:fldChar w:fldCharType="begin"/>
      </w:r>
      <w:r>
        <w:instrText xml:space="preserve"> HYPERLINK "" \l "Session2_Answer16" </w:instrText>
      </w:r>
      <w:r>
        <w:fldChar w:fldCharType="separate"/>
      </w:r>
      <w:r>
        <w:rPr>
          <w:rStyle w:val="Hyperlink"/>
        </w:rPr>
        <w:t>View answer - Activité 21</w:t>
      </w:r>
      <w:r>
        <w:fldChar w:fldCharType="end"/>
      </w:r>
      <w:bookmarkEnd w:id="141"/>
    </w:p>
    <w:p w:rsidR="007459D2" w:rsidRDefault="00833AB7">
      <w:pPr>
        <w:divId w:val="373307549"/>
      </w:pPr>
      <w:r>
        <w:rPr>
          <w:vanish/>
        </w:rPr>
        <w:t>End of Activity</w:t>
      </w:r>
    </w:p>
    <w:p w:rsidR="007459D2" w:rsidRDefault="00833AB7">
      <w:pPr>
        <w:pStyle w:val="Heading3"/>
        <w:divId w:val="1490058591"/>
        <w:rPr>
          <w:rFonts w:eastAsia="Times New Roman"/>
        </w:rPr>
      </w:pPr>
      <w:bookmarkStart w:id="142" w:name="Session2_SubSection10"/>
      <w:bookmarkEnd w:id="142"/>
      <w:r>
        <w:rPr>
          <w:rFonts w:eastAsia="Times New Roman"/>
        </w:rPr>
        <w:t>2.3.3 Bonne fête!</w:t>
      </w:r>
    </w:p>
    <w:p w:rsidR="007459D2" w:rsidRDefault="00833AB7">
      <w:pPr>
        <w:divId w:val="1490058591"/>
      </w:pPr>
      <w:r>
        <w:t xml:space="preserve">On French calendars, most days commemorate a particular saint. When the saint's name is the same as yours, some people like to say </w:t>
      </w:r>
      <w:r>
        <w:rPr>
          <w:rStyle w:val="Emphasis"/>
        </w:rPr>
        <w:t>Bonne fête!</w:t>
      </w:r>
      <w:r>
        <w:t xml:space="preserve"> Children might receive a small present or you might be expected to buy a round of drinks for your friends. On some television channels, the weather forecaster concludes with the statement </w:t>
      </w:r>
      <w:r>
        <w:rPr>
          <w:rStyle w:val="Emphasis"/>
        </w:rPr>
        <w:t>Bonne fête à tous les…!</w:t>
      </w:r>
      <w:r>
        <w:t xml:space="preserve"> (for example for 6 September s/he would say </w:t>
      </w:r>
      <w:r>
        <w:rPr>
          <w:rStyle w:val="Emphasis"/>
        </w:rPr>
        <w:t>Bonne fête à tous les Bertrand!)</w:t>
      </w:r>
    </w:p>
    <w:p w:rsidR="007459D2" w:rsidRDefault="00833AB7">
      <w:pPr>
        <w:divId w:val="1490058591"/>
      </w:pPr>
      <w:r>
        <w:t xml:space="preserve">Birthdays are celebrated, often with special meals, cakes, candles and (usually) champagne. You say </w:t>
      </w:r>
      <w:r>
        <w:rPr>
          <w:rStyle w:val="Emphasis"/>
        </w:rPr>
        <w:t>Bon anniversaire!</w:t>
      </w:r>
    </w:p>
    <w:p w:rsidR="007459D2" w:rsidRDefault="00833AB7">
      <w:pPr>
        <w:divId w:val="1490058591"/>
      </w:pPr>
      <w:r>
        <w:rPr>
          <w:vanish/>
        </w:rPr>
        <w:t>Start of Activity</w:t>
      </w:r>
    </w:p>
    <w:p w:rsidR="007459D2" w:rsidRDefault="00833AB7">
      <w:pPr>
        <w:spacing w:before="0" w:beforeAutospacing="0" w:after="0" w:afterAutospacing="0" w:line="240" w:lineRule="auto"/>
        <w:outlineLvl w:val="4"/>
        <w:divId w:val="1975259358"/>
        <w:rPr>
          <w:rFonts w:eastAsia="Times New Roman"/>
          <w:b/>
          <w:bCs/>
          <w:sz w:val="36"/>
          <w:szCs w:val="36"/>
        </w:rPr>
      </w:pPr>
      <w:bookmarkStart w:id="143" w:name="Session2_Activity18"/>
      <w:bookmarkEnd w:id="143"/>
      <w:r>
        <w:rPr>
          <w:rFonts w:eastAsia="Times New Roman"/>
          <w:b/>
          <w:bCs/>
          <w:sz w:val="36"/>
          <w:szCs w:val="36"/>
        </w:rPr>
        <w:t>Activité 22</w:t>
      </w:r>
    </w:p>
    <w:p w:rsidR="007459D2" w:rsidRDefault="00833AB7">
      <w:pPr>
        <w:divId w:val="906500295"/>
      </w:pPr>
      <w:r>
        <w:rPr>
          <w:vanish/>
        </w:rPr>
        <w:t>Start of Question</w:t>
      </w:r>
    </w:p>
    <w:p w:rsidR="007459D2" w:rsidRDefault="00833AB7">
      <w:pPr>
        <w:divId w:val="986011165"/>
      </w:pPr>
      <w:bookmarkStart w:id="144" w:name="Session2_Question18"/>
      <w:bookmarkEnd w:id="144"/>
      <w:r>
        <w:t>To practise saying dates, look at the calendar below and answer the following questions. The names are printed in bold.</w:t>
      </w:r>
    </w:p>
    <w:p w:rsidR="007459D2" w:rsidRDefault="00833AB7">
      <w:pPr>
        <w:divId w:val="986011165"/>
      </w:pPr>
      <w:r>
        <w:rPr>
          <w:rStyle w:val="Emphasis"/>
        </w:rPr>
        <w:t>Le calendrier français</w:t>
      </w:r>
    </w:p>
    <w:p w:rsidR="007459D2" w:rsidRDefault="00833AB7">
      <w:pPr>
        <w:divId w:val="986011165"/>
      </w:pPr>
      <w:r>
        <w:rPr>
          <w:vanish/>
        </w:rPr>
        <w:t>Start of Figure</w:t>
      </w:r>
    </w:p>
    <w:p w:rsidR="007459D2" w:rsidRDefault="00833AB7">
      <w:pPr>
        <w:spacing w:before="240" w:beforeAutospacing="0" w:after="240" w:afterAutospacing="0" w:line="240" w:lineRule="auto"/>
        <w:divId w:val="629016939"/>
        <w:rPr>
          <w:rFonts w:ascii="Times New Roman" w:eastAsia="Times New Roman" w:hAnsi="Times New Roman" w:cs="Times New Roman"/>
          <w:sz w:val="24"/>
          <w:szCs w:val="24"/>
        </w:rPr>
      </w:pPr>
      <w:bookmarkStart w:id="145" w:name="Session2_Figure5"/>
      <w:bookmarkEnd w:id="145"/>
      <w:r>
        <w:rPr>
          <w:rFonts w:ascii="Times New Roman" w:eastAsia="Times New Roman" w:hAnsi="Times New Roman" w:cs="Times New Roman"/>
          <w:noProof/>
          <w:sz w:val="24"/>
          <w:szCs w:val="24"/>
        </w:rPr>
        <w:drawing>
          <wp:inline distT="0" distB="0" distL="0" distR="0" wp14:anchorId="224183BD" wp14:editId="4667B304">
            <wp:extent cx="5278120" cy="8066050"/>
            <wp:effectExtent l="0" t="0" r="0" b="0"/>
            <wp:docPr id="26" name="Picture 26" descr="D:\AaaF\OUT\httpswwwopeneduopenlearnocw_cmid3832_2021-04-26_17-16-37_al22273\word\assets\_9b481d22de40a796d94b17adaff8655f5466dc65_l192_1_i02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3832_2021-04-26_17-16-37_al22273\word\assets\_9b481d22de40a796d94b17adaff8655f5466dc65_l192_1_i026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8066050"/>
                    </a:xfrm>
                    <a:prstGeom prst="rect">
                      <a:avLst/>
                    </a:prstGeom>
                    <a:noFill/>
                    <a:ln>
                      <a:noFill/>
                    </a:ln>
                  </pic:spPr>
                </pic:pic>
              </a:graphicData>
            </a:graphic>
          </wp:inline>
        </w:drawing>
      </w:r>
    </w:p>
    <w:p w:rsidR="007459D2" w:rsidRDefault="00833AB7">
      <w:pPr>
        <w:divId w:val="986011165"/>
      </w:pPr>
      <w:r>
        <w:rPr>
          <w:vanish/>
        </w:rPr>
        <w:t>End of Figure</w:t>
      </w:r>
    </w:p>
    <w:p w:rsidR="007459D2" w:rsidRDefault="00833AB7">
      <w:pPr>
        <w:divId w:val="986011165"/>
      </w:pPr>
      <w:r>
        <w:rPr>
          <w:rStyle w:val="Emphasis"/>
        </w:rPr>
        <w:t>Répondez aux questions</w:t>
      </w:r>
      <w:r>
        <w:t xml:space="preserve">. </w:t>
      </w:r>
    </w:p>
    <w:p w:rsidR="007459D2" w:rsidRDefault="00833AB7">
      <w:pPr>
        <w:divId w:val="986011165"/>
      </w:pPr>
      <w:r>
        <w:rPr>
          <w:rStyle w:val="Emphasis"/>
          <w:b/>
          <w:bCs/>
        </w:rPr>
        <w:t>Exemple</w:t>
      </w:r>
    </w:p>
    <w:p w:rsidR="007459D2" w:rsidRDefault="00833AB7">
      <w:pPr>
        <w:divId w:val="986011165"/>
      </w:pPr>
      <w:r>
        <w:t>La Saint-Michel, c'est quand?</w:t>
      </w:r>
    </w:p>
    <w:p w:rsidR="007459D2" w:rsidRDefault="00833AB7">
      <w:pPr>
        <w:divId w:val="986011165"/>
      </w:pPr>
      <w:r>
        <w:rPr>
          <w:rStyle w:val="Emphasis"/>
        </w:rPr>
        <w:t>C'est le 29 septembre</w:t>
      </w:r>
      <w:r>
        <w:t xml:space="preserve">. </w:t>
      </w:r>
    </w:p>
    <w:p w:rsidR="007459D2" w:rsidRDefault="00833AB7">
      <w:pPr>
        <w:divId w:val="986011165"/>
      </w:pPr>
      <w:r>
        <w:rPr>
          <w:noProof/>
        </w:rPr>
        <w:drawing>
          <wp:inline distT="0" distB="0" distL="0" distR="0" wp14:anchorId="134B8AA1" wp14:editId="541204B9">
            <wp:extent cx="3657600" cy="2540000"/>
            <wp:effectExtent l="0" t="0" r="0" b="0"/>
            <wp:docPr id="27" name="Picture 27" descr="D:\AaaF\OUT\httpswwwopeneduopenlearnocw_cmid3832_2021-04-26_17-16-37_al22273\word\assets\_3a13989fa4c9f862164833be83ac2df9b7f8b995_l192_1_i02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3832_2021-04-26_17-16-37_al22273\word\assets\_3a13989fa4c9f862164833be83ac2df9b7f8b995_l192_1_i024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540000"/>
                    </a:xfrm>
                    <a:prstGeom prst="rect">
                      <a:avLst/>
                    </a:prstGeom>
                    <a:noFill/>
                    <a:ln>
                      <a:noFill/>
                    </a:ln>
                  </pic:spPr>
                </pic:pic>
              </a:graphicData>
            </a:graphic>
          </wp:inline>
        </w:drawing>
      </w:r>
    </w:p>
    <w:p w:rsidR="007459D2" w:rsidRDefault="00833AB7">
      <w:pPr>
        <w:numPr>
          <w:ilvl w:val="0"/>
          <w:numId w:val="43"/>
        </w:numPr>
        <w:ind w:left="780" w:right="780"/>
        <w:divId w:val="986011165"/>
      </w:pPr>
      <w:r>
        <w:t>La Saint-Matthieu, c'est quand?</w:t>
      </w:r>
    </w:p>
    <w:p w:rsidR="007459D2" w:rsidRDefault="00833AB7">
      <w:pPr>
        <w:numPr>
          <w:ilvl w:val="0"/>
          <w:numId w:val="43"/>
        </w:numPr>
        <w:ind w:left="780" w:right="780"/>
        <w:divId w:val="986011165"/>
      </w:pPr>
      <w:r>
        <w:t>La Sainte-Sylvie, c'est quand?</w:t>
      </w:r>
    </w:p>
    <w:p w:rsidR="007459D2" w:rsidRDefault="00833AB7">
      <w:pPr>
        <w:numPr>
          <w:ilvl w:val="0"/>
          <w:numId w:val="43"/>
        </w:numPr>
        <w:ind w:left="780" w:right="780"/>
        <w:divId w:val="986011165"/>
      </w:pPr>
      <w:r>
        <w:t>La Saint-Jacques, c'est quand?</w:t>
      </w:r>
    </w:p>
    <w:p w:rsidR="007459D2" w:rsidRDefault="00833AB7">
      <w:pPr>
        <w:numPr>
          <w:ilvl w:val="0"/>
          <w:numId w:val="43"/>
        </w:numPr>
        <w:ind w:left="780" w:right="780"/>
        <w:divId w:val="986011165"/>
      </w:pPr>
      <w:r>
        <w:t>La Sainte-Thérèse, c'est quand?</w:t>
      </w:r>
    </w:p>
    <w:p w:rsidR="007459D2" w:rsidRDefault="00833AB7">
      <w:pPr>
        <w:numPr>
          <w:ilvl w:val="0"/>
          <w:numId w:val="43"/>
        </w:numPr>
        <w:ind w:left="780" w:right="780"/>
        <w:divId w:val="986011165"/>
      </w:pPr>
      <w:r>
        <w:t>La Saint-Nicolas, c'est quand?</w:t>
      </w:r>
    </w:p>
    <w:p w:rsidR="007459D2" w:rsidRDefault="00833AB7">
      <w:pPr>
        <w:numPr>
          <w:ilvl w:val="0"/>
          <w:numId w:val="43"/>
        </w:numPr>
        <w:ind w:left="780" w:right="780"/>
        <w:divId w:val="986011165"/>
      </w:pPr>
      <w:r>
        <w:t>La Saint-Laurent, c'est quand?</w:t>
      </w:r>
    </w:p>
    <w:p w:rsidR="007459D2" w:rsidRDefault="00833AB7">
      <w:pPr>
        <w:divId w:val="906500295"/>
      </w:pPr>
      <w:r>
        <w:rPr>
          <w:vanish/>
        </w:rPr>
        <w:t>End of Question</w:t>
      </w:r>
    </w:p>
    <w:bookmarkStart w:id="146" w:name="View_Session2_Answer17"/>
    <w:p w:rsidR="007459D2" w:rsidRDefault="00833AB7">
      <w:pPr>
        <w:pStyle w:val="navbutton"/>
        <w:divId w:val="906500295"/>
      </w:pPr>
      <w:r>
        <w:fldChar w:fldCharType="begin"/>
      </w:r>
      <w:r>
        <w:instrText xml:space="preserve"> HYPERLINK "" \l "Session2_Answer17" </w:instrText>
      </w:r>
      <w:r>
        <w:fldChar w:fldCharType="separate"/>
      </w:r>
      <w:r>
        <w:rPr>
          <w:rStyle w:val="Hyperlink"/>
        </w:rPr>
        <w:t>View answer - Activité 22</w:t>
      </w:r>
      <w:r>
        <w:fldChar w:fldCharType="end"/>
      </w:r>
      <w:bookmarkEnd w:id="146"/>
    </w:p>
    <w:p w:rsidR="007459D2" w:rsidRDefault="00833AB7">
      <w:pPr>
        <w:divId w:val="1490058591"/>
      </w:pPr>
      <w:r>
        <w:rPr>
          <w:vanish/>
        </w:rPr>
        <w:t>End of Activity</w:t>
      </w:r>
    </w:p>
    <w:p w:rsidR="007459D2" w:rsidRDefault="00833AB7">
      <w:pPr>
        <w:divId w:val="1490058591"/>
      </w:pPr>
      <w:r>
        <w:rPr>
          <w:vanish/>
        </w:rPr>
        <w:t>Start of Box</w:t>
      </w:r>
    </w:p>
    <w:p w:rsidR="007459D2" w:rsidRDefault="00833AB7">
      <w:pPr>
        <w:spacing w:before="0" w:beforeAutospacing="0" w:after="0" w:afterAutospacing="0" w:line="240" w:lineRule="auto"/>
        <w:outlineLvl w:val="4"/>
        <w:divId w:val="852256976"/>
        <w:rPr>
          <w:rFonts w:eastAsia="Times New Roman"/>
          <w:b/>
          <w:bCs/>
          <w:sz w:val="36"/>
          <w:szCs w:val="36"/>
        </w:rPr>
      </w:pPr>
      <w:bookmarkStart w:id="147" w:name="Session2_Box11"/>
      <w:bookmarkEnd w:id="147"/>
      <w:r>
        <w:rPr>
          <w:rFonts w:eastAsia="Times New Roman"/>
          <w:b/>
          <w:bCs/>
          <w:sz w:val="36"/>
          <w:szCs w:val="36"/>
        </w:rPr>
        <w:t>Using ‘votre’, ‘mon’, ‘son’</w:t>
      </w:r>
    </w:p>
    <w:p w:rsidR="007459D2" w:rsidRDefault="00833AB7">
      <w:pPr>
        <w:divId w:val="1261334986"/>
      </w:pPr>
      <w:r>
        <w:t xml:space="preserve">To ask about somebody's birthday, we asked </w:t>
      </w:r>
      <w:r>
        <w:rPr>
          <w:rStyle w:val="Emphasis"/>
        </w:rPr>
        <w:t xml:space="preserve">Quelle est la date de </w:t>
      </w:r>
      <w:r>
        <w:rPr>
          <w:rStyle w:val="Strong"/>
          <w:i/>
          <w:iCs/>
        </w:rPr>
        <w:t>votre</w:t>
      </w:r>
      <w:r>
        <w:rPr>
          <w:rStyle w:val="Emphasis"/>
        </w:rPr>
        <w:t xml:space="preserve"> anniversaire?</w:t>
      </w:r>
    </w:p>
    <w:p w:rsidR="007459D2" w:rsidRDefault="00833AB7">
      <w:pPr>
        <w:divId w:val="1261334986"/>
      </w:pPr>
      <w:r>
        <w:t xml:space="preserve">To ask somebody's name you can say </w:t>
      </w:r>
      <w:r>
        <w:rPr>
          <w:rStyle w:val="Strong"/>
          <w:i/>
          <w:iCs/>
        </w:rPr>
        <w:t>Votre</w:t>
      </w:r>
      <w:r>
        <w:rPr>
          <w:rStyle w:val="Emphasis"/>
        </w:rPr>
        <w:t xml:space="preserve"> nom s'il vous plaît?</w:t>
      </w:r>
    </w:p>
    <w:p w:rsidR="007459D2" w:rsidRDefault="00833AB7">
      <w:pPr>
        <w:divId w:val="1261334986"/>
      </w:pPr>
      <w:r>
        <w:rPr>
          <w:rStyle w:val="Emphasis"/>
        </w:rPr>
        <w:t>Votre</w:t>
      </w:r>
      <w:r>
        <w:t xml:space="preserve"> is a possessive adjective which means ‘your’. Most possessive adjectives have a masculine and a feminine form, corresponding to </w:t>
      </w:r>
      <w:r>
        <w:rPr>
          <w:rStyle w:val="Emphasis"/>
        </w:rPr>
        <w:t>un</w:t>
      </w:r>
      <w:r>
        <w:t xml:space="preserve"> or </w:t>
      </w:r>
      <w:r>
        <w:rPr>
          <w:rStyle w:val="Emphasis"/>
        </w:rPr>
        <w:t>une</w:t>
      </w:r>
      <w:r>
        <w:t xml:space="preserve">. </w:t>
      </w:r>
    </w:p>
    <w:p w:rsidR="007459D2" w:rsidRDefault="00833AB7">
      <w:pPr>
        <w:numPr>
          <w:ilvl w:val="0"/>
          <w:numId w:val="44"/>
        </w:numPr>
        <w:ind w:left="780" w:right="780"/>
        <w:divId w:val="1261334986"/>
      </w:pPr>
      <w:r>
        <w:rPr>
          <w:rStyle w:val="Strong"/>
          <w:i/>
          <w:iCs/>
        </w:rPr>
        <w:t>Une</w:t>
      </w:r>
      <w:r>
        <w:rPr>
          <w:rStyle w:val="Emphasis"/>
        </w:rPr>
        <w:t xml:space="preserve"> serviette de bain</w:t>
      </w:r>
      <w:r>
        <w:t xml:space="preserve"> a bath towel </w:t>
      </w:r>
    </w:p>
    <w:p w:rsidR="007459D2" w:rsidRDefault="00833AB7">
      <w:pPr>
        <w:numPr>
          <w:ilvl w:val="0"/>
          <w:numId w:val="44"/>
        </w:numPr>
        <w:ind w:left="780" w:right="780"/>
        <w:divId w:val="1261334986"/>
      </w:pPr>
      <w:r>
        <w:rPr>
          <w:rStyle w:val="Strong"/>
          <w:i/>
          <w:iCs/>
        </w:rPr>
        <w:t>Ma</w:t>
      </w:r>
      <w:r>
        <w:rPr>
          <w:rStyle w:val="Emphasis"/>
        </w:rPr>
        <w:t xml:space="preserve"> serviette de bain</w:t>
      </w:r>
      <w:r>
        <w:t xml:space="preserve"> my bath towel </w:t>
      </w:r>
    </w:p>
    <w:p w:rsidR="007459D2" w:rsidRDefault="00833AB7">
      <w:pPr>
        <w:numPr>
          <w:ilvl w:val="0"/>
          <w:numId w:val="44"/>
        </w:numPr>
        <w:ind w:left="780" w:right="780"/>
        <w:divId w:val="1261334986"/>
      </w:pPr>
      <w:r>
        <w:rPr>
          <w:rStyle w:val="Strong"/>
          <w:i/>
          <w:iCs/>
        </w:rPr>
        <w:t>Un</w:t>
      </w:r>
      <w:r>
        <w:rPr>
          <w:rStyle w:val="Emphasis"/>
        </w:rPr>
        <w:t xml:space="preserve"> verre de bière</w:t>
      </w:r>
      <w:r>
        <w:t xml:space="preserve"> a glass of beer </w:t>
      </w:r>
    </w:p>
    <w:p w:rsidR="007459D2" w:rsidRDefault="00833AB7">
      <w:pPr>
        <w:numPr>
          <w:ilvl w:val="0"/>
          <w:numId w:val="44"/>
        </w:numPr>
        <w:ind w:left="780" w:right="780"/>
        <w:divId w:val="1261334986"/>
      </w:pPr>
      <w:r>
        <w:rPr>
          <w:rStyle w:val="Strong"/>
          <w:i/>
          <w:iCs/>
        </w:rPr>
        <w:t>Mon</w:t>
      </w:r>
      <w:r>
        <w:rPr>
          <w:rStyle w:val="Emphasis"/>
        </w:rPr>
        <w:t xml:space="preserve"> verre de bière</w:t>
      </w:r>
      <w:r>
        <w:t xml:space="preserve"> my glass of beer </w:t>
      </w:r>
    </w:p>
    <w:p w:rsidR="007459D2" w:rsidRDefault="00833AB7">
      <w:pPr>
        <w:divId w:val="1261334986"/>
      </w:pPr>
      <w:r>
        <w:t xml:space="preserve">In contrast with English, the possessive does not change depending on whether the owner is a man or a woman. Its form depends on the word it is linked to. </w:t>
      </w:r>
    </w:p>
    <w:p w:rsidR="007459D2" w:rsidRDefault="00833AB7">
      <w:pPr>
        <w:numPr>
          <w:ilvl w:val="0"/>
          <w:numId w:val="45"/>
        </w:numPr>
        <w:ind w:left="780" w:right="780"/>
        <w:divId w:val="1261334986"/>
      </w:pPr>
      <w:r>
        <w:rPr>
          <w:rStyle w:val="Strong"/>
          <w:i/>
          <w:iCs/>
        </w:rPr>
        <w:t>Sa</w:t>
      </w:r>
      <w:r>
        <w:rPr>
          <w:rStyle w:val="Emphasis"/>
        </w:rPr>
        <w:t xml:space="preserve"> valise</w:t>
      </w:r>
      <w:r>
        <w:t xml:space="preserve"> can therefore mean ‘his or her suitcase’ </w:t>
      </w:r>
    </w:p>
    <w:p w:rsidR="007459D2" w:rsidRDefault="00833AB7">
      <w:pPr>
        <w:numPr>
          <w:ilvl w:val="0"/>
          <w:numId w:val="45"/>
        </w:numPr>
        <w:ind w:left="780" w:right="780"/>
        <w:divId w:val="1261334986"/>
      </w:pPr>
      <w:r>
        <w:rPr>
          <w:rStyle w:val="Strong"/>
          <w:i/>
          <w:iCs/>
        </w:rPr>
        <w:t>Son</w:t>
      </w:r>
      <w:r>
        <w:rPr>
          <w:rStyle w:val="Emphasis"/>
        </w:rPr>
        <w:t xml:space="preserve"> chat</w:t>
      </w:r>
      <w:r>
        <w:t xml:space="preserve"> means either ‘his or her cat’. </w:t>
      </w:r>
    </w:p>
    <w:p w:rsidR="007459D2" w:rsidRDefault="00833AB7">
      <w:pPr>
        <w:divId w:val="1261334986"/>
      </w:pPr>
      <w:r>
        <w:t xml:space="preserve">You can usually deduce from the context whether the possessive adjective refers to a man or a woman, for example </w:t>
      </w:r>
      <w:r>
        <w:rPr>
          <w:rStyle w:val="Emphasis"/>
        </w:rPr>
        <w:t>son mari</w:t>
      </w:r>
      <w:r>
        <w:t xml:space="preserve"> means ‘her husband’, </w:t>
      </w:r>
      <w:r>
        <w:rPr>
          <w:rStyle w:val="Emphasis"/>
        </w:rPr>
        <w:t>sa femme</w:t>
      </w:r>
      <w:r>
        <w:t xml:space="preserve"> means ‘his wife’. </w:t>
      </w:r>
    </w:p>
    <w:p w:rsidR="007459D2" w:rsidRDefault="00833AB7">
      <w:pPr>
        <w:divId w:val="1261334986"/>
      </w:pPr>
      <w:r>
        <w:rPr>
          <w:rStyle w:val="Emphasis"/>
        </w:rPr>
        <w:t>Votre</w:t>
      </w:r>
      <w:r>
        <w:t xml:space="preserve"> only has one form for both masculine and feminine: </w:t>
      </w:r>
    </w:p>
    <w:p w:rsidR="007459D2" w:rsidRDefault="00833AB7">
      <w:pPr>
        <w:numPr>
          <w:ilvl w:val="0"/>
          <w:numId w:val="46"/>
        </w:numPr>
        <w:ind w:left="780" w:right="780"/>
        <w:divId w:val="1261334986"/>
      </w:pPr>
      <w:r>
        <w:rPr>
          <w:rStyle w:val="Strong"/>
        </w:rPr>
        <w:t>Votre</w:t>
      </w:r>
      <w:r>
        <w:t xml:space="preserve"> </w:t>
      </w:r>
      <w:r>
        <w:rPr>
          <w:rStyle w:val="Emphasis"/>
        </w:rPr>
        <w:t>journal</w:t>
      </w:r>
      <w:r>
        <w:t xml:space="preserve"> your newspaper (</w:t>
      </w:r>
      <w:r>
        <w:rPr>
          <w:rStyle w:val="Strong"/>
        </w:rPr>
        <w:t>un</w:t>
      </w:r>
      <w:r>
        <w:t xml:space="preserve"> </w:t>
      </w:r>
      <w:r>
        <w:rPr>
          <w:rStyle w:val="Emphasis"/>
        </w:rPr>
        <w:t>journal</w:t>
      </w:r>
      <w:r>
        <w:t xml:space="preserve">) </w:t>
      </w:r>
    </w:p>
    <w:p w:rsidR="007459D2" w:rsidRDefault="00833AB7">
      <w:pPr>
        <w:numPr>
          <w:ilvl w:val="0"/>
          <w:numId w:val="46"/>
        </w:numPr>
        <w:ind w:left="780" w:right="780"/>
        <w:divId w:val="1261334986"/>
      </w:pPr>
      <w:r>
        <w:rPr>
          <w:rStyle w:val="Strong"/>
          <w:i/>
          <w:iCs/>
        </w:rPr>
        <w:t>Votre</w:t>
      </w:r>
      <w:r>
        <w:rPr>
          <w:rStyle w:val="Emphasis"/>
        </w:rPr>
        <w:t xml:space="preserve"> femme</w:t>
      </w:r>
      <w:r>
        <w:t xml:space="preserve"> your wife (</w:t>
      </w:r>
      <w:r>
        <w:rPr>
          <w:rStyle w:val="Strong"/>
          <w:i/>
          <w:iCs/>
        </w:rPr>
        <w:t>une</w:t>
      </w:r>
      <w:r>
        <w:rPr>
          <w:rStyle w:val="Emphasis"/>
        </w:rPr>
        <w:t xml:space="preserve"> femme)</w:t>
      </w:r>
    </w:p>
    <w:p w:rsidR="007459D2" w:rsidRDefault="00833AB7">
      <w:pPr>
        <w:divId w:val="1261334986"/>
      </w:pPr>
      <w:r>
        <w:rPr>
          <w:noProof/>
        </w:rPr>
        <w:drawing>
          <wp:inline distT="0" distB="0" distL="0" distR="0" wp14:anchorId="524C1CED" wp14:editId="4CFE8345">
            <wp:extent cx="1333500" cy="1295400"/>
            <wp:effectExtent l="0" t="0" r="0" b="0"/>
            <wp:docPr id="28" name="Picture 28" descr="D:\AaaF\OUT\httpswwwopeneduopenlearnocw_cmid3832_2021-04-26_17-16-37_al22273\word\assets\_7a9e9d47b5127465fdace7a3f5d23d9e26414672_l192_1_i0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3832_2021-04-26_17-16-37_al22273\word\assets\_7a9e9d47b5127465fdace7a3f5d23d9e26414672_l192_1_i025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p w:rsidR="007459D2" w:rsidRDefault="00833AB7">
      <w:pPr>
        <w:divId w:val="1490058591"/>
      </w:pPr>
      <w:r>
        <w:rPr>
          <w:vanish/>
        </w:rPr>
        <w:t>End of Box</w:t>
      </w:r>
    </w:p>
    <w:p w:rsidR="007459D2" w:rsidRDefault="00833AB7">
      <w:pPr>
        <w:divId w:val="14900585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833566147"/>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48" w:name="Session2_Table10"/>
            <w:bookmarkEnd w:id="148"/>
            <w:r>
              <w:rPr>
                <w:rFonts w:ascii="Times New Roman" w:eastAsia="Times New Roman" w:hAnsi="Times New Roman" w:cs="Times New Roman"/>
                <w:b/>
                <w:bCs/>
                <w:sz w:val="24"/>
                <w:szCs w:val="24"/>
              </w:rPr>
              <w:t>Vocabulaire</w:t>
            </w:r>
          </w:p>
        </w:tc>
      </w:tr>
      <w:tr w:rsidR="007459D2">
        <w:trPr>
          <w:divId w:val="83356614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elle s'appelle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 name is</w:t>
            </w:r>
          </w:p>
        </w:tc>
      </w:tr>
      <w:tr w:rsidR="007459D2">
        <w:trPr>
          <w:divId w:val="83356614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dirty</w:t>
            </w:r>
          </w:p>
        </w:tc>
      </w:tr>
    </w:tbl>
    <w:p w:rsidR="007459D2" w:rsidRDefault="00833AB7">
      <w:pPr>
        <w:divId w:val="1490058591"/>
      </w:pPr>
      <w:r>
        <w:rPr>
          <w:vanish/>
        </w:rPr>
        <w:t>End of Table</w:t>
      </w:r>
    </w:p>
    <w:p w:rsidR="007459D2" w:rsidRDefault="00833AB7">
      <w:pPr>
        <w:divId w:val="1490058591"/>
      </w:pPr>
      <w:r>
        <w:rPr>
          <w:vanish/>
        </w:rPr>
        <w:t>Start of Activity</w:t>
      </w:r>
    </w:p>
    <w:p w:rsidR="007459D2" w:rsidRDefault="00833AB7">
      <w:pPr>
        <w:spacing w:before="240" w:beforeAutospacing="0" w:after="0" w:afterAutospacing="0" w:line="240" w:lineRule="auto"/>
        <w:ind w:left="240" w:right="240"/>
        <w:outlineLvl w:val="4"/>
        <w:divId w:val="215551455"/>
        <w:rPr>
          <w:rFonts w:eastAsia="Times New Roman"/>
          <w:b/>
          <w:bCs/>
          <w:sz w:val="36"/>
          <w:szCs w:val="36"/>
        </w:rPr>
      </w:pPr>
      <w:bookmarkStart w:id="149" w:name="Session2_Activity19"/>
      <w:bookmarkEnd w:id="149"/>
      <w:r>
        <w:rPr>
          <w:rFonts w:eastAsia="Times New Roman"/>
          <w:b/>
          <w:bCs/>
          <w:sz w:val="36"/>
          <w:szCs w:val="36"/>
        </w:rPr>
        <w:t>Activité 23</w:t>
      </w:r>
    </w:p>
    <w:p w:rsidR="007459D2" w:rsidRDefault="00833AB7">
      <w:pPr>
        <w:divId w:val="81491299"/>
      </w:pPr>
      <w:r>
        <w:rPr>
          <w:vanish/>
        </w:rPr>
        <w:t>Start of Question</w:t>
      </w:r>
    </w:p>
    <w:p w:rsidR="007459D2" w:rsidRDefault="00833AB7">
      <w:pPr>
        <w:divId w:val="1768380806"/>
      </w:pPr>
      <w:bookmarkStart w:id="150" w:name="Session2_Question19"/>
      <w:bookmarkEnd w:id="150"/>
      <w:r>
        <w:t>Fill the gaps in the following dialogues with the correct word.</w:t>
      </w:r>
    </w:p>
    <w:p w:rsidR="007459D2" w:rsidRDefault="00833AB7">
      <w:pPr>
        <w:divId w:val="1768380806"/>
      </w:pPr>
      <w:r>
        <w:rPr>
          <w:rStyle w:val="Emphasis"/>
        </w:rPr>
        <w:t>Complétez les phrases</w:t>
      </w:r>
      <w:r>
        <w:t xml:space="preserve">. </w:t>
      </w:r>
    </w:p>
    <w:p w:rsidR="007459D2" w:rsidRDefault="00833AB7">
      <w:pPr>
        <w:numPr>
          <w:ilvl w:val="0"/>
          <w:numId w:val="47"/>
        </w:numPr>
        <w:ind w:left="780" w:right="780"/>
        <w:divId w:val="1768380806"/>
      </w:pPr>
      <w:r>
        <w:t>1. Quelle est la date de ___________ anniversaire?</w:t>
      </w:r>
    </w:p>
    <w:p w:rsidR="007459D2" w:rsidRDefault="00833AB7">
      <w:pPr>
        <w:numPr>
          <w:ilvl w:val="0"/>
          <w:numId w:val="47"/>
        </w:numPr>
        <w:ind w:left="780" w:right="780"/>
        <w:divId w:val="1768380806"/>
      </w:pPr>
      <w:r>
        <w:t>___________ anniversaire est le 4 août.</w:t>
      </w:r>
    </w:p>
    <w:p w:rsidR="007459D2" w:rsidRDefault="00833AB7">
      <w:pPr>
        <w:numPr>
          <w:ilvl w:val="0"/>
          <w:numId w:val="47"/>
        </w:numPr>
        <w:ind w:left="780" w:right="780"/>
        <w:divId w:val="1768380806"/>
      </w:pPr>
      <w:r>
        <w:t>2. C'est la valise de Thierry?</w:t>
      </w:r>
    </w:p>
    <w:p w:rsidR="007459D2" w:rsidRDefault="00833AB7">
      <w:pPr>
        <w:numPr>
          <w:ilvl w:val="0"/>
          <w:numId w:val="47"/>
        </w:numPr>
        <w:ind w:left="780" w:right="780"/>
        <w:divId w:val="1768380806"/>
      </w:pPr>
      <w:r>
        <w:t>Non, ________ valise est rouge.</w:t>
      </w:r>
    </w:p>
    <w:p w:rsidR="007459D2" w:rsidRDefault="00833AB7">
      <w:pPr>
        <w:numPr>
          <w:ilvl w:val="0"/>
          <w:numId w:val="47"/>
        </w:numPr>
        <w:ind w:left="780" w:right="780"/>
        <w:divId w:val="1768380806"/>
      </w:pPr>
      <w:r>
        <w:t>3. Comment s'appelle __________ cousine?</w:t>
      </w:r>
    </w:p>
    <w:p w:rsidR="007459D2" w:rsidRDefault="00833AB7">
      <w:pPr>
        <w:numPr>
          <w:ilvl w:val="0"/>
          <w:numId w:val="47"/>
        </w:numPr>
        <w:ind w:left="780" w:right="780"/>
        <w:divId w:val="1768380806"/>
      </w:pPr>
      <w:r>
        <w:t>Elle s'appelle Michèle et_______________mari s'appelle Jean-Louis.</w:t>
      </w:r>
    </w:p>
    <w:p w:rsidR="007459D2" w:rsidRDefault="00833AB7">
      <w:pPr>
        <w:numPr>
          <w:ilvl w:val="0"/>
          <w:numId w:val="47"/>
        </w:numPr>
        <w:ind w:left="780" w:right="780"/>
        <w:divId w:val="1768380806"/>
      </w:pPr>
      <w:r>
        <w:t>4. ___________ chambre est sale!</w:t>
      </w:r>
    </w:p>
    <w:p w:rsidR="007459D2" w:rsidRDefault="00833AB7">
      <w:pPr>
        <w:numPr>
          <w:ilvl w:val="0"/>
          <w:numId w:val="47"/>
        </w:numPr>
        <w:ind w:left="780" w:right="780"/>
        <w:divId w:val="1768380806"/>
      </w:pPr>
      <w:r>
        <w:t>Voulez-vous changer de chambre?</w:t>
      </w:r>
    </w:p>
    <w:p w:rsidR="007459D2" w:rsidRDefault="00833AB7">
      <w:pPr>
        <w:divId w:val="81491299"/>
      </w:pPr>
      <w:r>
        <w:rPr>
          <w:vanish/>
        </w:rPr>
        <w:t>End of Question</w:t>
      </w:r>
    </w:p>
    <w:bookmarkStart w:id="151" w:name="View_Session2_Answer18"/>
    <w:p w:rsidR="007459D2" w:rsidRDefault="00833AB7">
      <w:pPr>
        <w:pStyle w:val="navbutton"/>
        <w:divId w:val="81491299"/>
      </w:pPr>
      <w:r>
        <w:fldChar w:fldCharType="begin"/>
      </w:r>
      <w:r>
        <w:instrText xml:space="preserve"> HYPERLINK "" \l "Session2_Answer18" </w:instrText>
      </w:r>
      <w:r>
        <w:fldChar w:fldCharType="separate"/>
      </w:r>
      <w:r>
        <w:rPr>
          <w:rStyle w:val="Hyperlink"/>
        </w:rPr>
        <w:t>View answer - Activité 23</w:t>
      </w:r>
      <w:r>
        <w:fldChar w:fldCharType="end"/>
      </w:r>
      <w:bookmarkEnd w:id="151"/>
    </w:p>
    <w:p w:rsidR="007459D2" w:rsidRDefault="00833AB7">
      <w:pPr>
        <w:divId w:val="1490058591"/>
      </w:pPr>
      <w:r>
        <w:rPr>
          <w:vanish/>
        </w:rPr>
        <w:t>End of Activity</w:t>
      </w:r>
    </w:p>
    <w:p w:rsidR="007459D2" w:rsidRDefault="00833AB7">
      <w:pPr>
        <w:pStyle w:val="Heading3"/>
        <w:divId w:val="984624877"/>
        <w:rPr>
          <w:rFonts w:eastAsia="Times New Roman"/>
        </w:rPr>
      </w:pPr>
      <w:bookmarkStart w:id="152" w:name="Session2_SubSection11"/>
      <w:bookmarkEnd w:id="152"/>
      <w:r>
        <w:rPr>
          <w:rFonts w:eastAsia="Times New Roman"/>
        </w:rPr>
        <w:t>2.3.4 Using ‘quel’, ‘quelle’</w:t>
      </w:r>
    </w:p>
    <w:p w:rsidR="007459D2" w:rsidRDefault="00833AB7">
      <w:pPr>
        <w:divId w:val="984624877"/>
      </w:pPr>
      <w:r>
        <w:rPr>
          <w:vanish/>
        </w:rPr>
        <w:t>Start of Box</w:t>
      </w:r>
    </w:p>
    <w:p w:rsidR="007459D2" w:rsidRDefault="00833AB7">
      <w:pPr>
        <w:divId w:val="2141259285"/>
      </w:pPr>
      <w:bookmarkStart w:id="153" w:name="Session2_Box12"/>
      <w:bookmarkEnd w:id="153"/>
      <w:r>
        <w:t>You have already come across the following question:</w:t>
      </w:r>
    </w:p>
    <w:p w:rsidR="007459D2" w:rsidRDefault="00833AB7">
      <w:pPr>
        <w:numPr>
          <w:ilvl w:val="0"/>
          <w:numId w:val="48"/>
        </w:numPr>
        <w:ind w:left="780" w:right="780"/>
        <w:divId w:val="2141259285"/>
      </w:pPr>
      <w:r>
        <w:rPr>
          <w:rStyle w:val="Emphasis"/>
        </w:rPr>
        <w:t>Quelle est la date de votre anniversaire?</w:t>
      </w:r>
    </w:p>
    <w:p w:rsidR="007459D2" w:rsidRDefault="00833AB7">
      <w:pPr>
        <w:divId w:val="2141259285"/>
      </w:pPr>
      <w:r>
        <w:rPr>
          <w:rStyle w:val="Emphasis"/>
        </w:rPr>
        <w:t>Quel</w:t>
      </w:r>
      <w:r>
        <w:t xml:space="preserve"> means ‘what’ or ‘which’. It changes to </w:t>
      </w:r>
      <w:r>
        <w:rPr>
          <w:rStyle w:val="Emphasis"/>
        </w:rPr>
        <w:t>quelle</w:t>
      </w:r>
      <w:r>
        <w:t xml:space="preserve"> if the noun that it is linked to is feminine. </w:t>
      </w:r>
    </w:p>
    <w:p w:rsidR="007459D2" w:rsidRDefault="00833AB7">
      <w:pPr>
        <w:numPr>
          <w:ilvl w:val="0"/>
          <w:numId w:val="49"/>
        </w:numPr>
        <w:ind w:left="780" w:right="780"/>
        <w:divId w:val="2141259285"/>
      </w:pPr>
      <w:r>
        <w:rPr>
          <w:rStyle w:val="Emphasis"/>
        </w:rPr>
        <w:t>Quel âge avez-vous?</w:t>
      </w:r>
      <w:r>
        <w:t xml:space="preserve"> (âge is masculine) </w:t>
      </w:r>
    </w:p>
    <w:p w:rsidR="007459D2" w:rsidRDefault="00833AB7">
      <w:pPr>
        <w:numPr>
          <w:ilvl w:val="0"/>
          <w:numId w:val="49"/>
        </w:numPr>
        <w:ind w:left="780" w:right="780"/>
        <w:divId w:val="2141259285"/>
      </w:pPr>
      <w:r>
        <w:rPr>
          <w:rStyle w:val="Emphasis"/>
        </w:rPr>
        <w:t>Quel est votre numéro de téléphone? (numéro</w:t>
      </w:r>
      <w:r>
        <w:t xml:space="preserve"> is masculine) </w:t>
      </w:r>
    </w:p>
    <w:p w:rsidR="007459D2" w:rsidRDefault="00833AB7">
      <w:pPr>
        <w:numPr>
          <w:ilvl w:val="0"/>
          <w:numId w:val="49"/>
        </w:numPr>
        <w:ind w:left="780" w:right="780"/>
        <w:divId w:val="2141259285"/>
      </w:pPr>
      <w:r>
        <w:rPr>
          <w:rStyle w:val="Emphasis"/>
        </w:rPr>
        <w:t>C'est quel bus?</w:t>
      </w:r>
      <w:r>
        <w:t xml:space="preserve"> (</w:t>
      </w:r>
      <w:r>
        <w:rPr>
          <w:rStyle w:val="Emphasis"/>
        </w:rPr>
        <w:t>bus</w:t>
      </w:r>
      <w:r>
        <w:t xml:space="preserve"> is masculine) </w:t>
      </w:r>
    </w:p>
    <w:p w:rsidR="007459D2" w:rsidRDefault="00833AB7">
      <w:pPr>
        <w:numPr>
          <w:ilvl w:val="0"/>
          <w:numId w:val="49"/>
        </w:numPr>
        <w:ind w:left="780" w:right="780"/>
        <w:divId w:val="2141259285"/>
      </w:pPr>
      <w:r>
        <w:rPr>
          <w:rStyle w:val="Emphasis"/>
        </w:rPr>
        <w:t>Quelle heure est-il?</w:t>
      </w:r>
      <w:r>
        <w:t xml:space="preserve"> (</w:t>
      </w:r>
      <w:r>
        <w:rPr>
          <w:rStyle w:val="Emphasis"/>
        </w:rPr>
        <w:t>heure</w:t>
      </w:r>
      <w:r>
        <w:t xml:space="preserve"> is feminine) </w:t>
      </w:r>
    </w:p>
    <w:p w:rsidR="007459D2" w:rsidRDefault="00833AB7">
      <w:pPr>
        <w:numPr>
          <w:ilvl w:val="0"/>
          <w:numId w:val="49"/>
        </w:numPr>
        <w:ind w:left="780" w:right="780"/>
        <w:divId w:val="2141259285"/>
      </w:pPr>
      <w:r>
        <w:rPr>
          <w:rStyle w:val="Emphasis"/>
        </w:rPr>
        <w:t>Dans quelle direction?</w:t>
      </w:r>
      <w:r>
        <w:t xml:space="preserve"> (</w:t>
      </w:r>
      <w:r>
        <w:rPr>
          <w:rStyle w:val="Emphasis"/>
        </w:rPr>
        <w:t>direction</w:t>
      </w:r>
      <w:r>
        <w:t xml:space="preserve"> is feminine) </w:t>
      </w:r>
    </w:p>
    <w:p w:rsidR="007459D2" w:rsidRDefault="00833AB7">
      <w:pPr>
        <w:numPr>
          <w:ilvl w:val="0"/>
          <w:numId w:val="49"/>
        </w:numPr>
        <w:ind w:left="780" w:right="780"/>
        <w:divId w:val="2141259285"/>
      </w:pPr>
      <w:r>
        <w:rPr>
          <w:rStyle w:val="Emphasis"/>
        </w:rPr>
        <w:t>Quelle bonne affaire!</w:t>
      </w:r>
      <w:r>
        <w:t xml:space="preserve"> What a bargain! (</w:t>
      </w:r>
      <w:r>
        <w:rPr>
          <w:rStyle w:val="Emphasis"/>
        </w:rPr>
        <w:t>affaire</w:t>
      </w:r>
      <w:r>
        <w:t xml:space="preserve"> is feminine) </w:t>
      </w:r>
    </w:p>
    <w:p w:rsidR="007459D2" w:rsidRDefault="00833AB7">
      <w:pPr>
        <w:divId w:val="984624877"/>
      </w:pPr>
      <w:r>
        <w:rPr>
          <w:vanish/>
        </w:rPr>
        <w:t>End of Box</w:t>
      </w:r>
    </w:p>
    <w:p w:rsidR="007459D2" w:rsidRDefault="00833AB7">
      <w:pPr>
        <w:divId w:val="984624877"/>
      </w:pPr>
      <w:r>
        <w:rPr>
          <w:vanish/>
        </w:rPr>
        <w:t>Start of Activity</w:t>
      </w:r>
    </w:p>
    <w:p w:rsidR="007459D2" w:rsidRDefault="00833AB7">
      <w:pPr>
        <w:spacing w:before="240" w:beforeAutospacing="0" w:after="0" w:afterAutospacing="0" w:line="240" w:lineRule="auto"/>
        <w:ind w:left="240" w:right="240"/>
        <w:outlineLvl w:val="4"/>
        <w:divId w:val="1128745485"/>
        <w:rPr>
          <w:rFonts w:eastAsia="Times New Roman"/>
          <w:b/>
          <w:bCs/>
          <w:sz w:val="36"/>
          <w:szCs w:val="36"/>
        </w:rPr>
      </w:pPr>
      <w:bookmarkStart w:id="154" w:name="Session2_Activity20"/>
      <w:bookmarkEnd w:id="154"/>
      <w:r>
        <w:rPr>
          <w:rFonts w:eastAsia="Times New Roman"/>
          <w:b/>
          <w:bCs/>
          <w:sz w:val="36"/>
          <w:szCs w:val="36"/>
        </w:rPr>
        <w:t>Activité 24</w:t>
      </w:r>
    </w:p>
    <w:p w:rsidR="007459D2" w:rsidRDefault="00833AB7">
      <w:pPr>
        <w:divId w:val="1455826890"/>
      </w:pPr>
      <w:r>
        <w:rPr>
          <w:vanish/>
        </w:rPr>
        <w:t>Start of Question</w:t>
      </w:r>
    </w:p>
    <w:p w:rsidR="007459D2" w:rsidRDefault="00833AB7">
      <w:pPr>
        <w:numPr>
          <w:ilvl w:val="0"/>
          <w:numId w:val="50"/>
        </w:numPr>
        <w:ind w:left="780" w:right="780"/>
        <w:divId w:val="1477799702"/>
      </w:pPr>
      <w:bookmarkStart w:id="155" w:name="Session2_Question20"/>
      <w:bookmarkEnd w:id="155"/>
      <w:r>
        <w:t>Ask questions to find out…</w:t>
      </w:r>
    </w:p>
    <w:p w:rsidR="007459D2" w:rsidRDefault="00833AB7">
      <w:pPr>
        <w:ind w:left="780" w:right="780"/>
        <w:divId w:val="1477799702"/>
      </w:pPr>
      <w:r>
        <w:rPr>
          <w:rStyle w:val="Emphasis"/>
        </w:rPr>
        <w:t>Faites les questions</w:t>
      </w:r>
      <w:r>
        <w:t xml:space="preserve">. </w:t>
      </w:r>
    </w:p>
    <w:p w:rsidR="007459D2" w:rsidRDefault="00833AB7">
      <w:pPr>
        <w:numPr>
          <w:ilvl w:val="1"/>
          <w:numId w:val="50"/>
        </w:numPr>
        <w:ind w:left="1560" w:right="1560"/>
        <w:divId w:val="1477799702"/>
      </w:pPr>
      <w:r>
        <w:t>(a) … what the time is.</w:t>
      </w:r>
    </w:p>
    <w:p w:rsidR="007459D2" w:rsidRDefault="00833AB7">
      <w:pPr>
        <w:numPr>
          <w:ilvl w:val="1"/>
          <w:numId w:val="50"/>
        </w:numPr>
        <w:ind w:left="1560" w:right="1560"/>
        <w:divId w:val="1477799702"/>
      </w:pPr>
      <w:r>
        <w:t>(b) … what somebody's telephone number is.</w:t>
      </w:r>
    </w:p>
    <w:p w:rsidR="007459D2" w:rsidRDefault="00833AB7">
      <w:pPr>
        <w:numPr>
          <w:ilvl w:val="1"/>
          <w:numId w:val="50"/>
        </w:numPr>
        <w:ind w:left="1560" w:right="1560"/>
        <w:divId w:val="1477799702"/>
      </w:pPr>
      <w:r>
        <w:t>(c) … what bus goes to the town hall.</w:t>
      </w:r>
    </w:p>
    <w:p w:rsidR="007459D2" w:rsidRDefault="00833AB7">
      <w:pPr>
        <w:numPr>
          <w:ilvl w:val="1"/>
          <w:numId w:val="50"/>
        </w:numPr>
        <w:ind w:left="1560" w:right="1560"/>
        <w:divId w:val="1477799702"/>
      </w:pPr>
      <w:r>
        <w:t>(d) … when somebody's birthday is.</w:t>
      </w:r>
    </w:p>
    <w:p w:rsidR="007459D2" w:rsidRDefault="00833AB7">
      <w:pPr>
        <w:numPr>
          <w:ilvl w:val="0"/>
          <w:numId w:val="50"/>
        </w:numPr>
        <w:ind w:left="780" w:right="780"/>
        <w:divId w:val="1477799702"/>
      </w:pPr>
      <w:r>
        <w:t>Listen to Extract 58 and speak after the prompts.</w:t>
      </w:r>
    </w:p>
    <w:p w:rsidR="007459D2" w:rsidRDefault="00833AB7">
      <w:pPr>
        <w:divId w:val="1477799702"/>
      </w:pPr>
      <w:r>
        <w:t>Écoutez et parlez suivant les indications:</w:t>
      </w:r>
    </w:p>
    <w:p w:rsidR="007459D2" w:rsidRDefault="00833AB7">
      <w:pPr>
        <w:divId w:val="1477799702"/>
      </w:pPr>
      <w:r>
        <w:rPr>
          <w:vanish/>
        </w:rPr>
        <w:t>Start of Media Content</w:t>
      </w:r>
    </w:p>
    <w:p w:rsidR="007459D2" w:rsidRDefault="00833AB7">
      <w:pPr>
        <w:spacing w:before="120" w:beforeAutospacing="0" w:after="120" w:afterAutospacing="0"/>
        <w:divId w:val="81076194"/>
      </w:pPr>
      <w:bookmarkStart w:id="156" w:name="Session2_MediaContent16"/>
      <w:bookmarkEnd w:id="156"/>
      <w:r>
        <w:t>Audio content is not available in this format.</w:t>
      </w:r>
    </w:p>
    <w:p w:rsidR="007459D2" w:rsidRDefault="00833AB7">
      <w:pPr>
        <w:pStyle w:val="Caption1"/>
        <w:divId w:val="718238350"/>
      </w:pPr>
      <w:r>
        <w:t>Audio 20</w:t>
      </w:r>
    </w:p>
    <w:p w:rsidR="007459D2" w:rsidRDefault="00833AB7">
      <w:pPr>
        <w:divId w:val="1477799702"/>
      </w:pPr>
      <w:r>
        <w:rPr>
          <w:vanish/>
        </w:rPr>
        <w:t>End of Media Content</w:t>
      </w:r>
    </w:p>
    <w:p w:rsidR="007459D2" w:rsidRDefault="00833AB7">
      <w:pPr>
        <w:divId w:val="1455826890"/>
      </w:pPr>
      <w:r>
        <w:rPr>
          <w:vanish/>
        </w:rPr>
        <w:t>End of Question</w:t>
      </w:r>
    </w:p>
    <w:bookmarkStart w:id="157" w:name="View_Session2_Answer19"/>
    <w:p w:rsidR="007459D2" w:rsidRDefault="00833AB7">
      <w:pPr>
        <w:pStyle w:val="navbutton"/>
        <w:divId w:val="1455826890"/>
      </w:pPr>
      <w:r>
        <w:fldChar w:fldCharType="begin"/>
      </w:r>
      <w:r>
        <w:instrText xml:space="preserve"> HYPERLINK "" \l "Session2_Answer19" </w:instrText>
      </w:r>
      <w:r>
        <w:fldChar w:fldCharType="separate"/>
      </w:r>
      <w:r>
        <w:rPr>
          <w:rStyle w:val="Hyperlink"/>
        </w:rPr>
        <w:t>View answer - Activité 24</w:t>
      </w:r>
      <w:r>
        <w:fldChar w:fldCharType="end"/>
      </w:r>
      <w:bookmarkEnd w:id="157"/>
    </w:p>
    <w:p w:rsidR="007459D2" w:rsidRDefault="00833AB7">
      <w:pPr>
        <w:divId w:val="984624877"/>
      </w:pPr>
      <w:r>
        <w:rPr>
          <w:vanish/>
        </w:rPr>
        <w:t>End of Activity</w:t>
      </w:r>
    </w:p>
    <w:p w:rsidR="007459D2" w:rsidRDefault="00833AB7">
      <w:pPr>
        <w:pStyle w:val="Heading2"/>
        <w:divId w:val="757289897"/>
        <w:rPr>
          <w:rFonts w:eastAsia="Times New Roman"/>
        </w:rPr>
      </w:pPr>
      <w:bookmarkStart w:id="158" w:name="Session2_Section4"/>
      <w:bookmarkEnd w:id="158"/>
      <w:r>
        <w:rPr>
          <w:rFonts w:eastAsia="Times New Roman"/>
        </w:rPr>
        <w:t>Section 2.5</w:t>
      </w:r>
    </w:p>
    <w:p w:rsidR="007459D2" w:rsidRDefault="00833AB7">
      <w:pPr>
        <w:pStyle w:val="Heading3"/>
        <w:divId w:val="506290580"/>
        <w:rPr>
          <w:rFonts w:eastAsia="Times New Roman"/>
        </w:rPr>
      </w:pPr>
      <w:bookmarkStart w:id="159" w:name="Session2_SubSection12"/>
      <w:bookmarkEnd w:id="159"/>
      <w:r>
        <w:rPr>
          <w:rFonts w:eastAsia="Times New Roman"/>
        </w:rPr>
        <w:t>2.5.1 La révision</w:t>
      </w:r>
    </w:p>
    <w:p w:rsidR="007459D2" w:rsidRDefault="00833AB7">
      <w:pPr>
        <w:divId w:val="506290580"/>
      </w:pPr>
      <w:r>
        <w:t xml:space="preserve">In this session you will revise asking for directions, saying how to get about, asking about accommodation, using </w:t>
      </w:r>
      <w:r>
        <w:rPr>
          <w:rStyle w:val="Emphasis"/>
        </w:rPr>
        <w:t>quel</w:t>
      </w:r>
      <w:r>
        <w:t xml:space="preserve"> and </w:t>
      </w:r>
      <w:r>
        <w:rPr>
          <w:rStyle w:val="Emphasis"/>
        </w:rPr>
        <w:t>quelle</w:t>
      </w:r>
      <w:r>
        <w:t xml:space="preserve">, using </w:t>
      </w:r>
      <w:r>
        <w:rPr>
          <w:rStyle w:val="Emphasis"/>
        </w:rPr>
        <w:t>il y a</w:t>
      </w:r>
      <w:r>
        <w:t xml:space="preserve">, numbers and dates and talking about yourself. </w:t>
      </w:r>
    </w:p>
    <w:p w:rsidR="007459D2" w:rsidRDefault="00833AB7">
      <w:pPr>
        <w:divId w:val="506290580"/>
      </w:pPr>
      <w:r>
        <w:rPr>
          <w:vanish/>
        </w:rPr>
        <w:t>Start of Activity</w:t>
      </w:r>
    </w:p>
    <w:p w:rsidR="007459D2" w:rsidRDefault="00833AB7">
      <w:pPr>
        <w:spacing w:before="0" w:beforeAutospacing="0" w:after="0" w:afterAutospacing="0" w:line="240" w:lineRule="auto"/>
        <w:outlineLvl w:val="4"/>
        <w:divId w:val="864172340"/>
        <w:rPr>
          <w:rFonts w:eastAsia="Times New Roman"/>
          <w:b/>
          <w:bCs/>
          <w:sz w:val="36"/>
          <w:szCs w:val="36"/>
        </w:rPr>
      </w:pPr>
      <w:bookmarkStart w:id="160" w:name="Session2_Activity21"/>
      <w:bookmarkEnd w:id="160"/>
      <w:r>
        <w:rPr>
          <w:rFonts w:eastAsia="Times New Roman"/>
          <w:b/>
          <w:bCs/>
          <w:sz w:val="36"/>
          <w:szCs w:val="36"/>
        </w:rPr>
        <w:t>Activité 25</w:t>
      </w:r>
    </w:p>
    <w:p w:rsidR="007459D2" w:rsidRDefault="00833AB7">
      <w:pPr>
        <w:divId w:val="1011681972"/>
      </w:pPr>
      <w:r>
        <w:rPr>
          <w:vanish/>
        </w:rPr>
        <w:t>Start of Question</w:t>
      </w:r>
    </w:p>
    <w:p w:rsidR="007459D2" w:rsidRDefault="00833AB7">
      <w:pPr>
        <w:divId w:val="1302421963"/>
      </w:pPr>
      <w:bookmarkStart w:id="161" w:name="Session2_Question21"/>
      <w:bookmarkEnd w:id="161"/>
      <w:r>
        <w:t>Complete the crossword. The clues are all to do with town vocabulary.</w:t>
      </w:r>
    </w:p>
    <w:p w:rsidR="007459D2" w:rsidRDefault="00833AB7">
      <w:pPr>
        <w:divId w:val="1302421963"/>
      </w:pPr>
      <w:r>
        <w:rPr>
          <w:rStyle w:val="Emphasis"/>
        </w:rPr>
        <w:t>Faites les mots croisés.</w:t>
      </w:r>
    </w:p>
    <w:p w:rsidR="007459D2" w:rsidRDefault="00833AB7">
      <w:pPr>
        <w:divId w:val="1302421963"/>
      </w:pPr>
      <w:r>
        <w:rPr>
          <w:noProof/>
        </w:rPr>
        <w:drawing>
          <wp:inline distT="0" distB="0" distL="0" distR="0" wp14:anchorId="5AFEB95E" wp14:editId="791A3A0A">
            <wp:extent cx="4191000" cy="4152900"/>
            <wp:effectExtent l="0" t="0" r="0" b="0"/>
            <wp:docPr id="29" name="Picture 29" descr="D:\AaaF\OUT\httpswwwopeneduopenlearnocw_cmid3832_2021-04-26_17-16-37_al22273\word\assets\_139464f497c0a14a7df0955097922f4232258530_l192_1_i02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3832_2021-04-26_17-16-37_al22273\word\assets\_139464f497c0a14a7df0955097922f4232258530_l192_1_i027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4152900"/>
                    </a:xfrm>
                    <a:prstGeom prst="rect">
                      <a:avLst/>
                    </a:prstGeom>
                    <a:noFill/>
                    <a:ln>
                      <a:noFill/>
                    </a:ln>
                  </pic:spPr>
                </pic:pic>
              </a:graphicData>
            </a:graphic>
          </wp:inline>
        </w:drawing>
      </w:r>
    </w:p>
    <w:p w:rsidR="007459D2" w:rsidRDefault="00833AB7">
      <w:pPr>
        <w:divId w:val="130242196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62" w:name="Session2_Table11"/>
            <w:bookmarkEnd w:id="162"/>
            <w:r>
              <w:rPr>
                <w:rFonts w:ascii="Times New Roman" w:eastAsia="Times New Roman" w:hAnsi="Times New Roman" w:cs="Times New Roman"/>
                <w:b/>
                <w:bCs/>
                <w:sz w:val="24"/>
                <w:szCs w:val="24"/>
              </w:rPr>
              <w:t>Horizontalement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Verticalement</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swimming-pool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post office</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market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police station</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hotel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street</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museum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hospital</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far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town hall</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car park</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where</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avenue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square</w:t>
            </w:r>
          </w:p>
        </w:tc>
      </w:tr>
      <w:tr w:rsidR="007459D2">
        <w:trPr>
          <w:divId w:val="1010447776"/>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road</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bridge</w:t>
            </w:r>
          </w:p>
        </w:tc>
      </w:tr>
      <w:tr w:rsidR="007459D2">
        <w:trPr>
          <w:divId w:val="1010447776"/>
        </w:trPr>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station</w:t>
            </w:r>
          </w:p>
        </w:tc>
      </w:tr>
    </w:tbl>
    <w:p w:rsidR="007459D2" w:rsidRDefault="00833AB7">
      <w:pPr>
        <w:divId w:val="1302421963"/>
      </w:pPr>
      <w:r>
        <w:rPr>
          <w:vanish/>
        </w:rPr>
        <w:t>End of Table</w:t>
      </w:r>
    </w:p>
    <w:p w:rsidR="007459D2" w:rsidRDefault="00833AB7">
      <w:pPr>
        <w:divId w:val="1011681972"/>
      </w:pPr>
      <w:r>
        <w:rPr>
          <w:vanish/>
        </w:rPr>
        <w:t>End of Question</w:t>
      </w:r>
    </w:p>
    <w:bookmarkStart w:id="163" w:name="View_Session2_Answer20"/>
    <w:p w:rsidR="007459D2" w:rsidRDefault="00833AB7">
      <w:pPr>
        <w:pStyle w:val="navbutton"/>
        <w:divId w:val="1011681972"/>
      </w:pPr>
      <w:r>
        <w:fldChar w:fldCharType="begin"/>
      </w:r>
      <w:r>
        <w:instrText xml:space="preserve"> HYPERLINK "" \l "Session2_Answer20" </w:instrText>
      </w:r>
      <w:r>
        <w:fldChar w:fldCharType="separate"/>
      </w:r>
      <w:r>
        <w:rPr>
          <w:rStyle w:val="Hyperlink"/>
        </w:rPr>
        <w:t>View answer - Activité 25</w:t>
      </w:r>
      <w:r>
        <w:fldChar w:fldCharType="end"/>
      </w:r>
      <w:bookmarkEnd w:id="163"/>
    </w:p>
    <w:p w:rsidR="007459D2" w:rsidRDefault="00833AB7">
      <w:pPr>
        <w:divId w:val="506290580"/>
      </w:pPr>
      <w:r>
        <w:rPr>
          <w:vanish/>
        </w:rPr>
        <w:t>End of Activity</w:t>
      </w:r>
    </w:p>
    <w:p w:rsidR="007459D2" w:rsidRDefault="00833AB7">
      <w:pPr>
        <w:pStyle w:val="Heading3"/>
        <w:divId w:val="1269895110"/>
        <w:rPr>
          <w:rFonts w:eastAsia="Times New Roman"/>
        </w:rPr>
      </w:pPr>
      <w:bookmarkStart w:id="164" w:name="Session2_SubSection13"/>
      <w:bookmarkEnd w:id="164"/>
      <w:r>
        <w:rPr>
          <w:rFonts w:eastAsia="Times New Roman"/>
        </w:rPr>
        <w:t>2.5.2 Activités 26 et 27</w:t>
      </w:r>
    </w:p>
    <w:p w:rsidR="007459D2" w:rsidRDefault="00833AB7">
      <w:pPr>
        <w:divId w:val="1269895110"/>
      </w:pPr>
      <w:r>
        <w:rPr>
          <w:vanish/>
        </w:rPr>
        <w:t>Start of Activity</w:t>
      </w:r>
    </w:p>
    <w:p w:rsidR="007459D2" w:rsidRDefault="00833AB7">
      <w:pPr>
        <w:spacing w:before="240" w:beforeAutospacing="0" w:after="0" w:afterAutospacing="0" w:line="240" w:lineRule="auto"/>
        <w:ind w:left="240" w:right="240"/>
        <w:outlineLvl w:val="4"/>
        <w:divId w:val="69236396"/>
        <w:rPr>
          <w:rFonts w:eastAsia="Times New Roman"/>
          <w:b/>
          <w:bCs/>
          <w:sz w:val="36"/>
          <w:szCs w:val="36"/>
        </w:rPr>
      </w:pPr>
      <w:bookmarkStart w:id="165" w:name="Session2_Activity22"/>
      <w:bookmarkEnd w:id="165"/>
      <w:r>
        <w:rPr>
          <w:rFonts w:eastAsia="Times New Roman"/>
          <w:b/>
          <w:bCs/>
          <w:sz w:val="36"/>
          <w:szCs w:val="36"/>
        </w:rPr>
        <w:t>Activité 26</w:t>
      </w:r>
    </w:p>
    <w:p w:rsidR="007459D2" w:rsidRDefault="00833AB7">
      <w:pPr>
        <w:divId w:val="842664015"/>
      </w:pPr>
      <w:r>
        <w:rPr>
          <w:vanish/>
        </w:rPr>
        <w:t>Start of Question</w:t>
      </w:r>
    </w:p>
    <w:p w:rsidR="007459D2" w:rsidRDefault="00833AB7">
      <w:pPr>
        <w:numPr>
          <w:ilvl w:val="0"/>
          <w:numId w:val="51"/>
        </w:numPr>
        <w:ind w:left="780" w:right="780"/>
        <w:divId w:val="478303302"/>
      </w:pPr>
      <w:bookmarkStart w:id="166" w:name="Session2_Question22"/>
      <w:bookmarkEnd w:id="166"/>
      <w:r>
        <w:t>Prepare a short oral description of a town with which you are familiar. In your presentation, include the following:</w:t>
      </w:r>
    </w:p>
    <w:p w:rsidR="007459D2" w:rsidRDefault="00833AB7">
      <w:pPr>
        <w:numPr>
          <w:ilvl w:val="1"/>
          <w:numId w:val="51"/>
        </w:numPr>
        <w:ind w:left="1560" w:right="1560"/>
        <w:divId w:val="478303302"/>
      </w:pPr>
      <w:r>
        <w:t>dans ma ville…</w:t>
      </w:r>
    </w:p>
    <w:p w:rsidR="007459D2" w:rsidRDefault="00833AB7">
      <w:pPr>
        <w:numPr>
          <w:ilvl w:val="1"/>
          <w:numId w:val="51"/>
        </w:numPr>
        <w:ind w:left="1560" w:right="1560"/>
        <w:divId w:val="478303302"/>
      </w:pPr>
      <w:r>
        <w:t>il y a…</w:t>
      </w:r>
    </w:p>
    <w:p w:rsidR="007459D2" w:rsidRDefault="00833AB7">
      <w:pPr>
        <w:numPr>
          <w:ilvl w:val="1"/>
          <w:numId w:val="51"/>
        </w:numPr>
        <w:ind w:left="1560" w:right="1560"/>
        <w:divId w:val="478303302"/>
      </w:pPr>
      <w:r>
        <w:t>au centre-ville…</w:t>
      </w:r>
    </w:p>
    <w:p w:rsidR="007459D2" w:rsidRDefault="00833AB7">
      <w:pPr>
        <w:numPr>
          <w:ilvl w:val="1"/>
          <w:numId w:val="51"/>
        </w:numPr>
        <w:ind w:left="1560" w:right="1560"/>
        <w:divId w:val="478303302"/>
      </w:pPr>
      <w:r>
        <w:t>il (elle) s'appelle… (</w:t>
      </w:r>
      <w:r>
        <w:rPr>
          <w:rStyle w:val="Emphasis"/>
        </w:rPr>
        <w:t>and name a local place of interest</w:t>
      </w:r>
      <w:r>
        <w:t xml:space="preserve">) </w:t>
      </w:r>
    </w:p>
    <w:p w:rsidR="007459D2" w:rsidRDefault="00833AB7">
      <w:pPr>
        <w:numPr>
          <w:ilvl w:val="1"/>
          <w:numId w:val="51"/>
        </w:numPr>
        <w:ind w:left="1560" w:right="1560"/>
        <w:divId w:val="478303302"/>
      </w:pPr>
      <w:r>
        <w:t>beaucoup de…</w:t>
      </w:r>
    </w:p>
    <w:p w:rsidR="007459D2" w:rsidRDefault="00833AB7">
      <w:pPr>
        <w:numPr>
          <w:ilvl w:val="1"/>
          <w:numId w:val="51"/>
        </w:numPr>
        <w:ind w:left="1560" w:right="1560"/>
        <w:divId w:val="478303302"/>
      </w:pPr>
      <w:r>
        <w:t>à côté de…</w:t>
      </w:r>
    </w:p>
    <w:p w:rsidR="007459D2" w:rsidRDefault="00833AB7">
      <w:pPr>
        <w:numPr>
          <w:ilvl w:val="1"/>
          <w:numId w:val="51"/>
        </w:numPr>
        <w:ind w:left="1560" w:right="1560"/>
        <w:divId w:val="478303302"/>
      </w:pPr>
      <w:r>
        <w:t>en face de…</w:t>
      </w:r>
    </w:p>
    <w:p w:rsidR="007459D2" w:rsidRDefault="00833AB7">
      <w:pPr>
        <w:ind w:left="780" w:right="780"/>
        <w:divId w:val="478303302"/>
      </w:pPr>
      <w:r>
        <w:t xml:space="preserve">Use any other relevant language you have met so far. You could also use your dictionary to discover more phrases for local attractions. First write out what you want to say. </w:t>
      </w:r>
    </w:p>
    <w:p w:rsidR="007459D2" w:rsidRDefault="00833AB7">
      <w:pPr>
        <w:ind w:left="780" w:right="780"/>
        <w:divId w:val="478303302"/>
      </w:pPr>
      <w:r>
        <w:rPr>
          <w:rStyle w:val="Emphasis"/>
        </w:rPr>
        <w:t>Préparez une présentation sur votre ville</w:t>
      </w:r>
      <w:r>
        <w:t xml:space="preserve">. </w:t>
      </w:r>
    </w:p>
    <w:p w:rsidR="007459D2" w:rsidRDefault="00833AB7">
      <w:pPr>
        <w:numPr>
          <w:ilvl w:val="0"/>
          <w:numId w:val="51"/>
        </w:numPr>
        <w:ind w:left="780" w:right="780"/>
        <w:divId w:val="478303302"/>
      </w:pPr>
      <w:r>
        <w:t xml:space="preserve">Record your presentation. Try using as few notes as possible. This will make you sound more natural than if you are reading notes. </w:t>
      </w:r>
    </w:p>
    <w:p w:rsidR="007459D2" w:rsidRDefault="00833AB7">
      <w:pPr>
        <w:ind w:left="780" w:right="780"/>
        <w:divId w:val="478303302"/>
      </w:pPr>
      <w:r>
        <w:rPr>
          <w:rStyle w:val="Emphasis"/>
        </w:rPr>
        <w:t>Enregistrez votre présentation</w:t>
      </w:r>
      <w:r>
        <w:t xml:space="preserve">. </w:t>
      </w:r>
    </w:p>
    <w:p w:rsidR="007459D2" w:rsidRDefault="00833AB7">
      <w:pPr>
        <w:divId w:val="842664015"/>
      </w:pPr>
      <w:r>
        <w:rPr>
          <w:vanish/>
        </w:rPr>
        <w:t>End of Question</w:t>
      </w:r>
    </w:p>
    <w:bookmarkStart w:id="167" w:name="View_Session2_Answer21"/>
    <w:p w:rsidR="007459D2" w:rsidRDefault="00833AB7">
      <w:pPr>
        <w:pStyle w:val="navbutton"/>
        <w:divId w:val="842664015"/>
      </w:pPr>
      <w:r>
        <w:fldChar w:fldCharType="begin"/>
      </w:r>
      <w:r>
        <w:instrText xml:space="preserve"> HYPERLINK "" \l "Session2_Answer21" </w:instrText>
      </w:r>
      <w:r>
        <w:fldChar w:fldCharType="separate"/>
      </w:r>
      <w:r>
        <w:rPr>
          <w:rStyle w:val="Hyperlink"/>
        </w:rPr>
        <w:t>View answer - Activité 26</w:t>
      </w:r>
      <w:r>
        <w:fldChar w:fldCharType="end"/>
      </w:r>
      <w:bookmarkEnd w:id="167"/>
    </w:p>
    <w:p w:rsidR="007459D2" w:rsidRDefault="00833AB7">
      <w:pPr>
        <w:divId w:val="1269895110"/>
      </w:pPr>
      <w:r>
        <w:rPr>
          <w:vanish/>
        </w:rPr>
        <w:t>End of Activity</w:t>
      </w:r>
    </w:p>
    <w:p w:rsidR="007459D2" w:rsidRDefault="00833AB7">
      <w:pPr>
        <w:divId w:val="126989511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869755138"/>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68" w:name="Session2_Table12"/>
            <w:bookmarkEnd w:id="168"/>
            <w:r>
              <w:rPr>
                <w:rFonts w:ascii="Times New Roman" w:eastAsia="Times New Roman" w:hAnsi="Times New Roman" w:cs="Times New Roman"/>
                <w:b/>
                <w:bCs/>
                <w:sz w:val="24"/>
                <w:szCs w:val="24"/>
              </w:rPr>
              <w:t>Vocabulaire</w:t>
            </w:r>
          </w:p>
        </w:tc>
      </w:tr>
      <w:tr w:rsidR="007459D2">
        <w:trPr>
          <w:divId w:val="186975513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seulement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only</w:t>
            </w:r>
          </w:p>
        </w:tc>
      </w:tr>
    </w:tbl>
    <w:p w:rsidR="007459D2" w:rsidRDefault="00833AB7">
      <w:pPr>
        <w:divId w:val="1269895110"/>
      </w:pPr>
      <w:r>
        <w:rPr>
          <w:vanish/>
        </w:rPr>
        <w:t>End of Table</w:t>
      </w:r>
    </w:p>
    <w:p w:rsidR="007459D2" w:rsidRDefault="00833AB7">
      <w:pPr>
        <w:divId w:val="1269895110"/>
      </w:pPr>
      <w:r>
        <w:rPr>
          <w:vanish/>
        </w:rPr>
        <w:t>Start of Activity</w:t>
      </w:r>
    </w:p>
    <w:p w:rsidR="007459D2" w:rsidRDefault="00833AB7">
      <w:pPr>
        <w:spacing w:before="240" w:beforeAutospacing="0" w:after="0" w:afterAutospacing="0" w:line="240" w:lineRule="auto"/>
        <w:ind w:left="240" w:right="240"/>
        <w:outlineLvl w:val="4"/>
        <w:divId w:val="1803965341"/>
        <w:rPr>
          <w:rFonts w:eastAsia="Times New Roman"/>
          <w:b/>
          <w:bCs/>
          <w:sz w:val="36"/>
          <w:szCs w:val="36"/>
        </w:rPr>
      </w:pPr>
      <w:bookmarkStart w:id="169" w:name="Session2_Activity23"/>
      <w:bookmarkEnd w:id="169"/>
      <w:r>
        <w:rPr>
          <w:rFonts w:eastAsia="Times New Roman"/>
          <w:b/>
          <w:bCs/>
          <w:sz w:val="36"/>
          <w:szCs w:val="36"/>
        </w:rPr>
        <w:t>Activité 27</w:t>
      </w:r>
    </w:p>
    <w:p w:rsidR="007459D2" w:rsidRDefault="00833AB7">
      <w:pPr>
        <w:divId w:val="343437948"/>
      </w:pPr>
      <w:r>
        <w:rPr>
          <w:vanish/>
        </w:rPr>
        <w:t>Start of Question</w:t>
      </w:r>
    </w:p>
    <w:p w:rsidR="007459D2" w:rsidRDefault="00833AB7">
      <w:pPr>
        <w:numPr>
          <w:ilvl w:val="0"/>
          <w:numId w:val="52"/>
        </w:numPr>
        <w:ind w:left="780" w:right="780"/>
        <w:divId w:val="865408272"/>
      </w:pPr>
      <w:bookmarkStart w:id="170" w:name="Session2_Question23"/>
      <w:bookmarkEnd w:id="170"/>
      <w:r>
        <w:t xml:space="preserve">1. Fill in the blanks with parts of the verb </w:t>
      </w:r>
      <w:r>
        <w:rPr>
          <w:rStyle w:val="Emphasis"/>
        </w:rPr>
        <w:t>être</w:t>
      </w:r>
      <w:r>
        <w:t xml:space="preserve"> or expressions you have learned so far </w:t>
      </w:r>
    </w:p>
    <w:p w:rsidR="007459D2" w:rsidRDefault="00833AB7">
      <w:pPr>
        <w:ind w:left="780" w:right="780"/>
        <w:divId w:val="865408272"/>
      </w:pPr>
      <w:r>
        <w:rPr>
          <w:rStyle w:val="Emphasis"/>
        </w:rPr>
        <w:t>Complétez les phrases.</w:t>
      </w:r>
    </w:p>
    <w:p w:rsidR="007459D2" w:rsidRDefault="00833AB7">
      <w:pPr>
        <w:numPr>
          <w:ilvl w:val="1"/>
          <w:numId w:val="52"/>
        </w:numPr>
        <w:ind w:left="1560" w:right="1560"/>
        <w:divId w:val="865408272"/>
      </w:pPr>
      <w:r>
        <w:rPr>
          <w:rStyle w:val="Strong"/>
        </w:rPr>
        <w:t>Christine</w:t>
      </w:r>
      <w:r>
        <w:t xml:space="preserve"> Excusez-moi. (a) ____________ au stade, s'il vous plaît? </w:t>
      </w:r>
    </w:p>
    <w:p w:rsidR="007459D2" w:rsidRDefault="00833AB7">
      <w:pPr>
        <w:numPr>
          <w:ilvl w:val="1"/>
          <w:numId w:val="52"/>
        </w:numPr>
        <w:ind w:left="1560" w:right="1560"/>
        <w:divId w:val="865408272"/>
      </w:pPr>
      <w:r>
        <w:rPr>
          <w:rStyle w:val="Strong"/>
        </w:rPr>
        <w:t>La passante</w:t>
      </w:r>
      <w:r>
        <w:t xml:space="preserve"> Vous (b) ____________ à pied ou en voiture? </w:t>
      </w:r>
    </w:p>
    <w:p w:rsidR="007459D2" w:rsidRDefault="00833AB7">
      <w:pPr>
        <w:numPr>
          <w:ilvl w:val="1"/>
          <w:numId w:val="52"/>
        </w:numPr>
        <w:ind w:left="1560" w:right="1560"/>
        <w:divId w:val="865408272"/>
      </w:pPr>
      <w:r>
        <w:rPr>
          <w:rStyle w:val="Strong"/>
        </w:rPr>
        <w:t>Christine</w:t>
      </w:r>
      <w:r>
        <w:t xml:space="preserve"> (c) ____________ loin? </w:t>
      </w:r>
    </w:p>
    <w:p w:rsidR="007459D2" w:rsidRDefault="00833AB7">
      <w:pPr>
        <w:numPr>
          <w:ilvl w:val="1"/>
          <w:numId w:val="52"/>
        </w:numPr>
        <w:ind w:left="1560" w:right="1560"/>
        <w:divId w:val="865408272"/>
      </w:pPr>
      <w:r>
        <w:rPr>
          <w:rStyle w:val="Strong"/>
        </w:rPr>
        <w:t>La passante</w:t>
      </w:r>
      <w:r>
        <w:t xml:space="preserve"> Ah oui, (d) ____________ loin. Mais en voiture, c'est à dix minutes seulement. </w:t>
      </w:r>
    </w:p>
    <w:p w:rsidR="007459D2" w:rsidRDefault="00833AB7">
      <w:pPr>
        <w:numPr>
          <w:ilvl w:val="1"/>
          <w:numId w:val="52"/>
        </w:numPr>
        <w:ind w:left="1560" w:right="1560"/>
        <w:divId w:val="865408272"/>
      </w:pPr>
      <w:r>
        <w:rPr>
          <w:rStyle w:val="Strong"/>
        </w:rPr>
        <w:t>Christine</w:t>
      </w:r>
      <w:r>
        <w:t xml:space="preserve"> Je (e) ____________ à pied. </w:t>
      </w:r>
    </w:p>
    <w:p w:rsidR="007459D2" w:rsidRDefault="00833AB7">
      <w:pPr>
        <w:numPr>
          <w:ilvl w:val="1"/>
          <w:numId w:val="52"/>
        </w:numPr>
        <w:ind w:left="1560" w:right="1560"/>
        <w:divId w:val="865408272"/>
      </w:pPr>
      <w:r>
        <w:rPr>
          <w:rStyle w:val="Strong"/>
        </w:rPr>
        <w:t>La passante</w:t>
      </w:r>
      <w:r>
        <w:t xml:space="preserve"> C'est à trente minutes à pied. </w:t>
      </w:r>
    </w:p>
    <w:p w:rsidR="007459D2" w:rsidRDefault="00833AB7">
      <w:pPr>
        <w:numPr>
          <w:ilvl w:val="1"/>
          <w:numId w:val="52"/>
        </w:numPr>
        <w:ind w:left="1560" w:right="1560"/>
        <w:divId w:val="865408272"/>
      </w:pPr>
      <w:r>
        <w:rPr>
          <w:rStyle w:val="Strong"/>
        </w:rPr>
        <w:t>Christine</w:t>
      </w:r>
      <w:r>
        <w:t xml:space="preserve"> (f) ____________ des bus. </w:t>
      </w:r>
    </w:p>
    <w:p w:rsidR="007459D2" w:rsidRDefault="00833AB7">
      <w:pPr>
        <w:numPr>
          <w:ilvl w:val="1"/>
          <w:numId w:val="52"/>
        </w:numPr>
        <w:ind w:left="1560" w:right="1560"/>
        <w:divId w:val="865408272"/>
      </w:pPr>
      <w:r>
        <w:rPr>
          <w:rStyle w:val="Strong"/>
        </w:rPr>
        <w:t>La passante</w:t>
      </w:r>
      <w:r>
        <w:t xml:space="preserve"> (g) ____________ trois bus différents. En bus, c'est à quinze minutes, environ. </w:t>
      </w:r>
    </w:p>
    <w:p w:rsidR="007459D2" w:rsidRDefault="00833AB7">
      <w:pPr>
        <w:numPr>
          <w:ilvl w:val="0"/>
          <w:numId w:val="52"/>
        </w:numPr>
        <w:ind w:left="780" w:right="780"/>
        <w:divId w:val="865408272"/>
      </w:pPr>
      <w:r>
        <w:t>Listen to Extract 59 and speak after the prompts.</w:t>
      </w:r>
    </w:p>
    <w:p w:rsidR="007459D2" w:rsidRDefault="00833AB7">
      <w:pPr>
        <w:divId w:val="865408272"/>
      </w:pPr>
      <w:r>
        <w:t>Écoutez et parlez dans les pauses:</w:t>
      </w:r>
    </w:p>
    <w:p w:rsidR="007459D2" w:rsidRDefault="00833AB7">
      <w:pPr>
        <w:divId w:val="865408272"/>
      </w:pPr>
      <w:r>
        <w:rPr>
          <w:vanish/>
        </w:rPr>
        <w:t>Start of Media Content</w:t>
      </w:r>
    </w:p>
    <w:p w:rsidR="007459D2" w:rsidRDefault="00833AB7">
      <w:pPr>
        <w:spacing w:before="120" w:beforeAutospacing="0" w:after="120" w:afterAutospacing="0"/>
        <w:divId w:val="1276988064"/>
      </w:pPr>
      <w:bookmarkStart w:id="171" w:name="Session2_MediaContent17"/>
      <w:bookmarkEnd w:id="171"/>
      <w:r>
        <w:t>Audio content is not available in this format.</w:t>
      </w:r>
    </w:p>
    <w:p w:rsidR="007459D2" w:rsidRDefault="00833AB7">
      <w:pPr>
        <w:pStyle w:val="Caption1"/>
        <w:divId w:val="68164064"/>
      </w:pPr>
      <w:r>
        <w:t>Audio 21</w:t>
      </w:r>
    </w:p>
    <w:p w:rsidR="007459D2" w:rsidRDefault="00833AB7">
      <w:pPr>
        <w:divId w:val="865408272"/>
      </w:pPr>
      <w:r>
        <w:rPr>
          <w:vanish/>
        </w:rPr>
        <w:t>End of Media Content</w:t>
      </w:r>
    </w:p>
    <w:p w:rsidR="007459D2" w:rsidRDefault="00833AB7">
      <w:pPr>
        <w:divId w:val="343437948"/>
      </w:pPr>
      <w:r>
        <w:rPr>
          <w:vanish/>
        </w:rPr>
        <w:t>End of Question</w:t>
      </w:r>
    </w:p>
    <w:bookmarkStart w:id="172" w:name="View_Session2_Answer22"/>
    <w:p w:rsidR="007459D2" w:rsidRDefault="00833AB7">
      <w:pPr>
        <w:pStyle w:val="navbutton"/>
        <w:divId w:val="343437948"/>
      </w:pPr>
      <w:r>
        <w:fldChar w:fldCharType="begin"/>
      </w:r>
      <w:r>
        <w:instrText xml:space="preserve"> HYPERLINK "" \l "Session2_Answer22" </w:instrText>
      </w:r>
      <w:r>
        <w:fldChar w:fldCharType="separate"/>
      </w:r>
      <w:r>
        <w:rPr>
          <w:rStyle w:val="Hyperlink"/>
        </w:rPr>
        <w:t>View answer - Activité 27</w:t>
      </w:r>
      <w:r>
        <w:fldChar w:fldCharType="end"/>
      </w:r>
      <w:bookmarkEnd w:id="172"/>
    </w:p>
    <w:p w:rsidR="007459D2" w:rsidRDefault="00833AB7">
      <w:pPr>
        <w:divId w:val="1269895110"/>
      </w:pPr>
      <w:r>
        <w:rPr>
          <w:vanish/>
        </w:rPr>
        <w:t>End of Activity</w:t>
      </w:r>
    </w:p>
    <w:p w:rsidR="007459D2" w:rsidRDefault="00833AB7">
      <w:pPr>
        <w:pStyle w:val="Heading2"/>
        <w:divId w:val="965743128"/>
        <w:rPr>
          <w:rFonts w:eastAsia="Times New Roman"/>
        </w:rPr>
      </w:pPr>
      <w:bookmarkStart w:id="173" w:name="Session2_Section5"/>
      <w:bookmarkEnd w:id="173"/>
      <w:r>
        <w:rPr>
          <w:rFonts w:eastAsia="Times New Roman"/>
        </w:rPr>
        <w:t>2.5.3 Une brochure de détails d'hôtel</w:t>
      </w:r>
    </w:p>
    <w:p w:rsidR="007459D2" w:rsidRDefault="00833AB7">
      <w:pPr>
        <w:divId w:val="965743128"/>
      </w:pPr>
      <w:r>
        <w:rPr>
          <w:vanish/>
        </w:rPr>
        <w:t>Start of Activity</w:t>
      </w:r>
    </w:p>
    <w:p w:rsidR="007459D2" w:rsidRDefault="00833AB7">
      <w:pPr>
        <w:spacing w:before="0" w:beforeAutospacing="0" w:after="0" w:afterAutospacing="0" w:line="240" w:lineRule="auto"/>
        <w:outlineLvl w:val="3"/>
        <w:divId w:val="411588027"/>
        <w:rPr>
          <w:rFonts w:eastAsia="Times New Roman"/>
          <w:b/>
          <w:bCs/>
          <w:sz w:val="36"/>
          <w:szCs w:val="36"/>
        </w:rPr>
      </w:pPr>
      <w:bookmarkStart w:id="174" w:name="Session2_Activity24"/>
      <w:bookmarkEnd w:id="174"/>
      <w:r>
        <w:rPr>
          <w:rFonts w:eastAsia="Times New Roman"/>
          <w:b/>
          <w:bCs/>
          <w:sz w:val="36"/>
          <w:szCs w:val="36"/>
        </w:rPr>
        <w:t>Activité 28</w:t>
      </w:r>
    </w:p>
    <w:p w:rsidR="007459D2" w:rsidRDefault="00833AB7">
      <w:pPr>
        <w:divId w:val="46226198"/>
      </w:pPr>
      <w:r>
        <w:rPr>
          <w:vanish/>
        </w:rPr>
        <w:t>Start of Question</w:t>
      </w:r>
    </w:p>
    <w:p w:rsidR="007459D2" w:rsidRDefault="00833AB7">
      <w:pPr>
        <w:divId w:val="47847856"/>
      </w:pPr>
      <w:bookmarkStart w:id="175" w:name="Session2_Question24"/>
      <w:bookmarkEnd w:id="175"/>
      <w:r>
        <w:t>Look at the brochure, which you picked up at the tourist information office in Avignon, and answer the questions below.</w:t>
      </w:r>
    </w:p>
    <w:p w:rsidR="007459D2" w:rsidRDefault="00833AB7">
      <w:pPr>
        <w:divId w:val="47847856"/>
      </w:pPr>
      <w:r>
        <w:t>Note: Canal + is a French subscription channel.</w:t>
      </w:r>
    </w:p>
    <w:p w:rsidR="007459D2" w:rsidRDefault="00833AB7">
      <w:pPr>
        <w:numPr>
          <w:ilvl w:val="0"/>
          <w:numId w:val="53"/>
        </w:numPr>
        <w:ind w:left="780" w:right="780"/>
        <w:divId w:val="47847856"/>
      </w:pPr>
      <w:r>
        <w:t>Find the French equivalent to the following expressions in the brochure.</w:t>
      </w:r>
    </w:p>
    <w:p w:rsidR="007459D2" w:rsidRDefault="00833AB7">
      <w:pPr>
        <w:ind w:left="780" w:right="780"/>
        <w:divId w:val="47847856"/>
      </w:pPr>
      <w:r>
        <w:rPr>
          <w:rStyle w:val="Emphasis"/>
        </w:rPr>
        <w:t>Trouvez les équivalents français.</w:t>
      </w:r>
    </w:p>
    <w:p w:rsidR="007459D2" w:rsidRDefault="00833AB7">
      <w:pPr>
        <w:numPr>
          <w:ilvl w:val="1"/>
          <w:numId w:val="53"/>
        </w:numPr>
        <w:ind w:left="1560" w:right="1560"/>
        <w:divId w:val="47847856"/>
      </w:pPr>
      <w:r>
        <w:t>open all year</w:t>
      </w:r>
    </w:p>
    <w:p w:rsidR="007459D2" w:rsidRDefault="00833AB7">
      <w:pPr>
        <w:numPr>
          <w:ilvl w:val="1"/>
          <w:numId w:val="53"/>
        </w:numPr>
        <w:ind w:left="1560" w:right="1560"/>
        <w:divId w:val="47847856"/>
      </w:pPr>
      <w:r>
        <w:t>covered car park</w:t>
      </w:r>
    </w:p>
    <w:p w:rsidR="007459D2" w:rsidRDefault="00833AB7">
      <w:pPr>
        <w:numPr>
          <w:ilvl w:val="1"/>
          <w:numId w:val="53"/>
        </w:numPr>
        <w:ind w:left="1560" w:right="1560"/>
        <w:divId w:val="47847856"/>
      </w:pPr>
      <w:r>
        <w:t>a superb view over the town</w:t>
      </w:r>
    </w:p>
    <w:p w:rsidR="007459D2" w:rsidRDefault="00833AB7">
      <w:pPr>
        <w:numPr>
          <w:ilvl w:val="1"/>
          <w:numId w:val="53"/>
        </w:numPr>
        <w:ind w:left="1560" w:right="1560"/>
        <w:divId w:val="47847856"/>
      </w:pPr>
      <w:r>
        <w:t>separate toilets</w:t>
      </w:r>
    </w:p>
    <w:p w:rsidR="007459D2" w:rsidRDefault="00833AB7">
      <w:pPr>
        <w:numPr>
          <w:ilvl w:val="1"/>
          <w:numId w:val="53"/>
        </w:numPr>
        <w:ind w:left="1560" w:right="1560"/>
        <w:divId w:val="47847856"/>
      </w:pPr>
      <w:r>
        <w:t>soundproofed</w:t>
      </w:r>
    </w:p>
    <w:p w:rsidR="007459D2" w:rsidRDefault="00833AB7">
      <w:pPr>
        <w:numPr>
          <w:ilvl w:val="1"/>
          <w:numId w:val="53"/>
        </w:numPr>
        <w:ind w:left="1560" w:right="1560"/>
        <w:divId w:val="47847856"/>
      </w:pPr>
      <w:r>
        <w:t>air conditioned</w:t>
      </w:r>
    </w:p>
    <w:p w:rsidR="007459D2" w:rsidRDefault="00833AB7">
      <w:pPr>
        <w:numPr>
          <w:ilvl w:val="1"/>
          <w:numId w:val="53"/>
        </w:numPr>
        <w:ind w:left="1560" w:right="1560"/>
        <w:divId w:val="47847856"/>
      </w:pPr>
      <w:r>
        <w:t>optional</w:t>
      </w:r>
    </w:p>
    <w:p w:rsidR="007459D2" w:rsidRDefault="00833AB7">
      <w:pPr>
        <w:numPr>
          <w:ilvl w:val="0"/>
          <w:numId w:val="53"/>
        </w:numPr>
        <w:ind w:left="780" w:right="780"/>
        <w:divId w:val="47847856"/>
      </w:pPr>
      <w:r>
        <w:t>Answer Christine's questions on the hotels.</w:t>
      </w:r>
    </w:p>
    <w:p w:rsidR="007459D2" w:rsidRDefault="00833AB7">
      <w:pPr>
        <w:ind w:left="780" w:right="780"/>
        <w:divId w:val="47847856"/>
      </w:pPr>
      <w:r>
        <w:rPr>
          <w:rStyle w:val="Emphasis"/>
        </w:rPr>
        <w:t>Répondez aux questions</w:t>
      </w:r>
      <w:r>
        <w:t xml:space="preserve">. </w:t>
      </w:r>
    </w:p>
    <w:p w:rsidR="007459D2" w:rsidRDefault="00833AB7">
      <w:pPr>
        <w:numPr>
          <w:ilvl w:val="1"/>
          <w:numId w:val="53"/>
        </w:numPr>
        <w:ind w:left="1560" w:right="1560"/>
        <w:divId w:val="47847856"/>
      </w:pPr>
      <w:r>
        <w:t>À l'Hôtel Daudet, c'est combien pour deux nuits pour deux personnes?</w:t>
      </w:r>
    </w:p>
    <w:p w:rsidR="007459D2" w:rsidRDefault="00833AB7">
      <w:pPr>
        <w:numPr>
          <w:ilvl w:val="1"/>
          <w:numId w:val="53"/>
        </w:numPr>
        <w:ind w:left="1560" w:right="1560"/>
        <w:divId w:val="47847856"/>
      </w:pPr>
      <w:r>
        <w:t>Et une nuit supplémentaire?</w:t>
      </w:r>
    </w:p>
    <w:p w:rsidR="007459D2" w:rsidRDefault="00833AB7">
      <w:pPr>
        <w:numPr>
          <w:ilvl w:val="1"/>
          <w:numId w:val="53"/>
        </w:numPr>
        <w:ind w:left="1560" w:right="1560"/>
        <w:divId w:val="47847856"/>
      </w:pPr>
      <w:r>
        <w:t>Combien est le petit déjeuner à la Résidence Saint-Bénézet?</w:t>
      </w:r>
    </w:p>
    <w:p w:rsidR="007459D2" w:rsidRDefault="00833AB7">
      <w:pPr>
        <w:numPr>
          <w:ilvl w:val="1"/>
          <w:numId w:val="53"/>
        </w:numPr>
        <w:ind w:left="1560" w:right="1560"/>
        <w:divId w:val="47847856"/>
      </w:pPr>
      <w:r>
        <w:t>La haute saison commence à quelle date?</w:t>
      </w:r>
    </w:p>
    <w:p w:rsidR="007459D2" w:rsidRDefault="00833AB7">
      <w:pPr>
        <w:numPr>
          <w:ilvl w:val="1"/>
          <w:numId w:val="53"/>
        </w:numPr>
        <w:ind w:left="1560" w:right="1560"/>
        <w:divId w:val="47847856"/>
      </w:pPr>
      <w:r>
        <w:t>À l'Hôtel des Carmes, c'est combien pour deux nuits pour deux personnes?</w:t>
      </w:r>
    </w:p>
    <w:p w:rsidR="007459D2" w:rsidRDefault="00833AB7">
      <w:pPr>
        <w:numPr>
          <w:ilvl w:val="1"/>
          <w:numId w:val="53"/>
        </w:numPr>
        <w:ind w:left="1560" w:right="1560"/>
        <w:divId w:val="47847856"/>
      </w:pPr>
      <w:r>
        <w:t>Il y a combien de chambres?</w:t>
      </w:r>
    </w:p>
    <w:p w:rsidR="007459D2" w:rsidRDefault="00833AB7">
      <w:pPr>
        <w:divId w:val="47847856"/>
      </w:pPr>
      <w:r>
        <w:rPr>
          <w:vanish/>
        </w:rPr>
        <w:t>Start of Figure</w:t>
      </w:r>
    </w:p>
    <w:p w:rsidR="007459D2" w:rsidRDefault="00833AB7">
      <w:pPr>
        <w:spacing w:before="240" w:beforeAutospacing="0" w:after="240" w:afterAutospacing="0" w:line="240" w:lineRule="auto"/>
        <w:divId w:val="374935490"/>
        <w:rPr>
          <w:rFonts w:ascii="Times New Roman" w:eastAsia="Times New Roman" w:hAnsi="Times New Roman" w:cs="Times New Roman"/>
          <w:sz w:val="24"/>
          <w:szCs w:val="24"/>
        </w:rPr>
      </w:pPr>
      <w:bookmarkStart w:id="176" w:name="Session2_Figure6"/>
      <w:bookmarkEnd w:id="176"/>
      <w:r>
        <w:rPr>
          <w:rFonts w:ascii="Times New Roman" w:eastAsia="Times New Roman" w:hAnsi="Times New Roman" w:cs="Times New Roman"/>
          <w:noProof/>
          <w:sz w:val="24"/>
          <w:szCs w:val="24"/>
        </w:rPr>
        <w:drawing>
          <wp:inline distT="0" distB="0" distL="0" distR="0" wp14:anchorId="7E318B3D" wp14:editId="4DB79BDE">
            <wp:extent cx="5278120" cy="8084095"/>
            <wp:effectExtent l="0" t="0" r="0" b="0"/>
            <wp:docPr id="30" name="Picture 30" descr="D:\AaaF\OUT\httpswwwopeneduopenlearnocw_cmid3832_2021-04-26_17-16-37_al22273\word\assets\_23eaae32ab00c33ec98d9b5196f8dfd5713155c5_l192_1_i02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3832_2021-04-26_17-16-37_al22273\word\assets\_23eaae32ab00c33ec98d9b5196f8dfd5713155c5_l192_1_i028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8084095"/>
                    </a:xfrm>
                    <a:prstGeom prst="rect">
                      <a:avLst/>
                    </a:prstGeom>
                    <a:noFill/>
                    <a:ln>
                      <a:noFill/>
                    </a:ln>
                  </pic:spPr>
                </pic:pic>
              </a:graphicData>
            </a:graphic>
          </wp:inline>
        </w:drawing>
      </w:r>
    </w:p>
    <w:p w:rsidR="007459D2" w:rsidRDefault="00833AB7">
      <w:pPr>
        <w:divId w:val="47847856"/>
      </w:pPr>
      <w:r>
        <w:rPr>
          <w:vanish/>
        </w:rPr>
        <w:t>End of Figure</w:t>
      </w:r>
    </w:p>
    <w:p w:rsidR="007459D2" w:rsidRDefault="00833AB7">
      <w:pPr>
        <w:divId w:val="46226198"/>
      </w:pPr>
      <w:r>
        <w:rPr>
          <w:vanish/>
        </w:rPr>
        <w:t>End of Question</w:t>
      </w:r>
    </w:p>
    <w:bookmarkStart w:id="177" w:name="View_Session2_Answer23"/>
    <w:p w:rsidR="007459D2" w:rsidRDefault="00833AB7">
      <w:pPr>
        <w:pStyle w:val="navbutton"/>
        <w:divId w:val="46226198"/>
      </w:pPr>
      <w:r>
        <w:fldChar w:fldCharType="begin"/>
      </w:r>
      <w:r>
        <w:instrText xml:space="preserve"> HYPERLINK "" \l "Session2_Answer23" </w:instrText>
      </w:r>
      <w:r>
        <w:fldChar w:fldCharType="separate"/>
      </w:r>
      <w:r>
        <w:rPr>
          <w:rStyle w:val="Hyperlink"/>
        </w:rPr>
        <w:t>View answer - Activité 28</w:t>
      </w:r>
      <w:r>
        <w:fldChar w:fldCharType="end"/>
      </w:r>
      <w:bookmarkEnd w:id="177"/>
    </w:p>
    <w:p w:rsidR="007459D2" w:rsidRDefault="00833AB7">
      <w:pPr>
        <w:divId w:val="965743128"/>
      </w:pPr>
      <w:r>
        <w:rPr>
          <w:vanish/>
        </w:rPr>
        <w:t>End of Activity</w:t>
      </w:r>
    </w:p>
    <w:p w:rsidR="007459D2" w:rsidRDefault="00833AB7">
      <w:pPr>
        <w:divId w:val="965743128"/>
      </w:pPr>
      <w:r>
        <w:rPr>
          <w:vanish/>
        </w:rPr>
        <w:t>Start of Activity</w:t>
      </w:r>
    </w:p>
    <w:p w:rsidR="007459D2" w:rsidRDefault="00833AB7">
      <w:pPr>
        <w:spacing w:before="240" w:beforeAutospacing="0" w:after="0" w:afterAutospacing="0" w:line="240" w:lineRule="auto"/>
        <w:ind w:left="240" w:right="240"/>
        <w:outlineLvl w:val="3"/>
        <w:divId w:val="1190753511"/>
        <w:rPr>
          <w:rFonts w:eastAsia="Times New Roman"/>
          <w:b/>
          <w:bCs/>
          <w:sz w:val="36"/>
          <w:szCs w:val="36"/>
        </w:rPr>
      </w:pPr>
      <w:bookmarkStart w:id="178" w:name="Session2_Activity25"/>
      <w:bookmarkEnd w:id="178"/>
      <w:r>
        <w:rPr>
          <w:rFonts w:eastAsia="Times New Roman"/>
          <w:b/>
          <w:bCs/>
          <w:sz w:val="36"/>
          <w:szCs w:val="36"/>
        </w:rPr>
        <w:t>Activité 29</w:t>
      </w:r>
    </w:p>
    <w:p w:rsidR="007459D2" w:rsidRDefault="00833AB7">
      <w:pPr>
        <w:divId w:val="708191114"/>
      </w:pPr>
      <w:r>
        <w:rPr>
          <w:vanish/>
        </w:rPr>
        <w:t>Start of Question</w:t>
      </w:r>
    </w:p>
    <w:p w:rsidR="007459D2" w:rsidRDefault="00833AB7">
      <w:pPr>
        <w:divId w:val="1406804929"/>
      </w:pPr>
      <w:bookmarkStart w:id="179" w:name="Session2_Question25"/>
      <w:bookmarkEnd w:id="179"/>
      <w:r>
        <w:t>You are staying at the Hôtel des Carmes. Write a few notes in French about the hotel, trying to reuse what you have learned.</w:t>
      </w:r>
    </w:p>
    <w:p w:rsidR="007459D2" w:rsidRDefault="00833AB7">
      <w:pPr>
        <w:divId w:val="1406804929"/>
      </w:pPr>
      <w:r>
        <w:rPr>
          <w:rStyle w:val="Emphasis"/>
        </w:rPr>
        <w:t>Décrivez l'hôtel</w:t>
      </w:r>
      <w:r>
        <w:t xml:space="preserve">. </w:t>
      </w:r>
    </w:p>
    <w:p w:rsidR="007459D2" w:rsidRDefault="00833AB7">
      <w:pPr>
        <w:numPr>
          <w:ilvl w:val="0"/>
          <w:numId w:val="54"/>
        </w:numPr>
        <w:ind w:left="780" w:right="780"/>
        <w:divId w:val="1406804929"/>
      </w:pPr>
      <w:r>
        <w:t>L'hôtel est situé…</w:t>
      </w:r>
    </w:p>
    <w:p w:rsidR="007459D2" w:rsidRDefault="00833AB7">
      <w:pPr>
        <w:numPr>
          <w:ilvl w:val="0"/>
          <w:numId w:val="54"/>
        </w:numPr>
        <w:ind w:left="780" w:right="780"/>
        <w:divId w:val="1406804929"/>
      </w:pPr>
      <w:r>
        <w:t>La chambre est…</w:t>
      </w:r>
    </w:p>
    <w:p w:rsidR="007459D2" w:rsidRDefault="00833AB7">
      <w:pPr>
        <w:numPr>
          <w:ilvl w:val="0"/>
          <w:numId w:val="54"/>
        </w:numPr>
        <w:ind w:left="780" w:right="780"/>
        <w:divId w:val="1406804929"/>
      </w:pPr>
      <w:r>
        <w:t>Dans la chambre il y a…</w:t>
      </w:r>
    </w:p>
    <w:p w:rsidR="007459D2" w:rsidRDefault="00833AB7">
      <w:pPr>
        <w:numPr>
          <w:ilvl w:val="0"/>
          <w:numId w:val="54"/>
        </w:numPr>
        <w:ind w:left="780" w:right="780"/>
        <w:divId w:val="1406804929"/>
      </w:pPr>
      <w:r>
        <w:t>La vue est…</w:t>
      </w:r>
    </w:p>
    <w:p w:rsidR="007459D2" w:rsidRDefault="00833AB7">
      <w:pPr>
        <w:divId w:val="708191114"/>
      </w:pPr>
      <w:r>
        <w:rPr>
          <w:vanish/>
        </w:rPr>
        <w:t>End of Question</w:t>
      </w:r>
    </w:p>
    <w:bookmarkStart w:id="180" w:name="View_Session2_Answer24"/>
    <w:p w:rsidR="007459D2" w:rsidRDefault="00833AB7">
      <w:pPr>
        <w:pStyle w:val="navbutton"/>
        <w:divId w:val="708191114"/>
      </w:pPr>
      <w:r>
        <w:fldChar w:fldCharType="begin"/>
      </w:r>
      <w:r>
        <w:instrText xml:space="preserve"> HYPERLINK "" \l "Session2_Answer24" </w:instrText>
      </w:r>
      <w:r>
        <w:fldChar w:fldCharType="separate"/>
      </w:r>
      <w:r>
        <w:rPr>
          <w:rStyle w:val="Hyperlink"/>
        </w:rPr>
        <w:t>View answer - Activité 29</w:t>
      </w:r>
      <w:r>
        <w:fldChar w:fldCharType="end"/>
      </w:r>
      <w:bookmarkEnd w:id="180"/>
    </w:p>
    <w:p w:rsidR="007459D2" w:rsidRDefault="00833AB7">
      <w:pPr>
        <w:divId w:val="965743128"/>
      </w:pPr>
      <w:r>
        <w:rPr>
          <w:vanish/>
        </w:rPr>
        <w:t>End of Activity</w:t>
      </w:r>
    </w:p>
    <w:p w:rsidR="007459D2" w:rsidRDefault="00833AB7">
      <w:pPr>
        <w:pStyle w:val="Heading2"/>
        <w:divId w:val="1753969728"/>
        <w:rPr>
          <w:rFonts w:eastAsia="Times New Roman"/>
        </w:rPr>
      </w:pPr>
      <w:bookmarkStart w:id="181" w:name="Session2_Section6"/>
      <w:bookmarkEnd w:id="181"/>
      <w:r>
        <w:rPr>
          <w:rFonts w:eastAsia="Times New Roman"/>
        </w:rPr>
        <w:t>2.5.4 Activités 30 et 31</w:t>
      </w:r>
    </w:p>
    <w:p w:rsidR="007459D2" w:rsidRDefault="00833AB7">
      <w:pPr>
        <w:divId w:val="1753969728"/>
      </w:pPr>
      <w:r>
        <w:rPr>
          <w:vanish/>
        </w:rPr>
        <w:t>Start of Activity</w:t>
      </w:r>
    </w:p>
    <w:p w:rsidR="007459D2" w:rsidRDefault="00833AB7">
      <w:pPr>
        <w:spacing w:before="240" w:beforeAutospacing="0" w:after="0" w:afterAutospacing="0" w:line="240" w:lineRule="auto"/>
        <w:ind w:left="240" w:right="240"/>
        <w:outlineLvl w:val="3"/>
        <w:divId w:val="627778199"/>
        <w:rPr>
          <w:rFonts w:eastAsia="Times New Roman"/>
          <w:b/>
          <w:bCs/>
          <w:sz w:val="36"/>
          <w:szCs w:val="36"/>
        </w:rPr>
      </w:pPr>
      <w:bookmarkStart w:id="182" w:name="Session2_Activity26"/>
      <w:bookmarkEnd w:id="182"/>
      <w:r>
        <w:rPr>
          <w:rFonts w:eastAsia="Times New Roman"/>
          <w:b/>
          <w:bCs/>
          <w:sz w:val="36"/>
          <w:szCs w:val="36"/>
        </w:rPr>
        <w:t>Activité 30</w:t>
      </w:r>
    </w:p>
    <w:p w:rsidR="007459D2" w:rsidRDefault="00833AB7">
      <w:pPr>
        <w:divId w:val="876160253"/>
      </w:pPr>
      <w:r>
        <w:rPr>
          <w:vanish/>
        </w:rPr>
        <w:t>Start of Question</w:t>
      </w:r>
    </w:p>
    <w:p w:rsidR="007459D2" w:rsidRDefault="00833AB7">
      <w:pPr>
        <w:divId w:val="854535756"/>
      </w:pPr>
      <w:bookmarkStart w:id="183" w:name="Session2_Question26"/>
      <w:bookmarkEnd w:id="183"/>
      <w:r>
        <w:t>Listen to people talking about dates in the French calendar. Note the dates of the events in the table below.</w:t>
      </w:r>
    </w:p>
    <w:p w:rsidR="007459D2" w:rsidRDefault="00833AB7">
      <w:pPr>
        <w:divId w:val="854535756"/>
      </w:pPr>
      <w:r>
        <w:t>Écoutez et notez les dates:</w:t>
      </w:r>
    </w:p>
    <w:p w:rsidR="007459D2" w:rsidRDefault="00833AB7">
      <w:pPr>
        <w:divId w:val="854535756"/>
      </w:pPr>
      <w:r>
        <w:rPr>
          <w:vanish/>
        </w:rPr>
        <w:t>Start of Media Content</w:t>
      </w:r>
    </w:p>
    <w:p w:rsidR="007459D2" w:rsidRDefault="00833AB7">
      <w:pPr>
        <w:spacing w:before="120" w:beforeAutospacing="0" w:after="120" w:afterAutospacing="0"/>
        <w:divId w:val="272783365"/>
      </w:pPr>
      <w:bookmarkStart w:id="184" w:name="Session2_MediaContent18"/>
      <w:bookmarkEnd w:id="184"/>
      <w:r>
        <w:t>Audio content is not available in this format.</w:t>
      </w:r>
    </w:p>
    <w:p w:rsidR="007459D2" w:rsidRDefault="00833AB7">
      <w:pPr>
        <w:pStyle w:val="Caption1"/>
        <w:divId w:val="1227764255"/>
      </w:pPr>
      <w:r>
        <w:t>Audio 22</w:t>
      </w:r>
    </w:p>
    <w:bookmarkStart w:id="185" w:name="View_Session2_Transcript7"/>
    <w:p w:rsidR="007459D2" w:rsidRDefault="00833AB7">
      <w:pPr>
        <w:pStyle w:val="navbutton"/>
        <w:divId w:val="1227764255"/>
      </w:pPr>
      <w:r>
        <w:fldChar w:fldCharType="begin"/>
      </w:r>
      <w:r>
        <w:instrText xml:space="preserve"> HYPERLINK "" \l "Session2_Transcript7" </w:instrText>
      </w:r>
      <w:r>
        <w:fldChar w:fldCharType="separate"/>
      </w:r>
      <w:r>
        <w:rPr>
          <w:rStyle w:val="Hyperlink"/>
        </w:rPr>
        <w:t>View transcript - Audio 22</w:t>
      </w:r>
      <w:r>
        <w:fldChar w:fldCharType="end"/>
      </w:r>
      <w:bookmarkEnd w:id="185"/>
    </w:p>
    <w:p w:rsidR="007459D2" w:rsidRDefault="00833AB7">
      <w:pPr>
        <w:divId w:val="854535756"/>
      </w:pPr>
      <w:r>
        <w:rPr>
          <w:vanish/>
        </w:rPr>
        <w:t>End of Media Content</w:t>
      </w:r>
    </w:p>
    <w:p w:rsidR="007459D2" w:rsidRDefault="00833AB7">
      <w:pPr>
        <w:divId w:val="854535756"/>
      </w:pPr>
      <w:r>
        <w:rPr>
          <w:rStyle w:val="Emphasis"/>
          <w:b/>
          <w:bCs/>
        </w:rPr>
        <w:t>Exemple</w:t>
      </w:r>
    </w:p>
    <w:p w:rsidR="007459D2" w:rsidRDefault="00833AB7">
      <w:pPr>
        <w:divId w:val="8545357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186" w:name="Session2_Table13"/>
            <w:bookmarkEnd w:id="186"/>
            <w:r>
              <w:rPr>
                <w:rFonts w:ascii="Times New Roman" w:eastAsia="Times New Roman" w:hAnsi="Times New Roman" w:cs="Times New Roman"/>
                <w:b/>
                <w:bCs/>
                <w:sz w:val="24"/>
                <w:szCs w:val="24"/>
              </w:rPr>
              <w:t>Dialogue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Fête</w:t>
            </w:r>
          </w:p>
        </w:tc>
      </w:tr>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25 décembre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Noël</w:t>
            </w:r>
          </w:p>
        </w:tc>
      </w:tr>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Fête nationale, prise de la Bastille</w:t>
            </w:r>
          </w:p>
        </w:tc>
      </w:tr>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Armistice de la guerre 1939–1945</w:t>
            </w:r>
          </w:p>
        </w:tc>
      </w:tr>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fête de tous les saints, la Toussaint</w:t>
            </w:r>
          </w:p>
        </w:tc>
      </w:tr>
      <w:tr w:rsidR="007459D2">
        <w:trPr>
          <w:divId w:val="36703113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L'Assomption,la fête de la Vierge Marie</w:t>
            </w:r>
          </w:p>
        </w:tc>
      </w:tr>
    </w:tbl>
    <w:p w:rsidR="007459D2" w:rsidRDefault="00833AB7">
      <w:pPr>
        <w:divId w:val="854535756"/>
      </w:pPr>
      <w:r>
        <w:rPr>
          <w:vanish/>
        </w:rPr>
        <w:t>End of Table</w:t>
      </w:r>
    </w:p>
    <w:p w:rsidR="007459D2" w:rsidRDefault="00833AB7">
      <w:pPr>
        <w:divId w:val="876160253"/>
      </w:pPr>
      <w:r>
        <w:rPr>
          <w:vanish/>
        </w:rPr>
        <w:t>End of Question</w:t>
      </w:r>
    </w:p>
    <w:bookmarkStart w:id="187" w:name="View_Session2_Answer25"/>
    <w:p w:rsidR="007459D2" w:rsidRDefault="00833AB7">
      <w:pPr>
        <w:pStyle w:val="navbutton"/>
        <w:divId w:val="876160253"/>
      </w:pPr>
      <w:r>
        <w:fldChar w:fldCharType="begin"/>
      </w:r>
      <w:r>
        <w:instrText xml:space="preserve"> HYPERLINK "" \l "Session2_Answer25" </w:instrText>
      </w:r>
      <w:r>
        <w:fldChar w:fldCharType="separate"/>
      </w:r>
      <w:r>
        <w:rPr>
          <w:rStyle w:val="Hyperlink"/>
        </w:rPr>
        <w:t>View answer - Activité 30</w:t>
      </w:r>
      <w:r>
        <w:fldChar w:fldCharType="end"/>
      </w:r>
      <w:bookmarkEnd w:id="187"/>
    </w:p>
    <w:p w:rsidR="007459D2" w:rsidRDefault="00833AB7">
      <w:pPr>
        <w:divId w:val="1753969728"/>
      </w:pPr>
      <w:r>
        <w:rPr>
          <w:vanish/>
        </w:rPr>
        <w:t>End of Activity</w:t>
      </w:r>
    </w:p>
    <w:p w:rsidR="007459D2" w:rsidRDefault="00833AB7">
      <w:pPr>
        <w:divId w:val="1753969728"/>
      </w:pPr>
      <w:r>
        <w:rPr>
          <w:vanish/>
        </w:rPr>
        <w:t>Start of Activity</w:t>
      </w:r>
    </w:p>
    <w:p w:rsidR="007459D2" w:rsidRDefault="00833AB7">
      <w:pPr>
        <w:spacing w:before="240" w:beforeAutospacing="0" w:after="0" w:afterAutospacing="0" w:line="240" w:lineRule="auto"/>
        <w:ind w:left="240" w:right="240"/>
        <w:outlineLvl w:val="3"/>
        <w:divId w:val="506599540"/>
        <w:rPr>
          <w:rFonts w:eastAsia="Times New Roman"/>
          <w:b/>
          <w:bCs/>
          <w:sz w:val="36"/>
          <w:szCs w:val="36"/>
        </w:rPr>
      </w:pPr>
      <w:bookmarkStart w:id="188" w:name="Session2_Activity27"/>
      <w:bookmarkEnd w:id="188"/>
      <w:r>
        <w:rPr>
          <w:rFonts w:eastAsia="Times New Roman"/>
          <w:b/>
          <w:bCs/>
          <w:sz w:val="36"/>
          <w:szCs w:val="36"/>
        </w:rPr>
        <w:t>Activité 31</w:t>
      </w:r>
    </w:p>
    <w:p w:rsidR="007459D2" w:rsidRDefault="00833AB7">
      <w:pPr>
        <w:divId w:val="883365264"/>
      </w:pPr>
      <w:r>
        <w:rPr>
          <w:vanish/>
        </w:rPr>
        <w:t>Start of Question</w:t>
      </w:r>
    </w:p>
    <w:p w:rsidR="007459D2" w:rsidRDefault="00833AB7">
      <w:pPr>
        <w:divId w:val="911813246"/>
      </w:pPr>
      <w:bookmarkStart w:id="189" w:name="Session2_Question27"/>
      <w:bookmarkEnd w:id="189"/>
      <w:r>
        <w:t>Écoutez Isabelle. Répondez aux questions en français.</w:t>
      </w:r>
    </w:p>
    <w:p w:rsidR="007459D2" w:rsidRDefault="00833AB7">
      <w:pPr>
        <w:divId w:val="911813246"/>
      </w:pPr>
      <w:r>
        <w:rPr>
          <w:vanish/>
        </w:rPr>
        <w:t>Start of Media Content</w:t>
      </w:r>
    </w:p>
    <w:p w:rsidR="007459D2" w:rsidRDefault="00833AB7">
      <w:pPr>
        <w:spacing w:before="120" w:beforeAutospacing="0" w:after="120" w:afterAutospacing="0"/>
        <w:divId w:val="904217180"/>
      </w:pPr>
      <w:bookmarkStart w:id="190" w:name="Session2_MediaContent19"/>
      <w:bookmarkEnd w:id="190"/>
      <w:r>
        <w:t>Audio content is not available in this format.</w:t>
      </w:r>
    </w:p>
    <w:p w:rsidR="007459D2" w:rsidRDefault="00833AB7">
      <w:pPr>
        <w:pStyle w:val="Caption1"/>
        <w:divId w:val="1413576746"/>
      </w:pPr>
      <w:r>
        <w:t>Audio 23</w:t>
      </w:r>
    </w:p>
    <w:bookmarkStart w:id="191" w:name="View_Session2_Transcript8"/>
    <w:p w:rsidR="007459D2" w:rsidRDefault="00833AB7">
      <w:pPr>
        <w:pStyle w:val="navbutton"/>
        <w:divId w:val="1413576746"/>
      </w:pPr>
      <w:r>
        <w:fldChar w:fldCharType="begin"/>
      </w:r>
      <w:r>
        <w:instrText xml:space="preserve"> HYPERLINK "" \l "Session2_Transcript8" </w:instrText>
      </w:r>
      <w:r>
        <w:fldChar w:fldCharType="separate"/>
      </w:r>
      <w:r>
        <w:rPr>
          <w:rStyle w:val="Hyperlink"/>
        </w:rPr>
        <w:t>View transcript - Audio 23</w:t>
      </w:r>
      <w:r>
        <w:fldChar w:fldCharType="end"/>
      </w:r>
      <w:bookmarkEnd w:id="191"/>
    </w:p>
    <w:p w:rsidR="007459D2" w:rsidRDefault="00833AB7">
      <w:pPr>
        <w:divId w:val="911813246"/>
      </w:pPr>
      <w:r>
        <w:rPr>
          <w:vanish/>
        </w:rPr>
        <w:t>End of Media Content</w:t>
      </w:r>
    </w:p>
    <w:p w:rsidR="007459D2" w:rsidRDefault="00833AB7">
      <w:pPr>
        <w:numPr>
          <w:ilvl w:val="0"/>
          <w:numId w:val="55"/>
        </w:numPr>
        <w:ind w:left="780" w:right="780"/>
        <w:divId w:val="911813246"/>
      </w:pPr>
      <w:r>
        <w:t>Listen to Extract 61 in which Isabelle introduces herself. Answer the following questions.</w:t>
      </w:r>
    </w:p>
    <w:p w:rsidR="007459D2" w:rsidRDefault="00833AB7">
      <w:pPr>
        <w:ind w:left="780" w:right="780"/>
        <w:divId w:val="911813246"/>
      </w:pPr>
      <w:r>
        <w:rPr>
          <w:rStyle w:val="Emphasis"/>
        </w:rPr>
        <w:t>Écoutez Isabelle. Répondez aux questions en français.</w:t>
      </w:r>
    </w:p>
    <w:p w:rsidR="007459D2" w:rsidRDefault="00833AB7">
      <w:pPr>
        <w:numPr>
          <w:ilvl w:val="1"/>
          <w:numId w:val="55"/>
        </w:numPr>
        <w:ind w:left="1560" w:right="1560"/>
        <w:divId w:val="911813246"/>
      </w:pPr>
      <w:r>
        <w:t>(a) Quel est son nom de famille?</w:t>
      </w:r>
    </w:p>
    <w:p w:rsidR="007459D2" w:rsidRDefault="00833AB7">
      <w:pPr>
        <w:numPr>
          <w:ilvl w:val="1"/>
          <w:numId w:val="55"/>
        </w:numPr>
        <w:ind w:left="1560" w:right="1560"/>
        <w:divId w:val="911813246"/>
      </w:pPr>
      <w:r>
        <w:t>(b) Quelle est son adresse?</w:t>
      </w:r>
    </w:p>
    <w:p w:rsidR="007459D2" w:rsidRDefault="00833AB7">
      <w:pPr>
        <w:numPr>
          <w:ilvl w:val="1"/>
          <w:numId w:val="55"/>
        </w:numPr>
        <w:ind w:left="1560" w:right="1560"/>
        <w:divId w:val="911813246"/>
      </w:pPr>
      <w:r>
        <w:t>(c) Quelle est sa profession?</w:t>
      </w:r>
    </w:p>
    <w:p w:rsidR="007459D2" w:rsidRDefault="00833AB7">
      <w:pPr>
        <w:numPr>
          <w:ilvl w:val="1"/>
          <w:numId w:val="55"/>
        </w:numPr>
        <w:ind w:left="1560" w:right="1560"/>
        <w:divId w:val="911813246"/>
      </w:pPr>
      <w:r>
        <w:t>(d) Quelle est la date de son anniversaire?</w:t>
      </w:r>
    </w:p>
    <w:p w:rsidR="007459D2" w:rsidRDefault="00833AB7">
      <w:pPr>
        <w:numPr>
          <w:ilvl w:val="0"/>
          <w:numId w:val="55"/>
        </w:numPr>
        <w:ind w:left="780" w:right="780"/>
        <w:divId w:val="911813246"/>
      </w:pPr>
      <w:r>
        <w:t>Complete the following sentences about yourself.</w:t>
      </w:r>
    </w:p>
    <w:p w:rsidR="007459D2" w:rsidRDefault="00833AB7">
      <w:pPr>
        <w:ind w:left="780" w:right="780"/>
        <w:divId w:val="911813246"/>
      </w:pPr>
      <w:r>
        <w:rPr>
          <w:rStyle w:val="Emphasis"/>
        </w:rPr>
        <w:t>Complétez les phrases</w:t>
      </w:r>
      <w:r>
        <w:t xml:space="preserve">. </w:t>
      </w:r>
    </w:p>
    <w:p w:rsidR="007459D2" w:rsidRDefault="00833AB7">
      <w:pPr>
        <w:numPr>
          <w:ilvl w:val="1"/>
          <w:numId w:val="55"/>
        </w:numPr>
        <w:ind w:left="1560" w:right="1560"/>
        <w:divId w:val="911813246"/>
      </w:pPr>
      <w:r>
        <w:t>(a) Bonjour, je suis______</w:t>
      </w:r>
    </w:p>
    <w:p w:rsidR="007459D2" w:rsidRDefault="00833AB7">
      <w:pPr>
        <w:numPr>
          <w:ilvl w:val="1"/>
          <w:numId w:val="55"/>
        </w:numPr>
        <w:ind w:left="1560" w:right="1560"/>
        <w:divId w:val="911813246"/>
      </w:pPr>
      <w:r>
        <w:t>(b) Ça s'écrit______</w:t>
      </w:r>
    </w:p>
    <w:p w:rsidR="007459D2" w:rsidRDefault="00833AB7">
      <w:pPr>
        <w:numPr>
          <w:ilvl w:val="1"/>
          <w:numId w:val="55"/>
        </w:numPr>
        <w:ind w:left="1560" w:right="1560"/>
        <w:divId w:val="911813246"/>
      </w:pPr>
      <w:r>
        <w:t>(c) Je suis______</w:t>
      </w:r>
    </w:p>
    <w:p w:rsidR="007459D2" w:rsidRDefault="00833AB7">
      <w:pPr>
        <w:numPr>
          <w:ilvl w:val="1"/>
          <w:numId w:val="55"/>
        </w:numPr>
        <w:ind w:left="1560" w:right="1560"/>
        <w:divId w:val="911813246"/>
      </w:pPr>
      <w:r>
        <w:t>(d) Ma maison______</w:t>
      </w:r>
    </w:p>
    <w:p w:rsidR="007459D2" w:rsidRDefault="00833AB7">
      <w:pPr>
        <w:numPr>
          <w:ilvl w:val="1"/>
          <w:numId w:val="55"/>
        </w:numPr>
        <w:ind w:left="1560" w:right="1560"/>
        <w:divId w:val="911813246"/>
      </w:pPr>
      <w:r>
        <w:t>(e) Dans ma ville, il y a______</w:t>
      </w:r>
    </w:p>
    <w:p w:rsidR="007459D2" w:rsidRDefault="00833AB7">
      <w:pPr>
        <w:numPr>
          <w:ilvl w:val="1"/>
          <w:numId w:val="55"/>
        </w:numPr>
        <w:ind w:left="1560" w:right="1560"/>
        <w:divId w:val="911813246"/>
      </w:pPr>
      <w:r>
        <w:t>(f) Je suis______</w:t>
      </w:r>
    </w:p>
    <w:p w:rsidR="007459D2" w:rsidRDefault="00833AB7">
      <w:pPr>
        <w:numPr>
          <w:ilvl w:val="1"/>
          <w:numId w:val="55"/>
        </w:numPr>
        <w:ind w:left="1560" w:right="1560"/>
        <w:divId w:val="911813246"/>
      </w:pPr>
      <w:r>
        <w:t>(g) Mon anniversaire______</w:t>
      </w:r>
    </w:p>
    <w:p w:rsidR="007459D2" w:rsidRDefault="00833AB7">
      <w:pPr>
        <w:numPr>
          <w:ilvl w:val="0"/>
          <w:numId w:val="55"/>
        </w:numPr>
        <w:ind w:left="780" w:right="780"/>
        <w:divId w:val="911813246"/>
      </w:pPr>
      <w:r>
        <w:t>Now record a presentation of yourself using the sentences from step 2 and what Isabelle said in Extract 61 as a model.</w:t>
      </w:r>
    </w:p>
    <w:p w:rsidR="007459D2" w:rsidRDefault="00833AB7">
      <w:pPr>
        <w:ind w:left="780" w:right="780"/>
        <w:divId w:val="911813246"/>
      </w:pPr>
      <w:r>
        <w:rPr>
          <w:rStyle w:val="Emphasis"/>
        </w:rPr>
        <w:t>Enregistrez une présentation personnelle</w:t>
      </w:r>
      <w:r>
        <w:t xml:space="preserve">. </w:t>
      </w:r>
    </w:p>
    <w:p w:rsidR="007459D2" w:rsidRDefault="00833AB7">
      <w:pPr>
        <w:divId w:val="883365264"/>
      </w:pPr>
      <w:r>
        <w:rPr>
          <w:vanish/>
        </w:rPr>
        <w:t>End of Question</w:t>
      </w:r>
    </w:p>
    <w:bookmarkStart w:id="192" w:name="View_Session2_Answer26"/>
    <w:p w:rsidR="007459D2" w:rsidRDefault="00833AB7">
      <w:pPr>
        <w:pStyle w:val="navbutton"/>
        <w:divId w:val="883365264"/>
      </w:pPr>
      <w:r>
        <w:fldChar w:fldCharType="begin"/>
      </w:r>
      <w:r>
        <w:instrText xml:space="preserve"> HYPERLINK "" \l "Session2_Answer26" </w:instrText>
      </w:r>
      <w:r>
        <w:fldChar w:fldCharType="separate"/>
      </w:r>
      <w:r>
        <w:rPr>
          <w:rStyle w:val="Hyperlink"/>
        </w:rPr>
        <w:t>View answer - Activité 31</w:t>
      </w:r>
      <w:r>
        <w:fldChar w:fldCharType="end"/>
      </w:r>
      <w:bookmarkEnd w:id="192"/>
    </w:p>
    <w:p w:rsidR="007459D2" w:rsidRDefault="00833AB7">
      <w:pPr>
        <w:divId w:val="1753969728"/>
      </w:pPr>
      <w:r>
        <w:rPr>
          <w:vanish/>
        </w:rPr>
        <w:t>End of Activity</w:t>
      </w:r>
    </w:p>
    <w:p w:rsidR="007459D2" w:rsidRDefault="00833AB7">
      <w:pPr>
        <w:pStyle w:val="Heading2"/>
        <w:divId w:val="1022166872"/>
        <w:rPr>
          <w:rFonts w:eastAsia="Times New Roman"/>
        </w:rPr>
      </w:pPr>
      <w:bookmarkStart w:id="193" w:name="Session2_Section7"/>
      <w:bookmarkEnd w:id="193"/>
      <w:r>
        <w:rPr>
          <w:rFonts w:eastAsia="Times New Roman"/>
        </w:rPr>
        <w:t>2.6 Faites les bilan: Sessions 1–5</w:t>
      </w:r>
    </w:p>
    <w:p w:rsidR="007459D2" w:rsidRDefault="00833AB7">
      <w:pPr>
        <w:divId w:val="1022166872"/>
      </w:pPr>
      <w:r>
        <w:t>Now that you have finished the first five sessions of this course, you should be able to:</w:t>
      </w:r>
    </w:p>
    <w:p w:rsidR="007459D2" w:rsidRDefault="00833AB7">
      <w:pPr>
        <w:divId w:val="102216687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194" w:name="Session2_Table15"/>
            <w:bookmarkEnd w:id="194"/>
            <w:r>
              <w:rPr>
                <w:rFonts w:ascii="Times New Roman" w:eastAsia="Times New Roman" w:hAnsi="Times New Roman" w:cs="Times New Roman"/>
                <w:sz w:val="24"/>
                <w:szCs w:val="24"/>
              </w:rPr>
              <w:t>Ask about and book hotel accommodation</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Say how to get about</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Seek clarification and repetition</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w:t>
            </w:r>
            <w:r>
              <w:rPr>
                <w:rStyle w:val="Emphasis"/>
                <w:rFonts w:eastAsia="Times New Roman" w:cs="Times New Roman"/>
                <w:sz w:val="24"/>
                <w:szCs w:val="24"/>
              </w:rPr>
              <w:t>être</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w:t>
            </w:r>
            <w:r>
              <w:rPr>
                <w:rStyle w:val="Emphasis"/>
                <w:rFonts w:eastAsia="Times New Roman" w:cs="Times New Roman"/>
                <w:sz w:val="24"/>
                <w:szCs w:val="24"/>
              </w:rPr>
              <w:t>il y a</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possessive adjectives </w:t>
            </w:r>
            <w:r>
              <w:rPr>
                <w:rStyle w:val="Emphasis"/>
                <w:rFonts w:eastAsia="Times New Roman" w:cs="Times New Roman"/>
                <w:sz w:val="24"/>
                <w:szCs w:val="24"/>
              </w:rPr>
              <w:t>mon, son, votre</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w:t>
            </w:r>
            <w:r>
              <w:rPr>
                <w:rStyle w:val="Emphasis"/>
                <w:rFonts w:eastAsia="Times New Roman" w:cs="Times New Roman"/>
                <w:sz w:val="24"/>
                <w:szCs w:val="24"/>
              </w:rPr>
              <w:t>quel/quelle</w:t>
            </w:r>
            <w:r>
              <w:rPr>
                <w:rFonts w:ascii="Times New Roman" w:eastAsia="Times New Roman" w:hAnsi="Times New Roman" w:cs="Times New Roman"/>
                <w:sz w:val="24"/>
                <w:szCs w:val="24"/>
              </w:rPr>
              <w:t xml:space="preserve">+noun </w:t>
            </w:r>
          </w:p>
        </w:tc>
      </w:tr>
      <w:tr w:rsidR="007459D2">
        <w:trPr>
          <w:divId w:val="2046516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numbers 20 to 69</w:t>
            </w:r>
          </w:p>
        </w:tc>
      </w:tr>
    </w:tbl>
    <w:p w:rsidR="007459D2" w:rsidRDefault="00833AB7">
      <w:pPr>
        <w:divId w:val="1022166872"/>
      </w:pPr>
      <w:r>
        <w:rPr>
          <w:vanish/>
        </w:rPr>
        <w:t>End of Table</w:t>
      </w:r>
    </w:p>
    <w:p w:rsidR="007459D2" w:rsidRDefault="00833AB7">
      <w:pPr>
        <w:divId w:val="1022166872"/>
      </w:pPr>
      <w:r>
        <w:t xml:space="preserve">Make a note in your Learning Jounal when you think you can do each point. If you are not sure about something, go back and revise it in the appropriate session. </w:t>
      </w:r>
    </w:p>
    <w:p w:rsidR="007459D2" w:rsidRDefault="00833AB7">
      <w:pPr>
        <w:pStyle w:val="Heading2"/>
        <w:divId w:val="515777562"/>
        <w:rPr>
          <w:rFonts w:eastAsia="Times New Roman"/>
        </w:rPr>
      </w:pPr>
      <w:bookmarkStart w:id="195" w:name="Session2_Section8"/>
      <w:bookmarkEnd w:id="195"/>
      <w:r>
        <w:rPr>
          <w:rFonts w:eastAsia="Times New Roman"/>
        </w:rPr>
        <w:t>Section 2.7</w:t>
      </w:r>
    </w:p>
    <w:p w:rsidR="007459D2" w:rsidRDefault="00833AB7">
      <w:pPr>
        <w:pStyle w:val="Heading3"/>
        <w:divId w:val="680938620"/>
        <w:rPr>
          <w:rFonts w:eastAsia="Times New Roman"/>
        </w:rPr>
      </w:pPr>
      <w:bookmarkStart w:id="196" w:name="Session2_SubSection14"/>
      <w:bookmarkEnd w:id="196"/>
      <w:r>
        <w:rPr>
          <w:rFonts w:eastAsia="Times New Roman"/>
        </w:rPr>
        <w:t>2.7.1 Les musées d'Avignon</w:t>
      </w:r>
    </w:p>
    <w:p w:rsidR="007459D2" w:rsidRDefault="00833AB7">
      <w:pPr>
        <w:divId w:val="680938620"/>
      </w:pPr>
      <w:r>
        <w:t>In this session, you decide to visit one of the museums in Avignon.</w:t>
      </w:r>
    </w:p>
    <w:p w:rsidR="007459D2" w:rsidRDefault="00833AB7">
      <w:pPr>
        <w:divId w:val="680938620"/>
      </w:pPr>
      <w:r>
        <w:rPr>
          <w:rStyle w:val="Strong"/>
        </w:rPr>
        <w:t>Key Learning Points</w:t>
      </w:r>
    </w:p>
    <w:p w:rsidR="007459D2" w:rsidRDefault="00833AB7">
      <w:pPr>
        <w:numPr>
          <w:ilvl w:val="0"/>
          <w:numId w:val="56"/>
        </w:numPr>
        <w:ind w:left="780" w:right="780"/>
        <w:divId w:val="680938620"/>
      </w:pPr>
      <w:r>
        <w:t>Telling the time</w:t>
      </w:r>
    </w:p>
    <w:p w:rsidR="007459D2" w:rsidRDefault="00833AB7">
      <w:pPr>
        <w:numPr>
          <w:ilvl w:val="0"/>
          <w:numId w:val="56"/>
        </w:numPr>
        <w:ind w:left="780" w:right="780"/>
        <w:divId w:val="680938620"/>
      </w:pPr>
      <w:r>
        <w:t>Buying tickets</w:t>
      </w:r>
    </w:p>
    <w:p w:rsidR="007459D2" w:rsidRDefault="00833AB7">
      <w:pPr>
        <w:numPr>
          <w:ilvl w:val="0"/>
          <w:numId w:val="56"/>
        </w:numPr>
        <w:ind w:left="780" w:right="780"/>
        <w:divId w:val="680938620"/>
      </w:pPr>
      <w:r>
        <w:t>Paying for goods and services</w:t>
      </w:r>
    </w:p>
    <w:p w:rsidR="007459D2" w:rsidRDefault="00833AB7">
      <w:pPr>
        <w:divId w:val="680938620"/>
      </w:pPr>
      <w:r>
        <w:rPr>
          <w:vanish/>
        </w:rPr>
        <w:t>Start of Activity</w:t>
      </w:r>
    </w:p>
    <w:p w:rsidR="007459D2" w:rsidRDefault="00833AB7">
      <w:pPr>
        <w:spacing w:before="0" w:beforeAutospacing="0" w:after="0" w:afterAutospacing="0" w:line="240" w:lineRule="auto"/>
        <w:outlineLvl w:val="4"/>
        <w:divId w:val="1082023726"/>
        <w:rPr>
          <w:rFonts w:eastAsia="Times New Roman"/>
          <w:b/>
          <w:bCs/>
          <w:sz w:val="36"/>
          <w:szCs w:val="36"/>
        </w:rPr>
      </w:pPr>
      <w:bookmarkStart w:id="197" w:name="Session2_Activity28"/>
      <w:bookmarkEnd w:id="197"/>
      <w:r>
        <w:rPr>
          <w:rFonts w:eastAsia="Times New Roman"/>
          <w:b/>
          <w:bCs/>
          <w:sz w:val="36"/>
          <w:szCs w:val="36"/>
        </w:rPr>
        <w:t>Activité 32</w:t>
      </w:r>
    </w:p>
    <w:p w:rsidR="007459D2" w:rsidRDefault="00833AB7">
      <w:pPr>
        <w:divId w:val="2002000851"/>
      </w:pPr>
      <w:r>
        <w:rPr>
          <w:vanish/>
        </w:rPr>
        <w:t>Start of Question</w:t>
      </w:r>
    </w:p>
    <w:p w:rsidR="007459D2" w:rsidRDefault="00833AB7">
      <w:pPr>
        <w:divId w:val="2059162046"/>
      </w:pPr>
      <w:bookmarkStart w:id="198" w:name="Session2_Question28"/>
      <w:bookmarkEnd w:id="198"/>
      <w:r>
        <w:t>Look up these days of the week in your dictionary and put them in order.</w:t>
      </w:r>
    </w:p>
    <w:p w:rsidR="007459D2" w:rsidRDefault="00833AB7">
      <w:pPr>
        <w:divId w:val="2059162046"/>
      </w:pPr>
      <w:r>
        <w:rPr>
          <w:rStyle w:val="Emphasis"/>
        </w:rPr>
        <w:t>Remettez dans l'ordre les jours de la semaine</w:t>
      </w:r>
      <w:r>
        <w:t xml:space="preserve">. </w:t>
      </w:r>
    </w:p>
    <w:p w:rsidR="007459D2" w:rsidRDefault="00833AB7">
      <w:pPr>
        <w:divId w:val="2059162046"/>
      </w:pPr>
      <w:r>
        <w:rPr>
          <w:noProof/>
        </w:rPr>
        <w:drawing>
          <wp:inline distT="0" distB="0" distL="0" distR="0" wp14:anchorId="17E38578" wp14:editId="0E83FCB3">
            <wp:extent cx="3022600" cy="1790700"/>
            <wp:effectExtent l="0" t="0" r="6350" b="0"/>
            <wp:docPr id="31" name="Picture 31" descr="D:\AaaF\OUT\httpswwwopeneduopenlearnocw_cmid3832_2021-04-26_17-16-37_al22273\word\assets\_320576346dd8fe23844a8a7bb40052189bb8be57_l192_1_i02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3832_2021-04-26_17-16-37_al22273\word\assets\_320576346dd8fe23844a8a7bb40052189bb8be57_l192_1_i029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00" cy="1790700"/>
                    </a:xfrm>
                    <a:prstGeom prst="rect">
                      <a:avLst/>
                    </a:prstGeom>
                    <a:noFill/>
                    <a:ln>
                      <a:noFill/>
                    </a:ln>
                  </pic:spPr>
                </pic:pic>
              </a:graphicData>
            </a:graphic>
          </wp:inline>
        </w:drawing>
      </w:r>
    </w:p>
    <w:p w:rsidR="007459D2" w:rsidRDefault="00833AB7">
      <w:pPr>
        <w:divId w:val="2002000851"/>
      </w:pPr>
      <w:r>
        <w:rPr>
          <w:vanish/>
        </w:rPr>
        <w:t>End of Question</w:t>
      </w:r>
    </w:p>
    <w:bookmarkStart w:id="199" w:name="View_Session2_Answer27"/>
    <w:p w:rsidR="007459D2" w:rsidRDefault="00833AB7">
      <w:pPr>
        <w:pStyle w:val="navbutton"/>
        <w:divId w:val="2002000851"/>
      </w:pPr>
      <w:r>
        <w:fldChar w:fldCharType="begin"/>
      </w:r>
      <w:r>
        <w:instrText xml:space="preserve"> HYPERLINK "" \l "Session2_Answer27" </w:instrText>
      </w:r>
      <w:r>
        <w:fldChar w:fldCharType="separate"/>
      </w:r>
      <w:r>
        <w:rPr>
          <w:rStyle w:val="Hyperlink"/>
        </w:rPr>
        <w:t>View answer - Activité 32</w:t>
      </w:r>
      <w:r>
        <w:fldChar w:fldCharType="end"/>
      </w:r>
      <w:bookmarkEnd w:id="199"/>
    </w:p>
    <w:p w:rsidR="007459D2" w:rsidRDefault="00833AB7">
      <w:pPr>
        <w:divId w:val="680938620"/>
      </w:pPr>
      <w:r>
        <w:rPr>
          <w:vanish/>
        </w:rPr>
        <w:t>End of Activity</w:t>
      </w:r>
    </w:p>
    <w:p w:rsidR="007459D2" w:rsidRDefault="00833AB7">
      <w:pPr>
        <w:divId w:val="680938620"/>
      </w:pPr>
      <w:r>
        <w:rPr>
          <w:vanish/>
        </w:rPr>
        <w:t>Start of Box</w:t>
      </w:r>
    </w:p>
    <w:p w:rsidR="007459D2" w:rsidRDefault="00833AB7">
      <w:pPr>
        <w:spacing w:before="240" w:beforeAutospacing="0" w:after="0" w:afterAutospacing="0" w:line="240" w:lineRule="auto"/>
        <w:ind w:left="240" w:right="240"/>
        <w:outlineLvl w:val="4"/>
        <w:divId w:val="1589657526"/>
        <w:rPr>
          <w:rFonts w:eastAsia="Times New Roman"/>
          <w:b/>
          <w:bCs/>
          <w:sz w:val="36"/>
          <w:szCs w:val="36"/>
        </w:rPr>
      </w:pPr>
      <w:bookmarkStart w:id="200" w:name="Session2_Box13"/>
      <w:bookmarkEnd w:id="200"/>
      <w:r>
        <w:rPr>
          <w:rFonts w:eastAsia="Times New Roman"/>
          <w:b/>
          <w:bCs/>
          <w:sz w:val="36"/>
          <w:szCs w:val="36"/>
        </w:rPr>
        <w:t>LEARNING VOCABULARY</w:t>
      </w:r>
    </w:p>
    <w:p w:rsidR="007459D2" w:rsidRDefault="00833AB7">
      <w:pPr>
        <w:divId w:val="1349912161"/>
      </w:pPr>
      <w:r>
        <w:t xml:space="preserve">Note new vocabulary on a piece of card, French on one side, English on the other. Practise translating from one language to the other, looking at one side of the card, then the reverse. Record yourself saying new vocabulary. Play the recording to revise. </w:t>
      </w:r>
    </w:p>
    <w:p w:rsidR="007459D2" w:rsidRDefault="00833AB7">
      <w:pPr>
        <w:divId w:val="680938620"/>
      </w:pPr>
      <w:r>
        <w:rPr>
          <w:vanish/>
        </w:rPr>
        <w:t>End of Box</w:t>
      </w:r>
    </w:p>
    <w:p w:rsidR="007459D2" w:rsidRDefault="00833AB7">
      <w:pPr>
        <w:divId w:val="68093862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949965700"/>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01" w:name="Session2_Table16"/>
            <w:bookmarkEnd w:id="201"/>
            <w:r>
              <w:rPr>
                <w:rFonts w:ascii="Times New Roman" w:eastAsia="Times New Roman" w:hAnsi="Times New Roman" w:cs="Times New Roman"/>
                <w:b/>
                <w:bCs/>
                <w:sz w:val="24"/>
                <w:szCs w:val="24"/>
              </w:rPr>
              <w:t>Vocabulaire</w:t>
            </w:r>
          </w:p>
        </w:tc>
      </w:tr>
      <w:tr w:rsidR="007459D2">
        <w:trPr>
          <w:divId w:val="194996570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beaux-arts (m. pl.)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fine art</w:t>
            </w:r>
          </w:p>
        </w:tc>
      </w:tr>
      <w:tr w:rsidR="007459D2">
        <w:trPr>
          <w:divId w:val="194996570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ferronnerie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wrought ironwork</w:t>
            </w:r>
          </w:p>
        </w:tc>
      </w:tr>
      <w:tr w:rsidR="007459D2">
        <w:trPr>
          <w:divId w:val="194996570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ouvre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it's open</w:t>
            </w:r>
          </w:p>
        </w:tc>
      </w:tr>
      <w:tr w:rsidR="007459D2">
        <w:trPr>
          <w:divId w:val="194996570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ferme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it's closed</w:t>
            </w:r>
          </w:p>
        </w:tc>
      </w:tr>
      <w:tr w:rsidR="007459D2">
        <w:trPr>
          <w:divId w:val="194996570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jours fériés (m.pl.)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public holidays</w:t>
            </w:r>
          </w:p>
        </w:tc>
      </w:tr>
    </w:tbl>
    <w:p w:rsidR="007459D2" w:rsidRDefault="00833AB7">
      <w:pPr>
        <w:divId w:val="680938620"/>
      </w:pPr>
      <w:r>
        <w:rPr>
          <w:vanish/>
        </w:rPr>
        <w:t>End of Table</w:t>
      </w:r>
    </w:p>
    <w:p w:rsidR="007459D2" w:rsidRDefault="00833AB7">
      <w:pPr>
        <w:divId w:val="680938620"/>
      </w:pPr>
      <w:r>
        <w:rPr>
          <w:vanish/>
        </w:rPr>
        <w:t>Start of Activity</w:t>
      </w:r>
    </w:p>
    <w:p w:rsidR="007459D2" w:rsidRDefault="00833AB7">
      <w:pPr>
        <w:spacing w:before="0" w:beforeAutospacing="0" w:after="0" w:afterAutospacing="0" w:line="240" w:lineRule="auto"/>
        <w:outlineLvl w:val="4"/>
        <w:divId w:val="1507742198"/>
        <w:rPr>
          <w:rFonts w:eastAsia="Times New Roman"/>
          <w:b/>
          <w:bCs/>
          <w:sz w:val="36"/>
          <w:szCs w:val="36"/>
        </w:rPr>
      </w:pPr>
      <w:bookmarkStart w:id="202" w:name="Session2_Activity29"/>
      <w:bookmarkEnd w:id="202"/>
      <w:r>
        <w:rPr>
          <w:rFonts w:eastAsia="Times New Roman"/>
          <w:b/>
          <w:bCs/>
          <w:sz w:val="36"/>
          <w:szCs w:val="36"/>
        </w:rPr>
        <w:t>Activité 33</w:t>
      </w:r>
    </w:p>
    <w:p w:rsidR="007459D2" w:rsidRDefault="00833AB7">
      <w:pPr>
        <w:divId w:val="175005875"/>
      </w:pPr>
      <w:r>
        <w:rPr>
          <w:vanish/>
        </w:rPr>
        <w:t>Start of Question</w:t>
      </w:r>
    </w:p>
    <w:p w:rsidR="007459D2" w:rsidRDefault="00833AB7">
      <w:pPr>
        <w:divId w:val="1125277403"/>
      </w:pPr>
      <w:bookmarkStart w:id="203" w:name="Session2_Question29"/>
      <w:bookmarkEnd w:id="203"/>
      <w:r>
        <w:t>Look at the extract on the musée Calvet taken from a guide book and answer the questions in English.</w:t>
      </w:r>
    </w:p>
    <w:p w:rsidR="007459D2" w:rsidRDefault="00833AB7">
      <w:pPr>
        <w:divId w:val="1125277403"/>
      </w:pPr>
      <w:r>
        <w:rPr>
          <w:rStyle w:val="Emphasis"/>
        </w:rPr>
        <w:t>Répondez aux questions</w:t>
      </w:r>
      <w:r>
        <w:t xml:space="preserve">. </w:t>
      </w:r>
    </w:p>
    <w:p w:rsidR="007459D2" w:rsidRDefault="00833AB7">
      <w:pPr>
        <w:divId w:val="1125277403"/>
      </w:pPr>
      <w:r>
        <w:rPr>
          <w:vanish/>
        </w:rPr>
        <w:t>Start of Figure</w:t>
      </w:r>
    </w:p>
    <w:p w:rsidR="007459D2" w:rsidRDefault="00833AB7">
      <w:pPr>
        <w:spacing w:before="240" w:beforeAutospacing="0" w:after="240" w:afterAutospacing="0" w:line="240" w:lineRule="auto"/>
        <w:divId w:val="1761027577"/>
        <w:rPr>
          <w:rFonts w:ascii="Times New Roman" w:eastAsia="Times New Roman" w:hAnsi="Times New Roman" w:cs="Times New Roman"/>
          <w:sz w:val="24"/>
          <w:szCs w:val="24"/>
        </w:rPr>
      </w:pPr>
      <w:bookmarkStart w:id="204" w:name="Session2_Figure7"/>
      <w:bookmarkEnd w:id="204"/>
      <w:r>
        <w:rPr>
          <w:rFonts w:ascii="Times New Roman" w:eastAsia="Times New Roman" w:hAnsi="Times New Roman" w:cs="Times New Roman"/>
          <w:noProof/>
          <w:sz w:val="24"/>
          <w:szCs w:val="24"/>
        </w:rPr>
        <w:drawing>
          <wp:inline distT="0" distB="0" distL="0" distR="0" wp14:anchorId="78822A07" wp14:editId="349347EE">
            <wp:extent cx="5278120" cy="2490190"/>
            <wp:effectExtent l="0" t="0" r="0" b="5715"/>
            <wp:docPr id="32" name="Picture 32" descr="D:\AaaF\OUT\httpswwwopeneduopenlearnocw_cmid3832_2021-04-26_17-16-37_al22273\word\assets\_6441abd3030bea097216f2df2a3625724d1e820a_l192_1_i03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3832_2021-04-26_17-16-37_al22273\word\assets\_6441abd3030bea097216f2df2a3625724d1e820a_l192_1_i030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2490190"/>
                    </a:xfrm>
                    <a:prstGeom prst="rect">
                      <a:avLst/>
                    </a:prstGeom>
                    <a:noFill/>
                    <a:ln>
                      <a:noFill/>
                    </a:ln>
                  </pic:spPr>
                </pic:pic>
              </a:graphicData>
            </a:graphic>
          </wp:inline>
        </w:drawing>
      </w:r>
    </w:p>
    <w:p w:rsidR="007459D2" w:rsidRDefault="00833AB7">
      <w:pPr>
        <w:divId w:val="1125277403"/>
      </w:pPr>
      <w:r>
        <w:rPr>
          <w:vanish/>
        </w:rPr>
        <w:t>End of Figure</w:t>
      </w:r>
    </w:p>
    <w:p w:rsidR="007459D2" w:rsidRDefault="00833AB7">
      <w:pPr>
        <w:numPr>
          <w:ilvl w:val="0"/>
          <w:numId w:val="57"/>
        </w:numPr>
        <w:ind w:left="780" w:right="780"/>
        <w:divId w:val="1125277403"/>
      </w:pPr>
      <w:r>
        <w:t>What can you see at the musée Calvet?</w:t>
      </w:r>
    </w:p>
    <w:p w:rsidR="007459D2" w:rsidRDefault="00833AB7">
      <w:pPr>
        <w:numPr>
          <w:ilvl w:val="0"/>
          <w:numId w:val="57"/>
        </w:numPr>
        <w:ind w:left="780" w:right="780"/>
        <w:divId w:val="1125277403"/>
      </w:pPr>
      <w:r>
        <w:t>Which days is the museum open?</w:t>
      </w:r>
    </w:p>
    <w:p w:rsidR="007459D2" w:rsidRDefault="00833AB7">
      <w:pPr>
        <w:numPr>
          <w:ilvl w:val="0"/>
          <w:numId w:val="57"/>
        </w:numPr>
        <w:ind w:left="780" w:right="780"/>
        <w:divId w:val="1125277403"/>
      </w:pPr>
      <w:r>
        <w:t>Which days is it closed?</w:t>
      </w:r>
    </w:p>
    <w:p w:rsidR="007459D2" w:rsidRDefault="00833AB7">
      <w:pPr>
        <w:numPr>
          <w:ilvl w:val="0"/>
          <w:numId w:val="57"/>
        </w:numPr>
        <w:ind w:left="780" w:right="780"/>
        <w:divId w:val="1125277403"/>
      </w:pPr>
      <w:r>
        <w:t>How much is an entry ticket?</w:t>
      </w:r>
    </w:p>
    <w:p w:rsidR="007459D2" w:rsidRDefault="00833AB7">
      <w:pPr>
        <w:divId w:val="175005875"/>
      </w:pPr>
      <w:r>
        <w:rPr>
          <w:vanish/>
        </w:rPr>
        <w:t>End of Question</w:t>
      </w:r>
    </w:p>
    <w:bookmarkStart w:id="205" w:name="View_Session2_Answer28"/>
    <w:p w:rsidR="007459D2" w:rsidRDefault="00833AB7">
      <w:pPr>
        <w:pStyle w:val="navbutton"/>
        <w:divId w:val="175005875"/>
      </w:pPr>
      <w:r>
        <w:fldChar w:fldCharType="begin"/>
      </w:r>
      <w:r>
        <w:instrText xml:space="preserve"> HYPERLINK "" \l "Session2_Answer28" </w:instrText>
      </w:r>
      <w:r>
        <w:fldChar w:fldCharType="separate"/>
      </w:r>
      <w:r>
        <w:rPr>
          <w:rStyle w:val="Hyperlink"/>
        </w:rPr>
        <w:t>View answer - Activité 33</w:t>
      </w:r>
      <w:r>
        <w:fldChar w:fldCharType="end"/>
      </w:r>
      <w:bookmarkEnd w:id="205"/>
    </w:p>
    <w:p w:rsidR="007459D2" w:rsidRDefault="00833AB7">
      <w:pPr>
        <w:divId w:val="680938620"/>
      </w:pPr>
      <w:r>
        <w:rPr>
          <w:vanish/>
        </w:rPr>
        <w:t>End of Activity</w:t>
      </w:r>
    </w:p>
    <w:p w:rsidR="007459D2" w:rsidRDefault="00833AB7">
      <w:pPr>
        <w:pStyle w:val="Heading3"/>
        <w:divId w:val="264194966"/>
        <w:rPr>
          <w:rFonts w:eastAsia="Times New Roman"/>
        </w:rPr>
      </w:pPr>
      <w:bookmarkStart w:id="206" w:name="Session2_SubSection15"/>
      <w:bookmarkEnd w:id="206"/>
      <w:r>
        <w:rPr>
          <w:rFonts w:eastAsia="Times New Roman"/>
        </w:rPr>
        <w:t>2.7.2 Vingt-quatre heures</w:t>
      </w:r>
    </w:p>
    <w:p w:rsidR="007459D2" w:rsidRDefault="00833AB7">
      <w:pPr>
        <w:divId w:val="264194966"/>
      </w:pPr>
      <w:r>
        <w:t xml:space="preserve">The 24-hour clock is commonly used in France for timetables (for example train timetables, television programmes, opening times). </w:t>
      </w:r>
    </w:p>
    <w:p w:rsidR="007459D2" w:rsidRDefault="00833AB7">
      <w:pPr>
        <w:divId w:val="264194966"/>
      </w:pPr>
      <w:r>
        <w:t xml:space="preserve">It is expressed like this: 13 h 15. The letter ‘h’ stands for </w:t>
      </w:r>
      <w:r>
        <w:rPr>
          <w:rStyle w:val="Emphasis"/>
        </w:rPr>
        <w:t>heure(s)</w:t>
      </w:r>
      <w:r>
        <w:t xml:space="preserve">. To say it you simply read the numbers as they appear: </w:t>
      </w:r>
      <w:r>
        <w:rPr>
          <w:rStyle w:val="Emphasis"/>
        </w:rPr>
        <w:t>treize heures quinze</w:t>
      </w:r>
      <w:r>
        <w:t xml:space="preserve">. N.B. You will need to make a </w:t>
      </w:r>
      <w:r>
        <w:rPr>
          <w:rStyle w:val="Emphasis"/>
        </w:rPr>
        <w:t>liaison</w:t>
      </w:r>
      <w:r>
        <w:t xml:space="preserve"> between the first number and </w:t>
      </w:r>
      <w:r>
        <w:rPr>
          <w:rStyle w:val="Emphasis"/>
        </w:rPr>
        <w:t>heure(s)</w:t>
      </w:r>
      <w:r>
        <w:t xml:space="preserve">. </w:t>
      </w:r>
    </w:p>
    <w:p w:rsidR="007459D2" w:rsidRDefault="00833AB7">
      <w:pPr>
        <w:numPr>
          <w:ilvl w:val="0"/>
          <w:numId w:val="58"/>
        </w:numPr>
        <w:ind w:left="780" w:right="780"/>
        <w:divId w:val="264194966"/>
      </w:pPr>
      <w:r>
        <w:t>deu</w:t>
      </w:r>
      <w:r>
        <w:rPr>
          <w:rStyle w:val="underline1"/>
        </w:rPr>
        <w:t>x h</w:t>
      </w:r>
      <w:r>
        <w:t xml:space="preserve">eures </w:t>
      </w:r>
    </w:p>
    <w:p w:rsidR="007459D2" w:rsidRDefault="00833AB7">
      <w:pPr>
        <w:numPr>
          <w:ilvl w:val="0"/>
          <w:numId w:val="58"/>
        </w:numPr>
        <w:ind w:left="780" w:right="780"/>
        <w:divId w:val="264194966"/>
      </w:pPr>
      <w:r>
        <w:t>troi</w:t>
      </w:r>
      <w:r>
        <w:rPr>
          <w:rStyle w:val="underline1"/>
        </w:rPr>
        <w:t>s h</w:t>
      </w:r>
      <w:r>
        <w:t xml:space="preserve">eures </w:t>
      </w:r>
    </w:p>
    <w:p w:rsidR="007459D2" w:rsidRDefault="00833AB7">
      <w:pPr>
        <w:numPr>
          <w:ilvl w:val="0"/>
          <w:numId w:val="58"/>
        </w:numPr>
        <w:ind w:left="780" w:right="780"/>
        <w:divId w:val="264194966"/>
      </w:pPr>
      <w:r>
        <w:t>on</w:t>
      </w:r>
      <w:r>
        <w:rPr>
          <w:rStyle w:val="underline1"/>
        </w:rPr>
        <w:t>ze h</w:t>
      </w:r>
      <w:r>
        <w:t xml:space="preserve">eures </w:t>
      </w:r>
    </w:p>
    <w:p w:rsidR="007459D2" w:rsidRDefault="00833AB7">
      <w:pPr>
        <w:divId w:val="264194966"/>
      </w:pPr>
      <w:r>
        <w:t xml:space="preserve">Where the numbers end in a consonant, you make a liaison between the consonant and </w:t>
      </w:r>
      <w:r>
        <w:rPr>
          <w:rStyle w:val="Emphasis"/>
        </w:rPr>
        <w:t>heures</w:t>
      </w:r>
      <w:r>
        <w:t xml:space="preserve">. Where numbers end in ‘e’ the ‘e’ is silent and so you make a liaison between the final consonant and </w:t>
      </w:r>
      <w:r>
        <w:rPr>
          <w:rStyle w:val="Emphasis"/>
        </w:rPr>
        <w:t>heures</w:t>
      </w:r>
      <w:r>
        <w:t xml:space="preserve">. </w:t>
      </w:r>
    </w:p>
    <w:p w:rsidR="007459D2" w:rsidRDefault="00833AB7">
      <w:pPr>
        <w:pStyle w:val="Heading3"/>
        <w:divId w:val="1529678903"/>
        <w:rPr>
          <w:rFonts w:eastAsia="Times New Roman"/>
        </w:rPr>
      </w:pPr>
      <w:bookmarkStart w:id="207" w:name="Session2_SubSection16"/>
      <w:bookmarkEnd w:id="207"/>
      <w:r>
        <w:rPr>
          <w:rFonts w:eastAsia="Times New Roman"/>
        </w:rPr>
        <w:t>2.7.3 Au bureau de vente de billets</w:t>
      </w:r>
    </w:p>
    <w:p w:rsidR="007459D2" w:rsidRDefault="00833AB7">
      <w:pPr>
        <w:divId w:val="15296789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554120144"/>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08" w:name="Session2_Table17"/>
            <w:bookmarkEnd w:id="208"/>
            <w:r>
              <w:rPr>
                <w:rFonts w:ascii="Times New Roman" w:eastAsia="Times New Roman" w:hAnsi="Times New Roman" w:cs="Times New Roman"/>
                <w:b/>
                <w:bCs/>
                <w:sz w:val="24"/>
                <w:szCs w:val="24"/>
              </w:rPr>
              <w:t>Vocabulaire</w:t>
            </w:r>
          </w:p>
        </w:tc>
      </w:tr>
      <w:tr w:rsidR="007459D2">
        <w:trPr>
          <w:divId w:val="5541201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chômeur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unemployed person</w:t>
            </w:r>
          </w:p>
        </w:tc>
      </w:tr>
      <w:tr w:rsidR="007459D2">
        <w:trPr>
          <w:divId w:val="554120144"/>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élève (m.)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pupil</w:t>
            </w:r>
          </w:p>
        </w:tc>
      </w:tr>
    </w:tbl>
    <w:p w:rsidR="007459D2" w:rsidRDefault="00833AB7">
      <w:pPr>
        <w:divId w:val="1529678903"/>
      </w:pPr>
      <w:r>
        <w:rPr>
          <w:vanish/>
        </w:rPr>
        <w:t>End of Table</w:t>
      </w:r>
    </w:p>
    <w:p w:rsidR="007459D2" w:rsidRDefault="00833AB7">
      <w:pPr>
        <w:divId w:val="1529678903"/>
      </w:pPr>
      <w:r>
        <w:rPr>
          <w:vanish/>
        </w:rPr>
        <w:t>Start of Activity</w:t>
      </w:r>
    </w:p>
    <w:p w:rsidR="007459D2" w:rsidRDefault="00833AB7">
      <w:pPr>
        <w:spacing w:before="240" w:beforeAutospacing="0" w:after="0" w:afterAutospacing="0" w:line="240" w:lineRule="auto"/>
        <w:ind w:left="240" w:right="240"/>
        <w:outlineLvl w:val="4"/>
        <w:divId w:val="1406344779"/>
        <w:rPr>
          <w:rFonts w:eastAsia="Times New Roman"/>
          <w:b/>
          <w:bCs/>
          <w:sz w:val="36"/>
          <w:szCs w:val="36"/>
        </w:rPr>
      </w:pPr>
      <w:bookmarkStart w:id="209" w:name="Session2_Activity30"/>
      <w:bookmarkEnd w:id="209"/>
      <w:r>
        <w:rPr>
          <w:rFonts w:eastAsia="Times New Roman"/>
          <w:b/>
          <w:bCs/>
          <w:sz w:val="36"/>
          <w:szCs w:val="36"/>
        </w:rPr>
        <w:t>Activité 34</w:t>
      </w:r>
    </w:p>
    <w:p w:rsidR="007459D2" w:rsidRDefault="00833AB7">
      <w:pPr>
        <w:divId w:val="1251352278"/>
      </w:pPr>
      <w:r>
        <w:rPr>
          <w:vanish/>
        </w:rPr>
        <w:t>Start of Question</w:t>
      </w:r>
    </w:p>
    <w:p w:rsidR="007459D2" w:rsidRDefault="00833AB7">
      <w:pPr>
        <w:divId w:val="589511983"/>
      </w:pPr>
      <w:bookmarkStart w:id="210" w:name="Session2_Question30"/>
      <w:bookmarkEnd w:id="210"/>
      <w:r>
        <w:t xml:space="preserve">You decide to go and visit the musée Calvet. Listen to the conversation in Extract 62 between Christine and the assistant. Make a note of the entry fee according to the information you hear. </w:t>
      </w:r>
    </w:p>
    <w:p w:rsidR="007459D2" w:rsidRDefault="00833AB7">
      <w:pPr>
        <w:divId w:val="589511983"/>
      </w:pPr>
      <w:r>
        <w:t>Écoutez et notez les tarifs.</w:t>
      </w:r>
    </w:p>
    <w:p w:rsidR="007459D2" w:rsidRDefault="00833AB7">
      <w:pPr>
        <w:divId w:val="589511983"/>
      </w:pPr>
      <w:r>
        <w:rPr>
          <w:vanish/>
        </w:rPr>
        <w:t>Start of Media Content</w:t>
      </w:r>
    </w:p>
    <w:p w:rsidR="007459D2" w:rsidRDefault="00833AB7">
      <w:pPr>
        <w:spacing w:before="120" w:beforeAutospacing="0" w:after="120" w:afterAutospacing="0"/>
        <w:divId w:val="970743002"/>
      </w:pPr>
      <w:bookmarkStart w:id="211" w:name="Session2_MediaContent20"/>
      <w:bookmarkEnd w:id="211"/>
      <w:r>
        <w:t>Audio content is not available in this format.</w:t>
      </w:r>
    </w:p>
    <w:p w:rsidR="007459D2" w:rsidRDefault="00833AB7">
      <w:pPr>
        <w:pStyle w:val="Caption1"/>
        <w:divId w:val="1183477992"/>
      </w:pPr>
      <w:r>
        <w:t>Audio 24</w:t>
      </w:r>
    </w:p>
    <w:bookmarkStart w:id="212" w:name="View_Session2_Transcript9"/>
    <w:p w:rsidR="007459D2" w:rsidRDefault="00833AB7">
      <w:pPr>
        <w:pStyle w:val="navbutton"/>
        <w:divId w:val="1183477992"/>
      </w:pPr>
      <w:r>
        <w:fldChar w:fldCharType="begin"/>
      </w:r>
      <w:r>
        <w:instrText xml:space="preserve"> HYPERLINK "" \l "Session2_Transcript9" </w:instrText>
      </w:r>
      <w:r>
        <w:fldChar w:fldCharType="separate"/>
      </w:r>
      <w:r>
        <w:rPr>
          <w:rStyle w:val="Hyperlink"/>
        </w:rPr>
        <w:t>View transcript - Audio 24</w:t>
      </w:r>
      <w:r>
        <w:fldChar w:fldCharType="end"/>
      </w:r>
      <w:bookmarkEnd w:id="212"/>
    </w:p>
    <w:p w:rsidR="007459D2" w:rsidRDefault="00833AB7">
      <w:pPr>
        <w:divId w:val="589511983"/>
      </w:pPr>
      <w:r>
        <w:rPr>
          <w:vanish/>
        </w:rPr>
        <w:t>End of Media Content</w:t>
      </w:r>
    </w:p>
    <w:p w:rsidR="007459D2" w:rsidRDefault="00833AB7">
      <w:pPr>
        <w:divId w:val="58951198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13" w:name="Session2_Table18"/>
            <w:bookmarkEnd w:id="213"/>
            <w:r>
              <w:rPr>
                <w:rFonts w:ascii="Times New Roman" w:eastAsia="Times New Roman" w:hAnsi="Times New Roman" w:cs="Times New Roman"/>
                <w:b/>
                <w:bCs/>
                <w:sz w:val="24"/>
                <w:szCs w:val="24"/>
              </w:rPr>
              <w:t>Tarif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euros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euros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Gratuit</w:t>
            </w:r>
          </w:p>
        </w:tc>
      </w:tr>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Enfant de 14 ans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Chômeur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Élève d'Avignon</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6867846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Étudiant</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589511983"/>
      </w:pPr>
      <w:r>
        <w:rPr>
          <w:vanish/>
        </w:rPr>
        <w:t>End of Table</w:t>
      </w:r>
    </w:p>
    <w:p w:rsidR="007459D2" w:rsidRDefault="00833AB7">
      <w:pPr>
        <w:divId w:val="1251352278"/>
      </w:pPr>
      <w:r>
        <w:rPr>
          <w:vanish/>
        </w:rPr>
        <w:t>End of Question</w:t>
      </w:r>
    </w:p>
    <w:bookmarkStart w:id="214" w:name="View_Session2_Answer29"/>
    <w:p w:rsidR="007459D2" w:rsidRDefault="00833AB7">
      <w:pPr>
        <w:pStyle w:val="navbutton"/>
        <w:divId w:val="1251352278"/>
      </w:pPr>
      <w:r>
        <w:fldChar w:fldCharType="begin"/>
      </w:r>
      <w:r>
        <w:instrText xml:space="preserve"> HYPERLINK "" \l "Session2_Answer29" </w:instrText>
      </w:r>
      <w:r>
        <w:fldChar w:fldCharType="separate"/>
      </w:r>
      <w:r>
        <w:rPr>
          <w:rStyle w:val="Hyperlink"/>
        </w:rPr>
        <w:t>View answer - Activité 34</w:t>
      </w:r>
      <w:r>
        <w:fldChar w:fldCharType="end"/>
      </w:r>
      <w:bookmarkEnd w:id="214"/>
    </w:p>
    <w:p w:rsidR="007459D2" w:rsidRDefault="00833AB7">
      <w:pPr>
        <w:divId w:val="1529678903"/>
      </w:pPr>
      <w:r>
        <w:rPr>
          <w:vanish/>
        </w:rPr>
        <w:t>End of Activity</w:t>
      </w:r>
    </w:p>
    <w:p w:rsidR="007459D2" w:rsidRDefault="00833AB7">
      <w:pPr>
        <w:divId w:val="1529678903"/>
      </w:pPr>
      <w:r>
        <w:rPr>
          <w:vanish/>
        </w:rPr>
        <w:t>Start of Box</w:t>
      </w:r>
    </w:p>
    <w:p w:rsidR="007459D2" w:rsidRDefault="00833AB7">
      <w:pPr>
        <w:spacing w:before="0" w:beforeAutospacing="0" w:after="0" w:afterAutospacing="0" w:line="240" w:lineRule="auto"/>
        <w:outlineLvl w:val="4"/>
        <w:divId w:val="404571274"/>
        <w:rPr>
          <w:rFonts w:eastAsia="Times New Roman"/>
          <w:b/>
          <w:bCs/>
          <w:sz w:val="36"/>
          <w:szCs w:val="36"/>
        </w:rPr>
      </w:pPr>
      <w:bookmarkStart w:id="215" w:name="Session2_Box14"/>
      <w:bookmarkEnd w:id="215"/>
      <w:r>
        <w:rPr>
          <w:rFonts w:eastAsia="Times New Roman"/>
          <w:b/>
          <w:bCs/>
          <w:sz w:val="36"/>
          <w:szCs w:val="36"/>
        </w:rPr>
        <w:t>Paying for goods and services</w:t>
      </w:r>
    </w:p>
    <w:p w:rsidR="007459D2" w:rsidRDefault="00833AB7">
      <w:pPr>
        <w:divId w:val="1352757350"/>
      </w:pPr>
      <w:r>
        <w:t>When paying for goods or services, you could pay:</w:t>
      </w:r>
    </w:p>
    <w:p w:rsidR="007459D2" w:rsidRDefault="00833AB7">
      <w:pPr>
        <w:divId w:val="1352757350"/>
      </w:pPr>
      <w:r>
        <w:rPr>
          <w:noProof/>
        </w:rPr>
        <w:drawing>
          <wp:inline distT="0" distB="0" distL="0" distR="0" wp14:anchorId="113B32D5" wp14:editId="2719BFCA">
            <wp:extent cx="1752600" cy="1092200"/>
            <wp:effectExtent l="0" t="0" r="0" b="0"/>
            <wp:docPr id="33" name="Picture 33" descr="D:\AaaF\OUT\httpswwwopeneduopenlearnocw_cmid3832_2021-04-26_17-16-37_al22273\word\assets\_4d17ed4a88ac961303618515c8b5e95af702e41f_l192_1_i0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3832_2021-04-26_17-16-37_al22273\word\assets\_4d17ed4a88ac961303618515c8b5e95af702e41f_l192_1_i031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600" cy="1092200"/>
                    </a:xfrm>
                    <a:prstGeom prst="rect">
                      <a:avLst/>
                    </a:prstGeom>
                    <a:noFill/>
                    <a:ln>
                      <a:noFill/>
                    </a:ln>
                  </pic:spPr>
                </pic:pic>
              </a:graphicData>
            </a:graphic>
          </wp:inline>
        </w:drawing>
      </w:r>
    </w:p>
    <w:p w:rsidR="007459D2" w:rsidRDefault="00833AB7">
      <w:pPr>
        <w:numPr>
          <w:ilvl w:val="0"/>
          <w:numId w:val="59"/>
        </w:numPr>
        <w:ind w:left="780" w:right="780"/>
        <w:divId w:val="1352757350"/>
      </w:pPr>
      <w:r>
        <w:rPr>
          <w:rStyle w:val="Emphasis"/>
        </w:rPr>
        <w:t>en liquide</w:t>
      </w:r>
      <w:r>
        <w:t xml:space="preserve"> cash </w:t>
      </w:r>
    </w:p>
    <w:p w:rsidR="007459D2" w:rsidRDefault="00833AB7">
      <w:pPr>
        <w:numPr>
          <w:ilvl w:val="0"/>
          <w:numId w:val="59"/>
        </w:numPr>
        <w:ind w:left="780" w:right="780"/>
        <w:divId w:val="1352757350"/>
      </w:pPr>
      <w:r>
        <w:rPr>
          <w:rStyle w:val="Emphasis"/>
        </w:rPr>
        <w:t>par carte de crédit</w:t>
      </w:r>
      <w:r>
        <w:t xml:space="preserve"> by credit card </w:t>
      </w:r>
    </w:p>
    <w:p w:rsidR="007459D2" w:rsidRDefault="00833AB7">
      <w:pPr>
        <w:numPr>
          <w:ilvl w:val="0"/>
          <w:numId w:val="59"/>
        </w:numPr>
        <w:ind w:left="780" w:right="780"/>
        <w:divId w:val="1352757350"/>
      </w:pPr>
      <w:r>
        <w:rPr>
          <w:rStyle w:val="Emphasis"/>
        </w:rPr>
        <w:t>par chèque</w:t>
      </w:r>
      <w:r>
        <w:t xml:space="preserve"> by cheque </w:t>
      </w:r>
    </w:p>
    <w:p w:rsidR="007459D2" w:rsidRDefault="00833AB7">
      <w:pPr>
        <w:numPr>
          <w:ilvl w:val="0"/>
          <w:numId w:val="59"/>
        </w:numPr>
        <w:ind w:left="780" w:right="780"/>
        <w:divId w:val="1352757350"/>
      </w:pPr>
      <w:r>
        <w:rPr>
          <w:rStyle w:val="Emphasis"/>
        </w:rPr>
        <w:t>avec un chèque en euros</w:t>
      </w:r>
      <w:r>
        <w:t xml:space="preserve"> by eurocheque </w:t>
      </w:r>
    </w:p>
    <w:p w:rsidR="007459D2" w:rsidRDefault="00833AB7">
      <w:pPr>
        <w:numPr>
          <w:ilvl w:val="0"/>
          <w:numId w:val="59"/>
        </w:numPr>
        <w:ind w:left="780" w:right="780"/>
        <w:divId w:val="1352757350"/>
      </w:pPr>
      <w:r>
        <w:rPr>
          <w:rStyle w:val="Emphasis"/>
        </w:rPr>
        <w:t>par chèque de voyage</w:t>
      </w:r>
      <w:r>
        <w:t xml:space="preserve"> by traveller's cheque </w:t>
      </w:r>
    </w:p>
    <w:p w:rsidR="007459D2" w:rsidRDefault="00833AB7">
      <w:pPr>
        <w:divId w:val="1352757350"/>
      </w:pPr>
      <w:r>
        <w:rPr>
          <w:noProof/>
        </w:rPr>
        <w:drawing>
          <wp:inline distT="0" distB="0" distL="0" distR="0" wp14:anchorId="21DF7AE2" wp14:editId="1579E30E">
            <wp:extent cx="1371600" cy="809625"/>
            <wp:effectExtent l="0" t="0" r="0" b="9525"/>
            <wp:docPr id="34" name="Picture 34" descr="D:\AaaF\OUT\httpswwwopeneduopenlearnocw_cmid3832_2021-04-26_17-16-37_al22273\word\assets\_37049edb51d68f1740670957edb8c15f8bae4843_l192_1_i03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3832_2021-04-26_17-16-37_al22273\word\assets\_37049edb51d68f1740670957edb8c15f8bae4843_l192_1_i032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p w:rsidR="007459D2" w:rsidRDefault="00833AB7">
      <w:pPr>
        <w:divId w:val="1352757350"/>
      </w:pPr>
      <w:r>
        <w:rPr>
          <w:noProof/>
        </w:rPr>
        <w:drawing>
          <wp:inline distT="0" distB="0" distL="0" distR="0" wp14:anchorId="00085759" wp14:editId="5B0B9AD7">
            <wp:extent cx="4191000" cy="2032000"/>
            <wp:effectExtent l="0" t="0" r="0" b="6350"/>
            <wp:docPr id="35" name="Picture 35" descr="D:\AaaF\OUT\httpswwwopeneduopenlearnocw_cmid3832_2021-04-26_17-16-37_al22273\word\assets\_6dede536a9eae627bbc31218dbf5013b2c200ebd_l192_1_i03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3832_2021-04-26_17-16-37_al22273\word\assets\_6dede536a9eae627bbc31218dbf5013b2c200ebd_l192_1_i033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2032000"/>
                    </a:xfrm>
                    <a:prstGeom prst="rect">
                      <a:avLst/>
                    </a:prstGeom>
                    <a:noFill/>
                    <a:ln>
                      <a:noFill/>
                    </a:ln>
                  </pic:spPr>
                </pic:pic>
              </a:graphicData>
            </a:graphic>
          </wp:inline>
        </w:drawing>
      </w:r>
    </w:p>
    <w:p w:rsidR="007459D2" w:rsidRDefault="00833AB7">
      <w:pPr>
        <w:divId w:val="1352757350"/>
      </w:pPr>
      <w:r>
        <w:t>To check how you want to pay, you will be asked:</w:t>
      </w:r>
    </w:p>
    <w:p w:rsidR="007459D2" w:rsidRDefault="00833AB7">
      <w:pPr>
        <w:divId w:val="1352757350"/>
      </w:pPr>
      <w:r>
        <w:rPr>
          <w:rStyle w:val="Emphasis"/>
        </w:rPr>
        <w:t>Vous payez comment ?</w:t>
      </w:r>
    </w:p>
    <w:p w:rsidR="007459D2" w:rsidRDefault="00833AB7">
      <w:pPr>
        <w:divId w:val="1352757350"/>
      </w:pPr>
      <w:r>
        <w:t>To check whether you can pay by a certain type of credit card, you can ask:</w:t>
      </w:r>
    </w:p>
    <w:p w:rsidR="007459D2" w:rsidRDefault="00833AB7">
      <w:pPr>
        <w:divId w:val="1352757350"/>
      </w:pPr>
      <w:r>
        <w:rPr>
          <w:rStyle w:val="Emphasis"/>
        </w:rPr>
        <w:t>Vous prenez…?</w:t>
      </w:r>
      <w:r>
        <w:t xml:space="preserve"> (Do you take…?) </w:t>
      </w:r>
    </w:p>
    <w:p w:rsidR="007459D2" w:rsidRDefault="00833AB7">
      <w:pPr>
        <w:divId w:val="1352757350"/>
      </w:pPr>
      <w:r>
        <w:t>or</w:t>
      </w:r>
    </w:p>
    <w:p w:rsidR="007459D2" w:rsidRDefault="00833AB7">
      <w:pPr>
        <w:divId w:val="1352757350"/>
      </w:pPr>
      <w:r>
        <w:rPr>
          <w:rStyle w:val="Emphasis"/>
        </w:rPr>
        <w:t>Vous acceptez…?</w:t>
      </w:r>
    </w:p>
    <w:p w:rsidR="007459D2" w:rsidRDefault="00833AB7">
      <w:pPr>
        <w:divId w:val="1529678903"/>
      </w:pPr>
      <w:r>
        <w:rPr>
          <w:vanish/>
        </w:rPr>
        <w:t>End of Box</w:t>
      </w:r>
    </w:p>
    <w:p w:rsidR="007459D2" w:rsidRDefault="00833AB7">
      <w:pPr>
        <w:divId w:val="1529678903"/>
      </w:pPr>
      <w:r>
        <w:rPr>
          <w:vanish/>
        </w:rPr>
        <w:t>Start of Activity</w:t>
      </w:r>
    </w:p>
    <w:p w:rsidR="007459D2" w:rsidRDefault="00833AB7">
      <w:pPr>
        <w:spacing w:before="0" w:beforeAutospacing="0" w:after="0" w:afterAutospacing="0" w:line="240" w:lineRule="auto"/>
        <w:outlineLvl w:val="4"/>
        <w:divId w:val="88819427"/>
        <w:rPr>
          <w:rFonts w:eastAsia="Times New Roman"/>
          <w:b/>
          <w:bCs/>
          <w:sz w:val="36"/>
          <w:szCs w:val="36"/>
        </w:rPr>
      </w:pPr>
      <w:bookmarkStart w:id="216" w:name="Session2_Activity31"/>
      <w:bookmarkEnd w:id="216"/>
      <w:r>
        <w:rPr>
          <w:rFonts w:eastAsia="Times New Roman"/>
          <w:b/>
          <w:bCs/>
          <w:sz w:val="36"/>
          <w:szCs w:val="36"/>
        </w:rPr>
        <w:t>Activité 35</w:t>
      </w:r>
    </w:p>
    <w:p w:rsidR="007459D2" w:rsidRDefault="00833AB7">
      <w:pPr>
        <w:divId w:val="1128666486"/>
      </w:pPr>
      <w:r>
        <w:rPr>
          <w:vanish/>
        </w:rPr>
        <w:t>Start of Question</w:t>
      </w:r>
    </w:p>
    <w:p w:rsidR="007459D2" w:rsidRDefault="00833AB7">
      <w:pPr>
        <w:divId w:val="1333028629"/>
      </w:pPr>
      <w:bookmarkStart w:id="217" w:name="Session2_Question31"/>
      <w:bookmarkEnd w:id="217"/>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2118789533"/>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18" w:name="Session2_Table20"/>
            <w:bookmarkEnd w:id="218"/>
            <w:r>
              <w:rPr>
                <w:rFonts w:ascii="Times New Roman" w:eastAsia="Times New Roman" w:hAnsi="Times New Roman" w:cs="Times New Roman"/>
                <w:b/>
                <w:bCs/>
                <w:sz w:val="24"/>
                <w:szCs w:val="24"/>
              </w:rPr>
              <w:t>Vocabulaire</w:t>
            </w:r>
          </w:p>
        </w:tc>
      </w:tr>
      <w:tr w:rsidR="007459D2">
        <w:trPr>
          <w:divId w:val="211878953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abonnement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season ticket</w:t>
            </w:r>
          </w:p>
        </w:tc>
      </w:tr>
      <w:tr w:rsidR="007459D2">
        <w:trPr>
          <w:divId w:val="211878953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mois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month</w:t>
            </w:r>
          </w:p>
        </w:tc>
      </w:tr>
      <w:tr w:rsidR="007459D2">
        <w:trPr>
          <w:divId w:val="211878953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l'année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year</w:t>
            </w:r>
          </w:p>
        </w:tc>
      </w:tr>
    </w:tbl>
    <w:p w:rsidR="007459D2" w:rsidRDefault="00833AB7">
      <w:pPr>
        <w:divId w:val="1333028629"/>
      </w:pPr>
      <w:r>
        <w:rPr>
          <w:vanish/>
        </w:rPr>
        <w:t>End of Table</w:t>
      </w:r>
    </w:p>
    <w:p w:rsidR="007459D2" w:rsidRDefault="00833AB7">
      <w:pPr>
        <w:divId w:val="1333028629"/>
      </w:pPr>
      <w:r>
        <w:rPr>
          <w:vanish/>
        </w:rPr>
        <w:t>Start of Figure</w:t>
      </w:r>
    </w:p>
    <w:p w:rsidR="007459D2" w:rsidRDefault="00833AB7">
      <w:pPr>
        <w:spacing w:before="240" w:beforeAutospacing="0" w:after="240" w:afterAutospacing="0" w:line="240" w:lineRule="auto"/>
        <w:divId w:val="271744050"/>
        <w:rPr>
          <w:rFonts w:ascii="Times New Roman" w:eastAsia="Times New Roman" w:hAnsi="Times New Roman" w:cs="Times New Roman"/>
          <w:sz w:val="24"/>
          <w:szCs w:val="24"/>
        </w:rPr>
      </w:pPr>
      <w:bookmarkStart w:id="219" w:name="Session2_Figure8"/>
      <w:bookmarkEnd w:id="219"/>
      <w:r>
        <w:rPr>
          <w:rFonts w:ascii="Times New Roman" w:eastAsia="Times New Roman" w:hAnsi="Times New Roman" w:cs="Times New Roman"/>
          <w:noProof/>
          <w:sz w:val="24"/>
          <w:szCs w:val="24"/>
        </w:rPr>
        <w:drawing>
          <wp:inline distT="0" distB="0" distL="0" distR="0" wp14:anchorId="67401C12" wp14:editId="2181D095">
            <wp:extent cx="5278120" cy="4087159"/>
            <wp:effectExtent l="0" t="0" r="0" b="8890"/>
            <wp:docPr id="36" name="Picture 36" descr="D:\AaaF\OUT\httpswwwopeneduopenlearnocw_cmid3832_2021-04-26_17-16-37_al22273\word\assets\_8c4c8d25be2579bb1bb6c47023ac5bdf535c90fb_l192_1_i0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3832_2021-04-26_17-16-37_al22273\word\assets\_8c4c8d25be2579bb1bb6c47023ac5bdf535c90fb_l192_1_i034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4087159"/>
                    </a:xfrm>
                    <a:prstGeom prst="rect">
                      <a:avLst/>
                    </a:prstGeom>
                    <a:noFill/>
                    <a:ln>
                      <a:noFill/>
                    </a:ln>
                  </pic:spPr>
                </pic:pic>
              </a:graphicData>
            </a:graphic>
          </wp:inline>
        </w:drawing>
      </w:r>
    </w:p>
    <w:p w:rsidR="007459D2" w:rsidRDefault="00833AB7">
      <w:pPr>
        <w:divId w:val="1333028629"/>
      </w:pPr>
      <w:r>
        <w:rPr>
          <w:vanish/>
        </w:rPr>
        <w:t>End of Figure</w:t>
      </w:r>
    </w:p>
    <w:p w:rsidR="007459D2" w:rsidRDefault="00833AB7">
      <w:pPr>
        <w:divId w:val="1333028629"/>
      </w:pPr>
      <w:r>
        <w:t xml:space="preserve">1. Look at the tariffs from the musée des Beaux-arts. The following dialogue matches the picture accompanying it. Study it and then create two further dialogues to match pictures (a) and (b) below </w:t>
      </w:r>
    </w:p>
    <w:p w:rsidR="007459D2" w:rsidRDefault="00833AB7">
      <w:pPr>
        <w:divId w:val="1333028629"/>
      </w:pPr>
      <w:r>
        <w:rPr>
          <w:vanish/>
        </w:rPr>
        <w:t>Start of Figure</w:t>
      </w:r>
    </w:p>
    <w:p w:rsidR="007459D2" w:rsidRDefault="00833AB7">
      <w:pPr>
        <w:spacing w:before="240" w:beforeAutospacing="0" w:after="240" w:afterAutospacing="0" w:line="240" w:lineRule="auto"/>
        <w:divId w:val="1054039671"/>
        <w:rPr>
          <w:rFonts w:ascii="Times New Roman" w:eastAsia="Times New Roman" w:hAnsi="Times New Roman" w:cs="Times New Roman"/>
          <w:sz w:val="24"/>
          <w:szCs w:val="24"/>
        </w:rPr>
      </w:pPr>
      <w:bookmarkStart w:id="220" w:name="Session2_Figure9"/>
      <w:bookmarkEnd w:id="220"/>
      <w:r>
        <w:rPr>
          <w:rFonts w:ascii="Times New Roman" w:eastAsia="Times New Roman" w:hAnsi="Times New Roman" w:cs="Times New Roman"/>
          <w:noProof/>
          <w:sz w:val="24"/>
          <w:szCs w:val="24"/>
        </w:rPr>
        <w:drawing>
          <wp:inline distT="0" distB="0" distL="0" distR="0" wp14:anchorId="0C2BA924" wp14:editId="020488B9">
            <wp:extent cx="5278120" cy="4705677"/>
            <wp:effectExtent l="0" t="0" r="0" b="0"/>
            <wp:docPr id="37" name="Picture 37" descr="D:\AaaF\OUT\httpswwwopeneduopenlearnocw_cmid3832_2021-04-26_17-16-37_al22273\word\assets\_2d4a2a22c7a0598b4867b6a3bb9b8115f956387f_l192_1_i03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3832_2021-04-26_17-16-37_al22273\word\assets\_2d4a2a22c7a0598b4867b6a3bb9b8115f956387f_l192_1_i035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4705677"/>
                    </a:xfrm>
                    <a:prstGeom prst="rect">
                      <a:avLst/>
                    </a:prstGeom>
                    <a:noFill/>
                    <a:ln>
                      <a:noFill/>
                    </a:ln>
                  </pic:spPr>
                </pic:pic>
              </a:graphicData>
            </a:graphic>
          </wp:inline>
        </w:drawing>
      </w:r>
    </w:p>
    <w:p w:rsidR="007459D2" w:rsidRDefault="00833AB7">
      <w:pPr>
        <w:divId w:val="1333028629"/>
      </w:pPr>
      <w:r>
        <w:rPr>
          <w:vanish/>
        </w:rPr>
        <w:t>End of Figure</w:t>
      </w:r>
    </w:p>
    <w:p w:rsidR="007459D2" w:rsidRDefault="00833AB7">
      <w:pPr>
        <w:divId w:val="1333028629"/>
      </w:pPr>
      <w:r>
        <w:rPr>
          <w:rStyle w:val="Emphasis"/>
        </w:rPr>
        <w:t>Étudiez le dialogue puis créez les dialogues (a) et (b)</w:t>
      </w:r>
      <w:r>
        <w:t xml:space="preserve">. </w:t>
      </w:r>
    </w:p>
    <w:p w:rsidR="007459D2" w:rsidRDefault="00833AB7">
      <w:pPr>
        <w:divId w:val="1333028629"/>
      </w:pPr>
      <w:r>
        <w:rPr>
          <w:rStyle w:val="Strong"/>
        </w:rPr>
        <w:t>Le touriste</w:t>
      </w:r>
      <w:r>
        <w:t xml:space="preserve"> Bonjour madame, je voudrais trois billets adulte. </w:t>
      </w:r>
    </w:p>
    <w:p w:rsidR="007459D2" w:rsidRDefault="00833AB7">
      <w:pPr>
        <w:divId w:val="1333028629"/>
      </w:pPr>
      <w:r>
        <w:rPr>
          <w:rStyle w:val="Strong"/>
        </w:rPr>
        <w:t>L'employée</w:t>
      </w:r>
      <w:r>
        <w:t xml:space="preserve"> Oui, voilà! </w:t>
      </w:r>
    </w:p>
    <w:p w:rsidR="007459D2" w:rsidRDefault="00833AB7">
      <w:pPr>
        <w:divId w:val="1333028629"/>
      </w:pPr>
      <w:r>
        <w:rPr>
          <w:rStyle w:val="Strong"/>
        </w:rPr>
        <w:t>Le touriste</w:t>
      </w:r>
      <w:r>
        <w:t xml:space="preserve"> C'est combien? </w:t>
      </w:r>
    </w:p>
    <w:p w:rsidR="007459D2" w:rsidRDefault="00833AB7">
      <w:pPr>
        <w:divId w:val="1333028629"/>
      </w:pPr>
      <w:r>
        <w:rPr>
          <w:rStyle w:val="Strong"/>
        </w:rPr>
        <w:t>L'employée</w:t>
      </w:r>
      <w:r>
        <w:t xml:space="preserve"> C'est 24,30€. Vous payez comment? </w:t>
      </w:r>
    </w:p>
    <w:p w:rsidR="007459D2" w:rsidRDefault="00833AB7">
      <w:pPr>
        <w:divId w:val="1333028629"/>
      </w:pPr>
      <w:r>
        <w:rPr>
          <w:rStyle w:val="Strong"/>
        </w:rPr>
        <w:t>Le touriste</w:t>
      </w:r>
      <w:r>
        <w:t xml:space="preserve"> Par carte de crédit. Vous acceptez les cartes de credit? </w:t>
      </w:r>
    </w:p>
    <w:p w:rsidR="007459D2" w:rsidRDefault="00833AB7">
      <w:pPr>
        <w:divId w:val="1333028629"/>
      </w:pPr>
      <w:r>
        <w:rPr>
          <w:rStyle w:val="Strong"/>
        </w:rPr>
        <w:t>L'employée</w:t>
      </w:r>
      <w:r>
        <w:t xml:space="preserve"> Oui, bien sûr, merci! </w:t>
      </w:r>
    </w:p>
    <w:p w:rsidR="007459D2" w:rsidRDefault="00833AB7">
      <w:pPr>
        <w:divId w:val="1333028629"/>
      </w:pPr>
      <w:r>
        <w:rPr>
          <w:noProof/>
        </w:rPr>
        <w:drawing>
          <wp:inline distT="0" distB="0" distL="0" distR="0" wp14:anchorId="02FDCEFE" wp14:editId="5DFA9913">
            <wp:extent cx="3257550" cy="2295525"/>
            <wp:effectExtent l="0" t="0" r="0" b="9525"/>
            <wp:docPr id="38" name="Picture 38" descr="D:\AaaF\OUT\httpswwwopeneduopenlearnocw_cmid3832_2021-04-26_17-16-37_al22273\word\assets\_c898921db6cc951a5792d49188c1487bb42383c6_l192_1_i03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3832_2021-04-26_17-16-37_al22273\word\assets\_c898921db6cc951a5792d49188c1487bb42383c6_l192_1_i036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295525"/>
                    </a:xfrm>
                    <a:prstGeom prst="rect">
                      <a:avLst/>
                    </a:prstGeom>
                    <a:noFill/>
                    <a:ln>
                      <a:noFill/>
                    </a:ln>
                  </pic:spPr>
                </pic:pic>
              </a:graphicData>
            </a:graphic>
          </wp:inline>
        </w:drawing>
      </w:r>
    </w:p>
    <w:p w:rsidR="007459D2" w:rsidRDefault="00833AB7">
      <w:pPr>
        <w:divId w:val="1333028629"/>
      </w:pPr>
      <w:r>
        <w:t>Listen to Extract 63 and take the part of the tourist by following the prompts.</w:t>
      </w:r>
    </w:p>
    <w:p w:rsidR="007459D2" w:rsidRDefault="00833AB7">
      <w:pPr>
        <w:divId w:val="1333028629"/>
      </w:pPr>
      <w:r>
        <w:t>Écoutez et parlez dans les pauses.</w:t>
      </w:r>
    </w:p>
    <w:p w:rsidR="007459D2" w:rsidRDefault="00833AB7">
      <w:pPr>
        <w:divId w:val="1333028629"/>
      </w:pPr>
      <w:r>
        <w:rPr>
          <w:vanish/>
        </w:rPr>
        <w:t>Start of Media Content</w:t>
      </w:r>
    </w:p>
    <w:p w:rsidR="007459D2" w:rsidRDefault="00833AB7">
      <w:pPr>
        <w:spacing w:before="120" w:beforeAutospacing="0" w:after="120" w:afterAutospacing="0"/>
        <w:divId w:val="2084836900"/>
      </w:pPr>
      <w:bookmarkStart w:id="221" w:name="Session2_MediaContent21"/>
      <w:bookmarkEnd w:id="221"/>
      <w:r>
        <w:t>Audio content is not available in this format.</w:t>
      </w:r>
    </w:p>
    <w:p w:rsidR="007459D2" w:rsidRDefault="00833AB7">
      <w:pPr>
        <w:pStyle w:val="Caption1"/>
        <w:divId w:val="1913008067"/>
      </w:pPr>
      <w:r>
        <w:t>Audio 25</w:t>
      </w:r>
    </w:p>
    <w:p w:rsidR="007459D2" w:rsidRDefault="00833AB7">
      <w:pPr>
        <w:divId w:val="1333028629"/>
      </w:pPr>
      <w:r>
        <w:rPr>
          <w:vanish/>
        </w:rPr>
        <w:t>End of Media Content</w:t>
      </w:r>
    </w:p>
    <w:p w:rsidR="007459D2" w:rsidRDefault="00833AB7">
      <w:pPr>
        <w:divId w:val="1128666486"/>
      </w:pPr>
      <w:r>
        <w:rPr>
          <w:vanish/>
        </w:rPr>
        <w:t>End of Question</w:t>
      </w:r>
    </w:p>
    <w:bookmarkStart w:id="222" w:name="View_Session2_Answer30"/>
    <w:p w:rsidR="007459D2" w:rsidRDefault="00833AB7">
      <w:pPr>
        <w:pStyle w:val="navbutton"/>
        <w:divId w:val="1128666486"/>
      </w:pPr>
      <w:r>
        <w:fldChar w:fldCharType="begin"/>
      </w:r>
      <w:r>
        <w:instrText xml:space="preserve"> HYPERLINK "" \l "Session2_Answer30" </w:instrText>
      </w:r>
      <w:r>
        <w:fldChar w:fldCharType="separate"/>
      </w:r>
      <w:r>
        <w:rPr>
          <w:rStyle w:val="Hyperlink"/>
        </w:rPr>
        <w:t>View answer - Activité 35</w:t>
      </w:r>
      <w:r>
        <w:fldChar w:fldCharType="end"/>
      </w:r>
      <w:bookmarkEnd w:id="222"/>
    </w:p>
    <w:p w:rsidR="007459D2" w:rsidRDefault="00833AB7">
      <w:pPr>
        <w:divId w:val="1529678903"/>
      </w:pPr>
      <w:r>
        <w:rPr>
          <w:vanish/>
        </w:rPr>
        <w:t>End of Activity</w:t>
      </w:r>
    </w:p>
    <w:p w:rsidR="007459D2" w:rsidRDefault="00833AB7">
      <w:pPr>
        <w:divId w:val="1529678903"/>
      </w:pPr>
      <w:r>
        <w:rPr>
          <w:vanish/>
        </w:rPr>
        <w:t>Start of Activity</w:t>
      </w:r>
    </w:p>
    <w:p w:rsidR="007459D2" w:rsidRDefault="00833AB7">
      <w:pPr>
        <w:spacing w:before="240" w:beforeAutospacing="0" w:after="0" w:afterAutospacing="0" w:line="240" w:lineRule="auto"/>
        <w:ind w:left="240" w:right="240"/>
        <w:outlineLvl w:val="4"/>
        <w:divId w:val="908731690"/>
        <w:rPr>
          <w:rFonts w:eastAsia="Times New Roman"/>
          <w:b/>
          <w:bCs/>
          <w:sz w:val="36"/>
          <w:szCs w:val="36"/>
        </w:rPr>
      </w:pPr>
      <w:bookmarkStart w:id="223" w:name="Session2_Activity32"/>
      <w:bookmarkEnd w:id="223"/>
      <w:r>
        <w:rPr>
          <w:rFonts w:eastAsia="Times New Roman"/>
          <w:b/>
          <w:bCs/>
          <w:sz w:val="36"/>
          <w:szCs w:val="36"/>
        </w:rPr>
        <w:t>Activité 36</w:t>
      </w:r>
    </w:p>
    <w:p w:rsidR="007459D2" w:rsidRDefault="00833AB7">
      <w:pPr>
        <w:divId w:val="1113473809"/>
      </w:pPr>
      <w:r>
        <w:rPr>
          <w:vanish/>
        </w:rPr>
        <w:t>Start of Question</w:t>
      </w:r>
    </w:p>
    <w:p w:rsidR="007459D2" w:rsidRDefault="00833AB7">
      <w:pPr>
        <w:divId w:val="1044325847"/>
      </w:pPr>
      <w:bookmarkStart w:id="224" w:name="Session2_Question32"/>
      <w:bookmarkEnd w:id="224"/>
      <w:r>
        <w:t xml:space="preserve">Record yourself buying museum tickets for you and Christine for the musée Calvet. You will need to take the parts of both the assistant and the customer. </w:t>
      </w:r>
    </w:p>
    <w:p w:rsidR="007459D2" w:rsidRDefault="00833AB7">
      <w:pPr>
        <w:divId w:val="1044325847"/>
      </w:pPr>
      <w:r>
        <w:rPr>
          <w:rStyle w:val="Emphasis"/>
        </w:rPr>
        <w:t>Enregistrez-vous</w:t>
      </w:r>
      <w:r>
        <w:t xml:space="preserve">. </w:t>
      </w:r>
    </w:p>
    <w:p w:rsidR="007459D2" w:rsidRDefault="00833AB7">
      <w:pPr>
        <w:divId w:val="1113473809"/>
      </w:pPr>
      <w:r>
        <w:rPr>
          <w:vanish/>
        </w:rPr>
        <w:t>End of Question</w:t>
      </w:r>
    </w:p>
    <w:bookmarkStart w:id="225" w:name="View_Session2_Answer31"/>
    <w:p w:rsidR="007459D2" w:rsidRDefault="00833AB7">
      <w:pPr>
        <w:pStyle w:val="navbutton"/>
        <w:divId w:val="1113473809"/>
      </w:pPr>
      <w:r>
        <w:fldChar w:fldCharType="begin"/>
      </w:r>
      <w:r>
        <w:instrText xml:space="preserve"> HYPERLINK "" \l "Session2_Answer31" </w:instrText>
      </w:r>
      <w:r>
        <w:fldChar w:fldCharType="separate"/>
      </w:r>
      <w:r>
        <w:rPr>
          <w:rStyle w:val="Hyperlink"/>
        </w:rPr>
        <w:t>View answer - Activité 36</w:t>
      </w:r>
      <w:r>
        <w:fldChar w:fldCharType="end"/>
      </w:r>
      <w:bookmarkEnd w:id="225"/>
    </w:p>
    <w:p w:rsidR="007459D2" w:rsidRDefault="00833AB7">
      <w:pPr>
        <w:divId w:val="1529678903"/>
      </w:pPr>
      <w:r>
        <w:rPr>
          <w:vanish/>
        </w:rPr>
        <w:t>End of Activity</w:t>
      </w:r>
    </w:p>
    <w:p w:rsidR="007459D2" w:rsidRDefault="00833AB7">
      <w:pPr>
        <w:pStyle w:val="Heading3"/>
        <w:divId w:val="2075883079"/>
        <w:rPr>
          <w:rFonts w:eastAsia="Times New Roman"/>
        </w:rPr>
      </w:pPr>
      <w:bookmarkStart w:id="226" w:name="Session2_SubSection17"/>
      <w:bookmarkEnd w:id="226"/>
      <w:r>
        <w:rPr>
          <w:rFonts w:eastAsia="Times New Roman"/>
        </w:rPr>
        <w:t>2.7.4 Telling the time</w:t>
      </w:r>
    </w:p>
    <w:p w:rsidR="007459D2" w:rsidRDefault="00833AB7">
      <w:pPr>
        <w:divId w:val="2075883079"/>
      </w:pPr>
      <w:r>
        <w:rPr>
          <w:vanish/>
        </w:rPr>
        <w:t>Start of Box</w:t>
      </w:r>
    </w:p>
    <w:p w:rsidR="007459D2" w:rsidRDefault="00833AB7">
      <w:pPr>
        <w:divId w:val="2054503059"/>
      </w:pPr>
      <w:bookmarkStart w:id="227" w:name="Session2_Box15"/>
      <w:bookmarkEnd w:id="227"/>
      <w:r>
        <w:t>To ask the time, you say:</w:t>
      </w:r>
    </w:p>
    <w:p w:rsidR="007459D2" w:rsidRDefault="00833AB7">
      <w:pPr>
        <w:divId w:val="2054503059"/>
      </w:pPr>
      <w:r>
        <w:rPr>
          <w:rStyle w:val="Emphasis"/>
        </w:rPr>
        <w:t>Quelle heure est-il?</w:t>
      </w:r>
      <w:r>
        <w:t xml:space="preserve"> What time is it? </w:t>
      </w:r>
    </w:p>
    <w:p w:rsidR="007459D2" w:rsidRDefault="00833AB7">
      <w:pPr>
        <w:divId w:val="2054503059"/>
      </w:pPr>
      <w:r>
        <w:t xml:space="preserve">When telling the time, you use the expression </w:t>
      </w:r>
      <w:r>
        <w:rPr>
          <w:rStyle w:val="Emphasis"/>
        </w:rPr>
        <w:t>il est…</w:t>
      </w:r>
    </w:p>
    <w:p w:rsidR="007459D2" w:rsidRDefault="00833AB7">
      <w:pPr>
        <w:divId w:val="2054503059"/>
      </w:pPr>
      <w:r>
        <w:t>For full hours:</w:t>
      </w:r>
    </w:p>
    <w:p w:rsidR="007459D2" w:rsidRDefault="00833AB7">
      <w:pPr>
        <w:divId w:val="2054503059"/>
      </w:pPr>
      <w:r>
        <w:rPr>
          <w:rStyle w:val="Emphasis"/>
        </w:rPr>
        <w:t>Il est une heure</w:t>
      </w:r>
      <w:r>
        <w:t xml:space="preserve">. </w:t>
      </w:r>
    </w:p>
    <w:p w:rsidR="007459D2" w:rsidRDefault="00833AB7">
      <w:pPr>
        <w:divId w:val="2054503059"/>
      </w:pPr>
      <w:r>
        <w:rPr>
          <w:noProof/>
        </w:rPr>
        <w:drawing>
          <wp:inline distT="0" distB="0" distL="0" distR="0" wp14:anchorId="71CF6495" wp14:editId="3C5295E6">
            <wp:extent cx="1206500" cy="1054100"/>
            <wp:effectExtent l="0" t="0" r="0" b="0"/>
            <wp:docPr id="39" name="Picture 39" descr="D:\AaaF\OUT\httpswwwopeneduopenlearnocw_cmid3832_2021-04-26_17-16-37_al22273\word\assets\_9d2e93037688bb6ae872a044fff0fdbb78719101_l192_1_i03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3832_2021-04-26_17-16-37_al22273\word\assets\_9d2e93037688bb6ae872a044fff0fdbb78719101_l192_1_i037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6500" cy="1054100"/>
                    </a:xfrm>
                    <a:prstGeom prst="rect">
                      <a:avLst/>
                    </a:prstGeom>
                    <a:noFill/>
                    <a:ln>
                      <a:noFill/>
                    </a:ln>
                  </pic:spPr>
                </pic:pic>
              </a:graphicData>
            </a:graphic>
          </wp:inline>
        </w:drawing>
      </w:r>
    </w:p>
    <w:p w:rsidR="007459D2" w:rsidRDefault="00833AB7">
      <w:pPr>
        <w:divId w:val="2054503059"/>
      </w:pPr>
      <w:r>
        <w:rPr>
          <w:rStyle w:val="Emphasis"/>
        </w:rPr>
        <w:t>Il est cinq heures</w:t>
      </w:r>
      <w:r>
        <w:t xml:space="preserve">. </w:t>
      </w:r>
    </w:p>
    <w:p w:rsidR="007459D2" w:rsidRDefault="00833AB7">
      <w:pPr>
        <w:divId w:val="2054503059"/>
      </w:pPr>
      <w:r>
        <w:rPr>
          <w:noProof/>
        </w:rPr>
        <w:drawing>
          <wp:inline distT="0" distB="0" distL="0" distR="0" wp14:anchorId="474D7671" wp14:editId="01C59762">
            <wp:extent cx="1206500" cy="1028700"/>
            <wp:effectExtent l="0" t="0" r="0" b="0"/>
            <wp:docPr id="40" name="Picture 40" descr="D:\AaaF\OUT\httpswwwopeneduopenlearnocw_cmid3832_2021-04-26_17-16-37_al22273\word\assets\_79d92ef38a67b2f71dd19b671d0479b0b7f52447_l192_1_i03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3832_2021-04-26_17-16-37_al22273\word\assets\_79d92ef38a67b2f71dd19b671d0479b0b7f52447_l192_1_i038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0" cy="1028700"/>
                    </a:xfrm>
                    <a:prstGeom prst="rect">
                      <a:avLst/>
                    </a:prstGeom>
                    <a:noFill/>
                    <a:ln>
                      <a:noFill/>
                    </a:ln>
                  </pic:spPr>
                </pic:pic>
              </a:graphicData>
            </a:graphic>
          </wp:inline>
        </w:drawing>
      </w:r>
    </w:p>
    <w:p w:rsidR="007459D2" w:rsidRDefault="00833AB7">
      <w:pPr>
        <w:divId w:val="2054503059"/>
      </w:pPr>
      <w:r>
        <w:rPr>
          <w:rStyle w:val="Emphasis"/>
        </w:rPr>
        <w:t>Il est midi</w:t>
      </w:r>
      <w:r>
        <w:t xml:space="preserve">. It's midday. </w:t>
      </w:r>
    </w:p>
    <w:p w:rsidR="007459D2" w:rsidRDefault="00833AB7">
      <w:pPr>
        <w:divId w:val="2054503059"/>
      </w:pPr>
      <w:r>
        <w:rPr>
          <w:rStyle w:val="Emphasis"/>
        </w:rPr>
        <w:t>Il est minuit</w:t>
      </w:r>
      <w:r>
        <w:t xml:space="preserve"> It's midnight. </w:t>
      </w:r>
    </w:p>
    <w:p w:rsidR="007459D2" w:rsidRDefault="00833AB7">
      <w:pPr>
        <w:divId w:val="2054503059"/>
      </w:pPr>
      <w:r>
        <w:t>For half hours, you say:</w:t>
      </w:r>
    </w:p>
    <w:p w:rsidR="007459D2" w:rsidRDefault="00833AB7">
      <w:pPr>
        <w:numPr>
          <w:ilvl w:val="0"/>
          <w:numId w:val="60"/>
        </w:numPr>
        <w:ind w:left="780" w:right="780"/>
        <w:divId w:val="2054503059"/>
      </w:pPr>
      <w:r>
        <w:t xml:space="preserve">3:30 </w:t>
      </w:r>
      <w:r>
        <w:rPr>
          <w:rStyle w:val="Emphasis"/>
        </w:rPr>
        <w:t>Il est trois heures et demie</w:t>
      </w:r>
      <w:r>
        <w:t xml:space="preserve">. </w:t>
      </w:r>
    </w:p>
    <w:p w:rsidR="007459D2" w:rsidRDefault="00833AB7">
      <w:pPr>
        <w:divId w:val="2054503059"/>
      </w:pPr>
      <w:r>
        <w:t>For quarter hours, you say:</w:t>
      </w:r>
    </w:p>
    <w:p w:rsidR="007459D2" w:rsidRDefault="00833AB7">
      <w:pPr>
        <w:numPr>
          <w:ilvl w:val="0"/>
          <w:numId w:val="61"/>
        </w:numPr>
        <w:ind w:left="780" w:right="780"/>
        <w:divId w:val="2054503059"/>
      </w:pPr>
      <w:r>
        <w:t xml:space="preserve">7:15 </w:t>
      </w:r>
      <w:r>
        <w:rPr>
          <w:rStyle w:val="Emphasis"/>
        </w:rPr>
        <w:t>Il est sept heures et quart</w:t>
      </w:r>
      <w:r>
        <w:t xml:space="preserve">. </w:t>
      </w:r>
    </w:p>
    <w:p w:rsidR="007459D2" w:rsidRDefault="00833AB7">
      <w:pPr>
        <w:numPr>
          <w:ilvl w:val="0"/>
          <w:numId w:val="61"/>
        </w:numPr>
        <w:ind w:left="780" w:right="780"/>
        <w:divId w:val="2054503059"/>
      </w:pPr>
      <w:r>
        <w:t xml:space="preserve">9:45 </w:t>
      </w:r>
      <w:r>
        <w:rPr>
          <w:rStyle w:val="Emphasis"/>
        </w:rPr>
        <w:t>Il est dix heures moins le quart</w:t>
      </w:r>
    </w:p>
    <w:p w:rsidR="007459D2" w:rsidRDefault="00833AB7">
      <w:pPr>
        <w:divId w:val="2054503059"/>
      </w:pPr>
      <w:r>
        <w:t>For other sub-divisions you say:</w:t>
      </w:r>
    </w:p>
    <w:p w:rsidR="007459D2" w:rsidRDefault="00833AB7">
      <w:pPr>
        <w:numPr>
          <w:ilvl w:val="0"/>
          <w:numId w:val="62"/>
        </w:numPr>
        <w:ind w:left="780" w:right="780"/>
        <w:divId w:val="2054503059"/>
      </w:pPr>
      <w:r>
        <w:t xml:space="preserve">8:05 </w:t>
      </w:r>
      <w:r>
        <w:rPr>
          <w:rStyle w:val="Emphasis"/>
        </w:rPr>
        <w:t>Il est huit heures cinq</w:t>
      </w:r>
      <w:r>
        <w:t xml:space="preserve">. </w:t>
      </w:r>
    </w:p>
    <w:p w:rsidR="007459D2" w:rsidRDefault="00833AB7">
      <w:pPr>
        <w:numPr>
          <w:ilvl w:val="0"/>
          <w:numId w:val="62"/>
        </w:numPr>
        <w:ind w:left="780" w:right="780"/>
        <w:divId w:val="2054503059"/>
      </w:pPr>
      <w:r>
        <w:t xml:space="preserve">9:10 </w:t>
      </w:r>
      <w:r>
        <w:rPr>
          <w:rStyle w:val="Emphasis"/>
        </w:rPr>
        <w:t>Il est neuf heures dix</w:t>
      </w:r>
      <w:r>
        <w:t xml:space="preserve">. </w:t>
      </w:r>
    </w:p>
    <w:p w:rsidR="007459D2" w:rsidRDefault="00833AB7">
      <w:pPr>
        <w:numPr>
          <w:ilvl w:val="0"/>
          <w:numId w:val="62"/>
        </w:numPr>
        <w:ind w:left="780" w:right="780"/>
        <w:divId w:val="2054503059"/>
      </w:pPr>
      <w:r>
        <w:t xml:space="preserve">11:20 </w:t>
      </w:r>
      <w:r>
        <w:rPr>
          <w:rStyle w:val="Emphasis"/>
        </w:rPr>
        <w:t>Il est onze heures vingt</w:t>
      </w:r>
      <w:r>
        <w:t xml:space="preserve">. </w:t>
      </w:r>
    </w:p>
    <w:p w:rsidR="007459D2" w:rsidRDefault="00833AB7">
      <w:pPr>
        <w:numPr>
          <w:ilvl w:val="0"/>
          <w:numId w:val="62"/>
        </w:numPr>
        <w:ind w:left="780" w:right="780"/>
        <w:divId w:val="2054503059"/>
      </w:pPr>
      <w:r>
        <w:t xml:space="preserve">14:35 </w:t>
      </w:r>
      <w:r>
        <w:rPr>
          <w:rStyle w:val="Emphasis"/>
        </w:rPr>
        <w:t>Il est trois heures moins vingt-cinq</w:t>
      </w:r>
      <w:r>
        <w:t xml:space="preserve">. </w:t>
      </w:r>
    </w:p>
    <w:p w:rsidR="007459D2" w:rsidRDefault="00833AB7">
      <w:pPr>
        <w:divId w:val="2054503059"/>
      </w:pPr>
      <w:r>
        <w:rPr>
          <w:noProof/>
        </w:rPr>
        <w:drawing>
          <wp:inline distT="0" distB="0" distL="0" distR="0" wp14:anchorId="144D4546" wp14:editId="73674A86">
            <wp:extent cx="3022600" cy="4445000"/>
            <wp:effectExtent l="0" t="0" r="6350" b="0"/>
            <wp:docPr id="41" name="Picture 41" descr="D:\AaaF\OUT\httpswwwopeneduopenlearnocw_cmid3832_2021-04-26_17-16-37_al22273\word\assets\_e11726ac16d7b4e5dc415ef6c9e4eef69b5b7c7e_l192_1_i03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3832_2021-04-26_17-16-37_al22273\word\assets\_e11726ac16d7b4e5dc415ef6c9e4eef69b5b7c7e_l192_1_i039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2600" cy="4445000"/>
                    </a:xfrm>
                    <a:prstGeom prst="rect">
                      <a:avLst/>
                    </a:prstGeom>
                    <a:noFill/>
                    <a:ln>
                      <a:noFill/>
                    </a:ln>
                  </pic:spPr>
                </pic:pic>
              </a:graphicData>
            </a:graphic>
          </wp:inline>
        </w:drawing>
      </w:r>
    </w:p>
    <w:p w:rsidR="007459D2" w:rsidRDefault="00833AB7">
      <w:pPr>
        <w:divId w:val="2054503059"/>
      </w:pPr>
      <w:r>
        <w:t xml:space="preserve">To distinguish between am and pm, you say </w:t>
      </w:r>
      <w:r>
        <w:rPr>
          <w:rStyle w:val="Emphasis"/>
        </w:rPr>
        <w:t>du matin</w:t>
      </w:r>
      <w:r>
        <w:t xml:space="preserve"> (till 12 noon), </w:t>
      </w:r>
      <w:r>
        <w:rPr>
          <w:rStyle w:val="Emphasis"/>
        </w:rPr>
        <w:t>de l'après-midi</w:t>
      </w:r>
      <w:r>
        <w:t xml:space="preserve"> (till 4 or 5 pm), </w:t>
      </w:r>
      <w:r>
        <w:rPr>
          <w:rStyle w:val="Emphasis"/>
        </w:rPr>
        <w:t>du soir</w:t>
      </w:r>
      <w:r>
        <w:t xml:space="preserve"> (till 12 midnight). </w:t>
      </w:r>
    </w:p>
    <w:p w:rsidR="007459D2" w:rsidRDefault="00833AB7">
      <w:pPr>
        <w:divId w:val="2054503059"/>
      </w:pPr>
      <w:r>
        <w:t>When more precision is required, people give exact hours and minutes:</w:t>
      </w:r>
    </w:p>
    <w:p w:rsidR="007459D2" w:rsidRDefault="00833AB7">
      <w:pPr>
        <w:numPr>
          <w:ilvl w:val="0"/>
          <w:numId w:val="63"/>
        </w:numPr>
        <w:ind w:left="780" w:right="780"/>
        <w:divId w:val="2054503059"/>
      </w:pPr>
      <w:r>
        <w:t xml:space="preserve">7.45 </w:t>
      </w:r>
      <w:r>
        <w:rPr>
          <w:rStyle w:val="Emphasis"/>
        </w:rPr>
        <w:t>Il est sept heures quarante-cinq</w:t>
      </w:r>
    </w:p>
    <w:p w:rsidR="007459D2" w:rsidRDefault="00833AB7">
      <w:pPr>
        <w:divId w:val="2075883079"/>
      </w:pPr>
      <w:r>
        <w:rPr>
          <w:vanish/>
        </w:rPr>
        <w:t>End of Box</w:t>
      </w:r>
    </w:p>
    <w:p w:rsidR="007459D2" w:rsidRDefault="00833AB7">
      <w:pPr>
        <w:divId w:val="2075883079"/>
      </w:pPr>
      <w:r>
        <w:rPr>
          <w:vanish/>
        </w:rPr>
        <w:t>Start of Activity</w:t>
      </w:r>
    </w:p>
    <w:p w:rsidR="007459D2" w:rsidRDefault="00833AB7">
      <w:pPr>
        <w:spacing w:before="240" w:beforeAutospacing="0" w:after="0" w:afterAutospacing="0" w:line="240" w:lineRule="auto"/>
        <w:ind w:left="240" w:right="240"/>
        <w:outlineLvl w:val="4"/>
        <w:divId w:val="232155747"/>
        <w:rPr>
          <w:rFonts w:eastAsia="Times New Roman"/>
          <w:b/>
          <w:bCs/>
          <w:sz w:val="36"/>
          <w:szCs w:val="36"/>
        </w:rPr>
      </w:pPr>
      <w:bookmarkStart w:id="228" w:name="Session2_Activity33"/>
      <w:bookmarkEnd w:id="228"/>
      <w:r>
        <w:rPr>
          <w:rFonts w:eastAsia="Times New Roman"/>
          <w:b/>
          <w:bCs/>
          <w:sz w:val="36"/>
          <w:szCs w:val="36"/>
        </w:rPr>
        <w:t>Activité 37</w:t>
      </w:r>
    </w:p>
    <w:p w:rsidR="007459D2" w:rsidRDefault="00833AB7">
      <w:pPr>
        <w:divId w:val="1700929627"/>
      </w:pPr>
      <w:r>
        <w:rPr>
          <w:vanish/>
        </w:rPr>
        <w:t>Start of Question</w:t>
      </w:r>
    </w:p>
    <w:p w:rsidR="007459D2" w:rsidRDefault="00833AB7">
      <w:pPr>
        <w:divId w:val="1851096949"/>
      </w:pPr>
      <w:bookmarkStart w:id="229" w:name="Session2_Question33"/>
      <w:bookmarkEnd w:id="229"/>
      <w:r>
        <w:t>Écoutez et écrivez l'heure.</w:t>
      </w:r>
    </w:p>
    <w:p w:rsidR="007459D2" w:rsidRDefault="00833AB7">
      <w:pPr>
        <w:divId w:val="1851096949"/>
      </w:pPr>
      <w:r>
        <w:rPr>
          <w:vanish/>
        </w:rPr>
        <w:t>Start of Media Content</w:t>
      </w:r>
    </w:p>
    <w:p w:rsidR="007459D2" w:rsidRDefault="00833AB7">
      <w:pPr>
        <w:spacing w:before="120" w:beforeAutospacing="0" w:after="120" w:afterAutospacing="0"/>
        <w:divId w:val="265431471"/>
      </w:pPr>
      <w:bookmarkStart w:id="230" w:name="Session2_MediaContent22"/>
      <w:bookmarkEnd w:id="230"/>
      <w:r>
        <w:t>Audio content is not available in this format.</w:t>
      </w:r>
    </w:p>
    <w:p w:rsidR="007459D2" w:rsidRDefault="00833AB7">
      <w:pPr>
        <w:pStyle w:val="Caption1"/>
        <w:divId w:val="988169771"/>
      </w:pPr>
      <w:r>
        <w:t>Audio 26</w:t>
      </w:r>
    </w:p>
    <w:bookmarkStart w:id="231" w:name="View_Session2_Transcript10"/>
    <w:p w:rsidR="007459D2" w:rsidRDefault="00833AB7">
      <w:pPr>
        <w:pStyle w:val="navbutton"/>
        <w:divId w:val="988169771"/>
      </w:pPr>
      <w:r>
        <w:fldChar w:fldCharType="begin"/>
      </w:r>
      <w:r>
        <w:instrText xml:space="preserve"> HYPERLINK "" \l "Session2_Transcript10" </w:instrText>
      </w:r>
      <w:r>
        <w:fldChar w:fldCharType="separate"/>
      </w:r>
      <w:r>
        <w:rPr>
          <w:rStyle w:val="Hyperlink"/>
        </w:rPr>
        <w:t>View transcript - Audio 26</w:t>
      </w:r>
      <w:r>
        <w:fldChar w:fldCharType="end"/>
      </w:r>
      <w:bookmarkEnd w:id="231"/>
    </w:p>
    <w:p w:rsidR="007459D2" w:rsidRDefault="00833AB7">
      <w:pPr>
        <w:divId w:val="1851096949"/>
      </w:pPr>
      <w:r>
        <w:rPr>
          <w:vanish/>
        </w:rPr>
        <w:t>End of Media Content</w:t>
      </w:r>
    </w:p>
    <w:p w:rsidR="007459D2" w:rsidRDefault="00833AB7">
      <w:pPr>
        <w:divId w:val="1851096949"/>
      </w:pPr>
      <w:r>
        <w:t>Listen to Extract 64, in which various people are being asked the time, and write down their answers.</w:t>
      </w:r>
    </w:p>
    <w:p w:rsidR="007459D2" w:rsidRDefault="00833AB7">
      <w:pPr>
        <w:divId w:val="1851096949"/>
      </w:pPr>
      <w:r>
        <w:rPr>
          <w:rStyle w:val="Emphasis"/>
        </w:rPr>
        <w:t>Écoutez et écrivez l'heure</w:t>
      </w:r>
      <w:r>
        <w:t xml:space="preserve">. </w:t>
      </w:r>
    </w:p>
    <w:p w:rsidR="007459D2" w:rsidRDefault="00833AB7">
      <w:pPr>
        <w:divId w:val="1851096949"/>
      </w:pPr>
      <w:r>
        <w:rPr>
          <w:rStyle w:val="Emphasis"/>
          <w:b/>
          <w:bCs/>
        </w:rPr>
        <w:t>Exemple</w:t>
      </w:r>
    </w:p>
    <w:p w:rsidR="007459D2" w:rsidRDefault="00833AB7">
      <w:pPr>
        <w:divId w:val="1851096949"/>
      </w:pPr>
      <w:r>
        <w:t>1 h 15 une heure quinze</w:t>
      </w:r>
    </w:p>
    <w:p w:rsidR="007459D2" w:rsidRDefault="00833AB7">
      <w:pPr>
        <w:divId w:val="1700929627"/>
      </w:pPr>
      <w:r>
        <w:rPr>
          <w:vanish/>
        </w:rPr>
        <w:t>End of Question</w:t>
      </w:r>
    </w:p>
    <w:bookmarkStart w:id="232" w:name="View_Session2_Answer32"/>
    <w:p w:rsidR="007459D2" w:rsidRDefault="00833AB7">
      <w:pPr>
        <w:pStyle w:val="navbutton"/>
        <w:divId w:val="1700929627"/>
      </w:pPr>
      <w:r>
        <w:fldChar w:fldCharType="begin"/>
      </w:r>
      <w:r>
        <w:instrText xml:space="preserve"> HYPERLINK "" \l "Session2_Answer32" </w:instrText>
      </w:r>
      <w:r>
        <w:fldChar w:fldCharType="separate"/>
      </w:r>
      <w:r>
        <w:rPr>
          <w:rStyle w:val="Hyperlink"/>
        </w:rPr>
        <w:t>View answer - Activité 37</w:t>
      </w:r>
      <w:r>
        <w:fldChar w:fldCharType="end"/>
      </w:r>
      <w:bookmarkEnd w:id="232"/>
    </w:p>
    <w:p w:rsidR="007459D2" w:rsidRDefault="00833AB7">
      <w:pPr>
        <w:divId w:val="2075883079"/>
      </w:pPr>
      <w:r>
        <w:rPr>
          <w:vanish/>
        </w:rPr>
        <w:t>End of Activity</w:t>
      </w:r>
    </w:p>
    <w:p w:rsidR="007459D2" w:rsidRDefault="00833AB7">
      <w:pPr>
        <w:pStyle w:val="Heading2"/>
        <w:divId w:val="107968844"/>
        <w:rPr>
          <w:rFonts w:eastAsia="Times New Roman"/>
        </w:rPr>
      </w:pPr>
      <w:bookmarkStart w:id="233" w:name="Session2_Section9"/>
      <w:bookmarkEnd w:id="233"/>
      <w:r>
        <w:rPr>
          <w:rFonts w:eastAsia="Times New Roman"/>
        </w:rPr>
        <w:t>Section 2.8</w:t>
      </w:r>
    </w:p>
    <w:p w:rsidR="007459D2" w:rsidRDefault="00833AB7">
      <w:pPr>
        <w:pStyle w:val="Heading3"/>
        <w:divId w:val="1310132563"/>
        <w:rPr>
          <w:rFonts w:eastAsia="Times New Roman"/>
        </w:rPr>
      </w:pPr>
      <w:bookmarkStart w:id="234" w:name="Session2_SubSection18"/>
      <w:bookmarkEnd w:id="234"/>
      <w:r>
        <w:rPr>
          <w:rFonts w:eastAsia="Times New Roman"/>
        </w:rPr>
        <w:t>2.8.1 Learning about verbs</w:t>
      </w:r>
    </w:p>
    <w:p w:rsidR="007459D2" w:rsidRDefault="00833AB7">
      <w:pPr>
        <w:divId w:val="1310132563"/>
      </w:pPr>
      <w:r>
        <w:rPr>
          <w:noProof/>
        </w:rPr>
        <w:drawing>
          <wp:inline distT="0" distB="0" distL="0" distR="0" wp14:anchorId="5CA2DB15" wp14:editId="6EBB9DC0">
            <wp:extent cx="2387600" cy="4292600"/>
            <wp:effectExtent l="0" t="0" r="0" b="0"/>
            <wp:docPr id="42" name="Picture 42" descr="D:\AaaF\OUT\httpswwwopeneduopenlearnocw_cmid3832_2021-04-26_17-16-37_al22273\word\assets\_2b05f9bc4397f0b1d357133ece44ef6bc28687ab_l192_1_i04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3832_2021-04-26_17-16-37_al22273\word\assets\_2b05f9bc4397f0b1d357133ece44ef6bc28687ab_l192_1_i040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7600" cy="4292600"/>
                    </a:xfrm>
                    <a:prstGeom prst="rect">
                      <a:avLst/>
                    </a:prstGeom>
                    <a:noFill/>
                    <a:ln>
                      <a:noFill/>
                    </a:ln>
                  </pic:spPr>
                </pic:pic>
              </a:graphicData>
            </a:graphic>
          </wp:inline>
        </w:drawing>
      </w:r>
    </w:p>
    <w:p w:rsidR="007459D2" w:rsidRDefault="00833AB7">
      <w:pPr>
        <w:divId w:val="1310132563"/>
      </w:pPr>
      <w:r>
        <w:t>You and Christine go to a shop to buy a film for your visit to the museum.</w:t>
      </w:r>
    </w:p>
    <w:p w:rsidR="007459D2" w:rsidRDefault="00833AB7">
      <w:pPr>
        <w:divId w:val="1310132563"/>
      </w:pPr>
      <w:r>
        <w:rPr>
          <w:rStyle w:val="Strong"/>
        </w:rPr>
        <w:t>Key Learning Points</w:t>
      </w:r>
    </w:p>
    <w:p w:rsidR="007459D2" w:rsidRDefault="00833AB7">
      <w:pPr>
        <w:numPr>
          <w:ilvl w:val="0"/>
          <w:numId w:val="64"/>
        </w:numPr>
        <w:ind w:left="780" w:right="780"/>
        <w:divId w:val="1310132563"/>
      </w:pPr>
      <w:r>
        <w:t>Talking about time</w:t>
      </w:r>
    </w:p>
    <w:p w:rsidR="007459D2" w:rsidRDefault="00833AB7">
      <w:pPr>
        <w:numPr>
          <w:ilvl w:val="0"/>
          <w:numId w:val="64"/>
        </w:numPr>
        <w:ind w:left="780" w:right="780"/>
        <w:divId w:val="1310132563"/>
      </w:pPr>
      <w:r>
        <w:t>Asking for goods and services</w:t>
      </w:r>
    </w:p>
    <w:p w:rsidR="007459D2" w:rsidRDefault="00833AB7">
      <w:pPr>
        <w:numPr>
          <w:ilvl w:val="0"/>
          <w:numId w:val="64"/>
        </w:numPr>
        <w:ind w:left="780" w:right="780"/>
        <w:divId w:val="1310132563"/>
      </w:pPr>
      <w:r>
        <w:t>Learning about verbs</w:t>
      </w:r>
    </w:p>
    <w:p w:rsidR="007459D2" w:rsidRDefault="00833AB7">
      <w:pPr>
        <w:numPr>
          <w:ilvl w:val="0"/>
          <w:numId w:val="64"/>
        </w:numPr>
        <w:ind w:left="780" w:right="780"/>
        <w:divId w:val="1310132563"/>
      </w:pPr>
      <w:r>
        <w:t xml:space="preserve">Using verb forms: </w:t>
      </w:r>
      <w:r>
        <w:rPr>
          <w:rStyle w:val="Emphasis"/>
        </w:rPr>
        <w:t>nous</w:t>
      </w:r>
      <w:r>
        <w:t xml:space="preserve"> and </w:t>
      </w:r>
      <w:r>
        <w:rPr>
          <w:rStyle w:val="Emphasis"/>
        </w:rPr>
        <w:t>vous</w:t>
      </w:r>
    </w:p>
    <w:p w:rsidR="007459D2" w:rsidRDefault="00833AB7">
      <w:pPr>
        <w:divId w:val="1310132563"/>
      </w:pPr>
      <w:r>
        <w:rPr>
          <w:vanish/>
        </w:rPr>
        <w:t>Start of Activity</w:t>
      </w:r>
    </w:p>
    <w:p w:rsidR="007459D2" w:rsidRDefault="00833AB7">
      <w:pPr>
        <w:spacing w:before="0" w:beforeAutospacing="0" w:after="0" w:afterAutospacing="0" w:line="240" w:lineRule="auto"/>
        <w:outlineLvl w:val="4"/>
        <w:divId w:val="809978780"/>
        <w:rPr>
          <w:rFonts w:eastAsia="Times New Roman"/>
          <w:b/>
          <w:bCs/>
          <w:sz w:val="36"/>
          <w:szCs w:val="36"/>
        </w:rPr>
      </w:pPr>
      <w:bookmarkStart w:id="235" w:name="Session2_Activity34"/>
      <w:bookmarkEnd w:id="235"/>
      <w:r>
        <w:rPr>
          <w:rFonts w:eastAsia="Times New Roman"/>
          <w:b/>
          <w:bCs/>
          <w:sz w:val="36"/>
          <w:szCs w:val="36"/>
        </w:rPr>
        <w:t>Activité 38</w:t>
      </w:r>
    </w:p>
    <w:p w:rsidR="007459D2" w:rsidRDefault="00833AB7">
      <w:pPr>
        <w:divId w:val="883833449"/>
      </w:pPr>
      <w:r>
        <w:rPr>
          <w:vanish/>
        </w:rPr>
        <w:t>Start of Question</w:t>
      </w:r>
    </w:p>
    <w:p w:rsidR="007459D2" w:rsidRDefault="00833AB7">
      <w:pPr>
        <w:divId w:val="1070810155"/>
      </w:pPr>
      <w:bookmarkStart w:id="236" w:name="Session2_Question34"/>
      <w:bookmarkEnd w:id="236"/>
      <w:r>
        <w:t xml:space="preserve">Here are some verb forms. Match each one to its infinitive. Look up the infinitives in your dictionary to find out what they mean. </w:t>
      </w:r>
    </w:p>
    <w:p w:rsidR="007459D2" w:rsidRDefault="00833AB7">
      <w:pPr>
        <w:divId w:val="1070810155"/>
      </w:pPr>
      <w:r>
        <w:rPr>
          <w:rStyle w:val="Emphasis"/>
        </w:rPr>
        <w:t>Reliez chaque verbe à son infinitif</w:t>
      </w:r>
      <w:r>
        <w:t xml:space="preserve">. </w:t>
      </w:r>
    </w:p>
    <w:p w:rsidR="007459D2" w:rsidRDefault="00833AB7">
      <w:pPr>
        <w:divId w:val="1070810155"/>
      </w:pPr>
      <w:r>
        <w:rPr>
          <w:noProof/>
        </w:rPr>
        <w:drawing>
          <wp:inline distT="0" distB="0" distL="0" distR="0" wp14:anchorId="2E9FC8E2" wp14:editId="42EA62F0">
            <wp:extent cx="2057400" cy="1752600"/>
            <wp:effectExtent l="0" t="0" r="0" b="0"/>
            <wp:docPr id="43" name="Picture 43" descr="D:\AaaF\OUT\httpswwwopeneduopenlearnocw_cmid3832_2021-04-26_17-16-37_al22273\word\assets\_d8a8ddf8d57c86bc6d0cec109427383d3db6dada_l192_1_i04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3832_2021-04-26_17-16-37_al22273\word\assets\_d8a8ddf8d57c86bc6d0cec109427383d3db6dada_l192_1_i041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rsidR="007459D2" w:rsidRDefault="00833AB7">
      <w:pPr>
        <w:divId w:val="883833449"/>
      </w:pPr>
      <w:r>
        <w:rPr>
          <w:vanish/>
        </w:rPr>
        <w:t>End of Question</w:t>
      </w:r>
    </w:p>
    <w:bookmarkStart w:id="237" w:name="View_Session2_Answer33"/>
    <w:p w:rsidR="007459D2" w:rsidRDefault="00833AB7">
      <w:pPr>
        <w:pStyle w:val="navbutton"/>
        <w:divId w:val="883833449"/>
      </w:pPr>
      <w:r>
        <w:fldChar w:fldCharType="begin"/>
      </w:r>
      <w:r>
        <w:instrText xml:space="preserve"> HYPERLINK "" \l "Session2_Answer33" </w:instrText>
      </w:r>
      <w:r>
        <w:fldChar w:fldCharType="separate"/>
      </w:r>
      <w:r>
        <w:rPr>
          <w:rStyle w:val="Hyperlink"/>
        </w:rPr>
        <w:t>View answer - Activité 38</w:t>
      </w:r>
      <w:r>
        <w:fldChar w:fldCharType="end"/>
      </w:r>
      <w:bookmarkEnd w:id="237"/>
    </w:p>
    <w:p w:rsidR="007459D2" w:rsidRDefault="00833AB7">
      <w:pPr>
        <w:divId w:val="1310132563"/>
      </w:pPr>
      <w:r>
        <w:rPr>
          <w:vanish/>
        </w:rPr>
        <w:t>End of Activity</w:t>
      </w:r>
    </w:p>
    <w:p w:rsidR="007459D2" w:rsidRDefault="00833AB7">
      <w:pPr>
        <w:divId w:val="1310132563"/>
      </w:pPr>
      <w:r>
        <w:rPr>
          <w:vanish/>
        </w:rPr>
        <w:t>Start of Box</w:t>
      </w:r>
    </w:p>
    <w:p w:rsidR="007459D2" w:rsidRDefault="00833AB7">
      <w:pPr>
        <w:spacing w:before="240" w:beforeAutospacing="0" w:after="0" w:afterAutospacing="0" w:line="240" w:lineRule="auto"/>
        <w:ind w:left="240" w:right="240"/>
        <w:outlineLvl w:val="4"/>
        <w:divId w:val="448935649"/>
        <w:rPr>
          <w:rFonts w:eastAsia="Times New Roman"/>
          <w:b/>
          <w:bCs/>
          <w:sz w:val="36"/>
          <w:szCs w:val="36"/>
        </w:rPr>
      </w:pPr>
      <w:bookmarkStart w:id="238" w:name="Session2_Box16"/>
      <w:bookmarkEnd w:id="238"/>
      <w:r>
        <w:rPr>
          <w:rFonts w:eastAsia="Times New Roman"/>
          <w:b/>
          <w:bCs/>
          <w:sz w:val="36"/>
          <w:szCs w:val="36"/>
        </w:rPr>
        <w:t>Learning about verbs</w:t>
      </w:r>
    </w:p>
    <w:p w:rsidR="007459D2" w:rsidRDefault="00833AB7">
      <w:pPr>
        <w:divId w:val="1596747925"/>
      </w:pPr>
      <w:r>
        <w:t xml:space="preserve">Verbs are the words which tell us what is taking place. They describe actions, processes and states. French verbs change their forms according to who or what is responsible for the activity they describe. Highlighted below are some verb forms: </w:t>
      </w:r>
    </w:p>
    <w:p w:rsidR="007459D2" w:rsidRDefault="00833AB7">
      <w:pPr>
        <w:numPr>
          <w:ilvl w:val="0"/>
          <w:numId w:val="65"/>
        </w:numPr>
        <w:ind w:left="780" w:right="780"/>
        <w:divId w:val="1596747925"/>
      </w:pPr>
      <w:r>
        <w:rPr>
          <w:rStyle w:val="Emphasis"/>
        </w:rPr>
        <w:t xml:space="preserve">Je </w:t>
      </w:r>
      <w:r>
        <w:rPr>
          <w:rStyle w:val="Strong"/>
          <w:i/>
          <w:iCs/>
        </w:rPr>
        <w:t>cherche</w:t>
      </w:r>
      <w:r>
        <w:rPr>
          <w:rStyle w:val="Emphasis"/>
        </w:rPr>
        <w:t xml:space="preserve"> la consigne</w:t>
      </w:r>
      <w:r>
        <w:t xml:space="preserve">. </w:t>
      </w:r>
    </w:p>
    <w:p w:rsidR="007459D2" w:rsidRDefault="00833AB7">
      <w:pPr>
        <w:ind w:left="780" w:right="780"/>
        <w:divId w:val="1596747925"/>
      </w:pPr>
      <w:r>
        <w:t>l'm looking for the left-luggage lockers.</w:t>
      </w:r>
    </w:p>
    <w:p w:rsidR="007459D2" w:rsidRDefault="00833AB7">
      <w:pPr>
        <w:numPr>
          <w:ilvl w:val="0"/>
          <w:numId w:val="65"/>
        </w:numPr>
        <w:ind w:left="780" w:right="780"/>
        <w:divId w:val="1596747925"/>
      </w:pPr>
      <w:r>
        <w:rPr>
          <w:rStyle w:val="Emphasis"/>
        </w:rPr>
        <w:t xml:space="preserve">Le train </w:t>
      </w:r>
      <w:r>
        <w:rPr>
          <w:rStyle w:val="Strong"/>
          <w:i/>
          <w:iCs/>
        </w:rPr>
        <w:t>entre</w:t>
      </w:r>
      <w:r>
        <w:rPr>
          <w:rStyle w:val="Emphasis"/>
        </w:rPr>
        <w:t xml:space="preserve"> en gare</w:t>
      </w:r>
      <w:r>
        <w:t xml:space="preserve">. </w:t>
      </w:r>
    </w:p>
    <w:p w:rsidR="007459D2" w:rsidRDefault="00833AB7">
      <w:pPr>
        <w:ind w:left="780" w:right="780"/>
        <w:divId w:val="1596747925"/>
      </w:pPr>
      <w:r>
        <w:t>The train is coming in to the station.</w:t>
      </w:r>
    </w:p>
    <w:p w:rsidR="007459D2" w:rsidRDefault="00833AB7">
      <w:pPr>
        <w:numPr>
          <w:ilvl w:val="0"/>
          <w:numId w:val="65"/>
        </w:numPr>
        <w:ind w:left="780" w:right="780"/>
        <w:divId w:val="1596747925"/>
      </w:pPr>
      <w:r>
        <w:rPr>
          <w:rStyle w:val="Emphasis"/>
        </w:rPr>
        <w:t xml:space="preserve">Nous </w:t>
      </w:r>
      <w:r>
        <w:rPr>
          <w:rStyle w:val="Strong"/>
          <w:i/>
          <w:iCs/>
        </w:rPr>
        <w:t>recommandons</w:t>
      </w:r>
      <w:r>
        <w:rPr>
          <w:rStyle w:val="Emphasis"/>
        </w:rPr>
        <w:t xml:space="preserve"> le Grand Café</w:t>
      </w:r>
      <w:r>
        <w:t xml:space="preserve">. </w:t>
      </w:r>
    </w:p>
    <w:p w:rsidR="007459D2" w:rsidRDefault="00833AB7">
      <w:pPr>
        <w:ind w:left="780" w:right="780"/>
        <w:divId w:val="1596747925"/>
      </w:pPr>
      <w:r>
        <w:t>We recommend the Grand Café.</w:t>
      </w:r>
    </w:p>
    <w:p w:rsidR="007459D2" w:rsidRDefault="00833AB7">
      <w:pPr>
        <w:numPr>
          <w:ilvl w:val="0"/>
          <w:numId w:val="65"/>
        </w:numPr>
        <w:ind w:left="780" w:right="780"/>
        <w:divId w:val="1596747925"/>
      </w:pPr>
      <w:r>
        <w:rPr>
          <w:rStyle w:val="Emphasis"/>
        </w:rPr>
        <w:t xml:space="preserve">Je </w:t>
      </w:r>
      <w:r>
        <w:rPr>
          <w:rStyle w:val="Strong"/>
          <w:i/>
          <w:iCs/>
        </w:rPr>
        <w:t>prends</w:t>
      </w:r>
      <w:r>
        <w:rPr>
          <w:rStyle w:val="Emphasis"/>
        </w:rPr>
        <w:t xml:space="preserve"> du thé</w:t>
      </w:r>
      <w:r>
        <w:t xml:space="preserve">. </w:t>
      </w:r>
    </w:p>
    <w:p w:rsidR="007459D2" w:rsidRDefault="00833AB7">
      <w:pPr>
        <w:ind w:left="780" w:right="780"/>
        <w:divId w:val="1596747925"/>
      </w:pPr>
      <w:r>
        <w:t>I have tea.</w:t>
      </w:r>
    </w:p>
    <w:p w:rsidR="007459D2" w:rsidRDefault="00833AB7">
      <w:pPr>
        <w:divId w:val="1596747925"/>
      </w:pPr>
      <w:r>
        <w:t xml:space="preserve">You won't normally find these forms in the dictionary where the infinitive is used. The infinitive is a basic, impersonal form of the verb. In English it is ‘to + verb’. In French, the infinitive is distinguished by its ending. There are four main groups of infinitive endings: </w:t>
      </w:r>
    </w:p>
    <w:p w:rsidR="007459D2" w:rsidRDefault="00833AB7">
      <w:pPr>
        <w:divId w:val="15967479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9733190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39" w:name="Session2_Table21"/>
            <w:bookmarkEnd w:id="239"/>
            <w:r>
              <w:rPr>
                <w:rFonts w:ascii="Times New Roman" w:eastAsia="Times New Roman" w:hAnsi="Times New Roman" w:cs="Times New Roman"/>
                <w:sz w:val="24"/>
                <w:szCs w:val="24"/>
              </w:rPr>
              <w:t xml:space="preserve">-er </w:t>
            </w:r>
            <w:r>
              <w:rPr>
                <w:rStyle w:val="Emphasis"/>
                <w:rFonts w:eastAsia="Times New Roman" w:cs="Times New Roman"/>
                <w:sz w:val="24"/>
                <w:szCs w:val="24"/>
              </w:rPr>
              <w:t>parler</w:t>
            </w:r>
            <w:r>
              <w:rPr>
                <w:rFonts w:ascii="Times New Roman" w:eastAsia="Times New Roman" w:hAnsi="Times New Roman" w:cs="Times New Roman"/>
                <w:sz w:val="24"/>
                <w:szCs w:val="24"/>
              </w:rPr>
              <w:t xml:space="preserve"> to speak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 </w:t>
            </w:r>
            <w:r>
              <w:rPr>
                <w:rStyle w:val="Emphasis"/>
                <w:rFonts w:eastAsia="Times New Roman" w:cs="Times New Roman"/>
                <w:sz w:val="24"/>
                <w:szCs w:val="24"/>
              </w:rPr>
              <w:t>attendre</w:t>
            </w:r>
            <w:r>
              <w:rPr>
                <w:rFonts w:ascii="Times New Roman" w:eastAsia="Times New Roman" w:hAnsi="Times New Roman" w:cs="Times New Roman"/>
                <w:sz w:val="24"/>
                <w:szCs w:val="24"/>
              </w:rPr>
              <w:t xml:space="preserve"> to wait </w:t>
            </w:r>
          </w:p>
        </w:tc>
      </w:tr>
      <w:tr w:rsidR="007459D2">
        <w:trPr>
          <w:divId w:val="9733190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w:t>
            </w:r>
            <w:r>
              <w:rPr>
                <w:rStyle w:val="Emphasis"/>
                <w:rFonts w:eastAsia="Times New Roman" w:cs="Times New Roman"/>
                <w:sz w:val="24"/>
                <w:szCs w:val="24"/>
              </w:rPr>
              <w:t>finir</w:t>
            </w:r>
            <w:r>
              <w:rPr>
                <w:rFonts w:ascii="Times New Roman" w:eastAsia="Times New Roman" w:hAnsi="Times New Roman" w:cs="Times New Roman"/>
                <w:sz w:val="24"/>
                <w:szCs w:val="24"/>
              </w:rPr>
              <w:t xml:space="preserve"> to finish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-oir(e) </w:t>
            </w:r>
            <w:r>
              <w:rPr>
                <w:rStyle w:val="Emphasis"/>
                <w:rFonts w:eastAsia="Times New Roman" w:cs="Times New Roman"/>
                <w:sz w:val="24"/>
                <w:szCs w:val="24"/>
              </w:rPr>
              <w:t>recevoir</w:t>
            </w:r>
            <w:r>
              <w:rPr>
                <w:rFonts w:ascii="Times New Roman" w:eastAsia="Times New Roman" w:hAnsi="Times New Roman" w:cs="Times New Roman"/>
                <w:sz w:val="24"/>
                <w:szCs w:val="24"/>
              </w:rPr>
              <w:t xml:space="preserve"> to receive; </w:t>
            </w:r>
            <w:r>
              <w:rPr>
                <w:rStyle w:val="Emphasis"/>
                <w:rFonts w:eastAsia="Times New Roman" w:cs="Times New Roman"/>
                <w:sz w:val="24"/>
                <w:szCs w:val="24"/>
              </w:rPr>
              <w:t>boire</w:t>
            </w:r>
            <w:r>
              <w:rPr>
                <w:rFonts w:ascii="Times New Roman" w:eastAsia="Times New Roman" w:hAnsi="Times New Roman" w:cs="Times New Roman"/>
                <w:sz w:val="24"/>
                <w:szCs w:val="24"/>
              </w:rPr>
              <w:t xml:space="preserve"> to drink </w:t>
            </w:r>
          </w:p>
        </w:tc>
      </w:tr>
    </w:tbl>
    <w:p w:rsidR="007459D2" w:rsidRDefault="00833AB7">
      <w:pPr>
        <w:divId w:val="1596747925"/>
      </w:pPr>
      <w:r>
        <w:rPr>
          <w:vanish/>
        </w:rPr>
        <w:t>End of Table</w:t>
      </w:r>
    </w:p>
    <w:p w:rsidR="007459D2" w:rsidRDefault="00833AB7">
      <w:pPr>
        <w:divId w:val="1596747925"/>
      </w:pPr>
      <w:r>
        <w:t xml:space="preserve">The infinitive of a verb tells you which group it belongs to and can help you predict how it will change in form when used to describe an action. </w:t>
      </w:r>
    </w:p>
    <w:p w:rsidR="007459D2" w:rsidRDefault="00833AB7">
      <w:pPr>
        <w:divId w:val="1310132563"/>
      </w:pPr>
      <w:r>
        <w:rPr>
          <w:vanish/>
        </w:rPr>
        <w:t>End of Box</w:t>
      </w:r>
    </w:p>
    <w:p w:rsidR="007459D2" w:rsidRDefault="00833AB7">
      <w:pPr>
        <w:divId w:val="1310132563"/>
      </w:pPr>
      <w:r>
        <w:rPr>
          <w:vanish/>
        </w:rPr>
        <w:t>Start of Activity</w:t>
      </w:r>
    </w:p>
    <w:p w:rsidR="007459D2" w:rsidRDefault="00833AB7">
      <w:pPr>
        <w:spacing w:before="0" w:beforeAutospacing="0" w:after="0" w:afterAutospacing="0" w:line="240" w:lineRule="auto"/>
        <w:outlineLvl w:val="4"/>
        <w:divId w:val="1682852000"/>
        <w:rPr>
          <w:rFonts w:eastAsia="Times New Roman"/>
          <w:b/>
          <w:bCs/>
          <w:sz w:val="36"/>
          <w:szCs w:val="36"/>
        </w:rPr>
      </w:pPr>
      <w:bookmarkStart w:id="240" w:name="Session2_Activity35"/>
      <w:bookmarkEnd w:id="240"/>
      <w:r>
        <w:rPr>
          <w:rFonts w:eastAsia="Times New Roman"/>
          <w:b/>
          <w:bCs/>
          <w:sz w:val="36"/>
          <w:szCs w:val="36"/>
        </w:rPr>
        <w:t>Activité 39</w:t>
      </w:r>
    </w:p>
    <w:p w:rsidR="007459D2" w:rsidRDefault="00833AB7">
      <w:pPr>
        <w:divId w:val="725302048"/>
      </w:pPr>
      <w:r>
        <w:rPr>
          <w:vanish/>
        </w:rPr>
        <w:t>Start of Question</w:t>
      </w:r>
    </w:p>
    <w:p w:rsidR="007459D2" w:rsidRDefault="00833AB7">
      <w:pPr>
        <w:divId w:val="998194331"/>
      </w:pPr>
      <w:bookmarkStart w:id="241" w:name="Session2_Question35"/>
      <w:bookmarkEnd w:id="241"/>
      <w:r>
        <w:t>1. Match the following verb forms to their infinitive and look up their meaning if necessary.</w:t>
      </w:r>
    </w:p>
    <w:p w:rsidR="007459D2" w:rsidRDefault="00833AB7">
      <w:pPr>
        <w:divId w:val="998194331"/>
      </w:pPr>
      <w:r>
        <w:rPr>
          <w:rStyle w:val="Emphasis"/>
        </w:rPr>
        <w:t>Reliez chaque verbe à son infinitif.</w:t>
      </w:r>
    </w:p>
    <w:p w:rsidR="007459D2" w:rsidRDefault="00833AB7">
      <w:pPr>
        <w:divId w:val="998194331"/>
      </w:pPr>
      <w:r>
        <w:rPr>
          <w:noProof/>
        </w:rPr>
        <w:drawing>
          <wp:inline distT="0" distB="0" distL="0" distR="0" wp14:anchorId="34E26D0D" wp14:editId="6D7E59B8">
            <wp:extent cx="3657600" cy="3086100"/>
            <wp:effectExtent l="0" t="0" r="0" b="0"/>
            <wp:docPr id="44" name="Picture 44" descr="D:\AaaF\OUT\httpswwwopeneduopenlearnocw_cmid3832_2021-04-26_17-16-37_al22273\word\assets\_9a93916eb589d04d045ecfd80e7a0a0506120ed6_l192_1_i04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3832_2021-04-26_17-16-37_al22273\word\assets\_9a93916eb589d04d045ecfd80e7a0a0506120ed6_l192_1_i042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3086100"/>
                    </a:xfrm>
                    <a:prstGeom prst="rect">
                      <a:avLst/>
                    </a:prstGeom>
                    <a:noFill/>
                    <a:ln>
                      <a:noFill/>
                    </a:ln>
                  </pic:spPr>
                </pic:pic>
              </a:graphicData>
            </a:graphic>
          </wp:inline>
        </w:drawing>
      </w:r>
    </w:p>
    <w:p w:rsidR="007459D2" w:rsidRDefault="00833AB7">
      <w:pPr>
        <w:divId w:val="998194331"/>
      </w:pPr>
      <w:r>
        <w:t>2. Count how many verbs are in each group of infinitive endings.</w:t>
      </w:r>
    </w:p>
    <w:p w:rsidR="007459D2" w:rsidRDefault="00833AB7">
      <w:pPr>
        <w:divId w:val="998194331"/>
      </w:pPr>
      <w:r>
        <w:rPr>
          <w:rStyle w:val="Emphasis"/>
        </w:rPr>
        <w:t>Combien de verbes dans chaque groupe?</w:t>
      </w:r>
    </w:p>
    <w:p w:rsidR="007459D2" w:rsidRDefault="00833AB7">
      <w:pPr>
        <w:divId w:val="725302048"/>
      </w:pPr>
      <w:r>
        <w:rPr>
          <w:vanish/>
        </w:rPr>
        <w:t>End of Question</w:t>
      </w:r>
    </w:p>
    <w:bookmarkStart w:id="242" w:name="View_Session2_Answer34"/>
    <w:p w:rsidR="007459D2" w:rsidRDefault="00833AB7">
      <w:pPr>
        <w:pStyle w:val="navbutton"/>
        <w:divId w:val="725302048"/>
      </w:pPr>
      <w:r>
        <w:fldChar w:fldCharType="begin"/>
      </w:r>
      <w:r>
        <w:instrText xml:space="preserve"> HYPERLINK "" \l "Session2_Answer34" </w:instrText>
      </w:r>
      <w:r>
        <w:fldChar w:fldCharType="separate"/>
      </w:r>
      <w:r>
        <w:rPr>
          <w:rStyle w:val="Hyperlink"/>
        </w:rPr>
        <w:t>View answer - Activité 39</w:t>
      </w:r>
      <w:r>
        <w:fldChar w:fldCharType="end"/>
      </w:r>
      <w:bookmarkEnd w:id="242"/>
    </w:p>
    <w:p w:rsidR="007459D2" w:rsidRDefault="00833AB7">
      <w:pPr>
        <w:divId w:val="1310132563"/>
      </w:pPr>
      <w:r>
        <w:rPr>
          <w:vanish/>
        </w:rPr>
        <w:t>End of Activity</w:t>
      </w:r>
    </w:p>
    <w:p w:rsidR="007459D2" w:rsidRDefault="00833AB7">
      <w:pPr>
        <w:divId w:val="1310132563"/>
      </w:pPr>
      <w:r>
        <w:rPr>
          <w:vanish/>
        </w:rPr>
        <w:t>Start of Box</w:t>
      </w:r>
    </w:p>
    <w:p w:rsidR="007459D2" w:rsidRDefault="00833AB7">
      <w:pPr>
        <w:spacing w:before="240" w:beforeAutospacing="0" w:after="0" w:afterAutospacing="0" w:line="240" w:lineRule="auto"/>
        <w:ind w:left="240" w:right="240"/>
        <w:outlineLvl w:val="4"/>
        <w:divId w:val="627515156"/>
        <w:rPr>
          <w:rFonts w:eastAsia="Times New Roman"/>
          <w:b/>
          <w:bCs/>
          <w:sz w:val="36"/>
          <w:szCs w:val="36"/>
        </w:rPr>
      </w:pPr>
      <w:bookmarkStart w:id="243" w:name="Session2_Box17"/>
      <w:bookmarkEnd w:id="243"/>
      <w:r>
        <w:rPr>
          <w:rFonts w:eastAsia="Times New Roman"/>
          <w:b/>
          <w:bCs/>
          <w:sz w:val="36"/>
          <w:szCs w:val="36"/>
        </w:rPr>
        <w:t>Using verb forms: ‘nous’ and ‘vous’</w:t>
      </w:r>
    </w:p>
    <w:p w:rsidR="007459D2" w:rsidRDefault="00833AB7">
      <w:pPr>
        <w:divId w:val="128599663"/>
      </w:pPr>
      <w:r>
        <w:t xml:space="preserve">Like </w:t>
      </w:r>
      <w:r>
        <w:rPr>
          <w:rStyle w:val="Emphasis"/>
        </w:rPr>
        <w:t>je, il</w:t>
      </w:r>
      <w:r>
        <w:t xml:space="preserve"> and </w:t>
      </w:r>
      <w:r>
        <w:rPr>
          <w:rStyle w:val="Emphasis"/>
        </w:rPr>
        <w:t>elle, nous</w:t>
      </w:r>
      <w:r>
        <w:t xml:space="preserve"> (we) and </w:t>
      </w:r>
      <w:r>
        <w:rPr>
          <w:rStyle w:val="Emphasis"/>
        </w:rPr>
        <w:t>vous</w:t>
      </w:r>
      <w:r>
        <w:t xml:space="preserve"> (you) are pronouns, that is words which can replace nouns (in this case the names of people). French verbs change their form according to the pronoun which accompanies them. </w:t>
      </w:r>
    </w:p>
    <w:p w:rsidR="007459D2" w:rsidRDefault="00833AB7">
      <w:pPr>
        <w:divId w:val="128599663"/>
      </w:pPr>
      <w:r>
        <w:t xml:space="preserve">Here is a table with three of the most common infinitive endings, and the forms that the verbs take when used with </w:t>
      </w:r>
      <w:r>
        <w:rPr>
          <w:rStyle w:val="Emphasis"/>
        </w:rPr>
        <w:t>nous</w:t>
      </w:r>
      <w:r>
        <w:t xml:space="preserve"> and </w:t>
      </w:r>
      <w:r>
        <w:rPr>
          <w:rStyle w:val="Emphasis"/>
        </w:rPr>
        <w:t>vous</w:t>
      </w:r>
      <w:r>
        <w:t xml:space="preserve">. </w:t>
      </w:r>
    </w:p>
    <w:p w:rsidR="007459D2" w:rsidRDefault="00833AB7">
      <w:pPr>
        <w:divId w:val="12859966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459D2">
        <w:trPr>
          <w:divId w:val="18316736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44" w:name="Session2_Table22"/>
            <w:bookmarkEnd w:id="244"/>
            <w:r>
              <w:rPr>
                <w:rFonts w:ascii="Times New Roman" w:eastAsia="Times New Roman" w:hAnsi="Times New Roman" w:cs="Times New Roman"/>
                <w:b/>
                <w:bCs/>
                <w:sz w:val="24"/>
                <w:szCs w:val="24"/>
              </w:rPr>
              <w:t>Infinitive ending</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Infinitive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Nous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Vous</w:t>
            </w:r>
          </w:p>
        </w:tc>
      </w:tr>
      <w:tr w:rsidR="007459D2">
        <w:trPr>
          <w:divId w:val="18316736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fermer (</w:t>
            </w:r>
            <w:r>
              <w:rPr>
                <w:rStyle w:val="Emphasis"/>
                <w:rFonts w:eastAsia="Times New Roman" w:cs="Times New Roman"/>
                <w:sz w:val="24"/>
                <w:szCs w:val="24"/>
              </w:rPr>
              <w:t>to close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ferm-ons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ferm-ez</w:t>
            </w:r>
          </w:p>
        </w:tc>
      </w:tr>
      <w:tr w:rsidR="007459D2">
        <w:trPr>
          <w:divId w:val="18316736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choisir (</w:t>
            </w:r>
            <w:r>
              <w:rPr>
                <w:rStyle w:val="Emphasis"/>
                <w:rFonts w:eastAsia="Times New Roman" w:cs="Times New Roman"/>
                <w:sz w:val="24"/>
                <w:szCs w:val="24"/>
              </w:rPr>
              <w:t>to choose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chois-issons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chois-issez</w:t>
            </w:r>
          </w:p>
        </w:tc>
      </w:tr>
      <w:tr w:rsidR="007459D2">
        <w:trPr>
          <w:divId w:val="18316736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vendre (</w:t>
            </w:r>
            <w:r>
              <w:rPr>
                <w:rStyle w:val="Emphasis"/>
                <w:rFonts w:eastAsia="Times New Roman" w:cs="Times New Roman"/>
                <w:sz w:val="24"/>
                <w:szCs w:val="24"/>
              </w:rPr>
              <w:t>to sell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vend-ons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vend-ez</w:t>
            </w:r>
          </w:p>
        </w:tc>
      </w:tr>
    </w:tbl>
    <w:p w:rsidR="007459D2" w:rsidRDefault="00833AB7">
      <w:pPr>
        <w:divId w:val="128599663"/>
      </w:pPr>
      <w:r>
        <w:rPr>
          <w:vanish/>
        </w:rPr>
        <w:t>End of Table</w:t>
      </w:r>
    </w:p>
    <w:p w:rsidR="007459D2" w:rsidRDefault="00833AB7">
      <w:pPr>
        <w:divId w:val="128599663"/>
      </w:pPr>
      <w:r>
        <w:t>Try to develop the habit of writing out the verb tables which are in your dictionary or grammar book to learn their forms.</w:t>
      </w:r>
    </w:p>
    <w:p w:rsidR="007459D2" w:rsidRDefault="00833AB7">
      <w:pPr>
        <w:divId w:val="1310132563"/>
      </w:pPr>
      <w:r>
        <w:rPr>
          <w:vanish/>
        </w:rPr>
        <w:t>End of Box</w:t>
      </w:r>
    </w:p>
    <w:p w:rsidR="007459D2" w:rsidRDefault="00833AB7">
      <w:pPr>
        <w:divId w:val="1310132563"/>
      </w:pPr>
      <w:r>
        <w:rPr>
          <w:vanish/>
        </w:rPr>
        <w:t>Start of Activity</w:t>
      </w:r>
    </w:p>
    <w:p w:rsidR="007459D2" w:rsidRDefault="00833AB7">
      <w:pPr>
        <w:spacing w:before="240" w:beforeAutospacing="0" w:after="0" w:afterAutospacing="0" w:line="240" w:lineRule="auto"/>
        <w:ind w:left="240" w:right="240"/>
        <w:outlineLvl w:val="4"/>
        <w:divId w:val="1249385990"/>
        <w:rPr>
          <w:rFonts w:eastAsia="Times New Roman"/>
          <w:b/>
          <w:bCs/>
          <w:sz w:val="36"/>
          <w:szCs w:val="36"/>
        </w:rPr>
      </w:pPr>
      <w:bookmarkStart w:id="245" w:name="Session2_Activity36"/>
      <w:bookmarkEnd w:id="245"/>
      <w:r>
        <w:rPr>
          <w:rFonts w:eastAsia="Times New Roman"/>
          <w:b/>
          <w:bCs/>
          <w:sz w:val="36"/>
          <w:szCs w:val="36"/>
        </w:rPr>
        <w:t>Activité 40</w:t>
      </w:r>
    </w:p>
    <w:p w:rsidR="007459D2" w:rsidRDefault="00833AB7">
      <w:pPr>
        <w:divId w:val="2118018859"/>
      </w:pPr>
      <w:r>
        <w:rPr>
          <w:vanish/>
        </w:rPr>
        <w:t>Start of Question</w:t>
      </w:r>
    </w:p>
    <w:p w:rsidR="007459D2" w:rsidRDefault="00833AB7">
      <w:pPr>
        <w:divId w:val="341399211"/>
      </w:pPr>
      <w:bookmarkStart w:id="246" w:name="Session2_Question36"/>
      <w:bookmarkEnd w:id="246"/>
      <w:r>
        <w:t xml:space="preserve">Using the information above, work out the </w:t>
      </w:r>
      <w:r>
        <w:rPr>
          <w:rStyle w:val="Emphasis"/>
        </w:rPr>
        <w:t>nous</w:t>
      </w:r>
      <w:r>
        <w:t xml:space="preserve"> and </w:t>
      </w:r>
      <w:r>
        <w:rPr>
          <w:rStyle w:val="Emphasis"/>
        </w:rPr>
        <w:t>vous</w:t>
      </w:r>
      <w:r>
        <w:t xml:space="preserve"> forms of the verbs in the following table. </w:t>
      </w:r>
    </w:p>
    <w:p w:rsidR="007459D2" w:rsidRDefault="00833AB7">
      <w:pPr>
        <w:divId w:val="341399211"/>
      </w:pPr>
      <w:r>
        <w:rPr>
          <w:rStyle w:val="Emphasis"/>
        </w:rPr>
        <w:t>Complétez le tableau</w:t>
      </w:r>
    </w:p>
    <w:p w:rsidR="007459D2" w:rsidRDefault="00833AB7">
      <w:pPr>
        <w:divId w:val="3413992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47" w:name="Session2_Table23"/>
            <w:bookmarkEnd w:id="247"/>
            <w:r>
              <w:rPr>
                <w:rFonts w:ascii="Times New Roman" w:eastAsia="Times New Roman" w:hAnsi="Times New Roman" w:cs="Times New Roman"/>
                <w:b/>
                <w:bCs/>
                <w:sz w:val="24"/>
                <w:szCs w:val="24"/>
              </w:rPr>
              <w:t>Infinitive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Nous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Vous</w:t>
            </w: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chercher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définir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remplir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49082918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répondre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341399211"/>
      </w:pPr>
      <w:r>
        <w:rPr>
          <w:vanish/>
        </w:rPr>
        <w:t>End of Table</w:t>
      </w:r>
    </w:p>
    <w:p w:rsidR="007459D2" w:rsidRDefault="00833AB7">
      <w:pPr>
        <w:divId w:val="2118018859"/>
      </w:pPr>
      <w:r>
        <w:rPr>
          <w:vanish/>
        </w:rPr>
        <w:t>End of Question</w:t>
      </w:r>
    </w:p>
    <w:bookmarkStart w:id="248" w:name="View_Session2_Answer35"/>
    <w:p w:rsidR="007459D2" w:rsidRDefault="00833AB7">
      <w:pPr>
        <w:pStyle w:val="navbutton"/>
        <w:divId w:val="2118018859"/>
      </w:pPr>
      <w:r>
        <w:fldChar w:fldCharType="begin"/>
      </w:r>
      <w:r>
        <w:instrText xml:space="preserve"> HYPERLINK "" \l "Session2_Answer35" </w:instrText>
      </w:r>
      <w:r>
        <w:fldChar w:fldCharType="separate"/>
      </w:r>
      <w:r>
        <w:rPr>
          <w:rStyle w:val="Hyperlink"/>
        </w:rPr>
        <w:t>View answer - Activité 40</w:t>
      </w:r>
      <w:r>
        <w:fldChar w:fldCharType="end"/>
      </w:r>
      <w:bookmarkEnd w:id="248"/>
    </w:p>
    <w:p w:rsidR="007459D2" w:rsidRDefault="00833AB7">
      <w:pPr>
        <w:divId w:val="1310132563"/>
      </w:pPr>
      <w:r>
        <w:rPr>
          <w:vanish/>
        </w:rPr>
        <w:t>End of Activity</w:t>
      </w:r>
    </w:p>
    <w:p w:rsidR="007459D2" w:rsidRDefault="00833AB7">
      <w:pPr>
        <w:pStyle w:val="Heading3"/>
        <w:divId w:val="477576573"/>
        <w:rPr>
          <w:rFonts w:eastAsia="Times New Roman"/>
        </w:rPr>
      </w:pPr>
      <w:bookmarkStart w:id="249" w:name="Session2_SubSection19"/>
      <w:bookmarkEnd w:id="249"/>
      <w:r>
        <w:rPr>
          <w:rFonts w:eastAsia="Times New Roman"/>
        </w:rPr>
        <w:t>2.8.2 Purchasing goods and services</w:t>
      </w:r>
    </w:p>
    <w:p w:rsidR="007459D2" w:rsidRDefault="00833AB7">
      <w:pPr>
        <w:divId w:val="477576573"/>
      </w:pPr>
      <w:r>
        <w:rPr>
          <w:vanish/>
        </w:rPr>
        <w:t>Start of Activity</w:t>
      </w:r>
    </w:p>
    <w:p w:rsidR="007459D2" w:rsidRDefault="00833AB7">
      <w:pPr>
        <w:spacing w:before="240" w:beforeAutospacing="0" w:after="0" w:afterAutospacing="0" w:line="240" w:lineRule="auto"/>
        <w:ind w:left="240" w:right="240"/>
        <w:outlineLvl w:val="4"/>
        <w:divId w:val="1268343503"/>
        <w:rPr>
          <w:rFonts w:eastAsia="Times New Roman"/>
          <w:b/>
          <w:bCs/>
          <w:sz w:val="36"/>
          <w:szCs w:val="36"/>
        </w:rPr>
      </w:pPr>
      <w:bookmarkStart w:id="250" w:name="Session2_Activity37"/>
      <w:bookmarkEnd w:id="250"/>
      <w:r>
        <w:rPr>
          <w:rFonts w:eastAsia="Times New Roman"/>
          <w:b/>
          <w:bCs/>
          <w:sz w:val="36"/>
          <w:szCs w:val="36"/>
        </w:rPr>
        <w:t>Activité 41</w:t>
      </w:r>
    </w:p>
    <w:p w:rsidR="007459D2" w:rsidRDefault="00833AB7">
      <w:pPr>
        <w:divId w:val="1633124315"/>
      </w:pPr>
      <w:r>
        <w:rPr>
          <w:vanish/>
        </w:rPr>
        <w:t>Start of Question</w:t>
      </w:r>
    </w:p>
    <w:p w:rsidR="007459D2" w:rsidRDefault="00833AB7">
      <w:pPr>
        <w:numPr>
          <w:ilvl w:val="0"/>
          <w:numId w:val="66"/>
        </w:numPr>
        <w:ind w:left="780" w:right="780"/>
        <w:divId w:val="916406215"/>
      </w:pPr>
      <w:bookmarkStart w:id="251" w:name="Session2_Question37"/>
      <w:bookmarkEnd w:id="251"/>
      <w:r>
        <w:t>Here are some phrases used in photography. Match the French and English equivalents</w:t>
      </w:r>
    </w:p>
    <w:p w:rsidR="007459D2" w:rsidRDefault="00833AB7">
      <w:pPr>
        <w:ind w:left="780" w:right="780"/>
        <w:divId w:val="916406215"/>
      </w:pPr>
      <w:r>
        <w:rPr>
          <w:rStyle w:val="Emphasis"/>
        </w:rPr>
        <w:t>Cherchez les équivalents</w:t>
      </w:r>
      <w:r>
        <w:t xml:space="preserve">. </w:t>
      </w:r>
    </w:p>
    <w:p w:rsidR="007459D2" w:rsidRDefault="00833AB7">
      <w:pPr>
        <w:divId w:val="91640621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52" w:name="Session2_Table25"/>
            <w:bookmarkEnd w:id="252"/>
            <w:r>
              <w:rPr>
                <w:rFonts w:ascii="Times New Roman" w:eastAsia="Times New Roman" w:hAnsi="Times New Roman" w:cs="Times New Roman"/>
                <w:sz w:val="24"/>
                <w:szCs w:val="24"/>
              </w:rPr>
              <w:t>(a) j'ai besoin d'une pellicule couleur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the battery is flat</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une pellicule 200 ASA</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I need a colour film</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une pellicule de 24 poses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a 200 ASA film</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vous avez des piles?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a twenty-four exposure film</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un appareil-photo</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an AA R6 battery</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une pile AA R6</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it's for taking flash photos</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je voudrais une carte mémoire 32 méga-octets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 a camera</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la pile est morte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(viii) do you have batteries?</w:t>
            </w:r>
          </w:p>
        </w:tc>
      </w:tr>
      <w:tr w:rsidR="007459D2">
        <w:trPr>
          <w:divId w:val="14309260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c'est pour prendre des photos au flash</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(ix) l'd like a 32 Mb memory card</w:t>
            </w:r>
          </w:p>
        </w:tc>
      </w:tr>
    </w:tbl>
    <w:p w:rsidR="007459D2" w:rsidRDefault="00833AB7">
      <w:pPr>
        <w:divId w:val="916406215"/>
      </w:pPr>
      <w:r>
        <w:rPr>
          <w:vanish/>
        </w:rPr>
        <w:t>End of Table</w:t>
      </w:r>
    </w:p>
    <w:p w:rsidR="007459D2" w:rsidRDefault="00833AB7">
      <w:pPr>
        <w:numPr>
          <w:ilvl w:val="0"/>
          <w:numId w:val="67"/>
        </w:numPr>
        <w:ind w:left="780" w:right="780"/>
        <w:divId w:val="916406215"/>
      </w:pPr>
      <w:r>
        <w:t>2. Listen to Extract 65. Speak in the pauses following the prompts. The shopkeeper is a man.</w:t>
      </w:r>
    </w:p>
    <w:p w:rsidR="007459D2" w:rsidRDefault="00833AB7">
      <w:pPr>
        <w:divId w:val="916406215"/>
      </w:pPr>
      <w:r>
        <w:t>Écoutez et parlez dans les pauses.</w:t>
      </w:r>
    </w:p>
    <w:p w:rsidR="007459D2" w:rsidRDefault="00833AB7">
      <w:pPr>
        <w:divId w:val="916406215"/>
      </w:pPr>
      <w:r>
        <w:rPr>
          <w:vanish/>
        </w:rPr>
        <w:t>Start of Media Content</w:t>
      </w:r>
    </w:p>
    <w:p w:rsidR="007459D2" w:rsidRDefault="00833AB7">
      <w:pPr>
        <w:spacing w:before="120" w:beforeAutospacing="0" w:after="120" w:afterAutospacing="0"/>
        <w:divId w:val="1200362316"/>
      </w:pPr>
      <w:bookmarkStart w:id="253" w:name="Session2_MediaContent23"/>
      <w:bookmarkEnd w:id="253"/>
      <w:r>
        <w:t>Audio content is not available in this format.</w:t>
      </w:r>
    </w:p>
    <w:p w:rsidR="007459D2" w:rsidRDefault="00833AB7">
      <w:pPr>
        <w:pStyle w:val="Caption1"/>
        <w:divId w:val="1638955098"/>
      </w:pPr>
      <w:r>
        <w:t>Audio 27</w:t>
      </w:r>
    </w:p>
    <w:p w:rsidR="007459D2" w:rsidRDefault="00833AB7">
      <w:pPr>
        <w:divId w:val="916406215"/>
      </w:pPr>
      <w:r>
        <w:rPr>
          <w:vanish/>
        </w:rPr>
        <w:t>End of Media Content</w:t>
      </w:r>
    </w:p>
    <w:p w:rsidR="007459D2" w:rsidRDefault="00833AB7">
      <w:pPr>
        <w:divId w:val="1633124315"/>
      </w:pPr>
      <w:r>
        <w:rPr>
          <w:vanish/>
        </w:rPr>
        <w:t>End of Question</w:t>
      </w:r>
    </w:p>
    <w:bookmarkStart w:id="254" w:name="View_Session2_Answer36"/>
    <w:p w:rsidR="007459D2" w:rsidRDefault="00833AB7">
      <w:pPr>
        <w:pStyle w:val="navbutton"/>
        <w:divId w:val="1633124315"/>
      </w:pPr>
      <w:r>
        <w:fldChar w:fldCharType="begin"/>
      </w:r>
      <w:r>
        <w:instrText xml:space="preserve"> HYPERLINK "" \l "Session2_Answer36" </w:instrText>
      </w:r>
      <w:r>
        <w:fldChar w:fldCharType="separate"/>
      </w:r>
      <w:r>
        <w:rPr>
          <w:rStyle w:val="Hyperlink"/>
        </w:rPr>
        <w:t>View answer - Activité 41</w:t>
      </w:r>
      <w:r>
        <w:fldChar w:fldCharType="end"/>
      </w:r>
      <w:bookmarkEnd w:id="254"/>
    </w:p>
    <w:p w:rsidR="007459D2" w:rsidRDefault="00833AB7">
      <w:pPr>
        <w:divId w:val="477576573"/>
      </w:pPr>
      <w:r>
        <w:rPr>
          <w:vanish/>
        </w:rPr>
        <w:t>End of Activity</w:t>
      </w:r>
    </w:p>
    <w:p w:rsidR="007459D2" w:rsidRDefault="00833AB7">
      <w:pPr>
        <w:divId w:val="477576573"/>
      </w:pPr>
      <w:r>
        <w:rPr>
          <w:vanish/>
        </w:rPr>
        <w:t>Start of Activity</w:t>
      </w:r>
    </w:p>
    <w:p w:rsidR="007459D2" w:rsidRDefault="00833AB7">
      <w:pPr>
        <w:spacing w:before="240" w:beforeAutospacing="0" w:after="0" w:afterAutospacing="0" w:line="240" w:lineRule="auto"/>
        <w:ind w:left="240" w:right="240"/>
        <w:outlineLvl w:val="4"/>
        <w:divId w:val="955062224"/>
        <w:rPr>
          <w:rFonts w:eastAsia="Times New Roman"/>
          <w:b/>
          <w:bCs/>
          <w:sz w:val="36"/>
          <w:szCs w:val="36"/>
        </w:rPr>
      </w:pPr>
      <w:bookmarkStart w:id="255" w:name="Session2_Activity38"/>
      <w:bookmarkEnd w:id="255"/>
      <w:r>
        <w:rPr>
          <w:rFonts w:eastAsia="Times New Roman"/>
          <w:b/>
          <w:bCs/>
          <w:sz w:val="36"/>
          <w:szCs w:val="36"/>
        </w:rPr>
        <w:t>Activité 42</w:t>
      </w:r>
    </w:p>
    <w:p w:rsidR="007459D2" w:rsidRDefault="00833AB7">
      <w:pPr>
        <w:divId w:val="914313858"/>
      </w:pPr>
      <w:r>
        <w:rPr>
          <w:vanish/>
        </w:rPr>
        <w:t>Start of Question</w:t>
      </w:r>
    </w:p>
    <w:p w:rsidR="007459D2" w:rsidRDefault="00833AB7">
      <w:pPr>
        <w:divId w:val="1922181808"/>
      </w:pPr>
      <w:bookmarkStart w:id="256" w:name="Session2_Question38"/>
      <w:bookmarkEnd w:id="256"/>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315405115"/>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57" w:name="Session2_Table26"/>
            <w:bookmarkEnd w:id="257"/>
            <w:r>
              <w:rPr>
                <w:rFonts w:ascii="Times New Roman" w:eastAsia="Times New Roman" w:hAnsi="Times New Roman" w:cs="Times New Roman"/>
                <w:b/>
                <w:bCs/>
                <w:sz w:val="24"/>
                <w:szCs w:val="24"/>
              </w:rPr>
              <w:t>Vocabulaire</w:t>
            </w:r>
          </w:p>
        </w:tc>
      </w:tr>
      <w:tr w:rsidR="007459D2">
        <w:trPr>
          <w:divId w:val="131540511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service rapide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 express service</w:t>
            </w:r>
          </w:p>
        </w:tc>
      </w:tr>
      <w:tr w:rsidR="007459D2">
        <w:trPr>
          <w:divId w:val="131540511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venez</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come back</w:t>
            </w:r>
          </w:p>
        </w:tc>
      </w:tr>
      <w:tr w:rsidR="007459D2">
        <w:trPr>
          <w:divId w:val="131540511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normalement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usually</w:t>
            </w:r>
          </w:p>
        </w:tc>
      </w:tr>
    </w:tbl>
    <w:p w:rsidR="007459D2" w:rsidRDefault="00833AB7">
      <w:pPr>
        <w:divId w:val="1922181808"/>
      </w:pPr>
      <w:r>
        <w:rPr>
          <w:vanish/>
        </w:rPr>
        <w:t>End of Table</w:t>
      </w:r>
    </w:p>
    <w:p w:rsidR="007459D2" w:rsidRDefault="00833AB7">
      <w:pPr>
        <w:divId w:val="1922181808"/>
      </w:pPr>
      <w:r>
        <w:t>In the shop, you overhear the shopkeeper talking to another customer. Listen to the extract and say whether the statements are true (</w:t>
      </w:r>
      <w:r>
        <w:rPr>
          <w:rStyle w:val="Emphasis"/>
        </w:rPr>
        <w:t>vrai</w:t>
      </w:r>
      <w:r>
        <w:t>) or false (</w:t>
      </w:r>
      <w:r>
        <w:rPr>
          <w:rStyle w:val="Emphasis"/>
        </w:rPr>
        <w:t>faux</w:t>
      </w:r>
      <w:r>
        <w:t xml:space="preserve">). </w:t>
      </w:r>
    </w:p>
    <w:p w:rsidR="007459D2" w:rsidRDefault="00833AB7">
      <w:pPr>
        <w:divId w:val="1922181808"/>
      </w:pPr>
      <w:r>
        <w:t>Écoutez et notez ‘Vrai’ ou ‘Faux’.</w:t>
      </w:r>
    </w:p>
    <w:p w:rsidR="007459D2" w:rsidRDefault="00833AB7">
      <w:pPr>
        <w:divId w:val="1922181808"/>
      </w:pPr>
      <w:r>
        <w:rPr>
          <w:vanish/>
        </w:rPr>
        <w:t>Start of Media Content</w:t>
      </w:r>
    </w:p>
    <w:p w:rsidR="007459D2" w:rsidRDefault="00833AB7">
      <w:pPr>
        <w:spacing w:before="120" w:beforeAutospacing="0" w:after="120" w:afterAutospacing="0"/>
        <w:divId w:val="2085837463"/>
      </w:pPr>
      <w:bookmarkStart w:id="258" w:name="Session2_MediaContent24"/>
      <w:bookmarkEnd w:id="258"/>
      <w:r>
        <w:t>Audio content is not available in this format.</w:t>
      </w:r>
    </w:p>
    <w:p w:rsidR="007459D2" w:rsidRDefault="00833AB7">
      <w:pPr>
        <w:pStyle w:val="Caption1"/>
        <w:divId w:val="2094009847"/>
      </w:pPr>
      <w:r>
        <w:t>Audio 28a</w:t>
      </w:r>
    </w:p>
    <w:bookmarkStart w:id="259" w:name="View_Session2_Transcript11"/>
    <w:p w:rsidR="007459D2" w:rsidRDefault="00833AB7">
      <w:pPr>
        <w:pStyle w:val="navbutton"/>
        <w:divId w:val="2094009847"/>
      </w:pPr>
      <w:r>
        <w:fldChar w:fldCharType="begin"/>
      </w:r>
      <w:r>
        <w:instrText xml:space="preserve"> HYPERLINK "" \l "Session2_Transcript11" </w:instrText>
      </w:r>
      <w:r>
        <w:fldChar w:fldCharType="separate"/>
      </w:r>
      <w:r>
        <w:rPr>
          <w:rStyle w:val="Hyperlink"/>
        </w:rPr>
        <w:t>View transcript - Audio 28a</w:t>
      </w:r>
      <w:r>
        <w:fldChar w:fldCharType="end"/>
      </w:r>
      <w:bookmarkEnd w:id="259"/>
    </w:p>
    <w:p w:rsidR="007459D2" w:rsidRDefault="00833AB7">
      <w:pPr>
        <w:divId w:val="1922181808"/>
      </w:pPr>
      <w:r>
        <w:rPr>
          <w:vanish/>
        </w:rPr>
        <w:t>End of Media Content</w:t>
      </w:r>
    </w:p>
    <w:p w:rsidR="007459D2" w:rsidRDefault="00833AB7">
      <w:pPr>
        <w:divId w:val="192218180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523325458"/>
        </w:trPr>
        <w:tc>
          <w:tcPr>
            <w:tcW w:w="0" w:type="auto"/>
            <w:tcMar>
              <w:top w:w="48" w:type="dxa"/>
              <w:left w:w="96" w:type="dxa"/>
              <w:bottom w:w="48" w:type="dxa"/>
              <w:right w:w="96" w:type="dxa"/>
            </w:tcMar>
            <w:hideMark/>
          </w:tcPr>
          <w:p w:rsidR="007459D2" w:rsidRDefault="007459D2">
            <w:bookmarkStart w:id="260" w:name="Session2_Table27"/>
            <w:bookmarkEnd w:id="260"/>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Vrai</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Faux</w:t>
            </w: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Ils développent les photos en vingt-quatre heures.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La cliente part demain à six heures.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Elle achète trois pellicules couleur.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Ils ferment le mercredi matin.</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Mercredi, c'est le jour du marché.</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523325458"/>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Le lundi le magasin ferme entre midi et quatorze heures.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1922181808"/>
      </w:pPr>
      <w:r>
        <w:rPr>
          <w:vanish/>
        </w:rPr>
        <w:t>End of Table</w:t>
      </w:r>
    </w:p>
    <w:p w:rsidR="007459D2" w:rsidRDefault="00833AB7">
      <w:pPr>
        <w:divId w:val="914313858"/>
      </w:pPr>
      <w:r>
        <w:rPr>
          <w:vanish/>
        </w:rPr>
        <w:t>End of Question</w:t>
      </w:r>
    </w:p>
    <w:bookmarkStart w:id="261" w:name="View_Session2_Answer37"/>
    <w:p w:rsidR="007459D2" w:rsidRDefault="00833AB7">
      <w:pPr>
        <w:pStyle w:val="navbutton"/>
        <w:divId w:val="914313858"/>
      </w:pPr>
      <w:r>
        <w:fldChar w:fldCharType="begin"/>
      </w:r>
      <w:r>
        <w:instrText xml:space="preserve"> HYPERLINK "" \l "Session2_Answer37" </w:instrText>
      </w:r>
      <w:r>
        <w:fldChar w:fldCharType="separate"/>
      </w:r>
      <w:r>
        <w:rPr>
          <w:rStyle w:val="Hyperlink"/>
        </w:rPr>
        <w:t>View answer - Activité 42</w:t>
      </w:r>
      <w:r>
        <w:fldChar w:fldCharType="end"/>
      </w:r>
      <w:bookmarkEnd w:id="261"/>
    </w:p>
    <w:p w:rsidR="007459D2" w:rsidRDefault="00833AB7">
      <w:pPr>
        <w:divId w:val="477576573"/>
      </w:pPr>
      <w:r>
        <w:rPr>
          <w:vanish/>
        </w:rPr>
        <w:t>End of Activity</w:t>
      </w:r>
    </w:p>
    <w:p w:rsidR="007459D2" w:rsidRDefault="00833AB7">
      <w:pPr>
        <w:divId w:val="477576573"/>
      </w:pPr>
      <w:r>
        <w:rPr>
          <w:vanish/>
        </w:rPr>
        <w:t>Start of Box</w:t>
      </w:r>
    </w:p>
    <w:p w:rsidR="007459D2" w:rsidRDefault="00833AB7">
      <w:pPr>
        <w:spacing w:before="240" w:beforeAutospacing="0" w:after="0" w:afterAutospacing="0" w:line="240" w:lineRule="auto"/>
        <w:ind w:left="240" w:right="240"/>
        <w:outlineLvl w:val="4"/>
        <w:divId w:val="730617240"/>
        <w:rPr>
          <w:rFonts w:eastAsia="Times New Roman"/>
          <w:b/>
          <w:bCs/>
          <w:sz w:val="36"/>
          <w:szCs w:val="36"/>
        </w:rPr>
      </w:pPr>
      <w:bookmarkStart w:id="262" w:name="Session2_Box18"/>
      <w:bookmarkEnd w:id="262"/>
      <w:r>
        <w:rPr>
          <w:rFonts w:eastAsia="Times New Roman"/>
          <w:b/>
          <w:bCs/>
          <w:sz w:val="36"/>
          <w:szCs w:val="36"/>
        </w:rPr>
        <w:t>Talking about time</w:t>
      </w:r>
    </w:p>
    <w:p w:rsidR="007459D2" w:rsidRDefault="00833AB7">
      <w:pPr>
        <w:divId w:val="791243691"/>
      </w:pPr>
      <w:r>
        <w:t>Here are some expressions you can use:</w:t>
      </w:r>
    </w:p>
    <w:p w:rsidR="007459D2" w:rsidRDefault="00833AB7">
      <w:pPr>
        <w:divId w:val="791243691"/>
      </w:pPr>
      <w:r>
        <w:t>To indicate a period between two points in time:</w:t>
      </w:r>
    </w:p>
    <w:p w:rsidR="007459D2" w:rsidRDefault="00833AB7">
      <w:pPr>
        <w:divId w:val="7912436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201190328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63" w:name="Session2_Table28"/>
            <w:bookmarkEnd w:id="263"/>
            <w:r>
              <w:rPr>
                <w:rStyle w:val="Strong"/>
                <w:rFonts w:eastAsia="Times New Roman" w:cs="Times New Roman"/>
                <w:i/>
                <w:iCs/>
                <w:sz w:val="24"/>
                <w:szCs w:val="24"/>
              </w:rPr>
              <w:t>de</w:t>
            </w:r>
            <w:r>
              <w:rPr>
                <w:rStyle w:val="Emphasis"/>
                <w:rFonts w:eastAsia="Times New Roman" w:cs="Times New Roman"/>
                <w:sz w:val="24"/>
                <w:szCs w:val="24"/>
              </w:rPr>
              <w:t xml:space="preserve"> neuf heures </w:t>
            </w:r>
            <w:r>
              <w:rPr>
                <w:rStyle w:val="Strong"/>
                <w:rFonts w:eastAsia="Times New Roman" w:cs="Times New Roman"/>
                <w:i/>
                <w:iCs/>
                <w:sz w:val="24"/>
                <w:szCs w:val="24"/>
              </w:rPr>
              <w:t>à</w:t>
            </w:r>
            <w:r>
              <w:rPr>
                <w:rStyle w:val="Emphasis"/>
                <w:rFonts w:eastAsia="Times New Roman" w:cs="Times New Roman"/>
                <w:sz w:val="24"/>
                <w:szCs w:val="24"/>
              </w:rPr>
              <w:t xml:space="preserve"> midi</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from</w:t>
            </w:r>
            <w:r>
              <w:rPr>
                <w:rFonts w:ascii="Times New Roman" w:eastAsia="Times New Roman" w:hAnsi="Times New Roman" w:cs="Times New Roman"/>
                <w:sz w:val="24"/>
                <w:szCs w:val="24"/>
              </w:rPr>
              <w:t xml:space="preserve"> nine o'clock </w:t>
            </w:r>
            <w:r>
              <w:rPr>
                <w:rStyle w:val="Strong"/>
                <w:rFonts w:eastAsia="Times New Roman" w:cs="Times New Roman"/>
                <w:sz w:val="24"/>
                <w:szCs w:val="24"/>
              </w:rPr>
              <w:t>to</w:t>
            </w:r>
            <w:r>
              <w:rPr>
                <w:rFonts w:ascii="Times New Roman" w:eastAsia="Times New Roman" w:hAnsi="Times New Roman" w:cs="Times New Roman"/>
                <w:sz w:val="24"/>
                <w:szCs w:val="24"/>
              </w:rPr>
              <w:t xml:space="preserve"> midday </w:t>
            </w:r>
          </w:p>
        </w:tc>
      </w:tr>
      <w:tr w:rsidR="007459D2">
        <w:trPr>
          <w:divId w:val="201190328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entre</w:t>
            </w:r>
            <w:r>
              <w:rPr>
                <w:rStyle w:val="Emphasis"/>
                <w:rFonts w:eastAsia="Times New Roman" w:cs="Times New Roman"/>
                <w:sz w:val="24"/>
                <w:szCs w:val="24"/>
              </w:rPr>
              <w:t xml:space="preserve"> dix heures </w:t>
            </w:r>
            <w:r>
              <w:rPr>
                <w:rStyle w:val="Strong"/>
                <w:rFonts w:eastAsia="Times New Roman" w:cs="Times New Roman"/>
                <w:i/>
                <w:iCs/>
                <w:sz w:val="24"/>
                <w:szCs w:val="24"/>
              </w:rPr>
              <w:t>et</w:t>
            </w:r>
            <w:r>
              <w:rPr>
                <w:rStyle w:val="Emphasis"/>
                <w:rFonts w:eastAsia="Times New Roman" w:cs="Times New Roman"/>
                <w:sz w:val="24"/>
                <w:szCs w:val="24"/>
              </w:rPr>
              <w:t xml:space="preserve"> minuit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between</w:t>
            </w:r>
            <w:r>
              <w:rPr>
                <w:rFonts w:ascii="Times New Roman" w:eastAsia="Times New Roman" w:hAnsi="Times New Roman" w:cs="Times New Roman"/>
                <w:sz w:val="24"/>
                <w:szCs w:val="24"/>
              </w:rPr>
              <w:t xml:space="preserve"> ten o'clock </w:t>
            </w:r>
            <w:r>
              <w:rPr>
                <w:rStyle w:val="Strong"/>
                <w:rFonts w:eastAsia="Times New Roman" w:cs="Times New Roman"/>
                <w:sz w:val="24"/>
                <w:szCs w:val="24"/>
              </w:rPr>
              <w:t>and</w:t>
            </w:r>
            <w:r>
              <w:rPr>
                <w:rFonts w:ascii="Times New Roman" w:eastAsia="Times New Roman" w:hAnsi="Times New Roman" w:cs="Times New Roman"/>
                <w:sz w:val="24"/>
                <w:szCs w:val="24"/>
              </w:rPr>
              <w:t xml:space="preserve"> midnight </w:t>
            </w:r>
          </w:p>
        </w:tc>
      </w:tr>
    </w:tbl>
    <w:p w:rsidR="007459D2" w:rsidRDefault="00833AB7">
      <w:pPr>
        <w:divId w:val="791243691"/>
      </w:pPr>
      <w:r>
        <w:rPr>
          <w:vanish/>
        </w:rPr>
        <w:t>End of Table</w:t>
      </w:r>
    </w:p>
    <w:p w:rsidR="007459D2" w:rsidRDefault="00833AB7">
      <w:pPr>
        <w:divId w:val="791243691"/>
      </w:pPr>
      <w:r>
        <w:t>To ask when something is happening:</w:t>
      </w:r>
    </w:p>
    <w:p w:rsidR="007459D2" w:rsidRDefault="00833AB7">
      <w:pPr>
        <w:divId w:val="7912436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92572223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64" w:name="Session2_Table29"/>
            <w:bookmarkEnd w:id="264"/>
            <w:r>
              <w:rPr>
                <w:rStyle w:val="Emphasis"/>
                <w:rFonts w:eastAsia="Times New Roman" w:cs="Times New Roman"/>
                <w:sz w:val="24"/>
                <w:szCs w:val="24"/>
              </w:rPr>
              <w:t>quand?</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w:t>
            </w:r>
          </w:p>
        </w:tc>
      </w:tr>
      <w:tr w:rsidR="007459D2">
        <w:trPr>
          <w:divId w:val="92572223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à quelle heure?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what time?</w:t>
            </w:r>
          </w:p>
        </w:tc>
      </w:tr>
    </w:tbl>
    <w:p w:rsidR="007459D2" w:rsidRDefault="00833AB7">
      <w:pPr>
        <w:divId w:val="791243691"/>
      </w:pPr>
      <w:r>
        <w:rPr>
          <w:vanish/>
        </w:rPr>
        <w:t>End of Table</w:t>
      </w:r>
    </w:p>
    <w:p w:rsidR="007459D2" w:rsidRDefault="00833AB7">
      <w:pPr>
        <w:divId w:val="791243691"/>
      </w:pPr>
      <w:r>
        <w:t>To say when something will, or is likely to, happen:</w:t>
      </w:r>
    </w:p>
    <w:p w:rsidR="007459D2" w:rsidRDefault="00833AB7">
      <w:pPr>
        <w:divId w:val="7912436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32390275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65" w:name="Session2_Table30"/>
            <w:bookmarkEnd w:id="265"/>
            <w:r>
              <w:rPr>
                <w:rStyle w:val="Emphasis"/>
                <w:rFonts w:eastAsia="Times New Roman" w:cs="Times New Roman"/>
                <w:sz w:val="24"/>
                <w:szCs w:val="24"/>
              </w:rPr>
              <w:t>tout de suite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straightaway</w:t>
            </w:r>
          </w:p>
        </w:tc>
      </w:tr>
      <w:tr w:rsidR="007459D2">
        <w:trPr>
          <w:divId w:val="32390275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dans une heure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an hour (after this period)</w:t>
            </w:r>
          </w:p>
        </w:tc>
      </w:tr>
      <w:tr w:rsidR="007459D2">
        <w:trPr>
          <w:divId w:val="32390275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 deux heures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two hours (during this period)</w:t>
            </w:r>
          </w:p>
        </w:tc>
      </w:tr>
    </w:tbl>
    <w:p w:rsidR="007459D2" w:rsidRDefault="00833AB7">
      <w:pPr>
        <w:divId w:val="791243691"/>
      </w:pPr>
      <w:r>
        <w:rPr>
          <w:vanish/>
        </w:rPr>
        <w:t>End of Table</w:t>
      </w:r>
    </w:p>
    <w:p w:rsidR="007459D2" w:rsidRDefault="00833AB7">
      <w:pPr>
        <w:divId w:val="791243691"/>
      </w:pPr>
      <w:r>
        <w:t>To indicate the day on which an event is taking place:</w:t>
      </w:r>
    </w:p>
    <w:p w:rsidR="007459D2" w:rsidRDefault="00833AB7">
      <w:pPr>
        <w:divId w:val="7912436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86521528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266" w:name="Session2_Table31"/>
            <w:bookmarkEnd w:id="266"/>
            <w:r>
              <w:rPr>
                <w:rStyle w:val="Emphasis"/>
                <w:rFonts w:eastAsia="Times New Roman" w:cs="Times New Roman"/>
                <w:sz w:val="24"/>
                <w:szCs w:val="24"/>
              </w:rPr>
              <w:t>aujourd’ hui</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w:t>
            </w:r>
          </w:p>
        </w:tc>
      </w:tr>
      <w:tr w:rsidR="007459D2">
        <w:trPr>
          <w:divId w:val="86521528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demain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tomorrow</w:t>
            </w:r>
          </w:p>
        </w:tc>
      </w:tr>
    </w:tbl>
    <w:p w:rsidR="007459D2" w:rsidRDefault="00833AB7">
      <w:pPr>
        <w:divId w:val="791243691"/>
      </w:pPr>
      <w:r>
        <w:rPr>
          <w:vanish/>
        </w:rPr>
        <w:t>End of Table</w:t>
      </w:r>
    </w:p>
    <w:p w:rsidR="007459D2" w:rsidRDefault="00833AB7">
      <w:pPr>
        <w:divId w:val="477576573"/>
      </w:pPr>
      <w:r>
        <w:rPr>
          <w:vanish/>
        </w:rPr>
        <w:t>End of Box</w:t>
      </w:r>
    </w:p>
    <w:p w:rsidR="007459D2" w:rsidRDefault="00833AB7">
      <w:pPr>
        <w:divId w:val="477576573"/>
      </w:pPr>
      <w:r>
        <w:rPr>
          <w:vanish/>
        </w:rPr>
        <w:t>Start of Activity</w:t>
      </w:r>
    </w:p>
    <w:p w:rsidR="007459D2" w:rsidRDefault="00833AB7">
      <w:pPr>
        <w:spacing w:before="240" w:beforeAutospacing="0" w:after="0" w:afterAutospacing="0" w:line="240" w:lineRule="auto"/>
        <w:ind w:left="240" w:right="240"/>
        <w:outlineLvl w:val="4"/>
        <w:divId w:val="1932087142"/>
        <w:rPr>
          <w:rFonts w:eastAsia="Times New Roman"/>
          <w:b/>
          <w:bCs/>
          <w:sz w:val="36"/>
          <w:szCs w:val="36"/>
        </w:rPr>
      </w:pPr>
      <w:bookmarkStart w:id="267" w:name="Session2_Activity39"/>
      <w:bookmarkEnd w:id="267"/>
      <w:r>
        <w:rPr>
          <w:rFonts w:eastAsia="Times New Roman"/>
          <w:b/>
          <w:bCs/>
          <w:sz w:val="36"/>
          <w:szCs w:val="36"/>
        </w:rPr>
        <w:t>Activité 43</w:t>
      </w:r>
    </w:p>
    <w:p w:rsidR="007459D2" w:rsidRDefault="00833AB7">
      <w:pPr>
        <w:divId w:val="1142119320"/>
      </w:pPr>
      <w:r>
        <w:rPr>
          <w:vanish/>
        </w:rPr>
        <w:t>Start of Question</w:t>
      </w:r>
    </w:p>
    <w:p w:rsidR="007459D2" w:rsidRDefault="00833AB7">
      <w:pPr>
        <w:divId w:val="1235044866"/>
      </w:pPr>
      <w:bookmarkStart w:id="268" w:name="Session2_Question39"/>
      <w:bookmarkEnd w:id="268"/>
      <w:r>
        <w:t>Reécoutez l'extrait..</w:t>
      </w:r>
    </w:p>
    <w:p w:rsidR="007459D2" w:rsidRDefault="00833AB7">
      <w:pPr>
        <w:divId w:val="1235044866"/>
      </w:pPr>
      <w:r>
        <w:rPr>
          <w:vanish/>
        </w:rPr>
        <w:t>Start of Media Content</w:t>
      </w:r>
    </w:p>
    <w:p w:rsidR="007459D2" w:rsidRDefault="00833AB7">
      <w:pPr>
        <w:spacing w:before="120" w:beforeAutospacing="0" w:after="120" w:afterAutospacing="0"/>
        <w:divId w:val="492642338"/>
      </w:pPr>
      <w:bookmarkStart w:id="269" w:name="Session2_MediaContent25"/>
      <w:bookmarkEnd w:id="269"/>
      <w:r>
        <w:t>Audio content is not available in this format.</w:t>
      </w:r>
    </w:p>
    <w:p w:rsidR="007459D2" w:rsidRDefault="00833AB7">
      <w:pPr>
        <w:pStyle w:val="Caption1"/>
        <w:divId w:val="926310506"/>
      </w:pPr>
      <w:r>
        <w:t>Audio 28b</w:t>
      </w:r>
    </w:p>
    <w:bookmarkStart w:id="270" w:name="View_Session2_Transcript12"/>
    <w:p w:rsidR="007459D2" w:rsidRDefault="00833AB7">
      <w:pPr>
        <w:pStyle w:val="navbutton"/>
        <w:divId w:val="926310506"/>
      </w:pPr>
      <w:r>
        <w:fldChar w:fldCharType="begin"/>
      </w:r>
      <w:r>
        <w:instrText xml:space="preserve"> HYPERLINK "" \l "Session2_Transcript12" </w:instrText>
      </w:r>
      <w:r>
        <w:fldChar w:fldCharType="separate"/>
      </w:r>
      <w:r>
        <w:rPr>
          <w:rStyle w:val="Hyperlink"/>
        </w:rPr>
        <w:t>View transcript - Audio 28b</w:t>
      </w:r>
      <w:r>
        <w:fldChar w:fldCharType="end"/>
      </w:r>
      <w:bookmarkEnd w:id="270"/>
    </w:p>
    <w:p w:rsidR="007459D2" w:rsidRDefault="00833AB7">
      <w:pPr>
        <w:divId w:val="1235044866"/>
      </w:pPr>
      <w:r>
        <w:rPr>
          <w:vanish/>
        </w:rPr>
        <w:t>End of Media Content</w:t>
      </w:r>
    </w:p>
    <w:p w:rsidR="007459D2" w:rsidRDefault="00833AB7">
      <w:pPr>
        <w:numPr>
          <w:ilvl w:val="0"/>
          <w:numId w:val="68"/>
        </w:numPr>
        <w:ind w:left="780" w:right="780"/>
        <w:divId w:val="1235044866"/>
      </w:pPr>
      <w:r>
        <w:t xml:space="preserve">1. Print out the transcript below and listen again to Extract 66, this time reading the transcript. Pause line by line, and underline the liaisons you hear. </w:t>
      </w:r>
    </w:p>
    <w:p w:rsidR="007459D2" w:rsidRDefault="00833AB7">
      <w:pPr>
        <w:numPr>
          <w:ilvl w:val="0"/>
          <w:numId w:val="68"/>
        </w:numPr>
        <w:ind w:left="780" w:right="780"/>
        <w:divId w:val="1235044866"/>
      </w:pPr>
      <w:r>
        <w:t>Reécoutez l'extrait. Soulignez les liaisons dans la transcription.</w:t>
      </w:r>
    </w:p>
    <w:p w:rsidR="007459D2" w:rsidRDefault="00833AB7">
      <w:pPr>
        <w:numPr>
          <w:ilvl w:val="0"/>
          <w:numId w:val="68"/>
        </w:numPr>
        <w:ind w:left="780" w:right="780"/>
        <w:divId w:val="1235044866"/>
      </w:pPr>
      <w:r>
        <w:t>2. Read the transcript aloud, making liaisons between words where appropriate.</w:t>
      </w:r>
    </w:p>
    <w:p w:rsidR="007459D2" w:rsidRDefault="00833AB7">
      <w:pPr>
        <w:numPr>
          <w:ilvl w:val="0"/>
          <w:numId w:val="68"/>
        </w:numPr>
        <w:ind w:left="780" w:right="780"/>
        <w:divId w:val="1235044866"/>
      </w:pPr>
      <w:r>
        <w:t>Lisez la transcription à haute voix. Faites les liaisons.</w:t>
      </w:r>
    </w:p>
    <w:p w:rsidR="007459D2" w:rsidRDefault="00833AB7">
      <w:pPr>
        <w:divId w:val="1142119320"/>
      </w:pPr>
      <w:r>
        <w:rPr>
          <w:vanish/>
        </w:rPr>
        <w:t>End of Question</w:t>
      </w:r>
    </w:p>
    <w:bookmarkStart w:id="271" w:name="View_Session2_Answer38"/>
    <w:p w:rsidR="007459D2" w:rsidRDefault="00833AB7">
      <w:pPr>
        <w:pStyle w:val="navbutton"/>
        <w:divId w:val="1142119320"/>
      </w:pPr>
      <w:r>
        <w:fldChar w:fldCharType="begin"/>
      </w:r>
      <w:r>
        <w:instrText xml:space="preserve"> HYPERLINK "" \l "Session2_Answer38" </w:instrText>
      </w:r>
      <w:r>
        <w:fldChar w:fldCharType="separate"/>
      </w:r>
      <w:r>
        <w:rPr>
          <w:rStyle w:val="Hyperlink"/>
        </w:rPr>
        <w:t>View answer - Activité 43</w:t>
      </w:r>
      <w:r>
        <w:fldChar w:fldCharType="end"/>
      </w:r>
      <w:bookmarkEnd w:id="271"/>
    </w:p>
    <w:p w:rsidR="007459D2" w:rsidRDefault="00833AB7">
      <w:pPr>
        <w:divId w:val="477576573"/>
      </w:pPr>
      <w:r>
        <w:rPr>
          <w:vanish/>
        </w:rPr>
        <w:t>End of Activity</w:t>
      </w:r>
    </w:p>
    <w:p w:rsidR="007459D2" w:rsidRDefault="00833AB7">
      <w:pPr>
        <w:divId w:val="477576573"/>
      </w:pPr>
      <w:r>
        <w:rPr>
          <w:vanish/>
        </w:rPr>
        <w:t>Start of Box</w:t>
      </w:r>
    </w:p>
    <w:p w:rsidR="007459D2" w:rsidRDefault="00833AB7">
      <w:pPr>
        <w:spacing w:before="240" w:beforeAutospacing="0" w:after="0" w:afterAutospacing="0" w:line="240" w:lineRule="auto"/>
        <w:ind w:left="240" w:right="240"/>
        <w:outlineLvl w:val="4"/>
        <w:divId w:val="1288241451"/>
        <w:rPr>
          <w:rFonts w:eastAsia="Times New Roman"/>
          <w:b/>
          <w:bCs/>
          <w:sz w:val="36"/>
          <w:szCs w:val="36"/>
        </w:rPr>
      </w:pPr>
      <w:bookmarkStart w:id="272" w:name="Session2_Box19"/>
      <w:bookmarkEnd w:id="272"/>
      <w:r>
        <w:rPr>
          <w:rFonts w:eastAsia="Times New Roman"/>
          <w:b/>
          <w:bCs/>
          <w:sz w:val="36"/>
          <w:szCs w:val="36"/>
        </w:rPr>
        <w:t>Using visual clues to help with remembering liaisons</w:t>
      </w:r>
    </w:p>
    <w:p w:rsidR="007459D2" w:rsidRDefault="00833AB7">
      <w:pPr>
        <w:divId w:val="1548643929"/>
      </w:pPr>
      <w:r>
        <w:t xml:space="preserve">It is worth getting into the habit of marking liaisons with a visual link when you make notes. You may have done a speaking activity and noticed on listening to the answers that you left out a liaison. If so, write down the phrase and draw a line where you missed out the liaison, for example: </w:t>
      </w:r>
      <w:r>
        <w:rPr>
          <w:rStyle w:val="Emphasis"/>
        </w:rPr>
        <w:t>Le magasin es</w:t>
      </w:r>
      <w:r>
        <w:rPr>
          <w:rStyle w:val="underline1"/>
          <w:rFonts w:ascii="inherit" w:hAnsi="inherit"/>
          <w:i/>
          <w:iCs/>
        </w:rPr>
        <w:t>t o</w:t>
      </w:r>
      <w:r>
        <w:rPr>
          <w:rStyle w:val="Emphasis"/>
        </w:rPr>
        <w:t>uvert de hui</w:t>
      </w:r>
      <w:r>
        <w:rPr>
          <w:rStyle w:val="underline1"/>
          <w:rFonts w:ascii="inherit" w:hAnsi="inherit"/>
          <w:i/>
          <w:iCs/>
        </w:rPr>
        <w:t>t h</w:t>
      </w:r>
      <w:r>
        <w:rPr>
          <w:rStyle w:val="Emphasis"/>
        </w:rPr>
        <w:t>eures à ving</w:t>
      </w:r>
      <w:r>
        <w:rPr>
          <w:rStyle w:val="underline1"/>
          <w:rFonts w:ascii="inherit" w:hAnsi="inherit"/>
          <w:i/>
          <w:iCs/>
        </w:rPr>
        <w:t>t h</w:t>
      </w:r>
      <w:r>
        <w:rPr>
          <w:rStyle w:val="Emphasis"/>
        </w:rPr>
        <w:t>eures</w:t>
      </w:r>
      <w:r>
        <w:t xml:space="preserve">. </w:t>
      </w:r>
    </w:p>
    <w:p w:rsidR="007459D2" w:rsidRDefault="00833AB7">
      <w:pPr>
        <w:divId w:val="477576573"/>
      </w:pPr>
      <w:r>
        <w:rPr>
          <w:vanish/>
        </w:rPr>
        <w:t>End of Box</w:t>
      </w:r>
    </w:p>
    <w:p w:rsidR="007459D2" w:rsidRDefault="00833AB7">
      <w:pPr>
        <w:pStyle w:val="Heading2"/>
        <w:divId w:val="1887523100"/>
        <w:rPr>
          <w:rFonts w:eastAsia="Times New Roman"/>
        </w:rPr>
      </w:pPr>
      <w:bookmarkStart w:id="273" w:name="Session2_Section10"/>
      <w:bookmarkEnd w:id="273"/>
      <w:r>
        <w:rPr>
          <w:rFonts w:eastAsia="Times New Roman"/>
        </w:rPr>
        <w:t>Section 2.9</w:t>
      </w:r>
    </w:p>
    <w:p w:rsidR="007459D2" w:rsidRDefault="00833AB7">
      <w:pPr>
        <w:pStyle w:val="Heading3"/>
        <w:divId w:val="1992322954"/>
        <w:rPr>
          <w:rFonts w:eastAsia="Times New Roman"/>
        </w:rPr>
      </w:pPr>
      <w:bookmarkStart w:id="274" w:name="Session2_SubSection20"/>
      <w:bookmarkEnd w:id="274"/>
      <w:r>
        <w:rPr>
          <w:rFonts w:eastAsia="Times New Roman"/>
        </w:rPr>
        <w:t>2.9.1 Looking at a plan</w:t>
      </w:r>
    </w:p>
    <w:p w:rsidR="007459D2" w:rsidRDefault="00833AB7">
      <w:pPr>
        <w:divId w:val="1992322954"/>
      </w:pPr>
      <w:r>
        <w:t>You will be looking at a plan of the museum in order to find your way around.</w:t>
      </w:r>
    </w:p>
    <w:p w:rsidR="007459D2" w:rsidRDefault="00833AB7">
      <w:pPr>
        <w:divId w:val="1992322954"/>
      </w:pPr>
      <w:r>
        <w:rPr>
          <w:rStyle w:val="Strong"/>
        </w:rPr>
        <w:t>Key Learning Points</w:t>
      </w:r>
    </w:p>
    <w:p w:rsidR="007459D2" w:rsidRDefault="00833AB7">
      <w:pPr>
        <w:numPr>
          <w:ilvl w:val="0"/>
          <w:numId w:val="69"/>
        </w:numPr>
        <w:ind w:left="780" w:right="780"/>
        <w:divId w:val="1992322954"/>
      </w:pPr>
      <w:r>
        <w:t>Understanding directions in a building</w:t>
      </w:r>
    </w:p>
    <w:p w:rsidR="007459D2" w:rsidRDefault="00833AB7">
      <w:pPr>
        <w:numPr>
          <w:ilvl w:val="0"/>
          <w:numId w:val="69"/>
        </w:numPr>
        <w:ind w:left="780" w:right="780"/>
        <w:divId w:val="1992322954"/>
      </w:pPr>
      <w:r>
        <w:t>Understanding what is or is not allowed</w:t>
      </w:r>
    </w:p>
    <w:p w:rsidR="007459D2" w:rsidRDefault="00833AB7">
      <w:pPr>
        <w:numPr>
          <w:ilvl w:val="0"/>
          <w:numId w:val="69"/>
        </w:numPr>
        <w:ind w:left="780" w:right="780"/>
        <w:divId w:val="1992322954"/>
      </w:pPr>
      <w:r>
        <w:t>Making liaisons with words beginning with ‘h’</w:t>
      </w:r>
    </w:p>
    <w:p w:rsidR="007459D2" w:rsidRDefault="00833AB7">
      <w:pPr>
        <w:divId w:val="1992322954"/>
      </w:pPr>
      <w:r>
        <w:rPr>
          <w:vanish/>
        </w:rPr>
        <w:t>Start of Activity</w:t>
      </w:r>
    </w:p>
    <w:p w:rsidR="007459D2" w:rsidRDefault="00833AB7">
      <w:pPr>
        <w:spacing w:before="0" w:beforeAutospacing="0" w:after="0" w:afterAutospacing="0" w:line="240" w:lineRule="auto"/>
        <w:outlineLvl w:val="4"/>
        <w:divId w:val="1685984457"/>
        <w:rPr>
          <w:rFonts w:eastAsia="Times New Roman"/>
          <w:b/>
          <w:bCs/>
          <w:sz w:val="36"/>
          <w:szCs w:val="36"/>
        </w:rPr>
      </w:pPr>
      <w:bookmarkStart w:id="275" w:name="Session2_Activity40"/>
      <w:bookmarkEnd w:id="275"/>
      <w:r>
        <w:rPr>
          <w:rFonts w:eastAsia="Times New Roman"/>
          <w:b/>
          <w:bCs/>
          <w:sz w:val="36"/>
          <w:szCs w:val="36"/>
        </w:rPr>
        <w:t>Activité 44</w:t>
      </w:r>
    </w:p>
    <w:p w:rsidR="007459D2" w:rsidRDefault="00833AB7">
      <w:pPr>
        <w:divId w:val="1202716869"/>
      </w:pPr>
      <w:r>
        <w:rPr>
          <w:vanish/>
        </w:rPr>
        <w:t>Start of Question</w:t>
      </w:r>
    </w:p>
    <w:p w:rsidR="007459D2" w:rsidRDefault="00833AB7">
      <w:pPr>
        <w:divId w:val="1847480754"/>
      </w:pPr>
      <w:bookmarkStart w:id="276" w:name="Session2_Question40"/>
      <w:bookmarkEnd w:id="276"/>
      <w:r>
        <w:t>Look at the plan of the museum. List the words that you know or can guess the meaning of.</w:t>
      </w:r>
    </w:p>
    <w:p w:rsidR="007459D2" w:rsidRDefault="00833AB7">
      <w:pPr>
        <w:divId w:val="1847480754"/>
      </w:pPr>
      <w:r>
        <w:rPr>
          <w:rStyle w:val="Emphasis"/>
        </w:rPr>
        <w:t>Vous reconnaissez des mots? Faites une liste</w:t>
      </w:r>
      <w:r>
        <w:t xml:space="preserve">. </w:t>
      </w:r>
    </w:p>
    <w:p w:rsidR="007459D2" w:rsidRDefault="00833AB7">
      <w:pPr>
        <w:divId w:val="1202716869"/>
      </w:pPr>
      <w:r>
        <w:rPr>
          <w:vanish/>
        </w:rPr>
        <w:t>End of Question</w:t>
      </w:r>
    </w:p>
    <w:bookmarkStart w:id="277" w:name="View_Session2_Answer39"/>
    <w:p w:rsidR="007459D2" w:rsidRDefault="00833AB7">
      <w:pPr>
        <w:pStyle w:val="navbutton"/>
        <w:divId w:val="1202716869"/>
      </w:pPr>
      <w:r>
        <w:fldChar w:fldCharType="begin"/>
      </w:r>
      <w:r>
        <w:instrText xml:space="preserve"> HYPERLINK "" \l "Session2_Answer39" </w:instrText>
      </w:r>
      <w:r>
        <w:fldChar w:fldCharType="separate"/>
      </w:r>
      <w:r>
        <w:rPr>
          <w:rStyle w:val="Hyperlink"/>
        </w:rPr>
        <w:t>View answer - Activité 44</w:t>
      </w:r>
      <w:r>
        <w:fldChar w:fldCharType="end"/>
      </w:r>
      <w:bookmarkEnd w:id="277"/>
    </w:p>
    <w:p w:rsidR="007459D2" w:rsidRDefault="00833AB7">
      <w:pPr>
        <w:divId w:val="1992322954"/>
      </w:pPr>
      <w:r>
        <w:rPr>
          <w:vanish/>
        </w:rPr>
        <w:t>End of Activity</w:t>
      </w:r>
    </w:p>
    <w:p w:rsidR="007459D2" w:rsidRDefault="00833AB7">
      <w:pPr>
        <w:divId w:val="1992322954"/>
      </w:pPr>
      <w:r>
        <w:rPr>
          <w:vanish/>
        </w:rPr>
        <w:t>Start of Figure</w:t>
      </w:r>
    </w:p>
    <w:p w:rsidR="007459D2" w:rsidRDefault="00833AB7">
      <w:pPr>
        <w:spacing w:before="240" w:beforeAutospacing="0" w:after="240" w:afterAutospacing="0" w:line="240" w:lineRule="auto"/>
        <w:divId w:val="1841701326"/>
        <w:rPr>
          <w:rFonts w:ascii="Times New Roman" w:eastAsia="Times New Roman" w:hAnsi="Times New Roman" w:cs="Times New Roman"/>
          <w:sz w:val="24"/>
          <w:szCs w:val="24"/>
        </w:rPr>
      </w:pPr>
      <w:bookmarkStart w:id="278" w:name="Session2_Figure10"/>
      <w:bookmarkEnd w:id="278"/>
      <w:r>
        <w:rPr>
          <w:rFonts w:ascii="Times New Roman" w:eastAsia="Times New Roman" w:hAnsi="Times New Roman" w:cs="Times New Roman"/>
          <w:noProof/>
          <w:sz w:val="24"/>
          <w:szCs w:val="24"/>
        </w:rPr>
        <w:drawing>
          <wp:inline distT="0" distB="0" distL="0" distR="0" wp14:anchorId="2344EB6B" wp14:editId="26084037">
            <wp:extent cx="5278120" cy="8120184"/>
            <wp:effectExtent l="0" t="0" r="0" b="0"/>
            <wp:docPr id="45" name="Picture 45" descr="D:\AaaF\OUT\httpswwwopeneduopenlearnocw_cmid3832_2021-04-26_17-16-37_al22273\word\assets\_75f61269c161b5d1239eda3139f946d2ea1ddc6e_l192_1_i04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3832_2021-04-26_17-16-37_al22273\word\assets\_75f61269c161b5d1239eda3139f946d2ea1ddc6e_l192_1_i043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8120184"/>
                    </a:xfrm>
                    <a:prstGeom prst="rect">
                      <a:avLst/>
                    </a:prstGeom>
                    <a:noFill/>
                    <a:ln>
                      <a:noFill/>
                    </a:ln>
                  </pic:spPr>
                </pic:pic>
              </a:graphicData>
            </a:graphic>
          </wp:inline>
        </w:drawing>
      </w:r>
    </w:p>
    <w:p w:rsidR="007459D2" w:rsidRDefault="00833AB7">
      <w:pPr>
        <w:divId w:val="1992322954"/>
      </w:pPr>
      <w:r>
        <w:rPr>
          <w:vanish/>
        </w:rPr>
        <w:t>End of Figure</w:t>
      </w:r>
    </w:p>
    <w:p w:rsidR="007459D2" w:rsidRDefault="00833AB7">
      <w:pPr>
        <w:divId w:val="1992322954"/>
      </w:pPr>
      <w:r>
        <w:rPr>
          <w:vanish/>
        </w:rPr>
        <w:t>Start of Box</w:t>
      </w:r>
    </w:p>
    <w:p w:rsidR="007459D2" w:rsidRDefault="00833AB7">
      <w:pPr>
        <w:spacing w:before="240" w:beforeAutospacing="0" w:after="0" w:afterAutospacing="0" w:line="240" w:lineRule="auto"/>
        <w:ind w:left="240" w:right="240"/>
        <w:outlineLvl w:val="4"/>
        <w:divId w:val="1600410660"/>
        <w:rPr>
          <w:rFonts w:eastAsia="Times New Roman"/>
          <w:b/>
          <w:bCs/>
          <w:sz w:val="36"/>
          <w:szCs w:val="36"/>
        </w:rPr>
      </w:pPr>
      <w:bookmarkStart w:id="279" w:name="Session2_Box20"/>
      <w:bookmarkEnd w:id="279"/>
      <w:r>
        <w:rPr>
          <w:rFonts w:eastAsia="Times New Roman"/>
          <w:b/>
          <w:bCs/>
          <w:sz w:val="36"/>
          <w:szCs w:val="36"/>
        </w:rPr>
        <w:t>Words that are similar in English and French</w:t>
      </w:r>
    </w:p>
    <w:p w:rsidR="007459D2" w:rsidRDefault="00833AB7">
      <w:pPr>
        <w:divId w:val="1818061011"/>
      </w:pPr>
      <w:r>
        <w:t xml:space="preserve">Sometimes words look alike in French and English, though they may be pronounced differently, for example commonly used words such a </w:t>
      </w:r>
      <w:r>
        <w:rPr>
          <w:rStyle w:val="Emphasis"/>
        </w:rPr>
        <w:t>cafétéria, toilettes, restaurant, souvenirs</w:t>
      </w:r>
      <w:r>
        <w:t xml:space="preserve">. Some words assume different meanings in the two languages over time. Their surface resemblance becomes misleading. These are called </w:t>
      </w:r>
      <w:r>
        <w:rPr>
          <w:rStyle w:val="Emphasis"/>
        </w:rPr>
        <w:t>faux amis</w:t>
      </w:r>
      <w:r>
        <w:t xml:space="preserve"> (or false friends) </w:t>
      </w:r>
    </w:p>
    <w:p w:rsidR="007459D2" w:rsidRDefault="00833AB7">
      <w:pPr>
        <w:numPr>
          <w:ilvl w:val="0"/>
          <w:numId w:val="70"/>
        </w:numPr>
        <w:ind w:left="780" w:right="780"/>
        <w:divId w:val="1818061011"/>
      </w:pPr>
      <w:r>
        <w:rPr>
          <w:rStyle w:val="Emphasis"/>
        </w:rPr>
        <w:t>terrible</w:t>
      </w:r>
      <w:r>
        <w:t xml:space="preserve"> can mean ‘terrible’ but can also mean ‘terrific’ </w:t>
      </w:r>
    </w:p>
    <w:p w:rsidR="007459D2" w:rsidRDefault="00833AB7">
      <w:pPr>
        <w:numPr>
          <w:ilvl w:val="0"/>
          <w:numId w:val="70"/>
        </w:numPr>
        <w:ind w:left="780" w:right="780"/>
        <w:divId w:val="1818061011"/>
      </w:pPr>
      <w:r>
        <w:rPr>
          <w:rStyle w:val="Emphasis"/>
        </w:rPr>
        <w:t>formidable</w:t>
      </w:r>
      <w:r>
        <w:t xml:space="preserve"> fabulous, fantastic, great! </w:t>
      </w:r>
    </w:p>
    <w:p w:rsidR="007459D2" w:rsidRDefault="00833AB7">
      <w:pPr>
        <w:numPr>
          <w:ilvl w:val="0"/>
          <w:numId w:val="70"/>
        </w:numPr>
        <w:ind w:left="780" w:right="780"/>
        <w:divId w:val="1818061011"/>
      </w:pPr>
      <w:r>
        <w:rPr>
          <w:rStyle w:val="Emphasis"/>
        </w:rPr>
        <w:t>une allée</w:t>
      </w:r>
      <w:r>
        <w:t xml:space="preserve"> a driveway, a tree-lined avenue </w:t>
      </w:r>
    </w:p>
    <w:p w:rsidR="007459D2" w:rsidRDefault="00833AB7">
      <w:pPr>
        <w:numPr>
          <w:ilvl w:val="0"/>
          <w:numId w:val="70"/>
        </w:numPr>
        <w:ind w:left="780" w:right="780"/>
        <w:divId w:val="1818061011"/>
      </w:pPr>
      <w:r>
        <w:rPr>
          <w:rStyle w:val="Emphasis"/>
        </w:rPr>
        <w:t>un car</w:t>
      </w:r>
      <w:r>
        <w:t xml:space="preserve"> a coach </w:t>
      </w:r>
    </w:p>
    <w:p w:rsidR="007459D2" w:rsidRDefault="00833AB7">
      <w:pPr>
        <w:numPr>
          <w:ilvl w:val="0"/>
          <w:numId w:val="70"/>
        </w:numPr>
        <w:ind w:left="780" w:right="780"/>
        <w:divId w:val="1818061011"/>
      </w:pPr>
      <w:r>
        <w:rPr>
          <w:rStyle w:val="Emphasis"/>
        </w:rPr>
        <w:t>le conducteur</w:t>
      </w:r>
      <w:r>
        <w:t xml:space="preserve"> the driver </w:t>
      </w:r>
    </w:p>
    <w:p w:rsidR="007459D2" w:rsidRDefault="00833AB7">
      <w:pPr>
        <w:divId w:val="1818061011"/>
      </w:pPr>
      <w:r>
        <w:t xml:space="preserve">Such similarities may help you decipher the meaning of a word, but must be treated with care. You could start a list of them, annotated as above. </w:t>
      </w:r>
    </w:p>
    <w:p w:rsidR="007459D2" w:rsidRDefault="00833AB7">
      <w:pPr>
        <w:divId w:val="1818061011"/>
      </w:pPr>
      <w:r>
        <w:t xml:space="preserve">Some borrowings from English are derogatorily referred to as </w:t>
      </w:r>
      <w:r>
        <w:rPr>
          <w:rStyle w:val="Emphasis"/>
        </w:rPr>
        <w:t>franglais</w:t>
      </w:r>
      <w:r>
        <w:t xml:space="preserve">. They can be quite easy to understand (for example </w:t>
      </w:r>
      <w:r>
        <w:rPr>
          <w:rStyle w:val="Emphasis"/>
        </w:rPr>
        <w:t>crasher</w:t>
      </w:r>
      <w:r>
        <w:t xml:space="preserve"> to crash (computers or aeroplanes); </w:t>
      </w:r>
      <w:r>
        <w:rPr>
          <w:rStyle w:val="Emphasis"/>
        </w:rPr>
        <w:t>le parking</w:t>
      </w:r>
      <w:r>
        <w:t xml:space="preserve"> the car park; </w:t>
      </w:r>
      <w:r>
        <w:rPr>
          <w:rStyle w:val="Emphasis"/>
        </w:rPr>
        <w:t>le camping</w:t>
      </w:r>
      <w:r>
        <w:t xml:space="preserve"> the campsite), but some are </w:t>
      </w:r>
      <w:r>
        <w:rPr>
          <w:rStyle w:val="Emphasis"/>
        </w:rPr>
        <w:t>faux amis</w:t>
      </w:r>
      <w:r>
        <w:t xml:space="preserve">: </w:t>
      </w:r>
      <w:r>
        <w:rPr>
          <w:rStyle w:val="Emphasis"/>
        </w:rPr>
        <w:t>un smoking</w:t>
      </w:r>
      <w:r>
        <w:t xml:space="preserve"> is a dinner jacket, and </w:t>
      </w:r>
      <w:r>
        <w:rPr>
          <w:rStyle w:val="Emphasis"/>
        </w:rPr>
        <w:t>un sweat</w:t>
      </w:r>
      <w:r>
        <w:t xml:space="preserve"> (pronounced ‘sweet’) is a sweatshirt! </w:t>
      </w:r>
    </w:p>
    <w:p w:rsidR="007459D2" w:rsidRDefault="00833AB7">
      <w:pPr>
        <w:divId w:val="1992322954"/>
      </w:pPr>
      <w:r>
        <w:rPr>
          <w:vanish/>
        </w:rPr>
        <w:t>End of Box</w:t>
      </w:r>
    </w:p>
    <w:p w:rsidR="007459D2" w:rsidRDefault="00833AB7">
      <w:pPr>
        <w:divId w:val="19923229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540586355"/>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80" w:name="Session2_Table32"/>
            <w:bookmarkEnd w:id="280"/>
            <w:r>
              <w:rPr>
                <w:rFonts w:ascii="Times New Roman" w:eastAsia="Times New Roman" w:hAnsi="Times New Roman" w:cs="Times New Roman"/>
                <w:b/>
                <w:bCs/>
                <w:sz w:val="24"/>
                <w:szCs w:val="24"/>
              </w:rPr>
              <w:t>Vocabulaire</w:t>
            </w:r>
          </w:p>
        </w:tc>
      </w:tr>
      <w:tr w:rsidR="007459D2">
        <w:trPr>
          <w:divId w:val="154058635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haut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upstairs</w:t>
            </w:r>
          </w:p>
        </w:tc>
      </w:tr>
    </w:tbl>
    <w:p w:rsidR="007459D2" w:rsidRDefault="00833AB7">
      <w:pPr>
        <w:divId w:val="1992322954"/>
      </w:pPr>
      <w:r>
        <w:rPr>
          <w:vanish/>
        </w:rPr>
        <w:t>End of Table</w:t>
      </w:r>
    </w:p>
    <w:p w:rsidR="007459D2" w:rsidRDefault="00833AB7">
      <w:pPr>
        <w:divId w:val="1992322954"/>
      </w:pPr>
      <w:r>
        <w:rPr>
          <w:vanish/>
        </w:rPr>
        <w:t>Start of Activity</w:t>
      </w:r>
    </w:p>
    <w:p w:rsidR="007459D2" w:rsidRDefault="00833AB7">
      <w:pPr>
        <w:spacing w:before="240" w:beforeAutospacing="0" w:after="0" w:afterAutospacing="0" w:line="240" w:lineRule="auto"/>
        <w:ind w:left="240" w:right="240"/>
        <w:outlineLvl w:val="4"/>
        <w:divId w:val="296641013"/>
        <w:rPr>
          <w:rFonts w:eastAsia="Times New Roman"/>
          <w:b/>
          <w:bCs/>
          <w:sz w:val="36"/>
          <w:szCs w:val="36"/>
        </w:rPr>
      </w:pPr>
      <w:bookmarkStart w:id="281" w:name="Session2_Activity41"/>
      <w:bookmarkEnd w:id="281"/>
      <w:r>
        <w:rPr>
          <w:rFonts w:eastAsia="Times New Roman"/>
          <w:b/>
          <w:bCs/>
          <w:sz w:val="36"/>
          <w:szCs w:val="36"/>
        </w:rPr>
        <w:t>Activité 45</w:t>
      </w:r>
    </w:p>
    <w:p w:rsidR="007459D2" w:rsidRDefault="00833AB7">
      <w:pPr>
        <w:divId w:val="149637490"/>
      </w:pPr>
      <w:r>
        <w:rPr>
          <w:vanish/>
        </w:rPr>
        <w:t>Start of Question</w:t>
      </w:r>
    </w:p>
    <w:p w:rsidR="007459D2" w:rsidRDefault="00833AB7">
      <w:pPr>
        <w:divId w:val="2011785237"/>
      </w:pPr>
      <w:bookmarkStart w:id="282" w:name="Session2_Question41"/>
      <w:bookmarkEnd w:id="282"/>
      <w:r>
        <w:t xml:space="preserve">At the entrance to the museum a robot answers queries from tourists. However, it is not functioning correctly. Listen to Extract 67 while looking at the plan of the museum and complete the table. </w:t>
      </w:r>
    </w:p>
    <w:p w:rsidR="007459D2" w:rsidRDefault="00833AB7">
      <w:pPr>
        <w:divId w:val="2011785237"/>
      </w:pPr>
      <w:r>
        <w:t>Écoutez l'extrait..</w:t>
      </w:r>
    </w:p>
    <w:p w:rsidR="007459D2" w:rsidRDefault="00833AB7">
      <w:pPr>
        <w:divId w:val="2011785237"/>
      </w:pPr>
      <w:r>
        <w:rPr>
          <w:vanish/>
        </w:rPr>
        <w:t>Start of Media Content</w:t>
      </w:r>
    </w:p>
    <w:p w:rsidR="007459D2" w:rsidRDefault="00833AB7">
      <w:pPr>
        <w:spacing w:before="120" w:beforeAutospacing="0" w:after="120" w:afterAutospacing="0"/>
        <w:divId w:val="102922919"/>
      </w:pPr>
      <w:bookmarkStart w:id="283" w:name="Session2_MediaContent26"/>
      <w:bookmarkEnd w:id="283"/>
      <w:r>
        <w:t>Audio content is not available in this format.</w:t>
      </w:r>
    </w:p>
    <w:p w:rsidR="007459D2" w:rsidRDefault="00833AB7">
      <w:pPr>
        <w:pStyle w:val="Caption1"/>
        <w:divId w:val="2118475920"/>
      </w:pPr>
      <w:r>
        <w:t>Audio 29a</w:t>
      </w:r>
    </w:p>
    <w:bookmarkStart w:id="284" w:name="View_Session2_Transcript13"/>
    <w:p w:rsidR="007459D2" w:rsidRDefault="00833AB7">
      <w:pPr>
        <w:pStyle w:val="navbutton"/>
        <w:divId w:val="2118475920"/>
      </w:pPr>
      <w:r>
        <w:fldChar w:fldCharType="begin"/>
      </w:r>
      <w:r>
        <w:instrText xml:space="preserve"> HYPERLINK "" \l "Session2_Transcript13" </w:instrText>
      </w:r>
      <w:r>
        <w:fldChar w:fldCharType="separate"/>
      </w:r>
      <w:r>
        <w:rPr>
          <w:rStyle w:val="Hyperlink"/>
        </w:rPr>
        <w:t>View transcript - Audio 29a</w:t>
      </w:r>
      <w:r>
        <w:fldChar w:fldCharType="end"/>
      </w:r>
      <w:bookmarkEnd w:id="284"/>
    </w:p>
    <w:p w:rsidR="007459D2" w:rsidRDefault="00833AB7">
      <w:pPr>
        <w:divId w:val="2011785237"/>
      </w:pPr>
      <w:r>
        <w:rPr>
          <w:vanish/>
        </w:rPr>
        <w:t>End of Media Content</w:t>
      </w:r>
    </w:p>
    <w:p w:rsidR="007459D2" w:rsidRDefault="00833AB7">
      <w:pPr>
        <w:divId w:val="2011785237"/>
      </w:pPr>
      <w:r>
        <w:rPr>
          <w:rStyle w:val="Emphasis"/>
        </w:rPr>
        <w:t>Écoutez l'extrait et cochez ‘Vrai’ ou ‘Faux’</w:t>
      </w:r>
    </w:p>
    <w:p w:rsidR="007459D2" w:rsidRDefault="00833AB7">
      <w:pPr>
        <w:divId w:val="201178523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1298533650"/>
        </w:trPr>
        <w:tc>
          <w:tcPr>
            <w:tcW w:w="0" w:type="auto"/>
            <w:tcMar>
              <w:top w:w="48" w:type="dxa"/>
              <w:left w:w="96" w:type="dxa"/>
              <w:bottom w:w="48" w:type="dxa"/>
              <w:right w:w="96" w:type="dxa"/>
            </w:tcMar>
            <w:hideMark/>
          </w:tcPr>
          <w:p w:rsidR="007459D2" w:rsidRDefault="007459D2">
            <w:bookmarkStart w:id="285" w:name="Session2_Table33"/>
            <w:bookmarkEnd w:id="285"/>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Vrai/Faux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Correction</w:t>
            </w: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cafétéria</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Vrai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magasin de souvenirs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vestiaire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toilettes femmes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Daudet</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Cézanne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téléphones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de projection</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29853365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bibliothèque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2011785237"/>
      </w:pPr>
      <w:r>
        <w:rPr>
          <w:vanish/>
        </w:rPr>
        <w:t>End of Table</w:t>
      </w:r>
    </w:p>
    <w:p w:rsidR="007459D2" w:rsidRDefault="00833AB7">
      <w:pPr>
        <w:divId w:val="149637490"/>
      </w:pPr>
      <w:r>
        <w:rPr>
          <w:vanish/>
        </w:rPr>
        <w:t>End of Question</w:t>
      </w:r>
    </w:p>
    <w:bookmarkStart w:id="286" w:name="View_Session2_Answer40"/>
    <w:p w:rsidR="007459D2" w:rsidRDefault="00833AB7">
      <w:pPr>
        <w:pStyle w:val="navbutton"/>
        <w:divId w:val="149637490"/>
      </w:pPr>
      <w:r>
        <w:fldChar w:fldCharType="begin"/>
      </w:r>
      <w:r>
        <w:instrText xml:space="preserve"> HYPERLINK "" \l "Session2_Answer40" </w:instrText>
      </w:r>
      <w:r>
        <w:fldChar w:fldCharType="separate"/>
      </w:r>
      <w:r>
        <w:rPr>
          <w:rStyle w:val="Hyperlink"/>
        </w:rPr>
        <w:t>View answer - Activité 45</w:t>
      </w:r>
      <w:r>
        <w:fldChar w:fldCharType="end"/>
      </w:r>
      <w:bookmarkEnd w:id="286"/>
    </w:p>
    <w:p w:rsidR="007459D2" w:rsidRDefault="00833AB7">
      <w:pPr>
        <w:divId w:val="1992322954"/>
      </w:pPr>
      <w:r>
        <w:rPr>
          <w:vanish/>
        </w:rPr>
        <w:t>End of Activity</w:t>
      </w:r>
    </w:p>
    <w:p w:rsidR="007459D2" w:rsidRDefault="00833AB7">
      <w:pPr>
        <w:pStyle w:val="Heading3"/>
        <w:divId w:val="466825409"/>
        <w:rPr>
          <w:rFonts w:eastAsia="Times New Roman"/>
        </w:rPr>
      </w:pPr>
      <w:bookmarkStart w:id="287" w:name="Session2_SubSection21"/>
      <w:bookmarkEnd w:id="287"/>
      <w:r>
        <w:rPr>
          <w:rFonts w:eastAsia="Times New Roman"/>
        </w:rPr>
        <w:t>2.9.2 Au musée</w:t>
      </w:r>
    </w:p>
    <w:p w:rsidR="007459D2" w:rsidRDefault="00833AB7">
      <w:pPr>
        <w:divId w:val="466825409"/>
      </w:pPr>
      <w:r>
        <w:t xml:space="preserve">In our example, the museum had four floors. </w:t>
      </w:r>
      <w:r>
        <w:rPr>
          <w:rStyle w:val="Emphasis"/>
        </w:rPr>
        <w:t>Au rez-de-chaussée</w:t>
      </w:r>
      <w:r>
        <w:t xml:space="preserve"> (ground floor) means literally ‘at the same level as the carriageway’. Some buildings will also have a </w:t>
      </w:r>
      <w:r>
        <w:rPr>
          <w:rStyle w:val="Emphasis"/>
        </w:rPr>
        <w:t>rez-de-jardin</w:t>
      </w:r>
      <w:r>
        <w:t xml:space="preserve"> when the rear of the building is lower than the front and level with the garden. If the building only had two floors, we could say ‘upstairs’ and ‘downstairs’. </w:t>
      </w:r>
    </w:p>
    <w:p w:rsidR="007459D2" w:rsidRDefault="00833AB7">
      <w:pPr>
        <w:divId w:val="466825409"/>
      </w:pPr>
      <w:r>
        <w:rPr>
          <w:vanish/>
        </w:rPr>
        <w:t>Start of Figure</w:t>
      </w:r>
    </w:p>
    <w:p w:rsidR="007459D2" w:rsidRDefault="00833AB7">
      <w:pPr>
        <w:spacing w:before="240" w:beforeAutospacing="0" w:after="240" w:afterAutospacing="0" w:line="240" w:lineRule="auto"/>
        <w:divId w:val="898398120"/>
        <w:rPr>
          <w:rFonts w:ascii="Times New Roman" w:eastAsia="Times New Roman" w:hAnsi="Times New Roman" w:cs="Times New Roman"/>
          <w:sz w:val="24"/>
          <w:szCs w:val="24"/>
        </w:rPr>
      </w:pPr>
      <w:bookmarkStart w:id="288" w:name="Session2_Figure11"/>
      <w:bookmarkEnd w:id="288"/>
      <w:r>
        <w:rPr>
          <w:rFonts w:ascii="Times New Roman" w:eastAsia="Times New Roman" w:hAnsi="Times New Roman" w:cs="Times New Roman"/>
          <w:noProof/>
          <w:sz w:val="24"/>
          <w:szCs w:val="24"/>
        </w:rPr>
        <w:drawing>
          <wp:inline distT="0" distB="0" distL="0" distR="0" wp14:anchorId="25943761" wp14:editId="421D3CF6">
            <wp:extent cx="5278120" cy="2102225"/>
            <wp:effectExtent l="0" t="0" r="0" b="0"/>
            <wp:docPr id="46" name="Picture 46" descr="D:\AaaF\OUT\httpswwwopeneduopenlearnocw_cmid3832_2021-04-26_17-16-37_al22273\word\assets\_b5106a13f0af841cf1284a7d51ca23b32c38f84b_l192_1_i04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3832_2021-04-26_17-16-37_al22273\word\assets\_b5106a13f0af841cf1284a7d51ca23b32c38f84b_l192_1_i044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102225"/>
                    </a:xfrm>
                    <a:prstGeom prst="rect">
                      <a:avLst/>
                    </a:prstGeom>
                    <a:noFill/>
                    <a:ln>
                      <a:noFill/>
                    </a:ln>
                  </pic:spPr>
                </pic:pic>
              </a:graphicData>
            </a:graphic>
          </wp:inline>
        </w:drawing>
      </w:r>
    </w:p>
    <w:p w:rsidR="007459D2" w:rsidRDefault="00833AB7">
      <w:pPr>
        <w:divId w:val="466825409"/>
      </w:pPr>
      <w:r>
        <w:rPr>
          <w:vanish/>
        </w:rPr>
        <w:t>End of Figure</w:t>
      </w:r>
    </w:p>
    <w:p w:rsidR="007459D2" w:rsidRDefault="00833AB7">
      <w:pPr>
        <w:divId w:val="466825409"/>
      </w:pPr>
      <w:r>
        <w:rPr>
          <w:vanish/>
        </w:rPr>
        <w:t>Start of Activity</w:t>
      </w:r>
    </w:p>
    <w:p w:rsidR="007459D2" w:rsidRDefault="00833AB7">
      <w:pPr>
        <w:spacing w:before="240" w:beforeAutospacing="0" w:after="0" w:afterAutospacing="0" w:line="240" w:lineRule="auto"/>
        <w:ind w:left="240" w:right="240"/>
        <w:outlineLvl w:val="4"/>
        <w:divId w:val="339700574"/>
        <w:rPr>
          <w:rFonts w:eastAsia="Times New Roman"/>
          <w:b/>
          <w:bCs/>
          <w:sz w:val="36"/>
          <w:szCs w:val="36"/>
        </w:rPr>
      </w:pPr>
      <w:bookmarkStart w:id="289" w:name="Session2_Activity42"/>
      <w:bookmarkEnd w:id="289"/>
      <w:r>
        <w:rPr>
          <w:rFonts w:eastAsia="Times New Roman"/>
          <w:b/>
          <w:bCs/>
          <w:sz w:val="36"/>
          <w:szCs w:val="36"/>
        </w:rPr>
        <w:t>Activité 46</w:t>
      </w:r>
    </w:p>
    <w:p w:rsidR="007459D2" w:rsidRDefault="00833AB7">
      <w:pPr>
        <w:divId w:val="1817455212"/>
      </w:pPr>
      <w:r>
        <w:rPr>
          <w:vanish/>
        </w:rPr>
        <w:t>Start of Question</w:t>
      </w:r>
    </w:p>
    <w:p w:rsidR="007459D2" w:rsidRDefault="00833AB7">
      <w:pPr>
        <w:divId w:val="487403162"/>
      </w:pPr>
      <w:bookmarkStart w:id="290" w:name="Session2_Question42"/>
      <w:bookmarkEnd w:id="290"/>
      <w:r>
        <w:t>Listen to Extract 67 again and say the questions out loud at the same time as the recorded voice. Remember to vary your pitch.</w:t>
      </w:r>
    </w:p>
    <w:p w:rsidR="007459D2" w:rsidRDefault="00833AB7">
      <w:pPr>
        <w:divId w:val="487403162"/>
      </w:pPr>
      <w:r>
        <w:t>Reécoutez l'extrait.</w:t>
      </w:r>
    </w:p>
    <w:p w:rsidR="007459D2" w:rsidRDefault="00833AB7">
      <w:pPr>
        <w:divId w:val="487403162"/>
      </w:pPr>
      <w:r>
        <w:rPr>
          <w:vanish/>
        </w:rPr>
        <w:t>Start of Media Content</w:t>
      </w:r>
    </w:p>
    <w:p w:rsidR="007459D2" w:rsidRDefault="00833AB7">
      <w:pPr>
        <w:spacing w:before="120" w:beforeAutospacing="0" w:after="120" w:afterAutospacing="0"/>
        <w:divId w:val="387995944"/>
      </w:pPr>
      <w:bookmarkStart w:id="291" w:name="Session2_MediaContent27"/>
      <w:bookmarkEnd w:id="291"/>
      <w:r>
        <w:t>Audio content is not available in this format.</w:t>
      </w:r>
    </w:p>
    <w:p w:rsidR="007459D2" w:rsidRDefault="00833AB7">
      <w:pPr>
        <w:pStyle w:val="Caption1"/>
        <w:divId w:val="2010788027"/>
      </w:pPr>
      <w:r>
        <w:t>Audio 29b</w:t>
      </w:r>
    </w:p>
    <w:bookmarkStart w:id="292" w:name="View_Session2_Transcript14"/>
    <w:p w:rsidR="007459D2" w:rsidRDefault="00833AB7">
      <w:pPr>
        <w:pStyle w:val="navbutton"/>
        <w:divId w:val="2010788027"/>
      </w:pPr>
      <w:r>
        <w:fldChar w:fldCharType="begin"/>
      </w:r>
      <w:r>
        <w:instrText xml:space="preserve"> HYPERLINK "" \l "Session2_Transcript14" </w:instrText>
      </w:r>
      <w:r>
        <w:fldChar w:fldCharType="separate"/>
      </w:r>
      <w:r>
        <w:rPr>
          <w:rStyle w:val="Hyperlink"/>
        </w:rPr>
        <w:t>View transcript - Audio 29b</w:t>
      </w:r>
      <w:r>
        <w:fldChar w:fldCharType="end"/>
      </w:r>
      <w:bookmarkEnd w:id="292"/>
    </w:p>
    <w:p w:rsidR="007459D2" w:rsidRDefault="00833AB7">
      <w:pPr>
        <w:divId w:val="487403162"/>
      </w:pPr>
      <w:r>
        <w:rPr>
          <w:vanish/>
        </w:rPr>
        <w:t>End of Media Content</w:t>
      </w:r>
    </w:p>
    <w:p w:rsidR="007459D2" w:rsidRDefault="00833AB7">
      <w:pPr>
        <w:divId w:val="487403162"/>
      </w:pPr>
      <w:r>
        <w:rPr>
          <w:rStyle w:val="Emphasis"/>
        </w:rPr>
        <w:t>Posez les questions au robot</w:t>
      </w:r>
      <w:r>
        <w:t xml:space="preserve">. </w:t>
      </w:r>
    </w:p>
    <w:p w:rsidR="007459D2" w:rsidRDefault="00833AB7">
      <w:pPr>
        <w:divId w:val="1817455212"/>
      </w:pPr>
      <w:r>
        <w:rPr>
          <w:vanish/>
        </w:rPr>
        <w:t>End of Question</w:t>
      </w:r>
    </w:p>
    <w:bookmarkStart w:id="293" w:name="View_Session2_Answer41"/>
    <w:p w:rsidR="007459D2" w:rsidRDefault="00833AB7">
      <w:pPr>
        <w:pStyle w:val="navbutton"/>
        <w:divId w:val="1817455212"/>
      </w:pPr>
      <w:r>
        <w:fldChar w:fldCharType="begin"/>
      </w:r>
      <w:r>
        <w:instrText xml:space="preserve"> HYPERLINK "" \l "Session2_Answer41" </w:instrText>
      </w:r>
      <w:r>
        <w:fldChar w:fldCharType="separate"/>
      </w:r>
      <w:r>
        <w:rPr>
          <w:rStyle w:val="Hyperlink"/>
        </w:rPr>
        <w:t>View answer - Activité 46</w:t>
      </w:r>
      <w:r>
        <w:fldChar w:fldCharType="end"/>
      </w:r>
      <w:bookmarkEnd w:id="293"/>
    </w:p>
    <w:p w:rsidR="007459D2" w:rsidRDefault="00833AB7">
      <w:pPr>
        <w:divId w:val="466825409"/>
      </w:pPr>
      <w:r>
        <w:rPr>
          <w:vanish/>
        </w:rPr>
        <w:t>End of Activity</w:t>
      </w:r>
    </w:p>
    <w:p w:rsidR="007459D2" w:rsidRDefault="00833AB7">
      <w:pPr>
        <w:divId w:val="466825409"/>
      </w:pPr>
      <w:r>
        <w:rPr>
          <w:vanish/>
        </w:rPr>
        <w:t>Start of Box</w:t>
      </w:r>
    </w:p>
    <w:p w:rsidR="007459D2" w:rsidRDefault="00833AB7">
      <w:pPr>
        <w:spacing w:before="240" w:beforeAutospacing="0" w:after="0" w:afterAutospacing="0" w:line="240" w:lineRule="auto"/>
        <w:ind w:left="240" w:right="240"/>
        <w:outlineLvl w:val="4"/>
        <w:divId w:val="2083021261"/>
        <w:rPr>
          <w:rFonts w:eastAsia="Times New Roman"/>
          <w:b/>
          <w:bCs/>
          <w:sz w:val="36"/>
          <w:szCs w:val="36"/>
        </w:rPr>
      </w:pPr>
      <w:bookmarkStart w:id="294" w:name="Session2_Box21"/>
      <w:bookmarkEnd w:id="294"/>
      <w:r>
        <w:rPr>
          <w:rFonts w:eastAsia="Times New Roman"/>
          <w:b/>
          <w:bCs/>
          <w:sz w:val="36"/>
          <w:szCs w:val="36"/>
        </w:rPr>
        <w:t>Making liaisons with words beginning with ‘h’</w:t>
      </w:r>
    </w:p>
    <w:p w:rsidR="007459D2" w:rsidRDefault="00833AB7">
      <w:pPr>
        <w:divId w:val="666902258"/>
      </w:pPr>
      <w:r>
        <w:t xml:space="preserve">You may have noticed the pronunciation of the words </w:t>
      </w:r>
      <w:r>
        <w:rPr>
          <w:rStyle w:val="Emphasis"/>
        </w:rPr>
        <w:t>en haut</w:t>
      </w:r>
      <w:r>
        <w:t xml:space="preserve"> at the end of Extract 67. The letter ‘h’ plays a special role in the pronunciation of French words. Sometimes it is sounded and sometimes not. For example a word like </w:t>
      </w:r>
      <w:r>
        <w:rPr>
          <w:rStyle w:val="Emphasis"/>
        </w:rPr>
        <w:t>heure</w:t>
      </w:r>
      <w:r>
        <w:t xml:space="preserve"> is treated as though it actually began with the letters ‘eu’ pronounced as [ŒR]. Consequently in combinations like </w:t>
      </w:r>
      <w:r>
        <w:rPr>
          <w:rStyle w:val="Emphasis"/>
        </w:rPr>
        <w:t>trois heures, deux hommes</w:t>
      </w:r>
      <w:r>
        <w:t xml:space="preserve"> etc., the last consonant of the first word is sounded – in this case as [</w:t>
      </w:r>
      <w:r>
        <w:rPr>
          <w:rStyle w:val="Emphasis"/>
        </w:rPr>
        <w:t>z</w:t>
      </w:r>
      <w:r>
        <w:t xml:space="preserve">] – to link it to the second word and make a liaison (see </w:t>
      </w:r>
      <w:hyperlink w:anchor="box001_003" w:history="1">
        <w:r>
          <w:rPr>
            <w:rStyle w:val="Hyperlink"/>
          </w:rPr>
          <w:t>Making Liasons</w:t>
        </w:r>
      </w:hyperlink>
      <w:r>
        <w:t xml:space="preserve">). </w:t>
      </w:r>
    </w:p>
    <w:p w:rsidR="007459D2" w:rsidRDefault="00833AB7">
      <w:pPr>
        <w:divId w:val="466825409"/>
      </w:pPr>
      <w:r>
        <w:rPr>
          <w:vanish/>
        </w:rPr>
        <w:t>End of Box</w:t>
      </w:r>
    </w:p>
    <w:p w:rsidR="007459D2" w:rsidRDefault="00833AB7">
      <w:pPr>
        <w:pStyle w:val="Heading2"/>
        <w:divId w:val="560599642"/>
        <w:rPr>
          <w:rFonts w:eastAsia="Times New Roman"/>
        </w:rPr>
      </w:pPr>
      <w:bookmarkStart w:id="295" w:name="Session2_Section11"/>
      <w:bookmarkEnd w:id="295"/>
      <w:r>
        <w:rPr>
          <w:rFonts w:eastAsia="Times New Roman"/>
        </w:rPr>
        <w:t>2.9.3 Understanding notices</w:t>
      </w:r>
    </w:p>
    <w:p w:rsidR="007459D2" w:rsidRDefault="00833AB7">
      <w:pPr>
        <w:divId w:val="560599642"/>
      </w:pPr>
      <w:r>
        <w:rPr>
          <w:vanish/>
        </w:rPr>
        <w:t>Start of Activity</w:t>
      </w:r>
    </w:p>
    <w:p w:rsidR="007459D2" w:rsidRDefault="00833AB7">
      <w:pPr>
        <w:spacing w:before="0" w:beforeAutospacing="0" w:after="0" w:afterAutospacing="0" w:line="240" w:lineRule="auto"/>
        <w:outlineLvl w:val="3"/>
        <w:divId w:val="878080841"/>
        <w:rPr>
          <w:rFonts w:eastAsia="Times New Roman"/>
          <w:b/>
          <w:bCs/>
          <w:sz w:val="36"/>
          <w:szCs w:val="36"/>
        </w:rPr>
      </w:pPr>
      <w:bookmarkStart w:id="296" w:name="Session2_Activity43"/>
      <w:bookmarkEnd w:id="296"/>
      <w:r>
        <w:rPr>
          <w:rFonts w:eastAsia="Times New Roman"/>
          <w:b/>
          <w:bCs/>
          <w:sz w:val="36"/>
          <w:szCs w:val="36"/>
        </w:rPr>
        <w:t>Activité 47</w:t>
      </w:r>
    </w:p>
    <w:p w:rsidR="007459D2" w:rsidRDefault="00833AB7">
      <w:pPr>
        <w:divId w:val="406651097"/>
      </w:pPr>
      <w:r>
        <w:rPr>
          <w:vanish/>
        </w:rPr>
        <w:t>Start of Question</w:t>
      </w:r>
    </w:p>
    <w:p w:rsidR="007459D2" w:rsidRDefault="00833AB7">
      <w:pPr>
        <w:divId w:val="1240287081"/>
      </w:pPr>
      <w:bookmarkStart w:id="297" w:name="Session2_Question43"/>
      <w:bookmarkEnd w:id="297"/>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816579775"/>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298" w:name="Session2_Table35"/>
            <w:bookmarkEnd w:id="298"/>
            <w:r>
              <w:rPr>
                <w:rFonts w:ascii="Times New Roman" w:eastAsia="Times New Roman" w:hAnsi="Times New Roman" w:cs="Times New Roman"/>
                <w:b/>
                <w:bCs/>
                <w:sz w:val="24"/>
                <w:szCs w:val="24"/>
              </w:rPr>
              <w:t>Vocabulaire</w:t>
            </w:r>
          </w:p>
        </w:tc>
      </w:tr>
      <w:tr w:rsidR="007459D2">
        <w:trPr>
          <w:divId w:val="8165797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sac à dos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rucksack</w:t>
            </w:r>
          </w:p>
        </w:tc>
      </w:tr>
      <w:tr w:rsidR="007459D2">
        <w:trPr>
          <w:divId w:val="8165797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accéder à</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enter</w:t>
            </w:r>
          </w:p>
        </w:tc>
      </w:tr>
      <w:tr w:rsidR="007459D2">
        <w:trPr>
          <w:divId w:val="81657977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 poussette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pushchair</w:t>
            </w:r>
          </w:p>
        </w:tc>
      </w:tr>
    </w:tbl>
    <w:p w:rsidR="007459D2" w:rsidRDefault="00833AB7">
      <w:pPr>
        <w:divId w:val="1240287081"/>
      </w:pPr>
      <w:r>
        <w:rPr>
          <w:vanish/>
        </w:rPr>
        <w:t>End of Table</w:t>
      </w:r>
    </w:p>
    <w:p w:rsidR="007459D2" w:rsidRDefault="00833AB7">
      <w:pPr>
        <w:divId w:val="1240287081"/>
      </w:pPr>
      <w:r>
        <w:t>Look at this notice inside the museum. Note which of the items in the table below are permitted and which are forbidden.</w:t>
      </w:r>
    </w:p>
    <w:p w:rsidR="007459D2" w:rsidRDefault="00833AB7">
      <w:pPr>
        <w:divId w:val="1240287081"/>
      </w:pPr>
      <w:r>
        <w:rPr>
          <w:rStyle w:val="Emphasis"/>
        </w:rPr>
        <w:t>Lisez la notice et notez les actions autorisées et interdites</w:t>
      </w:r>
      <w:r>
        <w:t xml:space="preserve">. </w:t>
      </w:r>
    </w:p>
    <w:p w:rsidR="007459D2" w:rsidRDefault="00833AB7">
      <w:pPr>
        <w:divId w:val="1240287081"/>
      </w:pPr>
      <w:r>
        <w:rPr>
          <w:vanish/>
        </w:rPr>
        <w:t>Start of Figure</w:t>
      </w:r>
    </w:p>
    <w:p w:rsidR="007459D2" w:rsidRDefault="00833AB7">
      <w:pPr>
        <w:spacing w:before="240" w:beforeAutospacing="0" w:after="240" w:afterAutospacing="0" w:line="240" w:lineRule="auto"/>
        <w:divId w:val="320739991"/>
        <w:rPr>
          <w:rFonts w:ascii="Times New Roman" w:eastAsia="Times New Roman" w:hAnsi="Times New Roman" w:cs="Times New Roman"/>
          <w:sz w:val="24"/>
          <w:szCs w:val="24"/>
        </w:rPr>
      </w:pPr>
      <w:bookmarkStart w:id="299" w:name="Session2_Figure12"/>
      <w:bookmarkEnd w:id="299"/>
      <w:r>
        <w:rPr>
          <w:rFonts w:ascii="Times New Roman" w:eastAsia="Times New Roman" w:hAnsi="Times New Roman" w:cs="Times New Roman"/>
          <w:noProof/>
          <w:sz w:val="24"/>
          <w:szCs w:val="24"/>
        </w:rPr>
        <w:drawing>
          <wp:inline distT="0" distB="0" distL="0" distR="0" wp14:anchorId="76B87019" wp14:editId="1CB15AE8">
            <wp:extent cx="4927600" cy="2438400"/>
            <wp:effectExtent l="0" t="0" r="6350" b="0"/>
            <wp:docPr id="47" name="Picture 47" descr="D:\AaaF\OUT\httpswwwopeneduopenlearnocw_cmid3832_2021-04-26_17-16-37_al22273\word\assets\_cfb70c2f7c44b3255be57e32e209c0e881e1af8c_l192_1_i0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3832_2021-04-26_17-16-37_al22273\word\assets\_cfb70c2f7c44b3255be57e32e209c0e881e1af8c_l192_1_i045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7600" cy="2438400"/>
                    </a:xfrm>
                    <a:prstGeom prst="rect">
                      <a:avLst/>
                    </a:prstGeom>
                    <a:noFill/>
                    <a:ln>
                      <a:noFill/>
                    </a:ln>
                  </pic:spPr>
                </pic:pic>
              </a:graphicData>
            </a:graphic>
          </wp:inline>
        </w:drawing>
      </w:r>
    </w:p>
    <w:p w:rsidR="007459D2" w:rsidRDefault="00833AB7">
      <w:pPr>
        <w:divId w:val="1240287081"/>
      </w:pPr>
      <w:r>
        <w:rPr>
          <w:vanish/>
        </w:rPr>
        <w:t>End of Figure</w:t>
      </w:r>
    </w:p>
    <w:p w:rsidR="007459D2" w:rsidRDefault="00833AB7">
      <w:pPr>
        <w:divId w:val="12402870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774446995"/>
        </w:trPr>
        <w:tc>
          <w:tcPr>
            <w:tcW w:w="0" w:type="auto"/>
            <w:tcMar>
              <w:top w:w="48" w:type="dxa"/>
              <w:left w:w="96" w:type="dxa"/>
              <w:bottom w:w="48" w:type="dxa"/>
              <w:right w:w="96" w:type="dxa"/>
            </w:tcMar>
            <w:hideMark/>
          </w:tcPr>
          <w:p w:rsidR="007459D2" w:rsidRDefault="007459D2">
            <w:bookmarkStart w:id="300" w:name="Session2_Table36"/>
            <w:bookmarkEnd w:id="300"/>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Autorisé</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Interdit</w:t>
            </w: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Fumer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F93871" wp14:editId="25F72FCD">
                  <wp:extent cx="85725" cy="85725"/>
                  <wp:effectExtent l="0" t="0" r="9525" b="9525"/>
                  <wp:docPr id="48" name="Picture 48"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Photos avec flash</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Poussettes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Manger dans les salles du musée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Sacs à dos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77444699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Toucher aux oeuvres exposées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bl>
    <w:p w:rsidR="007459D2" w:rsidRDefault="00833AB7">
      <w:pPr>
        <w:divId w:val="1240287081"/>
      </w:pPr>
      <w:r>
        <w:rPr>
          <w:vanish/>
        </w:rPr>
        <w:t>End of Table</w:t>
      </w:r>
    </w:p>
    <w:p w:rsidR="007459D2" w:rsidRDefault="00833AB7">
      <w:pPr>
        <w:divId w:val="406651097"/>
      </w:pPr>
      <w:r>
        <w:rPr>
          <w:vanish/>
        </w:rPr>
        <w:t>End of Question</w:t>
      </w:r>
    </w:p>
    <w:bookmarkStart w:id="301" w:name="View_Session2_Answer42"/>
    <w:p w:rsidR="007459D2" w:rsidRDefault="00833AB7">
      <w:pPr>
        <w:pStyle w:val="navbutton"/>
        <w:divId w:val="406651097"/>
      </w:pPr>
      <w:r>
        <w:fldChar w:fldCharType="begin"/>
      </w:r>
      <w:r>
        <w:instrText xml:space="preserve"> HYPERLINK "" \l "Session2_Answer42" </w:instrText>
      </w:r>
      <w:r>
        <w:fldChar w:fldCharType="separate"/>
      </w:r>
      <w:r>
        <w:rPr>
          <w:rStyle w:val="Hyperlink"/>
        </w:rPr>
        <w:t>View answer - Activité 47</w:t>
      </w:r>
      <w:r>
        <w:fldChar w:fldCharType="end"/>
      </w:r>
      <w:bookmarkEnd w:id="301"/>
    </w:p>
    <w:p w:rsidR="007459D2" w:rsidRDefault="00833AB7">
      <w:pPr>
        <w:divId w:val="560599642"/>
      </w:pPr>
      <w:r>
        <w:rPr>
          <w:vanish/>
        </w:rPr>
        <w:t>End of Activity</w:t>
      </w:r>
    </w:p>
    <w:p w:rsidR="007459D2" w:rsidRDefault="00833AB7">
      <w:pPr>
        <w:divId w:val="560599642"/>
      </w:pPr>
      <w:r>
        <w:rPr>
          <w:vanish/>
        </w:rPr>
        <w:t>Start of Activity</w:t>
      </w:r>
    </w:p>
    <w:p w:rsidR="007459D2" w:rsidRDefault="00833AB7">
      <w:pPr>
        <w:spacing w:before="0" w:beforeAutospacing="0" w:after="0" w:afterAutospacing="0" w:line="240" w:lineRule="auto"/>
        <w:outlineLvl w:val="3"/>
        <w:divId w:val="1439830904"/>
        <w:rPr>
          <w:rFonts w:eastAsia="Times New Roman"/>
          <w:b/>
          <w:bCs/>
          <w:sz w:val="36"/>
          <w:szCs w:val="36"/>
        </w:rPr>
      </w:pPr>
      <w:bookmarkStart w:id="302" w:name="Session2_Activity44"/>
      <w:bookmarkEnd w:id="302"/>
      <w:r>
        <w:rPr>
          <w:rFonts w:eastAsia="Times New Roman"/>
          <w:b/>
          <w:bCs/>
          <w:sz w:val="36"/>
          <w:szCs w:val="36"/>
        </w:rPr>
        <w:t>Activité 48</w:t>
      </w:r>
    </w:p>
    <w:p w:rsidR="007459D2" w:rsidRDefault="00833AB7">
      <w:pPr>
        <w:divId w:val="570048049"/>
      </w:pPr>
      <w:r>
        <w:rPr>
          <w:vanish/>
        </w:rPr>
        <w:t>Start of Question</w:t>
      </w:r>
    </w:p>
    <w:p w:rsidR="007459D2" w:rsidRDefault="00833AB7">
      <w:pPr>
        <w:divId w:val="2091854501"/>
      </w:pPr>
      <w:bookmarkStart w:id="303" w:name="Session2_Question44"/>
      <w:bookmarkEnd w:id="303"/>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283509125"/>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304" w:name="Session2_Table38"/>
            <w:bookmarkEnd w:id="304"/>
            <w:r>
              <w:rPr>
                <w:rFonts w:ascii="Times New Roman" w:eastAsia="Times New Roman" w:hAnsi="Times New Roman" w:cs="Times New Roman"/>
                <w:b/>
                <w:bCs/>
                <w:sz w:val="24"/>
                <w:szCs w:val="24"/>
              </w:rPr>
              <w:t>Vocabulaire</w:t>
            </w:r>
          </w:p>
        </w:tc>
      </w:tr>
      <w:tr w:rsidR="007459D2">
        <w:trPr>
          <w:divId w:val="28350912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courir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run</w:t>
            </w:r>
          </w:p>
        </w:tc>
      </w:tr>
    </w:tbl>
    <w:p w:rsidR="007459D2" w:rsidRDefault="00833AB7">
      <w:pPr>
        <w:divId w:val="2091854501"/>
      </w:pPr>
      <w:r>
        <w:rPr>
          <w:vanish/>
        </w:rPr>
        <w:t>End of Table</w:t>
      </w:r>
    </w:p>
    <w:p w:rsidR="007459D2" w:rsidRDefault="00833AB7">
      <w:pPr>
        <w:divId w:val="2091854501"/>
      </w:pPr>
      <w:r>
        <w:t>Create notices for display in a library by choosing from the forbidden or tolerated behaviours below.</w:t>
      </w:r>
    </w:p>
    <w:p w:rsidR="007459D2" w:rsidRDefault="00833AB7">
      <w:pPr>
        <w:divId w:val="2091854501"/>
      </w:pPr>
      <w:r>
        <w:rPr>
          <w:rStyle w:val="Emphasis"/>
        </w:rPr>
        <w:t>Composez des affiches</w:t>
      </w:r>
      <w:r>
        <w:t xml:space="preserve">. </w:t>
      </w:r>
    </w:p>
    <w:p w:rsidR="007459D2" w:rsidRDefault="00833AB7">
      <w:pPr>
        <w:divId w:val="209185450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48624430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305" w:name="Session2_Table39"/>
            <w:bookmarkEnd w:id="305"/>
            <w:r>
              <w:rPr>
                <w:rFonts w:ascii="Times New Roman" w:eastAsia="Times New Roman" w:hAnsi="Times New Roman" w:cs="Times New Roman"/>
                <w:b/>
                <w:bCs/>
                <w:sz w:val="24"/>
                <w:szCs w:val="24"/>
              </w:rPr>
              <w:t>Autorisé</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Interdit</w:t>
            </w:r>
          </w:p>
        </w:tc>
      </w:tr>
      <w:tr w:rsidR="007459D2">
        <w:trPr>
          <w:divId w:val="48624430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 est permis de…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 est interdit de…</w:t>
            </w:r>
          </w:p>
        </w:tc>
      </w:tr>
    </w:tbl>
    <w:p w:rsidR="007459D2" w:rsidRDefault="00833AB7">
      <w:pPr>
        <w:divId w:val="2091854501"/>
      </w:pPr>
      <w:r>
        <w:rPr>
          <w:vanish/>
        </w:rPr>
        <w:t>End of Table</w:t>
      </w:r>
    </w:p>
    <w:p w:rsidR="007459D2" w:rsidRDefault="00833AB7">
      <w:pPr>
        <w:divId w:val="2091854501"/>
      </w:pPr>
      <w:r>
        <w:rPr>
          <w:vanish/>
        </w:rPr>
        <w:t>Start of Figure</w:t>
      </w:r>
    </w:p>
    <w:p w:rsidR="007459D2" w:rsidRDefault="00833AB7">
      <w:pPr>
        <w:spacing w:before="240" w:beforeAutospacing="0" w:after="240" w:afterAutospacing="0" w:line="240" w:lineRule="auto"/>
        <w:divId w:val="506793450"/>
        <w:rPr>
          <w:rFonts w:ascii="Times New Roman" w:eastAsia="Times New Roman" w:hAnsi="Times New Roman" w:cs="Times New Roman"/>
          <w:sz w:val="24"/>
          <w:szCs w:val="24"/>
        </w:rPr>
      </w:pPr>
      <w:bookmarkStart w:id="306" w:name="Session2_Figure13"/>
      <w:bookmarkEnd w:id="306"/>
      <w:r>
        <w:rPr>
          <w:rFonts w:ascii="Times New Roman" w:eastAsia="Times New Roman" w:hAnsi="Times New Roman" w:cs="Times New Roman"/>
          <w:noProof/>
          <w:sz w:val="24"/>
          <w:szCs w:val="24"/>
        </w:rPr>
        <w:drawing>
          <wp:inline distT="0" distB="0" distL="0" distR="0" wp14:anchorId="16F1A2C4" wp14:editId="4EFE0421">
            <wp:extent cx="4292600" cy="2628900"/>
            <wp:effectExtent l="0" t="0" r="0" b="0"/>
            <wp:docPr id="49" name="Picture 49" descr="D:\AaaF\OUT\httpswwwopeneduopenlearnocw_cmid3832_2021-04-26_17-16-37_al22273\word\assets\_d3b32b41c86aec30d79ed3c4e7b767270fef7f0b_l192_1_i04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3832_2021-04-26_17-16-37_al22273\word\assets\_d3b32b41c86aec30d79ed3c4e7b767270fef7f0b_l192_1_i046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2600" cy="2628900"/>
                    </a:xfrm>
                    <a:prstGeom prst="rect">
                      <a:avLst/>
                    </a:prstGeom>
                    <a:noFill/>
                    <a:ln>
                      <a:noFill/>
                    </a:ln>
                  </pic:spPr>
                </pic:pic>
              </a:graphicData>
            </a:graphic>
          </wp:inline>
        </w:drawing>
      </w:r>
    </w:p>
    <w:p w:rsidR="007459D2" w:rsidRDefault="00833AB7">
      <w:pPr>
        <w:divId w:val="2091854501"/>
      </w:pPr>
      <w:r>
        <w:rPr>
          <w:vanish/>
        </w:rPr>
        <w:t>End of Figure</w:t>
      </w:r>
    </w:p>
    <w:p w:rsidR="007459D2" w:rsidRDefault="00833AB7">
      <w:pPr>
        <w:divId w:val="570048049"/>
      </w:pPr>
      <w:r>
        <w:rPr>
          <w:vanish/>
        </w:rPr>
        <w:t>End of Question</w:t>
      </w:r>
    </w:p>
    <w:bookmarkStart w:id="307" w:name="View_Session2_Answer43"/>
    <w:p w:rsidR="007459D2" w:rsidRDefault="00833AB7">
      <w:pPr>
        <w:pStyle w:val="navbutton"/>
        <w:divId w:val="570048049"/>
      </w:pPr>
      <w:r>
        <w:fldChar w:fldCharType="begin"/>
      </w:r>
      <w:r>
        <w:instrText xml:space="preserve"> HYPERLINK "" \l "Session2_Answer43" </w:instrText>
      </w:r>
      <w:r>
        <w:fldChar w:fldCharType="separate"/>
      </w:r>
      <w:r>
        <w:rPr>
          <w:rStyle w:val="Hyperlink"/>
        </w:rPr>
        <w:t>View answer - Activité 48</w:t>
      </w:r>
      <w:r>
        <w:fldChar w:fldCharType="end"/>
      </w:r>
      <w:bookmarkEnd w:id="307"/>
    </w:p>
    <w:p w:rsidR="007459D2" w:rsidRDefault="00833AB7">
      <w:pPr>
        <w:divId w:val="560599642"/>
      </w:pPr>
      <w:r>
        <w:rPr>
          <w:vanish/>
        </w:rPr>
        <w:t>End of Activity</w:t>
      </w:r>
    </w:p>
    <w:p w:rsidR="007459D2" w:rsidRDefault="00833AB7">
      <w:pPr>
        <w:divId w:val="560599642"/>
      </w:pPr>
      <w:r>
        <w:rPr>
          <w:vanish/>
        </w:rPr>
        <w:t>Start of Box</w:t>
      </w:r>
    </w:p>
    <w:p w:rsidR="007459D2" w:rsidRDefault="00833AB7">
      <w:pPr>
        <w:spacing w:before="0" w:beforeAutospacing="0" w:after="0" w:afterAutospacing="0" w:line="240" w:lineRule="auto"/>
        <w:outlineLvl w:val="3"/>
        <w:divId w:val="241456439"/>
        <w:rPr>
          <w:rFonts w:eastAsia="Times New Roman"/>
          <w:b/>
          <w:bCs/>
          <w:sz w:val="36"/>
          <w:szCs w:val="36"/>
        </w:rPr>
      </w:pPr>
      <w:bookmarkStart w:id="308" w:name="Session2_Box22"/>
      <w:bookmarkEnd w:id="308"/>
      <w:r>
        <w:rPr>
          <w:rFonts w:eastAsia="Times New Roman"/>
          <w:b/>
          <w:bCs/>
          <w:sz w:val="36"/>
          <w:szCs w:val="36"/>
        </w:rPr>
        <w:t>Understanding what is not allowed</w:t>
      </w:r>
    </w:p>
    <w:p w:rsidR="007459D2" w:rsidRDefault="00833AB7">
      <w:pPr>
        <w:divId w:val="1252276349"/>
      </w:pPr>
      <w:r>
        <w:t xml:space="preserve">For the sake of brevity, public notices often show the adjective </w:t>
      </w:r>
      <w:r>
        <w:rPr>
          <w:rStyle w:val="Emphasis"/>
        </w:rPr>
        <w:t>interdit</w:t>
      </w:r>
      <w:r>
        <w:t xml:space="preserve"> following a noun referring to the forbidden activity. </w:t>
      </w:r>
    </w:p>
    <w:p w:rsidR="007459D2" w:rsidRDefault="00833AB7">
      <w:pPr>
        <w:divId w:val="125227634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54933956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09" w:name="Session2_Table40"/>
            <w:bookmarkEnd w:id="309"/>
            <w:r>
              <w:rPr>
                <w:rStyle w:val="Emphasis"/>
                <w:rFonts w:eastAsia="Times New Roman" w:cs="Times New Roman"/>
                <w:sz w:val="24"/>
                <w:szCs w:val="24"/>
              </w:rPr>
              <w:t>Passage interdit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way in</w:t>
            </w:r>
          </w:p>
        </w:tc>
      </w:tr>
      <w:tr w:rsidR="007459D2">
        <w:trPr>
          <w:divId w:val="54933956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Sortie interdite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exit</w:t>
            </w:r>
          </w:p>
        </w:tc>
      </w:tr>
      <w:tr w:rsidR="007459D2">
        <w:trPr>
          <w:divId w:val="54933956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Photos interdites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photos</w:t>
            </w:r>
          </w:p>
        </w:tc>
      </w:tr>
      <w:tr w:rsidR="007459D2">
        <w:trPr>
          <w:divId w:val="54933956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Stationnement interdit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w:t>
            </w:r>
          </w:p>
        </w:tc>
      </w:tr>
      <w:tr w:rsidR="007459D2">
        <w:trPr>
          <w:divId w:val="54933956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Téléphones portables interdits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mobile phones</w:t>
            </w:r>
          </w:p>
        </w:tc>
      </w:tr>
    </w:tbl>
    <w:p w:rsidR="007459D2" w:rsidRDefault="00833AB7">
      <w:pPr>
        <w:divId w:val="1252276349"/>
      </w:pPr>
      <w:r>
        <w:rPr>
          <w:vanish/>
        </w:rPr>
        <w:t>End of Table</w:t>
      </w:r>
    </w:p>
    <w:p w:rsidR="007459D2" w:rsidRDefault="00833AB7">
      <w:pPr>
        <w:divId w:val="1252276349"/>
      </w:pPr>
      <w:r>
        <w:t xml:space="preserve">Note that the ending of </w:t>
      </w:r>
      <w:r>
        <w:rPr>
          <w:rStyle w:val="Emphasis"/>
        </w:rPr>
        <w:t>interdit</w:t>
      </w:r>
      <w:r>
        <w:t xml:space="preserve"> agrees with the gender and number of the accompanying noun. Notice how with plural nouns we add ‘es’ for feminine plural and ‘s’ for masculine plural to </w:t>
      </w:r>
      <w:r>
        <w:rPr>
          <w:rStyle w:val="Emphasis"/>
        </w:rPr>
        <w:t>interdit</w:t>
      </w:r>
      <w:r>
        <w:t xml:space="preserve">. </w:t>
      </w:r>
    </w:p>
    <w:p w:rsidR="007459D2" w:rsidRDefault="00833AB7">
      <w:pPr>
        <w:divId w:val="1252276349"/>
      </w:pPr>
      <w:r>
        <w:t xml:space="preserve">Sometimes you will see the adjective </w:t>
      </w:r>
      <w:r>
        <w:rPr>
          <w:rStyle w:val="Emphasis"/>
        </w:rPr>
        <w:t>accepté</w:t>
      </w:r>
      <w:r>
        <w:t xml:space="preserve"> (</w:t>
      </w:r>
      <w:r>
        <w:rPr>
          <w:rStyle w:val="Emphasis"/>
        </w:rPr>
        <w:t>dollars acceptés</w:t>
      </w:r>
      <w:r>
        <w:t xml:space="preserve">). This too agrees with the noun that precedes it. </w:t>
      </w:r>
    </w:p>
    <w:p w:rsidR="007459D2" w:rsidRDefault="00833AB7">
      <w:pPr>
        <w:divId w:val="1252276349"/>
      </w:pPr>
      <w:r>
        <w:rPr>
          <w:vanish/>
        </w:rPr>
        <w:t>Start of Figure</w:t>
      </w:r>
    </w:p>
    <w:p w:rsidR="007459D2" w:rsidRDefault="00833AB7">
      <w:pPr>
        <w:spacing w:before="240" w:beforeAutospacing="0" w:after="240" w:afterAutospacing="0" w:line="240" w:lineRule="auto"/>
        <w:divId w:val="1412509423"/>
        <w:rPr>
          <w:rFonts w:ascii="Times New Roman" w:eastAsia="Times New Roman" w:hAnsi="Times New Roman" w:cs="Times New Roman"/>
          <w:sz w:val="24"/>
          <w:szCs w:val="24"/>
        </w:rPr>
      </w:pPr>
      <w:bookmarkStart w:id="310" w:name="Session2_Figure14"/>
      <w:bookmarkEnd w:id="310"/>
      <w:r>
        <w:rPr>
          <w:rFonts w:ascii="Times New Roman" w:eastAsia="Times New Roman" w:hAnsi="Times New Roman" w:cs="Times New Roman"/>
          <w:noProof/>
          <w:sz w:val="24"/>
          <w:szCs w:val="24"/>
        </w:rPr>
        <w:drawing>
          <wp:inline distT="0" distB="0" distL="0" distR="0" wp14:anchorId="01F15868" wp14:editId="22D94F45">
            <wp:extent cx="2209800" cy="2832100"/>
            <wp:effectExtent l="0" t="0" r="0" b="6350"/>
            <wp:docPr id="50" name="Picture 50" descr="D:\AaaF\OUT\httpswwwopeneduopenlearnocw_cmid3832_2021-04-26_17-16-37_al22273\word\assets\_b20a25a8cac1d5b2a5a1115fc998d2c3ef9c40ba_l192_1_i04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3832_2021-04-26_17-16-37_al22273\word\assets\_b20a25a8cac1d5b2a5a1115fc998d2c3ef9c40ba_l192_1_i047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2832100"/>
                    </a:xfrm>
                    <a:prstGeom prst="rect">
                      <a:avLst/>
                    </a:prstGeom>
                    <a:noFill/>
                    <a:ln>
                      <a:noFill/>
                    </a:ln>
                  </pic:spPr>
                </pic:pic>
              </a:graphicData>
            </a:graphic>
          </wp:inline>
        </w:drawing>
      </w:r>
    </w:p>
    <w:p w:rsidR="007459D2" w:rsidRDefault="00833AB7">
      <w:pPr>
        <w:divId w:val="1252276349"/>
      </w:pPr>
      <w:r>
        <w:rPr>
          <w:vanish/>
        </w:rPr>
        <w:t>End of Figure</w:t>
      </w:r>
    </w:p>
    <w:p w:rsidR="007459D2" w:rsidRDefault="00833AB7">
      <w:pPr>
        <w:divId w:val="560599642"/>
      </w:pPr>
      <w:r>
        <w:rPr>
          <w:vanish/>
        </w:rPr>
        <w:t>End of Box</w:t>
      </w:r>
    </w:p>
    <w:p w:rsidR="007459D2" w:rsidRDefault="00833AB7">
      <w:pPr>
        <w:divId w:val="560599642"/>
      </w:pPr>
      <w:r>
        <w:rPr>
          <w:vanish/>
        </w:rPr>
        <w:t>Start of Activity</w:t>
      </w:r>
    </w:p>
    <w:p w:rsidR="007459D2" w:rsidRDefault="00833AB7">
      <w:pPr>
        <w:spacing w:before="240" w:beforeAutospacing="0" w:after="0" w:afterAutospacing="0" w:line="240" w:lineRule="auto"/>
        <w:ind w:left="240" w:right="240"/>
        <w:outlineLvl w:val="3"/>
        <w:divId w:val="1889799742"/>
        <w:rPr>
          <w:rFonts w:eastAsia="Times New Roman"/>
          <w:b/>
          <w:bCs/>
          <w:sz w:val="36"/>
          <w:szCs w:val="36"/>
        </w:rPr>
      </w:pPr>
      <w:bookmarkStart w:id="311" w:name="Session2_Activity45"/>
      <w:bookmarkEnd w:id="311"/>
      <w:r>
        <w:rPr>
          <w:rFonts w:eastAsia="Times New Roman"/>
          <w:b/>
          <w:bCs/>
          <w:sz w:val="36"/>
          <w:szCs w:val="36"/>
        </w:rPr>
        <w:t>Activité 49</w:t>
      </w:r>
    </w:p>
    <w:p w:rsidR="007459D2" w:rsidRDefault="00833AB7">
      <w:pPr>
        <w:divId w:val="1600723122"/>
      </w:pPr>
      <w:r>
        <w:rPr>
          <w:vanish/>
        </w:rPr>
        <w:t>Start of Question</w:t>
      </w:r>
    </w:p>
    <w:p w:rsidR="007459D2" w:rsidRDefault="00833AB7">
      <w:pPr>
        <w:divId w:val="1530098071"/>
      </w:pPr>
      <w:bookmarkStart w:id="312" w:name="Session2_Question45"/>
      <w:bookmarkEnd w:id="312"/>
      <w:r>
        <w:t xml:space="preserve">Using the word </w:t>
      </w:r>
      <w:r>
        <w:rPr>
          <w:rStyle w:val="Emphasis"/>
        </w:rPr>
        <w:t>interdit</w:t>
      </w:r>
      <w:r>
        <w:t xml:space="preserve"> write some notices to display in a theatre for what is not allowed. Use your dictionary to find the vocabulary you need. </w:t>
      </w:r>
    </w:p>
    <w:p w:rsidR="007459D2" w:rsidRDefault="00833AB7">
      <w:pPr>
        <w:divId w:val="1530098071"/>
      </w:pPr>
      <w:r>
        <w:rPr>
          <w:rStyle w:val="Emphasis"/>
        </w:rPr>
        <w:t>Écrivez des notices pour un théâtre</w:t>
      </w:r>
      <w:r>
        <w:t xml:space="preserve">. </w:t>
      </w:r>
    </w:p>
    <w:p w:rsidR="007459D2" w:rsidRDefault="00833AB7">
      <w:pPr>
        <w:divId w:val="1600723122"/>
      </w:pPr>
      <w:r>
        <w:rPr>
          <w:vanish/>
        </w:rPr>
        <w:t>End of Question</w:t>
      </w:r>
    </w:p>
    <w:bookmarkStart w:id="313" w:name="View_Session2_Answer44"/>
    <w:p w:rsidR="007459D2" w:rsidRDefault="00833AB7">
      <w:pPr>
        <w:pStyle w:val="navbutton"/>
        <w:divId w:val="1600723122"/>
      </w:pPr>
      <w:r>
        <w:fldChar w:fldCharType="begin"/>
      </w:r>
      <w:r>
        <w:instrText xml:space="preserve"> HYPERLINK "" \l "Session2_Answer44" </w:instrText>
      </w:r>
      <w:r>
        <w:fldChar w:fldCharType="separate"/>
      </w:r>
      <w:r>
        <w:rPr>
          <w:rStyle w:val="Hyperlink"/>
        </w:rPr>
        <w:t>View answer - Activité 49</w:t>
      </w:r>
      <w:r>
        <w:fldChar w:fldCharType="end"/>
      </w:r>
      <w:bookmarkEnd w:id="313"/>
    </w:p>
    <w:p w:rsidR="007459D2" w:rsidRDefault="00833AB7">
      <w:pPr>
        <w:divId w:val="560599642"/>
      </w:pPr>
      <w:r>
        <w:rPr>
          <w:vanish/>
        </w:rPr>
        <w:t>End of Activity</w:t>
      </w:r>
    </w:p>
    <w:p w:rsidR="007459D2" w:rsidRDefault="00833AB7">
      <w:pPr>
        <w:pStyle w:val="Heading2"/>
        <w:divId w:val="1472408904"/>
        <w:rPr>
          <w:rFonts w:eastAsia="Times New Roman"/>
        </w:rPr>
      </w:pPr>
      <w:bookmarkStart w:id="314" w:name="Session2_Section12"/>
      <w:bookmarkEnd w:id="314"/>
      <w:r>
        <w:rPr>
          <w:rFonts w:eastAsia="Times New Roman"/>
        </w:rPr>
        <w:t>Section 2.10</w:t>
      </w:r>
    </w:p>
    <w:p w:rsidR="007459D2" w:rsidRDefault="00833AB7">
      <w:pPr>
        <w:pStyle w:val="Heading3"/>
        <w:divId w:val="1847666434"/>
        <w:rPr>
          <w:rFonts w:eastAsia="Times New Roman"/>
        </w:rPr>
      </w:pPr>
      <w:bookmarkStart w:id="315" w:name="Session2_SubSection22"/>
      <w:bookmarkEnd w:id="315"/>
      <w:r>
        <w:rPr>
          <w:rFonts w:eastAsia="Times New Roman"/>
        </w:rPr>
        <w:t>2.10.1 Years</w:t>
      </w:r>
    </w:p>
    <w:p w:rsidR="007459D2" w:rsidRDefault="00833AB7">
      <w:pPr>
        <w:divId w:val="1847666434"/>
      </w:pPr>
      <w:r>
        <w:t>In this session you visit the musée Angladon-Dubrujeaud, where you find out about the life of the painter Vincent van Gogh.</w:t>
      </w:r>
    </w:p>
    <w:p w:rsidR="007459D2" w:rsidRDefault="00833AB7">
      <w:pPr>
        <w:divId w:val="1847666434"/>
      </w:pPr>
      <w:r>
        <w:rPr>
          <w:rStyle w:val="Strong"/>
        </w:rPr>
        <w:t>Key Learning Points</w:t>
      </w:r>
    </w:p>
    <w:p w:rsidR="007459D2" w:rsidRDefault="00833AB7">
      <w:pPr>
        <w:numPr>
          <w:ilvl w:val="0"/>
          <w:numId w:val="71"/>
        </w:numPr>
        <w:ind w:left="780" w:right="780"/>
        <w:divId w:val="1847666434"/>
      </w:pPr>
      <w:r>
        <w:t>Understanding and using the numbers 70 to 100</w:t>
      </w:r>
    </w:p>
    <w:p w:rsidR="007459D2" w:rsidRDefault="00833AB7">
      <w:pPr>
        <w:numPr>
          <w:ilvl w:val="0"/>
          <w:numId w:val="71"/>
        </w:numPr>
        <w:ind w:left="780" w:right="780"/>
        <w:divId w:val="1847666434"/>
      </w:pPr>
      <w:r>
        <w:t>Identifying and using dates (years)</w:t>
      </w:r>
    </w:p>
    <w:p w:rsidR="007459D2" w:rsidRDefault="00833AB7">
      <w:pPr>
        <w:numPr>
          <w:ilvl w:val="0"/>
          <w:numId w:val="71"/>
        </w:numPr>
        <w:ind w:left="780" w:right="780"/>
        <w:divId w:val="1847666434"/>
      </w:pPr>
      <w:r>
        <w:t xml:space="preserve">Distinguishing between </w:t>
      </w:r>
      <w:r>
        <w:rPr>
          <w:noProof/>
        </w:rPr>
        <w:drawing>
          <wp:inline distT="0" distB="0" distL="0" distR="0" wp14:anchorId="05C2DA78" wp14:editId="1F43F441">
            <wp:extent cx="177800" cy="165100"/>
            <wp:effectExtent l="0" t="0" r="0" b="6350"/>
            <wp:docPr id="51" name="Picture 51" descr="D:\AaaF\OUT\httpswwwopeneduopenlearnocw_cmid3832_2021-04-26_17-16-37_al22273\word\assets\_a9f1c029da5da65e87da236e4f843f75b08c9b98_l192_1_i04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3832_2021-04-26_17-16-37_al22273\word\assets\_a9f1c029da5da65e87da236e4f843f75b08c9b98_l192_1_i048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as in </w:t>
      </w:r>
      <w:r>
        <w:rPr>
          <w:rStyle w:val="Emphasis"/>
        </w:rPr>
        <w:t>vin</w:t>
      </w:r>
      <w:r>
        <w:t xml:space="preserve"> and [ã] as in </w:t>
      </w:r>
      <w:r>
        <w:rPr>
          <w:rStyle w:val="Emphasis"/>
        </w:rPr>
        <w:t>vent</w:t>
      </w:r>
    </w:p>
    <w:p w:rsidR="007459D2" w:rsidRDefault="00833AB7">
      <w:pPr>
        <w:divId w:val="1847666434"/>
      </w:pPr>
      <w:r>
        <w:rPr>
          <w:vanish/>
        </w:rPr>
        <w:t>Start of Activity</w:t>
      </w:r>
    </w:p>
    <w:p w:rsidR="007459D2" w:rsidRDefault="00833AB7">
      <w:pPr>
        <w:spacing w:before="240" w:beforeAutospacing="0" w:after="0" w:afterAutospacing="0" w:line="240" w:lineRule="auto"/>
        <w:ind w:left="240" w:right="240"/>
        <w:outlineLvl w:val="4"/>
        <w:divId w:val="1430732228"/>
        <w:rPr>
          <w:rFonts w:eastAsia="Times New Roman"/>
          <w:b/>
          <w:bCs/>
          <w:sz w:val="36"/>
          <w:szCs w:val="36"/>
        </w:rPr>
      </w:pPr>
      <w:bookmarkStart w:id="316" w:name="Session2_Activity46"/>
      <w:bookmarkEnd w:id="316"/>
      <w:r>
        <w:rPr>
          <w:rFonts w:eastAsia="Times New Roman"/>
          <w:b/>
          <w:bCs/>
          <w:sz w:val="36"/>
          <w:szCs w:val="36"/>
        </w:rPr>
        <w:t>Activité 50</w:t>
      </w:r>
    </w:p>
    <w:p w:rsidR="007459D2" w:rsidRDefault="00833AB7">
      <w:pPr>
        <w:divId w:val="1224297384"/>
      </w:pPr>
      <w:r>
        <w:rPr>
          <w:vanish/>
        </w:rPr>
        <w:t>Start of Question</w:t>
      </w:r>
    </w:p>
    <w:p w:rsidR="007459D2" w:rsidRDefault="00833AB7">
      <w:pPr>
        <w:divId w:val="1848934087"/>
      </w:pPr>
      <w:bookmarkStart w:id="317" w:name="Session2_Question46"/>
      <w:bookmarkEnd w:id="317"/>
      <w:r>
        <w:t>You met the numbers 1 to 69 and 1,000 (</w:t>
      </w:r>
      <w:r>
        <w:rPr>
          <w:rStyle w:val="Emphasis"/>
        </w:rPr>
        <w:t>mille</w:t>
      </w:r>
      <w:r>
        <w:t xml:space="preserve">). You will need these to understand and use dates in French. Here are just a few of them. Say them aloud. </w:t>
      </w:r>
    </w:p>
    <w:p w:rsidR="007459D2" w:rsidRDefault="00833AB7">
      <w:pPr>
        <w:divId w:val="1848934087"/>
      </w:pPr>
      <w:r>
        <w:rPr>
          <w:rStyle w:val="Emphasis"/>
        </w:rPr>
        <w:t>Prononcez à haute voix</w:t>
      </w:r>
      <w:r>
        <w:t xml:space="preserve">. </w:t>
      </w:r>
    </w:p>
    <w:p w:rsidR="007459D2" w:rsidRDefault="00833AB7">
      <w:pPr>
        <w:numPr>
          <w:ilvl w:val="0"/>
          <w:numId w:val="72"/>
        </w:numPr>
        <w:ind w:left="780" w:right="780"/>
        <w:divId w:val="1848934087"/>
      </w:pPr>
      <w:r>
        <w:t>13 – 54 – 21 – 42 – 19 – 33 – 26 – 45 – 68 – 57</w:t>
      </w:r>
    </w:p>
    <w:p w:rsidR="007459D2" w:rsidRDefault="00833AB7">
      <w:pPr>
        <w:divId w:val="1224297384"/>
      </w:pPr>
      <w:r>
        <w:rPr>
          <w:vanish/>
        </w:rPr>
        <w:t>End of Question</w:t>
      </w:r>
    </w:p>
    <w:bookmarkStart w:id="318" w:name="View_Session2_Answer45"/>
    <w:p w:rsidR="007459D2" w:rsidRDefault="00833AB7">
      <w:pPr>
        <w:pStyle w:val="navbutton"/>
        <w:divId w:val="1224297384"/>
      </w:pPr>
      <w:r>
        <w:fldChar w:fldCharType="begin"/>
      </w:r>
      <w:r>
        <w:instrText xml:space="preserve"> HYPERLINK "" \l "Session2_Answer45" </w:instrText>
      </w:r>
      <w:r>
        <w:fldChar w:fldCharType="separate"/>
      </w:r>
      <w:r>
        <w:rPr>
          <w:rStyle w:val="Hyperlink"/>
        </w:rPr>
        <w:t>View answer - Activité 50</w:t>
      </w:r>
      <w:r>
        <w:fldChar w:fldCharType="end"/>
      </w:r>
      <w:bookmarkEnd w:id="318"/>
    </w:p>
    <w:p w:rsidR="007459D2" w:rsidRDefault="00833AB7">
      <w:pPr>
        <w:divId w:val="1847666434"/>
      </w:pPr>
      <w:r>
        <w:rPr>
          <w:vanish/>
        </w:rPr>
        <w:t>End of Activity</w:t>
      </w:r>
    </w:p>
    <w:p w:rsidR="007459D2" w:rsidRDefault="00833AB7">
      <w:pPr>
        <w:divId w:val="1847666434"/>
      </w:pPr>
      <w:r>
        <w:rPr>
          <w:vanish/>
        </w:rPr>
        <w:t>Start of Activity</w:t>
      </w:r>
    </w:p>
    <w:p w:rsidR="007459D2" w:rsidRDefault="00833AB7">
      <w:pPr>
        <w:spacing w:before="240" w:beforeAutospacing="0" w:after="0" w:afterAutospacing="0" w:line="240" w:lineRule="auto"/>
        <w:ind w:left="240" w:right="240"/>
        <w:outlineLvl w:val="4"/>
        <w:divId w:val="74672440"/>
        <w:rPr>
          <w:rFonts w:eastAsia="Times New Roman"/>
          <w:b/>
          <w:bCs/>
          <w:sz w:val="36"/>
          <w:szCs w:val="36"/>
        </w:rPr>
      </w:pPr>
      <w:bookmarkStart w:id="319" w:name="Session2_Activity47"/>
      <w:bookmarkEnd w:id="319"/>
      <w:r>
        <w:rPr>
          <w:rFonts w:eastAsia="Times New Roman"/>
          <w:b/>
          <w:bCs/>
          <w:sz w:val="36"/>
          <w:szCs w:val="36"/>
        </w:rPr>
        <w:t>Activité 51</w:t>
      </w:r>
    </w:p>
    <w:p w:rsidR="007459D2" w:rsidRDefault="00833AB7">
      <w:pPr>
        <w:divId w:val="1369840712"/>
      </w:pPr>
      <w:r>
        <w:rPr>
          <w:vanish/>
        </w:rPr>
        <w:t>Start of Question</w:t>
      </w:r>
    </w:p>
    <w:p w:rsidR="007459D2" w:rsidRDefault="00833AB7">
      <w:pPr>
        <w:divId w:val="461651284"/>
      </w:pPr>
      <w:bookmarkStart w:id="320" w:name="Session2_Question47"/>
      <w:bookmarkEnd w:id="320"/>
      <w:r>
        <w:t>To be able to say years, you need to learn more numbers. Listen to the following in Extract 68 and repeat.</w:t>
      </w:r>
    </w:p>
    <w:p w:rsidR="007459D2" w:rsidRDefault="00833AB7">
      <w:pPr>
        <w:divId w:val="461651284"/>
      </w:pPr>
      <w:r>
        <w:t>Écoutez et répétez.</w:t>
      </w:r>
    </w:p>
    <w:p w:rsidR="007459D2" w:rsidRDefault="00833AB7">
      <w:pPr>
        <w:divId w:val="461651284"/>
      </w:pPr>
      <w:r>
        <w:rPr>
          <w:vanish/>
        </w:rPr>
        <w:t>Start of Media Content</w:t>
      </w:r>
    </w:p>
    <w:p w:rsidR="007459D2" w:rsidRDefault="00833AB7">
      <w:pPr>
        <w:spacing w:before="120" w:beforeAutospacing="0" w:after="120" w:afterAutospacing="0"/>
        <w:divId w:val="1011030399"/>
      </w:pPr>
      <w:bookmarkStart w:id="321" w:name="Session2_MediaContent28"/>
      <w:bookmarkEnd w:id="321"/>
      <w:r>
        <w:t>Audio content is not available in this format.</w:t>
      </w:r>
    </w:p>
    <w:p w:rsidR="007459D2" w:rsidRDefault="00833AB7">
      <w:pPr>
        <w:pStyle w:val="Caption1"/>
        <w:divId w:val="525750799"/>
      </w:pPr>
      <w:r>
        <w:t>Audio 30</w:t>
      </w:r>
    </w:p>
    <w:p w:rsidR="007459D2" w:rsidRDefault="00833AB7">
      <w:pPr>
        <w:divId w:val="461651284"/>
      </w:pPr>
      <w:r>
        <w:rPr>
          <w:vanish/>
        </w:rPr>
        <w:t>End of Media Content</w:t>
      </w:r>
    </w:p>
    <w:p w:rsidR="007459D2" w:rsidRDefault="00833AB7">
      <w:pPr>
        <w:divId w:val="461651284"/>
      </w:pPr>
      <w:r>
        <w:t>70 – 71 – 72 – 79</w:t>
      </w:r>
    </w:p>
    <w:p w:rsidR="007459D2" w:rsidRDefault="00833AB7">
      <w:pPr>
        <w:divId w:val="461651284"/>
      </w:pPr>
      <w:r>
        <w:t>80 –81 –82</w:t>
      </w:r>
    </w:p>
    <w:p w:rsidR="007459D2" w:rsidRDefault="00833AB7">
      <w:pPr>
        <w:divId w:val="461651284"/>
      </w:pPr>
      <w:r>
        <w:t>90 –91</w:t>
      </w:r>
    </w:p>
    <w:p w:rsidR="007459D2" w:rsidRDefault="00833AB7">
      <w:pPr>
        <w:divId w:val="461651284"/>
      </w:pPr>
      <w:r>
        <w:t>100</w:t>
      </w:r>
    </w:p>
    <w:p w:rsidR="007459D2" w:rsidRDefault="00833AB7">
      <w:pPr>
        <w:divId w:val="1369840712"/>
      </w:pPr>
      <w:r>
        <w:rPr>
          <w:vanish/>
        </w:rPr>
        <w:t>End of Question</w:t>
      </w:r>
    </w:p>
    <w:bookmarkStart w:id="322" w:name="View_Session2_Answer46"/>
    <w:p w:rsidR="007459D2" w:rsidRDefault="00833AB7">
      <w:pPr>
        <w:pStyle w:val="navbutton"/>
        <w:divId w:val="1369840712"/>
      </w:pPr>
      <w:r>
        <w:fldChar w:fldCharType="begin"/>
      </w:r>
      <w:r>
        <w:instrText xml:space="preserve"> HYPERLINK "" \l "Session2_Answer46" </w:instrText>
      </w:r>
      <w:r>
        <w:fldChar w:fldCharType="separate"/>
      </w:r>
      <w:r>
        <w:rPr>
          <w:rStyle w:val="Hyperlink"/>
        </w:rPr>
        <w:t>View answer - Activité 51</w:t>
      </w:r>
      <w:r>
        <w:fldChar w:fldCharType="end"/>
      </w:r>
      <w:bookmarkEnd w:id="322"/>
    </w:p>
    <w:p w:rsidR="007459D2" w:rsidRDefault="00833AB7">
      <w:pPr>
        <w:divId w:val="1847666434"/>
      </w:pPr>
      <w:r>
        <w:rPr>
          <w:vanish/>
        </w:rPr>
        <w:t>End of Activity</w:t>
      </w:r>
    </w:p>
    <w:p w:rsidR="007459D2" w:rsidRDefault="00833AB7">
      <w:pPr>
        <w:divId w:val="1847666434"/>
      </w:pPr>
      <w:r>
        <w:rPr>
          <w:vanish/>
        </w:rPr>
        <w:t>Start of Box</w:t>
      </w:r>
    </w:p>
    <w:p w:rsidR="007459D2" w:rsidRDefault="00833AB7">
      <w:pPr>
        <w:spacing w:before="240" w:beforeAutospacing="0" w:after="0" w:afterAutospacing="0" w:line="240" w:lineRule="auto"/>
        <w:ind w:left="240" w:right="240"/>
        <w:outlineLvl w:val="4"/>
        <w:divId w:val="1797140543"/>
        <w:rPr>
          <w:rFonts w:eastAsia="Times New Roman"/>
          <w:b/>
          <w:bCs/>
          <w:sz w:val="36"/>
          <w:szCs w:val="36"/>
        </w:rPr>
      </w:pPr>
      <w:bookmarkStart w:id="323" w:name="Session2_Box23"/>
      <w:bookmarkEnd w:id="323"/>
      <w:r>
        <w:rPr>
          <w:rFonts w:eastAsia="Times New Roman"/>
          <w:b/>
          <w:bCs/>
          <w:sz w:val="36"/>
          <w:szCs w:val="36"/>
        </w:rPr>
        <w:t>Les chifferes dans la francophonie</w:t>
      </w:r>
    </w:p>
    <w:p w:rsidR="007459D2" w:rsidRDefault="00833AB7">
      <w:pPr>
        <w:divId w:val="792479573"/>
      </w:pPr>
      <w:r>
        <w:t>In some countries where French is spoken, for example, in Belgium, Switzerland, the Congo and Rwanda you will hear:</w:t>
      </w:r>
    </w:p>
    <w:p w:rsidR="007459D2" w:rsidRDefault="00833AB7">
      <w:pPr>
        <w:divId w:val="7924795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65702632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24" w:name="Session2_Table41"/>
            <w:bookmarkEnd w:id="324"/>
            <w:r>
              <w:rPr>
                <w:rStyle w:val="Emphasis"/>
                <w:rFonts w:eastAsia="Times New Roman" w:cs="Times New Roman"/>
                <w:sz w:val="24"/>
                <w:szCs w:val="24"/>
              </w:rPr>
              <w:t>septante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7459D2">
        <w:trPr>
          <w:divId w:val="165702632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nonante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bl>
    <w:p w:rsidR="007459D2" w:rsidRDefault="00833AB7">
      <w:pPr>
        <w:divId w:val="792479573"/>
      </w:pPr>
      <w:r>
        <w:rPr>
          <w:vanish/>
        </w:rPr>
        <w:t>End of Table</w:t>
      </w:r>
    </w:p>
    <w:p w:rsidR="007459D2" w:rsidRDefault="00833AB7">
      <w:pPr>
        <w:divId w:val="792479573"/>
      </w:pPr>
      <w:r>
        <w:t>Quebec follows the French system which is:</w:t>
      </w:r>
    </w:p>
    <w:p w:rsidR="007459D2" w:rsidRDefault="00833AB7">
      <w:pPr>
        <w:divId w:val="7924795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21562820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25" w:name="Session2_Table42"/>
            <w:bookmarkEnd w:id="325"/>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soixante dix</w:t>
            </w:r>
          </w:p>
        </w:tc>
      </w:tr>
      <w:tr w:rsidR="007459D2">
        <w:trPr>
          <w:divId w:val="21562820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quatre-vingts</w:t>
            </w:r>
          </w:p>
        </w:tc>
      </w:tr>
      <w:tr w:rsidR="007459D2">
        <w:trPr>
          <w:divId w:val="21562820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quatre-vingt-dix</w:t>
            </w:r>
          </w:p>
        </w:tc>
      </w:tr>
    </w:tbl>
    <w:p w:rsidR="007459D2" w:rsidRDefault="00833AB7">
      <w:pPr>
        <w:divId w:val="792479573"/>
      </w:pPr>
      <w:r>
        <w:rPr>
          <w:vanish/>
        </w:rPr>
        <w:t>End of Table</w:t>
      </w:r>
    </w:p>
    <w:p w:rsidR="007459D2" w:rsidRDefault="00833AB7">
      <w:pPr>
        <w:divId w:val="1847666434"/>
      </w:pPr>
      <w:r>
        <w:rPr>
          <w:vanish/>
        </w:rPr>
        <w:t>End of Box</w:t>
      </w:r>
    </w:p>
    <w:p w:rsidR="007459D2" w:rsidRDefault="00833AB7">
      <w:pPr>
        <w:divId w:val="1847666434"/>
      </w:pPr>
      <w:r>
        <w:rPr>
          <w:vanish/>
        </w:rPr>
        <w:t>Start of Activity</w:t>
      </w:r>
    </w:p>
    <w:p w:rsidR="007459D2" w:rsidRDefault="00833AB7">
      <w:pPr>
        <w:spacing w:before="240" w:beforeAutospacing="0" w:after="0" w:afterAutospacing="0" w:line="240" w:lineRule="auto"/>
        <w:ind w:left="240" w:right="240"/>
        <w:outlineLvl w:val="4"/>
        <w:divId w:val="1163619733"/>
        <w:rPr>
          <w:rFonts w:eastAsia="Times New Roman"/>
          <w:b/>
          <w:bCs/>
          <w:sz w:val="36"/>
          <w:szCs w:val="36"/>
        </w:rPr>
      </w:pPr>
      <w:bookmarkStart w:id="326" w:name="Session2_Activity48"/>
      <w:bookmarkEnd w:id="326"/>
      <w:r>
        <w:rPr>
          <w:rFonts w:eastAsia="Times New Roman"/>
          <w:b/>
          <w:bCs/>
          <w:sz w:val="36"/>
          <w:szCs w:val="36"/>
        </w:rPr>
        <w:t>Activité 52</w:t>
      </w:r>
    </w:p>
    <w:p w:rsidR="007459D2" w:rsidRDefault="00833AB7">
      <w:pPr>
        <w:divId w:val="10228060"/>
      </w:pPr>
      <w:r>
        <w:rPr>
          <w:vanish/>
        </w:rPr>
        <w:t>Start of Question</w:t>
      </w:r>
    </w:p>
    <w:p w:rsidR="007459D2" w:rsidRDefault="00833AB7">
      <w:pPr>
        <w:divId w:val="581985284"/>
      </w:pPr>
      <w:bookmarkStart w:id="327" w:name="Session2_Question48"/>
      <w:bookmarkEnd w:id="327"/>
      <w:r>
        <w:t>1. Listen to Extract 69 and put the dates in the order in which you hear them.</w:t>
      </w:r>
    </w:p>
    <w:p w:rsidR="007459D2" w:rsidRDefault="00833AB7">
      <w:pPr>
        <w:divId w:val="581985284"/>
      </w:pPr>
      <w:r>
        <w:t>Numérotez les dates par ordre d' audition.</w:t>
      </w:r>
    </w:p>
    <w:p w:rsidR="007459D2" w:rsidRDefault="00833AB7">
      <w:pPr>
        <w:divId w:val="581985284"/>
      </w:pPr>
      <w:r>
        <w:rPr>
          <w:vanish/>
        </w:rPr>
        <w:t>Start of Media Content</w:t>
      </w:r>
    </w:p>
    <w:p w:rsidR="007459D2" w:rsidRDefault="00833AB7">
      <w:pPr>
        <w:spacing w:before="120" w:beforeAutospacing="0" w:after="120" w:afterAutospacing="0"/>
        <w:divId w:val="433211435"/>
      </w:pPr>
      <w:bookmarkStart w:id="328" w:name="Session2_MediaContent29"/>
      <w:bookmarkEnd w:id="328"/>
      <w:r>
        <w:t>Audio content is not available in this format.</w:t>
      </w:r>
    </w:p>
    <w:p w:rsidR="007459D2" w:rsidRDefault="00833AB7">
      <w:pPr>
        <w:pStyle w:val="Caption1"/>
        <w:divId w:val="698121114"/>
      </w:pPr>
      <w:r>
        <w:t>Audio 31</w:t>
      </w:r>
    </w:p>
    <w:p w:rsidR="007459D2" w:rsidRDefault="00833AB7">
      <w:pPr>
        <w:divId w:val="581985284"/>
      </w:pPr>
      <w:r>
        <w:rPr>
          <w:vanish/>
        </w:rPr>
        <w:t>End of Media Content</w:t>
      </w:r>
    </w:p>
    <w:p w:rsidR="007459D2" w:rsidRDefault="00833AB7">
      <w:pPr>
        <w:numPr>
          <w:ilvl w:val="0"/>
          <w:numId w:val="73"/>
        </w:numPr>
        <w:ind w:left="780" w:right="780"/>
        <w:divId w:val="581985284"/>
      </w:pPr>
      <w:r>
        <w:t>(a) 1789</w:t>
      </w:r>
    </w:p>
    <w:p w:rsidR="007459D2" w:rsidRDefault="00833AB7">
      <w:pPr>
        <w:numPr>
          <w:ilvl w:val="0"/>
          <w:numId w:val="73"/>
        </w:numPr>
        <w:ind w:left="780" w:right="780"/>
        <w:divId w:val="581985284"/>
      </w:pPr>
      <w:r>
        <w:t>(b) 1830</w:t>
      </w:r>
    </w:p>
    <w:p w:rsidR="007459D2" w:rsidRDefault="00833AB7">
      <w:pPr>
        <w:numPr>
          <w:ilvl w:val="0"/>
          <w:numId w:val="73"/>
        </w:numPr>
        <w:ind w:left="780" w:right="780"/>
        <w:divId w:val="581985284"/>
      </w:pPr>
      <w:r>
        <w:t>(c) 1870</w:t>
      </w:r>
    </w:p>
    <w:p w:rsidR="007459D2" w:rsidRDefault="00833AB7">
      <w:pPr>
        <w:numPr>
          <w:ilvl w:val="0"/>
          <w:numId w:val="73"/>
        </w:numPr>
        <w:ind w:left="780" w:right="780"/>
        <w:divId w:val="581985284"/>
      </w:pPr>
      <w:r>
        <w:t>(d) 1936</w:t>
      </w:r>
    </w:p>
    <w:p w:rsidR="007459D2" w:rsidRDefault="00833AB7">
      <w:pPr>
        <w:numPr>
          <w:ilvl w:val="0"/>
          <w:numId w:val="73"/>
        </w:numPr>
        <w:ind w:left="780" w:right="780"/>
        <w:divId w:val="581985284"/>
      </w:pPr>
      <w:r>
        <w:t>(e) 1968</w:t>
      </w:r>
    </w:p>
    <w:p w:rsidR="007459D2" w:rsidRDefault="00833AB7">
      <w:pPr>
        <w:divId w:val="581985284"/>
      </w:pPr>
      <w:r>
        <w:t>2. Listen to Extract 70. Write down the dates you hear.</w:t>
      </w:r>
    </w:p>
    <w:p w:rsidR="007459D2" w:rsidRDefault="00833AB7">
      <w:pPr>
        <w:divId w:val="581985284"/>
      </w:pPr>
      <w:r>
        <w:t>Écoutez l' extrait et notez.</w:t>
      </w:r>
    </w:p>
    <w:p w:rsidR="007459D2" w:rsidRDefault="00833AB7">
      <w:pPr>
        <w:divId w:val="581985284"/>
      </w:pPr>
      <w:r>
        <w:rPr>
          <w:vanish/>
        </w:rPr>
        <w:t>Start of Media Content</w:t>
      </w:r>
    </w:p>
    <w:p w:rsidR="007459D2" w:rsidRDefault="00833AB7">
      <w:pPr>
        <w:spacing w:before="120" w:beforeAutospacing="0" w:after="120" w:afterAutospacing="0"/>
        <w:divId w:val="971135190"/>
      </w:pPr>
      <w:bookmarkStart w:id="329" w:name="Session2_MediaContent30"/>
      <w:bookmarkEnd w:id="329"/>
      <w:r>
        <w:t>Audio content is not available in this format.</w:t>
      </w:r>
    </w:p>
    <w:p w:rsidR="007459D2" w:rsidRDefault="00833AB7">
      <w:pPr>
        <w:pStyle w:val="Caption1"/>
        <w:divId w:val="864905614"/>
      </w:pPr>
      <w:r>
        <w:t>Audio 32</w:t>
      </w:r>
    </w:p>
    <w:p w:rsidR="007459D2" w:rsidRDefault="00833AB7">
      <w:pPr>
        <w:divId w:val="581985284"/>
      </w:pPr>
      <w:r>
        <w:rPr>
          <w:vanish/>
        </w:rPr>
        <w:t>End of Media Content</w:t>
      </w:r>
    </w:p>
    <w:p w:rsidR="007459D2" w:rsidRDefault="00833AB7">
      <w:pPr>
        <w:divId w:val="581985284"/>
      </w:pPr>
      <w:r>
        <w:t>3. Now say the dates out loud. Listen to Extract 70 again, to check that you are saying them accurately.</w:t>
      </w:r>
    </w:p>
    <w:p w:rsidR="007459D2" w:rsidRDefault="00833AB7">
      <w:pPr>
        <w:divId w:val="581985284"/>
      </w:pPr>
      <w:r>
        <w:t>Dites les dates à haute voix et réécoutez l' extrait.</w:t>
      </w:r>
    </w:p>
    <w:p w:rsidR="007459D2" w:rsidRDefault="00833AB7">
      <w:pPr>
        <w:divId w:val="10228060"/>
      </w:pPr>
      <w:r>
        <w:rPr>
          <w:vanish/>
        </w:rPr>
        <w:t>End of Question</w:t>
      </w:r>
    </w:p>
    <w:bookmarkStart w:id="330" w:name="View_Session2_Answer47"/>
    <w:p w:rsidR="007459D2" w:rsidRDefault="00833AB7">
      <w:pPr>
        <w:pStyle w:val="navbutton"/>
        <w:divId w:val="10228060"/>
      </w:pPr>
      <w:r>
        <w:fldChar w:fldCharType="begin"/>
      </w:r>
      <w:r>
        <w:instrText xml:space="preserve"> HYPERLINK "" \l "Session2_Answer47" </w:instrText>
      </w:r>
      <w:r>
        <w:fldChar w:fldCharType="separate"/>
      </w:r>
      <w:r>
        <w:rPr>
          <w:rStyle w:val="Hyperlink"/>
        </w:rPr>
        <w:t>View answer - Activité 52</w:t>
      </w:r>
      <w:r>
        <w:fldChar w:fldCharType="end"/>
      </w:r>
      <w:bookmarkEnd w:id="330"/>
    </w:p>
    <w:p w:rsidR="007459D2" w:rsidRDefault="00833AB7">
      <w:pPr>
        <w:divId w:val="1847666434"/>
      </w:pPr>
      <w:r>
        <w:rPr>
          <w:vanish/>
        </w:rPr>
        <w:t>End of Activity</w:t>
      </w:r>
    </w:p>
    <w:p w:rsidR="007459D2" w:rsidRDefault="00833AB7">
      <w:pPr>
        <w:divId w:val="1847666434"/>
      </w:pPr>
      <w:r>
        <w:rPr>
          <w:vanish/>
        </w:rPr>
        <w:t>Start of Box</w:t>
      </w:r>
    </w:p>
    <w:p w:rsidR="007459D2" w:rsidRDefault="00833AB7">
      <w:pPr>
        <w:spacing w:before="0" w:beforeAutospacing="0" w:after="0" w:afterAutospacing="0" w:line="240" w:lineRule="auto"/>
        <w:outlineLvl w:val="4"/>
        <w:divId w:val="555698202"/>
        <w:rPr>
          <w:rFonts w:eastAsia="Times New Roman"/>
          <w:b/>
          <w:bCs/>
          <w:sz w:val="36"/>
          <w:szCs w:val="36"/>
        </w:rPr>
      </w:pPr>
      <w:bookmarkStart w:id="331" w:name="Session2_Box24"/>
      <w:bookmarkEnd w:id="331"/>
      <w:r>
        <w:rPr>
          <w:rFonts w:eastAsia="Times New Roman"/>
          <w:b/>
          <w:bCs/>
          <w:sz w:val="36"/>
          <w:szCs w:val="36"/>
        </w:rPr>
        <w:t>Identifying and using dates (years)</w:t>
      </w:r>
    </w:p>
    <w:p w:rsidR="007459D2" w:rsidRDefault="00833AB7">
      <w:pPr>
        <w:numPr>
          <w:ilvl w:val="0"/>
          <w:numId w:val="74"/>
        </w:numPr>
        <w:ind w:left="780" w:right="780"/>
        <w:divId w:val="12877175"/>
      </w:pPr>
      <w:r>
        <w:t>Dates are formed using a combination of the numbers you have come across:</w:t>
      </w:r>
    </w:p>
    <w:p w:rsidR="007459D2" w:rsidRDefault="00833AB7">
      <w:pPr>
        <w:ind w:left="780" w:right="780"/>
        <w:divId w:val="12877175"/>
      </w:pPr>
      <w:r>
        <w:t xml:space="preserve">800 = (8 × 100) </w:t>
      </w:r>
      <w:r>
        <w:rPr>
          <w:rStyle w:val="Emphasis"/>
        </w:rPr>
        <w:t>hiut cents</w:t>
      </w:r>
    </w:p>
    <w:p w:rsidR="007459D2" w:rsidRDefault="00833AB7">
      <w:pPr>
        <w:ind w:left="780" w:right="780"/>
        <w:divId w:val="12877175"/>
      </w:pPr>
      <w:r>
        <w:t xml:space="preserve">1968 = (1,000 + 900 + 68) </w:t>
      </w:r>
      <w:r>
        <w:rPr>
          <w:rStyle w:val="Emphasis"/>
        </w:rPr>
        <w:t>mille neuf cent soixante-huit</w:t>
      </w:r>
    </w:p>
    <w:p w:rsidR="007459D2" w:rsidRDefault="00833AB7">
      <w:pPr>
        <w:ind w:left="780" w:right="780"/>
        <w:divId w:val="12877175"/>
      </w:pPr>
      <w:r>
        <w:t xml:space="preserve">1812 = (1,000 + 800 + 12) </w:t>
      </w:r>
      <w:r>
        <w:rPr>
          <w:rStyle w:val="Emphasis"/>
        </w:rPr>
        <w:t>mille huit cent douze</w:t>
      </w:r>
    </w:p>
    <w:p w:rsidR="007459D2" w:rsidRDefault="00833AB7">
      <w:pPr>
        <w:ind w:left="780" w:right="780"/>
        <w:divId w:val="12877175"/>
      </w:pPr>
      <w:r>
        <w:t xml:space="preserve">2006 = ( 2 × 1000 + 6) </w:t>
      </w:r>
      <w:r>
        <w:rPr>
          <w:rStyle w:val="Emphasis"/>
        </w:rPr>
        <w:t>deux mille six</w:t>
      </w:r>
    </w:p>
    <w:p w:rsidR="007459D2" w:rsidRDefault="00833AB7">
      <w:pPr>
        <w:ind w:left="780" w:right="780"/>
        <w:divId w:val="12877175"/>
      </w:pPr>
      <w:r>
        <w:t xml:space="preserve">Make sure you add </w:t>
      </w:r>
      <w:r>
        <w:rPr>
          <w:rStyle w:val="Emphasis"/>
        </w:rPr>
        <w:t>cent</w:t>
      </w:r>
      <w:r>
        <w:t xml:space="preserve"> when giving a year (this is omitted in English). </w:t>
      </w:r>
    </w:p>
    <w:p w:rsidR="007459D2" w:rsidRDefault="00833AB7">
      <w:pPr>
        <w:numPr>
          <w:ilvl w:val="0"/>
          <w:numId w:val="74"/>
        </w:numPr>
        <w:ind w:left="780" w:right="780"/>
        <w:divId w:val="12877175"/>
      </w:pPr>
      <w:r>
        <w:t>You can use dates in several ways to describe events:</w:t>
      </w:r>
    </w:p>
    <w:p w:rsidR="007459D2" w:rsidRDefault="00833AB7">
      <w:pPr>
        <w:ind w:left="780" w:right="780"/>
        <w:divId w:val="12877175"/>
      </w:pPr>
      <w:r>
        <w:rPr>
          <w:rStyle w:val="Strong"/>
          <w:i/>
          <w:iCs/>
        </w:rPr>
        <w:t>En</w:t>
      </w:r>
      <w:r>
        <w:rPr>
          <w:rStyle w:val="Emphasis"/>
        </w:rPr>
        <w:t xml:space="preserve"> 1968, il y a des troubles violents à Paris</w:t>
      </w:r>
      <w:r>
        <w:t xml:space="preserve">. </w:t>
      </w:r>
    </w:p>
    <w:p w:rsidR="007459D2" w:rsidRDefault="00833AB7">
      <w:pPr>
        <w:ind w:left="780" w:right="780"/>
        <w:divId w:val="12877175"/>
      </w:pPr>
      <w:r>
        <w:rPr>
          <w:rStyle w:val="Strong"/>
        </w:rPr>
        <w:t>In</w:t>
      </w:r>
      <w:r>
        <w:t xml:space="preserve"> 1968, there were violent disturbances in Paris. </w:t>
      </w:r>
    </w:p>
    <w:p w:rsidR="007459D2" w:rsidRDefault="00833AB7">
      <w:pPr>
        <w:ind w:left="780" w:right="780"/>
        <w:divId w:val="12877175"/>
      </w:pPr>
      <w:r>
        <w:rPr>
          <w:rStyle w:val="Emphasis"/>
        </w:rPr>
        <w:t xml:space="preserve">François Mitterrand est président de la République </w:t>
      </w:r>
      <w:r>
        <w:rPr>
          <w:rStyle w:val="Strong"/>
          <w:i/>
          <w:iCs/>
        </w:rPr>
        <w:t>de</w:t>
      </w:r>
      <w:r>
        <w:rPr>
          <w:rStyle w:val="Emphasis"/>
        </w:rPr>
        <w:t xml:space="preserve"> 1981 </w:t>
      </w:r>
      <w:r>
        <w:rPr>
          <w:rStyle w:val="Strong"/>
          <w:i/>
          <w:iCs/>
        </w:rPr>
        <w:t>à</w:t>
      </w:r>
      <w:r>
        <w:rPr>
          <w:rStyle w:val="Emphasis"/>
        </w:rPr>
        <w:t xml:space="preserve"> 1995.</w:t>
      </w:r>
    </w:p>
    <w:p w:rsidR="007459D2" w:rsidRDefault="00833AB7">
      <w:pPr>
        <w:ind w:left="780" w:right="780"/>
        <w:divId w:val="12877175"/>
      </w:pPr>
      <w:r>
        <w:t xml:space="preserve">François Mitterrand was President of the Republic </w:t>
      </w:r>
      <w:r>
        <w:rPr>
          <w:rStyle w:val="Strong"/>
        </w:rPr>
        <w:t>from</w:t>
      </w:r>
      <w:r>
        <w:t xml:space="preserve"> 1981 </w:t>
      </w:r>
      <w:r>
        <w:rPr>
          <w:rStyle w:val="Strong"/>
        </w:rPr>
        <w:t>to</w:t>
      </w:r>
      <w:r>
        <w:t xml:space="preserve"> 1995. </w:t>
      </w:r>
    </w:p>
    <w:p w:rsidR="007459D2" w:rsidRDefault="00833AB7">
      <w:pPr>
        <w:divId w:val="12877175"/>
      </w:pPr>
      <w:r>
        <w:rPr>
          <w:vanish/>
        </w:rPr>
        <w:t>Start of Figure</w:t>
      </w:r>
    </w:p>
    <w:p w:rsidR="007459D2" w:rsidRDefault="00833AB7">
      <w:pPr>
        <w:spacing w:before="240" w:beforeAutospacing="0" w:after="240" w:afterAutospacing="0" w:line="240" w:lineRule="auto"/>
        <w:divId w:val="1931427043"/>
        <w:rPr>
          <w:rFonts w:ascii="Times New Roman" w:eastAsia="Times New Roman" w:hAnsi="Times New Roman" w:cs="Times New Roman"/>
          <w:sz w:val="24"/>
          <w:szCs w:val="24"/>
        </w:rPr>
      </w:pPr>
      <w:bookmarkStart w:id="332" w:name="Session2_Figure15"/>
      <w:bookmarkEnd w:id="332"/>
      <w:r>
        <w:rPr>
          <w:rFonts w:ascii="Times New Roman" w:eastAsia="Times New Roman" w:hAnsi="Times New Roman" w:cs="Times New Roman"/>
          <w:noProof/>
          <w:sz w:val="24"/>
          <w:szCs w:val="24"/>
        </w:rPr>
        <w:drawing>
          <wp:inline distT="0" distB="0" distL="0" distR="0" wp14:anchorId="0CFE201B" wp14:editId="0C227205">
            <wp:extent cx="3619500" cy="4191000"/>
            <wp:effectExtent l="0" t="0" r="0" b="0"/>
            <wp:docPr id="52" name="Picture 52" descr="D:\AaaF\OUT\httpswwwopeneduopenlearnocw_cmid3832_2021-04-26_17-16-37_al22273\word\assets\_07ae4dd49b78456cd804b594c6b1c9108f550010_l192_1_i05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3832_2021-04-26_17-16-37_al22273\word\assets\_07ae4dd49b78456cd804b594c6b1c9108f550010_l192_1_i050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0" cy="4191000"/>
                    </a:xfrm>
                    <a:prstGeom prst="rect">
                      <a:avLst/>
                    </a:prstGeom>
                    <a:noFill/>
                    <a:ln>
                      <a:noFill/>
                    </a:ln>
                  </pic:spPr>
                </pic:pic>
              </a:graphicData>
            </a:graphic>
          </wp:inline>
        </w:drawing>
      </w:r>
    </w:p>
    <w:p w:rsidR="007459D2" w:rsidRDefault="00833AB7">
      <w:pPr>
        <w:divId w:val="12877175"/>
      </w:pPr>
      <w:r>
        <w:rPr>
          <w:vanish/>
        </w:rPr>
        <w:t>End of Figure</w:t>
      </w:r>
    </w:p>
    <w:p w:rsidR="007459D2" w:rsidRDefault="00833AB7">
      <w:pPr>
        <w:divId w:val="1847666434"/>
      </w:pPr>
      <w:r>
        <w:rPr>
          <w:vanish/>
        </w:rPr>
        <w:t>End of Box</w:t>
      </w:r>
    </w:p>
    <w:p w:rsidR="007459D2" w:rsidRDefault="00833AB7">
      <w:pPr>
        <w:pStyle w:val="Heading3"/>
        <w:divId w:val="445853545"/>
        <w:rPr>
          <w:rFonts w:eastAsia="Times New Roman"/>
        </w:rPr>
      </w:pPr>
      <w:bookmarkStart w:id="333" w:name="Session2_SubSection23"/>
      <w:bookmarkEnd w:id="333"/>
      <w:r>
        <w:rPr>
          <w:rFonts w:eastAsia="Times New Roman"/>
        </w:rPr>
        <w:t>2.10.2 Le musée Angladon-Dubrujeaud</w:t>
      </w:r>
    </w:p>
    <w:p w:rsidR="007459D2" w:rsidRDefault="00833AB7">
      <w:pPr>
        <w:divId w:val="445853545"/>
      </w:pPr>
      <w:r>
        <w:rPr>
          <w:vanish/>
        </w:rPr>
        <w:t>Start of Activity</w:t>
      </w:r>
    </w:p>
    <w:p w:rsidR="007459D2" w:rsidRDefault="00833AB7">
      <w:pPr>
        <w:spacing w:before="0" w:beforeAutospacing="0" w:after="0" w:afterAutospacing="0" w:line="240" w:lineRule="auto"/>
        <w:outlineLvl w:val="4"/>
        <w:divId w:val="446655524"/>
        <w:rPr>
          <w:rFonts w:eastAsia="Times New Roman"/>
          <w:b/>
          <w:bCs/>
          <w:sz w:val="36"/>
          <w:szCs w:val="36"/>
        </w:rPr>
      </w:pPr>
      <w:bookmarkStart w:id="334" w:name="Session2_Activity49"/>
      <w:bookmarkEnd w:id="334"/>
      <w:r>
        <w:rPr>
          <w:rFonts w:eastAsia="Times New Roman"/>
          <w:b/>
          <w:bCs/>
          <w:sz w:val="36"/>
          <w:szCs w:val="36"/>
        </w:rPr>
        <w:t>Activité 53</w:t>
      </w:r>
    </w:p>
    <w:p w:rsidR="007459D2" w:rsidRDefault="00833AB7">
      <w:pPr>
        <w:divId w:val="1901751206"/>
      </w:pPr>
      <w:r>
        <w:rPr>
          <w:vanish/>
        </w:rPr>
        <w:t>Start of Question</w:t>
      </w:r>
    </w:p>
    <w:p w:rsidR="007459D2" w:rsidRDefault="00833AB7">
      <w:pPr>
        <w:divId w:val="1541554727"/>
      </w:pPr>
      <w:bookmarkStart w:id="335" w:name="Session2_Question49"/>
      <w:bookmarkEnd w:id="335"/>
      <w:r>
        <w:t xml:space="preserve">Listen to Extract 71 in which you hear a museum guide talking about van Gogh. Match the events to the dates on which they occurred and put them in chronological order. </w:t>
      </w:r>
    </w:p>
    <w:p w:rsidR="007459D2" w:rsidRDefault="00833AB7">
      <w:pPr>
        <w:divId w:val="1541554727"/>
      </w:pPr>
      <w:r>
        <w:t>Trouvez les bonnes dates et remettez-les dans l'ordre.</w:t>
      </w:r>
    </w:p>
    <w:p w:rsidR="007459D2" w:rsidRDefault="00833AB7">
      <w:pPr>
        <w:divId w:val="1541554727"/>
      </w:pPr>
      <w:r>
        <w:rPr>
          <w:vanish/>
        </w:rPr>
        <w:t>Start of Media Content</w:t>
      </w:r>
    </w:p>
    <w:p w:rsidR="007459D2" w:rsidRDefault="00833AB7">
      <w:pPr>
        <w:spacing w:before="120" w:beforeAutospacing="0" w:after="120" w:afterAutospacing="0"/>
        <w:divId w:val="1526553575"/>
      </w:pPr>
      <w:bookmarkStart w:id="336" w:name="Session2_MediaContent31"/>
      <w:bookmarkEnd w:id="336"/>
      <w:r>
        <w:t>Audio content is not available in this format.</w:t>
      </w:r>
    </w:p>
    <w:p w:rsidR="007459D2" w:rsidRDefault="00833AB7">
      <w:pPr>
        <w:pStyle w:val="Caption1"/>
        <w:divId w:val="1103260985"/>
      </w:pPr>
      <w:r>
        <w:t>Audio 33</w:t>
      </w:r>
    </w:p>
    <w:bookmarkStart w:id="337" w:name="View_Session2_Transcript15"/>
    <w:p w:rsidR="007459D2" w:rsidRDefault="00833AB7">
      <w:pPr>
        <w:pStyle w:val="navbutton"/>
        <w:divId w:val="1103260985"/>
      </w:pPr>
      <w:r>
        <w:fldChar w:fldCharType="begin"/>
      </w:r>
      <w:r>
        <w:instrText xml:space="preserve"> HYPERLINK "" \l "Session2_Transcript15" </w:instrText>
      </w:r>
      <w:r>
        <w:fldChar w:fldCharType="separate"/>
      </w:r>
      <w:r>
        <w:rPr>
          <w:rStyle w:val="Hyperlink"/>
        </w:rPr>
        <w:t>View transcript - Audio 33</w:t>
      </w:r>
      <w:r>
        <w:fldChar w:fldCharType="end"/>
      </w:r>
      <w:bookmarkEnd w:id="337"/>
    </w:p>
    <w:p w:rsidR="007459D2" w:rsidRDefault="00833AB7">
      <w:pPr>
        <w:divId w:val="1541554727"/>
      </w:pPr>
      <w:r>
        <w:rPr>
          <w:vanish/>
        </w:rPr>
        <w:t>End of Media Content</w:t>
      </w:r>
    </w:p>
    <w:p w:rsidR="007459D2" w:rsidRDefault="00833AB7">
      <w:pPr>
        <w:divId w:val="1541554727"/>
      </w:pPr>
      <w:r>
        <w:rPr>
          <w:noProof/>
        </w:rPr>
        <w:drawing>
          <wp:inline distT="0" distB="0" distL="0" distR="0" wp14:anchorId="207CE4DD" wp14:editId="7264AADA">
            <wp:extent cx="4191000" cy="2794000"/>
            <wp:effectExtent l="0" t="0" r="0" b="6350"/>
            <wp:docPr id="53" name="Picture 53" descr="D:\AaaF\OUT\httpswwwopeneduopenlearnocw_cmid3832_2021-04-26_17-16-37_al22273\word\assets\_db1d877e64e48c4820a12a414c81d25a74f08987_l192_1_i05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3832_2021-04-26_17-16-37_al22273\word\assets\_db1d877e64e48c4820a12a414c81d25a74f08987_l192_1_i051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rsidR="007459D2" w:rsidRDefault="00833AB7">
      <w:pPr>
        <w:divId w:val="1901751206"/>
      </w:pPr>
      <w:r>
        <w:rPr>
          <w:vanish/>
        </w:rPr>
        <w:t>End of Question</w:t>
      </w:r>
    </w:p>
    <w:bookmarkStart w:id="338" w:name="View_Session2_Answer48"/>
    <w:p w:rsidR="007459D2" w:rsidRDefault="00833AB7">
      <w:pPr>
        <w:pStyle w:val="navbutton"/>
        <w:divId w:val="1901751206"/>
      </w:pPr>
      <w:r>
        <w:fldChar w:fldCharType="begin"/>
      </w:r>
      <w:r>
        <w:instrText xml:space="preserve"> HYPERLINK "" \l "Session2_Answer48" </w:instrText>
      </w:r>
      <w:r>
        <w:fldChar w:fldCharType="separate"/>
      </w:r>
      <w:r>
        <w:rPr>
          <w:rStyle w:val="Hyperlink"/>
        </w:rPr>
        <w:t>View answer - Activité 53</w:t>
      </w:r>
      <w:r>
        <w:fldChar w:fldCharType="end"/>
      </w:r>
      <w:bookmarkEnd w:id="338"/>
    </w:p>
    <w:p w:rsidR="007459D2" w:rsidRDefault="00833AB7">
      <w:pPr>
        <w:divId w:val="445853545"/>
      </w:pPr>
      <w:r>
        <w:rPr>
          <w:vanish/>
        </w:rPr>
        <w:t>End of Activity</w:t>
      </w:r>
    </w:p>
    <w:p w:rsidR="007459D2" w:rsidRDefault="00833AB7">
      <w:pPr>
        <w:divId w:val="445853545"/>
      </w:pPr>
      <w:r>
        <w:rPr>
          <w:vanish/>
        </w:rPr>
        <w:t>Start of Box</w:t>
      </w:r>
    </w:p>
    <w:p w:rsidR="007459D2" w:rsidRDefault="00833AB7">
      <w:pPr>
        <w:divId w:val="753088395"/>
      </w:pPr>
      <w:bookmarkStart w:id="339" w:name="Session2_Box25"/>
      <w:bookmarkEnd w:id="339"/>
      <w:r>
        <w:t xml:space="preserve">Distinguishing between </w:t>
      </w:r>
      <w:r>
        <w:rPr>
          <w:noProof/>
        </w:rPr>
        <w:drawing>
          <wp:inline distT="0" distB="0" distL="0" distR="0" wp14:anchorId="1AFB72B8" wp14:editId="3B6CCAB2">
            <wp:extent cx="279400" cy="317500"/>
            <wp:effectExtent l="0" t="0" r="6350" b="6350"/>
            <wp:docPr id="54" name="Picture 54" descr="D:\AaaF\OUT\httpswwwopeneduopenlearnocw_cmid3832_2021-04-26_17-16-37_al22273\word\assets\_aafc5ae8538313fafcf71d7584d6577f22efa0b4_l192_1_i05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3832_2021-04-26_17-16-37_al22273\word\assets\_aafc5ae8538313fafcf71d7584d6577f22efa0b4_l192_1_i052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400" cy="317500"/>
                    </a:xfrm>
                    <a:prstGeom prst="rect">
                      <a:avLst/>
                    </a:prstGeom>
                    <a:noFill/>
                    <a:ln>
                      <a:noFill/>
                    </a:ln>
                  </pic:spPr>
                </pic:pic>
              </a:graphicData>
            </a:graphic>
          </wp:inline>
        </w:drawing>
      </w:r>
      <w:r>
        <w:t xml:space="preserve"> as in ‘vin’ and [ã] as in ‘vent’ </w:t>
      </w:r>
    </w:p>
    <w:p w:rsidR="007459D2" w:rsidRDefault="00833AB7">
      <w:pPr>
        <w:divId w:val="753088395"/>
      </w:pPr>
      <w:r>
        <w:t>The name Vincent contains two nasal vowels.</w:t>
      </w:r>
    </w:p>
    <w:p w:rsidR="007459D2" w:rsidRDefault="00833AB7">
      <w:pPr>
        <w:divId w:val="753088395"/>
      </w:pPr>
      <w:r>
        <w:rPr>
          <w:noProof/>
        </w:rPr>
        <w:drawing>
          <wp:inline distT="0" distB="0" distL="0" distR="0" wp14:anchorId="57A8DDF0" wp14:editId="045720C6">
            <wp:extent cx="1003300" cy="533400"/>
            <wp:effectExtent l="0" t="0" r="6350" b="0"/>
            <wp:docPr id="55" name="Picture 55" descr="D:\AaaF\OUT\httpswwwopeneduopenlearnocw_cmid3832_2021-04-26_17-16-37_al22273\word\assets\_2dc9be30c2acdd2675eda3e226a602887c1954aa_l192_1_i05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3832_2021-04-26_17-16-37_al22273\word\assets\_2dc9be30c2acdd2675eda3e226a602887c1954aa_l192_1_i053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3300" cy="533400"/>
                    </a:xfrm>
                    <a:prstGeom prst="rect">
                      <a:avLst/>
                    </a:prstGeom>
                    <a:noFill/>
                    <a:ln>
                      <a:noFill/>
                    </a:ln>
                  </pic:spPr>
                </pic:pic>
              </a:graphicData>
            </a:graphic>
          </wp:inline>
        </w:drawing>
      </w:r>
    </w:p>
    <w:p w:rsidR="007459D2" w:rsidRDefault="00833AB7">
      <w:pPr>
        <w:divId w:val="753088395"/>
      </w:pPr>
      <w:r>
        <w:t xml:space="preserve">It is vital to differentiate between these nasal vowels both in listening and speaking. Sometimes they are all that distinguishes between words appearing in similar locations, but with different meanings. </w:t>
      </w:r>
    </w:p>
    <w:p w:rsidR="007459D2" w:rsidRDefault="00833AB7">
      <w:pPr>
        <w:numPr>
          <w:ilvl w:val="0"/>
          <w:numId w:val="75"/>
        </w:numPr>
        <w:ind w:left="780" w:right="780"/>
        <w:divId w:val="753088395"/>
      </w:pPr>
      <w:r>
        <w:rPr>
          <w:rStyle w:val="Emphasis"/>
        </w:rPr>
        <w:t>Il y a beaucoup de vent aujourd'hui.</w:t>
      </w:r>
    </w:p>
    <w:p w:rsidR="007459D2" w:rsidRDefault="00833AB7">
      <w:pPr>
        <w:numPr>
          <w:ilvl w:val="0"/>
          <w:numId w:val="75"/>
        </w:numPr>
        <w:ind w:left="780" w:right="780"/>
        <w:divId w:val="753088395"/>
      </w:pPr>
      <w:r>
        <w:t>There's a strong wind blowing today.</w:t>
      </w:r>
    </w:p>
    <w:p w:rsidR="007459D2" w:rsidRDefault="00833AB7">
      <w:pPr>
        <w:numPr>
          <w:ilvl w:val="0"/>
          <w:numId w:val="75"/>
        </w:numPr>
        <w:ind w:left="780" w:right="780"/>
        <w:divId w:val="753088395"/>
      </w:pPr>
      <w:r>
        <w:rPr>
          <w:rStyle w:val="Emphasis"/>
        </w:rPr>
        <w:t>Il y a un bon vin aujourd'hui.</w:t>
      </w:r>
    </w:p>
    <w:p w:rsidR="007459D2" w:rsidRDefault="00833AB7">
      <w:pPr>
        <w:numPr>
          <w:ilvl w:val="0"/>
          <w:numId w:val="75"/>
        </w:numPr>
        <w:ind w:left="780" w:right="780"/>
        <w:divId w:val="753088395"/>
      </w:pPr>
      <w:r>
        <w:t>We have a really good wine in today.</w:t>
      </w:r>
    </w:p>
    <w:p w:rsidR="007459D2" w:rsidRDefault="00833AB7">
      <w:pPr>
        <w:divId w:val="445853545"/>
      </w:pPr>
      <w:r>
        <w:rPr>
          <w:vanish/>
        </w:rPr>
        <w:t>End of Box</w:t>
      </w:r>
    </w:p>
    <w:p w:rsidR="007459D2" w:rsidRDefault="00833AB7">
      <w:pPr>
        <w:divId w:val="445853545"/>
      </w:pPr>
      <w:r>
        <w:rPr>
          <w:vanish/>
        </w:rPr>
        <w:t>Start of Activity</w:t>
      </w:r>
    </w:p>
    <w:p w:rsidR="007459D2" w:rsidRDefault="00833AB7">
      <w:pPr>
        <w:spacing w:before="240" w:beforeAutospacing="0" w:after="0" w:afterAutospacing="0" w:line="240" w:lineRule="auto"/>
        <w:ind w:left="240" w:right="240"/>
        <w:outlineLvl w:val="4"/>
        <w:divId w:val="249431510"/>
        <w:rPr>
          <w:rFonts w:eastAsia="Times New Roman"/>
          <w:b/>
          <w:bCs/>
          <w:sz w:val="36"/>
          <w:szCs w:val="36"/>
        </w:rPr>
      </w:pPr>
      <w:bookmarkStart w:id="340" w:name="Session2_Activity50"/>
      <w:bookmarkEnd w:id="340"/>
      <w:r>
        <w:rPr>
          <w:rFonts w:eastAsia="Times New Roman"/>
          <w:b/>
          <w:bCs/>
          <w:sz w:val="36"/>
          <w:szCs w:val="36"/>
        </w:rPr>
        <w:t>Activité 54</w:t>
      </w:r>
    </w:p>
    <w:p w:rsidR="007459D2" w:rsidRDefault="00833AB7">
      <w:pPr>
        <w:divId w:val="1438479187"/>
      </w:pPr>
      <w:r>
        <w:rPr>
          <w:vanish/>
        </w:rPr>
        <w:t>Start of Question</w:t>
      </w:r>
    </w:p>
    <w:p w:rsidR="007459D2" w:rsidRDefault="00833AB7">
      <w:pPr>
        <w:divId w:val="153840927"/>
      </w:pPr>
      <w:bookmarkStart w:id="341" w:name="Session2_Question50"/>
      <w:bookmarkEnd w:id="341"/>
      <w:r>
        <w:t>Listen to Extract 72 and note down whichever word is said first, in each of the following pairs.</w:t>
      </w:r>
    </w:p>
    <w:p w:rsidR="007459D2" w:rsidRDefault="00833AB7">
      <w:pPr>
        <w:divId w:val="153840927"/>
      </w:pPr>
      <w:r>
        <w:t>Écoutez et notez le premier mot.</w:t>
      </w:r>
    </w:p>
    <w:p w:rsidR="007459D2" w:rsidRDefault="00833AB7">
      <w:pPr>
        <w:divId w:val="153840927"/>
      </w:pPr>
      <w:r>
        <w:rPr>
          <w:vanish/>
        </w:rPr>
        <w:t>Start of Media Content</w:t>
      </w:r>
    </w:p>
    <w:p w:rsidR="007459D2" w:rsidRDefault="00833AB7">
      <w:pPr>
        <w:spacing w:before="120" w:beforeAutospacing="0" w:after="120" w:afterAutospacing="0"/>
        <w:divId w:val="1970864669"/>
      </w:pPr>
      <w:bookmarkStart w:id="342" w:name="Session2_MediaContent32"/>
      <w:bookmarkEnd w:id="342"/>
      <w:r>
        <w:t>Audio content is not available in this format.</w:t>
      </w:r>
    </w:p>
    <w:p w:rsidR="007459D2" w:rsidRDefault="00833AB7">
      <w:pPr>
        <w:pStyle w:val="Caption1"/>
        <w:divId w:val="712536471"/>
      </w:pPr>
      <w:r>
        <w:t>Audio 34</w:t>
      </w:r>
    </w:p>
    <w:p w:rsidR="007459D2" w:rsidRDefault="00833AB7">
      <w:pPr>
        <w:divId w:val="153840927"/>
      </w:pPr>
      <w:r>
        <w:rPr>
          <w:vanish/>
        </w:rPr>
        <w:t>End of Media Content</w:t>
      </w:r>
    </w:p>
    <w:p w:rsidR="007459D2" w:rsidRDefault="00833AB7">
      <w:pPr>
        <w:divId w:val="15384092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459D2">
        <w:trPr>
          <w:divId w:val="152791142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43" w:name="Session2_Table44"/>
            <w:bookmarkEnd w:id="343"/>
            <w:r>
              <w:rPr>
                <w:rFonts w:ascii="Times New Roman" w:eastAsia="Times New Roman" w:hAnsi="Times New Roman" w:cs="Times New Roman"/>
                <w:sz w:val="24"/>
                <w:szCs w:val="24"/>
              </w:rPr>
              <w:t>bain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w:t>
            </w:r>
          </w:p>
        </w:tc>
      </w:tr>
      <w:tr w:rsidR="007459D2">
        <w:trPr>
          <w:divId w:val="152791142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cinq</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sang</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sain</w:t>
            </w:r>
          </w:p>
        </w:tc>
      </w:tr>
      <w:tr w:rsidR="007459D2">
        <w:trPr>
          <w:divId w:val="152791142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teinte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tente</w:t>
            </w:r>
          </w:p>
        </w:tc>
      </w:tr>
      <w:tr w:rsidR="007459D2">
        <w:trPr>
          <w:divId w:val="152791142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penser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pincer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romain</w:t>
            </w:r>
          </w:p>
        </w:tc>
      </w:tr>
      <w:tr w:rsidR="007459D2">
        <w:trPr>
          <w:divId w:val="152791142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vent</w:t>
            </w:r>
          </w:p>
        </w:tc>
      </w:tr>
    </w:tbl>
    <w:p w:rsidR="007459D2" w:rsidRDefault="00833AB7">
      <w:pPr>
        <w:divId w:val="153840927"/>
      </w:pPr>
      <w:r>
        <w:rPr>
          <w:vanish/>
        </w:rPr>
        <w:t>End of Table</w:t>
      </w:r>
    </w:p>
    <w:p w:rsidR="007459D2" w:rsidRDefault="00833AB7">
      <w:pPr>
        <w:divId w:val="1438479187"/>
      </w:pPr>
      <w:r>
        <w:rPr>
          <w:vanish/>
        </w:rPr>
        <w:t>End of Question</w:t>
      </w:r>
    </w:p>
    <w:bookmarkStart w:id="344" w:name="View_Session2_Answer49"/>
    <w:p w:rsidR="007459D2" w:rsidRDefault="00833AB7">
      <w:pPr>
        <w:pStyle w:val="navbutton"/>
        <w:divId w:val="1438479187"/>
      </w:pPr>
      <w:r>
        <w:fldChar w:fldCharType="begin"/>
      </w:r>
      <w:r>
        <w:instrText xml:space="preserve"> HYPERLINK "" \l "Session2_Answer49" </w:instrText>
      </w:r>
      <w:r>
        <w:fldChar w:fldCharType="separate"/>
      </w:r>
      <w:r>
        <w:rPr>
          <w:rStyle w:val="Hyperlink"/>
        </w:rPr>
        <w:t>View answer - Activité 54</w:t>
      </w:r>
      <w:r>
        <w:fldChar w:fldCharType="end"/>
      </w:r>
      <w:bookmarkEnd w:id="344"/>
    </w:p>
    <w:p w:rsidR="007459D2" w:rsidRDefault="00833AB7">
      <w:pPr>
        <w:divId w:val="445853545"/>
      </w:pPr>
      <w:r>
        <w:rPr>
          <w:vanish/>
        </w:rPr>
        <w:t>End of Activity</w:t>
      </w:r>
    </w:p>
    <w:p w:rsidR="007459D2" w:rsidRDefault="00833AB7">
      <w:pPr>
        <w:pStyle w:val="Heading3"/>
        <w:divId w:val="520247788"/>
        <w:rPr>
          <w:rFonts w:eastAsia="Times New Roman"/>
        </w:rPr>
      </w:pPr>
      <w:bookmarkStart w:id="345" w:name="Session2_SubSection24"/>
      <w:bookmarkEnd w:id="345"/>
      <w:r>
        <w:rPr>
          <w:rFonts w:eastAsia="Times New Roman"/>
        </w:rPr>
        <w:t xml:space="preserve">2.10.3 </w:t>
      </w:r>
    </w:p>
    <w:p w:rsidR="007459D2" w:rsidRDefault="00833AB7">
      <w:pPr>
        <w:divId w:val="520247788"/>
      </w:pPr>
      <w:r>
        <w:rPr>
          <w:vanish/>
        </w:rPr>
        <w:t>Start of Activity</w:t>
      </w:r>
    </w:p>
    <w:p w:rsidR="007459D2" w:rsidRDefault="00833AB7">
      <w:pPr>
        <w:spacing w:before="240" w:beforeAutospacing="0" w:after="0" w:afterAutospacing="0" w:line="240" w:lineRule="auto"/>
        <w:ind w:left="240" w:right="240"/>
        <w:outlineLvl w:val="4"/>
        <w:divId w:val="1708797805"/>
        <w:rPr>
          <w:rFonts w:eastAsia="Times New Roman"/>
          <w:b/>
          <w:bCs/>
          <w:sz w:val="36"/>
          <w:szCs w:val="36"/>
        </w:rPr>
      </w:pPr>
      <w:bookmarkStart w:id="346" w:name="Session2_Activity51"/>
      <w:bookmarkEnd w:id="346"/>
      <w:r>
        <w:rPr>
          <w:rFonts w:eastAsia="Times New Roman"/>
          <w:b/>
          <w:bCs/>
          <w:sz w:val="36"/>
          <w:szCs w:val="36"/>
        </w:rPr>
        <w:t>Activité 55</w:t>
      </w:r>
    </w:p>
    <w:p w:rsidR="007459D2" w:rsidRDefault="00833AB7">
      <w:pPr>
        <w:divId w:val="833448963"/>
      </w:pPr>
      <w:r>
        <w:rPr>
          <w:vanish/>
        </w:rPr>
        <w:t>Start of Question</w:t>
      </w:r>
    </w:p>
    <w:p w:rsidR="007459D2" w:rsidRDefault="00833AB7">
      <w:pPr>
        <w:divId w:val="573929732"/>
      </w:pPr>
      <w:bookmarkStart w:id="347" w:name="Session2_Question51"/>
      <w:bookmarkEnd w:id="347"/>
      <w:r>
        <w:t>1. Click 'View document' below to read the transcript of Extract 71 and note the verbs.</w:t>
      </w:r>
    </w:p>
    <w:p w:rsidR="007459D2" w:rsidRDefault="00D05D10">
      <w:pPr>
        <w:divId w:val="573929732"/>
      </w:pPr>
      <w:hyperlink r:id="rId66" w:history="1">
        <w:r w:rsidR="00833AB7">
          <w:rPr>
            <w:rStyle w:val="Hyperlink"/>
          </w:rPr>
          <w:t>View document</w:t>
        </w:r>
      </w:hyperlink>
    </w:p>
    <w:p w:rsidR="007459D2" w:rsidRDefault="00833AB7">
      <w:pPr>
        <w:divId w:val="573929732"/>
      </w:pPr>
      <w:r>
        <w:rPr>
          <w:rStyle w:val="Emphasis"/>
        </w:rPr>
        <w:t>Lisez et notez les verbes</w:t>
      </w:r>
      <w:r>
        <w:t xml:space="preserve">. </w:t>
      </w:r>
    </w:p>
    <w:p w:rsidR="007459D2" w:rsidRDefault="00833AB7">
      <w:pPr>
        <w:divId w:val="573929732"/>
      </w:pPr>
      <w:r>
        <w:t xml:space="preserve">2. Match each verb to its infinitive below. Some verbs occur several times. Check the meaning of any unfamiliar words in the dictionary. </w:t>
      </w:r>
      <w:r>
        <w:rPr>
          <w:rStyle w:val="Emphasis"/>
        </w:rPr>
        <w:t>Reliez chaque verbe à un infinitif.</w:t>
      </w:r>
    </w:p>
    <w:p w:rsidR="007459D2" w:rsidRDefault="00833AB7">
      <w:pPr>
        <w:numPr>
          <w:ilvl w:val="0"/>
          <w:numId w:val="76"/>
        </w:numPr>
        <w:ind w:left="780" w:right="780"/>
        <w:divId w:val="573929732"/>
      </w:pPr>
      <w:r>
        <w:t>aller</w:t>
      </w:r>
    </w:p>
    <w:p w:rsidR="007459D2" w:rsidRDefault="00833AB7">
      <w:pPr>
        <w:numPr>
          <w:ilvl w:val="0"/>
          <w:numId w:val="76"/>
        </w:numPr>
        <w:ind w:left="780" w:right="780"/>
        <w:divId w:val="573929732"/>
      </w:pPr>
      <w:r>
        <w:t>étudier</w:t>
      </w:r>
    </w:p>
    <w:p w:rsidR="007459D2" w:rsidRDefault="00833AB7">
      <w:pPr>
        <w:numPr>
          <w:ilvl w:val="0"/>
          <w:numId w:val="76"/>
        </w:numPr>
        <w:ind w:left="780" w:right="780"/>
        <w:divId w:val="573929732"/>
      </w:pPr>
      <w:r>
        <w:t>faire</w:t>
      </w:r>
    </w:p>
    <w:p w:rsidR="007459D2" w:rsidRDefault="00833AB7">
      <w:pPr>
        <w:numPr>
          <w:ilvl w:val="0"/>
          <w:numId w:val="76"/>
        </w:numPr>
        <w:ind w:left="780" w:right="780"/>
        <w:divId w:val="573929732"/>
      </w:pPr>
      <w:r>
        <w:t>habiter</w:t>
      </w:r>
    </w:p>
    <w:p w:rsidR="007459D2" w:rsidRDefault="00833AB7">
      <w:pPr>
        <w:numPr>
          <w:ilvl w:val="0"/>
          <w:numId w:val="76"/>
        </w:numPr>
        <w:ind w:left="780" w:right="780"/>
        <w:divId w:val="573929732"/>
      </w:pPr>
      <w:r>
        <w:t>mourir</w:t>
      </w:r>
    </w:p>
    <w:p w:rsidR="007459D2" w:rsidRDefault="00833AB7">
      <w:pPr>
        <w:numPr>
          <w:ilvl w:val="0"/>
          <w:numId w:val="76"/>
        </w:numPr>
        <w:ind w:left="780" w:right="780"/>
        <w:divId w:val="573929732"/>
      </w:pPr>
      <w:r>
        <w:t>naítre</w:t>
      </w:r>
    </w:p>
    <w:p w:rsidR="007459D2" w:rsidRDefault="00833AB7">
      <w:pPr>
        <w:numPr>
          <w:ilvl w:val="0"/>
          <w:numId w:val="76"/>
        </w:numPr>
        <w:ind w:left="780" w:right="780"/>
        <w:divId w:val="573929732"/>
      </w:pPr>
      <w:r>
        <w:t>passer</w:t>
      </w:r>
    </w:p>
    <w:p w:rsidR="007459D2" w:rsidRDefault="00833AB7">
      <w:pPr>
        <w:divId w:val="573929732"/>
      </w:pPr>
      <w:r>
        <w:t xml:space="preserve">3. Write a summary of the life of Charles de Gaulle using as many of these verbs as possible. The prompts below will help you. </w:t>
      </w:r>
    </w:p>
    <w:p w:rsidR="007459D2" w:rsidRDefault="00833AB7">
      <w:pPr>
        <w:divId w:val="573929732"/>
      </w:pPr>
      <w:r>
        <w:rPr>
          <w:vanish/>
        </w:rPr>
        <w:t>Start of Quote</w:t>
      </w:r>
    </w:p>
    <w:p w:rsidR="007459D2" w:rsidRDefault="00833AB7">
      <w:pPr>
        <w:ind w:left="240" w:right="240"/>
        <w:divId w:val="1673335557"/>
      </w:pPr>
      <w:bookmarkStart w:id="348" w:name="Session2_Quote3"/>
      <w:bookmarkEnd w:id="348"/>
      <w:r>
        <w:rPr>
          <w:rStyle w:val="Emphasis"/>
        </w:rPr>
        <w:t>Résumez la vie de Charles de Gaulle.</w:t>
      </w:r>
    </w:p>
    <w:p w:rsidR="007459D2" w:rsidRDefault="00833AB7">
      <w:pPr>
        <w:ind w:left="240" w:right="240"/>
        <w:divId w:val="1673335557"/>
      </w:pPr>
      <w:r>
        <w:t>1890 – Lille – né</w:t>
      </w:r>
    </w:p>
    <w:p w:rsidR="007459D2" w:rsidRDefault="00833AB7">
      <w:pPr>
        <w:ind w:left="240" w:right="240"/>
        <w:divId w:val="1673335557"/>
      </w:pPr>
      <w:r>
        <w:t>Enfance – Paris</w:t>
      </w:r>
    </w:p>
    <w:p w:rsidR="007459D2" w:rsidRDefault="00833AB7">
      <w:pPr>
        <w:ind w:left="240" w:right="240"/>
        <w:divId w:val="1673335557"/>
      </w:pPr>
      <w:r>
        <w:t>1900–1906 – études – Collège des jésuites</w:t>
      </w:r>
    </w:p>
    <w:p w:rsidR="007459D2" w:rsidRDefault="00833AB7">
      <w:pPr>
        <w:ind w:left="240" w:right="240"/>
        <w:divId w:val="1673335557"/>
      </w:pPr>
      <w:r>
        <w:t>1909 – service militaire</w:t>
      </w:r>
    </w:p>
    <w:p w:rsidR="007459D2" w:rsidRDefault="00833AB7">
      <w:pPr>
        <w:ind w:left="240" w:right="240"/>
        <w:divId w:val="1673335557"/>
      </w:pPr>
      <w:r>
        <w:t>1910 – École spéciale militaire – Saint-Cyr</w:t>
      </w:r>
    </w:p>
    <w:p w:rsidR="007459D2" w:rsidRDefault="00833AB7">
      <w:pPr>
        <w:ind w:left="240" w:right="240"/>
        <w:divId w:val="1673335557"/>
      </w:pPr>
      <w:r>
        <w:t>1912–1940 – Soldat de métier</w:t>
      </w:r>
    </w:p>
    <w:p w:rsidR="007459D2" w:rsidRDefault="00833AB7">
      <w:pPr>
        <w:ind w:left="240" w:right="240"/>
        <w:divId w:val="1673335557"/>
      </w:pPr>
      <w:r>
        <w:t>1916–1918 – Allemagne – prisonnier – deux ans</w:t>
      </w:r>
    </w:p>
    <w:p w:rsidR="007459D2" w:rsidRDefault="00833AB7">
      <w:pPr>
        <w:ind w:left="240" w:right="240"/>
        <w:divId w:val="1673335557"/>
      </w:pPr>
      <w:r>
        <w:t>1940 – Londres</w:t>
      </w:r>
    </w:p>
    <w:p w:rsidR="007459D2" w:rsidRDefault="00833AB7">
      <w:pPr>
        <w:ind w:left="240" w:right="240"/>
        <w:divId w:val="1673335557"/>
      </w:pPr>
      <w:r>
        <w:t>1943–1944 – Alger</w:t>
      </w:r>
    </w:p>
    <w:p w:rsidR="007459D2" w:rsidRDefault="00833AB7">
      <w:pPr>
        <w:ind w:left="240" w:right="240"/>
        <w:divId w:val="1673335557"/>
      </w:pPr>
      <w:r>
        <w:t>1944–1945 – Chef du gouvernement d'unanimité nationale</w:t>
      </w:r>
    </w:p>
    <w:p w:rsidR="007459D2" w:rsidRDefault="00833AB7">
      <w:pPr>
        <w:ind w:left="240" w:right="240"/>
        <w:divId w:val="1673335557"/>
      </w:pPr>
      <w:r>
        <w:t>1958–1969 – Président de la République</w:t>
      </w:r>
    </w:p>
    <w:p w:rsidR="007459D2" w:rsidRDefault="00833AB7">
      <w:pPr>
        <w:ind w:left="240" w:right="240"/>
        <w:divId w:val="1673335557"/>
      </w:pPr>
      <w:r>
        <w:t>1970 – Colombey-les-Deux-Églises – mort</w:t>
      </w:r>
    </w:p>
    <w:p w:rsidR="007459D2" w:rsidRDefault="00833AB7">
      <w:pPr>
        <w:divId w:val="573929732"/>
      </w:pPr>
      <w:r>
        <w:rPr>
          <w:vanish/>
        </w:rPr>
        <w:t>End of Quote</w:t>
      </w:r>
    </w:p>
    <w:p w:rsidR="007459D2" w:rsidRDefault="00833AB7">
      <w:pPr>
        <w:divId w:val="833448963"/>
      </w:pPr>
      <w:r>
        <w:rPr>
          <w:vanish/>
        </w:rPr>
        <w:t>End of Question</w:t>
      </w:r>
    </w:p>
    <w:bookmarkStart w:id="349" w:name="View_Session2_Answer50"/>
    <w:p w:rsidR="007459D2" w:rsidRDefault="00833AB7">
      <w:pPr>
        <w:pStyle w:val="navbutton"/>
        <w:divId w:val="833448963"/>
      </w:pPr>
      <w:r>
        <w:fldChar w:fldCharType="begin"/>
      </w:r>
      <w:r>
        <w:instrText xml:space="preserve"> HYPERLINK "" \l "Session2_Answer50" </w:instrText>
      </w:r>
      <w:r>
        <w:fldChar w:fldCharType="separate"/>
      </w:r>
      <w:r>
        <w:rPr>
          <w:rStyle w:val="Hyperlink"/>
        </w:rPr>
        <w:t>View answer - Activité 55</w:t>
      </w:r>
      <w:r>
        <w:fldChar w:fldCharType="end"/>
      </w:r>
      <w:bookmarkEnd w:id="349"/>
    </w:p>
    <w:p w:rsidR="007459D2" w:rsidRDefault="00833AB7">
      <w:pPr>
        <w:divId w:val="520247788"/>
      </w:pPr>
      <w:r>
        <w:rPr>
          <w:vanish/>
        </w:rPr>
        <w:t>End of Activity</w:t>
      </w:r>
    </w:p>
    <w:p w:rsidR="007459D2" w:rsidRDefault="00833AB7">
      <w:pPr>
        <w:pStyle w:val="Heading2"/>
        <w:divId w:val="48695104"/>
        <w:rPr>
          <w:rFonts w:eastAsia="Times New Roman"/>
        </w:rPr>
      </w:pPr>
      <w:bookmarkStart w:id="350" w:name="Session2_Section13"/>
      <w:bookmarkEnd w:id="350"/>
      <w:r>
        <w:rPr>
          <w:rFonts w:eastAsia="Times New Roman"/>
        </w:rPr>
        <w:t>Section 2.11</w:t>
      </w:r>
    </w:p>
    <w:p w:rsidR="007459D2" w:rsidRDefault="00833AB7">
      <w:pPr>
        <w:pStyle w:val="Heading3"/>
        <w:divId w:val="1564557875"/>
        <w:rPr>
          <w:rFonts w:eastAsia="Times New Roman"/>
        </w:rPr>
      </w:pPr>
      <w:bookmarkStart w:id="351" w:name="Session2_SubSection25"/>
      <w:bookmarkEnd w:id="351"/>
      <w:r>
        <w:rPr>
          <w:rFonts w:eastAsia="Times New Roman"/>
        </w:rPr>
        <w:t>2.11.1 Revision: choosing and booking hotels</w:t>
      </w:r>
    </w:p>
    <w:p w:rsidR="007459D2" w:rsidRDefault="00833AB7">
      <w:pPr>
        <w:divId w:val="1564557875"/>
      </w:pPr>
      <w:r>
        <w:t>In this session, you will revise choosing and booking hotel rooms, understanding directions, identifying and using dates (years).</w:t>
      </w:r>
    </w:p>
    <w:p w:rsidR="007459D2" w:rsidRDefault="00833AB7">
      <w:pPr>
        <w:divId w:val="1564557875"/>
      </w:pPr>
      <w:r>
        <w:rPr>
          <w:vanish/>
        </w:rPr>
        <w:t>Start of Activity</w:t>
      </w:r>
    </w:p>
    <w:p w:rsidR="007459D2" w:rsidRDefault="00833AB7">
      <w:pPr>
        <w:spacing w:before="0" w:beforeAutospacing="0" w:after="0" w:afterAutospacing="0" w:line="240" w:lineRule="auto"/>
        <w:outlineLvl w:val="4"/>
        <w:divId w:val="875580408"/>
        <w:rPr>
          <w:rFonts w:eastAsia="Times New Roman"/>
          <w:b/>
          <w:bCs/>
          <w:sz w:val="36"/>
          <w:szCs w:val="36"/>
        </w:rPr>
      </w:pPr>
      <w:bookmarkStart w:id="352" w:name="Session2_Activity52"/>
      <w:bookmarkEnd w:id="352"/>
      <w:r>
        <w:rPr>
          <w:rFonts w:eastAsia="Times New Roman"/>
          <w:b/>
          <w:bCs/>
          <w:sz w:val="36"/>
          <w:szCs w:val="36"/>
        </w:rPr>
        <w:t>Activité 56</w:t>
      </w:r>
    </w:p>
    <w:p w:rsidR="007459D2" w:rsidRDefault="00833AB7">
      <w:pPr>
        <w:divId w:val="795949032"/>
      </w:pPr>
      <w:r>
        <w:rPr>
          <w:vanish/>
        </w:rPr>
        <w:t>Start of Question</w:t>
      </w:r>
    </w:p>
    <w:p w:rsidR="007459D2" w:rsidRDefault="00833AB7">
      <w:pPr>
        <w:divId w:val="1332639009"/>
      </w:pPr>
      <w:bookmarkStart w:id="353" w:name="Session2_Question52"/>
      <w:bookmarkEnd w:id="353"/>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884976661"/>
        </w:trPr>
        <w:tc>
          <w:tcPr>
            <w:tcW w:w="0" w:type="auto"/>
            <w:gridSpan w:val="2"/>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354" w:name="Session2_Table45"/>
            <w:bookmarkEnd w:id="354"/>
            <w:r>
              <w:rPr>
                <w:rFonts w:ascii="Times New Roman" w:eastAsia="Times New Roman" w:hAnsi="Times New Roman" w:cs="Times New Roman"/>
                <w:b/>
                <w:bCs/>
                <w:sz w:val="24"/>
                <w:szCs w:val="24"/>
              </w:rPr>
              <w:t>Vocabulaire</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trois étages (m. pl.)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three floors</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accueil (m.) personnes handicapées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we welcome guests with disabilities</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hôtel deux étoiles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two-star hotel</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tranquille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quiet</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à proximité</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nearby</w:t>
            </w:r>
          </w:p>
        </w:tc>
      </w:tr>
      <w:tr w:rsidR="007459D2">
        <w:trPr>
          <w:divId w:val="1884976661"/>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paisible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peaceful</w:t>
            </w:r>
          </w:p>
        </w:tc>
      </w:tr>
    </w:tbl>
    <w:p w:rsidR="007459D2" w:rsidRDefault="00833AB7">
      <w:pPr>
        <w:divId w:val="1332639009"/>
      </w:pPr>
      <w:r>
        <w:rPr>
          <w:vanish/>
        </w:rPr>
        <w:t>End of Table</w:t>
      </w:r>
    </w:p>
    <w:p w:rsidR="007459D2" w:rsidRDefault="00833AB7">
      <w:pPr>
        <w:divId w:val="1332639009"/>
      </w:pPr>
      <w:r>
        <w:t xml:space="preserve">You are looking for a hotel to stay in during a short visit to Avignon. The details of some of the main hotels in the town are given below. </w:t>
      </w:r>
    </w:p>
    <w:p w:rsidR="007459D2" w:rsidRDefault="00833AB7">
      <w:pPr>
        <w:numPr>
          <w:ilvl w:val="0"/>
          <w:numId w:val="77"/>
        </w:numPr>
        <w:ind w:left="780" w:right="780"/>
        <w:divId w:val="1332639009"/>
      </w:pPr>
      <w:r>
        <w:t>Choose hotels for the different requirements below.</w:t>
      </w:r>
    </w:p>
    <w:p w:rsidR="007459D2" w:rsidRDefault="00833AB7">
      <w:pPr>
        <w:ind w:left="780" w:right="780"/>
        <w:divId w:val="1332639009"/>
      </w:pPr>
      <w:r>
        <w:rPr>
          <w:rStyle w:val="Emphasis"/>
        </w:rPr>
        <w:t>Choisissez un hôtel en fonction des détails suivants</w:t>
      </w:r>
      <w:r>
        <w:t xml:space="preserve">. </w:t>
      </w:r>
    </w:p>
    <w:p w:rsidR="007459D2" w:rsidRDefault="00833AB7">
      <w:pPr>
        <w:numPr>
          <w:ilvl w:val="1"/>
          <w:numId w:val="77"/>
        </w:numPr>
        <w:ind w:left="1560" w:right="1560"/>
        <w:divId w:val="1332639009"/>
      </w:pPr>
      <w:r>
        <w:t>(a) You are unable to climb stairs.</w:t>
      </w:r>
    </w:p>
    <w:p w:rsidR="007459D2" w:rsidRDefault="00833AB7">
      <w:pPr>
        <w:numPr>
          <w:ilvl w:val="1"/>
          <w:numId w:val="77"/>
        </w:numPr>
        <w:ind w:left="1560" w:right="1560"/>
        <w:divId w:val="1332639009"/>
      </w:pPr>
      <w:r>
        <w:t>(b) You prefer modern hotels (two possibilities).</w:t>
      </w:r>
    </w:p>
    <w:p w:rsidR="007459D2" w:rsidRDefault="00833AB7">
      <w:pPr>
        <w:numPr>
          <w:ilvl w:val="1"/>
          <w:numId w:val="77"/>
        </w:numPr>
        <w:ind w:left="1560" w:right="1560"/>
        <w:divId w:val="1332639009"/>
      </w:pPr>
      <w:r>
        <w:t>(c) You want a hotel in its own grounds.</w:t>
      </w:r>
    </w:p>
    <w:p w:rsidR="007459D2" w:rsidRDefault="00833AB7">
      <w:pPr>
        <w:numPr>
          <w:ilvl w:val="1"/>
          <w:numId w:val="77"/>
        </w:numPr>
        <w:ind w:left="1560" w:right="1560"/>
        <w:divId w:val="1332639009"/>
      </w:pPr>
      <w:r>
        <w:t>(d) You like to have a daily swim (two possibilities).</w:t>
      </w:r>
    </w:p>
    <w:p w:rsidR="007459D2" w:rsidRDefault="00833AB7">
      <w:pPr>
        <w:numPr>
          <w:ilvl w:val="1"/>
          <w:numId w:val="77"/>
        </w:numPr>
        <w:ind w:left="1560" w:right="1560"/>
        <w:divId w:val="1332639009"/>
      </w:pPr>
      <w:r>
        <w:t>(e) You're travelling in a motor caravan.</w:t>
      </w:r>
    </w:p>
    <w:p w:rsidR="007459D2" w:rsidRDefault="00833AB7">
      <w:pPr>
        <w:numPr>
          <w:ilvl w:val="1"/>
          <w:numId w:val="77"/>
        </w:numPr>
        <w:ind w:left="1560" w:right="1560"/>
        <w:divId w:val="1332639009"/>
      </w:pPr>
      <w:r>
        <w:t>(f) You like eating outdoors in summer (two possibilities).</w:t>
      </w:r>
    </w:p>
    <w:p w:rsidR="007459D2" w:rsidRDefault="00833AB7">
      <w:pPr>
        <w:numPr>
          <w:ilvl w:val="1"/>
          <w:numId w:val="77"/>
        </w:numPr>
        <w:ind w:left="1560" w:right="1560"/>
        <w:divId w:val="1332639009"/>
      </w:pPr>
      <w:r>
        <w:t>(g) You need an additional bed for a small child.</w:t>
      </w:r>
    </w:p>
    <w:p w:rsidR="007459D2" w:rsidRDefault="00833AB7">
      <w:pPr>
        <w:numPr>
          <w:ilvl w:val="1"/>
          <w:numId w:val="77"/>
        </w:numPr>
        <w:ind w:left="1560" w:right="1560"/>
        <w:divId w:val="1332639009"/>
      </w:pPr>
      <w:r>
        <w:t>(h) You're looking for a base from which to tour the region.</w:t>
      </w:r>
    </w:p>
    <w:p w:rsidR="007459D2" w:rsidRDefault="00833AB7">
      <w:pPr>
        <w:numPr>
          <w:ilvl w:val="0"/>
          <w:numId w:val="77"/>
        </w:numPr>
        <w:ind w:left="780" w:right="780"/>
        <w:divId w:val="1332639009"/>
      </w:pPr>
      <w:r>
        <w:t>How many of the hotels…</w:t>
      </w:r>
    </w:p>
    <w:p w:rsidR="007459D2" w:rsidRDefault="00833AB7">
      <w:pPr>
        <w:ind w:left="780" w:right="780"/>
        <w:divId w:val="1332639009"/>
      </w:pPr>
      <w:r>
        <w:rPr>
          <w:rStyle w:val="Emphasis"/>
        </w:rPr>
        <w:t>Combien d'hôtels</w:t>
      </w:r>
    </w:p>
    <w:p w:rsidR="007459D2" w:rsidRDefault="00833AB7">
      <w:pPr>
        <w:numPr>
          <w:ilvl w:val="1"/>
          <w:numId w:val="77"/>
        </w:numPr>
        <w:ind w:left="1560" w:right="1560"/>
        <w:divId w:val="1332639009"/>
      </w:pPr>
      <w:r>
        <w:t>(a) … are in the centre of town?</w:t>
      </w:r>
    </w:p>
    <w:p w:rsidR="007459D2" w:rsidRDefault="00833AB7">
      <w:pPr>
        <w:numPr>
          <w:ilvl w:val="1"/>
          <w:numId w:val="77"/>
        </w:numPr>
        <w:ind w:left="1560" w:right="1560"/>
        <w:divId w:val="1332639009"/>
      </w:pPr>
      <w:r>
        <w:t>(b) … clearly have their own restaurant?</w:t>
      </w:r>
    </w:p>
    <w:p w:rsidR="007459D2" w:rsidRDefault="00833AB7">
      <w:pPr>
        <w:numPr>
          <w:ilvl w:val="1"/>
          <w:numId w:val="77"/>
        </w:numPr>
        <w:ind w:left="1560" w:right="1560"/>
        <w:divId w:val="1332639009"/>
      </w:pPr>
      <w:r>
        <w:t>(c) … claim to have facilities for guests with disabilities?</w:t>
      </w:r>
    </w:p>
    <w:p w:rsidR="007459D2" w:rsidRDefault="00833AB7">
      <w:pPr>
        <w:divId w:val="1332639009"/>
      </w:pPr>
      <w:r>
        <w:rPr>
          <w:vanish/>
        </w:rPr>
        <w:t>Start of Figure</w:t>
      </w:r>
    </w:p>
    <w:p w:rsidR="007459D2" w:rsidRDefault="00833AB7">
      <w:pPr>
        <w:spacing w:before="240" w:beforeAutospacing="0" w:after="240" w:afterAutospacing="0" w:line="240" w:lineRule="auto"/>
        <w:divId w:val="650406399"/>
        <w:rPr>
          <w:rFonts w:ascii="Times New Roman" w:eastAsia="Times New Roman" w:hAnsi="Times New Roman" w:cs="Times New Roman"/>
          <w:sz w:val="24"/>
          <w:szCs w:val="24"/>
        </w:rPr>
      </w:pPr>
      <w:bookmarkStart w:id="355" w:name="Session2_Figure16"/>
      <w:bookmarkEnd w:id="355"/>
      <w:r>
        <w:rPr>
          <w:rFonts w:ascii="Times New Roman" w:eastAsia="Times New Roman" w:hAnsi="Times New Roman" w:cs="Times New Roman"/>
          <w:noProof/>
          <w:sz w:val="24"/>
          <w:szCs w:val="24"/>
        </w:rPr>
        <w:drawing>
          <wp:inline distT="0" distB="0" distL="0" distR="0" wp14:anchorId="1D910494" wp14:editId="5F696187">
            <wp:extent cx="5278120" cy="8499126"/>
            <wp:effectExtent l="0" t="0" r="0" b="0"/>
            <wp:docPr id="56" name="Picture 56" descr="D:\AaaF\OUT\httpswwwopeneduopenlearnocw_cmid3832_2021-04-26_17-16-37_al22273\word\assets\_0951529e9c3ac3f48e580d1ac297818941704142_l192_1_i05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3832_2021-04-26_17-16-37_al22273\word\assets\_0951529e9c3ac3f48e580d1ac297818941704142_l192_1_i054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8499126"/>
                    </a:xfrm>
                    <a:prstGeom prst="rect">
                      <a:avLst/>
                    </a:prstGeom>
                    <a:noFill/>
                    <a:ln>
                      <a:noFill/>
                    </a:ln>
                  </pic:spPr>
                </pic:pic>
              </a:graphicData>
            </a:graphic>
          </wp:inline>
        </w:drawing>
      </w:r>
    </w:p>
    <w:p w:rsidR="007459D2" w:rsidRDefault="00833AB7">
      <w:pPr>
        <w:divId w:val="1332639009"/>
      </w:pPr>
      <w:r>
        <w:rPr>
          <w:vanish/>
        </w:rPr>
        <w:t>End of Figure</w:t>
      </w:r>
    </w:p>
    <w:p w:rsidR="007459D2" w:rsidRDefault="00833AB7">
      <w:pPr>
        <w:divId w:val="795949032"/>
      </w:pPr>
      <w:r>
        <w:rPr>
          <w:vanish/>
        </w:rPr>
        <w:t>End of Question</w:t>
      </w:r>
    </w:p>
    <w:bookmarkStart w:id="356" w:name="View_Session2_Answer51"/>
    <w:p w:rsidR="007459D2" w:rsidRDefault="00833AB7">
      <w:pPr>
        <w:pStyle w:val="navbutton"/>
        <w:divId w:val="795949032"/>
      </w:pPr>
      <w:r>
        <w:fldChar w:fldCharType="begin"/>
      </w:r>
      <w:r>
        <w:instrText xml:space="preserve"> HYPERLINK "" \l "Session2_Answer51" </w:instrText>
      </w:r>
      <w:r>
        <w:fldChar w:fldCharType="separate"/>
      </w:r>
      <w:r>
        <w:rPr>
          <w:rStyle w:val="Hyperlink"/>
        </w:rPr>
        <w:t>View answer - Activité 56</w:t>
      </w:r>
      <w:r>
        <w:fldChar w:fldCharType="end"/>
      </w:r>
      <w:bookmarkEnd w:id="356"/>
    </w:p>
    <w:p w:rsidR="007459D2" w:rsidRDefault="00833AB7">
      <w:pPr>
        <w:divId w:val="1564557875"/>
      </w:pPr>
      <w:r>
        <w:rPr>
          <w:vanish/>
        </w:rPr>
        <w:t>End of Activity</w:t>
      </w:r>
    </w:p>
    <w:p w:rsidR="007459D2" w:rsidRDefault="00833AB7">
      <w:pPr>
        <w:divId w:val="1564557875"/>
      </w:pPr>
      <w:r>
        <w:rPr>
          <w:vanish/>
        </w:rPr>
        <w:t>Start of Activity</w:t>
      </w:r>
    </w:p>
    <w:p w:rsidR="007459D2" w:rsidRDefault="00833AB7">
      <w:pPr>
        <w:spacing w:before="240" w:beforeAutospacing="0" w:after="0" w:afterAutospacing="0" w:line="240" w:lineRule="auto"/>
        <w:ind w:left="240" w:right="240"/>
        <w:outlineLvl w:val="4"/>
        <w:divId w:val="830220376"/>
        <w:rPr>
          <w:rFonts w:eastAsia="Times New Roman"/>
          <w:b/>
          <w:bCs/>
          <w:sz w:val="36"/>
          <w:szCs w:val="36"/>
        </w:rPr>
      </w:pPr>
      <w:bookmarkStart w:id="357" w:name="Session2_Activity53"/>
      <w:bookmarkEnd w:id="357"/>
      <w:r>
        <w:rPr>
          <w:rFonts w:eastAsia="Times New Roman"/>
          <w:b/>
          <w:bCs/>
          <w:sz w:val="36"/>
          <w:szCs w:val="36"/>
        </w:rPr>
        <w:t>Activité 57</w:t>
      </w:r>
    </w:p>
    <w:p w:rsidR="007459D2" w:rsidRDefault="00833AB7">
      <w:pPr>
        <w:divId w:val="774136201"/>
      </w:pPr>
      <w:r>
        <w:rPr>
          <w:vanish/>
        </w:rPr>
        <w:t>Start of Question</w:t>
      </w:r>
    </w:p>
    <w:p w:rsidR="007459D2" w:rsidRDefault="00833AB7">
      <w:pPr>
        <w:numPr>
          <w:ilvl w:val="0"/>
          <w:numId w:val="78"/>
        </w:numPr>
        <w:ind w:left="780" w:right="780"/>
        <w:divId w:val="877667899"/>
      </w:pPr>
      <w:bookmarkStart w:id="358" w:name="Session2_Question53"/>
      <w:bookmarkEnd w:id="358"/>
      <w:r>
        <w:t>You want to book a hotel room in l'Hôtel Métropole. Note down how to say the following.</w:t>
      </w:r>
    </w:p>
    <w:p w:rsidR="007459D2" w:rsidRDefault="00833AB7">
      <w:pPr>
        <w:ind w:left="780" w:right="780"/>
        <w:divId w:val="877667899"/>
      </w:pPr>
      <w:r>
        <w:rPr>
          <w:rStyle w:val="Emphasis"/>
        </w:rPr>
        <w:t>Écrivez l'équivalent français</w:t>
      </w:r>
      <w:r>
        <w:t xml:space="preserve">. </w:t>
      </w:r>
    </w:p>
    <w:p w:rsidR="007459D2" w:rsidRDefault="00833AB7">
      <w:pPr>
        <w:numPr>
          <w:ilvl w:val="1"/>
          <w:numId w:val="78"/>
        </w:numPr>
        <w:ind w:left="1560" w:right="1560"/>
        <w:divId w:val="877667899"/>
      </w:pPr>
      <w:r>
        <w:t>(a) l'd like to book a room.</w:t>
      </w:r>
    </w:p>
    <w:p w:rsidR="007459D2" w:rsidRDefault="00833AB7">
      <w:pPr>
        <w:numPr>
          <w:ilvl w:val="1"/>
          <w:numId w:val="78"/>
        </w:numPr>
        <w:ind w:left="1560" w:right="1560"/>
        <w:divId w:val="877667899"/>
      </w:pPr>
      <w:r>
        <w:t>(b) It's for two people for three nights.</w:t>
      </w:r>
    </w:p>
    <w:p w:rsidR="007459D2" w:rsidRDefault="00833AB7">
      <w:pPr>
        <w:numPr>
          <w:ilvl w:val="1"/>
          <w:numId w:val="78"/>
        </w:numPr>
        <w:ind w:left="1560" w:right="1560"/>
        <w:divId w:val="877667899"/>
      </w:pPr>
      <w:r>
        <w:t>(c) It's there a car park nearby?</w:t>
      </w:r>
    </w:p>
    <w:p w:rsidR="007459D2" w:rsidRDefault="00833AB7">
      <w:pPr>
        <w:numPr>
          <w:ilvl w:val="1"/>
          <w:numId w:val="78"/>
        </w:numPr>
        <w:ind w:left="1560" w:right="1560"/>
        <w:divId w:val="877667899"/>
      </w:pPr>
      <w:r>
        <w:t>(d) Is there an additional bed in the bedroom?</w:t>
      </w:r>
    </w:p>
    <w:p w:rsidR="007459D2" w:rsidRDefault="00833AB7">
      <w:pPr>
        <w:numPr>
          <w:ilvl w:val="1"/>
          <w:numId w:val="78"/>
        </w:numPr>
        <w:ind w:left="1560" w:right="1560"/>
        <w:divId w:val="877667899"/>
      </w:pPr>
      <w:r>
        <w:t>(e) How much is it?</w:t>
      </w:r>
    </w:p>
    <w:p w:rsidR="007459D2" w:rsidRDefault="00833AB7">
      <w:pPr>
        <w:numPr>
          <w:ilvl w:val="0"/>
          <w:numId w:val="78"/>
        </w:numPr>
        <w:ind w:left="780" w:right="780"/>
        <w:divId w:val="877667899"/>
      </w:pPr>
      <w:r>
        <w:t>Listen to Extract 73 to help you revise booking a hotel room. Speak after each prompt.</w:t>
      </w:r>
    </w:p>
    <w:p w:rsidR="007459D2" w:rsidRDefault="00833AB7">
      <w:pPr>
        <w:divId w:val="877667899"/>
      </w:pPr>
      <w:r>
        <w:t>Écoutez et parlez dans les pauses.</w:t>
      </w:r>
    </w:p>
    <w:p w:rsidR="007459D2" w:rsidRDefault="00833AB7">
      <w:pPr>
        <w:divId w:val="877667899"/>
      </w:pPr>
      <w:r>
        <w:rPr>
          <w:vanish/>
        </w:rPr>
        <w:t>Start of Media Content</w:t>
      </w:r>
    </w:p>
    <w:p w:rsidR="007459D2" w:rsidRDefault="00833AB7">
      <w:pPr>
        <w:spacing w:before="120" w:beforeAutospacing="0" w:after="120" w:afterAutospacing="0"/>
        <w:divId w:val="1735931036"/>
      </w:pPr>
      <w:bookmarkStart w:id="359" w:name="Session2_MediaContent33"/>
      <w:bookmarkEnd w:id="359"/>
      <w:r>
        <w:t>Audio content is not available in this format.</w:t>
      </w:r>
    </w:p>
    <w:p w:rsidR="007459D2" w:rsidRDefault="00833AB7">
      <w:pPr>
        <w:pStyle w:val="Caption1"/>
        <w:divId w:val="1839077422"/>
      </w:pPr>
      <w:r>
        <w:t>Audio 35</w:t>
      </w:r>
    </w:p>
    <w:p w:rsidR="007459D2" w:rsidRDefault="00833AB7">
      <w:pPr>
        <w:divId w:val="877667899"/>
      </w:pPr>
      <w:r>
        <w:rPr>
          <w:vanish/>
        </w:rPr>
        <w:t>End of Media Content</w:t>
      </w:r>
    </w:p>
    <w:p w:rsidR="007459D2" w:rsidRDefault="00833AB7">
      <w:pPr>
        <w:divId w:val="774136201"/>
      </w:pPr>
      <w:r>
        <w:rPr>
          <w:vanish/>
        </w:rPr>
        <w:t>End of Question</w:t>
      </w:r>
    </w:p>
    <w:bookmarkStart w:id="360" w:name="View_Session2_Answer52"/>
    <w:p w:rsidR="007459D2" w:rsidRDefault="00833AB7">
      <w:pPr>
        <w:pStyle w:val="navbutton"/>
        <w:divId w:val="774136201"/>
      </w:pPr>
      <w:r>
        <w:fldChar w:fldCharType="begin"/>
      </w:r>
      <w:r>
        <w:instrText xml:space="preserve"> HYPERLINK "" \l "Session2_Answer52" </w:instrText>
      </w:r>
      <w:r>
        <w:fldChar w:fldCharType="separate"/>
      </w:r>
      <w:r>
        <w:rPr>
          <w:rStyle w:val="Hyperlink"/>
        </w:rPr>
        <w:t>View answer - Activité 57</w:t>
      </w:r>
      <w:r>
        <w:fldChar w:fldCharType="end"/>
      </w:r>
      <w:bookmarkEnd w:id="360"/>
    </w:p>
    <w:p w:rsidR="007459D2" w:rsidRDefault="00833AB7">
      <w:pPr>
        <w:divId w:val="1564557875"/>
      </w:pPr>
      <w:r>
        <w:rPr>
          <w:vanish/>
        </w:rPr>
        <w:t>End of Activity</w:t>
      </w:r>
    </w:p>
    <w:p w:rsidR="007459D2" w:rsidRDefault="00833AB7">
      <w:pPr>
        <w:pStyle w:val="Heading3"/>
        <w:divId w:val="636223558"/>
        <w:rPr>
          <w:rFonts w:eastAsia="Times New Roman"/>
        </w:rPr>
      </w:pPr>
      <w:bookmarkStart w:id="361" w:name="Session2_SubSection26"/>
      <w:bookmarkEnd w:id="361"/>
      <w:r>
        <w:rPr>
          <w:rFonts w:eastAsia="Times New Roman"/>
        </w:rPr>
        <w:t>2.11.2 Revision: directions and dates</w:t>
      </w:r>
    </w:p>
    <w:p w:rsidR="007459D2" w:rsidRDefault="00833AB7">
      <w:pPr>
        <w:divId w:val="636223558"/>
      </w:pPr>
      <w:r>
        <w:rPr>
          <w:vanish/>
        </w:rPr>
        <w:t>Start of Activity</w:t>
      </w:r>
    </w:p>
    <w:p w:rsidR="007459D2" w:rsidRDefault="00833AB7">
      <w:pPr>
        <w:spacing w:before="0" w:beforeAutospacing="0" w:after="0" w:afterAutospacing="0" w:line="240" w:lineRule="auto"/>
        <w:outlineLvl w:val="4"/>
        <w:divId w:val="1010646323"/>
        <w:rPr>
          <w:rFonts w:eastAsia="Times New Roman"/>
          <w:b/>
          <w:bCs/>
          <w:sz w:val="36"/>
          <w:szCs w:val="36"/>
        </w:rPr>
      </w:pPr>
      <w:bookmarkStart w:id="362" w:name="Session2_Activity54"/>
      <w:bookmarkEnd w:id="362"/>
      <w:r>
        <w:rPr>
          <w:rFonts w:eastAsia="Times New Roman"/>
          <w:b/>
          <w:bCs/>
          <w:sz w:val="36"/>
          <w:szCs w:val="36"/>
        </w:rPr>
        <w:t>Activité 58</w:t>
      </w:r>
    </w:p>
    <w:p w:rsidR="007459D2" w:rsidRDefault="00833AB7">
      <w:pPr>
        <w:divId w:val="1329556061"/>
      </w:pPr>
      <w:r>
        <w:rPr>
          <w:vanish/>
        </w:rPr>
        <w:t>Start of Question</w:t>
      </w:r>
    </w:p>
    <w:p w:rsidR="007459D2" w:rsidRDefault="00833AB7">
      <w:pPr>
        <w:divId w:val="951321646"/>
      </w:pPr>
      <w:bookmarkStart w:id="363" w:name="Session2_Question54"/>
      <w:bookmarkEnd w:id="363"/>
      <w:r>
        <w:t xml:space="preserve">In Extract 74 we asked some Avignonnais for directions. Listen and match the places, times and means of transport, according to their answers. </w:t>
      </w:r>
    </w:p>
    <w:p w:rsidR="007459D2" w:rsidRDefault="00833AB7">
      <w:pPr>
        <w:divId w:val="951321646"/>
      </w:pPr>
      <w:r>
        <w:t>Écoutez et reliez les expressions.</w:t>
      </w:r>
    </w:p>
    <w:p w:rsidR="007459D2" w:rsidRDefault="00833AB7">
      <w:pPr>
        <w:divId w:val="951321646"/>
      </w:pPr>
      <w:r>
        <w:rPr>
          <w:vanish/>
        </w:rPr>
        <w:t>Start of Media Content</w:t>
      </w:r>
    </w:p>
    <w:p w:rsidR="007459D2" w:rsidRDefault="00833AB7">
      <w:pPr>
        <w:spacing w:before="120" w:beforeAutospacing="0" w:after="120" w:afterAutospacing="0"/>
        <w:divId w:val="1568565578"/>
      </w:pPr>
      <w:bookmarkStart w:id="364" w:name="Session2_MediaContent34"/>
      <w:bookmarkEnd w:id="364"/>
      <w:r>
        <w:t>Audio content is not available in this format.</w:t>
      </w:r>
    </w:p>
    <w:p w:rsidR="007459D2" w:rsidRDefault="00833AB7">
      <w:pPr>
        <w:pStyle w:val="Caption1"/>
        <w:divId w:val="1388921329"/>
      </w:pPr>
      <w:r>
        <w:t>Audio 36</w:t>
      </w:r>
    </w:p>
    <w:p w:rsidR="007459D2" w:rsidRDefault="00833AB7">
      <w:pPr>
        <w:divId w:val="951321646"/>
      </w:pPr>
      <w:r>
        <w:rPr>
          <w:vanish/>
        </w:rPr>
        <w:t>End of Media Content</w:t>
      </w:r>
    </w:p>
    <w:p w:rsidR="007459D2" w:rsidRDefault="00833AB7">
      <w:pPr>
        <w:divId w:val="9513216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459D2">
        <w:trPr>
          <w:divId w:val="748039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65" w:name="Session2_Table46"/>
            <w:bookmarkEnd w:id="365"/>
            <w:r>
              <w:rPr>
                <w:rFonts w:ascii="Times New Roman" w:eastAsia="Times New Roman" w:hAnsi="Times New Roman" w:cs="Times New Roman"/>
                <w:sz w:val="24"/>
                <w:szCs w:val="24"/>
              </w:rPr>
              <w:t>le commissariat</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voiture</w:t>
            </w:r>
          </w:p>
        </w:tc>
      </w:tr>
      <w:tr w:rsidR="007459D2">
        <w:trPr>
          <w:divId w:val="748039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l'office du tourisme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 à environ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minutes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à pied</w:t>
            </w:r>
          </w:p>
        </w:tc>
      </w:tr>
      <w:tr w:rsidR="007459D2">
        <w:trPr>
          <w:divId w:val="748039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l'hôpital</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bus</w:t>
            </w:r>
          </w:p>
        </w:tc>
      </w:tr>
      <w:tr w:rsidR="007459D2">
        <w:trPr>
          <w:divId w:val="74803954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gare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748039542"/>
        </w:trPr>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bl>
    <w:p w:rsidR="007459D2" w:rsidRDefault="00833AB7">
      <w:pPr>
        <w:divId w:val="951321646"/>
      </w:pPr>
      <w:r>
        <w:rPr>
          <w:vanish/>
        </w:rPr>
        <w:t>End of Table</w:t>
      </w:r>
    </w:p>
    <w:p w:rsidR="007459D2" w:rsidRDefault="00833AB7">
      <w:pPr>
        <w:numPr>
          <w:ilvl w:val="0"/>
          <w:numId w:val="79"/>
        </w:numPr>
        <w:ind w:left="780" w:right="780"/>
        <w:divId w:val="951321646"/>
      </w:pPr>
      <w:r>
        <w:t>Make up four phrases to express where the destinations are. Here's how:</w:t>
      </w:r>
    </w:p>
    <w:p w:rsidR="007459D2" w:rsidRDefault="00833AB7">
      <w:pPr>
        <w:ind w:left="780" w:right="780"/>
        <w:divId w:val="951321646"/>
      </w:pPr>
      <w:r>
        <w:rPr>
          <w:rStyle w:val="Emphasis"/>
        </w:rPr>
        <w:t>Faites quatre phrases</w:t>
      </w:r>
      <w:r>
        <w:t xml:space="preserve">. </w:t>
      </w:r>
    </w:p>
    <w:p w:rsidR="007459D2" w:rsidRDefault="00833AB7">
      <w:pPr>
        <w:ind w:left="780" w:right="780"/>
        <w:divId w:val="951321646"/>
      </w:pPr>
      <w:r>
        <w:t>Le commissariat est à environ ______minutes_______.</w:t>
      </w:r>
    </w:p>
    <w:p w:rsidR="007459D2" w:rsidRDefault="00833AB7">
      <w:pPr>
        <w:divId w:val="951321646"/>
      </w:pPr>
      <w:r>
        <w:rPr>
          <w:vanish/>
        </w:rPr>
        <w:t>Start of Figure</w:t>
      </w:r>
    </w:p>
    <w:p w:rsidR="007459D2" w:rsidRDefault="00833AB7">
      <w:pPr>
        <w:spacing w:before="240" w:beforeAutospacing="0" w:after="240" w:afterAutospacing="0" w:line="240" w:lineRule="auto"/>
        <w:divId w:val="1146314433"/>
        <w:rPr>
          <w:rFonts w:ascii="Times New Roman" w:eastAsia="Times New Roman" w:hAnsi="Times New Roman" w:cs="Times New Roman"/>
          <w:sz w:val="24"/>
          <w:szCs w:val="24"/>
        </w:rPr>
      </w:pPr>
      <w:bookmarkStart w:id="366" w:name="Session2_Figure17"/>
      <w:bookmarkEnd w:id="366"/>
      <w:r>
        <w:rPr>
          <w:rFonts w:ascii="Times New Roman" w:eastAsia="Times New Roman" w:hAnsi="Times New Roman" w:cs="Times New Roman"/>
          <w:noProof/>
          <w:sz w:val="24"/>
          <w:szCs w:val="24"/>
        </w:rPr>
        <w:drawing>
          <wp:inline distT="0" distB="0" distL="0" distR="0" wp14:anchorId="68CF67FC" wp14:editId="77D5169F">
            <wp:extent cx="3657600" cy="4876800"/>
            <wp:effectExtent l="0" t="0" r="0" b="0"/>
            <wp:docPr id="57" name="Picture 57" descr="D:\AaaF\OUT\httpswwwopeneduopenlearnocw_cmid3832_2021-04-26_17-16-37_al22273\word\assets\_8e438657f81aa9d4a23a004114e1eccc2748a5d9_l192_1_i05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3832_2021-04-26_17-16-37_al22273\word\assets\_8e438657f81aa9d4a23a004114e1eccc2748a5d9_l192_1_i055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p w:rsidR="007459D2" w:rsidRDefault="00833AB7">
      <w:pPr>
        <w:divId w:val="951321646"/>
      </w:pPr>
      <w:r>
        <w:rPr>
          <w:vanish/>
        </w:rPr>
        <w:t>End of Figure</w:t>
      </w:r>
    </w:p>
    <w:p w:rsidR="007459D2" w:rsidRDefault="00833AB7">
      <w:pPr>
        <w:divId w:val="1329556061"/>
      </w:pPr>
      <w:r>
        <w:rPr>
          <w:vanish/>
        </w:rPr>
        <w:t>End of Question</w:t>
      </w:r>
    </w:p>
    <w:bookmarkStart w:id="367" w:name="View_Session2_Answer53"/>
    <w:p w:rsidR="007459D2" w:rsidRDefault="00833AB7">
      <w:pPr>
        <w:pStyle w:val="navbutton"/>
        <w:divId w:val="1329556061"/>
      </w:pPr>
      <w:r>
        <w:fldChar w:fldCharType="begin"/>
      </w:r>
      <w:r>
        <w:instrText xml:space="preserve"> HYPERLINK "" \l "Session2_Answer53" </w:instrText>
      </w:r>
      <w:r>
        <w:fldChar w:fldCharType="separate"/>
      </w:r>
      <w:r>
        <w:rPr>
          <w:rStyle w:val="Hyperlink"/>
        </w:rPr>
        <w:t>View answer - Activité 58</w:t>
      </w:r>
      <w:r>
        <w:fldChar w:fldCharType="end"/>
      </w:r>
      <w:bookmarkEnd w:id="367"/>
    </w:p>
    <w:p w:rsidR="007459D2" w:rsidRDefault="00833AB7">
      <w:pPr>
        <w:divId w:val="636223558"/>
      </w:pPr>
      <w:r>
        <w:rPr>
          <w:vanish/>
        </w:rPr>
        <w:t>End of Activity</w:t>
      </w:r>
    </w:p>
    <w:p w:rsidR="007459D2" w:rsidRDefault="00833AB7">
      <w:pPr>
        <w:divId w:val="636223558"/>
      </w:pPr>
      <w:r>
        <w:rPr>
          <w:vanish/>
        </w:rPr>
        <w:t>Start of Activity</w:t>
      </w:r>
    </w:p>
    <w:p w:rsidR="007459D2" w:rsidRDefault="00833AB7">
      <w:pPr>
        <w:spacing w:before="240" w:beforeAutospacing="0" w:after="0" w:afterAutospacing="0" w:line="240" w:lineRule="auto"/>
        <w:ind w:left="240" w:right="240"/>
        <w:outlineLvl w:val="4"/>
        <w:divId w:val="1422532033"/>
        <w:rPr>
          <w:rFonts w:eastAsia="Times New Roman"/>
          <w:b/>
          <w:bCs/>
          <w:sz w:val="36"/>
          <w:szCs w:val="36"/>
        </w:rPr>
      </w:pPr>
      <w:bookmarkStart w:id="368" w:name="Session2_Activity55"/>
      <w:bookmarkEnd w:id="368"/>
      <w:r>
        <w:rPr>
          <w:rFonts w:eastAsia="Times New Roman"/>
          <w:b/>
          <w:bCs/>
          <w:sz w:val="36"/>
          <w:szCs w:val="36"/>
        </w:rPr>
        <w:t>Activité 59</w:t>
      </w:r>
    </w:p>
    <w:p w:rsidR="007459D2" w:rsidRDefault="00833AB7">
      <w:pPr>
        <w:divId w:val="1197238522"/>
      </w:pPr>
      <w:r>
        <w:rPr>
          <w:vanish/>
        </w:rPr>
        <w:t>Start of Question</w:t>
      </w:r>
    </w:p>
    <w:p w:rsidR="007459D2" w:rsidRDefault="00833AB7">
      <w:pPr>
        <w:divId w:val="910575316"/>
      </w:pPr>
      <w:bookmarkStart w:id="369" w:name="Session2_Question55"/>
      <w:bookmarkEnd w:id="369"/>
      <w:r>
        <w:t>Match the French words in the left-hand column with their English equivalents in the right-hand column.</w:t>
      </w:r>
    </w:p>
    <w:p w:rsidR="007459D2" w:rsidRDefault="00833AB7">
      <w:pPr>
        <w:divId w:val="910575316"/>
      </w:pPr>
      <w:r>
        <w:rPr>
          <w:rStyle w:val="Emphasis"/>
        </w:rPr>
        <w:t>Trouvez les équivalents</w:t>
      </w:r>
      <w:r>
        <w:t xml:space="preserve">. </w:t>
      </w:r>
    </w:p>
    <w:p w:rsidR="007459D2" w:rsidRDefault="00833AB7">
      <w:pPr>
        <w:divId w:val="91057531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70" w:name="Session2_Table47"/>
            <w:bookmarkEnd w:id="370"/>
            <w:r>
              <w:rPr>
                <w:rFonts w:ascii="Times New Roman" w:eastAsia="Times New Roman" w:hAnsi="Times New Roman" w:cs="Times New Roman"/>
                <w:sz w:val="24"/>
                <w:szCs w:val="24"/>
              </w:rPr>
              <w:t>1 un parking</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trainers</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un pull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shampoo</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un camping</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 car park</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les baskets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 jumper</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un self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a camp site</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le shampooing</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a coach</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un car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a self-service restaurant</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une phrase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exchange</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un voyage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change</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la monnaie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 fantastic</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le change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a sentence</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formidable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 likeable</w:t>
            </w:r>
          </w:p>
        </w:tc>
      </w:tr>
      <w:tr w:rsidR="007459D2">
        <w:trPr>
          <w:divId w:val="37650897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sympathique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 journey</w:t>
            </w:r>
          </w:p>
        </w:tc>
      </w:tr>
    </w:tbl>
    <w:p w:rsidR="007459D2" w:rsidRDefault="00833AB7">
      <w:pPr>
        <w:divId w:val="910575316"/>
      </w:pPr>
      <w:r>
        <w:rPr>
          <w:vanish/>
        </w:rPr>
        <w:t>End of Table</w:t>
      </w:r>
    </w:p>
    <w:p w:rsidR="007459D2" w:rsidRDefault="00833AB7">
      <w:pPr>
        <w:divId w:val="1197238522"/>
      </w:pPr>
      <w:r>
        <w:rPr>
          <w:vanish/>
        </w:rPr>
        <w:t>End of Question</w:t>
      </w:r>
    </w:p>
    <w:bookmarkStart w:id="371" w:name="View_Session2_Answer54"/>
    <w:p w:rsidR="007459D2" w:rsidRDefault="00833AB7">
      <w:pPr>
        <w:pStyle w:val="navbutton"/>
        <w:divId w:val="1197238522"/>
      </w:pPr>
      <w:r>
        <w:fldChar w:fldCharType="begin"/>
      </w:r>
      <w:r>
        <w:instrText xml:space="preserve"> HYPERLINK "" \l "Session2_Answer54" </w:instrText>
      </w:r>
      <w:r>
        <w:fldChar w:fldCharType="separate"/>
      </w:r>
      <w:r>
        <w:rPr>
          <w:rStyle w:val="Hyperlink"/>
        </w:rPr>
        <w:t>View answer - Activité 59</w:t>
      </w:r>
      <w:r>
        <w:fldChar w:fldCharType="end"/>
      </w:r>
      <w:bookmarkEnd w:id="371"/>
    </w:p>
    <w:p w:rsidR="007459D2" w:rsidRDefault="00833AB7">
      <w:pPr>
        <w:divId w:val="636223558"/>
      </w:pPr>
      <w:r>
        <w:rPr>
          <w:vanish/>
        </w:rPr>
        <w:t>End of Activity</w:t>
      </w:r>
    </w:p>
    <w:p w:rsidR="007459D2" w:rsidRDefault="00833AB7">
      <w:pPr>
        <w:divId w:val="636223558"/>
      </w:pPr>
      <w:r>
        <w:rPr>
          <w:vanish/>
        </w:rPr>
        <w:t>Start of Activity</w:t>
      </w:r>
    </w:p>
    <w:p w:rsidR="007459D2" w:rsidRDefault="00833AB7">
      <w:pPr>
        <w:spacing w:before="240" w:beforeAutospacing="0" w:after="0" w:afterAutospacing="0" w:line="240" w:lineRule="auto"/>
        <w:ind w:left="240" w:right="240"/>
        <w:outlineLvl w:val="4"/>
        <w:divId w:val="1851409240"/>
        <w:rPr>
          <w:rFonts w:eastAsia="Times New Roman"/>
          <w:b/>
          <w:bCs/>
          <w:sz w:val="36"/>
          <w:szCs w:val="36"/>
        </w:rPr>
      </w:pPr>
      <w:bookmarkStart w:id="372" w:name="Session2_Activity56"/>
      <w:bookmarkEnd w:id="372"/>
      <w:r>
        <w:rPr>
          <w:rFonts w:eastAsia="Times New Roman"/>
          <w:b/>
          <w:bCs/>
          <w:sz w:val="36"/>
          <w:szCs w:val="36"/>
        </w:rPr>
        <w:t>Activité 60</w:t>
      </w:r>
    </w:p>
    <w:p w:rsidR="007459D2" w:rsidRDefault="00833AB7">
      <w:pPr>
        <w:divId w:val="1547987441"/>
      </w:pPr>
      <w:r>
        <w:rPr>
          <w:vanish/>
        </w:rPr>
        <w:t>Start of Question</w:t>
      </w:r>
    </w:p>
    <w:p w:rsidR="007459D2" w:rsidRDefault="00833AB7">
      <w:pPr>
        <w:numPr>
          <w:ilvl w:val="0"/>
          <w:numId w:val="80"/>
        </w:numPr>
        <w:ind w:left="780" w:right="780"/>
        <w:divId w:val="481971184"/>
      </w:pPr>
      <w:bookmarkStart w:id="373" w:name="Session2_Question56"/>
      <w:bookmarkEnd w:id="373"/>
      <w:r>
        <w:t>Say these dates.</w:t>
      </w:r>
    </w:p>
    <w:p w:rsidR="007459D2" w:rsidRDefault="00833AB7">
      <w:pPr>
        <w:ind w:left="780" w:right="780"/>
        <w:divId w:val="481971184"/>
      </w:pPr>
      <w:r>
        <w:rPr>
          <w:rStyle w:val="Emphasis"/>
        </w:rPr>
        <w:t>Dites ces dates</w:t>
      </w:r>
      <w:r>
        <w:t xml:space="preserve">. </w:t>
      </w:r>
    </w:p>
    <w:p w:rsidR="007459D2" w:rsidRDefault="00833AB7">
      <w:pPr>
        <w:numPr>
          <w:ilvl w:val="1"/>
          <w:numId w:val="80"/>
        </w:numPr>
        <w:ind w:left="1560" w:right="1560"/>
        <w:divId w:val="481971184"/>
      </w:pPr>
      <w:r>
        <w:t>04/04/2004</w:t>
      </w:r>
    </w:p>
    <w:p w:rsidR="007459D2" w:rsidRDefault="00833AB7">
      <w:pPr>
        <w:numPr>
          <w:ilvl w:val="1"/>
          <w:numId w:val="80"/>
        </w:numPr>
        <w:ind w:left="1560" w:right="1560"/>
        <w:divId w:val="481971184"/>
      </w:pPr>
      <w:r>
        <w:t>25/01/1963</w:t>
      </w:r>
    </w:p>
    <w:p w:rsidR="007459D2" w:rsidRDefault="00833AB7">
      <w:pPr>
        <w:numPr>
          <w:ilvl w:val="1"/>
          <w:numId w:val="80"/>
        </w:numPr>
        <w:ind w:left="1560" w:right="1560"/>
        <w:divId w:val="481971184"/>
      </w:pPr>
      <w:r>
        <w:t>01/07/1978</w:t>
      </w:r>
    </w:p>
    <w:p w:rsidR="007459D2" w:rsidRDefault="00833AB7">
      <w:pPr>
        <w:numPr>
          <w:ilvl w:val="1"/>
          <w:numId w:val="80"/>
        </w:numPr>
        <w:ind w:left="1560" w:right="1560"/>
        <w:divId w:val="481971184"/>
      </w:pPr>
      <w:r>
        <w:t>16/09/1999</w:t>
      </w:r>
    </w:p>
    <w:p w:rsidR="007459D2" w:rsidRDefault="00833AB7">
      <w:pPr>
        <w:numPr>
          <w:ilvl w:val="0"/>
          <w:numId w:val="80"/>
        </w:numPr>
        <w:ind w:left="780" w:right="780"/>
        <w:divId w:val="481971184"/>
      </w:pPr>
      <w:r>
        <w:t>Say the date you were born.</w:t>
      </w:r>
    </w:p>
    <w:p w:rsidR="007459D2" w:rsidRDefault="00833AB7">
      <w:pPr>
        <w:ind w:left="780" w:right="780"/>
        <w:divId w:val="481971184"/>
      </w:pPr>
      <w:r>
        <w:rPr>
          <w:rStyle w:val="Emphasis"/>
        </w:rPr>
        <w:t>Votre date de naissance?</w:t>
      </w:r>
    </w:p>
    <w:p w:rsidR="007459D2" w:rsidRDefault="00833AB7">
      <w:pPr>
        <w:divId w:val="1547987441"/>
      </w:pPr>
      <w:r>
        <w:rPr>
          <w:vanish/>
        </w:rPr>
        <w:t>End of Question</w:t>
      </w:r>
    </w:p>
    <w:bookmarkStart w:id="374" w:name="View_Session2_Answer55"/>
    <w:p w:rsidR="007459D2" w:rsidRDefault="00833AB7">
      <w:pPr>
        <w:pStyle w:val="navbutton"/>
        <w:divId w:val="1547987441"/>
      </w:pPr>
      <w:r>
        <w:fldChar w:fldCharType="begin"/>
      </w:r>
      <w:r>
        <w:instrText xml:space="preserve"> HYPERLINK "" \l "Session2_Answer55" </w:instrText>
      </w:r>
      <w:r>
        <w:fldChar w:fldCharType="separate"/>
      </w:r>
      <w:r>
        <w:rPr>
          <w:rStyle w:val="Hyperlink"/>
        </w:rPr>
        <w:t>View answer - Activité 60</w:t>
      </w:r>
      <w:r>
        <w:fldChar w:fldCharType="end"/>
      </w:r>
      <w:bookmarkEnd w:id="374"/>
    </w:p>
    <w:p w:rsidR="007459D2" w:rsidRDefault="00833AB7">
      <w:pPr>
        <w:divId w:val="636223558"/>
      </w:pPr>
      <w:r>
        <w:rPr>
          <w:vanish/>
        </w:rPr>
        <w:t>End of Activity</w:t>
      </w:r>
    </w:p>
    <w:p w:rsidR="007459D2" w:rsidRDefault="00833AB7">
      <w:pPr>
        <w:pStyle w:val="Heading2"/>
        <w:divId w:val="1918512635"/>
        <w:rPr>
          <w:rFonts w:eastAsia="Times New Roman"/>
        </w:rPr>
      </w:pPr>
      <w:bookmarkStart w:id="375" w:name="Session2_Section14"/>
      <w:bookmarkEnd w:id="375"/>
      <w:r>
        <w:rPr>
          <w:rFonts w:eastAsia="Times New Roman"/>
        </w:rPr>
        <w:t>2.12 Faites le bilan: Sessions 6 – 10</w:t>
      </w:r>
    </w:p>
    <w:p w:rsidR="007459D2" w:rsidRDefault="00833AB7">
      <w:pPr>
        <w:divId w:val="1918512635"/>
      </w:pPr>
      <w:r>
        <w:t>Now that you have finished the last five sessions of this course, you should be able to:</w:t>
      </w:r>
    </w:p>
    <w:p w:rsidR="007459D2" w:rsidRDefault="00833AB7">
      <w:pPr>
        <w:divId w:val="19185126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376" w:name="Session2_Table48"/>
            <w:bookmarkEnd w:id="376"/>
            <w:r>
              <w:rPr>
                <w:rFonts w:ascii="Times New Roman" w:eastAsia="Times New Roman" w:hAnsi="Times New Roman" w:cs="Times New Roman"/>
                <w:sz w:val="24"/>
                <w:szCs w:val="24"/>
              </w:rPr>
              <w:t>Tell the time</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and pay for goods and services</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and give directions in a building</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what is and is not allowed</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use dates</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expressions of time</w:t>
            </w:r>
          </w:p>
        </w:tc>
      </w:tr>
      <w:tr w:rsidR="007459D2">
        <w:trPr>
          <w:divId w:val="154035777"/>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numbers 70 to 100</w:t>
            </w:r>
          </w:p>
        </w:tc>
      </w:tr>
    </w:tbl>
    <w:p w:rsidR="007459D2" w:rsidRDefault="00833AB7">
      <w:pPr>
        <w:divId w:val="1918512635"/>
      </w:pPr>
      <w:r>
        <w:rPr>
          <w:vanish/>
        </w:rPr>
        <w:t>End of Table</w:t>
      </w:r>
    </w:p>
    <w:p w:rsidR="007459D2" w:rsidRDefault="00833AB7">
      <w:pPr>
        <w:divId w:val="1918512635"/>
      </w:pPr>
      <w:r>
        <w:t xml:space="preserve">Make a note when you think you can do each point. If you are not sure about something, go back and revise it in the appropriate session. </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970138375"/>
        <w:rPr>
          <w:rFonts w:eastAsia="Times New Roman"/>
        </w:rPr>
      </w:pPr>
      <w:bookmarkStart w:id="377" w:name="Session3"/>
      <w:bookmarkEnd w:id="377"/>
      <w:r>
        <w:rPr>
          <w:rFonts w:eastAsia="Times New Roman"/>
        </w:rPr>
        <w:t>Conclusion</w:t>
      </w:r>
    </w:p>
    <w:p w:rsidR="007459D2" w:rsidRDefault="00833AB7">
      <w:pPr>
        <w:divId w:val="970138375"/>
      </w:pPr>
      <w: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7459D2" w:rsidRDefault="00833AB7">
      <w:pPr>
        <w:divId w:val="970138375"/>
      </w:pPr>
      <w:r>
        <w:t xml:space="preserve">If you enjoyed this course, you might be interested in studying the Open University module </w:t>
      </w:r>
      <w:hyperlink r:id="rId69" w:history="1">
        <w:r>
          <w:rPr>
            <w:rStyle w:val="Hyperlink"/>
          </w:rPr>
          <w:t xml:space="preserve">L192 </w:t>
        </w:r>
        <w:r>
          <w:rPr>
            <w:rStyle w:val="Emphasis"/>
            <w:color w:val="143748"/>
            <w:u w:val="single"/>
          </w:rPr>
          <w:t>Bon départ: beginners' French</w:t>
        </w:r>
      </w:hyperlink>
      <w:r>
        <w:t xml:space="preserve">. Or, if you are interested in other language short courses, rather than studying languages for a degree, you may want to have a look at what else is on offer </w:t>
      </w:r>
      <w:hyperlink r:id="rId70" w:history="1">
        <w:r>
          <w:rPr>
            <w:rStyle w:val="Hyperlink"/>
          </w:rPr>
          <w:t>here</w:t>
        </w:r>
      </w:hyperlink>
      <w:r>
        <w:t xml:space="preserve">. </w:t>
      </w:r>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153688944"/>
        <w:rPr>
          <w:rFonts w:eastAsia="Times New Roman"/>
        </w:rPr>
      </w:pPr>
      <w:bookmarkStart w:id="378" w:name="Session4"/>
      <w:bookmarkEnd w:id="378"/>
      <w:r>
        <w:rPr>
          <w:rFonts w:eastAsia="Times New Roman"/>
        </w:rPr>
        <w:t>Take the next step</w:t>
      </w:r>
    </w:p>
    <w:p w:rsidR="007459D2" w:rsidRDefault="00833AB7">
      <w:pPr>
        <w:divId w:val="153688944"/>
      </w:pPr>
      <w:r>
        <w:rPr>
          <w:vanish/>
        </w:rPr>
        <w:t>Start of Figure</w:t>
      </w:r>
    </w:p>
    <w:p w:rsidR="007459D2" w:rsidRDefault="00833AB7">
      <w:pPr>
        <w:spacing w:before="240" w:beforeAutospacing="0" w:after="240" w:afterAutospacing="0" w:line="240" w:lineRule="auto"/>
        <w:divId w:val="1701123105"/>
        <w:rPr>
          <w:rFonts w:ascii="Times New Roman" w:eastAsia="Times New Roman" w:hAnsi="Times New Roman" w:cs="Times New Roman"/>
          <w:sz w:val="24"/>
          <w:szCs w:val="24"/>
        </w:rPr>
      </w:pPr>
      <w:bookmarkStart w:id="379" w:name="Session4_Figure1"/>
      <w:bookmarkEnd w:id="379"/>
      <w:r>
        <w:rPr>
          <w:rFonts w:ascii="Times New Roman" w:eastAsia="Times New Roman" w:hAnsi="Times New Roman" w:cs="Times New Roman"/>
          <w:noProof/>
          <w:sz w:val="24"/>
          <w:szCs w:val="24"/>
        </w:rPr>
        <w:drawing>
          <wp:inline distT="0" distB="0" distL="0" distR="0" wp14:anchorId="44D1B711" wp14:editId="3C68D0D5">
            <wp:extent cx="5278120" cy="1505089"/>
            <wp:effectExtent l="0" t="0" r="0" b="0"/>
            <wp:docPr id="58" name="Picture 58" descr="D:\AaaF\OUT\httpswwwopeneduopenlearnocw_cmid3832_2021-04-26_17-16-37_al22273\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3832_2021-04-26_17-16-37_al22273\word\assets\nextsteps.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7459D2" w:rsidRDefault="00833AB7">
      <w:pPr>
        <w:divId w:val="153688944"/>
      </w:pPr>
      <w:r>
        <w:rPr>
          <w:vanish/>
        </w:rPr>
        <w:t>End of Figure</w:t>
      </w:r>
    </w:p>
    <w:p w:rsidR="007459D2" w:rsidRDefault="00833AB7">
      <w:pPr>
        <w:divId w:val="153688944"/>
      </w:pPr>
      <w:r>
        <w:t>If you enjoyed this course, why not explore the subject further with our paid-for short course, </w:t>
      </w:r>
      <w:r>
        <w:rPr>
          <w:rStyle w:val="Emphasis"/>
        </w:rPr>
        <w:t>Beginners French 2: bien sûr!</w:t>
      </w:r>
      <w:r>
        <w:t xml:space="preserve">? </w:t>
      </w:r>
    </w:p>
    <w:p w:rsidR="007459D2" w:rsidRDefault="00D05D10">
      <w:pPr>
        <w:divId w:val="153688944"/>
      </w:pPr>
      <w:hyperlink r:id="rId72" w:history="1">
        <w:r w:rsidR="00833AB7">
          <w:rPr>
            <w:rStyle w:val="Hyperlink"/>
          </w:rPr>
          <w:t xml:space="preserve">Find out more about </w:t>
        </w:r>
        <w:r w:rsidR="00833AB7">
          <w:rPr>
            <w:rStyle w:val="Emphasis"/>
            <w:color w:val="143748"/>
            <w:u w:val="single"/>
          </w:rPr>
          <w:t>Beginners French 2: bien sûr!</w:t>
        </w:r>
      </w:hyperlink>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758646432"/>
        <w:rPr>
          <w:rFonts w:eastAsia="Times New Roman"/>
        </w:rPr>
      </w:pPr>
      <w:bookmarkStart w:id="380" w:name="Acknowledgements1"/>
      <w:bookmarkEnd w:id="380"/>
      <w:r>
        <w:rPr>
          <w:rFonts w:eastAsia="Times New Roman"/>
        </w:rPr>
        <w:t>Acknowledgements</w:t>
      </w:r>
    </w:p>
    <w:p w:rsidR="007459D2" w:rsidRDefault="00833AB7">
      <w:pPr>
        <w:divId w:val="758646432"/>
      </w:pPr>
      <w:r>
        <w:t xml:space="preserve">Except for third party materials and otherwise stated (see </w:t>
      </w:r>
      <w:hyperlink r:id="rId73" w:history="1">
        <w:r>
          <w:rPr>
            <w:rStyle w:val="Hyperlink"/>
          </w:rPr>
          <w:t>terms and conditions</w:t>
        </w:r>
      </w:hyperlink>
      <w:r>
        <w:t xml:space="preserve">), this content is made available under a </w:t>
      </w:r>
      <w:hyperlink r:id="rId74" w:history="1">
        <w:r>
          <w:rPr>
            <w:rStyle w:val="Hyperlink"/>
          </w:rPr>
          <w:t>Creative Commons Attribution-NonCommercial-ShareAlike 2.0 Licence</w:t>
        </w:r>
      </w:hyperlink>
    </w:p>
    <w:p w:rsidR="007459D2" w:rsidRDefault="00833AB7">
      <w:pPr>
        <w:divId w:val="758646432"/>
      </w:pPr>
      <w:r>
        <w:t>Grateful acknowledgement is made to the following sources for permission to reproduce material in this course:</w:t>
      </w:r>
    </w:p>
    <w:p w:rsidR="007459D2" w:rsidRDefault="00833AB7">
      <w:pPr>
        <w:divId w:val="758646432"/>
      </w:pPr>
      <w:r>
        <w:t xml:space="preserve">Course image: </w:t>
      </w:r>
      <w:hyperlink r:id="rId75" w:history="1">
        <w:r>
          <w:rPr>
            <w:rStyle w:val="Hyperlink"/>
          </w:rPr>
          <w:t>Christian Scheja</w:t>
        </w:r>
      </w:hyperlink>
      <w:r>
        <w:t xml:space="preserve"> in Flickr made available under </w:t>
      </w:r>
      <w:hyperlink r:id="rId76" w:history="1">
        <w:r>
          <w:rPr>
            <w:rStyle w:val="Hyperlink"/>
          </w:rPr>
          <w:t>Creative Commons Attribution-NonCommercial-ShareAlike 2.0 Licence</w:t>
        </w:r>
      </w:hyperlink>
      <w:r>
        <w:t xml:space="preserve">. </w:t>
      </w:r>
    </w:p>
    <w:p w:rsidR="007459D2" w:rsidRDefault="00833AB7">
      <w:pPr>
        <w:divId w:val="758646432"/>
      </w:pPr>
      <w:r>
        <w:t xml:space="preserve">Thanks go to all those who supplied photographs for this section. Thanks also go to </w:t>
      </w:r>
      <w:r>
        <w:rPr>
          <w:rStyle w:val="Emphasis"/>
        </w:rPr>
        <w:t>Le petit musée du bizarre</w:t>
      </w:r>
      <w:r>
        <w:t xml:space="preserve"> for the poster used in Session 3. </w:t>
      </w:r>
    </w:p>
    <w:p w:rsidR="007459D2" w:rsidRDefault="00833AB7">
      <w:pPr>
        <w:divId w:val="758646432"/>
      </w:pPr>
      <w:r>
        <w:t>1. Join the 200,000 students currently studying with</w:t>
      </w:r>
      <w:hyperlink r:id="rId77" w:history="1">
        <w:r>
          <w:rPr>
            <w:rStyle w:val="Hyperlink"/>
          </w:rPr>
          <w:t xml:space="preserve"> The Open University</w:t>
        </w:r>
      </w:hyperlink>
      <w:r>
        <w:t xml:space="preserve">. </w:t>
      </w:r>
    </w:p>
    <w:p w:rsidR="007459D2" w:rsidRDefault="00833AB7">
      <w:pPr>
        <w:divId w:val="758646432"/>
      </w:pPr>
      <w:r>
        <w:t xml:space="preserve">2. Enjoyed this? Browse through our host of free course materials on </w:t>
      </w:r>
      <w:hyperlink r:id="rId78" w:history="1">
        <w:r>
          <w:rPr>
            <w:rStyle w:val="Hyperlink"/>
          </w:rPr>
          <w:t>LearningSpace</w:t>
        </w:r>
      </w:hyperlink>
      <w:r>
        <w:t xml:space="preserve">. </w:t>
      </w:r>
    </w:p>
    <w:p w:rsidR="007459D2" w:rsidRDefault="00833AB7">
      <w:pPr>
        <w:divId w:val="758646432"/>
      </w:pPr>
      <w:r>
        <w:t xml:space="preserve">3. Or browse more topics on </w:t>
      </w:r>
      <w:hyperlink r:id="rId79" w:history="1">
        <w:r>
          <w:rPr>
            <w:rStyle w:val="Hyperlink"/>
          </w:rPr>
          <w:t>OpenLearn</w:t>
        </w:r>
      </w:hyperlink>
      <w:r>
        <w:t xml:space="preserve">. </w:t>
      </w:r>
    </w:p>
    <w:p w:rsidR="007459D2" w:rsidRDefault="00833AB7">
      <w:pPr>
        <w:divId w:val="758646432"/>
      </w:pPr>
      <w:r>
        <w:rPr>
          <w:rStyle w:val="Strong"/>
        </w:rPr>
        <w:t>Don't miss out:</w:t>
      </w:r>
    </w:p>
    <w:p w:rsidR="007459D2" w:rsidRDefault="00833AB7">
      <w:pPr>
        <w:divId w:val="758646432"/>
      </w:pPr>
      <w:r>
        <w:t xml:space="preserve">If reading this text has inspired you to learn more, you may be interested in joining the millions of people who discover our free learning resources and qualifications by visiting The Open University - </w:t>
      </w:r>
      <w:hyperlink r:id="rId80" w:history="1">
        <w:r>
          <w:rPr>
            <w:rStyle w:val="Hyperlink"/>
          </w:rPr>
          <w:t>www.open.edu/openlearn/free-courses</w:t>
        </w:r>
      </w:hyperlink>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2"/>
        <w:divId w:val="1865557072"/>
        <w:rPr>
          <w:rFonts w:eastAsia="Times New Roman"/>
        </w:rPr>
      </w:pPr>
      <w:bookmarkStart w:id="381" w:name="Solutions1"/>
      <w:bookmarkEnd w:id="381"/>
      <w:r>
        <w:rPr>
          <w:rFonts w:eastAsia="Times New Roman"/>
        </w:rPr>
        <w:t>Solutions</w:t>
      </w:r>
    </w:p>
    <w:p w:rsidR="007459D2" w:rsidRDefault="00833AB7">
      <w:pPr>
        <w:pStyle w:val="Heading2"/>
        <w:divId w:val="1865557072"/>
        <w:rPr>
          <w:rFonts w:eastAsia="Times New Roman"/>
        </w:rPr>
      </w:pPr>
      <w:r>
        <w:rPr>
          <w:rFonts w:eastAsia="Times New Roman"/>
        </w:rPr>
        <w:t>Activité 1</w:t>
      </w:r>
    </w:p>
    <w:p w:rsidR="007459D2" w:rsidRDefault="00833AB7">
      <w:pPr>
        <w:pStyle w:val="Heading4"/>
        <w:divId w:val="1130980347"/>
        <w:rPr>
          <w:rFonts w:eastAsia="Times New Roman"/>
        </w:rPr>
      </w:pPr>
      <w:bookmarkStart w:id="382" w:name="Session1_Answer1"/>
      <w:bookmarkEnd w:id="382"/>
      <w:r>
        <w:rPr>
          <w:rFonts w:eastAsia="Times New Roman"/>
        </w:rPr>
        <w:t>Answer</w:t>
      </w:r>
    </w:p>
    <w:p w:rsidR="007459D2" w:rsidRDefault="00833AB7">
      <w:pPr>
        <w:numPr>
          <w:ilvl w:val="0"/>
          <w:numId w:val="81"/>
        </w:numPr>
        <w:ind w:left="780" w:right="780"/>
        <w:divId w:val="1130980347"/>
      </w:pPr>
      <w:r>
        <w:t xml:space="preserve">La mairie, l'hôtel de ville – </w:t>
      </w:r>
      <w:r>
        <w:rPr>
          <w:rStyle w:val="Strong"/>
        </w:rPr>
        <w:t>B</w:t>
      </w:r>
    </w:p>
    <w:p w:rsidR="007459D2" w:rsidRDefault="00833AB7">
      <w:pPr>
        <w:numPr>
          <w:ilvl w:val="0"/>
          <w:numId w:val="81"/>
        </w:numPr>
        <w:ind w:left="780" w:right="780"/>
        <w:divId w:val="1130980347"/>
      </w:pPr>
      <w:r>
        <w:t xml:space="preserve">Le musée Calvet – </w:t>
      </w:r>
      <w:r>
        <w:rPr>
          <w:rStyle w:val="Strong"/>
        </w:rPr>
        <w:t>D</w:t>
      </w:r>
    </w:p>
    <w:p w:rsidR="007459D2" w:rsidRDefault="00833AB7">
      <w:pPr>
        <w:numPr>
          <w:ilvl w:val="0"/>
          <w:numId w:val="81"/>
        </w:numPr>
        <w:ind w:left="780" w:right="780"/>
        <w:divId w:val="1130980347"/>
      </w:pPr>
      <w:r>
        <w:t xml:space="preserve">Le commissariat – </w:t>
      </w:r>
      <w:r>
        <w:rPr>
          <w:rStyle w:val="Strong"/>
        </w:rPr>
        <w:t>F</w:t>
      </w:r>
    </w:p>
    <w:p w:rsidR="007459D2" w:rsidRDefault="00833AB7">
      <w:pPr>
        <w:numPr>
          <w:ilvl w:val="0"/>
          <w:numId w:val="81"/>
        </w:numPr>
        <w:ind w:left="780" w:right="780"/>
        <w:divId w:val="1130980347"/>
      </w:pPr>
      <w:r>
        <w:t xml:space="preserve">La piscine – </w:t>
      </w:r>
      <w:r>
        <w:rPr>
          <w:rStyle w:val="Strong"/>
        </w:rPr>
        <w:t>A</w:t>
      </w:r>
    </w:p>
    <w:p w:rsidR="007459D2" w:rsidRDefault="00833AB7">
      <w:pPr>
        <w:numPr>
          <w:ilvl w:val="0"/>
          <w:numId w:val="81"/>
        </w:numPr>
        <w:ind w:left="780" w:right="780"/>
        <w:divId w:val="1130980347"/>
      </w:pPr>
      <w:r>
        <w:t xml:space="preserve">La poste – </w:t>
      </w:r>
      <w:r>
        <w:rPr>
          <w:rStyle w:val="Strong"/>
        </w:rPr>
        <w:t>E</w:t>
      </w:r>
    </w:p>
    <w:bookmarkStart w:id="383" w:name="Back_To_Session1_Activity1"/>
    <w:p w:rsidR="007459D2" w:rsidRDefault="00833AB7">
      <w:pPr>
        <w:pStyle w:val="NormalWeb"/>
        <w:divId w:val="1130980347"/>
      </w:pPr>
      <w:r>
        <w:fldChar w:fldCharType="begin"/>
      </w:r>
      <w:r>
        <w:instrText xml:space="preserve"> HYPERLINK "" \l "Session1_Activity1" </w:instrText>
      </w:r>
      <w:r>
        <w:fldChar w:fldCharType="separate"/>
      </w:r>
      <w:r>
        <w:rPr>
          <w:rStyle w:val="Hyperlink"/>
        </w:rPr>
        <w:t>Back to - Activité 1</w:t>
      </w:r>
      <w:r>
        <w:fldChar w:fldCharType="end"/>
      </w:r>
      <w:bookmarkEnd w:id="383"/>
    </w:p>
    <w:p w:rsidR="007459D2" w:rsidRDefault="00833AB7">
      <w:pPr>
        <w:pStyle w:val="Heading2"/>
        <w:divId w:val="1865557072"/>
        <w:rPr>
          <w:rFonts w:eastAsia="Times New Roman"/>
        </w:rPr>
      </w:pPr>
      <w:r>
        <w:rPr>
          <w:rFonts w:eastAsia="Times New Roman"/>
        </w:rPr>
        <w:t>Activité 2</w:t>
      </w:r>
    </w:p>
    <w:p w:rsidR="007459D2" w:rsidRDefault="00833AB7">
      <w:pPr>
        <w:pStyle w:val="Heading4"/>
        <w:divId w:val="983125827"/>
        <w:rPr>
          <w:rFonts w:eastAsia="Times New Roman"/>
        </w:rPr>
      </w:pPr>
      <w:bookmarkStart w:id="384" w:name="Session1_Answer2"/>
      <w:bookmarkEnd w:id="384"/>
      <w:r>
        <w:rPr>
          <w:rFonts w:eastAsia="Times New Roman"/>
        </w:rPr>
        <w:t>Answer</w:t>
      </w:r>
    </w:p>
    <w:p w:rsidR="007459D2" w:rsidRDefault="00833AB7">
      <w:pPr>
        <w:divId w:val="983125827"/>
      </w:pPr>
      <w:r>
        <w:rPr>
          <w:rStyle w:val="Strong"/>
        </w:rPr>
        <w:t xml:space="preserve">Dialogue </w:t>
      </w:r>
      <w:r>
        <w:t xml:space="preserve">Here is the dialogue in full: </w:t>
      </w:r>
    </w:p>
    <w:p w:rsidR="007459D2" w:rsidRDefault="00833AB7">
      <w:pPr>
        <w:divId w:val="983125827"/>
      </w:pPr>
      <w:r>
        <w:t>Posez les questions après les indications en anglais.</w:t>
      </w:r>
    </w:p>
    <w:p w:rsidR="007459D2" w:rsidRDefault="00833AB7">
      <w:pPr>
        <w:divId w:val="983125827"/>
      </w:pPr>
      <w:r>
        <w:rPr>
          <w:rStyle w:val="Emphasis"/>
        </w:rPr>
        <w:t>Numéro 1</w:t>
      </w:r>
    </w:p>
    <w:p w:rsidR="007459D2" w:rsidRDefault="00833AB7">
      <w:pPr>
        <w:divId w:val="983125827"/>
      </w:pPr>
      <w:r>
        <w:rPr>
          <w:rStyle w:val="Emphasis"/>
        </w:rPr>
        <w:t>The post office</w:t>
      </w:r>
    </w:p>
    <w:p w:rsidR="007459D2" w:rsidRDefault="00833AB7">
      <w:pPr>
        <w:divId w:val="983125827"/>
      </w:pPr>
      <w:r>
        <w:rPr>
          <w:rStyle w:val="Strong"/>
        </w:rPr>
        <w:t>Vous</w:t>
      </w:r>
      <w:r>
        <w:t xml:space="preserve"> La poste, c'est où? </w:t>
      </w:r>
    </w:p>
    <w:p w:rsidR="007459D2" w:rsidRDefault="00833AB7">
      <w:pPr>
        <w:divId w:val="983125827"/>
      </w:pPr>
      <w:r>
        <w:rPr>
          <w:rStyle w:val="Strong"/>
        </w:rPr>
        <w:t>Christine</w:t>
      </w:r>
      <w:r>
        <w:t xml:space="preserve"> C'est cours Président Kennedy. </w:t>
      </w:r>
    </w:p>
    <w:p w:rsidR="007459D2" w:rsidRDefault="00833AB7">
      <w:pPr>
        <w:divId w:val="983125827"/>
      </w:pPr>
      <w:r>
        <w:rPr>
          <w:rStyle w:val="Emphasis"/>
        </w:rPr>
        <w:t>Numéro 2</w:t>
      </w:r>
    </w:p>
    <w:p w:rsidR="007459D2" w:rsidRDefault="00833AB7">
      <w:pPr>
        <w:divId w:val="983125827"/>
      </w:pPr>
      <w:r>
        <w:rPr>
          <w:rStyle w:val="Emphasis"/>
        </w:rPr>
        <w:t>The town hall</w:t>
      </w:r>
    </w:p>
    <w:p w:rsidR="007459D2" w:rsidRDefault="00833AB7">
      <w:pPr>
        <w:divId w:val="983125827"/>
      </w:pPr>
      <w:r>
        <w:rPr>
          <w:rStyle w:val="Strong"/>
        </w:rPr>
        <w:t>Vous</w:t>
      </w:r>
      <w:r>
        <w:t xml:space="preserve"> La mairie, c'est où? </w:t>
      </w:r>
    </w:p>
    <w:p w:rsidR="007459D2" w:rsidRDefault="00833AB7">
      <w:pPr>
        <w:divId w:val="983125827"/>
      </w:pPr>
      <w:r>
        <w:rPr>
          <w:rStyle w:val="Strong"/>
        </w:rPr>
        <w:t>Christine</w:t>
      </w:r>
      <w:r>
        <w:t xml:space="preserve"> C'est place de l'Horloge. </w:t>
      </w:r>
    </w:p>
    <w:p w:rsidR="007459D2" w:rsidRDefault="00833AB7">
      <w:pPr>
        <w:divId w:val="983125827"/>
      </w:pPr>
      <w:r>
        <w:rPr>
          <w:rStyle w:val="Emphasis"/>
        </w:rPr>
        <w:t>Numéro 3</w:t>
      </w:r>
    </w:p>
    <w:p w:rsidR="007459D2" w:rsidRDefault="00833AB7">
      <w:pPr>
        <w:divId w:val="983125827"/>
      </w:pPr>
      <w:r>
        <w:rPr>
          <w:rStyle w:val="Emphasis"/>
        </w:rPr>
        <w:t>The police station</w:t>
      </w:r>
    </w:p>
    <w:p w:rsidR="007459D2" w:rsidRDefault="00833AB7">
      <w:pPr>
        <w:divId w:val="983125827"/>
      </w:pPr>
      <w:r>
        <w:rPr>
          <w:rStyle w:val="Strong"/>
        </w:rPr>
        <w:t>Vous</w:t>
      </w:r>
      <w:r>
        <w:t xml:space="preserve"> Le commissariat, c'est où? </w:t>
      </w:r>
    </w:p>
    <w:p w:rsidR="007459D2" w:rsidRDefault="00833AB7">
      <w:pPr>
        <w:divId w:val="983125827"/>
      </w:pPr>
      <w:r>
        <w:rPr>
          <w:rStyle w:val="Strong"/>
        </w:rPr>
        <w:t>Christine</w:t>
      </w:r>
      <w:r>
        <w:t xml:space="preserve"> C'est quai Saint Lazare. </w:t>
      </w:r>
    </w:p>
    <w:bookmarkStart w:id="385" w:name="Back_To_Session1_Activity2"/>
    <w:p w:rsidR="007459D2" w:rsidRDefault="00833AB7">
      <w:pPr>
        <w:pStyle w:val="NormalWeb"/>
        <w:divId w:val="983125827"/>
      </w:pPr>
      <w:r>
        <w:fldChar w:fldCharType="begin"/>
      </w:r>
      <w:r>
        <w:instrText xml:space="preserve"> HYPERLINK "" \l "Session1_Activity2" </w:instrText>
      </w:r>
      <w:r>
        <w:fldChar w:fldCharType="separate"/>
      </w:r>
      <w:r>
        <w:rPr>
          <w:rStyle w:val="Hyperlink"/>
        </w:rPr>
        <w:t>Back to - Activité 2</w:t>
      </w:r>
      <w:r>
        <w:fldChar w:fldCharType="end"/>
      </w:r>
      <w:bookmarkEnd w:id="385"/>
    </w:p>
    <w:p w:rsidR="007459D2" w:rsidRDefault="00833AB7">
      <w:pPr>
        <w:pStyle w:val="Heading2"/>
        <w:divId w:val="1865557072"/>
        <w:rPr>
          <w:rFonts w:eastAsia="Times New Roman"/>
        </w:rPr>
      </w:pPr>
      <w:r>
        <w:rPr>
          <w:rFonts w:eastAsia="Times New Roman"/>
        </w:rPr>
        <w:t>Activité 3</w:t>
      </w:r>
    </w:p>
    <w:p w:rsidR="007459D2" w:rsidRDefault="00833AB7">
      <w:pPr>
        <w:pStyle w:val="Heading4"/>
        <w:divId w:val="229199196"/>
        <w:rPr>
          <w:rFonts w:eastAsia="Times New Roman"/>
        </w:rPr>
      </w:pPr>
      <w:bookmarkStart w:id="386" w:name="Session1_Answer3"/>
      <w:bookmarkEnd w:id="386"/>
      <w:r>
        <w:rPr>
          <w:rFonts w:eastAsia="Times New Roman"/>
        </w:rPr>
        <w:t>Answer</w:t>
      </w:r>
    </w:p>
    <w:p w:rsidR="007459D2" w:rsidRDefault="00833AB7">
      <w:pPr>
        <w:numPr>
          <w:ilvl w:val="0"/>
          <w:numId w:val="82"/>
        </w:numPr>
        <w:ind w:left="780" w:right="780"/>
        <w:divId w:val="229199196"/>
      </w:pPr>
      <w:r>
        <w:t>(a) suis (b) est (c) est (d) est (e) êtes (f) (i) sommes (ii) est</w:t>
      </w:r>
    </w:p>
    <w:p w:rsidR="007459D2" w:rsidRDefault="00833AB7">
      <w:pPr>
        <w:numPr>
          <w:ilvl w:val="0"/>
          <w:numId w:val="82"/>
        </w:numPr>
        <w:ind w:left="780" w:right="780"/>
        <w:divId w:val="229199196"/>
      </w:pPr>
      <w:r>
        <w:t>The correct order is e, a, d, b, c, f.</w:t>
      </w:r>
    </w:p>
    <w:bookmarkStart w:id="387" w:name="Back_To_Session1_Activity3"/>
    <w:p w:rsidR="007459D2" w:rsidRDefault="00833AB7">
      <w:pPr>
        <w:pStyle w:val="NormalWeb"/>
        <w:divId w:val="229199196"/>
      </w:pPr>
      <w:r>
        <w:fldChar w:fldCharType="begin"/>
      </w:r>
      <w:r>
        <w:instrText xml:space="preserve"> HYPERLINK "" \l "Session1_Activity3" </w:instrText>
      </w:r>
      <w:r>
        <w:fldChar w:fldCharType="separate"/>
      </w:r>
      <w:r>
        <w:rPr>
          <w:rStyle w:val="Hyperlink"/>
        </w:rPr>
        <w:t>Back to - Activité 3</w:t>
      </w:r>
      <w:r>
        <w:fldChar w:fldCharType="end"/>
      </w:r>
      <w:bookmarkEnd w:id="387"/>
    </w:p>
    <w:p w:rsidR="007459D2" w:rsidRDefault="00833AB7">
      <w:pPr>
        <w:pStyle w:val="Heading2"/>
        <w:divId w:val="1865557072"/>
        <w:rPr>
          <w:rFonts w:eastAsia="Times New Roman"/>
        </w:rPr>
      </w:pPr>
      <w:r>
        <w:rPr>
          <w:rFonts w:eastAsia="Times New Roman"/>
        </w:rPr>
        <w:t>Activité 4</w:t>
      </w:r>
    </w:p>
    <w:p w:rsidR="007459D2" w:rsidRDefault="00833AB7">
      <w:pPr>
        <w:pStyle w:val="Heading4"/>
        <w:divId w:val="1540170463"/>
        <w:rPr>
          <w:rFonts w:eastAsia="Times New Roman"/>
        </w:rPr>
      </w:pPr>
      <w:bookmarkStart w:id="388" w:name="Session1_Answer4"/>
      <w:bookmarkEnd w:id="388"/>
      <w:r>
        <w:rPr>
          <w:rFonts w:eastAsia="Times New Roman"/>
        </w:rPr>
        <w:t>Answer</w:t>
      </w:r>
    </w:p>
    <w:p w:rsidR="007459D2" w:rsidRDefault="00833AB7">
      <w:pPr>
        <w:divId w:val="1540170463"/>
      </w:pPr>
      <w:r>
        <w:rPr>
          <w:rStyle w:val="Strong"/>
        </w:rPr>
        <w:t xml:space="preserve">Dialogue </w:t>
      </w:r>
      <w:r>
        <w:t xml:space="preserve">Here is the dialogue in full: </w:t>
      </w:r>
    </w:p>
    <w:p w:rsidR="007459D2" w:rsidRDefault="00833AB7">
      <w:pPr>
        <w:divId w:val="1540170463"/>
      </w:pPr>
      <w:r>
        <w:rPr>
          <w:rStyle w:val="Emphasis"/>
        </w:rPr>
        <w:t>(Apologize and ask if she comes from the region</w:t>
      </w:r>
      <w:r>
        <w:t xml:space="preserve">.) </w:t>
      </w:r>
    </w:p>
    <w:p w:rsidR="007459D2" w:rsidRDefault="00833AB7">
      <w:pPr>
        <w:divId w:val="1540170463"/>
      </w:pPr>
      <w:r>
        <w:rPr>
          <w:rStyle w:val="Strong"/>
        </w:rPr>
        <w:t>Vous</w:t>
      </w:r>
      <w:r>
        <w:t xml:space="preserve"> Pardon madame, vous êtes de la région? </w:t>
      </w:r>
    </w:p>
    <w:p w:rsidR="007459D2" w:rsidRDefault="00833AB7">
      <w:pPr>
        <w:divId w:val="1540170463"/>
      </w:pPr>
      <w:r>
        <w:rPr>
          <w:rStyle w:val="Strong"/>
        </w:rPr>
        <w:t>La passant</w:t>
      </w:r>
      <w:r>
        <w:t xml:space="preserve"> Oui, je suis d'Avignon. </w:t>
      </w:r>
    </w:p>
    <w:p w:rsidR="007459D2" w:rsidRDefault="00833AB7">
      <w:pPr>
        <w:divId w:val="1540170463"/>
      </w:pPr>
      <w:r>
        <w:rPr>
          <w:rStyle w:val="Emphasis"/>
        </w:rPr>
        <w:t>(Ask where the town hall is</w:t>
      </w:r>
      <w:r>
        <w:t xml:space="preserve">.) </w:t>
      </w:r>
    </w:p>
    <w:p w:rsidR="007459D2" w:rsidRDefault="00833AB7">
      <w:pPr>
        <w:divId w:val="1540170463"/>
      </w:pPr>
      <w:r>
        <w:rPr>
          <w:rStyle w:val="Strong"/>
        </w:rPr>
        <w:t>Vous</w:t>
      </w:r>
      <w:r>
        <w:t xml:space="preserve"> Où est la mairie, s'il vous plaît? </w:t>
      </w:r>
    </w:p>
    <w:p w:rsidR="007459D2" w:rsidRDefault="00833AB7">
      <w:pPr>
        <w:divId w:val="1540170463"/>
      </w:pPr>
      <w:r>
        <w:rPr>
          <w:rStyle w:val="Strong"/>
        </w:rPr>
        <w:t>La passante</w:t>
      </w:r>
      <w:r>
        <w:t xml:space="preserve"> La mairie est place de l'Horloge. </w:t>
      </w:r>
    </w:p>
    <w:p w:rsidR="007459D2" w:rsidRDefault="00833AB7">
      <w:pPr>
        <w:divId w:val="1540170463"/>
      </w:pPr>
      <w:r>
        <w:rPr>
          <w:rStyle w:val="Emphasis"/>
        </w:rPr>
        <w:t>(Ask if it's far</w:t>
      </w:r>
      <w:r>
        <w:t xml:space="preserve">.) </w:t>
      </w:r>
    </w:p>
    <w:p w:rsidR="007459D2" w:rsidRDefault="00833AB7">
      <w:pPr>
        <w:divId w:val="1540170463"/>
      </w:pPr>
      <w:r>
        <w:rPr>
          <w:rStyle w:val="Strong"/>
        </w:rPr>
        <w:t>Vous</w:t>
      </w:r>
      <w:r>
        <w:t xml:space="preserve"> C'est loin? </w:t>
      </w:r>
    </w:p>
    <w:p w:rsidR="007459D2" w:rsidRDefault="00833AB7">
      <w:pPr>
        <w:divId w:val="1540170463"/>
      </w:pPr>
      <w:r>
        <w:rPr>
          <w:rStyle w:val="Strong"/>
        </w:rPr>
        <w:t>La passante</w:t>
      </w:r>
      <w:r>
        <w:t xml:space="preserve"> Non, regardez, nous sommes ici, rue de la République et la mairie est là! </w:t>
      </w:r>
    </w:p>
    <w:bookmarkStart w:id="389" w:name="Back_To_Session1_Activity4"/>
    <w:p w:rsidR="007459D2" w:rsidRDefault="00833AB7">
      <w:pPr>
        <w:pStyle w:val="NormalWeb"/>
        <w:divId w:val="1540170463"/>
      </w:pPr>
      <w:r>
        <w:fldChar w:fldCharType="begin"/>
      </w:r>
      <w:r>
        <w:instrText xml:space="preserve"> HYPERLINK "" \l "Session1_Activity4" </w:instrText>
      </w:r>
      <w:r>
        <w:fldChar w:fldCharType="separate"/>
      </w:r>
      <w:r>
        <w:rPr>
          <w:rStyle w:val="Hyperlink"/>
        </w:rPr>
        <w:t>Back to - Activité 4</w:t>
      </w:r>
      <w:r>
        <w:fldChar w:fldCharType="end"/>
      </w:r>
      <w:bookmarkEnd w:id="389"/>
    </w:p>
    <w:p w:rsidR="007459D2" w:rsidRDefault="00833AB7">
      <w:pPr>
        <w:pStyle w:val="Heading2"/>
        <w:divId w:val="1865557072"/>
        <w:rPr>
          <w:rFonts w:eastAsia="Times New Roman"/>
        </w:rPr>
      </w:pPr>
      <w:r>
        <w:rPr>
          <w:rFonts w:eastAsia="Times New Roman"/>
        </w:rPr>
        <w:t>Activité 5</w:t>
      </w:r>
    </w:p>
    <w:p w:rsidR="007459D2" w:rsidRDefault="00833AB7">
      <w:pPr>
        <w:pStyle w:val="Heading4"/>
        <w:divId w:val="990131673"/>
        <w:rPr>
          <w:rFonts w:eastAsia="Times New Roman"/>
        </w:rPr>
      </w:pPr>
      <w:bookmarkStart w:id="390" w:name="Session1_Answer5"/>
      <w:bookmarkEnd w:id="390"/>
      <w:r>
        <w:rPr>
          <w:rFonts w:eastAsia="Times New Roman"/>
        </w:rPr>
        <w:t>Answer</w:t>
      </w:r>
    </w:p>
    <w:p w:rsidR="007459D2" w:rsidRDefault="00833AB7">
      <w:pPr>
        <w:numPr>
          <w:ilvl w:val="0"/>
          <w:numId w:val="83"/>
        </w:numPr>
        <w:ind w:left="780" w:right="780"/>
        <w:divId w:val="990131673"/>
      </w:pPr>
      <w:r>
        <w:t>We have marked the liaisons in bold.</w:t>
      </w:r>
    </w:p>
    <w:p w:rsidR="007459D2" w:rsidRDefault="00833AB7">
      <w:pPr>
        <w:numPr>
          <w:ilvl w:val="1"/>
          <w:numId w:val="83"/>
        </w:numPr>
        <w:ind w:left="1560" w:right="1560"/>
        <w:divId w:val="990131673"/>
      </w:pPr>
      <w:r>
        <w:t>O</w:t>
      </w:r>
      <w:r>
        <w:rPr>
          <w:rStyle w:val="Strong"/>
        </w:rPr>
        <w:t>n e</w:t>
      </w:r>
      <w:r>
        <w:t>s</w:t>
      </w:r>
      <w:r>
        <w:rPr>
          <w:rStyle w:val="Strong"/>
        </w:rPr>
        <w:t>t a</w:t>
      </w:r>
      <w:r>
        <w:t xml:space="preserve">rrivés! </w:t>
      </w:r>
    </w:p>
    <w:p w:rsidR="007459D2" w:rsidRDefault="00833AB7">
      <w:pPr>
        <w:numPr>
          <w:ilvl w:val="1"/>
          <w:numId w:val="83"/>
        </w:numPr>
        <w:ind w:left="1560" w:right="1560"/>
        <w:divId w:val="990131673"/>
      </w:pPr>
      <w:r>
        <w:t>Vou</w:t>
      </w:r>
      <w:r>
        <w:rPr>
          <w:rStyle w:val="Strong"/>
        </w:rPr>
        <w:t>s ê</w:t>
      </w:r>
      <w:r>
        <w:t xml:space="preserve">tes de la région? </w:t>
      </w:r>
    </w:p>
    <w:p w:rsidR="007459D2" w:rsidRDefault="00833AB7">
      <w:pPr>
        <w:numPr>
          <w:ilvl w:val="1"/>
          <w:numId w:val="83"/>
        </w:numPr>
        <w:ind w:left="1560" w:right="1560"/>
        <w:divId w:val="990131673"/>
      </w:pPr>
      <w:r>
        <w:t>Vou</w:t>
      </w:r>
      <w:r>
        <w:rPr>
          <w:rStyle w:val="Strong"/>
        </w:rPr>
        <w:t>s ê</w:t>
      </w:r>
      <w:r>
        <w:t>te</w:t>
      </w:r>
      <w:r>
        <w:rPr>
          <w:rStyle w:val="Strong"/>
        </w:rPr>
        <w:t>s i</w:t>
      </w:r>
      <w:r>
        <w:t xml:space="preserve">ci! </w:t>
      </w:r>
    </w:p>
    <w:p w:rsidR="007459D2" w:rsidRDefault="00833AB7">
      <w:pPr>
        <w:numPr>
          <w:ilvl w:val="1"/>
          <w:numId w:val="83"/>
        </w:numPr>
        <w:ind w:left="1560" w:right="1560"/>
        <w:divId w:val="990131673"/>
      </w:pPr>
      <w:r>
        <w:t>Vous vou</w:t>
      </w:r>
      <w:r>
        <w:rPr>
          <w:rStyle w:val="Strong"/>
        </w:rPr>
        <w:t>s a</w:t>
      </w:r>
      <w:r>
        <w:t xml:space="preserve">ppelez John? </w:t>
      </w:r>
    </w:p>
    <w:bookmarkStart w:id="391" w:name="Back_To_Session1_Activity5"/>
    <w:p w:rsidR="007459D2" w:rsidRDefault="00833AB7">
      <w:pPr>
        <w:pStyle w:val="NormalWeb"/>
        <w:divId w:val="990131673"/>
      </w:pPr>
      <w:r>
        <w:fldChar w:fldCharType="begin"/>
      </w:r>
      <w:r>
        <w:instrText xml:space="preserve"> HYPERLINK "" \l "Session1_Activity5" </w:instrText>
      </w:r>
      <w:r>
        <w:fldChar w:fldCharType="separate"/>
      </w:r>
      <w:r>
        <w:rPr>
          <w:rStyle w:val="Hyperlink"/>
        </w:rPr>
        <w:t>Back to - Activité 5</w:t>
      </w:r>
      <w:r>
        <w:fldChar w:fldCharType="end"/>
      </w:r>
      <w:bookmarkEnd w:id="391"/>
    </w:p>
    <w:p w:rsidR="007459D2" w:rsidRDefault="00833AB7">
      <w:pPr>
        <w:pStyle w:val="Heading2"/>
        <w:divId w:val="1865557072"/>
        <w:rPr>
          <w:rFonts w:eastAsia="Times New Roman"/>
        </w:rPr>
      </w:pPr>
      <w:r>
        <w:rPr>
          <w:rFonts w:eastAsia="Times New Roman"/>
        </w:rPr>
        <w:t>Activité 6</w:t>
      </w:r>
    </w:p>
    <w:p w:rsidR="007459D2" w:rsidRDefault="00833AB7">
      <w:pPr>
        <w:pStyle w:val="Heading4"/>
        <w:divId w:val="1300721765"/>
        <w:rPr>
          <w:rFonts w:eastAsia="Times New Roman"/>
        </w:rPr>
      </w:pPr>
      <w:bookmarkStart w:id="392" w:name="Session2_Answer1"/>
      <w:bookmarkEnd w:id="392"/>
      <w:r>
        <w:rPr>
          <w:rFonts w:eastAsia="Times New Roman"/>
        </w:rPr>
        <w:t>Answer</w:t>
      </w:r>
    </w:p>
    <w:p w:rsidR="007459D2" w:rsidRDefault="00833AB7">
      <w:pPr>
        <w:numPr>
          <w:ilvl w:val="0"/>
          <w:numId w:val="84"/>
        </w:numPr>
        <w:ind w:left="780" w:right="780"/>
        <w:divId w:val="1300721765"/>
      </w:pPr>
      <w:r>
        <w:rPr>
          <w:rStyle w:val="Emphasis"/>
        </w:rPr>
        <w:t>douche</w:t>
      </w:r>
      <w:r>
        <w:t xml:space="preserve"> – shower </w:t>
      </w:r>
    </w:p>
    <w:p w:rsidR="007459D2" w:rsidRDefault="00833AB7">
      <w:pPr>
        <w:numPr>
          <w:ilvl w:val="0"/>
          <w:numId w:val="84"/>
        </w:numPr>
        <w:ind w:left="780" w:right="780"/>
        <w:divId w:val="1300721765"/>
      </w:pPr>
      <w:r>
        <w:rPr>
          <w:rStyle w:val="Emphasis"/>
        </w:rPr>
        <w:t>salle de bains</w:t>
      </w:r>
      <w:r>
        <w:t xml:space="preserve"> – bathroom. The room with </w:t>
      </w:r>
      <w:r>
        <w:rPr>
          <w:rStyle w:val="Emphasis"/>
        </w:rPr>
        <w:t>salle de bains</w:t>
      </w:r>
      <w:r>
        <w:t xml:space="preserve"> was more expensive, which was a clue you may have picked up. </w:t>
      </w:r>
    </w:p>
    <w:p w:rsidR="007459D2" w:rsidRDefault="00833AB7">
      <w:pPr>
        <w:numPr>
          <w:ilvl w:val="0"/>
          <w:numId w:val="84"/>
        </w:numPr>
        <w:ind w:left="780" w:right="780"/>
        <w:divId w:val="1300721765"/>
      </w:pPr>
      <w:r>
        <w:rPr>
          <w:rStyle w:val="Emphasis"/>
        </w:rPr>
        <w:t>familiale</w:t>
      </w:r>
      <w:r>
        <w:t xml:space="preserve"> – bedroom for more than two people, usually with a double bed and one, or sometimes two, single beds. </w:t>
      </w:r>
    </w:p>
    <w:bookmarkStart w:id="393" w:name="Back_To_Session2_Activity1"/>
    <w:p w:rsidR="007459D2" w:rsidRDefault="00833AB7">
      <w:pPr>
        <w:pStyle w:val="NormalWeb"/>
        <w:divId w:val="1300721765"/>
      </w:pPr>
      <w:r>
        <w:fldChar w:fldCharType="begin"/>
      </w:r>
      <w:r>
        <w:instrText xml:space="preserve"> HYPERLINK "" \l "Session2_Activity1" </w:instrText>
      </w:r>
      <w:r>
        <w:fldChar w:fldCharType="separate"/>
      </w:r>
      <w:r>
        <w:rPr>
          <w:rStyle w:val="Hyperlink"/>
        </w:rPr>
        <w:t>Back to - Activité 6</w:t>
      </w:r>
      <w:r>
        <w:fldChar w:fldCharType="end"/>
      </w:r>
      <w:bookmarkEnd w:id="393"/>
    </w:p>
    <w:p w:rsidR="007459D2" w:rsidRDefault="00833AB7">
      <w:pPr>
        <w:pStyle w:val="Heading2"/>
        <w:divId w:val="1865557072"/>
        <w:rPr>
          <w:rFonts w:eastAsia="Times New Roman"/>
        </w:rPr>
      </w:pPr>
      <w:r>
        <w:rPr>
          <w:rFonts w:eastAsia="Times New Roman"/>
        </w:rPr>
        <w:t>Activité 7</w:t>
      </w:r>
    </w:p>
    <w:p w:rsidR="007459D2" w:rsidRDefault="00833AB7">
      <w:pPr>
        <w:pStyle w:val="Heading4"/>
        <w:divId w:val="771706559"/>
        <w:rPr>
          <w:rFonts w:eastAsia="Times New Roman"/>
        </w:rPr>
      </w:pPr>
      <w:bookmarkStart w:id="394" w:name="Session2_Answer2"/>
      <w:bookmarkEnd w:id="394"/>
      <w:r>
        <w:rPr>
          <w:rFonts w:eastAsia="Times New Roman"/>
        </w:rPr>
        <w:t>Answer</w:t>
      </w:r>
    </w:p>
    <w:p w:rsidR="007459D2" w:rsidRDefault="00833AB7">
      <w:pPr>
        <w:divId w:val="771706559"/>
      </w:pPr>
      <w:r>
        <w:t xml:space="preserve">Note the pronunciation of WC: </w:t>
      </w:r>
      <w:r>
        <w:rPr>
          <w:rStyle w:val="Emphasis"/>
        </w:rPr>
        <w:t>vé cé</w:t>
      </w:r>
      <w:r>
        <w:t xml:space="preserve">. </w:t>
      </w:r>
    </w:p>
    <w:p w:rsidR="007459D2" w:rsidRDefault="00833AB7">
      <w:pPr>
        <w:divId w:val="771706559"/>
      </w:pPr>
      <w:r>
        <w:rPr>
          <w:vanish/>
        </w:rPr>
        <w:t>Start of Figure</w:t>
      </w:r>
    </w:p>
    <w:p w:rsidR="007459D2" w:rsidRDefault="00833AB7">
      <w:pPr>
        <w:spacing w:before="240" w:beforeAutospacing="0" w:after="240" w:afterAutospacing="0" w:line="240" w:lineRule="auto"/>
        <w:divId w:val="1823889559"/>
        <w:rPr>
          <w:rFonts w:ascii="Times New Roman" w:eastAsia="Times New Roman" w:hAnsi="Times New Roman" w:cs="Times New Roman"/>
          <w:sz w:val="24"/>
          <w:szCs w:val="24"/>
        </w:rPr>
      </w:pPr>
      <w:bookmarkStart w:id="395" w:name="Session2_Figure3"/>
      <w:bookmarkEnd w:id="395"/>
      <w:r>
        <w:rPr>
          <w:rFonts w:ascii="Times New Roman" w:eastAsia="Times New Roman" w:hAnsi="Times New Roman" w:cs="Times New Roman"/>
          <w:noProof/>
          <w:sz w:val="24"/>
          <w:szCs w:val="24"/>
        </w:rPr>
        <w:drawing>
          <wp:inline distT="0" distB="0" distL="0" distR="0" wp14:anchorId="1C204410" wp14:editId="1CDFD4A2">
            <wp:extent cx="5278120" cy="3058603"/>
            <wp:effectExtent l="0" t="0" r="0" b="8890"/>
            <wp:docPr id="59" name="Picture 59" descr="D:\AaaF\OUT\httpswwwopeneduopenlearnocw_cmid3832_2021-04-26_17-16-37_al22273\word\assets\_cc12adad16a8db8e5e52ff3a69077851aa699135_l192_1_i05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3832_2021-04-26_17-16-37_al22273\word\assets\_cc12adad16a8db8e5e52ff3a69077851aa699135_l192_1_i056i.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120" cy="3058603"/>
                    </a:xfrm>
                    <a:prstGeom prst="rect">
                      <a:avLst/>
                    </a:prstGeom>
                    <a:noFill/>
                    <a:ln>
                      <a:noFill/>
                    </a:ln>
                  </pic:spPr>
                </pic:pic>
              </a:graphicData>
            </a:graphic>
          </wp:inline>
        </w:drawing>
      </w:r>
    </w:p>
    <w:p w:rsidR="007459D2" w:rsidRDefault="00833AB7">
      <w:pPr>
        <w:divId w:val="771706559"/>
      </w:pPr>
      <w:r>
        <w:rPr>
          <w:vanish/>
        </w:rPr>
        <w:t>End of Figure</w:t>
      </w:r>
    </w:p>
    <w:bookmarkStart w:id="396" w:name="Back_To_Session2_Activity2"/>
    <w:p w:rsidR="007459D2" w:rsidRDefault="00833AB7">
      <w:pPr>
        <w:pStyle w:val="NormalWeb"/>
        <w:divId w:val="771706559"/>
      </w:pPr>
      <w:r>
        <w:fldChar w:fldCharType="begin"/>
      </w:r>
      <w:r>
        <w:instrText xml:space="preserve"> HYPERLINK "" \l "Session2_Activity2" </w:instrText>
      </w:r>
      <w:r>
        <w:fldChar w:fldCharType="separate"/>
      </w:r>
      <w:r>
        <w:rPr>
          <w:rStyle w:val="Hyperlink"/>
        </w:rPr>
        <w:t>Back to - Activité 7</w:t>
      </w:r>
      <w:r>
        <w:fldChar w:fldCharType="end"/>
      </w:r>
      <w:bookmarkEnd w:id="396"/>
    </w:p>
    <w:p w:rsidR="007459D2" w:rsidRDefault="00833AB7">
      <w:pPr>
        <w:pStyle w:val="Heading2"/>
        <w:divId w:val="1865557072"/>
        <w:rPr>
          <w:rFonts w:eastAsia="Times New Roman"/>
        </w:rPr>
      </w:pPr>
      <w:r>
        <w:rPr>
          <w:rFonts w:eastAsia="Times New Roman"/>
        </w:rPr>
        <w:t>Activité 8</w:t>
      </w:r>
    </w:p>
    <w:p w:rsidR="007459D2" w:rsidRDefault="00833AB7">
      <w:pPr>
        <w:pStyle w:val="Heading4"/>
        <w:divId w:val="62072712"/>
        <w:rPr>
          <w:rFonts w:eastAsia="Times New Roman"/>
        </w:rPr>
      </w:pPr>
      <w:bookmarkStart w:id="397" w:name="Session2_Answer3"/>
      <w:bookmarkEnd w:id="397"/>
      <w:r>
        <w:rPr>
          <w:rFonts w:eastAsia="Times New Roman"/>
        </w:rPr>
        <w:t>Answer</w:t>
      </w:r>
    </w:p>
    <w:p w:rsidR="007459D2" w:rsidRDefault="00833AB7">
      <w:pPr>
        <w:divId w:val="62072712"/>
      </w:pPr>
      <w:r>
        <w:t>1 (a) (iii), (b) (i), (c) (v), (d) (ii), (e) (iv).</w:t>
      </w:r>
    </w:p>
    <w:p w:rsidR="007459D2" w:rsidRDefault="00833AB7">
      <w:pPr>
        <w:divId w:val="62072712"/>
      </w:pPr>
      <w:r>
        <w:t>2/3 Check your answers against the audio clip and in the dialogue given below:</w:t>
      </w:r>
    </w:p>
    <w:p w:rsidR="007459D2" w:rsidRDefault="00833AB7">
      <w:pPr>
        <w:divId w:val="62072712"/>
      </w:pPr>
      <w:r>
        <w:t>Écoutez et répétez.</w:t>
      </w:r>
    </w:p>
    <w:p w:rsidR="007459D2" w:rsidRDefault="00833AB7">
      <w:pPr>
        <w:divId w:val="62072712"/>
      </w:pPr>
      <w:r>
        <w:rPr>
          <w:rStyle w:val="Strong"/>
        </w:rPr>
        <w:t>Numéro 1</w:t>
      </w:r>
      <w:r>
        <w:t xml:space="preserve"> Je voudrais une chambre avec douche pour deux personnes pour trois nuits. </w:t>
      </w:r>
    </w:p>
    <w:p w:rsidR="007459D2" w:rsidRDefault="00833AB7">
      <w:pPr>
        <w:divId w:val="62072712"/>
      </w:pPr>
      <w:r>
        <w:rPr>
          <w:rStyle w:val="Strong"/>
        </w:rPr>
        <w:t>Numéro 2</w:t>
      </w:r>
      <w:r>
        <w:t xml:space="preserve"> Je voudrais une chambre avec salle de bains pour une personne pour cinq nuits. </w:t>
      </w:r>
    </w:p>
    <w:p w:rsidR="007459D2" w:rsidRDefault="00833AB7">
      <w:pPr>
        <w:divId w:val="62072712"/>
      </w:pPr>
      <w:r>
        <w:rPr>
          <w:rStyle w:val="Strong"/>
        </w:rPr>
        <w:t>Numéro 3</w:t>
      </w:r>
      <w:r>
        <w:t xml:space="preserve"> Je voudrais une chambre avec WC pour deux personnes pour une nuit. </w:t>
      </w:r>
    </w:p>
    <w:p w:rsidR="007459D2" w:rsidRDefault="00833AB7">
      <w:pPr>
        <w:divId w:val="62072712"/>
      </w:pPr>
      <w:r>
        <w:rPr>
          <w:rStyle w:val="Strong"/>
        </w:rPr>
        <w:t>Numéro 4</w:t>
      </w:r>
      <w:r>
        <w:t xml:space="preserve"> Je voudrais une chambre avec douche pour une personne pour deux nuits. </w:t>
      </w:r>
    </w:p>
    <w:bookmarkStart w:id="398" w:name="Back_To_Session2_Activity3"/>
    <w:p w:rsidR="007459D2" w:rsidRDefault="00833AB7">
      <w:pPr>
        <w:pStyle w:val="NormalWeb"/>
        <w:divId w:val="62072712"/>
      </w:pPr>
      <w:r>
        <w:fldChar w:fldCharType="begin"/>
      </w:r>
      <w:r>
        <w:instrText xml:space="preserve"> HYPERLINK "" \l "Session2_Activity3" </w:instrText>
      </w:r>
      <w:r>
        <w:fldChar w:fldCharType="separate"/>
      </w:r>
      <w:r>
        <w:rPr>
          <w:rStyle w:val="Hyperlink"/>
        </w:rPr>
        <w:t>Back to - Activité 8</w:t>
      </w:r>
      <w:r>
        <w:fldChar w:fldCharType="end"/>
      </w:r>
      <w:bookmarkEnd w:id="398"/>
    </w:p>
    <w:p w:rsidR="007459D2" w:rsidRDefault="00833AB7">
      <w:pPr>
        <w:pStyle w:val="Heading2"/>
        <w:divId w:val="1865557072"/>
        <w:rPr>
          <w:rFonts w:eastAsia="Times New Roman"/>
        </w:rPr>
      </w:pPr>
      <w:r>
        <w:rPr>
          <w:rFonts w:eastAsia="Times New Roman"/>
        </w:rPr>
        <w:t>Activité 9</w:t>
      </w:r>
    </w:p>
    <w:p w:rsidR="007459D2" w:rsidRDefault="00833AB7">
      <w:pPr>
        <w:pStyle w:val="Heading4"/>
        <w:divId w:val="1430927280"/>
        <w:rPr>
          <w:rFonts w:eastAsia="Times New Roman"/>
        </w:rPr>
      </w:pPr>
      <w:bookmarkStart w:id="399" w:name="Session2_Answer4"/>
      <w:bookmarkEnd w:id="399"/>
      <w:r>
        <w:rPr>
          <w:rFonts w:eastAsia="Times New Roman"/>
        </w:rPr>
        <w:t>Answer</w:t>
      </w:r>
    </w:p>
    <w:p w:rsidR="007459D2" w:rsidRDefault="00833AB7">
      <w:pPr>
        <w:divId w:val="1430927280"/>
      </w:pPr>
      <w:r>
        <w:t>The pictures from left to right are</w:t>
      </w:r>
    </w:p>
    <w:p w:rsidR="007459D2" w:rsidRDefault="00833AB7">
      <w:pPr>
        <w:divId w:val="14309272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400" w:name="Session2_Table3"/>
            <w:bookmarkEnd w:id="400"/>
            <w:r>
              <w:rPr>
                <w:rStyle w:val="Emphasis"/>
                <w:rFonts w:eastAsia="Times New Roman" w:cs="Times New Roman"/>
                <w:sz w:val="24"/>
                <w:szCs w:val="24"/>
              </w:rPr>
              <w:t>Canal satellite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satellite channel</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Piscine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swimming pool</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Connexion Internet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connection</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Jeux d’ enfants (m.pl.)</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play area</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Équipements (m. pl.) pour personnes handicapées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 for people with disabilities</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Salle de gym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gym</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Chauffage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heating</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Sauna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sauna</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Salles (f.pl.) de réunion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and seminar rooms</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Climatisation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conditioning</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Ascenseur (m)</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lift</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Terrasse (f.)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terrace</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Veilleur de nuit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night porter</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Parking payant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 to use car park</w:t>
            </w:r>
          </w:p>
        </w:tc>
      </w:tr>
      <w:tr w:rsidR="007459D2">
        <w:trPr>
          <w:divId w:val="1541822679"/>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Parking gratuit (m.)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 car park</w:t>
            </w:r>
          </w:p>
        </w:tc>
      </w:tr>
    </w:tbl>
    <w:p w:rsidR="007459D2" w:rsidRDefault="00833AB7">
      <w:pPr>
        <w:divId w:val="1430927280"/>
      </w:pPr>
      <w:r>
        <w:rPr>
          <w:vanish/>
        </w:rPr>
        <w:t>End of Table</w:t>
      </w:r>
    </w:p>
    <w:bookmarkStart w:id="401" w:name="Back_To_Session2_Activity4"/>
    <w:p w:rsidR="007459D2" w:rsidRDefault="00833AB7">
      <w:pPr>
        <w:pStyle w:val="NormalWeb"/>
        <w:divId w:val="1430927280"/>
      </w:pPr>
      <w:r>
        <w:fldChar w:fldCharType="begin"/>
      </w:r>
      <w:r>
        <w:instrText xml:space="preserve"> HYPERLINK "" \l "Session2_Activity4" </w:instrText>
      </w:r>
      <w:r>
        <w:fldChar w:fldCharType="separate"/>
      </w:r>
      <w:r>
        <w:rPr>
          <w:rStyle w:val="Hyperlink"/>
        </w:rPr>
        <w:t>Back to - Activité 9</w:t>
      </w:r>
      <w:r>
        <w:fldChar w:fldCharType="end"/>
      </w:r>
      <w:bookmarkEnd w:id="401"/>
    </w:p>
    <w:p w:rsidR="007459D2" w:rsidRDefault="00833AB7">
      <w:pPr>
        <w:pStyle w:val="Heading2"/>
        <w:divId w:val="1865557072"/>
        <w:rPr>
          <w:rFonts w:eastAsia="Times New Roman"/>
        </w:rPr>
      </w:pPr>
      <w:r>
        <w:rPr>
          <w:rFonts w:eastAsia="Times New Roman"/>
        </w:rPr>
        <w:t>Activité 10</w:t>
      </w:r>
    </w:p>
    <w:p w:rsidR="007459D2" w:rsidRDefault="00833AB7">
      <w:pPr>
        <w:pStyle w:val="Heading4"/>
        <w:divId w:val="2125805732"/>
        <w:rPr>
          <w:rFonts w:eastAsia="Times New Roman"/>
        </w:rPr>
      </w:pPr>
      <w:bookmarkStart w:id="402" w:name="Session2_Answer5"/>
      <w:bookmarkEnd w:id="402"/>
      <w:r>
        <w:rPr>
          <w:rFonts w:eastAsia="Times New Roman"/>
        </w:rPr>
        <w:t>Answer</w:t>
      </w:r>
    </w:p>
    <w:p w:rsidR="007459D2" w:rsidRDefault="00833AB7">
      <w:pPr>
        <w:divId w:val="2125805732"/>
      </w:pPr>
      <w:r>
        <w:rPr>
          <w:rStyle w:val="Strong"/>
        </w:rPr>
        <w:t xml:space="preserve">Dialogue </w:t>
      </w:r>
      <w:r>
        <w:t xml:space="preserve">Here is the dialogue in full: </w:t>
      </w:r>
    </w:p>
    <w:p w:rsidR="007459D2" w:rsidRDefault="00833AB7">
      <w:pPr>
        <w:divId w:val="2125805732"/>
      </w:pPr>
      <w:r>
        <w:rPr>
          <w:rStyle w:val="Strong"/>
        </w:rPr>
        <w:t>Extrait 45</w:t>
      </w:r>
    </w:p>
    <w:p w:rsidR="007459D2" w:rsidRDefault="00833AB7">
      <w:pPr>
        <w:divId w:val="2125805732"/>
      </w:pPr>
      <w:r>
        <w:t>Posez les questions.</w:t>
      </w:r>
    </w:p>
    <w:p w:rsidR="007459D2" w:rsidRDefault="00833AB7">
      <w:pPr>
        <w:divId w:val="2125805732"/>
      </w:pPr>
      <w:r>
        <w:t>(canal satellite)</w:t>
      </w:r>
    </w:p>
    <w:p w:rsidR="007459D2" w:rsidRDefault="00833AB7">
      <w:pPr>
        <w:divId w:val="2125805732"/>
      </w:pPr>
      <w:r>
        <w:rPr>
          <w:rStyle w:val="Strong"/>
        </w:rPr>
        <w:t>Vous</w:t>
      </w:r>
      <w:r>
        <w:t xml:space="preserve"> ll y a un canal satellite? </w:t>
      </w:r>
    </w:p>
    <w:p w:rsidR="007459D2" w:rsidRDefault="00833AB7">
      <w:pPr>
        <w:divId w:val="2125805732"/>
      </w:pPr>
      <w:r>
        <w:rPr>
          <w:rStyle w:val="Strong"/>
        </w:rPr>
        <w:t>La réceptionniste</w:t>
      </w:r>
      <w:r>
        <w:t xml:space="preserve"> Oui, il y a un canal satellite dans toutes les chambres. </w:t>
      </w:r>
    </w:p>
    <w:p w:rsidR="007459D2" w:rsidRDefault="00833AB7">
      <w:pPr>
        <w:divId w:val="2125805732"/>
      </w:pPr>
      <w:r>
        <w:t>(parking gratuit)</w:t>
      </w:r>
    </w:p>
    <w:p w:rsidR="007459D2" w:rsidRDefault="00833AB7">
      <w:pPr>
        <w:divId w:val="2125805732"/>
      </w:pPr>
      <w:r>
        <w:rPr>
          <w:rStyle w:val="Strong"/>
        </w:rPr>
        <w:t>Vous</w:t>
      </w:r>
      <w:r>
        <w:t xml:space="preserve"> ll y a un parking gratuit? </w:t>
      </w:r>
    </w:p>
    <w:p w:rsidR="007459D2" w:rsidRDefault="00833AB7">
      <w:pPr>
        <w:divId w:val="2125805732"/>
      </w:pPr>
      <w:r>
        <w:rPr>
          <w:rStyle w:val="Strong"/>
        </w:rPr>
        <w:t>La réceptionniste</w:t>
      </w:r>
      <w:r>
        <w:t xml:space="preserve"> Non, il y a un parking payant. </w:t>
      </w:r>
    </w:p>
    <w:p w:rsidR="007459D2" w:rsidRDefault="00833AB7">
      <w:pPr>
        <w:divId w:val="2125805732"/>
      </w:pPr>
      <w:r>
        <w:t>(connexion Internet)</w:t>
      </w:r>
    </w:p>
    <w:p w:rsidR="007459D2" w:rsidRDefault="00833AB7">
      <w:pPr>
        <w:divId w:val="2125805732"/>
      </w:pPr>
      <w:r>
        <w:rPr>
          <w:rStyle w:val="Strong"/>
        </w:rPr>
        <w:t>Vous</w:t>
      </w:r>
      <w:r>
        <w:t xml:space="preserve"> ll y a une connexion Internet dans la chambre? </w:t>
      </w:r>
    </w:p>
    <w:p w:rsidR="007459D2" w:rsidRDefault="00833AB7">
      <w:pPr>
        <w:divId w:val="2125805732"/>
      </w:pPr>
      <w:r>
        <w:rPr>
          <w:rStyle w:val="Strong"/>
        </w:rPr>
        <w:t>La réceptionniste</w:t>
      </w:r>
      <w:r>
        <w:t xml:space="preserve"> Oui, il y a une connexion Internet dans toutes les chambres. </w:t>
      </w:r>
    </w:p>
    <w:p w:rsidR="007459D2" w:rsidRDefault="00833AB7">
      <w:pPr>
        <w:divId w:val="2125805732"/>
      </w:pPr>
      <w:r>
        <w:t>(salle de gym)</w:t>
      </w:r>
    </w:p>
    <w:p w:rsidR="007459D2" w:rsidRDefault="00833AB7">
      <w:pPr>
        <w:divId w:val="2125805732"/>
      </w:pPr>
      <w:r>
        <w:rPr>
          <w:rStyle w:val="Strong"/>
        </w:rPr>
        <w:t>Vous</w:t>
      </w:r>
      <w:r>
        <w:t xml:space="preserve"> ll y a une salle de gym? </w:t>
      </w:r>
    </w:p>
    <w:p w:rsidR="007459D2" w:rsidRDefault="00833AB7">
      <w:pPr>
        <w:divId w:val="2125805732"/>
      </w:pPr>
      <w:r>
        <w:rPr>
          <w:rStyle w:val="Strong"/>
        </w:rPr>
        <w:t>La réceptionniste</w:t>
      </w:r>
      <w:r>
        <w:t xml:space="preserve"> Non, mais il y a une piscine. </w:t>
      </w:r>
    </w:p>
    <w:bookmarkStart w:id="403" w:name="Back_To_Session2_Activity5"/>
    <w:p w:rsidR="007459D2" w:rsidRDefault="00833AB7">
      <w:pPr>
        <w:pStyle w:val="NormalWeb"/>
        <w:divId w:val="2125805732"/>
      </w:pPr>
      <w:r>
        <w:fldChar w:fldCharType="begin"/>
      </w:r>
      <w:r>
        <w:instrText xml:space="preserve"> HYPERLINK "" \l "Session2_Activity5" </w:instrText>
      </w:r>
      <w:r>
        <w:fldChar w:fldCharType="separate"/>
      </w:r>
      <w:r>
        <w:rPr>
          <w:rStyle w:val="Hyperlink"/>
        </w:rPr>
        <w:t>Back to - Activité 10</w:t>
      </w:r>
      <w:r>
        <w:fldChar w:fldCharType="end"/>
      </w:r>
      <w:bookmarkEnd w:id="403"/>
    </w:p>
    <w:p w:rsidR="007459D2" w:rsidRDefault="00833AB7">
      <w:pPr>
        <w:pStyle w:val="Heading2"/>
        <w:divId w:val="1865557072"/>
        <w:rPr>
          <w:rFonts w:eastAsia="Times New Roman"/>
        </w:rPr>
      </w:pPr>
      <w:r>
        <w:rPr>
          <w:rFonts w:eastAsia="Times New Roman"/>
        </w:rPr>
        <w:t>Activité 11</w:t>
      </w:r>
    </w:p>
    <w:p w:rsidR="007459D2" w:rsidRDefault="00833AB7">
      <w:pPr>
        <w:pStyle w:val="Heading4"/>
        <w:divId w:val="1922375654"/>
        <w:rPr>
          <w:rFonts w:eastAsia="Times New Roman"/>
        </w:rPr>
      </w:pPr>
      <w:bookmarkStart w:id="404" w:name="Session2_Answer6"/>
      <w:bookmarkEnd w:id="404"/>
      <w:r>
        <w:rPr>
          <w:rFonts w:eastAsia="Times New Roman"/>
        </w:rPr>
        <w:t>Answer</w:t>
      </w:r>
    </w:p>
    <w:p w:rsidR="007459D2" w:rsidRDefault="00833AB7">
      <w:pPr>
        <w:numPr>
          <w:ilvl w:val="0"/>
          <w:numId w:val="85"/>
        </w:numPr>
        <w:ind w:left="780" w:right="780"/>
        <w:divId w:val="1922375654"/>
      </w:pPr>
      <w:r>
        <w:t>Here are some notes that you might have prepared:</w:t>
      </w:r>
    </w:p>
    <w:p w:rsidR="007459D2" w:rsidRDefault="00833AB7">
      <w:pPr>
        <w:numPr>
          <w:ilvl w:val="1"/>
          <w:numId w:val="85"/>
        </w:numPr>
        <w:ind w:left="1560" w:right="1560"/>
        <w:divId w:val="1922375654"/>
      </w:pPr>
      <w:r>
        <w:t>(a) Je voudrais une chambre pour deux personnes / Je voudrais une chambre double.</w:t>
      </w:r>
    </w:p>
    <w:p w:rsidR="007459D2" w:rsidRDefault="00833AB7">
      <w:pPr>
        <w:numPr>
          <w:ilvl w:val="1"/>
          <w:numId w:val="85"/>
        </w:numPr>
        <w:ind w:left="1560" w:right="1560"/>
        <w:divId w:val="1922375654"/>
      </w:pPr>
      <w:r>
        <w:t>(b) Pour trois nuits, avec salle de bains / Je voudrais une salle de bains.</w:t>
      </w:r>
    </w:p>
    <w:p w:rsidR="007459D2" w:rsidRDefault="00833AB7">
      <w:pPr>
        <w:numPr>
          <w:ilvl w:val="1"/>
          <w:numId w:val="85"/>
        </w:numPr>
        <w:ind w:left="1560" w:right="1560"/>
        <w:divId w:val="1922375654"/>
      </w:pPr>
      <w:r>
        <w:t>(c) Je voudrais une chambre pour 50 €.</w:t>
      </w:r>
    </w:p>
    <w:p w:rsidR="007459D2" w:rsidRDefault="00833AB7">
      <w:pPr>
        <w:numPr>
          <w:ilvl w:val="1"/>
          <w:numId w:val="85"/>
        </w:numPr>
        <w:ind w:left="1560" w:right="1560"/>
        <w:divId w:val="1922375654"/>
      </w:pPr>
      <w:r>
        <w:t>(d) L'hôtel, c'est où? / Où est l'hôtel?</w:t>
      </w:r>
    </w:p>
    <w:p w:rsidR="007459D2" w:rsidRDefault="00833AB7">
      <w:pPr>
        <w:numPr>
          <w:ilvl w:val="0"/>
          <w:numId w:val="85"/>
        </w:numPr>
        <w:ind w:left="780" w:right="780"/>
        <w:divId w:val="1922375654"/>
      </w:pPr>
      <w:r>
        <w:t>Check your answers on the audio clip and in the dialogue.</w:t>
      </w:r>
    </w:p>
    <w:p w:rsidR="007459D2" w:rsidRDefault="00833AB7">
      <w:pPr>
        <w:divId w:val="1922375654"/>
      </w:pPr>
      <w:r>
        <w:rPr>
          <w:rStyle w:val="Strong"/>
        </w:rPr>
        <w:t xml:space="preserve">Dialogue </w:t>
      </w:r>
      <w:r>
        <w:t xml:space="preserve">Here is the dialogue in full: </w:t>
      </w:r>
    </w:p>
    <w:p w:rsidR="007459D2" w:rsidRDefault="00833AB7">
      <w:pPr>
        <w:divId w:val="1922375654"/>
      </w:pPr>
      <w:r>
        <w:rPr>
          <w:rStyle w:val="Strong"/>
        </w:rPr>
        <w:t>Extrait 46</w:t>
      </w:r>
    </w:p>
    <w:p w:rsidR="007459D2" w:rsidRDefault="00833AB7">
      <w:pPr>
        <w:divId w:val="1922375654"/>
      </w:pPr>
      <w:r>
        <w:t>Parlez en suivant les indications en anglais.</w:t>
      </w:r>
    </w:p>
    <w:p w:rsidR="007459D2" w:rsidRDefault="00833AB7">
      <w:pPr>
        <w:divId w:val="1922375654"/>
      </w:pPr>
      <w:r>
        <w:rPr>
          <w:rStyle w:val="Emphasis"/>
        </w:rPr>
        <w:t>(Say hello and ask for a double room for three nights</w:t>
      </w:r>
      <w:r>
        <w:t xml:space="preserve">.) </w:t>
      </w:r>
    </w:p>
    <w:p w:rsidR="007459D2" w:rsidRDefault="00833AB7">
      <w:pPr>
        <w:divId w:val="1922375654"/>
      </w:pPr>
      <w:r>
        <w:rPr>
          <w:rStyle w:val="Strong"/>
        </w:rPr>
        <w:t>Vous</w:t>
      </w:r>
      <w:r>
        <w:t xml:space="preserve"> Bonjour madame, je voudrais une chambre pour deux personnes pour trois nuits. </w:t>
      </w:r>
    </w:p>
    <w:p w:rsidR="007459D2" w:rsidRDefault="00833AB7">
      <w:pPr>
        <w:divId w:val="1922375654"/>
      </w:pPr>
      <w:r>
        <w:rPr>
          <w:rStyle w:val="Strong"/>
        </w:rPr>
        <w:t>L'employée</w:t>
      </w:r>
      <w:r>
        <w:t xml:space="preserve"> Pardon, je n'ai pas bien compris, C'est pour combien de nuits? </w:t>
      </w:r>
    </w:p>
    <w:p w:rsidR="007459D2" w:rsidRDefault="00833AB7">
      <w:pPr>
        <w:divId w:val="1922375654"/>
      </w:pPr>
      <w:r>
        <w:rPr>
          <w:rStyle w:val="Emphasis"/>
        </w:rPr>
        <w:t>(Say three nights and you want a bathroom.</w:t>
      </w:r>
      <w:r>
        <w:t xml:space="preserve">) </w:t>
      </w:r>
    </w:p>
    <w:p w:rsidR="007459D2" w:rsidRDefault="00833AB7">
      <w:pPr>
        <w:divId w:val="1922375654"/>
      </w:pPr>
      <w:r>
        <w:rPr>
          <w:rStyle w:val="Strong"/>
        </w:rPr>
        <w:t>Vous</w:t>
      </w:r>
      <w:r>
        <w:t xml:space="preserve"> Pour trois nuits avec salle de bains. </w:t>
      </w:r>
    </w:p>
    <w:p w:rsidR="007459D2" w:rsidRDefault="00833AB7">
      <w:pPr>
        <w:divId w:val="1922375654"/>
      </w:pPr>
      <w:r>
        <w:rPr>
          <w:rStyle w:val="Strong"/>
        </w:rPr>
        <w:t>L'employée</w:t>
      </w:r>
      <w:r>
        <w:t xml:space="preserve"> La chambre avec salle de bains, C'est 60 euros. Ça va? </w:t>
      </w:r>
    </w:p>
    <w:p w:rsidR="007459D2" w:rsidRDefault="00833AB7">
      <w:pPr>
        <w:divId w:val="1922375654"/>
      </w:pPr>
      <w:r>
        <w:rPr>
          <w:rStyle w:val="Emphasis"/>
        </w:rPr>
        <w:t>(Say no, you want a room for 50 euros</w:t>
      </w:r>
      <w:r>
        <w:t xml:space="preserve">.) </w:t>
      </w:r>
    </w:p>
    <w:p w:rsidR="007459D2" w:rsidRDefault="00833AB7">
      <w:pPr>
        <w:divId w:val="1922375654"/>
      </w:pPr>
      <w:r>
        <w:rPr>
          <w:rStyle w:val="Strong"/>
        </w:rPr>
        <w:t>Vous</w:t>
      </w:r>
      <w:r>
        <w:t xml:space="preserve"> Non, je voudrais une chambre à 50 euros. </w:t>
      </w:r>
    </w:p>
    <w:p w:rsidR="007459D2" w:rsidRDefault="00833AB7">
      <w:pPr>
        <w:divId w:val="1922375654"/>
      </w:pPr>
      <w:r>
        <w:rPr>
          <w:rStyle w:val="Strong"/>
        </w:rPr>
        <w:t>L'employée</w:t>
      </w:r>
      <w:r>
        <w:t xml:space="preserve"> Alors, l'Hôtel de Paris n'est pas cher, les chambres pour deux personnes avec salle de bains sont à 45 euros. Ça va? </w:t>
      </w:r>
    </w:p>
    <w:p w:rsidR="007459D2" w:rsidRDefault="00833AB7">
      <w:pPr>
        <w:divId w:val="1922375654"/>
      </w:pPr>
      <w:r>
        <w:rPr>
          <w:rStyle w:val="Emphasis"/>
        </w:rPr>
        <w:t>(Agree and ask where it is</w:t>
      </w:r>
      <w:r>
        <w:t xml:space="preserve">.) </w:t>
      </w:r>
    </w:p>
    <w:p w:rsidR="007459D2" w:rsidRDefault="00833AB7">
      <w:pPr>
        <w:divId w:val="1922375654"/>
      </w:pPr>
      <w:r>
        <w:rPr>
          <w:rStyle w:val="Strong"/>
        </w:rPr>
        <w:t>Vous</w:t>
      </w:r>
      <w:r>
        <w:t xml:space="preserve"> Oui, ça va. C'est où? </w:t>
      </w:r>
    </w:p>
    <w:p w:rsidR="007459D2" w:rsidRDefault="00833AB7">
      <w:pPr>
        <w:divId w:val="1922375654"/>
      </w:pPr>
      <w:r>
        <w:rPr>
          <w:rStyle w:val="Strong"/>
        </w:rPr>
        <w:t>L'employée</w:t>
      </w:r>
      <w:r>
        <w:t xml:space="preserve"> L'Hôtel de Paris est 47 avenue de la Gare à dix minutes en taxi. C'est en face de la gare. </w:t>
      </w:r>
    </w:p>
    <w:bookmarkStart w:id="405" w:name="Back_To_Session2_Activity6"/>
    <w:p w:rsidR="007459D2" w:rsidRDefault="00833AB7">
      <w:pPr>
        <w:pStyle w:val="NormalWeb"/>
        <w:divId w:val="1922375654"/>
      </w:pPr>
      <w:r>
        <w:fldChar w:fldCharType="begin"/>
      </w:r>
      <w:r>
        <w:instrText xml:space="preserve"> HYPERLINK "" \l "Session2_Activity6" </w:instrText>
      </w:r>
      <w:r>
        <w:fldChar w:fldCharType="separate"/>
      </w:r>
      <w:r>
        <w:rPr>
          <w:rStyle w:val="Hyperlink"/>
        </w:rPr>
        <w:t>Back to - Activité 11</w:t>
      </w:r>
      <w:r>
        <w:fldChar w:fldCharType="end"/>
      </w:r>
      <w:bookmarkEnd w:id="405"/>
    </w:p>
    <w:p w:rsidR="007459D2" w:rsidRDefault="00833AB7">
      <w:pPr>
        <w:pStyle w:val="Heading2"/>
        <w:divId w:val="1865557072"/>
        <w:rPr>
          <w:rFonts w:eastAsia="Times New Roman"/>
        </w:rPr>
      </w:pPr>
      <w:r>
        <w:rPr>
          <w:rFonts w:eastAsia="Times New Roman"/>
        </w:rPr>
        <w:t>Activity</w:t>
      </w:r>
    </w:p>
    <w:p w:rsidR="007459D2" w:rsidRDefault="00833AB7">
      <w:pPr>
        <w:pStyle w:val="Heading4"/>
        <w:divId w:val="463236926"/>
        <w:rPr>
          <w:rFonts w:eastAsia="Times New Roman"/>
        </w:rPr>
      </w:pPr>
      <w:bookmarkStart w:id="406" w:name="Session2_Answer7"/>
      <w:bookmarkEnd w:id="406"/>
      <w:r>
        <w:rPr>
          <w:rFonts w:eastAsia="Times New Roman"/>
        </w:rPr>
        <w:t>Answer</w:t>
      </w:r>
    </w:p>
    <w:p w:rsidR="007459D2" w:rsidRDefault="00833AB7">
      <w:pPr>
        <w:divId w:val="463236926"/>
      </w:pPr>
      <w:r>
        <w:t>Suitable destinations would be:</w:t>
      </w:r>
    </w:p>
    <w:p w:rsidR="007459D2" w:rsidRDefault="00833AB7">
      <w:pPr>
        <w:numPr>
          <w:ilvl w:val="0"/>
          <w:numId w:val="86"/>
        </w:numPr>
        <w:ind w:left="780" w:right="780"/>
        <w:divId w:val="463236926"/>
      </w:pPr>
      <w:r>
        <w:t>Le centre sportif; l'écomusée</w:t>
      </w:r>
    </w:p>
    <w:p w:rsidR="007459D2" w:rsidRDefault="00833AB7">
      <w:pPr>
        <w:numPr>
          <w:ilvl w:val="0"/>
          <w:numId w:val="86"/>
        </w:numPr>
        <w:ind w:left="780" w:right="780"/>
        <w:divId w:val="463236926"/>
      </w:pPr>
      <w:r>
        <w:t>La maison de la culture; le palais de la Gastronomie; le petit musée du Bizarre; le centre sportif</w:t>
      </w:r>
    </w:p>
    <w:p w:rsidR="007459D2" w:rsidRDefault="00833AB7">
      <w:pPr>
        <w:numPr>
          <w:ilvl w:val="0"/>
          <w:numId w:val="86"/>
        </w:numPr>
        <w:ind w:left="780" w:right="780"/>
        <w:divId w:val="463236926"/>
      </w:pPr>
      <w:r>
        <w:t>Le petit musée du Bizarre; la maison de la culture</w:t>
      </w:r>
    </w:p>
    <w:p w:rsidR="007459D2" w:rsidRDefault="00833AB7">
      <w:pPr>
        <w:numPr>
          <w:ilvl w:val="0"/>
          <w:numId w:val="86"/>
        </w:numPr>
        <w:ind w:left="780" w:right="780"/>
        <w:divId w:val="463236926"/>
      </w:pPr>
      <w:r>
        <w:t>Le centre sportif</w:t>
      </w:r>
    </w:p>
    <w:p w:rsidR="007459D2" w:rsidRDefault="00833AB7">
      <w:pPr>
        <w:numPr>
          <w:ilvl w:val="0"/>
          <w:numId w:val="86"/>
        </w:numPr>
        <w:ind w:left="780" w:right="780"/>
        <w:divId w:val="463236926"/>
      </w:pPr>
      <w:r>
        <w:t>La maison de la culture</w:t>
      </w:r>
    </w:p>
    <w:p w:rsidR="007459D2" w:rsidRDefault="00833AB7">
      <w:pPr>
        <w:numPr>
          <w:ilvl w:val="0"/>
          <w:numId w:val="86"/>
        </w:numPr>
        <w:ind w:left="780" w:right="780"/>
        <w:divId w:val="463236926"/>
      </w:pPr>
      <w:r>
        <w:t>Le petit musée du Bizarre</w:t>
      </w:r>
    </w:p>
    <w:p w:rsidR="007459D2" w:rsidRDefault="00833AB7">
      <w:pPr>
        <w:numPr>
          <w:ilvl w:val="0"/>
          <w:numId w:val="86"/>
        </w:numPr>
        <w:ind w:left="780" w:right="780"/>
        <w:divId w:val="463236926"/>
      </w:pPr>
      <w:r>
        <w:t>Le palais de la Gastronomie</w:t>
      </w:r>
    </w:p>
    <w:p w:rsidR="007459D2" w:rsidRDefault="00833AB7">
      <w:pPr>
        <w:numPr>
          <w:ilvl w:val="0"/>
          <w:numId w:val="86"/>
        </w:numPr>
        <w:ind w:left="780" w:right="780"/>
        <w:divId w:val="463236926"/>
      </w:pPr>
      <w:r>
        <w:t>l'écomusée</w:t>
      </w:r>
    </w:p>
    <w:p w:rsidR="007459D2" w:rsidRDefault="00833AB7">
      <w:pPr>
        <w:numPr>
          <w:ilvl w:val="0"/>
          <w:numId w:val="86"/>
        </w:numPr>
        <w:ind w:left="780" w:right="780"/>
        <w:divId w:val="463236926"/>
      </w:pPr>
      <w:r>
        <w:t>La maison de la culture</w:t>
      </w:r>
    </w:p>
    <w:p w:rsidR="007459D2" w:rsidRDefault="00833AB7">
      <w:pPr>
        <w:numPr>
          <w:ilvl w:val="0"/>
          <w:numId w:val="86"/>
        </w:numPr>
        <w:ind w:left="780" w:right="780"/>
        <w:divId w:val="463236926"/>
      </w:pPr>
      <w:r>
        <w:t>La maison de la culture; le petit musée du Bizarre</w:t>
      </w:r>
    </w:p>
    <w:bookmarkStart w:id="407" w:name="Back_To_Session2_Activity8"/>
    <w:p w:rsidR="007459D2" w:rsidRDefault="00833AB7">
      <w:pPr>
        <w:pStyle w:val="NormalWeb"/>
        <w:divId w:val="463236926"/>
      </w:pPr>
      <w:r>
        <w:fldChar w:fldCharType="begin"/>
      </w:r>
      <w:r>
        <w:instrText xml:space="preserve"> HYPERLINK "" \l "Session2_Activity8" </w:instrText>
      </w:r>
      <w:r>
        <w:fldChar w:fldCharType="separate"/>
      </w:r>
      <w:r>
        <w:rPr>
          <w:rStyle w:val="Hyperlink"/>
        </w:rPr>
        <w:t>Back to - Activity</w:t>
      </w:r>
      <w:r>
        <w:fldChar w:fldCharType="end"/>
      </w:r>
      <w:bookmarkEnd w:id="407"/>
    </w:p>
    <w:p w:rsidR="007459D2" w:rsidRDefault="00833AB7">
      <w:pPr>
        <w:pStyle w:val="Heading2"/>
        <w:divId w:val="1865557072"/>
        <w:rPr>
          <w:rFonts w:eastAsia="Times New Roman"/>
        </w:rPr>
      </w:pPr>
      <w:r>
        <w:rPr>
          <w:rFonts w:eastAsia="Times New Roman"/>
        </w:rPr>
        <w:t>Activité 13</w:t>
      </w:r>
    </w:p>
    <w:p w:rsidR="007459D2" w:rsidRDefault="00833AB7">
      <w:pPr>
        <w:pStyle w:val="Heading4"/>
        <w:divId w:val="214977186"/>
        <w:rPr>
          <w:rFonts w:eastAsia="Times New Roman"/>
        </w:rPr>
      </w:pPr>
      <w:bookmarkStart w:id="408" w:name="Session2_Answer8"/>
      <w:bookmarkEnd w:id="408"/>
      <w:r>
        <w:rPr>
          <w:rFonts w:eastAsia="Times New Roman"/>
        </w:rPr>
        <w:t>Answer</w:t>
      </w:r>
    </w:p>
    <w:p w:rsidR="007459D2" w:rsidRDefault="00833AB7">
      <w:pPr>
        <w:numPr>
          <w:ilvl w:val="0"/>
          <w:numId w:val="87"/>
        </w:numPr>
        <w:ind w:left="780" w:right="780"/>
        <w:divId w:val="214977186"/>
      </w:pPr>
      <w:r>
        <w:t>The people you heard are asking for directions to:</w:t>
      </w:r>
    </w:p>
    <w:p w:rsidR="007459D2" w:rsidRDefault="00833AB7">
      <w:pPr>
        <w:numPr>
          <w:ilvl w:val="1"/>
          <w:numId w:val="87"/>
        </w:numPr>
        <w:ind w:left="1560" w:right="1560"/>
        <w:divId w:val="214977186"/>
      </w:pPr>
      <w:r>
        <w:t>la collection permanente d'objets grotesques et macabres</w:t>
      </w:r>
    </w:p>
    <w:p w:rsidR="007459D2" w:rsidRDefault="00833AB7">
      <w:pPr>
        <w:numPr>
          <w:ilvl w:val="1"/>
          <w:numId w:val="87"/>
        </w:numPr>
        <w:ind w:left="1560" w:right="1560"/>
        <w:divId w:val="214977186"/>
      </w:pPr>
      <w:r>
        <w:t>la dégustation des vins et fromages de la région</w:t>
      </w:r>
    </w:p>
    <w:p w:rsidR="007459D2" w:rsidRDefault="00833AB7">
      <w:pPr>
        <w:numPr>
          <w:ilvl w:val="1"/>
          <w:numId w:val="87"/>
        </w:numPr>
        <w:ind w:left="1560" w:right="1560"/>
        <w:divId w:val="214977186"/>
      </w:pPr>
      <w:r>
        <w:t>le sauna</w:t>
      </w:r>
    </w:p>
    <w:p w:rsidR="007459D2" w:rsidRDefault="00833AB7">
      <w:pPr>
        <w:numPr>
          <w:ilvl w:val="1"/>
          <w:numId w:val="87"/>
        </w:numPr>
        <w:ind w:left="1560" w:right="1560"/>
        <w:divId w:val="214977186"/>
      </w:pPr>
      <w:r>
        <w:t>les boutiques artisans</w:t>
      </w:r>
    </w:p>
    <w:p w:rsidR="007459D2" w:rsidRDefault="00833AB7">
      <w:pPr>
        <w:numPr>
          <w:ilvl w:val="1"/>
          <w:numId w:val="87"/>
        </w:numPr>
        <w:ind w:left="1560" w:right="1560"/>
        <w:divId w:val="214977186"/>
      </w:pPr>
      <w:r>
        <w:t>la salle de cinéma</w:t>
      </w:r>
    </w:p>
    <w:p w:rsidR="007459D2" w:rsidRDefault="00833AB7">
      <w:pPr>
        <w:numPr>
          <w:ilvl w:val="0"/>
          <w:numId w:val="87"/>
        </w:numPr>
        <w:ind w:left="780" w:right="780"/>
        <w:divId w:val="214977186"/>
      </w:pPr>
      <w:r>
        <w:t>These are to be found in:</w:t>
      </w:r>
    </w:p>
    <w:p w:rsidR="007459D2" w:rsidRDefault="00833AB7">
      <w:pPr>
        <w:divId w:val="21497718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7459D2">
        <w:trPr>
          <w:divId w:val="1082145563"/>
        </w:trPr>
        <w:tc>
          <w:tcPr>
            <w:tcW w:w="0" w:type="auto"/>
            <w:tcMar>
              <w:top w:w="48" w:type="dxa"/>
              <w:left w:w="96" w:type="dxa"/>
              <w:bottom w:w="48" w:type="dxa"/>
              <w:right w:w="96" w:type="dxa"/>
            </w:tcMar>
            <w:hideMark/>
          </w:tcPr>
          <w:p w:rsidR="007459D2" w:rsidRDefault="007459D2">
            <w:bookmarkStart w:id="409" w:name="Session2_Table6"/>
            <w:bookmarkEnd w:id="409"/>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
        </w:tc>
      </w:tr>
      <w:tr w:rsidR="007459D2">
        <w:trPr>
          <w:divId w:val="10821455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maison de la culture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ED14E1" wp14:editId="0F46E744">
                  <wp:extent cx="85725" cy="85725"/>
                  <wp:effectExtent l="0" t="0" r="9525" b="9525"/>
                  <wp:docPr id="60" name="Picture 60"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10821455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palais de la Gastronomie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22C1EB" wp14:editId="06762047">
                  <wp:extent cx="85725" cy="85725"/>
                  <wp:effectExtent l="0" t="0" r="9525" b="9525"/>
                  <wp:docPr id="61" name="Picture 61"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0821455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petit musée du Bizarre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C0F757" wp14:editId="11DDC39D">
                  <wp:extent cx="85725" cy="85725"/>
                  <wp:effectExtent l="0" t="0" r="9525" b="9525"/>
                  <wp:docPr id="62" name="Picture 62"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0821455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centre sportif</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A60D05" wp14:editId="144E2806">
                  <wp:extent cx="85725" cy="85725"/>
                  <wp:effectExtent l="0" t="0" r="9525" b="9525"/>
                  <wp:docPr id="63" name="Picture 63"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08214556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l'écomusée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62324B" wp14:editId="73301EFD">
                  <wp:extent cx="85725" cy="85725"/>
                  <wp:effectExtent l="0" t="0" r="9525" b="9525"/>
                  <wp:docPr id="64" name="Picture 64"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bl>
    <w:p w:rsidR="007459D2" w:rsidRDefault="00833AB7">
      <w:pPr>
        <w:divId w:val="214977186"/>
      </w:pPr>
      <w:r>
        <w:rPr>
          <w:vanish/>
        </w:rPr>
        <w:t>End of Table</w:t>
      </w:r>
    </w:p>
    <w:p w:rsidR="007459D2" w:rsidRDefault="00833AB7">
      <w:pPr>
        <w:divId w:val="214977186"/>
      </w:pPr>
      <w:r>
        <w:t>3. The phrases which show they are searching for something are:</w:t>
      </w:r>
    </w:p>
    <w:p w:rsidR="007459D2" w:rsidRDefault="00833AB7">
      <w:pPr>
        <w:divId w:val="214977186"/>
      </w:pPr>
      <w:r>
        <w:rPr>
          <w:rStyle w:val="Emphasis"/>
        </w:rPr>
        <w:t>Je cherche…</w:t>
      </w:r>
    </w:p>
    <w:p w:rsidR="007459D2" w:rsidRDefault="00833AB7">
      <w:pPr>
        <w:divId w:val="214977186"/>
      </w:pPr>
      <w:r>
        <w:rPr>
          <w:rStyle w:val="Emphasis"/>
        </w:rPr>
        <w:t>Je voudrais aller à…</w:t>
      </w:r>
    </w:p>
    <w:p w:rsidR="007459D2" w:rsidRDefault="00833AB7">
      <w:pPr>
        <w:divId w:val="214977186"/>
      </w:pPr>
      <w:r>
        <w:rPr>
          <w:rStyle w:val="Emphasis"/>
        </w:rPr>
        <w:t>C'est où, s'il vous plait?</w:t>
      </w:r>
    </w:p>
    <w:bookmarkStart w:id="410" w:name="Back_To_Session2_Activity9"/>
    <w:p w:rsidR="007459D2" w:rsidRDefault="00833AB7">
      <w:pPr>
        <w:pStyle w:val="NormalWeb"/>
        <w:divId w:val="214977186"/>
      </w:pPr>
      <w:r>
        <w:fldChar w:fldCharType="begin"/>
      </w:r>
      <w:r>
        <w:instrText xml:space="preserve"> HYPERLINK "" \l "Session2_Activity9" </w:instrText>
      </w:r>
      <w:r>
        <w:fldChar w:fldCharType="separate"/>
      </w:r>
      <w:r>
        <w:rPr>
          <w:rStyle w:val="Hyperlink"/>
        </w:rPr>
        <w:t>Back to - Activité 13</w:t>
      </w:r>
      <w:r>
        <w:fldChar w:fldCharType="end"/>
      </w:r>
      <w:bookmarkEnd w:id="410"/>
    </w:p>
    <w:p w:rsidR="007459D2" w:rsidRDefault="00833AB7">
      <w:pPr>
        <w:pStyle w:val="Heading2"/>
        <w:divId w:val="1865557072"/>
        <w:rPr>
          <w:rFonts w:eastAsia="Times New Roman"/>
        </w:rPr>
      </w:pPr>
      <w:r>
        <w:rPr>
          <w:rFonts w:eastAsia="Times New Roman"/>
        </w:rPr>
        <w:t>Activité 14</w:t>
      </w:r>
    </w:p>
    <w:p w:rsidR="007459D2" w:rsidRDefault="00833AB7">
      <w:pPr>
        <w:pStyle w:val="Heading4"/>
        <w:divId w:val="54087670"/>
        <w:rPr>
          <w:rFonts w:eastAsia="Times New Roman"/>
        </w:rPr>
      </w:pPr>
      <w:bookmarkStart w:id="411" w:name="Session2_Answer9"/>
      <w:bookmarkEnd w:id="411"/>
      <w:r>
        <w:rPr>
          <w:rFonts w:eastAsia="Times New Roman"/>
        </w:rPr>
        <w:t>Answer</w:t>
      </w:r>
    </w:p>
    <w:p w:rsidR="00D05D10" w:rsidRDefault="00833AB7">
      <w:pPr>
        <w:divId w:val="54087670"/>
      </w:pPr>
      <w:r>
        <w:t>You could have used any of the range of structures given in 1(a).</w:t>
      </w:r>
    </w:p>
    <w:p w:rsidR="007459D2" w:rsidRDefault="00833AB7">
      <w:pPr>
        <w:numPr>
          <w:ilvl w:val="1"/>
          <w:numId w:val="88"/>
        </w:numPr>
        <w:ind w:left="1560" w:right="1560"/>
        <w:divId w:val="54087670"/>
      </w:pPr>
      <w:r>
        <w:t xml:space="preserve">(a) Pour aller au commissariat s'il vous plaît? / Je voudrais aller au commissariat. / Je cherche le commissariat. / Le commissariat, c'est où, s'il vous plaît? / C'est où le commissariat, s'il vous plaît? </w:t>
      </w:r>
    </w:p>
    <w:p w:rsidR="007459D2" w:rsidRDefault="00833AB7">
      <w:pPr>
        <w:numPr>
          <w:ilvl w:val="1"/>
          <w:numId w:val="88"/>
        </w:numPr>
        <w:ind w:left="1560" w:right="1560"/>
        <w:divId w:val="54087670"/>
      </w:pPr>
      <w:r>
        <w:t>(b) Pour aller à l'office du tourisme, s'il vous plaît?</w:t>
      </w:r>
    </w:p>
    <w:p w:rsidR="007459D2" w:rsidRDefault="00833AB7">
      <w:pPr>
        <w:numPr>
          <w:ilvl w:val="1"/>
          <w:numId w:val="88"/>
        </w:numPr>
        <w:ind w:left="1560" w:right="1560"/>
        <w:divId w:val="54087670"/>
      </w:pPr>
      <w:r>
        <w:t>(c) Je voudrais aller à hôpital.</w:t>
      </w:r>
    </w:p>
    <w:p w:rsidR="007459D2" w:rsidRDefault="00833AB7">
      <w:pPr>
        <w:numPr>
          <w:ilvl w:val="1"/>
          <w:numId w:val="88"/>
        </w:numPr>
        <w:ind w:left="1560" w:right="1560"/>
        <w:divId w:val="54087670"/>
      </w:pPr>
      <w:r>
        <w:t>(d) Je cherche la poste.</w:t>
      </w:r>
    </w:p>
    <w:p w:rsidR="007459D2" w:rsidRDefault="00833AB7">
      <w:pPr>
        <w:numPr>
          <w:ilvl w:val="1"/>
          <w:numId w:val="88"/>
        </w:numPr>
        <w:ind w:left="1560" w:right="1560"/>
        <w:divId w:val="54087670"/>
      </w:pPr>
      <w:r>
        <w:t>(e) La piscine, c'est où, s'il vous plaît?</w:t>
      </w:r>
    </w:p>
    <w:p w:rsidR="007459D2" w:rsidRDefault="00833AB7">
      <w:pPr>
        <w:numPr>
          <w:ilvl w:val="1"/>
          <w:numId w:val="88"/>
        </w:numPr>
        <w:ind w:left="1560" w:right="1560"/>
        <w:divId w:val="54087670"/>
      </w:pPr>
      <w:r>
        <w:t>(f) C'est où le marché s'il vous plaît?</w:t>
      </w:r>
    </w:p>
    <w:bookmarkStart w:id="412" w:name="Back_To_Session2_Activity10"/>
    <w:p w:rsidR="007459D2" w:rsidRDefault="00833AB7">
      <w:pPr>
        <w:pStyle w:val="NormalWeb"/>
        <w:divId w:val="54087670"/>
      </w:pPr>
      <w:r>
        <w:fldChar w:fldCharType="begin"/>
      </w:r>
      <w:r>
        <w:instrText xml:space="preserve"> HYPERLINK "" \l "Session2_Activity10" </w:instrText>
      </w:r>
      <w:r>
        <w:fldChar w:fldCharType="separate"/>
      </w:r>
      <w:r>
        <w:rPr>
          <w:rStyle w:val="Hyperlink"/>
        </w:rPr>
        <w:t>Back to - Activité 14</w:t>
      </w:r>
      <w:r>
        <w:fldChar w:fldCharType="end"/>
      </w:r>
      <w:bookmarkEnd w:id="412"/>
    </w:p>
    <w:p w:rsidR="007459D2" w:rsidRDefault="00833AB7">
      <w:pPr>
        <w:pStyle w:val="Heading2"/>
        <w:divId w:val="1865557072"/>
        <w:rPr>
          <w:rFonts w:eastAsia="Times New Roman"/>
        </w:rPr>
      </w:pPr>
      <w:r>
        <w:rPr>
          <w:rFonts w:eastAsia="Times New Roman"/>
        </w:rPr>
        <w:t>Activité 15</w:t>
      </w:r>
    </w:p>
    <w:p w:rsidR="007459D2" w:rsidRDefault="00833AB7">
      <w:pPr>
        <w:pStyle w:val="Heading4"/>
        <w:divId w:val="1360622088"/>
        <w:rPr>
          <w:rFonts w:eastAsia="Times New Roman"/>
        </w:rPr>
      </w:pPr>
      <w:bookmarkStart w:id="413" w:name="Session2_Answer10"/>
      <w:bookmarkEnd w:id="413"/>
      <w:r>
        <w:rPr>
          <w:rFonts w:eastAsia="Times New Roman"/>
        </w:rPr>
        <w:t>Answer</w:t>
      </w:r>
    </w:p>
    <w:p w:rsidR="00D05D10" w:rsidRDefault="00833AB7">
      <w:pPr>
        <w:numPr>
          <w:ilvl w:val="0"/>
          <w:numId w:val="89"/>
        </w:numPr>
        <w:ind w:left="780" w:right="780"/>
        <w:divId w:val="1360622088"/>
      </w:pPr>
      <w:r>
        <w:t>Le marché? C'est à dix minutes à pied.</w:t>
      </w:r>
    </w:p>
    <w:p w:rsidR="007459D2" w:rsidRDefault="00833AB7">
      <w:pPr>
        <w:numPr>
          <w:ilvl w:val="1"/>
          <w:numId w:val="89"/>
        </w:numPr>
        <w:ind w:left="1560" w:right="1560"/>
        <w:divId w:val="1360622088"/>
      </w:pPr>
      <w:r>
        <w:t>(a) L'hôpital? C'est à environ dix minutes en voiture.</w:t>
      </w:r>
    </w:p>
    <w:p w:rsidR="007459D2" w:rsidRDefault="00833AB7">
      <w:pPr>
        <w:numPr>
          <w:ilvl w:val="1"/>
          <w:numId w:val="89"/>
        </w:numPr>
        <w:ind w:left="1560" w:right="1560"/>
        <w:divId w:val="1360622088"/>
      </w:pPr>
      <w:r>
        <w:t>(b) La piscine? C'est à vingt minutes à pied. C'est à cinq minutes en bus.</w:t>
      </w:r>
    </w:p>
    <w:p w:rsidR="007459D2" w:rsidRDefault="00833AB7">
      <w:pPr>
        <w:numPr>
          <w:ilvl w:val="1"/>
          <w:numId w:val="89"/>
        </w:numPr>
        <w:ind w:left="1560" w:right="1560"/>
        <w:divId w:val="1360622088"/>
      </w:pPr>
      <w:r>
        <w:t>(c) Le Palais des Papes? C'est à dix minutes à pied.</w:t>
      </w:r>
    </w:p>
    <w:bookmarkStart w:id="414" w:name="Back_To_Session2_Activity11"/>
    <w:p w:rsidR="007459D2" w:rsidRDefault="00833AB7">
      <w:pPr>
        <w:pStyle w:val="NormalWeb"/>
        <w:divId w:val="1360622088"/>
      </w:pPr>
      <w:r>
        <w:fldChar w:fldCharType="begin"/>
      </w:r>
      <w:r>
        <w:instrText xml:space="preserve"> HYPERLINK "" \l "Session2_Activity11" </w:instrText>
      </w:r>
      <w:r>
        <w:fldChar w:fldCharType="separate"/>
      </w:r>
      <w:r>
        <w:rPr>
          <w:rStyle w:val="Hyperlink"/>
        </w:rPr>
        <w:t>Back to - Activité 15</w:t>
      </w:r>
      <w:r>
        <w:fldChar w:fldCharType="end"/>
      </w:r>
      <w:bookmarkEnd w:id="414"/>
    </w:p>
    <w:p w:rsidR="007459D2" w:rsidRDefault="00833AB7">
      <w:pPr>
        <w:pStyle w:val="Heading2"/>
        <w:divId w:val="1865557072"/>
        <w:rPr>
          <w:rFonts w:eastAsia="Times New Roman"/>
        </w:rPr>
      </w:pPr>
      <w:r>
        <w:rPr>
          <w:rFonts w:eastAsia="Times New Roman"/>
        </w:rPr>
        <w:t>Activité 16</w:t>
      </w:r>
    </w:p>
    <w:p w:rsidR="007459D2" w:rsidRDefault="00833AB7">
      <w:pPr>
        <w:pStyle w:val="Heading4"/>
        <w:divId w:val="1909881070"/>
        <w:rPr>
          <w:rFonts w:eastAsia="Times New Roman"/>
        </w:rPr>
      </w:pPr>
      <w:bookmarkStart w:id="415" w:name="Session2_Answer11"/>
      <w:bookmarkEnd w:id="415"/>
      <w:r>
        <w:rPr>
          <w:rFonts w:eastAsia="Times New Roman"/>
        </w:rPr>
        <w:t>Answer</w:t>
      </w:r>
    </w:p>
    <w:p w:rsidR="007459D2" w:rsidRDefault="00833AB7">
      <w:pPr>
        <w:numPr>
          <w:ilvl w:val="0"/>
          <w:numId w:val="90"/>
        </w:numPr>
        <w:ind w:left="780" w:right="780"/>
        <w:divId w:val="1909881070"/>
      </w:pPr>
      <w:r>
        <w:t>C'est à quinze minutes à pied.</w:t>
      </w:r>
    </w:p>
    <w:p w:rsidR="007459D2" w:rsidRDefault="00833AB7">
      <w:pPr>
        <w:numPr>
          <w:ilvl w:val="0"/>
          <w:numId w:val="90"/>
        </w:numPr>
        <w:ind w:left="780" w:right="780"/>
        <w:divId w:val="1909881070"/>
      </w:pPr>
      <w:r>
        <w:t>C'est à cinq minutes en voiture.</w:t>
      </w:r>
    </w:p>
    <w:p w:rsidR="007459D2" w:rsidRDefault="00833AB7">
      <w:pPr>
        <w:numPr>
          <w:ilvl w:val="0"/>
          <w:numId w:val="90"/>
        </w:numPr>
        <w:ind w:left="780" w:right="780"/>
        <w:divId w:val="1909881070"/>
      </w:pPr>
      <w:r>
        <w:t>C'est à vingt minutes à pied.</w:t>
      </w:r>
    </w:p>
    <w:p w:rsidR="007459D2" w:rsidRDefault="00833AB7">
      <w:pPr>
        <w:numPr>
          <w:ilvl w:val="0"/>
          <w:numId w:val="90"/>
        </w:numPr>
        <w:ind w:left="780" w:right="780"/>
        <w:divId w:val="1909881070"/>
      </w:pPr>
      <w:r>
        <w:t>C'est à trois minutes en voiture.</w:t>
      </w:r>
    </w:p>
    <w:bookmarkStart w:id="416" w:name="Back_To_Session2_Activity12"/>
    <w:p w:rsidR="007459D2" w:rsidRDefault="00833AB7">
      <w:pPr>
        <w:pStyle w:val="NormalWeb"/>
        <w:divId w:val="1909881070"/>
      </w:pPr>
      <w:r>
        <w:fldChar w:fldCharType="begin"/>
      </w:r>
      <w:r>
        <w:instrText xml:space="preserve"> HYPERLINK "" \l "Session2_Activity12" </w:instrText>
      </w:r>
      <w:r>
        <w:fldChar w:fldCharType="separate"/>
      </w:r>
      <w:r>
        <w:rPr>
          <w:rStyle w:val="Hyperlink"/>
        </w:rPr>
        <w:t>Back to - Activité 16</w:t>
      </w:r>
      <w:r>
        <w:fldChar w:fldCharType="end"/>
      </w:r>
      <w:bookmarkEnd w:id="416"/>
    </w:p>
    <w:p w:rsidR="007459D2" w:rsidRDefault="00833AB7">
      <w:pPr>
        <w:pStyle w:val="Heading2"/>
        <w:divId w:val="1865557072"/>
        <w:rPr>
          <w:rFonts w:eastAsia="Times New Roman"/>
        </w:rPr>
      </w:pPr>
      <w:r>
        <w:rPr>
          <w:rFonts w:eastAsia="Times New Roman"/>
        </w:rPr>
        <w:t>Activité 17</w:t>
      </w:r>
    </w:p>
    <w:p w:rsidR="007459D2" w:rsidRDefault="00833AB7">
      <w:pPr>
        <w:pStyle w:val="Heading4"/>
        <w:divId w:val="38289513"/>
        <w:rPr>
          <w:rFonts w:eastAsia="Times New Roman"/>
        </w:rPr>
      </w:pPr>
      <w:bookmarkStart w:id="417" w:name="Session2_Answer12"/>
      <w:bookmarkEnd w:id="417"/>
      <w:r>
        <w:rPr>
          <w:rFonts w:eastAsia="Times New Roman"/>
        </w:rPr>
        <w:t>Answer</w:t>
      </w:r>
    </w:p>
    <w:p w:rsidR="007459D2" w:rsidRDefault="00833AB7">
      <w:pPr>
        <w:divId w:val="38289513"/>
      </w:pPr>
      <w:r>
        <w:rPr>
          <w:rStyle w:val="Strong"/>
        </w:rPr>
        <w:t>Dialogue 1</w:t>
      </w:r>
    </w:p>
    <w:p w:rsidR="007459D2" w:rsidRDefault="00833AB7">
      <w:pPr>
        <w:divId w:val="38289513"/>
      </w:pPr>
      <w:r>
        <w:t xml:space="preserve">The tourist asks her informant to </w:t>
      </w:r>
      <w:r>
        <w:rPr>
          <w:rStyle w:val="Strong"/>
        </w:rPr>
        <w:t>repeat</w:t>
      </w:r>
      <w:r>
        <w:t xml:space="preserve"> the information, by saying: </w:t>
      </w:r>
    </w:p>
    <w:p w:rsidR="007459D2" w:rsidRDefault="00833AB7">
      <w:pPr>
        <w:numPr>
          <w:ilvl w:val="0"/>
          <w:numId w:val="91"/>
        </w:numPr>
        <w:ind w:left="780" w:right="780"/>
        <w:divId w:val="38289513"/>
      </w:pPr>
      <w:r>
        <w:t xml:space="preserve">Pardon, monsieur, je n'ai pas compris. Vous pouvez </w:t>
      </w:r>
      <w:r>
        <w:rPr>
          <w:rStyle w:val="Strong"/>
        </w:rPr>
        <w:t>répéter</w:t>
      </w:r>
      <w:r>
        <w:t xml:space="preserve">? </w:t>
      </w:r>
    </w:p>
    <w:p w:rsidR="007459D2" w:rsidRDefault="00833AB7">
      <w:pPr>
        <w:divId w:val="38289513"/>
      </w:pPr>
      <w:r>
        <w:rPr>
          <w:rStyle w:val="Strong"/>
        </w:rPr>
        <w:t>Dialogue 2</w:t>
      </w:r>
    </w:p>
    <w:p w:rsidR="007459D2" w:rsidRDefault="00833AB7">
      <w:pPr>
        <w:divId w:val="38289513"/>
      </w:pPr>
      <w:r>
        <w:t xml:space="preserve">The tourist asks her informant to speak </w:t>
      </w:r>
      <w:r>
        <w:rPr>
          <w:rStyle w:val="Strong"/>
        </w:rPr>
        <w:t>more slowly</w:t>
      </w:r>
      <w:r>
        <w:t xml:space="preserve">, by saying: </w:t>
      </w:r>
    </w:p>
    <w:p w:rsidR="007459D2" w:rsidRDefault="00833AB7">
      <w:pPr>
        <w:numPr>
          <w:ilvl w:val="0"/>
          <w:numId w:val="92"/>
        </w:numPr>
        <w:ind w:left="780" w:right="780"/>
        <w:divId w:val="38289513"/>
      </w:pPr>
      <w:r>
        <w:t xml:space="preserve">Désolée, madame, je n'ai pas compris. Vous pouvez </w:t>
      </w:r>
      <w:r>
        <w:rPr>
          <w:rStyle w:val="Strong"/>
        </w:rPr>
        <w:t>parler plus lentement</w:t>
      </w:r>
      <w:r>
        <w:t xml:space="preserve">? </w:t>
      </w:r>
    </w:p>
    <w:p w:rsidR="007459D2" w:rsidRDefault="00833AB7">
      <w:pPr>
        <w:divId w:val="38289513"/>
      </w:pPr>
      <w:r>
        <w:rPr>
          <w:noProof/>
        </w:rPr>
        <w:drawing>
          <wp:inline distT="0" distB="0" distL="0" distR="0" wp14:anchorId="1821D583" wp14:editId="6508B0F8">
            <wp:extent cx="2057400" cy="2066925"/>
            <wp:effectExtent l="0" t="0" r="0" b="9525"/>
            <wp:docPr id="65" name="Picture 65" descr="D:\AaaF\OUT\httpswwwopeneduopenlearnocw_cmid3832_2021-04-26_17-16-37_al22273\word\assets\_d7b280ec5c77c0428485c1949a53d99290f8d8f6_l192_1_i05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ocw_cmid3832_2021-04-26_17-16-37_al22273\word\assets\_d7b280ec5c77c0428485c1949a53d99290f8d8f6_l192_1_i057i.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7400" cy="2066925"/>
                    </a:xfrm>
                    <a:prstGeom prst="rect">
                      <a:avLst/>
                    </a:prstGeom>
                    <a:noFill/>
                    <a:ln>
                      <a:noFill/>
                    </a:ln>
                  </pic:spPr>
                </pic:pic>
              </a:graphicData>
            </a:graphic>
          </wp:inline>
        </w:drawing>
      </w:r>
    </w:p>
    <w:bookmarkStart w:id="418" w:name="Back_To_Session2_Activity13"/>
    <w:p w:rsidR="007459D2" w:rsidRDefault="00833AB7">
      <w:pPr>
        <w:pStyle w:val="NormalWeb"/>
        <w:divId w:val="38289513"/>
      </w:pPr>
      <w:r>
        <w:fldChar w:fldCharType="begin"/>
      </w:r>
      <w:r>
        <w:instrText xml:space="preserve"> HYPERLINK "" \l "Session2_Activity13" </w:instrText>
      </w:r>
      <w:r>
        <w:fldChar w:fldCharType="separate"/>
      </w:r>
      <w:r>
        <w:rPr>
          <w:rStyle w:val="Hyperlink"/>
        </w:rPr>
        <w:t>Back to - Activité 17</w:t>
      </w:r>
      <w:r>
        <w:fldChar w:fldCharType="end"/>
      </w:r>
      <w:bookmarkEnd w:id="418"/>
    </w:p>
    <w:p w:rsidR="007459D2" w:rsidRDefault="00833AB7">
      <w:pPr>
        <w:pStyle w:val="Heading2"/>
        <w:divId w:val="1865557072"/>
        <w:rPr>
          <w:rFonts w:eastAsia="Times New Roman"/>
        </w:rPr>
      </w:pPr>
      <w:r>
        <w:rPr>
          <w:rFonts w:eastAsia="Times New Roman"/>
        </w:rPr>
        <w:t>Activité 18</w:t>
      </w:r>
    </w:p>
    <w:p w:rsidR="007459D2" w:rsidRDefault="00833AB7">
      <w:pPr>
        <w:pStyle w:val="Heading4"/>
        <w:divId w:val="128137412"/>
        <w:rPr>
          <w:rFonts w:eastAsia="Times New Roman"/>
        </w:rPr>
      </w:pPr>
      <w:bookmarkStart w:id="419" w:name="Session2_Answer13"/>
      <w:bookmarkEnd w:id="419"/>
      <w:r>
        <w:rPr>
          <w:rFonts w:eastAsia="Times New Roman"/>
        </w:rPr>
        <w:t>Answer</w:t>
      </w:r>
    </w:p>
    <w:p w:rsidR="007459D2" w:rsidRDefault="00833AB7">
      <w:pPr>
        <w:divId w:val="128137412"/>
      </w:pPr>
      <w:r>
        <w:t>Check your answers against the audio clip and the dialogue shown here.</w:t>
      </w:r>
    </w:p>
    <w:p w:rsidR="007459D2" w:rsidRDefault="00833AB7">
      <w:pPr>
        <w:divId w:val="128137412"/>
      </w:pPr>
      <w:r>
        <w:rPr>
          <w:rStyle w:val="Strong"/>
        </w:rPr>
        <w:t>Dialogue</w:t>
      </w:r>
      <w:r>
        <w:t xml:space="preserve"> Here is the dialogue: </w:t>
      </w:r>
    </w:p>
    <w:p w:rsidR="007459D2" w:rsidRDefault="00833AB7">
      <w:pPr>
        <w:divId w:val="128137412"/>
      </w:pPr>
      <w:r>
        <w:rPr>
          <w:rStyle w:val="Strong"/>
        </w:rPr>
        <w:t>Extrait 51</w:t>
      </w:r>
    </w:p>
    <w:p w:rsidR="007459D2" w:rsidRDefault="00833AB7">
      <w:pPr>
        <w:divId w:val="128137412"/>
      </w:pPr>
      <w:r>
        <w:rPr>
          <w:rStyle w:val="Strong"/>
        </w:rPr>
        <w:t>La receptionniste</w:t>
      </w:r>
      <w:r>
        <w:t xml:space="preserve"> Je peux vous aider? </w:t>
      </w:r>
    </w:p>
    <w:p w:rsidR="007459D2" w:rsidRDefault="00833AB7">
      <w:pPr>
        <w:divId w:val="128137412"/>
      </w:pPr>
      <w:r>
        <w:rPr>
          <w:rStyle w:val="Strong"/>
        </w:rPr>
        <w:t>Vous</w:t>
      </w:r>
      <w:r>
        <w:t xml:space="preserve"> Pardon. Pour aller au centre d'Art contemporain? C'est loin? </w:t>
      </w:r>
    </w:p>
    <w:p w:rsidR="007459D2" w:rsidRDefault="00833AB7">
      <w:pPr>
        <w:divId w:val="128137412"/>
      </w:pPr>
      <w:r>
        <w:rPr>
          <w:rStyle w:val="Strong"/>
        </w:rPr>
        <w:t>La réceptionniste</w:t>
      </w:r>
      <w:r>
        <w:t xml:space="preserve"> Ah oui, c'est loin. C'est boulevard Raspail. C'est à trente minutes à pied. Mais vous avez le bus. </w:t>
      </w:r>
    </w:p>
    <w:p w:rsidR="007459D2" w:rsidRDefault="00833AB7">
      <w:pPr>
        <w:divId w:val="128137412"/>
      </w:pPr>
      <w:r>
        <w:rPr>
          <w:rStyle w:val="Strong"/>
        </w:rPr>
        <w:t>Vous</w:t>
      </w:r>
      <w:r>
        <w:t xml:space="preserve"> Pardon, vous pouvez répéter? </w:t>
      </w:r>
    </w:p>
    <w:p w:rsidR="007459D2" w:rsidRDefault="00833AB7">
      <w:pPr>
        <w:divId w:val="128137412"/>
      </w:pPr>
      <w:r>
        <w:rPr>
          <w:rStyle w:val="Strong"/>
        </w:rPr>
        <w:t>La réceptionniste</w:t>
      </w:r>
      <w:r>
        <w:t xml:space="preserve"> Oui, le centre est loin d'ici. C'est à trente minutes à pied. Mais vous avez le bus, c'est à dix minutes en bus. </w:t>
      </w:r>
    </w:p>
    <w:p w:rsidR="007459D2" w:rsidRDefault="00833AB7">
      <w:pPr>
        <w:divId w:val="128137412"/>
      </w:pPr>
      <w:r>
        <w:rPr>
          <w:rStyle w:val="Strong"/>
        </w:rPr>
        <w:t>Vous</w:t>
      </w:r>
      <w:r>
        <w:t xml:space="preserve"> L'arrêt, c'est où? </w:t>
      </w:r>
    </w:p>
    <w:p w:rsidR="007459D2" w:rsidRDefault="00833AB7">
      <w:pPr>
        <w:divId w:val="128137412"/>
      </w:pPr>
      <w:r>
        <w:rPr>
          <w:rStyle w:val="Strong"/>
        </w:rPr>
        <w:t>La réceptionniste</w:t>
      </w:r>
      <w:r>
        <w:t xml:space="preserve"> L'arrêt? Euh, quai de Ligne. À côté du pont. </w:t>
      </w:r>
    </w:p>
    <w:bookmarkStart w:id="420" w:name="Back_To_Session2_Activity14"/>
    <w:p w:rsidR="007459D2" w:rsidRDefault="00833AB7">
      <w:pPr>
        <w:pStyle w:val="NormalWeb"/>
        <w:divId w:val="128137412"/>
      </w:pPr>
      <w:r>
        <w:fldChar w:fldCharType="begin"/>
      </w:r>
      <w:r>
        <w:instrText xml:space="preserve"> HYPERLINK "" \l "Session2_Activity14" </w:instrText>
      </w:r>
      <w:r>
        <w:fldChar w:fldCharType="separate"/>
      </w:r>
      <w:r>
        <w:rPr>
          <w:rStyle w:val="Hyperlink"/>
        </w:rPr>
        <w:t>Back to - Activité 18</w:t>
      </w:r>
      <w:r>
        <w:fldChar w:fldCharType="end"/>
      </w:r>
      <w:bookmarkEnd w:id="420"/>
    </w:p>
    <w:p w:rsidR="007459D2" w:rsidRDefault="00833AB7">
      <w:pPr>
        <w:pStyle w:val="Heading2"/>
        <w:divId w:val="1865557072"/>
        <w:rPr>
          <w:rFonts w:eastAsia="Times New Roman"/>
        </w:rPr>
      </w:pPr>
      <w:r>
        <w:rPr>
          <w:rFonts w:eastAsia="Times New Roman"/>
        </w:rPr>
        <w:t>Activité 19</w:t>
      </w:r>
    </w:p>
    <w:p w:rsidR="007459D2" w:rsidRDefault="00833AB7">
      <w:pPr>
        <w:pStyle w:val="Heading4"/>
        <w:divId w:val="2145614852"/>
        <w:rPr>
          <w:rFonts w:eastAsia="Times New Roman"/>
        </w:rPr>
      </w:pPr>
      <w:bookmarkStart w:id="421" w:name="Session2_Answer14"/>
      <w:bookmarkEnd w:id="421"/>
      <w:r>
        <w:rPr>
          <w:rFonts w:eastAsia="Times New Roman"/>
        </w:rPr>
        <w:t>Answer</w:t>
      </w:r>
    </w:p>
    <w:p w:rsidR="007459D2" w:rsidRDefault="00833AB7">
      <w:pPr>
        <w:numPr>
          <w:ilvl w:val="0"/>
          <w:numId w:val="93"/>
        </w:numPr>
        <w:ind w:left="780" w:right="780"/>
        <w:divId w:val="2145614852"/>
      </w:pPr>
      <w:r>
        <w:t>Check your answers on the audio and in the transcript below.</w:t>
      </w:r>
    </w:p>
    <w:p w:rsidR="007459D2" w:rsidRDefault="00833AB7">
      <w:pPr>
        <w:numPr>
          <w:ilvl w:val="0"/>
          <w:numId w:val="93"/>
        </w:numPr>
        <w:ind w:left="780" w:right="780"/>
        <w:divId w:val="2145614852"/>
      </w:pPr>
      <w:r>
        <w:t xml:space="preserve">21: vingt </w:t>
      </w:r>
      <w:r>
        <w:rPr>
          <w:rStyle w:val="Strong"/>
        </w:rPr>
        <w:t>et</w:t>
      </w:r>
      <w:r>
        <w:t xml:space="preserve"> un; 31: trente </w:t>
      </w:r>
      <w:r>
        <w:rPr>
          <w:rStyle w:val="Strong"/>
        </w:rPr>
        <w:t>et</w:t>
      </w:r>
      <w:r>
        <w:t xml:space="preserve"> un; 41 quarante </w:t>
      </w:r>
      <w:r>
        <w:rPr>
          <w:rStyle w:val="Strong"/>
        </w:rPr>
        <w:t>et</w:t>
      </w:r>
      <w:r>
        <w:t xml:space="preserve"> un; 51: cinquante </w:t>
      </w:r>
      <w:r>
        <w:rPr>
          <w:rStyle w:val="Strong"/>
        </w:rPr>
        <w:t>et</w:t>
      </w:r>
      <w:r>
        <w:t xml:space="preserve"> un; 61: soixante </w:t>
      </w:r>
      <w:r>
        <w:rPr>
          <w:rStyle w:val="Strong"/>
        </w:rPr>
        <w:t>et</w:t>
      </w:r>
      <w:r>
        <w:t xml:space="preserve"> un. Note that for numbers ending in </w:t>
      </w:r>
      <w:r>
        <w:rPr>
          <w:rStyle w:val="Emphasis"/>
        </w:rPr>
        <w:t>un</w:t>
      </w:r>
      <w:r>
        <w:t xml:space="preserve">, you add </w:t>
      </w:r>
      <w:r>
        <w:rPr>
          <w:rStyle w:val="Emphasis"/>
          <w:b/>
          <w:bCs/>
        </w:rPr>
        <w:t>et</w:t>
      </w:r>
      <w:r>
        <w:t xml:space="preserve"> between </w:t>
      </w:r>
      <w:r>
        <w:rPr>
          <w:rStyle w:val="Emphasis"/>
        </w:rPr>
        <w:t>vingt, trente</w:t>
      </w:r>
      <w:r>
        <w:t xml:space="preserve"> etc. and </w:t>
      </w:r>
      <w:r>
        <w:rPr>
          <w:rStyle w:val="Emphasis"/>
        </w:rPr>
        <w:t>un</w:t>
      </w:r>
      <w:r>
        <w:t xml:space="preserve"> . </w:t>
      </w:r>
    </w:p>
    <w:p w:rsidR="007459D2" w:rsidRDefault="00833AB7">
      <w:pPr>
        <w:numPr>
          <w:ilvl w:val="0"/>
          <w:numId w:val="93"/>
        </w:numPr>
        <w:ind w:left="780" w:right="780"/>
        <w:divId w:val="2145614852"/>
      </w:pPr>
      <w:r>
        <w:t xml:space="preserve">22: vingt-deux; 33: trente-trois; 44: quarante-quatre; 55: cinquante-cinq; 66: soixante-six. This time, you just say the </w:t>
      </w:r>
      <w:r>
        <w:rPr>
          <w:rStyle w:val="Emphasis"/>
        </w:rPr>
        <w:t>vingt, trente</w:t>
      </w:r>
      <w:r>
        <w:t xml:space="preserve"> etc. and follow it straight away by the second digit. </w:t>
      </w:r>
    </w:p>
    <w:p w:rsidR="007459D2" w:rsidRDefault="00833AB7">
      <w:pPr>
        <w:numPr>
          <w:ilvl w:val="0"/>
          <w:numId w:val="93"/>
        </w:numPr>
        <w:ind w:left="780" w:right="780"/>
        <w:divId w:val="2145614852"/>
      </w:pPr>
      <w:r>
        <w:t xml:space="preserve">Following the previous pattern, say the numbers as follows: 25: vingt-cinq; 37: trente-sept; 56: cinquante-six; 68: soixante-huit; 43: quarante-trois </w:t>
      </w:r>
    </w:p>
    <w:bookmarkStart w:id="422" w:name="Back_To_Session2_Activity15"/>
    <w:p w:rsidR="007459D2" w:rsidRDefault="00833AB7">
      <w:pPr>
        <w:pStyle w:val="NormalWeb"/>
        <w:divId w:val="2145614852"/>
      </w:pPr>
      <w:r>
        <w:fldChar w:fldCharType="begin"/>
      </w:r>
      <w:r>
        <w:instrText xml:space="preserve"> HYPERLINK "" \l "Session2_Activity15" </w:instrText>
      </w:r>
      <w:r>
        <w:fldChar w:fldCharType="separate"/>
      </w:r>
      <w:r>
        <w:rPr>
          <w:rStyle w:val="Hyperlink"/>
        </w:rPr>
        <w:t>Back to - Activité 19</w:t>
      </w:r>
      <w:r>
        <w:fldChar w:fldCharType="end"/>
      </w:r>
      <w:bookmarkEnd w:id="422"/>
    </w:p>
    <w:p w:rsidR="007459D2" w:rsidRDefault="00833AB7">
      <w:pPr>
        <w:pStyle w:val="Heading2"/>
        <w:divId w:val="1865557072"/>
        <w:rPr>
          <w:rFonts w:eastAsia="Times New Roman"/>
        </w:rPr>
      </w:pPr>
      <w:r>
        <w:rPr>
          <w:rFonts w:eastAsia="Times New Roman"/>
        </w:rPr>
        <w:t>Activité 20</w:t>
      </w:r>
    </w:p>
    <w:p w:rsidR="007459D2" w:rsidRDefault="00833AB7">
      <w:pPr>
        <w:pStyle w:val="Heading4"/>
        <w:divId w:val="1654529509"/>
        <w:rPr>
          <w:rFonts w:eastAsia="Times New Roman"/>
        </w:rPr>
      </w:pPr>
      <w:bookmarkStart w:id="423" w:name="Session2_Answer15"/>
      <w:bookmarkEnd w:id="423"/>
      <w:r>
        <w:rPr>
          <w:rFonts w:eastAsia="Times New Roman"/>
        </w:rPr>
        <w:t>Answer</w:t>
      </w:r>
    </w:p>
    <w:p w:rsidR="007459D2" w:rsidRDefault="00833AB7">
      <w:pPr>
        <w:divId w:val="1654529509"/>
      </w:pPr>
      <w:r>
        <w:t xml:space="preserve">To say a date in French, you simply start with </w:t>
      </w:r>
      <w:r>
        <w:rPr>
          <w:rStyle w:val="Emphasis"/>
        </w:rPr>
        <w:t>le</w:t>
      </w:r>
      <w:r>
        <w:t xml:space="preserve"> and then say the number (</w:t>
      </w:r>
      <w:r>
        <w:rPr>
          <w:rStyle w:val="Emphasis"/>
        </w:rPr>
        <w:t>vingt-cinq</w:t>
      </w:r>
      <w:r>
        <w:t>) and then the month (</w:t>
      </w:r>
      <w:r>
        <w:rPr>
          <w:rStyle w:val="Emphasis"/>
        </w:rPr>
        <w:t>mars</w:t>
      </w:r>
      <w:r>
        <w:t xml:space="preserve">). The exception is </w:t>
      </w:r>
      <w:r>
        <w:rPr>
          <w:rStyle w:val="Emphasis"/>
        </w:rPr>
        <w:t>premier</w:t>
      </w:r>
      <w:r>
        <w:t xml:space="preserve"> which means first. </w:t>
      </w:r>
    </w:p>
    <w:p w:rsidR="007459D2" w:rsidRDefault="00833AB7">
      <w:pPr>
        <w:numPr>
          <w:ilvl w:val="0"/>
          <w:numId w:val="94"/>
        </w:numPr>
        <w:ind w:left="780" w:right="780"/>
        <w:divId w:val="1654529509"/>
      </w:pPr>
      <w:r>
        <w:t>Le 2 octobre.</w:t>
      </w:r>
    </w:p>
    <w:p w:rsidR="007459D2" w:rsidRDefault="00833AB7">
      <w:pPr>
        <w:numPr>
          <w:ilvl w:val="0"/>
          <w:numId w:val="94"/>
        </w:numPr>
        <w:ind w:left="780" w:right="780"/>
        <w:divId w:val="1654529509"/>
      </w:pPr>
      <w:r>
        <w:t>Le 15 mai.</w:t>
      </w:r>
    </w:p>
    <w:p w:rsidR="007459D2" w:rsidRDefault="00833AB7">
      <w:pPr>
        <w:numPr>
          <w:ilvl w:val="0"/>
          <w:numId w:val="94"/>
        </w:numPr>
        <w:ind w:left="780" w:right="780"/>
        <w:divId w:val="1654529509"/>
      </w:pPr>
      <w:r>
        <w:t>Le 1</w:t>
      </w:r>
      <w:r>
        <w:rPr>
          <w:rFonts w:ascii="inherit" w:hAnsi="inherit"/>
          <w:vertAlign w:val="superscript"/>
        </w:rPr>
        <w:t>er</w:t>
      </w:r>
      <w:r>
        <w:t xml:space="preserve"> (premier) février. </w:t>
      </w:r>
    </w:p>
    <w:p w:rsidR="007459D2" w:rsidRDefault="00833AB7">
      <w:pPr>
        <w:numPr>
          <w:ilvl w:val="0"/>
          <w:numId w:val="94"/>
        </w:numPr>
        <w:ind w:left="780" w:right="780"/>
        <w:divId w:val="1654529509"/>
      </w:pPr>
      <w:r>
        <w:t>Le 25 juin.</w:t>
      </w:r>
    </w:p>
    <w:p w:rsidR="007459D2" w:rsidRDefault="00833AB7">
      <w:pPr>
        <w:numPr>
          <w:ilvl w:val="0"/>
          <w:numId w:val="94"/>
        </w:numPr>
        <w:ind w:left="780" w:right="780"/>
        <w:divId w:val="1654529509"/>
      </w:pPr>
      <w:r>
        <w:t>Le 1</w:t>
      </w:r>
      <w:r>
        <w:rPr>
          <w:rFonts w:ascii="inherit" w:hAnsi="inherit"/>
          <w:vertAlign w:val="superscript"/>
        </w:rPr>
        <w:t>er</w:t>
      </w:r>
      <w:r>
        <w:t xml:space="preserve"> (premier) octobre. </w:t>
      </w:r>
    </w:p>
    <w:bookmarkStart w:id="424" w:name="Back_To_Session2_Activity16"/>
    <w:p w:rsidR="007459D2" w:rsidRDefault="00833AB7">
      <w:pPr>
        <w:pStyle w:val="NormalWeb"/>
        <w:divId w:val="1654529509"/>
      </w:pPr>
      <w:r>
        <w:fldChar w:fldCharType="begin"/>
      </w:r>
      <w:r>
        <w:instrText xml:space="preserve"> HYPERLINK "" \l "Session2_Activity16" </w:instrText>
      </w:r>
      <w:r>
        <w:fldChar w:fldCharType="separate"/>
      </w:r>
      <w:r>
        <w:rPr>
          <w:rStyle w:val="Hyperlink"/>
        </w:rPr>
        <w:t>Back to - Activité 20</w:t>
      </w:r>
      <w:r>
        <w:fldChar w:fldCharType="end"/>
      </w:r>
      <w:bookmarkEnd w:id="424"/>
    </w:p>
    <w:p w:rsidR="007459D2" w:rsidRDefault="00833AB7">
      <w:pPr>
        <w:pStyle w:val="Heading2"/>
        <w:divId w:val="1865557072"/>
        <w:rPr>
          <w:rFonts w:eastAsia="Times New Roman"/>
        </w:rPr>
      </w:pPr>
      <w:r>
        <w:rPr>
          <w:rFonts w:eastAsia="Times New Roman"/>
        </w:rPr>
        <w:t>Activité 21</w:t>
      </w:r>
    </w:p>
    <w:p w:rsidR="007459D2" w:rsidRDefault="00833AB7">
      <w:pPr>
        <w:pStyle w:val="Heading4"/>
        <w:divId w:val="929309607"/>
        <w:rPr>
          <w:rFonts w:eastAsia="Times New Roman"/>
        </w:rPr>
      </w:pPr>
      <w:bookmarkStart w:id="425" w:name="Session2_Answer16"/>
      <w:bookmarkEnd w:id="425"/>
      <w:r>
        <w:rPr>
          <w:rFonts w:eastAsia="Times New Roman"/>
        </w:rPr>
        <w:t>Answer</w:t>
      </w:r>
    </w:p>
    <w:p w:rsidR="007459D2" w:rsidRDefault="00833AB7">
      <w:pPr>
        <w:numPr>
          <w:ilvl w:val="0"/>
          <w:numId w:val="95"/>
        </w:numPr>
        <w:ind w:left="780" w:right="780"/>
        <w:divId w:val="929309607"/>
      </w:pPr>
      <w:r>
        <w:t>1. Check your answers on the audio and in the transcript below.</w:t>
      </w:r>
    </w:p>
    <w:p w:rsidR="007459D2" w:rsidRDefault="00833AB7">
      <w:pPr>
        <w:numPr>
          <w:ilvl w:val="0"/>
          <w:numId w:val="95"/>
        </w:numPr>
        <w:ind w:left="780" w:right="780"/>
        <w:divId w:val="929309607"/>
      </w:pPr>
      <w:r>
        <w:rPr>
          <w:rStyle w:val="Strong"/>
        </w:rPr>
        <w:t>Extrait 57</w:t>
      </w:r>
    </w:p>
    <w:p w:rsidR="007459D2" w:rsidRDefault="00833AB7">
      <w:pPr>
        <w:numPr>
          <w:ilvl w:val="0"/>
          <w:numId w:val="95"/>
        </w:numPr>
        <w:ind w:left="780" w:right="780"/>
        <w:divId w:val="929309607"/>
      </w:pPr>
      <w:r>
        <w:t>Les mois de l'année:janvier, février, mars, avril, mai, juin, juillet, août, septembre, octobre, novembre, décembre.</w:t>
      </w:r>
    </w:p>
    <w:p w:rsidR="007459D2" w:rsidRDefault="00833AB7">
      <w:pPr>
        <w:numPr>
          <w:ilvl w:val="0"/>
          <w:numId w:val="95"/>
        </w:numPr>
        <w:ind w:left="780" w:right="780"/>
        <w:divId w:val="929309607"/>
      </w:pPr>
      <w:r>
        <w:t xml:space="preserve">2. Did you remember to start your answer with </w:t>
      </w:r>
      <w:r>
        <w:rPr>
          <w:rStyle w:val="Emphasis"/>
        </w:rPr>
        <w:t>C'est le…?</w:t>
      </w:r>
    </w:p>
    <w:p w:rsidR="007459D2" w:rsidRDefault="00833AB7">
      <w:pPr>
        <w:divId w:val="929309607"/>
      </w:pPr>
      <w:r>
        <w:t xml:space="preserve">Remember that we use the ordinal number </w:t>
      </w:r>
      <w:r>
        <w:rPr>
          <w:rStyle w:val="Emphasis"/>
        </w:rPr>
        <w:t>le premier</w:t>
      </w:r>
      <w:r>
        <w:t xml:space="preserve"> for the first, but cardinal numbers for other dates: </w:t>
      </w:r>
      <w:r>
        <w:rPr>
          <w:rStyle w:val="Emphasis"/>
        </w:rPr>
        <w:t>le deux</w:t>
      </w:r>
      <w:r>
        <w:t xml:space="preserve"> etc. </w:t>
      </w:r>
    </w:p>
    <w:bookmarkStart w:id="426" w:name="Back_To_Session2_Activity17"/>
    <w:p w:rsidR="007459D2" w:rsidRDefault="00833AB7">
      <w:pPr>
        <w:pStyle w:val="NormalWeb"/>
        <w:divId w:val="929309607"/>
      </w:pPr>
      <w:r>
        <w:fldChar w:fldCharType="begin"/>
      </w:r>
      <w:r>
        <w:instrText xml:space="preserve"> HYPERLINK "" \l "Session2_Activity17" </w:instrText>
      </w:r>
      <w:r>
        <w:fldChar w:fldCharType="separate"/>
      </w:r>
      <w:r>
        <w:rPr>
          <w:rStyle w:val="Hyperlink"/>
        </w:rPr>
        <w:t>Back to - Activité 21</w:t>
      </w:r>
      <w:r>
        <w:fldChar w:fldCharType="end"/>
      </w:r>
      <w:bookmarkEnd w:id="426"/>
    </w:p>
    <w:p w:rsidR="007459D2" w:rsidRDefault="00833AB7">
      <w:pPr>
        <w:pStyle w:val="Heading2"/>
        <w:divId w:val="1865557072"/>
        <w:rPr>
          <w:rFonts w:eastAsia="Times New Roman"/>
        </w:rPr>
      </w:pPr>
      <w:r>
        <w:rPr>
          <w:rFonts w:eastAsia="Times New Roman"/>
        </w:rPr>
        <w:t>Activité 22</w:t>
      </w:r>
    </w:p>
    <w:p w:rsidR="007459D2" w:rsidRDefault="00833AB7">
      <w:pPr>
        <w:pStyle w:val="Heading4"/>
        <w:divId w:val="1920942861"/>
        <w:rPr>
          <w:rFonts w:eastAsia="Times New Roman"/>
        </w:rPr>
      </w:pPr>
      <w:bookmarkStart w:id="427" w:name="Session2_Answer17"/>
      <w:bookmarkEnd w:id="427"/>
      <w:r>
        <w:rPr>
          <w:rFonts w:eastAsia="Times New Roman"/>
        </w:rPr>
        <w:t>Answer</w:t>
      </w:r>
    </w:p>
    <w:p w:rsidR="007459D2" w:rsidRDefault="00833AB7">
      <w:pPr>
        <w:numPr>
          <w:ilvl w:val="0"/>
          <w:numId w:val="96"/>
        </w:numPr>
        <w:ind w:left="780" w:right="780"/>
        <w:divId w:val="1920942861"/>
      </w:pPr>
      <w:r>
        <w:t>La Saint-Matthieu, c'est le 21 septembre.</w:t>
      </w:r>
    </w:p>
    <w:p w:rsidR="007459D2" w:rsidRDefault="00833AB7">
      <w:pPr>
        <w:numPr>
          <w:ilvl w:val="0"/>
          <w:numId w:val="96"/>
        </w:numPr>
        <w:ind w:left="780" w:right="780"/>
        <w:divId w:val="1920942861"/>
      </w:pPr>
      <w:r>
        <w:t>La Sainte-Sylvie, c'est le 5 novembre.</w:t>
      </w:r>
    </w:p>
    <w:p w:rsidR="007459D2" w:rsidRDefault="00833AB7">
      <w:pPr>
        <w:numPr>
          <w:ilvl w:val="0"/>
          <w:numId w:val="96"/>
        </w:numPr>
        <w:ind w:left="780" w:right="780"/>
        <w:divId w:val="1920942861"/>
      </w:pPr>
      <w:r>
        <w:t>La Saint-Jacques, c'est le 25 juillet.</w:t>
      </w:r>
    </w:p>
    <w:p w:rsidR="007459D2" w:rsidRDefault="00833AB7">
      <w:pPr>
        <w:numPr>
          <w:ilvl w:val="0"/>
          <w:numId w:val="96"/>
        </w:numPr>
        <w:ind w:left="780" w:right="780"/>
        <w:divId w:val="1920942861"/>
      </w:pPr>
      <w:r>
        <w:t>La Sainte-Thérèse, c'est le 1</w:t>
      </w:r>
      <w:r>
        <w:rPr>
          <w:rFonts w:ascii="inherit" w:hAnsi="inherit"/>
          <w:vertAlign w:val="superscript"/>
        </w:rPr>
        <w:t>er</w:t>
      </w:r>
      <w:r>
        <w:t xml:space="preserve"> octobre. </w:t>
      </w:r>
    </w:p>
    <w:p w:rsidR="007459D2" w:rsidRDefault="00833AB7">
      <w:pPr>
        <w:numPr>
          <w:ilvl w:val="0"/>
          <w:numId w:val="96"/>
        </w:numPr>
        <w:ind w:left="780" w:right="780"/>
        <w:divId w:val="1920942861"/>
      </w:pPr>
      <w:r>
        <w:t>La Saint-Nicolas, c'est le 6 décembre.</w:t>
      </w:r>
    </w:p>
    <w:p w:rsidR="007459D2" w:rsidRDefault="00833AB7">
      <w:pPr>
        <w:numPr>
          <w:ilvl w:val="0"/>
          <w:numId w:val="96"/>
        </w:numPr>
        <w:ind w:left="780" w:right="780"/>
        <w:divId w:val="1920942861"/>
      </w:pPr>
      <w:r>
        <w:t>La Saint-Laurent, c'est le 10 aoŭt</w:t>
      </w:r>
    </w:p>
    <w:bookmarkStart w:id="428" w:name="Back_To_Session2_Activity18"/>
    <w:p w:rsidR="007459D2" w:rsidRDefault="00833AB7">
      <w:pPr>
        <w:pStyle w:val="NormalWeb"/>
        <w:divId w:val="1920942861"/>
      </w:pPr>
      <w:r>
        <w:fldChar w:fldCharType="begin"/>
      </w:r>
      <w:r>
        <w:instrText xml:space="preserve"> HYPERLINK "" \l "Session2_Activity18" </w:instrText>
      </w:r>
      <w:r>
        <w:fldChar w:fldCharType="separate"/>
      </w:r>
      <w:r>
        <w:rPr>
          <w:rStyle w:val="Hyperlink"/>
        </w:rPr>
        <w:t>Back to - Activité 22</w:t>
      </w:r>
      <w:r>
        <w:fldChar w:fldCharType="end"/>
      </w:r>
      <w:bookmarkEnd w:id="428"/>
    </w:p>
    <w:p w:rsidR="007459D2" w:rsidRDefault="00833AB7">
      <w:pPr>
        <w:pStyle w:val="Heading2"/>
        <w:divId w:val="1865557072"/>
        <w:rPr>
          <w:rFonts w:eastAsia="Times New Roman"/>
        </w:rPr>
      </w:pPr>
      <w:r>
        <w:rPr>
          <w:rFonts w:eastAsia="Times New Roman"/>
        </w:rPr>
        <w:t>Activité 23</w:t>
      </w:r>
    </w:p>
    <w:p w:rsidR="007459D2" w:rsidRDefault="00833AB7">
      <w:pPr>
        <w:pStyle w:val="Heading4"/>
        <w:divId w:val="258294780"/>
        <w:rPr>
          <w:rFonts w:eastAsia="Times New Roman"/>
        </w:rPr>
      </w:pPr>
      <w:bookmarkStart w:id="429" w:name="Session2_Answer18"/>
      <w:bookmarkEnd w:id="429"/>
      <w:r>
        <w:rPr>
          <w:rFonts w:eastAsia="Times New Roman"/>
        </w:rPr>
        <w:t>Answer</w:t>
      </w:r>
    </w:p>
    <w:p w:rsidR="007459D2" w:rsidRDefault="00833AB7">
      <w:pPr>
        <w:numPr>
          <w:ilvl w:val="0"/>
          <w:numId w:val="97"/>
        </w:numPr>
        <w:ind w:left="780" w:right="780"/>
        <w:divId w:val="258294780"/>
      </w:pPr>
      <w:r>
        <w:t>votre, mon</w:t>
      </w:r>
    </w:p>
    <w:p w:rsidR="007459D2" w:rsidRDefault="00833AB7">
      <w:pPr>
        <w:numPr>
          <w:ilvl w:val="0"/>
          <w:numId w:val="97"/>
        </w:numPr>
        <w:ind w:left="780" w:right="780"/>
        <w:divId w:val="258294780"/>
      </w:pPr>
      <w:r>
        <w:t>sa</w:t>
      </w:r>
    </w:p>
    <w:p w:rsidR="007459D2" w:rsidRDefault="00833AB7">
      <w:pPr>
        <w:numPr>
          <w:ilvl w:val="0"/>
          <w:numId w:val="97"/>
        </w:numPr>
        <w:ind w:left="780" w:right="780"/>
        <w:divId w:val="258294780"/>
      </w:pPr>
      <w:r>
        <w:t>sa, son</w:t>
      </w:r>
    </w:p>
    <w:p w:rsidR="007459D2" w:rsidRDefault="00833AB7">
      <w:pPr>
        <w:numPr>
          <w:ilvl w:val="0"/>
          <w:numId w:val="97"/>
        </w:numPr>
        <w:ind w:left="780" w:right="780"/>
        <w:divId w:val="258294780"/>
      </w:pPr>
      <w:r>
        <w:t>ma</w:t>
      </w:r>
    </w:p>
    <w:bookmarkStart w:id="430" w:name="Back_To_Session2_Activity19"/>
    <w:p w:rsidR="007459D2" w:rsidRDefault="00833AB7">
      <w:pPr>
        <w:pStyle w:val="NormalWeb"/>
        <w:divId w:val="258294780"/>
      </w:pPr>
      <w:r>
        <w:fldChar w:fldCharType="begin"/>
      </w:r>
      <w:r>
        <w:instrText xml:space="preserve"> HYPERLINK "" \l "Session2_Activity19" </w:instrText>
      </w:r>
      <w:r>
        <w:fldChar w:fldCharType="separate"/>
      </w:r>
      <w:r>
        <w:rPr>
          <w:rStyle w:val="Hyperlink"/>
        </w:rPr>
        <w:t>Back to - Activité 23</w:t>
      </w:r>
      <w:r>
        <w:fldChar w:fldCharType="end"/>
      </w:r>
      <w:bookmarkEnd w:id="430"/>
    </w:p>
    <w:p w:rsidR="007459D2" w:rsidRDefault="00833AB7">
      <w:pPr>
        <w:pStyle w:val="Heading2"/>
        <w:divId w:val="1865557072"/>
        <w:rPr>
          <w:rFonts w:eastAsia="Times New Roman"/>
        </w:rPr>
      </w:pPr>
      <w:r>
        <w:rPr>
          <w:rFonts w:eastAsia="Times New Roman"/>
        </w:rPr>
        <w:t>Activité 24</w:t>
      </w:r>
    </w:p>
    <w:p w:rsidR="00D05D10" w:rsidRDefault="00833AB7">
      <w:pPr>
        <w:pStyle w:val="Heading4"/>
        <w:divId w:val="67385640"/>
        <w:rPr>
          <w:rFonts w:eastAsia="Times New Roman"/>
        </w:rPr>
      </w:pPr>
      <w:bookmarkStart w:id="431" w:name="Session2_Answer19"/>
      <w:bookmarkEnd w:id="431"/>
      <w:r>
        <w:rPr>
          <w:rFonts w:eastAsia="Times New Roman"/>
        </w:rPr>
        <w:t>Answer</w:t>
      </w:r>
    </w:p>
    <w:p w:rsidR="007459D2" w:rsidRDefault="00833AB7">
      <w:pPr>
        <w:numPr>
          <w:ilvl w:val="1"/>
          <w:numId w:val="98"/>
        </w:numPr>
        <w:ind w:left="1560" w:right="1560"/>
        <w:divId w:val="67385640"/>
      </w:pPr>
      <w:r>
        <w:t>(a) Quelle heure est-il?</w:t>
      </w:r>
    </w:p>
    <w:p w:rsidR="007459D2" w:rsidRDefault="00833AB7">
      <w:pPr>
        <w:numPr>
          <w:ilvl w:val="1"/>
          <w:numId w:val="98"/>
        </w:numPr>
        <w:ind w:left="1560" w:right="1560"/>
        <w:divId w:val="67385640"/>
      </w:pPr>
      <w:r>
        <w:t>(b) Quel est votre numéro de téléphone?</w:t>
      </w:r>
    </w:p>
    <w:p w:rsidR="007459D2" w:rsidRDefault="00833AB7">
      <w:pPr>
        <w:numPr>
          <w:ilvl w:val="1"/>
          <w:numId w:val="98"/>
        </w:numPr>
        <w:ind w:left="1560" w:right="1560"/>
        <w:divId w:val="67385640"/>
      </w:pPr>
      <w:r>
        <w:t>(c) Quel bus va à la mairie / à l'hôtel de ville?</w:t>
      </w:r>
    </w:p>
    <w:p w:rsidR="007459D2" w:rsidRDefault="00833AB7">
      <w:pPr>
        <w:numPr>
          <w:ilvl w:val="1"/>
          <w:numId w:val="98"/>
        </w:numPr>
        <w:ind w:left="1560" w:right="1560"/>
        <w:divId w:val="67385640"/>
      </w:pPr>
      <w:r>
        <w:t>(d) Quelle est la date de votre anniversaire?</w:t>
      </w:r>
    </w:p>
    <w:p w:rsidR="007459D2" w:rsidRDefault="00833AB7">
      <w:pPr>
        <w:numPr>
          <w:ilvl w:val="0"/>
          <w:numId w:val="98"/>
        </w:numPr>
        <w:ind w:left="780" w:right="780"/>
        <w:divId w:val="67385640"/>
      </w:pPr>
      <w:r>
        <w:t>Check your answers on the audio and in the transcript below.</w:t>
      </w:r>
    </w:p>
    <w:p w:rsidR="007459D2" w:rsidRDefault="00833AB7">
      <w:pPr>
        <w:divId w:val="67385640"/>
      </w:pPr>
      <w:r>
        <w:rPr>
          <w:rStyle w:val="Strong"/>
        </w:rPr>
        <w:t>Extrait 58</w:t>
      </w:r>
    </w:p>
    <w:p w:rsidR="007459D2" w:rsidRDefault="00833AB7">
      <w:pPr>
        <w:divId w:val="67385640"/>
      </w:pPr>
      <w:r>
        <w:rPr>
          <w:rStyle w:val="Emphasis"/>
        </w:rPr>
        <w:t>Numéro 1</w:t>
      </w:r>
    </w:p>
    <w:p w:rsidR="007459D2" w:rsidRDefault="00833AB7">
      <w:pPr>
        <w:divId w:val="67385640"/>
      </w:pPr>
      <w:r>
        <w:rPr>
          <w:rStyle w:val="Emphasis"/>
        </w:rPr>
        <w:t>(Ask a male passer-by for the time</w:t>
      </w:r>
      <w:r>
        <w:t xml:space="preserve">.) </w:t>
      </w:r>
    </w:p>
    <w:p w:rsidR="007459D2" w:rsidRDefault="00833AB7">
      <w:pPr>
        <w:divId w:val="67385640"/>
      </w:pPr>
      <w:r>
        <w:rPr>
          <w:rStyle w:val="Strong"/>
        </w:rPr>
        <w:t>Vous</w:t>
      </w:r>
      <w:r>
        <w:t xml:space="preserve"> Pardon monsieur, quelle heure est-il? </w:t>
      </w:r>
    </w:p>
    <w:p w:rsidR="007459D2" w:rsidRDefault="00833AB7">
      <w:pPr>
        <w:divId w:val="67385640"/>
      </w:pPr>
      <w:r>
        <w:rPr>
          <w:rStyle w:val="Strong"/>
        </w:rPr>
        <w:t>L'homme</w:t>
      </w:r>
      <w:r>
        <w:t xml:space="preserve"> Excusez-moi, je n'ai pas l'heure. </w:t>
      </w:r>
    </w:p>
    <w:p w:rsidR="007459D2" w:rsidRDefault="00833AB7">
      <w:pPr>
        <w:divId w:val="67385640"/>
      </w:pPr>
      <w:r>
        <w:rPr>
          <w:rStyle w:val="Emphasis"/>
        </w:rPr>
        <w:t>Numéro 2</w:t>
      </w:r>
    </w:p>
    <w:p w:rsidR="007459D2" w:rsidRDefault="00833AB7">
      <w:pPr>
        <w:divId w:val="67385640"/>
      </w:pPr>
      <w:r>
        <w:rPr>
          <w:rStyle w:val="Emphasis"/>
        </w:rPr>
        <w:t>(Ask somebody for his telephone number</w:t>
      </w:r>
      <w:r>
        <w:t xml:space="preserve">.) </w:t>
      </w:r>
    </w:p>
    <w:p w:rsidR="007459D2" w:rsidRDefault="00833AB7">
      <w:pPr>
        <w:divId w:val="67385640"/>
      </w:pPr>
      <w:r>
        <w:rPr>
          <w:rStyle w:val="Strong"/>
        </w:rPr>
        <w:t>Vous</w:t>
      </w:r>
      <w:r>
        <w:t xml:space="preserve"> Quel est votre numéro de téléphone? </w:t>
      </w:r>
    </w:p>
    <w:p w:rsidR="007459D2" w:rsidRDefault="00833AB7">
      <w:pPr>
        <w:divId w:val="67385640"/>
      </w:pPr>
      <w:r>
        <w:rPr>
          <w:rStyle w:val="Strong"/>
        </w:rPr>
        <w:t>L'homme</w:t>
      </w:r>
      <w:r>
        <w:t xml:space="preserve"> C'est le 02 54 63 73 12. </w:t>
      </w:r>
    </w:p>
    <w:p w:rsidR="007459D2" w:rsidRDefault="00833AB7">
      <w:pPr>
        <w:divId w:val="67385640"/>
      </w:pPr>
      <w:r>
        <w:rPr>
          <w:rStyle w:val="Emphasis"/>
        </w:rPr>
        <w:t>Numéro 3</w:t>
      </w:r>
    </w:p>
    <w:p w:rsidR="007459D2" w:rsidRDefault="00833AB7">
      <w:pPr>
        <w:divId w:val="67385640"/>
      </w:pPr>
      <w:r>
        <w:rPr>
          <w:rStyle w:val="Emphasis"/>
        </w:rPr>
        <w:t>(Ask a female passer-by which bus goes to the town hall</w:t>
      </w:r>
      <w:r>
        <w:t xml:space="preserve">.) </w:t>
      </w:r>
    </w:p>
    <w:p w:rsidR="007459D2" w:rsidRDefault="00833AB7">
      <w:pPr>
        <w:divId w:val="67385640"/>
      </w:pPr>
      <w:r>
        <w:rPr>
          <w:rStyle w:val="Strong"/>
        </w:rPr>
        <w:t>Vous</w:t>
      </w:r>
      <w:r>
        <w:t xml:space="preserve"> Excusez-moi madame, quel bus va à la mairie? </w:t>
      </w:r>
    </w:p>
    <w:p w:rsidR="007459D2" w:rsidRDefault="00833AB7">
      <w:pPr>
        <w:divId w:val="67385640"/>
      </w:pPr>
      <w:r>
        <w:rPr>
          <w:rStyle w:val="Strong"/>
        </w:rPr>
        <w:t>La femme</w:t>
      </w:r>
      <w:r>
        <w:t xml:space="preserve"> Euh, je ne suis pas sûre, le 24 peut-être. </w:t>
      </w:r>
    </w:p>
    <w:p w:rsidR="007459D2" w:rsidRDefault="00833AB7">
      <w:pPr>
        <w:divId w:val="67385640"/>
      </w:pPr>
      <w:r>
        <w:rPr>
          <w:rStyle w:val="Emphasis"/>
        </w:rPr>
        <w:t>Numéro 4</w:t>
      </w:r>
    </w:p>
    <w:p w:rsidR="007459D2" w:rsidRDefault="00833AB7">
      <w:pPr>
        <w:divId w:val="67385640"/>
      </w:pPr>
      <w:r>
        <w:rPr>
          <w:rStyle w:val="Emphasis"/>
        </w:rPr>
        <w:t>(Ask someone when his birthday is</w:t>
      </w:r>
      <w:r>
        <w:t xml:space="preserve">.) </w:t>
      </w:r>
    </w:p>
    <w:p w:rsidR="007459D2" w:rsidRDefault="00833AB7">
      <w:pPr>
        <w:divId w:val="67385640"/>
      </w:pPr>
      <w:r>
        <w:rPr>
          <w:rStyle w:val="Strong"/>
        </w:rPr>
        <w:t>Vous</w:t>
      </w:r>
      <w:r>
        <w:t xml:space="preserve"> Quelle est la date de votre anniversaire? </w:t>
      </w:r>
    </w:p>
    <w:p w:rsidR="007459D2" w:rsidRDefault="00833AB7">
      <w:pPr>
        <w:divId w:val="67385640"/>
      </w:pPr>
      <w:r>
        <w:rPr>
          <w:rStyle w:val="Strong"/>
        </w:rPr>
        <w:t>L'homme</w:t>
      </w:r>
      <w:r>
        <w:t xml:space="preserve"> C'est le 25 novembre. C'est le jour de la Sainte-Catherine. </w:t>
      </w:r>
    </w:p>
    <w:bookmarkStart w:id="432" w:name="Back_To_Session2_Activity20"/>
    <w:p w:rsidR="007459D2" w:rsidRDefault="00833AB7">
      <w:pPr>
        <w:pStyle w:val="NormalWeb"/>
        <w:divId w:val="67385640"/>
      </w:pPr>
      <w:r>
        <w:fldChar w:fldCharType="begin"/>
      </w:r>
      <w:r>
        <w:instrText xml:space="preserve"> HYPERLINK "" \l "Session2_Activity20" </w:instrText>
      </w:r>
      <w:r>
        <w:fldChar w:fldCharType="separate"/>
      </w:r>
      <w:r>
        <w:rPr>
          <w:rStyle w:val="Hyperlink"/>
        </w:rPr>
        <w:t>Back to - Activité 24</w:t>
      </w:r>
      <w:r>
        <w:fldChar w:fldCharType="end"/>
      </w:r>
      <w:bookmarkEnd w:id="432"/>
    </w:p>
    <w:p w:rsidR="007459D2" w:rsidRDefault="00833AB7">
      <w:pPr>
        <w:pStyle w:val="Heading2"/>
        <w:divId w:val="1865557072"/>
        <w:rPr>
          <w:rFonts w:eastAsia="Times New Roman"/>
        </w:rPr>
      </w:pPr>
      <w:r>
        <w:rPr>
          <w:rFonts w:eastAsia="Times New Roman"/>
        </w:rPr>
        <w:t>Activité 25</w:t>
      </w:r>
    </w:p>
    <w:p w:rsidR="007459D2" w:rsidRDefault="00833AB7">
      <w:pPr>
        <w:pStyle w:val="Heading4"/>
        <w:divId w:val="1302737109"/>
        <w:rPr>
          <w:rFonts w:eastAsia="Times New Roman"/>
        </w:rPr>
      </w:pPr>
      <w:bookmarkStart w:id="433" w:name="Session2_Answer20"/>
      <w:bookmarkEnd w:id="433"/>
      <w:r>
        <w:rPr>
          <w:rFonts w:eastAsia="Times New Roman"/>
        </w:rPr>
        <w:t>Answer</w:t>
      </w:r>
    </w:p>
    <w:p w:rsidR="007459D2" w:rsidRDefault="00833AB7">
      <w:pPr>
        <w:divId w:val="1302737109"/>
      </w:pPr>
      <w:r>
        <w:rPr>
          <w:noProof/>
        </w:rPr>
        <w:drawing>
          <wp:inline distT="0" distB="0" distL="0" distR="0" wp14:anchorId="197A04A5" wp14:editId="7910ECA7">
            <wp:extent cx="3257550" cy="3238500"/>
            <wp:effectExtent l="0" t="0" r="0" b="0"/>
            <wp:docPr id="66" name="Picture 66" descr="D:\AaaF\OUT\httpswwwopeneduopenlearnocw_cmid3832_2021-04-26_17-16-37_al22273\word\assets\_ac127f6ad2f305b69d6e96f115c693acb2b57d3e_l192_1_i05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3832_2021-04-26_17-16-37_al22273\word\assets\_ac127f6ad2f305b69d6e96f115c693acb2b57d3e_l192_1_i058i.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7550" cy="3238500"/>
                    </a:xfrm>
                    <a:prstGeom prst="rect">
                      <a:avLst/>
                    </a:prstGeom>
                    <a:noFill/>
                    <a:ln>
                      <a:noFill/>
                    </a:ln>
                  </pic:spPr>
                </pic:pic>
              </a:graphicData>
            </a:graphic>
          </wp:inline>
        </w:drawing>
      </w:r>
    </w:p>
    <w:bookmarkStart w:id="434" w:name="Back_To_Session2_Activity21"/>
    <w:p w:rsidR="007459D2" w:rsidRDefault="00833AB7">
      <w:pPr>
        <w:pStyle w:val="NormalWeb"/>
        <w:divId w:val="1302737109"/>
      </w:pPr>
      <w:r>
        <w:fldChar w:fldCharType="begin"/>
      </w:r>
      <w:r>
        <w:instrText xml:space="preserve"> HYPERLINK "" \l "Session2_Activity21" </w:instrText>
      </w:r>
      <w:r>
        <w:fldChar w:fldCharType="separate"/>
      </w:r>
      <w:r>
        <w:rPr>
          <w:rStyle w:val="Hyperlink"/>
        </w:rPr>
        <w:t>Back to - Activité 25</w:t>
      </w:r>
      <w:r>
        <w:fldChar w:fldCharType="end"/>
      </w:r>
      <w:bookmarkEnd w:id="434"/>
    </w:p>
    <w:p w:rsidR="007459D2" w:rsidRDefault="00833AB7">
      <w:pPr>
        <w:pStyle w:val="Heading2"/>
        <w:divId w:val="1865557072"/>
        <w:rPr>
          <w:rFonts w:eastAsia="Times New Roman"/>
        </w:rPr>
      </w:pPr>
      <w:r>
        <w:rPr>
          <w:rFonts w:eastAsia="Times New Roman"/>
        </w:rPr>
        <w:t>Activité 26</w:t>
      </w:r>
    </w:p>
    <w:p w:rsidR="007459D2" w:rsidRDefault="00833AB7">
      <w:pPr>
        <w:pStyle w:val="Heading4"/>
        <w:divId w:val="1907839740"/>
        <w:rPr>
          <w:rFonts w:eastAsia="Times New Roman"/>
        </w:rPr>
      </w:pPr>
      <w:bookmarkStart w:id="435" w:name="Session2_Answer21"/>
      <w:bookmarkEnd w:id="435"/>
      <w:r>
        <w:rPr>
          <w:rFonts w:eastAsia="Times New Roman"/>
        </w:rPr>
        <w:t>Answer</w:t>
      </w:r>
    </w:p>
    <w:p w:rsidR="007459D2" w:rsidRDefault="00833AB7">
      <w:pPr>
        <w:divId w:val="1907839740"/>
      </w:pPr>
      <w:r>
        <w:t>1 What you answer will, of course, depend on where you live but this is a possible answer.</w:t>
      </w:r>
    </w:p>
    <w:p w:rsidR="007459D2" w:rsidRDefault="00833AB7">
      <w:pPr>
        <w:divId w:val="1907839740"/>
      </w:pPr>
      <w:r>
        <w:rPr>
          <w:vanish/>
        </w:rPr>
        <w:t>Start of Quote</w:t>
      </w:r>
    </w:p>
    <w:p w:rsidR="007459D2" w:rsidRDefault="00833AB7">
      <w:pPr>
        <w:ind w:left="240" w:right="240"/>
        <w:divId w:val="2016035677"/>
      </w:pPr>
      <w:bookmarkStart w:id="436" w:name="Session2_Quote2"/>
      <w:bookmarkEnd w:id="436"/>
      <w:r>
        <w:t xml:space="preserve">J'habite à Crewe. C'est une petite ville près de Manchester. Dans ma ville il y a un cinéma, un théâtre, le Lyceum. </w:t>
      </w:r>
      <w:r>
        <w:rPr>
          <w:rStyle w:val="Strong"/>
        </w:rPr>
        <w:t>Il y a</w:t>
      </w:r>
      <w:r>
        <w:t xml:space="preserve"> aussi un grand parc. Il s'appelle Queens Park. </w:t>
      </w:r>
      <w:r>
        <w:rPr>
          <w:rStyle w:val="Strong"/>
        </w:rPr>
        <w:t>Au centre-ville il y a</w:t>
      </w:r>
      <w:r>
        <w:t xml:space="preserve"> la mairie. Elle est </w:t>
      </w:r>
      <w:r>
        <w:rPr>
          <w:rStyle w:val="Strong"/>
        </w:rPr>
        <w:t>à côté de</w:t>
      </w:r>
      <w:r>
        <w:t xml:space="preserve"> la bibliothèque. Nous avons </w:t>
      </w:r>
      <w:r>
        <w:rPr>
          <w:rStyle w:val="Strong"/>
        </w:rPr>
        <w:t>beaucoup de</w:t>
      </w:r>
      <w:r>
        <w:t xml:space="preserve"> pubs a Crewe. Mon pub préféré </w:t>
      </w:r>
      <w:r>
        <w:rPr>
          <w:rStyle w:val="Strong"/>
        </w:rPr>
        <w:t>s'appelle</w:t>
      </w:r>
      <w:r>
        <w:t xml:space="preserve"> le Bulls Head. Je ne suis pas originaire de Crewe, je suis originaire de Manchester. </w:t>
      </w:r>
    </w:p>
    <w:p w:rsidR="007459D2" w:rsidRDefault="00833AB7">
      <w:pPr>
        <w:divId w:val="1907839740"/>
      </w:pPr>
      <w:r>
        <w:rPr>
          <w:vanish/>
        </w:rPr>
        <w:t>End of Quote</w:t>
      </w:r>
    </w:p>
    <w:bookmarkStart w:id="437" w:name="Back_To_Session2_Activity22"/>
    <w:p w:rsidR="007459D2" w:rsidRDefault="00833AB7">
      <w:pPr>
        <w:pStyle w:val="NormalWeb"/>
        <w:divId w:val="1907839740"/>
      </w:pPr>
      <w:r>
        <w:fldChar w:fldCharType="begin"/>
      </w:r>
      <w:r>
        <w:instrText xml:space="preserve"> HYPERLINK "" \l "Session2_Activity22" </w:instrText>
      </w:r>
      <w:r>
        <w:fldChar w:fldCharType="separate"/>
      </w:r>
      <w:r>
        <w:rPr>
          <w:rStyle w:val="Hyperlink"/>
        </w:rPr>
        <w:t>Back to - Activité 26</w:t>
      </w:r>
      <w:r>
        <w:fldChar w:fldCharType="end"/>
      </w:r>
      <w:bookmarkEnd w:id="437"/>
    </w:p>
    <w:p w:rsidR="007459D2" w:rsidRDefault="00833AB7">
      <w:pPr>
        <w:pStyle w:val="Heading2"/>
        <w:divId w:val="1865557072"/>
        <w:rPr>
          <w:rFonts w:eastAsia="Times New Roman"/>
        </w:rPr>
      </w:pPr>
      <w:r>
        <w:rPr>
          <w:rFonts w:eastAsia="Times New Roman"/>
        </w:rPr>
        <w:t>Activité 27</w:t>
      </w:r>
    </w:p>
    <w:p w:rsidR="007459D2" w:rsidRDefault="00833AB7">
      <w:pPr>
        <w:pStyle w:val="Heading4"/>
        <w:divId w:val="2079866377"/>
        <w:rPr>
          <w:rFonts w:eastAsia="Times New Roman"/>
        </w:rPr>
      </w:pPr>
      <w:bookmarkStart w:id="438" w:name="Session2_Answer22"/>
      <w:bookmarkEnd w:id="438"/>
      <w:r>
        <w:rPr>
          <w:rFonts w:eastAsia="Times New Roman"/>
        </w:rPr>
        <w:t>Answer</w:t>
      </w:r>
    </w:p>
    <w:p w:rsidR="007459D2" w:rsidRDefault="00833AB7">
      <w:pPr>
        <w:numPr>
          <w:ilvl w:val="0"/>
          <w:numId w:val="99"/>
        </w:numPr>
        <w:ind w:left="780" w:right="780"/>
        <w:divId w:val="2079866377"/>
      </w:pPr>
      <w:r>
        <w:t>(a) pour aller (b) êtes (c) c'est (d) c'est (e) suis (f) il y a (g) il y a</w:t>
      </w:r>
    </w:p>
    <w:p w:rsidR="007459D2" w:rsidRDefault="00833AB7">
      <w:pPr>
        <w:numPr>
          <w:ilvl w:val="0"/>
          <w:numId w:val="99"/>
        </w:numPr>
        <w:ind w:left="780" w:right="780"/>
        <w:divId w:val="2079866377"/>
      </w:pPr>
      <w:r>
        <w:t>Check your answers on the audio and in the transcript below.</w:t>
      </w:r>
    </w:p>
    <w:p w:rsidR="007459D2" w:rsidRDefault="00833AB7">
      <w:pPr>
        <w:divId w:val="2079866377"/>
      </w:pPr>
      <w:r>
        <w:rPr>
          <w:rStyle w:val="Strong"/>
        </w:rPr>
        <w:t>Extrait 59</w:t>
      </w:r>
    </w:p>
    <w:p w:rsidR="007459D2" w:rsidRDefault="00833AB7">
      <w:pPr>
        <w:divId w:val="2079866377"/>
      </w:pPr>
      <w:r>
        <w:t>Parlez en suivant les indications en anglais.</w:t>
      </w:r>
    </w:p>
    <w:p w:rsidR="007459D2" w:rsidRDefault="00833AB7">
      <w:pPr>
        <w:divId w:val="2079866377"/>
      </w:pPr>
      <w:r>
        <w:rPr>
          <w:rStyle w:val="Emphasis"/>
        </w:rPr>
        <w:t>(Stop a passer-by and ask the way to the stadium</w:t>
      </w:r>
      <w:r>
        <w:t xml:space="preserve">.) </w:t>
      </w:r>
    </w:p>
    <w:p w:rsidR="007459D2" w:rsidRDefault="00833AB7">
      <w:pPr>
        <w:divId w:val="2079866377"/>
      </w:pPr>
      <w:r>
        <w:rPr>
          <w:rStyle w:val="Strong"/>
        </w:rPr>
        <w:t>Vous</w:t>
      </w:r>
      <w:r>
        <w:t xml:space="preserve"> Excusez-moi. Pour aller au stade, s'il vous plait? </w:t>
      </w:r>
    </w:p>
    <w:p w:rsidR="007459D2" w:rsidRDefault="00833AB7">
      <w:pPr>
        <w:divId w:val="2079866377"/>
      </w:pPr>
      <w:r>
        <w:rPr>
          <w:rStyle w:val="Strong"/>
        </w:rPr>
        <w:t>La passante</w:t>
      </w:r>
      <w:r>
        <w:t xml:space="preserve"> Vous êtes à pied ou en voiture? </w:t>
      </w:r>
    </w:p>
    <w:p w:rsidR="007459D2" w:rsidRDefault="00833AB7">
      <w:pPr>
        <w:divId w:val="2079866377"/>
      </w:pPr>
      <w:r>
        <w:rPr>
          <w:rStyle w:val="Emphasis"/>
        </w:rPr>
        <w:t>(Ask if it is far</w:t>
      </w:r>
      <w:r>
        <w:t xml:space="preserve">.) </w:t>
      </w:r>
    </w:p>
    <w:p w:rsidR="007459D2" w:rsidRDefault="00833AB7">
      <w:pPr>
        <w:divId w:val="2079866377"/>
      </w:pPr>
      <w:r>
        <w:rPr>
          <w:rStyle w:val="Strong"/>
        </w:rPr>
        <w:t>Vous</w:t>
      </w:r>
      <w:r>
        <w:t xml:space="preserve"> C'est loin? </w:t>
      </w:r>
    </w:p>
    <w:p w:rsidR="007459D2" w:rsidRDefault="00833AB7">
      <w:pPr>
        <w:divId w:val="2079866377"/>
      </w:pPr>
      <w:r>
        <w:rPr>
          <w:rStyle w:val="Strong"/>
        </w:rPr>
        <w:t>La passante</w:t>
      </w:r>
      <w:r>
        <w:t xml:space="preserve"> Ah oui, c'est loin. Mais en voiture, c'est à dix minutes seulement. </w:t>
      </w:r>
    </w:p>
    <w:p w:rsidR="007459D2" w:rsidRDefault="00833AB7">
      <w:pPr>
        <w:divId w:val="2079866377"/>
      </w:pPr>
      <w:r>
        <w:rPr>
          <w:rStyle w:val="Emphasis"/>
        </w:rPr>
        <w:t>(Say you're on foot</w:t>
      </w:r>
      <w:r>
        <w:t xml:space="preserve">.) </w:t>
      </w:r>
    </w:p>
    <w:p w:rsidR="007459D2" w:rsidRDefault="00833AB7">
      <w:pPr>
        <w:divId w:val="2079866377"/>
      </w:pPr>
      <w:r>
        <w:rPr>
          <w:rStyle w:val="Strong"/>
        </w:rPr>
        <w:t>Vous</w:t>
      </w:r>
      <w:r>
        <w:t xml:space="preserve"> Je suis à pied. </w:t>
      </w:r>
    </w:p>
    <w:p w:rsidR="007459D2" w:rsidRDefault="00833AB7">
      <w:pPr>
        <w:divId w:val="2079866377"/>
      </w:pPr>
      <w:r>
        <w:rPr>
          <w:rStyle w:val="Strong"/>
        </w:rPr>
        <w:t>La passante</w:t>
      </w:r>
      <w:r>
        <w:t xml:space="preserve"> C'est à trente minutes à pied. </w:t>
      </w:r>
    </w:p>
    <w:p w:rsidR="007459D2" w:rsidRDefault="00833AB7">
      <w:pPr>
        <w:divId w:val="2079866377"/>
      </w:pPr>
      <w:r>
        <w:rPr>
          <w:rStyle w:val="Emphasis"/>
        </w:rPr>
        <w:t>(Ask if there are any buses</w:t>
      </w:r>
      <w:r>
        <w:t xml:space="preserve">.) </w:t>
      </w:r>
    </w:p>
    <w:p w:rsidR="007459D2" w:rsidRDefault="00833AB7">
      <w:pPr>
        <w:divId w:val="2079866377"/>
      </w:pPr>
      <w:r>
        <w:rPr>
          <w:rStyle w:val="Strong"/>
        </w:rPr>
        <w:t>Vous</w:t>
      </w:r>
      <w:r>
        <w:t xml:space="preserve"> ll y a des bus? </w:t>
      </w:r>
    </w:p>
    <w:p w:rsidR="007459D2" w:rsidRDefault="00833AB7">
      <w:pPr>
        <w:divId w:val="2079866377"/>
      </w:pPr>
      <w:r>
        <w:rPr>
          <w:rStyle w:val="Strong"/>
        </w:rPr>
        <w:t>La passante</w:t>
      </w:r>
      <w:r>
        <w:t xml:space="preserve"> ll y a trois bus différents. En bus, c'est à quinze minutes, environ. </w:t>
      </w:r>
    </w:p>
    <w:bookmarkStart w:id="439" w:name="Back_To_Session2_Activity23"/>
    <w:p w:rsidR="007459D2" w:rsidRDefault="00833AB7">
      <w:pPr>
        <w:pStyle w:val="NormalWeb"/>
        <w:divId w:val="2079866377"/>
      </w:pPr>
      <w:r>
        <w:fldChar w:fldCharType="begin"/>
      </w:r>
      <w:r>
        <w:instrText xml:space="preserve"> HYPERLINK "" \l "Session2_Activity23" </w:instrText>
      </w:r>
      <w:r>
        <w:fldChar w:fldCharType="separate"/>
      </w:r>
      <w:r>
        <w:rPr>
          <w:rStyle w:val="Hyperlink"/>
        </w:rPr>
        <w:t>Back to - Activité 27</w:t>
      </w:r>
      <w:r>
        <w:fldChar w:fldCharType="end"/>
      </w:r>
      <w:bookmarkEnd w:id="439"/>
    </w:p>
    <w:p w:rsidR="007459D2" w:rsidRDefault="00833AB7">
      <w:pPr>
        <w:pStyle w:val="Heading2"/>
        <w:divId w:val="1865557072"/>
        <w:rPr>
          <w:rFonts w:eastAsia="Times New Roman"/>
        </w:rPr>
      </w:pPr>
      <w:r>
        <w:rPr>
          <w:rFonts w:eastAsia="Times New Roman"/>
        </w:rPr>
        <w:t>Activité 28</w:t>
      </w:r>
    </w:p>
    <w:p w:rsidR="00D05D10" w:rsidRDefault="00833AB7">
      <w:pPr>
        <w:pStyle w:val="Heading4"/>
        <w:divId w:val="859783545"/>
        <w:rPr>
          <w:rFonts w:eastAsia="Times New Roman"/>
        </w:rPr>
      </w:pPr>
      <w:bookmarkStart w:id="440" w:name="Session2_Answer23"/>
      <w:bookmarkEnd w:id="440"/>
      <w:r>
        <w:rPr>
          <w:rFonts w:eastAsia="Times New Roman"/>
        </w:rPr>
        <w:t>Answer</w:t>
      </w:r>
    </w:p>
    <w:p w:rsidR="007459D2" w:rsidRDefault="00833AB7">
      <w:pPr>
        <w:numPr>
          <w:ilvl w:val="1"/>
          <w:numId w:val="100"/>
        </w:numPr>
        <w:ind w:left="1560" w:right="1560"/>
        <w:divId w:val="859783545"/>
      </w:pPr>
      <w:r>
        <w:t>ouvert toute l'année</w:t>
      </w:r>
    </w:p>
    <w:p w:rsidR="007459D2" w:rsidRDefault="00833AB7">
      <w:pPr>
        <w:numPr>
          <w:ilvl w:val="1"/>
          <w:numId w:val="100"/>
        </w:numPr>
        <w:ind w:left="1560" w:right="1560"/>
        <w:divId w:val="859783545"/>
      </w:pPr>
      <w:r>
        <w:t>parking couvert</w:t>
      </w:r>
    </w:p>
    <w:p w:rsidR="007459D2" w:rsidRDefault="00833AB7">
      <w:pPr>
        <w:numPr>
          <w:ilvl w:val="1"/>
          <w:numId w:val="100"/>
        </w:numPr>
        <w:ind w:left="1560" w:right="1560"/>
        <w:divId w:val="859783545"/>
      </w:pPr>
      <w:r>
        <w:t>une superbe vue de la ville</w:t>
      </w:r>
    </w:p>
    <w:p w:rsidR="007459D2" w:rsidRDefault="00833AB7">
      <w:pPr>
        <w:numPr>
          <w:ilvl w:val="1"/>
          <w:numId w:val="100"/>
        </w:numPr>
        <w:ind w:left="1560" w:right="1560"/>
        <w:divId w:val="859783545"/>
      </w:pPr>
      <w:r>
        <w:t>WC privatifs</w:t>
      </w:r>
    </w:p>
    <w:p w:rsidR="007459D2" w:rsidRDefault="00833AB7">
      <w:pPr>
        <w:numPr>
          <w:ilvl w:val="1"/>
          <w:numId w:val="100"/>
        </w:numPr>
        <w:ind w:left="1560" w:right="1560"/>
        <w:divId w:val="859783545"/>
      </w:pPr>
      <w:r>
        <w:t>insonorisé(es)</w:t>
      </w:r>
    </w:p>
    <w:p w:rsidR="007459D2" w:rsidRDefault="00833AB7">
      <w:pPr>
        <w:numPr>
          <w:ilvl w:val="1"/>
          <w:numId w:val="100"/>
        </w:numPr>
        <w:ind w:left="1560" w:right="1560"/>
        <w:divId w:val="859783545"/>
      </w:pPr>
      <w:r>
        <w:t>climatisé(es)</w:t>
      </w:r>
    </w:p>
    <w:p w:rsidR="00D05D10" w:rsidRDefault="00833AB7">
      <w:pPr>
        <w:numPr>
          <w:ilvl w:val="1"/>
          <w:numId w:val="100"/>
        </w:numPr>
        <w:ind w:left="1560" w:right="1560"/>
        <w:divId w:val="859783545"/>
      </w:pPr>
      <w:r>
        <w:t>facultatif</w:t>
      </w:r>
    </w:p>
    <w:p w:rsidR="007459D2" w:rsidRDefault="00833AB7">
      <w:pPr>
        <w:numPr>
          <w:ilvl w:val="1"/>
          <w:numId w:val="100"/>
        </w:numPr>
        <w:ind w:left="1560" w:right="1560"/>
        <w:divId w:val="859783545"/>
      </w:pPr>
      <w:r>
        <w:t>C'est 168 euros.</w:t>
      </w:r>
    </w:p>
    <w:p w:rsidR="007459D2" w:rsidRDefault="00833AB7">
      <w:pPr>
        <w:numPr>
          <w:ilvl w:val="1"/>
          <w:numId w:val="100"/>
        </w:numPr>
        <w:ind w:left="1560" w:right="1560"/>
        <w:divId w:val="859783545"/>
      </w:pPr>
      <w:r>
        <w:t>C'est 69 euros.</w:t>
      </w:r>
    </w:p>
    <w:p w:rsidR="007459D2" w:rsidRDefault="00833AB7">
      <w:pPr>
        <w:numPr>
          <w:ilvl w:val="1"/>
          <w:numId w:val="100"/>
        </w:numPr>
        <w:ind w:left="1560" w:right="1560"/>
        <w:divId w:val="859783545"/>
      </w:pPr>
      <w:r>
        <w:t>C'est 9 euros.</w:t>
      </w:r>
    </w:p>
    <w:p w:rsidR="007459D2" w:rsidRDefault="00833AB7">
      <w:pPr>
        <w:numPr>
          <w:ilvl w:val="1"/>
          <w:numId w:val="100"/>
        </w:numPr>
        <w:ind w:left="1560" w:right="1560"/>
        <w:divId w:val="859783545"/>
      </w:pPr>
      <w:r>
        <w:t>Le premier juillet.</w:t>
      </w:r>
    </w:p>
    <w:p w:rsidR="007459D2" w:rsidRDefault="00833AB7">
      <w:pPr>
        <w:numPr>
          <w:ilvl w:val="1"/>
          <w:numId w:val="100"/>
        </w:numPr>
        <w:ind w:left="1560" w:right="1560"/>
        <w:divId w:val="859783545"/>
      </w:pPr>
      <w:r>
        <w:t>C'est 131 euros.</w:t>
      </w:r>
    </w:p>
    <w:p w:rsidR="007459D2" w:rsidRDefault="00833AB7">
      <w:pPr>
        <w:numPr>
          <w:ilvl w:val="1"/>
          <w:numId w:val="100"/>
        </w:numPr>
        <w:ind w:left="1560" w:right="1560"/>
        <w:divId w:val="859783545"/>
      </w:pPr>
      <w:r>
        <w:t>II y a vingt-six chambres.</w:t>
      </w:r>
    </w:p>
    <w:bookmarkStart w:id="441" w:name="Back_To_Session2_Activity24"/>
    <w:p w:rsidR="007459D2" w:rsidRDefault="00833AB7">
      <w:pPr>
        <w:pStyle w:val="NormalWeb"/>
        <w:divId w:val="859783545"/>
      </w:pPr>
      <w:r>
        <w:fldChar w:fldCharType="begin"/>
      </w:r>
      <w:r>
        <w:instrText xml:space="preserve"> HYPERLINK "" \l "Session2_Activity24" </w:instrText>
      </w:r>
      <w:r>
        <w:fldChar w:fldCharType="separate"/>
      </w:r>
      <w:r>
        <w:rPr>
          <w:rStyle w:val="Hyperlink"/>
        </w:rPr>
        <w:t>Back to - Activité 28</w:t>
      </w:r>
      <w:r>
        <w:fldChar w:fldCharType="end"/>
      </w:r>
      <w:bookmarkEnd w:id="441"/>
    </w:p>
    <w:p w:rsidR="007459D2" w:rsidRDefault="00833AB7">
      <w:pPr>
        <w:pStyle w:val="Heading2"/>
        <w:divId w:val="1865557072"/>
        <w:rPr>
          <w:rFonts w:eastAsia="Times New Roman"/>
        </w:rPr>
      </w:pPr>
      <w:r>
        <w:rPr>
          <w:rFonts w:eastAsia="Times New Roman"/>
        </w:rPr>
        <w:t>Activité 29</w:t>
      </w:r>
    </w:p>
    <w:p w:rsidR="007459D2" w:rsidRDefault="00833AB7">
      <w:pPr>
        <w:pStyle w:val="Heading4"/>
        <w:divId w:val="1621524004"/>
        <w:rPr>
          <w:rFonts w:eastAsia="Times New Roman"/>
        </w:rPr>
      </w:pPr>
      <w:bookmarkStart w:id="442" w:name="Session2_Answer24"/>
      <w:bookmarkEnd w:id="442"/>
      <w:r>
        <w:rPr>
          <w:rFonts w:eastAsia="Times New Roman"/>
        </w:rPr>
        <w:t>Answer</w:t>
      </w:r>
    </w:p>
    <w:p w:rsidR="007459D2" w:rsidRDefault="00833AB7">
      <w:pPr>
        <w:divId w:val="1621524004"/>
      </w:pPr>
      <w:r>
        <w:t xml:space="preserve">L'hôtel est situé au Couer de la ville (au centre-ville). La chambre est insonorisée et climatisée. Dans la chambre il y a une salle de bains, un WC, une télévision et un téléphone. La vue est superbe. </w:t>
      </w:r>
    </w:p>
    <w:bookmarkStart w:id="443" w:name="Back_To_Session2_Activity25"/>
    <w:p w:rsidR="007459D2" w:rsidRDefault="00833AB7">
      <w:pPr>
        <w:pStyle w:val="NormalWeb"/>
        <w:divId w:val="1621524004"/>
      </w:pPr>
      <w:r>
        <w:fldChar w:fldCharType="begin"/>
      </w:r>
      <w:r>
        <w:instrText xml:space="preserve"> HYPERLINK "" \l "Session2_Activity25" </w:instrText>
      </w:r>
      <w:r>
        <w:fldChar w:fldCharType="separate"/>
      </w:r>
      <w:r>
        <w:rPr>
          <w:rStyle w:val="Hyperlink"/>
        </w:rPr>
        <w:t>Back to - Activité 29</w:t>
      </w:r>
      <w:r>
        <w:fldChar w:fldCharType="end"/>
      </w:r>
      <w:bookmarkEnd w:id="443"/>
    </w:p>
    <w:p w:rsidR="007459D2" w:rsidRDefault="00833AB7">
      <w:pPr>
        <w:pStyle w:val="Heading2"/>
        <w:divId w:val="1865557072"/>
        <w:rPr>
          <w:rFonts w:eastAsia="Times New Roman"/>
        </w:rPr>
      </w:pPr>
      <w:r>
        <w:rPr>
          <w:rFonts w:eastAsia="Times New Roman"/>
        </w:rPr>
        <w:t>Activité 30</w:t>
      </w:r>
    </w:p>
    <w:p w:rsidR="007459D2" w:rsidRDefault="00833AB7">
      <w:pPr>
        <w:pStyle w:val="Heading4"/>
        <w:divId w:val="634023808"/>
        <w:rPr>
          <w:rFonts w:eastAsia="Times New Roman"/>
        </w:rPr>
      </w:pPr>
      <w:bookmarkStart w:id="444" w:name="Session2_Answer25"/>
      <w:bookmarkEnd w:id="444"/>
      <w:r>
        <w:rPr>
          <w:rFonts w:eastAsia="Times New Roman"/>
        </w:rPr>
        <w:t>Answer</w:t>
      </w:r>
    </w:p>
    <w:p w:rsidR="007459D2" w:rsidRDefault="00833AB7">
      <w:pPr>
        <w:divId w:val="63402380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445" w:name="Session2_Table14"/>
            <w:bookmarkEnd w:id="445"/>
            <w:r>
              <w:rPr>
                <w:rFonts w:ascii="Times New Roman" w:eastAsia="Times New Roman" w:hAnsi="Times New Roman" w:cs="Times New Roman"/>
                <w:b/>
                <w:bCs/>
                <w:sz w:val="24"/>
                <w:szCs w:val="24"/>
              </w:rPr>
              <w:t>Dialogue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Fête</w:t>
            </w:r>
          </w:p>
        </w:tc>
      </w:tr>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25 décembre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Noël</w:t>
            </w:r>
          </w:p>
        </w:tc>
      </w:tr>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14 juillet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Fête nationale, prise de la Bastille</w:t>
            </w:r>
          </w:p>
        </w:tc>
      </w:tr>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8 mai</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Armistice de la guerre 1939– 1945</w:t>
            </w:r>
          </w:p>
        </w:tc>
      </w:tr>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1</w:t>
            </w:r>
            <w:r>
              <w:rPr>
                <w:rFonts w:ascii="inherit" w:eastAsia="Times New Roman" w:hAnsi="inherit" w:cs="Times New Roman"/>
                <w:sz w:val="24"/>
                <w:szCs w:val="24"/>
                <w:vertAlign w:val="superscript"/>
              </w:rPr>
              <w:t>er</w:t>
            </w:r>
            <w:r>
              <w:rPr>
                <w:rFonts w:ascii="Times New Roman" w:eastAsia="Times New Roman" w:hAnsi="Times New Roman" w:cs="Times New Roman"/>
                <w:sz w:val="24"/>
                <w:szCs w:val="24"/>
              </w:rPr>
              <w:t xml:space="preserve">(premier) novembre </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fête de tous les saints, la Toussaint</w:t>
            </w:r>
          </w:p>
        </w:tc>
      </w:tr>
      <w:tr w:rsidR="007459D2">
        <w:trPr>
          <w:divId w:val="138688023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15 août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L'Assomption, la fête de la Vierge Marie</w:t>
            </w:r>
          </w:p>
        </w:tc>
      </w:tr>
    </w:tbl>
    <w:p w:rsidR="007459D2" w:rsidRDefault="00833AB7">
      <w:pPr>
        <w:divId w:val="634023808"/>
      </w:pPr>
      <w:r>
        <w:rPr>
          <w:vanish/>
        </w:rPr>
        <w:t>End of Table</w:t>
      </w:r>
    </w:p>
    <w:bookmarkStart w:id="446" w:name="Back_To_Session2_Activity26"/>
    <w:p w:rsidR="007459D2" w:rsidRDefault="00833AB7">
      <w:pPr>
        <w:pStyle w:val="NormalWeb"/>
        <w:divId w:val="634023808"/>
      </w:pPr>
      <w:r>
        <w:fldChar w:fldCharType="begin"/>
      </w:r>
      <w:r>
        <w:instrText xml:space="preserve"> HYPERLINK "" \l "Session2_Activity26" </w:instrText>
      </w:r>
      <w:r>
        <w:fldChar w:fldCharType="separate"/>
      </w:r>
      <w:r>
        <w:rPr>
          <w:rStyle w:val="Hyperlink"/>
        </w:rPr>
        <w:t>Back to - Activité 30</w:t>
      </w:r>
      <w:r>
        <w:fldChar w:fldCharType="end"/>
      </w:r>
      <w:bookmarkEnd w:id="446"/>
    </w:p>
    <w:p w:rsidR="007459D2" w:rsidRDefault="00833AB7">
      <w:pPr>
        <w:pStyle w:val="Heading2"/>
        <w:divId w:val="1865557072"/>
        <w:rPr>
          <w:rFonts w:eastAsia="Times New Roman"/>
        </w:rPr>
      </w:pPr>
      <w:r>
        <w:rPr>
          <w:rFonts w:eastAsia="Times New Roman"/>
        </w:rPr>
        <w:t>Activité 31</w:t>
      </w:r>
    </w:p>
    <w:p w:rsidR="00D05D10" w:rsidRDefault="00833AB7">
      <w:pPr>
        <w:pStyle w:val="Heading4"/>
        <w:divId w:val="1975596838"/>
        <w:rPr>
          <w:rFonts w:eastAsia="Times New Roman"/>
        </w:rPr>
      </w:pPr>
      <w:bookmarkStart w:id="447" w:name="Session2_Answer26"/>
      <w:bookmarkEnd w:id="447"/>
      <w:r>
        <w:rPr>
          <w:rFonts w:eastAsia="Times New Roman"/>
        </w:rPr>
        <w:t>Answer</w:t>
      </w:r>
    </w:p>
    <w:p w:rsidR="007459D2" w:rsidRDefault="00833AB7">
      <w:pPr>
        <w:numPr>
          <w:ilvl w:val="1"/>
          <w:numId w:val="101"/>
        </w:numPr>
        <w:ind w:left="1560" w:right="1560"/>
        <w:divId w:val="1975596838"/>
      </w:pPr>
      <w:r>
        <w:t>(a) Lejeune.</w:t>
      </w:r>
    </w:p>
    <w:p w:rsidR="007459D2" w:rsidRDefault="00833AB7">
      <w:pPr>
        <w:numPr>
          <w:ilvl w:val="1"/>
          <w:numId w:val="101"/>
        </w:numPr>
        <w:ind w:left="1560" w:right="1560"/>
        <w:divId w:val="1975596838"/>
      </w:pPr>
      <w:r>
        <w:t>(b) Elle habite 25 rue de la République.</w:t>
      </w:r>
    </w:p>
    <w:p w:rsidR="007459D2" w:rsidRDefault="00833AB7">
      <w:pPr>
        <w:numPr>
          <w:ilvl w:val="1"/>
          <w:numId w:val="101"/>
        </w:numPr>
        <w:ind w:left="1560" w:right="1560"/>
        <w:divId w:val="1975596838"/>
      </w:pPr>
      <w:r>
        <w:t>(c) Elle est professeur dans une école.</w:t>
      </w:r>
    </w:p>
    <w:p w:rsidR="00D05D10" w:rsidRDefault="00833AB7">
      <w:pPr>
        <w:numPr>
          <w:ilvl w:val="1"/>
          <w:numId w:val="101"/>
        </w:numPr>
        <w:ind w:left="1560" w:right="1560"/>
        <w:divId w:val="1975596838"/>
      </w:pPr>
      <w:r>
        <w:t>(d) C'est le 4 août.</w:t>
      </w:r>
    </w:p>
    <w:p w:rsidR="007459D2" w:rsidRDefault="00833AB7">
      <w:pPr>
        <w:numPr>
          <w:ilvl w:val="1"/>
          <w:numId w:val="101"/>
        </w:numPr>
        <w:ind w:left="1560" w:right="1560"/>
        <w:divId w:val="1975596838"/>
      </w:pPr>
      <w:r>
        <w:t>You might have said something like:</w:t>
      </w:r>
    </w:p>
    <w:p w:rsidR="007459D2" w:rsidRDefault="00833AB7">
      <w:pPr>
        <w:numPr>
          <w:ilvl w:val="1"/>
          <w:numId w:val="101"/>
        </w:numPr>
        <w:ind w:left="1560" w:right="1560"/>
        <w:divId w:val="1975596838"/>
      </w:pPr>
      <w:r>
        <w:t>(a) Bonjour, je suis Kim Bowen.</w:t>
      </w:r>
    </w:p>
    <w:p w:rsidR="007459D2" w:rsidRDefault="00833AB7">
      <w:pPr>
        <w:numPr>
          <w:ilvl w:val="1"/>
          <w:numId w:val="101"/>
        </w:numPr>
        <w:ind w:left="1560" w:right="1560"/>
        <w:divId w:val="1975596838"/>
      </w:pPr>
      <w:r>
        <w:t>(b) Ça s'ecrit K-I-M- B-O-W-E-N.</w:t>
      </w:r>
    </w:p>
    <w:p w:rsidR="007459D2" w:rsidRDefault="00833AB7">
      <w:pPr>
        <w:numPr>
          <w:ilvl w:val="1"/>
          <w:numId w:val="101"/>
        </w:numPr>
        <w:ind w:left="1560" w:right="1560"/>
        <w:divId w:val="1975596838"/>
      </w:pPr>
      <w:r>
        <w:t>(c) Je suis professeur d'anglais.</w:t>
      </w:r>
    </w:p>
    <w:p w:rsidR="007459D2" w:rsidRDefault="00833AB7">
      <w:pPr>
        <w:numPr>
          <w:ilvl w:val="1"/>
          <w:numId w:val="101"/>
        </w:numPr>
        <w:ind w:left="1560" w:right="1560"/>
        <w:divId w:val="1975596838"/>
      </w:pPr>
      <w:r>
        <w:t>(d) Ma maison est au centre-ville, à côté de la piscine, au 2 Dawson Road.</w:t>
      </w:r>
    </w:p>
    <w:p w:rsidR="007459D2" w:rsidRDefault="00833AB7">
      <w:pPr>
        <w:numPr>
          <w:ilvl w:val="1"/>
          <w:numId w:val="101"/>
        </w:numPr>
        <w:ind w:left="1560" w:right="1560"/>
        <w:divId w:val="1975596838"/>
      </w:pPr>
      <w:r>
        <w:t>(e) Dans ma ville, il y a une piscine, un cinéma, une mairie et un beau parc.</w:t>
      </w:r>
    </w:p>
    <w:p w:rsidR="007459D2" w:rsidRDefault="00833AB7">
      <w:pPr>
        <w:numPr>
          <w:ilvl w:val="1"/>
          <w:numId w:val="101"/>
        </w:numPr>
        <w:ind w:left="1560" w:right="1560"/>
        <w:divId w:val="1975596838"/>
      </w:pPr>
      <w:r>
        <w:t>(f) Je suis marié(e).</w:t>
      </w:r>
    </w:p>
    <w:p w:rsidR="007459D2" w:rsidRDefault="00833AB7">
      <w:pPr>
        <w:numPr>
          <w:ilvl w:val="1"/>
          <w:numId w:val="101"/>
        </w:numPr>
        <w:ind w:left="1560" w:right="1560"/>
        <w:divId w:val="1975596838"/>
      </w:pPr>
      <w:r>
        <w:t>(g) Mon anniversaire est le premier mai.</w:t>
      </w:r>
    </w:p>
    <w:p w:rsidR="007459D2" w:rsidRDefault="00833AB7">
      <w:pPr>
        <w:numPr>
          <w:ilvl w:val="0"/>
          <w:numId w:val="101"/>
        </w:numPr>
        <w:ind w:left="780" w:right="780"/>
        <w:divId w:val="1975596838"/>
      </w:pPr>
      <w:r>
        <w:t>Refer to Isabel's presentation as a model.</w:t>
      </w:r>
    </w:p>
    <w:bookmarkStart w:id="448" w:name="Back_To_Session2_Activity27"/>
    <w:p w:rsidR="007459D2" w:rsidRDefault="00833AB7">
      <w:pPr>
        <w:pStyle w:val="NormalWeb"/>
        <w:divId w:val="1975596838"/>
      </w:pPr>
      <w:r>
        <w:fldChar w:fldCharType="begin"/>
      </w:r>
      <w:r>
        <w:instrText xml:space="preserve"> HYPERLINK "" \l "Session2_Activity27" </w:instrText>
      </w:r>
      <w:r>
        <w:fldChar w:fldCharType="separate"/>
      </w:r>
      <w:r>
        <w:rPr>
          <w:rStyle w:val="Hyperlink"/>
        </w:rPr>
        <w:t>Back to - Activité 31</w:t>
      </w:r>
      <w:r>
        <w:fldChar w:fldCharType="end"/>
      </w:r>
      <w:bookmarkEnd w:id="448"/>
    </w:p>
    <w:p w:rsidR="007459D2" w:rsidRDefault="00833AB7">
      <w:pPr>
        <w:pStyle w:val="Heading2"/>
        <w:divId w:val="1865557072"/>
        <w:rPr>
          <w:rFonts w:eastAsia="Times New Roman"/>
        </w:rPr>
      </w:pPr>
      <w:r>
        <w:rPr>
          <w:rFonts w:eastAsia="Times New Roman"/>
        </w:rPr>
        <w:t>Activité 32</w:t>
      </w:r>
    </w:p>
    <w:p w:rsidR="007459D2" w:rsidRDefault="00833AB7">
      <w:pPr>
        <w:pStyle w:val="Heading4"/>
        <w:divId w:val="1337878557"/>
        <w:rPr>
          <w:rFonts w:eastAsia="Times New Roman"/>
        </w:rPr>
      </w:pPr>
      <w:bookmarkStart w:id="449" w:name="Session2_Answer27"/>
      <w:bookmarkEnd w:id="449"/>
      <w:r>
        <w:rPr>
          <w:rFonts w:eastAsia="Times New Roman"/>
        </w:rPr>
        <w:t>Answer</w:t>
      </w:r>
    </w:p>
    <w:p w:rsidR="007459D2" w:rsidRDefault="00833AB7">
      <w:pPr>
        <w:divId w:val="1337878557"/>
      </w:pPr>
      <w:r>
        <w:t>dimanche (</w:t>
      </w:r>
      <w:r>
        <w:rPr>
          <w:rStyle w:val="Emphasis"/>
        </w:rPr>
        <w:t>Sunday</w:t>
      </w:r>
      <w:r>
        <w:t xml:space="preserve">), lundi, mardi, mercredi, jeudi, vendredi, samedi </w:t>
      </w:r>
    </w:p>
    <w:bookmarkStart w:id="450" w:name="Back_To_Session2_Activity28"/>
    <w:p w:rsidR="007459D2" w:rsidRDefault="00833AB7">
      <w:pPr>
        <w:pStyle w:val="NormalWeb"/>
        <w:divId w:val="1337878557"/>
      </w:pPr>
      <w:r>
        <w:fldChar w:fldCharType="begin"/>
      </w:r>
      <w:r>
        <w:instrText xml:space="preserve"> HYPERLINK "" \l "Session2_Activity28" </w:instrText>
      </w:r>
      <w:r>
        <w:fldChar w:fldCharType="separate"/>
      </w:r>
      <w:r>
        <w:rPr>
          <w:rStyle w:val="Hyperlink"/>
        </w:rPr>
        <w:t>Back to - Activité 32</w:t>
      </w:r>
      <w:r>
        <w:fldChar w:fldCharType="end"/>
      </w:r>
      <w:bookmarkEnd w:id="450"/>
    </w:p>
    <w:p w:rsidR="007459D2" w:rsidRDefault="00833AB7">
      <w:pPr>
        <w:pStyle w:val="Heading2"/>
        <w:divId w:val="1865557072"/>
        <w:rPr>
          <w:rFonts w:eastAsia="Times New Roman"/>
        </w:rPr>
      </w:pPr>
      <w:r>
        <w:rPr>
          <w:rFonts w:eastAsia="Times New Roman"/>
        </w:rPr>
        <w:t>Activité 33</w:t>
      </w:r>
    </w:p>
    <w:p w:rsidR="007459D2" w:rsidRDefault="00833AB7">
      <w:pPr>
        <w:pStyle w:val="Heading4"/>
        <w:divId w:val="2123835859"/>
        <w:rPr>
          <w:rFonts w:eastAsia="Times New Roman"/>
        </w:rPr>
      </w:pPr>
      <w:bookmarkStart w:id="451" w:name="Session2_Answer28"/>
      <w:bookmarkEnd w:id="451"/>
      <w:r>
        <w:rPr>
          <w:rFonts w:eastAsia="Times New Roman"/>
        </w:rPr>
        <w:t>Answer</w:t>
      </w:r>
    </w:p>
    <w:p w:rsidR="007459D2" w:rsidRDefault="00833AB7">
      <w:pPr>
        <w:numPr>
          <w:ilvl w:val="0"/>
          <w:numId w:val="102"/>
        </w:numPr>
        <w:ind w:left="780" w:right="780"/>
        <w:divId w:val="2123835859"/>
      </w:pPr>
      <w:r>
        <w:t>Fine art (</w:t>
      </w:r>
      <w:r>
        <w:rPr>
          <w:rStyle w:val="Emphasis"/>
        </w:rPr>
        <w:t>beaux-arts</w:t>
      </w:r>
      <w:r>
        <w:t>), paintings (</w:t>
      </w:r>
      <w:r>
        <w:rPr>
          <w:rStyle w:val="Emphasis"/>
        </w:rPr>
        <w:t>peinture</w:t>
      </w:r>
      <w:r>
        <w:t>), sculpture and a collection of wrought ironwork (</w:t>
      </w:r>
      <w:r>
        <w:rPr>
          <w:rStyle w:val="Emphasis"/>
        </w:rPr>
        <w:t>ferronnerie</w:t>
      </w:r>
      <w:r>
        <w:t xml:space="preserve">). </w:t>
      </w:r>
    </w:p>
    <w:p w:rsidR="007459D2" w:rsidRDefault="00833AB7">
      <w:pPr>
        <w:numPr>
          <w:ilvl w:val="0"/>
          <w:numId w:val="102"/>
        </w:numPr>
        <w:ind w:left="780" w:right="780"/>
        <w:divId w:val="2123835859"/>
      </w:pPr>
      <w:r>
        <w:t>Wednesday to Sunday.</w:t>
      </w:r>
    </w:p>
    <w:p w:rsidR="007459D2" w:rsidRDefault="00833AB7">
      <w:pPr>
        <w:numPr>
          <w:ilvl w:val="0"/>
          <w:numId w:val="102"/>
        </w:numPr>
        <w:ind w:left="780" w:right="780"/>
        <w:divId w:val="2123835859"/>
      </w:pPr>
      <w:r>
        <w:t>Monday, Tuesday and on public holidays.</w:t>
      </w:r>
    </w:p>
    <w:p w:rsidR="007459D2" w:rsidRDefault="00833AB7">
      <w:pPr>
        <w:numPr>
          <w:ilvl w:val="0"/>
          <w:numId w:val="102"/>
        </w:numPr>
        <w:ind w:left="780" w:right="780"/>
        <w:divId w:val="2123835859"/>
      </w:pPr>
      <w:r>
        <w:t>6 euros.</w:t>
      </w:r>
    </w:p>
    <w:bookmarkStart w:id="452" w:name="Back_To_Session2_Activity29"/>
    <w:p w:rsidR="007459D2" w:rsidRDefault="00833AB7">
      <w:pPr>
        <w:pStyle w:val="NormalWeb"/>
        <w:divId w:val="2123835859"/>
      </w:pPr>
      <w:r>
        <w:fldChar w:fldCharType="begin"/>
      </w:r>
      <w:r>
        <w:instrText xml:space="preserve"> HYPERLINK "" \l "Session2_Activity29" </w:instrText>
      </w:r>
      <w:r>
        <w:fldChar w:fldCharType="separate"/>
      </w:r>
      <w:r>
        <w:rPr>
          <w:rStyle w:val="Hyperlink"/>
        </w:rPr>
        <w:t>Back to - Activité 33</w:t>
      </w:r>
      <w:r>
        <w:fldChar w:fldCharType="end"/>
      </w:r>
      <w:bookmarkEnd w:id="452"/>
    </w:p>
    <w:p w:rsidR="007459D2" w:rsidRDefault="00833AB7">
      <w:pPr>
        <w:pStyle w:val="Heading2"/>
        <w:divId w:val="1865557072"/>
        <w:rPr>
          <w:rFonts w:eastAsia="Times New Roman"/>
        </w:rPr>
      </w:pPr>
      <w:r>
        <w:rPr>
          <w:rFonts w:eastAsia="Times New Roman"/>
        </w:rPr>
        <w:t>Activité 34</w:t>
      </w:r>
    </w:p>
    <w:p w:rsidR="007459D2" w:rsidRDefault="00833AB7">
      <w:pPr>
        <w:pStyle w:val="Heading4"/>
        <w:divId w:val="111171193"/>
        <w:rPr>
          <w:rFonts w:eastAsia="Times New Roman"/>
        </w:rPr>
      </w:pPr>
      <w:bookmarkStart w:id="453" w:name="Session2_Answer29"/>
      <w:bookmarkEnd w:id="453"/>
      <w:r>
        <w:rPr>
          <w:rFonts w:eastAsia="Times New Roman"/>
        </w:rPr>
        <w:t>Answer</w:t>
      </w:r>
    </w:p>
    <w:p w:rsidR="007459D2" w:rsidRDefault="00833AB7">
      <w:pPr>
        <w:divId w:val="1111711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454" w:name="Session2_Table19"/>
            <w:bookmarkEnd w:id="454"/>
            <w:r>
              <w:rPr>
                <w:rFonts w:ascii="Times New Roman" w:eastAsia="Times New Roman" w:hAnsi="Times New Roman" w:cs="Times New Roman"/>
                <w:b/>
                <w:bCs/>
                <w:sz w:val="24"/>
                <w:szCs w:val="24"/>
              </w:rPr>
              <w:t>Tarif</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euros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euros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Gratuit</w:t>
            </w:r>
          </w:p>
        </w:tc>
      </w:tr>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Enfant de 14 ans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53C426" wp14:editId="3D98947C">
                  <wp:extent cx="85725" cy="85725"/>
                  <wp:effectExtent l="0" t="0" r="9525" b="9525"/>
                  <wp:docPr id="67" name="Picture 67"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85391B" wp14:editId="0EEC9568">
                  <wp:extent cx="85725" cy="85725"/>
                  <wp:effectExtent l="0" t="0" r="9525" b="9525"/>
                  <wp:docPr id="68" name="Picture 68"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r>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Chômeur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2C6D08" wp14:editId="345F92DD">
                  <wp:extent cx="85725" cy="85725"/>
                  <wp:effectExtent l="0" t="0" r="9525" b="9525"/>
                  <wp:docPr id="69" name="Picture 69"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Élève d'Avignon</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9202A6" wp14:editId="697C7664">
                  <wp:extent cx="85725" cy="85725"/>
                  <wp:effectExtent l="0" t="0" r="9525" b="9525"/>
                  <wp:docPr id="70" name="Picture 70"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101719416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Étudiant</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D6BD3B" wp14:editId="572677A5">
                  <wp:extent cx="85725" cy="85725"/>
                  <wp:effectExtent l="0" t="0" r="9525" b="9525"/>
                  <wp:docPr id="71" name="Picture 71"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bl>
    <w:p w:rsidR="007459D2" w:rsidRDefault="00833AB7">
      <w:pPr>
        <w:divId w:val="111171193"/>
      </w:pPr>
      <w:r>
        <w:rPr>
          <w:vanish/>
        </w:rPr>
        <w:t>End of Table</w:t>
      </w:r>
    </w:p>
    <w:bookmarkStart w:id="455" w:name="Back_To_Session2_Activity30"/>
    <w:p w:rsidR="007459D2" w:rsidRDefault="00833AB7">
      <w:pPr>
        <w:pStyle w:val="NormalWeb"/>
        <w:divId w:val="111171193"/>
      </w:pPr>
      <w:r>
        <w:fldChar w:fldCharType="begin"/>
      </w:r>
      <w:r>
        <w:instrText xml:space="preserve"> HYPERLINK "" \l "Session2_Activity30" </w:instrText>
      </w:r>
      <w:r>
        <w:fldChar w:fldCharType="separate"/>
      </w:r>
      <w:r>
        <w:rPr>
          <w:rStyle w:val="Hyperlink"/>
        </w:rPr>
        <w:t>Back to - Activité 34</w:t>
      </w:r>
      <w:r>
        <w:fldChar w:fldCharType="end"/>
      </w:r>
      <w:bookmarkEnd w:id="455"/>
    </w:p>
    <w:p w:rsidR="007459D2" w:rsidRDefault="00833AB7">
      <w:pPr>
        <w:pStyle w:val="Heading2"/>
        <w:divId w:val="1865557072"/>
        <w:rPr>
          <w:rFonts w:eastAsia="Times New Roman"/>
        </w:rPr>
      </w:pPr>
      <w:r>
        <w:rPr>
          <w:rFonts w:eastAsia="Times New Roman"/>
        </w:rPr>
        <w:t>Activité 35</w:t>
      </w:r>
    </w:p>
    <w:p w:rsidR="007459D2" w:rsidRDefault="00833AB7">
      <w:pPr>
        <w:pStyle w:val="Heading4"/>
        <w:divId w:val="327829223"/>
        <w:rPr>
          <w:rFonts w:eastAsia="Times New Roman"/>
        </w:rPr>
      </w:pPr>
      <w:bookmarkStart w:id="456" w:name="Session2_Answer30"/>
      <w:bookmarkEnd w:id="456"/>
      <w:r>
        <w:rPr>
          <w:rFonts w:eastAsia="Times New Roman"/>
        </w:rPr>
        <w:t>Answer</w:t>
      </w:r>
    </w:p>
    <w:p w:rsidR="007459D2" w:rsidRDefault="00833AB7">
      <w:pPr>
        <w:divId w:val="327829223"/>
      </w:pPr>
      <w:r>
        <w:t>1 (a)</w:t>
      </w:r>
    </w:p>
    <w:p w:rsidR="007459D2" w:rsidRDefault="00833AB7">
      <w:pPr>
        <w:divId w:val="327829223"/>
      </w:pPr>
      <w:r>
        <w:rPr>
          <w:rStyle w:val="Strong"/>
        </w:rPr>
        <w:t>La touriste</w:t>
      </w:r>
      <w:r>
        <w:t xml:space="preserve"> Bonjour madame, je voudrais quatre billets adultes et un billet étudiant </w:t>
      </w:r>
    </w:p>
    <w:p w:rsidR="007459D2" w:rsidRDefault="00833AB7">
      <w:pPr>
        <w:divId w:val="327829223"/>
      </w:pPr>
      <w:r>
        <w:rPr>
          <w:rStyle w:val="Strong"/>
        </w:rPr>
        <w:t>L'employée</w:t>
      </w:r>
      <w:r>
        <w:t xml:space="preserve"> Oui, voilà! </w:t>
      </w:r>
    </w:p>
    <w:p w:rsidR="007459D2" w:rsidRDefault="00833AB7">
      <w:pPr>
        <w:divId w:val="327829223"/>
      </w:pPr>
      <w:r>
        <w:rPr>
          <w:rStyle w:val="Strong"/>
        </w:rPr>
        <w:t>La touriste</w:t>
      </w:r>
      <w:r>
        <w:t xml:space="preserve"> C'est combien? </w:t>
      </w:r>
    </w:p>
    <w:p w:rsidR="007459D2" w:rsidRDefault="00833AB7">
      <w:pPr>
        <w:divId w:val="327829223"/>
      </w:pPr>
      <w:r>
        <w:rPr>
          <w:rStyle w:val="Strong"/>
        </w:rPr>
        <w:t>L'employée</w:t>
      </w:r>
      <w:r>
        <w:t xml:space="preserve"> C'est 39 euros. Vous payez comment? </w:t>
      </w:r>
    </w:p>
    <w:p w:rsidR="007459D2" w:rsidRDefault="00833AB7">
      <w:pPr>
        <w:divId w:val="327829223"/>
      </w:pPr>
      <w:r>
        <w:rPr>
          <w:rStyle w:val="Strong"/>
        </w:rPr>
        <w:t>La touriste</w:t>
      </w:r>
      <w:r>
        <w:t xml:space="preserve"> Par chèque. Vous acceptez les chèques. </w:t>
      </w:r>
    </w:p>
    <w:p w:rsidR="007459D2" w:rsidRDefault="00833AB7">
      <w:pPr>
        <w:divId w:val="327829223"/>
      </w:pPr>
      <w:r>
        <w:rPr>
          <w:rStyle w:val="Strong"/>
        </w:rPr>
        <w:t>L'employée</w:t>
      </w:r>
      <w:r>
        <w:t xml:space="preserve"> Oui, bien sûr. Merci! </w:t>
      </w:r>
    </w:p>
    <w:p w:rsidR="007459D2" w:rsidRDefault="00833AB7">
      <w:pPr>
        <w:divId w:val="327829223"/>
      </w:pPr>
      <w:r>
        <w:t>(b)</w:t>
      </w:r>
    </w:p>
    <w:p w:rsidR="007459D2" w:rsidRDefault="00833AB7">
      <w:pPr>
        <w:divId w:val="327829223"/>
      </w:pPr>
      <w:r>
        <w:rPr>
          <w:rStyle w:val="Strong"/>
        </w:rPr>
        <w:t>La touriste</w:t>
      </w:r>
      <w:r>
        <w:t xml:space="preserve"> Bonjour madame, je voudrais deux passes tous musées </w:t>
      </w:r>
    </w:p>
    <w:p w:rsidR="007459D2" w:rsidRDefault="00833AB7">
      <w:pPr>
        <w:divId w:val="327829223"/>
      </w:pPr>
      <w:r>
        <w:t>L'</w:t>
      </w:r>
      <w:r>
        <w:rPr>
          <w:rStyle w:val="Strong"/>
        </w:rPr>
        <w:t>employée</w:t>
      </w:r>
      <w:r>
        <w:t xml:space="preserve"> Oui, voilà! </w:t>
      </w:r>
    </w:p>
    <w:p w:rsidR="007459D2" w:rsidRDefault="00833AB7">
      <w:pPr>
        <w:divId w:val="327829223"/>
      </w:pPr>
      <w:r>
        <w:rPr>
          <w:rStyle w:val="Strong"/>
        </w:rPr>
        <w:t>La touriste</w:t>
      </w:r>
      <w:r>
        <w:t xml:space="preserve"> C'est combien? </w:t>
      </w:r>
    </w:p>
    <w:p w:rsidR="007459D2" w:rsidRDefault="00833AB7">
      <w:pPr>
        <w:divId w:val="327829223"/>
      </w:pPr>
      <w:r>
        <w:rPr>
          <w:rStyle w:val="Strong"/>
        </w:rPr>
        <w:t>L'employée</w:t>
      </w:r>
      <w:r>
        <w:t xml:space="preserve"> C'est 50 euros. Vous payez comment? </w:t>
      </w:r>
    </w:p>
    <w:p w:rsidR="007459D2" w:rsidRDefault="00833AB7">
      <w:pPr>
        <w:divId w:val="327829223"/>
      </w:pPr>
      <w:r>
        <w:rPr>
          <w:rStyle w:val="Strong"/>
        </w:rPr>
        <w:t>La touriste</w:t>
      </w:r>
      <w:r>
        <w:t xml:space="preserve"> Par carte de crédit. Vous acceptez les cartes de credit? </w:t>
      </w:r>
    </w:p>
    <w:p w:rsidR="007459D2" w:rsidRDefault="00833AB7">
      <w:pPr>
        <w:divId w:val="327829223"/>
      </w:pPr>
      <w:r>
        <w:rPr>
          <w:rStyle w:val="Strong"/>
        </w:rPr>
        <w:t>L'employée</w:t>
      </w:r>
      <w:r>
        <w:t xml:space="preserve"> Oui, bien sûr. Merci! </w:t>
      </w:r>
    </w:p>
    <w:p w:rsidR="007459D2" w:rsidRDefault="00833AB7">
      <w:pPr>
        <w:divId w:val="327829223"/>
      </w:pPr>
      <w:r>
        <w:t>2 Check your answers on the audio and in the transcript below.</w:t>
      </w:r>
    </w:p>
    <w:p w:rsidR="007459D2" w:rsidRDefault="00833AB7">
      <w:pPr>
        <w:divId w:val="327829223"/>
      </w:pPr>
      <w:r>
        <w:rPr>
          <w:rStyle w:val="Strong"/>
        </w:rPr>
        <w:t>Extrait 63</w:t>
      </w:r>
    </w:p>
    <w:p w:rsidR="007459D2" w:rsidRDefault="00833AB7">
      <w:pPr>
        <w:divId w:val="327829223"/>
      </w:pPr>
      <w:r>
        <w:t>Suivez les indications données en anglais.</w:t>
      </w:r>
    </w:p>
    <w:p w:rsidR="007459D2" w:rsidRDefault="00833AB7">
      <w:pPr>
        <w:divId w:val="327829223"/>
      </w:pPr>
      <w:r>
        <w:rPr>
          <w:rStyle w:val="Emphasis"/>
        </w:rPr>
        <w:t>Numéro 1</w:t>
      </w:r>
    </w:p>
    <w:p w:rsidR="007459D2" w:rsidRDefault="00833AB7">
      <w:pPr>
        <w:divId w:val="327829223"/>
      </w:pPr>
      <w:r>
        <w:rPr>
          <w:rStyle w:val="Emphasis"/>
        </w:rPr>
        <w:t>(Four adult tickets and one student ticket)</w:t>
      </w:r>
    </w:p>
    <w:p w:rsidR="007459D2" w:rsidRDefault="00833AB7">
      <w:pPr>
        <w:divId w:val="327829223"/>
      </w:pPr>
      <w:r>
        <w:rPr>
          <w:rStyle w:val="Strong"/>
        </w:rPr>
        <w:t>Vous</w:t>
      </w:r>
      <w:r>
        <w:t xml:space="preserve"> Bonjour madame, je voudrais quatre billets adultes et un billet étudiant. </w:t>
      </w:r>
    </w:p>
    <w:p w:rsidR="007459D2" w:rsidRDefault="00833AB7">
      <w:pPr>
        <w:divId w:val="327829223"/>
      </w:pPr>
      <w:r>
        <w:rPr>
          <w:rStyle w:val="Strong"/>
        </w:rPr>
        <w:t>L'employée</w:t>
      </w:r>
      <w:r>
        <w:t xml:space="preserve"> Oui, voilà. </w:t>
      </w:r>
    </w:p>
    <w:p w:rsidR="007459D2" w:rsidRDefault="00833AB7">
      <w:pPr>
        <w:divId w:val="327829223"/>
      </w:pPr>
      <w:r>
        <w:rPr>
          <w:rStyle w:val="Emphasis"/>
        </w:rPr>
        <w:t>(How much?)</w:t>
      </w:r>
    </w:p>
    <w:p w:rsidR="007459D2" w:rsidRDefault="00833AB7">
      <w:pPr>
        <w:divId w:val="327829223"/>
      </w:pPr>
      <w:r>
        <w:rPr>
          <w:rStyle w:val="Strong"/>
        </w:rPr>
        <w:t>Vous</w:t>
      </w:r>
      <w:r>
        <w:t xml:space="preserve"> C'est combien? </w:t>
      </w:r>
    </w:p>
    <w:p w:rsidR="007459D2" w:rsidRDefault="00833AB7">
      <w:pPr>
        <w:divId w:val="327829223"/>
      </w:pPr>
      <w:r>
        <w:rPr>
          <w:rStyle w:val="Strong"/>
        </w:rPr>
        <w:t>L'employée</w:t>
      </w:r>
      <w:r>
        <w:t xml:space="preserve"> C'est 39 euros. Vous payez comment? </w:t>
      </w:r>
    </w:p>
    <w:p w:rsidR="007459D2" w:rsidRDefault="00833AB7">
      <w:pPr>
        <w:divId w:val="327829223"/>
      </w:pPr>
      <w:r>
        <w:rPr>
          <w:rStyle w:val="Emphasis"/>
        </w:rPr>
        <w:t>(By cheque)</w:t>
      </w:r>
    </w:p>
    <w:p w:rsidR="007459D2" w:rsidRDefault="00833AB7">
      <w:pPr>
        <w:divId w:val="327829223"/>
      </w:pPr>
      <w:r>
        <w:rPr>
          <w:rStyle w:val="Strong"/>
        </w:rPr>
        <w:t>Vous</w:t>
      </w:r>
      <w:r>
        <w:t xml:space="preserve"> Par chèque. </w:t>
      </w:r>
    </w:p>
    <w:p w:rsidR="007459D2" w:rsidRDefault="00833AB7">
      <w:pPr>
        <w:divId w:val="327829223"/>
      </w:pPr>
      <w:r>
        <w:rPr>
          <w:rStyle w:val="Strong"/>
        </w:rPr>
        <w:t>L'employée</w:t>
      </w:r>
      <w:r>
        <w:t xml:space="preserve"> Merci! </w:t>
      </w:r>
    </w:p>
    <w:p w:rsidR="007459D2" w:rsidRDefault="00833AB7">
      <w:pPr>
        <w:divId w:val="327829223"/>
      </w:pPr>
      <w:r>
        <w:rPr>
          <w:rStyle w:val="Emphasis"/>
        </w:rPr>
        <w:t>Numéro 2</w:t>
      </w:r>
    </w:p>
    <w:p w:rsidR="007459D2" w:rsidRDefault="00833AB7">
      <w:pPr>
        <w:divId w:val="327829223"/>
      </w:pPr>
      <w:r>
        <w:rPr>
          <w:rStyle w:val="Emphasis"/>
        </w:rPr>
        <w:t>(Two passes for all museums)</w:t>
      </w:r>
    </w:p>
    <w:p w:rsidR="007459D2" w:rsidRDefault="00833AB7">
      <w:pPr>
        <w:divId w:val="327829223"/>
      </w:pPr>
      <w:r>
        <w:rPr>
          <w:rStyle w:val="Strong"/>
        </w:rPr>
        <w:t>Vous</w:t>
      </w:r>
      <w:r>
        <w:t xml:space="preserve"> Bonjour madame, je voudrais deux passes tous musées. </w:t>
      </w:r>
    </w:p>
    <w:p w:rsidR="007459D2" w:rsidRDefault="00833AB7">
      <w:pPr>
        <w:divId w:val="327829223"/>
      </w:pPr>
      <w:r>
        <w:rPr>
          <w:rStyle w:val="Strong"/>
        </w:rPr>
        <w:t>L'employée</w:t>
      </w:r>
      <w:r>
        <w:t xml:space="preserve"> Oui, voilà! </w:t>
      </w:r>
    </w:p>
    <w:p w:rsidR="007459D2" w:rsidRDefault="00833AB7">
      <w:pPr>
        <w:divId w:val="327829223"/>
      </w:pPr>
      <w:r>
        <w:rPr>
          <w:rStyle w:val="Emphasis"/>
        </w:rPr>
        <w:t>(How much?)</w:t>
      </w:r>
    </w:p>
    <w:p w:rsidR="007459D2" w:rsidRDefault="00833AB7">
      <w:pPr>
        <w:divId w:val="327829223"/>
      </w:pPr>
      <w:r>
        <w:rPr>
          <w:rStyle w:val="Strong"/>
        </w:rPr>
        <w:t>Vous</w:t>
      </w:r>
      <w:r>
        <w:t xml:space="preserve"> C'est combien? </w:t>
      </w:r>
    </w:p>
    <w:p w:rsidR="007459D2" w:rsidRDefault="00833AB7">
      <w:pPr>
        <w:divId w:val="327829223"/>
      </w:pPr>
      <w:r>
        <w:rPr>
          <w:rStyle w:val="Strong"/>
        </w:rPr>
        <w:t>La réceptionniste</w:t>
      </w:r>
      <w:r>
        <w:t xml:space="preserve"> C'est 50 euros. Vous payez comment? </w:t>
      </w:r>
    </w:p>
    <w:p w:rsidR="007459D2" w:rsidRDefault="00833AB7">
      <w:pPr>
        <w:divId w:val="327829223"/>
      </w:pPr>
      <w:r>
        <w:rPr>
          <w:rStyle w:val="Emphasis"/>
        </w:rPr>
        <w:t>(Credit card. Do they accept them?)</w:t>
      </w:r>
    </w:p>
    <w:p w:rsidR="007459D2" w:rsidRDefault="00833AB7">
      <w:pPr>
        <w:divId w:val="327829223"/>
      </w:pPr>
      <w:r>
        <w:rPr>
          <w:rStyle w:val="Strong"/>
        </w:rPr>
        <w:t>Vous</w:t>
      </w:r>
      <w:r>
        <w:t xml:space="preserve"> Par carte de crédit. Vous acceptez les cartes de crédit? </w:t>
      </w:r>
    </w:p>
    <w:p w:rsidR="007459D2" w:rsidRDefault="00833AB7">
      <w:pPr>
        <w:divId w:val="327829223"/>
      </w:pPr>
      <w:r>
        <w:rPr>
          <w:rStyle w:val="Strong"/>
        </w:rPr>
        <w:t>L'employée</w:t>
      </w:r>
      <w:r>
        <w:t xml:space="preserve"> Oui, bien sûr. Merci! </w:t>
      </w:r>
    </w:p>
    <w:bookmarkStart w:id="457" w:name="Back_To_Session2_Activity31"/>
    <w:p w:rsidR="007459D2" w:rsidRDefault="00833AB7">
      <w:pPr>
        <w:pStyle w:val="NormalWeb"/>
        <w:divId w:val="327829223"/>
      </w:pPr>
      <w:r>
        <w:fldChar w:fldCharType="begin"/>
      </w:r>
      <w:r>
        <w:instrText xml:space="preserve"> HYPERLINK "" \l "Session2_Activity31" </w:instrText>
      </w:r>
      <w:r>
        <w:fldChar w:fldCharType="separate"/>
      </w:r>
      <w:r>
        <w:rPr>
          <w:rStyle w:val="Hyperlink"/>
        </w:rPr>
        <w:t>Back to - Activité 35</w:t>
      </w:r>
      <w:r>
        <w:fldChar w:fldCharType="end"/>
      </w:r>
      <w:bookmarkEnd w:id="457"/>
    </w:p>
    <w:p w:rsidR="007459D2" w:rsidRDefault="00833AB7">
      <w:pPr>
        <w:pStyle w:val="Heading2"/>
        <w:divId w:val="1865557072"/>
        <w:rPr>
          <w:rFonts w:eastAsia="Times New Roman"/>
        </w:rPr>
      </w:pPr>
      <w:r>
        <w:rPr>
          <w:rFonts w:eastAsia="Times New Roman"/>
        </w:rPr>
        <w:t>Activité 36</w:t>
      </w:r>
    </w:p>
    <w:p w:rsidR="007459D2" w:rsidRDefault="00833AB7">
      <w:pPr>
        <w:pStyle w:val="Heading4"/>
        <w:divId w:val="1329096311"/>
        <w:rPr>
          <w:rFonts w:eastAsia="Times New Roman"/>
        </w:rPr>
      </w:pPr>
      <w:bookmarkStart w:id="458" w:name="Session2_Answer31"/>
      <w:bookmarkEnd w:id="458"/>
      <w:r>
        <w:rPr>
          <w:rFonts w:eastAsia="Times New Roman"/>
        </w:rPr>
        <w:t>Answer</w:t>
      </w:r>
    </w:p>
    <w:p w:rsidR="007459D2" w:rsidRDefault="00833AB7">
      <w:pPr>
        <w:numPr>
          <w:ilvl w:val="0"/>
          <w:numId w:val="103"/>
        </w:numPr>
        <w:ind w:left="780" w:right="780"/>
        <w:divId w:val="1329096311"/>
      </w:pPr>
      <w:r>
        <w:t>You may have recorded something like this:</w:t>
      </w:r>
    </w:p>
    <w:p w:rsidR="007459D2" w:rsidRDefault="00833AB7">
      <w:pPr>
        <w:numPr>
          <w:ilvl w:val="0"/>
          <w:numId w:val="103"/>
        </w:numPr>
        <w:ind w:left="780" w:right="780"/>
        <w:divId w:val="1329096311"/>
      </w:pPr>
      <w:r>
        <w:rPr>
          <w:rStyle w:val="Strong"/>
        </w:rPr>
        <w:t>Vous</w:t>
      </w:r>
      <w:r>
        <w:t xml:space="preserve"> Bonjour madame, je voudrais deux billets adultes, s'il vous plaît. </w:t>
      </w:r>
    </w:p>
    <w:p w:rsidR="007459D2" w:rsidRDefault="00833AB7">
      <w:pPr>
        <w:numPr>
          <w:ilvl w:val="0"/>
          <w:numId w:val="103"/>
        </w:numPr>
        <w:ind w:left="780" w:right="780"/>
        <w:divId w:val="1329096311"/>
      </w:pPr>
      <w:r>
        <w:rPr>
          <w:rStyle w:val="Strong"/>
        </w:rPr>
        <w:t>L'employée</w:t>
      </w:r>
      <w:r>
        <w:t xml:space="preserve"> Oui, voilà. </w:t>
      </w:r>
    </w:p>
    <w:p w:rsidR="007459D2" w:rsidRDefault="00833AB7">
      <w:pPr>
        <w:numPr>
          <w:ilvl w:val="0"/>
          <w:numId w:val="103"/>
        </w:numPr>
        <w:ind w:left="780" w:right="780"/>
        <w:divId w:val="1329096311"/>
      </w:pPr>
      <w:r>
        <w:rPr>
          <w:rStyle w:val="Strong"/>
        </w:rPr>
        <w:t>Vous</w:t>
      </w:r>
      <w:r>
        <w:t xml:space="preserve"> C'est combien? </w:t>
      </w:r>
    </w:p>
    <w:p w:rsidR="007459D2" w:rsidRDefault="00833AB7">
      <w:pPr>
        <w:numPr>
          <w:ilvl w:val="0"/>
          <w:numId w:val="103"/>
        </w:numPr>
        <w:ind w:left="780" w:right="780"/>
        <w:divId w:val="1329096311"/>
      </w:pPr>
      <w:r>
        <w:rPr>
          <w:rStyle w:val="Strong"/>
        </w:rPr>
        <w:t>L'employée</w:t>
      </w:r>
      <w:r>
        <w:t xml:space="preserve"> C'est 12 euros. Vous payez comment? </w:t>
      </w:r>
    </w:p>
    <w:p w:rsidR="007459D2" w:rsidRDefault="00833AB7">
      <w:pPr>
        <w:numPr>
          <w:ilvl w:val="0"/>
          <w:numId w:val="103"/>
        </w:numPr>
        <w:ind w:left="780" w:right="780"/>
        <w:divId w:val="1329096311"/>
      </w:pPr>
      <w:r>
        <w:rPr>
          <w:rStyle w:val="Strong"/>
        </w:rPr>
        <w:t>Vous</w:t>
      </w:r>
      <w:r>
        <w:t xml:space="preserve"> Par carte de crédit. Vous acceptez les cartes de crédit? </w:t>
      </w:r>
    </w:p>
    <w:p w:rsidR="007459D2" w:rsidRDefault="00833AB7">
      <w:pPr>
        <w:numPr>
          <w:ilvl w:val="0"/>
          <w:numId w:val="103"/>
        </w:numPr>
        <w:ind w:left="780" w:right="780"/>
        <w:divId w:val="1329096311"/>
      </w:pPr>
      <w:r>
        <w:rPr>
          <w:rStyle w:val="Strong"/>
        </w:rPr>
        <w:t>L'employée</w:t>
      </w:r>
      <w:r>
        <w:t xml:space="preserve"> Oui, bien sûr. Merci. </w:t>
      </w:r>
    </w:p>
    <w:bookmarkStart w:id="459" w:name="Back_To_Session2_Activity32"/>
    <w:p w:rsidR="007459D2" w:rsidRDefault="00833AB7">
      <w:pPr>
        <w:pStyle w:val="NormalWeb"/>
        <w:divId w:val="1329096311"/>
      </w:pPr>
      <w:r>
        <w:fldChar w:fldCharType="begin"/>
      </w:r>
      <w:r>
        <w:instrText xml:space="preserve"> HYPERLINK "" \l "Session2_Activity32" </w:instrText>
      </w:r>
      <w:r>
        <w:fldChar w:fldCharType="separate"/>
      </w:r>
      <w:r>
        <w:rPr>
          <w:rStyle w:val="Hyperlink"/>
        </w:rPr>
        <w:t>Back to - Activité 36</w:t>
      </w:r>
      <w:r>
        <w:fldChar w:fldCharType="end"/>
      </w:r>
      <w:bookmarkEnd w:id="459"/>
    </w:p>
    <w:p w:rsidR="007459D2" w:rsidRDefault="00833AB7">
      <w:pPr>
        <w:pStyle w:val="Heading2"/>
        <w:divId w:val="1865557072"/>
        <w:rPr>
          <w:rFonts w:eastAsia="Times New Roman"/>
        </w:rPr>
      </w:pPr>
      <w:r>
        <w:rPr>
          <w:rFonts w:eastAsia="Times New Roman"/>
        </w:rPr>
        <w:t>Activité 37</w:t>
      </w:r>
    </w:p>
    <w:p w:rsidR="007459D2" w:rsidRDefault="00833AB7">
      <w:pPr>
        <w:pStyle w:val="Heading4"/>
        <w:divId w:val="1482575348"/>
        <w:rPr>
          <w:rFonts w:eastAsia="Times New Roman"/>
        </w:rPr>
      </w:pPr>
      <w:bookmarkStart w:id="460" w:name="Session2_Answer32"/>
      <w:bookmarkEnd w:id="460"/>
      <w:r>
        <w:rPr>
          <w:rFonts w:eastAsia="Times New Roman"/>
        </w:rPr>
        <w:t>Answer</w:t>
      </w:r>
    </w:p>
    <w:p w:rsidR="007459D2" w:rsidRDefault="00833AB7">
      <w:pPr>
        <w:numPr>
          <w:ilvl w:val="0"/>
          <w:numId w:val="104"/>
        </w:numPr>
        <w:ind w:left="780" w:right="780"/>
        <w:divId w:val="1482575348"/>
      </w:pPr>
      <w:r>
        <w:t>1 h 15</w:t>
      </w:r>
    </w:p>
    <w:p w:rsidR="007459D2" w:rsidRDefault="00833AB7">
      <w:pPr>
        <w:numPr>
          <w:ilvl w:val="0"/>
          <w:numId w:val="104"/>
        </w:numPr>
        <w:ind w:left="780" w:right="780"/>
        <w:divId w:val="1482575348"/>
      </w:pPr>
      <w:r>
        <w:t>11 h 30</w:t>
      </w:r>
    </w:p>
    <w:p w:rsidR="007459D2" w:rsidRDefault="00833AB7">
      <w:pPr>
        <w:numPr>
          <w:ilvl w:val="0"/>
          <w:numId w:val="104"/>
        </w:numPr>
        <w:ind w:left="780" w:right="780"/>
        <w:divId w:val="1482575348"/>
      </w:pPr>
      <w:r>
        <w:t>12 h 20</w:t>
      </w:r>
    </w:p>
    <w:p w:rsidR="007459D2" w:rsidRDefault="00833AB7">
      <w:pPr>
        <w:numPr>
          <w:ilvl w:val="0"/>
          <w:numId w:val="104"/>
        </w:numPr>
        <w:ind w:left="780" w:right="780"/>
        <w:divId w:val="1482575348"/>
      </w:pPr>
      <w:r>
        <w:t>14 h 00</w:t>
      </w:r>
    </w:p>
    <w:p w:rsidR="007459D2" w:rsidRDefault="00833AB7">
      <w:pPr>
        <w:numPr>
          <w:ilvl w:val="0"/>
          <w:numId w:val="104"/>
        </w:numPr>
        <w:ind w:left="780" w:right="780"/>
        <w:divId w:val="1482575348"/>
      </w:pPr>
      <w:r>
        <w:t>8 h 40</w:t>
      </w:r>
    </w:p>
    <w:p w:rsidR="007459D2" w:rsidRDefault="00833AB7">
      <w:pPr>
        <w:numPr>
          <w:ilvl w:val="0"/>
          <w:numId w:val="104"/>
        </w:numPr>
        <w:ind w:left="780" w:right="780"/>
        <w:divId w:val="1482575348"/>
      </w:pPr>
      <w:r>
        <w:t>2 h 45</w:t>
      </w:r>
    </w:p>
    <w:bookmarkStart w:id="461" w:name="Back_To_Session2_Activity33"/>
    <w:p w:rsidR="007459D2" w:rsidRDefault="00833AB7">
      <w:pPr>
        <w:pStyle w:val="NormalWeb"/>
        <w:divId w:val="1482575348"/>
      </w:pPr>
      <w:r>
        <w:fldChar w:fldCharType="begin"/>
      </w:r>
      <w:r>
        <w:instrText xml:space="preserve"> HYPERLINK "" \l "Session2_Activity33" </w:instrText>
      </w:r>
      <w:r>
        <w:fldChar w:fldCharType="separate"/>
      </w:r>
      <w:r>
        <w:rPr>
          <w:rStyle w:val="Hyperlink"/>
        </w:rPr>
        <w:t>Back to - Activité 37</w:t>
      </w:r>
      <w:r>
        <w:fldChar w:fldCharType="end"/>
      </w:r>
      <w:bookmarkEnd w:id="461"/>
    </w:p>
    <w:p w:rsidR="007459D2" w:rsidRDefault="00833AB7">
      <w:pPr>
        <w:pStyle w:val="Heading2"/>
        <w:divId w:val="1865557072"/>
        <w:rPr>
          <w:rFonts w:eastAsia="Times New Roman"/>
        </w:rPr>
      </w:pPr>
      <w:r>
        <w:rPr>
          <w:rFonts w:eastAsia="Times New Roman"/>
        </w:rPr>
        <w:t>Activité 38</w:t>
      </w:r>
    </w:p>
    <w:p w:rsidR="007459D2" w:rsidRDefault="00833AB7">
      <w:pPr>
        <w:pStyle w:val="Heading4"/>
        <w:divId w:val="1603151105"/>
        <w:rPr>
          <w:rFonts w:eastAsia="Times New Roman"/>
        </w:rPr>
      </w:pPr>
      <w:bookmarkStart w:id="462" w:name="Session2_Answer33"/>
      <w:bookmarkEnd w:id="462"/>
      <w:r>
        <w:rPr>
          <w:rFonts w:eastAsia="Times New Roman"/>
        </w:rPr>
        <w:t>Answer</w:t>
      </w:r>
    </w:p>
    <w:p w:rsidR="007459D2" w:rsidRDefault="00833AB7">
      <w:pPr>
        <w:divId w:val="1603151105"/>
      </w:pPr>
      <w:r>
        <w:t>You should have linked the following:</w:t>
      </w:r>
    </w:p>
    <w:p w:rsidR="007459D2" w:rsidRDefault="00833AB7">
      <w:pPr>
        <w:numPr>
          <w:ilvl w:val="0"/>
          <w:numId w:val="105"/>
        </w:numPr>
        <w:ind w:left="780" w:right="780"/>
        <w:divId w:val="1603151105"/>
      </w:pPr>
      <w:r>
        <w:t xml:space="preserve">vous êtes: être </w:t>
      </w:r>
      <w:r>
        <w:rPr>
          <w:rStyle w:val="Emphasis"/>
        </w:rPr>
        <w:t>to be</w:t>
      </w:r>
    </w:p>
    <w:p w:rsidR="007459D2" w:rsidRDefault="00833AB7">
      <w:pPr>
        <w:numPr>
          <w:ilvl w:val="0"/>
          <w:numId w:val="105"/>
        </w:numPr>
        <w:ind w:left="780" w:right="780"/>
        <w:divId w:val="1603151105"/>
      </w:pPr>
      <w:r>
        <w:t xml:space="preserve">nous remercions: remercier </w:t>
      </w:r>
      <w:r>
        <w:rPr>
          <w:rStyle w:val="Emphasis"/>
        </w:rPr>
        <w:t>to thank</w:t>
      </w:r>
    </w:p>
    <w:p w:rsidR="007459D2" w:rsidRDefault="00833AB7">
      <w:pPr>
        <w:numPr>
          <w:ilvl w:val="0"/>
          <w:numId w:val="105"/>
        </w:numPr>
        <w:ind w:left="780" w:right="780"/>
        <w:divId w:val="1603151105"/>
      </w:pPr>
      <w:r>
        <w:t xml:space="preserve">je prends: prendre </w:t>
      </w:r>
      <w:r>
        <w:rPr>
          <w:rStyle w:val="Emphasis"/>
        </w:rPr>
        <w:t>to take</w:t>
      </w:r>
    </w:p>
    <w:p w:rsidR="007459D2" w:rsidRDefault="00833AB7">
      <w:pPr>
        <w:numPr>
          <w:ilvl w:val="0"/>
          <w:numId w:val="105"/>
        </w:numPr>
        <w:ind w:left="780" w:right="780"/>
        <w:divId w:val="1603151105"/>
      </w:pPr>
      <w:r>
        <w:t xml:space="preserve">vous achetez: acheter </w:t>
      </w:r>
      <w:r>
        <w:rPr>
          <w:rStyle w:val="Emphasis"/>
        </w:rPr>
        <w:t>to buy</w:t>
      </w:r>
    </w:p>
    <w:p w:rsidR="007459D2" w:rsidRDefault="00833AB7">
      <w:pPr>
        <w:numPr>
          <w:ilvl w:val="0"/>
          <w:numId w:val="105"/>
        </w:numPr>
        <w:ind w:left="780" w:right="780"/>
        <w:divId w:val="1603151105"/>
      </w:pPr>
      <w:r>
        <w:t xml:space="preserve">il part: partir </w:t>
      </w:r>
      <w:r>
        <w:rPr>
          <w:rStyle w:val="Emphasis"/>
        </w:rPr>
        <w:t>to leave</w:t>
      </w:r>
    </w:p>
    <w:p w:rsidR="007459D2" w:rsidRDefault="00833AB7">
      <w:pPr>
        <w:numPr>
          <w:ilvl w:val="0"/>
          <w:numId w:val="105"/>
        </w:numPr>
        <w:ind w:left="780" w:right="780"/>
        <w:divId w:val="1603151105"/>
      </w:pPr>
      <w:r>
        <w:t xml:space="preserve">je cherche: chercher </w:t>
      </w:r>
      <w:r>
        <w:rPr>
          <w:rStyle w:val="Emphasis"/>
        </w:rPr>
        <w:t>to look for</w:t>
      </w:r>
    </w:p>
    <w:p w:rsidR="007459D2" w:rsidRDefault="00833AB7">
      <w:pPr>
        <w:numPr>
          <w:ilvl w:val="0"/>
          <w:numId w:val="105"/>
        </w:numPr>
        <w:ind w:left="780" w:right="780"/>
        <w:divId w:val="1603151105"/>
      </w:pPr>
      <w:r>
        <w:t xml:space="preserve">vous avez: avoir </w:t>
      </w:r>
      <w:r>
        <w:rPr>
          <w:rStyle w:val="Emphasis"/>
        </w:rPr>
        <w:t>to have</w:t>
      </w:r>
    </w:p>
    <w:p w:rsidR="007459D2" w:rsidRDefault="00833AB7">
      <w:pPr>
        <w:numPr>
          <w:ilvl w:val="0"/>
          <w:numId w:val="105"/>
        </w:numPr>
        <w:ind w:left="780" w:right="780"/>
        <w:divId w:val="1603151105"/>
      </w:pPr>
      <w:r>
        <w:t xml:space="preserve">vous traversez: traverser </w:t>
      </w:r>
      <w:r>
        <w:rPr>
          <w:rStyle w:val="Emphasis"/>
        </w:rPr>
        <w:t>to cross</w:t>
      </w:r>
    </w:p>
    <w:p w:rsidR="007459D2" w:rsidRDefault="00833AB7">
      <w:pPr>
        <w:numPr>
          <w:ilvl w:val="0"/>
          <w:numId w:val="105"/>
        </w:numPr>
        <w:ind w:left="780" w:right="780"/>
        <w:divId w:val="1603151105"/>
      </w:pPr>
      <w:r>
        <w:t xml:space="preserve">vous voulez: vouloir </w:t>
      </w:r>
      <w:r>
        <w:rPr>
          <w:rStyle w:val="Emphasis"/>
        </w:rPr>
        <w:t>to want</w:t>
      </w:r>
    </w:p>
    <w:bookmarkStart w:id="463" w:name="Back_To_Session2_Activity34"/>
    <w:p w:rsidR="007459D2" w:rsidRDefault="00833AB7">
      <w:pPr>
        <w:pStyle w:val="NormalWeb"/>
        <w:divId w:val="1603151105"/>
      </w:pPr>
      <w:r>
        <w:fldChar w:fldCharType="begin"/>
      </w:r>
      <w:r>
        <w:instrText xml:space="preserve"> HYPERLINK "" \l "Session2_Activity34" </w:instrText>
      </w:r>
      <w:r>
        <w:fldChar w:fldCharType="separate"/>
      </w:r>
      <w:r>
        <w:rPr>
          <w:rStyle w:val="Hyperlink"/>
        </w:rPr>
        <w:t>Back to - Activité 38</w:t>
      </w:r>
      <w:r>
        <w:fldChar w:fldCharType="end"/>
      </w:r>
      <w:bookmarkEnd w:id="463"/>
    </w:p>
    <w:p w:rsidR="007459D2" w:rsidRDefault="00833AB7">
      <w:pPr>
        <w:pStyle w:val="Heading2"/>
        <w:divId w:val="1865557072"/>
        <w:rPr>
          <w:rFonts w:eastAsia="Times New Roman"/>
        </w:rPr>
      </w:pPr>
      <w:r>
        <w:rPr>
          <w:rFonts w:eastAsia="Times New Roman"/>
        </w:rPr>
        <w:t>Activité 39</w:t>
      </w:r>
    </w:p>
    <w:p w:rsidR="007459D2" w:rsidRDefault="00833AB7">
      <w:pPr>
        <w:pStyle w:val="Heading4"/>
        <w:divId w:val="1404449930"/>
        <w:rPr>
          <w:rFonts w:eastAsia="Times New Roman"/>
        </w:rPr>
      </w:pPr>
      <w:bookmarkStart w:id="464" w:name="Session2_Answer34"/>
      <w:bookmarkEnd w:id="464"/>
      <w:r>
        <w:rPr>
          <w:rFonts w:eastAsia="Times New Roman"/>
        </w:rPr>
        <w:t>Answer</w:t>
      </w:r>
    </w:p>
    <w:p w:rsidR="007459D2" w:rsidRDefault="00833AB7">
      <w:pPr>
        <w:divId w:val="1404449930"/>
      </w:pPr>
      <w:r>
        <w:t>1. You should have linked the following:</w:t>
      </w:r>
    </w:p>
    <w:p w:rsidR="007459D2" w:rsidRDefault="00833AB7">
      <w:pPr>
        <w:numPr>
          <w:ilvl w:val="0"/>
          <w:numId w:val="106"/>
        </w:numPr>
        <w:ind w:left="780" w:right="780"/>
        <w:divId w:val="1404449930"/>
      </w:pPr>
      <w:r>
        <w:t xml:space="preserve">vous lisez: lire </w:t>
      </w:r>
      <w:r>
        <w:rPr>
          <w:rStyle w:val="Emphasis"/>
        </w:rPr>
        <w:t>to read</w:t>
      </w:r>
    </w:p>
    <w:p w:rsidR="007459D2" w:rsidRDefault="00833AB7">
      <w:pPr>
        <w:numPr>
          <w:ilvl w:val="0"/>
          <w:numId w:val="106"/>
        </w:numPr>
        <w:ind w:left="780" w:right="780"/>
        <w:divId w:val="1404449930"/>
      </w:pPr>
      <w:r>
        <w:t xml:space="preserve">le serveur apporte: apporter </w:t>
      </w:r>
      <w:r>
        <w:rPr>
          <w:rStyle w:val="Emphasis"/>
        </w:rPr>
        <w:t>to bring</w:t>
      </w:r>
    </w:p>
    <w:p w:rsidR="007459D2" w:rsidRDefault="00833AB7">
      <w:pPr>
        <w:numPr>
          <w:ilvl w:val="0"/>
          <w:numId w:val="106"/>
        </w:numPr>
        <w:ind w:left="780" w:right="780"/>
        <w:divId w:val="1404449930"/>
      </w:pPr>
      <w:r>
        <w:t xml:space="preserve">vous comprenez: comprendre </w:t>
      </w:r>
      <w:r>
        <w:rPr>
          <w:rStyle w:val="Emphasis"/>
        </w:rPr>
        <w:t>to understand</w:t>
      </w:r>
    </w:p>
    <w:p w:rsidR="007459D2" w:rsidRDefault="00833AB7">
      <w:pPr>
        <w:numPr>
          <w:ilvl w:val="0"/>
          <w:numId w:val="106"/>
        </w:numPr>
        <w:ind w:left="780" w:right="780"/>
        <w:divId w:val="1404449930"/>
      </w:pPr>
      <w:r>
        <w:t xml:space="preserve">j'habite: habiter </w:t>
      </w:r>
      <w:r>
        <w:rPr>
          <w:rStyle w:val="Emphasis"/>
        </w:rPr>
        <w:t>to live</w:t>
      </w:r>
    </w:p>
    <w:p w:rsidR="007459D2" w:rsidRDefault="00833AB7">
      <w:pPr>
        <w:numPr>
          <w:ilvl w:val="0"/>
          <w:numId w:val="106"/>
        </w:numPr>
        <w:ind w:left="780" w:right="780"/>
        <w:divId w:val="1404449930"/>
      </w:pPr>
      <w:r>
        <w:t xml:space="preserve">ça contient: contenir </w:t>
      </w:r>
      <w:r>
        <w:rPr>
          <w:rStyle w:val="Emphasis"/>
        </w:rPr>
        <w:t>to contain</w:t>
      </w:r>
    </w:p>
    <w:p w:rsidR="007459D2" w:rsidRDefault="00833AB7">
      <w:pPr>
        <w:numPr>
          <w:ilvl w:val="0"/>
          <w:numId w:val="106"/>
        </w:numPr>
        <w:ind w:left="780" w:right="780"/>
        <w:divId w:val="1404449930"/>
      </w:pPr>
      <w:r>
        <w:t xml:space="preserve">je pense: penser </w:t>
      </w:r>
      <w:r>
        <w:rPr>
          <w:rStyle w:val="Emphasis"/>
        </w:rPr>
        <w:t>to think</w:t>
      </w:r>
    </w:p>
    <w:p w:rsidR="007459D2" w:rsidRDefault="00833AB7">
      <w:pPr>
        <w:numPr>
          <w:ilvl w:val="0"/>
          <w:numId w:val="106"/>
        </w:numPr>
        <w:ind w:left="780" w:right="780"/>
        <w:divId w:val="1404449930"/>
      </w:pPr>
      <w:r>
        <w:t xml:space="preserve">regardez: regarder </w:t>
      </w:r>
      <w:r>
        <w:rPr>
          <w:rStyle w:val="Emphasis"/>
        </w:rPr>
        <w:t>to watch, to look at</w:t>
      </w:r>
    </w:p>
    <w:p w:rsidR="007459D2" w:rsidRDefault="00833AB7">
      <w:pPr>
        <w:numPr>
          <w:ilvl w:val="0"/>
          <w:numId w:val="106"/>
        </w:numPr>
        <w:ind w:left="780" w:right="780"/>
        <w:divId w:val="1404449930"/>
      </w:pPr>
      <w:r>
        <w:t xml:space="preserve">vous pouvez: pouvoir </w:t>
      </w:r>
      <w:r>
        <w:rPr>
          <w:rStyle w:val="Emphasis"/>
        </w:rPr>
        <w:t>to be able (to)</w:t>
      </w:r>
    </w:p>
    <w:p w:rsidR="007459D2" w:rsidRDefault="00833AB7">
      <w:pPr>
        <w:numPr>
          <w:ilvl w:val="0"/>
          <w:numId w:val="106"/>
        </w:numPr>
        <w:ind w:left="780" w:right="780"/>
        <w:divId w:val="1404449930"/>
      </w:pPr>
      <w:r>
        <w:t xml:space="preserve">écoutez: écouter </w:t>
      </w:r>
      <w:r>
        <w:rPr>
          <w:rStyle w:val="Emphasis"/>
        </w:rPr>
        <w:t>to listen</w:t>
      </w:r>
    </w:p>
    <w:p w:rsidR="007459D2" w:rsidRDefault="00833AB7">
      <w:pPr>
        <w:numPr>
          <w:ilvl w:val="0"/>
          <w:numId w:val="106"/>
        </w:numPr>
        <w:ind w:left="780" w:right="780"/>
        <w:divId w:val="1404449930"/>
      </w:pPr>
      <w:r>
        <w:t xml:space="preserve">il fait: faire </w:t>
      </w:r>
      <w:r>
        <w:rPr>
          <w:rStyle w:val="Emphasis"/>
        </w:rPr>
        <w:t>to do, to make</w:t>
      </w:r>
    </w:p>
    <w:p w:rsidR="007459D2" w:rsidRDefault="00833AB7">
      <w:pPr>
        <w:numPr>
          <w:ilvl w:val="0"/>
          <w:numId w:val="106"/>
        </w:numPr>
        <w:ind w:left="780" w:right="780"/>
        <w:divId w:val="1404449930"/>
      </w:pPr>
      <w:r>
        <w:t xml:space="preserve">comment dit-on?: dire </w:t>
      </w:r>
      <w:r>
        <w:rPr>
          <w:rStyle w:val="Emphasis"/>
        </w:rPr>
        <w:t>to say</w:t>
      </w:r>
    </w:p>
    <w:p w:rsidR="007459D2" w:rsidRDefault="00833AB7">
      <w:pPr>
        <w:divId w:val="1404449930"/>
      </w:pPr>
      <w:r>
        <w:t>2. You should have noted:</w:t>
      </w:r>
    </w:p>
    <w:p w:rsidR="007459D2" w:rsidRDefault="00833AB7">
      <w:pPr>
        <w:divId w:val="1404449930"/>
      </w:pPr>
      <w:r>
        <w:t>‘-er’ : five verbs</w:t>
      </w:r>
    </w:p>
    <w:p w:rsidR="007459D2" w:rsidRDefault="00833AB7">
      <w:pPr>
        <w:divId w:val="1404449930"/>
      </w:pPr>
      <w:r>
        <w:t>‘-ir’ : one verb</w:t>
      </w:r>
    </w:p>
    <w:p w:rsidR="007459D2" w:rsidRDefault="00833AB7">
      <w:pPr>
        <w:divId w:val="1404449930"/>
      </w:pPr>
      <w:r>
        <w:t>‘-re’ : four verbs</w:t>
      </w:r>
    </w:p>
    <w:p w:rsidR="007459D2" w:rsidRDefault="00833AB7">
      <w:pPr>
        <w:divId w:val="1404449930"/>
      </w:pPr>
      <w:r>
        <w:t>‘-oir(e)’ : one verb</w:t>
      </w:r>
    </w:p>
    <w:p w:rsidR="007459D2" w:rsidRDefault="00833AB7">
      <w:pPr>
        <w:divId w:val="1404449930"/>
      </w:pPr>
      <w:r>
        <w:t xml:space="preserve">The majority (90 per cent) of French verbs belong to the ‘–er’ group. Verbs which have been introduced into the language more recently fall into this category, for example </w:t>
      </w:r>
      <w:r>
        <w:rPr>
          <w:rStyle w:val="Emphasis"/>
        </w:rPr>
        <w:t>crasher</w:t>
      </w:r>
      <w:r>
        <w:t xml:space="preserve"> (’to crash’). </w:t>
      </w:r>
    </w:p>
    <w:p w:rsidR="007459D2" w:rsidRDefault="00833AB7">
      <w:pPr>
        <w:divId w:val="1404449930"/>
      </w:pPr>
      <w:r>
        <w:t xml:space="preserve">‘-er’ verbs follow a very regular pattern of change. So too do the 7 per cent of verbs which belong to the ‘-ir’ group. Just over 3 per cent fall into a third group, which comprises ‘-oir(e)’ and ‘-re’ verbs which do not follow a regular pattern. Though least numerous, they are also some of the most frequently used, which is why they have retained their form. </w:t>
      </w:r>
    </w:p>
    <w:bookmarkStart w:id="465" w:name="Back_To_Session2_Activity35"/>
    <w:p w:rsidR="007459D2" w:rsidRDefault="00833AB7">
      <w:pPr>
        <w:pStyle w:val="NormalWeb"/>
        <w:divId w:val="1404449930"/>
      </w:pPr>
      <w:r>
        <w:fldChar w:fldCharType="begin"/>
      </w:r>
      <w:r>
        <w:instrText xml:space="preserve"> HYPERLINK "" \l "Session2_Activity35" </w:instrText>
      </w:r>
      <w:r>
        <w:fldChar w:fldCharType="separate"/>
      </w:r>
      <w:r>
        <w:rPr>
          <w:rStyle w:val="Hyperlink"/>
        </w:rPr>
        <w:t>Back to - Activité 39</w:t>
      </w:r>
      <w:r>
        <w:fldChar w:fldCharType="end"/>
      </w:r>
      <w:bookmarkEnd w:id="465"/>
    </w:p>
    <w:p w:rsidR="007459D2" w:rsidRDefault="00833AB7">
      <w:pPr>
        <w:pStyle w:val="Heading2"/>
        <w:divId w:val="1865557072"/>
        <w:rPr>
          <w:rFonts w:eastAsia="Times New Roman"/>
        </w:rPr>
      </w:pPr>
      <w:r>
        <w:rPr>
          <w:rFonts w:eastAsia="Times New Roman"/>
        </w:rPr>
        <w:t>Activité 40</w:t>
      </w:r>
    </w:p>
    <w:p w:rsidR="007459D2" w:rsidRDefault="00833AB7">
      <w:pPr>
        <w:pStyle w:val="Heading4"/>
        <w:divId w:val="488861388"/>
        <w:rPr>
          <w:rFonts w:eastAsia="Times New Roman"/>
        </w:rPr>
      </w:pPr>
      <w:bookmarkStart w:id="466" w:name="Session2_Answer35"/>
      <w:bookmarkEnd w:id="466"/>
      <w:r>
        <w:rPr>
          <w:rFonts w:eastAsia="Times New Roman"/>
        </w:rPr>
        <w:t>Answer</w:t>
      </w:r>
    </w:p>
    <w:p w:rsidR="007459D2" w:rsidRDefault="00833AB7">
      <w:pPr>
        <w:divId w:val="4888613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bookmarkStart w:id="467" w:name="Session2_Table24"/>
            <w:bookmarkEnd w:id="467"/>
            <w:r>
              <w:rPr>
                <w:rFonts w:ascii="Times New Roman" w:eastAsia="Times New Roman" w:hAnsi="Times New Roman" w:cs="Times New Roman"/>
                <w:b/>
                <w:bCs/>
                <w:sz w:val="24"/>
                <w:szCs w:val="24"/>
              </w:rPr>
              <w:t>Infinitive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Nous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Vous</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chercher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cherchons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cherchez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définir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définissons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définissez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remplir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remplissons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remplissez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développer</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développez</w:t>
            </w:r>
          </w:p>
        </w:tc>
      </w:tr>
      <w:tr w:rsidR="007459D2">
        <w:trPr>
          <w:divId w:val="207183512"/>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répondre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répondons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répondez</w:t>
            </w:r>
          </w:p>
        </w:tc>
      </w:tr>
    </w:tbl>
    <w:p w:rsidR="007459D2" w:rsidRDefault="00833AB7">
      <w:pPr>
        <w:divId w:val="488861388"/>
      </w:pPr>
      <w:r>
        <w:rPr>
          <w:vanish/>
        </w:rPr>
        <w:t>End of Table</w:t>
      </w:r>
    </w:p>
    <w:bookmarkStart w:id="468" w:name="Back_To_Session2_Activity36"/>
    <w:p w:rsidR="007459D2" w:rsidRDefault="00833AB7">
      <w:pPr>
        <w:pStyle w:val="NormalWeb"/>
        <w:divId w:val="488861388"/>
      </w:pPr>
      <w:r>
        <w:fldChar w:fldCharType="begin"/>
      </w:r>
      <w:r>
        <w:instrText xml:space="preserve"> HYPERLINK "" \l "Session2_Activity36" </w:instrText>
      </w:r>
      <w:r>
        <w:fldChar w:fldCharType="separate"/>
      </w:r>
      <w:r>
        <w:rPr>
          <w:rStyle w:val="Hyperlink"/>
        </w:rPr>
        <w:t>Back to - Activité 40</w:t>
      </w:r>
      <w:r>
        <w:fldChar w:fldCharType="end"/>
      </w:r>
      <w:bookmarkEnd w:id="468"/>
    </w:p>
    <w:p w:rsidR="007459D2" w:rsidRDefault="00833AB7">
      <w:pPr>
        <w:pStyle w:val="Heading2"/>
        <w:divId w:val="1865557072"/>
        <w:rPr>
          <w:rFonts w:eastAsia="Times New Roman"/>
        </w:rPr>
      </w:pPr>
      <w:r>
        <w:rPr>
          <w:rFonts w:eastAsia="Times New Roman"/>
        </w:rPr>
        <w:t>Activité 41</w:t>
      </w:r>
    </w:p>
    <w:p w:rsidR="007459D2" w:rsidRDefault="00833AB7">
      <w:pPr>
        <w:pStyle w:val="Heading4"/>
        <w:divId w:val="1319190952"/>
        <w:rPr>
          <w:rFonts w:eastAsia="Times New Roman"/>
        </w:rPr>
      </w:pPr>
      <w:bookmarkStart w:id="469" w:name="Session2_Answer36"/>
      <w:bookmarkEnd w:id="469"/>
      <w:r>
        <w:rPr>
          <w:rFonts w:eastAsia="Times New Roman"/>
        </w:rPr>
        <w:t>Answer</w:t>
      </w:r>
    </w:p>
    <w:p w:rsidR="007459D2" w:rsidRDefault="00833AB7">
      <w:pPr>
        <w:numPr>
          <w:ilvl w:val="0"/>
          <w:numId w:val="107"/>
        </w:numPr>
        <w:ind w:left="780" w:right="780"/>
        <w:divId w:val="1319190952"/>
      </w:pPr>
      <w:r>
        <w:t>(a) (ii), (b) (iii), (c) (iv), (d) (viii), (e) (vii), (f) (v), (g) (ix), (h) (i), (i) (vi).</w:t>
      </w:r>
    </w:p>
    <w:p w:rsidR="007459D2" w:rsidRDefault="00833AB7">
      <w:pPr>
        <w:numPr>
          <w:ilvl w:val="0"/>
          <w:numId w:val="107"/>
        </w:numPr>
        <w:ind w:left="780" w:right="780"/>
        <w:divId w:val="1319190952"/>
      </w:pPr>
      <w:r>
        <w:t>Check your answers on the audio and in the transcript below.</w:t>
      </w:r>
    </w:p>
    <w:p w:rsidR="007459D2" w:rsidRDefault="00833AB7">
      <w:pPr>
        <w:divId w:val="1319190952"/>
      </w:pPr>
      <w:r>
        <w:rPr>
          <w:rStyle w:val="Strong"/>
        </w:rPr>
        <w:t>Extrait 65</w:t>
      </w:r>
    </w:p>
    <w:p w:rsidR="007459D2" w:rsidRDefault="00833AB7">
      <w:pPr>
        <w:divId w:val="1319190952"/>
      </w:pPr>
      <w:r>
        <w:rPr>
          <w:rStyle w:val="Emphasis"/>
        </w:rPr>
        <w:t>(Greet the shopkeeper</w:t>
      </w:r>
      <w:r>
        <w:t xml:space="preserve">) </w:t>
      </w:r>
    </w:p>
    <w:p w:rsidR="007459D2" w:rsidRDefault="00833AB7">
      <w:pPr>
        <w:divId w:val="1319190952"/>
      </w:pPr>
      <w:r>
        <w:rPr>
          <w:rStyle w:val="Strong"/>
        </w:rPr>
        <w:t>Vous</w:t>
      </w:r>
      <w:r>
        <w:t xml:space="preserve"> Bonjour, monsieur </w:t>
      </w:r>
    </w:p>
    <w:p w:rsidR="007459D2" w:rsidRDefault="00833AB7">
      <w:pPr>
        <w:divId w:val="1319190952"/>
      </w:pPr>
      <w:r>
        <w:rPr>
          <w:rStyle w:val="Strong"/>
        </w:rPr>
        <w:t>Le commerçant</w:t>
      </w:r>
      <w:r>
        <w:t xml:space="preserve"> Bonjour. </w:t>
      </w:r>
    </w:p>
    <w:p w:rsidR="007459D2" w:rsidRDefault="00833AB7">
      <w:pPr>
        <w:divId w:val="1319190952"/>
      </w:pPr>
      <w:r>
        <w:rPr>
          <w:rStyle w:val="Emphasis"/>
        </w:rPr>
        <w:t>(Say you need a 200 ASA film</w:t>
      </w:r>
      <w:r>
        <w:t xml:space="preserve">.) </w:t>
      </w:r>
    </w:p>
    <w:p w:rsidR="007459D2" w:rsidRDefault="00833AB7">
      <w:pPr>
        <w:divId w:val="1319190952"/>
      </w:pPr>
      <w:r>
        <w:rPr>
          <w:rStyle w:val="Strong"/>
        </w:rPr>
        <w:t>Vous</w:t>
      </w:r>
      <w:r>
        <w:t xml:space="preserve"> J'ai besoin d'une pellicule 200 ASA. </w:t>
      </w:r>
    </w:p>
    <w:p w:rsidR="007459D2" w:rsidRDefault="00833AB7">
      <w:pPr>
        <w:divId w:val="1319190952"/>
      </w:pPr>
      <w:r>
        <w:rPr>
          <w:rStyle w:val="Strong"/>
        </w:rPr>
        <w:t>Le commerçant</w:t>
      </w:r>
      <w:r>
        <w:t xml:space="preserve"> Vingt-quatre poses? Trente-six poses? </w:t>
      </w:r>
    </w:p>
    <w:p w:rsidR="007459D2" w:rsidRDefault="00833AB7">
      <w:pPr>
        <w:divId w:val="1319190952"/>
      </w:pPr>
      <w:r>
        <w:rPr>
          <w:rStyle w:val="Emphasis"/>
        </w:rPr>
        <w:t>(Ask for twenty-four exposures</w:t>
      </w:r>
      <w:r>
        <w:t xml:space="preserve">.) </w:t>
      </w:r>
    </w:p>
    <w:p w:rsidR="007459D2" w:rsidRDefault="00833AB7">
      <w:pPr>
        <w:divId w:val="1319190952"/>
      </w:pPr>
      <w:r>
        <w:rPr>
          <w:rStyle w:val="Strong"/>
        </w:rPr>
        <w:t>Vous</w:t>
      </w:r>
      <w:r>
        <w:t xml:space="preserve"> Vingt-quatre poses, s'il vous plait. </w:t>
      </w:r>
    </w:p>
    <w:p w:rsidR="007459D2" w:rsidRDefault="00833AB7">
      <w:pPr>
        <w:divId w:val="1319190952"/>
      </w:pPr>
      <w:r>
        <w:rPr>
          <w:rStyle w:val="Strong"/>
        </w:rPr>
        <w:t>Le commerçant</w:t>
      </w:r>
      <w:r>
        <w:t xml:space="preserve"> Voilà. C'est tout? </w:t>
      </w:r>
    </w:p>
    <w:p w:rsidR="007459D2" w:rsidRDefault="00833AB7">
      <w:pPr>
        <w:divId w:val="1319190952"/>
      </w:pPr>
      <w:r>
        <w:rPr>
          <w:rStyle w:val="Emphasis"/>
        </w:rPr>
        <w:t>(Ask whether he has batteries for a camera</w:t>
      </w:r>
      <w:r>
        <w:t xml:space="preserve">.) </w:t>
      </w:r>
    </w:p>
    <w:p w:rsidR="007459D2" w:rsidRDefault="00833AB7">
      <w:pPr>
        <w:divId w:val="1319190952"/>
      </w:pPr>
      <w:r>
        <w:rPr>
          <w:rStyle w:val="Strong"/>
        </w:rPr>
        <w:t>Vous</w:t>
      </w:r>
      <w:r>
        <w:t xml:space="preserve"> Vous avez des piles pour un appareil-photo? </w:t>
      </w:r>
    </w:p>
    <w:p w:rsidR="007459D2" w:rsidRDefault="00833AB7">
      <w:pPr>
        <w:divId w:val="1319190952"/>
      </w:pPr>
      <w:r>
        <w:rPr>
          <w:rStyle w:val="Strong"/>
        </w:rPr>
        <w:t>Le commerçant</w:t>
      </w:r>
      <w:r>
        <w:t xml:space="preserve"> Oui. </w:t>
      </w:r>
    </w:p>
    <w:p w:rsidR="007459D2" w:rsidRDefault="00833AB7">
      <w:pPr>
        <w:divId w:val="1319190952"/>
      </w:pPr>
      <w:r>
        <w:rPr>
          <w:rStyle w:val="Emphasis"/>
        </w:rPr>
        <w:t>(Ask for two AA R6 batteries</w:t>
      </w:r>
      <w:r>
        <w:t xml:space="preserve">.) </w:t>
      </w:r>
    </w:p>
    <w:p w:rsidR="007459D2" w:rsidRDefault="00833AB7">
      <w:pPr>
        <w:divId w:val="1319190952"/>
      </w:pPr>
      <w:r>
        <w:rPr>
          <w:rStyle w:val="Strong"/>
        </w:rPr>
        <w:t>Vous</w:t>
      </w:r>
      <w:r>
        <w:t xml:space="preserve"> Deux piles AA R6, s'il vous plaît </w:t>
      </w:r>
    </w:p>
    <w:p w:rsidR="007459D2" w:rsidRDefault="00833AB7">
      <w:pPr>
        <w:divId w:val="1319190952"/>
      </w:pPr>
      <w:r>
        <w:rPr>
          <w:rStyle w:val="Strong"/>
        </w:rPr>
        <w:t>Le commerçant</w:t>
      </w:r>
      <w:r>
        <w:t xml:space="preserve"> Voilà. </w:t>
      </w:r>
    </w:p>
    <w:p w:rsidR="007459D2" w:rsidRDefault="00833AB7">
      <w:pPr>
        <w:divId w:val="1319190952"/>
      </w:pPr>
      <w:r>
        <w:rPr>
          <w:rStyle w:val="Emphasis"/>
        </w:rPr>
        <w:t>(Say you'd like a memory card, too</w:t>
      </w:r>
      <w:r>
        <w:t xml:space="preserve">.) </w:t>
      </w:r>
    </w:p>
    <w:p w:rsidR="007459D2" w:rsidRDefault="00833AB7">
      <w:pPr>
        <w:divId w:val="1319190952"/>
      </w:pPr>
      <w:r>
        <w:rPr>
          <w:rStyle w:val="Strong"/>
        </w:rPr>
        <w:t>Vous</w:t>
      </w:r>
      <w:r>
        <w:t xml:space="preserve"> Je voudrais une carte mémoire aussi. </w:t>
      </w:r>
    </w:p>
    <w:p w:rsidR="007459D2" w:rsidRDefault="00833AB7">
      <w:pPr>
        <w:divId w:val="1319190952"/>
      </w:pPr>
      <w:r>
        <w:rPr>
          <w:rStyle w:val="Strong"/>
        </w:rPr>
        <w:t>Le commerçant</w:t>
      </w:r>
      <w:r>
        <w:t xml:space="preserve"> Quelle capacité? </w:t>
      </w:r>
    </w:p>
    <w:p w:rsidR="007459D2" w:rsidRDefault="00833AB7">
      <w:pPr>
        <w:divId w:val="1319190952"/>
      </w:pPr>
      <w:r>
        <w:rPr>
          <w:rStyle w:val="Emphasis"/>
        </w:rPr>
        <w:t>(Ask for thirty-two megabytes</w:t>
      </w:r>
      <w:r>
        <w:t xml:space="preserve">.) </w:t>
      </w:r>
    </w:p>
    <w:p w:rsidR="007459D2" w:rsidRDefault="00833AB7">
      <w:pPr>
        <w:divId w:val="1319190952"/>
      </w:pPr>
      <w:r>
        <w:rPr>
          <w:rStyle w:val="Strong"/>
        </w:rPr>
        <w:t>Vous</w:t>
      </w:r>
      <w:r>
        <w:t xml:space="preserve"> Trente-deux méga-octets, s'il vous plaît. </w:t>
      </w:r>
    </w:p>
    <w:p w:rsidR="007459D2" w:rsidRDefault="00833AB7">
      <w:pPr>
        <w:divId w:val="1319190952"/>
      </w:pPr>
      <w:r>
        <w:rPr>
          <w:rStyle w:val="Strong"/>
        </w:rPr>
        <w:t>Le commerçant</w:t>
      </w:r>
      <w:r>
        <w:t xml:space="preserve"> Voilà. C'est tout? </w:t>
      </w:r>
    </w:p>
    <w:p w:rsidR="007459D2" w:rsidRDefault="00833AB7">
      <w:pPr>
        <w:divId w:val="1319190952"/>
      </w:pPr>
      <w:r>
        <w:rPr>
          <w:rStyle w:val="Emphasis"/>
        </w:rPr>
        <w:t>(Say yes thanks. Ask how much it is</w:t>
      </w:r>
      <w:r>
        <w:t xml:space="preserve">.) </w:t>
      </w:r>
    </w:p>
    <w:p w:rsidR="007459D2" w:rsidRDefault="00833AB7">
      <w:pPr>
        <w:divId w:val="1319190952"/>
      </w:pPr>
      <w:r>
        <w:rPr>
          <w:rStyle w:val="Strong"/>
        </w:rPr>
        <w:t>Vous</w:t>
      </w:r>
      <w:r>
        <w:t xml:space="preserve"> Oui merci. Ça fait combien? </w:t>
      </w:r>
    </w:p>
    <w:p w:rsidR="007459D2" w:rsidRDefault="00833AB7">
      <w:pPr>
        <w:divId w:val="1319190952"/>
      </w:pPr>
      <w:r>
        <w:rPr>
          <w:rStyle w:val="Strong"/>
        </w:rPr>
        <w:t>Le commerçant</w:t>
      </w:r>
      <w:r>
        <w:t xml:space="preserve"> Cinquante et un euros cinquante s'il vous plaît. </w:t>
      </w:r>
    </w:p>
    <w:p w:rsidR="007459D2" w:rsidRDefault="00833AB7">
      <w:pPr>
        <w:divId w:val="1319190952"/>
      </w:pPr>
      <w:r>
        <w:rPr>
          <w:rStyle w:val="Emphasis"/>
        </w:rPr>
        <w:t>(Ask if you can pay by credit card</w:t>
      </w:r>
      <w:r>
        <w:t xml:space="preserve">.) </w:t>
      </w:r>
    </w:p>
    <w:p w:rsidR="007459D2" w:rsidRDefault="00833AB7">
      <w:pPr>
        <w:divId w:val="1319190952"/>
      </w:pPr>
      <w:r>
        <w:rPr>
          <w:rStyle w:val="Strong"/>
        </w:rPr>
        <w:t>Vous</w:t>
      </w:r>
      <w:r>
        <w:t xml:space="preserve"> Vous acceptez les cartes de crédit? </w:t>
      </w:r>
    </w:p>
    <w:p w:rsidR="007459D2" w:rsidRDefault="00833AB7">
      <w:pPr>
        <w:divId w:val="1319190952"/>
      </w:pPr>
      <w:r>
        <w:rPr>
          <w:rStyle w:val="Strong"/>
        </w:rPr>
        <w:t>Le commerçant</w:t>
      </w:r>
      <w:r>
        <w:t xml:space="preserve"> Oui, bien sûr. </w:t>
      </w:r>
    </w:p>
    <w:bookmarkStart w:id="470" w:name="Back_To_Session2_Activity37"/>
    <w:p w:rsidR="007459D2" w:rsidRDefault="00833AB7">
      <w:pPr>
        <w:pStyle w:val="NormalWeb"/>
        <w:divId w:val="1319190952"/>
      </w:pPr>
      <w:r>
        <w:fldChar w:fldCharType="begin"/>
      </w:r>
      <w:r>
        <w:instrText xml:space="preserve"> HYPERLINK "" \l "Session2_Activity37" </w:instrText>
      </w:r>
      <w:r>
        <w:fldChar w:fldCharType="separate"/>
      </w:r>
      <w:r>
        <w:rPr>
          <w:rStyle w:val="Hyperlink"/>
        </w:rPr>
        <w:t>Back to - Activité 41</w:t>
      </w:r>
      <w:r>
        <w:fldChar w:fldCharType="end"/>
      </w:r>
      <w:bookmarkEnd w:id="470"/>
    </w:p>
    <w:p w:rsidR="007459D2" w:rsidRDefault="00833AB7">
      <w:pPr>
        <w:pStyle w:val="Heading2"/>
        <w:divId w:val="1865557072"/>
        <w:rPr>
          <w:rFonts w:eastAsia="Times New Roman"/>
        </w:rPr>
      </w:pPr>
      <w:r>
        <w:rPr>
          <w:rFonts w:eastAsia="Times New Roman"/>
        </w:rPr>
        <w:t>Activité 42</w:t>
      </w:r>
    </w:p>
    <w:p w:rsidR="007459D2" w:rsidRDefault="00833AB7">
      <w:pPr>
        <w:pStyle w:val="Heading4"/>
        <w:divId w:val="1021277675"/>
        <w:rPr>
          <w:rFonts w:eastAsia="Times New Roman"/>
        </w:rPr>
      </w:pPr>
      <w:bookmarkStart w:id="471" w:name="Session2_Answer37"/>
      <w:bookmarkEnd w:id="471"/>
      <w:r>
        <w:rPr>
          <w:rFonts w:eastAsia="Times New Roman"/>
        </w:rPr>
        <w:t>Answer</w:t>
      </w:r>
    </w:p>
    <w:p w:rsidR="007459D2" w:rsidRDefault="00833AB7">
      <w:pPr>
        <w:numPr>
          <w:ilvl w:val="0"/>
          <w:numId w:val="108"/>
        </w:numPr>
        <w:ind w:left="780" w:right="780"/>
        <w:divId w:val="1021277675"/>
      </w:pPr>
      <w:r>
        <w:rPr>
          <w:rStyle w:val="Emphasis"/>
        </w:rPr>
        <w:t>Vrai</w:t>
      </w:r>
      <w:r>
        <w:t xml:space="preserve">. </w:t>
      </w:r>
    </w:p>
    <w:p w:rsidR="007459D2" w:rsidRDefault="00833AB7">
      <w:pPr>
        <w:numPr>
          <w:ilvl w:val="0"/>
          <w:numId w:val="108"/>
        </w:numPr>
        <w:ind w:left="780" w:right="780"/>
        <w:divId w:val="1021277675"/>
      </w:pPr>
      <w:r>
        <w:rPr>
          <w:rStyle w:val="Emphasis"/>
        </w:rPr>
        <w:t>Faux</w:t>
      </w:r>
      <w:r>
        <w:t xml:space="preserve">. (She's leaving at 7 am.) </w:t>
      </w:r>
    </w:p>
    <w:p w:rsidR="007459D2" w:rsidRDefault="00833AB7">
      <w:pPr>
        <w:numPr>
          <w:ilvl w:val="0"/>
          <w:numId w:val="108"/>
        </w:numPr>
        <w:ind w:left="780" w:right="780"/>
        <w:divId w:val="1021277675"/>
      </w:pPr>
      <w:r>
        <w:rPr>
          <w:rStyle w:val="Emphasis"/>
        </w:rPr>
        <w:t>Faux</w:t>
      </w:r>
      <w:r>
        <w:t xml:space="preserve">. (She wants her photos developed.) </w:t>
      </w:r>
    </w:p>
    <w:p w:rsidR="007459D2" w:rsidRDefault="00833AB7">
      <w:pPr>
        <w:numPr>
          <w:ilvl w:val="0"/>
          <w:numId w:val="108"/>
        </w:numPr>
        <w:ind w:left="780" w:right="780"/>
        <w:divId w:val="1021277675"/>
      </w:pPr>
      <w:r>
        <w:rPr>
          <w:rStyle w:val="Emphasis"/>
        </w:rPr>
        <w:t>Faux</w:t>
      </w:r>
      <w:r>
        <w:t xml:space="preserve">. (The shop is open all day on Wednesdays.) </w:t>
      </w:r>
    </w:p>
    <w:p w:rsidR="007459D2" w:rsidRDefault="00833AB7">
      <w:pPr>
        <w:numPr>
          <w:ilvl w:val="0"/>
          <w:numId w:val="108"/>
        </w:numPr>
        <w:ind w:left="780" w:right="780"/>
        <w:divId w:val="1021277675"/>
      </w:pPr>
      <w:r>
        <w:rPr>
          <w:rStyle w:val="Emphasis"/>
        </w:rPr>
        <w:t>Vrai</w:t>
      </w:r>
      <w:r>
        <w:t xml:space="preserve">. </w:t>
      </w:r>
    </w:p>
    <w:p w:rsidR="007459D2" w:rsidRDefault="00833AB7">
      <w:pPr>
        <w:numPr>
          <w:ilvl w:val="0"/>
          <w:numId w:val="108"/>
        </w:numPr>
        <w:ind w:left="780" w:right="780"/>
        <w:divId w:val="1021277675"/>
      </w:pPr>
      <w:r>
        <w:rPr>
          <w:rStyle w:val="Emphasis"/>
        </w:rPr>
        <w:t>Vrai</w:t>
      </w:r>
      <w:r>
        <w:t xml:space="preserve">. </w:t>
      </w:r>
    </w:p>
    <w:bookmarkStart w:id="472" w:name="Back_To_Session2_Activity38"/>
    <w:p w:rsidR="007459D2" w:rsidRDefault="00833AB7">
      <w:pPr>
        <w:pStyle w:val="NormalWeb"/>
        <w:divId w:val="1021277675"/>
      </w:pPr>
      <w:r>
        <w:fldChar w:fldCharType="begin"/>
      </w:r>
      <w:r>
        <w:instrText xml:space="preserve"> HYPERLINK "" \l "Session2_Activity38" </w:instrText>
      </w:r>
      <w:r>
        <w:fldChar w:fldCharType="separate"/>
      </w:r>
      <w:r>
        <w:rPr>
          <w:rStyle w:val="Hyperlink"/>
        </w:rPr>
        <w:t>Back to - Activité 42</w:t>
      </w:r>
      <w:r>
        <w:fldChar w:fldCharType="end"/>
      </w:r>
      <w:bookmarkEnd w:id="472"/>
    </w:p>
    <w:p w:rsidR="007459D2" w:rsidRDefault="00833AB7">
      <w:pPr>
        <w:pStyle w:val="Heading2"/>
        <w:divId w:val="1865557072"/>
        <w:rPr>
          <w:rFonts w:eastAsia="Times New Roman"/>
        </w:rPr>
      </w:pPr>
      <w:r>
        <w:rPr>
          <w:rFonts w:eastAsia="Times New Roman"/>
        </w:rPr>
        <w:t>Activité 43</w:t>
      </w:r>
    </w:p>
    <w:p w:rsidR="007459D2" w:rsidRDefault="00833AB7">
      <w:pPr>
        <w:pStyle w:val="Heading4"/>
        <w:divId w:val="1200628432"/>
        <w:rPr>
          <w:rFonts w:eastAsia="Times New Roman"/>
        </w:rPr>
      </w:pPr>
      <w:bookmarkStart w:id="473" w:name="Session2_Answer38"/>
      <w:bookmarkEnd w:id="473"/>
      <w:r>
        <w:rPr>
          <w:rFonts w:eastAsia="Times New Roman"/>
        </w:rPr>
        <w:t>Answer</w:t>
      </w:r>
    </w:p>
    <w:p w:rsidR="007459D2" w:rsidRDefault="00833AB7">
      <w:pPr>
        <w:divId w:val="1200628432"/>
      </w:pPr>
      <w:r>
        <w:t>The following lines contain liaisons.</w:t>
      </w:r>
    </w:p>
    <w:p w:rsidR="007459D2" w:rsidRDefault="00833AB7">
      <w:pPr>
        <w:numPr>
          <w:ilvl w:val="0"/>
          <w:numId w:val="109"/>
        </w:numPr>
        <w:ind w:left="780" w:right="780"/>
        <w:divId w:val="1200628432"/>
      </w:pPr>
      <w:r>
        <w:rPr>
          <w:rStyle w:val="Strong"/>
        </w:rPr>
        <w:t>La cliente</w:t>
      </w:r>
      <w:r>
        <w:t xml:space="preserve"> […] C'est trè</w:t>
      </w:r>
      <w:r>
        <w:rPr>
          <w:rStyle w:val="underline1"/>
        </w:rPr>
        <w:t>s u</w:t>
      </w:r>
      <w:r>
        <w:t>rgent. Nou</w:t>
      </w:r>
      <w:r>
        <w:rPr>
          <w:rStyle w:val="underline1"/>
        </w:rPr>
        <w:t>s a</w:t>
      </w:r>
      <w:r>
        <w:t>vons besoin des photos aujourd'hui. Nou</w:t>
      </w:r>
      <w:r>
        <w:rPr>
          <w:rStyle w:val="underline1"/>
        </w:rPr>
        <w:t>s a</w:t>
      </w:r>
      <w:r>
        <w:t xml:space="preserve">llons à Paris. </w:t>
      </w:r>
    </w:p>
    <w:p w:rsidR="007459D2" w:rsidRDefault="00833AB7">
      <w:pPr>
        <w:numPr>
          <w:ilvl w:val="0"/>
          <w:numId w:val="109"/>
        </w:numPr>
        <w:ind w:left="780" w:right="780"/>
        <w:divId w:val="1200628432"/>
      </w:pPr>
      <w:r>
        <w:rPr>
          <w:rStyle w:val="Strong"/>
        </w:rPr>
        <w:t>La cliente</w:t>
      </w:r>
      <w:r>
        <w:t xml:space="preserve"> Demain, à sep</w:t>
      </w:r>
      <w:r>
        <w:rPr>
          <w:rStyle w:val="underline1"/>
        </w:rPr>
        <w:t>t h</w:t>
      </w:r>
      <w:r>
        <w:t xml:space="preserve">eures du matin. </w:t>
      </w:r>
    </w:p>
    <w:p w:rsidR="007459D2" w:rsidRDefault="00833AB7">
      <w:pPr>
        <w:numPr>
          <w:ilvl w:val="0"/>
          <w:numId w:val="109"/>
        </w:numPr>
        <w:ind w:left="780" w:right="780"/>
        <w:divId w:val="1200628432"/>
      </w:pPr>
      <w:r>
        <w:rPr>
          <w:rStyle w:val="Strong"/>
        </w:rPr>
        <w:t>Le commerçant</w:t>
      </w:r>
      <w:r>
        <w:t xml:space="preserve"> Bon, accord, venez dans troi</w:t>
      </w:r>
      <w:r>
        <w:rPr>
          <w:rStyle w:val="underline1"/>
        </w:rPr>
        <w:t>s h</w:t>
      </w:r>
      <w:r>
        <w:t xml:space="preserve">eures. </w:t>
      </w:r>
    </w:p>
    <w:p w:rsidR="007459D2" w:rsidRDefault="00833AB7">
      <w:pPr>
        <w:numPr>
          <w:ilvl w:val="0"/>
          <w:numId w:val="109"/>
        </w:numPr>
        <w:ind w:left="780" w:right="780"/>
        <w:divId w:val="1200628432"/>
      </w:pPr>
      <w:r>
        <w:rPr>
          <w:rStyle w:val="Strong"/>
        </w:rPr>
        <w:t>La cliente</w:t>
      </w:r>
      <w:r>
        <w:t xml:space="preserve"> C'es</w:t>
      </w:r>
      <w:r>
        <w:rPr>
          <w:rStyle w:val="underline1"/>
        </w:rPr>
        <w:t>t à</w:t>
      </w:r>
      <w:r>
        <w:t xml:space="preserve"> dire à quator</w:t>
      </w:r>
      <w:r>
        <w:rPr>
          <w:rStyle w:val="underline1"/>
        </w:rPr>
        <w:t>ze h</w:t>
      </w:r>
      <w:r>
        <w:t xml:space="preserve">eures? </w:t>
      </w:r>
    </w:p>
    <w:p w:rsidR="007459D2" w:rsidRDefault="00833AB7">
      <w:pPr>
        <w:numPr>
          <w:ilvl w:val="0"/>
          <w:numId w:val="109"/>
        </w:numPr>
        <w:ind w:left="780" w:right="780"/>
        <w:divId w:val="1200628432"/>
      </w:pPr>
      <w:r>
        <w:rPr>
          <w:rStyle w:val="Strong"/>
        </w:rPr>
        <w:t>Le commerçant</w:t>
      </w:r>
      <w:r>
        <w:t xml:space="preserve"> Oui, madame, à quator</w:t>
      </w:r>
      <w:r>
        <w:rPr>
          <w:rStyle w:val="underline1"/>
        </w:rPr>
        <w:t>ze h</w:t>
      </w:r>
      <w:r>
        <w:t xml:space="preserve">eures. </w:t>
      </w:r>
    </w:p>
    <w:p w:rsidR="007459D2" w:rsidRDefault="00833AB7">
      <w:pPr>
        <w:numPr>
          <w:ilvl w:val="0"/>
          <w:numId w:val="109"/>
        </w:numPr>
        <w:ind w:left="780" w:right="780"/>
        <w:divId w:val="1200628432"/>
      </w:pPr>
      <w:r>
        <w:rPr>
          <w:rStyle w:val="Strong"/>
        </w:rPr>
        <w:t>La cliente</w:t>
      </w:r>
      <w:r>
        <w:t xml:space="preserve"> […] Vous ne fermez pa</w:t>
      </w:r>
      <w:r>
        <w:rPr>
          <w:rStyle w:val="underline1"/>
        </w:rPr>
        <w:t>s à</w:t>
      </w:r>
      <w:r>
        <w:t xml:space="preserve"> midi? </w:t>
      </w:r>
    </w:p>
    <w:p w:rsidR="007459D2" w:rsidRDefault="00833AB7">
      <w:pPr>
        <w:numPr>
          <w:ilvl w:val="0"/>
          <w:numId w:val="109"/>
        </w:numPr>
        <w:ind w:left="780" w:right="780"/>
        <w:divId w:val="1200628432"/>
      </w:pPr>
      <w:r>
        <w:rPr>
          <w:rStyle w:val="Strong"/>
        </w:rPr>
        <w:t>Le commerçant</w:t>
      </w:r>
      <w:r>
        <w:t xml:space="preserve"> […] Nous fermons entre midi et quator</w:t>
      </w:r>
      <w:r>
        <w:rPr>
          <w:rStyle w:val="underline1"/>
        </w:rPr>
        <w:t>ze h</w:t>
      </w:r>
      <w:r>
        <w:t>eures. […] Alors le magasin es</w:t>
      </w:r>
      <w:r>
        <w:rPr>
          <w:rStyle w:val="underline1"/>
        </w:rPr>
        <w:t>t o</w:t>
      </w:r>
      <w:r>
        <w:t>uvert de hui</w:t>
      </w:r>
      <w:r>
        <w:rPr>
          <w:rStyle w:val="underline1"/>
        </w:rPr>
        <w:t>t h</w:t>
      </w:r>
      <w:r>
        <w:t>eures à ving</w:t>
      </w:r>
      <w:r>
        <w:rPr>
          <w:rStyle w:val="underline1"/>
        </w:rPr>
        <w:t>t h</w:t>
      </w:r>
      <w:r>
        <w:t>eures, san</w:t>
      </w:r>
      <w:r>
        <w:rPr>
          <w:rStyle w:val="underline1"/>
        </w:rPr>
        <w:t>s i</w:t>
      </w:r>
      <w:r>
        <w:t xml:space="preserve">nterruption. </w:t>
      </w:r>
    </w:p>
    <w:p w:rsidR="007459D2" w:rsidRDefault="00833AB7">
      <w:pPr>
        <w:numPr>
          <w:ilvl w:val="0"/>
          <w:numId w:val="109"/>
        </w:numPr>
        <w:ind w:left="780" w:right="780"/>
        <w:divId w:val="1200628432"/>
      </w:pPr>
      <w:r>
        <w:rPr>
          <w:rStyle w:val="Strong"/>
        </w:rPr>
        <w:t>La cliente</w:t>
      </w:r>
      <w:r>
        <w:t xml:space="preserve"> C'es</w:t>
      </w:r>
      <w:r>
        <w:rPr>
          <w:rStyle w:val="underline1"/>
        </w:rPr>
        <w:t>t u</w:t>
      </w:r>
      <w:r>
        <w:t xml:space="preserve">ne longue journée. </w:t>
      </w:r>
    </w:p>
    <w:bookmarkStart w:id="474" w:name="Back_To_Session2_Activity39"/>
    <w:p w:rsidR="007459D2" w:rsidRDefault="00833AB7">
      <w:pPr>
        <w:pStyle w:val="NormalWeb"/>
        <w:divId w:val="1200628432"/>
      </w:pPr>
      <w:r>
        <w:fldChar w:fldCharType="begin"/>
      </w:r>
      <w:r>
        <w:instrText xml:space="preserve"> HYPERLINK "" \l "Session2_Activity39" </w:instrText>
      </w:r>
      <w:r>
        <w:fldChar w:fldCharType="separate"/>
      </w:r>
      <w:r>
        <w:rPr>
          <w:rStyle w:val="Hyperlink"/>
        </w:rPr>
        <w:t>Back to - Activité 43</w:t>
      </w:r>
      <w:r>
        <w:fldChar w:fldCharType="end"/>
      </w:r>
      <w:bookmarkEnd w:id="474"/>
    </w:p>
    <w:p w:rsidR="007459D2" w:rsidRDefault="00833AB7">
      <w:pPr>
        <w:pStyle w:val="Heading2"/>
        <w:divId w:val="1865557072"/>
        <w:rPr>
          <w:rFonts w:eastAsia="Times New Roman"/>
        </w:rPr>
      </w:pPr>
      <w:r>
        <w:rPr>
          <w:rFonts w:eastAsia="Times New Roman"/>
        </w:rPr>
        <w:t>Activité 44</w:t>
      </w:r>
    </w:p>
    <w:p w:rsidR="007459D2" w:rsidRDefault="00833AB7">
      <w:pPr>
        <w:pStyle w:val="Heading4"/>
        <w:divId w:val="216358413"/>
        <w:rPr>
          <w:rFonts w:eastAsia="Times New Roman"/>
        </w:rPr>
      </w:pPr>
      <w:bookmarkStart w:id="475" w:name="Session2_Answer39"/>
      <w:bookmarkEnd w:id="475"/>
      <w:r>
        <w:rPr>
          <w:rFonts w:eastAsia="Times New Roman"/>
        </w:rPr>
        <w:t>Answer</w:t>
      </w:r>
    </w:p>
    <w:p w:rsidR="007459D2" w:rsidRDefault="00833AB7">
      <w:pPr>
        <w:divId w:val="216358413"/>
      </w:pPr>
      <w:r>
        <w:t xml:space="preserve">The words and phrases you recognised probably include: </w:t>
      </w:r>
      <w:r>
        <w:rPr>
          <w:rStyle w:val="Emphasis"/>
        </w:rPr>
        <w:t>salle de classe, temporaires, toilettes, handicapés, distributeur, souvenirs, téléphone, cafétéria</w:t>
      </w:r>
      <w:r>
        <w:t xml:space="preserve">. You could now check the words that you didn't recognise in your dictionary. </w:t>
      </w:r>
    </w:p>
    <w:bookmarkStart w:id="476" w:name="Back_To_Session2_Activity40"/>
    <w:p w:rsidR="007459D2" w:rsidRDefault="00833AB7">
      <w:pPr>
        <w:pStyle w:val="NormalWeb"/>
        <w:divId w:val="216358413"/>
      </w:pPr>
      <w:r>
        <w:fldChar w:fldCharType="begin"/>
      </w:r>
      <w:r>
        <w:instrText xml:space="preserve"> HYPERLINK "" \l "Session2_Activity40" </w:instrText>
      </w:r>
      <w:r>
        <w:fldChar w:fldCharType="separate"/>
      </w:r>
      <w:r>
        <w:rPr>
          <w:rStyle w:val="Hyperlink"/>
        </w:rPr>
        <w:t>Back to - Activité 44</w:t>
      </w:r>
      <w:r>
        <w:fldChar w:fldCharType="end"/>
      </w:r>
      <w:bookmarkEnd w:id="476"/>
    </w:p>
    <w:p w:rsidR="007459D2" w:rsidRDefault="00833AB7">
      <w:pPr>
        <w:pStyle w:val="Heading2"/>
        <w:divId w:val="1865557072"/>
        <w:rPr>
          <w:rFonts w:eastAsia="Times New Roman"/>
        </w:rPr>
      </w:pPr>
      <w:r>
        <w:rPr>
          <w:rFonts w:eastAsia="Times New Roman"/>
        </w:rPr>
        <w:t>Activité 45</w:t>
      </w:r>
    </w:p>
    <w:p w:rsidR="007459D2" w:rsidRDefault="00833AB7">
      <w:pPr>
        <w:pStyle w:val="Heading4"/>
        <w:divId w:val="1300771393"/>
        <w:rPr>
          <w:rFonts w:eastAsia="Times New Roman"/>
        </w:rPr>
      </w:pPr>
      <w:bookmarkStart w:id="477" w:name="Session2_Answer40"/>
      <w:bookmarkEnd w:id="477"/>
      <w:r>
        <w:rPr>
          <w:rFonts w:eastAsia="Times New Roman"/>
        </w:rPr>
        <w:t>Answer</w:t>
      </w:r>
    </w:p>
    <w:p w:rsidR="007459D2" w:rsidRDefault="00833AB7">
      <w:pPr>
        <w:divId w:val="13007713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329455653"/>
        </w:trPr>
        <w:tc>
          <w:tcPr>
            <w:tcW w:w="0" w:type="auto"/>
            <w:tcMar>
              <w:top w:w="48" w:type="dxa"/>
              <w:left w:w="96" w:type="dxa"/>
              <w:bottom w:w="48" w:type="dxa"/>
              <w:right w:w="96" w:type="dxa"/>
            </w:tcMar>
            <w:hideMark/>
          </w:tcPr>
          <w:p w:rsidR="007459D2" w:rsidRDefault="007459D2">
            <w:bookmarkStart w:id="478" w:name="Session2_Table34"/>
            <w:bookmarkEnd w:id="478"/>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Vrai / 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Correction</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cafétéria</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Vrai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magasin de souvenirs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 rez-de-chaussée, à côté de la caisse</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vestiaire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Vrai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toilettes femmes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 premier étage</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Daudet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 rez-de-chassée</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Cézanne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 premier étage</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téléphones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Vrai</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salle de projection</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 deuxième étage</w:t>
            </w:r>
          </w:p>
        </w:tc>
      </w:tr>
      <w:tr w:rsidR="007459D2">
        <w:trPr>
          <w:divId w:val="329455653"/>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bibliothèque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Faux</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bas, au sous-sol</w:t>
            </w:r>
          </w:p>
        </w:tc>
      </w:tr>
    </w:tbl>
    <w:p w:rsidR="007459D2" w:rsidRDefault="00833AB7">
      <w:pPr>
        <w:divId w:val="1300771393"/>
      </w:pPr>
      <w:r>
        <w:rPr>
          <w:vanish/>
        </w:rPr>
        <w:t>End of Table</w:t>
      </w:r>
    </w:p>
    <w:bookmarkStart w:id="479" w:name="Back_To_Session2_Activity41"/>
    <w:p w:rsidR="007459D2" w:rsidRDefault="00833AB7">
      <w:pPr>
        <w:pStyle w:val="NormalWeb"/>
        <w:divId w:val="1300771393"/>
      </w:pPr>
      <w:r>
        <w:fldChar w:fldCharType="begin"/>
      </w:r>
      <w:r>
        <w:instrText xml:space="preserve"> HYPERLINK "" \l "Session2_Activity41" </w:instrText>
      </w:r>
      <w:r>
        <w:fldChar w:fldCharType="separate"/>
      </w:r>
      <w:r>
        <w:rPr>
          <w:rStyle w:val="Hyperlink"/>
        </w:rPr>
        <w:t>Back to - Activité 45</w:t>
      </w:r>
      <w:r>
        <w:fldChar w:fldCharType="end"/>
      </w:r>
      <w:bookmarkEnd w:id="479"/>
    </w:p>
    <w:p w:rsidR="007459D2" w:rsidRDefault="00833AB7">
      <w:pPr>
        <w:pStyle w:val="Heading2"/>
        <w:divId w:val="1865557072"/>
        <w:rPr>
          <w:rFonts w:eastAsia="Times New Roman"/>
        </w:rPr>
      </w:pPr>
      <w:r>
        <w:rPr>
          <w:rFonts w:eastAsia="Times New Roman"/>
        </w:rPr>
        <w:t>Activité 46</w:t>
      </w:r>
    </w:p>
    <w:p w:rsidR="007459D2" w:rsidRDefault="00833AB7">
      <w:pPr>
        <w:pStyle w:val="Heading4"/>
        <w:divId w:val="1885946466"/>
        <w:rPr>
          <w:rFonts w:eastAsia="Times New Roman"/>
        </w:rPr>
      </w:pPr>
      <w:bookmarkStart w:id="480" w:name="Session2_Answer41"/>
      <w:bookmarkEnd w:id="480"/>
      <w:r>
        <w:rPr>
          <w:rFonts w:eastAsia="Times New Roman"/>
        </w:rPr>
        <w:t>Answer</w:t>
      </w:r>
    </w:p>
    <w:p w:rsidR="007459D2" w:rsidRDefault="00833AB7">
      <w:pPr>
        <w:divId w:val="1885946466"/>
      </w:pPr>
      <w:r>
        <w:t>Check your answers against the audio and in the transcript.</w:t>
      </w:r>
    </w:p>
    <w:bookmarkStart w:id="481" w:name="Back_To_Session2_Activity42"/>
    <w:p w:rsidR="007459D2" w:rsidRDefault="00833AB7">
      <w:pPr>
        <w:pStyle w:val="NormalWeb"/>
        <w:divId w:val="1885946466"/>
      </w:pPr>
      <w:r>
        <w:fldChar w:fldCharType="begin"/>
      </w:r>
      <w:r>
        <w:instrText xml:space="preserve"> HYPERLINK "" \l "Session2_Activity42" </w:instrText>
      </w:r>
      <w:r>
        <w:fldChar w:fldCharType="separate"/>
      </w:r>
      <w:r>
        <w:rPr>
          <w:rStyle w:val="Hyperlink"/>
        </w:rPr>
        <w:t>Back to - Activité 46</w:t>
      </w:r>
      <w:r>
        <w:fldChar w:fldCharType="end"/>
      </w:r>
      <w:bookmarkEnd w:id="481"/>
    </w:p>
    <w:p w:rsidR="007459D2" w:rsidRDefault="00833AB7">
      <w:pPr>
        <w:pStyle w:val="Heading2"/>
        <w:divId w:val="1865557072"/>
        <w:rPr>
          <w:rFonts w:eastAsia="Times New Roman"/>
        </w:rPr>
      </w:pPr>
      <w:r>
        <w:rPr>
          <w:rFonts w:eastAsia="Times New Roman"/>
        </w:rPr>
        <w:t>Activité 47</w:t>
      </w:r>
    </w:p>
    <w:p w:rsidR="007459D2" w:rsidRDefault="00833AB7">
      <w:pPr>
        <w:pStyle w:val="Heading4"/>
        <w:divId w:val="1231967234"/>
        <w:rPr>
          <w:rFonts w:eastAsia="Times New Roman"/>
        </w:rPr>
      </w:pPr>
      <w:bookmarkStart w:id="482" w:name="Session2_Answer42"/>
      <w:bookmarkEnd w:id="482"/>
      <w:r>
        <w:rPr>
          <w:rFonts w:eastAsia="Times New Roman"/>
        </w:rPr>
        <w:t>Answer</w:t>
      </w:r>
    </w:p>
    <w:p w:rsidR="007459D2" w:rsidRDefault="00833AB7">
      <w:pPr>
        <w:divId w:val="12319672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459D2">
        <w:trPr>
          <w:divId w:val="888027535"/>
        </w:trPr>
        <w:tc>
          <w:tcPr>
            <w:tcW w:w="0" w:type="auto"/>
            <w:tcMar>
              <w:top w:w="48" w:type="dxa"/>
              <w:left w:w="96" w:type="dxa"/>
              <w:bottom w:w="48" w:type="dxa"/>
              <w:right w:w="96" w:type="dxa"/>
            </w:tcMar>
            <w:hideMark/>
          </w:tcPr>
          <w:p w:rsidR="007459D2" w:rsidRDefault="007459D2">
            <w:bookmarkStart w:id="483" w:name="Session2_Table37"/>
            <w:bookmarkEnd w:id="483"/>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Autorisé</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Interdit</w:t>
            </w: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Fumer</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C8CE67" wp14:editId="27A340FA">
                  <wp:extent cx="85725" cy="85725"/>
                  <wp:effectExtent l="0" t="0" r="9525" b="9525"/>
                  <wp:docPr id="72" name="Picture 72"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Photos avec flash</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007E87" wp14:editId="5702D45D">
                  <wp:extent cx="85725" cy="85725"/>
                  <wp:effectExtent l="0" t="0" r="9525" b="9525"/>
                  <wp:docPr id="73" name="Picture 73"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Poussettes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99CD07" wp14:editId="015B45D6">
                  <wp:extent cx="85725" cy="85725"/>
                  <wp:effectExtent l="0" t="0" r="9525" b="9525"/>
                  <wp:docPr id="74" name="Picture 74"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Manger dans les salles du musée</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92D060" wp14:editId="0C50BE1C">
                  <wp:extent cx="85725" cy="85725"/>
                  <wp:effectExtent l="0" t="0" r="9525" b="9525"/>
                  <wp:docPr id="75" name="Picture 75"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Sacs à dos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99DEE0" wp14:editId="7A07F706">
                  <wp:extent cx="85725" cy="85725"/>
                  <wp:effectExtent l="0" t="0" r="9525" b="9525"/>
                  <wp:docPr id="76" name="Picture 76"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7459D2">
        <w:trPr>
          <w:divId w:val="888027535"/>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Toucher aux œuvres exposées</w:t>
            </w:r>
          </w:p>
        </w:tc>
        <w:tc>
          <w:tcPr>
            <w:tcW w:w="0" w:type="auto"/>
            <w:tcMar>
              <w:top w:w="48" w:type="dxa"/>
              <w:left w:w="96" w:type="dxa"/>
              <w:bottom w:w="48" w:type="dxa"/>
              <w:right w:w="96" w:type="dxa"/>
            </w:tcMar>
            <w:hideMark/>
          </w:tcPr>
          <w:p w:rsidR="007459D2" w:rsidRDefault="007459D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9C99DB" wp14:editId="78C71B61">
                  <wp:extent cx="85725" cy="85725"/>
                  <wp:effectExtent l="0" t="0" r="9525" b="9525"/>
                  <wp:docPr id="77" name="Picture 77" descr="D:\AaaF\OUT\httpswwwopeneduopenlearnocw_cmid3832_2021-04-26_17-16-37_al22273\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3832_2021-04-26_17-16-37_al22273\word\assets\_6ab4600586c9fab3218c1575ce4017a442eccf90_t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bl>
    <w:p w:rsidR="007459D2" w:rsidRDefault="00833AB7">
      <w:pPr>
        <w:divId w:val="1231967234"/>
      </w:pPr>
      <w:r>
        <w:rPr>
          <w:vanish/>
        </w:rPr>
        <w:t>End of Table</w:t>
      </w:r>
    </w:p>
    <w:bookmarkStart w:id="484" w:name="Back_To_Session2_Activity43"/>
    <w:p w:rsidR="007459D2" w:rsidRDefault="00833AB7">
      <w:pPr>
        <w:pStyle w:val="NormalWeb"/>
        <w:divId w:val="1231967234"/>
      </w:pPr>
      <w:r>
        <w:fldChar w:fldCharType="begin"/>
      </w:r>
      <w:r>
        <w:instrText xml:space="preserve"> HYPERLINK "" \l "Session2_Activity43" </w:instrText>
      </w:r>
      <w:r>
        <w:fldChar w:fldCharType="separate"/>
      </w:r>
      <w:r>
        <w:rPr>
          <w:rStyle w:val="Hyperlink"/>
        </w:rPr>
        <w:t>Back to - Activité 47</w:t>
      </w:r>
      <w:r>
        <w:fldChar w:fldCharType="end"/>
      </w:r>
      <w:bookmarkEnd w:id="484"/>
    </w:p>
    <w:p w:rsidR="007459D2" w:rsidRDefault="00833AB7">
      <w:pPr>
        <w:pStyle w:val="Heading2"/>
        <w:divId w:val="1865557072"/>
        <w:rPr>
          <w:rFonts w:eastAsia="Times New Roman"/>
        </w:rPr>
      </w:pPr>
      <w:r>
        <w:rPr>
          <w:rFonts w:eastAsia="Times New Roman"/>
        </w:rPr>
        <w:t>Activité 48</w:t>
      </w:r>
    </w:p>
    <w:p w:rsidR="007459D2" w:rsidRDefault="00833AB7">
      <w:pPr>
        <w:pStyle w:val="Heading4"/>
        <w:divId w:val="1158811811"/>
        <w:rPr>
          <w:rFonts w:eastAsia="Times New Roman"/>
        </w:rPr>
      </w:pPr>
      <w:bookmarkStart w:id="485" w:name="Session2_Answer43"/>
      <w:bookmarkEnd w:id="485"/>
      <w:r>
        <w:rPr>
          <w:rFonts w:eastAsia="Times New Roman"/>
        </w:rPr>
        <w:t>Answer</w:t>
      </w:r>
    </w:p>
    <w:p w:rsidR="007459D2" w:rsidRDefault="00833AB7">
      <w:pPr>
        <w:divId w:val="1158811811"/>
      </w:pPr>
      <w:r>
        <w:t xml:space="preserve">This is what you might have written. Don't forget to change the </w:t>
      </w:r>
      <w:r>
        <w:rPr>
          <w:rStyle w:val="Emphasis"/>
        </w:rPr>
        <w:t>de</w:t>
      </w:r>
      <w:r>
        <w:t xml:space="preserve"> into </w:t>
      </w:r>
      <w:r>
        <w:rPr>
          <w:rStyle w:val="Emphasis"/>
        </w:rPr>
        <w:t>d′</w:t>
      </w:r>
      <w:r>
        <w:t xml:space="preserve"> in front of a vowel sound and, when speaking, to pronounce it as one word. </w:t>
      </w:r>
    </w:p>
    <w:p w:rsidR="007459D2" w:rsidRDefault="00833AB7">
      <w:pPr>
        <w:divId w:val="1158811811"/>
      </w:pPr>
      <w:r>
        <w:rPr>
          <w:rStyle w:val="Strong"/>
        </w:rPr>
        <w:t>Notice</w:t>
      </w:r>
    </w:p>
    <w:p w:rsidR="007459D2" w:rsidRDefault="00833AB7">
      <w:pPr>
        <w:divId w:val="1158811811"/>
      </w:pPr>
      <w:r>
        <w:rPr>
          <w:rStyle w:val="Emphasis"/>
          <w:b/>
          <w:bCs/>
        </w:rPr>
        <w:t>Dans la bibliothèque</w:t>
      </w:r>
    </w:p>
    <w:p w:rsidR="007459D2" w:rsidRDefault="00833AB7">
      <w:pPr>
        <w:divId w:val="1158811811"/>
      </w:pPr>
      <w:r>
        <w:t>ll est permis:</w:t>
      </w:r>
    </w:p>
    <w:p w:rsidR="007459D2" w:rsidRDefault="00833AB7">
      <w:pPr>
        <w:numPr>
          <w:ilvl w:val="0"/>
          <w:numId w:val="110"/>
        </w:numPr>
        <w:ind w:left="780" w:right="780"/>
        <w:divId w:val="1158811811"/>
      </w:pPr>
      <w:r>
        <w:t>de laisser les journaux sur les tables</w:t>
      </w:r>
    </w:p>
    <w:p w:rsidR="007459D2" w:rsidRDefault="00833AB7">
      <w:pPr>
        <w:numPr>
          <w:ilvl w:val="0"/>
          <w:numId w:val="110"/>
        </w:numPr>
        <w:ind w:left="780" w:right="780"/>
        <w:divId w:val="1158811811"/>
      </w:pPr>
      <w:r>
        <w:t>d'utiliser l'ordinateur</w:t>
      </w:r>
    </w:p>
    <w:p w:rsidR="007459D2" w:rsidRDefault="00833AB7">
      <w:pPr>
        <w:numPr>
          <w:ilvl w:val="0"/>
          <w:numId w:val="110"/>
        </w:numPr>
        <w:ind w:left="780" w:right="780"/>
        <w:divId w:val="1158811811"/>
      </w:pPr>
      <w:r>
        <w:t>d'utiliser la photocopieuse</w:t>
      </w:r>
    </w:p>
    <w:p w:rsidR="007459D2" w:rsidRDefault="00833AB7">
      <w:pPr>
        <w:divId w:val="1158811811"/>
      </w:pPr>
      <w:r>
        <w:t>Il est interdit:</w:t>
      </w:r>
    </w:p>
    <w:p w:rsidR="007459D2" w:rsidRDefault="00833AB7">
      <w:pPr>
        <w:numPr>
          <w:ilvl w:val="0"/>
          <w:numId w:val="111"/>
        </w:numPr>
        <w:ind w:left="780" w:right="780"/>
        <w:divId w:val="1158811811"/>
      </w:pPr>
      <w:r>
        <w:t>d'utiliser un téléphone portable</w:t>
      </w:r>
    </w:p>
    <w:p w:rsidR="007459D2" w:rsidRDefault="00833AB7">
      <w:pPr>
        <w:numPr>
          <w:ilvl w:val="0"/>
          <w:numId w:val="111"/>
        </w:numPr>
        <w:ind w:left="780" w:right="780"/>
        <w:divId w:val="1158811811"/>
      </w:pPr>
      <w:r>
        <w:t>de prendre des photos</w:t>
      </w:r>
    </w:p>
    <w:p w:rsidR="007459D2" w:rsidRDefault="00833AB7">
      <w:pPr>
        <w:numPr>
          <w:ilvl w:val="0"/>
          <w:numId w:val="111"/>
        </w:numPr>
        <w:ind w:left="780" w:right="780"/>
        <w:divId w:val="1158811811"/>
      </w:pPr>
      <w:r>
        <w:t>d'emporter les dictionnaires</w:t>
      </w:r>
    </w:p>
    <w:p w:rsidR="007459D2" w:rsidRDefault="00833AB7">
      <w:pPr>
        <w:numPr>
          <w:ilvl w:val="0"/>
          <w:numId w:val="111"/>
        </w:numPr>
        <w:ind w:left="780" w:right="780"/>
        <w:divId w:val="1158811811"/>
      </w:pPr>
      <w:r>
        <w:t>de courir</w:t>
      </w:r>
    </w:p>
    <w:p w:rsidR="007459D2" w:rsidRDefault="00833AB7">
      <w:pPr>
        <w:numPr>
          <w:ilvl w:val="0"/>
          <w:numId w:val="111"/>
        </w:numPr>
        <w:ind w:left="780" w:right="780"/>
        <w:divId w:val="1158811811"/>
      </w:pPr>
      <w:r>
        <w:t>de manger et boire</w:t>
      </w:r>
    </w:p>
    <w:p w:rsidR="007459D2" w:rsidRDefault="00833AB7">
      <w:pPr>
        <w:numPr>
          <w:ilvl w:val="0"/>
          <w:numId w:val="111"/>
        </w:numPr>
        <w:ind w:left="780" w:right="780"/>
        <w:divId w:val="1158811811"/>
      </w:pPr>
      <w:r>
        <w:t>de fumer</w:t>
      </w:r>
    </w:p>
    <w:bookmarkStart w:id="486" w:name="Back_To_Session2_Activity44"/>
    <w:p w:rsidR="007459D2" w:rsidRDefault="00833AB7">
      <w:pPr>
        <w:pStyle w:val="NormalWeb"/>
        <w:divId w:val="1158811811"/>
      </w:pPr>
      <w:r>
        <w:fldChar w:fldCharType="begin"/>
      </w:r>
      <w:r>
        <w:instrText xml:space="preserve"> HYPERLINK "" \l "Session2_Activity44" </w:instrText>
      </w:r>
      <w:r>
        <w:fldChar w:fldCharType="separate"/>
      </w:r>
      <w:r>
        <w:rPr>
          <w:rStyle w:val="Hyperlink"/>
        </w:rPr>
        <w:t>Back to - Activité 48</w:t>
      </w:r>
      <w:r>
        <w:fldChar w:fldCharType="end"/>
      </w:r>
      <w:bookmarkEnd w:id="486"/>
    </w:p>
    <w:p w:rsidR="007459D2" w:rsidRDefault="00833AB7">
      <w:pPr>
        <w:pStyle w:val="Heading2"/>
        <w:divId w:val="1865557072"/>
        <w:rPr>
          <w:rFonts w:eastAsia="Times New Roman"/>
        </w:rPr>
      </w:pPr>
      <w:r>
        <w:rPr>
          <w:rFonts w:eastAsia="Times New Roman"/>
        </w:rPr>
        <w:t>Activité 49</w:t>
      </w:r>
    </w:p>
    <w:p w:rsidR="007459D2" w:rsidRDefault="00833AB7">
      <w:pPr>
        <w:pStyle w:val="Heading4"/>
        <w:divId w:val="1062944595"/>
        <w:rPr>
          <w:rFonts w:eastAsia="Times New Roman"/>
        </w:rPr>
      </w:pPr>
      <w:bookmarkStart w:id="487" w:name="Session2_Answer44"/>
      <w:bookmarkEnd w:id="487"/>
      <w:r>
        <w:rPr>
          <w:rFonts w:eastAsia="Times New Roman"/>
        </w:rPr>
        <w:t>Answer</w:t>
      </w:r>
    </w:p>
    <w:p w:rsidR="007459D2" w:rsidRDefault="00833AB7">
      <w:pPr>
        <w:divId w:val="1062944595"/>
      </w:pPr>
      <w:r>
        <w:t>Some notices you might have written:</w:t>
      </w:r>
    </w:p>
    <w:p w:rsidR="007459D2" w:rsidRDefault="00833AB7">
      <w:pPr>
        <w:numPr>
          <w:ilvl w:val="0"/>
          <w:numId w:val="112"/>
        </w:numPr>
        <w:ind w:left="780" w:right="780"/>
        <w:divId w:val="1062944595"/>
      </w:pPr>
      <w:r>
        <w:t>Photos interdites</w:t>
      </w:r>
    </w:p>
    <w:p w:rsidR="007459D2" w:rsidRDefault="00833AB7">
      <w:pPr>
        <w:numPr>
          <w:ilvl w:val="0"/>
          <w:numId w:val="112"/>
        </w:numPr>
        <w:ind w:left="780" w:right="780"/>
        <w:divId w:val="1062944595"/>
      </w:pPr>
      <w:r>
        <w:t>Entrée interdite</w:t>
      </w:r>
    </w:p>
    <w:p w:rsidR="007459D2" w:rsidRDefault="00833AB7">
      <w:pPr>
        <w:numPr>
          <w:ilvl w:val="0"/>
          <w:numId w:val="112"/>
        </w:numPr>
        <w:ind w:left="780" w:right="780"/>
        <w:divId w:val="1062944595"/>
      </w:pPr>
      <w:r>
        <w:t>Sortie interdite</w:t>
      </w:r>
    </w:p>
    <w:p w:rsidR="007459D2" w:rsidRDefault="00833AB7">
      <w:pPr>
        <w:numPr>
          <w:ilvl w:val="0"/>
          <w:numId w:val="112"/>
        </w:numPr>
        <w:ind w:left="780" w:right="780"/>
        <w:divId w:val="1062944595"/>
      </w:pPr>
      <w:r>
        <w:t>Jeans interdits</w:t>
      </w:r>
    </w:p>
    <w:p w:rsidR="007459D2" w:rsidRDefault="00833AB7">
      <w:pPr>
        <w:numPr>
          <w:ilvl w:val="0"/>
          <w:numId w:val="112"/>
        </w:numPr>
        <w:ind w:left="780" w:right="780"/>
        <w:divId w:val="1062944595"/>
      </w:pPr>
      <w:r>
        <w:t>Shorts interdits</w:t>
      </w:r>
    </w:p>
    <w:p w:rsidR="007459D2" w:rsidRDefault="00833AB7">
      <w:pPr>
        <w:numPr>
          <w:ilvl w:val="0"/>
          <w:numId w:val="112"/>
        </w:numPr>
        <w:ind w:left="780" w:right="780"/>
        <w:divId w:val="1062944595"/>
      </w:pPr>
      <w:r>
        <w:t>Boissons interdites</w:t>
      </w:r>
    </w:p>
    <w:p w:rsidR="007459D2" w:rsidRDefault="00833AB7">
      <w:pPr>
        <w:numPr>
          <w:ilvl w:val="0"/>
          <w:numId w:val="112"/>
        </w:numPr>
        <w:ind w:left="780" w:right="780"/>
        <w:divId w:val="1062944595"/>
      </w:pPr>
      <w:r>
        <w:t>Téléphones portables interdits</w:t>
      </w:r>
    </w:p>
    <w:bookmarkStart w:id="488" w:name="Back_To_Session2_Activity45"/>
    <w:p w:rsidR="007459D2" w:rsidRDefault="00833AB7">
      <w:pPr>
        <w:pStyle w:val="NormalWeb"/>
        <w:divId w:val="1062944595"/>
      </w:pPr>
      <w:r>
        <w:fldChar w:fldCharType="begin"/>
      </w:r>
      <w:r>
        <w:instrText xml:space="preserve"> HYPERLINK "" \l "Session2_Activity45" </w:instrText>
      </w:r>
      <w:r>
        <w:fldChar w:fldCharType="separate"/>
      </w:r>
      <w:r>
        <w:rPr>
          <w:rStyle w:val="Hyperlink"/>
        </w:rPr>
        <w:t>Back to - Activité 49</w:t>
      </w:r>
      <w:r>
        <w:fldChar w:fldCharType="end"/>
      </w:r>
      <w:bookmarkEnd w:id="488"/>
    </w:p>
    <w:p w:rsidR="007459D2" w:rsidRDefault="00833AB7">
      <w:pPr>
        <w:pStyle w:val="Heading2"/>
        <w:divId w:val="1865557072"/>
        <w:rPr>
          <w:rFonts w:eastAsia="Times New Roman"/>
        </w:rPr>
      </w:pPr>
      <w:r>
        <w:rPr>
          <w:rFonts w:eastAsia="Times New Roman"/>
        </w:rPr>
        <w:t>Activité 50</w:t>
      </w:r>
    </w:p>
    <w:p w:rsidR="007459D2" w:rsidRDefault="00833AB7">
      <w:pPr>
        <w:pStyle w:val="Heading4"/>
        <w:divId w:val="626358555"/>
        <w:rPr>
          <w:rFonts w:eastAsia="Times New Roman"/>
        </w:rPr>
      </w:pPr>
      <w:bookmarkStart w:id="489" w:name="Session2_Answer45"/>
      <w:bookmarkEnd w:id="489"/>
      <w:r>
        <w:rPr>
          <w:rFonts w:eastAsia="Times New Roman"/>
        </w:rPr>
        <w:t>Answer</w:t>
      </w:r>
    </w:p>
    <w:p w:rsidR="007459D2" w:rsidRDefault="00833AB7">
      <w:pPr>
        <w:divId w:val="626358555"/>
      </w:pPr>
      <w:r>
        <w:t>You can go back and listen to Extracts 52, 53 and 54 if you are unsure of the pronunciation.</w:t>
      </w:r>
    </w:p>
    <w:p w:rsidR="007459D2" w:rsidRDefault="00833AB7">
      <w:pPr>
        <w:numPr>
          <w:ilvl w:val="0"/>
          <w:numId w:val="113"/>
        </w:numPr>
        <w:ind w:left="780" w:right="780"/>
        <w:divId w:val="626358555"/>
      </w:pPr>
      <w:r>
        <w:t>treize</w:t>
      </w:r>
    </w:p>
    <w:p w:rsidR="007459D2" w:rsidRDefault="00833AB7">
      <w:pPr>
        <w:numPr>
          <w:ilvl w:val="0"/>
          <w:numId w:val="113"/>
        </w:numPr>
        <w:ind w:left="780" w:right="780"/>
        <w:divId w:val="626358555"/>
      </w:pPr>
      <w:r>
        <w:t>cinquante-quatre</w:t>
      </w:r>
    </w:p>
    <w:p w:rsidR="007459D2" w:rsidRDefault="00833AB7">
      <w:pPr>
        <w:numPr>
          <w:ilvl w:val="0"/>
          <w:numId w:val="113"/>
        </w:numPr>
        <w:ind w:left="780" w:right="780"/>
        <w:divId w:val="626358555"/>
      </w:pPr>
      <w:r>
        <w:t>vingt et un</w:t>
      </w:r>
    </w:p>
    <w:p w:rsidR="007459D2" w:rsidRDefault="00833AB7">
      <w:pPr>
        <w:numPr>
          <w:ilvl w:val="0"/>
          <w:numId w:val="113"/>
        </w:numPr>
        <w:ind w:left="780" w:right="780"/>
        <w:divId w:val="626358555"/>
      </w:pPr>
      <w:r>
        <w:t>quarante-deux</w:t>
      </w:r>
    </w:p>
    <w:p w:rsidR="007459D2" w:rsidRDefault="00833AB7">
      <w:pPr>
        <w:numPr>
          <w:ilvl w:val="0"/>
          <w:numId w:val="113"/>
        </w:numPr>
        <w:ind w:left="780" w:right="780"/>
        <w:divId w:val="626358555"/>
      </w:pPr>
      <w:r>
        <w:t>dix-neuf</w:t>
      </w:r>
    </w:p>
    <w:p w:rsidR="007459D2" w:rsidRDefault="00833AB7">
      <w:pPr>
        <w:numPr>
          <w:ilvl w:val="0"/>
          <w:numId w:val="113"/>
        </w:numPr>
        <w:ind w:left="780" w:right="780"/>
        <w:divId w:val="626358555"/>
      </w:pPr>
      <w:r>
        <w:t>trente-trois</w:t>
      </w:r>
    </w:p>
    <w:p w:rsidR="007459D2" w:rsidRDefault="00833AB7">
      <w:pPr>
        <w:numPr>
          <w:ilvl w:val="0"/>
          <w:numId w:val="113"/>
        </w:numPr>
        <w:ind w:left="780" w:right="780"/>
        <w:divId w:val="626358555"/>
      </w:pPr>
      <w:r>
        <w:t>vingt-six</w:t>
      </w:r>
    </w:p>
    <w:p w:rsidR="007459D2" w:rsidRDefault="00833AB7">
      <w:pPr>
        <w:numPr>
          <w:ilvl w:val="0"/>
          <w:numId w:val="113"/>
        </w:numPr>
        <w:ind w:left="780" w:right="780"/>
        <w:divId w:val="626358555"/>
      </w:pPr>
      <w:r>
        <w:t>quarante-cinq</w:t>
      </w:r>
    </w:p>
    <w:p w:rsidR="007459D2" w:rsidRDefault="00833AB7">
      <w:pPr>
        <w:numPr>
          <w:ilvl w:val="0"/>
          <w:numId w:val="113"/>
        </w:numPr>
        <w:ind w:left="780" w:right="780"/>
        <w:divId w:val="626358555"/>
      </w:pPr>
      <w:r>
        <w:t>soixante-huit</w:t>
      </w:r>
    </w:p>
    <w:p w:rsidR="007459D2" w:rsidRDefault="00833AB7">
      <w:pPr>
        <w:numPr>
          <w:ilvl w:val="0"/>
          <w:numId w:val="113"/>
        </w:numPr>
        <w:ind w:left="780" w:right="780"/>
        <w:divId w:val="626358555"/>
      </w:pPr>
      <w:r>
        <w:t>cinquante-sept</w:t>
      </w:r>
    </w:p>
    <w:bookmarkStart w:id="490" w:name="Back_To_Session2_Activity46"/>
    <w:p w:rsidR="007459D2" w:rsidRDefault="00833AB7">
      <w:pPr>
        <w:pStyle w:val="NormalWeb"/>
        <w:divId w:val="626358555"/>
      </w:pPr>
      <w:r>
        <w:fldChar w:fldCharType="begin"/>
      </w:r>
      <w:r>
        <w:instrText xml:space="preserve"> HYPERLINK "" \l "Session2_Activity46" </w:instrText>
      </w:r>
      <w:r>
        <w:fldChar w:fldCharType="separate"/>
      </w:r>
      <w:r>
        <w:rPr>
          <w:rStyle w:val="Hyperlink"/>
        </w:rPr>
        <w:t>Back to - Activité 50</w:t>
      </w:r>
      <w:r>
        <w:fldChar w:fldCharType="end"/>
      </w:r>
      <w:bookmarkEnd w:id="490"/>
    </w:p>
    <w:p w:rsidR="007459D2" w:rsidRDefault="00833AB7">
      <w:pPr>
        <w:pStyle w:val="Heading2"/>
        <w:divId w:val="1865557072"/>
        <w:rPr>
          <w:rFonts w:eastAsia="Times New Roman"/>
        </w:rPr>
      </w:pPr>
      <w:r>
        <w:rPr>
          <w:rFonts w:eastAsia="Times New Roman"/>
        </w:rPr>
        <w:t>Activité 51</w:t>
      </w:r>
    </w:p>
    <w:p w:rsidR="007459D2" w:rsidRDefault="00833AB7">
      <w:pPr>
        <w:pStyle w:val="Heading4"/>
        <w:divId w:val="2098403812"/>
        <w:rPr>
          <w:rFonts w:eastAsia="Times New Roman"/>
        </w:rPr>
      </w:pPr>
      <w:bookmarkStart w:id="491" w:name="Session2_Answer46"/>
      <w:bookmarkEnd w:id="491"/>
      <w:r>
        <w:rPr>
          <w:rFonts w:eastAsia="Times New Roman"/>
        </w:rPr>
        <w:t>Answer</w:t>
      </w:r>
    </w:p>
    <w:p w:rsidR="007459D2" w:rsidRDefault="00833AB7">
      <w:pPr>
        <w:divId w:val="2098403812"/>
      </w:pPr>
      <w:r>
        <w:t>Check your answers on the audio and in the transcript below.</w:t>
      </w:r>
    </w:p>
    <w:p w:rsidR="007459D2" w:rsidRDefault="00833AB7">
      <w:pPr>
        <w:divId w:val="2098403812"/>
      </w:pPr>
      <w:r>
        <w:rPr>
          <w:rStyle w:val="Strong"/>
        </w:rPr>
        <w:t>Extrait 68</w:t>
      </w:r>
    </w:p>
    <w:p w:rsidR="007459D2" w:rsidRDefault="00833AB7">
      <w:pPr>
        <w:numPr>
          <w:ilvl w:val="0"/>
          <w:numId w:val="114"/>
        </w:numPr>
        <w:ind w:left="780" w:right="780"/>
        <w:divId w:val="2098403812"/>
      </w:pPr>
      <w:r>
        <w:t>soixante-dix</w:t>
      </w:r>
    </w:p>
    <w:p w:rsidR="007459D2" w:rsidRDefault="00833AB7">
      <w:pPr>
        <w:numPr>
          <w:ilvl w:val="0"/>
          <w:numId w:val="114"/>
        </w:numPr>
        <w:ind w:left="780" w:right="780"/>
        <w:divId w:val="2098403812"/>
      </w:pPr>
      <w:r>
        <w:t>soixante et onze</w:t>
      </w:r>
    </w:p>
    <w:p w:rsidR="007459D2" w:rsidRDefault="00833AB7">
      <w:pPr>
        <w:numPr>
          <w:ilvl w:val="0"/>
          <w:numId w:val="114"/>
        </w:numPr>
        <w:ind w:left="780" w:right="780"/>
        <w:divId w:val="2098403812"/>
      </w:pPr>
      <w:r>
        <w:t>soixante-douze</w:t>
      </w:r>
    </w:p>
    <w:p w:rsidR="007459D2" w:rsidRDefault="00833AB7">
      <w:pPr>
        <w:numPr>
          <w:ilvl w:val="0"/>
          <w:numId w:val="114"/>
        </w:numPr>
        <w:ind w:left="780" w:right="780"/>
        <w:divId w:val="2098403812"/>
      </w:pPr>
      <w:r>
        <w:t>soixante-dix-neuf</w:t>
      </w:r>
    </w:p>
    <w:p w:rsidR="007459D2" w:rsidRDefault="00833AB7">
      <w:pPr>
        <w:numPr>
          <w:ilvl w:val="0"/>
          <w:numId w:val="114"/>
        </w:numPr>
        <w:ind w:left="780" w:right="780"/>
        <w:divId w:val="2098403812"/>
      </w:pPr>
      <w:r>
        <w:t>quatre-vingts</w:t>
      </w:r>
    </w:p>
    <w:p w:rsidR="007459D2" w:rsidRDefault="00833AB7">
      <w:pPr>
        <w:numPr>
          <w:ilvl w:val="0"/>
          <w:numId w:val="114"/>
        </w:numPr>
        <w:ind w:left="780" w:right="780"/>
        <w:divId w:val="2098403812"/>
      </w:pPr>
      <w:r>
        <w:t>quatre-vingt-un</w:t>
      </w:r>
    </w:p>
    <w:p w:rsidR="007459D2" w:rsidRDefault="00833AB7">
      <w:pPr>
        <w:numPr>
          <w:ilvl w:val="0"/>
          <w:numId w:val="114"/>
        </w:numPr>
        <w:ind w:left="780" w:right="780"/>
        <w:divId w:val="2098403812"/>
      </w:pPr>
      <w:r>
        <w:t>quatre-vingt-deux</w:t>
      </w:r>
    </w:p>
    <w:p w:rsidR="007459D2" w:rsidRDefault="00833AB7">
      <w:pPr>
        <w:numPr>
          <w:ilvl w:val="0"/>
          <w:numId w:val="114"/>
        </w:numPr>
        <w:ind w:left="780" w:right="780"/>
        <w:divId w:val="2098403812"/>
      </w:pPr>
      <w:r>
        <w:t>quatre-vingt-dix</w:t>
      </w:r>
    </w:p>
    <w:p w:rsidR="007459D2" w:rsidRDefault="00833AB7">
      <w:pPr>
        <w:numPr>
          <w:ilvl w:val="0"/>
          <w:numId w:val="114"/>
        </w:numPr>
        <w:ind w:left="780" w:right="780"/>
        <w:divId w:val="2098403812"/>
      </w:pPr>
      <w:r>
        <w:t>quatre-vingt-onze</w:t>
      </w:r>
    </w:p>
    <w:p w:rsidR="007459D2" w:rsidRDefault="00833AB7">
      <w:pPr>
        <w:numPr>
          <w:ilvl w:val="0"/>
          <w:numId w:val="114"/>
        </w:numPr>
        <w:ind w:left="780" w:right="780"/>
        <w:divId w:val="2098403812"/>
      </w:pPr>
      <w:r>
        <w:t>cent</w:t>
      </w:r>
    </w:p>
    <w:bookmarkStart w:id="492" w:name="Back_To_Session2_Activity47"/>
    <w:p w:rsidR="007459D2" w:rsidRDefault="00833AB7">
      <w:pPr>
        <w:pStyle w:val="NormalWeb"/>
        <w:divId w:val="2098403812"/>
      </w:pPr>
      <w:r>
        <w:fldChar w:fldCharType="begin"/>
      </w:r>
      <w:r>
        <w:instrText xml:space="preserve"> HYPERLINK "" \l "Session2_Activity47" </w:instrText>
      </w:r>
      <w:r>
        <w:fldChar w:fldCharType="separate"/>
      </w:r>
      <w:r>
        <w:rPr>
          <w:rStyle w:val="Hyperlink"/>
        </w:rPr>
        <w:t>Back to - Activité 51</w:t>
      </w:r>
      <w:r>
        <w:fldChar w:fldCharType="end"/>
      </w:r>
      <w:bookmarkEnd w:id="492"/>
    </w:p>
    <w:p w:rsidR="007459D2" w:rsidRDefault="00833AB7">
      <w:pPr>
        <w:pStyle w:val="Heading2"/>
        <w:divId w:val="1865557072"/>
        <w:rPr>
          <w:rFonts w:eastAsia="Times New Roman"/>
        </w:rPr>
      </w:pPr>
      <w:r>
        <w:rPr>
          <w:rFonts w:eastAsia="Times New Roman"/>
        </w:rPr>
        <w:t>Activité 52</w:t>
      </w:r>
    </w:p>
    <w:p w:rsidR="007459D2" w:rsidRDefault="00833AB7">
      <w:pPr>
        <w:pStyle w:val="Heading4"/>
        <w:divId w:val="1432777592"/>
        <w:rPr>
          <w:rFonts w:eastAsia="Times New Roman"/>
        </w:rPr>
      </w:pPr>
      <w:bookmarkStart w:id="493" w:name="Session2_Answer47"/>
      <w:bookmarkEnd w:id="493"/>
      <w:r>
        <w:rPr>
          <w:rFonts w:eastAsia="Times New Roman"/>
        </w:rPr>
        <w:t>Answer</w:t>
      </w:r>
    </w:p>
    <w:p w:rsidR="007459D2" w:rsidRDefault="00833AB7">
      <w:pPr>
        <w:numPr>
          <w:ilvl w:val="0"/>
          <w:numId w:val="115"/>
        </w:numPr>
        <w:ind w:left="780" w:right="780"/>
        <w:divId w:val="1432777592"/>
      </w:pPr>
      <w:r>
        <w:t>The correct order is: (c), (d), (a), (b), (e).</w:t>
      </w:r>
    </w:p>
    <w:p w:rsidR="00D05D10" w:rsidRDefault="00833AB7">
      <w:pPr>
        <w:ind w:left="780" w:right="780"/>
        <w:divId w:val="1432777592"/>
      </w:pPr>
      <w:r>
        <w:t>To check how these dates are spelled, refer to the transcripts below.</w:t>
      </w:r>
    </w:p>
    <w:p w:rsidR="007459D2" w:rsidRDefault="00833AB7">
      <w:pPr>
        <w:numPr>
          <w:ilvl w:val="1"/>
          <w:numId w:val="115"/>
        </w:numPr>
        <w:ind w:left="1560" w:right="1560"/>
        <w:divId w:val="1432777592"/>
      </w:pPr>
      <w:r>
        <w:t>2001 deux mille un</w:t>
      </w:r>
    </w:p>
    <w:p w:rsidR="007459D2" w:rsidRDefault="00833AB7">
      <w:pPr>
        <w:numPr>
          <w:ilvl w:val="1"/>
          <w:numId w:val="115"/>
        </w:numPr>
        <w:ind w:left="1560" w:right="1560"/>
        <w:divId w:val="1432777592"/>
      </w:pPr>
      <w:r>
        <w:t>1961 mille neuf cent soixante et un</w:t>
      </w:r>
    </w:p>
    <w:p w:rsidR="007459D2" w:rsidRDefault="00833AB7">
      <w:pPr>
        <w:numPr>
          <w:ilvl w:val="1"/>
          <w:numId w:val="115"/>
        </w:numPr>
        <w:ind w:left="1560" w:right="1560"/>
        <w:divId w:val="1432777592"/>
      </w:pPr>
      <w:r>
        <w:t>1958 mille neuf cent cinquante-huit</w:t>
      </w:r>
    </w:p>
    <w:p w:rsidR="007459D2" w:rsidRDefault="00833AB7">
      <w:pPr>
        <w:numPr>
          <w:ilvl w:val="1"/>
          <w:numId w:val="115"/>
        </w:numPr>
        <w:ind w:left="1560" w:right="1560"/>
        <w:divId w:val="1432777592"/>
      </w:pPr>
      <w:r>
        <w:t>2017 deux mille dix-sept</w:t>
      </w:r>
    </w:p>
    <w:p w:rsidR="007459D2" w:rsidRDefault="00833AB7">
      <w:pPr>
        <w:numPr>
          <w:ilvl w:val="1"/>
          <w:numId w:val="115"/>
        </w:numPr>
        <w:ind w:left="1560" w:right="1560"/>
        <w:divId w:val="1432777592"/>
      </w:pPr>
      <w:r>
        <w:t>1984 mille neuf cent quatre-vingt-quatre</w:t>
      </w:r>
    </w:p>
    <w:p w:rsidR="007459D2" w:rsidRDefault="00833AB7">
      <w:pPr>
        <w:numPr>
          <w:ilvl w:val="1"/>
          <w:numId w:val="115"/>
        </w:numPr>
        <w:ind w:left="1560" w:right="1560"/>
        <w:divId w:val="1432777592"/>
      </w:pPr>
      <w:r>
        <w:t>1991 mille neuf cent quatre-vingt-onze</w:t>
      </w:r>
    </w:p>
    <w:p w:rsidR="007459D2" w:rsidRDefault="00833AB7">
      <w:pPr>
        <w:numPr>
          <w:ilvl w:val="0"/>
          <w:numId w:val="115"/>
        </w:numPr>
        <w:ind w:left="780" w:right="780"/>
        <w:divId w:val="1432777592"/>
      </w:pPr>
      <w:r>
        <w:t>Check your answers on the audio and in the transcripts below.</w:t>
      </w:r>
    </w:p>
    <w:p w:rsidR="007459D2" w:rsidRDefault="00833AB7">
      <w:pPr>
        <w:divId w:val="1432777592"/>
      </w:pPr>
      <w:r>
        <w:rPr>
          <w:rStyle w:val="Strong"/>
        </w:rPr>
        <w:t>Extrait 69</w:t>
      </w:r>
    </w:p>
    <w:p w:rsidR="007459D2" w:rsidRDefault="00833AB7">
      <w:pPr>
        <w:numPr>
          <w:ilvl w:val="0"/>
          <w:numId w:val="116"/>
        </w:numPr>
        <w:ind w:left="780" w:right="780"/>
        <w:divId w:val="1432777592"/>
      </w:pPr>
      <w:r>
        <w:t>mille huit cent soixante-dix</w:t>
      </w:r>
    </w:p>
    <w:p w:rsidR="007459D2" w:rsidRDefault="00833AB7">
      <w:pPr>
        <w:numPr>
          <w:ilvl w:val="0"/>
          <w:numId w:val="116"/>
        </w:numPr>
        <w:ind w:left="780" w:right="780"/>
        <w:divId w:val="1432777592"/>
      </w:pPr>
      <w:r>
        <w:t>mille neuf cent trente-six</w:t>
      </w:r>
    </w:p>
    <w:p w:rsidR="007459D2" w:rsidRDefault="00833AB7">
      <w:pPr>
        <w:numPr>
          <w:ilvl w:val="0"/>
          <w:numId w:val="116"/>
        </w:numPr>
        <w:ind w:left="780" w:right="780"/>
        <w:divId w:val="1432777592"/>
      </w:pPr>
      <w:r>
        <w:t>mille sept cent quatre-vingt-neuf</w:t>
      </w:r>
    </w:p>
    <w:p w:rsidR="007459D2" w:rsidRDefault="00833AB7">
      <w:pPr>
        <w:numPr>
          <w:ilvl w:val="0"/>
          <w:numId w:val="116"/>
        </w:numPr>
        <w:ind w:left="780" w:right="780"/>
        <w:divId w:val="1432777592"/>
      </w:pPr>
      <w:r>
        <w:t>mille huit cent trente</w:t>
      </w:r>
    </w:p>
    <w:p w:rsidR="007459D2" w:rsidRDefault="00833AB7">
      <w:pPr>
        <w:numPr>
          <w:ilvl w:val="0"/>
          <w:numId w:val="116"/>
        </w:numPr>
        <w:ind w:left="780" w:right="780"/>
        <w:divId w:val="1432777592"/>
      </w:pPr>
      <w:r>
        <w:t>mille neuf cent soixante-huit</w:t>
      </w:r>
    </w:p>
    <w:p w:rsidR="007459D2" w:rsidRDefault="00833AB7">
      <w:pPr>
        <w:divId w:val="1432777592"/>
      </w:pPr>
      <w:r>
        <w:rPr>
          <w:rStyle w:val="Strong"/>
        </w:rPr>
        <w:t>Extrait 70</w:t>
      </w:r>
    </w:p>
    <w:p w:rsidR="007459D2" w:rsidRDefault="00833AB7">
      <w:pPr>
        <w:numPr>
          <w:ilvl w:val="0"/>
          <w:numId w:val="117"/>
        </w:numPr>
        <w:ind w:left="780" w:right="780"/>
        <w:divId w:val="1432777592"/>
      </w:pPr>
      <w:r>
        <w:t>2001</w:t>
      </w:r>
    </w:p>
    <w:p w:rsidR="007459D2" w:rsidRDefault="00833AB7">
      <w:pPr>
        <w:numPr>
          <w:ilvl w:val="0"/>
          <w:numId w:val="117"/>
        </w:numPr>
        <w:ind w:left="780" w:right="780"/>
        <w:divId w:val="1432777592"/>
      </w:pPr>
      <w:r>
        <w:t>1961</w:t>
      </w:r>
    </w:p>
    <w:p w:rsidR="007459D2" w:rsidRDefault="00833AB7">
      <w:pPr>
        <w:numPr>
          <w:ilvl w:val="0"/>
          <w:numId w:val="117"/>
        </w:numPr>
        <w:ind w:left="780" w:right="780"/>
        <w:divId w:val="1432777592"/>
      </w:pPr>
      <w:r>
        <w:t>1958</w:t>
      </w:r>
    </w:p>
    <w:p w:rsidR="007459D2" w:rsidRDefault="00833AB7">
      <w:pPr>
        <w:numPr>
          <w:ilvl w:val="0"/>
          <w:numId w:val="117"/>
        </w:numPr>
        <w:ind w:left="780" w:right="780"/>
        <w:divId w:val="1432777592"/>
      </w:pPr>
      <w:r>
        <w:t>2017</w:t>
      </w:r>
    </w:p>
    <w:p w:rsidR="007459D2" w:rsidRDefault="00833AB7">
      <w:pPr>
        <w:numPr>
          <w:ilvl w:val="0"/>
          <w:numId w:val="117"/>
        </w:numPr>
        <w:ind w:left="780" w:right="780"/>
        <w:divId w:val="1432777592"/>
      </w:pPr>
      <w:r>
        <w:t>1984</w:t>
      </w:r>
    </w:p>
    <w:p w:rsidR="007459D2" w:rsidRDefault="00833AB7">
      <w:pPr>
        <w:numPr>
          <w:ilvl w:val="0"/>
          <w:numId w:val="117"/>
        </w:numPr>
        <w:ind w:left="780" w:right="780"/>
        <w:divId w:val="1432777592"/>
      </w:pPr>
      <w:r>
        <w:t>1991</w:t>
      </w:r>
    </w:p>
    <w:bookmarkStart w:id="494" w:name="Back_To_Session2_Activity48"/>
    <w:p w:rsidR="007459D2" w:rsidRDefault="00833AB7">
      <w:pPr>
        <w:pStyle w:val="NormalWeb"/>
        <w:divId w:val="1432777592"/>
      </w:pPr>
      <w:r>
        <w:fldChar w:fldCharType="begin"/>
      </w:r>
      <w:r>
        <w:instrText xml:space="preserve"> HYPERLINK "" \l "Session2_Activity48" </w:instrText>
      </w:r>
      <w:r>
        <w:fldChar w:fldCharType="separate"/>
      </w:r>
      <w:r>
        <w:rPr>
          <w:rStyle w:val="Hyperlink"/>
        </w:rPr>
        <w:t>Back to - Activité 52</w:t>
      </w:r>
      <w:r>
        <w:fldChar w:fldCharType="end"/>
      </w:r>
      <w:bookmarkEnd w:id="494"/>
    </w:p>
    <w:p w:rsidR="007459D2" w:rsidRDefault="00833AB7">
      <w:pPr>
        <w:pStyle w:val="Heading2"/>
        <w:divId w:val="1865557072"/>
        <w:rPr>
          <w:rFonts w:eastAsia="Times New Roman"/>
        </w:rPr>
      </w:pPr>
      <w:r>
        <w:rPr>
          <w:rFonts w:eastAsia="Times New Roman"/>
        </w:rPr>
        <w:t>Activité 53</w:t>
      </w:r>
    </w:p>
    <w:p w:rsidR="007459D2" w:rsidRDefault="00833AB7">
      <w:pPr>
        <w:pStyle w:val="Heading4"/>
        <w:divId w:val="1693072787"/>
        <w:rPr>
          <w:rFonts w:eastAsia="Times New Roman"/>
        </w:rPr>
      </w:pPr>
      <w:bookmarkStart w:id="495" w:name="Session2_Answer48"/>
      <w:bookmarkEnd w:id="495"/>
      <w:r>
        <w:rPr>
          <w:rFonts w:eastAsia="Times New Roman"/>
        </w:rPr>
        <w:t>Answer</w:t>
      </w:r>
    </w:p>
    <w:p w:rsidR="007459D2" w:rsidRDefault="00833AB7">
      <w:pPr>
        <w:divId w:val="16930727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bookmarkStart w:id="496" w:name="Session2_Table43"/>
            <w:bookmarkEnd w:id="496"/>
            <w:r>
              <w:rPr>
                <w:rFonts w:ascii="Times New Roman" w:eastAsia="Times New Roman" w:hAnsi="Times New Roman" w:cs="Times New Roman"/>
                <w:sz w:val="24"/>
                <w:szCs w:val="24"/>
              </w:rPr>
              <w:t>Vincent van Gogh est né</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1853</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va à Amsterdam</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1877</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passe un an en Belgique</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1879</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fait des études à Bruxelles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1880</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habite à Paris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1886 à 1888</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passe un an à Arles</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1888 à 1889</w:t>
            </w:r>
          </w:p>
        </w:tc>
      </w:tr>
      <w:tr w:rsidR="007459D2">
        <w:trPr>
          <w:divId w:val="650404380"/>
        </w:trPr>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est mort</w:t>
            </w:r>
          </w:p>
        </w:tc>
        <w:tc>
          <w:tcPr>
            <w:tcW w:w="0" w:type="auto"/>
            <w:tcMar>
              <w:top w:w="48" w:type="dxa"/>
              <w:left w:w="96" w:type="dxa"/>
              <w:bottom w:w="48" w:type="dxa"/>
              <w:right w:w="96" w:type="dxa"/>
            </w:tcMar>
            <w:hideMark/>
          </w:tcPr>
          <w:p w:rsidR="007459D2" w:rsidRDefault="00833A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1890</w:t>
            </w:r>
          </w:p>
        </w:tc>
      </w:tr>
    </w:tbl>
    <w:p w:rsidR="007459D2" w:rsidRDefault="00833AB7">
      <w:pPr>
        <w:divId w:val="1693072787"/>
      </w:pPr>
      <w:r>
        <w:rPr>
          <w:vanish/>
        </w:rPr>
        <w:t>End of Table</w:t>
      </w:r>
    </w:p>
    <w:bookmarkStart w:id="497" w:name="Back_To_Session2_Activity49"/>
    <w:p w:rsidR="007459D2" w:rsidRDefault="00833AB7">
      <w:pPr>
        <w:pStyle w:val="NormalWeb"/>
        <w:divId w:val="1693072787"/>
      </w:pPr>
      <w:r>
        <w:fldChar w:fldCharType="begin"/>
      </w:r>
      <w:r>
        <w:instrText xml:space="preserve"> HYPERLINK "" \l "Session2_Activity49" </w:instrText>
      </w:r>
      <w:r>
        <w:fldChar w:fldCharType="separate"/>
      </w:r>
      <w:r>
        <w:rPr>
          <w:rStyle w:val="Hyperlink"/>
        </w:rPr>
        <w:t>Back to - Activité 53</w:t>
      </w:r>
      <w:r>
        <w:fldChar w:fldCharType="end"/>
      </w:r>
      <w:bookmarkEnd w:id="497"/>
    </w:p>
    <w:p w:rsidR="007459D2" w:rsidRDefault="00833AB7">
      <w:pPr>
        <w:pStyle w:val="Heading2"/>
        <w:divId w:val="1865557072"/>
        <w:rPr>
          <w:rFonts w:eastAsia="Times New Roman"/>
        </w:rPr>
      </w:pPr>
      <w:r>
        <w:rPr>
          <w:rFonts w:eastAsia="Times New Roman"/>
        </w:rPr>
        <w:t>Activité 54</w:t>
      </w:r>
    </w:p>
    <w:p w:rsidR="007459D2" w:rsidRDefault="00833AB7">
      <w:pPr>
        <w:pStyle w:val="Heading4"/>
        <w:divId w:val="1126776821"/>
        <w:rPr>
          <w:rFonts w:eastAsia="Times New Roman"/>
        </w:rPr>
      </w:pPr>
      <w:bookmarkStart w:id="498" w:name="Session2_Answer49"/>
      <w:bookmarkEnd w:id="498"/>
      <w:r>
        <w:rPr>
          <w:rFonts w:eastAsia="Times New Roman"/>
        </w:rPr>
        <w:t>Answer</w:t>
      </w:r>
    </w:p>
    <w:p w:rsidR="007459D2" w:rsidRDefault="00833AB7">
      <w:pPr>
        <w:divId w:val="1126776821"/>
      </w:pPr>
      <w:r>
        <w:t>The first word you hear in each pair is in bold.</w:t>
      </w:r>
    </w:p>
    <w:p w:rsidR="007459D2" w:rsidRDefault="00833AB7">
      <w:pPr>
        <w:numPr>
          <w:ilvl w:val="0"/>
          <w:numId w:val="118"/>
        </w:numPr>
        <w:ind w:left="780" w:right="780"/>
        <w:divId w:val="1126776821"/>
      </w:pPr>
      <w:r>
        <w:rPr>
          <w:rStyle w:val="Strong"/>
        </w:rPr>
        <w:t>bain</w:t>
      </w:r>
      <w:r>
        <w:t xml:space="preserve"> banc </w:t>
      </w:r>
    </w:p>
    <w:p w:rsidR="007459D2" w:rsidRDefault="00833AB7">
      <w:pPr>
        <w:numPr>
          <w:ilvl w:val="0"/>
          <w:numId w:val="118"/>
        </w:numPr>
        <w:ind w:left="780" w:right="780"/>
        <w:divId w:val="1126776821"/>
      </w:pPr>
      <w:r>
        <w:rPr>
          <w:rStyle w:val="Strong"/>
        </w:rPr>
        <w:t>cinq</w:t>
      </w:r>
      <w:r>
        <w:t xml:space="preserve"> cent </w:t>
      </w:r>
    </w:p>
    <w:p w:rsidR="007459D2" w:rsidRDefault="00833AB7">
      <w:pPr>
        <w:numPr>
          <w:ilvl w:val="0"/>
          <w:numId w:val="118"/>
        </w:numPr>
        <w:ind w:left="780" w:right="780"/>
        <w:divId w:val="1126776821"/>
      </w:pPr>
      <w:r>
        <w:rPr>
          <w:rStyle w:val="Strong"/>
        </w:rPr>
        <w:t>gain</w:t>
      </w:r>
      <w:r>
        <w:t xml:space="preserve"> gant </w:t>
      </w:r>
    </w:p>
    <w:p w:rsidR="007459D2" w:rsidRDefault="00833AB7">
      <w:pPr>
        <w:numPr>
          <w:ilvl w:val="0"/>
          <w:numId w:val="118"/>
        </w:numPr>
        <w:ind w:left="780" w:right="780"/>
        <w:divId w:val="1126776821"/>
      </w:pPr>
      <w:r>
        <w:t xml:space="preserve">pincer </w:t>
      </w:r>
      <w:r>
        <w:rPr>
          <w:rStyle w:val="Strong"/>
        </w:rPr>
        <w:t>penser</w:t>
      </w:r>
    </w:p>
    <w:p w:rsidR="007459D2" w:rsidRDefault="00833AB7">
      <w:pPr>
        <w:numPr>
          <w:ilvl w:val="0"/>
          <w:numId w:val="118"/>
        </w:numPr>
        <w:ind w:left="780" w:right="780"/>
        <w:divId w:val="1126776821"/>
      </w:pPr>
      <w:r>
        <w:t xml:space="preserve">plein </w:t>
      </w:r>
      <w:r>
        <w:rPr>
          <w:rStyle w:val="Strong"/>
        </w:rPr>
        <w:t>plan</w:t>
      </w:r>
    </w:p>
    <w:p w:rsidR="007459D2" w:rsidRDefault="00833AB7">
      <w:pPr>
        <w:numPr>
          <w:ilvl w:val="0"/>
          <w:numId w:val="118"/>
        </w:numPr>
        <w:ind w:left="780" w:right="780"/>
        <w:divId w:val="1126776821"/>
      </w:pPr>
      <w:r>
        <w:rPr>
          <w:rStyle w:val="Strong"/>
        </w:rPr>
        <w:t>rein</w:t>
      </w:r>
      <w:r>
        <w:t xml:space="preserve"> rang </w:t>
      </w:r>
    </w:p>
    <w:p w:rsidR="007459D2" w:rsidRDefault="00833AB7">
      <w:pPr>
        <w:numPr>
          <w:ilvl w:val="0"/>
          <w:numId w:val="118"/>
        </w:numPr>
        <w:ind w:left="780" w:right="780"/>
        <w:divId w:val="1126776821"/>
      </w:pPr>
      <w:r>
        <w:t xml:space="preserve">sain </w:t>
      </w:r>
      <w:r>
        <w:rPr>
          <w:rStyle w:val="Strong"/>
        </w:rPr>
        <w:t>sang</w:t>
      </w:r>
    </w:p>
    <w:p w:rsidR="007459D2" w:rsidRDefault="00833AB7">
      <w:pPr>
        <w:numPr>
          <w:ilvl w:val="0"/>
          <w:numId w:val="118"/>
        </w:numPr>
        <w:ind w:left="780" w:right="780"/>
        <w:divId w:val="1126776821"/>
      </w:pPr>
      <w:r>
        <w:rPr>
          <w:rStyle w:val="Strong"/>
        </w:rPr>
        <w:t>teinte</w:t>
      </w:r>
      <w:r>
        <w:t xml:space="preserve"> tente </w:t>
      </w:r>
    </w:p>
    <w:p w:rsidR="007459D2" w:rsidRDefault="00833AB7">
      <w:pPr>
        <w:numPr>
          <w:ilvl w:val="0"/>
          <w:numId w:val="118"/>
        </w:numPr>
        <w:ind w:left="780" w:right="780"/>
        <w:divId w:val="1126776821"/>
      </w:pPr>
      <w:r>
        <w:t xml:space="preserve">romain </w:t>
      </w:r>
      <w:r>
        <w:rPr>
          <w:rStyle w:val="Strong"/>
        </w:rPr>
        <w:t>roman</w:t>
      </w:r>
    </w:p>
    <w:p w:rsidR="007459D2" w:rsidRDefault="00833AB7">
      <w:pPr>
        <w:numPr>
          <w:ilvl w:val="0"/>
          <w:numId w:val="118"/>
        </w:numPr>
        <w:ind w:left="780" w:right="780"/>
        <w:divId w:val="1126776821"/>
      </w:pPr>
      <w:r>
        <w:rPr>
          <w:rStyle w:val="Strong"/>
        </w:rPr>
        <w:t>vin</w:t>
      </w:r>
      <w:r>
        <w:t xml:space="preserve"> ven </w:t>
      </w:r>
    </w:p>
    <w:bookmarkStart w:id="499" w:name="Back_To_Session2_Activity50"/>
    <w:p w:rsidR="007459D2" w:rsidRDefault="00833AB7">
      <w:pPr>
        <w:pStyle w:val="NormalWeb"/>
        <w:divId w:val="1126776821"/>
      </w:pPr>
      <w:r>
        <w:fldChar w:fldCharType="begin"/>
      </w:r>
      <w:r>
        <w:instrText xml:space="preserve"> HYPERLINK "" \l "Session2_Activity50" </w:instrText>
      </w:r>
      <w:r>
        <w:fldChar w:fldCharType="separate"/>
      </w:r>
      <w:r>
        <w:rPr>
          <w:rStyle w:val="Hyperlink"/>
        </w:rPr>
        <w:t>Back to - Activité 54</w:t>
      </w:r>
      <w:r>
        <w:fldChar w:fldCharType="end"/>
      </w:r>
      <w:bookmarkEnd w:id="499"/>
    </w:p>
    <w:p w:rsidR="007459D2" w:rsidRDefault="00833AB7">
      <w:pPr>
        <w:pStyle w:val="Heading2"/>
        <w:divId w:val="1865557072"/>
        <w:rPr>
          <w:rFonts w:eastAsia="Times New Roman"/>
        </w:rPr>
      </w:pPr>
      <w:r>
        <w:rPr>
          <w:rFonts w:eastAsia="Times New Roman"/>
        </w:rPr>
        <w:t>Activité 55</w:t>
      </w:r>
    </w:p>
    <w:p w:rsidR="007459D2" w:rsidRDefault="00833AB7">
      <w:pPr>
        <w:pStyle w:val="Heading4"/>
        <w:divId w:val="1480028391"/>
        <w:rPr>
          <w:rFonts w:eastAsia="Times New Roman"/>
        </w:rPr>
      </w:pPr>
      <w:bookmarkStart w:id="500" w:name="Session2_Answer50"/>
      <w:bookmarkEnd w:id="500"/>
      <w:r>
        <w:rPr>
          <w:rFonts w:eastAsia="Times New Roman"/>
        </w:rPr>
        <w:t>Answer</w:t>
      </w:r>
    </w:p>
    <w:p w:rsidR="007459D2" w:rsidRDefault="00833AB7">
      <w:pPr>
        <w:numPr>
          <w:ilvl w:val="0"/>
          <w:numId w:val="119"/>
        </w:numPr>
        <w:ind w:left="780" w:right="780"/>
        <w:divId w:val="1480028391"/>
      </w:pPr>
      <w:r>
        <w:t>1. You should have noted the verbs that are underlined below</w:t>
      </w:r>
    </w:p>
    <w:p w:rsidR="007459D2" w:rsidRDefault="00833AB7">
      <w:pPr>
        <w:divId w:val="1480028391"/>
      </w:pPr>
      <w:r>
        <w:rPr>
          <w:vanish/>
        </w:rPr>
        <w:t>Start of Quote</w:t>
      </w:r>
    </w:p>
    <w:p w:rsidR="007459D2" w:rsidRDefault="00833AB7">
      <w:pPr>
        <w:ind w:left="240" w:right="240"/>
        <w:divId w:val="188837875"/>
      </w:pPr>
      <w:bookmarkStart w:id="501" w:name="Session2_Quote4"/>
      <w:bookmarkEnd w:id="501"/>
      <w:r>
        <w:t xml:space="preserve">Vincent van Gogh </w:t>
      </w:r>
      <w:r>
        <w:rPr>
          <w:rStyle w:val="underline1"/>
        </w:rPr>
        <w:t>est né</w:t>
      </w:r>
      <w:r>
        <w:t xml:space="preserve"> en 1853. </w:t>
      </w:r>
    </w:p>
    <w:p w:rsidR="007459D2" w:rsidRDefault="00833AB7">
      <w:pPr>
        <w:ind w:left="240" w:right="240"/>
        <w:divId w:val="188837875"/>
      </w:pPr>
      <w:r>
        <w:t xml:space="preserve">Enfant, il </w:t>
      </w:r>
      <w:r>
        <w:rPr>
          <w:rStyle w:val="underline1"/>
        </w:rPr>
        <w:t>habite</w:t>
      </w:r>
      <w:r>
        <w:t xml:space="preserve"> dans un petit village hollandais. </w:t>
      </w:r>
    </w:p>
    <w:p w:rsidR="007459D2" w:rsidRDefault="00833AB7">
      <w:pPr>
        <w:ind w:left="240" w:right="240"/>
        <w:divId w:val="188837875"/>
      </w:pPr>
      <w:r>
        <w:t xml:space="preserve">Ensuite, il </w:t>
      </w:r>
      <w:r>
        <w:rPr>
          <w:rStyle w:val="underline1"/>
        </w:rPr>
        <w:t>habite</w:t>
      </w:r>
      <w:r>
        <w:t xml:space="preserve"> à la Haye, à Londres, et à Paris. </w:t>
      </w:r>
    </w:p>
    <w:p w:rsidR="007459D2" w:rsidRDefault="00833AB7">
      <w:pPr>
        <w:ind w:left="240" w:right="240"/>
        <w:divId w:val="188837875"/>
      </w:pPr>
      <w:r>
        <w:t xml:space="preserve">En 1877 il </w:t>
      </w:r>
      <w:r>
        <w:rPr>
          <w:rStyle w:val="underline1"/>
        </w:rPr>
        <w:t>va</w:t>
      </w:r>
      <w:r>
        <w:t xml:space="preserve"> à Amsterdam. </w:t>
      </w:r>
    </w:p>
    <w:p w:rsidR="007459D2" w:rsidRDefault="00833AB7">
      <w:pPr>
        <w:ind w:left="240" w:right="240"/>
        <w:divId w:val="188837875"/>
      </w:pPr>
      <w:r>
        <w:t xml:space="preserve">Il </w:t>
      </w:r>
      <w:r>
        <w:rPr>
          <w:rStyle w:val="underline1"/>
        </w:rPr>
        <w:t>fait</w:t>
      </w:r>
      <w:r>
        <w:t xml:space="preserve"> des études de théologie. </w:t>
      </w:r>
    </w:p>
    <w:p w:rsidR="007459D2" w:rsidRDefault="00833AB7">
      <w:pPr>
        <w:ind w:left="240" w:right="240"/>
        <w:divId w:val="188837875"/>
      </w:pPr>
      <w:r>
        <w:t xml:space="preserve">En 1879 il </w:t>
      </w:r>
      <w:r>
        <w:rPr>
          <w:rStyle w:val="underline1"/>
        </w:rPr>
        <w:t>passe</w:t>
      </w:r>
      <w:r>
        <w:t xml:space="preserve"> un an en Belgique. </w:t>
      </w:r>
    </w:p>
    <w:p w:rsidR="007459D2" w:rsidRDefault="00833AB7">
      <w:pPr>
        <w:ind w:left="240" w:right="240"/>
        <w:divId w:val="188837875"/>
      </w:pPr>
      <w:r>
        <w:t xml:space="preserve">En 1880 il </w:t>
      </w:r>
      <w:r>
        <w:rPr>
          <w:rStyle w:val="underline1"/>
        </w:rPr>
        <w:t>va</w:t>
      </w:r>
      <w:r>
        <w:t xml:space="preserve"> à Bruxelles. À Bruxelles il </w:t>
      </w:r>
      <w:r>
        <w:rPr>
          <w:rStyle w:val="underline1"/>
        </w:rPr>
        <w:t>étudie</w:t>
      </w:r>
      <w:r>
        <w:t xml:space="preserve"> l'art. </w:t>
      </w:r>
    </w:p>
    <w:p w:rsidR="007459D2" w:rsidRDefault="00833AB7">
      <w:pPr>
        <w:ind w:left="240" w:right="240"/>
        <w:divId w:val="188837875"/>
      </w:pPr>
      <w:r>
        <w:t xml:space="preserve">En 1886, il </w:t>
      </w:r>
      <w:r>
        <w:rPr>
          <w:rStyle w:val="underline1"/>
        </w:rPr>
        <w:t>va</w:t>
      </w:r>
      <w:r>
        <w:t xml:space="preserve"> à Paris. </w:t>
      </w:r>
    </w:p>
    <w:p w:rsidR="007459D2" w:rsidRDefault="00833AB7">
      <w:pPr>
        <w:ind w:left="240" w:right="240"/>
        <w:divId w:val="188837875"/>
      </w:pPr>
      <w:r>
        <w:t xml:space="preserve">De 1886 à 1888, il </w:t>
      </w:r>
      <w:r>
        <w:rPr>
          <w:rStyle w:val="underline1"/>
        </w:rPr>
        <w:t>habite</w:t>
      </w:r>
      <w:r>
        <w:t xml:space="preserve"> à Paris, avec son frère Théo. </w:t>
      </w:r>
    </w:p>
    <w:p w:rsidR="007459D2" w:rsidRDefault="00833AB7">
      <w:pPr>
        <w:ind w:left="240" w:right="240"/>
        <w:divId w:val="188837875"/>
      </w:pPr>
      <w:r>
        <w:t xml:space="preserve">En 1888 il </w:t>
      </w:r>
      <w:r>
        <w:rPr>
          <w:rStyle w:val="underline1"/>
        </w:rPr>
        <w:t>va</w:t>
      </w:r>
      <w:r>
        <w:t xml:space="preserve"> à Arles. </w:t>
      </w:r>
    </w:p>
    <w:p w:rsidR="007459D2" w:rsidRDefault="00833AB7">
      <w:pPr>
        <w:ind w:left="240" w:right="240"/>
        <w:divId w:val="188837875"/>
      </w:pPr>
      <w:r>
        <w:t xml:space="preserve">Il </w:t>
      </w:r>
      <w:r>
        <w:rPr>
          <w:rStyle w:val="underline1"/>
        </w:rPr>
        <w:t>passe</w:t>
      </w:r>
      <w:r>
        <w:t xml:space="preserve"> un an à Arles, de 1888 à 1889. </w:t>
      </w:r>
    </w:p>
    <w:p w:rsidR="007459D2" w:rsidRDefault="00833AB7">
      <w:pPr>
        <w:ind w:left="240" w:right="240"/>
        <w:divId w:val="188837875"/>
      </w:pPr>
      <w:r>
        <w:t xml:space="preserve">Vincent </w:t>
      </w:r>
      <w:r>
        <w:rPr>
          <w:rStyle w:val="underline1"/>
        </w:rPr>
        <w:t>est mort</w:t>
      </w:r>
      <w:r>
        <w:t xml:space="preserve"> (</w:t>
      </w:r>
      <w:r>
        <w:rPr>
          <w:rStyle w:val="Emphasis"/>
        </w:rPr>
        <w:t>he died</w:t>
      </w:r>
      <w:r>
        <w:t xml:space="preserve">) en juillet 1890. </w:t>
      </w:r>
    </w:p>
    <w:p w:rsidR="007459D2" w:rsidRDefault="00833AB7">
      <w:pPr>
        <w:divId w:val="1480028391"/>
      </w:pPr>
      <w:r>
        <w:rPr>
          <w:vanish/>
        </w:rPr>
        <w:t>End of Quote</w:t>
      </w:r>
    </w:p>
    <w:p w:rsidR="007459D2" w:rsidRDefault="00833AB7">
      <w:pPr>
        <w:numPr>
          <w:ilvl w:val="0"/>
          <w:numId w:val="120"/>
        </w:numPr>
        <w:ind w:left="780" w:right="780"/>
        <w:divId w:val="1480028391"/>
      </w:pPr>
      <w:r>
        <w:t>2. you should have the following answers</w:t>
      </w:r>
    </w:p>
    <w:p w:rsidR="007459D2" w:rsidRDefault="00833AB7">
      <w:pPr>
        <w:divId w:val="1480028391"/>
      </w:pPr>
      <w:r>
        <w:rPr>
          <w:vanish/>
        </w:rPr>
        <w:t>Start of Quote</w:t>
      </w:r>
    </w:p>
    <w:p w:rsidR="007459D2" w:rsidRDefault="00833AB7">
      <w:pPr>
        <w:ind w:left="240" w:right="240"/>
        <w:divId w:val="1780296097"/>
      </w:pPr>
      <w:bookmarkStart w:id="502" w:name="Session2_Quote5"/>
      <w:bookmarkEnd w:id="502"/>
      <w:r>
        <w:t>aller il va</w:t>
      </w:r>
    </w:p>
    <w:p w:rsidR="007459D2" w:rsidRDefault="00833AB7">
      <w:pPr>
        <w:ind w:left="240" w:right="240"/>
        <w:divId w:val="1780296097"/>
      </w:pPr>
      <w:r>
        <w:t>étudier il étudie</w:t>
      </w:r>
    </w:p>
    <w:p w:rsidR="007459D2" w:rsidRDefault="00833AB7">
      <w:pPr>
        <w:ind w:left="240" w:right="240"/>
        <w:divId w:val="1780296097"/>
      </w:pPr>
      <w:r>
        <w:t>faire il fait</w:t>
      </w:r>
    </w:p>
    <w:p w:rsidR="007459D2" w:rsidRDefault="00833AB7">
      <w:pPr>
        <w:ind w:left="240" w:right="240"/>
        <w:divId w:val="1780296097"/>
      </w:pPr>
      <w:r>
        <w:t>habiter il habite</w:t>
      </w:r>
    </w:p>
    <w:p w:rsidR="007459D2" w:rsidRDefault="00833AB7">
      <w:pPr>
        <w:ind w:left="240" w:right="240"/>
        <w:divId w:val="1780296097"/>
      </w:pPr>
      <w:r>
        <w:t>mourir Vincent est mort*</w:t>
      </w:r>
    </w:p>
    <w:p w:rsidR="007459D2" w:rsidRDefault="00833AB7">
      <w:pPr>
        <w:ind w:left="240" w:right="240"/>
        <w:divId w:val="1780296097"/>
      </w:pPr>
      <w:r>
        <w:t>naître Vincent van Gogh est né*</w:t>
      </w:r>
    </w:p>
    <w:p w:rsidR="007459D2" w:rsidRDefault="00833AB7">
      <w:pPr>
        <w:ind w:left="240" w:right="240"/>
        <w:divId w:val="1780296097"/>
      </w:pPr>
      <w:r>
        <w:t>passer il passe</w:t>
      </w:r>
    </w:p>
    <w:p w:rsidR="007459D2" w:rsidRDefault="00833AB7">
      <w:pPr>
        <w:ind w:left="240" w:right="240"/>
        <w:divId w:val="1780296097"/>
      </w:pPr>
      <w:r>
        <w:t xml:space="preserve">* </w:t>
      </w:r>
      <w:r>
        <w:rPr>
          <w:rStyle w:val="Emphasis"/>
        </w:rPr>
        <w:t>il est né</w:t>
      </w:r>
      <w:r>
        <w:t xml:space="preserve"> and </w:t>
      </w:r>
      <w:r>
        <w:rPr>
          <w:rStyle w:val="Emphasis"/>
        </w:rPr>
        <w:t>il est mort</w:t>
      </w:r>
      <w:r>
        <w:t xml:space="preserve"> are perfect tense forms. </w:t>
      </w:r>
    </w:p>
    <w:p w:rsidR="007459D2" w:rsidRDefault="00833AB7">
      <w:pPr>
        <w:divId w:val="1480028391"/>
      </w:pPr>
      <w:r>
        <w:rPr>
          <w:vanish/>
        </w:rPr>
        <w:t>End of Quote</w:t>
      </w:r>
    </w:p>
    <w:p w:rsidR="007459D2" w:rsidRDefault="00833AB7">
      <w:pPr>
        <w:numPr>
          <w:ilvl w:val="0"/>
          <w:numId w:val="121"/>
        </w:numPr>
        <w:ind w:left="780" w:right="780"/>
        <w:divId w:val="1480028391"/>
      </w:pPr>
      <w:r>
        <w:t>3. Here is a summary of the life of Charles de Gaulle.</w:t>
      </w:r>
    </w:p>
    <w:p w:rsidR="007459D2" w:rsidRDefault="00833AB7">
      <w:pPr>
        <w:divId w:val="1480028391"/>
      </w:pPr>
      <w:r>
        <w:rPr>
          <w:vanish/>
        </w:rPr>
        <w:t>Start of Quote</w:t>
      </w:r>
    </w:p>
    <w:p w:rsidR="007459D2" w:rsidRDefault="00833AB7">
      <w:pPr>
        <w:ind w:left="240" w:right="240"/>
        <w:divId w:val="351884653"/>
      </w:pPr>
      <w:bookmarkStart w:id="503" w:name="Session2_Quote6"/>
      <w:bookmarkEnd w:id="503"/>
      <w:r>
        <w:t xml:space="preserve">Charles de Gaulle est né à Lille en 1890. Il passe son enfance à Paris. Il fait des études au Collège des jésuites, de 1900 à 1906. Il fait son service militaire en 1909. Il entre à l'École spéciale militaire de Saint-Cyr en 1910. Il est soldat de métier de 1912 à 1940. Il passe deux ans comme prisonnier en Allemagne de 1916 à 1918. Il va à Londres en 1940. Il habite un an à Alger de 1943 à 1944. ll est chef du gouvernement d'unanimité nationale de 1944 à 1945. Il est président de la République de 1958 à 1969. Il est mort à Colombey-les-Deux-Églises en 1970. </w:t>
      </w:r>
    </w:p>
    <w:p w:rsidR="007459D2" w:rsidRDefault="00833AB7">
      <w:pPr>
        <w:divId w:val="1480028391"/>
      </w:pPr>
      <w:r>
        <w:rPr>
          <w:vanish/>
        </w:rPr>
        <w:t>End of Quote</w:t>
      </w:r>
    </w:p>
    <w:bookmarkStart w:id="504" w:name="Back_To_Session2_Activity51"/>
    <w:p w:rsidR="007459D2" w:rsidRDefault="00833AB7">
      <w:pPr>
        <w:pStyle w:val="NormalWeb"/>
        <w:divId w:val="1480028391"/>
      </w:pPr>
      <w:r>
        <w:fldChar w:fldCharType="begin"/>
      </w:r>
      <w:r>
        <w:instrText xml:space="preserve"> HYPERLINK "" \l "Session2_Activity51" </w:instrText>
      </w:r>
      <w:r>
        <w:fldChar w:fldCharType="separate"/>
      </w:r>
      <w:r>
        <w:rPr>
          <w:rStyle w:val="Hyperlink"/>
        </w:rPr>
        <w:t>Back to - Activité 55</w:t>
      </w:r>
      <w:r>
        <w:fldChar w:fldCharType="end"/>
      </w:r>
      <w:bookmarkEnd w:id="504"/>
    </w:p>
    <w:p w:rsidR="007459D2" w:rsidRDefault="00833AB7">
      <w:pPr>
        <w:pStyle w:val="Heading2"/>
        <w:divId w:val="1865557072"/>
        <w:rPr>
          <w:rFonts w:eastAsia="Times New Roman"/>
        </w:rPr>
      </w:pPr>
      <w:r>
        <w:rPr>
          <w:rFonts w:eastAsia="Times New Roman"/>
        </w:rPr>
        <w:t>Activité 56</w:t>
      </w:r>
    </w:p>
    <w:p w:rsidR="007459D2" w:rsidRDefault="00833AB7">
      <w:pPr>
        <w:pStyle w:val="Heading4"/>
        <w:divId w:val="424308191"/>
        <w:rPr>
          <w:rFonts w:eastAsia="Times New Roman"/>
        </w:rPr>
      </w:pPr>
      <w:bookmarkStart w:id="505" w:name="Session2_Answer51"/>
      <w:bookmarkEnd w:id="505"/>
      <w:r>
        <w:rPr>
          <w:rFonts w:eastAsia="Times New Roman"/>
        </w:rPr>
        <w:t>Answer</w:t>
      </w:r>
    </w:p>
    <w:p w:rsidR="007459D2" w:rsidRDefault="00833AB7">
      <w:pPr>
        <w:numPr>
          <w:ilvl w:val="0"/>
          <w:numId w:val="122"/>
        </w:numPr>
        <w:ind w:left="780" w:right="780"/>
        <w:divId w:val="424308191"/>
      </w:pPr>
      <w:r>
        <w:t>These are the hotels you are likely to choose:</w:t>
      </w:r>
    </w:p>
    <w:p w:rsidR="007459D2" w:rsidRDefault="00833AB7">
      <w:pPr>
        <w:numPr>
          <w:ilvl w:val="1"/>
          <w:numId w:val="122"/>
        </w:numPr>
        <w:ind w:left="1560" w:right="1560"/>
        <w:divId w:val="424308191"/>
      </w:pPr>
      <w:r>
        <w:t>(a) (A), (D), (E), (I)</w:t>
      </w:r>
    </w:p>
    <w:p w:rsidR="007459D2" w:rsidRDefault="00833AB7">
      <w:pPr>
        <w:numPr>
          <w:ilvl w:val="1"/>
          <w:numId w:val="122"/>
        </w:numPr>
        <w:ind w:left="1560" w:right="1560"/>
        <w:divId w:val="424308191"/>
      </w:pPr>
      <w:r>
        <w:t>(b) (F), (G)</w:t>
      </w:r>
    </w:p>
    <w:p w:rsidR="007459D2" w:rsidRDefault="00833AB7">
      <w:pPr>
        <w:numPr>
          <w:ilvl w:val="1"/>
          <w:numId w:val="122"/>
        </w:numPr>
        <w:ind w:left="1560" w:right="1560"/>
        <w:divId w:val="424308191"/>
      </w:pPr>
      <w:r>
        <w:t>(c) (H)</w:t>
      </w:r>
    </w:p>
    <w:p w:rsidR="007459D2" w:rsidRDefault="00833AB7">
      <w:pPr>
        <w:numPr>
          <w:ilvl w:val="1"/>
          <w:numId w:val="122"/>
        </w:numPr>
        <w:ind w:left="1560" w:right="1560"/>
        <w:divId w:val="424308191"/>
      </w:pPr>
      <w:r>
        <w:t>(d) (H), (I)</w:t>
      </w:r>
    </w:p>
    <w:p w:rsidR="007459D2" w:rsidRDefault="00833AB7">
      <w:pPr>
        <w:numPr>
          <w:ilvl w:val="1"/>
          <w:numId w:val="122"/>
        </w:numPr>
        <w:ind w:left="1560" w:right="1560"/>
        <w:divId w:val="424308191"/>
      </w:pPr>
      <w:r>
        <w:t>(e) (A)</w:t>
      </w:r>
    </w:p>
    <w:p w:rsidR="007459D2" w:rsidRDefault="00833AB7">
      <w:pPr>
        <w:numPr>
          <w:ilvl w:val="1"/>
          <w:numId w:val="122"/>
        </w:numPr>
        <w:ind w:left="1560" w:right="1560"/>
        <w:divId w:val="424308191"/>
      </w:pPr>
      <w:r>
        <w:t>(f) (B), (I)</w:t>
      </w:r>
    </w:p>
    <w:p w:rsidR="007459D2" w:rsidRDefault="00833AB7">
      <w:pPr>
        <w:numPr>
          <w:ilvl w:val="1"/>
          <w:numId w:val="122"/>
        </w:numPr>
        <w:ind w:left="1560" w:right="1560"/>
        <w:divId w:val="424308191"/>
      </w:pPr>
      <w:r>
        <w:t>(g) (E)</w:t>
      </w:r>
    </w:p>
    <w:p w:rsidR="00D05D10" w:rsidRDefault="00833AB7">
      <w:pPr>
        <w:numPr>
          <w:ilvl w:val="1"/>
          <w:numId w:val="122"/>
        </w:numPr>
        <w:ind w:left="1560" w:right="1560"/>
        <w:divId w:val="424308191"/>
      </w:pPr>
      <w:r>
        <w:t>(h) (C)</w:t>
      </w:r>
    </w:p>
    <w:p w:rsidR="007459D2" w:rsidRDefault="00833AB7">
      <w:pPr>
        <w:numPr>
          <w:ilvl w:val="1"/>
          <w:numId w:val="122"/>
        </w:numPr>
        <w:ind w:left="1560" w:right="1560"/>
        <w:divId w:val="424308191"/>
      </w:pPr>
      <w:r>
        <w:t>(a) Three: (D), (E) and (G)</w:t>
      </w:r>
    </w:p>
    <w:p w:rsidR="007459D2" w:rsidRDefault="00833AB7">
      <w:pPr>
        <w:numPr>
          <w:ilvl w:val="1"/>
          <w:numId w:val="122"/>
        </w:numPr>
        <w:ind w:left="1560" w:right="1560"/>
        <w:divId w:val="424308191"/>
      </w:pPr>
      <w:r>
        <w:t>(b) Four: (A), (B), (D) and (I)</w:t>
      </w:r>
    </w:p>
    <w:p w:rsidR="007459D2" w:rsidRDefault="00833AB7">
      <w:pPr>
        <w:numPr>
          <w:ilvl w:val="1"/>
          <w:numId w:val="122"/>
        </w:numPr>
        <w:ind w:left="1560" w:right="1560"/>
        <w:divId w:val="424308191"/>
      </w:pPr>
      <w:r>
        <w:t>(b) Three: (D), (E) and (I). (A) welcomes disabled people, but mentions no facilities for them.</w:t>
      </w:r>
    </w:p>
    <w:bookmarkStart w:id="506" w:name="Back_To_Session2_Activity52"/>
    <w:p w:rsidR="007459D2" w:rsidRDefault="00833AB7">
      <w:pPr>
        <w:pStyle w:val="NormalWeb"/>
        <w:divId w:val="424308191"/>
      </w:pPr>
      <w:r>
        <w:fldChar w:fldCharType="begin"/>
      </w:r>
      <w:r>
        <w:instrText xml:space="preserve"> HYPERLINK "" \l "Session2_Activity52" </w:instrText>
      </w:r>
      <w:r>
        <w:fldChar w:fldCharType="separate"/>
      </w:r>
      <w:r>
        <w:rPr>
          <w:rStyle w:val="Hyperlink"/>
        </w:rPr>
        <w:t>Back to - Activité 56</w:t>
      </w:r>
      <w:r>
        <w:fldChar w:fldCharType="end"/>
      </w:r>
      <w:bookmarkEnd w:id="506"/>
    </w:p>
    <w:p w:rsidR="007459D2" w:rsidRDefault="00833AB7">
      <w:pPr>
        <w:pStyle w:val="Heading2"/>
        <w:divId w:val="1865557072"/>
        <w:rPr>
          <w:rFonts w:eastAsia="Times New Roman"/>
        </w:rPr>
      </w:pPr>
      <w:r>
        <w:rPr>
          <w:rFonts w:eastAsia="Times New Roman"/>
        </w:rPr>
        <w:t>Activité 57</w:t>
      </w:r>
    </w:p>
    <w:p w:rsidR="00D05D10" w:rsidRDefault="00833AB7">
      <w:pPr>
        <w:pStyle w:val="Heading4"/>
        <w:divId w:val="1000622451"/>
        <w:rPr>
          <w:rFonts w:eastAsia="Times New Roman"/>
        </w:rPr>
      </w:pPr>
      <w:bookmarkStart w:id="507" w:name="Session2_Answer52"/>
      <w:bookmarkEnd w:id="507"/>
      <w:r>
        <w:rPr>
          <w:rFonts w:eastAsia="Times New Roman"/>
        </w:rPr>
        <w:t>Answer</w:t>
      </w:r>
    </w:p>
    <w:p w:rsidR="007459D2" w:rsidRDefault="00833AB7">
      <w:pPr>
        <w:numPr>
          <w:ilvl w:val="1"/>
          <w:numId w:val="123"/>
        </w:numPr>
        <w:ind w:left="1560" w:right="1560"/>
        <w:divId w:val="1000622451"/>
      </w:pPr>
      <w:r>
        <w:t>(a) Je voudrais réserver une chambre.</w:t>
      </w:r>
    </w:p>
    <w:p w:rsidR="007459D2" w:rsidRDefault="00833AB7">
      <w:pPr>
        <w:numPr>
          <w:ilvl w:val="1"/>
          <w:numId w:val="123"/>
        </w:numPr>
        <w:ind w:left="1560" w:right="1560"/>
        <w:divId w:val="1000622451"/>
      </w:pPr>
      <w:r>
        <w:t>(b) C'est pour deux personnes pour trois nuits.</w:t>
      </w:r>
    </w:p>
    <w:p w:rsidR="007459D2" w:rsidRDefault="00833AB7">
      <w:pPr>
        <w:numPr>
          <w:ilvl w:val="1"/>
          <w:numId w:val="123"/>
        </w:numPr>
        <w:ind w:left="1560" w:right="1560"/>
        <w:divId w:val="1000622451"/>
      </w:pPr>
      <w:r>
        <w:t>(c) Il y a un parking à proximité?</w:t>
      </w:r>
    </w:p>
    <w:p w:rsidR="007459D2" w:rsidRDefault="00833AB7">
      <w:pPr>
        <w:numPr>
          <w:ilvl w:val="1"/>
          <w:numId w:val="123"/>
        </w:numPr>
        <w:ind w:left="1560" w:right="1560"/>
        <w:divId w:val="1000622451"/>
      </w:pPr>
      <w:r>
        <w:t>(d) Il y a un lit supplémentaire dans la chambre?</w:t>
      </w:r>
    </w:p>
    <w:p w:rsidR="007459D2" w:rsidRDefault="00833AB7">
      <w:pPr>
        <w:numPr>
          <w:ilvl w:val="1"/>
          <w:numId w:val="123"/>
        </w:numPr>
        <w:ind w:left="1560" w:right="1560"/>
        <w:divId w:val="1000622451"/>
      </w:pPr>
      <w:r>
        <w:t>(e) C'est combien?</w:t>
      </w:r>
    </w:p>
    <w:p w:rsidR="007459D2" w:rsidRDefault="00833AB7">
      <w:pPr>
        <w:numPr>
          <w:ilvl w:val="0"/>
          <w:numId w:val="123"/>
        </w:numPr>
        <w:ind w:left="780" w:right="780"/>
        <w:divId w:val="1000622451"/>
      </w:pPr>
      <w:r>
        <w:t>Check your answers on the audio and in the transcript below.</w:t>
      </w:r>
    </w:p>
    <w:p w:rsidR="007459D2" w:rsidRDefault="00833AB7">
      <w:pPr>
        <w:divId w:val="1000622451"/>
      </w:pPr>
      <w:r>
        <w:rPr>
          <w:rStyle w:val="Strong"/>
        </w:rPr>
        <w:t>Extrait 73</w:t>
      </w:r>
    </w:p>
    <w:p w:rsidR="007459D2" w:rsidRDefault="00833AB7">
      <w:pPr>
        <w:divId w:val="1000622451"/>
      </w:pPr>
      <w:r>
        <w:rPr>
          <w:rStyle w:val="Strong"/>
        </w:rPr>
        <w:t>La réceptionniste</w:t>
      </w:r>
      <w:r>
        <w:t xml:space="preserve"> Bonjour. Vous désirez? </w:t>
      </w:r>
    </w:p>
    <w:p w:rsidR="007459D2" w:rsidRDefault="00833AB7">
      <w:pPr>
        <w:divId w:val="1000622451"/>
      </w:pPr>
      <w:r>
        <w:rPr>
          <w:rStyle w:val="Emphasis"/>
        </w:rPr>
        <w:t>(Say you'd like to reserve a room</w:t>
      </w:r>
      <w:r>
        <w:t xml:space="preserve">.) </w:t>
      </w:r>
    </w:p>
    <w:p w:rsidR="007459D2" w:rsidRDefault="00833AB7">
      <w:pPr>
        <w:divId w:val="1000622451"/>
      </w:pPr>
      <w:r>
        <w:rPr>
          <w:rStyle w:val="Strong"/>
        </w:rPr>
        <w:t>Vous</w:t>
      </w:r>
      <w:r>
        <w:t xml:space="preserve"> Je voudrais réserver une chambre. </w:t>
      </w:r>
    </w:p>
    <w:p w:rsidR="007459D2" w:rsidRDefault="00833AB7">
      <w:pPr>
        <w:divId w:val="1000622451"/>
      </w:pPr>
      <w:r>
        <w:rPr>
          <w:rStyle w:val="Strong"/>
        </w:rPr>
        <w:t>La réceptionniste</w:t>
      </w:r>
      <w:r>
        <w:t xml:space="preserve"> Oui monsieur, pour combien de personnes? </w:t>
      </w:r>
    </w:p>
    <w:p w:rsidR="007459D2" w:rsidRDefault="00833AB7">
      <w:pPr>
        <w:divId w:val="1000622451"/>
      </w:pPr>
      <w:r>
        <w:rPr>
          <w:rStyle w:val="Emphasis"/>
        </w:rPr>
        <w:t>(Say it's for two people</w:t>
      </w:r>
      <w:r>
        <w:t xml:space="preserve">.) </w:t>
      </w:r>
    </w:p>
    <w:p w:rsidR="007459D2" w:rsidRDefault="00833AB7">
      <w:pPr>
        <w:divId w:val="1000622451"/>
      </w:pPr>
      <w:r>
        <w:rPr>
          <w:rStyle w:val="Strong"/>
        </w:rPr>
        <w:t>Vous</w:t>
      </w:r>
      <w:r>
        <w:t xml:space="preserve"> C'est pour deux personnes. </w:t>
      </w:r>
    </w:p>
    <w:p w:rsidR="007459D2" w:rsidRDefault="00833AB7">
      <w:pPr>
        <w:divId w:val="1000622451"/>
      </w:pPr>
      <w:r>
        <w:rPr>
          <w:rStyle w:val="Strong"/>
        </w:rPr>
        <w:t>La réceptionniste</w:t>
      </w:r>
      <w:r>
        <w:t xml:space="preserve"> Et pour combien de nuits? </w:t>
      </w:r>
    </w:p>
    <w:p w:rsidR="007459D2" w:rsidRDefault="00833AB7">
      <w:pPr>
        <w:divId w:val="1000622451"/>
      </w:pPr>
      <w:r>
        <w:rPr>
          <w:rStyle w:val="Emphasis"/>
        </w:rPr>
        <w:t>(Say it's for three nights</w:t>
      </w:r>
      <w:r>
        <w:t xml:space="preserve">.) </w:t>
      </w:r>
    </w:p>
    <w:p w:rsidR="007459D2" w:rsidRDefault="00833AB7">
      <w:pPr>
        <w:divId w:val="1000622451"/>
      </w:pPr>
      <w:r>
        <w:rPr>
          <w:rStyle w:val="Strong"/>
        </w:rPr>
        <w:t>Vous</w:t>
      </w:r>
      <w:r>
        <w:t xml:space="preserve"> Pour trois nuits. </w:t>
      </w:r>
    </w:p>
    <w:p w:rsidR="007459D2" w:rsidRDefault="00833AB7">
      <w:pPr>
        <w:divId w:val="1000622451"/>
      </w:pPr>
      <w:r>
        <w:rPr>
          <w:rStyle w:val="Strong"/>
        </w:rPr>
        <w:t>La réceptionniste</w:t>
      </w:r>
      <w:r>
        <w:t xml:space="preserve"> Vous arrivez quand, monsieur? </w:t>
      </w:r>
    </w:p>
    <w:p w:rsidR="007459D2" w:rsidRDefault="00833AB7">
      <w:pPr>
        <w:divId w:val="1000622451"/>
      </w:pPr>
      <w:r>
        <w:rPr>
          <w:rStyle w:val="Emphasis"/>
        </w:rPr>
        <w:t>(Say on September 23</w:t>
      </w:r>
      <w:r>
        <w:t xml:space="preserve">.) </w:t>
      </w:r>
    </w:p>
    <w:p w:rsidR="007459D2" w:rsidRDefault="00833AB7">
      <w:pPr>
        <w:divId w:val="1000622451"/>
      </w:pPr>
      <w:r>
        <w:rPr>
          <w:rStyle w:val="Strong"/>
        </w:rPr>
        <w:t>Vous</w:t>
      </w:r>
      <w:r>
        <w:t xml:space="preserve"> Le 23 septembre. </w:t>
      </w:r>
    </w:p>
    <w:p w:rsidR="007459D2" w:rsidRDefault="00833AB7">
      <w:pPr>
        <w:divId w:val="1000622451"/>
      </w:pPr>
      <w:r>
        <w:rPr>
          <w:rStyle w:val="Strong"/>
        </w:rPr>
        <w:t>La réceptionnist</w:t>
      </w:r>
      <w:r>
        <w:t xml:space="preserve"> Oui, il y a une chambre de libre, du 23 au 26 septembre. </w:t>
      </w:r>
    </w:p>
    <w:p w:rsidR="007459D2" w:rsidRDefault="00833AB7">
      <w:pPr>
        <w:divId w:val="1000622451"/>
      </w:pPr>
      <w:r>
        <w:rPr>
          <w:rStyle w:val="Emphasis"/>
        </w:rPr>
        <w:t>(Ask how much it is</w:t>
      </w:r>
      <w:r>
        <w:t xml:space="preserve">.) </w:t>
      </w:r>
    </w:p>
    <w:p w:rsidR="007459D2" w:rsidRDefault="00833AB7">
      <w:pPr>
        <w:divId w:val="1000622451"/>
      </w:pPr>
      <w:r>
        <w:rPr>
          <w:rStyle w:val="Strong"/>
        </w:rPr>
        <w:t>Vous</w:t>
      </w:r>
      <w:r>
        <w:t xml:space="preserve"> C'est combien? </w:t>
      </w:r>
    </w:p>
    <w:p w:rsidR="007459D2" w:rsidRDefault="00833AB7">
      <w:pPr>
        <w:divId w:val="1000622451"/>
      </w:pPr>
      <w:r>
        <w:rPr>
          <w:rStyle w:val="Strong"/>
        </w:rPr>
        <w:t>La réceptionniste</w:t>
      </w:r>
      <w:r>
        <w:t xml:space="preserve"> Quatre-vingt-cinq euros. </w:t>
      </w:r>
    </w:p>
    <w:p w:rsidR="007459D2" w:rsidRDefault="00833AB7">
      <w:pPr>
        <w:divId w:val="1000622451"/>
      </w:pPr>
      <w:r>
        <w:rPr>
          <w:rStyle w:val="Emphasis"/>
        </w:rPr>
        <w:t>(Ask if there is a car park nearby</w:t>
      </w:r>
      <w:r>
        <w:t xml:space="preserve">.) </w:t>
      </w:r>
    </w:p>
    <w:p w:rsidR="007459D2" w:rsidRDefault="00833AB7">
      <w:pPr>
        <w:divId w:val="1000622451"/>
      </w:pPr>
      <w:r>
        <w:rPr>
          <w:rStyle w:val="Strong"/>
        </w:rPr>
        <w:t>Vous</w:t>
      </w:r>
      <w:r>
        <w:t xml:space="preserve"> ll y a un parking à proximité? </w:t>
      </w:r>
    </w:p>
    <w:p w:rsidR="007459D2" w:rsidRDefault="00833AB7">
      <w:pPr>
        <w:divId w:val="1000622451"/>
      </w:pPr>
      <w:r>
        <w:rPr>
          <w:rStyle w:val="Strong"/>
        </w:rPr>
        <w:t>La réceptionniste</w:t>
      </w:r>
      <w:r>
        <w:t xml:space="preserve">e Oui monsieur, il y a un parking fermé à proximité. </w:t>
      </w:r>
    </w:p>
    <w:p w:rsidR="007459D2" w:rsidRDefault="00833AB7">
      <w:pPr>
        <w:divId w:val="1000622451"/>
      </w:pPr>
      <w:r>
        <w:rPr>
          <w:rStyle w:val="Emphasis"/>
        </w:rPr>
        <w:t>(Ask if there is an additional bed in the room</w:t>
      </w:r>
      <w:r>
        <w:t xml:space="preserve">.) </w:t>
      </w:r>
    </w:p>
    <w:p w:rsidR="007459D2" w:rsidRDefault="00833AB7">
      <w:pPr>
        <w:divId w:val="1000622451"/>
      </w:pPr>
      <w:r>
        <w:rPr>
          <w:rStyle w:val="Strong"/>
        </w:rPr>
        <w:t>Vous</w:t>
      </w:r>
      <w:r>
        <w:t xml:space="preserve"> ll y a un lit supplémentaire dans la chambre? </w:t>
      </w:r>
    </w:p>
    <w:p w:rsidR="007459D2" w:rsidRDefault="00833AB7">
      <w:pPr>
        <w:divId w:val="1000622451"/>
      </w:pPr>
      <w:r>
        <w:rPr>
          <w:rStyle w:val="Strong"/>
        </w:rPr>
        <w:t>La réceptionniste</w:t>
      </w:r>
      <w:r>
        <w:t xml:space="preserve"> Oui monsieur, il y a un lit supplémentaire. </w:t>
      </w:r>
    </w:p>
    <w:p w:rsidR="007459D2" w:rsidRDefault="00833AB7">
      <w:pPr>
        <w:divId w:val="1000622451"/>
      </w:pPr>
      <w:r>
        <w:rPr>
          <w:rStyle w:val="Emphasis"/>
        </w:rPr>
        <w:t>(Tell her that's fine</w:t>
      </w:r>
      <w:r>
        <w:t xml:space="preserve">.) </w:t>
      </w:r>
    </w:p>
    <w:p w:rsidR="007459D2" w:rsidRDefault="00833AB7">
      <w:pPr>
        <w:divId w:val="1000622451"/>
      </w:pPr>
      <w:r>
        <w:rPr>
          <w:rStyle w:val="Strong"/>
        </w:rPr>
        <w:t>Vous</w:t>
      </w:r>
      <w:r>
        <w:t xml:space="preserve"> Bon, d'accord. </w:t>
      </w:r>
    </w:p>
    <w:bookmarkStart w:id="508" w:name="Back_To_Session2_Activity53"/>
    <w:p w:rsidR="007459D2" w:rsidRDefault="00833AB7">
      <w:pPr>
        <w:pStyle w:val="NormalWeb"/>
        <w:divId w:val="1000622451"/>
      </w:pPr>
      <w:r>
        <w:fldChar w:fldCharType="begin"/>
      </w:r>
      <w:r>
        <w:instrText xml:space="preserve"> HYPERLINK "" \l "Session2_Activity53" </w:instrText>
      </w:r>
      <w:r>
        <w:fldChar w:fldCharType="separate"/>
      </w:r>
      <w:r>
        <w:rPr>
          <w:rStyle w:val="Hyperlink"/>
        </w:rPr>
        <w:t>Back to - Activité 57</w:t>
      </w:r>
      <w:r>
        <w:fldChar w:fldCharType="end"/>
      </w:r>
      <w:bookmarkEnd w:id="508"/>
    </w:p>
    <w:p w:rsidR="007459D2" w:rsidRDefault="00833AB7">
      <w:pPr>
        <w:pStyle w:val="Heading2"/>
        <w:divId w:val="1865557072"/>
        <w:rPr>
          <w:rFonts w:eastAsia="Times New Roman"/>
        </w:rPr>
      </w:pPr>
      <w:r>
        <w:rPr>
          <w:rFonts w:eastAsia="Times New Roman"/>
        </w:rPr>
        <w:t>Activité 58</w:t>
      </w:r>
    </w:p>
    <w:p w:rsidR="007459D2" w:rsidRDefault="00833AB7">
      <w:pPr>
        <w:pStyle w:val="Heading4"/>
        <w:divId w:val="1603104371"/>
        <w:rPr>
          <w:rFonts w:eastAsia="Times New Roman"/>
        </w:rPr>
      </w:pPr>
      <w:bookmarkStart w:id="509" w:name="Session2_Answer53"/>
      <w:bookmarkEnd w:id="509"/>
      <w:r>
        <w:rPr>
          <w:rFonts w:eastAsia="Times New Roman"/>
        </w:rPr>
        <w:t>Answer</w:t>
      </w:r>
    </w:p>
    <w:p w:rsidR="007459D2" w:rsidRDefault="00833AB7">
      <w:pPr>
        <w:divId w:val="1603104371"/>
      </w:pPr>
      <w:r>
        <w:t>1/2 Le commissariat est à environ sept minutes à pied.</w:t>
      </w:r>
    </w:p>
    <w:p w:rsidR="007459D2" w:rsidRDefault="00833AB7">
      <w:pPr>
        <w:divId w:val="1603104371"/>
      </w:pPr>
      <w:r>
        <w:t>L'office du tourisme est à environ quinze minutes à pied.</w:t>
      </w:r>
    </w:p>
    <w:p w:rsidR="007459D2" w:rsidRDefault="00833AB7">
      <w:pPr>
        <w:divId w:val="1603104371"/>
      </w:pPr>
      <w:r>
        <w:t>L'hôpital est à environ dix minutes en voiture et à environ vingt minutes en bus.</w:t>
      </w:r>
    </w:p>
    <w:p w:rsidR="007459D2" w:rsidRDefault="00833AB7">
      <w:pPr>
        <w:divId w:val="1603104371"/>
      </w:pPr>
      <w:r>
        <w:t>La gare est à environ cinq minutes en voiture.</w:t>
      </w:r>
    </w:p>
    <w:p w:rsidR="007459D2" w:rsidRDefault="00833AB7">
      <w:pPr>
        <w:divId w:val="1603104371"/>
      </w:pPr>
      <w:r>
        <w:t xml:space="preserve">You may have noticed that the last speaker said </w:t>
      </w:r>
      <w:r>
        <w:rPr>
          <w:rStyle w:val="Emphasis"/>
        </w:rPr>
        <w:t>à cinq minutes environ</w:t>
      </w:r>
      <w:r>
        <w:t xml:space="preserve">, which is also correct. </w:t>
      </w:r>
    </w:p>
    <w:p w:rsidR="007459D2" w:rsidRDefault="00833AB7">
      <w:pPr>
        <w:divId w:val="1603104371"/>
      </w:pPr>
      <w:r>
        <w:t>Click on 'View document' below to see the transcript to the audio clip above.</w:t>
      </w:r>
    </w:p>
    <w:p w:rsidR="007459D2" w:rsidRDefault="00D05D10">
      <w:pPr>
        <w:divId w:val="1603104371"/>
      </w:pPr>
      <w:hyperlink r:id="rId84" w:history="1">
        <w:r w:rsidR="00833AB7">
          <w:rPr>
            <w:rStyle w:val="Hyperlink"/>
          </w:rPr>
          <w:t>View document</w:t>
        </w:r>
      </w:hyperlink>
    </w:p>
    <w:bookmarkStart w:id="510" w:name="Back_To_Session2_Activity54"/>
    <w:p w:rsidR="007459D2" w:rsidRDefault="00833AB7">
      <w:pPr>
        <w:pStyle w:val="NormalWeb"/>
        <w:divId w:val="1603104371"/>
      </w:pPr>
      <w:r>
        <w:fldChar w:fldCharType="begin"/>
      </w:r>
      <w:r>
        <w:instrText xml:space="preserve"> HYPERLINK "" \l "Session2_Activity54" </w:instrText>
      </w:r>
      <w:r>
        <w:fldChar w:fldCharType="separate"/>
      </w:r>
      <w:r>
        <w:rPr>
          <w:rStyle w:val="Hyperlink"/>
        </w:rPr>
        <w:t>Back to - Activité 58</w:t>
      </w:r>
      <w:r>
        <w:fldChar w:fldCharType="end"/>
      </w:r>
      <w:bookmarkEnd w:id="510"/>
    </w:p>
    <w:p w:rsidR="007459D2" w:rsidRDefault="00833AB7">
      <w:pPr>
        <w:pStyle w:val="Heading2"/>
        <w:divId w:val="1865557072"/>
        <w:rPr>
          <w:rFonts w:eastAsia="Times New Roman"/>
        </w:rPr>
      </w:pPr>
      <w:r>
        <w:rPr>
          <w:rFonts w:eastAsia="Times New Roman"/>
        </w:rPr>
        <w:t>Activité 59</w:t>
      </w:r>
    </w:p>
    <w:p w:rsidR="007459D2" w:rsidRDefault="00833AB7">
      <w:pPr>
        <w:pStyle w:val="Heading4"/>
        <w:divId w:val="1444571314"/>
        <w:rPr>
          <w:rFonts w:eastAsia="Times New Roman"/>
        </w:rPr>
      </w:pPr>
      <w:bookmarkStart w:id="511" w:name="Session2_Answer54"/>
      <w:bookmarkEnd w:id="511"/>
      <w:r>
        <w:rPr>
          <w:rFonts w:eastAsia="Times New Roman"/>
        </w:rPr>
        <w:t>Answer</w:t>
      </w:r>
    </w:p>
    <w:p w:rsidR="007459D2" w:rsidRDefault="00833AB7">
      <w:pPr>
        <w:divId w:val="1444571314"/>
      </w:pPr>
      <w:r>
        <w:t>1 (c), 2 (d), 3 (e), 4 (a), 5 (g), 6 (b), 7 (f), 8 (k), 9 (m), 10 (i), 11 (h), 12 (j), 13 (l)</w:t>
      </w:r>
    </w:p>
    <w:bookmarkStart w:id="512" w:name="Back_To_Session2_Activity55"/>
    <w:p w:rsidR="007459D2" w:rsidRDefault="00833AB7">
      <w:pPr>
        <w:pStyle w:val="NormalWeb"/>
        <w:divId w:val="1444571314"/>
      </w:pPr>
      <w:r>
        <w:fldChar w:fldCharType="begin"/>
      </w:r>
      <w:r>
        <w:instrText xml:space="preserve"> HYPERLINK "" \l "Session2_Activity55" </w:instrText>
      </w:r>
      <w:r>
        <w:fldChar w:fldCharType="separate"/>
      </w:r>
      <w:r>
        <w:rPr>
          <w:rStyle w:val="Hyperlink"/>
        </w:rPr>
        <w:t>Back to - Activité 59</w:t>
      </w:r>
      <w:r>
        <w:fldChar w:fldCharType="end"/>
      </w:r>
      <w:bookmarkEnd w:id="512"/>
    </w:p>
    <w:p w:rsidR="007459D2" w:rsidRDefault="00833AB7">
      <w:pPr>
        <w:pStyle w:val="Heading2"/>
        <w:divId w:val="1865557072"/>
        <w:rPr>
          <w:rFonts w:eastAsia="Times New Roman"/>
        </w:rPr>
      </w:pPr>
      <w:r>
        <w:rPr>
          <w:rFonts w:eastAsia="Times New Roman"/>
        </w:rPr>
        <w:t>Activité 60</w:t>
      </w:r>
    </w:p>
    <w:p w:rsidR="007459D2" w:rsidRDefault="00833AB7">
      <w:pPr>
        <w:pStyle w:val="Heading4"/>
        <w:divId w:val="1435633280"/>
        <w:rPr>
          <w:rFonts w:eastAsia="Times New Roman"/>
        </w:rPr>
      </w:pPr>
      <w:bookmarkStart w:id="513" w:name="Session2_Answer55"/>
      <w:bookmarkEnd w:id="513"/>
      <w:r>
        <w:rPr>
          <w:rFonts w:eastAsia="Times New Roman"/>
        </w:rPr>
        <w:t>Answer</w:t>
      </w:r>
    </w:p>
    <w:p w:rsidR="007459D2" w:rsidRDefault="00833AB7">
      <w:pPr>
        <w:divId w:val="1435633280"/>
      </w:pPr>
      <w:r>
        <w:t>1 You should have said:</w:t>
      </w:r>
    </w:p>
    <w:p w:rsidR="007459D2" w:rsidRDefault="00833AB7">
      <w:pPr>
        <w:numPr>
          <w:ilvl w:val="0"/>
          <w:numId w:val="124"/>
        </w:numPr>
        <w:ind w:left="780" w:right="780"/>
        <w:divId w:val="1435633280"/>
      </w:pPr>
      <w:r>
        <w:t>le quatre avril, deux mille quatre</w:t>
      </w:r>
    </w:p>
    <w:p w:rsidR="007459D2" w:rsidRDefault="00833AB7">
      <w:pPr>
        <w:numPr>
          <w:ilvl w:val="0"/>
          <w:numId w:val="124"/>
        </w:numPr>
        <w:ind w:left="780" w:right="780"/>
        <w:divId w:val="1435633280"/>
      </w:pPr>
      <w:r>
        <w:t>le vingt-cinq janvier, mille neuf cent soixante-trois</w:t>
      </w:r>
    </w:p>
    <w:p w:rsidR="007459D2" w:rsidRDefault="00833AB7">
      <w:pPr>
        <w:numPr>
          <w:ilvl w:val="0"/>
          <w:numId w:val="124"/>
        </w:numPr>
        <w:ind w:left="780" w:right="780"/>
        <w:divId w:val="1435633280"/>
      </w:pPr>
      <w:r>
        <w:t>le premier juillet, mille neuf cent soixante-dix-huit</w:t>
      </w:r>
    </w:p>
    <w:p w:rsidR="007459D2" w:rsidRDefault="00833AB7">
      <w:pPr>
        <w:numPr>
          <w:ilvl w:val="0"/>
          <w:numId w:val="124"/>
        </w:numPr>
        <w:ind w:left="780" w:right="780"/>
        <w:divId w:val="1435633280"/>
      </w:pPr>
      <w:r>
        <w:t>le seize septembre, mille neuf cent quatre-vingt-dix-neuf</w:t>
      </w:r>
    </w:p>
    <w:bookmarkStart w:id="514" w:name="Back_To_Session2_Activity56"/>
    <w:p w:rsidR="007459D2" w:rsidRDefault="00833AB7">
      <w:pPr>
        <w:pStyle w:val="NormalWeb"/>
        <w:divId w:val="1435633280"/>
      </w:pPr>
      <w:r>
        <w:fldChar w:fldCharType="begin"/>
      </w:r>
      <w:r>
        <w:instrText xml:space="preserve"> HYPERLINK "" \l "Session2_Activity56" </w:instrText>
      </w:r>
      <w:r>
        <w:fldChar w:fldCharType="separate"/>
      </w:r>
      <w:r>
        <w:rPr>
          <w:rStyle w:val="Hyperlink"/>
        </w:rPr>
        <w:t>Back to - Activité 60</w:t>
      </w:r>
      <w:r>
        <w:fldChar w:fldCharType="end"/>
      </w:r>
      <w:bookmarkEnd w:id="514"/>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90656951"/>
        <w:rPr>
          <w:rFonts w:eastAsia="Times New Roman"/>
        </w:rPr>
      </w:pPr>
      <w:bookmarkStart w:id="515" w:name="Session1_Transcript1"/>
      <w:bookmarkEnd w:id="515"/>
      <w:r>
        <w:rPr>
          <w:rFonts w:eastAsia="Times New Roman"/>
        </w:rPr>
        <w:t>Audio 1</w:t>
      </w:r>
    </w:p>
    <w:p w:rsidR="007459D2" w:rsidRDefault="00833AB7">
      <w:pPr>
        <w:pStyle w:val="Heading2"/>
        <w:divId w:val="190656951"/>
        <w:rPr>
          <w:rFonts w:eastAsia="Times New Roman"/>
        </w:rPr>
      </w:pPr>
      <w:r>
        <w:rPr>
          <w:rFonts w:eastAsia="Times New Roman"/>
        </w:rPr>
        <w:t>Transcript</w:t>
      </w:r>
    </w:p>
    <w:p w:rsidR="007459D2" w:rsidRDefault="00833AB7">
      <w:pPr>
        <w:pStyle w:val="speaker"/>
        <w:divId w:val="333411369"/>
      </w:pPr>
      <w:r>
        <w:t>Framboise</w:t>
      </w:r>
    </w:p>
    <w:p w:rsidR="007459D2" w:rsidRDefault="00833AB7">
      <w:pPr>
        <w:pStyle w:val="remark"/>
        <w:divId w:val="333411369"/>
      </w:pPr>
      <w:r>
        <w:t>Extrait 39</w:t>
      </w:r>
    </w:p>
    <w:p w:rsidR="007459D2" w:rsidRDefault="00833AB7">
      <w:pPr>
        <w:pStyle w:val="speaker"/>
        <w:divId w:val="57290489"/>
      </w:pPr>
      <w:r>
        <w:t>Framboise (Christine)</w:t>
      </w:r>
    </w:p>
    <w:p w:rsidR="007459D2" w:rsidRDefault="00833AB7">
      <w:pPr>
        <w:pStyle w:val="remark"/>
        <w:divId w:val="57290489"/>
      </w:pPr>
      <w:r>
        <w:t>Pardon madame, nous sommes où exactement?</w:t>
      </w:r>
    </w:p>
    <w:p w:rsidR="007459D2" w:rsidRDefault="00833AB7">
      <w:pPr>
        <w:pStyle w:val="speaker"/>
        <w:divId w:val="276759647"/>
      </w:pPr>
      <w:r>
        <w:t>Valérie</w:t>
      </w:r>
    </w:p>
    <w:p w:rsidR="007459D2" w:rsidRDefault="00833AB7">
      <w:pPr>
        <w:pStyle w:val="remark"/>
        <w:divId w:val="276759647"/>
      </w:pPr>
      <w:r>
        <w:t>On est ici, en face de la gare, boulevard Saint Roch</w:t>
      </w:r>
    </w:p>
    <w:p w:rsidR="007459D2" w:rsidRDefault="00833AB7">
      <w:pPr>
        <w:pStyle w:val="speaker"/>
        <w:divId w:val="897281865"/>
      </w:pPr>
      <w:r>
        <w:t>Framboise (Christine)</w:t>
      </w:r>
    </w:p>
    <w:p w:rsidR="007459D2" w:rsidRDefault="00833AB7">
      <w:pPr>
        <w:pStyle w:val="remark"/>
        <w:divId w:val="897281865"/>
      </w:pPr>
      <w:r>
        <w:t>Ah oui, merci! Et l’office du tourisme, c’est où?</w:t>
      </w:r>
    </w:p>
    <w:p w:rsidR="007459D2" w:rsidRDefault="00833AB7">
      <w:pPr>
        <w:pStyle w:val="speaker"/>
        <w:divId w:val="2001613065"/>
      </w:pPr>
      <w:r>
        <w:t>Valérie</w:t>
      </w:r>
    </w:p>
    <w:p w:rsidR="007459D2" w:rsidRDefault="00833AB7">
      <w:pPr>
        <w:pStyle w:val="remark"/>
        <w:divId w:val="2001613065"/>
      </w:pPr>
      <w:r>
        <w:t>C’est juste là, sur le cours Jean Jaurès.</w:t>
      </w:r>
    </w:p>
    <w:p w:rsidR="007459D2" w:rsidRDefault="00833AB7">
      <w:pPr>
        <w:pStyle w:val="speaker"/>
        <w:divId w:val="1138835477"/>
      </w:pPr>
      <w:r>
        <w:t>Framboise (Christine)</w:t>
      </w:r>
    </w:p>
    <w:p w:rsidR="007459D2" w:rsidRDefault="00833AB7">
      <w:pPr>
        <w:pStyle w:val="remark"/>
        <w:divId w:val="1138835477"/>
      </w:pPr>
      <w:r>
        <w:t>Et la mairie?</w:t>
      </w:r>
    </w:p>
    <w:p w:rsidR="007459D2" w:rsidRDefault="00833AB7">
      <w:pPr>
        <w:pStyle w:val="speaker"/>
        <w:divId w:val="64768557"/>
      </w:pPr>
      <w:r>
        <w:t>Valérie</w:t>
      </w:r>
    </w:p>
    <w:p w:rsidR="007459D2" w:rsidRDefault="00833AB7">
      <w:pPr>
        <w:pStyle w:val="remark"/>
        <w:divId w:val="64768557"/>
      </w:pPr>
      <w:r>
        <w:t>l’Hôtel de ville ? C’est au bout de la rue de la République, sur la place de l’Horloge.</w:t>
      </w:r>
    </w:p>
    <w:p w:rsidR="007459D2" w:rsidRDefault="00833AB7">
      <w:pPr>
        <w:pStyle w:val="speaker"/>
        <w:divId w:val="966815510"/>
      </w:pPr>
      <w:r>
        <w:t>Framboise (Christine)</w:t>
      </w:r>
    </w:p>
    <w:p w:rsidR="007459D2" w:rsidRDefault="00833AB7">
      <w:pPr>
        <w:pStyle w:val="remark"/>
        <w:divId w:val="966815510"/>
      </w:pPr>
      <w:r>
        <w:t>Oui, je vois! Et le musée Calvet, c’est où?</w:t>
      </w:r>
    </w:p>
    <w:p w:rsidR="007459D2" w:rsidRDefault="00833AB7">
      <w:pPr>
        <w:pStyle w:val="speaker"/>
        <w:divId w:val="1008599391"/>
      </w:pPr>
      <w:r>
        <w:t>Valérie</w:t>
      </w:r>
    </w:p>
    <w:p w:rsidR="007459D2" w:rsidRDefault="00833AB7">
      <w:pPr>
        <w:pStyle w:val="remark"/>
        <w:divId w:val="1008599391"/>
      </w:pPr>
      <w:r>
        <w:t>C’est rue Joseph Vernet, à droite, après le boulevard Raspail.</w:t>
      </w:r>
    </w:p>
    <w:p w:rsidR="007459D2" w:rsidRDefault="00833AB7">
      <w:pPr>
        <w:pStyle w:val="speaker"/>
        <w:divId w:val="319384078"/>
      </w:pPr>
      <w:r>
        <w:t>Framboise (Christine)</w:t>
      </w:r>
    </w:p>
    <w:p w:rsidR="007459D2" w:rsidRDefault="00833AB7">
      <w:pPr>
        <w:pStyle w:val="remark"/>
        <w:divId w:val="319384078"/>
      </w:pPr>
      <w:r>
        <w:t>Ah oui, très bien ! Je cherche aussi le commissariat. C’est où?</w:t>
      </w:r>
    </w:p>
    <w:p w:rsidR="007459D2" w:rsidRDefault="00833AB7">
      <w:pPr>
        <w:pStyle w:val="speaker"/>
        <w:divId w:val="1257515804"/>
      </w:pPr>
      <w:r>
        <w:t>Valérie</w:t>
      </w:r>
    </w:p>
    <w:p w:rsidR="007459D2" w:rsidRDefault="00833AB7">
      <w:pPr>
        <w:pStyle w:val="remark"/>
        <w:divId w:val="1257515804"/>
      </w:pPr>
      <w:r>
        <w:t>C’est Quai St Lazare.</w:t>
      </w:r>
    </w:p>
    <w:p w:rsidR="007459D2" w:rsidRDefault="00833AB7">
      <w:pPr>
        <w:pStyle w:val="speaker"/>
        <w:divId w:val="1749765656"/>
      </w:pPr>
      <w:r>
        <w:t>Framboise (Christine)</w:t>
      </w:r>
    </w:p>
    <w:p w:rsidR="007459D2" w:rsidRDefault="00833AB7">
      <w:pPr>
        <w:pStyle w:val="remark"/>
        <w:divId w:val="1749765656"/>
      </w:pPr>
      <w:r>
        <w:t>Et la piscine. C’est où?</w:t>
      </w:r>
    </w:p>
    <w:p w:rsidR="007459D2" w:rsidRDefault="00833AB7">
      <w:pPr>
        <w:pStyle w:val="speaker"/>
        <w:divId w:val="101925372"/>
      </w:pPr>
      <w:r>
        <w:t>Valérie</w:t>
      </w:r>
    </w:p>
    <w:p w:rsidR="007459D2" w:rsidRDefault="00833AB7">
      <w:pPr>
        <w:pStyle w:val="remark"/>
        <w:divId w:val="101925372"/>
      </w:pPr>
      <w:r>
        <w:t>C’est sur l’île de la Barthelasse. Vous traversez le Rhône par le pont de l’Europe.</w:t>
      </w:r>
    </w:p>
    <w:p w:rsidR="007459D2" w:rsidRDefault="00833AB7">
      <w:pPr>
        <w:pStyle w:val="speaker"/>
        <w:divId w:val="1889102671"/>
      </w:pPr>
      <w:r>
        <w:t>Framboise (Christine)</w:t>
      </w:r>
    </w:p>
    <w:p w:rsidR="007459D2" w:rsidRDefault="00833AB7">
      <w:pPr>
        <w:pStyle w:val="remark"/>
        <w:divId w:val="1889102671"/>
      </w:pPr>
      <w:r>
        <w:t>C’est loin?</w:t>
      </w:r>
    </w:p>
    <w:p w:rsidR="007459D2" w:rsidRDefault="00833AB7">
      <w:pPr>
        <w:pStyle w:val="speaker"/>
        <w:divId w:val="1506433941"/>
      </w:pPr>
      <w:r>
        <w:t>Valérie</w:t>
      </w:r>
    </w:p>
    <w:p w:rsidR="007459D2" w:rsidRDefault="00833AB7">
      <w:pPr>
        <w:pStyle w:val="remark"/>
        <w:divId w:val="1506433941"/>
      </w:pPr>
      <w:r>
        <w:t>À 30 minutes à pied.</w:t>
      </w:r>
    </w:p>
    <w:p w:rsidR="007459D2" w:rsidRDefault="00833AB7">
      <w:pPr>
        <w:pStyle w:val="speaker"/>
        <w:divId w:val="2080664635"/>
      </w:pPr>
      <w:r>
        <w:t>Framboise (Christine)</w:t>
      </w:r>
    </w:p>
    <w:p w:rsidR="007459D2" w:rsidRDefault="00833AB7">
      <w:pPr>
        <w:pStyle w:val="remark"/>
        <w:divId w:val="2080664635"/>
      </w:pPr>
      <w:r>
        <w:t>Et la poste, c’est où?</w:t>
      </w:r>
    </w:p>
    <w:p w:rsidR="007459D2" w:rsidRDefault="00833AB7">
      <w:pPr>
        <w:pStyle w:val="speaker"/>
        <w:divId w:val="761803980"/>
      </w:pPr>
      <w:r>
        <w:t>Valérie</w:t>
      </w:r>
    </w:p>
    <w:p w:rsidR="007459D2" w:rsidRDefault="00833AB7">
      <w:pPr>
        <w:pStyle w:val="remark"/>
        <w:divId w:val="761803980"/>
      </w:pPr>
      <w:r>
        <w:t>Le bureau de Poste est cours Président Kennedy.</w:t>
      </w:r>
    </w:p>
    <w:p w:rsidR="007459D2" w:rsidRDefault="00833AB7">
      <w:pPr>
        <w:pStyle w:val="speaker"/>
        <w:divId w:val="162286597"/>
      </w:pPr>
      <w:r>
        <w:t>Framboise (Christine)</w:t>
      </w:r>
    </w:p>
    <w:p w:rsidR="007459D2" w:rsidRDefault="00833AB7">
      <w:pPr>
        <w:pStyle w:val="remark"/>
        <w:divId w:val="162286597"/>
      </w:pPr>
      <w:r>
        <w:t>Merci beaucoup madame.</w:t>
      </w:r>
    </w:p>
    <w:bookmarkStart w:id="516" w:name="Back_To_Session1_MediaContent1"/>
    <w:p w:rsidR="007459D2" w:rsidRDefault="00833AB7">
      <w:pPr>
        <w:pStyle w:val="NormalWeb"/>
        <w:divId w:val="190656951"/>
      </w:pPr>
      <w:r>
        <w:fldChar w:fldCharType="begin"/>
      </w:r>
      <w:r>
        <w:instrText xml:space="preserve"> HYPERLINK "" \l "Session1_MediaContent1" </w:instrText>
      </w:r>
      <w:r>
        <w:fldChar w:fldCharType="separate"/>
      </w:r>
      <w:r>
        <w:rPr>
          <w:rStyle w:val="Hyperlink"/>
        </w:rPr>
        <w:t>Back to - Audio 1</w:t>
      </w:r>
      <w:r>
        <w:fldChar w:fldCharType="end"/>
      </w:r>
      <w:bookmarkEnd w:id="516"/>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2058041425"/>
        <w:rPr>
          <w:rFonts w:eastAsia="Times New Roman"/>
        </w:rPr>
      </w:pPr>
      <w:bookmarkStart w:id="517" w:name="Session2_Transcript1"/>
      <w:bookmarkEnd w:id="517"/>
      <w:r>
        <w:rPr>
          <w:rFonts w:eastAsia="Times New Roman"/>
        </w:rPr>
        <w:t>Audio 5</w:t>
      </w:r>
    </w:p>
    <w:p w:rsidR="007459D2" w:rsidRDefault="00833AB7">
      <w:pPr>
        <w:pStyle w:val="Heading2"/>
        <w:divId w:val="2058041425"/>
        <w:rPr>
          <w:rFonts w:eastAsia="Times New Roman"/>
        </w:rPr>
      </w:pPr>
      <w:r>
        <w:rPr>
          <w:rFonts w:eastAsia="Times New Roman"/>
        </w:rPr>
        <w:t>Transcript</w:t>
      </w:r>
    </w:p>
    <w:p w:rsidR="007459D2" w:rsidRDefault="00833AB7">
      <w:pPr>
        <w:pStyle w:val="speaker"/>
        <w:divId w:val="1512260200"/>
      </w:pPr>
      <w:r>
        <w:t>Framboise</w:t>
      </w:r>
    </w:p>
    <w:p w:rsidR="007459D2" w:rsidRDefault="00833AB7">
      <w:pPr>
        <w:pStyle w:val="remark"/>
        <w:divId w:val="1512260200"/>
      </w:pPr>
      <w:r>
        <w:t>Extrait 43</w:t>
      </w:r>
    </w:p>
    <w:p w:rsidR="007459D2" w:rsidRDefault="00833AB7">
      <w:pPr>
        <w:pStyle w:val="speaker"/>
        <w:divId w:val="542442969"/>
      </w:pPr>
      <w:r>
        <w:t>Framboise (Woman on desk)</w:t>
      </w:r>
    </w:p>
    <w:p w:rsidR="007459D2" w:rsidRDefault="00833AB7">
      <w:pPr>
        <w:pStyle w:val="remark"/>
        <w:divId w:val="542442969"/>
      </w:pPr>
      <w:r>
        <w:t>Bonjour messieurs-dames, Je peux vous aider?</w:t>
      </w:r>
    </w:p>
    <w:p w:rsidR="007459D2" w:rsidRDefault="00833AB7">
      <w:pPr>
        <w:pStyle w:val="speaker"/>
        <w:divId w:val="1628118736"/>
      </w:pPr>
      <w:r>
        <w:t>Philippe</w:t>
      </w:r>
    </w:p>
    <w:p w:rsidR="007459D2" w:rsidRDefault="00833AB7">
      <w:pPr>
        <w:pStyle w:val="remark"/>
        <w:divId w:val="1628118736"/>
      </w:pPr>
      <w:r>
        <w:t>Je voudrais une chambre d’hôtel.</w:t>
      </w:r>
    </w:p>
    <w:p w:rsidR="007459D2" w:rsidRDefault="00833AB7">
      <w:pPr>
        <w:pStyle w:val="speaker"/>
        <w:divId w:val="700015418"/>
      </w:pPr>
      <w:r>
        <w:t>Framboise (Woman on desk)</w:t>
      </w:r>
    </w:p>
    <w:p w:rsidR="007459D2" w:rsidRDefault="00833AB7">
      <w:pPr>
        <w:pStyle w:val="remark"/>
        <w:divId w:val="700015418"/>
      </w:pPr>
      <w:r>
        <w:t>Oui, monsieur. Pour combien de personnes?</w:t>
      </w:r>
    </w:p>
    <w:p w:rsidR="007459D2" w:rsidRDefault="00833AB7">
      <w:pPr>
        <w:pStyle w:val="speaker"/>
        <w:divId w:val="1503278142"/>
      </w:pPr>
      <w:r>
        <w:t>Philippe</w:t>
      </w:r>
    </w:p>
    <w:p w:rsidR="007459D2" w:rsidRDefault="00833AB7">
      <w:pPr>
        <w:pStyle w:val="remark"/>
        <w:divId w:val="1503278142"/>
      </w:pPr>
      <w:r>
        <w:t>Pour 2 personnes</w:t>
      </w:r>
    </w:p>
    <w:p w:rsidR="007459D2" w:rsidRDefault="00833AB7">
      <w:pPr>
        <w:pStyle w:val="speaker"/>
        <w:divId w:val="1050419678"/>
      </w:pPr>
      <w:r>
        <w:t>Framboise (Woman on desk)</w:t>
      </w:r>
    </w:p>
    <w:p w:rsidR="007459D2" w:rsidRDefault="00833AB7">
      <w:pPr>
        <w:pStyle w:val="remark"/>
        <w:divId w:val="1050419678"/>
      </w:pPr>
      <w:r>
        <w:t>Pour combien de nuits?</w:t>
      </w:r>
    </w:p>
    <w:p w:rsidR="007459D2" w:rsidRDefault="00833AB7">
      <w:pPr>
        <w:pStyle w:val="speaker"/>
        <w:divId w:val="1658459346"/>
      </w:pPr>
      <w:r>
        <w:t>Philippe</w:t>
      </w:r>
    </w:p>
    <w:p w:rsidR="007459D2" w:rsidRDefault="00833AB7">
      <w:pPr>
        <w:pStyle w:val="remark"/>
        <w:divId w:val="1658459346"/>
      </w:pPr>
      <w:r>
        <w:t>3 nuits</w:t>
      </w:r>
    </w:p>
    <w:p w:rsidR="007459D2" w:rsidRDefault="00833AB7">
      <w:pPr>
        <w:pStyle w:val="speaker"/>
        <w:divId w:val="1259290533"/>
      </w:pPr>
      <w:r>
        <w:t>Framboise (Woman on desk)</w:t>
      </w:r>
    </w:p>
    <w:p w:rsidR="007459D2" w:rsidRDefault="00833AB7">
      <w:pPr>
        <w:pStyle w:val="remark"/>
        <w:divId w:val="1259290533"/>
      </w:pPr>
      <w:r>
        <w:t>Avec douche ou salle de bains?</w:t>
      </w:r>
    </w:p>
    <w:p w:rsidR="007459D2" w:rsidRDefault="00833AB7">
      <w:pPr>
        <w:pStyle w:val="speaker"/>
        <w:divId w:val="972175274"/>
      </w:pPr>
      <w:r>
        <w:t>Philippe</w:t>
      </w:r>
    </w:p>
    <w:p w:rsidR="007459D2" w:rsidRDefault="00833AB7">
      <w:pPr>
        <w:pStyle w:val="remark"/>
        <w:divId w:val="972175274"/>
      </w:pPr>
      <w:r>
        <w:t>Avec douche</w:t>
      </w:r>
    </w:p>
    <w:p w:rsidR="007459D2" w:rsidRDefault="00833AB7">
      <w:pPr>
        <w:pStyle w:val="speaker"/>
        <w:divId w:val="512378212"/>
      </w:pPr>
      <w:r>
        <w:t>Framboise (Woman on desk)</w:t>
      </w:r>
    </w:p>
    <w:p w:rsidR="007459D2" w:rsidRDefault="00833AB7">
      <w:pPr>
        <w:pStyle w:val="remark"/>
        <w:divId w:val="512378212"/>
      </w:pPr>
      <w:r>
        <w:t>Avec WC?</w:t>
      </w:r>
    </w:p>
    <w:p w:rsidR="007459D2" w:rsidRDefault="00833AB7">
      <w:pPr>
        <w:pStyle w:val="speaker"/>
        <w:divId w:val="684133091"/>
      </w:pPr>
      <w:r>
        <w:t>Philippe</w:t>
      </w:r>
    </w:p>
    <w:p w:rsidR="007459D2" w:rsidRDefault="00833AB7">
      <w:pPr>
        <w:pStyle w:val="remark"/>
        <w:divId w:val="684133091"/>
      </w:pPr>
      <w:r>
        <w:t>Oui, avec WC.</w:t>
      </w:r>
    </w:p>
    <w:p w:rsidR="007459D2" w:rsidRDefault="00833AB7">
      <w:pPr>
        <w:pStyle w:val="speaker"/>
        <w:divId w:val="756246167"/>
      </w:pPr>
      <w:r>
        <w:t>Framboise (Woman on desk)</w:t>
      </w:r>
    </w:p>
    <w:p w:rsidR="007459D2" w:rsidRDefault="00833AB7">
      <w:pPr>
        <w:pStyle w:val="remark"/>
        <w:divId w:val="756246167"/>
      </w:pPr>
      <w:r>
        <w:t>L’Hôtel de Bretagne est assez confortable et pas trop cher.</w:t>
      </w:r>
    </w:p>
    <w:p w:rsidR="007459D2" w:rsidRDefault="00833AB7">
      <w:pPr>
        <w:pStyle w:val="speaker"/>
        <w:divId w:val="1380130938"/>
      </w:pPr>
      <w:r>
        <w:t>Philippe</w:t>
      </w:r>
    </w:p>
    <w:p w:rsidR="007459D2" w:rsidRDefault="00833AB7">
      <w:pPr>
        <w:pStyle w:val="remark"/>
        <w:divId w:val="1380130938"/>
      </w:pPr>
      <w:r>
        <w:t>C’est combien?</w:t>
      </w:r>
    </w:p>
    <w:p w:rsidR="007459D2" w:rsidRDefault="00833AB7">
      <w:pPr>
        <w:pStyle w:val="speaker"/>
        <w:divId w:val="2123840083"/>
      </w:pPr>
      <w:r>
        <w:t>Framboise (Woman on desk)</w:t>
      </w:r>
    </w:p>
    <w:p w:rsidR="007459D2" w:rsidRDefault="00833AB7">
      <w:pPr>
        <w:pStyle w:val="remark"/>
        <w:divId w:val="2123840083"/>
      </w:pPr>
      <w:r>
        <w:t>50 € la nuit. Ça va?</w:t>
      </w:r>
    </w:p>
    <w:p w:rsidR="007459D2" w:rsidRDefault="00833AB7">
      <w:pPr>
        <w:pStyle w:val="speaker"/>
        <w:divId w:val="372731671"/>
      </w:pPr>
      <w:r>
        <w:t>Philippe</w:t>
      </w:r>
    </w:p>
    <w:p w:rsidR="007459D2" w:rsidRDefault="00833AB7">
      <w:pPr>
        <w:pStyle w:val="remark"/>
        <w:divId w:val="372731671"/>
      </w:pPr>
      <w:r>
        <w:t>Oui, très bien</w:t>
      </w:r>
    </w:p>
    <w:p w:rsidR="007459D2" w:rsidRDefault="00833AB7">
      <w:pPr>
        <w:pStyle w:val="speaker"/>
        <w:divId w:val="1672757878"/>
      </w:pPr>
      <w:r>
        <w:t>Framboise (Woman on desk)</w:t>
      </w:r>
    </w:p>
    <w:p w:rsidR="007459D2" w:rsidRDefault="00833AB7">
      <w:pPr>
        <w:pStyle w:val="remark"/>
        <w:divId w:val="1672757878"/>
      </w:pPr>
      <w:r>
        <w:t>Si vous voulez, je vais téléphoner pour vous. Votre nom s’il vous plaît?</w:t>
      </w:r>
    </w:p>
    <w:p w:rsidR="007459D2" w:rsidRDefault="00833AB7">
      <w:pPr>
        <w:pStyle w:val="speaker"/>
        <w:divId w:val="1073625667"/>
      </w:pPr>
      <w:r>
        <w:t>Philippe</w:t>
      </w:r>
    </w:p>
    <w:p w:rsidR="007459D2" w:rsidRDefault="00833AB7">
      <w:pPr>
        <w:pStyle w:val="remark"/>
        <w:divId w:val="1073625667"/>
      </w:pPr>
      <w:r>
        <w:t>Monsieur Jamot.</w:t>
      </w:r>
    </w:p>
    <w:p w:rsidR="007459D2" w:rsidRDefault="00833AB7">
      <w:pPr>
        <w:pStyle w:val="speaker"/>
        <w:divId w:val="856189588"/>
      </w:pPr>
      <w:r>
        <w:t>Framboise (Woman on desk)</w:t>
      </w:r>
    </w:p>
    <w:p w:rsidR="007459D2" w:rsidRDefault="00833AB7">
      <w:pPr>
        <w:pStyle w:val="remark"/>
        <w:divId w:val="856189588"/>
      </w:pPr>
      <w:r>
        <w:t>Comment ça s’écrit?</w:t>
      </w:r>
    </w:p>
    <w:p w:rsidR="007459D2" w:rsidRDefault="00833AB7">
      <w:pPr>
        <w:pStyle w:val="speaker"/>
        <w:divId w:val="1400520125"/>
      </w:pPr>
      <w:r>
        <w:t>Philippe</w:t>
      </w:r>
    </w:p>
    <w:p w:rsidR="007459D2" w:rsidRDefault="00833AB7">
      <w:pPr>
        <w:pStyle w:val="remark"/>
        <w:divId w:val="1400520125"/>
      </w:pPr>
      <w:r>
        <w:t>J-A-M-O-T. Où est l’hôtel?</w:t>
      </w:r>
    </w:p>
    <w:p w:rsidR="007459D2" w:rsidRDefault="00833AB7">
      <w:pPr>
        <w:pStyle w:val="speaker"/>
        <w:divId w:val="313602874"/>
      </w:pPr>
      <w:r>
        <w:t>Framboise (Woman on desk)</w:t>
      </w:r>
    </w:p>
    <w:p w:rsidR="007459D2" w:rsidRDefault="00833AB7">
      <w:pPr>
        <w:pStyle w:val="remark"/>
        <w:divId w:val="313602874"/>
      </w:pPr>
      <w:r>
        <w:t>C’est rue du 11 novembre. Je vais vous montrer sur la carte.</w:t>
      </w:r>
    </w:p>
    <w:p w:rsidR="007459D2" w:rsidRDefault="00833AB7">
      <w:pPr>
        <w:pStyle w:val="speaker"/>
        <w:divId w:val="1512069515"/>
      </w:pPr>
      <w:r>
        <w:t>Philippe</w:t>
      </w:r>
    </w:p>
    <w:p w:rsidR="007459D2" w:rsidRDefault="00833AB7">
      <w:pPr>
        <w:pStyle w:val="remark"/>
        <w:divId w:val="1512069515"/>
      </w:pPr>
      <w:r>
        <w:t>Il y a une piscine dans l’hôtel ?</w:t>
      </w:r>
    </w:p>
    <w:p w:rsidR="007459D2" w:rsidRDefault="00833AB7">
      <w:pPr>
        <w:pStyle w:val="speaker"/>
        <w:divId w:val="1542402514"/>
      </w:pPr>
      <w:r>
        <w:t>Framboise (Woman on desk)</w:t>
      </w:r>
    </w:p>
    <w:p w:rsidR="007459D2" w:rsidRDefault="00833AB7">
      <w:pPr>
        <w:pStyle w:val="remark"/>
        <w:divId w:val="1542402514"/>
      </w:pPr>
      <w:r>
        <w:t>Non mais il y a une salle de gym.</w:t>
      </w:r>
    </w:p>
    <w:p w:rsidR="007459D2" w:rsidRDefault="00833AB7">
      <w:pPr>
        <w:pStyle w:val="speaker"/>
        <w:divId w:val="1604608837"/>
      </w:pPr>
      <w:r>
        <w:t>Philippe</w:t>
      </w:r>
    </w:p>
    <w:p w:rsidR="007459D2" w:rsidRDefault="00833AB7">
      <w:pPr>
        <w:pStyle w:val="remark"/>
        <w:divId w:val="1604608837"/>
      </w:pPr>
      <w:r>
        <w:t>Merci beaucoup madame.</w:t>
      </w:r>
    </w:p>
    <w:bookmarkStart w:id="518" w:name="Back_To_Session2_MediaContent1"/>
    <w:p w:rsidR="007459D2" w:rsidRDefault="00833AB7">
      <w:pPr>
        <w:pStyle w:val="NormalWeb"/>
        <w:divId w:val="2058041425"/>
      </w:pPr>
      <w:r>
        <w:fldChar w:fldCharType="begin"/>
      </w:r>
      <w:r>
        <w:instrText xml:space="preserve"> HYPERLINK "" \l "Session2_MediaContent1" </w:instrText>
      </w:r>
      <w:r>
        <w:fldChar w:fldCharType="separate"/>
      </w:r>
      <w:r>
        <w:rPr>
          <w:rStyle w:val="Hyperlink"/>
        </w:rPr>
        <w:t>Back to - Audio 5</w:t>
      </w:r>
      <w:r>
        <w:fldChar w:fldCharType="end"/>
      </w:r>
      <w:bookmarkEnd w:id="518"/>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651061596"/>
        <w:rPr>
          <w:rFonts w:eastAsia="Times New Roman"/>
        </w:rPr>
      </w:pPr>
      <w:bookmarkStart w:id="519" w:name="Session2_Transcript2"/>
      <w:bookmarkEnd w:id="519"/>
      <w:r>
        <w:rPr>
          <w:rFonts w:eastAsia="Times New Roman"/>
        </w:rPr>
        <w:t>Audio 9</w:t>
      </w:r>
    </w:p>
    <w:p w:rsidR="007459D2" w:rsidRDefault="00833AB7">
      <w:pPr>
        <w:pStyle w:val="Heading2"/>
        <w:divId w:val="1651061596"/>
        <w:rPr>
          <w:rFonts w:eastAsia="Times New Roman"/>
        </w:rPr>
      </w:pPr>
      <w:r>
        <w:rPr>
          <w:rFonts w:eastAsia="Times New Roman"/>
        </w:rPr>
        <w:t>Transcript</w:t>
      </w:r>
    </w:p>
    <w:p w:rsidR="007459D2" w:rsidRDefault="00833AB7">
      <w:pPr>
        <w:pStyle w:val="speaker"/>
        <w:divId w:val="151723273"/>
      </w:pPr>
      <w:r>
        <w:t>Framboise</w:t>
      </w:r>
    </w:p>
    <w:p w:rsidR="007459D2" w:rsidRDefault="00833AB7">
      <w:pPr>
        <w:pStyle w:val="remark"/>
        <w:divId w:val="151723273"/>
      </w:pPr>
      <w:r>
        <w:t>Extrait 47</w:t>
      </w:r>
    </w:p>
    <w:p w:rsidR="007459D2" w:rsidRDefault="00833AB7">
      <w:pPr>
        <w:pStyle w:val="speaker"/>
        <w:divId w:val="1958639368"/>
      </w:pPr>
      <w:r>
        <w:t>Philippe</w:t>
      </w:r>
    </w:p>
    <w:p w:rsidR="007459D2" w:rsidRDefault="00833AB7">
      <w:pPr>
        <w:pStyle w:val="remark"/>
        <w:divId w:val="1958639368"/>
      </w:pPr>
      <w:r>
        <w:t>Je cherche la collection permanente d’ objets grotesques et macabres.</w:t>
      </w:r>
    </w:p>
    <w:p w:rsidR="007459D2" w:rsidRDefault="00833AB7">
      <w:pPr>
        <w:pStyle w:val="speaker"/>
        <w:divId w:val="353658007"/>
      </w:pPr>
      <w:r>
        <w:t>Framboise</w:t>
      </w:r>
    </w:p>
    <w:p w:rsidR="007459D2" w:rsidRDefault="00833AB7">
      <w:pPr>
        <w:pStyle w:val="remark"/>
        <w:divId w:val="353658007"/>
      </w:pPr>
      <w:r>
        <w:t>Je voudrais aller à la dégustation des vins et fromages de la région.</w:t>
      </w:r>
    </w:p>
    <w:p w:rsidR="007459D2" w:rsidRDefault="00833AB7">
      <w:pPr>
        <w:pStyle w:val="speaker"/>
        <w:divId w:val="262223992"/>
      </w:pPr>
      <w:r>
        <w:t>Philippe</w:t>
      </w:r>
    </w:p>
    <w:p w:rsidR="007459D2" w:rsidRDefault="00833AB7">
      <w:pPr>
        <w:pStyle w:val="remark"/>
        <w:divId w:val="262223992"/>
      </w:pPr>
      <w:r>
        <w:t>Le sauna, c’est où, s’il vous plaît?</w:t>
      </w:r>
    </w:p>
    <w:p w:rsidR="007459D2" w:rsidRDefault="00833AB7">
      <w:pPr>
        <w:pStyle w:val="speaker"/>
        <w:divId w:val="1751198756"/>
      </w:pPr>
      <w:r>
        <w:t>Framboise</w:t>
      </w:r>
    </w:p>
    <w:p w:rsidR="007459D2" w:rsidRDefault="00833AB7">
      <w:pPr>
        <w:pStyle w:val="remark"/>
        <w:divId w:val="1751198756"/>
      </w:pPr>
      <w:r>
        <w:t>Je cherche les boutiques d’artisans.</w:t>
      </w:r>
    </w:p>
    <w:p w:rsidR="007459D2" w:rsidRDefault="00833AB7">
      <w:pPr>
        <w:pStyle w:val="speaker"/>
        <w:divId w:val="6906556"/>
      </w:pPr>
      <w:r>
        <w:t>Philippe</w:t>
      </w:r>
    </w:p>
    <w:p w:rsidR="007459D2" w:rsidRDefault="00833AB7">
      <w:pPr>
        <w:pStyle w:val="remark"/>
        <w:divId w:val="6906556"/>
      </w:pPr>
      <w:r>
        <w:t>C’est où la salle de cinéma?</w:t>
      </w:r>
    </w:p>
    <w:bookmarkStart w:id="520" w:name="Back_To_Session2_MediaContent5"/>
    <w:p w:rsidR="007459D2" w:rsidRDefault="00833AB7">
      <w:pPr>
        <w:pStyle w:val="NormalWeb"/>
        <w:divId w:val="1651061596"/>
      </w:pPr>
      <w:r>
        <w:fldChar w:fldCharType="begin"/>
      </w:r>
      <w:r>
        <w:instrText xml:space="preserve"> HYPERLINK "" \l "Session2_MediaContent5" </w:instrText>
      </w:r>
      <w:r>
        <w:fldChar w:fldCharType="separate"/>
      </w:r>
      <w:r>
        <w:rPr>
          <w:rStyle w:val="Hyperlink"/>
        </w:rPr>
        <w:t>Back to - Audio 9</w:t>
      </w:r>
      <w:r>
        <w:fldChar w:fldCharType="end"/>
      </w:r>
      <w:bookmarkEnd w:id="520"/>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380442653"/>
        <w:rPr>
          <w:rFonts w:eastAsia="Times New Roman"/>
        </w:rPr>
      </w:pPr>
      <w:bookmarkStart w:id="521" w:name="Session2_Transcript3"/>
      <w:bookmarkEnd w:id="521"/>
      <w:r>
        <w:rPr>
          <w:rFonts w:eastAsia="Times New Roman"/>
        </w:rPr>
        <w:t>Audio 10</w:t>
      </w:r>
    </w:p>
    <w:p w:rsidR="007459D2" w:rsidRDefault="00833AB7">
      <w:pPr>
        <w:pStyle w:val="Heading2"/>
        <w:divId w:val="380442653"/>
        <w:rPr>
          <w:rFonts w:eastAsia="Times New Roman"/>
        </w:rPr>
      </w:pPr>
      <w:r>
        <w:rPr>
          <w:rFonts w:eastAsia="Times New Roman"/>
        </w:rPr>
        <w:t>Transcript</w:t>
      </w:r>
    </w:p>
    <w:p w:rsidR="007459D2" w:rsidRDefault="00833AB7">
      <w:pPr>
        <w:pStyle w:val="speaker"/>
        <w:divId w:val="1543439163"/>
      </w:pPr>
      <w:r>
        <w:t>Framboise</w:t>
      </w:r>
    </w:p>
    <w:p w:rsidR="007459D2" w:rsidRDefault="00833AB7">
      <w:pPr>
        <w:pStyle w:val="remark"/>
        <w:divId w:val="1543439163"/>
      </w:pPr>
      <w:r>
        <w:t>Extrait 48</w:t>
      </w:r>
    </w:p>
    <w:p w:rsidR="007459D2" w:rsidRDefault="00833AB7">
      <w:pPr>
        <w:pStyle w:val="speaker"/>
        <w:divId w:val="2034456674"/>
      </w:pPr>
      <w:r>
        <w:t>Hélène</w:t>
      </w:r>
    </w:p>
    <w:p w:rsidR="007459D2" w:rsidRDefault="00833AB7">
      <w:pPr>
        <w:pStyle w:val="remark"/>
        <w:divId w:val="2034456674"/>
      </w:pPr>
      <w:r>
        <w:t>Euh… excusez-moi. Il y a un marché par ici?</w:t>
      </w:r>
    </w:p>
    <w:p w:rsidR="007459D2" w:rsidRDefault="00833AB7">
      <w:pPr>
        <w:pStyle w:val="speaker"/>
        <w:divId w:val="962074140"/>
      </w:pPr>
      <w:r>
        <w:t>Vox pop</w:t>
      </w:r>
    </w:p>
    <w:p w:rsidR="007459D2" w:rsidRDefault="00833AB7">
      <w:pPr>
        <w:pStyle w:val="remark"/>
        <w:divId w:val="962074140"/>
      </w:pPr>
      <w:r>
        <w:t>Oui, il y a les Halles, c’est un marché couvert.</w:t>
      </w:r>
    </w:p>
    <w:p w:rsidR="007459D2" w:rsidRDefault="00833AB7">
      <w:pPr>
        <w:pStyle w:val="speaker"/>
        <w:divId w:val="1207837096"/>
      </w:pPr>
      <w:r>
        <w:t>Hélène</w:t>
      </w:r>
    </w:p>
    <w:p w:rsidR="007459D2" w:rsidRDefault="00833AB7">
      <w:pPr>
        <w:pStyle w:val="remark"/>
        <w:divId w:val="1207837096"/>
      </w:pPr>
      <w:r>
        <w:t>Les quoi?</w:t>
      </w:r>
    </w:p>
    <w:p w:rsidR="007459D2" w:rsidRDefault="00833AB7">
      <w:pPr>
        <w:pStyle w:val="speaker"/>
        <w:divId w:val="1198540871"/>
      </w:pPr>
      <w:r>
        <w:t>Vox pop</w:t>
      </w:r>
    </w:p>
    <w:p w:rsidR="007459D2" w:rsidRDefault="00833AB7">
      <w:pPr>
        <w:pStyle w:val="remark"/>
        <w:divId w:val="1198540871"/>
      </w:pPr>
      <w:r>
        <w:t>Les Halles.</w:t>
      </w:r>
    </w:p>
    <w:p w:rsidR="007459D2" w:rsidRDefault="00833AB7">
      <w:pPr>
        <w:pStyle w:val="speaker"/>
        <w:divId w:val="2007633922"/>
      </w:pPr>
      <w:r>
        <w:t>Hélène</w:t>
      </w:r>
    </w:p>
    <w:p w:rsidR="007459D2" w:rsidRDefault="00833AB7">
      <w:pPr>
        <w:pStyle w:val="remark"/>
        <w:divId w:val="2007633922"/>
      </w:pPr>
      <w:r>
        <w:t>Ah, d’accord.</w:t>
      </w:r>
    </w:p>
    <w:p w:rsidR="007459D2" w:rsidRDefault="00833AB7">
      <w:pPr>
        <w:pStyle w:val="speaker"/>
        <w:divId w:val="992831769"/>
      </w:pPr>
      <w:r>
        <w:t>Vox pop</w:t>
      </w:r>
    </w:p>
    <w:p w:rsidR="007459D2" w:rsidRDefault="00833AB7">
      <w:pPr>
        <w:pStyle w:val="remark"/>
        <w:divId w:val="992831769"/>
      </w:pPr>
      <w:r>
        <w:t>Un marché couvert mais qui est ouvert donc, tous les jours, tous les matins, sauf le lundi, de 08h00 à 13h00.</w:t>
      </w:r>
    </w:p>
    <w:p w:rsidR="007459D2" w:rsidRDefault="00833AB7">
      <w:pPr>
        <w:pStyle w:val="speaker"/>
        <w:divId w:val="323751151"/>
      </w:pPr>
      <w:r>
        <w:t>Hélène</w:t>
      </w:r>
    </w:p>
    <w:p w:rsidR="007459D2" w:rsidRDefault="00833AB7">
      <w:pPr>
        <w:pStyle w:val="remark"/>
        <w:divId w:val="323751151"/>
      </w:pPr>
      <w:r>
        <w:t>D’accord. C’est loin à pied?</w:t>
      </w:r>
    </w:p>
    <w:p w:rsidR="007459D2" w:rsidRDefault="00833AB7">
      <w:pPr>
        <w:pStyle w:val="speaker"/>
        <w:divId w:val="1211067767"/>
      </w:pPr>
      <w:r>
        <w:t>Vox pop</w:t>
      </w:r>
    </w:p>
    <w:p w:rsidR="007459D2" w:rsidRDefault="00833AB7">
      <w:pPr>
        <w:pStyle w:val="remark"/>
        <w:divId w:val="1211067767"/>
      </w:pPr>
      <w:r>
        <w:t>Oh, à 10 minutes à pied.</w:t>
      </w:r>
    </w:p>
    <w:bookmarkStart w:id="522" w:name="Back_To_Session2_MediaContent6"/>
    <w:p w:rsidR="007459D2" w:rsidRDefault="00833AB7">
      <w:pPr>
        <w:pStyle w:val="NormalWeb"/>
        <w:divId w:val="380442653"/>
      </w:pPr>
      <w:r>
        <w:fldChar w:fldCharType="begin"/>
      </w:r>
      <w:r>
        <w:instrText xml:space="preserve"> HYPERLINK "" \l "Session2_MediaContent6" </w:instrText>
      </w:r>
      <w:r>
        <w:fldChar w:fldCharType="separate"/>
      </w:r>
      <w:r>
        <w:rPr>
          <w:rStyle w:val="Hyperlink"/>
        </w:rPr>
        <w:t>Back to - Audio 10</w:t>
      </w:r>
      <w:r>
        <w:fldChar w:fldCharType="end"/>
      </w:r>
      <w:bookmarkEnd w:id="522"/>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684239135"/>
        <w:rPr>
          <w:rFonts w:eastAsia="Times New Roman"/>
        </w:rPr>
      </w:pPr>
      <w:bookmarkStart w:id="523" w:name="Session2_Transcript4"/>
      <w:bookmarkEnd w:id="523"/>
      <w:r>
        <w:rPr>
          <w:rFonts w:eastAsia="Times New Roman"/>
        </w:rPr>
        <w:t>Audio 11</w:t>
      </w:r>
    </w:p>
    <w:p w:rsidR="007459D2" w:rsidRDefault="00833AB7">
      <w:pPr>
        <w:pStyle w:val="Heading2"/>
        <w:divId w:val="1684239135"/>
        <w:rPr>
          <w:rFonts w:eastAsia="Times New Roman"/>
        </w:rPr>
      </w:pPr>
      <w:r>
        <w:rPr>
          <w:rFonts w:eastAsia="Times New Roman"/>
        </w:rPr>
        <w:t>Transcript</w:t>
      </w:r>
    </w:p>
    <w:p w:rsidR="007459D2" w:rsidRDefault="00833AB7">
      <w:pPr>
        <w:pStyle w:val="speaker"/>
        <w:divId w:val="477499856"/>
      </w:pPr>
      <w:r>
        <w:t>Framboise</w:t>
      </w:r>
    </w:p>
    <w:p w:rsidR="007459D2" w:rsidRDefault="00833AB7">
      <w:pPr>
        <w:pStyle w:val="remark"/>
        <w:divId w:val="477499856"/>
      </w:pPr>
      <w:r>
        <w:t>Extrait 49</w:t>
      </w:r>
    </w:p>
    <w:p w:rsidR="007459D2" w:rsidRDefault="00833AB7">
      <w:pPr>
        <w:pStyle w:val="speaker"/>
        <w:divId w:val="1802379793"/>
      </w:pPr>
      <w:r>
        <w:t>Framboise</w:t>
      </w:r>
    </w:p>
    <w:p w:rsidR="007459D2" w:rsidRDefault="00833AB7">
      <w:pPr>
        <w:pStyle w:val="remark"/>
        <w:divId w:val="1802379793"/>
      </w:pPr>
      <w:r>
        <w:t>hôpital</w:t>
      </w:r>
    </w:p>
    <w:p w:rsidR="007459D2" w:rsidRDefault="00833AB7">
      <w:pPr>
        <w:pStyle w:val="speaker"/>
        <w:divId w:val="1985235995"/>
      </w:pPr>
      <w:r>
        <w:t>Hélène</w:t>
      </w:r>
    </w:p>
    <w:p w:rsidR="007459D2" w:rsidRDefault="00833AB7">
      <w:pPr>
        <w:pStyle w:val="remark"/>
        <w:divId w:val="1985235995"/>
      </w:pPr>
      <w:r>
        <w:t>Pour aller à l’hôpital, s’il vous plaît?</w:t>
      </w:r>
    </w:p>
    <w:p w:rsidR="007459D2" w:rsidRDefault="00833AB7">
      <w:pPr>
        <w:pStyle w:val="speaker"/>
        <w:divId w:val="1228537894"/>
      </w:pPr>
      <w:r>
        <w:t>voxpop</w:t>
      </w:r>
    </w:p>
    <w:p w:rsidR="007459D2" w:rsidRDefault="00833AB7">
      <w:pPr>
        <w:pStyle w:val="remark"/>
        <w:divId w:val="1228537894"/>
      </w:pPr>
      <w:r>
        <w:t>Oh, c’est loin. C’est à environ 10 minutes en voiture.</w:t>
      </w:r>
    </w:p>
    <w:p w:rsidR="007459D2" w:rsidRDefault="00833AB7">
      <w:pPr>
        <w:pStyle w:val="speaker"/>
        <w:divId w:val="1047876819"/>
      </w:pPr>
      <w:r>
        <w:t>Framboise</w:t>
      </w:r>
    </w:p>
    <w:p w:rsidR="007459D2" w:rsidRDefault="00833AB7">
      <w:pPr>
        <w:pStyle w:val="remark"/>
        <w:divId w:val="1047876819"/>
      </w:pPr>
      <w:r>
        <w:t>piscine</w:t>
      </w:r>
    </w:p>
    <w:p w:rsidR="007459D2" w:rsidRDefault="00833AB7">
      <w:pPr>
        <w:pStyle w:val="speaker"/>
        <w:divId w:val="993293279"/>
      </w:pPr>
      <w:r>
        <w:t>Hélène</w:t>
      </w:r>
    </w:p>
    <w:p w:rsidR="007459D2" w:rsidRDefault="00833AB7">
      <w:pPr>
        <w:pStyle w:val="remark"/>
        <w:divId w:val="993293279"/>
      </w:pPr>
      <w:r>
        <w:t>Pour aller à la piscine, s’il vous plaît?</w:t>
      </w:r>
    </w:p>
    <w:p w:rsidR="007459D2" w:rsidRDefault="00833AB7">
      <w:pPr>
        <w:pStyle w:val="speaker"/>
        <w:divId w:val="1845167129"/>
      </w:pPr>
      <w:r>
        <w:t>voxpop</w:t>
      </w:r>
    </w:p>
    <w:p w:rsidR="007459D2" w:rsidRDefault="00833AB7">
      <w:pPr>
        <w:pStyle w:val="remark"/>
        <w:divId w:val="1845167129"/>
      </w:pPr>
      <w:r>
        <w:t>C’est à 20 minutes depuis l’Office de Tourisme.</w:t>
      </w:r>
    </w:p>
    <w:p w:rsidR="007459D2" w:rsidRDefault="00833AB7">
      <w:pPr>
        <w:pStyle w:val="speaker"/>
        <w:divId w:val="739525821"/>
      </w:pPr>
      <w:r>
        <w:t>Hélène</w:t>
      </w:r>
    </w:p>
    <w:p w:rsidR="007459D2" w:rsidRDefault="00833AB7">
      <w:pPr>
        <w:pStyle w:val="remark"/>
        <w:divId w:val="739525821"/>
      </w:pPr>
      <w:r>
        <w:t>Euh, il y a un bus?</w:t>
      </w:r>
    </w:p>
    <w:p w:rsidR="007459D2" w:rsidRDefault="00833AB7">
      <w:pPr>
        <w:pStyle w:val="speaker"/>
        <w:divId w:val="888230421"/>
      </w:pPr>
      <w:r>
        <w:t>voxpop</w:t>
      </w:r>
    </w:p>
    <w:p w:rsidR="007459D2" w:rsidRDefault="00833AB7">
      <w:pPr>
        <w:pStyle w:val="remark"/>
        <w:divId w:val="888230421"/>
      </w:pPr>
      <w:r>
        <w:t>Il y a un bus, oui, qui part de la poste. C’est le numéro 10 ou le numéro 11.</w:t>
      </w:r>
    </w:p>
    <w:p w:rsidR="007459D2" w:rsidRDefault="00833AB7">
      <w:pPr>
        <w:pStyle w:val="speaker"/>
        <w:divId w:val="585697232"/>
      </w:pPr>
      <w:r>
        <w:t>Hélène</w:t>
      </w:r>
    </w:p>
    <w:p w:rsidR="007459D2" w:rsidRDefault="00833AB7">
      <w:pPr>
        <w:pStyle w:val="remark"/>
        <w:divId w:val="585697232"/>
      </w:pPr>
      <w:r>
        <w:t>Et c’est à combien en bus?</w:t>
      </w:r>
    </w:p>
    <w:p w:rsidR="007459D2" w:rsidRDefault="00833AB7">
      <w:pPr>
        <w:pStyle w:val="speaker"/>
        <w:divId w:val="1181969378"/>
      </w:pPr>
      <w:r>
        <w:t>voxpop</w:t>
      </w:r>
    </w:p>
    <w:p w:rsidR="007459D2" w:rsidRDefault="00833AB7">
      <w:pPr>
        <w:pStyle w:val="remark"/>
        <w:divId w:val="1181969378"/>
      </w:pPr>
      <w:r>
        <w:t>Oh… Cinq minutes.</w:t>
      </w:r>
    </w:p>
    <w:p w:rsidR="007459D2" w:rsidRDefault="00833AB7">
      <w:pPr>
        <w:pStyle w:val="speaker"/>
        <w:divId w:val="1961763027"/>
      </w:pPr>
      <w:r>
        <w:t>Framboise</w:t>
      </w:r>
    </w:p>
    <w:p w:rsidR="007459D2" w:rsidRDefault="00833AB7">
      <w:pPr>
        <w:pStyle w:val="remark"/>
        <w:divId w:val="1961763027"/>
      </w:pPr>
      <w:r>
        <w:t>Palais des Papes</w:t>
      </w:r>
    </w:p>
    <w:p w:rsidR="007459D2" w:rsidRDefault="00833AB7">
      <w:pPr>
        <w:pStyle w:val="speaker"/>
        <w:divId w:val="1162039507"/>
      </w:pPr>
      <w:r>
        <w:t>Hélène</w:t>
      </w:r>
    </w:p>
    <w:p w:rsidR="007459D2" w:rsidRDefault="00833AB7">
      <w:pPr>
        <w:pStyle w:val="remark"/>
        <w:divId w:val="1162039507"/>
      </w:pPr>
      <w:r>
        <w:t>Pour aller au Palais des Papes, s’il vous plaît?</w:t>
      </w:r>
    </w:p>
    <w:p w:rsidR="007459D2" w:rsidRDefault="00833AB7">
      <w:pPr>
        <w:pStyle w:val="speaker"/>
        <w:divId w:val="1434059669"/>
      </w:pPr>
      <w:r>
        <w:t>voxpop</w:t>
      </w:r>
    </w:p>
    <w:p w:rsidR="007459D2" w:rsidRDefault="00833AB7">
      <w:pPr>
        <w:pStyle w:val="remark"/>
        <w:divId w:val="1434059669"/>
      </w:pPr>
      <w:r>
        <w:t xml:space="preserve">C’est très simple. C’est à 10 minutes à pied. Toujours tout droit. Vous traversez la place de l’Horloge, vous arrivez place du Palais. Vous y êtes. </w:t>
      </w:r>
    </w:p>
    <w:bookmarkStart w:id="524" w:name="Back_To_Session2_MediaContent7"/>
    <w:p w:rsidR="007459D2" w:rsidRDefault="00833AB7">
      <w:pPr>
        <w:pStyle w:val="NormalWeb"/>
        <w:divId w:val="1684239135"/>
      </w:pPr>
      <w:r>
        <w:fldChar w:fldCharType="begin"/>
      </w:r>
      <w:r>
        <w:instrText xml:space="preserve"> HYPERLINK "" \l "Session2_MediaContent7" </w:instrText>
      </w:r>
      <w:r>
        <w:fldChar w:fldCharType="separate"/>
      </w:r>
      <w:r>
        <w:rPr>
          <w:rStyle w:val="Hyperlink"/>
        </w:rPr>
        <w:t>Back to - Audio 11</w:t>
      </w:r>
      <w:r>
        <w:fldChar w:fldCharType="end"/>
      </w:r>
      <w:bookmarkEnd w:id="524"/>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321930310"/>
        <w:rPr>
          <w:rFonts w:eastAsia="Times New Roman"/>
        </w:rPr>
      </w:pPr>
      <w:bookmarkStart w:id="525" w:name="Session2_Transcript5"/>
      <w:bookmarkEnd w:id="525"/>
      <w:r>
        <w:rPr>
          <w:rFonts w:eastAsia="Times New Roman"/>
        </w:rPr>
        <w:t>Audio 12</w:t>
      </w:r>
    </w:p>
    <w:p w:rsidR="007459D2" w:rsidRDefault="00833AB7">
      <w:pPr>
        <w:pStyle w:val="Heading2"/>
        <w:divId w:val="1321930310"/>
        <w:rPr>
          <w:rFonts w:eastAsia="Times New Roman"/>
        </w:rPr>
      </w:pPr>
      <w:r>
        <w:rPr>
          <w:rFonts w:eastAsia="Times New Roman"/>
        </w:rPr>
        <w:t>Transcript</w:t>
      </w:r>
    </w:p>
    <w:p w:rsidR="007459D2" w:rsidRDefault="00833AB7">
      <w:pPr>
        <w:pStyle w:val="speaker"/>
        <w:divId w:val="363334750"/>
      </w:pPr>
      <w:r>
        <w:t>Framboise</w:t>
      </w:r>
    </w:p>
    <w:p w:rsidR="007459D2" w:rsidRDefault="00833AB7">
      <w:pPr>
        <w:pStyle w:val="remark"/>
        <w:divId w:val="363334750"/>
      </w:pPr>
      <w:r>
        <w:t>Extrait 50</w:t>
      </w:r>
    </w:p>
    <w:p w:rsidR="007459D2" w:rsidRDefault="00833AB7">
      <w:pPr>
        <w:pStyle w:val="speaker"/>
        <w:divId w:val="1835298517"/>
      </w:pPr>
      <w:r>
        <w:t>Philippe</w:t>
      </w:r>
    </w:p>
    <w:p w:rsidR="007459D2" w:rsidRDefault="00833AB7">
      <w:pPr>
        <w:pStyle w:val="remark"/>
        <w:divId w:val="1835298517"/>
      </w:pPr>
      <w:r>
        <w:t>Dialogue 1</w:t>
      </w:r>
    </w:p>
    <w:p w:rsidR="007459D2" w:rsidRDefault="00833AB7">
      <w:pPr>
        <w:pStyle w:val="speaker"/>
        <w:divId w:val="395664029"/>
      </w:pPr>
      <w:r>
        <w:t>Framboise (Touriste)</w:t>
      </w:r>
    </w:p>
    <w:p w:rsidR="007459D2" w:rsidRDefault="00833AB7">
      <w:pPr>
        <w:pStyle w:val="remark"/>
        <w:divId w:val="395664029"/>
      </w:pPr>
      <w:r>
        <w:t>Excusez-moi, monsieur, pour aller à la cathédrale?</w:t>
      </w:r>
    </w:p>
    <w:p w:rsidR="007459D2" w:rsidRDefault="00833AB7">
      <w:pPr>
        <w:pStyle w:val="speaker"/>
        <w:divId w:val="1558932627"/>
      </w:pPr>
      <w:r>
        <w:t>Philippe (Avignonnais)</w:t>
      </w:r>
    </w:p>
    <w:p w:rsidR="007459D2" w:rsidRDefault="00833AB7">
      <w:pPr>
        <w:pStyle w:val="remark"/>
        <w:divId w:val="1558932627"/>
      </w:pPr>
      <w:r>
        <w:t>C’est à côté du Palais des Papes, sur la Place du Palais. C’est à dix minutes à pied.</w:t>
      </w:r>
    </w:p>
    <w:p w:rsidR="007459D2" w:rsidRDefault="00833AB7">
      <w:pPr>
        <w:pStyle w:val="speaker"/>
        <w:divId w:val="1543441011"/>
      </w:pPr>
      <w:r>
        <w:t>Framboise (Touriste)</w:t>
      </w:r>
    </w:p>
    <w:p w:rsidR="007459D2" w:rsidRDefault="00833AB7">
      <w:pPr>
        <w:pStyle w:val="remark"/>
        <w:divId w:val="1543441011"/>
      </w:pPr>
      <w:r>
        <w:t>Pardon, monsieur, je n’ai pas compris. Vous pouvez répéter?</w:t>
      </w:r>
    </w:p>
    <w:p w:rsidR="007459D2" w:rsidRDefault="00833AB7">
      <w:pPr>
        <w:pStyle w:val="speaker"/>
        <w:divId w:val="2033918006"/>
      </w:pPr>
      <w:r>
        <w:t>Philippe (Avignonnais)</w:t>
      </w:r>
    </w:p>
    <w:p w:rsidR="007459D2" w:rsidRDefault="00833AB7">
      <w:pPr>
        <w:pStyle w:val="remark"/>
        <w:divId w:val="2033918006"/>
      </w:pPr>
      <w:r>
        <w:t>Ben oui, la cathédrale est à côté du Palais des Papes, sur la Place du Palais. C’est à dix minutes à pied environ.</w:t>
      </w:r>
    </w:p>
    <w:p w:rsidR="007459D2" w:rsidRDefault="00833AB7">
      <w:pPr>
        <w:pStyle w:val="speaker"/>
        <w:divId w:val="1006056293"/>
      </w:pPr>
      <w:r>
        <w:t>Framboise (Touriste)</w:t>
      </w:r>
    </w:p>
    <w:p w:rsidR="007459D2" w:rsidRDefault="00833AB7">
      <w:pPr>
        <w:pStyle w:val="remark"/>
        <w:divId w:val="1006056293"/>
      </w:pPr>
      <w:r>
        <w:t>Merci monsieur.</w:t>
      </w:r>
    </w:p>
    <w:p w:rsidR="007459D2" w:rsidRDefault="00833AB7">
      <w:pPr>
        <w:pStyle w:val="speaker"/>
        <w:divId w:val="1253276337"/>
      </w:pPr>
      <w:r>
        <w:t>Philippe</w:t>
      </w:r>
    </w:p>
    <w:p w:rsidR="007459D2" w:rsidRDefault="00833AB7">
      <w:pPr>
        <w:pStyle w:val="remark"/>
        <w:divId w:val="1253276337"/>
      </w:pPr>
      <w:r>
        <w:t>Dialogue 2</w:t>
      </w:r>
    </w:p>
    <w:p w:rsidR="007459D2" w:rsidRDefault="00833AB7">
      <w:pPr>
        <w:pStyle w:val="speaker"/>
        <w:divId w:val="1969167419"/>
      </w:pPr>
      <w:r>
        <w:t>Framboise (Touriste)</w:t>
      </w:r>
    </w:p>
    <w:p w:rsidR="007459D2" w:rsidRDefault="00833AB7">
      <w:pPr>
        <w:pStyle w:val="remark"/>
        <w:divId w:val="1969167419"/>
      </w:pPr>
      <w:r>
        <w:t>Excusez-moi madame, je voudrais aller à la médiathèque.</w:t>
      </w:r>
    </w:p>
    <w:p w:rsidR="007459D2" w:rsidRDefault="00833AB7">
      <w:pPr>
        <w:pStyle w:val="speaker"/>
        <w:divId w:val="176239190"/>
      </w:pPr>
      <w:r>
        <w:t>Annie (Avignonnaise)</w:t>
      </w:r>
    </w:p>
    <w:p w:rsidR="007459D2" w:rsidRDefault="00833AB7">
      <w:pPr>
        <w:pStyle w:val="remark"/>
        <w:divId w:val="176239190"/>
      </w:pPr>
      <w:r>
        <w:t>Ah oui, c’est dans la Livrée Ceccano. Rue Laboureur. C’est à 15 minutes à pied.</w:t>
      </w:r>
    </w:p>
    <w:p w:rsidR="007459D2" w:rsidRDefault="00833AB7">
      <w:pPr>
        <w:pStyle w:val="speaker"/>
        <w:divId w:val="592475029"/>
      </w:pPr>
      <w:r>
        <w:t>Framboise (Touriste)</w:t>
      </w:r>
    </w:p>
    <w:p w:rsidR="007459D2" w:rsidRDefault="00833AB7">
      <w:pPr>
        <w:pStyle w:val="remark"/>
        <w:divId w:val="592475029"/>
      </w:pPr>
      <w:r>
        <w:t>Désolée, Madame, je n’ai pas compris. Vous pouvez parler plus lentement?</w:t>
      </w:r>
    </w:p>
    <w:p w:rsidR="007459D2" w:rsidRDefault="00833AB7">
      <w:pPr>
        <w:pStyle w:val="speaker"/>
        <w:divId w:val="1305430642"/>
      </w:pPr>
      <w:r>
        <w:t>Annie (Avignonnaise)</w:t>
      </w:r>
    </w:p>
    <w:p w:rsidR="007459D2" w:rsidRDefault="00833AB7">
      <w:pPr>
        <w:pStyle w:val="remark"/>
        <w:divId w:val="1305430642"/>
      </w:pPr>
      <w:r>
        <w:t xml:space="preserve">Ah, vous n’êtes pas française. (slowly and deliberately) Alors, la médiathèque est dans la Livrée Ceccano. C’est rue Laboureur. C’est à 15 minutes d’ici. </w:t>
      </w:r>
    </w:p>
    <w:p w:rsidR="007459D2" w:rsidRDefault="00833AB7">
      <w:pPr>
        <w:pStyle w:val="speaker"/>
        <w:divId w:val="55052814"/>
      </w:pPr>
      <w:r>
        <w:t>Framboise (Touriste)</w:t>
      </w:r>
    </w:p>
    <w:p w:rsidR="007459D2" w:rsidRDefault="00833AB7">
      <w:pPr>
        <w:pStyle w:val="remark"/>
        <w:divId w:val="55052814"/>
      </w:pPr>
      <w:r>
        <w:t>Merci madame.</w:t>
      </w:r>
    </w:p>
    <w:bookmarkStart w:id="526" w:name="Back_To_Session2_MediaContent8"/>
    <w:p w:rsidR="007459D2" w:rsidRDefault="00833AB7">
      <w:pPr>
        <w:pStyle w:val="NormalWeb"/>
        <w:divId w:val="1321930310"/>
      </w:pPr>
      <w:r>
        <w:fldChar w:fldCharType="begin"/>
      </w:r>
      <w:r>
        <w:instrText xml:space="preserve"> HYPERLINK "" \l "Session2_MediaContent8" </w:instrText>
      </w:r>
      <w:r>
        <w:fldChar w:fldCharType="separate"/>
      </w:r>
      <w:r>
        <w:rPr>
          <w:rStyle w:val="Hyperlink"/>
        </w:rPr>
        <w:t>Back to - Audio 12</w:t>
      </w:r>
      <w:r>
        <w:fldChar w:fldCharType="end"/>
      </w:r>
      <w:bookmarkEnd w:id="526"/>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95249233"/>
        <w:rPr>
          <w:rFonts w:eastAsia="Times New Roman"/>
        </w:rPr>
      </w:pPr>
      <w:bookmarkStart w:id="527" w:name="Session2_Transcript6"/>
      <w:bookmarkEnd w:id="527"/>
      <w:r>
        <w:rPr>
          <w:rFonts w:eastAsia="Times New Roman"/>
        </w:rPr>
        <w:t>Audio 18</w:t>
      </w:r>
    </w:p>
    <w:p w:rsidR="007459D2" w:rsidRDefault="00833AB7">
      <w:pPr>
        <w:pStyle w:val="Heading2"/>
        <w:divId w:val="95249233"/>
        <w:rPr>
          <w:rFonts w:eastAsia="Times New Roman"/>
        </w:rPr>
      </w:pPr>
      <w:r>
        <w:rPr>
          <w:rFonts w:eastAsia="Times New Roman"/>
        </w:rPr>
        <w:t>Transcript</w:t>
      </w:r>
    </w:p>
    <w:p w:rsidR="007459D2" w:rsidRDefault="00833AB7">
      <w:pPr>
        <w:pStyle w:val="speaker"/>
        <w:divId w:val="762342267"/>
      </w:pPr>
      <w:r>
        <w:t>Framboise</w:t>
      </w:r>
    </w:p>
    <w:p w:rsidR="007459D2" w:rsidRDefault="00833AB7">
      <w:pPr>
        <w:pStyle w:val="remark"/>
        <w:divId w:val="762342267"/>
      </w:pPr>
      <w:r>
        <w:t>Extrait 56</w:t>
      </w:r>
    </w:p>
    <w:p w:rsidR="007459D2" w:rsidRDefault="00833AB7">
      <w:pPr>
        <w:pStyle w:val="speaker"/>
        <w:divId w:val="1982730861"/>
      </w:pPr>
      <w:r>
        <w:t>Philippe</w:t>
      </w:r>
    </w:p>
    <w:p w:rsidR="007459D2" w:rsidRDefault="00833AB7">
      <w:pPr>
        <w:pStyle w:val="remark"/>
        <w:divId w:val="1982730861"/>
      </w:pPr>
      <w:r>
        <w:t>Numéro un p6</w:t>
      </w:r>
    </w:p>
    <w:p w:rsidR="007459D2" w:rsidRDefault="00833AB7">
      <w:pPr>
        <w:pStyle w:val="speaker"/>
        <w:divId w:val="2133478915"/>
      </w:pPr>
      <w:r>
        <w:t>Interv.</w:t>
      </w:r>
    </w:p>
    <w:p w:rsidR="007459D2" w:rsidRDefault="00833AB7">
      <w:pPr>
        <w:pStyle w:val="remark"/>
        <w:divId w:val="2133478915"/>
      </w:pPr>
      <w:r>
        <w:t>Quelle est la date de votre anniversaire?</w:t>
      </w:r>
    </w:p>
    <w:p w:rsidR="007459D2" w:rsidRDefault="00833AB7">
      <w:pPr>
        <w:pStyle w:val="speaker"/>
        <w:divId w:val="1693723555"/>
      </w:pPr>
      <w:r>
        <w:t>Colette</w:t>
      </w:r>
    </w:p>
    <w:p w:rsidR="007459D2" w:rsidRDefault="00833AB7">
      <w:pPr>
        <w:pStyle w:val="remark"/>
        <w:divId w:val="1693723555"/>
      </w:pPr>
      <w:r>
        <w:t>Le 2 octobre.</w:t>
      </w:r>
    </w:p>
    <w:p w:rsidR="007459D2" w:rsidRDefault="00833AB7">
      <w:pPr>
        <w:pStyle w:val="speaker"/>
        <w:divId w:val="741565585"/>
      </w:pPr>
      <w:r>
        <w:t>Philippe</w:t>
      </w:r>
    </w:p>
    <w:p w:rsidR="007459D2" w:rsidRDefault="00833AB7">
      <w:pPr>
        <w:pStyle w:val="remark"/>
        <w:divId w:val="741565585"/>
      </w:pPr>
      <w:r>
        <w:t>Numéro deux p1</w:t>
      </w:r>
    </w:p>
    <w:p w:rsidR="007459D2" w:rsidRDefault="00833AB7">
      <w:pPr>
        <w:pStyle w:val="speaker"/>
        <w:divId w:val="755857608"/>
      </w:pPr>
      <w:r>
        <w:t>Interv.</w:t>
      </w:r>
    </w:p>
    <w:p w:rsidR="007459D2" w:rsidRDefault="00833AB7">
      <w:pPr>
        <w:pStyle w:val="remark"/>
        <w:divId w:val="755857608"/>
      </w:pPr>
      <w:r>
        <w:t>Quelle est la date de votre anniversaire?</w:t>
      </w:r>
    </w:p>
    <w:p w:rsidR="007459D2" w:rsidRDefault="00833AB7">
      <w:pPr>
        <w:pStyle w:val="speaker"/>
        <w:divId w:val="720859490"/>
      </w:pPr>
      <w:r>
        <w:t>Pierre</w:t>
      </w:r>
    </w:p>
    <w:p w:rsidR="007459D2" w:rsidRDefault="00833AB7">
      <w:pPr>
        <w:pStyle w:val="remark"/>
        <w:divId w:val="720859490"/>
      </w:pPr>
      <w:r>
        <w:t>Le 15 mai.</w:t>
      </w:r>
    </w:p>
    <w:p w:rsidR="007459D2" w:rsidRDefault="00833AB7">
      <w:pPr>
        <w:pStyle w:val="speaker"/>
        <w:divId w:val="1827895288"/>
      </w:pPr>
      <w:r>
        <w:t>Philippe</w:t>
      </w:r>
    </w:p>
    <w:p w:rsidR="007459D2" w:rsidRDefault="00833AB7">
      <w:pPr>
        <w:pStyle w:val="remark"/>
        <w:divId w:val="1827895288"/>
      </w:pPr>
      <w:r>
        <w:t>Numéro trois p11</w:t>
      </w:r>
    </w:p>
    <w:p w:rsidR="007459D2" w:rsidRDefault="00833AB7">
      <w:pPr>
        <w:pStyle w:val="speaker"/>
        <w:divId w:val="583536035"/>
      </w:pPr>
      <w:r>
        <w:t>Interv.</w:t>
      </w:r>
    </w:p>
    <w:p w:rsidR="007459D2" w:rsidRDefault="00833AB7">
      <w:pPr>
        <w:pStyle w:val="remark"/>
        <w:divId w:val="583536035"/>
      </w:pPr>
      <w:r>
        <w:t>Quelle est la date de votre anniversaire?</w:t>
      </w:r>
    </w:p>
    <w:p w:rsidR="007459D2" w:rsidRDefault="00833AB7">
      <w:pPr>
        <w:pStyle w:val="speaker"/>
        <w:divId w:val="629166248"/>
      </w:pPr>
      <w:r>
        <w:t>Agnès</w:t>
      </w:r>
    </w:p>
    <w:p w:rsidR="007459D2" w:rsidRDefault="00833AB7">
      <w:pPr>
        <w:pStyle w:val="remark"/>
        <w:divId w:val="629166248"/>
      </w:pPr>
      <w:r>
        <w:t>Le 1er février.</w:t>
      </w:r>
    </w:p>
    <w:p w:rsidR="007459D2" w:rsidRDefault="00833AB7">
      <w:pPr>
        <w:pStyle w:val="speaker"/>
        <w:divId w:val="1875455787"/>
      </w:pPr>
      <w:r>
        <w:t>Philippe</w:t>
      </w:r>
    </w:p>
    <w:p w:rsidR="007459D2" w:rsidRDefault="00833AB7">
      <w:pPr>
        <w:pStyle w:val="remark"/>
        <w:divId w:val="1875455787"/>
      </w:pPr>
      <w:r>
        <w:t>Numéro quatre p36</w:t>
      </w:r>
    </w:p>
    <w:p w:rsidR="007459D2" w:rsidRDefault="00833AB7">
      <w:pPr>
        <w:pStyle w:val="speaker"/>
        <w:divId w:val="604847294"/>
      </w:pPr>
      <w:r>
        <w:t>Interv.</w:t>
      </w:r>
    </w:p>
    <w:p w:rsidR="007459D2" w:rsidRDefault="00833AB7">
      <w:pPr>
        <w:pStyle w:val="remark"/>
        <w:divId w:val="604847294"/>
      </w:pPr>
      <w:r>
        <w:t>Quelle est la date de votre anniversaire?</w:t>
      </w:r>
    </w:p>
    <w:p w:rsidR="007459D2" w:rsidRDefault="00833AB7">
      <w:pPr>
        <w:pStyle w:val="speaker"/>
        <w:divId w:val="1327897541"/>
      </w:pPr>
      <w:r>
        <w:t>Voxpop</w:t>
      </w:r>
    </w:p>
    <w:p w:rsidR="007459D2" w:rsidRDefault="00833AB7">
      <w:pPr>
        <w:pStyle w:val="remark"/>
        <w:divId w:val="1327897541"/>
      </w:pPr>
      <w:r>
        <w:t>C’est le 25 juin.</w:t>
      </w:r>
    </w:p>
    <w:p w:rsidR="007459D2" w:rsidRDefault="00833AB7">
      <w:pPr>
        <w:pStyle w:val="speaker"/>
        <w:divId w:val="1772625587"/>
      </w:pPr>
      <w:r>
        <w:t>Philippe</w:t>
      </w:r>
    </w:p>
    <w:p w:rsidR="007459D2" w:rsidRDefault="00833AB7">
      <w:pPr>
        <w:pStyle w:val="remark"/>
        <w:divId w:val="1772625587"/>
      </w:pPr>
      <w:r>
        <w:t>Numéro cinq p13</w:t>
      </w:r>
    </w:p>
    <w:p w:rsidR="007459D2" w:rsidRDefault="00833AB7">
      <w:pPr>
        <w:pStyle w:val="speaker"/>
        <w:divId w:val="1249273970"/>
      </w:pPr>
      <w:r>
        <w:t>Interv</w:t>
      </w:r>
    </w:p>
    <w:p w:rsidR="007459D2" w:rsidRDefault="00833AB7">
      <w:pPr>
        <w:pStyle w:val="remark"/>
        <w:divId w:val="1249273970"/>
      </w:pPr>
      <w:r>
        <w:t>Quelle est la date de votre anniversaire?</w:t>
      </w:r>
    </w:p>
    <w:p w:rsidR="007459D2" w:rsidRDefault="00833AB7">
      <w:pPr>
        <w:pStyle w:val="speaker"/>
        <w:divId w:val="221210888"/>
      </w:pPr>
      <w:r>
        <w:t>Philippe</w:t>
      </w:r>
    </w:p>
    <w:p w:rsidR="007459D2" w:rsidRDefault="00833AB7">
      <w:pPr>
        <w:pStyle w:val="remark"/>
        <w:divId w:val="221210888"/>
      </w:pPr>
      <w:r>
        <w:t>C’est le 1er octobre</w:t>
      </w:r>
    </w:p>
    <w:bookmarkStart w:id="528" w:name="Back_To_Session2_MediaContent14"/>
    <w:p w:rsidR="007459D2" w:rsidRDefault="00833AB7">
      <w:pPr>
        <w:pStyle w:val="NormalWeb"/>
        <w:divId w:val="95249233"/>
      </w:pPr>
      <w:r>
        <w:fldChar w:fldCharType="begin"/>
      </w:r>
      <w:r>
        <w:instrText xml:space="preserve"> HYPERLINK "" \l "Session2_MediaContent14" </w:instrText>
      </w:r>
      <w:r>
        <w:fldChar w:fldCharType="separate"/>
      </w:r>
      <w:r>
        <w:rPr>
          <w:rStyle w:val="Hyperlink"/>
        </w:rPr>
        <w:t>Back to - Audio 18</w:t>
      </w:r>
      <w:r>
        <w:fldChar w:fldCharType="end"/>
      </w:r>
      <w:bookmarkEnd w:id="528"/>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573514405"/>
        <w:rPr>
          <w:rFonts w:eastAsia="Times New Roman"/>
        </w:rPr>
      </w:pPr>
      <w:bookmarkStart w:id="529" w:name="Session2_Transcript7"/>
      <w:bookmarkEnd w:id="529"/>
      <w:r>
        <w:rPr>
          <w:rFonts w:eastAsia="Times New Roman"/>
        </w:rPr>
        <w:t>Audio 22</w:t>
      </w:r>
    </w:p>
    <w:p w:rsidR="007459D2" w:rsidRDefault="00833AB7">
      <w:pPr>
        <w:pStyle w:val="Heading2"/>
        <w:divId w:val="573514405"/>
        <w:rPr>
          <w:rFonts w:eastAsia="Times New Roman"/>
        </w:rPr>
      </w:pPr>
      <w:r>
        <w:rPr>
          <w:rFonts w:eastAsia="Times New Roman"/>
        </w:rPr>
        <w:t>Transcript</w:t>
      </w:r>
    </w:p>
    <w:p w:rsidR="007459D2" w:rsidRDefault="00833AB7">
      <w:pPr>
        <w:pStyle w:val="speaker"/>
        <w:divId w:val="848640836"/>
      </w:pPr>
      <w:r>
        <w:t>Framboise</w:t>
      </w:r>
    </w:p>
    <w:p w:rsidR="007459D2" w:rsidRDefault="00833AB7">
      <w:pPr>
        <w:pStyle w:val="remark"/>
        <w:divId w:val="848640836"/>
      </w:pPr>
      <w:r>
        <w:t>Extrait 60</w:t>
      </w:r>
    </w:p>
    <w:p w:rsidR="007459D2" w:rsidRDefault="00833AB7">
      <w:pPr>
        <w:pStyle w:val="speaker"/>
        <w:divId w:val="690911152"/>
      </w:pPr>
      <w:r>
        <w:t>Philippe</w:t>
      </w:r>
    </w:p>
    <w:p w:rsidR="007459D2" w:rsidRDefault="00833AB7">
      <w:pPr>
        <w:pStyle w:val="remark"/>
        <w:divId w:val="690911152"/>
      </w:pPr>
      <w:r>
        <w:t>Numéro 1 p4</w:t>
      </w:r>
    </w:p>
    <w:p w:rsidR="007459D2" w:rsidRDefault="00833AB7">
      <w:pPr>
        <w:pStyle w:val="speaker"/>
        <w:divId w:val="1075854617"/>
      </w:pPr>
      <w:r>
        <w:t>Hélène</w:t>
      </w:r>
    </w:p>
    <w:p w:rsidR="007459D2" w:rsidRDefault="00833AB7">
      <w:pPr>
        <w:pStyle w:val="remark"/>
        <w:divId w:val="1075854617"/>
      </w:pPr>
      <w:r>
        <w:t>Le 25 décembre, ça commémore quoi?</w:t>
      </w:r>
    </w:p>
    <w:p w:rsidR="007459D2" w:rsidRDefault="00833AB7">
      <w:pPr>
        <w:pStyle w:val="speaker"/>
        <w:divId w:val="1972516610"/>
      </w:pPr>
      <w:r>
        <w:t>J-Claude</w:t>
      </w:r>
    </w:p>
    <w:p w:rsidR="007459D2" w:rsidRDefault="00833AB7">
      <w:pPr>
        <w:pStyle w:val="remark"/>
        <w:divId w:val="1972516610"/>
      </w:pPr>
      <w:r>
        <w:t>Le 25 décembre est le jour de Noël.</w:t>
      </w:r>
    </w:p>
    <w:p w:rsidR="007459D2" w:rsidRDefault="00833AB7">
      <w:pPr>
        <w:pStyle w:val="speaker"/>
        <w:divId w:val="1520655531"/>
      </w:pPr>
      <w:r>
        <w:t>Philippe</w:t>
      </w:r>
    </w:p>
    <w:p w:rsidR="007459D2" w:rsidRDefault="00833AB7">
      <w:pPr>
        <w:pStyle w:val="remark"/>
        <w:divId w:val="1520655531"/>
      </w:pPr>
      <w:r>
        <w:t>Numéro 2 p1</w:t>
      </w:r>
    </w:p>
    <w:p w:rsidR="007459D2" w:rsidRDefault="00833AB7">
      <w:pPr>
        <w:pStyle w:val="speaker"/>
        <w:divId w:val="521626623"/>
      </w:pPr>
      <w:r>
        <w:t>Hélène</w:t>
      </w:r>
    </w:p>
    <w:p w:rsidR="007459D2" w:rsidRDefault="00833AB7">
      <w:pPr>
        <w:pStyle w:val="remark"/>
        <w:divId w:val="521626623"/>
      </w:pPr>
      <w:r>
        <w:t>Le 14 juillet, ça commémore quoi?</w:t>
      </w:r>
    </w:p>
    <w:p w:rsidR="007459D2" w:rsidRDefault="00833AB7">
      <w:pPr>
        <w:pStyle w:val="speaker"/>
        <w:divId w:val="1422681099"/>
      </w:pPr>
      <w:r>
        <w:t>Pierre</w:t>
      </w:r>
    </w:p>
    <w:p w:rsidR="007459D2" w:rsidRDefault="00833AB7">
      <w:pPr>
        <w:pStyle w:val="remark"/>
        <w:divId w:val="1422681099"/>
      </w:pPr>
      <w:r>
        <w:t>La prise de la Bastille.</w:t>
      </w:r>
    </w:p>
    <w:p w:rsidR="007459D2" w:rsidRDefault="00833AB7">
      <w:pPr>
        <w:pStyle w:val="speaker"/>
        <w:divId w:val="345447042"/>
      </w:pPr>
      <w:r>
        <w:t>Philippe</w:t>
      </w:r>
    </w:p>
    <w:p w:rsidR="007459D2" w:rsidRDefault="00833AB7">
      <w:pPr>
        <w:pStyle w:val="remark"/>
        <w:divId w:val="345447042"/>
      </w:pPr>
      <w:r>
        <w:t>Numéro 3 p3</w:t>
      </w:r>
    </w:p>
    <w:p w:rsidR="007459D2" w:rsidRDefault="00833AB7">
      <w:pPr>
        <w:pStyle w:val="speaker"/>
        <w:divId w:val="1872838943"/>
      </w:pPr>
      <w:r>
        <w:t>Hélène</w:t>
      </w:r>
    </w:p>
    <w:p w:rsidR="007459D2" w:rsidRDefault="00833AB7">
      <w:pPr>
        <w:pStyle w:val="remark"/>
        <w:divId w:val="1872838943"/>
      </w:pPr>
      <w:r>
        <w:t>Le 8 mai, ça commémore quoi?</w:t>
      </w:r>
    </w:p>
    <w:p w:rsidR="007459D2" w:rsidRDefault="00833AB7">
      <w:pPr>
        <w:pStyle w:val="speaker"/>
        <w:divId w:val="1641181638"/>
      </w:pPr>
      <w:r>
        <w:t>J-Claude</w:t>
      </w:r>
    </w:p>
    <w:p w:rsidR="007459D2" w:rsidRDefault="00833AB7">
      <w:pPr>
        <w:pStyle w:val="remark"/>
        <w:divId w:val="1641181638"/>
      </w:pPr>
      <w:r>
        <w:t>Le 8 mai commémore l’Armistice de la guerre 39-45.</w:t>
      </w:r>
    </w:p>
    <w:p w:rsidR="007459D2" w:rsidRDefault="00833AB7">
      <w:pPr>
        <w:pStyle w:val="speaker"/>
        <w:divId w:val="1930193336"/>
      </w:pPr>
      <w:r>
        <w:t>Philippe</w:t>
      </w:r>
    </w:p>
    <w:p w:rsidR="007459D2" w:rsidRDefault="00833AB7">
      <w:pPr>
        <w:pStyle w:val="remark"/>
        <w:divId w:val="1930193336"/>
      </w:pPr>
      <w:r>
        <w:t>Numéro 4 p3</w:t>
      </w:r>
    </w:p>
    <w:p w:rsidR="007459D2" w:rsidRDefault="00833AB7">
      <w:pPr>
        <w:pStyle w:val="speaker"/>
        <w:divId w:val="1618559498"/>
      </w:pPr>
      <w:r>
        <w:t>Hélène</w:t>
      </w:r>
    </w:p>
    <w:p w:rsidR="007459D2" w:rsidRDefault="00833AB7">
      <w:pPr>
        <w:pStyle w:val="remark"/>
        <w:divId w:val="1618559498"/>
      </w:pPr>
      <w:r>
        <w:t>Le 1er novembre, ça commémore quoi?</w:t>
      </w:r>
    </w:p>
    <w:p w:rsidR="007459D2" w:rsidRDefault="00833AB7">
      <w:pPr>
        <w:pStyle w:val="speaker"/>
        <w:divId w:val="113449964"/>
      </w:pPr>
      <w:r>
        <w:t>J-Claude</w:t>
      </w:r>
    </w:p>
    <w:p w:rsidR="007459D2" w:rsidRDefault="00833AB7">
      <w:pPr>
        <w:pStyle w:val="remark"/>
        <w:divId w:val="113449964"/>
      </w:pPr>
      <w:r>
        <w:t>Il me semble que c’est la fête de tous les saints; la Toussaint.</w:t>
      </w:r>
    </w:p>
    <w:p w:rsidR="007459D2" w:rsidRDefault="00833AB7">
      <w:pPr>
        <w:pStyle w:val="speaker"/>
        <w:divId w:val="1132870735"/>
      </w:pPr>
      <w:r>
        <w:t>Philippe</w:t>
      </w:r>
    </w:p>
    <w:p w:rsidR="007459D2" w:rsidRDefault="00833AB7">
      <w:pPr>
        <w:pStyle w:val="remark"/>
        <w:divId w:val="1132870735"/>
      </w:pPr>
      <w:r>
        <w:t>Numéro 5 p20</w:t>
      </w:r>
    </w:p>
    <w:p w:rsidR="007459D2" w:rsidRDefault="00833AB7">
      <w:pPr>
        <w:pStyle w:val="speaker"/>
        <w:divId w:val="1044450614"/>
      </w:pPr>
      <w:r>
        <w:t>Hélène</w:t>
      </w:r>
    </w:p>
    <w:p w:rsidR="007459D2" w:rsidRDefault="00833AB7">
      <w:pPr>
        <w:pStyle w:val="remark"/>
        <w:divId w:val="1044450614"/>
      </w:pPr>
      <w:r>
        <w:t>Le 15 août?</w:t>
      </w:r>
    </w:p>
    <w:p w:rsidR="007459D2" w:rsidRDefault="00833AB7">
      <w:pPr>
        <w:pStyle w:val="speaker"/>
        <w:divId w:val="1397894485"/>
      </w:pPr>
      <w:r>
        <w:t>Maryse</w:t>
      </w:r>
    </w:p>
    <w:p w:rsidR="007459D2" w:rsidRDefault="00833AB7">
      <w:pPr>
        <w:pStyle w:val="remark"/>
        <w:divId w:val="1397894485"/>
      </w:pPr>
      <w:r>
        <w:t>L’Assomption.</w:t>
      </w:r>
    </w:p>
    <w:p w:rsidR="007459D2" w:rsidRDefault="00833AB7">
      <w:pPr>
        <w:pStyle w:val="speaker"/>
        <w:divId w:val="489369666"/>
      </w:pPr>
      <w:r>
        <w:t>Hélène</w:t>
      </w:r>
    </w:p>
    <w:p w:rsidR="007459D2" w:rsidRDefault="00833AB7">
      <w:pPr>
        <w:pStyle w:val="remark"/>
        <w:divId w:val="489369666"/>
      </w:pPr>
      <w:r>
        <w:t>Qu’est-ce que c’est l’Assomption?</w:t>
      </w:r>
    </w:p>
    <w:p w:rsidR="007459D2" w:rsidRDefault="00833AB7">
      <w:pPr>
        <w:pStyle w:val="speaker"/>
        <w:divId w:val="2008751627"/>
      </w:pPr>
      <w:r>
        <w:t>Maryse</w:t>
      </w:r>
    </w:p>
    <w:p w:rsidR="007459D2" w:rsidRDefault="00833AB7">
      <w:pPr>
        <w:pStyle w:val="remark"/>
        <w:divId w:val="2008751627"/>
      </w:pPr>
      <w:r>
        <w:t>La fête de la Vierge Marie.</w:t>
      </w:r>
    </w:p>
    <w:bookmarkStart w:id="530" w:name="Back_To_Session2_MediaContent18"/>
    <w:p w:rsidR="007459D2" w:rsidRDefault="00833AB7">
      <w:pPr>
        <w:pStyle w:val="NormalWeb"/>
        <w:divId w:val="573514405"/>
      </w:pPr>
      <w:r>
        <w:fldChar w:fldCharType="begin"/>
      </w:r>
      <w:r>
        <w:instrText xml:space="preserve"> HYPERLINK "" \l "Session2_MediaContent18" </w:instrText>
      </w:r>
      <w:r>
        <w:fldChar w:fldCharType="separate"/>
      </w:r>
      <w:r>
        <w:rPr>
          <w:rStyle w:val="Hyperlink"/>
        </w:rPr>
        <w:t>Back to - Audio 22</w:t>
      </w:r>
      <w:r>
        <w:fldChar w:fldCharType="end"/>
      </w:r>
      <w:bookmarkEnd w:id="530"/>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584149002"/>
        <w:rPr>
          <w:rFonts w:eastAsia="Times New Roman"/>
        </w:rPr>
      </w:pPr>
      <w:bookmarkStart w:id="531" w:name="Session2_Transcript8"/>
      <w:bookmarkEnd w:id="531"/>
      <w:r>
        <w:rPr>
          <w:rFonts w:eastAsia="Times New Roman"/>
        </w:rPr>
        <w:t>Audio 23</w:t>
      </w:r>
    </w:p>
    <w:p w:rsidR="007459D2" w:rsidRDefault="00833AB7">
      <w:pPr>
        <w:pStyle w:val="Heading2"/>
        <w:divId w:val="1584149002"/>
        <w:rPr>
          <w:rFonts w:eastAsia="Times New Roman"/>
        </w:rPr>
      </w:pPr>
      <w:r>
        <w:rPr>
          <w:rFonts w:eastAsia="Times New Roman"/>
        </w:rPr>
        <w:t>Transcript</w:t>
      </w:r>
    </w:p>
    <w:p w:rsidR="007459D2" w:rsidRDefault="00833AB7">
      <w:pPr>
        <w:pStyle w:val="speaker"/>
        <w:divId w:val="417681120"/>
      </w:pPr>
      <w:r>
        <w:t>Framboise</w:t>
      </w:r>
    </w:p>
    <w:p w:rsidR="007459D2" w:rsidRDefault="00833AB7">
      <w:pPr>
        <w:pStyle w:val="remark"/>
        <w:divId w:val="417681120"/>
      </w:pPr>
      <w:r>
        <w:t>Extrait 61</w:t>
      </w:r>
    </w:p>
    <w:p w:rsidR="007459D2" w:rsidRDefault="00833AB7">
      <w:pPr>
        <w:pStyle w:val="speaker"/>
        <w:divId w:val="2123987619"/>
      </w:pPr>
      <w:r>
        <w:t>Framboise</w:t>
      </w:r>
    </w:p>
    <w:p w:rsidR="007459D2" w:rsidRDefault="00833AB7">
      <w:pPr>
        <w:pStyle w:val="remark"/>
        <w:divId w:val="2123987619"/>
      </w:pPr>
      <w:r>
        <w:t xml:space="preserve">Bonjour, je suis Isabelle Lejeune. Ça s’écrit I-s-a-b-e 2 l – e L-e-j-e-u-n-e. Je suis française. J’habite à Avignon en France. Ma maison est au centre ville, à côté de l’hôtel de ville, rue de la république au numéro 25. Il y a beaucoup d’endroits intéressants à visiter à Avignon. Il y a le Palais des Papes, le Pont St Bénézet et beaucoup de musées. Il y a aussi une piscine olympique et beaucoup de stades. Je suis professeur dans une petite école. Je suis mariée. J’ai 2 enfants, Nicolas et Marie-Pierre. Mon anniversaire est le 4 août et ma fête est le 22 février. Mon mari s’appelle Jean-Pierre. Son anniversaire est le 27 septembre. Il est mécanicien dans un grand garage. </w:t>
      </w:r>
    </w:p>
    <w:bookmarkStart w:id="532" w:name="Back_To_Session2_MediaContent19"/>
    <w:p w:rsidR="007459D2" w:rsidRDefault="00833AB7">
      <w:pPr>
        <w:pStyle w:val="NormalWeb"/>
        <w:divId w:val="1584149002"/>
      </w:pPr>
      <w:r>
        <w:fldChar w:fldCharType="begin"/>
      </w:r>
      <w:r>
        <w:instrText xml:space="preserve"> HYPERLINK "" \l "Session2_MediaContent19" </w:instrText>
      </w:r>
      <w:r>
        <w:fldChar w:fldCharType="separate"/>
      </w:r>
      <w:r>
        <w:rPr>
          <w:rStyle w:val="Hyperlink"/>
        </w:rPr>
        <w:t>Back to - Audio 23</w:t>
      </w:r>
      <w:r>
        <w:fldChar w:fldCharType="end"/>
      </w:r>
      <w:bookmarkEnd w:id="532"/>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998386513"/>
        <w:rPr>
          <w:rFonts w:eastAsia="Times New Roman"/>
        </w:rPr>
      </w:pPr>
      <w:bookmarkStart w:id="533" w:name="Session2_Transcript9"/>
      <w:bookmarkEnd w:id="533"/>
      <w:r>
        <w:rPr>
          <w:rFonts w:eastAsia="Times New Roman"/>
        </w:rPr>
        <w:t>Audio 24</w:t>
      </w:r>
    </w:p>
    <w:p w:rsidR="007459D2" w:rsidRDefault="00833AB7">
      <w:pPr>
        <w:pStyle w:val="Heading2"/>
        <w:divId w:val="998386513"/>
        <w:rPr>
          <w:rFonts w:eastAsia="Times New Roman"/>
        </w:rPr>
      </w:pPr>
      <w:r>
        <w:rPr>
          <w:rFonts w:eastAsia="Times New Roman"/>
        </w:rPr>
        <w:t>Transcript</w:t>
      </w:r>
    </w:p>
    <w:p w:rsidR="007459D2" w:rsidRDefault="00833AB7">
      <w:pPr>
        <w:pStyle w:val="speaker"/>
        <w:divId w:val="956594969"/>
      </w:pPr>
      <w:r>
        <w:t>Framboise</w:t>
      </w:r>
    </w:p>
    <w:p w:rsidR="007459D2" w:rsidRDefault="00833AB7">
      <w:pPr>
        <w:pStyle w:val="remark"/>
        <w:divId w:val="956594969"/>
      </w:pPr>
      <w:r>
        <w:t>Extrait 62</w:t>
      </w:r>
    </w:p>
    <w:p w:rsidR="007459D2" w:rsidRDefault="00833AB7">
      <w:pPr>
        <w:pStyle w:val="speaker"/>
        <w:divId w:val="149563097"/>
      </w:pPr>
      <w:r>
        <w:t>Chrisine</w:t>
      </w:r>
    </w:p>
    <w:p w:rsidR="007459D2" w:rsidRDefault="00833AB7">
      <w:pPr>
        <w:pStyle w:val="remark"/>
        <w:divId w:val="149563097"/>
      </w:pPr>
      <w:r>
        <w:t>Bonjour madame.</w:t>
      </w:r>
    </w:p>
    <w:p w:rsidR="007459D2" w:rsidRDefault="00833AB7">
      <w:pPr>
        <w:pStyle w:val="speaker"/>
        <w:divId w:val="1713652925"/>
      </w:pPr>
      <w:r>
        <w:t>Annie (Réc)</w:t>
      </w:r>
    </w:p>
    <w:p w:rsidR="007459D2" w:rsidRDefault="00833AB7">
      <w:pPr>
        <w:pStyle w:val="remark"/>
        <w:divId w:val="1713652925"/>
      </w:pPr>
      <w:r>
        <w:t>Bonjour madame.</w:t>
      </w:r>
    </w:p>
    <w:p w:rsidR="007459D2" w:rsidRDefault="00833AB7">
      <w:pPr>
        <w:pStyle w:val="speaker"/>
        <w:divId w:val="696588403"/>
      </w:pPr>
      <w:r>
        <w:t>Christine</w:t>
      </w:r>
    </w:p>
    <w:p w:rsidR="007459D2" w:rsidRDefault="00833AB7">
      <w:pPr>
        <w:pStyle w:val="remark"/>
        <w:divId w:val="696588403"/>
      </w:pPr>
      <w:r>
        <w:t>C’est combien, s’il vous plaît, les tarifs?</w:t>
      </w:r>
    </w:p>
    <w:p w:rsidR="007459D2" w:rsidRDefault="00833AB7">
      <w:pPr>
        <w:pStyle w:val="speaker"/>
        <w:divId w:val="1964998534"/>
      </w:pPr>
      <w:r>
        <w:t>Annie (Réc)</w:t>
      </w:r>
    </w:p>
    <w:p w:rsidR="007459D2" w:rsidRDefault="00833AB7">
      <w:pPr>
        <w:pStyle w:val="remark"/>
        <w:divId w:val="1964998534"/>
      </w:pPr>
      <w:r>
        <w:t>Le tarif. Alors, nous avons deux tarifs. Le tarif normal, c’est le tarif de six euros.</w:t>
      </w:r>
    </w:p>
    <w:p w:rsidR="007459D2" w:rsidRDefault="00833AB7">
      <w:pPr>
        <w:pStyle w:val="speaker"/>
        <w:divId w:val="1525745919"/>
      </w:pPr>
      <w:r>
        <w:t>Christine</w:t>
      </w:r>
    </w:p>
    <w:p w:rsidR="007459D2" w:rsidRDefault="00833AB7">
      <w:pPr>
        <w:pStyle w:val="remark"/>
        <w:divId w:val="1525745919"/>
      </w:pPr>
      <w:r>
        <w:t>Bien, et l’autre…?</w:t>
      </w:r>
    </w:p>
    <w:p w:rsidR="007459D2" w:rsidRDefault="00833AB7">
      <w:pPr>
        <w:pStyle w:val="speaker"/>
        <w:divId w:val="616176518"/>
      </w:pPr>
      <w:r>
        <w:t>Annie (Réc)</w:t>
      </w:r>
    </w:p>
    <w:p w:rsidR="007459D2" w:rsidRDefault="00833AB7">
      <w:pPr>
        <w:pStyle w:val="remark"/>
        <w:divId w:val="616176518"/>
      </w:pPr>
      <w:r>
        <w:t xml:space="preserve">Alors nous avons le demi-tarif à trois euros pour les personnes âgées, les enfants de 12 à 18 ans, les étudiants et les familles nombreuses. </w:t>
      </w:r>
    </w:p>
    <w:p w:rsidR="007459D2" w:rsidRDefault="00833AB7">
      <w:pPr>
        <w:pStyle w:val="speaker"/>
        <w:divId w:val="41878225"/>
      </w:pPr>
      <w:r>
        <w:t>Christine</w:t>
      </w:r>
    </w:p>
    <w:p w:rsidR="007459D2" w:rsidRDefault="00833AB7">
      <w:pPr>
        <w:pStyle w:val="remark"/>
        <w:divId w:val="41878225"/>
      </w:pPr>
      <w:r>
        <w:t>D’accord.</w:t>
      </w:r>
    </w:p>
    <w:p w:rsidR="007459D2" w:rsidRDefault="00833AB7">
      <w:pPr>
        <w:pStyle w:val="speaker"/>
        <w:divId w:val="129714425"/>
      </w:pPr>
      <w:r>
        <w:t>Annie (Réc)</w:t>
      </w:r>
    </w:p>
    <w:p w:rsidR="007459D2" w:rsidRDefault="00833AB7">
      <w:pPr>
        <w:pStyle w:val="remark"/>
        <w:divId w:val="129714425"/>
      </w:pPr>
      <w:r>
        <w:t>Et puis, pour les enfants de moins de 12 ans, c’est gratuit.</w:t>
      </w:r>
    </w:p>
    <w:p w:rsidR="007459D2" w:rsidRDefault="00833AB7">
      <w:pPr>
        <w:pStyle w:val="speaker"/>
        <w:divId w:val="655494741"/>
      </w:pPr>
      <w:r>
        <w:t>Christine</w:t>
      </w:r>
    </w:p>
    <w:p w:rsidR="007459D2" w:rsidRDefault="00833AB7">
      <w:pPr>
        <w:pStyle w:val="remark"/>
        <w:divId w:val="655494741"/>
      </w:pPr>
      <w:r>
        <w:t>Oui.</w:t>
      </w:r>
    </w:p>
    <w:p w:rsidR="007459D2" w:rsidRDefault="00833AB7">
      <w:pPr>
        <w:pStyle w:val="speaker"/>
        <w:divId w:val="1888495231"/>
      </w:pPr>
      <w:r>
        <w:t>Annie (Réc)</w:t>
      </w:r>
    </w:p>
    <w:p w:rsidR="007459D2" w:rsidRDefault="00833AB7">
      <w:pPr>
        <w:pStyle w:val="remark"/>
        <w:divId w:val="1888495231"/>
      </w:pPr>
      <w:r>
        <w:t>Pour les chômeurs c’est gratuit aussi et puis, pour les élèves d’Avignon.</w:t>
      </w:r>
    </w:p>
    <w:p w:rsidR="007459D2" w:rsidRDefault="00833AB7">
      <w:pPr>
        <w:pStyle w:val="speaker"/>
        <w:divId w:val="1877500940"/>
      </w:pPr>
      <w:r>
        <w:t>Christine</w:t>
      </w:r>
    </w:p>
    <w:p w:rsidR="007459D2" w:rsidRDefault="00833AB7">
      <w:pPr>
        <w:pStyle w:val="remark"/>
        <w:divId w:val="1877500940"/>
      </w:pPr>
      <w:r>
        <w:t>D’accord. Merci beaucoup madame</w:t>
      </w:r>
    </w:p>
    <w:bookmarkStart w:id="534" w:name="Back_To_Session2_MediaContent20"/>
    <w:p w:rsidR="007459D2" w:rsidRDefault="00833AB7">
      <w:pPr>
        <w:pStyle w:val="NormalWeb"/>
        <w:divId w:val="998386513"/>
      </w:pPr>
      <w:r>
        <w:fldChar w:fldCharType="begin"/>
      </w:r>
      <w:r>
        <w:instrText xml:space="preserve"> HYPERLINK "" \l "Session2_MediaContent20" </w:instrText>
      </w:r>
      <w:r>
        <w:fldChar w:fldCharType="separate"/>
      </w:r>
      <w:r>
        <w:rPr>
          <w:rStyle w:val="Hyperlink"/>
        </w:rPr>
        <w:t>Back to - Audio 24</w:t>
      </w:r>
      <w:r>
        <w:fldChar w:fldCharType="end"/>
      </w:r>
      <w:bookmarkEnd w:id="534"/>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207231703"/>
        <w:rPr>
          <w:rFonts w:eastAsia="Times New Roman"/>
        </w:rPr>
      </w:pPr>
      <w:bookmarkStart w:id="535" w:name="Session2_Transcript10"/>
      <w:bookmarkEnd w:id="535"/>
      <w:r>
        <w:rPr>
          <w:rFonts w:eastAsia="Times New Roman"/>
        </w:rPr>
        <w:t>Audio 26</w:t>
      </w:r>
    </w:p>
    <w:p w:rsidR="007459D2" w:rsidRDefault="00833AB7">
      <w:pPr>
        <w:pStyle w:val="Heading2"/>
        <w:divId w:val="207231703"/>
        <w:rPr>
          <w:rFonts w:eastAsia="Times New Roman"/>
        </w:rPr>
      </w:pPr>
      <w:r>
        <w:rPr>
          <w:rFonts w:eastAsia="Times New Roman"/>
        </w:rPr>
        <w:t>Transcript</w:t>
      </w:r>
    </w:p>
    <w:p w:rsidR="007459D2" w:rsidRDefault="00833AB7">
      <w:pPr>
        <w:pStyle w:val="speaker"/>
        <w:divId w:val="1408379243"/>
      </w:pPr>
      <w:r>
        <w:t>Framboise</w:t>
      </w:r>
    </w:p>
    <w:p w:rsidR="007459D2" w:rsidRDefault="00833AB7">
      <w:pPr>
        <w:pStyle w:val="remark"/>
        <w:divId w:val="1408379243"/>
      </w:pPr>
      <w:r>
        <w:t>Extrait 64</w:t>
      </w:r>
    </w:p>
    <w:p w:rsidR="007459D2" w:rsidRDefault="00833AB7">
      <w:pPr>
        <w:pStyle w:val="speaker"/>
        <w:divId w:val="276062455"/>
      </w:pPr>
      <w:r>
        <w:t>Philippe</w:t>
      </w:r>
    </w:p>
    <w:p w:rsidR="007459D2" w:rsidRDefault="00833AB7">
      <w:pPr>
        <w:pStyle w:val="remark"/>
        <w:divId w:val="276062455"/>
      </w:pPr>
      <w:r>
        <w:t>Numéro Un</w:t>
      </w:r>
    </w:p>
    <w:p w:rsidR="007459D2" w:rsidRDefault="00833AB7">
      <w:pPr>
        <w:pStyle w:val="remark"/>
        <w:divId w:val="276062455"/>
      </w:pPr>
      <w:r>
        <w:t>Quelle heure est-il?</w:t>
      </w:r>
    </w:p>
    <w:p w:rsidR="007459D2" w:rsidRDefault="00833AB7">
      <w:pPr>
        <w:pStyle w:val="speaker"/>
        <w:divId w:val="304049164"/>
      </w:pPr>
      <w:r>
        <w:t>Framboise</w:t>
      </w:r>
    </w:p>
    <w:p w:rsidR="007459D2" w:rsidRDefault="00833AB7">
      <w:pPr>
        <w:pStyle w:val="remark"/>
        <w:divId w:val="304049164"/>
      </w:pPr>
      <w:r>
        <w:t>Il est 1heure et quart</w:t>
      </w:r>
    </w:p>
    <w:p w:rsidR="007459D2" w:rsidRDefault="00833AB7">
      <w:pPr>
        <w:pStyle w:val="speaker"/>
        <w:divId w:val="556939374"/>
      </w:pPr>
      <w:r>
        <w:t>Philippe</w:t>
      </w:r>
    </w:p>
    <w:p w:rsidR="007459D2" w:rsidRDefault="00833AB7">
      <w:pPr>
        <w:pStyle w:val="remark"/>
        <w:divId w:val="556939374"/>
      </w:pPr>
      <w:r>
        <w:t>Numéro Deux</w:t>
      </w:r>
    </w:p>
    <w:p w:rsidR="007459D2" w:rsidRDefault="00833AB7">
      <w:pPr>
        <w:pStyle w:val="remark"/>
        <w:divId w:val="556939374"/>
      </w:pPr>
      <w:r>
        <w:t>Quelle heure est-il?</w:t>
      </w:r>
    </w:p>
    <w:p w:rsidR="007459D2" w:rsidRDefault="00833AB7">
      <w:pPr>
        <w:pStyle w:val="speaker"/>
        <w:divId w:val="1677808478"/>
      </w:pPr>
      <w:r>
        <w:t>Framboise</w:t>
      </w:r>
    </w:p>
    <w:p w:rsidR="007459D2" w:rsidRDefault="00833AB7">
      <w:pPr>
        <w:pStyle w:val="remark"/>
        <w:divId w:val="1677808478"/>
      </w:pPr>
      <w:r>
        <w:t>Il est 11 heures et demie</w:t>
      </w:r>
    </w:p>
    <w:p w:rsidR="007459D2" w:rsidRDefault="00833AB7">
      <w:pPr>
        <w:pStyle w:val="speaker"/>
        <w:divId w:val="1354454019"/>
      </w:pPr>
      <w:r>
        <w:t>Philippe</w:t>
      </w:r>
    </w:p>
    <w:p w:rsidR="007459D2" w:rsidRDefault="00833AB7">
      <w:pPr>
        <w:pStyle w:val="remark"/>
        <w:divId w:val="1354454019"/>
      </w:pPr>
      <w:r>
        <w:t>Numéro Trois</w:t>
      </w:r>
    </w:p>
    <w:p w:rsidR="007459D2" w:rsidRDefault="00833AB7">
      <w:pPr>
        <w:pStyle w:val="remark"/>
        <w:divId w:val="1354454019"/>
      </w:pPr>
      <w:r>
        <w:t>Quelle heure est-il?</w:t>
      </w:r>
    </w:p>
    <w:p w:rsidR="007459D2" w:rsidRDefault="00833AB7">
      <w:pPr>
        <w:pStyle w:val="speaker"/>
        <w:divId w:val="313993229"/>
      </w:pPr>
      <w:r>
        <w:t>Framboise</w:t>
      </w:r>
    </w:p>
    <w:p w:rsidR="007459D2" w:rsidRDefault="00833AB7">
      <w:pPr>
        <w:pStyle w:val="remark"/>
        <w:divId w:val="313993229"/>
      </w:pPr>
      <w:r>
        <w:t>Il est midi vingt.</w:t>
      </w:r>
    </w:p>
    <w:p w:rsidR="007459D2" w:rsidRDefault="00833AB7">
      <w:pPr>
        <w:pStyle w:val="speaker"/>
        <w:divId w:val="45690657"/>
      </w:pPr>
      <w:r>
        <w:t>Philippe</w:t>
      </w:r>
    </w:p>
    <w:p w:rsidR="007459D2" w:rsidRDefault="00833AB7">
      <w:pPr>
        <w:pStyle w:val="remark"/>
        <w:divId w:val="45690657"/>
      </w:pPr>
      <w:r>
        <w:t>Numéro Quatre</w:t>
      </w:r>
    </w:p>
    <w:p w:rsidR="007459D2" w:rsidRDefault="00833AB7">
      <w:pPr>
        <w:pStyle w:val="remark"/>
        <w:divId w:val="45690657"/>
      </w:pPr>
      <w:r>
        <w:t>Quelle heure est-il?</w:t>
      </w:r>
    </w:p>
    <w:p w:rsidR="007459D2" w:rsidRDefault="00833AB7">
      <w:pPr>
        <w:pStyle w:val="speaker"/>
        <w:divId w:val="658577482"/>
      </w:pPr>
      <w:r>
        <w:t>Framboise</w:t>
      </w:r>
    </w:p>
    <w:p w:rsidR="007459D2" w:rsidRDefault="00833AB7">
      <w:pPr>
        <w:pStyle w:val="remark"/>
        <w:divId w:val="658577482"/>
      </w:pPr>
      <w:r>
        <w:t>Il est 2 heures de l’après-midi.</w:t>
      </w:r>
    </w:p>
    <w:p w:rsidR="007459D2" w:rsidRDefault="00833AB7">
      <w:pPr>
        <w:pStyle w:val="speaker"/>
        <w:divId w:val="1768500321"/>
      </w:pPr>
      <w:r>
        <w:t>Philippe</w:t>
      </w:r>
    </w:p>
    <w:p w:rsidR="007459D2" w:rsidRDefault="00833AB7">
      <w:pPr>
        <w:pStyle w:val="remark"/>
        <w:divId w:val="1768500321"/>
      </w:pPr>
      <w:r>
        <w:t>Numéro Cinq</w:t>
      </w:r>
    </w:p>
    <w:p w:rsidR="007459D2" w:rsidRDefault="00833AB7">
      <w:pPr>
        <w:pStyle w:val="remark"/>
        <w:divId w:val="1768500321"/>
      </w:pPr>
      <w:r>
        <w:t>Quelle heure est-il?</w:t>
      </w:r>
    </w:p>
    <w:p w:rsidR="007459D2" w:rsidRDefault="00833AB7">
      <w:pPr>
        <w:pStyle w:val="speaker"/>
        <w:divId w:val="366951508"/>
      </w:pPr>
      <w:r>
        <w:t>Framboise</w:t>
      </w:r>
    </w:p>
    <w:p w:rsidR="007459D2" w:rsidRDefault="00833AB7">
      <w:pPr>
        <w:pStyle w:val="remark"/>
        <w:divId w:val="366951508"/>
      </w:pPr>
      <w:r>
        <w:t>Il est 9 heures moins vingt</w:t>
      </w:r>
    </w:p>
    <w:p w:rsidR="007459D2" w:rsidRDefault="00833AB7">
      <w:pPr>
        <w:pStyle w:val="speaker"/>
        <w:divId w:val="1872108121"/>
      </w:pPr>
      <w:r>
        <w:t>Philippe</w:t>
      </w:r>
    </w:p>
    <w:p w:rsidR="007459D2" w:rsidRDefault="00833AB7">
      <w:pPr>
        <w:pStyle w:val="remark"/>
        <w:divId w:val="1872108121"/>
      </w:pPr>
      <w:r>
        <w:t>Numéro Six</w:t>
      </w:r>
    </w:p>
    <w:p w:rsidR="007459D2" w:rsidRDefault="00833AB7">
      <w:pPr>
        <w:pStyle w:val="remark"/>
        <w:divId w:val="1872108121"/>
      </w:pPr>
      <w:r>
        <w:t>Quelle heure est-il?</w:t>
      </w:r>
    </w:p>
    <w:p w:rsidR="007459D2" w:rsidRDefault="00833AB7">
      <w:pPr>
        <w:pStyle w:val="speaker"/>
        <w:divId w:val="1158569614"/>
      </w:pPr>
      <w:r>
        <w:t>Framboise</w:t>
      </w:r>
    </w:p>
    <w:p w:rsidR="007459D2" w:rsidRDefault="00833AB7">
      <w:pPr>
        <w:pStyle w:val="remark"/>
        <w:divId w:val="1158569614"/>
      </w:pPr>
      <w:r>
        <w:t>Il est 3 heures moins le quart.</w:t>
      </w:r>
    </w:p>
    <w:bookmarkStart w:id="536" w:name="Back_To_Session2_MediaContent22"/>
    <w:p w:rsidR="007459D2" w:rsidRDefault="00833AB7">
      <w:pPr>
        <w:pStyle w:val="NormalWeb"/>
        <w:divId w:val="207231703"/>
      </w:pPr>
      <w:r>
        <w:fldChar w:fldCharType="begin"/>
      </w:r>
      <w:r>
        <w:instrText xml:space="preserve"> HYPERLINK "" \l "Session2_MediaContent22" </w:instrText>
      </w:r>
      <w:r>
        <w:fldChar w:fldCharType="separate"/>
      </w:r>
      <w:r>
        <w:rPr>
          <w:rStyle w:val="Hyperlink"/>
        </w:rPr>
        <w:t>Back to - Audio 26</w:t>
      </w:r>
      <w:r>
        <w:fldChar w:fldCharType="end"/>
      </w:r>
      <w:bookmarkEnd w:id="536"/>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540630617"/>
        <w:rPr>
          <w:rFonts w:eastAsia="Times New Roman"/>
        </w:rPr>
      </w:pPr>
      <w:bookmarkStart w:id="537" w:name="Session2_Transcript11"/>
      <w:bookmarkEnd w:id="537"/>
      <w:r>
        <w:rPr>
          <w:rFonts w:eastAsia="Times New Roman"/>
        </w:rPr>
        <w:t>Audio 28a</w:t>
      </w:r>
    </w:p>
    <w:p w:rsidR="007459D2" w:rsidRDefault="00833AB7">
      <w:pPr>
        <w:pStyle w:val="Heading2"/>
        <w:divId w:val="1540630617"/>
        <w:rPr>
          <w:rFonts w:eastAsia="Times New Roman"/>
        </w:rPr>
      </w:pPr>
      <w:r>
        <w:rPr>
          <w:rFonts w:eastAsia="Times New Roman"/>
        </w:rPr>
        <w:t>Transcript</w:t>
      </w:r>
    </w:p>
    <w:p w:rsidR="007459D2" w:rsidRDefault="00833AB7">
      <w:pPr>
        <w:pStyle w:val="speaker"/>
        <w:divId w:val="1277637171"/>
      </w:pPr>
      <w:r>
        <w:t>Framboise</w:t>
      </w:r>
    </w:p>
    <w:p w:rsidR="007459D2" w:rsidRDefault="00833AB7">
      <w:pPr>
        <w:pStyle w:val="remark"/>
        <w:divId w:val="1277637171"/>
      </w:pPr>
      <w:r>
        <w:t>Extrait 66</w:t>
      </w:r>
    </w:p>
    <w:p w:rsidR="007459D2" w:rsidRDefault="00833AB7">
      <w:pPr>
        <w:pStyle w:val="speaker"/>
        <w:divId w:val="1952391309"/>
      </w:pPr>
      <w:r>
        <w:t>Cliente</w:t>
      </w:r>
    </w:p>
    <w:p w:rsidR="007459D2" w:rsidRDefault="00833AB7">
      <w:pPr>
        <w:pStyle w:val="remark"/>
        <w:divId w:val="1952391309"/>
      </w:pPr>
      <w:r>
        <w:t>Bonjour Monsieur.</w:t>
      </w:r>
    </w:p>
    <w:p w:rsidR="007459D2" w:rsidRDefault="00833AB7">
      <w:pPr>
        <w:pStyle w:val="speaker"/>
        <w:divId w:val="1080641727"/>
      </w:pPr>
      <w:r>
        <w:t>Philippe (Commerçant)</w:t>
      </w:r>
    </w:p>
    <w:p w:rsidR="007459D2" w:rsidRDefault="00833AB7">
      <w:pPr>
        <w:pStyle w:val="remark"/>
        <w:divId w:val="1080641727"/>
      </w:pPr>
      <w:r>
        <w:t>Madame?</w:t>
      </w:r>
    </w:p>
    <w:p w:rsidR="007459D2" w:rsidRDefault="00833AB7">
      <w:pPr>
        <w:pStyle w:val="speaker"/>
        <w:divId w:val="1592350631"/>
      </w:pPr>
      <w:r>
        <w:t>Cliente</w:t>
      </w:r>
    </w:p>
    <w:p w:rsidR="007459D2" w:rsidRDefault="00833AB7">
      <w:pPr>
        <w:pStyle w:val="remark"/>
        <w:divId w:val="1592350631"/>
      </w:pPr>
      <w:r>
        <w:t>Vous développez les pellicules couleur?</w:t>
      </w:r>
    </w:p>
    <w:p w:rsidR="007459D2" w:rsidRDefault="00833AB7">
      <w:pPr>
        <w:pStyle w:val="speaker"/>
        <w:divId w:val="992224798"/>
      </w:pPr>
      <w:r>
        <w:t>Philippe (Commerçant)</w:t>
      </w:r>
    </w:p>
    <w:p w:rsidR="007459D2" w:rsidRDefault="00833AB7">
      <w:pPr>
        <w:pStyle w:val="remark"/>
        <w:divId w:val="992224798"/>
      </w:pPr>
      <w:r>
        <w:t>Bien sûr, Madame. Nous développons les photos en vingtquatre heures. Vous les voulez quand? Demain?</w:t>
      </w:r>
    </w:p>
    <w:p w:rsidR="007459D2" w:rsidRDefault="00833AB7">
      <w:pPr>
        <w:pStyle w:val="speaker"/>
        <w:divId w:val="1705978912"/>
      </w:pPr>
      <w:r>
        <w:t>Cliente</w:t>
      </w:r>
    </w:p>
    <w:p w:rsidR="007459D2" w:rsidRDefault="00833AB7">
      <w:pPr>
        <w:pStyle w:val="remark"/>
        <w:divId w:val="1705978912"/>
      </w:pPr>
      <w:r>
        <w:t>Oh là là! Vous n’avez pas un service rapide? C’est très urgent Nous avons besoin des photos aujourd’hui. Nous allons à Paris.</w:t>
      </w:r>
    </w:p>
    <w:p w:rsidR="007459D2" w:rsidRDefault="00833AB7">
      <w:pPr>
        <w:pStyle w:val="speaker"/>
        <w:divId w:val="1789280078"/>
      </w:pPr>
      <w:r>
        <w:t>Philippe (Commerçant)</w:t>
      </w:r>
    </w:p>
    <w:p w:rsidR="007459D2" w:rsidRDefault="00833AB7">
      <w:pPr>
        <w:pStyle w:val="remark"/>
        <w:divId w:val="1789280078"/>
      </w:pPr>
      <w:r>
        <w:t>Vous partez à quelle heure?</w:t>
      </w:r>
    </w:p>
    <w:p w:rsidR="007459D2" w:rsidRDefault="00833AB7">
      <w:pPr>
        <w:pStyle w:val="speaker"/>
        <w:divId w:val="707023716"/>
      </w:pPr>
      <w:r>
        <w:t>Cliente</w:t>
      </w:r>
    </w:p>
    <w:p w:rsidR="007459D2" w:rsidRDefault="00833AB7">
      <w:pPr>
        <w:pStyle w:val="remark"/>
        <w:divId w:val="707023716"/>
      </w:pPr>
      <w:r>
        <w:t>Demain, à sept heures du matin.</w:t>
      </w:r>
    </w:p>
    <w:p w:rsidR="007459D2" w:rsidRDefault="00833AB7">
      <w:pPr>
        <w:pStyle w:val="speaker"/>
        <w:divId w:val="881214460"/>
      </w:pPr>
      <w:r>
        <w:t>Philippe (Commerçant)</w:t>
      </w:r>
    </w:p>
    <w:p w:rsidR="007459D2" w:rsidRDefault="00833AB7">
      <w:pPr>
        <w:pStyle w:val="remark"/>
        <w:divId w:val="881214460"/>
      </w:pPr>
      <w:r>
        <w:t>Bon, d’accord, venez dans trois heures</w:t>
      </w:r>
    </w:p>
    <w:p w:rsidR="007459D2" w:rsidRDefault="00833AB7">
      <w:pPr>
        <w:pStyle w:val="speaker"/>
        <w:divId w:val="659818765"/>
      </w:pPr>
      <w:r>
        <w:t>Cliente</w:t>
      </w:r>
    </w:p>
    <w:p w:rsidR="007459D2" w:rsidRDefault="00833AB7">
      <w:pPr>
        <w:pStyle w:val="remark"/>
        <w:divId w:val="659818765"/>
      </w:pPr>
      <w:r>
        <w:t>C’est à dire à quatorze heures?</w:t>
      </w:r>
    </w:p>
    <w:p w:rsidR="007459D2" w:rsidRDefault="00833AB7">
      <w:pPr>
        <w:pStyle w:val="speaker"/>
        <w:divId w:val="1338728363"/>
      </w:pPr>
      <w:r>
        <w:t>Philippe (Commerçant)</w:t>
      </w:r>
    </w:p>
    <w:p w:rsidR="007459D2" w:rsidRDefault="00833AB7">
      <w:pPr>
        <w:pStyle w:val="remark"/>
        <w:divId w:val="1338728363"/>
      </w:pPr>
      <w:r>
        <w:t>Oui, Madame, à quatorze heures.</w:t>
      </w:r>
    </w:p>
    <w:p w:rsidR="007459D2" w:rsidRDefault="00833AB7">
      <w:pPr>
        <w:pStyle w:val="speaker"/>
        <w:divId w:val="942302217"/>
      </w:pPr>
      <w:r>
        <w:t>Cliente (surprise)</w:t>
      </w:r>
    </w:p>
    <w:p w:rsidR="007459D2" w:rsidRDefault="00833AB7">
      <w:pPr>
        <w:pStyle w:val="remark"/>
        <w:divId w:val="942302217"/>
      </w:pPr>
      <w:r>
        <w:t>Merci mille fois! Vous ne fermez pas à midi?</w:t>
      </w:r>
    </w:p>
    <w:p w:rsidR="007459D2" w:rsidRDefault="00833AB7">
      <w:pPr>
        <w:pStyle w:val="speaker"/>
        <w:divId w:val="1371802057"/>
      </w:pPr>
      <w:r>
        <w:t>Philippe (Commerçant)</w:t>
      </w:r>
    </w:p>
    <w:p w:rsidR="007459D2" w:rsidRDefault="00833AB7">
      <w:pPr>
        <w:pStyle w:val="remark"/>
        <w:divId w:val="1371802057"/>
      </w:pPr>
      <w:r>
        <w:t xml:space="preserve">Normalement, si. Nous fermons entre midi et quatorze heures. Aujourd’hui, c’est mercredi. C’est le jour du marché. Alors le magasin est ouvert de huit heures à vingt heures, sans interruption. </w:t>
      </w:r>
    </w:p>
    <w:p w:rsidR="007459D2" w:rsidRDefault="00833AB7">
      <w:pPr>
        <w:pStyle w:val="speaker"/>
        <w:divId w:val="1554348562"/>
      </w:pPr>
      <w:r>
        <w:t>Cliente</w:t>
      </w:r>
    </w:p>
    <w:p w:rsidR="007459D2" w:rsidRDefault="00833AB7">
      <w:pPr>
        <w:pStyle w:val="remark"/>
        <w:divId w:val="1554348562"/>
      </w:pPr>
      <w:r>
        <w:t>C’est une longue journée.</w:t>
      </w:r>
    </w:p>
    <w:p w:rsidR="007459D2" w:rsidRDefault="00833AB7">
      <w:pPr>
        <w:pStyle w:val="speaker"/>
        <w:divId w:val="846358951"/>
      </w:pPr>
      <w:r>
        <w:t>Philippe (Commerçant-fatigué)</w:t>
      </w:r>
    </w:p>
    <w:p w:rsidR="007459D2" w:rsidRDefault="00833AB7">
      <w:pPr>
        <w:pStyle w:val="remark"/>
        <w:divId w:val="846358951"/>
      </w:pPr>
      <w:r>
        <w:t>Oui, madame</w:t>
      </w:r>
    </w:p>
    <w:bookmarkStart w:id="538" w:name="Back_To_Session2_MediaContent24"/>
    <w:p w:rsidR="007459D2" w:rsidRDefault="00833AB7">
      <w:pPr>
        <w:pStyle w:val="NormalWeb"/>
        <w:divId w:val="1540630617"/>
      </w:pPr>
      <w:r>
        <w:fldChar w:fldCharType="begin"/>
      </w:r>
      <w:r>
        <w:instrText xml:space="preserve"> HYPERLINK "" \l "Session2_MediaContent24" </w:instrText>
      </w:r>
      <w:r>
        <w:fldChar w:fldCharType="separate"/>
      </w:r>
      <w:r>
        <w:rPr>
          <w:rStyle w:val="Hyperlink"/>
        </w:rPr>
        <w:t>Back to - Audio 28a</w:t>
      </w:r>
      <w:r>
        <w:fldChar w:fldCharType="end"/>
      </w:r>
      <w:bookmarkEnd w:id="538"/>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591201500"/>
        <w:rPr>
          <w:rFonts w:eastAsia="Times New Roman"/>
        </w:rPr>
      </w:pPr>
      <w:bookmarkStart w:id="539" w:name="Session2_Transcript12"/>
      <w:bookmarkEnd w:id="539"/>
      <w:r>
        <w:rPr>
          <w:rFonts w:eastAsia="Times New Roman"/>
        </w:rPr>
        <w:t>Audio 28b</w:t>
      </w:r>
    </w:p>
    <w:p w:rsidR="007459D2" w:rsidRDefault="00833AB7">
      <w:pPr>
        <w:pStyle w:val="Heading2"/>
        <w:divId w:val="591201500"/>
        <w:rPr>
          <w:rFonts w:eastAsia="Times New Roman"/>
        </w:rPr>
      </w:pPr>
      <w:r>
        <w:rPr>
          <w:rFonts w:eastAsia="Times New Roman"/>
        </w:rPr>
        <w:t>Transcript</w:t>
      </w:r>
    </w:p>
    <w:p w:rsidR="007459D2" w:rsidRDefault="00833AB7">
      <w:pPr>
        <w:pStyle w:val="speaker"/>
        <w:divId w:val="1960524211"/>
      </w:pPr>
      <w:r>
        <w:t>Framboise</w:t>
      </w:r>
    </w:p>
    <w:p w:rsidR="007459D2" w:rsidRDefault="00833AB7">
      <w:pPr>
        <w:pStyle w:val="remark"/>
        <w:divId w:val="1960524211"/>
      </w:pPr>
      <w:r>
        <w:t>Extrait 66</w:t>
      </w:r>
    </w:p>
    <w:p w:rsidR="007459D2" w:rsidRDefault="00833AB7">
      <w:pPr>
        <w:pStyle w:val="speaker"/>
        <w:divId w:val="632100282"/>
      </w:pPr>
      <w:r>
        <w:t>Cliente</w:t>
      </w:r>
    </w:p>
    <w:p w:rsidR="007459D2" w:rsidRDefault="00833AB7">
      <w:pPr>
        <w:pStyle w:val="remark"/>
        <w:divId w:val="632100282"/>
      </w:pPr>
      <w:r>
        <w:t>Bonjour Monsieur.</w:t>
      </w:r>
    </w:p>
    <w:p w:rsidR="007459D2" w:rsidRDefault="00833AB7">
      <w:pPr>
        <w:pStyle w:val="speaker"/>
        <w:divId w:val="482045261"/>
      </w:pPr>
      <w:r>
        <w:t>Philippe (Commerçant)</w:t>
      </w:r>
    </w:p>
    <w:p w:rsidR="007459D2" w:rsidRDefault="00833AB7">
      <w:pPr>
        <w:pStyle w:val="remark"/>
        <w:divId w:val="482045261"/>
      </w:pPr>
      <w:r>
        <w:t>Madame?</w:t>
      </w:r>
    </w:p>
    <w:p w:rsidR="007459D2" w:rsidRDefault="00833AB7">
      <w:pPr>
        <w:pStyle w:val="speaker"/>
        <w:divId w:val="1186136082"/>
      </w:pPr>
      <w:r>
        <w:t>Cliente</w:t>
      </w:r>
    </w:p>
    <w:p w:rsidR="007459D2" w:rsidRDefault="00833AB7">
      <w:pPr>
        <w:pStyle w:val="remark"/>
        <w:divId w:val="1186136082"/>
      </w:pPr>
      <w:r>
        <w:t>Vous développez les pellicules couleur?</w:t>
      </w:r>
    </w:p>
    <w:p w:rsidR="007459D2" w:rsidRDefault="00833AB7">
      <w:pPr>
        <w:pStyle w:val="speaker"/>
        <w:divId w:val="1017460290"/>
      </w:pPr>
      <w:r>
        <w:t>Philippe (Commerçant)</w:t>
      </w:r>
    </w:p>
    <w:p w:rsidR="007459D2" w:rsidRDefault="00833AB7">
      <w:pPr>
        <w:pStyle w:val="remark"/>
        <w:divId w:val="1017460290"/>
      </w:pPr>
      <w:r>
        <w:t>Bien sûr, Madame. Nous développons les photos en vingtquatre heures. Vous les voulez quand? Demain?</w:t>
      </w:r>
    </w:p>
    <w:p w:rsidR="007459D2" w:rsidRDefault="00833AB7">
      <w:pPr>
        <w:pStyle w:val="speaker"/>
        <w:divId w:val="582757997"/>
      </w:pPr>
      <w:r>
        <w:t>Cliente</w:t>
      </w:r>
    </w:p>
    <w:p w:rsidR="007459D2" w:rsidRDefault="00833AB7">
      <w:pPr>
        <w:pStyle w:val="remark"/>
        <w:divId w:val="582757997"/>
      </w:pPr>
      <w:r>
        <w:t>Oh là là! Vous n’avez pas un service rapide? C’est très urgent Nous avons besoin des photos aujourd’hui. Nous allons à Paris.</w:t>
      </w:r>
    </w:p>
    <w:p w:rsidR="007459D2" w:rsidRDefault="00833AB7">
      <w:pPr>
        <w:pStyle w:val="speaker"/>
        <w:divId w:val="307586938"/>
      </w:pPr>
      <w:r>
        <w:t>Philippe (Commerçant)</w:t>
      </w:r>
    </w:p>
    <w:p w:rsidR="007459D2" w:rsidRDefault="00833AB7">
      <w:pPr>
        <w:pStyle w:val="remark"/>
        <w:divId w:val="307586938"/>
      </w:pPr>
      <w:r>
        <w:t>Vous partez à quelle heure?</w:t>
      </w:r>
    </w:p>
    <w:p w:rsidR="007459D2" w:rsidRDefault="00833AB7">
      <w:pPr>
        <w:pStyle w:val="speaker"/>
        <w:divId w:val="1404839496"/>
      </w:pPr>
      <w:r>
        <w:t>Cliente</w:t>
      </w:r>
    </w:p>
    <w:p w:rsidR="007459D2" w:rsidRDefault="00833AB7">
      <w:pPr>
        <w:pStyle w:val="remark"/>
        <w:divId w:val="1404839496"/>
      </w:pPr>
      <w:r>
        <w:t>Demain, à sept heures du matin.</w:t>
      </w:r>
    </w:p>
    <w:p w:rsidR="007459D2" w:rsidRDefault="00833AB7">
      <w:pPr>
        <w:pStyle w:val="speaker"/>
        <w:divId w:val="813912411"/>
      </w:pPr>
      <w:r>
        <w:t>Philippe (Commerçant)</w:t>
      </w:r>
    </w:p>
    <w:p w:rsidR="007459D2" w:rsidRDefault="00833AB7">
      <w:pPr>
        <w:pStyle w:val="remark"/>
        <w:divId w:val="813912411"/>
      </w:pPr>
      <w:r>
        <w:t>Bon, d’accord, venez dans trois heures</w:t>
      </w:r>
    </w:p>
    <w:p w:rsidR="007459D2" w:rsidRDefault="00833AB7">
      <w:pPr>
        <w:pStyle w:val="speaker"/>
        <w:divId w:val="898786282"/>
      </w:pPr>
      <w:r>
        <w:t>Cliente</w:t>
      </w:r>
    </w:p>
    <w:p w:rsidR="007459D2" w:rsidRDefault="00833AB7">
      <w:pPr>
        <w:pStyle w:val="remark"/>
        <w:divId w:val="898786282"/>
      </w:pPr>
      <w:r>
        <w:t>C’est à dire à quatorze heures?</w:t>
      </w:r>
    </w:p>
    <w:p w:rsidR="007459D2" w:rsidRDefault="00833AB7">
      <w:pPr>
        <w:pStyle w:val="speaker"/>
        <w:divId w:val="1087308063"/>
      </w:pPr>
      <w:r>
        <w:t>Philippe (Commerçant)</w:t>
      </w:r>
    </w:p>
    <w:p w:rsidR="007459D2" w:rsidRDefault="00833AB7">
      <w:pPr>
        <w:pStyle w:val="remark"/>
        <w:divId w:val="1087308063"/>
      </w:pPr>
      <w:r>
        <w:t>Oui, Madame, à quatorze heures.</w:t>
      </w:r>
    </w:p>
    <w:p w:rsidR="007459D2" w:rsidRDefault="00833AB7">
      <w:pPr>
        <w:pStyle w:val="speaker"/>
        <w:divId w:val="381486324"/>
      </w:pPr>
      <w:r>
        <w:t>Cliente (surprise)</w:t>
      </w:r>
    </w:p>
    <w:p w:rsidR="007459D2" w:rsidRDefault="00833AB7">
      <w:pPr>
        <w:pStyle w:val="remark"/>
        <w:divId w:val="381486324"/>
      </w:pPr>
      <w:r>
        <w:t>Merci mille fois! Vous ne fermez pas à midi?</w:t>
      </w:r>
    </w:p>
    <w:p w:rsidR="007459D2" w:rsidRDefault="00833AB7">
      <w:pPr>
        <w:pStyle w:val="speaker"/>
        <w:divId w:val="500975230"/>
      </w:pPr>
      <w:r>
        <w:t>Philippe (Commerçant)</w:t>
      </w:r>
    </w:p>
    <w:p w:rsidR="007459D2" w:rsidRDefault="00833AB7">
      <w:pPr>
        <w:pStyle w:val="remark"/>
        <w:divId w:val="500975230"/>
      </w:pPr>
      <w:r>
        <w:t xml:space="preserve">Normalement, si. Nous fermons entre midi et quatorze heures. Aujourd’hui, c’est mercredi. C’est le jour du marché. Alors le magasin est ouvert de huit heures à vingt heures, sans interruption. </w:t>
      </w:r>
    </w:p>
    <w:p w:rsidR="007459D2" w:rsidRDefault="00833AB7">
      <w:pPr>
        <w:pStyle w:val="speaker"/>
        <w:divId w:val="1714454007"/>
      </w:pPr>
      <w:r>
        <w:t>Cliente</w:t>
      </w:r>
    </w:p>
    <w:p w:rsidR="007459D2" w:rsidRDefault="00833AB7">
      <w:pPr>
        <w:pStyle w:val="remark"/>
        <w:divId w:val="1714454007"/>
      </w:pPr>
      <w:r>
        <w:t>C’est une longue journée.</w:t>
      </w:r>
    </w:p>
    <w:p w:rsidR="007459D2" w:rsidRDefault="00833AB7">
      <w:pPr>
        <w:pStyle w:val="speaker"/>
        <w:divId w:val="587740611"/>
      </w:pPr>
      <w:r>
        <w:t>Philippe (Commerçant-fatigué)</w:t>
      </w:r>
    </w:p>
    <w:p w:rsidR="007459D2" w:rsidRDefault="00833AB7">
      <w:pPr>
        <w:pStyle w:val="remark"/>
        <w:divId w:val="587740611"/>
      </w:pPr>
      <w:r>
        <w:t>Oui, madame</w:t>
      </w:r>
    </w:p>
    <w:bookmarkStart w:id="540" w:name="Back_To_Session2_MediaContent25"/>
    <w:p w:rsidR="007459D2" w:rsidRDefault="00833AB7">
      <w:pPr>
        <w:pStyle w:val="NormalWeb"/>
        <w:divId w:val="591201500"/>
      </w:pPr>
      <w:r>
        <w:fldChar w:fldCharType="begin"/>
      </w:r>
      <w:r>
        <w:instrText xml:space="preserve"> HYPERLINK "" \l "Session2_MediaContent25" </w:instrText>
      </w:r>
      <w:r>
        <w:fldChar w:fldCharType="separate"/>
      </w:r>
      <w:r>
        <w:rPr>
          <w:rStyle w:val="Hyperlink"/>
        </w:rPr>
        <w:t>Back to - Audio 28b</w:t>
      </w:r>
      <w:r>
        <w:fldChar w:fldCharType="end"/>
      </w:r>
      <w:bookmarkEnd w:id="540"/>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1535583331"/>
        <w:rPr>
          <w:rFonts w:eastAsia="Times New Roman"/>
        </w:rPr>
      </w:pPr>
      <w:bookmarkStart w:id="541" w:name="Session2_Transcript13"/>
      <w:bookmarkEnd w:id="541"/>
      <w:r>
        <w:rPr>
          <w:rFonts w:eastAsia="Times New Roman"/>
        </w:rPr>
        <w:t>Audio 29a</w:t>
      </w:r>
    </w:p>
    <w:p w:rsidR="007459D2" w:rsidRDefault="00833AB7">
      <w:pPr>
        <w:pStyle w:val="Heading2"/>
        <w:divId w:val="1535583331"/>
        <w:rPr>
          <w:rFonts w:eastAsia="Times New Roman"/>
        </w:rPr>
      </w:pPr>
      <w:r>
        <w:rPr>
          <w:rFonts w:eastAsia="Times New Roman"/>
        </w:rPr>
        <w:t>Transcript</w:t>
      </w:r>
    </w:p>
    <w:p w:rsidR="007459D2" w:rsidRDefault="00833AB7">
      <w:pPr>
        <w:pStyle w:val="speaker"/>
        <w:divId w:val="115686438"/>
      </w:pPr>
      <w:r>
        <w:t>Framboise</w:t>
      </w:r>
    </w:p>
    <w:p w:rsidR="007459D2" w:rsidRDefault="00833AB7">
      <w:pPr>
        <w:pStyle w:val="remark"/>
        <w:divId w:val="115686438"/>
      </w:pPr>
      <w:r>
        <w:t>Extrait 67</w:t>
      </w:r>
    </w:p>
    <w:p w:rsidR="007459D2" w:rsidRDefault="00833AB7">
      <w:pPr>
        <w:pStyle w:val="speaker"/>
        <w:divId w:val="405611708"/>
      </w:pPr>
      <w:r>
        <w:t>Annie</w:t>
      </w:r>
    </w:p>
    <w:p w:rsidR="007459D2" w:rsidRDefault="00833AB7">
      <w:pPr>
        <w:pStyle w:val="remark"/>
        <w:divId w:val="405611708"/>
      </w:pPr>
      <w:r>
        <w:t>La cafétéria, c’est où ?</w:t>
      </w:r>
    </w:p>
    <w:p w:rsidR="007459D2" w:rsidRDefault="00833AB7">
      <w:pPr>
        <w:pStyle w:val="speaker"/>
        <w:divId w:val="1655521983"/>
      </w:pPr>
      <w:r>
        <w:t>Philippe</w:t>
      </w:r>
    </w:p>
    <w:p w:rsidR="007459D2" w:rsidRDefault="00833AB7">
      <w:pPr>
        <w:pStyle w:val="remark"/>
        <w:divId w:val="1655521983"/>
      </w:pPr>
      <w:r>
        <w:t>au rez-de-chaussée</w:t>
      </w:r>
    </w:p>
    <w:p w:rsidR="007459D2" w:rsidRDefault="00833AB7">
      <w:pPr>
        <w:pStyle w:val="speaker"/>
        <w:divId w:val="907301129"/>
      </w:pPr>
      <w:r>
        <w:t>Valérie</w:t>
      </w:r>
    </w:p>
    <w:p w:rsidR="007459D2" w:rsidRDefault="00833AB7">
      <w:pPr>
        <w:pStyle w:val="remark"/>
        <w:divId w:val="907301129"/>
      </w:pPr>
      <w:r>
        <w:t>Le magasin de souvenirs, c’est où ?</w:t>
      </w:r>
    </w:p>
    <w:p w:rsidR="007459D2" w:rsidRDefault="00833AB7">
      <w:pPr>
        <w:pStyle w:val="speaker"/>
        <w:divId w:val="1766413140"/>
      </w:pPr>
      <w:r>
        <w:t>Philippe</w:t>
      </w:r>
    </w:p>
    <w:p w:rsidR="007459D2" w:rsidRDefault="00833AB7">
      <w:pPr>
        <w:pStyle w:val="remark"/>
        <w:divId w:val="1766413140"/>
      </w:pPr>
      <w:r>
        <w:t>au sous-sol, à côté de la cafétéria</w:t>
      </w:r>
    </w:p>
    <w:p w:rsidR="007459D2" w:rsidRDefault="00833AB7">
      <w:pPr>
        <w:pStyle w:val="speaker"/>
        <w:divId w:val="1562862229"/>
      </w:pPr>
      <w:r>
        <w:t>Bernard</w:t>
      </w:r>
    </w:p>
    <w:p w:rsidR="007459D2" w:rsidRDefault="00833AB7">
      <w:pPr>
        <w:pStyle w:val="remark"/>
        <w:divId w:val="1562862229"/>
      </w:pPr>
      <w:r>
        <w:t>Le vestiaire, c’est où ?</w:t>
      </w:r>
    </w:p>
    <w:p w:rsidR="007459D2" w:rsidRDefault="00833AB7">
      <w:pPr>
        <w:pStyle w:val="speaker"/>
        <w:divId w:val="600184715"/>
      </w:pPr>
      <w:r>
        <w:t>Philippe</w:t>
      </w:r>
    </w:p>
    <w:p w:rsidR="007459D2" w:rsidRDefault="00833AB7">
      <w:pPr>
        <w:pStyle w:val="remark"/>
        <w:divId w:val="600184715"/>
      </w:pPr>
      <w:r>
        <w:t>au rez-de chaussée, à côté de la cafétéria</w:t>
      </w:r>
    </w:p>
    <w:p w:rsidR="007459D2" w:rsidRDefault="00833AB7">
      <w:pPr>
        <w:pStyle w:val="speaker"/>
        <w:divId w:val="1097290261"/>
      </w:pPr>
      <w:r>
        <w:t>Framboise</w:t>
      </w:r>
    </w:p>
    <w:p w:rsidR="007459D2" w:rsidRDefault="00833AB7">
      <w:pPr>
        <w:pStyle w:val="remark"/>
        <w:divId w:val="1097290261"/>
      </w:pPr>
      <w:r>
        <w:t>Les toilettes femmes, elles sont où ?</w:t>
      </w:r>
    </w:p>
    <w:p w:rsidR="007459D2" w:rsidRDefault="00833AB7">
      <w:pPr>
        <w:pStyle w:val="speaker"/>
        <w:divId w:val="99184982"/>
      </w:pPr>
      <w:r>
        <w:t>Philippe</w:t>
      </w:r>
    </w:p>
    <w:p w:rsidR="007459D2" w:rsidRDefault="00833AB7">
      <w:pPr>
        <w:pStyle w:val="remark"/>
        <w:divId w:val="99184982"/>
      </w:pPr>
      <w:r>
        <w:t>Au deuxième étage</w:t>
      </w:r>
    </w:p>
    <w:p w:rsidR="007459D2" w:rsidRDefault="00833AB7">
      <w:pPr>
        <w:pStyle w:val="speaker"/>
        <w:divId w:val="337194644"/>
      </w:pPr>
      <w:r>
        <w:t>Annie</w:t>
      </w:r>
    </w:p>
    <w:p w:rsidR="007459D2" w:rsidRDefault="00833AB7">
      <w:pPr>
        <w:pStyle w:val="remark"/>
        <w:divId w:val="337194644"/>
      </w:pPr>
      <w:r>
        <w:t>La salle Daudet, c’est où ?</w:t>
      </w:r>
    </w:p>
    <w:p w:rsidR="007459D2" w:rsidRDefault="00833AB7">
      <w:pPr>
        <w:pStyle w:val="speaker"/>
        <w:divId w:val="1873424111"/>
      </w:pPr>
      <w:r>
        <w:t>Philippe</w:t>
      </w:r>
    </w:p>
    <w:p w:rsidR="007459D2" w:rsidRDefault="00833AB7">
      <w:pPr>
        <w:pStyle w:val="remark"/>
        <w:divId w:val="1873424111"/>
      </w:pPr>
      <w:r>
        <w:t>au premier étage</w:t>
      </w:r>
    </w:p>
    <w:p w:rsidR="007459D2" w:rsidRDefault="00833AB7">
      <w:pPr>
        <w:pStyle w:val="speaker"/>
        <w:divId w:val="680089236"/>
      </w:pPr>
      <w:r>
        <w:t>Valérie</w:t>
      </w:r>
    </w:p>
    <w:p w:rsidR="007459D2" w:rsidRDefault="00833AB7">
      <w:pPr>
        <w:pStyle w:val="remark"/>
        <w:divId w:val="680089236"/>
      </w:pPr>
      <w:r>
        <w:t>La salle Cézanne, c’est où ?</w:t>
      </w:r>
    </w:p>
    <w:p w:rsidR="007459D2" w:rsidRDefault="00833AB7">
      <w:pPr>
        <w:pStyle w:val="speaker"/>
        <w:divId w:val="160780667"/>
      </w:pPr>
      <w:r>
        <w:t>Philippe</w:t>
      </w:r>
    </w:p>
    <w:p w:rsidR="007459D2" w:rsidRDefault="00833AB7">
      <w:pPr>
        <w:pStyle w:val="remark"/>
        <w:divId w:val="160780667"/>
      </w:pPr>
      <w:r>
        <w:t>Au deuxième étage</w:t>
      </w:r>
    </w:p>
    <w:p w:rsidR="007459D2" w:rsidRDefault="00833AB7">
      <w:pPr>
        <w:pStyle w:val="speaker"/>
        <w:divId w:val="31148902"/>
      </w:pPr>
      <w:r>
        <w:t>Bernard</w:t>
      </w:r>
    </w:p>
    <w:p w:rsidR="007459D2" w:rsidRDefault="00833AB7">
      <w:pPr>
        <w:pStyle w:val="remark"/>
        <w:divId w:val="31148902"/>
      </w:pPr>
      <w:r>
        <w:t>Les téléphones, ils sont où ?</w:t>
      </w:r>
    </w:p>
    <w:p w:rsidR="007459D2" w:rsidRDefault="00833AB7">
      <w:pPr>
        <w:pStyle w:val="speaker"/>
        <w:divId w:val="829444314"/>
      </w:pPr>
      <w:r>
        <w:t>Philippe</w:t>
      </w:r>
    </w:p>
    <w:p w:rsidR="007459D2" w:rsidRDefault="00833AB7">
      <w:pPr>
        <w:pStyle w:val="remark"/>
        <w:divId w:val="829444314"/>
      </w:pPr>
      <w:r>
        <w:t>au premier étage</w:t>
      </w:r>
    </w:p>
    <w:p w:rsidR="007459D2" w:rsidRDefault="00833AB7">
      <w:pPr>
        <w:pStyle w:val="speaker"/>
        <w:divId w:val="1499148900"/>
      </w:pPr>
      <w:r>
        <w:t>Framboise</w:t>
      </w:r>
    </w:p>
    <w:p w:rsidR="007459D2" w:rsidRDefault="00833AB7">
      <w:pPr>
        <w:pStyle w:val="remark"/>
        <w:divId w:val="1499148900"/>
      </w:pPr>
      <w:r>
        <w:t>La salle de projection, elle est où ?</w:t>
      </w:r>
    </w:p>
    <w:p w:rsidR="007459D2" w:rsidRDefault="00833AB7">
      <w:pPr>
        <w:pStyle w:val="speaker"/>
        <w:divId w:val="896206515"/>
      </w:pPr>
      <w:r>
        <w:t>Philippe</w:t>
      </w:r>
    </w:p>
    <w:p w:rsidR="007459D2" w:rsidRDefault="00833AB7">
      <w:pPr>
        <w:pStyle w:val="remark"/>
        <w:divId w:val="896206515"/>
      </w:pPr>
      <w:r>
        <w:t>Au sous-sol</w:t>
      </w:r>
    </w:p>
    <w:p w:rsidR="007459D2" w:rsidRDefault="00833AB7">
      <w:pPr>
        <w:pStyle w:val="speaker"/>
        <w:divId w:val="2113893774"/>
      </w:pPr>
      <w:r>
        <w:t>Annie</w:t>
      </w:r>
    </w:p>
    <w:p w:rsidR="007459D2" w:rsidRDefault="00833AB7">
      <w:pPr>
        <w:pStyle w:val="remark"/>
        <w:divId w:val="2113893774"/>
      </w:pPr>
      <w:r>
        <w:t>La bibliothèque, elle est où ?</w:t>
      </w:r>
    </w:p>
    <w:p w:rsidR="007459D2" w:rsidRDefault="00833AB7">
      <w:pPr>
        <w:pStyle w:val="speaker"/>
        <w:divId w:val="2140878320"/>
      </w:pPr>
      <w:r>
        <w:t>Philippe</w:t>
      </w:r>
    </w:p>
    <w:p w:rsidR="007459D2" w:rsidRDefault="00833AB7">
      <w:pPr>
        <w:pStyle w:val="remark"/>
        <w:divId w:val="2140878320"/>
      </w:pPr>
      <w:r>
        <w:t>En haut</w:t>
      </w:r>
    </w:p>
    <w:bookmarkStart w:id="542" w:name="Back_To_Session2_MediaContent26"/>
    <w:p w:rsidR="007459D2" w:rsidRDefault="00833AB7">
      <w:pPr>
        <w:pStyle w:val="NormalWeb"/>
        <w:divId w:val="1535583331"/>
      </w:pPr>
      <w:r>
        <w:fldChar w:fldCharType="begin"/>
      </w:r>
      <w:r>
        <w:instrText xml:space="preserve"> HYPERLINK "" \l "Session2_MediaContent26" </w:instrText>
      </w:r>
      <w:r>
        <w:fldChar w:fldCharType="separate"/>
      </w:r>
      <w:r>
        <w:rPr>
          <w:rStyle w:val="Hyperlink"/>
        </w:rPr>
        <w:t>Back to - Audio 29a</w:t>
      </w:r>
      <w:r>
        <w:fldChar w:fldCharType="end"/>
      </w:r>
      <w:bookmarkEnd w:id="542"/>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350960447"/>
        <w:rPr>
          <w:rFonts w:eastAsia="Times New Roman"/>
        </w:rPr>
      </w:pPr>
      <w:bookmarkStart w:id="543" w:name="Session2_Transcript14"/>
      <w:bookmarkEnd w:id="543"/>
      <w:r>
        <w:rPr>
          <w:rFonts w:eastAsia="Times New Roman"/>
        </w:rPr>
        <w:t>Audio 29b</w:t>
      </w:r>
    </w:p>
    <w:p w:rsidR="007459D2" w:rsidRDefault="00833AB7">
      <w:pPr>
        <w:pStyle w:val="Heading2"/>
        <w:divId w:val="350960447"/>
        <w:rPr>
          <w:rFonts w:eastAsia="Times New Roman"/>
        </w:rPr>
      </w:pPr>
      <w:r>
        <w:rPr>
          <w:rFonts w:eastAsia="Times New Roman"/>
        </w:rPr>
        <w:t>Transcript</w:t>
      </w:r>
    </w:p>
    <w:p w:rsidR="007459D2" w:rsidRDefault="00833AB7">
      <w:pPr>
        <w:pStyle w:val="speaker"/>
        <w:divId w:val="2040550631"/>
      </w:pPr>
      <w:r>
        <w:t>Framboise</w:t>
      </w:r>
    </w:p>
    <w:p w:rsidR="007459D2" w:rsidRDefault="00833AB7">
      <w:pPr>
        <w:pStyle w:val="remark"/>
        <w:divId w:val="2040550631"/>
      </w:pPr>
      <w:r>
        <w:t>Extrait 67</w:t>
      </w:r>
    </w:p>
    <w:p w:rsidR="007459D2" w:rsidRDefault="00833AB7">
      <w:pPr>
        <w:pStyle w:val="speaker"/>
        <w:divId w:val="1346637502"/>
      </w:pPr>
      <w:r>
        <w:t>Annie</w:t>
      </w:r>
    </w:p>
    <w:p w:rsidR="007459D2" w:rsidRDefault="00833AB7">
      <w:pPr>
        <w:pStyle w:val="remark"/>
        <w:divId w:val="1346637502"/>
      </w:pPr>
      <w:r>
        <w:t>La cafétéria, c’est où ?</w:t>
      </w:r>
    </w:p>
    <w:p w:rsidR="007459D2" w:rsidRDefault="00833AB7">
      <w:pPr>
        <w:pStyle w:val="speaker"/>
        <w:divId w:val="642780185"/>
      </w:pPr>
      <w:r>
        <w:t>Philippe</w:t>
      </w:r>
    </w:p>
    <w:p w:rsidR="007459D2" w:rsidRDefault="00833AB7">
      <w:pPr>
        <w:pStyle w:val="remark"/>
        <w:divId w:val="642780185"/>
      </w:pPr>
      <w:r>
        <w:t>au rez-de-chaussée</w:t>
      </w:r>
    </w:p>
    <w:p w:rsidR="007459D2" w:rsidRDefault="00833AB7">
      <w:pPr>
        <w:pStyle w:val="speaker"/>
        <w:divId w:val="771360935"/>
      </w:pPr>
      <w:r>
        <w:t>Valérie</w:t>
      </w:r>
    </w:p>
    <w:p w:rsidR="007459D2" w:rsidRDefault="00833AB7">
      <w:pPr>
        <w:pStyle w:val="remark"/>
        <w:divId w:val="771360935"/>
      </w:pPr>
      <w:r>
        <w:t>Le magasin de souvenirs, c’est où ?</w:t>
      </w:r>
    </w:p>
    <w:p w:rsidR="007459D2" w:rsidRDefault="00833AB7">
      <w:pPr>
        <w:pStyle w:val="speaker"/>
        <w:divId w:val="2086026788"/>
      </w:pPr>
      <w:r>
        <w:t>Philippe</w:t>
      </w:r>
    </w:p>
    <w:p w:rsidR="007459D2" w:rsidRDefault="00833AB7">
      <w:pPr>
        <w:pStyle w:val="remark"/>
        <w:divId w:val="2086026788"/>
      </w:pPr>
      <w:r>
        <w:t>au sous-sol, à côté de la cafétéria</w:t>
      </w:r>
    </w:p>
    <w:p w:rsidR="007459D2" w:rsidRDefault="00833AB7">
      <w:pPr>
        <w:pStyle w:val="speaker"/>
        <w:divId w:val="2115206070"/>
      </w:pPr>
      <w:r>
        <w:t>Bernard</w:t>
      </w:r>
    </w:p>
    <w:p w:rsidR="007459D2" w:rsidRDefault="00833AB7">
      <w:pPr>
        <w:pStyle w:val="remark"/>
        <w:divId w:val="2115206070"/>
      </w:pPr>
      <w:r>
        <w:t>Le vestiaire, c’est où ?</w:t>
      </w:r>
    </w:p>
    <w:p w:rsidR="007459D2" w:rsidRDefault="00833AB7">
      <w:pPr>
        <w:pStyle w:val="speaker"/>
        <w:divId w:val="693845495"/>
      </w:pPr>
      <w:r>
        <w:t>Philippe</w:t>
      </w:r>
    </w:p>
    <w:p w:rsidR="007459D2" w:rsidRDefault="00833AB7">
      <w:pPr>
        <w:pStyle w:val="remark"/>
        <w:divId w:val="693845495"/>
      </w:pPr>
      <w:r>
        <w:t>au rez-de chaussée, à côté de la cafétéria</w:t>
      </w:r>
    </w:p>
    <w:p w:rsidR="007459D2" w:rsidRDefault="00833AB7">
      <w:pPr>
        <w:pStyle w:val="speaker"/>
        <w:divId w:val="1002897463"/>
      </w:pPr>
      <w:r>
        <w:t>Framboise</w:t>
      </w:r>
    </w:p>
    <w:p w:rsidR="007459D2" w:rsidRDefault="00833AB7">
      <w:pPr>
        <w:pStyle w:val="remark"/>
        <w:divId w:val="1002897463"/>
      </w:pPr>
      <w:r>
        <w:t>Les toilettes femmes, elles sont où ?</w:t>
      </w:r>
    </w:p>
    <w:p w:rsidR="007459D2" w:rsidRDefault="00833AB7">
      <w:pPr>
        <w:pStyle w:val="speaker"/>
        <w:divId w:val="1241138654"/>
      </w:pPr>
      <w:r>
        <w:t>Philippe</w:t>
      </w:r>
    </w:p>
    <w:p w:rsidR="007459D2" w:rsidRDefault="00833AB7">
      <w:pPr>
        <w:pStyle w:val="remark"/>
        <w:divId w:val="1241138654"/>
      </w:pPr>
      <w:r>
        <w:t>Au deuxième étage</w:t>
      </w:r>
    </w:p>
    <w:p w:rsidR="007459D2" w:rsidRDefault="00833AB7">
      <w:pPr>
        <w:pStyle w:val="speaker"/>
        <w:divId w:val="1800294219"/>
      </w:pPr>
      <w:r>
        <w:t>Annie</w:t>
      </w:r>
    </w:p>
    <w:p w:rsidR="007459D2" w:rsidRDefault="00833AB7">
      <w:pPr>
        <w:pStyle w:val="remark"/>
        <w:divId w:val="1800294219"/>
      </w:pPr>
      <w:r>
        <w:t>La salle Daudet, c’est où ?</w:t>
      </w:r>
    </w:p>
    <w:p w:rsidR="007459D2" w:rsidRDefault="00833AB7">
      <w:pPr>
        <w:pStyle w:val="speaker"/>
        <w:divId w:val="2129079719"/>
      </w:pPr>
      <w:r>
        <w:t>Philippe</w:t>
      </w:r>
    </w:p>
    <w:p w:rsidR="007459D2" w:rsidRDefault="00833AB7">
      <w:pPr>
        <w:pStyle w:val="remark"/>
        <w:divId w:val="2129079719"/>
      </w:pPr>
      <w:r>
        <w:t>au premier étage</w:t>
      </w:r>
    </w:p>
    <w:p w:rsidR="007459D2" w:rsidRDefault="00833AB7">
      <w:pPr>
        <w:pStyle w:val="speaker"/>
        <w:divId w:val="1959490324"/>
      </w:pPr>
      <w:r>
        <w:t>Valérie</w:t>
      </w:r>
    </w:p>
    <w:p w:rsidR="007459D2" w:rsidRDefault="00833AB7">
      <w:pPr>
        <w:pStyle w:val="remark"/>
        <w:divId w:val="1959490324"/>
      </w:pPr>
      <w:r>
        <w:t>La salle Cézanne, c’est où ?</w:t>
      </w:r>
    </w:p>
    <w:p w:rsidR="007459D2" w:rsidRDefault="00833AB7">
      <w:pPr>
        <w:pStyle w:val="speaker"/>
        <w:divId w:val="1758599189"/>
      </w:pPr>
      <w:r>
        <w:t>Philippe</w:t>
      </w:r>
    </w:p>
    <w:p w:rsidR="007459D2" w:rsidRDefault="00833AB7">
      <w:pPr>
        <w:pStyle w:val="remark"/>
        <w:divId w:val="1758599189"/>
      </w:pPr>
      <w:r>
        <w:t>Au deuxième étage</w:t>
      </w:r>
    </w:p>
    <w:p w:rsidR="007459D2" w:rsidRDefault="00833AB7">
      <w:pPr>
        <w:pStyle w:val="speaker"/>
        <w:divId w:val="1537695341"/>
      </w:pPr>
      <w:r>
        <w:t>Bernard</w:t>
      </w:r>
    </w:p>
    <w:p w:rsidR="007459D2" w:rsidRDefault="00833AB7">
      <w:pPr>
        <w:pStyle w:val="remark"/>
        <w:divId w:val="1537695341"/>
      </w:pPr>
      <w:r>
        <w:t>Les téléphones, ils sont où ?</w:t>
      </w:r>
    </w:p>
    <w:p w:rsidR="007459D2" w:rsidRDefault="00833AB7">
      <w:pPr>
        <w:pStyle w:val="speaker"/>
        <w:divId w:val="735592534"/>
      </w:pPr>
      <w:r>
        <w:t>Philippe</w:t>
      </w:r>
    </w:p>
    <w:p w:rsidR="007459D2" w:rsidRDefault="00833AB7">
      <w:pPr>
        <w:pStyle w:val="remark"/>
        <w:divId w:val="735592534"/>
      </w:pPr>
      <w:r>
        <w:t>au premier étage</w:t>
      </w:r>
    </w:p>
    <w:p w:rsidR="007459D2" w:rsidRDefault="00833AB7">
      <w:pPr>
        <w:pStyle w:val="speaker"/>
        <w:divId w:val="1332022887"/>
      </w:pPr>
      <w:r>
        <w:t>Framboise</w:t>
      </w:r>
    </w:p>
    <w:p w:rsidR="007459D2" w:rsidRDefault="00833AB7">
      <w:pPr>
        <w:pStyle w:val="remark"/>
        <w:divId w:val="1332022887"/>
      </w:pPr>
      <w:r>
        <w:t>La salle de projection, elle est où ?</w:t>
      </w:r>
    </w:p>
    <w:p w:rsidR="007459D2" w:rsidRDefault="00833AB7">
      <w:pPr>
        <w:pStyle w:val="speaker"/>
        <w:divId w:val="220334384"/>
      </w:pPr>
      <w:r>
        <w:t>Philippe</w:t>
      </w:r>
    </w:p>
    <w:p w:rsidR="007459D2" w:rsidRDefault="00833AB7">
      <w:pPr>
        <w:pStyle w:val="remark"/>
        <w:divId w:val="220334384"/>
      </w:pPr>
      <w:r>
        <w:t>Au sous-sol</w:t>
      </w:r>
    </w:p>
    <w:p w:rsidR="007459D2" w:rsidRDefault="00833AB7">
      <w:pPr>
        <w:pStyle w:val="speaker"/>
        <w:divId w:val="2035184599"/>
      </w:pPr>
      <w:r>
        <w:t>Annie</w:t>
      </w:r>
    </w:p>
    <w:p w:rsidR="007459D2" w:rsidRDefault="00833AB7">
      <w:pPr>
        <w:pStyle w:val="remark"/>
        <w:divId w:val="2035184599"/>
      </w:pPr>
      <w:r>
        <w:t>La bibliothèque, elle est où ?</w:t>
      </w:r>
    </w:p>
    <w:p w:rsidR="007459D2" w:rsidRDefault="00833AB7">
      <w:pPr>
        <w:pStyle w:val="speaker"/>
        <w:divId w:val="477384093"/>
      </w:pPr>
      <w:r>
        <w:t>Philippe</w:t>
      </w:r>
    </w:p>
    <w:p w:rsidR="007459D2" w:rsidRDefault="00833AB7">
      <w:pPr>
        <w:pStyle w:val="remark"/>
        <w:divId w:val="477384093"/>
      </w:pPr>
      <w:r>
        <w:t>En haut</w:t>
      </w:r>
    </w:p>
    <w:bookmarkStart w:id="544" w:name="Back_To_Session2_MediaContent27"/>
    <w:p w:rsidR="007459D2" w:rsidRDefault="00833AB7">
      <w:pPr>
        <w:pStyle w:val="NormalWeb"/>
        <w:divId w:val="350960447"/>
      </w:pPr>
      <w:r>
        <w:fldChar w:fldCharType="begin"/>
      </w:r>
      <w:r>
        <w:instrText xml:space="preserve"> HYPERLINK "" \l "Session2_MediaContent27" </w:instrText>
      </w:r>
      <w:r>
        <w:fldChar w:fldCharType="separate"/>
      </w:r>
      <w:r>
        <w:rPr>
          <w:rStyle w:val="Hyperlink"/>
        </w:rPr>
        <w:t>Back to - Audio 29b</w:t>
      </w:r>
      <w:r>
        <w:fldChar w:fldCharType="end"/>
      </w:r>
      <w:bookmarkEnd w:id="544"/>
    </w:p>
    <w:p w:rsidR="007459D2" w:rsidRDefault="00D05D1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59D2" w:rsidRDefault="00833AB7">
      <w:pPr>
        <w:pStyle w:val="Heading1"/>
        <w:divId w:val="213391918"/>
        <w:rPr>
          <w:rFonts w:eastAsia="Times New Roman"/>
        </w:rPr>
      </w:pPr>
      <w:bookmarkStart w:id="545" w:name="Session2_Transcript15"/>
      <w:bookmarkEnd w:id="545"/>
      <w:r>
        <w:rPr>
          <w:rFonts w:eastAsia="Times New Roman"/>
        </w:rPr>
        <w:t>Audio 33</w:t>
      </w:r>
    </w:p>
    <w:p w:rsidR="007459D2" w:rsidRDefault="00833AB7">
      <w:pPr>
        <w:pStyle w:val="Heading2"/>
        <w:divId w:val="213391918"/>
        <w:rPr>
          <w:rFonts w:eastAsia="Times New Roman"/>
        </w:rPr>
      </w:pPr>
      <w:r>
        <w:rPr>
          <w:rFonts w:eastAsia="Times New Roman"/>
        </w:rPr>
        <w:t>Transcript</w:t>
      </w:r>
    </w:p>
    <w:p w:rsidR="007459D2" w:rsidRDefault="00833AB7">
      <w:pPr>
        <w:pStyle w:val="speaker"/>
        <w:divId w:val="29454726"/>
      </w:pPr>
      <w:r>
        <w:t>Framboise</w:t>
      </w:r>
    </w:p>
    <w:p w:rsidR="007459D2" w:rsidRDefault="00833AB7">
      <w:pPr>
        <w:pStyle w:val="remark"/>
        <w:divId w:val="29454726"/>
      </w:pPr>
      <w:r>
        <w:t>Extrait 71</w:t>
      </w:r>
    </w:p>
    <w:p w:rsidR="007459D2" w:rsidRDefault="00833AB7">
      <w:pPr>
        <w:pStyle w:val="speaker"/>
        <w:divId w:val="1517574711"/>
      </w:pPr>
      <w:r>
        <w:t>Philippe</w:t>
      </w:r>
    </w:p>
    <w:p w:rsidR="007459D2" w:rsidRDefault="00833AB7">
      <w:pPr>
        <w:pStyle w:val="remark"/>
        <w:divId w:val="1517574711"/>
      </w:pPr>
      <w:r>
        <w:t>Vincent van Gogh est né en 1853.</w:t>
      </w:r>
    </w:p>
    <w:p w:rsidR="007459D2" w:rsidRDefault="00833AB7">
      <w:pPr>
        <w:pStyle w:val="remark"/>
        <w:divId w:val="1517574711"/>
      </w:pPr>
      <w:r>
        <w:t>Enfant, il habite dans un petit village hollandais.</w:t>
      </w:r>
    </w:p>
    <w:p w:rsidR="007459D2" w:rsidRDefault="00833AB7">
      <w:pPr>
        <w:pStyle w:val="remark"/>
        <w:divId w:val="1517574711"/>
      </w:pPr>
      <w:r>
        <w:t>En suite, il habite à la Haye, à Londres, et à Paris.</w:t>
      </w:r>
    </w:p>
    <w:p w:rsidR="007459D2" w:rsidRDefault="00833AB7">
      <w:pPr>
        <w:pStyle w:val="remark"/>
        <w:divId w:val="1517574711"/>
      </w:pPr>
      <w:r>
        <w:t>En 1877 il va à Amsterdam.</w:t>
      </w:r>
    </w:p>
    <w:p w:rsidR="007459D2" w:rsidRDefault="00833AB7">
      <w:pPr>
        <w:pStyle w:val="remark"/>
        <w:divId w:val="1517574711"/>
      </w:pPr>
      <w:r>
        <w:t>Il fait des études de théologie.</w:t>
      </w:r>
    </w:p>
    <w:p w:rsidR="007459D2" w:rsidRDefault="00833AB7">
      <w:pPr>
        <w:pStyle w:val="remark"/>
        <w:divId w:val="1517574711"/>
      </w:pPr>
      <w:r>
        <w:t>En 1879 il passe un an en Belgique.</w:t>
      </w:r>
    </w:p>
    <w:p w:rsidR="007459D2" w:rsidRDefault="00833AB7">
      <w:pPr>
        <w:pStyle w:val="remark"/>
        <w:divId w:val="1517574711"/>
      </w:pPr>
      <w:r>
        <w:t>En 1880 il va à Bruxelles.</w:t>
      </w:r>
    </w:p>
    <w:p w:rsidR="007459D2" w:rsidRDefault="00833AB7">
      <w:pPr>
        <w:pStyle w:val="remark"/>
        <w:divId w:val="1517574711"/>
      </w:pPr>
      <w:r>
        <w:t>A Bruxelles il étudie l’art.</w:t>
      </w:r>
    </w:p>
    <w:p w:rsidR="007459D2" w:rsidRDefault="00833AB7">
      <w:pPr>
        <w:pStyle w:val="remark"/>
        <w:divId w:val="1517574711"/>
      </w:pPr>
      <w:r>
        <w:t>En 1886, il va à Paris</w:t>
      </w:r>
    </w:p>
    <w:p w:rsidR="007459D2" w:rsidRDefault="00833AB7">
      <w:pPr>
        <w:pStyle w:val="remark"/>
        <w:divId w:val="1517574711"/>
      </w:pPr>
      <w:r>
        <w:t>De 1886 à 1888, il habite à Paris, avec son frère Théo.</w:t>
      </w:r>
    </w:p>
    <w:p w:rsidR="007459D2" w:rsidRDefault="00833AB7">
      <w:pPr>
        <w:pStyle w:val="remark"/>
        <w:divId w:val="1517574711"/>
      </w:pPr>
      <w:r>
        <w:t>En 1888 il va à Arles.</w:t>
      </w:r>
    </w:p>
    <w:p w:rsidR="007459D2" w:rsidRDefault="00833AB7">
      <w:pPr>
        <w:pStyle w:val="remark"/>
        <w:divId w:val="1517574711"/>
      </w:pPr>
      <w:r>
        <w:t>Il passe un an à Arles, de 1888 à 1889.</w:t>
      </w:r>
    </w:p>
    <w:p w:rsidR="007459D2" w:rsidRDefault="00833AB7">
      <w:pPr>
        <w:pStyle w:val="remark"/>
        <w:divId w:val="1517574711"/>
      </w:pPr>
      <w:r>
        <w:t>Vincent est mort en juillet1890.</w:t>
      </w:r>
    </w:p>
    <w:bookmarkStart w:id="546" w:name="Back_To_Session2_MediaContent31"/>
    <w:p w:rsidR="007459D2" w:rsidRDefault="00833AB7">
      <w:pPr>
        <w:pStyle w:val="NormalWeb"/>
        <w:divId w:val="213391918"/>
      </w:pPr>
      <w:r>
        <w:fldChar w:fldCharType="begin"/>
      </w:r>
      <w:r>
        <w:instrText xml:space="preserve"> HYPERLINK "" \l "Session2_MediaContent31" </w:instrText>
      </w:r>
      <w:r>
        <w:fldChar w:fldCharType="separate"/>
      </w:r>
      <w:r>
        <w:rPr>
          <w:rStyle w:val="Hyperlink"/>
        </w:rPr>
        <w:t>Back to - Audio 33</w:t>
      </w:r>
      <w:r>
        <w:fldChar w:fldCharType="end"/>
      </w:r>
      <w:bookmarkEnd w:id="546"/>
    </w:p>
    <w:sectPr w:rsidR="007459D2" w:rsidSect="00D05D10">
      <w:headerReference w:type="default" r:id="rId85"/>
      <w:footerReference w:type="default" r:id="rId8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D10" w:rsidRDefault="00D05D10" w:rsidP="00D05D10">
      <w:pPr>
        <w:spacing w:before="0" w:after="0" w:line="240" w:lineRule="auto"/>
      </w:pPr>
      <w:r>
        <w:separator/>
      </w:r>
    </w:p>
  </w:endnote>
  <w:endnote w:type="continuationSeparator" w:id="0">
    <w:p w:rsidR="00D05D10" w:rsidRDefault="00D05D10" w:rsidP="00D05D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D10" w:rsidRPr="00D05D10" w:rsidRDefault="00D05D10" w:rsidP="00D05D10">
    <w:pPr>
      <w:pStyle w:val="Footer"/>
      <w:pBdr>
        <w:top w:val="single" w:sz="4" w:space="1" w:color="auto"/>
      </w:pBdr>
      <w:rPr>
        <w:sz w:val="20"/>
      </w:rPr>
    </w:pPr>
    <w:r w:rsidRPr="00D05D10">
      <w:rPr>
        <w:sz w:val="20"/>
      </w:rPr>
      <w:t xml:space="preserve">Page </w:t>
    </w:r>
    <w:r w:rsidRPr="00D05D10">
      <w:rPr>
        <w:sz w:val="20"/>
      </w:rPr>
      <w:fldChar w:fldCharType="begin"/>
    </w:r>
    <w:r w:rsidRPr="00D05D10">
      <w:rPr>
        <w:sz w:val="20"/>
      </w:rPr>
      <w:instrText xml:space="preserve"> Page \* MERGEFORMAT </w:instrText>
    </w:r>
    <w:r w:rsidRPr="00D05D10">
      <w:rPr>
        <w:sz w:val="20"/>
      </w:rPr>
      <w:fldChar w:fldCharType="separate"/>
    </w:r>
    <w:r>
      <w:rPr>
        <w:noProof/>
        <w:sz w:val="20"/>
      </w:rPr>
      <w:t>6</w:t>
    </w:r>
    <w:r w:rsidRPr="00D05D10">
      <w:rPr>
        <w:sz w:val="20"/>
      </w:rPr>
      <w:fldChar w:fldCharType="end"/>
    </w:r>
    <w:r w:rsidRPr="00D05D10">
      <w:rPr>
        <w:sz w:val="20"/>
      </w:rPr>
      <w:t xml:space="preserve"> of </w:t>
    </w:r>
    <w:r w:rsidRPr="00D05D10">
      <w:rPr>
        <w:sz w:val="20"/>
      </w:rPr>
      <w:fldChar w:fldCharType="begin"/>
    </w:r>
    <w:r w:rsidRPr="00D05D10">
      <w:rPr>
        <w:sz w:val="20"/>
      </w:rPr>
      <w:instrText xml:space="preserve"> NumPages \* MERGEFORMAT </w:instrText>
    </w:r>
    <w:r w:rsidRPr="00D05D10">
      <w:rPr>
        <w:sz w:val="20"/>
      </w:rPr>
      <w:fldChar w:fldCharType="separate"/>
    </w:r>
    <w:r>
      <w:rPr>
        <w:noProof/>
        <w:sz w:val="20"/>
      </w:rPr>
      <w:t>7</w:t>
    </w:r>
    <w:r w:rsidRPr="00D05D10">
      <w:rPr>
        <w:sz w:val="20"/>
      </w:rPr>
      <w:fldChar w:fldCharType="end"/>
    </w:r>
    <w:r w:rsidRPr="00D05D10">
      <w:rPr>
        <w:sz w:val="20"/>
      </w:rPr>
      <w:tab/>
    </w:r>
    <w:r w:rsidRPr="00D05D10">
      <w:rPr>
        <w:sz w:val="20"/>
      </w:rPr>
      <w:tab/>
      <w:t>26th April 2021</w:t>
    </w:r>
  </w:p>
  <w:p w:rsidR="00D05D10" w:rsidRPr="00D05D10" w:rsidRDefault="00D05D10" w:rsidP="00D05D10">
    <w:pPr>
      <w:pStyle w:val="Footer"/>
      <w:pBdr>
        <w:top w:val="single" w:sz="4" w:space="1" w:color="auto"/>
      </w:pBdr>
      <w:rPr>
        <w:sz w:val="20"/>
      </w:rPr>
    </w:pPr>
    <w:hyperlink r:id="rId1" w:history="1">
      <w:r w:rsidRPr="00D05D10">
        <w:rPr>
          <w:rStyle w:val="Hyperlink"/>
          <w:rFonts w:ascii="Arial" w:hAnsi="Arial"/>
          <w:sz w:val="20"/>
          <w:u w:val="none"/>
        </w:rPr>
        <w:t>https://www.open.edu/openlearn/languages/french/beginners-french-trip-avignon/content-section-0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D10" w:rsidRDefault="00D05D10" w:rsidP="00D05D10">
      <w:pPr>
        <w:spacing w:before="0" w:after="0" w:line="240" w:lineRule="auto"/>
      </w:pPr>
      <w:r>
        <w:separator/>
      </w:r>
    </w:p>
  </w:footnote>
  <w:footnote w:type="continuationSeparator" w:id="0">
    <w:p w:rsidR="00D05D10" w:rsidRDefault="00D05D10" w:rsidP="00D05D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D10" w:rsidRPr="00D05D10" w:rsidRDefault="00D05D10" w:rsidP="00D05D10">
    <w:pPr>
      <w:pStyle w:val="Header"/>
      <w:pBdr>
        <w:bottom w:val="single" w:sz="4" w:space="1" w:color="auto"/>
      </w:pBdr>
      <w:rPr>
        <w:sz w:val="20"/>
      </w:rPr>
    </w:pPr>
    <w:r w:rsidRPr="00D05D10">
      <w:rPr>
        <w:sz w:val="20"/>
      </w:rPr>
      <w:t xml:space="preserve">                                                                                                                               </w:t>
    </w:r>
    <w:r w:rsidRPr="00D05D10">
      <w:rPr>
        <w:noProof/>
        <w:sz w:val="20"/>
      </w:rPr>
      <w:drawing>
        <wp:inline distT="0" distB="0" distL="0" distR="0">
          <wp:extent cx="790575" cy="533400"/>
          <wp:effectExtent l="0" t="0" r="9525" b="0"/>
          <wp:docPr id="78" name="Picture 78"/>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05D10" w:rsidRPr="00D05D10" w:rsidRDefault="00D05D10" w:rsidP="00D05D10">
    <w:pPr>
      <w:pStyle w:val="Header"/>
      <w:pBdr>
        <w:bottom w:val="single" w:sz="4" w:space="1" w:color="auto"/>
      </w:pBdr>
      <w:rPr>
        <w:sz w:val="20"/>
      </w:rPr>
    </w:pPr>
    <w:r w:rsidRPr="00D05D10">
      <w:rPr>
        <w:sz w:val="20"/>
      </w:rPr>
      <w:t xml:space="preserve">Beginners' French: A trip to Avignon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456"/>
    <w:multiLevelType w:val="multilevel"/>
    <w:tmpl w:val="5982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A0B87"/>
    <w:multiLevelType w:val="multilevel"/>
    <w:tmpl w:val="C04468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A4BFE"/>
    <w:multiLevelType w:val="multilevel"/>
    <w:tmpl w:val="104EE0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C711B"/>
    <w:multiLevelType w:val="multilevel"/>
    <w:tmpl w:val="D06A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D4707"/>
    <w:multiLevelType w:val="multilevel"/>
    <w:tmpl w:val="1104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6534B"/>
    <w:multiLevelType w:val="multilevel"/>
    <w:tmpl w:val="55CE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A0CB5"/>
    <w:multiLevelType w:val="multilevel"/>
    <w:tmpl w:val="80F4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455543"/>
    <w:multiLevelType w:val="multilevel"/>
    <w:tmpl w:val="81EE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A77B00"/>
    <w:multiLevelType w:val="multilevel"/>
    <w:tmpl w:val="FC3C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D44AB9"/>
    <w:multiLevelType w:val="multilevel"/>
    <w:tmpl w:val="DF344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0D41F6"/>
    <w:multiLevelType w:val="multilevel"/>
    <w:tmpl w:val="6D10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295775"/>
    <w:multiLevelType w:val="multilevel"/>
    <w:tmpl w:val="CA62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AE4D29"/>
    <w:multiLevelType w:val="multilevel"/>
    <w:tmpl w:val="C692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BD6F90"/>
    <w:multiLevelType w:val="multilevel"/>
    <w:tmpl w:val="685E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390217"/>
    <w:multiLevelType w:val="multilevel"/>
    <w:tmpl w:val="AF2C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E5352D"/>
    <w:multiLevelType w:val="multilevel"/>
    <w:tmpl w:val="752A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EB066F"/>
    <w:multiLevelType w:val="multilevel"/>
    <w:tmpl w:val="1A9C46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DA364D"/>
    <w:multiLevelType w:val="multilevel"/>
    <w:tmpl w:val="ABE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6C2EA0"/>
    <w:multiLevelType w:val="multilevel"/>
    <w:tmpl w:val="D75CA1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6859E1"/>
    <w:multiLevelType w:val="multilevel"/>
    <w:tmpl w:val="BD84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4E5FA4"/>
    <w:multiLevelType w:val="multilevel"/>
    <w:tmpl w:val="D0A0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27647F"/>
    <w:multiLevelType w:val="multilevel"/>
    <w:tmpl w:val="2E6A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0D5076"/>
    <w:multiLevelType w:val="multilevel"/>
    <w:tmpl w:val="F2E86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145EE6"/>
    <w:multiLevelType w:val="multilevel"/>
    <w:tmpl w:val="DF7084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E5167A"/>
    <w:multiLevelType w:val="multilevel"/>
    <w:tmpl w:val="F538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263112"/>
    <w:multiLevelType w:val="multilevel"/>
    <w:tmpl w:val="6702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B8068B"/>
    <w:multiLevelType w:val="multilevel"/>
    <w:tmpl w:val="8ADE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DA5EA5"/>
    <w:multiLevelType w:val="multilevel"/>
    <w:tmpl w:val="7076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0E3187"/>
    <w:multiLevelType w:val="multilevel"/>
    <w:tmpl w:val="96A8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6F2283"/>
    <w:multiLevelType w:val="multilevel"/>
    <w:tmpl w:val="4AF29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F370E7"/>
    <w:multiLevelType w:val="multilevel"/>
    <w:tmpl w:val="2B9A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13470D0"/>
    <w:multiLevelType w:val="multilevel"/>
    <w:tmpl w:val="5DFE6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4618AA"/>
    <w:multiLevelType w:val="multilevel"/>
    <w:tmpl w:val="B32C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5E1F5D"/>
    <w:multiLevelType w:val="multilevel"/>
    <w:tmpl w:val="DE702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681BD9"/>
    <w:multiLevelType w:val="multilevel"/>
    <w:tmpl w:val="33FC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CF03B3"/>
    <w:multiLevelType w:val="multilevel"/>
    <w:tmpl w:val="1250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D23204"/>
    <w:multiLevelType w:val="multilevel"/>
    <w:tmpl w:val="1ED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CE7309"/>
    <w:multiLevelType w:val="multilevel"/>
    <w:tmpl w:val="E94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077737"/>
    <w:multiLevelType w:val="multilevel"/>
    <w:tmpl w:val="9E9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260B6B"/>
    <w:multiLevelType w:val="multilevel"/>
    <w:tmpl w:val="5DF605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5F15D5"/>
    <w:multiLevelType w:val="multilevel"/>
    <w:tmpl w:val="A6F4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A904C2"/>
    <w:multiLevelType w:val="multilevel"/>
    <w:tmpl w:val="843C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1C678A"/>
    <w:multiLevelType w:val="multilevel"/>
    <w:tmpl w:val="D400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6721F0"/>
    <w:multiLevelType w:val="multilevel"/>
    <w:tmpl w:val="4508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B008B7"/>
    <w:multiLevelType w:val="multilevel"/>
    <w:tmpl w:val="1BC4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BA7EF3"/>
    <w:multiLevelType w:val="multilevel"/>
    <w:tmpl w:val="10BE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EA35C0A"/>
    <w:multiLevelType w:val="multilevel"/>
    <w:tmpl w:val="5F7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D73524"/>
    <w:multiLevelType w:val="multilevel"/>
    <w:tmpl w:val="DB1A2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F29644C"/>
    <w:multiLevelType w:val="multilevel"/>
    <w:tmpl w:val="278A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9710D9"/>
    <w:multiLevelType w:val="multilevel"/>
    <w:tmpl w:val="F64E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3520548"/>
    <w:multiLevelType w:val="multilevel"/>
    <w:tmpl w:val="B39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39E0022"/>
    <w:multiLevelType w:val="multilevel"/>
    <w:tmpl w:val="AC10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041361"/>
    <w:multiLevelType w:val="multilevel"/>
    <w:tmpl w:val="24089B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520DD1"/>
    <w:multiLevelType w:val="multilevel"/>
    <w:tmpl w:val="783E7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CF1201"/>
    <w:multiLevelType w:val="multilevel"/>
    <w:tmpl w:val="CD2E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9454A5C"/>
    <w:multiLevelType w:val="multilevel"/>
    <w:tmpl w:val="DBBE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EE7E37"/>
    <w:multiLevelType w:val="multilevel"/>
    <w:tmpl w:val="9B42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D7D1254"/>
    <w:multiLevelType w:val="multilevel"/>
    <w:tmpl w:val="858A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DDC5B24"/>
    <w:multiLevelType w:val="multilevel"/>
    <w:tmpl w:val="A0B026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F46CCE"/>
    <w:multiLevelType w:val="multilevel"/>
    <w:tmpl w:val="B206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E201D92"/>
    <w:multiLevelType w:val="multilevel"/>
    <w:tmpl w:val="1E24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EF20166"/>
    <w:multiLevelType w:val="multilevel"/>
    <w:tmpl w:val="BF6ACF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C51A03"/>
    <w:multiLevelType w:val="multilevel"/>
    <w:tmpl w:val="5288A5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2C1DC0"/>
    <w:multiLevelType w:val="multilevel"/>
    <w:tmpl w:val="2298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0D73701"/>
    <w:multiLevelType w:val="multilevel"/>
    <w:tmpl w:val="C378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1911A82"/>
    <w:multiLevelType w:val="multilevel"/>
    <w:tmpl w:val="209A0D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1EC2A44"/>
    <w:multiLevelType w:val="multilevel"/>
    <w:tmpl w:val="45E03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24D4FBD"/>
    <w:multiLevelType w:val="multilevel"/>
    <w:tmpl w:val="B70A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252453"/>
    <w:multiLevelType w:val="multilevel"/>
    <w:tmpl w:val="72C8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4105A93"/>
    <w:multiLevelType w:val="multilevel"/>
    <w:tmpl w:val="EAF68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6462A9"/>
    <w:multiLevelType w:val="multilevel"/>
    <w:tmpl w:val="7146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B21CF6"/>
    <w:multiLevelType w:val="multilevel"/>
    <w:tmpl w:val="8CDEB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AF1458C"/>
    <w:multiLevelType w:val="multilevel"/>
    <w:tmpl w:val="89E0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266FE9"/>
    <w:multiLevelType w:val="multilevel"/>
    <w:tmpl w:val="325C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DDE03AD"/>
    <w:multiLevelType w:val="multilevel"/>
    <w:tmpl w:val="573A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E8E5C56"/>
    <w:multiLevelType w:val="multilevel"/>
    <w:tmpl w:val="1F08BA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257AA2"/>
    <w:multiLevelType w:val="multilevel"/>
    <w:tmpl w:val="EEF26B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F856DB4"/>
    <w:multiLevelType w:val="multilevel"/>
    <w:tmpl w:val="9CBAF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F891055"/>
    <w:multiLevelType w:val="multilevel"/>
    <w:tmpl w:val="71DA47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0D40BC9"/>
    <w:multiLevelType w:val="multilevel"/>
    <w:tmpl w:val="7ACA3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147560B"/>
    <w:multiLevelType w:val="multilevel"/>
    <w:tmpl w:val="5F82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654A7A"/>
    <w:multiLevelType w:val="multilevel"/>
    <w:tmpl w:val="FC665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35B2185"/>
    <w:multiLevelType w:val="multilevel"/>
    <w:tmpl w:val="4684B2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3C73D07"/>
    <w:multiLevelType w:val="multilevel"/>
    <w:tmpl w:val="03D6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58755C3"/>
    <w:multiLevelType w:val="multilevel"/>
    <w:tmpl w:val="E020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513134"/>
    <w:multiLevelType w:val="multilevel"/>
    <w:tmpl w:val="B1D4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7576A53"/>
    <w:multiLevelType w:val="multilevel"/>
    <w:tmpl w:val="7896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F882E0E"/>
    <w:multiLevelType w:val="multilevel"/>
    <w:tmpl w:val="0EDC88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8B2DAC"/>
    <w:multiLevelType w:val="multilevel"/>
    <w:tmpl w:val="B30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FCE3E63"/>
    <w:multiLevelType w:val="multilevel"/>
    <w:tmpl w:val="3376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E800E8"/>
    <w:multiLevelType w:val="multilevel"/>
    <w:tmpl w:val="F2F2F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1B2319D"/>
    <w:multiLevelType w:val="multilevel"/>
    <w:tmpl w:val="027C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1C752C7"/>
    <w:multiLevelType w:val="multilevel"/>
    <w:tmpl w:val="BB620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1C804D8"/>
    <w:multiLevelType w:val="multilevel"/>
    <w:tmpl w:val="DFB25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359139A"/>
    <w:multiLevelType w:val="multilevel"/>
    <w:tmpl w:val="3AE2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53200C6"/>
    <w:multiLevelType w:val="multilevel"/>
    <w:tmpl w:val="CF7E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579162B"/>
    <w:multiLevelType w:val="multilevel"/>
    <w:tmpl w:val="3988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63663D5"/>
    <w:multiLevelType w:val="multilevel"/>
    <w:tmpl w:val="73C4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70743C3"/>
    <w:multiLevelType w:val="multilevel"/>
    <w:tmpl w:val="B982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74045AA"/>
    <w:multiLevelType w:val="multilevel"/>
    <w:tmpl w:val="9C20E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7487F35"/>
    <w:multiLevelType w:val="multilevel"/>
    <w:tmpl w:val="F51C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987378C"/>
    <w:multiLevelType w:val="multilevel"/>
    <w:tmpl w:val="7EB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9A24A1C"/>
    <w:multiLevelType w:val="multilevel"/>
    <w:tmpl w:val="A5148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C6A6455"/>
    <w:multiLevelType w:val="multilevel"/>
    <w:tmpl w:val="985E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D0A78B2"/>
    <w:multiLevelType w:val="multilevel"/>
    <w:tmpl w:val="2398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D541136"/>
    <w:multiLevelType w:val="multilevel"/>
    <w:tmpl w:val="F9B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DA46D42"/>
    <w:multiLevelType w:val="multilevel"/>
    <w:tmpl w:val="765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EF16627"/>
    <w:multiLevelType w:val="multilevel"/>
    <w:tmpl w:val="5DE6D0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F61254F"/>
    <w:multiLevelType w:val="multilevel"/>
    <w:tmpl w:val="E22A1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FA019AA"/>
    <w:multiLevelType w:val="multilevel"/>
    <w:tmpl w:val="78AA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1064864"/>
    <w:multiLevelType w:val="multilevel"/>
    <w:tmpl w:val="C110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2A619F7"/>
    <w:multiLevelType w:val="multilevel"/>
    <w:tmpl w:val="9942E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3AF598A"/>
    <w:multiLevelType w:val="multilevel"/>
    <w:tmpl w:val="B254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4D8509F"/>
    <w:multiLevelType w:val="multilevel"/>
    <w:tmpl w:val="482C49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54D6A51"/>
    <w:multiLevelType w:val="multilevel"/>
    <w:tmpl w:val="DF3C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81B72F5"/>
    <w:multiLevelType w:val="multilevel"/>
    <w:tmpl w:val="FAA8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8C03F89"/>
    <w:multiLevelType w:val="multilevel"/>
    <w:tmpl w:val="36F82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902038D"/>
    <w:multiLevelType w:val="multilevel"/>
    <w:tmpl w:val="C12A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AB6631F"/>
    <w:multiLevelType w:val="multilevel"/>
    <w:tmpl w:val="EDC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B3B5233"/>
    <w:multiLevelType w:val="multilevel"/>
    <w:tmpl w:val="4DC85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BB81A87"/>
    <w:multiLevelType w:val="multilevel"/>
    <w:tmpl w:val="A1B4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C650B87"/>
    <w:multiLevelType w:val="multilevel"/>
    <w:tmpl w:val="CABE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D865F77"/>
    <w:multiLevelType w:val="multilevel"/>
    <w:tmpl w:val="5F02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EB1282A"/>
    <w:multiLevelType w:val="multilevel"/>
    <w:tmpl w:val="0574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3"/>
  </w:num>
  <w:num w:numId="2">
    <w:abstractNumId w:val="32"/>
  </w:num>
  <w:num w:numId="3">
    <w:abstractNumId w:val="8"/>
  </w:num>
  <w:num w:numId="4">
    <w:abstractNumId w:val="83"/>
  </w:num>
  <w:num w:numId="5">
    <w:abstractNumId w:val="0"/>
  </w:num>
  <w:num w:numId="6">
    <w:abstractNumId w:val="43"/>
  </w:num>
  <w:num w:numId="7">
    <w:abstractNumId w:val="111"/>
  </w:num>
  <w:num w:numId="8">
    <w:abstractNumId w:val="25"/>
  </w:num>
  <w:num w:numId="9">
    <w:abstractNumId w:val="60"/>
  </w:num>
  <w:num w:numId="10">
    <w:abstractNumId w:val="45"/>
  </w:num>
  <w:num w:numId="11">
    <w:abstractNumId w:val="120"/>
  </w:num>
  <w:num w:numId="12">
    <w:abstractNumId w:val="57"/>
  </w:num>
  <w:num w:numId="13">
    <w:abstractNumId w:val="75"/>
  </w:num>
  <w:num w:numId="14">
    <w:abstractNumId w:val="33"/>
  </w:num>
  <w:num w:numId="15">
    <w:abstractNumId w:val="88"/>
  </w:num>
  <w:num w:numId="16">
    <w:abstractNumId w:val="98"/>
  </w:num>
  <w:num w:numId="17">
    <w:abstractNumId w:val="121"/>
  </w:num>
  <w:num w:numId="18">
    <w:abstractNumId w:val="37"/>
  </w:num>
  <w:num w:numId="19">
    <w:abstractNumId w:val="92"/>
  </w:num>
  <w:num w:numId="20">
    <w:abstractNumId w:val="20"/>
  </w:num>
  <w:num w:numId="21">
    <w:abstractNumId w:val="73"/>
  </w:num>
  <w:num w:numId="22">
    <w:abstractNumId w:val="19"/>
  </w:num>
  <w:num w:numId="23">
    <w:abstractNumId w:val="117"/>
  </w:num>
  <w:num w:numId="24">
    <w:abstractNumId w:val="12"/>
  </w:num>
  <w:num w:numId="25">
    <w:abstractNumId w:val="106"/>
  </w:num>
  <w:num w:numId="26">
    <w:abstractNumId w:val="10"/>
  </w:num>
  <w:num w:numId="27">
    <w:abstractNumId w:val="115"/>
  </w:num>
  <w:num w:numId="28">
    <w:abstractNumId w:val="16"/>
  </w:num>
  <w:num w:numId="29">
    <w:abstractNumId w:val="122"/>
  </w:num>
  <w:num w:numId="30">
    <w:abstractNumId w:val="105"/>
  </w:num>
  <w:num w:numId="31">
    <w:abstractNumId w:val="85"/>
  </w:num>
  <w:num w:numId="32">
    <w:abstractNumId w:val="48"/>
  </w:num>
  <w:num w:numId="33">
    <w:abstractNumId w:val="108"/>
  </w:num>
  <w:num w:numId="34">
    <w:abstractNumId w:val="49"/>
  </w:num>
  <w:num w:numId="35">
    <w:abstractNumId w:val="40"/>
  </w:num>
  <w:num w:numId="36">
    <w:abstractNumId w:val="28"/>
  </w:num>
  <w:num w:numId="37">
    <w:abstractNumId w:val="4"/>
  </w:num>
  <w:num w:numId="38">
    <w:abstractNumId w:val="55"/>
  </w:num>
  <w:num w:numId="39">
    <w:abstractNumId w:val="17"/>
  </w:num>
  <w:num w:numId="40">
    <w:abstractNumId w:val="13"/>
  </w:num>
  <w:num w:numId="41">
    <w:abstractNumId w:val="72"/>
  </w:num>
  <w:num w:numId="42">
    <w:abstractNumId w:val="6"/>
  </w:num>
  <w:num w:numId="43">
    <w:abstractNumId w:val="29"/>
  </w:num>
  <w:num w:numId="44">
    <w:abstractNumId w:val="21"/>
  </w:num>
  <w:num w:numId="45">
    <w:abstractNumId w:val="96"/>
  </w:num>
  <w:num w:numId="46">
    <w:abstractNumId w:val="56"/>
  </w:num>
  <w:num w:numId="47">
    <w:abstractNumId w:val="34"/>
  </w:num>
  <w:num w:numId="48">
    <w:abstractNumId w:val="70"/>
  </w:num>
  <w:num w:numId="49">
    <w:abstractNumId w:val="103"/>
  </w:num>
  <w:num w:numId="50">
    <w:abstractNumId w:val="113"/>
  </w:num>
  <w:num w:numId="51">
    <w:abstractNumId w:val="87"/>
  </w:num>
  <w:num w:numId="52">
    <w:abstractNumId w:val="82"/>
  </w:num>
  <w:num w:numId="53">
    <w:abstractNumId w:val="9"/>
  </w:num>
  <w:num w:numId="54">
    <w:abstractNumId w:val="97"/>
  </w:num>
  <w:num w:numId="55">
    <w:abstractNumId w:val="1"/>
  </w:num>
  <w:num w:numId="56">
    <w:abstractNumId w:val="74"/>
  </w:num>
  <w:num w:numId="57">
    <w:abstractNumId w:val="90"/>
  </w:num>
  <w:num w:numId="58">
    <w:abstractNumId w:val="63"/>
  </w:num>
  <w:num w:numId="59">
    <w:abstractNumId w:val="7"/>
  </w:num>
  <w:num w:numId="60">
    <w:abstractNumId w:val="44"/>
  </w:num>
  <w:num w:numId="61">
    <w:abstractNumId w:val="46"/>
  </w:num>
  <w:num w:numId="62">
    <w:abstractNumId w:val="110"/>
  </w:num>
  <w:num w:numId="63">
    <w:abstractNumId w:val="15"/>
  </w:num>
  <w:num w:numId="64">
    <w:abstractNumId w:val="14"/>
  </w:num>
  <w:num w:numId="65">
    <w:abstractNumId w:val="109"/>
  </w:num>
  <w:num w:numId="66">
    <w:abstractNumId w:val="79"/>
  </w:num>
  <w:num w:numId="67">
    <w:abstractNumId w:val="35"/>
  </w:num>
  <w:num w:numId="68">
    <w:abstractNumId w:val="86"/>
  </w:num>
  <w:num w:numId="69">
    <w:abstractNumId w:val="3"/>
  </w:num>
  <w:num w:numId="70">
    <w:abstractNumId w:val="123"/>
  </w:num>
  <w:num w:numId="71">
    <w:abstractNumId w:val="24"/>
  </w:num>
  <w:num w:numId="72">
    <w:abstractNumId w:val="27"/>
  </w:num>
  <w:num w:numId="73">
    <w:abstractNumId w:val="89"/>
  </w:num>
  <w:num w:numId="74">
    <w:abstractNumId w:val="22"/>
  </w:num>
  <w:num w:numId="75">
    <w:abstractNumId w:val="51"/>
  </w:num>
  <w:num w:numId="76">
    <w:abstractNumId w:val="118"/>
  </w:num>
  <w:num w:numId="77">
    <w:abstractNumId w:val="65"/>
  </w:num>
  <w:num w:numId="78">
    <w:abstractNumId w:val="78"/>
  </w:num>
  <w:num w:numId="79">
    <w:abstractNumId w:val="30"/>
  </w:num>
  <w:num w:numId="80">
    <w:abstractNumId w:val="18"/>
  </w:num>
  <w:num w:numId="81">
    <w:abstractNumId w:val="31"/>
  </w:num>
  <w:num w:numId="82">
    <w:abstractNumId w:val="102"/>
  </w:num>
  <w:num w:numId="83">
    <w:abstractNumId w:val="77"/>
  </w:num>
  <w:num w:numId="84">
    <w:abstractNumId w:val="99"/>
  </w:num>
  <w:num w:numId="85">
    <w:abstractNumId w:val="2"/>
  </w:num>
  <w:num w:numId="86">
    <w:abstractNumId w:val="69"/>
  </w:num>
  <w:num w:numId="87">
    <w:abstractNumId w:val="62"/>
  </w:num>
  <w:num w:numId="88">
    <w:abstractNumId w:val="58"/>
  </w:num>
  <w:num w:numId="89">
    <w:abstractNumId w:val="61"/>
  </w:num>
  <w:num w:numId="90">
    <w:abstractNumId w:val="66"/>
  </w:num>
  <w:num w:numId="91">
    <w:abstractNumId w:val="114"/>
  </w:num>
  <w:num w:numId="92">
    <w:abstractNumId w:val="5"/>
  </w:num>
  <w:num w:numId="93">
    <w:abstractNumId w:val="93"/>
  </w:num>
  <w:num w:numId="94">
    <w:abstractNumId w:val="81"/>
  </w:num>
  <w:num w:numId="95">
    <w:abstractNumId w:val="91"/>
  </w:num>
  <w:num w:numId="96">
    <w:abstractNumId w:val="67"/>
  </w:num>
  <w:num w:numId="97">
    <w:abstractNumId w:val="84"/>
  </w:num>
  <w:num w:numId="98">
    <w:abstractNumId w:val="39"/>
  </w:num>
  <w:num w:numId="99">
    <w:abstractNumId w:val="64"/>
  </w:num>
  <w:num w:numId="100">
    <w:abstractNumId w:val="119"/>
  </w:num>
  <w:num w:numId="101">
    <w:abstractNumId w:val="23"/>
  </w:num>
  <w:num w:numId="102">
    <w:abstractNumId w:val="71"/>
  </w:num>
  <w:num w:numId="103">
    <w:abstractNumId w:val="54"/>
  </w:num>
  <w:num w:numId="104">
    <w:abstractNumId w:val="116"/>
  </w:num>
  <w:num w:numId="105">
    <w:abstractNumId w:val="26"/>
  </w:num>
  <w:num w:numId="106">
    <w:abstractNumId w:val="41"/>
  </w:num>
  <w:num w:numId="107">
    <w:abstractNumId w:val="47"/>
  </w:num>
  <w:num w:numId="108">
    <w:abstractNumId w:val="95"/>
  </w:num>
  <w:num w:numId="109">
    <w:abstractNumId w:val="104"/>
  </w:num>
  <w:num w:numId="110">
    <w:abstractNumId w:val="112"/>
  </w:num>
  <w:num w:numId="111">
    <w:abstractNumId w:val="94"/>
  </w:num>
  <w:num w:numId="112">
    <w:abstractNumId w:val="80"/>
  </w:num>
  <w:num w:numId="113">
    <w:abstractNumId w:val="100"/>
  </w:num>
  <w:num w:numId="114">
    <w:abstractNumId w:val="59"/>
  </w:num>
  <w:num w:numId="115">
    <w:abstractNumId w:val="76"/>
  </w:num>
  <w:num w:numId="116">
    <w:abstractNumId w:val="38"/>
  </w:num>
  <w:num w:numId="117">
    <w:abstractNumId w:val="50"/>
  </w:num>
  <w:num w:numId="118">
    <w:abstractNumId w:val="68"/>
  </w:num>
  <w:num w:numId="119">
    <w:abstractNumId w:val="42"/>
  </w:num>
  <w:num w:numId="120">
    <w:abstractNumId w:val="101"/>
  </w:num>
  <w:num w:numId="121">
    <w:abstractNumId w:val="11"/>
  </w:num>
  <w:num w:numId="122">
    <w:abstractNumId w:val="107"/>
  </w:num>
  <w:num w:numId="123">
    <w:abstractNumId w:val="52"/>
  </w:num>
  <w:num w:numId="124">
    <w:abstractNumId w:val="3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AB7"/>
    <w:rsid w:val="007459D2"/>
    <w:rsid w:val="00833AB7"/>
    <w:rsid w:val="00D05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6A37BE6-FF58-406D-8D13-84CCD35C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D05D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05D10"/>
    <w:rPr>
      <w:rFonts w:ascii="Arial" w:eastAsiaTheme="minorEastAsia" w:hAnsi="Arial" w:cs="Arial"/>
      <w:sz w:val="28"/>
      <w:szCs w:val="28"/>
    </w:rPr>
  </w:style>
  <w:style w:type="paragraph" w:styleId="Footer">
    <w:name w:val="footer"/>
    <w:basedOn w:val="Normal"/>
    <w:link w:val="FooterChar"/>
    <w:uiPriority w:val="99"/>
    <w:unhideWhenUsed/>
    <w:rsid w:val="00D05D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05D1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9233">
      <w:marLeft w:val="0"/>
      <w:marRight w:val="0"/>
      <w:marTop w:val="0"/>
      <w:marBottom w:val="0"/>
      <w:divBdr>
        <w:top w:val="none" w:sz="0" w:space="0" w:color="auto"/>
        <w:left w:val="none" w:sz="0" w:space="0" w:color="auto"/>
        <w:bottom w:val="none" w:sz="0" w:space="0" w:color="auto"/>
        <w:right w:val="none" w:sz="0" w:space="0" w:color="auto"/>
      </w:divBdr>
      <w:divsChild>
        <w:div w:id="762342267">
          <w:marLeft w:val="0"/>
          <w:marRight w:val="0"/>
          <w:marTop w:val="0"/>
          <w:marBottom w:val="0"/>
          <w:divBdr>
            <w:top w:val="none" w:sz="0" w:space="0" w:color="auto"/>
            <w:left w:val="none" w:sz="0" w:space="0" w:color="auto"/>
            <w:bottom w:val="none" w:sz="0" w:space="0" w:color="auto"/>
            <w:right w:val="none" w:sz="0" w:space="0" w:color="auto"/>
          </w:divBdr>
        </w:div>
        <w:div w:id="1982730861">
          <w:marLeft w:val="0"/>
          <w:marRight w:val="0"/>
          <w:marTop w:val="0"/>
          <w:marBottom w:val="0"/>
          <w:divBdr>
            <w:top w:val="none" w:sz="0" w:space="0" w:color="auto"/>
            <w:left w:val="none" w:sz="0" w:space="0" w:color="auto"/>
            <w:bottom w:val="none" w:sz="0" w:space="0" w:color="auto"/>
            <w:right w:val="none" w:sz="0" w:space="0" w:color="auto"/>
          </w:divBdr>
        </w:div>
        <w:div w:id="2133478915">
          <w:marLeft w:val="0"/>
          <w:marRight w:val="0"/>
          <w:marTop w:val="0"/>
          <w:marBottom w:val="0"/>
          <w:divBdr>
            <w:top w:val="none" w:sz="0" w:space="0" w:color="auto"/>
            <w:left w:val="none" w:sz="0" w:space="0" w:color="auto"/>
            <w:bottom w:val="none" w:sz="0" w:space="0" w:color="auto"/>
            <w:right w:val="none" w:sz="0" w:space="0" w:color="auto"/>
          </w:divBdr>
        </w:div>
        <w:div w:id="1693723555">
          <w:marLeft w:val="0"/>
          <w:marRight w:val="0"/>
          <w:marTop w:val="0"/>
          <w:marBottom w:val="0"/>
          <w:divBdr>
            <w:top w:val="none" w:sz="0" w:space="0" w:color="auto"/>
            <w:left w:val="none" w:sz="0" w:space="0" w:color="auto"/>
            <w:bottom w:val="none" w:sz="0" w:space="0" w:color="auto"/>
            <w:right w:val="none" w:sz="0" w:space="0" w:color="auto"/>
          </w:divBdr>
        </w:div>
        <w:div w:id="741565585">
          <w:marLeft w:val="0"/>
          <w:marRight w:val="0"/>
          <w:marTop w:val="0"/>
          <w:marBottom w:val="0"/>
          <w:divBdr>
            <w:top w:val="none" w:sz="0" w:space="0" w:color="auto"/>
            <w:left w:val="none" w:sz="0" w:space="0" w:color="auto"/>
            <w:bottom w:val="none" w:sz="0" w:space="0" w:color="auto"/>
            <w:right w:val="none" w:sz="0" w:space="0" w:color="auto"/>
          </w:divBdr>
        </w:div>
        <w:div w:id="755857608">
          <w:marLeft w:val="0"/>
          <w:marRight w:val="0"/>
          <w:marTop w:val="0"/>
          <w:marBottom w:val="0"/>
          <w:divBdr>
            <w:top w:val="none" w:sz="0" w:space="0" w:color="auto"/>
            <w:left w:val="none" w:sz="0" w:space="0" w:color="auto"/>
            <w:bottom w:val="none" w:sz="0" w:space="0" w:color="auto"/>
            <w:right w:val="none" w:sz="0" w:space="0" w:color="auto"/>
          </w:divBdr>
        </w:div>
        <w:div w:id="720859490">
          <w:marLeft w:val="0"/>
          <w:marRight w:val="0"/>
          <w:marTop w:val="0"/>
          <w:marBottom w:val="0"/>
          <w:divBdr>
            <w:top w:val="none" w:sz="0" w:space="0" w:color="auto"/>
            <w:left w:val="none" w:sz="0" w:space="0" w:color="auto"/>
            <w:bottom w:val="none" w:sz="0" w:space="0" w:color="auto"/>
            <w:right w:val="none" w:sz="0" w:space="0" w:color="auto"/>
          </w:divBdr>
        </w:div>
        <w:div w:id="1827895288">
          <w:marLeft w:val="0"/>
          <w:marRight w:val="0"/>
          <w:marTop w:val="0"/>
          <w:marBottom w:val="0"/>
          <w:divBdr>
            <w:top w:val="none" w:sz="0" w:space="0" w:color="auto"/>
            <w:left w:val="none" w:sz="0" w:space="0" w:color="auto"/>
            <w:bottom w:val="none" w:sz="0" w:space="0" w:color="auto"/>
            <w:right w:val="none" w:sz="0" w:space="0" w:color="auto"/>
          </w:divBdr>
        </w:div>
        <w:div w:id="583536035">
          <w:marLeft w:val="0"/>
          <w:marRight w:val="0"/>
          <w:marTop w:val="0"/>
          <w:marBottom w:val="0"/>
          <w:divBdr>
            <w:top w:val="none" w:sz="0" w:space="0" w:color="auto"/>
            <w:left w:val="none" w:sz="0" w:space="0" w:color="auto"/>
            <w:bottom w:val="none" w:sz="0" w:space="0" w:color="auto"/>
            <w:right w:val="none" w:sz="0" w:space="0" w:color="auto"/>
          </w:divBdr>
        </w:div>
        <w:div w:id="629166248">
          <w:marLeft w:val="0"/>
          <w:marRight w:val="0"/>
          <w:marTop w:val="0"/>
          <w:marBottom w:val="0"/>
          <w:divBdr>
            <w:top w:val="none" w:sz="0" w:space="0" w:color="auto"/>
            <w:left w:val="none" w:sz="0" w:space="0" w:color="auto"/>
            <w:bottom w:val="none" w:sz="0" w:space="0" w:color="auto"/>
            <w:right w:val="none" w:sz="0" w:space="0" w:color="auto"/>
          </w:divBdr>
        </w:div>
        <w:div w:id="1875455787">
          <w:marLeft w:val="0"/>
          <w:marRight w:val="0"/>
          <w:marTop w:val="0"/>
          <w:marBottom w:val="0"/>
          <w:divBdr>
            <w:top w:val="none" w:sz="0" w:space="0" w:color="auto"/>
            <w:left w:val="none" w:sz="0" w:space="0" w:color="auto"/>
            <w:bottom w:val="none" w:sz="0" w:space="0" w:color="auto"/>
            <w:right w:val="none" w:sz="0" w:space="0" w:color="auto"/>
          </w:divBdr>
        </w:div>
        <w:div w:id="604847294">
          <w:marLeft w:val="0"/>
          <w:marRight w:val="0"/>
          <w:marTop w:val="0"/>
          <w:marBottom w:val="0"/>
          <w:divBdr>
            <w:top w:val="none" w:sz="0" w:space="0" w:color="auto"/>
            <w:left w:val="none" w:sz="0" w:space="0" w:color="auto"/>
            <w:bottom w:val="none" w:sz="0" w:space="0" w:color="auto"/>
            <w:right w:val="none" w:sz="0" w:space="0" w:color="auto"/>
          </w:divBdr>
        </w:div>
        <w:div w:id="1327897541">
          <w:marLeft w:val="0"/>
          <w:marRight w:val="0"/>
          <w:marTop w:val="0"/>
          <w:marBottom w:val="0"/>
          <w:divBdr>
            <w:top w:val="none" w:sz="0" w:space="0" w:color="auto"/>
            <w:left w:val="none" w:sz="0" w:space="0" w:color="auto"/>
            <w:bottom w:val="none" w:sz="0" w:space="0" w:color="auto"/>
            <w:right w:val="none" w:sz="0" w:space="0" w:color="auto"/>
          </w:divBdr>
        </w:div>
        <w:div w:id="1772625587">
          <w:marLeft w:val="0"/>
          <w:marRight w:val="0"/>
          <w:marTop w:val="0"/>
          <w:marBottom w:val="0"/>
          <w:divBdr>
            <w:top w:val="none" w:sz="0" w:space="0" w:color="auto"/>
            <w:left w:val="none" w:sz="0" w:space="0" w:color="auto"/>
            <w:bottom w:val="none" w:sz="0" w:space="0" w:color="auto"/>
            <w:right w:val="none" w:sz="0" w:space="0" w:color="auto"/>
          </w:divBdr>
        </w:div>
        <w:div w:id="1249273970">
          <w:marLeft w:val="0"/>
          <w:marRight w:val="0"/>
          <w:marTop w:val="0"/>
          <w:marBottom w:val="0"/>
          <w:divBdr>
            <w:top w:val="none" w:sz="0" w:space="0" w:color="auto"/>
            <w:left w:val="none" w:sz="0" w:space="0" w:color="auto"/>
            <w:bottom w:val="none" w:sz="0" w:space="0" w:color="auto"/>
            <w:right w:val="none" w:sz="0" w:space="0" w:color="auto"/>
          </w:divBdr>
        </w:div>
        <w:div w:id="221210888">
          <w:marLeft w:val="0"/>
          <w:marRight w:val="0"/>
          <w:marTop w:val="0"/>
          <w:marBottom w:val="0"/>
          <w:divBdr>
            <w:top w:val="none" w:sz="0" w:space="0" w:color="auto"/>
            <w:left w:val="none" w:sz="0" w:space="0" w:color="auto"/>
            <w:bottom w:val="none" w:sz="0" w:space="0" w:color="auto"/>
            <w:right w:val="none" w:sz="0" w:space="0" w:color="auto"/>
          </w:divBdr>
        </w:div>
      </w:divsChild>
    </w:div>
    <w:div w:id="153688944">
      <w:marLeft w:val="0"/>
      <w:marRight w:val="0"/>
      <w:marTop w:val="0"/>
      <w:marBottom w:val="0"/>
      <w:divBdr>
        <w:top w:val="none" w:sz="0" w:space="0" w:color="auto"/>
        <w:left w:val="none" w:sz="0" w:space="0" w:color="auto"/>
        <w:bottom w:val="none" w:sz="0" w:space="0" w:color="auto"/>
        <w:right w:val="none" w:sz="0" w:space="0" w:color="auto"/>
      </w:divBdr>
      <w:divsChild>
        <w:div w:id="1020398416">
          <w:marLeft w:val="0"/>
          <w:marRight w:val="0"/>
          <w:marTop w:val="240"/>
          <w:marBottom w:val="240"/>
          <w:divBdr>
            <w:top w:val="none" w:sz="0" w:space="0" w:color="auto"/>
            <w:left w:val="none" w:sz="0" w:space="0" w:color="auto"/>
            <w:bottom w:val="none" w:sz="0" w:space="0" w:color="auto"/>
            <w:right w:val="none" w:sz="0" w:space="0" w:color="auto"/>
          </w:divBdr>
          <w:divsChild>
            <w:div w:id="17011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351">
      <w:marLeft w:val="0"/>
      <w:marRight w:val="0"/>
      <w:marTop w:val="0"/>
      <w:marBottom w:val="0"/>
      <w:divBdr>
        <w:top w:val="none" w:sz="0" w:space="0" w:color="auto"/>
        <w:left w:val="none" w:sz="0" w:space="0" w:color="auto"/>
        <w:bottom w:val="none" w:sz="0" w:space="0" w:color="auto"/>
        <w:right w:val="none" w:sz="0" w:space="0" w:color="auto"/>
      </w:divBdr>
      <w:divsChild>
        <w:div w:id="1080251662">
          <w:marLeft w:val="0"/>
          <w:marRight w:val="0"/>
          <w:marTop w:val="0"/>
          <w:marBottom w:val="0"/>
          <w:divBdr>
            <w:top w:val="none" w:sz="0" w:space="0" w:color="auto"/>
            <w:left w:val="none" w:sz="0" w:space="0" w:color="auto"/>
            <w:bottom w:val="none" w:sz="0" w:space="0" w:color="auto"/>
            <w:right w:val="none" w:sz="0" w:space="0" w:color="auto"/>
          </w:divBdr>
          <w:divsChild>
            <w:div w:id="6303287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9509556">
                  <w:marLeft w:val="240"/>
                  <w:marRight w:val="240"/>
                  <w:marTop w:val="0"/>
                  <w:marBottom w:val="0"/>
                  <w:divBdr>
                    <w:top w:val="none" w:sz="0" w:space="0" w:color="auto"/>
                    <w:left w:val="none" w:sz="0" w:space="0" w:color="auto"/>
                    <w:bottom w:val="none" w:sz="0" w:space="0" w:color="auto"/>
                    <w:right w:val="none" w:sz="0" w:space="0" w:color="auto"/>
                  </w:divBdr>
                </w:div>
                <w:div w:id="2081705527">
                  <w:marLeft w:val="0"/>
                  <w:marRight w:val="0"/>
                  <w:marTop w:val="0"/>
                  <w:marBottom w:val="0"/>
                  <w:divBdr>
                    <w:top w:val="single" w:sz="6" w:space="6" w:color="000000"/>
                    <w:left w:val="none" w:sz="0" w:space="0" w:color="auto"/>
                    <w:bottom w:val="none" w:sz="0" w:space="0" w:color="auto"/>
                    <w:right w:val="none" w:sz="0" w:space="0" w:color="auto"/>
                  </w:divBdr>
                  <w:divsChild>
                    <w:div w:id="628903948">
                      <w:marLeft w:val="0"/>
                      <w:marRight w:val="0"/>
                      <w:marTop w:val="0"/>
                      <w:marBottom w:val="0"/>
                      <w:divBdr>
                        <w:top w:val="none" w:sz="0" w:space="0" w:color="auto"/>
                        <w:left w:val="none" w:sz="0" w:space="0" w:color="auto"/>
                        <w:bottom w:val="none" w:sz="0" w:space="0" w:color="auto"/>
                        <w:right w:val="none" w:sz="0" w:space="0" w:color="auto"/>
                      </w:divBdr>
                      <w:divsChild>
                        <w:div w:id="1091849843">
                          <w:marLeft w:val="0"/>
                          <w:marRight w:val="0"/>
                          <w:marTop w:val="240"/>
                          <w:marBottom w:val="240"/>
                          <w:divBdr>
                            <w:top w:val="none" w:sz="0" w:space="0" w:color="auto"/>
                            <w:left w:val="none" w:sz="0" w:space="0" w:color="auto"/>
                            <w:bottom w:val="none" w:sz="0" w:space="0" w:color="auto"/>
                            <w:right w:val="none" w:sz="0" w:space="0" w:color="auto"/>
                          </w:divBdr>
                          <w:divsChild>
                            <w:div w:id="19137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1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6461239">
                  <w:marLeft w:val="240"/>
                  <w:marRight w:val="240"/>
                  <w:marTop w:val="0"/>
                  <w:marBottom w:val="0"/>
                  <w:divBdr>
                    <w:top w:val="none" w:sz="0" w:space="0" w:color="auto"/>
                    <w:left w:val="none" w:sz="0" w:space="0" w:color="auto"/>
                    <w:bottom w:val="none" w:sz="0" w:space="0" w:color="auto"/>
                    <w:right w:val="none" w:sz="0" w:space="0" w:color="auto"/>
                  </w:divBdr>
                </w:div>
                <w:div w:id="1191215055">
                  <w:marLeft w:val="0"/>
                  <w:marRight w:val="0"/>
                  <w:marTop w:val="0"/>
                  <w:marBottom w:val="0"/>
                  <w:divBdr>
                    <w:top w:val="single" w:sz="6" w:space="6" w:color="000000"/>
                    <w:left w:val="none" w:sz="0" w:space="0" w:color="auto"/>
                    <w:bottom w:val="none" w:sz="0" w:space="0" w:color="auto"/>
                    <w:right w:val="none" w:sz="0" w:space="0" w:color="auto"/>
                  </w:divBdr>
                  <w:divsChild>
                    <w:div w:id="736128883">
                      <w:marLeft w:val="0"/>
                      <w:marRight w:val="0"/>
                      <w:marTop w:val="0"/>
                      <w:marBottom w:val="0"/>
                      <w:divBdr>
                        <w:top w:val="none" w:sz="0" w:space="0" w:color="auto"/>
                        <w:left w:val="none" w:sz="0" w:space="0" w:color="auto"/>
                        <w:bottom w:val="none" w:sz="0" w:space="0" w:color="auto"/>
                        <w:right w:val="none" w:sz="0" w:space="0" w:color="auto"/>
                      </w:divBdr>
                      <w:divsChild>
                        <w:div w:id="955284794">
                          <w:marLeft w:val="0"/>
                          <w:marRight w:val="0"/>
                          <w:marTop w:val="240"/>
                          <w:marBottom w:val="240"/>
                          <w:divBdr>
                            <w:top w:val="none" w:sz="0" w:space="0" w:color="auto"/>
                            <w:left w:val="none" w:sz="0" w:space="0" w:color="auto"/>
                            <w:bottom w:val="none" w:sz="0" w:space="0" w:color="auto"/>
                            <w:right w:val="none" w:sz="0" w:space="0" w:color="auto"/>
                          </w:divBdr>
                        </w:div>
                        <w:div w:id="1205869570">
                          <w:marLeft w:val="0"/>
                          <w:marRight w:val="0"/>
                          <w:marTop w:val="0"/>
                          <w:marBottom w:val="0"/>
                          <w:divBdr>
                            <w:top w:val="none" w:sz="0" w:space="0" w:color="auto"/>
                            <w:left w:val="none" w:sz="0" w:space="0" w:color="auto"/>
                            <w:bottom w:val="none" w:sz="0" w:space="0" w:color="auto"/>
                            <w:right w:val="none" w:sz="0" w:space="0" w:color="auto"/>
                          </w:divBdr>
                          <w:divsChild>
                            <w:div w:id="13337245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9247342">
                          <w:marLeft w:val="0"/>
                          <w:marRight w:val="0"/>
                          <w:marTop w:val="240"/>
                          <w:marBottom w:val="240"/>
                          <w:divBdr>
                            <w:top w:val="none" w:sz="0" w:space="0" w:color="auto"/>
                            <w:left w:val="none" w:sz="0" w:space="0" w:color="auto"/>
                            <w:bottom w:val="none" w:sz="0" w:space="0" w:color="auto"/>
                            <w:right w:val="none" w:sz="0" w:space="0" w:color="auto"/>
                          </w:divBdr>
                          <w:divsChild>
                            <w:div w:id="318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4051">
              <w:marLeft w:val="0"/>
              <w:marRight w:val="0"/>
              <w:marTop w:val="0"/>
              <w:marBottom w:val="0"/>
              <w:divBdr>
                <w:top w:val="none" w:sz="0" w:space="0" w:color="auto"/>
                <w:left w:val="none" w:sz="0" w:space="0" w:color="auto"/>
                <w:bottom w:val="none" w:sz="0" w:space="0" w:color="auto"/>
                <w:right w:val="none" w:sz="0" w:space="0" w:color="auto"/>
              </w:divBdr>
              <w:divsChild>
                <w:div w:id="1360546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9901224">
                      <w:marLeft w:val="240"/>
                      <w:marRight w:val="240"/>
                      <w:marTop w:val="0"/>
                      <w:marBottom w:val="0"/>
                      <w:divBdr>
                        <w:top w:val="none" w:sz="0" w:space="0" w:color="auto"/>
                        <w:left w:val="none" w:sz="0" w:space="0" w:color="auto"/>
                        <w:bottom w:val="none" w:sz="0" w:space="0" w:color="auto"/>
                        <w:right w:val="none" w:sz="0" w:space="0" w:color="auto"/>
                      </w:divBdr>
                    </w:div>
                    <w:div w:id="655912566">
                      <w:marLeft w:val="0"/>
                      <w:marRight w:val="0"/>
                      <w:marTop w:val="0"/>
                      <w:marBottom w:val="0"/>
                      <w:divBdr>
                        <w:top w:val="single" w:sz="6" w:space="6" w:color="000000"/>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sChild>
                            <w:div w:id="2001696197">
                              <w:marLeft w:val="0"/>
                              <w:marRight w:val="0"/>
                              <w:marTop w:val="240"/>
                              <w:marBottom w:val="240"/>
                              <w:divBdr>
                                <w:top w:val="none" w:sz="0" w:space="0" w:color="auto"/>
                                <w:left w:val="none" w:sz="0" w:space="0" w:color="auto"/>
                                <w:bottom w:val="none" w:sz="0" w:space="0" w:color="auto"/>
                                <w:right w:val="none" w:sz="0" w:space="0" w:color="auto"/>
                              </w:divBdr>
                            </w:div>
                            <w:div w:id="1940480672">
                              <w:marLeft w:val="0"/>
                              <w:marRight w:val="0"/>
                              <w:marTop w:val="0"/>
                              <w:marBottom w:val="0"/>
                              <w:divBdr>
                                <w:top w:val="none" w:sz="0" w:space="0" w:color="auto"/>
                                <w:left w:val="none" w:sz="0" w:space="0" w:color="auto"/>
                                <w:bottom w:val="none" w:sz="0" w:space="0" w:color="auto"/>
                                <w:right w:val="none" w:sz="0" w:space="0" w:color="auto"/>
                              </w:divBdr>
                              <w:divsChild>
                                <w:div w:id="8390800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7893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7108934">
                      <w:marLeft w:val="240"/>
                      <w:marRight w:val="240"/>
                      <w:marTop w:val="0"/>
                      <w:marBottom w:val="0"/>
                      <w:divBdr>
                        <w:top w:val="none" w:sz="0" w:space="0" w:color="auto"/>
                        <w:left w:val="none" w:sz="0" w:space="0" w:color="auto"/>
                        <w:bottom w:val="none" w:sz="0" w:space="0" w:color="auto"/>
                        <w:right w:val="none" w:sz="0" w:space="0" w:color="auto"/>
                      </w:divBdr>
                    </w:div>
                    <w:div w:id="320042433">
                      <w:marLeft w:val="0"/>
                      <w:marRight w:val="0"/>
                      <w:marTop w:val="0"/>
                      <w:marBottom w:val="0"/>
                      <w:divBdr>
                        <w:top w:val="single" w:sz="6" w:space="6" w:color="000000"/>
                        <w:left w:val="none" w:sz="0" w:space="0" w:color="auto"/>
                        <w:bottom w:val="none" w:sz="0" w:space="0" w:color="auto"/>
                        <w:right w:val="none" w:sz="0" w:space="0" w:color="auto"/>
                      </w:divBdr>
                    </w:div>
                  </w:divsChild>
                </w:div>
                <w:div w:id="12735614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4940742">
                      <w:marLeft w:val="240"/>
                      <w:marRight w:val="240"/>
                      <w:marTop w:val="0"/>
                      <w:marBottom w:val="0"/>
                      <w:divBdr>
                        <w:top w:val="none" w:sz="0" w:space="0" w:color="auto"/>
                        <w:left w:val="none" w:sz="0" w:space="0" w:color="auto"/>
                        <w:bottom w:val="none" w:sz="0" w:space="0" w:color="auto"/>
                        <w:right w:val="none" w:sz="0" w:space="0" w:color="auto"/>
                      </w:divBdr>
                    </w:div>
                    <w:div w:id="14845389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32220840">
              <w:marLeft w:val="0"/>
              <w:marRight w:val="0"/>
              <w:marTop w:val="0"/>
              <w:marBottom w:val="0"/>
              <w:divBdr>
                <w:top w:val="none" w:sz="0" w:space="0" w:color="auto"/>
                <w:left w:val="none" w:sz="0" w:space="0" w:color="auto"/>
                <w:bottom w:val="none" w:sz="0" w:space="0" w:color="auto"/>
                <w:right w:val="none" w:sz="0" w:space="0" w:color="auto"/>
              </w:divBdr>
              <w:divsChild>
                <w:div w:id="2144421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1004183">
                      <w:marLeft w:val="240"/>
                      <w:marRight w:val="240"/>
                      <w:marTop w:val="0"/>
                      <w:marBottom w:val="0"/>
                      <w:divBdr>
                        <w:top w:val="none" w:sz="0" w:space="0" w:color="auto"/>
                        <w:left w:val="none" w:sz="0" w:space="0" w:color="auto"/>
                        <w:bottom w:val="none" w:sz="0" w:space="0" w:color="auto"/>
                        <w:right w:val="none" w:sz="0" w:space="0" w:color="auto"/>
                      </w:divBdr>
                    </w:div>
                    <w:div w:id="612827423">
                      <w:marLeft w:val="0"/>
                      <w:marRight w:val="0"/>
                      <w:marTop w:val="0"/>
                      <w:marBottom w:val="0"/>
                      <w:divBdr>
                        <w:top w:val="single" w:sz="6" w:space="6" w:color="000000"/>
                        <w:left w:val="none" w:sz="0" w:space="0" w:color="auto"/>
                        <w:bottom w:val="none" w:sz="0" w:space="0" w:color="auto"/>
                        <w:right w:val="none" w:sz="0" w:space="0" w:color="auto"/>
                      </w:divBdr>
                      <w:divsChild>
                        <w:div w:id="1700277062">
                          <w:marLeft w:val="0"/>
                          <w:marRight w:val="0"/>
                          <w:marTop w:val="0"/>
                          <w:marBottom w:val="0"/>
                          <w:divBdr>
                            <w:top w:val="none" w:sz="0" w:space="0" w:color="auto"/>
                            <w:left w:val="none" w:sz="0" w:space="0" w:color="auto"/>
                            <w:bottom w:val="none" w:sz="0" w:space="0" w:color="auto"/>
                            <w:right w:val="none" w:sz="0" w:space="0" w:color="auto"/>
                          </w:divBdr>
                          <w:divsChild>
                            <w:div w:id="1458600584">
                              <w:marLeft w:val="0"/>
                              <w:marRight w:val="0"/>
                              <w:marTop w:val="240"/>
                              <w:marBottom w:val="240"/>
                              <w:divBdr>
                                <w:top w:val="none" w:sz="0" w:space="0" w:color="auto"/>
                                <w:left w:val="none" w:sz="0" w:space="0" w:color="auto"/>
                                <w:bottom w:val="none" w:sz="0" w:space="0" w:color="auto"/>
                                <w:right w:val="none" w:sz="0" w:space="0" w:color="auto"/>
                              </w:divBdr>
                              <w:divsChild>
                                <w:div w:id="3872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63545">
              <w:marLeft w:val="0"/>
              <w:marRight w:val="0"/>
              <w:marTop w:val="0"/>
              <w:marBottom w:val="0"/>
              <w:divBdr>
                <w:top w:val="none" w:sz="0" w:space="0" w:color="auto"/>
                <w:left w:val="none" w:sz="0" w:space="0" w:color="auto"/>
                <w:bottom w:val="none" w:sz="0" w:space="0" w:color="auto"/>
                <w:right w:val="none" w:sz="0" w:space="0" w:color="auto"/>
              </w:divBdr>
              <w:divsChild>
                <w:div w:id="1981154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2000629">
                      <w:marLeft w:val="240"/>
                      <w:marRight w:val="240"/>
                      <w:marTop w:val="0"/>
                      <w:marBottom w:val="0"/>
                      <w:divBdr>
                        <w:top w:val="none" w:sz="0" w:space="0" w:color="auto"/>
                        <w:left w:val="none" w:sz="0" w:space="0" w:color="auto"/>
                        <w:bottom w:val="none" w:sz="0" w:space="0" w:color="auto"/>
                        <w:right w:val="none" w:sz="0" w:space="0" w:color="auto"/>
                      </w:divBdr>
                    </w:div>
                    <w:div w:id="1091127774">
                      <w:marLeft w:val="0"/>
                      <w:marRight w:val="0"/>
                      <w:marTop w:val="0"/>
                      <w:marBottom w:val="0"/>
                      <w:divBdr>
                        <w:top w:val="single" w:sz="6" w:space="6" w:color="000000"/>
                        <w:left w:val="none" w:sz="0" w:space="0" w:color="auto"/>
                        <w:bottom w:val="none" w:sz="0" w:space="0" w:color="auto"/>
                        <w:right w:val="none" w:sz="0" w:space="0" w:color="auto"/>
                      </w:divBdr>
                      <w:divsChild>
                        <w:div w:id="193544718">
                          <w:marLeft w:val="0"/>
                          <w:marRight w:val="0"/>
                          <w:marTop w:val="0"/>
                          <w:marBottom w:val="0"/>
                          <w:divBdr>
                            <w:top w:val="none" w:sz="0" w:space="0" w:color="auto"/>
                            <w:left w:val="none" w:sz="0" w:space="0" w:color="auto"/>
                            <w:bottom w:val="none" w:sz="0" w:space="0" w:color="auto"/>
                            <w:right w:val="none" w:sz="0" w:space="0" w:color="auto"/>
                          </w:divBdr>
                          <w:divsChild>
                            <w:div w:id="2070691661">
                              <w:marLeft w:val="0"/>
                              <w:marRight w:val="0"/>
                              <w:marTop w:val="0"/>
                              <w:marBottom w:val="0"/>
                              <w:divBdr>
                                <w:top w:val="none" w:sz="0" w:space="0" w:color="auto"/>
                                <w:left w:val="none" w:sz="0" w:space="0" w:color="auto"/>
                                <w:bottom w:val="none" w:sz="0" w:space="0" w:color="auto"/>
                                <w:right w:val="none" w:sz="0" w:space="0" w:color="auto"/>
                              </w:divBdr>
                              <w:divsChild>
                                <w:div w:id="13495974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77750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740161">
                      <w:marLeft w:val="240"/>
                      <w:marRight w:val="240"/>
                      <w:marTop w:val="0"/>
                      <w:marBottom w:val="0"/>
                      <w:divBdr>
                        <w:top w:val="none" w:sz="0" w:space="0" w:color="auto"/>
                        <w:left w:val="none" w:sz="0" w:space="0" w:color="auto"/>
                        <w:bottom w:val="none" w:sz="0" w:space="0" w:color="auto"/>
                        <w:right w:val="none" w:sz="0" w:space="0" w:color="auto"/>
                      </w:divBdr>
                    </w:div>
                    <w:div w:id="1920168697">
                      <w:marLeft w:val="0"/>
                      <w:marRight w:val="0"/>
                      <w:marTop w:val="0"/>
                      <w:marBottom w:val="0"/>
                      <w:divBdr>
                        <w:top w:val="single" w:sz="6" w:space="6" w:color="000000"/>
                        <w:left w:val="none" w:sz="0" w:space="0" w:color="auto"/>
                        <w:bottom w:val="none" w:sz="0" w:space="0" w:color="auto"/>
                        <w:right w:val="none" w:sz="0" w:space="0" w:color="auto"/>
                      </w:divBdr>
                      <w:divsChild>
                        <w:div w:id="574977008">
                          <w:marLeft w:val="0"/>
                          <w:marRight w:val="0"/>
                          <w:marTop w:val="0"/>
                          <w:marBottom w:val="0"/>
                          <w:divBdr>
                            <w:top w:val="none" w:sz="0" w:space="0" w:color="auto"/>
                            <w:left w:val="none" w:sz="0" w:space="0" w:color="auto"/>
                            <w:bottom w:val="none" w:sz="0" w:space="0" w:color="auto"/>
                            <w:right w:val="none" w:sz="0" w:space="0" w:color="auto"/>
                          </w:divBdr>
                          <w:divsChild>
                            <w:div w:id="582833369">
                              <w:marLeft w:val="0"/>
                              <w:marRight w:val="0"/>
                              <w:marTop w:val="0"/>
                              <w:marBottom w:val="0"/>
                              <w:divBdr>
                                <w:top w:val="none" w:sz="0" w:space="0" w:color="auto"/>
                                <w:left w:val="none" w:sz="0" w:space="0" w:color="auto"/>
                                <w:bottom w:val="none" w:sz="0" w:space="0" w:color="auto"/>
                                <w:right w:val="none" w:sz="0" w:space="0" w:color="auto"/>
                              </w:divBdr>
                              <w:divsChild>
                                <w:div w:id="13820504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65646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7676922">
                      <w:marLeft w:val="240"/>
                      <w:marRight w:val="240"/>
                      <w:marTop w:val="0"/>
                      <w:marBottom w:val="0"/>
                      <w:divBdr>
                        <w:top w:val="none" w:sz="0" w:space="0" w:color="auto"/>
                        <w:left w:val="none" w:sz="0" w:space="0" w:color="auto"/>
                        <w:bottom w:val="none" w:sz="0" w:space="0" w:color="auto"/>
                        <w:right w:val="none" w:sz="0" w:space="0" w:color="auto"/>
                      </w:divBdr>
                    </w:div>
                    <w:div w:id="20094015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84809730">
          <w:marLeft w:val="0"/>
          <w:marRight w:val="0"/>
          <w:marTop w:val="0"/>
          <w:marBottom w:val="0"/>
          <w:divBdr>
            <w:top w:val="none" w:sz="0" w:space="0" w:color="auto"/>
            <w:left w:val="none" w:sz="0" w:space="0" w:color="auto"/>
            <w:bottom w:val="none" w:sz="0" w:space="0" w:color="auto"/>
            <w:right w:val="none" w:sz="0" w:space="0" w:color="auto"/>
          </w:divBdr>
          <w:divsChild>
            <w:div w:id="193158943">
              <w:marLeft w:val="0"/>
              <w:marRight w:val="0"/>
              <w:marTop w:val="0"/>
              <w:marBottom w:val="0"/>
              <w:divBdr>
                <w:top w:val="none" w:sz="0" w:space="0" w:color="auto"/>
                <w:left w:val="none" w:sz="0" w:space="0" w:color="auto"/>
                <w:bottom w:val="none" w:sz="0" w:space="0" w:color="auto"/>
                <w:right w:val="none" w:sz="0" w:space="0" w:color="auto"/>
              </w:divBdr>
              <w:divsChild>
                <w:div w:id="13967779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4608317">
                      <w:marLeft w:val="240"/>
                      <w:marRight w:val="240"/>
                      <w:marTop w:val="0"/>
                      <w:marBottom w:val="0"/>
                      <w:divBdr>
                        <w:top w:val="none" w:sz="0" w:space="0" w:color="auto"/>
                        <w:left w:val="none" w:sz="0" w:space="0" w:color="auto"/>
                        <w:bottom w:val="none" w:sz="0" w:space="0" w:color="auto"/>
                        <w:right w:val="none" w:sz="0" w:space="0" w:color="auto"/>
                      </w:divBdr>
                    </w:div>
                    <w:div w:id="239290435">
                      <w:marLeft w:val="0"/>
                      <w:marRight w:val="0"/>
                      <w:marTop w:val="0"/>
                      <w:marBottom w:val="0"/>
                      <w:divBdr>
                        <w:top w:val="single" w:sz="6" w:space="6" w:color="000000"/>
                        <w:left w:val="none" w:sz="0" w:space="0" w:color="auto"/>
                        <w:bottom w:val="none" w:sz="0" w:space="0" w:color="auto"/>
                        <w:right w:val="none" w:sz="0" w:space="0" w:color="auto"/>
                      </w:divBdr>
                      <w:divsChild>
                        <w:div w:id="11382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8825305">
                      <w:marLeft w:val="240"/>
                      <w:marRight w:val="240"/>
                      <w:marTop w:val="0"/>
                      <w:marBottom w:val="0"/>
                      <w:divBdr>
                        <w:top w:val="none" w:sz="0" w:space="0" w:color="auto"/>
                        <w:left w:val="none" w:sz="0" w:space="0" w:color="auto"/>
                        <w:bottom w:val="none" w:sz="0" w:space="0" w:color="auto"/>
                        <w:right w:val="none" w:sz="0" w:space="0" w:color="auto"/>
                      </w:divBdr>
                    </w:div>
                    <w:div w:id="1299266070">
                      <w:marLeft w:val="0"/>
                      <w:marRight w:val="0"/>
                      <w:marTop w:val="0"/>
                      <w:marBottom w:val="0"/>
                      <w:divBdr>
                        <w:top w:val="single" w:sz="6" w:space="6" w:color="000000"/>
                        <w:left w:val="none" w:sz="0" w:space="0" w:color="auto"/>
                        <w:bottom w:val="none" w:sz="0" w:space="0" w:color="auto"/>
                        <w:right w:val="none" w:sz="0" w:space="0" w:color="auto"/>
                      </w:divBdr>
                    </w:div>
                  </w:divsChild>
                </w:div>
                <w:div w:id="474612665">
                  <w:marLeft w:val="0"/>
                  <w:marRight w:val="0"/>
                  <w:marTop w:val="240"/>
                  <w:marBottom w:val="240"/>
                  <w:divBdr>
                    <w:top w:val="none" w:sz="0" w:space="0" w:color="auto"/>
                    <w:left w:val="none" w:sz="0" w:space="0" w:color="auto"/>
                    <w:bottom w:val="none" w:sz="0" w:space="0" w:color="auto"/>
                    <w:right w:val="none" w:sz="0" w:space="0" w:color="auto"/>
                  </w:divBdr>
                </w:div>
                <w:div w:id="363990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084650">
                      <w:marLeft w:val="0"/>
                      <w:marRight w:val="0"/>
                      <w:marTop w:val="0"/>
                      <w:marBottom w:val="0"/>
                      <w:divBdr>
                        <w:top w:val="single" w:sz="6" w:space="6" w:color="000000"/>
                        <w:left w:val="none" w:sz="0" w:space="0" w:color="auto"/>
                        <w:bottom w:val="none" w:sz="0" w:space="0" w:color="auto"/>
                        <w:right w:val="none" w:sz="0" w:space="0" w:color="auto"/>
                      </w:divBdr>
                    </w:div>
                  </w:divsChild>
                </w:div>
                <w:div w:id="557474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7496164">
                      <w:marLeft w:val="240"/>
                      <w:marRight w:val="240"/>
                      <w:marTop w:val="0"/>
                      <w:marBottom w:val="0"/>
                      <w:divBdr>
                        <w:top w:val="none" w:sz="0" w:space="0" w:color="auto"/>
                        <w:left w:val="none" w:sz="0" w:space="0" w:color="auto"/>
                        <w:bottom w:val="none" w:sz="0" w:space="0" w:color="auto"/>
                        <w:right w:val="none" w:sz="0" w:space="0" w:color="auto"/>
                      </w:divBdr>
                    </w:div>
                    <w:div w:id="20391621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21331848">
              <w:marLeft w:val="0"/>
              <w:marRight w:val="0"/>
              <w:marTop w:val="0"/>
              <w:marBottom w:val="0"/>
              <w:divBdr>
                <w:top w:val="none" w:sz="0" w:space="0" w:color="auto"/>
                <w:left w:val="none" w:sz="0" w:space="0" w:color="auto"/>
                <w:bottom w:val="none" w:sz="0" w:space="0" w:color="auto"/>
                <w:right w:val="none" w:sz="0" w:space="0" w:color="auto"/>
              </w:divBdr>
              <w:divsChild>
                <w:div w:id="1946692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8480282">
                      <w:marLeft w:val="240"/>
                      <w:marRight w:val="240"/>
                      <w:marTop w:val="0"/>
                      <w:marBottom w:val="0"/>
                      <w:divBdr>
                        <w:top w:val="none" w:sz="0" w:space="0" w:color="auto"/>
                        <w:left w:val="none" w:sz="0" w:space="0" w:color="auto"/>
                        <w:bottom w:val="none" w:sz="0" w:space="0" w:color="auto"/>
                        <w:right w:val="none" w:sz="0" w:space="0" w:color="auto"/>
                      </w:divBdr>
                    </w:div>
                    <w:div w:id="840319057">
                      <w:marLeft w:val="0"/>
                      <w:marRight w:val="0"/>
                      <w:marTop w:val="0"/>
                      <w:marBottom w:val="0"/>
                      <w:divBdr>
                        <w:top w:val="single" w:sz="6" w:space="6" w:color="000000"/>
                        <w:left w:val="none" w:sz="0" w:space="0" w:color="auto"/>
                        <w:bottom w:val="none" w:sz="0" w:space="0" w:color="auto"/>
                        <w:right w:val="none" w:sz="0" w:space="0" w:color="auto"/>
                      </w:divBdr>
                      <w:divsChild>
                        <w:div w:id="662394530">
                          <w:marLeft w:val="0"/>
                          <w:marRight w:val="0"/>
                          <w:marTop w:val="0"/>
                          <w:marBottom w:val="0"/>
                          <w:divBdr>
                            <w:top w:val="none" w:sz="0" w:space="0" w:color="auto"/>
                            <w:left w:val="none" w:sz="0" w:space="0" w:color="auto"/>
                            <w:bottom w:val="none" w:sz="0" w:space="0" w:color="auto"/>
                            <w:right w:val="none" w:sz="0" w:space="0" w:color="auto"/>
                          </w:divBdr>
                          <w:divsChild>
                            <w:div w:id="62337673">
                              <w:marLeft w:val="0"/>
                              <w:marRight w:val="0"/>
                              <w:marTop w:val="0"/>
                              <w:marBottom w:val="0"/>
                              <w:divBdr>
                                <w:top w:val="none" w:sz="0" w:space="0" w:color="auto"/>
                                <w:left w:val="none" w:sz="0" w:space="0" w:color="auto"/>
                                <w:bottom w:val="none" w:sz="0" w:space="0" w:color="auto"/>
                                <w:right w:val="none" w:sz="0" w:space="0" w:color="auto"/>
                              </w:divBdr>
                              <w:divsChild>
                                <w:div w:id="20925058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54957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59793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7864621">
                      <w:marLeft w:val="240"/>
                      <w:marRight w:val="240"/>
                      <w:marTop w:val="0"/>
                      <w:marBottom w:val="0"/>
                      <w:divBdr>
                        <w:top w:val="none" w:sz="0" w:space="0" w:color="auto"/>
                        <w:left w:val="none" w:sz="0" w:space="0" w:color="auto"/>
                        <w:bottom w:val="none" w:sz="0" w:space="0" w:color="auto"/>
                        <w:right w:val="none" w:sz="0" w:space="0" w:color="auto"/>
                      </w:divBdr>
                    </w:div>
                    <w:div w:id="4569222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47329814">
              <w:marLeft w:val="0"/>
              <w:marRight w:val="0"/>
              <w:marTop w:val="0"/>
              <w:marBottom w:val="0"/>
              <w:divBdr>
                <w:top w:val="none" w:sz="0" w:space="0" w:color="auto"/>
                <w:left w:val="none" w:sz="0" w:space="0" w:color="auto"/>
                <w:bottom w:val="none" w:sz="0" w:space="0" w:color="auto"/>
                <w:right w:val="none" w:sz="0" w:space="0" w:color="auto"/>
              </w:divBdr>
              <w:divsChild>
                <w:div w:id="1364555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916402">
                      <w:marLeft w:val="240"/>
                      <w:marRight w:val="240"/>
                      <w:marTop w:val="0"/>
                      <w:marBottom w:val="0"/>
                      <w:divBdr>
                        <w:top w:val="none" w:sz="0" w:space="0" w:color="auto"/>
                        <w:left w:val="none" w:sz="0" w:space="0" w:color="auto"/>
                        <w:bottom w:val="none" w:sz="0" w:space="0" w:color="auto"/>
                        <w:right w:val="none" w:sz="0" w:space="0" w:color="auto"/>
                      </w:divBdr>
                    </w:div>
                    <w:div w:id="1066074815">
                      <w:marLeft w:val="0"/>
                      <w:marRight w:val="0"/>
                      <w:marTop w:val="0"/>
                      <w:marBottom w:val="0"/>
                      <w:divBdr>
                        <w:top w:val="single" w:sz="6" w:space="6" w:color="000000"/>
                        <w:left w:val="none" w:sz="0" w:space="0" w:color="auto"/>
                        <w:bottom w:val="none" w:sz="0" w:space="0" w:color="auto"/>
                        <w:right w:val="none" w:sz="0" w:space="0" w:color="auto"/>
                      </w:divBdr>
                      <w:divsChild>
                        <w:div w:id="10900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511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0785397">
                      <w:marLeft w:val="240"/>
                      <w:marRight w:val="240"/>
                      <w:marTop w:val="0"/>
                      <w:marBottom w:val="0"/>
                      <w:divBdr>
                        <w:top w:val="none" w:sz="0" w:space="0" w:color="auto"/>
                        <w:left w:val="none" w:sz="0" w:space="0" w:color="auto"/>
                        <w:bottom w:val="none" w:sz="0" w:space="0" w:color="auto"/>
                        <w:right w:val="none" w:sz="0" w:space="0" w:color="auto"/>
                      </w:divBdr>
                    </w:div>
                    <w:div w:id="516622628">
                      <w:marLeft w:val="0"/>
                      <w:marRight w:val="0"/>
                      <w:marTop w:val="0"/>
                      <w:marBottom w:val="0"/>
                      <w:divBdr>
                        <w:top w:val="single" w:sz="6" w:space="6" w:color="000000"/>
                        <w:left w:val="none" w:sz="0" w:space="0" w:color="auto"/>
                        <w:bottom w:val="none" w:sz="0" w:space="0" w:color="auto"/>
                        <w:right w:val="none" w:sz="0" w:space="0" w:color="auto"/>
                      </w:divBdr>
                      <w:divsChild>
                        <w:div w:id="632294091">
                          <w:marLeft w:val="0"/>
                          <w:marRight w:val="0"/>
                          <w:marTop w:val="0"/>
                          <w:marBottom w:val="0"/>
                          <w:divBdr>
                            <w:top w:val="none" w:sz="0" w:space="0" w:color="auto"/>
                            <w:left w:val="none" w:sz="0" w:space="0" w:color="auto"/>
                            <w:bottom w:val="none" w:sz="0" w:space="0" w:color="auto"/>
                            <w:right w:val="none" w:sz="0" w:space="0" w:color="auto"/>
                          </w:divBdr>
                          <w:divsChild>
                            <w:div w:id="115414083">
                              <w:marLeft w:val="0"/>
                              <w:marRight w:val="0"/>
                              <w:marTop w:val="0"/>
                              <w:marBottom w:val="0"/>
                              <w:divBdr>
                                <w:top w:val="none" w:sz="0" w:space="0" w:color="auto"/>
                                <w:left w:val="none" w:sz="0" w:space="0" w:color="auto"/>
                                <w:bottom w:val="none" w:sz="0" w:space="0" w:color="auto"/>
                                <w:right w:val="none" w:sz="0" w:space="0" w:color="auto"/>
                              </w:divBdr>
                              <w:divsChild>
                                <w:div w:id="1372808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4044798">
                              <w:marLeft w:val="240"/>
                              <w:marRight w:val="240"/>
                              <w:marTop w:val="240"/>
                              <w:marBottom w:val="240"/>
                              <w:divBdr>
                                <w:top w:val="none" w:sz="0" w:space="0" w:color="auto"/>
                                <w:left w:val="none" w:sz="0" w:space="0" w:color="auto"/>
                                <w:bottom w:val="none" w:sz="0" w:space="0" w:color="auto"/>
                                <w:right w:val="none" w:sz="0" w:space="0" w:color="auto"/>
                              </w:divBdr>
                            </w:div>
                            <w:div w:id="1077286543">
                              <w:marLeft w:val="0"/>
                              <w:marRight w:val="0"/>
                              <w:marTop w:val="0"/>
                              <w:marBottom w:val="0"/>
                              <w:divBdr>
                                <w:top w:val="none" w:sz="0" w:space="0" w:color="auto"/>
                                <w:left w:val="none" w:sz="0" w:space="0" w:color="auto"/>
                                <w:bottom w:val="none" w:sz="0" w:space="0" w:color="auto"/>
                                <w:right w:val="none" w:sz="0" w:space="0" w:color="auto"/>
                              </w:divBdr>
                              <w:divsChild>
                                <w:div w:id="17831084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43308181">
                  <w:marLeft w:val="0"/>
                  <w:marRight w:val="0"/>
                  <w:marTop w:val="240"/>
                  <w:marBottom w:val="240"/>
                  <w:divBdr>
                    <w:top w:val="none" w:sz="0" w:space="0" w:color="auto"/>
                    <w:left w:val="none" w:sz="0" w:space="0" w:color="auto"/>
                    <w:bottom w:val="none" w:sz="0" w:space="0" w:color="auto"/>
                    <w:right w:val="none" w:sz="0" w:space="0" w:color="auto"/>
                  </w:divBdr>
                </w:div>
              </w:divsChild>
            </w:div>
            <w:div w:id="2063171379">
              <w:marLeft w:val="0"/>
              <w:marRight w:val="0"/>
              <w:marTop w:val="0"/>
              <w:marBottom w:val="0"/>
              <w:divBdr>
                <w:top w:val="none" w:sz="0" w:space="0" w:color="auto"/>
                <w:left w:val="none" w:sz="0" w:space="0" w:color="auto"/>
                <w:bottom w:val="none" w:sz="0" w:space="0" w:color="auto"/>
                <w:right w:val="none" w:sz="0" w:space="0" w:color="auto"/>
              </w:divBdr>
              <w:divsChild>
                <w:div w:id="911155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5612990">
                      <w:marLeft w:val="240"/>
                      <w:marRight w:val="240"/>
                      <w:marTop w:val="0"/>
                      <w:marBottom w:val="0"/>
                      <w:divBdr>
                        <w:top w:val="none" w:sz="0" w:space="0" w:color="auto"/>
                        <w:left w:val="none" w:sz="0" w:space="0" w:color="auto"/>
                        <w:bottom w:val="none" w:sz="0" w:space="0" w:color="auto"/>
                        <w:right w:val="none" w:sz="0" w:space="0" w:color="auto"/>
                      </w:divBdr>
                    </w:div>
                    <w:div w:id="683169052">
                      <w:marLeft w:val="0"/>
                      <w:marRight w:val="0"/>
                      <w:marTop w:val="0"/>
                      <w:marBottom w:val="0"/>
                      <w:divBdr>
                        <w:top w:val="single" w:sz="6" w:space="6" w:color="000000"/>
                        <w:left w:val="none" w:sz="0" w:space="0" w:color="auto"/>
                        <w:bottom w:val="none" w:sz="0" w:space="0" w:color="auto"/>
                        <w:right w:val="none" w:sz="0" w:space="0" w:color="auto"/>
                      </w:divBdr>
                    </w:div>
                  </w:divsChild>
                </w:div>
                <w:div w:id="516847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2743942">
                      <w:marLeft w:val="240"/>
                      <w:marRight w:val="240"/>
                      <w:marTop w:val="0"/>
                      <w:marBottom w:val="0"/>
                      <w:divBdr>
                        <w:top w:val="none" w:sz="0" w:space="0" w:color="auto"/>
                        <w:left w:val="none" w:sz="0" w:space="0" w:color="auto"/>
                        <w:bottom w:val="none" w:sz="0" w:space="0" w:color="auto"/>
                        <w:right w:val="none" w:sz="0" w:space="0" w:color="auto"/>
                      </w:divBdr>
                    </w:div>
                    <w:div w:id="926186872">
                      <w:marLeft w:val="0"/>
                      <w:marRight w:val="0"/>
                      <w:marTop w:val="0"/>
                      <w:marBottom w:val="0"/>
                      <w:divBdr>
                        <w:top w:val="single" w:sz="6" w:space="6" w:color="000000"/>
                        <w:left w:val="none" w:sz="0" w:space="0" w:color="auto"/>
                        <w:bottom w:val="none" w:sz="0" w:space="0" w:color="auto"/>
                        <w:right w:val="none" w:sz="0" w:space="0" w:color="auto"/>
                      </w:divBdr>
                      <w:divsChild>
                        <w:div w:id="342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4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2628563">
                      <w:marLeft w:val="240"/>
                      <w:marRight w:val="240"/>
                      <w:marTop w:val="0"/>
                      <w:marBottom w:val="0"/>
                      <w:divBdr>
                        <w:top w:val="none" w:sz="0" w:space="0" w:color="auto"/>
                        <w:left w:val="none" w:sz="0" w:space="0" w:color="auto"/>
                        <w:bottom w:val="none" w:sz="0" w:space="0" w:color="auto"/>
                        <w:right w:val="none" w:sz="0" w:space="0" w:color="auto"/>
                      </w:divBdr>
                    </w:div>
                    <w:div w:id="1268390800">
                      <w:marLeft w:val="0"/>
                      <w:marRight w:val="0"/>
                      <w:marTop w:val="0"/>
                      <w:marBottom w:val="0"/>
                      <w:divBdr>
                        <w:top w:val="single" w:sz="6" w:space="6" w:color="000000"/>
                        <w:left w:val="none" w:sz="0" w:space="0" w:color="auto"/>
                        <w:bottom w:val="none" w:sz="0" w:space="0" w:color="auto"/>
                        <w:right w:val="none" w:sz="0" w:space="0" w:color="auto"/>
                      </w:divBdr>
                      <w:divsChild>
                        <w:div w:id="1692146578">
                          <w:marLeft w:val="0"/>
                          <w:marRight w:val="0"/>
                          <w:marTop w:val="0"/>
                          <w:marBottom w:val="0"/>
                          <w:divBdr>
                            <w:top w:val="none" w:sz="0" w:space="0" w:color="auto"/>
                            <w:left w:val="none" w:sz="0" w:space="0" w:color="auto"/>
                            <w:bottom w:val="none" w:sz="0" w:space="0" w:color="auto"/>
                            <w:right w:val="none" w:sz="0" w:space="0" w:color="auto"/>
                          </w:divBdr>
                          <w:divsChild>
                            <w:div w:id="1833833973">
                              <w:marLeft w:val="0"/>
                              <w:marRight w:val="0"/>
                              <w:marTop w:val="0"/>
                              <w:marBottom w:val="0"/>
                              <w:divBdr>
                                <w:top w:val="none" w:sz="0" w:space="0" w:color="auto"/>
                                <w:left w:val="none" w:sz="0" w:space="0" w:color="auto"/>
                                <w:bottom w:val="none" w:sz="0" w:space="0" w:color="auto"/>
                                <w:right w:val="none" w:sz="0" w:space="0" w:color="auto"/>
                              </w:divBdr>
                              <w:divsChild>
                                <w:div w:id="11134757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43602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8504210">
                      <w:marLeft w:val="240"/>
                      <w:marRight w:val="240"/>
                      <w:marTop w:val="0"/>
                      <w:marBottom w:val="0"/>
                      <w:divBdr>
                        <w:top w:val="none" w:sz="0" w:space="0" w:color="auto"/>
                        <w:left w:val="none" w:sz="0" w:space="0" w:color="auto"/>
                        <w:bottom w:val="none" w:sz="0" w:space="0" w:color="auto"/>
                        <w:right w:val="none" w:sz="0" w:space="0" w:color="auto"/>
                      </w:divBdr>
                    </w:div>
                    <w:div w:id="711609961">
                      <w:marLeft w:val="0"/>
                      <w:marRight w:val="0"/>
                      <w:marTop w:val="0"/>
                      <w:marBottom w:val="0"/>
                      <w:divBdr>
                        <w:top w:val="single" w:sz="6" w:space="6" w:color="000000"/>
                        <w:left w:val="none" w:sz="0" w:space="0" w:color="auto"/>
                        <w:bottom w:val="none" w:sz="0" w:space="0" w:color="auto"/>
                        <w:right w:val="none" w:sz="0" w:space="0" w:color="auto"/>
                      </w:divBdr>
                      <w:divsChild>
                        <w:div w:id="1211501613">
                          <w:marLeft w:val="0"/>
                          <w:marRight w:val="0"/>
                          <w:marTop w:val="0"/>
                          <w:marBottom w:val="0"/>
                          <w:divBdr>
                            <w:top w:val="none" w:sz="0" w:space="0" w:color="auto"/>
                            <w:left w:val="none" w:sz="0" w:space="0" w:color="auto"/>
                            <w:bottom w:val="none" w:sz="0" w:space="0" w:color="auto"/>
                            <w:right w:val="none" w:sz="0" w:space="0" w:color="auto"/>
                          </w:divBdr>
                          <w:divsChild>
                            <w:div w:id="1591738787">
                              <w:marLeft w:val="0"/>
                              <w:marRight w:val="0"/>
                              <w:marTop w:val="0"/>
                              <w:marBottom w:val="0"/>
                              <w:divBdr>
                                <w:top w:val="none" w:sz="0" w:space="0" w:color="auto"/>
                                <w:left w:val="none" w:sz="0" w:space="0" w:color="auto"/>
                                <w:bottom w:val="none" w:sz="0" w:space="0" w:color="auto"/>
                                <w:right w:val="none" w:sz="0" w:space="0" w:color="auto"/>
                              </w:divBdr>
                              <w:divsChild>
                                <w:div w:id="4669763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760778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751199">
                      <w:marLeft w:val="240"/>
                      <w:marRight w:val="240"/>
                      <w:marTop w:val="0"/>
                      <w:marBottom w:val="0"/>
                      <w:divBdr>
                        <w:top w:val="none" w:sz="0" w:space="0" w:color="auto"/>
                        <w:left w:val="none" w:sz="0" w:space="0" w:color="auto"/>
                        <w:bottom w:val="none" w:sz="0" w:space="0" w:color="auto"/>
                        <w:right w:val="none" w:sz="0" w:space="0" w:color="auto"/>
                      </w:divBdr>
                    </w:div>
                    <w:div w:id="1179165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13289234">
          <w:marLeft w:val="0"/>
          <w:marRight w:val="0"/>
          <w:marTop w:val="0"/>
          <w:marBottom w:val="0"/>
          <w:divBdr>
            <w:top w:val="none" w:sz="0" w:space="0" w:color="auto"/>
            <w:left w:val="none" w:sz="0" w:space="0" w:color="auto"/>
            <w:bottom w:val="none" w:sz="0" w:space="0" w:color="auto"/>
            <w:right w:val="none" w:sz="0" w:space="0" w:color="auto"/>
          </w:divBdr>
          <w:divsChild>
            <w:div w:id="891774688">
              <w:marLeft w:val="0"/>
              <w:marRight w:val="0"/>
              <w:marTop w:val="0"/>
              <w:marBottom w:val="0"/>
              <w:divBdr>
                <w:top w:val="none" w:sz="0" w:space="0" w:color="auto"/>
                <w:left w:val="none" w:sz="0" w:space="0" w:color="auto"/>
                <w:bottom w:val="none" w:sz="0" w:space="0" w:color="auto"/>
                <w:right w:val="none" w:sz="0" w:space="0" w:color="auto"/>
              </w:divBdr>
              <w:divsChild>
                <w:div w:id="1943028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091826">
                      <w:marLeft w:val="240"/>
                      <w:marRight w:val="240"/>
                      <w:marTop w:val="0"/>
                      <w:marBottom w:val="0"/>
                      <w:divBdr>
                        <w:top w:val="none" w:sz="0" w:space="0" w:color="auto"/>
                        <w:left w:val="none" w:sz="0" w:space="0" w:color="auto"/>
                        <w:bottom w:val="none" w:sz="0" w:space="0" w:color="auto"/>
                        <w:right w:val="none" w:sz="0" w:space="0" w:color="auto"/>
                      </w:divBdr>
                    </w:div>
                    <w:div w:id="323048814">
                      <w:marLeft w:val="0"/>
                      <w:marRight w:val="0"/>
                      <w:marTop w:val="0"/>
                      <w:marBottom w:val="0"/>
                      <w:divBdr>
                        <w:top w:val="single" w:sz="6" w:space="6" w:color="000000"/>
                        <w:left w:val="none" w:sz="0" w:space="0" w:color="auto"/>
                        <w:bottom w:val="none" w:sz="0" w:space="0" w:color="auto"/>
                        <w:right w:val="none" w:sz="0" w:space="0" w:color="auto"/>
                      </w:divBdr>
                      <w:divsChild>
                        <w:div w:id="154423285">
                          <w:marLeft w:val="0"/>
                          <w:marRight w:val="0"/>
                          <w:marTop w:val="0"/>
                          <w:marBottom w:val="0"/>
                          <w:divBdr>
                            <w:top w:val="none" w:sz="0" w:space="0" w:color="auto"/>
                            <w:left w:val="none" w:sz="0" w:space="0" w:color="auto"/>
                            <w:bottom w:val="none" w:sz="0" w:space="0" w:color="auto"/>
                            <w:right w:val="none" w:sz="0" w:space="0" w:color="auto"/>
                          </w:divBdr>
                          <w:divsChild>
                            <w:div w:id="985864340">
                              <w:marLeft w:val="0"/>
                              <w:marRight w:val="0"/>
                              <w:marTop w:val="0"/>
                              <w:marBottom w:val="0"/>
                              <w:divBdr>
                                <w:top w:val="none" w:sz="0" w:space="0" w:color="auto"/>
                                <w:left w:val="none" w:sz="0" w:space="0" w:color="auto"/>
                                <w:bottom w:val="none" w:sz="0" w:space="0" w:color="auto"/>
                                <w:right w:val="none" w:sz="0" w:space="0" w:color="auto"/>
                              </w:divBdr>
                              <w:divsChild>
                                <w:div w:id="7434510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266483">
                              <w:marLeft w:val="0"/>
                              <w:marRight w:val="0"/>
                              <w:marTop w:val="0"/>
                              <w:marBottom w:val="0"/>
                              <w:divBdr>
                                <w:top w:val="none" w:sz="0" w:space="0" w:color="auto"/>
                                <w:left w:val="none" w:sz="0" w:space="0" w:color="auto"/>
                                <w:bottom w:val="none" w:sz="0" w:space="0" w:color="auto"/>
                                <w:right w:val="none" w:sz="0" w:space="0" w:color="auto"/>
                              </w:divBdr>
                              <w:divsChild>
                                <w:div w:id="329141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30218900">
                              <w:marLeft w:val="0"/>
                              <w:marRight w:val="0"/>
                              <w:marTop w:val="0"/>
                              <w:marBottom w:val="0"/>
                              <w:divBdr>
                                <w:top w:val="none" w:sz="0" w:space="0" w:color="auto"/>
                                <w:left w:val="none" w:sz="0" w:space="0" w:color="auto"/>
                                <w:bottom w:val="none" w:sz="0" w:space="0" w:color="auto"/>
                                <w:right w:val="none" w:sz="0" w:space="0" w:color="auto"/>
                              </w:divBdr>
                              <w:divsChild>
                                <w:div w:id="15074746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58744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1500880">
                      <w:marLeft w:val="240"/>
                      <w:marRight w:val="240"/>
                      <w:marTop w:val="0"/>
                      <w:marBottom w:val="0"/>
                      <w:divBdr>
                        <w:top w:val="none" w:sz="0" w:space="0" w:color="auto"/>
                        <w:left w:val="none" w:sz="0" w:space="0" w:color="auto"/>
                        <w:bottom w:val="none" w:sz="0" w:space="0" w:color="auto"/>
                        <w:right w:val="none" w:sz="0" w:space="0" w:color="auto"/>
                      </w:divBdr>
                    </w:div>
                    <w:div w:id="1275092166">
                      <w:marLeft w:val="0"/>
                      <w:marRight w:val="0"/>
                      <w:marTop w:val="0"/>
                      <w:marBottom w:val="0"/>
                      <w:divBdr>
                        <w:top w:val="single" w:sz="6" w:space="6" w:color="000000"/>
                        <w:left w:val="none" w:sz="0" w:space="0" w:color="auto"/>
                        <w:bottom w:val="none" w:sz="0" w:space="0" w:color="auto"/>
                        <w:right w:val="none" w:sz="0" w:space="0" w:color="auto"/>
                      </w:divBdr>
                    </w:div>
                  </w:divsChild>
                </w:div>
                <w:div w:id="1051005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2760831">
                      <w:marLeft w:val="240"/>
                      <w:marRight w:val="240"/>
                      <w:marTop w:val="0"/>
                      <w:marBottom w:val="0"/>
                      <w:divBdr>
                        <w:top w:val="none" w:sz="0" w:space="0" w:color="auto"/>
                        <w:left w:val="none" w:sz="0" w:space="0" w:color="auto"/>
                        <w:bottom w:val="none" w:sz="0" w:space="0" w:color="auto"/>
                        <w:right w:val="none" w:sz="0" w:space="0" w:color="auto"/>
                      </w:divBdr>
                    </w:div>
                    <w:div w:id="1267734231">
                      <w:marLeft w:val="0"/>
                      <w:marRight w:val="0"/>
                      <w:marTop w:val="0"/>
                      <w:marBottom w:val="0"/>
                      <w:divBdr>
                        <w:top w:val="single" w:sz="6" w:space="6" w:color="000000"/>
                        <w:left w:val="none" w:sz="0" w:space="0" w:color="auto"/>
                        <w:bottom w:val="none" w:sz="0" w:space="0" w:color="auto"/>
                        <w:right w:val="none" w:sz="0" w:space="0" w:color="auto"/>
                      </w:divBdr>
                      <w:divsChild>
                        <w:div w:id="3491124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59520168">
                  <w:marLeft w:val="0"/>
                  <w:marRight w:val="0"/>
                  <w:marTop w:val="0"/>
                  <w:marBottom w:val="0"/>
                  <w:divBdr>
                    <w:top w:val="none" w:sz="0" w:space="0" w:color="auto"/>
                    <w:left w:val="none" w:sz="0" w:space="0" w:color="auto"/>
                    <w:bottom w:val="none" w:sz="0" w:space="0" w:color="auto"/>
                    <w:right w:val="none" w:sz="0" w:space="0" w:color="auto"/>
                  </w:divBdr>
                  <w:divsChild>
                    <w:div w:id="1926263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73307549">
              <w:marLeft w:val="0"/>
              <w:marRight w:val="0"/>
              <w:marTop w:val="0"/>
              <w:marBottom w:val="0"/>
              <w:divBdr>
                <w:top w:val="none" w:sz="0" w:space="0" w:color="auto"/>
                <w:left w:val="none" w:sz="0" w:space="0" w:color="auto"/>
                <w:bottom w:val="none" w:sz="0" w:space="0" w:color="auto"/>
                <w:right w:val="none" w:sz="0" w:space="0" w:color="auto"/>
              </w:divBdr>
              <w:divsChild>
                <w:div w:id="1946425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0618331">
                      <w:marLeft w:val="240"/>
                      <w:marRight w:val="240"/>
                      <w:marTop w:val="0"/>
                      <w:marBottom w:val="0"/>
                      <w:divBdr>
                        <w:top w:val="none" w:sz="0" w:space="0" w:color="auto"/>
                        <w:left w:val="none" w:sz="0" w:space="0" w:color="auto"/>
                        <w:bottom w:val="none" w:sz="0" w:space="0" w:color="auto"/>
                        <w:right w:val="none" w:sz="0" w:space="0" w:color="auto"/>
                      </w:divBdr>
                    </w:div>
                    <w:div w:id="1432122459">
                      <w:marLeft w:val="0"/>
                      <w:marRight w:val="0"/>
                      <w:marTop w:val="0"/>
                      <w:marBottom w:val="0"/>
                      <w:divBdr>
                        <w:top w:val="single" w:sz="6" w:space="6" w:color="000000"/>
                        <w:left w:val="none" w:sz="0" w:space="0" w:color="auto"/>
                        <w:bottom w:val="none" w:sz="0" w:space="0" w:color="auto"/>
                        <w:right w:val="none" w:sz="0" w:space="0" w:color="auto"/>
                      </w:divBdr>
                      <w:divsChild>
                        <w:div w:id="1235968065">
                          <w:marLeft w:val="0"/>
                          <w:marRight w:val="0"/>
                          <w:marTop w:val="0"/>
                          <w:marBottom w:val="0"/>
                          <w:divBdr>
                            <w:top w:val="none" w:sz="0" w:space="0" w:color="auto"/>
                            <w:left w:val="none" w:sz="0" w:space="0" w:color="auto"/>
                            <w:bottom w:val="none" w:sz="0" w:space="0" w:color="auto"/>
                            <w:right w:val="none" w:sz="0" w:space="0" w:color="auto"/>
                          </w:divBdr>
                          <w:divsChild>
                            <w:div w:id="1230963487">
                              <w:marLeft w:val="0"/>
                              <w:marRight w:val="0"/>
                              <w:marTop w:val="0"/>
                              <w:marBottom w:val="0"/>
                              <w:divBdr>
                                <w:top w:val="none" w:sz="0" w:space="0" w:color="auto"/>
                                <w:left w:val="none" w:sz="0" w:space="0" w:color="auto"/>
                                <w:bottom w:val="none" w:sz="0" w:space="0" w:color="auto"/>
                                <w:right w:val="none" w:sz="0" w:space="0" w:color="auto"/>
                              </w:divBdr>
                              <w:divsChild>
                                <w:div w:id="17826508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0352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583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6332443">
                      <w:marLeft w:val="240"/>
                      <w:marRight w:val="240"/>
                      <w:marTop w:val="0"/>
                      <w:marBottom w:val="0"/>
                      <w:divBdr>
                        <w:top w:val="none" w:sz="0" w:space="0" w:color="auto"/>
                        <w:left w:val="none" w:sz="0" w:space="0" w:color="auto"/>
                        <w:bottom w:val="none" w:sz="0" w:space="0" w:color="auto"/>
                        <w:right w:val="none" w:sz="0" w:space="0" w:color="auto"/>
                      </w:divBdr>
                    </w:div>
                    <w:div w:id="1655261606">
                      <w:marLeft w:val="0"/>
                      <w:marRight w:val="0"/>
                      <w:marTop w:val="0"/>
                      <w:marBottom w:val="0"/>
                      <w:divBdr>
                        <w:top w:val="single" w:sz="6" w:space="6" w:color="000000"/>
                        <w:left w:val="none" w:sz="0" w:space="0" w:color="auto"/>
                        <w:bottom w:val="none" w:sz="0" w:space="0" w:color="auto"/>
                        <w:right w:val="none" w:sz="0" w:space="0" w:color="auto"/>
                      </w:divBdr>
                      <w:divsChild>
                        <w:div w:id="2080397884">
                          <w:marLeft w:val="0"/>
                          <w:marRight w:val="0"/>
                          <w:marTop w:val="0"/>
                          <w:marBottom w:val="0"/>
                          <w:divBdr>
                            <w:top w:val="none" w:sz="0" w:space="0" w:color="auto"/>
                            <w:left w:val="none" w:sz="0" w:space="0" w:color="auto"/>
                            <w:bottom w:val="none" w:sz="0" w:space="0" w:color="auto"/>
                            <w:right w:val="none" w:sz="0" w:space="0" w:color="auto"/>
                          </w:divBdr>
                          <w:divsChild>
                            <w:div w:id="66926970">
                              <w:marLeft w:val="0"/>
                              <w:marRight w:val="0"/>
                              <w:marTop w:val="0"/>
                              <w:marBottom w:val="0"/>
                              <w:divBdr>
                                <w:top w:val="none" w:sz="0" w:space="0" w:color="auto"/>
                                <w:left w:val="none" w:sz="0" w:space="0" w:color="auto"/>
                                <w:bottom w:val="none" w:sz="0" w:space="0" w:color="auto"/>
                                <w:right w:val="none" w:sz="0" w:space="0" w:color="auto"/>
                              </w:divBdr>
                              <w:divsChild>
                                <w:div w:id="17930164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90058591">
              <w:marLeft w:val="0"/>
              <w:marRight w:val="0"/>
              <w:marTop w:val="0"/>
              <w:marBottom w:val="0"/>
              <w:divBdr>
                <w:top w:val="none" w:sz="0" w:space="0" w:color="auto"/>
                <w:left w:val="none" w:sz="0" w:space="0" w:color="auto"/>
                <w:bottom w:val="none" w:sz="0" w:space="0" w:color="auto"/>
                <w:right w:val="none" w:sz="0" w:space="0" w:color="auto"/>
              </w:divBdr>
              <w:divsChild>
                <w:div w:id="249235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5259358">
                      <w:marLeft w:val="240"/>
                      <w:marRight w:val="240"/>
                      <w:marTop w:val="0"/>
                      <w:marBottom w:val="0"/>
                      <w:divBdr>
                        <w:top w:val="none" w:sz="0" w:space="0" w:color="auto"/>
                        <w:left w:val="none" w:sz="0" w:space="0" w:color="auto"/>
                        <w:bottom w:val="none" w:sz="0" w:space="0" w:color="auto"/>
                        <w:right w:val="none" w:sz="0" w:space="0" w:color="auto"/>
                      </w:divBdr>
                    </w:div>
                    <w:div w:id="906500295">
                      <w:marLeft w:val="0"/>
                      <w:marRight w:val="0"/>
                      <w:marTop w:val="0"/>
                      <w:marBottom w:val="0"/>
                      <w:divBdr>
                        <w:top w:val="single" w:sz="6" w:space="6" w:color="000000"/>
                        <w:left w:val="none" w:sz="0" w:space="0" w:color="auto"/>
                        <w:bottom w:val="none" w:sz="0" w:space="0" w:color="auto"/>
                        <w:right w:val="none" w:sz="0" w:space="0" w:color="auto"/>
                      </w:divBdr>
                      <w:divsChild>
                        <w:div w:id="986011165">
                          <w:marLeft w:val="0"/>
                          <w:marRight w:val="0"/>
                          <w:marTop w:val="0"/>
                          <w:marBottom w:val="0"/>
                          <w:divBdr>
                            <w:top w:val="none" w:sz="0" w:space="0" w:color="auto"/>
                            <w:left w:val="none" w:sz="0" w:space="0" w:color="auto"/>
                            <w:bottom w:val="none" w:sz="0" w:space="0" w:color="auto"/>
                            <w:right w:val="none" w:sz="0" w:space="0" w:color="auto"/>
                          </w:divBdr>
                          <w:divsChild>
                            <w:div w:id="1533155727">
                              <w:marLeft w:val="0"/>
                              <w:marRight w:val="0"/>
                              <w:marTop w:val="240"/>
                              <w:marBottom w:val="240"/>
                              <w:divBdr>
                                <w:top w:val="none" w:sz="0" w:space="0" w:color="auto"/>
                                <w:left w:val="none" w:sz="0" w:space="0" w:color="auto"/>
                                <w:bottom w:val="none" w:sz="0" w:space="0" w:color="auto"/>
                                <w:right w:val="none" w:sz="0" w:space="0" w:color="auto"/>
                              </w:divBdr>
                              <w:divsChild>
                                <w:div w:id="6290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5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2256976">
                      <w:marLeft w:val="240"/>
                      <w:marRight w:val="240"/>
                      <w:marTop w:val="0"/>
                      <w:marBottom w:val="0"/>
                      <w:divBdr>
                        <w:top w:val="none" w:sz="0" w:space="0" w:color="auto"/>
                        <w:left w:val="none" w:sz="0" w:space="0" w:color="auto"/>
                        <w:bottom w:val="none" w:sz="0" w:space="0" w:color="auto"/>
                        <w:right w:val="none" w:sz="0" w:space="0" w:color="auto"/>
                      </w:divBdr>
                    </w:div>
                    <w:div w:id="1261334986">
                      <w:marLeft w:val="0"/>
                      <w:marRight w:val="0"/>
                      <w:marTop w:val="0"/>
                      <w:marBottom w:val="0"/>
                      <w:divBdr>
                        <w:top w:val="single" w:sz="6" w:space="6" w:color="000000"/>
                        <w:left w:val="none" w:sz="0" w:space="0" w:color="auto"/>
                        <w:bottom w:val="none" w:sz="0" w:space="0" w:color="auto"/>
                        <w:right w:val="none" w:sz="0" w:space="0" w:color="auto"/>
                      </w:divBdr>
                    </w:div>
                  </w:divsChild>
                </w:div>
                <w:div w:id="833566147">
                  <w:marLeft w:val="0"/>
                  <w:marRight w:val="0"/>
                  <w:marTop w:val="240"/>
                  <w:marBottom w:val="240"/>
                  <w:divBdr>
                    <w:top w:val="none" w:sz="0" w:space="0" w:color="auto"/>
                    <w:left w:val="none" w:sz="0" w:space="0" w:color="auto"/>
                    <w:bottom w:val="none" w:sz="0" w:space="0" w:color="auto"/>
                    <w:right w:val="none" w:sz="0" w:space="0" w:color="auto"/>
                  </w:divBdr>
                </w:div>
                <w:div w:id="1958639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5551455">
                      <w:marLeft w:val="240"/>
                      <w:marRight w:val="240"/>
                      <w:marTop w:val="0"/>
                      <w:marBottom w:val="0"/>
                      <w:divBdr>
                        <w:top w:val="none" w:sz="0" w:space="0" w:color="auto"/>
                        <w:left w:val="none" w:sz="0" w:space="0" w:color="auto"/>
                        <w:bottom w:val="none" w:sz="0" w:space="0" w:color="auto"/>
                        <w:right w:val="none" w:sz="0" w:space="0" w:color="auto"/>
                      </w:divBdr>
                    </w:div>
                    <w:div w:id="81491299">
                      <w:marLeft w:val="0"/>
                      <w:marRight w:val="0"/>
                      <w:marTop w:val="0"/>
                      <w:marBottom w:val="0"/>
                      <w:divBdr>
                        <w:top w:val="single" w:sz="6" w:space="6" w:color="000000"/>
                        <w:left w:val="none" w:sz="0" w:space="0" w:color="auto"/>
                        <w:bottom w:val="none" w:sz="0" w:space="0" w:color="auto"/>
                        <w:right w:val="none" w:sz="0" w:space="0" w:color="auto"/>
                      </w:divBdr>
                      <w:divsChild>
                        <w:div w:id="17683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4877">
              <w:marLeft w:val="0"/>
              <w:marRight w:val="0"/>
              <w:marTop w:val="0"/>
              <w:marBottom w:val="0"/>
              <w:divBdr>
                <w:top w:val="none" w:sz="0" w:space="0" w:color="auto"/>
                <w:left w:val="none" w:sz="0" w:space="0" w:color="auto"/>
                <w:bottom w:val="none" w:sz="0" w:space="0" w:color="auto"/>
                <w:right w:val="none" w:sz="0" w:space="0" w:color="auto"/>
              </w:divBdr>
              <w:divsChild>
                <w:div w:id="1662851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259285">
                      <w:marLeft w:val="0"/>
                      <w:marRight w:val="0"/>
                      <w:marTop w:val="0"/>
                      <w:marBottom w:val="0"/>
                      <w:divBdr>
                        <w:top w:val="single" w:sz="6" w:space="6" w:color="000000"/>
                        <w:left w:val="none" w:sz="0" w:space="0" w:color="auto"/>
                        <w:bottom w:val="none" w:sz="0" w:space="0" w:color="auto"/>
                        <w:right w:val="none" w:sz="0" w:space="0" w:color="auto"/>
                      </w:divBdr>
                    </w:div>
                  </w:divsChild>
                </w:div>
                <w:div w:id="337392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8745485">
                      <w:marLeft w:val="240"/>
                      <w:marRight w:val="240"/>
                      <w:marTop w:val="0"/>
                      <w:marBottom w:val="0"/>
                      <w:divBdr>
                        <w:top w:val="none" w:sz="0" w:space="0" w:color="auto"/>
                        <w:left w:val="none" w:sz="0" w:space="0" w:color="auto"/>
                        <w:bottom w:val="none" w:sz="0" w:space="0" w:color="auto"/>
                        <w:right w:val="none" w:sz="0" w:space="0" w:color="auto"/>
                      </w:divBdr>
                    </w:div>
                    <w:div w:id="1455826890">
                      <w:marLeft w:val="0"/>
                      <w:marRight w:val="0"/>
                      <w:marTop w:val="0"/>
                      <w:marBottom w:val="0"/>
                      <w:divBdr>
                        <w:top w:val="single" w:sz="6" w:space="6" w:color="000000"/>
                        <w:left w:val="none" w:sz="0" w:space="0" w:color="auto"/>
                        <w:bottom w:val="none" w:sz="0" w:space="0" w:color="auto"/>
                        <w:right w:val="none" w:sz="0" w:space="0" w:color="auto"/>
                      </w:divBdr>
                      <w:divsChild>
                        <w:div w:id="1477799702">
                          <w:marLeft w:val="0"/>
                          <w:marRight w:val="0"/>
                          <w:marTop w:val="0"/>
                          <w:marBottom w:val="0"/>
                          <w:divBdr>
                            <w:top w:val="none" w:sz="0" w:space="0" w:color="auto"/>
                            <w:left w:val="none" w:sz="0" w:space="0" w:color="auto"/>
                            <w:bottom w:val="none" w:sz="0" w:space="0" w:color="auto"/>
                            <w:right w:val="none" w:sz="0" w:space="0" w:color="auto"/>
                          </w:divBdr>
                          <w:divsChild>
                            <w:div w:id="718238350">
                              <w:marLeft w:val="0"/>
                              <w:marRight w:val="0"/>
                              <w:marTop w:val="0"/>
                              <w:marBottom w:val="0"/>
                              <w:divBdr>
                                <w:top w:val="none" w:sz="0" w:space="0" w:color="auto"/>
                                <w:left w:val="none" w:sz="0" w:space="0" w:color="auto"/>
                                <w:bottom w:val="none" w:sz="0" w:space="0" w:color="auto"/>
                                <w:right w:val="none" w:sz="0" w:space="0" w:color="auto"/>
                              </w:divBdr>
                              <w:divsChild>
                                <w:div w:id="810761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57289897">
          <w:marLeft w:val="0"/>
          <w:marRight w:val="0"/>
          <w:marTop w:val="0"/>
          <w:marBottom w:val="0"/>
          <w:divBdr>
            <w:top w:val="none" w:sz="0" w:space="0" w:color="auto"/>
            <w:left w:val="none" w:sz="0" w:space="0" w:color="auto"/>
            <w:bottom w:val="none" w:sz="0" w:space="0" w:color="auto"/>
            <w:right w:val="none" w:sz="0" w:space="0" w:color="auto"/>
          </w:divBdr>
          <w:divsChild>
            <w:div w:id="506290580">
              <w:marLeft w:val="0"/>
              <w:marRight w:val="0"/>
              <w:marTop w:val="0"/>
              <w:marBottom w:val="0"/>
              <w:divBdr>
                <w:top w:val="none" w:sz="0" w:space="0" w:color="auto"/>
                <w:left w:val="none" w:sz="0" w:space="0" w:color="auto"/>
                <w:bottom w:val="none" w:sz="0" w:space="0" w:color="auto"/>
                <w:right w:val="none" w:sz="0" w:space="0" w:color="auto"/>
              </w:divBdr>
              <w:divsChild>
                <w:div w:id="361591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172340">
                      <w:marLeft w:val="240"/>
                      <w:marRight w:val="240"/>
                      <w:marTop w:val="0"/>
                      <w:marBottom w:val="0"/>
                      <w:divBdr>
                        <w:top w:val="none" w:sz="0" w:space="0" w:color="auto"/>
                        <w:left w:val="none" w:sz="0" w:space="0" w:color="auto"/>
                        <w:bottom w:val="none" w:sz="0" w:space="0" w:color="auto"/>
                        <w:right w:val="none" w:sz="0" w:space="0" w:color="auto"/>
                      </w:divBdr>
                    </w:div>
                    <w:div w:id="1011681972">
                      <w:marLeft w:val="0"/>
                      <w:marRight w:val="0"/>
                      <w:marTop w:val="0"/>
                      <w:marBottom w:val="0"/>
                      <w:divBdr>
                        <w:top w:val="single" w:sz="6" w:space="6" w:color="000000"/>
                        <w:left w:val="none" w:sz="0" w:space="0" w:color="auto"/>
                        <w:bottom w:val="none" w:sz="0" w:space="0" w:color="auto"/>
                        <w:right w:val="none" w:sz="0" w:space="0" w:color="auto"/>
                      </w:divBdr>
                      <w:divsChild>
                        <w:div w:id="1302421963">
                          <w:marLeft w:val="0"/>
                          <w:marRight w:val="0"/>
                          <w:marTop w:val="0"/>
                          <w:marBottom w:val="0"/>
                          <w:divBdr>
                            <w:top w:val="none" w:sz="0" w:space="0" w:color="auto"/>
                            <w:left w:val="none" w:sz="0" w:space="0" w:color="auto"/>
                            <w:bottom w:val="none" w:sz="0" w:space="0" w:color="auto"/>
                            <w:right w:val="none" w:sz="0" w:space="0" w:color="auto"/>
                          </w:divBdr>
                          <w:divsChild>
                            <w:div w:id="10104477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69895110">
              <w:marLeft w:val="0"/>
              <w:marRight w:val="0"/>
              <w:marTop w:val="0"/>
              <w:marBottom w:val="0"/>
              <w:divBdr>
                <w:top w:val="none" w:sz="0" w:space="0" w:color="auto"/>
                <w:left w:val="none" w:sz="0" w:space="0" w:color="auto"/>
                <w:bottom w:val="none" w:sz="0" w:space="0" w:color="auto"/>
                <w:right w:val="none" w:sz="0" w:space="0" w:color="auto"/>
              </w:divBdr>
              <w:divsChild>
                <w:div w:id="1057627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236396">
                      <w:marLeft w:val="240"/>
                      <w:marRight w:val="240"/>
                      <w:marTop w:val="0"/>
                      <w:marBottom w:val="0"/>
                      <w:divBdr>
                        <w:top w:val="none" w:sz="0" w:space="0" w:color="auto"/>
                        <w:left w:val="none" w:sz="0" w:space="0" w:color="auto"/>
                        <w:bottom w:val="none" w:sz="0" w:space="0" w:color="auto"/>
                        <w:right w:val="none" w:sz="0" w:space="0" w:color="auto"/>
                      </w:divBdr>
                    </w:div>
                    <w:div w:id="842664015">
                      <w:marLeft w:val="0"/>
                      <w:marRight w:val="0"/>
                      <w:marTop w:val="0"/>
                      <w:marBottom w:val="0"/>
                      <w:divBdr>
                        <w:top w:val="single" w:sz="6" w:space="6" w:color="000000"/>
                        <w:left w:val="none" w:sz="0" w:space="0" w:color="auto"/>
                        <w:bottom w:val="none" w:sz="0" w:space="0" w:color="auto"/>
                        <w:right w:val="none" w:sz="0" w:space="0" w:color="auto"/>
                      </w:divBdr>
                      <w:divsChild>
                        <w:div w:id="4783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138">
                  <w:marLeft w:val="0"/>
                  <w:marRight w:val="0"/>
                  <w:marTop w:val="240"/>
                  <w:marBottom w:val="240"/>
                  <w:divBdr>
                    <w:top w:val="none" w:sz="0" w:space="0" w:color="auto"/>
                    <w:left w:val="none" w:sz="0" w:space="0" w:color="auto"/>
                    <w:bottom w:val="none" w:sz="0" w:space="0" w:color="auto"/>
                    <w:right w:val="none" w:sz="0" w:space="0" w:color="auto"/>
                  </w:divBdr>
                </w:div>
                <w:div w:id="5847238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3965341">
                      <w:marLeft w:val="240"/>
                      <w:marRight w:val="240"/>
                      <w:marTop w:val="0"/>
                      <w:marBottom w:val="0"/>
                      <w:divBdr>
                        <w:top w:val="none" w:sz="0" w:space="0" w:color="auto"/>
                        <w:left w:val="none" w:sz="0" w:space="0" w:color="auto"/>
                        <w:bottom w:val="none" w:sz="0" w:space="0" w:color="auto"/>
                        <w:right w:val="none" w:sz="0" w:space="0" w:color="auto"/>
                      </w:divBdr>
                    </w:div>
                    <w:div w:id="343437948">
                      <w:marLeft w:val="0"/>
                      <w:marRight w:val="0"/>
                      <w:marTop w:val="0"/>
                      <w:marBottom w:val="0"/>
                      <w:divBdr>
                        <w:top w:val="single" w:sz="6" w:space="6" w:color="000000"/>
                        <w:left w:val="none" w:sz="0" w:space="0" w:color="auto"/>
                        <w:bottom w:val="none" w:sz="0" w:space="0" w:color="auto"/>
                        <w:right w:val="none" w:sz="0" w:space="0" w:color="auto"/>
                      </w:divBdr>
                      <w:divsChild>
                        <w:div w:id="865408272">
                          <w:marLeft w:val="0"/>
                          <w:marRight w:val="0"/>
                          <w:marTop w:val="0"/>
                          <w:marBottom w:val="0"/>
                          <w:divBdr>
                            <w:top w:val="none" w:sz="0" w:space="0" w:color="auto"/>
                            <w:left w:val="none" w:sz="0" w:space="0" w:color="auto"/>
                            <w:bottom w:val="none" w:sz="0" w:space="0" w:color="auto"/>
                            <w:right w:val="none" w:sz="0" w:space="0" w:color="auto"/>
                          </w:divBdr>
                          <w:divsChild>
                            <w:div w:id="68164064">
                              <w:marLeft w:val="0"/>
                              <w:marRight w:val="0"/>
                              <w:marTop w:val="0"/>
                              <w:marBottom w:val="0"/>
                              <w:divBdr>
                                <w:top w:val="none" w:sz="0" w:space="0" w:color="auto"/>
                                <w:left w:val="none" w:sz="0" w:space="0" w:color="auto"/>
                                <w:bottom w:val="none" w:sz="0" w:space="0" w:color="auto"/>
                                <w:right w:val="none" w:sz="0" w:space="0" w:color="auto"/>
                              </w:divBdr>
                              <w:divsChild>
                                <w:div w:id="12769880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65743128">
          <w:marLeft w:val="0"/>
          <w:marRight w:val="0"/>
          <w:marTop w:val="0"/>
          <w:marBottom w:val="0"/>
          <w:divBdr>
            <w:top w:val="none" w:sz="0" w:space="0" w:color="auto"/>
            <w:left w:val="none" w:sz="0" w:space="0" w:color="auto"/>
            <w:bottom w:val="none" w:sz="0" w:space="0" w:color="auto"/>
            <w:right w:val="none" w:sz="0" w:space="0" w:color="auto"/>
          </w:divBdr>
          <w:divsChild>
            <w:div w:id="2114594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588027">
                  <w:marLeft w:val="240"/>
                  <w:marRight w:val="240"/>
                  <w:marTop w:val="0"/>
                  <w:marBottom w:val="0"/>
                  <w:divBdr>
                    <w:top w:val="none" w:sz="0" w:space="0" w:color="auto"/>
                    <w:left w:val="none" w:sz="0" w:space="0" w:color="auto"/>
                    <w:bottom w:val="none" w:sz="0" w:space="0" w:color="auto"/>
                    <w:right w:val="none" w:sz="0" w:space="0" w:color="auto"/>
                  </w:divBdr>
                </w:div>
                <w:div w:id="46226198">
                  <w:marLeft w:val="0"/>
                  <w:marRight w:val="0"/>
                  <w:marTop w:val="0"/>
                  <w:marBottom w:val="0"/>
                  <w:divBdr>
                    <w:top w:val="single" w:sz="6" w:space="6" w:color="000000"/>
                    <w:left w:val="none" w:sz="0" w:space="0" w:color="auto"/>
                    <w:bottom w:val="none" w:sz="0" w:space="0" w:color="auto"/>
                    <w:right w:val="none" w:sz="0" w:space="0" w:color="auto"/>
                  </w:divBdr>
                  <w:divsChild>
                    <w:div w:id="47847856">
                      <w:marLeft w:val="0"/>
                      <w:marRight w:val="0"/>
                      <w:marTop w:val="0"/>
                      <w:marBottom w:val="0"/>
                      <w:divBdr>
                        <w:top w:val="none" w:sz="0" w:space="0" w:color="auto"/>
                        <w:left w:val="none" w:sz="0" w:space="0" w:color="auto"/>
                        <w:bottom w:val="none" w:sz="0" w:space="0" w:color="auto"/>
                        <w:right w:val="none" w:sz="0" w:space="0" w:color="auto"/>
                      </w:divBdr>
                      <w:divsChild>
                        <w:div w:id="605965250">
                          <w:marLeft w:val="0"/>
                          <w:marRight w:val="0"/>
                          <w:marTop w:val="240"/>
                          <w:marBottom w:val="240"/>
                          <w:divBdr>
                            <w:top w:val="none" w:sz="0" w:space="0" w:color="auto"/>
                            <w:left w:val="none" w:sz="0" w:space="0" w:color="auto"/>
                            <w:bottom w:val="none" w:sz="0" w:space="0" w:color="auto"/>
                            <w:right w:val="none" w:sz="0" w:space="0" w:color="auto"/>
                          </w:divBdr>
                          <w:divsChild>
                            <w:div w:id="3749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748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753511">
                  <w:marLeft w:val="240"/>
                  <w:marRight w:val="240"/>
                  <w:marTop w:val="0"/>
                  <w:marBottom w:val="0"/>
                  <w:divBdr>
                    <w:top w:val="none" w:sz="0" w:space="0" w:color="auto"/>
                    <w:left w:val="none" w:sz="0" w:space="0" w:color="auto"/>
                    <w:bottom w:val="none" w:sz="0" w:space="0" w:color="auto"/>
                    <w:right w:val="none" w:sz="0" w:space="0" w:color="auto"/>
                  </w:divBdr>
                </w:div>
                <w:div w:id="708191114">
                  <w:marLeft w:val="0"/>
                  <w:marRight w:val="0"/>
                  <w:marTop w:val="0"/>
                  <w:marBottom w:val="0"/>
                  <w:divBdr>
                    <w:top w:val="single" w:sz="6" w:space="6" w:color="000000"/>
                    <w:left w:val="none" w:sz="0" w:space="0" w:color="auto"/>
                    <w:bottom w:val="none" w:sz="0" w:space="0" w:color="auto"/>
                    <w:right w:val="none" w:sz="0" w:space="0" w:color="auto"/>
                  </w:divBdr>
                  <w:divsChild>
                    <w:div w:id="14068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9728">
          <w:marLeft w:val="0"/>
          <w:marRight w:val="0"/>
          <w:marTop w:val="0"/>
          <w:marBottom w:val="0"/>
          <w:divBdr>
            <w:top w:val="none" w:sz="0" w:space="0" w:color="auto"/>
            <w:left w:val="none" w:sz="0" w:space="0" w:color="auto"/>
            <w:bottom w:val="none" w:sz="0" w:space="0" w:color="auto"/>
            <w:right w:val="none" w:sz="0" w:space="0" w:color="auto"/>
          </w:divBdr>
          <w:divsChild>
            <w:div w:id="2131318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7778199">
                  <w:marLeft w:val="240"/>
                  <w:marRight w:val="240"/>
                  <w:marTop w:val="0"/>
                  <w:marBottom w:val="0"/>
                  <w:divBdr>
                    <w:top w:val="none" w:sz="0" w:space="0" w:color="auto"/>
                    <w:left w:val="none" w:sz="0" w:space="0" w:color="auto"/>
                    <w:bottom w:val="none" w:sz="0" w:space="0" w:color="auto"/>
                    <w:right w:val="none" w:sz="0" w:space="0" w:color="auto"/>
                  </w:divBdr>
                </w:div>
                <w:div w:id="876160253">
                  <w:marLeft w:val="0"/>
                  <w:marRight w:val="0"/>
                  <w:marTop w:val="0"/>
                  <w:marBottom w:val="0"/>
                  <w:divBdr>
                    <w:top w:val="single" w:sz="6" w:space="6" w:color="000000"/>
                    <w:left w:val="none" w:sz="0" w:space="0" w:color="auto"/>
                    <w:bottom w:val="none" w:sz="0" w:space="0" w:color="auto"/>
                    <w:right w:val="none" w:sz="0" w:space="0" w:color="auto"/>
                  </w:divBdr>
                  <w:divsChild>
                    <w:div w:id="854535756">
                      <w:marLeft w:val="0"/>
                      <w:marRight w:val="0"/>
                      <w:marTop w:val="0"/>
                      <w:marBottom w:val="0"/>
                      <w:divBdr>
                        <w:top w:val="none" w:sz="0" w:space="0" w:color="auto"/>
                        <w:left w:val="none" w:sz="0" w:space="0" w:color="auto"/>
                        <w:bottom w:val="none" w:sz="0" w:space="0" w:color="auto"/>
                        <w:right w:val="none" w:sz="0" w:space="0" w:color="auto"/>
                      </w:divBdr>
                      <w:divsChild>
                        <w:div w:id="1227764255">
                          <w:marLeft w:val="0"/>
                          <w:marRight w:val="0"/>
                          <w:marTop w:val="0"/>
                          <w:marBottom w:val="0"/>
                          <w:divBdr>
                            <w:top w:val="none" w:sz="0" w:space="0" w:color="auto"/>
                            <w:left w:val="none" w:sz="0" w:space="0" w:color="auto"/>
                            <w:bottom w:val="none" w:sz="0" w:space="0" w:color="auto"/>
                            <w:right w:val="none" w:sz="0" w:space="0" w:color="auto"/>
                          </w:divBdr>
                          <w:divsChild>
                            <w:div w:id="2727833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70311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98198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6599540">
                  <w:marLeft w:val="240"/>
                  <w:marRight w:val="240"/>
                  <w:marTop w:val="0"/>
                  <w:marBottom w:val="0"/>
                  <w:divBdr>
                    <w:top w:val="none" w:sz="0" w:space="0" w:color="auto"/>
                    <w:left w:val="none" w:sz="0" w:space="0" w:color="auto"/>
                    <w:bottom w:val="none" w:sz="0" w:space="0" w:color="auto"/>
                    <w:right w:val="none" w:sz="0" w:space="0" w:color="auto"/>
                  </w:divBdr>
                </w:div>
                <w:div w:id="883365264">
                  <w:marLeft w:val="0"/>
                  <w:marRight w:val="0"/>
                  <w:marTop w:val="0"/>
                  <w:marBottom w:val="0"/>
                  <w:divBdr>
                    <w:top w:val="single" w:sz="6" w:space="6" w:color="000000"/>
                    <w:left w:val="none" w:sz="0" w:space="0" w:color="auto"/>
                    <w:bottom w:val="none" w:sz="0" w:space="0" w:color="auto"/>
                    <w:right w:val="none" w:sz="0" w:space="0" w:color="auto"/>
                  </w:divBdr>
                  <w:divsChild>
                    <w:div w:id="911813246">
                      <w:marLeft w:val="0"/>
                      <w:marRight w:val="0"/>
                      <w:marTop w:val="0"/>
                      <w:marBottom w:val="0"/>
                      <w:divBdr>
                        <w:top w:val="none" w:sz="0" w:space="0" w:color="auto"/>
                        <w:left w:val="none" w:sz="0" w:space="0" w:color="auto"/>
                        <w:bottom w:val="none" w:sz="0" w:space="0" w:color="auto"/>
                        <w:right w:val="none" w:sz="0" w:space="0" w:color="auto"/>
                      </w:divBdr>
                      <w:divsChild>
                        <w:div w:id="1413576746">
                          <w:marLeft w:val="0"/>
                          <w:marRight w:val="0"/>
                          <w:marTop w:val="0"/>
                          <w:marBottom w:val="0"/>
                          <w:divBdr>
                            <w:top w:val="none" w:sz="0" w:space="0" w:color="auto"/>
                            <w:left w:val="none" w:sz="0" w:space="0" w:color="auto"/>
                            <w:bottom w:val="none" w:sz="0" w:space="0" w:color="auto"/>
                            <w:right w:val="none" w:sz="0" w:space="0" w:color="auto"/>
                          </w:divBdr>
                          <w:divsChild>
                            <w:div w:id="9042171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22166872">
          <w:marLeft w:val="0"/>
          <w:marRight w:val="0"/>
          <w:marTop w:val="0"/>
          <w:marBottom w:val="0"/>
          <w:divBdr>
            <w:top w:val="none" w:sz="0" w:space="0" w:color="auto"/>
            <w:left w:val="none" w:sz="0" w:space="0" w:color="auto"/>
            <w:bottom w:val="none" w:sz="0" w:space="0" w:color="auto"/>
            <w:right w:val="none" w:sz="0" w:space="0" w:color="auto"/>
          </w:divBdr>
          <w:divsChild>
            <w:div w:id="2046516542">
              <w:marLeft w:val="0"/>
              <w:marRight w:val="0"/>
              <w:marTop w:val="240"/>
              <w:marBottom w:val="240"/>
              <w:divBdr>
                <w:top w:val="none" w:sz="0" w:space="0" w:color="auto"/>
                <w:left w:val="none" w:sz="0" w:space="0" w:color="auto"/>
                <w:bottom w:val="none" w:sz="0" w:space="0" w:color="auto"/>
                <w:right w:val="none" w:sz="0" w:space="0" w:color="auto"/>
              </w:divBdr>
            </w:div>
          </w:divsChild>
        </w:div>
        <w:div w:id="515777562">
          <w:marLeft w:val="0"/>
          <w:marRight w:val="0"/>
          <w:marTop w:val="0"/>
          <w:marBottom w:val="0"/>
          <w:divBdr>
            <w:top w:val="none" w:sz="0" w:space="0" w:color="auto"/>
            <w:left w:val="none" w:sz="0" w:space="0" w:color="auto"/>
            <w:bottom w:val="none" w:sz="0" w:space="0" w:color="auto"/>
            <w:right w:val="none" w:sz="0" w:space="0" w:color="auto"/>
          </w:divBdr>
          <w:divsChild>
            <w:div w:id="680938620">
              <w:marLeft w:val="0"/>
              <w:marRight w:val="0"/>
              <w:marTop w:val="0"/>
              <w:marBottom w:val="0"/>
              <w:divBdr>
                <w:top w:val="none" w:sz="0" w:space="0" w:color="auto"/>
                <w:left w:val="none" w:sz="0" w:space="0" w:color="auto"/>
                <w:bottom w:val="none" w:sz="0" w:space="0" w:color="auto"/>
                <w:right w:val="none" w:sz="0" w:space="0" w:color="auto"/>
              </w:divBdr>
              <w:divsChild>
                <w:div w:id="1871919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2023726">
                      <w:marLeft w:val="240"/>
                      <w:marRight w:val="240"/>
                      <w:marTop w:val="0"/>
                      <w:marBottom w:val="0"/>
                      <w:divBdr>
                        <w:top w:val="none" w:sz="0" w:space="0" w:color="auto"/>
                        <w:left w:val="none" w:sz="0" w:space="0" w:color="auto"/>
                        <w:bottom w:val="none" w:sz="0" w:space="0" w:color="auto"/>
                        <w:right w:val="none" w:sz="0" w:space="0" w:color="auto"/>
                      </w:divBdr>
                    </w:div>
                    <w:div w:id="2002000851">
                      <w:marLeft w:val="0"/>
                      <w:marRight w:val="0"/>
                      <w:marTop w:val="0"/>
                      <w:marBottom w:val="0"/>
                      <w:divBdr>
                        <w:top w:val="single" w:sz="6" w:space="6" w:color="000000"/>
                        <w:left w:val="none" w:sz="0" w:space="0" w:color="auto"/>
                        <w:bottom w:val="none" w:sz="0" w:space="0" w:color="auto"/>
                        <w:right w:val="none" w:sz="0" w:space="0" w:color="auto"/>
                      </w:divBdr>
                      <w:divsChild>
                        <w:div w:id="20591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1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657526">
                      <w:marLeft w:val="240"/>
                      <w:marRight w:val="240"/>
                      <w:marTop w:val="0"/>
                      <w:marBottom w:val="0"/>
                      <w:divBdr>
                        <w:top w:val="none" w:sz="0" w:space="0" w:color="auto"/>
                        <w:left w:val="none" w:sz="0" w:space="0" w:color="auto"/>
                        <w:bottom w:val="none" w:sz="0" w:space="0" w:color="auto"/>
                        <w:right w:val="none" w:sz="0" w:space="0" w:color="auto"/>
                      </w:divBdr>
                    </w:div>
                    <w:div w:id="1349912161">
                      <w:marLeft w:val="0"/>
                      <w:marRight w:val="0"/>
                      <w:marTop w:val="0"/>
                      <w:marBottom w:val="0"/>
                      <w:divBdr>
                        <w:top w:val="single" w:sz="6" w:space="6" w:color="000000"/>
                        <w:left w:val="none" w:sz="0" w:space="0" w:color="auto"/>
                        <w:bottom w:val="none" w:sz="0" w:space="0" w:color="auto"/>
                        <w:right w:val="none" w:sz="0" w:space="0" w:color="auto"/>
                      </w:divBdr>
                    </w:div>
                  </w:divsChild>
                </w:div>
                <w:div w:id="1949965700">
                  <w:marLeft w:val="0"/>
                  <w:marRight w:val="0"/>
                  <w:marTop w:val="240"/>
                  <w:marBottom w:val="240"/>
                  <w:divBdr>
                    <w:top w:val="none" w:sz="0" w:space="0" w:color="auto"/>
                    <w:left w:val="none" w:sz="0" w:space="0" w:color="auto"/>
                    <w:bottom w:val="none" w:sz="0" w:space="0" w:color="auto"/>
                    <w:right w:val="none" w:sz="0" w:space="0" w:color="auto"/>
                  </w:divBdr>
                </w:div>
                <w:div w:id="1751654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7742198">
                      <w:marLeft w:val="240"/>
                      <w:marRight w:val="240"/>
                      <w:marTop w:val="0"/>
                      <w:marBottom w:val="0"/>
                      <w:divBdr>
                        <w:top w:val="none" w:sz="0" w:space="0" w:color="auto"/>
                        <w:left w:val="none" w:sz="0" w:space="0" w:color="auto"/>
                        <w:bottom w:val="none" w:sz="0" w:space="0" w:color="auto"/>
                        <w:right w:val="none" w:sz="0" w:space="0" w:color="auto"/>
                      </w:divBdr>
                    </w:div>
                    <w:div w:id="175005875">
                      <w:marLeft w:val="0"/>
                      <w:marRight w:val="0"/>
                      <w:marTop w:val="0"/>
                      <w:marBottom w:val="0"/>
                      <w:divBdr>
                        <w:top w:val="single" w:sz="6" w:space="6" w:color="000000"/>
                        <w:left w:val="none" w:sz="0" w:space="0" w:color="auto"/>
                        <w:bottom w:val="none" w:sz="0" w:space="0" w:color="auto"/>
                        <w:right w:val="none" w:sz="0" w:space="0" w:color="auto"/>
                      </w:divBdr>
                      <w:divsChild>
                        <w:div w:id="1125277403">
                          <w:marLeft w:val="0"/>
                          <w:marRight w:val="0"/>
                          <w:marTop w:val="0"/>
                          <w:marBottom w:val="0"/>
                          <w:divBdr>
                            <w:top w:val="none" w:sz="0" w:space="0" w:color="auto"/>
                            <w:left w:val="none" w:sz="0" w:space="0" w:color="auto"/>
                            <w:bottom w:val="none" w:sz="0" w:space="0" w:color="auto"/>
                            <w:right w:val="none" w:sz="0" w:space="0" w:color="auto"/>
                          </w:divBdr>
                          <w:divsChild>
                            <w:div w:id="1111895793">
                              <w:marLeft w:val="0"/>
                              <w:marRight w:val="0"/>
                              <w:marTop w:val="240"/>
                              <w:marBottom w:val="240"/>
                              <w:divBdr>
                                <w:top w:val="none" w:sz="0" w:space="0" w:color="auto"/>
                                <w:left w:val="none" w:sz="0" w:space="0" w:color="auto"/>
                                <w:bottom w:val="none" w:sz="0" w:space="0" w:color="auto"/>
                                <w:right w:val="none" w:sz="0" w:space="0" w:color="auto"/>
                              </w:divBdr>
                              <w:divsChild>
                                <w:div w:id="17610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194966">
              <w:marLeft w:val="0"/>
              <w:marRight w:val="0"/>
              <w:marTop w:val="0"/>
              <w:marBottom w:val="0"/>
              <w:divBdr>
                <w:top w:val="none" w:sz="0" w:space="0" w:color="auto"/>
                <w:left w:val="none" w:sz="0" w:space="0" w:color="auto"/>
                <w:bottom w:val="none" w:sz="0" w:space="0" w:color="auto"/>
                <w:right w:val="none" w:sz="0" w:space="0" w:color="auto"/>
              </w:divBdr>
            </w:div>
            <w:div w:id="1529678903">
              <w:marLeft w:val="0"/>
              <w:marRight w:val="0"/>
              <w:marTop w:val="0"/>
              <w:marBottom w:val="0"/>
              <w:divBdr>
                <w:top w:val="none" w:sz="0" w:space="0" w:color="auto"/>
                <w:left w:val="none" w:sz="0" w:space="0" w:color="auto"/>
                <w:bottom w:val="none" w:sz="0" w:space="0" w:color="auto"/>
                <w:right w:val="none" w:sz="0" w:space="0" w:color="auto"/>
              </w:divBdr>
              <w:divsChild>
                <w:div w:id="554120144">
                  <w:marLeft w:val="0"/>
                  <w:marRight w:val="0"/>
                  <w:marTop w:val="240"/>
                  <w:marBottom w:val="240"/>
                  <w:divBdr>
                    <w:top w:val="none" w:sz="0" w:space="0" w:color="auto"/>
                    <w:left w:val="none" w:sz="0" w:space="0" w:color="auto"/>
                    <w:bottom w:val="none" w:sz="0" w:space="0" w:color="auto"/>
                    <w:right w:val="none" w:sz="0" w:space="0" w:color="auto"/>
                  </w:divBdr>
                </w:div>
                <w:div w:id="42800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6344779">
                      <w:marLeft w:val="240"/>
                      <w:marRight w:val="240"/>
                      <w:marTop w:val="0"/>
                      <w:marBottom w:val="0"/>
                      <w:divBdr>
                        <w:top w:val="none" w:sz="0" w:space="0" w:color="auto"/>
                        <w:left w:val="none" w:sz="0" w:space="0" w:color="auto"/>
                        <w:bottom w:val="none" w:sz="0" w:space="0" w:color="auto"/>
                        <w:right w:val="none" w:sz="0" w:space="0" w:color="auto"/>
                      </w:divBdr>
                    </w:div>
                    <w:div w:id="1251352278">
                      <w:marLeft w:val="0"/>
                      <w:marRight w:val="0"/>
                      <w:marTop w:val="0"/>
                      <w:marBottom w:val="0"/>
                      <w:divBdr>
                        <w:top w:val="single" w:sz="6" w:space="6" w:color="000000"/>
                        <w:left w:val="none" w:sz="0" w:space="0" w:color="auto"/>
                        <w:bottom w:val="none" w:sz="0" w:space="0" w:color="auto"/>
                        <w:right w:val="none" w:sz="0" w:space="0" w:color="auto"/>
                      </w:divBdr>
                      <w:divsChild>
                        <w:div w:id="589511983">
                          <w:marLeft w:val="0"/>
                          <w:marRight w:val="0"/>
                          <w:marTop w:val="0"/>
                          <w:marBottom w:val="0"/>
                          <w:divBdr>
                            <w:top w:val="none" w:sz="0" w:space="0" w:color="auto"/>
                            <w:left w:val="none" w:sz="0" w:space="0" w:color="auto"/>
                            <w:bottom w:val="none" w:sz="0" w:space="0" w:color="auto"/>
                            <w:right w:val="none" w:sz="0" w:space="0" w:color="auto"/>
                          </w:divBdr>
                          <w:divsChild>
                            <w:div w:id="1183477992">
                              <w:marLeft w:val="0"/>
                              <w:marRight w:val="0"/>
                              <w:marTop w:val="0"/>
                              <w:marBottom w:val="0"/>
                              <w:divBdr>
                                <w:top w:val="none" w:sz="0" w:space="0" w:color="auto"/>
                                <w:left w:val="none" w:sz="0" w:space="0" w:color="auto"/>
                                <w:bottom w:val="none" w:sz="0" w:space="0" w:color="auto"/>
                                <w:right w:val="none" w:sz="0" w:space="0" w:color="auto"/>
                              </w:divBdr>
                              <w:divsChild>
                                <w:div w:id="9707430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67846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84121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4571274">
                      <w:marLeft w:val="240"/>
                      <w:marRight w:val="240"/>
                      <w:marTop w:val="0"/>
                      <w:marBottom w:val="0"/>
                      <w:divBdr>
                        <w:top w:val="none" w:sz="0" w:space="0" w:color="auto"/>
                        <w:left w:val="none" w:sz="0" w:space="0" w:color="auto"/>
                        <w:bottom w:val="none" w:sz="0" w:space="0" w:color="auto"/>
                        <w:right w:val="none" w:sz="0" w:space="0" w:color="auto"/>
                      </w:divBdr>
                    </w:div>
                    <w:div w:id="1352757350">
                      <w:marLeft w:val="0"/>
                      <w:marRight w:val="0"/>
                      <w:marTop w:val="0"/>
                      <w:marBottom w:val="0"/>
                      <w:divBdr>
                        <w:top w:val="single" w:sz="6" w:space="6" w:color="000000"/>
                        <w:left w:val="none" w:sz="0" w:space="0" w:color="auto"/>
                        <w:bottom w:val="none" w:sz="0" w:space="0" w:color="auto"/>
                        <w:right w:val="none" w:sz="0" w:space="0" w:color="auto"/>
                      </w:divBdr>
                    </w:div>
                  </w:divsChild>
                </w:div>
                <w:div w:id="1885365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819427">
                      <w:marLeft w:val="240"/>
                      <w:marRight w:val="240"/>
                      <w:marTop w:val="0"/>
                      <w:marBottom w:val="0"/>
                      <w:divBdr>
                        <w:top w:val="none" w:sz="0" w:space="0" w:color="auto"/>
                        <w:left w:val="none" w:sz="0" w:space="0" w:color="auto"/>
                        <w:bottom w:val="none" w:sz="0" w:space="0" w:color="auto"/>
                        <w:right w:val="none" w:sz="0" w:space="0" w:color="auto"/>
                      </w:divBdr>
                    </w:div>
                    <w:div w:id="1128666486">
                      <w:marLeft w:val="0"/>
                      <w:marRight w:val="0"/>
                      <w:marTop w:val="0"/>
                      <w:marBottom w:val="0"/>
                      <w:divBdr>
                        <w:top w:val="single" w:sz="6" w:space="6" w:color="000000"/>
                        <w:left w:val="none" w:sz="0" w:space="0" w:color="auto"/>
                        <w:bottom w:val="none" w:sz="0" w:space="0" w:color="auto"/>
                        <w:right w:val="none" w:sz="0" w:space="0" w:color="auto"/>
                      </w:divBdr>
                      <w:divsChild>
                        <w:div w:id="1333028629">
                          <w:marLeft w:val="0"/>
                          <w:marRight w:val="0"/>
                          <w:marTop w:val="0"/>
                          <w:marBottom w:val="0"/>
                          <w:divBdr>
                            <w:top w:val="none" w:sz="0" w:space="0" w:color="auto"/>
                            <w:left w:val="none" w:sz="0" w:space="0" w:color="auto"/>
                            <w:bottom w:val="none" w:sz="0" w:space="0" w:color="auto"/>
                            <w:right w:val="none" w:sz="0" w:space="0" w:color="auto"/>
                          </w:divBdr>
                          <w:divsChild>
                            <w:div w:id="2118789533">
                              <w:marLeft w:val="0"/>
                              <w:marRight w:val="0"/>
                              <w:marTop w:val="240"/>
                              <w:marBottom w:val="240"/>
                              <w:divBdr>
                                <w:top w:val="none" w:sz="0" w:space="0" w:color="auto"/>
                                <w:left w:val="none" w:sz="0" w:space="0" w:color="auto"/>
                                <w:bottom w:val="none" w:sz="0" w:space="0" w:color="auto"/>
                                <w:right w:val="none" w:sz="0" w:space="0" w:color="auto"/>
                              </w:divBdr>
                            </w:div>
                            <w:div w:id="1099107727">
                              <w:marLeft w:val="0"/>
                              <w:marRight w:val="0"/>
                              <w:marTop w:val="240"/>
                              <w:marBottom w:val="240"/>
                              <w:divBdr>
                                <w:top w:val="none" w:sz="0" w:space="0" w:color="auto"/>
                                <w:left w:val="none" w:sz="0" w:space="0" w:color="auto"/>
                                <w:bottom w:val="none" w:sz="0" w:space="0" w:color="auto"/>
                                <w:right w:val="none" w:sz="0" w:space="0" w:color="auto"/>
                              </w:divBdr>
                              <w:divsChild>
                                <w:div w:id="271744050">
                                  <w:marLeft w:val="0"/>
                                  <w:marRight w:val="0"/>
                                  <w:marTop w:val="0"/>
                                  <w:marBottom w:val="0"/>
                                  <w:divBdr>
                                    <w:top w:val="none" w:sz="0" w:space="0" w:color="auto"/>
                                    <w:left w:val="none" w:sz="0" w:space="0" w:color="auto"/>
                                    <w:bottom w:val="none" w:sz="0" w:space="0" w:color="auto"/>
                                    <w:right w:val="none" w:sz="0" w:space="0" w:color="auto"/>
                                  </w:divBdr>
                                </w:div>
                              </w:divsChild>
                            </w:div>
                            <w:div w:id="591356481">
                              <w:marLeft w:val="0"/>
                              <w:marRight w:val="0"/>
                              <w:marTop w:val="240"/>
                              <w:marBottom w:val="240"/>
                              <w:divBdr>
                                <w:top w:val="none" w:sz="0" w:space="0" w:color="auto"/>
                                <w:left w:val="none" w:sz="0" w:space="0" w:color="auto"/>
                                <w:bottom w:val="none" w:sz="0" w:space="0" w:color="auto"/>
                                <w:right w:val="none" w:sz="0" w:space="0" w:color="auto"/>
                              </w:divBdr>
                              <w:divsChild>
                                <w:div w:id="1054039671">
                                  <w:marLeft w:val="0"/>
                                  <w:marRight w:val="0"/>
                                  <w:marTop w:val="0"/>
                                  <w:marBottom w:val="0"/>
                                  <w:divBdr>
                                    <w:top w:val="none" w:sz="0" w:space="0" w:color="auto"/>
                                    <w:left w:val="none" w:sz="0" w:space="0" w:color="auto"/>
                                    <w:bottom w:val="none" w:sz="0" w:space="0" w:color="auto"/>
                                    <w:right w:val="none" w:sz="0" w:space="0" w:color="auto"/>
                                  </w:divBdr>
                                </w:div>
                              </w:divsChild>
                            </w:div>
                            <w:div w:id="1913008067">
                              <w:marLeft w:val="0"/>
                              <w:marRight w:val="0"/>
                              <w:marTop w:val="0"/>
                              <w:marBottom w:val="0"/>
                              <w:divBdr>
                                <w:top w:val="none" w:sz="0" w:space="0" w:color="auto"/>
                                <w:left w:val="none" w:sz="0" w:space="0" w:color="auto"/>
                                <w:bottom w:val="none" w:sz="0" w:space="0" w:color="auto"/>
                                <w:right w:val="none" w:sz="0" w:space="0" w:color="auto"/>
                              </w:divBdr>
                              <w:divsChild>
                                <w:div w:id="20848369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146579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8731690">
                      <w:marLeft w:val="240"/>
                      <w:marRight w:val="240"/>
                      <w:marTop w:val="0"/>
                      <w:marBottom w:val="0"/>
                      <w:divBdr>
                        <w:top w:val="none" w:sz="0" w:space="0" w:color="auto"/>
                        <w:left w:val="none" w:sz="0" w:space="0" w:color="auto"/>
                        <w:bottom w:val="none" w:sz="0" w:space="0" w:color="auto"/>
                        <w:right w:val="none" w:sz="0" w:space="0" w:color="auto"/>
                      </w:divBdr>
                    </w:div>
                    <w:div w:id="1113473809">
                      <w:marLeft w:val="0"/>
                      <w:marRight w:val="0"/>
                      <w:marTop w:val="0"/>
                      <w:marBottom w:val="0"/>
                      <w:divBdr>
                        <w:top w:val="single" w:sz="6" w:space="6" w:color="000000"/>
                        <w:left w:val="none" w:sz="0" w:space="0" w:color="auto"/>
                        <w:bottom w:val="none" w:sz="0" w:space="0" w:color="auto"/>
                        <w:right w:val="none" w:sz="0" w:space="0" w:color="auto"/>
                      </w:divBdr>
                      <w:divsChild>
                        <w:div w:id="10443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079">
              <w:marLeft w:val="0"/>
              <w:marRight w:val="0"/>
              <w:marTop w:val="0"/>
              <w:marBottom w:val="0"/>
              <w:divBdr>
                <w:top w:val="none" w:sz="0" w:space="0" w:color="auto"/>
                <w:left w:val="none" w:sz="0" w:space="0" w:color="auto"/>
                <w:bottom w:val="none" w:sz="0" w:space="0" w:color="auto"/>
                <w:right w:val="none" w:sz="0" w:space="0" w:color="auto"/>
              </w:divBdr>
              <w:divsChild>
                <w:div w:id="918441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4503059">
                      <w:marLeft w:val="0"/>
                      <w:marRight w:val="0"/>
                      <w:marTop w:val="0"/>
                      <w:marBottom w:val="0"/>
                      <w:divBdr>
                        <w:top w:val="single" w:sz="6" w:space="6" w:color="000000"/>
                        <w:left w:val="none" w:sz="0" w:space="0" w:color="auto"/>
                        <w:bottom w:val="none" w:sz="0" w:space="0" w:color="auto"/>
                        <w:right w:val="none" w:sz="0" w:space="0" w:color="auto"/>
                      </w:divBdr>
                    </w:div>
                  </w:divsChild>
                </w:div>
                <w:div w:id="15188872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2155747">
                      <w:marLeft w:val="240"/>
                      <w:marRight w:val="240"/>
                      <w:marTop w:val="0"/>
                      <w:marBottom w:val="0"/>
                      <w:divBdr>
                        <w:top w:val="none" w:sz="0" w:space="0" w:color="auto"/>
                        <w:left w:val="none" w:sz="0" w:space="0" w:color="auto"/>
                        <w:bottom w:val="none" w:sz="0" w:space="0" w:color="auto"/>
                        <w:right w:val="none" w:sz="0" w:space="0" w:color="auto"/>
                      </w:divBdr>
                    </w:div>
                    <w:div w:id="1700929627">
                      <w:marLeft w:val="0"/>
                      <w:marRight w:val="0"/>
                      <w:marTop w:val="0"/>
                      <w:marBottom w:val="0"/>
                      <w:divBdr>
                        <w:top w:val="single" w:sz="6" w:space="6" w:color="000000"/>
                        <w:left w:val="none" w:sz="0" w:space="0" w:color="auto"/>
                        <w:bottom w:val="none" w:sz="0" w:space="0" w:color="auto"/>
                        <w:right w:val="none" w:sz="0" w:space="0" w:color="auto"/>
                      </w:divBdr>
                      <w:divsChild>
                        <w:div w:id="1851096949">
                          <w:marLeft w:val="0"/>
                          <w:marRight w:val="0"/>
                          <w:marTop w:val="0"/>
                          <w:marBottom w:val="0"/>
                          <w:divBdr>
                            <w:top w:val="none" w:sz="0" w:space="0" w:color="auto"/>
                            <w:left w:val="none" w:sz="0" w:space="0" w:color="auto"/>
                            <w:bottom w:val="none" w:sz="0" w:space="0" w:color="auto"/>
                            <w:right w:val="none" w:sz="0" w:space="0" w:color="auto"/>
                          </w:divBdr>
                          <w:divsChild>
                            <w:div w:id="988169771">
                              <w:marLeft w:val="0"/>
                              <w:marRight w:val="0"/>
                              <w:marTop w:val="0"/>
                              <w:marBottom w:val="0"/>
                              <w:divBdr>
                                <w:top w:val="none" w:sz="0" w:space="0" w:color="auto"/>
                                <w:left w:val="none" w:sz="0" w:space="0" w:color="auto"/>
                                <w:bottom w:val="none" w:sz="0" w:space="0" w:color="auto"/>
                                <w:right w:val="none" w:sz="0" w:space="0" w:color="auto"/>
                              </w:divBdr>
                              <w:divsChild>
                                <w:div w:id="265431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7968844">
          <w:marLeft w:val="0"/>
          <w:marRight w:val="0"/>
          <w:marTop w:val="0"/>
          <w:marBottom w:val="0"/>
          <w:divBdr>
            <w:top w:val="none" w:sz="0" w:space="0" w:color="auto"/>
            <w:left w:val="none" w:sz="0" w:space="0" w:color="auto"/>
            <w:bottom w:val="none" w:sz="0" w:space="0" w:color="auto"/>
            <w:right w:val="none" w:sz="0" w:space="0" w:color="auto"/>
          </w:divBdr>
          <w:divsChild>
            <w:div w:id="1310132563">
              <w:marLeft w:val="0"/>
              <w:marRight w:val="0"/>
              <w:marTop w:val="0"/>
              <w:marBottom w:val="0"/>
              <w:divBdr>
                <w:top w:val="none" w:sz="0" w:space="0" w:color="auto"/>
                <w:left w:val="none" w:sz="0" w:space="0" w:color="auto"/>
                <w:bottom w:val="none" w:sz="0" w:space="0" w:color="auto"/>
                <w:right w:val="none" w:sz="0" w:space="0" w:color="auto"/>
              </w:divBdr>
              <w:divsChild>
                <w:div w:id="1997879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9978780">
                      <w:marLeft w:val="240"/>
                      <w:marRight w:val="240"/>
                      <w:marTop w:val="0"/>
                      <w:marBottom w:val="0"/>
                      <w:divBdr>
                        <w:top w:val="none" w:sz="0" w:space="0" w:color="auto"/>
                        <w:left w:val="none" w:sz="0" w:space="0" w:color="auto"/>
                        <w:bottom w:val="none" w:sz="0" w:space="0" w:color="auto"/>
                        <w:right w:val="none" w:sz="0" w:space="0" w:color="auto"/>
                      </w:divBdr>
                    </w:div>
                    <w:div w:id="883833449">
                      <w:marLeft w:val="0"/>
                      <w:marRight w:val="0"/>
                      <w:marTop w:val="0"/>
                      <w:marBottom w:val="0"/>
                      <w:divBdr>
                        <w:top w:val="single" w:sz="6" w:space="6" w:color="000000"/>
                        <w:left w:val="none" w:sz="0" w:space="0" w:color="auto"/>
                        <w:bottom w:val="none" w:sz="0" w:space="0" w:color="auto"/>
                        <w:right w:val="none" w:sz="0" w:space="0" w:color="auto"/>
                      </w:divBdr>
                      <w:divsChild>
                        <w:div w:id="10708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8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8935649">
                      <w:marLeft w:val="240"/>
                      <w:marRight w:val="240"/>
                      <w:marTop w:val="0"/>
                      <w:marBottom w:val="0"/>
                      <w:divBdr>
                        <w:top w:val="none" w:sz="0" w:space="0" w:color="auto"/>
                        <w:left w:val="none" w:sz="0" w:space="0" w:color="auto"/>
                        <w:bottom w:val="none" w:sz="0" w:space="0" w:color="auto"/>
                        <w:right w:val="none" w:sz="0" w:space="0" w:color="auto"/>
                      </w:divBdr>
                    </w:div>
                    <w:div w:id="1596747925">
                      <w:marLeft w:val="0"/>
                      <w:marRight w:val="0"/>
                      <w:marTop w:val="0"/>
                      <w:marBottom w:val="0"/>
                      <w:divBdr>
                        <w:top w:val="single" w:sz="6" w:space="6" w:color="000000"/>
                        <w:left w:val="none" w:sz="0" w:space="0" w:color="auto"/>
                        <w:bottom w:val="none" w:sz="0" w:space="0" w:color="auto"/>
                        <w:right w:val="none" w:sz="0" w:space="0" w:color="auto"/>
                      </w:divBdr>
                      <w:divsChild>
                        <w:div w:id="973319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3825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2852000">
                      <w:marLeft w:val="240"/>
                      <w:marRight w:val="240"/>
                      <w:marTop w:val="0"/>
                      <w:marBottom w:val="0"/>
                      <w:divBdr>
                        <w:top w:val="none" w:sz="0" w:space="0" w:color="auto"/>
                        <w:left w:val="none" w:sz="0" w:space="0" w:color="auto"/>
                        <w:bottom w:val="none" w:sz="0" w:space="0" w:color="auto"/>
                        <w:right w:val="none" w:sz="0" w:space="0" w:color="auto"/>
                      </w:divBdr>
                    </w:div>
                    <w:div w:id="725302048">
                      <w:marLeft w:val="0"/>
                      <w:marRight w:val="0"/>
                      <w:marTop w:val="0"/>
                      <w:marBottom w:val="0"/>
                      <w:divBdr>
                        <w:top w:val="single" w:sz="6" w:space="6" w:color="000000"/>
                        <w:left w:val="none" w:sz="0" w:space="0" w:color="auto"/>
                        <w:bottom w:val="none" w:sz="0" w:space="0" w:color="auto"/>
                        <w:right w:val="none" w:sz="0" w:space="0" w:color="auto"/>
                      </w:divBdr>
                      <w:divsChild>
                        <w:div w:id="9981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8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7515156">
                      <w:marLeft w:val="240"/>
                      <w:marRight w:val="240"/>
                      <w:marTop w:val="0"/>
                      <w:marBottom w:val="0"/>
                      <w:divBdr>
                        <w:top w:val="none" w:sz="0" w:space="0" w:color="auto"/>
                        <w:left w:val="none" w:sz="0" w:space="0" w:color="auto"/>
                        <w:bottom w:val="none" w:sz="0" w:space="0" w:color="auto"/>
                        <w:right w:val="none" w:sz="0" w:space="0" w:color="auto"/>
                      </w:divBdr>
                    </w:div>
                    <w:div w:id="128599663">
                      <w:marLeft w:val="0"/>
                      <w:marRight w:val="0"/>
                      <w:marTop w:val="0"/>
                      <w:marBottom w:val="0"/>
                      <w:divBdr>
                        <w:top w:val="single" w:sz="6" w:space="6" w:color="000000"/>
                        <w:left w:val="none" w:sz="0" w:space="0" w:color="auto"/>
                        <w:bottom w:val="none" w:sz="0" w:space="0" w:color="auto"/>
                        <w:right w:val="none" w:sz="0" w:space="0" w:color="auto"/>
                      </w:divBdr>
                      <w:divsChild>
                        <w:div w:id="18316736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5449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9385990">
                      <w:marLeft w:val="240"/>
                      <w:marRight w:val="240"/>
                      <w:marTop w:val="0"/>
                      <w:marBottom w:val="0"/>
                      <w:divBdr>
                        <w:top w:val="none" w:sz="0" w:space="0" w:color="auto"/>
                        <w:left w:val="none" w:sz="0" w:space="0" w:color="auto"/>
                        <w:bottom w:val="none" w:sz="0" w:space="0" w:color="auto"/>
                        <w:right w:val="none" w:sz="0" w:space="0" w:color="auto"/>
                      </w:divBdr>
                    </w:div>
                    <w:div w:id="2118018859">
                      <w:marLeft w:val="0"/>
                      <w:marRight w:val="0"/>
                      <w:marTop w:val="0"/>
                      <w:marBottom w:val="0"/>
                      <w:divBdr>
                        <w:top w:val="single" w:sz="6" w:space="6" w:color="000000"/>
                        <w:left w:val="none" w:sz="0" w:space="0" w:color="auto"/>
                        <w:bottom w:val="none" w:sz="0" w:space="0" w:color="auto"/>
                        <w:right w:val="none" w:sz="0" w:space="0" w:color="auto"/>
                      </w:divBdr>
                      <w:divsChild>
                        <w:div w:id="341399211">
                          <w:marLeft w:val="0"/>
                          <w:marRight w:val="0"/>
                          <w:marTop w:val="0"/>
                          <w:marBottom w:val="0"/>
                          <w:divBdr>
                            <w:top w:val="none" w:sz="0" w:space="0" w:color="auto"/>
                            <w:left w:val="none" w:sz="0" w:space="0" w:color="auto"/>
                            <w:bottom w:val="none" w:sz="0" w:space="0" w:color="auto"/>
                            <w:right w:val="none" w:sz="0" w:space="0" w:color="auto"/>
                          </w:divBdr>
                          <w:divsChild>
                            <w:div w:id="1490829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77576573">
              <w:marLeft w:val="0"/>
              <w:marRight w:val="0"/>
              <w:marTop w:val="0"/>
              <w:marBottom w:val="0"/>
              <w:divBdr>
                <w:top w:val="none" w:sz="0" w:space="0" w:color="auto"/>
                <w:left w:val="none" w:sz="0" w:space="0" w:color="auto"/>
                <w:bottom w:val="none" w:sz="0" w:space="0" w:color="auto"/>
                <w:right w:val="none" w:sz="0" w:space="0" w:color="auto"/>
              </w:divBdr>
              <w:divsChild>
                <w:div w:id="309212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8343503">
                      <w:marLeft w:val="240"/>
                      <w:marRight w:val="240"/>
                      <w:marTop w:val="0"/>
                      <w:marBottom w:val="0"/>
                      <w:divBdr>
                        <w:top w:val="none" w:sz="0" w:space="0" w:color="auto"/>
                        <w:left w:val="none" w:sz="0" w:space="0" w:color="auto"/>
                        <w:bottom w:val="none" w:sz="0" w:space="0" w:color="auto"/>
                        <w:right w:val="none" w:sz="0" w:space="0" w:color="auto"/>
                      </w:divBdr>
                    </w:div>
                    <w:div w:id="1633124315">
                      <w:marLeft w:val="0"/>
                      <w:marRight w:val="0"/>
                      <w:marTop w:val="0"/>
                      <w:marBottom w:val="0"/>
                      <w:divBdr>
                        <w:top w:val="single" w:sz="6" w:space="6" w:color="000000"/>
                        <w:left w:val="none" w:sz="0" w:space="0" w:color="auto"/>
                        <w:bottom w:val="none" w:sz="0" w:space="0" w:color="auto"/>
                        <w:right w:val="none" w:sz="0" w:space="0" w:color="auto"/>
                      </w:divBdr>
                      <w:divsChild>
                        <w:div w:id="916406215">
                          <w:marLeft w:val="0"/>
                          <w:marRight w:val="0"/>
                          <w:marTop w:val="0"/>
                          <w:marBottom w:val="0"/>
                          <w:divBdr>
                            <w:top w:val="none" w:sz="0" w:space="0" w:color="auto"/>
                            <w:left w:val="none" w:sz="0" w:space="0" w:color="auto"/>
                            <w:bottom w:val="none" w:sz="0" w:space="0" w:color="auto"/>
                            <w:right w:val="none" w:sz="0" w:space="0" w:color="auto"/>
                          </w:divBdr>
                          <w:divsChild>
                            <w:div w:id="1430926053">
                              <w:marLeft w:val="0"/>
                              <w:marRight w:val="0"/>
                              <w:marTop w:val="240"/>
                              <w:marBottom w:val="240"/>
                              <w:divBdr>
                                <w:top w:val="none" w:sz="0" w:space="0" w:color="auto"/>
                                <w:left w:val="none" w:sz="0" w:space="0" w:color="auto"/>
                                <w:bottom w:val="none" w:sz="0" w:space="0" w:color="auto"/>
                                <w:right w:val="none" w:sz="0" w:space="0" w:color="auto"/>
                              </w:divBdr>
                            </w:div>
                            <w:div w:id="1638955098">
                              <w:marLeft w:val="0"/>
                              <w:marRight w:val="0"/>
                              <w:marTop w:val="0"/>
                              <w:marBottom w:val="0"/>
                              <w:divBdr>
                                <w:top w:val="none" w:sz="0" w:space="0" w:color="auto"/>
                                <w:left w:val="none" w:sz="0" w:space="0" w:color="auto"/>
                                <w:bottom w:val="none" w:sz="0" w:space="0" w:color="auto"/>
                                <w:right w:val="none" w:sz="0" w:space="0" w:color="auto"/>
                              </w:divBdr>
                              <w:divsChild>
                                <w:div w:id="12003623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14352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5062224">
                      <w:marLeft w:val="240"/>
                      <w:marRight w:val="240"/>
                      <w:marTop w:val="0"/>
                      <w:marBottom w:val="0"/>
                      <w:divBdr>
                        <w:top w:val="none" w:sz="0" w:space="0" w:color="auto"/>
                        <w:left w:val="none" w:sz="0" w:space="0" w:color="auto"/>
                        <w:bottom w:val="none" w:sz="0" w:space="0" w:color="auto"/>
                        <w:right w:val="none" w:sz="0" w:space="0" w:color="auto"/>
                      </w:divBdr>
                    </w:div>
                    <w:div w:id="914313858">
                      <w:marLeft w:val="0"/>
                      <w:marRight w:val="0"/>
                      <w:marTop w:val="0"/>
                      <w:marBottom w:val="0"/>
                      <w:divBdr>
                        <w:top w:val="single" w:sz="6" w:space="6" w:color="000000"/>
                        <w:left w:val="none" w:sz="0" w:space="0" w:color="auto"/>
                        <w:bottom w:val="none" w:sz="0" w:space="0" w:color="auto"/>
                        <w:right w:val="none" w:sz="0" w:space="0" w:color="auto"/>
                      </w:divBdr>
                      <w:divsChild>
                        <w:div w:id="1922181808">
                          <w:marLeft w:val="0"/>
                          <w:marRight w:val="0"/>
                          <w:marTop w:val="0"/>
                          <w:marBottom w:val="0"/>
                          <w:divBdr>
                            <w:top w:val="none" w:sz="0" w:space="0" w:color="auto"/>
                            <w:left w:val="none" w:sz="0" w:space="0" w:color="auto"/>
                            <w:bottom w:val="none" w:sz="0" w:space="0" w:color="auto"/>
                            <w:right w:val="none" w:sz="0" w:space="0" w:color="auto"/>
                          </w:divBdr>
                          <w:divsChild>
                            <w:div w:id="1315405115">
                              <w:marLeft w:val="0"/>
                              <w:marRight w:val="0"/>
                              <w:marTop w:val="240"/>
                              <w:marBottom w:val="240"/>
                              <w:divBdr>
                                <w:top w:val="none" w:sz="0" w:space="0" w:color="auto"/>
                                <w:left w:val="none" w:sz="0" w:space="0" w:color="auto"/>
                                <w:bottom w:val="none" w:sz="0" w:space="0" w:color="auto"/>
                                <w:right w:val="none" w:sz="0" w:space="0" w:color="auto"/>
                              </w:divBdr>
                            </w:div>
                            <w:div w:id="2094009847">
                              <w:marLeft w:val="0"/>
                              <w:marRight w:val="0"/>
                              <w:marTop w:val="0"/>
                              <w:marBottom w:val="0"/>
                              <w:divBdr>
                                <w:top w:val="none" w:sz="0" w:space="0" w:color="auto"/>
                                <w:left w:val="none" w:sz="0" w:space="0" w:color="auto"/>
                                <w:bottom w:val="none" w:sz="0" w:space="0" w:color="auto"/>
                                <w:right w:val="none" w:sz="0" w:space="0" w:color="auto"/>
                              </w:divBdr>
                              <w:divsChild>
                                <w:div w:id="20858374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33254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377250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0617240">
                      <w:marLeft w:val="240"/>
                      <w:marRight w:val="240"/>
                      <w:marTop w:val="0"/>
                      <w:marBottom w:val="0"/>
                      <w:divBdr>
                        <w:top w:val="none" w:sz="0" w:space="0" w:color="auto"/>
                        <w:left w:val="none" w:sz="0" w:space="0" w:color="auto"/>
                        <w:bottom w:val="none" w:sz="0" w:space="0" w:color="auto"/>
                        <w:right w:val="none" w:sz="0" w:space="0" w:color="auto"/>
                      </w:divBdr>
                    </w:div>
                    <w:div w:id="791243691">
                      <w:marLeft w:val="0"/>
                      <w:marRight w:val="0"/>
                      <w:marTop w:val="0"/>
                      <w:marBottom w:val="0"/>
                      <w:divBdr>
                        <w:top w:val="single" w:sz="6" w:space="6" w:color="000000"/>
                        <w:left w:val="none" w:sz="0" w:space="0" w:color="auto"/>
                        <w:bottom w:val="none" w:sz="0" w:space="0" w:color="auto"/>
                        <w:right w:val="none" w:sz="0" w:space="0" w:color="auto"/>
                      </w:divBdr>
                      <w:divsChild>
                        <w:div w:id="2011903282">
                          <w:marLeft w:val="0"/>
                          <w:marRight w:val="0"/>
                          <w:marTop w:val="240"/>
                          <w:marBottom w:val="240"/>
                          <w:divBdr>
                            <w:top w:val="none" w:sz="0" w:space="0" w:color="auto"/>
                            <w:left w:val="none" w:sz="0" w:space="0" w:color="auto"/>
                            <w:bottom w:val="none" w:sz="0" w:space="0" w:color="auto"/>
                            <w:right w:val="none" w:sz="0" w:space="0" w:color="auto"/>
                          </w:divBdr>
                        </w:div>
                        <w:div w:id="925722233">
                          <w:marLeft w:val="0"/>
                          <w:marRight w:val="0"/>
                          <w:marTop w:val="240"/>
                          <w:marBottom w:val="240"/>
                          <w:divBdr>
                            <w:top w:val="none" w:sz="0" w:space="0" w:color="auto"/>
                            <w:left w:val="none" w:sz="0" w:space="0" w:color="auto"/>
                            <w:bottom w:val="none" w:sz="0" w:space="0" w:color="auto"/>
                            <w:right w:val="none" w:sz="0" w:space="0" w:color="auto"/>
                          </w:divBdr>
                        </w:div>
                        <w:div w:id="323902759">
                          <w:marLeft w:val="0"/>
                          <w:marRight w:val="0"/>
                          <w:marTop w:val="240"/>
                          <w:marBottom w:val="240"/>
                          <w:divBdr>
                            <w:top w:val="none" w:sz="0" w:space="0" w:color="auto"/>
                            <w:left w:val="none" w:sz="0" w:space="0" w:color="auto"/>
                            <w:bottom w:val="none" w:sz="0" w:space="0" w:color="auto"/>
                            <w:right w:val="none" w:sz="0" w:space="0" w:color="auto"/>
                          </w:divBdr>
                        </w:div>
                        <w:div w:id="8652152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56462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2087142">
                      <w:marLeft w:val="240"/>
                      <w:marRight w:val="240"/>
                      <w:marTop w:val="0"/>
                      <w:marBottom w:val="0"/>
                      <w:divBdr>
                        <w:top w:val="none" w:sz="0" w:space="0" w:color="auto"/>
                        <w:left w:val="none" w:sz="0" w:space="0" w:color="auto"/>
                        <w:bottom w:val="none" w:sz="0" w:space="0" w:color="auto"/>
                        <w:right w:val="none" w:sz="0" w:space="0" w:color="auto"/>
                      </w:divBdr>
                    </w:div>
                    <w:div w:id="1142119320">
                      <w:marLeft w:val="0"/>
                      <w:marRight w:val="0"/>
                      <w:marTop w:val="0"/>
                      <w:marBottom w:val="0"/>
                      <w:divBdr>
                        <w:top w:val="single" w:sz="6" w:space="6" w:color="000000"/>
                        <w:left w:val="none" w:sz="0" w:space="0" w:color="auto"/>
                        <w:bottom w:val="none" w:sz="0" w:space="0" w:color="auto"/>
                        <w:right w:val="none" w:sz="0" w:space="0" w:color="auto"/>
                      </w:divBdr>
                      <w:divsChild>
                        <w:div w:id="1235044866">
                          <w:marLeft w:val="0"/>
                          <w:marRight w:val="0"/>
                          <w:marTop w:val="0"/>
                          <w:marBottom w:val="0"/>
                          <w:divBdr>
                            <w:top w:val="none" w:sz="0" w:space="0" w:color="auto"/>
                            <w:left w:val="none" w:sz="0" w:space="0" w:color="auto"/>
                            <w:bottom w:val="none" w:sz="0" w:space="0" w:color="auto"/>
                            <w:right w:val="none" w:sz="0" w:space="0" w:color="auto"/>
                          </w:divBdr>
                          <w:divsChild>
                            <w:div w:id="926310506">
                              <w:marLeft w:val="0"/>
                              <w:marRight w:val="0"/>
                              <w:marTop w:val="0"/>
                              <w:marBottom w:val="0"/>
                              <w:divBdr>
                                <w:top w:val="none" w:sz="0" w:space="0" w:color="auto"/>
                                <w:left w:val="none" w:sz="0" w:space="0" w:color="auto"/>
                                <w:bottom w:val="none" w:sz="0" w:space="0" w:color="auto"/>
                                <w:right w:val="none" w:sz="0" w:space="0" w:color="auto"/>
                              </w:divBdr>
                              <w:divsChild>
                                <w:div w:id="4926423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7117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8241451">
                      <w:marLeft w:val="240"/>
                      <w:marRight w:val="240"/>
                      <w:marTop w:val="0"/>
                      <w:marBottom w:val="0"/>
                      <w:divBdr>
                        <w:top w:val="none" w:sz="0" w:space="0" w:color="auto"/>
                        <w:left w:val="none" w:sz="0" w:space="0" w:color="auto"/>
                        <w:bottom w:val="none" w:sz="0" w:space="0" w:color="auto"/>
                        <w:right w:val="none" w:sz="0" w:space="0" w:color="auto"/>
                      </w:divBdr>
                    </w:div>
                    <w:div w:id="15486439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87523100">
          <w:marLeft w:val="0"/>
          <w:marRight w:val="0"/>
          <w:marTop w:val="0"/>
          <w:marBottom w:val="0"/>
          <w:divBdr>
            <w:top w:val="none" w:sz="0" w:space="0" w:color="auto"/>
            <w:left w:val="none" w:sz="0" w:space="0" w:color="auto"/>
            <w:bottom w:val="none" w:sz="0" w:space="0" w:color="auto"/>
            <w:right w:val="none" w:sz="0" w:space="0" w:color="auto"/>
          </w:divBdr>
          <w:divsChild>
            <w:div w:id="1992322954">
              <w:marLeft w:val="0"/>
              <w:marRight w:val="0"/>
              <w:marTop w:val="0"/>
              <w:marBottom w:val="0"/>
              <w:divBdr>
                <w:top w:val="none" w:sz="0" w:space="0" w:color="auto"/>
                <w:left w:val="none" w:sz="0" w:space="0" w:color="auto"/>
                <w:bottom w:val="none" w:sz="0" w:space="0" w:color="auto"/>
                <w:right w:val="none" w:sz="0" w:space="0" w:color="auto"/>
              </w:divBdr>
              <w:divsChild>
                <w:div w:id="1025739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984457">
                      <w:marLeft w:val="240"/>
                      <w:marRight w:val="240"/>
                      <w:marTop w:val="0"/>
                      <w:marBottom w:val="0"/>
                      <w:divBdr>
                        <w:top w:val="none" w:sz="0" w:space="0" w:color="auto"/>
                        <w:left w:val="none" w:sz="0" w:space="0" w:color="auto"/>
                        <w:bottom w:val="none" w:sz="0" w:space="0" w:color="auto"/>
                        <w:right w:val="none" w:sz="0" w:space="0" w:color="auto"/>
                      </w:divBdr>
                    </w:div>
                    <w:div w:id="1202716869">
                      <w:marLeft w:val="0"/>
                      <w:marRight w:val="0"/>
                      <w:marTop w:val="0"/>
                      <w:marBottom w:val="0"/>
                      <w:divBdr>
                        <w:top w:val="single" w:sz="6" w:space="6" w:color="000000"/>
                        <w:left w:val="none" w:sz="0" w:space="0" w:color="auto"/>
                        <w:bottom w:val="none" w:sz="0" w:space="0" w:color="auto"/>
                        <w:right w:val="none" w:sz="0" w:space="0" w:color="auto"/>
                      </w:divBdr>
                      <w:divsChild>
                        <w:div w:id="18474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6729">
                  <w:marLeft w:val="0"/>
                  <w:marRight w:val="0"/>
                  <w:marTop w:val="240"/>
                  <w:marBottom w:val="240"/>
                  <w:divBdr>
                    <w:top w:val="none" w:sz="0" w:space="0" w:color="auto"/>
                    <w:left w:val="none" w:sz="0" w:space="0" w:color="auto"/>
                    <w:bottom w:val="none" w:sz="0" w:space="0" w:color="auto"/>
                    <w:right w:val="none" w:sz="0" w:space="0" w:color="auto"/>
                  </w:divBdr>
                  <w:divsChild>
                    <w:div w:id="1841701326">
                      <w:marLeft w:val="0"/>
                      <w:marRight w:val="0"/>
                      <w:marTop w:val="0"/>
                      <w:marBottom w:val="0"/>
                      <w:divBdr>
                        <w:top w:val="none" w:sz="0" w:space="0" w:color="auto"/>
                        <w:left w:val="none" w:sz="0" w:space="0" w:color="auto"/>
                        <w:bottom w:val="none" w:sz="0" w:space="0" w:color="auto"/>
                        <w:right w:val="none" w:sz="0" w:space="0" w:color="auto"/>
                      </w:divBdr>
                    </w:div>
                  </w:divsChild>
                </w:div>
                <w:div w:id="193421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410660">
                      <w:marLeft w:val="240"/>
                      <w:marRight w:val="240"/>
                      <w:marTop w:val="0"/>
                      <w:marBottom w:val="0"/>
                      <w:divBdr>
                        <w:top w:val="none" w:sz="0" w:space="0" w:color="auto"/>
                        <w:left w:val="none" w:sz="0" w:space="0" w:color="auto"/>
                        <w:bottom w:val="none" w:sz="0" w:space="0" w:color="auto"/>
                        <w:right w:val="none" w:sz="0" w:space="0" w:color="auto"/>
                      </w:divBdr>
                    </w:div>
                    <w:div w:id="1818061011">
                      <w:marLeft w:val="0"/>
                      <w:marRight w:val="0"/>
                      <w:marTop w:val="0"/>
                      <w:marBottom w:val="0"/>
                      <w:divBdr>
                        <w:top w:val="single" w:sz="6" w:space="6" w:color="000000"/>
                        <w:left w:val="none" w:sz="0" w:space="0" w:color="auto"/>
                        <w:bottom w:val="none" w:sz="0" w:space="0" w:color="auto"/>
                        <w:right w:val="none" w:sz="0" w:space="0" w:color="auto"/>
                      </w:divBdr>
                    </w:div>
                  </w:divsChild>
                </w:div>
                <w:div w:id="1540586355">
                  <w:marLeft w:val="0"/>
                  <w:marRight w:val="0"/>
                  <w:marTop w:val="240"/>
                  <w:marBottom w:val="240"/>
                  <w:divBdr>
                    <w:top w:val="none" w:sz="0" w:space="0" w:color="auto"/>
                    <w:left w:val="none" w:sz="0" w:space="0" w:color="auto"/>
                    <w:bottom w:val="none" w:sz="0" w:space="0" w:color="auto"/>
                    <w:right w:val="none" w:sz="0" w:space="0" w:color="auto"/>
                  </w:divBdr>
                </w:div>
                <w:div w:id="994264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6641013">
                      <w:marLeft w:val="240"/>
                      <w:marRight w:val="240"/>
                      <w:marTop w:val="0"/>
                      <w:marBottom w:val="0"/>
                      <w:divBdr>
                        <w:top w:val="none" w:sz="0" w:space="0" w:color="auto"/>
                        <w:left w:val="none" w:sz="0" w:space="0" w:color="auto"/>
                        <w:bottom w:val="none" w:sz="0" w:space="0" w:color="auto"/>
                        <w:right w:val="none" w:sz="0" w:space="0" w:color="auto"/>
                      </w:divBdr>
                    </w:div>
                    <w:div w:id="149637490">
                      <w:marLeft w:val="0"/>
                      <w:marRight w:val="0"/>
                      <w:marTop w:val="0"/>
                      <w:marBottom w:val="0"/>
                      <w:divBdr>
                        <w:top w:val="single" w:sz="6" w:space="6" w:color="000000"/>
                        <w:left w:val="none" w:sz="0" w:space="0" w:color="auto"/>
                        <w:bottom w:val="none" w:sz="0" w:space="0" w:color="auto"/>
                        <w:right w:val="none" w:sz="0" w:space="0" w:color="auto"/>
                      </w:divBdr>
                      <w:divsChild>
                        <w:div w:id="2011785237">
                          <w:marLeft w:val="0"/>
                          <w:marRight w:val="0"/>
                          <w:marTop w:val="0"/>
                          <w:marBottom w:val="0"/>
                          <w:divBdr>
                            <w:top w:val="none" w:sz="0" w:space="0" w:color="auto"/>
                            <w:left w:val="none" w:sz="0" w:space="0" w:color="auto"/>
                            <w:bottom w:val="none" w:sz="0" w:space="0" w:color="auto"/>
                            <w:right w:val="none" w:sz="0" w:space="0" w:color="auto"/>
                          </w:divBdr>
                          <w:divsChild>
                            <w:div w:id="2118475920">
                              <w:marLeft w:val="0"/>
                              <w:marRight w:val="0"/>
                              <w:marTop w:val="0"/>
                              <w:marBottom w:val="0"/>
                              <w:divBdr>
                                <w:top w:val="none" w:sz="0" w:space="0" w:color="auto"/>
                                <w:left w:val="none" w:sz="0" w:space="0" w:color="auto"/>
                                <w:bottom w:val="none" w:sz="0" w:space="0" w:color="auto"/>
                                <w:right w:val="none" w:sz="0" w:space="0" w:color="auto"/>
                              </w:divBdr>
                              <w:divsChild>
                                <w:div w:id="1029229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85336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66825409">
              <w:marLeft w:val="0"/>
              <w:marRight w:val="0"/>
              <w:marTop w:val="0"/>
              <w:marBottom w:val="0"/>
              <w:divBdr>
                <w:top w:val="none" w:sz="0" w:space="0" w:color="auto"/>
                <w:left w:val="none" w:sz="0" w:space="0" w:color="auto"/>
                <w:bottom w:val="none" w:sz="0" w:space="0" w:color="auto"/>
                <w:right w:val="none" w:sz="0" w:space="0" w:color="auto"/>
              </w:divBdr>
              <w:divsChild>
                <w:div w:id="535847063">
                  <w:marLeft w:val="0"/>
                  <w:marRight w:val="0"/>
                  <w:marTop w:val="240"/>
                  <w:marBottom w:val="240"/>
                  <w:divBdr>
                    <w:top w:val="none" w:sz="0" w:space="0" w:color="auto"/>
                    <w:left w:val="none" w:sz="0" w:space="0" w:color="auto"/>
                    <w:bottom w:val="none" w:sz="0" w:space="0" w:color="auto"/>
                    <w:right w:val="none" w:sz="0" w:space="0" w:color="auto"/>
                  </w:divBdr>
                  <w:divsChild>
                    <w:div w:id="898398120">
                      <w:marLeft w:val="0"/>
                      <w:marRight w:val="0"/>
                      <w:marTop w:val="0"/>
                      <w:marBottom w:val="0"/>
                      <w:divBdr>
                        <w:top w:val="none" w:sz="0" w:space="0" w:color="auto"/>
                        <w:left w:val="none" w:sz="0" w:space="0" w:color="auto"/>
                        <w:bottom w:val="none" w:sz="0" w:space="0" w:color="auto"/>
                        <w:right w:val="none" w:sz="0" w:space="0" w:color="auto"/>
                      </w:divBdr>
                    </w:div>
                  </w:divsChild>
                </w:div>
                <w:div w:id="323049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9700574">
                      <w:marLeft w:val="240"/>
                      <w:marRight w:val="240"/>
                      <w:marTop w:val="0"/>
                      <w:marBottom w:val="0"/>
                      <w:divBdr>
                        <w:top w:val="none" w:sz="0" w:space="0" w:color="auto"/>
                        <w:left w:val="none" w:sz="0" w:space="0" w:color="auto"/>
                        <w:bottom w:val="none" w:sz="0" w:space="0" w:color="auto"/>
                        <w:right w:val="none" w:sz="0" w:space="0" w:color="auto"/>
                      </w:divBdr>
                    </w:div>
                    <w:div w:id="1817455212">
                      <w:marLeft w:val="0"/>
                      <w:marRight w:val="0"/>
                      <w:marTop w:val="0"/>
                      <w:marBottom w:val="0"/>
                      <w:divBdr>
                        <w:top w:val="single" w:sz="6" w:space="6" w:color="000000"/>
                        <w:left w:val="none" w:sz="0" w:space="0" w:color="auto"/>
                        <w:bottom w:val="none" w:sz="0" w:space="0" w:color="auto"/>
                        <w:right w:val="none" w:sz="0" w:space="0" w:color="auto"/>
                      </w:divBdr>
                      <w:divsChild>
                        <w:div w:id="487403162">
                          <w:marLeft w:val="0"/>
                          <w:marRight w:val="0"/>
                          <w:marTop w:val="0"/>
                          <w:marBottom w:val="0"/>
                          <w:divBdr>
                            <w:top w:val="none" w:sz="0" w:space="0" w:color="auto"/>
                            <w:left w:val="none" w:sz="0" w:space="0" w:color="auto"/>
                            <w:bottom w:val="none" w:sz="0" w:space="0" w:color="auto"/>
                            <w:right w:val="none" w:sz="0" w:space="0" w:color="auto"/>
                          </w:divBdr>
                          <w:divsChild>
                            <w:div w:id="2010788027">
                              <w:marLeft w:val="0"/>
                              <w:marRight w:val="0"/>
                              <w:marTop w:val="0"/>
                              <w:marBottom w:val="0"/>
                              <w:divBdr>
                                <w:top w:val="none" w:sz="0" w:space="0" w:color="auto"/>
                                <w:left w:val="none" w:sz="0" w:space="0" w:color="auto"/>
                                <w:bottom w:val="none" w:sz="0" w:space="0" w:color="auto"/>
                                <w:right w:val="none" w:sz="0" w:space="0" w:color="auto"/>
                              </w:divBdr>
                              <w:divsChild>
                                <w:div w:id="3879959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46317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021261">
                      <w:marLeft w:val="240"/>
                      <w:marRight w:val="240"/>
                      <w:marTop w:val="0"/>
                      <w:marBottom w:val="0"/>
                      <w:divBdr>
                        <w:top w:val="none" w:sz="0" w:space="0" w:color="auto"/>
                        <w:left w:val="none" w:sz="0" w:space="0" w:color="auto"/>
                        <w:bottom w:val="none" w:sz="0" w:space="0" w:color="auto"/>
                        <w:right w:val="none" w:sz="0" w:space="0" w:color="auto"/>
                      </w:divBdr>
                    </w:div>
                    <w:div w:id="6669022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60599642">
          <w:marLeft w:val="0"/>
          <w:marRight w:val="0"/>
          <w:marTop w:val="0"/>
          <w:marBottom w:val="0"/>
          <w:divBdr>
            <w:top w:val="none" w:sz="0" w:space="0" w:color="auto"/>
            <w:left w:val="none" w:sz="0" w:space="0" w:color="auto"/>
            <w:bottom w:val="none" w:sz="0" w:space="0" w:color="auto"/>
            <w:right w:val="none" w:sz="0" w:space="0" w:color="auto"/>
          </w:divBdr>
          <w:divsChild>
            <w:div w:id="21136684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8080841">
                  <w:marLeft w:val="240"/>
                  <w:marRight w:val="240"/>
                  <w:marTop w:val="0"/>
                  <w:marBottom w:val="0"/>
                  <w:divBdr>
                    <w:top w:val="none" w:sz="0" w:space="0" w:color="auto"/>
                    <w:left w:val="none" w:sz="0" w:space="0" w:color="auto"/>
                    <w:bottom w:val="none" w:sz="0" w:space="0" w:color="auto"/>
                    <w:right w:val="none" w:sz="0" w:space="0" w:color="auto"/>
                  </w:divBdr>
                </w:div>
                <w:div w:id="406651097">
                  <w:marLeft w:val="0"/>
                  <w:marRight w:val="0"/>
                  <w:marTop w:val="0"/>
                  <w:marBottom w:val="0"/>
                  <w:divBdr>
                    <w:top w:val="single" w:sz="6" w:space="6" w:color="000000"/>
                    <w:left w:val="none" w:sz="0" w:space="0" w:color="auto"/>
                    <w:bottom w:val="none" w:sz="0" w:space="0" w:color="auto"/>
                    <w:right w:val="none" w:sz="0" w:space="0" w:color="auto"/>
                  </w:divBdr>
                  <w:divsChild>
                    <w:div w:id="1240287081">
                      <w:marLeft w:val="0"/>
                      <w:marRight w:val="0"/>
                      <w:marTop w:val="0"/>
                      <w:marBottom w:val="0"/>
                      <w:divBdr>
                        <w:top w:val="none" w:sz="0" w:space="0" w:color="auto"/>
                        <w:left w:val="none" w:sz="0" w:space="0" w:color="auto"/>
                        <w:bottom w:val="none" w:sz="0" w:space="0" w:color="auto"/>
                        <w:right w:val="none" w:sz="0" w:space="0" w:color="auto"/>
                      </w:divBdr>
                      <w:divsChild>
                        <w:div w:id="816579775">
                          <w:marLeft w:val="0"/>
                          <w:marRight w:val="0"/>
                          <w:marTop w:val="240"/>
                          <w:marBottom w:val="240"/>
                          <w:divBdr>
                            <w:top w:val="none" w:sz="0" w:space="0" w:color="auto"/>
                            <w:left w:val="none" w:sz="0" w:space="0" w:color="auto"/>
                            <w:bottom w:val="none" w:sz="0" w:space="0" w:color="auto"/>
                            <w:right w:val="none" w:sz="0" w:space="0" w:color="auto"/>
                          </w:divBdr>
                        </w:div>
                        <w:div w:id="654649095">
                          <w:marLeft w:val="0"/>
                          <w:marRight w:val="0"/>
                          <w:marTop w:val="240"/>
                          <w:marBottom w:val="240"/>
                          <w:divBdr>
                            <w:top w:val="none" w:sz="0" w:space="0" w:color="auto"/>
                            <w:left w:val="none" w:sz="0" w:space="0" w:color="auto"/>
                            <w:bottom w:val="none" w:sz="0" w:space="0" w:color="auto"/>
                            <w:right w:val="none" w:sz="0" w:space="0" w:color="auto"/>
                          </w:divBdr>
                          <w:divsChild>
                            <w:div w:id="320739991">
                              <w:marLeft w:val="0"/>
                              <w:marRight w:val="0"/>
                              <w:marTop w:val="0"/>
                              <w:marBottom w:val="0"/>
                              <w:divBdr>
                                <w:top w:val="none" w:sz="0" w:space="0" w:color="auto"/>
                                <w:left w:val="none" w:sz="0" w:space="0" w:color="auto"/>
                                <w:bottom w:val="none" w:sz="0" w:space="0" w:color="auto"/>
                                <w:right w:val="none" w:sz="0" w:space="0" w:color="auto"/>
                              </w:divBdr>
                            </w:div>
                          </w:divsChild>
                        </w:div>
                        <w:div w:id="7744469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2227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9830904">
                  <w:marLeft w:val="240"/>
                  <w:marRight w:val="240"/>
                  <w:marTop w:val="0"/>
                  <w:marBottom w:val="0"/>
                  <w:divBdr>
                    <w:top w:val="none" w:sz="0" w:space="0" w:color="auto"/>
                    <w:left w:val="none" w:sz="0" w:space="0" w:color="auto"/>
                    <w:bottom w:val="none" w:sz="0" w:space="0" w:color="auto"/>
                    <w:right w:val="none" w:sz="0" w:space="0" w:color="auto"/>
                  </w:divBdr>
                </w:div>
                <w:div w:id="570048049">
                  <w:marLeft w:val="0"/>
                  <w:marRight w:val="0"/>
                  <w:marTop w:val="0"/>
                  <w:marBottom w:val="0"/>
                  <w:divBdr>
                    <w:top w:val="single" w:sz="6" w:space="6" w:color="000000"/>
                    <w:left w:val="none" w:sz="0" w:space="0" w:color="auto"/>
                    <w:bottom w:val="none" w:sz="0" w:space="0" w:color="auto"/>
                    <w:right w:val="none" w:sz="0" w:space="0" w:color="auto"/>
                  </w:divBdr>
                  <w:divsChild>
                    <w:div w:id="2091854501">
                      <w:marLeft w:val="0"/>
                      <w:marRight w:val="0"/>
                      <w:marTop w:val="0"/>
                      <w:marBottom w:val="0"/>
                      <w:divBdr>
                        <w:top w:val="none" w:sz="0" w:space="0" w:color="auto"/>
                        <w:left w:val="none" w:sz="0" w:space="0" w:color="auto"/>
                        <w:bottom w:val="none" w:sz="0" w:space="0" w:color="auto"/>
                        <w:right w:val="none" w:sz="0" w:space="0" w:color="auto"/>
                      </w:divBdr>
                      <w:divsChild>
                        <w:div w:id="283509125">
                          <w:marLeft w:val="0"/>
                          <w:marRight w:val="0"/>
                          <w:marTop w:val="240"/>
                          <w:marBottom w:val="240"/>
                          <w:divBdr>
                            <w:top w:val="none" w:sz="0" w:space="0" w:color="auto"/>
                            <w:left w:val="none" w:sz="0" w:space="0" w:color="auto"/>
                            <w:bottom w:val="none" w:sz="0" w:space="0" w:color="auto"/>
                            <w:right w:val="none" w:sz="0" w:space="0" w:color="auto"/>
                          </w:divBdr>
                        </w:div>
                        <w:div w:id="486244305">
                          <w:marLeft w:val="0"/>
                          <w:marRight w:val="0"/>
                          <w:marTop w:val="240"/>
                          <w:marBottom w:val="240"/>
                          <w:divBdr>
                            <w:top w:val="none" w:sz="0" w:space="0" w:color="auto"/>
                            <w:left w:val="none" w:sz="0" w:space="0" w:color="auto"/>
                            <w:bottom w:val="none" w:sz="0" w:space="0" w:color="auto"/>
                            <w:right w:val="none" w:sz="0" w:space="0" w:color="auto"/>
                          </w:divBdr>
                        </w:div>
                        <w:div w:id="1177619867">
                          <w:marLeft w:val="0"/>
                          <w:marRight w:val="0"/>
                          <w:marTop w:val="240"/>
                          <w:marBottom w:val="240"/>
                          <w:divBdr>
                            <w:top w:val="none" w:sz="0" w:space="0" w:color="auto"/>
                            <w:left w:val="none" w:sz="0" w:space="0" w:color="auto"/>
                            <w:bottom w:val="none" w:sz="0" w:space="0" w:color="auto"/>
                            <w:right w:val="none" w:sz="0" w:space="0" w:color="auto"/>
                          </w:divBdr>
                          <w:divsChild>
                            <w:div w:id="5067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83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1456439">
                  <w:marLeft w:val="240"/>
                  <w:marRight w:val="240"/>
                  <w:marTop w:val="0"/>
                  <w:marBottom w:val="0"/>
                  <w:divBdr>
                    <w:top w:val="none" w:sz="0" w:space="0" w:color="auto"/>
                    <w:left w:val="none" w:sz="0" w:space="0" w:color="auto"/>
                    <w:bottom w:val="none" w:sz="0" w:space="0" w:color="auto"/>
                    <w:right w:val="none" w:sz="0" w:space="0" w:color="auto"/>
                  </w:divBdr>
                </w:div>
                <w:div w:id="1252276349">
                  <w:marLeft w:val="0"/>
                  <w:marRight w:val="0"/>
                  <w:marTop w:val="0"/>
                  <w:marBottom w:val="0"/>
                  <w:divBdr>
                    <w:top w:val="single" w:sz="6" w:space="6" w:color="000000"/>
                    <w:left w:val="none" w:sz="0" w:space="0" w:color="auto"/>
                    <w:bottom w:val="none" w:sz="0" w:space="0" w:color="auto"/>
                    <w:right w:val="none" w:sz="0" w:space="0" w:color="auto"/>
                  </w:divBdr>
                  <w:divsChild>
                    <w:div w:id="549339560">
                      <w:marLeft w:val="0"/>
                      <w:marRight w:val="0"/>
                      <w:marTop w:val="240"/>
                      <w:marBottom w:val="240"/>
                      <w:divBdr>
                        <w:top w:val="none" w:sz="0" w:space="0" w:color="auto"/>
                        <w:left w:val="none" w:sz="0" w:space="0" w:color="auto"/>
                        <w:bottom w:val="none" w:sz="0" w:space="0" w:color="auto"/>
                        <w:right w:val="none" w:sz="0" w:space="0" w:color="auto"/>
                      </w:divBdr>
                    </w:div>
                    <w:div w:id="435372008">
                      <w:marLeft w:val="0"/>
                      <w:marRight w:val="0"/>
                      <w:marTop w:val="240"/>
                      <w:marBottom w:val="240"/>
                      <w:divBdr>
                        <w:top w:val="none" w:sz="0" w:space="0" w:color="auto"/>
                        <w:left w:val="none" w:sz="0" w:space="0" w:color="auto"/>
                        <w:bottom w:val="none" w:sz="0" w:space="0" w:color="auto"/>
                        <w:right w:val="none" w:sz="0" w:space="0" w:color="auto"/>
                      </w:divBdr>
                      <w:divsChild>
                        <w:div w:id="1412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8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9799742">
                  <w:marLeft w:val="240"/>
                  <w:marRight w:val="240"/>
                  <w:marTop w:val="0"/>
                  <w:marBottom w:val="0"/>
                  <w:divBdr>
                    <w:top w:val="none" w:sz="0" w:space="0" w:color="auto"/>
                    <w:left w:val="none" w:sz="0" w:space="0" w:color="auto"/>
                    <w:bottom w:val="none" w:sz="0" w:space="0" w:color="auto"/>
                    <w:right w:val="none" w:sz="0" w:space="0" w:color="auto"/>
                  </w:divBdr>
                </w:div>
                <w:div w:id="1600723122">
                  <w:marLeft w:val="0"/>
                  <w:marRight w:val="0"/>
                  <w:marTop w:val="0"/>
                  <w:marBottom w:val="0"/>
                  <w:divBdr>
                    <w:top w:val="single" w:sz="6" w:space="6" w:color="000000"/>
                    <w:left w:val="none" w:sz="0" w:space="0" w:color="auto"/>
                    <w:bottom w:val="none" w:sz="0" w:space="0" w:color="auto"/>
                    <w:right w:val="none" w:sz="0" w:space="0" w:color="auto"/>
                  </w:divBdr>
                  <w:divsChild>
                    <w:div w:id="15300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8904">
          <w:marLeft w:val="0"/>
          <w:marRight w:val="0"/>
          <w:marTop w:val="0"/>
          <w:marBottom w:val="0"/>
          <w:divBdr>
            <w:top w:val="none" w:sz="0" w:space="0" w:color="auto"/>
            <w:left w:val="none" w:sz="0" w:space="0" w:color="auto"/>
            <w:bottom w:val="none" w:sz="0" w:space="0" w:color="auto"/>
            <w:right w:val="none" w:sz="0" w:space="0" w:color="auto"/>
          </w:divBdr>
          <w:divsChild>
            <w:div w:id="1847666434">
              <w:marLeft w:val="0"/>
              <w:marRight w:val="0"/>
              <w:marTop w:val="0"/>
              <w:marBottom w:val="0"/>
              <w:divBdr>
                <w:top w:val="none" w:sz="0" w:space="0" w:color="auto"/>
                <w:left w:val="none" w:sz="0" w:space="0" w:color="auto"/>
                <w:bottom w:val="none" w:sz="0" w:space="0" w:color="auto"/>
                <w:right w:val="none" w:sz="0" w:space="0" w:color="auto"/>
              </w:divBdr>
              <w:divsChild>
                <w:div w:id="119420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0732228">
                      <w:marLeft w:val="240"/>
                      <w:marRight w:val="240"/>
                      <w:marTop w:val="0"/>
                      <w:marBottom w:val="0"/>
                      <w:divBdr>
                        <w:top w:val="none" w:sz="0" w:space="0" w:color="auto"/>
                        <w:left w:val="none" w:sz="0" w:space="0" w:color="auto"/>
                        <w:bottom w:val="none" w:sz="0" w:space="0" w:color="auto"/>
                        <w:right w:val="none" w:sz="0" w:space="0" w:color="auto"/>
                      </w:divBdr>
                    </w:div>
                    <w:div w:id="1224297384">
                      <w:marLeft w:val="0"/>
                      <w:marRight w:val="0"/>
                      <w:marTop w:val="0"/>
                      <w:marBottom w:val="0"/>
                      <w:divBdr>
                        <w:top w:val="single" w:sz="6" w:space="6" w:color="000000"/>
                        <w:left w:val="none" w:sz="0" w:space="0" w:color="auto"/>
                        <w:bottom w:val="none" w:sz="0" w:space="0" w:color="auto"/>
                        <w:right w:val="none" w:sz="0" w:space="0" w:color="auto"/>
                      </w:divBdr>
                      <w:divsChild>
                        <w:div w:id="18489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3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72440">
                      <w:marLeft w:val="240"/>
                      <w:marRight w:val="240"/>
                      <w:marTop w:val="0"/>
                      <w:marBottom w:val="0"/>
                      <w:divBdr>
                        <w:top w:val="none" w:sz="0" w:space="0" w:color="auto"/>
                        <w:left w:val="none" w:sz="0" w:space="0" w:color="auto"/>
                        <w:bottom w:val="none" w:sz="0" w:space="0" w:color="auto"/>
                        <w:right w:val="none" w:sz="0" w:space="0" w:color="auto"/>
                      </w:divBdr>
                    </w:div>
                    <w:div w:id="1369840712">
                      <w:marLeft w:val="0"/>
                      <w:marRight w:val="0"/>
                      <w:marTop w:val="0"/>
                      <w:marBottom w:val="0"/>
                      <w:divBdr>
                        <w:top w:val="single" w:sz="6" w:space="6" w:color="000000"/>
                        <w:left w:val="none" w:sz="0" w:space="0" w:color="auto"/>
                        <w:bottom w:val="none" w:sz="0" w:space="0" w:color="auto"/>
                        <w:right w:val="none" w:sz="0" w:space="0" w:color="auto"/>
                      </w:divBdr>
                      <w:divsChild>
                        <w:div w:id="461651284">
                          <w:marLeft w:val="0"/>
                          <w:marRight w:val="0"/>
                          <w:marTop w:val="0"/>
                          <w:marBottom w:val="0"/>
                          <w:divBdr>
                            <w:top w:val="none" w:sz="0" w:space="0" w:color="auto"/>
                            <w:left w:val="none" w:sz="0" w:space="0" w:color="auto"/>
                            <w:bottom w:val="none" w:sz="0" w:space="0" w:color="auto"/>
                            <w:right w:val="none" w:sz="0" w:space="0" w:color="auto"/>
                          </w:divBdr>
                          <w:divsChild>
                            <w:div w:id="525750799">
                              <w:marLeft w:val="0"/>
                              <w:marRight w:val="0"/>
                              <w:marTop w:val="0"/>
                              <w:marBottom w:val="0"/>
                              <w:divBdr>
                                <w:top w:val="none" w:sz="0" w:space="0" w:color="auto"/>
                                <w:left w:val="none" w:sz="0" w:space="0" w:color="auto"/>
                                <w:bottom w:val="none" w:sz="0" w:space="0" w:color="auto"/>
                                <w:right w:val="none" w:sz="0" w:space="0" w:color="auto"/>
                              </w:divBdr>
                              <w:divsChild>
                                <w:div w:id="10110303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13046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7140543">
                      <w:marLeft w:val="240"/>
                      <w:marRight w:val="240"/>
                      <w:marTop w:val="0"/>
                      <w:marBottom w:val="0"/>
                      <w:divBdr>
                        <w:top w:val="none" w:sz="0" w:space="0" w:color="auto"/>
                        <w:left w:val="none" w:sz="0" w:space="0" w:color="auto"/>
                        <w:bottom w:val="none" w:sz="0" w:space="0" w:color="auto"/>
                        <w:right w:val="none" w:sz="0" w:space="0" w:color="auto"/>
                      </w:divBdr>
                    </w:div>
                    <w:div w:id="792479573">
                      <w:marLeft w:val="0"/>
                      <w:marRight w:val="0"/>
                      <w:marTop w:val="0"/>
                      <w:marBottom w:val="0"/>
                      <w:divBdr>
                        <w:top w:val="single" w:sz="6" w:space="6" w:color="000000"/>
                        <w:left w:val="none" w:sz="0" w:space="0" w:color="auto"/>
                        <w:bottom w:val="none" w:sz="0" w:space="0" w:color="auto"/>
                        <w:right w:val="none" w:sz="0" w:space="0" w:color="auto"/>
                      </w:divBdr>
                      <w:divsChild>
                        <w:div w:id="1657026323">
                          <w:marLeft w:val="0"/>
                          <w:marRight w:val="0"/>
                          <w:marTop w:val="240"/>
                          <w:marBottom w:val="240"/>
                          <w:divBdr>
                            <w:top w:val="none" w:sz="0" w:space="0" w:color="auto"/>
                            <w:left w:val="none" w:sz="0" w:space="0" w:color="auto"/>
                            <w:bottom w:val="none" w:sz="0" w:space="0" w:color="auto"/>
                            <w:right w:val="none" w:sz="0" w:space="0" w:color="auto"/>
                          </w:divBdr>
                        </w:div>
                        <w:div w:id="2156282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93755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3619733">
                      <w:marLeft w:val="240"/>
                      <w:marRight w:val="240"/>
                      <w:marTop w:val="0"/>
                      <w:marBottom w:val="0"/>
                      <w:divBdr>
                        <w:top w:val="none" w:sz="0" w:space="0" w:color="auto"/>
                        <w:left w:val="none" w:sz="0" w:space="0" w:color="auto"/>
                        <w:bottom w:val="none" w:sz="0" w:space="0" w:color="auto"/>
                        <w:right w:val="none" w:sz="0" w:space="0" w:color="auto"/>
                      </w:divBdr>
                    </w:div>
                    <w:div w:id="10228060">
                      <w:marLeft w:val="0"/>
                      <w:marRight w:val="0"/>
                      <w:marTop w:val="0"/>
                      <w:marBottom w:val="0"/>
                      <w:divBdr>
                        <w:top w:val="single" w:sz="6" w:space="6" w:color="000000"/>
                        <w:left w:val="none" w:sz="0" w:space="0" w:color="auto"/>
                        <w:bottom w:val="none" w:sz="0" w:space="0" w:color="auto"/>
                        <w:right w:val="none" w:sz="0" w:space="0" w:color="auto"/>
                      </w:divBdr>
                      <w:divsChild>
                        <w:div w:id="581985284">
                          <w:marLeft w:val="0"/>
                          <w:marRight w:val="0"/>
                          <w:marTop w:val="0"/>
                          <w:marBottom w:val="0"/>
                          <w:divBdr>
                            <w:top w:val="none" w:sz="0" w:space="0" w:color="auto"/>
                            <w:left w:val="none" w:sz="0" w:space="0" w:color="auto"/>
                            <w:bottom w:val="none" w:sz="0" w:space="0" w:color="auto"/>
                            <w:right w:val="none" w:sz="0" w:space="0" w:color="auto"/>
                          </w:divBdr>
                          <w:divsChild>
                            <w:div w:id="698121114">
                              <w:marLeft w:val="0"/>
                              <w:marRight w:val="0"/>
                              <w:marTop w:val="0"/>
                              <w:marBottom w:val="0"/>
                              <w:divBdr>
                                <w:top w:val="none" w:sz="0" w:space="0" w:color="auto"/>
                                <w:left w:val="none" w:sz="0" w:space="0" w:color="auto"/>
                                <w:bottom w:val="none" w:sz="0" w:space="0" w:color="auto"/>
                                <w:right w:val="none" w:sz="0" w:space="0" w:color="auto"/>
                              </w:divBdr>
                              <w:divsChild>
                                <w:div w:id="433211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4905614">
                              <w:marLeft w:val="0"/>
                              <w:marRight w:val="0"/>
                              <w:marTop w:val="0"/>
                              <w:marBottom w:val="0"/>
                              <w:divBdr>
                                <w:top w:val="none" w:sz="0" w:space="0" w:color="auto"/>
                                <w:left w:val="none" w:sz="0" w:space="0" w:color="auto"/>
                                <w:bottom w:val="none" w:sz="0" w:space="0" w:color="auto"/>
                                <w:right w:val="none" w:sz="0" w:space="0" w:color="auto"/>
                              </w:divBdr>
                              <w:divsChild>
                                <w:div w:id="9711351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711106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5698202">
                      <w:marLeft w:val="240"/>
                      <w:marRight w:val="240"/>
                      <w:marTop w:val="0"/>
                      <w:marBottom w:val="0"/>
                      <w:divBdr>
                        <w:top w:val="none" w:sz="0" w:space="0" w:color="auto"/>
                        <w:left w:val="none" w:sz="0" w:space="0" w:color="auto"/>
                        <w:bottom w:val="none" w:sz="0" w:space="0" w:color="auto"/>
                        <w:right w:val="none" w:sz="0" w:space="0" w:color="auto"/>
                      </w:divBdr>
                    </w:div>
                    <w:div w:id="12877175">
                      <w:marLeft w:val="0"/>
                      <w:marRight w:val="0"/>
                      <w:marTop w:val="0"/>
                      <w:marBottom w:val="0"/>
                      <w:divBdr>
                        <w:top w:val="single" w:sz="6" w:space="6" w:color="000000"/>
                        <w:left w:val="none" w:sz="0" w:space="0" w:color="auto"/>
                        <w:bottom w:val="none" w:sz="0" w:space="0" w:color="auto"/>
                        <w:right w:val="none" w:sz="0" w:space="0" w:color="auto"/>
                      </w:divBdr>
                      <w:divsChild>
                        <w:div w:id="1803695868">
                          <w:marLeft w:val="0"/>
                          <w:marRight w:val="0"/>
                          <w:marTop w:val="240"/>
                          <w:marBottom w:val="240"/>
                          <w:divBdr>
                            <w:top w:val="none" w:sz="0" w:space="0" w:color="auto"/>
                            <w:left w:val="none" w:sz="0" w:space="0" w:color="auto"/>
                            <w:bottom w:val="none" w:sz="0" w:space="0" w:color="auto"/>
                            <w:right w:val="none" w:sz="0" w:space="0" w:color="auto"/>
                          </w:divBdr>
                          <w:divsChild>
                            <w:div w:id="19314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53545">
              <w:marLeft w:val="0"/>
              <w:marRight w:val="0"/>
              <w:marTop w:val="0"/>
              <w:marBottom w:val="0"/>
              <w:divBdr>
                <w:top w:val="none" w:sz="0" w:space="0" w:color="auto"/>
                <w:left w:val="none" w:sz="0" w:space="0" w:color="auto"/>
                <w:bottom w:val="none" w:sz="0" w:space="0" w:color="auto"/>
                <w:right w:val="none" w:sz="0" w:space="0" w:color="auto"/>
              </w:divBdr>
              <w:divsChild>
                <w:div w:id="1480415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6655524">
                      <w:marLeft w:val="240"/>
                      <w:marRight w:val="240"/>
                      <w:marTop w:val="0"/>
                      <w:marBottom w:val="0"/>
                      <w:divBdr>
                        <w:top w:val="none" w:sz="0" w:space="0" w:color="auto"/>
                        <w:left w:val="none" w:sz="0" w:space="0" w:color="auto"/>
                        <w:bottom w:val="none" w:sz="0" w:space="0" w:color="auto"/>
                        <w:right w:val="none" w:sz="0" w:space="0" w:color="auto"/>
                      </w:divBdr>
                    </w:div>
                    <w:div w:id="1901751206">
                      <w:marLeft w:val="0"/>
                      <w:marRight w:val="0"/>
                      <w:marTop w:val="0"/>
                      <w:marBottom w:val="0"/>
                      <w:divBdr>
                        <w:top w:val="single" w:sz="6" w:space="6" w:color="000000"/>
                        <w:left w:val="none" w:sz="0" w:space="0" w:color="auto"/>
                        <w:bottom w:val="none" w:sz="0" w:space="0" w:color="auto"/>
                        <w:right w:val="none" w:sz="0" w:space="0" w:color="auto"/>
                      </w:divBdr>
                      <w:divsChild>
                        <w:div w:id="1541554727">
                          <w:marLeft w:val="0"/>
                          <w:marRight w:val="0"/>
                          <w:marTop w:val="0"/>
                          <w:marBottom w:val="0"/>
                          <w:divBdr>
                            <w:top w:val="none" w:sz="0" w:space="0" w:color="auto"/>
                            <w:left w:val="none" w:sz="0" w:space="0" w:color="auto"/>
                            <w:bottom w:val="none" w:sz="0" w:space="0" w:color="auto"/>
                            <w:right w:val="none" w:sz="0" w:space="0" w:color="auto"/>
                          </w:divBdr>
                          <w:divsChild>
                            <w:div w:id="1103260985">
                              <w:marLeft w:val="0"/>
                              <w:marRight w:val="0"/>
                              <w:marTop w:val="0"/>
                              <w:marBottom w:val="0"/>
                              <w:divBdr>
                                <w:top w:val="none" w:sz="0" w:space="0" w:color="auto"/>
                                <w:left w:val="none" w:sz="0" w:space="0" w:color="auto"/>
                                <w:bottom w:val="none" w:sz="0" w:space="0" w:color="auto"/>
                                <w:right w:val="none" w:sz="0" w:space="0" w:color="auto"/>
                              </w:divBdr>
                              <w:divsChild>
                                <w:div w:id="15265535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26973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3088395">
                      <w:marLeft w:val="0"/>
                      <w:marRight w:val="0"/>
                      <w:marTop w:val="0"/>
                      <w:marBottom w:val="0"/>
                      <w:divBdr>
                        <w:top w:val="single" w:sz="6" w:space="6" w:color="000000"/>
                        <w:left w:val="none" w:sz="0" w:space="0" w:color="auto"/>
                        <w:bottom w:val="none" w:sz="0" w:space="0" w:color="auto"/>
                        <w:right w:val="none" w:sz="0" w:space="0" w:color="auto"/>
                      </w:divBdr>
                    </w:div>
                  </w:divsChild>
                </w:div>
                <w:div w:id="1782143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9431510">
                      <w:marLeft w:val="240"/>
                      <w:marRight w:val="240"/>
                      <w:marTop w:val="0"/>
                      <w:marBottom w:val="0"/>
                      <w:divBdr>
                        <w:top w:val="none" w:sz="0" w:space="0" w:color="auto"/>
                        <w:left w:val="none" w:sz="0" w:space="0" w:color="auto"/>
                        <w:bottom w:val="none" w:sz="0" w:space="0" w:color="auto"/>
                        <w:right w:val="none" w:sz="0" w:space="0" w:color="auto"/>
                      </w:divBdr>
                    </w:div>
                    <w:div w:id="1438479187">
                      <w:marLeft w:val="0"/>
                      <w:marRight w:val="0"/>
                      <w:marTop w:val="0"/>
                      <w:marBottom w:val="0"/>
                      <w:divBdr>
                        <w:top w:val="single" w:sz="6" w:space="6" w:color="000000"/>
                        <w:left w:val="none" w:sz="0" w:space="0" w:color="auto"/>
                        <w:bottom w:val="none" w:sz="0" w:space="0" w:color="auto"/>
                        <w:right w:val="none" w:sz="0" w:space="0" w:color="auto"/>
                      </w:divBdr>
                      <w:divsChild>
                        <w:div w:id="153840927">
                          <w:marLeft w:val="0"/>
                          <w:marRight w:val="0"/>
                          <w:marTop w:val="0"/>
                          <w:marBottom w:val="0"/>
                          <w:divBdr>
                            <w:top w:val="none" w:sz="0" w:space="0" w:color="auto"/>
                            <w:left w:val="none" w:sz="0" w:space="0" w:color="auto"/>
                            <w:bottom w:val="none" w:sz="0" w:space="0" w:color="auto"/>
                            <w:right w:val="none" w:sz="0" w:space="0" w:color="auto"/>
                          </w:divBdr>
                          <w:divsChild>
                            <w:div w:id="712536471">
                              <w:marLeft w:val="0"/>
                              <w:marRight w:val="0"/>
                              <w:marTop w:val="0"/>
                              <w:marBottom w:val="0"/>
                              <w:divBdr>
                                <w:top w:val="none" w:sz="0" w:space="0" w:color="auto"/>
                                <w:left w:val="none" w:sz="0" w:space="0" w:color="auto"/>
                                <w:bottom w:val="none" w:sz="0" w:space="0" w:color="auto"/>
                                <w:right w:val="none" w:sz="0" w:space="0" w:color="auto"/>
                              </w:divBdr>
                              <w:divsChild>
                                <w:div w:id="19708646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79114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20247788">
              <w:marLeft w:val="0"/>
              <w:marRight w:val="0"/>
              <w:marTop w:val="0"/>
              <w:marBottom w:val="0"/>
              <w:divBdr>
                <w:top w:val="none" w:sz="0" w:space="0" w:color="auto"/>
                <w:left w:val="none" w:sz="0" w:space="0" w:color="auto"/>
                <w:bottom w:val="none" w:sz="0" w:space="0" w:color="auto"/>
                <w:right w:val="none" w:sz="0" w:space="0" w:color="auto"/>
              </w:divBdr>
              <w:divsChild>
                <w:div w:id="1752922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8797805">
                      <w:marLeft w:val="240"/>
                      <w:marRight w:val="240"/>
                      <w:marTop w:val="0"/>
                      <w:marBottom w:val="0"/>
                      <w:divBdr>
                        <w:top w:val="none" w:sz="0" w:space="0" w:color="auto"/>
                        <w:left w:val="none" w:sz="0" w:space="0" w:color="auto"/>
                        <w:bottom w:val="none" w:sz="0" w:space="0" w:color="auto"/>
                        <w:right w:val="none" w:sz="0" w:space="0" w:color="auto"/>
                      </w:divBdr>
                    </w:div>
                    <w:div w:id="833448963">
                      <w:marLeft w:val="0"/>
                      <w:marRight w:val="0"/>
                      <w:marTop w:val="0"/>
                      <w:marBottom w:val="0"/>
                      <w:divBdr>
                        <w:top w:val="single" w:sz="6" w:space="6" w:color="000000"/>
                        <w:left w:val="none" w:sz="0" w:space="0" w:color="auto"/>
                        <w:bottom w:val="none" w:sz="0" w:space="0" w:color="auto"/>
                        <w:right w:val="none" w:sz="0" w:space="0" w:color="auto"/>
                      </w:divBdr>
                      <w:divsChild>
                        <w:div w:id="573929732">
                          <w:marLeft w:val="0"/>
                          <w:marRight w:val="0"/>
                          <w:marTop w:val="0"/>
                          <w:marBottom w:val="0"/>
                          <w:divBdr>
                            <w:top w:val="none" w:sz="0" w:space="0" w:color="auto"/>
                            <w:left w:val="none" w:sz="0" w:space="0" w:color="auto"/>
                            <w:bottom w:val="none" w:sz="0" w:space="0" w:color="auto"/>
                            <w:right w:val="none" w:sz="0" w:space="0" w:color="auto"/>
                          </w:divBdr>
                          <w:divsChild>
                            <w:div w:id="167333555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695104">
          <w:marLeft w:val="0"/>
          <w:marRight w:val="0"/>
          <w:marTop w:val="0"/>
          <w:marBottom w:val="0"/>
          <w:divBdr>
            <w:top w:val="none" w:sz="0" w:space="0" w:color="auto"/>
            <w:left w:val="none" w:sz="0" w:space="0" w:color="auto"/>
            <w:bottom w:val="none" w:sz="0" w:space="0" w:color="auto"/>
            <w:right w:val="none" w:sz="0" w:space="0" w:color="auto"/>
          </w:divBdr>
          <w:divsChild>
            <w:div w:id="1564557875">
              <w:marLeft w:val="0"/>
              <w:marRight w:val="0"/>
              <w:marTop w:val="0"/>
              <w:marBottom w:val="0"/>
              <w:divBdr>
                <w:top w:val="none" w:sz="0" w:space="0" w:color="auto"/>
                <w:left w:val="none" w:sz="0" w:space="0" w:color="auto"/>
                <w:bottom w:val="none" w:sz="0" w:space="0" w:color="auto"/>
                <w:right w:val="none" w:sz="0" w:space="0" w:color="auto"/>
              </w:divBdr>
              <w:divsChild>
                <w:div w:id="13039255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5580408">
                      <w:marLeft w:val="240"/>
                      <w:marRight w:val="240"/>
                      <w:marTop w:val="0"/>
                      <w:marBottom w:val="0"/>
                      <w:divBdr>
                        <w:top w:val="none" w:sz="0" w:space="0" w:color="auto"/>
                        <w:left w:val="none" w:sz="0" w:space="0" w:color="auto"/>
                        <w:bottom w:val="none" w:sz="0" w:space="0" w:color="auto"/>
                        <w:right w:val="none" w:sz="0" w:space="0" w:color="auto"/>
                      </w:divBdr>
                    </w:div>
                    <w:div w:id="795949032">
                      <w:marLeft w:val="0"/>
                      <w:marRight w:val="0"/>
                      <w:marTop w:val="0"/>
                      <w:marBottom w:val="0"/>
                      <w:divBdr>
                        <w:top w:val="single" w:sz="6" w:space="6" w:color="000000"/>
                        <w:left w:val="none" w:sz="0" w:space="0" w:color="auto"/>
                        <w:bottom w:val="none" w:sz="0" w:space="0" w:color="auto"/>
                        <w:right w:val="none" w:sz="0" w:space="0" w:color="auto"/>
                      </w:divBdr>
                      <w:divsChild>
                        <w:div w:id="1332639009">
                          <w:marLeft w:val="0"/>
                          <w:marRight w:val="0"/>
                          <w:marTop w:val="0"/>
                          <w:marBottom w:val="0"/>
                          <w:divBdr>
                            <w:top w:val="none" w:sz="0" w:space="0" w:color="auto"/>
                            <w:left w:val="none" w:sz="0" w:space="0" w:color="auto"/>
                            <w:bottom w:val="none" w:sz="0" w:space="0" w:color="auto"/>
                            <w:right w:val="none" w:sz="0" w:space="0" w:color="auto"/>
                          </w:divBdr>
                          <w:divsChild>
                            <w:div w:id="1884976661">
                              <w:marLeft w:val="0"/>
                              <w:marRight w:val="0"/>
                              <w:marTop w:val="240"/>
                              <w:marBottom w:val="240"/>
                              <w:divBdr>
                                <w:top w:val="none" w:sz="0" w:space="0" w:color="auto"/>
                                <w:left w:val="none" w:sz="0" w:space="0" w:color="auto"/>
                                <w:bottom w:val="none" w:sz="0" w:space="0" w:color="auto"/>
                                <w:right w:val="none" w:sz="0" w:space="0" w:color="auto"/>
                              </w:divBdr>
                            </w:div>
                            <w:div w:id="2051224325">
                              <w:marLeft w:val="0"/>
                              <w:marRight w:val="0"/>
                              <w:marTop w:val="240"/>
                              <w:marBottom w:val="240"/>
                              <w:divBdr>
                                <w:top w:val="none" w:sz="0" w:space="0" w:color="auto"/>
                                <w:left w:val="none" w:sz="0" w:space="0" w:color="auto"/>
                                <w:bottom w:val="none" w:sz="0" w:space="0" w:color="auto"/>
                                <w:right w:val="none" w:sz="0" w:space="0" w:color="auto"/>
                              </w:divBdr>
                              <w:divsChild>
                                <w:div w:id="6504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96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0220376">
                      <w:marLeft w:val="240"/>
                      <w:marRight w:val="240"/>
                      <w:marTop w:val="0"/>
                      <w:marBottom w:val="0"/>
                      <w:divBdr>
                        <w:top w:val="none" w:sz="0" w:space="0" w:color="auto"/>
                        <w:left w:val="none" w:sz="0" w:space="0" w:color="auto"/>
                        <w:bottom w:val="none" w:sz="0" w:space="0" w:color="auto"/>
                        <w:right w:val="none" w:sz="0" w:space="0" w:color="auto"/>
                      </w:divBdr>
                    </w:div>
                    <w:div w:id="774136201">
                      <w:marLeft w:val="0"/>
                      <w:marRight w:val="0"/>
                      <w:marTop w:val="0"/>
                      <w:marBottom w:val="0"/>
                      <w:divBdr>
                        <w:top w:val="single" w:sz="6" w:space="6" w:color="000000"/>
                        <w:left w:val="none" w:sz="0" w:space="0" w:color="auto"/>
                        <w:bottom w:val="none" w:sz="0" w:space="0" w:color="auto"/>
                        <w:right w:val="none" w:sz="0" w:space="0" w:color="auto"/>
                      </w:divBdr>
                      <w:divsChild>
                        <w:div w:id="877667899">
                          <w:marLeft w:val="0"/>
                          <w:marRight w:val="0"/>
                          <w:marTop w:val="0"/>
                          <w:marBottom w:val="0"/>
                          <w:divBdr>
                            <w:top w:val="none" w:sz="0" w:space="0" w:color="auto"/>
                            <w:left w:val="none" w:sz="0" w:space="0" w:color="auto"/>
                            <w:bottom w:val="none" w:sz="0" w:space="0" w:color="auto"/>
                            <w:right w:val="none" w:sz="0" w:space="0" w:color="auto"/>
                          </w:divBdr>
                          <w:divsChild>
                            <w:div w:id="1839077422">
                              <w:marLeft w:val="0"/>
                              <w:marRight w:val="0"/>
                              <w:marTop w:val="0"/>
                              <w:marBottom w:val="0"/>
                              <w:divBdr>
                                <w:top w:val="none" w:sz="0" w:space="0" w:color="auto"/>
                                <w:left w:val="none" w:sz="0" w:space="0" w:color="auto"/>
                                <w:bottom w:val="none" w:sz="0" w:space="0" w:color="auto"/>
                                <w:right w:val="none" w:sz="0" w:space="0" w:color="auto"/>
                              </w:divBdr>
                              <w:divsChild>
                                <w:div w:id="17359310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36223558">
              <w:marLeft w:val="0"/>
              <w:marRight w:val="0"/>
              <w:marTop w:val="0"/>
              <w:marBottom w:val="0"/>
              <w:divBdr>
                <w:top w:val="none" w:sz="0" w:space="0" w:color="auto"/>
                <w:left w:val="none" w:sz="0" w:space="0" w:color="auto"/>
                <w:bottom w:val="none" w:sz="0" w:space="0" w:color="auto"/>
                <w:right w:val="none" w:sz="0" w:space="0" w:color="auto"/>
              </w:divBdr>
              <w:divsChild>
                <w:div w:id="626088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0646323">
                      <w:marLeft w:val="240"/>
                      <w:marRight w:val="240"/>
                      <w:marTop w:val="0"/>
                      <w:marBottom w:val="0"/>
                      <w:divBdr>
                        <w:top w:val="none" w:sz="0" w:space="0" w:color="auto"/>
                        <w:left w:val="none" w:sz="0" w:space="0" w:color="auto"/>
                        <w:bottom w:val="none" w:sz="0" w:space="0" w:color="auto"/>
                        <w:right w:val="none" w:sz="0" w:space="0" w:color="auto"/>
                      </w:divBdr>
                    </w:div>
                    <w:div w:id="1329556061">
                      <w:marLeft w:val="0"/>
                      <w:marRight w:val="0"/>
                      <w:marTop w:val="0"/>
                      <w:marBottom w:val="0"/>
                      <w:divBdr>
                        <w:top w:val="single" w:sz="6" w:space="6" w:color="000000"/>
                        <w:left w:val="none" w:sz="0" w:space="0" w:color="auto"/>
                        <w:bottom w:val="none" w:sz="0" w:space="0" w:color="auto"/>
                        <w:right w:val="none" w:sz="0" w:space="0" w:color="auto"/>
                      </w:divBdr>
                      <w:divsChild>
                        <w:div w:id="951321646">
                          <w:marLeft w:val="0"/>
                          <w:marRight w:val="0"/>
                          <w:marTop w:val="0"/>
                          <w:marBottom w:val="0"/>
                          <w:divBdr>
                            <w:top w:val="none" w:sz="0" w:space="0" w:color="auto"/>
                            <w:left w:val="none" w:sz="0" w:space="0" w:color="auto"/>
                            <w:bottom w:val="none" w:sz="0" w:space="0" w:color="auto"/>
                            <w:right w:val="none" w:sz="0" w:space="0" w:color="auto"/>
                          </w:divBdr>
                          <w:divsChild>
                            <w:div w:id="1388921329">
                              <w:marLeft w:val="0"/>
                              <w:marRight w:val="0"/>
                              <w:marTop w:val="0"/>
                              <w:marBottom w:val="0"/>
                              <w:divBdr>
                                <w:top w:val="none" w:sz="0" w:space="0" w:color="auto"/>
                                <w:left w:val="none" w:sz="0" w:space="0" w:color="auto"/>
                                <w:bottom w:val="none" w:sz="0" w:space="0" w:color="auto"/>
                                <w:right w:val="none" w:sz="0" w:space="0" w:color="auto"/>
                              </w:divBdr>
                              <w:divsChild>
                                <w:div w:id="1568565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8039542">
                              <w:marLeft w:val="0"/>
                              <w:marRight w:val="0"/>
                              <w:marTop w:val="240"/>
                              <w:marBottom w:val="240"/>
                              <w:divBdr>
                                <w:top w:val="none" w:sz="0" w:space="0" w:color="auto"/>
                                <w:left w:val="none" w:sz="0" w:space="0" w:color="auto"/>
                                <w:bottom w:val="none" w:sz="0" w:space="0" w:color="auto"/>
                                <w:right w:val="none" w:sz="0" w:space="0" w:color="auto"/>
                              </w:divBdr>
                            </w:div>
                            <w:div w:id="731972479">
                              <w:marLeft w:val="0"/>
                              <w:marRight w:val="0"/>
                              <w:marTop w:val="240"/>
                              <w:marBottom w:val="240"/>
                              <w:divBdr>
                                <w:top w:val="none" w:sz="0" w:space="0" w:color="auto"/>
                                <w:left w:val="none" w:sz="0" w:space="0" w:color="auto"/>
                                <w:bottom w:val="none" w:sz="0" w:space="0" w:color="auto"/>
                                <w:right w:val="none" w:sz="0" w:space="0" w:color="auto"/>
                              </w:divBdr>
                              <w:divsChild>
                                <w:div w:id="11463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36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2532033">
                      <w:marLeft w:val="240"/>
                      <w:marRight w:val="240"/>
                      <w:marTop w:val="0"/>
                      <w:marBottom w:val="0"/>
                      <w:divBdr>
                        <w:top w:val="none" w:sz="0" w:space="0" w:color="auto"/>
                        <w:left w:val="none" w:sz="0" w:space="0" w:color="auto"/>
                        <w:bottom w:val="none" w:sz="0" w:space="0" w:color="auto"/>
                        <w:right w:val="none" w:sz="0" w:space="0" w:color="auto"/>
                      </w:divBdr>
                    </w:div>
                    <w:div w:id="1197238522">
                      <w:marLeft w:val="0"/>
                      <w:marRight w:val="0"/>
                      <w:marTop w:val="0"/>
                      <w:marBottom w:val="0"/>
                      <w:divBdr>
                        <w:top w:val="single" w:sz="6" w:space="6" w:color="000000"/>
                        <w:left w:val="none" w:sz="0" w:space="0" w:color="auto"/>
                        <w:bottom w:val="none" w:sz="0" w:space="0" w:color="auto"/>
                        <w:right w:val="none" w:sz="0" w:space="0" w:color="auto"/>
                      </w:divBdr>
                      <w:divsChild>
                        <w:div w:id="910575316">
                          <w:marLeft w:val="0"/>
                          <w:marRight w:val="0"/>
                          <w:marTop w:val="0"/>
                          <w:marBottom w:val="0"/>
                          <w:divBdr>
                            <w:top w:val="none" w:sz="0" w:space="0" w:color="auto"/>
                            <w:left w:val="none" w:sz="0" w:space="0" w:color="auto"/>
                            <w:bottom w:val="none" w:sz="0" w:space="0" w:color="auto"/>
                            <w:right w:val="none" w:sz="0" w:space="0" w:color="auto"/>
                          </w:divBdr>
                          <w:divsChild>
                            <w:div w:id="376508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9389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1409240">
                      <w:marLeft w:val="240"/>
                      <w:marRight w:val="240"/>
                      <w:marTop w:val="0"/>
                      <w:marBottom w:val="0"/>
                      <w:divBdr>
                        <w:top w:val="none" w:sz="0" w:space="0" w:color="auto"/>
                        <w:left w:val="none" w:sz="0" w:space="0" w:color="auto"/>
                        <w:bottom w:val="none" w:sz="0" w:space="0" w:color="auto"/>
                        <w:right w:val="none" w:sz="0" w:space="0" w:color="auto"/>
                      </w:divBdr>
                    </w:div>
                    <w:div w:id="1547987441">
                      <w:marLeft w:val="0"/>
                      <w:marRight w:val="0"/>
                      <w:marTop w:val="0"/>
                      <w:marBottom w:val="0"/>
                      <w:divBdr>
                        <w:top w:val="single" w:sz="6" w:space="6" w:color="000000"/>
                        <w:left w:val="none" w:sz="0" w:space="0" w:color="auto"/>
                        <w:bottom w:val="none" w:sz="0" w:space="0" w:color="auto"/>
                        <w:right w:val="none" w:sz="0" w:space="0" w:color="auto"/>
                      </w:divBdr>
                      <w:divsChild>
                        <w:div w:id="4819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12635">
          <w:marLeft w:val="0"/>
          <w:marRight w:val="0"/>
          <w:marTop w:val="0"/>
          <w:marBottom w:val="0"/>
          <w:divBdr>
            <w:top w:val="none" w:sz="0" w:space="0" w:color="auto"/>
            <w:left w:val="none" w:sz="0" w:space="0" w:color="auto"/>
            <w:bottom w:val="none" w:sz="0" w:space="0" w:color="auto"/>
            <w:right w:val="none" w:sz="0" w:space="0" w:color="auto"/>
          </w:divBdr>
          <w:divsChild>
            <w:div w:id="1540357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656951">
      <w:marLeft w:val="0"/>
      <w:marRight w:val="0"/>
      <w:marTop w:val="0"/>
      <w:marBottom w:val="0"/>
      <w:divBdr>
        <w:top w:val="none" w:sz="0" w:space="0" w:color="auto"/>
        <w:left w:val="none" w:sz="0" w:space="0" w:color="auto"/>
        <w:bottom w:val="none" w:sz="0" w:space="0" w:color="auto"/>
        <w:right w:val="none" w:sz="0" w:space="0" w:color="auto"/>
      </w:divBdr>
      <w:divsChild>
        <w:div w:id="333411369">
          <w:marLeft w:val="0"/>
          <w:marRight w:val="0"/>
          <w:marTop w:val="0"/>
          <w:marBottom w:val="0"/>
          <w:divBdr>
            <w:top w:val="none" w:sz="0" w:space="0" w:color="auto"/>
            <w:left w:val="none" w:sz="0" w:space="0" w:color="auto"/>
            <w:bottom w:val="none" w:sz="0" w:space="0" w:color="auto"/>
            <w:right w:val="none" w:sz="0" w:space="0" w:color="auto"/>
          </w:divBdr>
        </w:div>
        <w:div w:id="57290489">
          <w:marLeft w:val="0"/>
          <w:marRight w:val="0"/>
          <w:marTop w:val="0"/>
          <w:marBottom w:val="0"/>
          <w:divBdr>
            <w:top w:val="none" w:sz="0" w:space="0" w:color="auto"/>
            <w:left w:val="none" w:sz="0" w:space="0" w:color="auto"/>
            <w:bottom w:val="none" w:sz="0" w:space="0" w:color="auto"/>
            <w:right w:val="none" w:sz="0" w:space="0" w:color="auto"/>
          </w:divBdr>
        </w:div>
        <w:div w:id="276759647">
          <w:marLeft w:val="0"/>
          <w:marRight w:val="0"/>
          <w:marTop w:val="0"/>
          <w:marBottom w:val="0"/>
          <w:divBdr>
            <w:top w:val="none" w:sz="0" w:space="0" w:color="auto"/>
            <w:left w:val="none" w:sz="0" w:space="0" w:color="auto"/>
            <w:bottom w:val="none" w:sz="0" w:space="0" w:color="auto"/>
            <w:right w:val="none" w:sz="0" w:space="0" w:color="auto"/>
          </w:divBdr>
        </w:div>
        <w:div w:id="897281865">
          <w:marLeft w:val="0"/>
          <w:marRight w:val="0"/>
          <w:marTop w:val="0"/>
          <w:marBottom w:val="0"/>
          <w:divBdr>
            <w:top w:val="none" w:sz="0" w:space="0" w:color="auto"/>
            <w:left w:val="none" w:sz="0" w:space="0" w:color="auto"/>
            <w:bottom w:val="none" w:sz="0" w:space="0" w:color="auto"/>
            <w:right w:val="none" w:sz="0" w:space="0" w:color="auto"/>
          </w:divBdr>
        </w:div>
        <w:div w:id="2001613065">
          <w:marLeft w:val="0"/>
          <w:marRight w:val="0"/>
          <w:marTop w:val="0"/>
          <w:marBottom w:val="0"/>
          <w:divBdr>
            <w:top w:val="none" w:sz="0" w:space="0" w:color="auto"/>
            <w:left w:val="none" w:sz="0" w:space="0" w:color="auto"/>
            <w:bottom w:val="none" w:sz="0" w:space="0" w:color="auto"/>
            <w:right w:val="none" w:sz="0" w:space="0" w:color="auto"/>
          </w:divBdr>
        </w:div>
        <w:div w:id="1138835477">
          <w:marLeft w:val="0"/>
          <w:marRight w:val="0"/>
          <w:marTop w:val="0"/>
          <w:marBottom w:val="0"/>
          <w:divBdr>
            <w:top w:val="none" w:sz="0" w:space="0" w:color="auto"/>
            <w:left w:val="none" w:sz="0" w:space="0" w:color="auto"/>
            <w:bottom w:val="none" w:sz="0" w:space="0" w:color="auto"/>
            <w:right w:val="none" w:sz="0" w:space="0" w:color="auto"/>
          </w:divBdr>
        </w:div>
        <w:div w:id="64768557">
          <w:marLeft w:val="0"/>
          <w:marRight w:val="0"/>
          <w:marTop w:val="0"/>
          <w:marBottom w:val="0"/>
          <w:divBdr>
            <w:top w:val="none" w:sz="0" w:space="0" w:color="auto"/>
            <w:left w:val="none" w:sz="0" w:space="0" w:color="auto"/>
            <w:bottom w:val="none" w:sz="0" w:space="0" w:color="auto"/>
            <w:right w:val="none" w:sz="0" w:space="0" w:color="auto"/>
          </w:divBdr>
        </w:div>
        <w:div w:id="966815510">
          <w:marLeft w:val="0"/>
          <w:marRight w:val="0"/>
          <w:marTop w:val="0"/>
          <w:marBottom w:val="0"/>
          <w:divBdr>
            <w:top w:val="none" w:sz="0" w:space="0" w:color="auto"/>
            <w:left w:val="none" w:sz="0" w:space="0" w:color="auto"/>
            <w:bottom w:val="none" w:sz="0" w:space="0" w:color="auto"/>
            <w:right w:val="none" w:sz="0" w:space="0" w:color="auto"/>
          </w:divBdr>
        </w:div>
        <w:div w:id="1008599391">
          <w:marLeft w:val="0"/>
          <w:marRight w:val="0"/>
          <w:marTop w:val="0"/>
          <w:marBottom w:val="0"/>
          <w:divBdr>
            <w:top w:val="none" w:sz="0" w:space="0" w:color="auto"/>
            <w:left w:val="none" w:sz="0" w:space="0" w:color="auto"/>
            <w:bottom w:val="none" w:sz="0" w:space="0" w:color="auto"/>
            <w:right w:val="none" w:sz="0" w:space="0" w:color="auto"/>
          </w:divBdr>
        </w:div>
        <w:div w:id="319384078">
          <w:marLeft w:val="0"/>
          <w:marRight w:val="0"/>
          <w:marTop w:val="0"/>
          <w:marBottom w:val="0"/>
          <w:divBdr>
            <w:top w:val="none" w:sz="0" w:space="0" w:color="auto"/>
            <w:left w:val="none" w:sz="0" w:space="0" w:color="auto"/>
            <w:bottom w:val="none" w:sz="0" w:space="0" w:color="auto"/>
            <w:right w:val="none" w:sz="0" w:space="0" w:color="auto"/>
          </w:divBdr>
        </w:div>
        <w:div w:id="1257515804">
          <w:marLeft w:val="0"/>
          <w:marRight w:val="0"/>
          <w:marTop w:val="0"/>
          <w:marBottom w:val="0"/>
          <w:divBdr>
            <w:top w:val="none" w:sz="0" w:space="0" w:color="auto"/>
            <w:left w:val="none" w:sz="0" w:space="0" w:color="auto"/>
            <w:bottom w:val="none" w:sz="0" w:space="0" w:color="auto"/>
            <w:right w:val="none" w:sz="0" w:space="0" w:color="auto"/>
          </w:divBdr>
        </w:div>
        <w:div w:id="1749765656">
          <w:marLeft w:val="0"/>
          <w:marRight w:val="0"/>
          <w:marTop w:val="0"/>
          <w:marBottom w:val="0"/>
          <w:divBdr>
            <w:top w:val="none" w:sz="0" w:space="0" w:color="auto"/>
            <w:left w:val="none" w:sz="0" w:space="0" w:color="auto"/>
            <w:bottom w:val="none" w:sz="0" w:space="0" w:color="auto"/>
            <w:right w:val="none" w:sz="0" w:space="0" w:color="auto"/>
          </w:divBdr>
        </w:div>
        <w:div w:id="101925372">
          <w:marLeft w:val="0"/>
          <w:marRight w:val="0"/>
          <w:marTop w:val="0"/>
          <w:marBottom w:val="0"/>
          <w:divBdr>
            <w:top w:val="none" w:sz="0" w:space="0" w:color="auto"/>
            <w:left w:val="none" w:sz="0" w:space="0" w:color="auto"/>
            <w:bottom w:val="none" w:sz="0" w:space="0" w:color="auto"/>
            <w:right w:val="none" w:sz="0" w:space="0" w:color="auto"/>
          </w:divBdr>
        </w:div>
        <w:div w:id="1889102671">
          <w:marLeft w:val="0"/>
          <w:marRight w:val="0"/>
          <w:marTop w:val="0"/>
          <w:marBottom w:val="0"/>
          <w:divBdr>
            <w:top w:val="none" w:sz="0" w:space="0" w:color="auto"/>
            <w:left w:val="none" w:sz="0" w:space="0" w:color="auto"/>
            <w:bottom w:val="none" w:sz="0" w:space="0" w:color="auto"/>
            <w:right w:val="none" w:sz="0" w:space="0" w:color="auto"/>
          </w:divBdr>
        </w:div>
        <w:div w:id="1506433941">
          <w:marLeft w:val="0"/>
          <w:marRight w:val="0"/>
          <w:marTop w:val="0"/>
          <w:marBottom w:val="0"/>
          <w:divBdr>
            <w:top w:val="none" w:sz="0" w:space="0" w:color="auto"/>
            <w:left w:val="none" w:sz="0" w:space="0" w:color="auto"/>
            <w:bottom w:val="none" w:sz="0" w:space="0" w:color="auto"/>
            <w:right w:val="none" w:sz="0" w:space="0" w:color="auto"/>
          </w:divBdr>
        </w:div>
        <w:div w:id="2080664635">
          <w:marLeft w:val="0"/>
          <w:marRight w:val="0"/>
          <w:marTop w:val="0"/>
          <w:marBottom w:val="0"/>
          <w:divBdr>
            <w:top w:val="none" w:sz="0" w:space="0" w:color="auto"/>
            <w:left w:val="none" w:sz="0" w:space="0" w:color="auto"/>
            <w:bottom w:val="none" w:sz="0" w:space="0" w:color="auto"/>
            <w:right w:val="none" w:sz="0" w:space="0" w:color="auto"/>
          </w:divBdr>
        </w:div>
        <w:div w:id="761803980">
          <w:marLeft w:val="0"/>
          <w:marRight w:val="0"/>
          <w:marTop w:val="0"/>
          <w:marBottom w:val="0"/>
          <w:divBdr>
            <w:top w:val="none" w:sz="0" w:space="0" w:color="auto"/>
            <w:left w:val="none" w:sz="0" w:space="0" w:color="auto"/>
            <w:bottom w:val="none" w:sz="0" w:space="0" w:color="auto"/>
            <w:right w:val="none" w:sz="0" w:space="0" w:color="auto"/>
          </w:divBdr>
        </w:div>
        <w:div w:id="162286597">
          <w:marLeft w:val="0"/>
          <w:marRight w:val="0"/>
          <w:marTop w:val="0"/>
          <w:marBottom w:val="0"/>
          <w:divBdr>
            <w:top w:val="none" w:sz="0" w:space="0" w:color="auto"/>
            <w:left w:val="none" w:sz="0" w:space="0" w:color="auto"/>
            <w:bottom w:val="none" w:sz="0" w:space="0" w:color="auto"/>
            <w:right w:val="none" w:sz="0" w:space="0" w:color="auto"/>
          </w:divBdr>
        </w:div>
      </w:divsChild>
    </w:div>
    <w:div w:id="207231703">
      <w:marLeft w:val="0"/>
      <w:marRight w:val="0"/>
      <w:marTop w:val="0"/>
      <w:marBottom w:val="0"/>
      <w:divBdr>
        <w:top w:val="none" w:sz="0" w:space="0" w:color="auto"/>
        <w:left w:val="none" w:sz="0" w:space="0" w:color="auto"/>
        <w:bottom w:val="none" w:sz="0" w:space="0" w:color="auto"/>
        <w:right w:val="none" w:sz="0" w:space="0" w:color="auto"/>
      </w:divBdr>
      <w:divsChild>
        <w:div w:id="1408379243">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04049164">
          <w:marLeft w:val="0"/>
          <w:marRight w:val="0"/>
          <w:marTop w:val="0"/>
          <w:marBottom w:val="0"/>
          <w:divBdr>
            <w:top w:val="none" w:sz="0" w:space="0" w:color="auto"/>
            <w:left w:val="none" w:sz="0" w:space="0" w:color="auto"/>
            <w:bottom w:val="none" w:sz="0" w:space="0" w:color="auto"/>
            <w:right w:val="none" w:sz="0" w:space="0" w:color="auto"/>
          </w:divBdr>
        </w:div>
        <w:div w:id="556939374">
          <w:marLeft w:val="0"/>
          <w:marRight w:val="0"/>
          <w:marTop w:val="0"/>
          <w:marBottom w:val="0"/>
          <w:divBdr>
            <w:top w:val="none" w:sz="0" w:space="0" w:color="auto"/>
            <w:left w:val="none" w:sz="0" w:space="0" w:color="auto"/>
            <w:bottom w:val="none" w:sz="0" w:space="0" w:color="auto"/>
            <w:right w:val="none" w:sz="0" w:space="0" w:color="auto"/>
          </w:divBdr>
        </w:div>
        <w:div w:id="1677808478">
          <w:marLeft w:val="0"/>
          <w:marRight w:val="0"/>
          <w:marTop w:val="0"/>
          <w:marBottom w:val="0"/>
          <w:divBdr>
            <w:top w:val="none" w:sz="0" w:space="0" w:color="auto"/>
            <w:left w:val="none" w:sz="0" w:space="0" w:color="auto"/>
            <w:bottom w:val="none" w:sz="0" w:space="0" w:color="auto"/>
            <w:right w:val="none" w:sz="0" w:space="0" w:color="auto"/>
          </w:divBdr>
        </w:div>
        <w:div w:id="1354454019">
          <w:marLeft w:val="0"/>
          <w:marRight w:val="0"/>
          <w:marTop w:val="0"/>
          <w:marBottom w:val="0"/>
          <w:divBdr>
            <w:top w:val="none" w:sz="0" w:space="0" w:color="auto"/>
            <w:left w:val="none" w:sz="0" w:space="0" w:color="auto"/>
            <w:bottom w:val="none" w:sz="0" w:space="0" w:color="auto"/>
            <w:right w:val="none" w:sz="0" w:space="0" w:color="auto"/>
          </w:divBdr>
        </w:div>
        <w:div w:id="313993229">
          <w:marLeft w:val="0"/>
          <w:marRight w:val="0"/>
          <w:marTop w:val="0"/>
          <w:marBottom w:val="0"/>
          <w:divBdr>
            <w:top w:val="none" w:sz="0" w:space="0" w:color="auto"/>
            <w:left w:val="none" w:sz="0" w:space="0" w:color="auto"/>
            <w:bottom w:val="none" w:sz="0" w:space="0" w:color="auto"/>
            <w:right w:val="none" w:sz="0" w:space="0" w:color="auto"/>
          </w:divBdr>
        </w:div>
        <w:div w:id="45690657">
          <w:marLeft w:val="0"/>
          <w:marRight w:val="0"/>
          <w:marTop w:val="0"/>
          <w:marBottom w:val="0"/>
          <w:divBdr>
            <w:top w:val="none" w:sz="0" w:space="0" w:color="auto"/>
            <w:left w:val="none" w:sz="0" w:space="0" w:color="auto"/>
            <w:bottom w:val="none" w:sz="0" w:space="0" w:color="auto"/>
            <w:right w:val="none" w:sz="0" w:space="0" w:color="auto"/>
          </w:divBdr>
        </w:div>
        <w:div w:id="658577482">
          <w:marLeft w:val="0"/>
          <w:marRight w:val="0"/>
          <w:marTop w:val="0"/>
          <w:marBottom w:val="0"/>
          <w:divBdr>
            <w:top w:val="none" w:sz="0" w:space="0" w:color="auto"/>
            <w:left w:val="none" w:sz="0" w:space="0" w:color="auto"/>
            <w:bottom w:val="none" w:sz="0" w:space="0" w:color="auto"/>
            <w:right w:val="none" w:sz="0" w:space="0" w:color="auto"/>
          </w:divBdr>
        </w:div>
        <w:div w:id="1768500321">
          <w:marLeft w:val="0"/>
          <w:marRight w:val="0"/>
          <w:marTop w:val="0"/>
          <w:marBottom w:val="0"/>
          <w:divBdr>
            <w:top w:val="none" w:sz="0" w:space="0" w:color="auto"/>
            <w:left w:val="none" w:sz="0" w:space="0" w:color="auto"/>
            <w:bottom w:val="none" w:sz="0" w:space="0" w:color="auto"/>
            <w:right w:val="none" w:sz="0" w:space="0" w:color="auto"/>
          </w:divBdr>
        </w:div>
        <w:div w:id="366951508">
          <w:marLeft w:val="0"/>
          <w:marRight w:val="0"/>
          <w:marTop w:val="0"/>
          <w:marBottom w:val="0"/>
          <w:divBdr>
            <w:top w:val="none" w:sz="0" w:space="0" w:color="auto"/>
            <w:left w:val="none" w:sz="0" w:space="0" w:color="auto"/>
            <w:bottom w:val="none" w:sz="0" w:space="0" w:color="auto"/>
            <w:right w:val="none" w:sz="0" w:space="0" w:color="auto"/>
          </w:divBdr>
        </w:div>
        <w:div w:id="1872108121">
          <w:marLeft w:val="0"/>
          <w:marRight w:val="0"/>
          <w:marTop w:val="0"/>
          <w:marBottom w:val="0"/>
          <w:divBdr>
            <w:top w:val="none" w:sz="0" w:space="0" w:color="auto"/>
            <w:left w:val="none" w:sz="0" w:space="0" w:color="auto"/>
            <w:bottom w:val="none" w:sz="0" w:space="0" w:color="auto"/>
            <w:right w:val="none" w:sz="0" w:space="0" w:color="auto"/>
          </w:divBdr>
        </w:div>
        <w:div w:id="1158569614">
          <w:marLeft w:val="0"/>
          <w:marRight w:val="0"/>
          <w:marTop w:val="0"/>
          <w:marBottom w:val="0"/>
          <w:divBdr>
            <w:top w:val="none" w:sz="0" w:space="0" w:color="auto"/>
            <w:left w:val="none" w:sz="0" w:space="0" w:color="auto"/>
            <w:bottom w:val="none" w:sz="0" w:space="0" w:color="auto"/>
            <w:right w:val="none" w:sz="0" w:space="0" w:color="auto"/>
          </w:divBdr>
        </w:div>
      </w:divsChild>
    </w:div>
    <w:div w:id="213391918">
      <w:marLeft w:val="0"/>
      <w:marRight w:val="0"/>
      <w:marTop w:val="0"/>
      <w:marBottom w:val="0"/>
      <w:divBdr>
        <w:top w:val="none" w:sz="0" w:space="0" w:color="auto"/>
        <w:left w:val="none" w:sz="0" w:space="0" w:color="auto"/>
        <w:bottom w:val="none" w:sz="0" w:space="0" w:color="auto"/>
        <w:right w:val="none" w:sz="0" w:space="0" w:color="auto"/>
      </w:divBdr>
      <w:divsChild>
        <w:div w:id="29454726">
          <w:marLeft w:val="0"/>
          <w:marRight w:val="0"/>
          <w:marTop w:val="0"/>
          <w:marBottom w:val="0"/>
          <w:divBdr>
            <w:top w:val="none" w:sz="0" w:space="0" w:color="auto"/>
            <w:left w:val="none" w:sz="0" w:space="0" w:color="auto"/>
            <w:bottom w:val="none" w:sz="0" w:space="0" w:color="auto"/>
            <w:right w:val="none" w:sz="0" w:space="0" w:color="auto"/>
          </w:divBdr>
        </w:div>
        <w:div w:id="1517574711">
          <w:marLeft w:val="0"/>
          <w:marRight w:val="0"/>
          <w:marTop w:val="0"/>
          <w:marBottom w:val="0"/>
          <w:divBdr>
            <w:top w:val="none" w:sz="0" w:space="0" w:color="auto"/>
            <w:left w:val="none" w:sz="0" w:space="0" w:color="auto"/>
            <w:bottom w:val="none" w:sz="0" w:space="0" w:color="auto"/>
            <w:right w:val="none" w:sz="0" w:space="0" w:color="auto"/>
          </w:divBdr>
        </w:div>
      </w:divsChild>
    </w:div>
    <w:div w:id="350960447">
      <w:marLeft w:val="0"/>
      <w:marRight w:val="0"/>
      <w:marTop w:val="0"/>
      <w:marBottom w:val="0"/>
      <w:divBdr>
        <w:top w:val="none" w:sz="0" w:space="0" w:color="auto"/>
        <w:left w:val="none" w:sz="0" w:space="0" w:color="auto"/>
        <w:bottom w:val="none" w:sz="0" w:space="0" w:color="auto"/>
        <w:right w:val="none" w:sz="0" w:space="0" w:color="auto"/>
      </w:divBdr>
      <w:divsChild>
        <w:div w:id="2040550631">
          <w:marLeft w:val="0"/>
          <w:marRight w:val="0"/>
          <w:marTop w:val="0"/>
          <w:marBottom w:val="0"/>
          <w:divBdr>
            <w:top w:val="none" w:sz="0" w:space="0" w:color="auto"/>
            <w:left w:val="none" w:sz="0" w:space="0" w:color="auto"/>
            <w:bottom w:val="none" w:sz="0" w:space="0" w:color="auto"/>
            <w:right w:val="none" w:sz="0" w:space="0" w:color="auto"/>
          </w:divBdr>
        </w:div>
        <w:div w:id="1346637502">
          <w:marLeft w:val="0"/>
          <w:marRight w:val="0"/>
          <w:marTop w:val="0"/>
          <w:marBottom w:val="0"/>
          <w:divBdr>
            <w:top w:val="none" w:sz="0" w:space="0" w:color="auto"/>
            <w:left w:val="none" w:sz="0" w:space="0" w:color="auto"/>
            <w:bottom w:val="none" w:sz="0" w:space="0" w:color="auto"/>
            <w:right w:val="none" w:sz="0" w:space="0" w:color="auto"/>
          </w:divBdr>
        </w:div>
        <w:div w:id="642780185">
          <w:marLeft w:val="0"/>
          <w:marRight w:val="0"/>
          <w:marTop w:val="0"/>
          <w:marBottom w:val="0"/>
          <w:divBdr>
            <w:top w:val="none" w:sz="0" w:space="0" w:color="auto"/>
            <w:left w:val="none" w:sz="0" w:space="0" w:color="auto"/>
            <w:bottom w:val="none" w:sz="0" w:space="0" w:color="auto"/>
            <w:right w:val="none" w:sz="0" w:space="0" w:color="auto"/>
          </w:divBdr>
        </w:div>
        <w:div w:id="771360935">
          <w:marLeft w:val="0"/>
          <w:marRight w:val="0"/>
          <w:marTop w:val="0"/>
          <w:marBottom w:val="0"/>
          <w:divBdr>
            <w:top w:val="none" w:sz="0" w:space="0" w:color="auto"/>
            <w:left w:val="none" w:sz="0" w:space="0" w:color="auto"/>
            <w:bottom w:val="none" w:sz="0" w:space="0" w:color="auto"/>
            <w:right w:val="none" w:sz="0" w:space="0" w:color="auto"/>
          </w:divBdr>
        </w:div>
        <w:div w:id="2086026788">
          <w:marLeft w:val="0"/>
          <w:marRight w:val="0"/>
          <w:marTop w:val="0"/>
          <w:marBottom w:val="0"/>
          <w:divBdr>
            <w:top w:val="none" w:sz="0" w:space="0" w:color="auto"/>
            <w:left w:val="none" w:sz="0" w:space="0" w:color="auto"/>
            <w:bottom w:val="none" w:sz="0" w:space="0" w:color="auto"/>
            <w:right w:val="none" w:sz="0" w:space="0" w:color="auto"/>
          </w:divBdr>
        </w:div>
        <w:div w:id="2115206070">
          <w:marLeft w:val="0"/>
          <w:marRight w:val="0"/>
          <w:marTop w:val="0"/>
          <w:marBottom w:val="0"/>
          <w:divBdr>
            <w:top w:val="none" w:sz="0" w:space="0" w:color="auto"/>
            <w:left w:val="none" w:sz="0" w:space="0" w:color="auto"/>
            <w:bottom w:val="none" w:sz="0" w:space="0" w:color="auto"/>
            <w:right w:val="none" w:sz="0" w:space="0" w:color="auto"/>
          </w:divBdr>
        </w:div>
        <w:div w:id="693845495">
          <w:marLeft w:val="0"/>
          <w:marRight w:val="0"/>
          <w:marTop w:val="0"/>
          <w:marBottom w:val="0"/>
          <w:divBdr>
            <w:top w:val="none" w:sz="0" w:space="0" w:color="auto"/>
            <w:left w:val="none" w:sz="0" w:space="0" w:color="auto"/>
            <w:bottom w:val="none" w:sz="0" w:space="0" w:color="auto"/>
            <w:right w:val="none" w:sz="0" w:space="0" w:color="auto"/>
          </w:divBdr>
        </w:div>
        <w:div w:id="1002897463">
          <w:marLeft w:val="0"/>
          <w:marRight w:val="0"/>
          <w:marTop w:val="0"/>
          <w:marBottom w:val="0"/>
          <w:divBdr>
            <w:top w:val="none" w:sz="0" w:space="0" w:color="auto"/>
            <w:left w:val="none" w:sz="0" w:space="0" w:color="auto"/>
            <w:bottom w:val="none" w:sz="0" w:space="0" w:color="auto"/>
            <w:right w:val="none" w:sz="0" w:space="0" w:color="auto"/>
          </w:divBdr>
        </w:div>
        <w:div w:id="1241138654">
          <w:marLeft w:val="0"/>
          <w:marRight w:val="0"/>
          <w:marTop w:val="0"/>
          <w:marBottom w:val="0"/>
          <w:divBdr>
            <w:top w:val="none" w:sz="0" w:space="0" w:color="auto"/>
            <w:left w:val="none" w:sz="0" w:space="0" w:color="auto"/>
            <w:bottom w:val="none" w:sz="0" w:space="0" w:color="auto"/>
            <w:right w:val="none" w:sz="0" w:space="0" w:color="auto"/>
          </w:divBdr>
        </w:div>
        <w:div w:id="1800294219">
          <w:marLeft w:val="0"/>
          <w:marRight w:val="0"/>
          <w:marTop w:val="0"/>
          <w:marBottom w:val="0"/>
          <w:divBdr>
            <w:top w:val="none" w:sz="0" w:space="0" w:color="auto"/>
            <w:left w:val="none" w:sz="0" w:space="0" w:color="auto"/>
            <w:bottom w:val="none" w:sz="0" w:space="0" w:color="auto"/>
            <w:right w:val="none" w:sz="0" w:space="0" w:color="auto"/>
          </w:divBdr>
        </w:div>
        <w:div w:id="2129079719">
          <w:marLeft w:val="0"/>
          <w:marRight w:val="0"/>
          <w:marTop w:val="0"/>
          <w:marBottom w:val="0"/>
          <w:divBdr>
            <w:top w:val="none" w:sz="0" w:space="0" w:color="auto"/>
            <w:left w:val="none" w:sz="0" w:space="0" w:color="auto"/>
            <w:bottom w:val="none" w:sz="0" w:space="0" w:color="auto"/>
            <w:right w:val="none" w:sz="0" w:space="0" w:color="auto"/>
          </w:divBdr>
        </w:div>
        <w:div w:id="1959490324">
          <w:marLeft w:val="0"/>
          <w:marRight w:val="0"/>
          <w:marTop w:val="0"/>
          <w:marBottom w:val="0"/>
          <w:divBdr>
            <w:top w:val="none" w:sz="0" w:space="0" w:color="auto"/>
            <w:left w:val="none" w:sz="0" w:space="0" w:color="auto"/>
            <w:bottom w:val="none" w:sz="0" w:space="0" w:color="auto"/>
            <w:right w:val="none" w:sz="0" w:space="0" w:color="auto"/>
          </w:divBdr>
        </w:div>
        <w:div w:id="1758599189">
          <w:marLeft w:val="0"/>
          <w:marRight w:val="0"/>
          <w:marTop w:val="0"/>
          <w:marBottom w:val="0"/>
          <w:divBdr>
            <w:top w:val="none" w:sz="0" w:space="0" w:color="auto"/>
            <w:left w:val="none" w:sz="0" w:space="0" w:color="auto"/>
            <w:bottom w:val="none" w:sz="0" w:space="0" w:color="auto"/>
            <w:right w:val="none" w:sz="0" w:space="0" w:color="auto"/>
          </w:divBdr>
        </w:div>
        <w:div w:id="1537695341">
          <w:marLeft w:val="0"/>
          <w:marRight w:val="0"/>
          <w:marTop w:val="0"/>
          <w:marBottom w:val="0"/>
          <w:divBdr>
            <w:top w:val="none" w:sz="0" w:space="0" w:color="auto"/>
            <w:left w:val="none" w:sz="0" w:space="0" w:color="auto"/>
            <w:bottom w:val="none" w:sz="0" w:space="0" w:color="auto"/>
            <w:right w:val="none" w:sz="0" w:space="0" w:color="auto"/>
          </w:divBdr>
        </w:div>
        <w:div w:id="735592534">
          <w:marLeft w:val="0"/>
          <w:marRight w:val="0"/>
          <w:marTop w:val="0"/>
          <w:marBottom w:val="0"/>
          <w:divBdr>
            <w:top w:val="none" w:sz="0" w:space="0" w:color="auto"/>
            <w:left w:val="none" w:sz="0" w:space="0" w:color="auto"/>
            <w:bottom w:val="none" w:sz="0" w:space="0" w:color="auto"/>
            <w:right w:val="none" w:sz="0" w:space="0" w:color="auto"/>
          </w:divBdr>
        </w:div>
        <w:div w:id="1332022887">
          <w:marLeft w:val="0"/>
          <w:marRight w:val="0"/>
          <w:marTop w:val="0"/>
          <w:marBottom w:val="0"/>
          <w:divBdr>
            <w:top w:val="none" w:sz="0" w:space="0" w:color="auto"/>
            <w:left w:val="none" w:sz="0" w:space="0" w:color="auto"/>
            <w:bottom w:val="none" w:sz="0" w:space="0" w:color="auto"/>
            <w:right w:val="none" w:sz="0" w:space="0" w:color="auto"/>
          </w:divBdr>
        </w:div>
        <w:div w:id="220334384">
          <w:marLeft w:val="0"/>
          <w:marRight w:val="0"/>
          <w:marTop w:val="0"/>
          <w:marBottom w:val="0"/>
          <w:divBdr>
            <w:top w:val="none" w:sz="0" w:space="0" w:color="auto"/>
            <w:left w:val="none" w:sz="0" w:space="0" w:color="auto"/>
            <w:bottom w:val="none" w:sz="0" w:space="0" w:color="auto"/>
            <w:right w:val="none" w:sz="0" w:space="0" w:color="auto"/>
          </w:divBdr>
        </w:div>
        <w:div w:id="2035184599">
          <w:marLeft w:val="0"/>
          <w:marRight w:val="0"/>
          <w:marTop w:val="0"/>
          <w:marBottom w:val="0"/>
          <w:divBdr>
            <w:top w:val="none" w:sz="0" w:space="0" w:color="auto"/>
            <w:left w:val="none" w:sz="0" w:space="0" w:color="auto"/>
            <w:bottom w:val="none" w:sz="0" w:space="0" w:color="auto"/>
            <w:right w:val="none" w:sz="0" w:space="0" w:color="auto"/>
          </w:divBdr>
        </w:div>
        <w:div w:id="477384093">
          <w:marLeft w:val="0"/>
          <w:marRight w:val="0"/>
          <w:marTop w:val="0"/>
          <w:marBottom w:val="0"/>
          <w:divBdr>
            <w:top w:val="none" w:sz="0" w:space="0" w:color="auto"/>
            <w:left w:val="none" w:sz="0" w:space="0" w:color="auto"/>
            <w:bottom w:val="none" w:sz="0" w:space="0" w:color="auto"/>
            <w:right w:val="none" w:sz="0" w:space="0" w:color="auto"/>
          </w:divBdr>
        </w:div>
      </w:divsChild>
    </w:div>
    <w:div w:id="380442653">
      <w:marLeft w:val="0"/>
      <w:marRight w:val="0"/>
      <w:marTop w:val="0"/>
      <w:marBottom w:val="0"/>
      <w:divBdr>
        <w:top w:val="none" w:sz="0" w:space="0" w:color="auto"/>
        <w:left w:val="none" w:sz="0" w:space="0" w:color="auto"/>
        <w:bottom w:val="none" w:sz="0" w:space="0" w:color="auto"/>
        <w:right w:val="none" w:sz="0" w:space="0" w:color="auto"/>
      </w:divBdr>
      <w:divsChild>
        <w:div w:id="1543439163">
          <w:marLeft w:val="0"/>
          <w:marRight w:val="0"/>
          <w:marTop w:val="0"/>
          <w:marBottom w:val="0"/>
          <w:divBdr>
            <w:top w:val="none" w:sz="0" w:space="0" w:color="auto"/>
            <w:left w:val="none" w:sz="0" w:space="0" w:color="auto"/>
            <w:bottom w:val="none" w:sz="0" w:space="0" w:color="auto"/>
            <w:right w:val="none" w:sz="0" w:space="0" w:color="auto"/>
          </w:divBdr>
        </w:div>
        <w:div w:id="2034456674">
          <w:marLeft w:val="0"/>
          <w:marRight w:val="0"/>
          <w:marTop w:val="0"/>
          <w:marBottom w:val="0"/>
          <w:divBdr>
            <w:top w:val="none" w:sz="0" w:space="0" w:color="auto"/>
            <w:left w:val="none" w:sz="0" w:space="0" w:color="auto"/>
            <w:bottom w:val="none" w:sz="0" w:space="0" w:color="auto"/>
            <w:right w:val="none" w:sz="0" w:space="0" w:color="auto"/>
          </w:divBdr>
        </w:div>
        <w:div w:id="962074140">
          <w:marLeft w:val="0"/>
          <w:marRight w:val="0"/>
          <w:marTop w:val="0"/>
          <w:marBottom w:val="0"/>
          <w:divBdr>
            <w:top w:val="none" w:sz="0" w:space="0" w:color="auto"/>
            <w:left w:val="none" w:sz="0" w:space="0" w:color="auto"/>
            <w:bottom w:val="none" w:sz="0" w:space="0" w:color="auto"/>
            <w:right w:val="none" w:sz="0" w:space="0" w:color="auto"/>
          </w:divBdr>
        </w:div>
        <w:div w:id="1207837096">
          <w:marLeft w:val="0"/>
          <w:marRight w:val="0"/>
          <w:marTop w:val="0"/>
          <w:marBottom w:val="0"/>
          <w:divBdr>
            <w:top w:val="none" w:sz="0" w:space="0" w:color="auto"/>
            <w:left w:val="none" w:sz="0" w:space="0" w:color="auto"/>
            <w:bottom w:val="none" w:sz="0" w:space="0" w:color="auto"/>
            <w:right w:val="none" w:sz="0" w:space="0" w:color="auto"/>
          </w:divBdr>
        </w:div>
        <w:div w:id="1198540871">
          <w:marLeft w:val="0"/>
          <w:marRight w:val="0"/>
          <w:marTop w:val="0"/>
          <w:marBottom w:val="0"/>
          <w:divBdr>
            <w:top w:val="none" w:sz="0" w:space="0" w:color="auto"/>
            <w:left w:val="none" w:sz="0" w:space="0" w:color="auto"/>
            <w:bottom w:val="none" w:sz="0" w:space="0" w:color="auto"/>
            <w:right w:val="none" w:sz="0" w:space="0" w:color="auto"/>
          </w:divBdr>
        </w:div>
        <w:div w:id="2007633922">
          <w:marLeft w:val="0"/>
          <w:marRight w:val="0"/>
          <w:marTop w:val="0"/>
          <w:marBottom w:val="0"/>
          <w:divBdr>
            <w:top w:val="none" w:sz="0" w:space="0" w:color="auto"/>
            <w:left w:val="none" w:sz="0" w:space="0" w:color="auto"/>
            <w:bottom w:val="none" w:sz="0" w:space="0" w:color="auto"/>
            <w:right w:val="none" w:sz="0" w:space="0" w:color="auto"/>
          </w:divBdr>
        </w:div>
        <w:div w:id="992831769">
          <w:marLeft w:val="0"/>
          <w:marRight w:val="0"/>
          <w:marTop w:val="0"/>
          <w:marBottom w:val="0"/>
          <w:divBdr>
            <w:top w:val="none" w:sz="0" w:space="0" w:color="auto"/>
            <w:left w:val="none" w:sz="0" w:space="0" w:color="auto"/>
            <w:bottom w:val="none" w:sz="0" w:space="0" w:color="auto"/>
            <w:right w:val="none" w:sz="0" w:space="0" w:color="auto"/>
          </w:divBdr>
        </w:div>
        <w:div w:id="323751151">
          <w:marLeft w:val="0"/>
          <w:marRight w:val="0"/>
          <w:marTop w:val="0"/>
          <w:marBottom w:val="0"/>
          <w:divBdr>
            <w:top w:val="none" w:sz="0" w:space="0" w:color="auto"/>
            <w:left w:val="none" w:sz="0" w:space="0" w:color="auto"/>
            <w:bottom w:val="none" w:sz="0" w:space="0" w:color="auto"/>
            <w:right w:val="none" w:sz="0" w:space="0" w:color="auto"/>
          </w:divBdr>
        </w:div>
        <w:div w:id="1211067767">
          <w:marLeft w:val="0"/>
          <w:marRight w:val="0"/>
          <w:marTop w:val="0"/>
          <w:marBottom w:val="0"/>
          <w:divBdr>
            <w:top w:val="none" w:sz="0" w:space="0" w:color="auto"/>
            <w:left w:val="none" w:sz="0" w:space="0" w:color="auto"/>
            <w:bottom w:val="none" w:sz="0" w:space="0" w:color="auto"/>
            <w:right w:val="none" w:sz="0" w:space="0" w:color="auto"/>
          </w:divBdr>
        </w:div>
      </w:divsChild>
    </w:div>
    <w:div w:id="447889925">
      <w:marLeft w:val="0"/>
      <w:marRight w:val="0"/>
      <w:marTop w:val="0"/>
      <w:marBottom w:val="0"/>
      <w:divBdr>
        <w:top w:val="none" w:sz="0" w:space="0" w:color="auto"/>
        <w:left w:val="none" w:sz="0" w:space="0" w:color="auto"/>
        <w:bottom w:val="none" w:sz="0" w:space="0" w:color="auto"/>
        <w:right w:val="none" w:sz="0" w:space="0" w:color="auto"/>
      </w:divBdr>
      <w:divsChild>
        <w:div w:id="1162815698">
          <w:marLeft w:val="0"/>
          <w:marRight w:val="0"/>
          <w:marTop w:val="0"/>
          <w:marBottom w:val="0"/>
          <w:divBdr>
            <w:top w:val="none" w:sz="0" w:space="0" w:color="auto"/>
            <w:left w:val="none" w:sz="0" w:space="0" w:color="auto"/>
            <w:bottom w:val="none" w:sz="0" w:space="0" w:color="auto"/>
            <w:right w:val="none" w:sz="0" w:space="0" w:color="auto"/>
          </w:divBdr>
          <w:divsChild>
            <w:div w:id="1529836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4486377">
                  <w:marLeft w:val="240"/>
                  <w:marRight w:val="240"/>
                  <w:marTop w:val="0"/>
                  <w:marBottom w:val="0"/>
                  <w:divBdr>
                    <w:top w:val="none" w:sz="0" w:space="0" w:color="auto"/>
                    <w:left w:val="none" w:sz="0" w:space="0" w:color="auto"/>
                    <w:bottom w:val="none" w:sz="0" w:space="0" w:color="auto"/>
                    <w:right w:val="none" w:sz="0" w:space="0" w:color="auto"/>
                  </w:divBdr>
                </w:div>
                <w:div w:id="1275212853">
                  <w:marLeft w:val="0"/>
                  <w:marRight w:val="0"/>
                  <w:marTop w:val="0"/>
                  <w:marBottom w:val="0"/>
                  <w:divBdr>
                    <w:top w:val="single" w:sz="6" w:space="6" w:color="000000"/>
                    <w:left w:val="none" w:sz="0" w:space="0" w:color="auto"/>
                    <w:bottom w:val="none" w:sz="0" w:space="0" w:color="auto"/>
                    <w:right w:val="none" w:sz="0" w:space="0" w:color="auto"/>
                  </w:divBdr>
                  <w:divsChild>
                    <w:div w:id="1262488805">
                      <w:marLeft w:val="0"/>
                      <w:marRight w:val="0"/>
                      <w:marTop w:val="0"/>
                      <w:marBottom w:val="0"/>
                      <w:divBdr>
                        <w:top w:val="none" w:sz="0" w:space="0" w:color="auto"/>
                        <w:left w:val="none" w:sz="0" w:space="0" w:color="auto"/>
                        <w:bottom w:val="none" w:sz="0" w:space="0" w:color="auto"/>
                        <w:right w:val="none" w:sz="0" w:space="0" w:color="auto"/>
                      </w:divBdr>
                      <w:divsChild>
                        <w:div w:id="883056648">
                          <w:marLeft w:val="0"/>
                          <w:marRight w:val="0"/>
                          <w:marTop w:val="240"/>
                          <w:marBottom w:val="240"/>
                          <w:divBdr>
                            <w:top w:val="none" w:sz="0" w:space="0" w:color="auto"/>
                            <w:left w:val="none" w:sz="0" w:space="0" w:color="auto"/>
                            <w:bottom w:val="none" w:sz="0" w:space="0" w:color="auto"/>
                            <w:right w:val="none" w:sz="0" w:space="0" w:color="auto"/>
                          </w:divBdr>
                          <w:divsChild>
                            <w:div w:id="272786030">
                              <w:marLeft w:val="0"/>
                              <w:marRight w:val="0"/>
                              <w:marTop w:val="0"/>
                              <w:marBottom w:val="0"/>
                              <w:divBdr>
                                <w:top w:val="none" w:sz="0" w:space="0" w:color="auto"/>
                                <w:left w:val="none" w:sz="0" w:space="0" w:color="auto"/>
                                <w:bottom w:val="none" w:sz="0" w:space="0" w:color="auto"/>
                                <w:right w:val="none" w:sz="0" w:space="0" w:color="auto"/>
                              </w:divBdr>
                            </w:div>
                          </w:divsChild>
                        </w:div>
                        <w:div w:id="282884418">
                          <w:marLeft w:val="0"/>
                          <w:marRight w:val="0"/>
                          <w:marTop w:val="0"/>
                          <w:marBottom w:val="0"/>
                          <w:divBdr>
                            <w:top w:val="none" w:sz="0" w:space="0" w:color="auto"/>
                            <w:left w:val="none" w:sz="0" w:space="0" w:color="auto"/>
                            <w:bottom w:val="none" w:sz="0" w:space="0" w:color="auto"/>
                            <w:right w:val="none" w:sz="0" w:space="0" w:color="auto"/>
                          </w:divBdr>
                          <w:divsChild>
                            <w:div w:id="9734853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70938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57376343">
              <w:marLeft w:val="0"/>
              <w:marRight w:val="0"/>
              <w:marTop w:val="0"/>
              <w:marBottom w:val="0"/>
              <w:divBdr>
                <w:top w:val="none" w:sz="0" w:space="0" w:color="auto"/>
                <w:left w:val="none" w:sz="0" w:space="0" w:color="auto"/>
                <w:bottom w:val="none" w:sz="0" w:space="0" w:color="auto"/>
                <w:right w:val="none" w:sz="0" w:space="0" w:color="auto"/>
              </w:divBdr>
            </w:div>
            <w:div w:id="2132942091">
              <w:marLeft w:val="0"/>
              <w:marRight w:val="0"/>
              <w:marTop w:val="0"/>
              <w:marBottom w:val="0"/>
              <w:divBdr>
                <w:top w:val="none" w:sz="0" w:space="0" w:color="auto"/>
                <w:left w:val="none" w:sz="0" w:space="0" w:color="auto"/>
                <w:bottom w:val="none" w:sz="0" w:space="0" w:color="auto"/>
                <w:right w:val="none" w:sz="0" w:space="0" w:color="auto"/>
              </w:divBdr>
            </w:div>
            <w:div w:id="391462816">
              <w:marLeft w:val="0"/>
              <w:marRight w:val="0"/>
              <w:marTop w:val="0"/>
              <w:marBottom w:val="0"/>
              <w:divBdr>
                <w:top w:val="none" w:sz="0" w:space="0" w:color="auto"/>
                <w:left w:val="none" w:sz="0" w:space="0" w:color="auto"/>
                <w:bottom w:val="none" w:sz="0" w:space="0" w:color="auto"/>
                <w:right w:val="none" w:sz="0" w:space="0" w:color="auto"/>
              </w:divBdr>
              <w:divsChild>
                <w:div w:id="83234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0414570">
                      <w:marLeft w:val="240"/>
                      <w:marRight w:val="240"/>
                      <w:marTop w:val="0"/>
                      <w:marBottom w:val="0"/>
                      <w:divBdr>
                        <w:top w:val="none" w:sz="0" w:space="0" w:color="auto"/>
                        <w:left w:val="none" w:sz="0" w:space="0" w:color="auto"/>
                        <w:bottom w:val="none" w:sz="0" w:space="0" w:color="auto"/>
                        <w:right w:val="none" w:sz="0" w:space="0" w:color="auto"/>
                      </w:divBdr>
                    </w:div>
                    <w:div w:id="1025330335">
                      <w:marLeft w:val="0"/>
                      <w:marRight w:val="0"/>
                      <w:marTop w:val="0"/>
                      <w:marBottom w:val="0"/>
                      <w:divBdr>
                        <w:top w:val="single" w:sz="6" w:space="6" w:color="000000"/>
                        <w:left w:val="none" w:sz="0" w:space="0" w:color="auto"/>
                        <w:bottom w:val="none" w:sz="0" w:space="0" w:color="auto"/>
                        <w:right w:val="none" w:sz="0" w:space="0" w:color="auto"/>
                      </w:divBdr>
                      <w:divsChild>
                        <w:div w:id="222761903">
                          <w:marLeft w:val="0"/>
                          <w:marRight w:val="0"/>
                          <w:marTop w:val="0"/>
                          <w:marBottom w:val="0"/>
                          <w:divBdr>
                            <w:top w:val="none" w:sz="0" w:space="0" w:color="auto"/>
                            <w:left w:val="none" w:sz="0" w:space="0" w:color="auto"/>
                            <w:bottom w:val="none" w:sz="0" w:space="0" w:color="auto"/>
                            <w:right w:val="none" w:sz="0" w:space="0" w:color="auto"/>
                          </w:divBdr>
                          <w:divsChild>
                            <w:div w:id="1722443534">
                              <w:marLeft w:val="0"/>
                              <w:marRight w:val="0"/>
                              <w:marTop w:val="0"/>
                              <w:marBottom w:val="0"/>
                              <w:divBdr>
                                <w:top w:val="none" w:sz="0" w:space="0" w:color="auto"/>
                                <w:left w:val="none" w:sz="0" w:space="0" w:color="auto"/>
                                <w:bottom w:val="none" w:sz="0" w:space="0" w:color="auto"/>
                                <w:right w:val="none" w:sz="0" w:space="0" w:color="auto"/>
                              </w:divBdr>
                              <w:divsChild>
                                <w:div w:id="18369927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73395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1836202">
                      <w:marLeft w:val="240"/>
                      <w:marRight w:val="240"/>
                      <w:marTop w:val="0"/>
                      <w:marBottom w:val="0"/>
                      <w:divBdr>
                        <w:top w:val="none" w:sz="0" w:space="0" w:color="auto"/>
                        <w:left w:val="none" w:sz="0" w:space="0" w:color="auto"/>
                        <w:bottom w:val="none" w:sz="0" w:space="0" w:color="auto"/>
                        <w:right w:val="none" w:sz="0" w:space="0" w:color="auto"/>
                      </w:divBdr>
                    </w:div>
                    <w:div w:id="839389813">
                      <w:marLeft w:val="0"/>
                      <w:marRight w:val="0"/>
                      <w:marTop w:val="0"/>
                      <w:marBottom w:val="0"/>
                      <w:divBdr>
                        <w:top w:val="single" w:sz="6" w:space="6" w:color="000000"/>
                        <w:left w:val="none" w:sz="0" w:space="0" w:color="auto"/>
                        <w:bottom w:val="none" w:sz="0" w:space="0" w:color="auto"/>
                        <w:right w:val="none" w:sz="0" w:space="0" w:color="auto"/>
                      </w:divBdr>
                      <w:divsChild>
                        <w:div w:id="1928536131">
                          <w:marLeft w:val="0"/>
                          <w:marRight w:val="0"/>
                          <w:marTop w:val="240"/>
                          <w:marBottom w:val="240"/>
                          <w:divBdr>
                            <w:top w:val="none" w:sz="0" w:space="0" w:color="auto"/>
                            <w:left w:val="none" w:sz="0" w:space="0" w:color="auto"/>
                            <w:bottom w:val="none" w:sz="0" w:space="0" w:color="auto"/>
                            <w:right w:val="none" w:sz="0" w:space="0" w:color="auto"/>
                          </w:divBdr>
                          <w:divsChild>
                            <w:div w:id="905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7714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3431321">
                      <w:marLeft w:val="240"/>
                      <w:marRight w:val="240"/>
                      <w:marTop w:val="0"/>
                      <w:marBottom w:val="0"/>
                      <w:divBdr>
                        <w:top w:val="none" w:sz="0" w:space="0" w:color="auto"/>
                        <w:left w:val="none" w:sz="0" w:space="0" w:color="auto"/>
                        <w:bottom w:val="none" w:sz="0" w:space="0" w:color="auto"/>
                        <w:right w:val="none" w:sz="0" w:space="0" w:color="auto"/>
                      </w:divBdr>
                    </w:div>
                    <w:div w:id="1751924415">
                      <w:marLeft w:val="0"/>
                      <w:marRight w:val="0"/>
                      <w:marTop w:val="0"/>
                      <w:marBottom w:val="0"/>
                      <w:divBdr>
                        <w:top w:val="single" w:sz="6" w:space="6" w:color="000000"/>
                        <w:left w:val="none" w:sz="0" w:space="0" w:color="auto"/>
                        <w:bottom w:val="none" w:sz="0" w:space="0" w:color="auto"/>
                        <w:right w:val="none" w:sz="0" w:space="0" w:color="auto"/>
                      </w:divBdr>
                      <w:divsChild>
                        <w:div w:id="238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6">
              <w:marLeft w:val="0"/>
              <w:marRight w:val="0"/>
              <w:marTop w:val="0"/>
              <w:marBottom w:val="0"/>
              <w:divBdr>
                <w:top w:val="none" w:sz="0" w:space="0" w:color="auto"/>
                <w:left w:val="none" w:sz="0" w:space="0" w:color="auto"/>
                <w:bottom w:val="none" w:sz="0" w:space="0" w:color="auto"/>
                <w:right w:val="none" w:sz="0" w:space="0" w:color="auto"/>
              </w:divBdr>
              <w:divsChild>
                <w:div w:id="1819228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9973">
                      <w:marLeft w:val="240"/>
                      <w:marRight w:val="240"/>
                      <w:marTop w:val="0"/>
                      <w:marBottom w:val="0"/>
                      <w:divBdr>
                        <w:top w:val="none" w:sz="0" w:space="0" w:color="auto"/>
                        <w:left w:val="none" w:sz="0" w:space="0" w:color="auto"/>
                        <w:bottom w:val="none" w:sz="0" w:space="0" w:color="auto"/>
                        <w:right w:val="none" w:sz="0" w:space="0" w:color="auto"/>
                      </w:divBdr>
                    </w:div>
                    <w:div w:id="1933467003">
                      <w:marLeft w:val="0"/>
                      <w:marRight w:val="0"/>
                      <w:marTop w:val="0"/>
                      <w:marBottom w:val="0"/>
                      <w:divBdr>
                        <w:top w:val="single" w:sz="6" w:space="6" w:color="000000"/>
                        <w:left w:val="none" w:sz="0" w:space="0" w:color="auto"/>
                        <w:bottom w:val="none" w:sz="0" w:space="0" w:color="auto"/>
                        <w:right w:val="none" w:sz="0" w:space="0" w:color="auto"/>
                      </w:divBdr>
                      <w:divsChild>
                        <w:div w:id="1912617734">
                          <w:marLeft w:val="0"/>
                          <w:marRight w:val="0"/>
                          <w:marTop w:val="0"/>
                          <w:marBottom w:val="0"/>
                          <w:divBdr>
                            <w:top w:val="none" w:sz="0" w:space="0" w:color="auto"/>
                            <w:left w:val="none" w:sz="0" w:space="0" w:color="auto"/>
                            <w:bottom w:val="none" w:sz="0" w:space="0" w:color="auto"/>
                            <w:right w:val="none" w:sz="0" w:space="0" w:color="auto"/>
                          </w:divBdr>
                          <w:divsChild>
                            <w:div w:id="1090082578">
                              <w:marLeft w:val="0"/>
                              <w:marRight w:val="0"/>
                              <w:marTop w:val="240"/>
                              <w:marBottom w:val="240"/>
                              <w:divBdr>
                                <w:top w:val="none" w:sz="0" w:space="0" w:color="auto"/>
                                <w:left w:val="none" w:sz="0" w:space="0" w:color="auto"/>
                                <w:bottom w:val="none" w:sz="0" w:space="0" w:color="auto"/>
                                <w:right w:val="none" w:sz="0" w:space="0" w:color="auto"/>
                              </w:divBdr>
                            </w:div>
                            <w:div w:id="1572888596">
                              <w:marLeft w:val="0"/>
                              <w:marRight w:val="0"/>
                              <w:marTop w:val="0"/>
                              <w:marBottom w:val="0"/>
                              <w:divBdr>
                                <w:top w:val="none" w:sz="0" w:space="0" w:color="auto"/>
                                <w:left w:val="none" w:sz="0" w:space="0" w:color="auto"/>
                                <w:bottom w:val="none" w:sz="0" w:space="0" w:color="auto"/>
                                <w:right w:val="none" w:sz="0" w:space="0" w:color="auto"/>
                              </w:divBdr>
                              <w:divsChild>
                                <w:div w:id="16941097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75080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879714">
                      <w:marLeft w:val="240"/>
                      <w:marRight w:val="240"/>
                      <w:marTop w:val="0"/>
                      <w:marBottom w:val="0"/>
                      <w:divBdr>
                        <w:top w:val="none" w:sz="0" w:space="0" w:color="auto"/>
                        <w:left w:val="none" w:sz="0" w:space="0" w:color="auto"/>
                        <w:bottom w:val="none" w:sz="0" w:space="0" w:color="auto"/>
                        <w:right w:val="none" w:sz="0" w:space="0" w:color="auto"/>
                      </w:divBdr>
                    </w:div>
                    <w:div w:id="1070345720">
                      <w:marLeft w:val="0"/>
                      <w:marRight w:val="0"/>
                      <w:marTop w:val="0"/>
                      <w:marBottom w:val="0"/>
                      <w:divBdr>
                        <w:top w:val="single" w:sz="6" w:space="6" w:color="000000"/>
                        <w:left w:val="none" w:sz="0" w:space="0" w:color="auto"/>
                        <w:bottom w:val="none" w:sz="0" w:space="0" w:color="auto"/>
                        <w:right w:val="none" w:sz="0" w:space="0" w:color="auto"/>
                      </w:divBdr>
                    </w:div>
                  </w:divsChild>
                </w:div>
                <w:div w:id="624384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3633820">
                      <w:marLeft w:val="240"/>
                      <w:marRight w:val="240"/>
                      <w:marTop w:val="0"/>
                      <w:marBottom w:val="0"/>
                      <w:divBdr>
                        <w:top w:val="none" w:sz="0" w:space="0" w:color="auto"/>
                        <w:left w:val="none" w:sz="0" w:space="0" w:color="auto"/>
                        <w:bottom w:val="none" w:sz="0" w:space="0" w:color="auto"/>
                        <w:right w:val="none" w:sz="0" w:space="0" w:color="auto"/>
                      </w:divBdr>
                    </w:div>
                    <w:div w:id="255747864">
                      <w:marLeft w:val="0"/>
                      <w:marRight w:val="0"/>
                      <w:marTop w:val="0"/>
                      <w:marBottom w:val="0"/>
                      <w:divBdr>
                        <w:top w:val="single" w:sz="6" w:space="6" w:color="000000"/>
                        <w:left w:val="none" w:sz="0" w:space="0" w:color="auto"/>
                        <w:bottom w:val="none" w:sz="0" w:space="0" w:color="auto"/>
                        <w:right w:val="none" w:sz="0" w:space="0" w:color="auto"/>
                      </w:divBdr>
                    </w:div>
                  </w:divsChild>
                </w:div>
                <w:div w:id="1115177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8643373">
                      <w:marLeft w:val="240"/>
                      <w:marRight w:val="240"/>
                      <w:marTop w:val="0"/>
                      <w:marBottom w:val="0"/>
                      <w:divBdr>
                        <w:top w:val="none" w:sz="0" w:space="0" w:color="auto"/>
                        <w:left w:val="none" w:sz="0" w:space="0" w:color="auto"/>
                        <w:bottom w:val="none" w:sz="0" w:space="0" w:color="auto"/>
                        <w:right w:val="none" w:sz="0" w:space="0" w:color="auto"/>
                      </w:divBdr>
                    </w:div>
                    <w:div w:id="2093887216">
                      <w:marLeft w:val="0"/>
                      <w:marRight w:val="0"/>
                      <w:marTop w:val="0"/>
                      <w:marBottom w:val="0"/>
                      <w:divBdr>
                        <w:top w:val="single" w:sz="6" w:space="6" w:color="000000"/>
                        <w:left w:val="none" w:sz="0" w:space="0" w:color="auto"/>
                        <w:bottom w:val="none" w:sz="0" w:space="0" w:color="auto"/>
                        <w:right w:val="none" w:sz="0" w:space="0" w:color="auto"/>
                      </w:divBdr>
                      <w:divsChild>
                        <w:div w:id="831993433">
                          <w:marLeft w:val="0"/>
                          <w:marRight w:val="0"/>
                          <w:marTop w:val="0"/>
                          <w:marBottom w:val="0"/>
                          <w:divBdr>
                            <w:top w:val="none" w:sz="0" w:space="0" w:color="auto"/>
                            <w:left w:val="none" w:sz="0" w:space="0" w:color="auto"/>
                            <w:bottom w:val="none" w:sz="0" w:space="0" w:color="auto"/>
                            <w:right w:val="none" w:sz="0" w:space="0" w:color="auto"/>
                          </w:divBdr>
                          <w:divsChild>
                            <w:div w:id="964001331">
                              <w:marLeft w:val="0"/>
                              <w:marRight w:val="0"/>
                              <w:marTop w:val="0"/>
                              <w:marBottom w:val="0"/>
                              <w:divBdr>
                                <w:top w:val="none" w:sz="0" w:space="0" w:color="auto"/>
                                <w:left w:val="none" w:sz="0" w:space="0" w:color="auto"/>
                                <w:bottom w:val="none" w:sz="0" w:space="0" w:color="auto"/>
                                <w:right w:val="none" w:sz="0" w:space="0" w:color="auto"/>
                              </w:divBdr>
                              <w:divsChild>
                                <w:div w:id="10858774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488403173">
      <w:marLeft w:val="0"/>
      <w:marRight w:val="0"/>
      <w:marTop w:val="0"/>
      <w:marBottom w:val="0"/>
      <w:divBdr>
        <w:top w:val="none" w:sz="0" w:space="0" w:color="auto"/>
        <w:left w:val="none" w:sz="0" w:space="0" w:color="auto"/>
        <w:bottom w:val="none" w:sz="0" w:space="0" w:color="auto"/>
        <w:right w:val="none" w:sz="0" w:space="0" w:color="auto"/>
      </w:divBdr>
    </w:div>
    <w:div w:id="573514405">
      <w:marLeft w:val="0"/>
      <w:marRight w:val="0"/>
      <w:marTop w:val="0"/>
      <w:marBottom w:val="0"/>
      <w:divBdr>
        <w:top w:val="none" w:sz="0" w:space="0" w:color="auto"/>
        <w:left w:val="none" w:sz="0" w:space="0" w:color="auto"/>
        <w:bottom w:val="none" w:sz="0" w:space="0" w:color="auto"/>
        <w:right w:val="none" w:sz="0" w:space="0" w:color="auto"/>
      </w:divBdr>
      <w:divsChild>
        <w:div w:id="848640836">
          <w:marLeft w:val="0"/>
          <w:marRight w:val="0"/>
          <w:marTop w:val="0"/>
          <w:marBottom w:val="0"/>
          <w:divBdr>
            <w:top w:val="none" w:sz="0" w:space="0" w:color="auto"/>
            <w:left w:val="none" w:sz="0" w:space="0" w:color="auto"/>
            <w:bottom w:val="none" w:sz="0" w:space="0" w:color="auto"/>
            <w:right w:val="none" w:sz="0" w:space="0" w:color="auto"/>
          </w:divBdr>
        </w:div>
        <w:div w:id="690911152">
          <w:marLeft w:val="0"/>
          <w:marRight w:val="0"/>
          <w:marTop w:val="0"/>
          <w:marBottom w:val="0"/>
          <w:divBdr>
            <w:top w:val="none" w:sz="0" w:space="0" w:color="auto"/>
            <w:left w:val="none" w:sz="0" w:space="0" w:color="auto"/>
            <w:bottom w:val="none" w:sz="0" w:space="0" w:color="auto"/>
            <w:right w:val="none" w:sz="0" w:space="0" w:color="auto"/>
          </w:divBdr>
        </w:div>
        <w:div w:id="1075854617">
          <w:marLeft w:val="0"/>
          <w:marRight w:val="0"/>
          <w:marTop w:val="0"/>
          <w:marBottom w:val="0"/>
          <w:divBdr>
            <w:top w:val="none" w:sz="0" w:space="0" w:color="auto"/>
            <w:left w:val="none" w:sz="0" w:space="0" w:color="auto"/>
            <w:bottom w:val="none" w:sz="0" w:space="0" w:color="auto"/>
            <w:right w:val="none" w:sz="0" w:space="0" w:color="auto"/>
          </w:divBdr>
        </w:div>
        <w:div w:id="1972516610">
          <w:marLeft w:val="0"/>
          <w:marRight w:val="0"/>
          <w:marTop w:val="0"/>
          <w:marBottom w:val="0"/>
          <w:divBdr>
            <w:top w:val="none" w:sz="0" w:space="0" w:color="auto"/>
            <w:left w:val="none" w:sz="0" w:space="0" w:color="auto"/>
            <w:bottom w:val="none" w:sz="0" w:space="0" w:color="auto"/>
            <w:right w:val="none" w:sz="0" w:space="0" w:color="auto"/>
          </w:divBdr>
        </w:div>
        <w:div w:id="1520655531">
          <w:marLeft w:val="0"/>
          <w:marRight w:val="0"/>
          <w:marTop w:val="0"/>
          <w:marBottom w:val="0"/>
          <w:divBdr>
            <w:top w:val="none" w:sz="0" w:space="0" w:color="auto"/>
            <w:left w:val="none" w:sz="0" w:space="0" w:color="auto"/>
            <w:bottom w:val="none" w:sz="0" w:space="0" w:color="auto"/>
            <w:right w:val="none" w:sz="0" w:space="0" w:color="auto"/>
          </w:divBdr>
        </w:div>
        <w:div w:id="521626623">
          <w:marLeft w:val="0"/>
          <w:marRight w:val="0"/>
          <w:marTop w:val="0"/>
          <w:marBottom w:val="0"/>
          <w:divBdr>
            <w:top w:val="none" w:sz="0" w:space="0" w:color="auto"/>
            <w:left w:val="none" w:sz="0" w:space="0" w:color="auto"/>
            <w:bottom w:val="none" w:sz="0" w:space="0" w:color="auto"/>
            <w:right w:val="none" w:sz="0" w:space="0" w:color="auto"/>
          </w:divBdr>
        </w:div>
        <w:div w:id="1422681099">
          <w:marLeft w:val="0"/>
          <w:marRight w:val="0"/>
          <w:marTop w:val="0"/>
          <w:marBottom w:val="0"/>
          <w:divBdr>
            <w:top w:val="none" w:sz="0" w:space="0" w:color="auto"/>
            <w:left w:val="none" w:sz="0" w:space="0" w:color="auto"/>
            <w:bottom w:val="none" w:sz="0" w:space="0" w:color="auto"/>
            <w:right w:val="none" w:sz="0" w:space="0" w:color="auto"/>
          </w:divBdr>
        </w:div>
        <w:div w:id="345447042">
          <w:marLeft w:val="0"/>
          <w:marRight w:val="0"/>
          <w:marTop w:val="0"/>
          <w:marBottom w:val="0"/>
          <w:divBdr>
            <w:top w:val="none" w:sz="0" w:space="0" w:color="auto"/>
            <w:left w:val="none" w:sz="0" w:space="0" w:color="auto"/>
            <w:bottom w:val="none" w:sz="0" w:space="0" w:color="auto"/>
            <w:right w:val="none" w:sz="0" w:space="0" w:color="auto"/>
          </w:divBdr>
        </w:div>
        <w:div w:id="1872838943">
          <w:marLeft w:val="0"/>
          <w:marRight w:val="0"/>
          <w:marTop w:val="0"/>
          <w:marBottom w:val="0"/>
          <w:divBdr>
            <w:top w:val="none" w:sz="0" w:space="0" w:color="auto"/>
            <w:left w:val="none" w:sz="0" w:space="0" w:color="auto"/>
            <w:bottom w:val="none" w:sz="0" w:space="0" w:color="auto"/>
            <w:right w:val="none" w:sz="0" w:space="0" w:color="auto"/>
          </w:divBdr>
        </w:div>
        <w:div w:id="1641181638">
          <w:marLeft w:val="0"/>
          <w:marRight w:val="0"/>
          <w:marTop w:val="0"/>
          <w:marBottom w:val="0"/>
          <w:divBdr>
            <w:top w:val="none" w:sz="0" w:space="0" w:color="auto"/>
            <w:left w:val="none" w:sz="0" w:space="0" w:color="auto"/>
            <w:bottom w:val="none" w:sz="0" w:space="0" w:color="auto"/>
            <w:right w:val="none" w:sz="0" w:space="0" w:color="auto"/>
          </w:divBdr>
        </w:div>
        <w:div w:id="1930193336">
          <w:marLeft w:val="0"/>
          <w:marRight w:val="0"/>
          <w:marTop w:val="0"/>
          <w:marBottom w:val="0"/>
          <w:divBdr>
            <w:top w:val="none" w:sz="0" w:space="0" w:color="auto"/>
            <w:left w:val="none" w:sz="0" w:space="0" w:color="auto"/>
            <w:bottom w:val="none" w:sz="0" w:space="0" w:color="auto"/>
            <w:right w:val="none" w:sz="0" w:space="0" w:color="auto"/>
          </w:divBdr>
        </w:div>
        <w:div w:id="1618559498">
          <w:marLeft w:val="0"/>
          <w:marRight w:val="0"/>
          <w:marTop w:val="0"/>
          <w:marBottom w:val="0"/>
          <w:divBdr>
            <w:top w:val="none" w:sz="0" w:space="0" w:color="auto"/>
            <w:left w:val="none" w:sz="0" w:space="0" w:color="auto"/>
            <w:bottom w:val="none" w:sz="0" w:space="0" w:color="auto"/>
            <w:right w:val="none" w:sz="0" w:space="0" w:color="auto"/>
          </w:divBdr>
        </w:div>
        <w:div w:id="113449964">
          <w:marLeft w:val="0"/>
          <w:marRight w:val="0"/>
          <w:marTop w:val="0"/>
          <w:marBottom w:val="0"/>
          <w:divBdr>
            <w:top w:val="none" w:sz="0" w:space="0" w:color="auto"/>
            <w:left w:val="none" w:sz="0" w:space="0" w:color="auto"/>
            <w:bottom w:val="none" w:sz="0" w:space="0" w:color="auto"/>
            <w:right w:val="none" w:sz="0" w:space="0" w:color="auto"/>
          </w:divBdr>
        </w:div>
        <w:div w:id="1132870735">
          <w:marLeft w:val="0"/>
          <w:marRight w:val="0"/>
          <w:marTop w:val="0"/>
          <w:marBottom w:val="0"/>
          <w:divBdr>
            <w:top w:val="none" w:sz="0" w:space="0" w:color="auto"/>
            <w:left w:val="none" w:sz="0" w:space="0" w:color="auto"/>
            <w:bottom w:val="none" w:sz="0" w:space="0" w:color="auto"/>
            <w:right w:val="none" w:sz="0" w:space="0" w:color="auto"/>
          </w:divBdr>
        </w:div>
        <w:div w:id="1044450614">
          <w:marLeft w:val="0"/>
          <w:marRight w:val="0"/>
          <w:marTop w:val="0"/>
          <w:marBottom w:val="0"/>
          <w:divBdr>
            <w:top w:val="none" w:sz="0" w:space="0" w:color="auto"/>
            <w:left w:val="none" w:sz="0" w:space="0" w:color="auto"/>
            <w:bottom w:val="none" w:sz="0" w:space="0" w:color="auto"/>
            <w:right w:val="none" w:sz="0" w:space="0" w:color="auto"/>
          </w:divBdr>
        </w:div>
        <w:div w:id="1397894485">
          <w:marLeft w:val="0"/>
          <w:marRight w:val="0"/>
          <w:marTop w:val="0"/>
          <w:marBottom w:val="0"/>
          <w:divBdr>
            <w:top w:val="none" w:sz="0" w:space="0" w:color="auto"/>
            <w:left w:val="none" w:sz="0" w:space="0" w:color="auto"/>
            <w:bottom w:val="none" w:sz="0" w:space="0" w:color="auto"/>
            <w:right w:val="none" w:sz="0" w:space="0" w:color="auto"/>
          </w:divBdr>
        </w:div>
        <w:div w:id="489369666">
          <w:marLeft w:val="0"/>
          <w:marRight w:val="0"/>
          <w:marTop w:val="0"/>
          <w:marBottom w:val="0"/>
          <w:divBdr>
            <w:top w:val="none" w:sz="0" w:space="0" w:color="auto"/>
            <w:left w:val="none" w:sz="0" w:space="0" w:color="auto"/>
            <w:bottom w:val="none" w:sz="0" w:space="0" w:color="auto"/>
            <w:right w:val="none" w:sz="0" w:space="0" w:color="auto"/>
          </w:divBdr>
        </w:div>
        <w:div w:id="2008751627">
          <w:marLeft w:val="0"/>
          <w:marRight w:val="0"/>
          <w:marTop w:val="0"/>
          <w:marBottom w:val="0"/>
          <w:divBdr>
            <w:top w:val="none" w:sz="0" w:space="0" w:color="auto"/>
            <w:left w:val="none" w:sz="0" w:space="0" w:color="auto"/>
            <w:bottom w:val="none" w:sz="0" w:space="0" w:color="auto"/>
            <w:right w:val="none" w:sz="0" w:space="0" w:color="auto"/>
          </w:divBdr>
        </w:div>
      </w:divsChild>
    </w:div>
    <w:div w:id="591201500">
      <w:marLeft w:val="0"/>
      <w:marRight w:val="0"/>
      <w:marTop w:val="0"/>
      <w:marBottom w:val="0"/>
      <w:divBdr>
        <w:top w:val="none" w:sz="0" w:space="0" w:color="auto"/>
        <w:left w:val="none" w:sz="0" w:space="0" w:color="auto"/>
        <w:bottom w:val="none" w:sz="0" w:space="0" w:color="auto"/>
        <w:right w:val="none" w:sz="0" w:space="0" w:color="auto"/>
      </w:divBdr>
      <w:divsChild>
        <w:div w:id="1960524211">
          <w:marLeft w:val="0"/>
          <w:marRight w:val="0"/>
          <w:marTop w:val="0"/>
          <w:marBottom w:val="0"/>
          <w:divBdr>
            <w:top w:val="none" w:sz="0" w:space="0" w:color="auto"/>
            <w:left w:val="none" w:sz="0" w:space="0" w:color="auto"/>
            <w:bottom w:val="none" w:sz="0" w:space="0" w:color="auto"/>
            <w:right w:val="none" w:sz="0" w:space="0" w:color="auto"/>
          </w:divBdr>
        </w:div>
        <w:div w:id="632100282">
          <w:marLeft w:val="0"/>
          <w:marRight w:val="0"/>
          <w:marTop w:val="0"/>
          <w:marBottom w:val="0"/>
          <w:divBdr>
            <w:top w:val="none" w:sz="0" w:space="0" w:color="auto"/>
            <w:left w:val="none" w:sz="0" w:space="0" w:color="auto"/>
            <w:bottom w:val="none" w:sz="0" w:space="0" w:color="auto"/>
            <w:right w:val="none" w:sz="0" w:space="0" w:color="auto"/>
          </w:divBdr>
        </w:div>
        <w:div w:id="482045261">
          <w:marLeft w:val="0"/>
          <w:marRight w:val="0"/>
          <w:marTop w:val="0"/>
          <w:marBottom w:val="0"/>
          <w:divBdr>
            <w:top w:val="none" w:sz="0" w:space="0" w:color="auto"/>
            <w:left w:val="none" w:sz="0" w:space="0" w:color="auto"/>
            <w:bottom w:val="none" w:sz="0" w:space="0" w:color="auto"/>
            <w:right w:val="none" w:sz="0" w:space="0" w:color="auto"/>
          </w:divBdr>
        </w:div>
        <w:div w:id="1186136082">
          <w:marLeft w:val="0"/>
          <w:marRight w:val="0"/>
          <w:marTop w:val="0"/>
          <w:marBottom w:val="0"/>
          <w:divBdr>
            <w:top w:val="none" w:sz="0" w:space="0" w:color="auto"/>
            <w:left w:val="none" w:sz="0" w:space="0" w:color="auto"/>
            <w:bottom w:val="none" w:sz="0" w:space="0" w:color="auto"/>
            <w:right w:val="none" w:sz="0" w:space="0" w:color="auto"/>
          </w:divBdr>
        </w:div>
        <w:div w:id="1017460290">
          <w:marLeft w:val="0"/>
          <w:marRight w:val="0"/>
          <w:marTop w:val="0"/>
          <w:marBottom w:val="0"/>
          <w:divBdr>
            <w:top w:val="none" w:sz="0" w:space="0" w:color="auto"/>
            <w:left w:val="none" w:sz="0" w:space="0" w:color="auto"/>
            <w:bottom w:val="none" w:sz="0" w:space="0" w:color="auto"/>
            <w:right w:val="none" w:sz="0" w:space="0" w:color="auto"/>
          </w:divBdr>
        </w:div>
        <w:div w:id="582757997">
          <w:marLeft w:val="0"/>
          <w:marRight w:val="0"/>
          <w:marTop w:val="0"/>
          <w:marBottom w:val="0"/>
          <w:divBdr>
            <w:top w:val="none" w:sz="0" w:space="0" w:color="auto"/>
            <w:left w:val="none" w:sz="0" w:space="0" w:color="auto"/>
            <w:bottom w:val="none" w:sz="0" w:space="0" w:color="auto"/>
            <w:right w:val="none" w:sz="0" w:space="0" w:color="auto"/>
          </w:divBdr>
        </w:div>
        <w:div w:id="307586938">
          <w:marLeft w:val="0"/>
          <w:marRight w:val="0"/>
          <w:marTop w:val="0"/>
          <w:marBottom w:val="0"/>
          <w:divBdr>
            <w:top w:val="none" w:sz="0" w:space="0" w:color="auto"/>
            <w:left w:val="none" w:sz="0" w:space="0" w:color="auto"/>
            <w:bottom w:val="none" w:sz="0" w:space="0" w:color="auto"/>
            <w:right w:val="none" w:sz="0" w:space="0" w:color="auto"/>
          </w:divBdr>
        </w:div>
        <w:div w:id="1404839496">
          <w:marLeft w:val="0"/>
          <w:marRight w:val="0"/>
          <w:marTop w:val="0"/>
          <w:marBottom w:val="0"/>
          <w:divBdr>
            <w:top w:val="none" w:sz="0" w:space="0" w:color="auto"/>
            <w:left w:val="none" w:sz="0" w:space="0" w:color="auto"/>
            <w:bottom w:val="none" w:sz="0" w:space="0" w:color="auto"/>
            <w:right w:val="none" w:sz="0" w:space="0" w:color="auto"/>
          </w:divBdr>
        </w:div>
        <w:div w:id="813912411">
          <w:marLeft w:val="0"/>
          <w:marRight w:val="0"/>
          <w:marTop w:val="0"/>
          <w:marBottom w:val="0"/>
          <w:divBdr>
            <w:top w:val="none" w:sz="0" w:space="0" w:color="auto"/>
            <w:left w:val="none" w:sz="0" w:space="0" w:color="auto"/>
            <w:bottom w:val="none" w:sz="0" w:space="0" w:color="auto"/>
            <w:right w:val="none" w:sz="0" w:space="0" w:color="auto"/>
          </w:divBdr>
        </w:div>
        <w:div w:id="898786282">
          <w:marLeft w:val="0"/>
          <w:marRight w:val="0"/>
          <w:marTop w:val="0"/>
          <w:marBottom w:val="0"/>
          <w:divBdr>
            <w:top w:val="none" w:sz="0" w:space="0" w:color="auto"/>
            <w:left w:val="none" w:sz="0" w:space="0" w:color="auto"/>
            <w:bottom w:val="none" w:sz="0" w:space="0" w:color="auto"/>
            <w:right w:val="none" w:sz="0" w:space="0" w:color="auto"/>
          </w:divBdr>
        </w:div>
        <w:div w:id="1087308063">
          <w:marLeft w:val="0"/>
          <w:marRight w:val="0"/>
          <w:marTop w:val="0"/>
          <w:marBottom w:val="0"/>
          <w:divBdr>
            <w:top w:val="none" w:sz="0" w:space="0" w:color="auto"/>
            <w:left w:val="none" w:sz="0" w:space="0" w:color="auto"/>
            <w:bottom w:val="none" w:sz="0" w:space="0" w:color="auto"/>
            <w:right w:val="none" w:sz="0" w:space="0" w:color="auto"/>
          </w:divBdr>
        </w:div>
        <w:div w:id="381486324">
          <w:marLeft w:val="0"/>
          <w:marRight w:val="0"/>
          <w:marTop w:val="0"/>
          <w:marBottom w:val="0"/>
          <w:divBdr>
            <w:top w:val="none" w:sz="0" w:space="0" w:color="auto"/>
            <w:left w:val="none" w:sz="0" w:space="0" w:color="auto"/>
            <w:bottom w:val="none" w:sz="0" w:space="0" w:color="auto"/>
            <w:right w:val="none" w:sz="0" w:space="0" w:color="auto"/>
          </w:divBdr>
        </w:div>
        <w:div w:id="500975230">
          <w:marLeft w:val="0"/>
          <w:marRight w:val="0"/>
          <w:marTop w:val="0"/>
          <w:marBottom w:val="0"/>
          <w:divBdr>
            <w:top w:val="none" w:sz="0" w:space="0" w:color="auto"/>
            <w:left w:val="none" w:sz="0" w:space="0" w:color="auto"/>
            <w:bottom w:val="none" w:sz="0" w:space="0" w:color="auto"/>
            <w:right w:val="none" w:sz="0" w:space="0" w:color="auto"/>
          </w:divBdr>
        </w:div>
        <w:div w:id="1714454007">
          <w:marLeft w:val="0"/>
          <w:marRight w:val="0"/>
          <w:marTop w:val="0"/>
          <w:marBottom w:val="0"/>
          <w:divBdr>
            <w:top w:val="none" w:sz="0" w:space="0" w:color="auto"/>
            <w:left w:val="none" w:sz="0" w:space="0" w:color="auto"/>
            <w:bottom w:val="none" w:sz="0" w:space="0" w:color="auto"/>
            <w:right w:val="none" w:sz="0" w:space="0" w:color="auto"/>
          </w:divBdr>
        </w:div>
        <w:div w:id="587740611">
          <w:marLeft w:val="0"/>
          <w:marRight w:val="0"/>
          <w:marTop w:val="0"/>
          <w:marBottom w:val="0"/>
          <w:divBdr>
            <w:top w:val="none" w:sz="0" w:space="0" w:color="auto"/>
            <w:left w:val="none" w:sz="0" w:space="0" w:color="auto"/>
            <w:bottom w:val="none" w:sz="0" w:space="0" w:color="auto"/>
            <w:right w:val="none" w:sz="0" w:space="0" w:color="auto"/>
          </w:divBdr>
        </w:div>
      </w:divsChild>
    </w:div>
    <w:div w:id="754785944">
      <w:marLeft w:val="0"/>
      <w:marRight w:val="0"/>
      <w:marTop w:val="0"/>
      <w:marBottom w:val="0"/>
      <w:divBdr>
        <w:top w:val="none" w:sz="0" w:space="0" w:color="auto"/>
        <w:left w:val="none" w:sz="0" w:space="0" w:color="auto"/>
        <w:bottom w:val="none" w:sz="0" w:space="0" w:color="auto"/>
        <w:right w:val="none" w:sz="0" w:space="0" w:color="auto"/>
      </w:divBdr>
    </w:div>
    <w:div w:id="758646432">
      <w:marLeft w:val="0"/>
      <w:marRight w:val="0"/>
      <w:marTop w:val="0"/>
      <w:marBottom w:val="0"/>
      <w:divBdr>
        <w:top w:val="none" w:sz="0" w:space="0" w:color="auto"/>
        <w:left w:val="none" w:sz="0" w:space="0" w:color="auto"/>
        <w:bottom w:val="none" w:sz="0" w:space="0" w:color="auto"/>
        <w:right w:val="none" w:sz="0" w:space="0" w:color="auto"/>
      </w:divBdr>
    </w:div>
    <w:div w:id="764690528">
      <w:marLeft w:val="0"/>
      <w:marRight w:val="0"/>
      <w:marTop w:val="0"/>
      <w:marBottom w:val="0"/>
      <w:divBdr>
        <w:top w:val="none" w:sz="0" w:space="0" w:color="auto"/>
        <w:left w:val="none" w:sz="0" w:space="0" w:color="auto"/>
        <w:bottom w:val="none" w:sz="0" w:space="0" w:color="auto"/>
        <w:right w:val="none" w:sz="0" w:space="0" w:color="auto"/>
      </w:divBdr>
    </w:div>
    <w:div w:id="802238135">
      <w:marLeft w:val="0"/>
      <w:marRight w:val="0"/>
      <w:marTop w:val="0"/>
      <w:marBottom w:val="0"/>
      <w:divBdr>
        <w:top w:val="none" w:sz="0" w:space="0" w:color="auto"/>
        <w:left w:val="none" w:sz="0" w:space="0" w:color="auto"/>
        <w:bottom w:val="none" w:sz="0" w:space="0" w:color="auto"/>
        <w:right w:val="none" w:sz="0" w:space="0" w:color="auto"/>
      </w:divBdr>
    </w:div>
    <w:div w:id="832834678">
      <w:marLeft w:val="0"/>
      <w:marRight w:val="0"/>
      <w:marTop w:val="0"/>
      <w:marBottom w:val="0"/>
      <w:divBdr>
        <w:top w:val="none" w:sz="0" w:space="0" w:color="auto"/>
        <w:left w:val="none" w:sz="0" w:space="0" w:color="auto"/>
        <w:bottom w:val="none" w:sz="0" w:space="0" w:color="auto"/>
        <w:right w:val="none" w:sz="0" w:space="0" w:color="auto"/>
      </w:divBdr>
    </w:div>
    <w:div w:id="970138375">
      <w:marLeft w:val="0"/>
      <w:marRight w:val="0"/>
      <w:marTop w:val="0"/>
      <w:marBottom w:val="0"/>
      <w:divBdr>
        <w:top w:val="none" w:sz="0" w:space="0" w:color="auto"/>
        <w:left w:val="none" w:sz="0" w:space="0" w:color="auto"/>
        <w:bottom w:val="none" w:sz="0" w:space="0" w:color="auto"/>
        <w:right w:val="none" w:sz="0" w:space="0" w:color="auto"/>
      </w:divBdr>
    </w:div>
    <w:div w:id="998386513">
      <w:marLeft w:val="0"/>
      <w:marRight w:val="0"/>
      <w:marTop w:val="0"/>
      <w:marBottom w:val="0"/>
      <w:divBdr>
        <w:top w:val="none" w:sz="0" w:space="0" w:color="auto"/>
        <w:left w:val="none" w:sz="0" w:space="0" w:color="auto"/>
        <w:bottom w:val="none" w:sz="0" w:space="0" w:color="auto"/>
        <w:right w:val="none" w:sz="0" w:space="0" w:color="auto"/>
      </w:divBdr>
      <w:divsChild>
        <w:div w:id="956594969">
          <w:marLeft w:val="0"/>
          <w:marRight w:val="0"/>
          <w:marTop w:val="0"/>
          <w:marBottom w:val="0"/>
          <w:divBdr>
            <w:top w:val="none" w:sz="0" w:space="0" w:color="auto"/>
            <w:left w:val="none" w:sz="0" w:space="0" w:color="auto"/>
            <w:bottom w:val="none" w:sz="0" w:space="0" w:color="auto"/>
            <w:right w:val="none" w:sz="0" w:space="0" w:color="auto"/>
          </w:divBdr>
        </w:div>
        <w:div w:id="149563097">
          <w:marLeft w:val="0"/>
          <w:marRight w:val="0"/>
          <w:marTop w:val="0"/>
          <w:marBottom w:val="0"/>
          <w:divBdr>
            <w:top w:val="none" w:sz="0" w:space="0" w:color="auto"/>
            <w:left w:val="none" w:sz="0" w:space="0" w:color="auto"/>
            <w:bottom w:val="none" w:sz="0" w:space="0" w:color="auto"/>
            <w:right w:val="none" w:sz="0" w:space="0" w:color="auto"/>
          </w:divBdr>
        </w:div>
        <w:div w:id="1713652925">
          <w:marLeft w:val="0"/>
          <w:marRight w:val="0"/>
          <w:marTop w:val="0"/>
          <w:marBottom w:val="0"/>
          <w:divBdr>
            <w:top w:val="none" w:sz="0" w:space="0" w:color="auto"/>
            <w:left w:val="none" w:sz="0" w:space="0" w:color="auto"/>
            <w:bottom w:val="none" w:sz="0" w:space="0" w:color="auto"/>
            <w:right w:val="none" w:sz="0" w:space="0" w:color="auto"/>
          </w:divBdr>
        </w:div>
        <w:div w:id="696588403">
          <w:marLeft w:val="0"/>
          <w:marRight w:val="0"/>
          <w:marTop w:val="0"/>
          <w:marBottom w:val="0"/>
          <w:divBdr>
            <w:top w:val="none" w:sz="0" w:space="0" w:color="auto"/>
            <w:left w:val="none" w:sz="0" w:space="0" w:color="auto"/>
            <w:bottom w:val="none" w:sz="0" w:space="0" w:color="auto"/>
            <w:right w:val="none" w:sz="0" w:space="0" w:color="auto"/>
          </w:divBdr>
        </w:div>
        <w:div w:id="1964998534">
          <w:marLeft w:val="0"/>
          <w:marRight w:val="0"/>
          <w:marTop w:val="0"/>
          <w:marBottom w:val="0"/>
          <w:divBdr>
            <w:top w:val="none" w:sz="0" w:space="0" w:color="auto"/>
            <w:left w:val="none" w:sz="0" w:space="0" w:color="auto"/>
            <w:bottom w:val="none" w:sz="0" w:space="0" w:color="auto"/>
            <w:right w:val="none" w:sz="0" w:space="0" w:color="auto"/>
          </w:divBdr>
        </w:div>
        <w:div w:id="1525745919">
          <w:marLeft w:val="0"/>
          <w:marRight w:val="0"/>
          <w:marTop w:val="0"/>
          <w:marBottom w:val="0"/>
          <w:divBdr>
            <w:top w:val="none" w:sz="0" w:space="0" w:color="auto"/>
            <w:left w:val="none" w:sz="0" w:space="0" w:color="auto"/>
            <w:bottom w:val="none" w:sz="0" w:space="0" w:color="auto"/>
            <w:right w:val="none" w:sz="0" w:space="0" w:color="auto"/>
          </w:divBdr>
        </w:div>
        <w:div w:id="616176518">
          <w:marLeft w:val="0"/>
          <w:marRight w:val="0"/>
          <w:marTop w:val="0"/>
          <w:marBottom w:val="0"/>
          <w:divBdr>
            <w:top w:val="none" w:sz="0" w:space="0" w:color="auto"/>
            <w:left w:val="none" w:sz="0" w:space="0" w:color="auto"/>
            <w:bottom w:val="none" w:sz="0" w:space="0" w:color="auto"/>
            <w:right w:val="none" w:sz="0" w:space="0" w:color="auto"/>
          </w:divBdr>
        </w:div>
        <w:div w:id="41878225">
          <w:marLeft w:val="0"/>
          <w:marRight w:val="0"/>
          <w:marTop w:val="0"/>
          <w:marBottom w:val="0"/>
          <w:divBdr>
            <w:top w:val="none" w:sz="0" w:space="0" w:color="auto"/>
            <w:left w:val="none" w:sz="0" w:space="0" w:color="auto"/>
            <w:bottom w:val="none" w:sz="0" w:space="0" w:color="auto"/>
            <w:right w:val="none" w:sz="0" w:space="0" w:color="auto"/>
          </w:divBdr>
        </w:div>
        <w:div w:id="129714425">
          <w:marLeft w:val="0"/>
          <w:marRight w:val="0"/>
          <w:marTop w:val="0"/>
          <w:marBottom w:val="0"/>
          <w:divBdr>
            <w:top w:val="none" w:sz="0" w:space="0" w:color="auto"/>
            <w:left w:val="none" w:sz="0" w:space="0" w:color="auto"/>
            <w:bottom w:val="none" w:sz="0" w:space="0" w:color="auto"/>
            <w:right w:val="none" w:sz="0" w:space="0" w:color="auto"/>
          </w:divBdr>
        </w:div>
        <w:div w:id="655494741">
          <w:marLeft w:val="0"/>
          <w:marRight w:val="0"/>
          <w:marTop w:val="0"/>
          <w:marBottom w:val="0"/>
          <w:divBdr>
            <w:top w:val="none" w:sz="0" w:space="0" w:color="auto"/>
            <w:left w:val="none" w:sz="0" w:space="0" w:color="auto"/>
            <w:bottom w:val="none" w:sz="0" w:space="0" w:color="auto"/>
            <w:right w:val="none" w:sz="0" w:space="0" w:color="auto"/>
          </w:divBdr>
        </w:div>
        <w:div w:id="1888495231">
          <w:marLeft w:val="0"/>
          <w:marRight w:val="0"/>
          <w:marTop w:val="0"/>
          <w:marBottom w:val="0"/>
          <w:divBdr>
            <w:top w:val="none" w:sz="0" w:space="0" w:color="auto"/>
            <w:left w:val="none" w:sz="0" w:space="0" w:color="auto"/>
            <w:bottom w:val="none" w:sz="0" w:space="0" w:color="auto"/>
            <w:right w:val="none" w:sz="0" w:space="0" w:color="auto"/>
          </w:divBdr>
        </w:div>
        <w:div w:id="1877500940">
          <w:marLeft w:val="0"/>
          <w:marRight w:val="0"/>
          <w:marTop w:val="0"/>
          <w:marBottom w:val="0"/>
          <w:divBdr>
            <w:top w:val="none" w:sz="0" w:space="0" w:color="auto"/>
            <w:left w:val="none" w:sz="0" w:space="0" w:color="auto"/>
            <w:bottom w:val="none" w:sz="0" w:space="0" w:color="auto"/>
            <w:right w:val="none" w:sz="0" w:space="0" w:color="auto"/>
          </w:divBdr>
        </w:div>
      </w:divsChild>
    </w:div>
    <w:div w:id="1321930310">
      <w:marLeft w:val="0"/>
      <w:marRight w:val="0"/>
      <w:marTop w:val="0"/>
      <w:marBottom w:val="0"/>
      <w:divBdr>
        <w:top w:val="none" w:sz="0" w:space="0" w:color="auto"/>
        <w:left w:val="none" w:sz="0" w:space="0" w:color="auto"/>
        <w:bottom w:val="none" w:sz="0" w:space="0" w:color="auto"/>
        <w:right w:val="none" w:sz="0" w:space="0" w:color="auto"/>
      </w:divBdr>
      <w:divsChild>
        <w:div w:id="363334750">
          <w:marLeft w:val="0"/>
          <w:marRight w:val="0"/>
          <w:marTop w:val="0"/>
          <w:marBottom w:val="0"/>
          <w:divBdr>
            <w:top w:val="none" w:sz="0" w:space="0" w:color="auto"/>
            <w:left w:val="none" w:sz="0" w:space="0" w:color="auto"/>
            <w:bottom w:val="none" w:sz="0" w:space="0" w:color="auto"/>
            <w:right w:val="none" w:sz="0" w:space="0" w:color="auto"/>
          </w:divBdr>
        </w:div>
        <w:div w:id="1835298517">
          <w:marLeft w:val="0"/>
          <w:marRight w:val="0"/>
          <w:marTop w:val="0"/>
          <w:marBottom w:val="0"/>
          <w:divBdr>
            <w:top w:val="none" w:sz="0" w:space="0" w:color="auto"/>
            <w:left w:val="none" w:sz="0" w:space="0" w:color="auto"/>
            <w:bottom w:val="none" w:sz="0" w:space="0" w:color="auto"/>
            <w:right w:val="none" w:sz="0" w:space="0" w:color="auto"/>
          </w:divBdr>
        </w:div>
        <w:div w:id="395664029">
          <w:marLeft w:val="0"/>
          <w:marRight w:val="0"/>
          <w:marTop w:val="0"/>
          <w:marBottom w:val="0"/>
          <w:divBdr>
            <w:top w:val="none" w:sz="0" w:space="0" w:color="auto"/>
            <w:left w:val="none" w:sz="0" w:space="0" w:color="auto"/>
            <w:bottom w:val="none" w:sz="0" w:space="0" w:color="auto"/>
            <w:right w:val="none" w:sz="0" w:space="0" w:color="auto"/>
          </w:divBdr>
        </w:div>
        <w:div w:id="1558932627">
          <w:marLeft w:val="0"/>
          <w:marRight w:val="0"/>
          <w:marTop w:val="0"/>
          <w:marBottom w:val="0"/>
          <w:divBdr>
            <w:top w:val="none" w:sz="0" w:space="0" w:color="auto"/>
            <w:left w:val="none" w:sz="0" w:space="0" w:color="auto"/>
            <w:bottom w:val="none" w:sz="0" w:space="0" w:color="auto"/>
            <w:right w:val="none" w:sz="0" w:space="0" w:color="auto"/>
          </w:divBdr>
        </w:div>
        <w:div w:id="1543441011">
          <w:marLeft w:val="0"/>
          <w:marRight w:val="0"/>
          <w:marTop w:val="0"/>
          <w:marBottom w:val="0"/>
          <w:divBdr>
            <w:top w:val="none" w:sz="0" w:space="0" w:color="auto"/>
            <w:left w:val="none" w:sz="0" w:space="0" w:color="auto"/>
            <w:bottom w:val="none" w:sz="0" w:space="0" w:color="auto"/>
            <w:right w:val="none" w:sz="0" w:space="0" w:color="auto"/>
          </w:divBdr>
        </w:div>
        <w:div w:id="2033918006">
          <w:marLeft w:val="0"/>
          <w:marRight w:val="0"/>
          <w:marTop w:val="0"/>
          <w:marBottom w:val="0"/>
          <w:divBdr>
            <w:top w:val="none" w:sz="0" w:space="0" w:color="auto"/>
            <w:left w:val="none" w:sz="0" w:space="0" w:color="auto"/>
            <w:bottom w:val="none" w:sz="0" w:space="0" w:color="auto"/>
            <w:right w:val="none" w:sz="0" w:space="0" w:color="auto"/>
          </w:divBdr>
        </w:div>
        <w:div w:id="1006056293">
          <w:marLeft w:val="0"/>
          <w:marRight w:val="0"/>
          <w:marTop w:val="0"/>
          <w:marBottom w:val="0"/>
          <w:divBdr>
            <w:top w:val="none" w:sz="0" w:space="0" w:color="auto"/>
            <w:left w:val="none" w:sz="0" w:space="0" w:color="auto"/>
            <w:bottom w:val="none" w:sz="0" w:space="0" w:color="auto"/>
            <w:right w:val="none" w:sz="0" w:space="0" w:color="auto"/>
          </w:divBdr>
        </w:div>
        <w:div w:id="1253276337">
          <w:marLeft w:val="0"/>
          <w:marRight w:val="0"/>
          <w:marTop w:val="0"/>
          <w:marBottom w:val="0"/>
          <w:divBdr>
            <w:top w:val="none" w:sz="0" w:space="0" w:color="auto"/>
            <w:left w:val="none" w:sz="0" w:space="0" w:color="auto"/>
            <w:bottom w:val="none" w:sz="0" w:space="0" w:color="auto"/>
            <w:right w:val="none" w:sz="0" w:space="0" w:color="auto"/>
          </w:divBdr>
        </w:div>
        <w:div w:id="1969167419">
          <w:marLeft w:val="0"/>
          <w:marRight w:val="0"/>
          <w:marTop w:val="0"/>
          <w:marBottom w:val="0"/>
          <w:divBdr>
            <w:top w:val="none" w:sz="0" w:space="0" w:color="auto"/>
            <w:left w:val="none" w:sz="0" w:space="0" w:color="auto"/>
            <w:bottom w:val="none" w:sz="0" w:space="0" w:color="auto"/>
            <w:right w:val="none" w:sz="0" w:space="0" w:color="auto"/>
          </w:divBdr>
        </w:div>
        <w:div w:id="176239190">
          <w:marLeft w:val="0"/>
          <w:marRight w:val="0"/>
          <w:marTop w:val="0"/>
          <w:marBottom w:val="0"/>
          <w:divBdr>
            <w:top w:val="none" w:sz="0" w:space="0" w:color="auto"/>
            <w:left w:val="none" w:sz="0" w:space="0" w:color="auto"/>
            <w:bottom w:val="none" w:sz="0" w:space="0" w:color="auto"/>
            <w:right w:val="none" w:sz="0" w:space="0" w:color="auto"/>
          </w:divBdr>
        </w:div>
        <w:div w:id="592475029">
          <w:marLeft w:val="0"/>
          <w:marRight w:val="0"/>
          <w:marTop w:val="0"/>
          <w:marBottom w:val="0"/>
          <w:divBdr>
            <w:top w:val="none" w:sz="0" w:space="0" w:color="auto"/>
            <w:left w:val="none" w:sz="0" w:space="0" w:color="auto"/>
            <w:bottom w:val="none" w:sz="0" w:space="0" w:color="auto"/>
            <w:right w:val="none" w:sz="0" w:space="0" w:color="auto"/>
          </w:divBdr>
        </w:div>
        <w:div w:id="1305430642">
          <w:marLeft w:val="0"/>
          <w:marRight w:val="0"/>
          <w:marTop w:val="0"/>
          <w:marBottom w:val="0"/>
          <w:divBdr>
            <w:top w:val="none" w:sz="0" w:space="0" w:color="auto"/>
            <w:left w:val="none" w:sz="0" w:space="0" w:color="auto"/>
            <w:bottom w:val="none" w:sz="0" w:space="0" w:color="auto"/>
            <w:right w:val="none" w:sz="0" w:space="0" w:color="auto"/>
          </w:divBdr>
        </w:div>
        <w:div w:id="55052814">
          <w:marLeft w:val="0"/>
          <w:marRight w:val="0"/>
          <w:marTop w:val="0"/>
          <w:marBottom w:val="0"/>
          <w:divBdr>
            <w:top w:val="none" w:sz="0" w:space="0" w:color="auto"/>
            <w:left w:val="none" w:sz="0" w:space="0" w:color="auto"/>
            <w:bottom w:val="none" w:sz="0" w:space="0" w:color="auto"/>
            <w:right w:val="none" w:sz="0" w:space="0" w:color="auto"/>
          </w:divBdr>
        </w:div>
      </w:divsChild>
    </w:div>
    <w:div w:id="1535583331">
      <w:marLeft w:val="0"/>
      <w:marRight w:val="0"/>
      <w:marTop w:val="0"/>
      <w:marBottom w:val="0"/>
      <w:divBdr>
        <w:top w:val="none" w:sz="0" w:space="0" w:color="auto"/>
        <w:left w:val="none" w:sz="0" w:space="0" w:color="auto"/>
        <w:bottom w:val="none" w:sz="0" w:space="0" w:color="auto"/>
        <w:right w:val="none" w:sz="0" w:space="0" w:color="auto"/>
      </w:divBdr>
      <w:divsChild>
        <w:div w:id="115686438">
          <w:marLeft w:val="0"/>
          <w:marRight w:val="0"/>
          <w:marTop w:val="0"/>
          <w:marBottom w:val="0"/>
          <w:divBdr>
            <w:top w:val="none" w:sz="0" w:space="0" w:color="auto"/>
            <w:left w:val="none" w:sz="0" w:space="0" w:color="auto"/>
            <w:bottom w:val="none" w:sz="0" w:space="0" w:color="auto"/>
            <w:right w:val="none" w:sz="0" w:space="0" w:color="auto"/>
          </w:divBdr>
        </w:div>
        <w:div w:id="405611708">
          <w:marLeft w:val="0"/>
          <w:marRight w:val="0"/>
          <w:marTop w:val="0"/>
          <w:marBottom w:val="0"/>
          <w:divBdr>
            <w:top w:val="none" w:sz="0" w:space="0" w:color="auto"/>
            <w:left w:val="none" w:sz="0" w:space="0" w:color="auto"/>
            <w:bottom w:val="none" w:sz="0" w:space="0" w:color="auto"/>
            <w:right w:val="none" w:sz="0" w:space="0" w:color="auto"/>
          </w:divBdr>
        </w:div>
        <w:div w:id="1655521983">
          <w:marLeft w:val="0"/>
          <w:marRight w:val="0"/>
          <w:marTop w:val="0"/>
          <w:marBottom w:val="0"/>
          <w:divBdr>
            <w:top w:val="none" w:sz="0" w:space="0" w:color="auto"/>
            <w:left w:val="none" w:sz="0" w:space="0" w:color="auto"/>
            <w:bottom w:val="none" w:sz="0" w:space="0" w:color="auto"/>
            <w:right w:val="none" w:sz="0" w:space="0" w:color="auto"/>
          </w:divBdr>
        </w:div>
        <w:div w:id="907301129">
          <w:marLeft w:val="0"/>
          <w:marRight w:val="0"/>
          <w:marTop w:val="0"/>
          <w:marBottom w:val="0"/>
          <w:divBdr>
            <w:top w:val="none" w:sz="0" w:space="0" w:color="auto"/>
            <w:left w:val="none" w:sz="0" w:space="0" w:color="auto"/>
            <w:bottom w:val="none" w:sz="0" w:space="0" w:color="auto"/>
            <w:right w:val="none" w:sz="0" w:space="0" w:color="auto"/>
          </w:divBdr>
        </w:div>
        <w:div w:id="1766413140">
          <w:marLeft w:val="0"/>
          <w:marRight w:val="0"/>
          <w:marTop w:val="0"/>
          <w:marBottom w:val="0"/>
          <w:divBdr>
            <w:top w:val="none" w:sz="0" w:space="0" w:color="auto"/>
            <w:left w:val="none" w:sz="0" w:space="0" w:color="auto"/>
            <w:bottom w:val="none" w:sz="0" w:space="0" w:color="auto"/>
            <w:right w:val="none" w:sz="0" w:space="0" w:color="auto"/>
          </w:divBdr>
        </w:div>
        <w:div w:id="1562862229">
          <w:marLeft w:val="0"/>
          <w:marRight w:val="0"/>
          <w:marTop w:val="0"/>
          <w:marBottom w:val="0"/>
          <w:divBdr>
            <w:top w:val="none" w:sz="0" w:space="0" w:color="auto"/>
            <w:left w:val="none" w:sz="0" w:space="0" w:color="auto"/>
            <w:bottom w:val="none" w:sz="0" w:space="0" w:color="auto"/>
            <w:right w:val="none" w:sz="0" w:space="0" w:color="auto"/>
          </w:divBdr>
        </w:div>
        <w:div w:id="600184715">
          <w:marLeft w:val="0"/>
          <w:marRight w:val="0"/>
          <w:marTop w:val="0"/>
          <w:marBottom w:val="0"/>
          <w:divBdr>
            <w:top w:val="none" w:sz="0" w:space="0" w:color="auto"/>
            <w:left w:val="none" w:sz="0" w:space="0" w:color="auto"/>
            <w:bottom w:val="none" w:sz="0" w:space="0" w:color="auto"/>
            <w:right w:val="none" w:sz="0" w:space="0" w:color="auto"/>
          </w:divBdr>
        </w:div>
        <w:div w:id="1097290261">
          <w:marLeft w:val="0"/>
          <w:marRight w:val="0"/>
          <w:marTop w:val="0"/>
          <w:marBottom w:val="0"/>
          <w:divBdr>
            <w:top w:val="none" w:sz="0" w:space="0" w:color="auto"/>
            <w:left w:val="none" w:sz="0" w:space="0" w:color="auto"/>
            <w:bottom w:val="none" w:sz="0" w:space="0" w:color="auto"/>
            <w:right w:val="none" w:sz="0" w:space="0" w:color="auto"/>
          </w:divBdr>
        </w:div>
        <w:div w:id="99184982">
          <w:marLeft w:val="0"/>
          <w:marRight w:val="0"/>
          <w:marTop w:val="0"/>
          <w:marBottom w:val="0"/>
          <w:divBdr>
            <w:top w:val="none" w:sz="0" w:space="0" w:color="auto"/>
            <w:left w:val="none" w:sz="0" w:space="0" w:color="auto"/>
            <w:bottom w:val="none" w:sz="0" w:space="0" w:color="auto"/>
            <w:right w:val="none" w:sz="0" w:space="0" w:color="auto"/>
          </w:divBdr>
        </w:div>
        <w:div w:id="337194644">
          <w:marLeft w:val="0"/>
          <w:marRight w:val="0"/>
          <w:marTop w:val="0"/>
          <w:marBottom w:val="0"/>
          <w:divBdr>
            <w:top w:val="none" w:sz="0" w:space="0" w:color="auto"/>
            <w:left w:val="none" w:sz="0" w:space="0" w:color="auto"/>
            <w:bottom w:val="none" w:sz="0" w:space="0" w:color="auto"/>
            <w:right w:val="none" w:sz="0" w:space="0" w:color="auto"/>
          </w:divBdr>
        </w:div>
        <w:div w:id="1873424111">
          <w:marLeft w:val="0"/>
          <w:marRight w:val="0"/>
          <w:marTop w:val="0"/>
          <w:marBottom w:val="0"/>
          <w:divBdr>
            <w:top w:val="none" w:sz="0" w:space="0" w:color="auto"/>
            <w:left w:val="none" w:sz="0" w:space="0" w:color="auto"/>
            <w:bottom w:val="none" w:sz="0" w:space="0" w:color="auto"/>
            <w:right w:val="none" w:sz="0" w:space="0" w:color="auto"/>
          </w:divBdr>
        </w:div>
        <w:div w:id="680089236">
          <w:marLeft w:val="0"/>
          <w:marRight w:val="0"/>
          <w:marTop w:val="0"/>
          <w:marBottom w:val="0"/>
          <w:divBdr>
            <w:top w:val="none" w:sz="0" w:space="0" w:color="auto"/>
            <w:left w:val="none" w:sz="0" w:space="0" w:color="auto"/>
            <w:bottom w:val="none" w:sz="0" w:space="0" w:color="auto"/>
            <w:right w:val="none" w:sz="0" w:space="0" w:color="auto"/>
          </w:divBdr>
        </w:div>
        <w:div w:id="160780667">
          <w:marLeft w:val="0"/>
          <w:marRight w:val="0"/>
          <w:marTop w:val="0"/>
          <w:marBottom w:val="0"/>
          <w:divBdr>
            <w:top w:val="none" w:sz="0" w:space="0" w:color="auto"/>
            <w:left w:val="none" w:sz="0" w:space="0" w:color="auto"/>
            <w:bottom w:val="none" w:sz="0" w:space="0" w:color="auto"/>
            <w:right w:val="none" w:sz="0" w:space="0" w:color="auto"/>
          </w:divBdr>
        </w:div>
        <w:div w:id="31148902">
          <w:marLeft w:val="0"/>
          <w:marRight w:val="0"/>
          <w:marTop w:val="0"/>
          <w:marBottom w:val="0"/>
          <w:divBdr>
            <w:top w:val="none" w:sz="0" w:space="0" w:color="auto"/>
            <w:left w:val="none" w:sz="0" w:space="0" w:color="auto"/>
            <w:bottom w:val="none" w:sz="0" w:space="0" w:color="auto"/>
            <w:right w:val="none" w:sz="0" w:space="0" w:color="auto"/>
          </w:divBdr>
        </w:div>
        <w:div w:id="829444314">
          <w:marLeft w:val="0"/>
          <w:marRight w:val="0"/>
          <w:marTop w:val="0"/>
          <w:marBottom w:val="0"/>
          <w:divBdr>
            <w:top w:val="none" w:sz="0" w:space="0" w:color="auto"/>
            <w:left w:val="none" w:sz="0" w:space="0" w:color="auto"/>
            <w:bottom w:val="none" w:sz="0" w:space="0" w:color="auto"/>
            <w:right w:val="none" w:sz="0" w:space="0" w:color="auto"/>
          </w:divBdr>
        </w:div>
        <w:div w:id="1499148900">
          <w:marLeft w:val="0"/>
          <w:marRight w:val="0"/>
          <w:marTop w:val="0"/>
          <w:marBottom w:val="0"/>
          <w:divBdr>
            <w:top w:val="none" w:sz="0" w:space="0" w:color="auto"/>
            <w:left w:val="none" w:sz="0" w:space="0" w:color="auto"/>
            <w:bottom w:val="none" w:sz="0" w:space="0" w:color="auto"/>
            <w:right w:val="none" w:sz="0" w:space="0" w:color="auto"/>
          </w:divBdr>
        </w:div>
        <w:div w:id="896206515">
          <w:marLeft w:val="0"/>
          <w:marRight w:val="0"/>
          <w:marTop w:val="0"/>
          <w:marBottom w:val="0"/>
          <w:divBdr>
            <w:top w:val="none" w:sz="0" w:space="0" w:color="auto"/>
            <w:left w:val="none" w:sz="0" w:space="0" w:color="auto"/>
            <w:bottom w:val="none" w:sz="0" w:space="0" w:color="auto"/>
            <w:right w:val="none" w:sz="0" w:space="0" w:color="auto"/>
          </w:divBdr>
        </w:div>
        <w:div w:id="2113893774">
          <w:marLeft w:val="0"/>
          <w:marRight w:val="0"/>
          <w:marTop w:val="0"/>
          <w:marBottom w:val="0"/>
          <w:divBdr>
            <w:top w:val="none" w:sz="0" w:space="0" w:color="auto"/>
            <w:left w:val="none" w:sz="0" w:space="0" w:color="auto"/>
            <w:bottom w:val="none" w:sz="0" w:space="0" w:color="auto"/>
            <w:right w:val="none" w:sz="0" w:space="0" w:color="auto"/>
          </w:divBdr>
        </w:div>
        <w:div w:id="2140878320">
          <w:marLeft w:val="0"/>
          <w:marRight w:val="0"/>
          <w:marTop w:val="0"/>
          <w:marBottom w:val="0"/>
          <w:divBdr>
            <w:top w:val="none" w:sz="0" w:space="0" w:color="auto"/>
            <w:left w:val="none" w:sz="0" w:space="0" w:color="auto"/>
            <w:bottom w:val="none" w:sz="0" w:space="0" w:color="auto"/>
            <w:right w:val="none" w:sz="0" w:space="0" w:color="auto"/>
          </w:divBdr>
        </w:div>
      </w:divsChild>
    </w:div>
    <w:div w:id="1540630617">
      <w:marLeft w:val="0"/>
      <w:marRight w:val="0"/>
      <w:marTop w:val="0"/>
      <w:marBottom w:val="0"/>
      <w:divBdr>
        <w:top w:val="none" w:sz="0" w:space="0" w:color="auto"/>
        <w:left w:val="none" w:sz="0" w:space="0" w:color="auto"/>
        <w:bottom w:val="none" w:sz="0" w:space="0" w:color="auto"/>
        <w:right w:val="none" w:sz="0" w:space="0" w:color="auto"/>
      </w:divBdr>
      <w:divsChild>
        <w:div w:id="1277637171">
          <w:marLeft w:val="0"/>
          <w:marRight w:val="0"/>
          <w:marTop w:val="0"/>
          <w:marBottom w:val="0"/>
          <w:divBdr>
            <w:top w:val="none" w:sz="0" w:space="0" w:color="auto"/>
            <w:left w:val="none" w:sz="0" w:space="0" w:color="auto"/>
            <w:bottom w:val="none" w:sz="0" w:space="0" w:color="auto"/>
            <w:right w:val="none" w:sz="0" w:space="0" w:color="auto"/>
          </w:divBdr>
        </w:div>
        <w:div w:id="1952391309">
          <w:marLeft w:val="0"/>
          <w:marRight w:val="0"/>
          <w:marTop w:val="0"/>
          <w:marBottom w:val="0"/>
          <w:divBdr>
            <w:top w:val="none" w:sz="0" w:space="0" w:color="auto"/>
            <w:left w:val="none" w:sz="0" w:space="0" w:color="auto"/>
            <w:bottom w:val="none" w:sz="0" w:space="0" w:color="auto"/>
            <w:right w:val="none" w:sz="0" w:space="0" w:color="auto"/>
          </w:divBdr>
        </w:div>
        <w:div w:id="1080641727">
          <w:marLeft w:val="0"/>
          <w:marRight w:val="0"/>
          <w:marTop w:val="0"/>
          <w:marBottom w:val="0"/>
          <w:divBdr>
            <w:top w:val="none" w:sz="0" w:space="0" w:color="auto"/>
            <w:left w:val="none" w:sz="0" w:space="0" w:color="auto"/>
            <w:bottom w:val="none" w:sz="0" w:space="0" w:color="auto"/>
            <w:right w:val="none" w:sz="0" w:space="0" w:color="auto"/>
          </w:divBdr>
        </w:div>
        <w:div w:id="1592350631">
          <w:marLeft w:val="0"/>
          <w:marRight w:val="0"/>
          <w:marTop w:val="0"/>
          <w:marBottom w:val="0"/>
          <w:divBdr>
            <w:top w:val="none" w:sz="0" w:space="0" w:color="auto"/>
            <w:left w:val="none" w:sz="0" w:space="0" w:color="auto"/>
            <w:bottom w:val="none" w:sz="0" w:space="0" w:color="auto"/>
            <w:right w:val="none" w:sz="0" w:space="0" w:color="auto"/>
          </w:divBdr>
        </w:div>
        <w:div w:id="992224798">
          <w:marLeft w:val="0"/>
          <w:marRight w:val="0"/>
          <w:marTop w:val="0"/>
          <w:marBottom w:val="0"/>
          <w:divBdr>
            <w:top w:val="none" w:sz="0" w:space="0" w:color="auto"/>
            <w:left w:val="none" w:sz="0" w:space="0" w:color="auto"/>
            <w:bottom w:val="none" w:sz="0" w:space="0" w:color="auto"/>
            <w:right w:val="none" w:sz="0" w:space="0" w:color="auto"/>
          </w:divBdr>
        </w:div>
        <w:div w:id="1705978912">
          <w:marLeft w:val="0"/>
          <w:marRight w:val="0"/>
          <w:marTop w:val="0"/>
          <w:marBottom w:val="0"/>
          <w:divBdr>
            <w:top w:val="none" w:sz="0" w:space="0" w:color="auto"/>
            <w:left w:val="none" w:sz="0" w:space="0" w:color="auto"/>
            <w:bottom w:val="none" w:sz="0" w:space="0" w:color="auto"/>
            <w:right w:val="none" w:sz="0" w:space="0" w:color="auto"/>
          </w:divBdr>
        </w:div>
        <w:div w:id="1789280078">
          <w:marLeft w:val="0"/>
          <w:marRight w:val="0"/>
          <w:marTop w:val="0"/>
          <w:marBottom w:val="0"/>
          <w:divBdr>
            <w:top w:val="none" w:sz="0" w:space="0" w:color="auto"/>
            <w:left w:val="none" w:sz="0" w:space="0" w:color="auto"/>
            <w:bottom w:val="none" w:sz="0" w:space="0" w:color="auto"/>
            <w:right w:val="none" w:sz="0" w:space="0" w:color="auto"/>
          </w:divBdr>
        </w:div>
        <w:div w:id="707023716">
          <w:marLeft w:val="0"/>
          <w:marRight w:val="0"/>
          <w:marTop w:val="0"/>
          <w:marBottom w:val="0"/>
          <w:divBdr>
            <w:top w:val="none" w:sz="0" w:space="0" w:color="auto"/>
            <w:left w:val="none" w:sz="0" w:space="0" w:color="auto"/>
            <w:bottom w:val="none" w:sz="0" w:space="0" w:color="auto"/>
            <w:right w:val="none" w:sz="0" w:space="0" w:color="auto"/>
          </w:divBdr>
        </w:div>
        <w:div w:id="881214460">
          <w:marLeft w:val="0"/>
          <w:marRight w:val="0"/>
          <w:marTop w:val="0"/>
          <w:marBottom w:val="0"/>
          <w:divBdr>
            <w:top w:val="none" w:sz="0" w:space="0" w:color="auto"/>
            <w:left w:val="none" w:sz="0" w:space="0" w:color="auto"/>
            <w:bottom w:val="none" w:sz="0" w:space="0" w:color="auto"/>
            <w:right w:val="none" w:sz="0" w:space="0" w:color="auto"/>
          </w:divBdr>
        </w:div>
        <w:div w:id="659818765">
          <w:marLeft w:val="0"/>
          <w:marRight w:val="0"/>
          <w:marTop w:val="0"/>
          <w:marBottom w:val="0"/>
          <w:divBdr>
            <w:top w:val="none" w:sz="0" w:space="0" w:color="auto"/>
            <w:left w:val="none" w:sz="0" w:space="0" w:color="auto"/>
            <w:bottom w:val="none" w:sz="0" w:space="0" w:color="auto"/>
            <w:right w:val="none" w:sz="0" w:space="0" w:color="auto"/>
          </w:divBdr>
        </w:div>
        <w:div w:id="1338728363">
          <w:marLeft w:val="0"/>
          <w:marRight w:val="0"/>
          <w:marTop w:val="0"/>
          <w:marBottom w:val="0"/>
          <w:divBdr>
            <w:top w:val="none" w:sz="0" w:space="0" w:color="auto"/>
            <w:left w:val="none" w:sz="0" w:space="0" w:color="auto"/>
            <w:bottom w:val="none" w:sz="0" w:space="0" w:color="auto"/>
            <w:right w:val="none" w:sz="0" w:space="0" w:color="auto"/>
          </w:divBdr>
        </w:div>
        <w:div w:id="942302217">
          <w:marLeft w:val="0"/>
          <w:marRight w:val="0"/>
          <w:marTop w:val="0"/>
          <w:marBottom w:val="0"/>
          <w:divBdr>
            <w:top w:val="none" w:sz="0" w:space="0" w:color="auto"/>
            <w:left w:val="none" w:sz="0" w:space="0" w:color="auto"/>
            <w:bottom w:val="none" w:sz="0" w:space="0" w:color="auto"/>
            <w:right w:val="none" w:sz="0" w:space="0" w:color="auto"/>
          </w:divBdr>
        </w:div>
        <w:div w:id="1371802057">
          <w:marLeft w:val="0"/>
          <w:marRight w:val="0"/>
          <w:marTop w:val="0"/>
          <w:marBottom w:val="0"/>
          <w:divBdr>
            <w:top w:val="none" w:sz="0" w:space="0" w:color="auto"/>
            <w:left w:val="none" w:sz="0" w:space="0" w:color="auto"/>
            <w:bottom w:val="none" w:sz="0" w:space="0" w:color="auto"/>
            <w:right w:val="none" w:sz="0" w:space="0" w:color="auto"/>
          </w:divBdr>
        </w:div>
        <w:div w:id="1554348562">
          <w:marLeft w:val="0"/>
          <w:marRight w:val="0"/>
          <w:marTop w:val="0"/>
          <w:marBottom w:val="0"/>
          <w:divBdr>
            <w:top w:val="none" w:sz="0" w:space="0" w:color="auto"/>
            <w:left w:val="none" w:sz="0" w:space="0" w:color="auto"/>
            <w:bottom w:val="none" w:sz="0" w:space="0" w:color="auto"/>
            <w:right w:val="none" w:sz="0" w:space="0" w:color="auto"/>
          </w:divBdr>
        </w:div>
        <w:div w:id="846358951">
          <w:marLeft w:val="0"/>
          <w:marRight w:val="0"/>
          <w:marTop w:val="0"/>
          <w:marBottom w:val="0"/>
          <w:divBdr>
            <w:top w:val="none" w:sz="0" w:space="0" w:color="auto"/>
            <w:left w:val="none" w:sz="0" w:space="0" w:color="auto"/>
            <w:bottom w:val="none" w:sz="0" w:space="0" w:color="auto"/>
            <w:right w:val="none" w:sz="0" w:space="0" w:color="auto"/>
          </w:divBdr>
        </w:div>
      </w:divsChild>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417681120">
          <w:marLeft w:val="0"/>
          <w:marRight w:val="0"/>
          <w:marTop w:val="0"/>
          <w:marBottom w:val="0"/>
          <w:divBdr>
            <w:top w:val="none" w:sz="0" w:space="0" w:color="auto"/>
            <w:left w:val="none" w:sz="0" w:space="0" w:color="auto"/>
            <w:bottom w:val="none" w:sz="0" w:space="0" w:color="auto"/>
            <w:right w:val="none" w:sz="0" w:space="0" w:color="auto"/>
          </w:divBdr>
        </w:div>
        <w:div w:id="2123987619">
          <w:marLeft w:val="0"/>
          <w:marRight w:val="0"/>
          <w:marTop w:val="0"/>
          <w:marBottom w:val="0"/>
          <w:divBdr>
            <w:top w:val="none" w:sz="0" w:space="0" w:color="auto"/>
            <w:left w:val="none" w:sz="0" w:space="0" w:color="auto"/>
            <w:bottom w:val="none" w:sz="0" w:space="0" w:color="auto"/>
            <w:right w:val="none" w:sz="0" w:space="0" w:color="auto"/>
          </w:divBdr>
        </w:div>
      </w:divsChild>
    </w:div>
    <w:div w:id="1651061596">
      <w:marLeft w:val="0"/>
      <w:marRight w:val="0"/>
      <w:marTop w:val="0"/>
      <w:marBottom w:val="0"/>
      <w:divBdr>
        <w:top w:val="none" w:sz="0" w:space="0" w:color="auto"/>
        <w:left w:val="none" w:sz="0" w:space="0" w:color="auto"/>
        <w:bottom w:val="none" w:sz="0" w:space="0" w:color="auto"/>
        <w:right w:val="none" w:sz="0" w:space="0" w:color="auto"/>
      </w:divBdr>
      <w:divsChild>
        <w:div w:id="151723273">
          <w:marLeft w:val="0"/>
          <w:marRight w:val="0"/>
          <w:marTop w:val="0"/>
          <w:marBottom w:val="0"/>
          <w:divBdr>
            <w:top w:val="none" w:sz="0" w:space="0" w:color="auto"/>
            <w:left w:val="none" w:sz="0" w:space="0" w:color="auto"/>
            <w:bottom w:val="none" w:sz="0" w:space="0" w:color="auto"/>
            <w:right w:val="none" w:sz="0" w:space="0" w:color="auto"/>
          </w:divBdr>
        </w:div>
        <w:div w:id="1958639368">
          <w:marLeft w:val="0"/>
          <w:marRight w:val="0"/>
          <w:marTop w:val="0"/>
          <w:marBottom w:val="0"/>
          <w:divBdr>
            <w:top w:val="none" w:sz="0" w:space="0" w:color="auto"/>
            <w:left w:val="none" w:sz="0" w:space="0" w:color="auto"/>
            <w:bottom w:val="none" w:sz="0" w:space="0" w:color="auto"/>
            <w:right w:val="none" w:sz="0" w:space="0" w:color="auto"/>
          </w:divBdr>
        </w:div>
        <w:div w:id="353658007">
          <w:marLeft w:val="0"/>
          <w:marRight w:val="0"/>
          <w:marTop w:val="0"/>
          <w:marBottom w:val="0"/>
          <w:divBdr>
            <w:top w:val="none" w:sz="0" w:space="0" w:color="auto"/>
            <w:left w:val="none" w:sz="0" w:space="0" w:color="auto"/>
            <w:bottom w:val="none" w:sz="0" w:space="0" w:color="auto"/>
            <w:right w:val="none" w:sz="0" w:space="0" w:color="auto"/>
          </w:divBdr>
        </w:div>
        <w:div w:id="262223992">
          <w:marLeft w:val="0"/>
          <w:marRight w:val="0"/>
          <w:marTop w:val="0"/>
          <w:marBottom w:val="0"/>
          <w:divBdr>
            <w:top w:val="none" w:sz="0" w:space="0" w:color="auto"/>
            <w:left w:val="none" w:sz="0" w:space="0" w:color="auto"/>
            <w:bottom w:val="none" w:sz="0" w:space="0" w:color="auto"/>
            <w:right w:val="none" w:sz="0" w:space="0" w:color="auto"/>
          </w:divBdr>
        </w:div>
        <w:div w:id="1751198756">
          <w:marLeft w:val="0"/>
          <w:marRight w:val="0"/>
          <w:marTop w:val="0"/>
          <w:marBottom w:val="0"/>
          <w:divBdr>
            <w:top w:val="none" w:sz="0" w:space="0" w:color="auto"/>
            <w:left w:val="none" w:sz="0" w:space="0" w:color="auto"/>
            <w:bottom w:val="none" w:sz="0" w:space="0" w:color="auto"/>
            <w:right w:val="none" w:sz="0" w:space="0" w:color="auto"/>
          </w:divBdr>
        </w:div>
        <w:div w:id="6906556">
          <w:marLeft w:val="0"/>
          <w:marRight w:val="0"/>
          <w:marTop w:val="0"/>
          <w:marBottom w:val="0"/>
          <w:divBdr>
            <w:top w:val="none" w:sz="0" w:space="0" w:color="auto"/>
            <w:left w:val="none" w:sz="0" w:space="0" w:color="auto"/>
            <w:bottom w:val="none" w:sz="0" w:space="0" w:color="auto"/>
            <w:right w:val="none" w:sz="0" w:space="0" w:color="auto"/>
          </w:divBdr>
        </w:div>
      </w:divsChild>
    </w:div>
    <w:div w:id="1684239135">
      <w:marLeft w:val="0"/>
      <w:marRight w:val="0"/>
      <w:marTop w:val="0"/>
      <w:marBottom w:val="0"/>
      <w:divBdr>
        <w:top w:val="none" w:sz="0" w:space="0" w:color="auto"/>
        <w:left w:val="none" w:sz="0" w:space="0" w:color="auto"/>
        <w:bottom w:val="none" w:sz="0" w:space="0" w:color="auto"/>
        <w:right w:val="none" w:sz="0" w:space="0" w:color="auto"/>
      </w:divBdr>
      <w:divsChild>
        <w:div w:id="477499856">
          <w:marLeft w:val="0"/>
          <w:marRight w:val="0"/>
          <w:marTop w:val="0"/>
          <w:marBottom w:val="0"/>
          <w:divBdr>
            <w:top w:val="none" w:sz="0" w:space="0" w:color="auto"/>
            <w:left w:val="none" w:sz="0" w:space="0" w:color="auto"/>
            <w:bottom w:val="none" w:sz="0" w:space="0" w:color="auto"/>
            <w:right w:val="none" w:sz="0" w:space="0" w:color="auto"/>
          </w:divBdr>
        </w:div>
        <w:div w:id="1802379793">
          <w:marLeft w:val="0"/>
          <w:marRight w:val="0"/>
          <w:marTop w:val="0"/>
          <w:marBottom w:val="0"/>
          <w:divBdr>
            <w:top w:val="none" w:sz="0" w:space="0" w:color="auto"/>
            <w:left w:val="none" w:sz="0" w:space="0" w:color="auto"/>
            <w:bottom w:val="none" w:sz="0" w:space="0" w:color="auto"/>
            <w:right w:val="none" w:sz="0" w:space="0" w:color="auto"/>
          </w:divBdr>
        </w:div>
        <w:div w:id="1985235995">
          <w:marLeft w:val="0"/>
          <w:marRight w:val="0"/>
          <w:marTop w:val="0"/>
          <w:marBottom w:val="0"/>
          <w:divBdr>
            <w:top w:val="none" w:sz="0" w:space="0" w:color="auto"/>
            <w:left w:val="none" w:sz="0" w:space="0" w:color="auto"/>
            <w:bottom w:val="none" w:sz="0" w:space="0" w:color="auto"/>
            <w:right w:val="none" w:sz="0" w:space="0" w:color="auto"/>
          </w:divBdr>
        </w:div>
        <w:div w:id="1228537894">
          <w:marLeft w:val="0"/>
          <w:marRight w:val="0"/>
          <w:marTop w:val="0"/>
          <w:marBottom w:val="0"/>
          <w:divBdr>
            <w:top w:val="none" w:sz="0" w:space="0" w:color="auto"/>
            <w:left w:val="none" w:sz="0" w:space="0" w:color="auto"/>
            <w:bottom w:val="none" w:sz="0" w:space="0" w:color="auto"/>
            <w:right w:val="none" w:sz="0" w:space="0" w:color="auto"/>
          </w:divBdr>
        </w:div>
        <w:div w:id="1047876819">
          <w:marLeft w:val="0"/>
          <w:marRight w:val="0"/>
          <w:marTop w:val="0"/>
          <w:marBottom w:val="0"/>
          <w:divBdr>
            <w:top w:val="none" w:sz="0" w:space="0" w:color="auto"/>
            <w:left w:val="none" w:sz="0" w:space="0" w:color="auto"/>
            <w:bottom w:val="none" w:sz="0" w:space="0" w:color="auto"/>
            <w:right w:val="none" w:sz="0" w:space="0" w:color="auto"/>
          </w:divBdr>
        </w:div>
        <w:div w:id="993293279">
          <w:marLeft w:val="0"/>
          <w:marRight w:val="0"/>
          <w:marTop w:val="0"/>
          <w:marBottom w:val="0"/>
          <w:divBdr>
            <w:top w:val="none" w:sz="0" w:space="0" w:color="auto"/>
            <w:left w:val="none" w:sz="0" w:space="0" w:color="auto"/>
            <w:bottom w:val="none" w:sz="0" w:space="0" w:color="auto"/>
            <w:right w:val="none" w:sz="0" w:space="0" w:color="auto"/>
          </w:divBdr>
        </w:div>
        <w:div w:id="1845167129">
          <w:marLeft w:val="0"/>
          <w:marRight w:val="0"/>
          <w:marTop w:val="0"/>
          <w:marBottom w:val="0"/>
          <w:divBdr>
            <w:top w:val="none" w:sz="0" w:space="0" w:color="auto"/>
            <w:left w:val="none" w:sz="0" w:space="0" w:color="auto"/>
            <w:bottom w:val="none" w:sz="0" w:space="0" w:color="auto"/>
            <w:right w:val="none" w:sz="0" w:space="0" w:color="auto"/>
          </w:divBdr>
        </w:div>
        <w:div w:id="739525821">
          <w:marLeft w:val="0"/>
          <w:marRight w:val="0"/>
          <w:marTop w:val="0"/>
          <w:marBottom w:val="0"/>
          <w:divBdr>
            <w:top w:val="none" w:sz="0" w:space="0" w:color="auto"/>
            <w:left w:val="none" w:sz="0" w:space="0" w:color="auto"/>
            <w:bottom w:val="none" w:sz="0" w:space="0" w:color="auto"/>
            <w:right w:val="none" w:sz="0" w:space="0" w:color="auto"/>
          </w:divBdr>
        </w:div>
        <w:div w:id="888230421">
          <w:marLeft w:val="0"/>
          <w:marRight w:val="0"/>
          <w:marTop w:val="0"/>
          <w:marBottom w:val="0"/>
          <w:divBdr>
            <w:top w:val="none" w:sz="0" w:space="0" w:color="auto"/>
            <w:left w:val="none" w:sz="0" w:space="0" w:color="auto"/>
            <w:bottom w:val="none" w:sz="0" w:space="0" w:color="auto"/>
            <w:right w:val="none" w:sz="0" w:space="0" w:color="auto"/>
          </w:divBdr>
        </w:div>
        <w:div w:id="585697232">
          <w:marLeft w:val="0"/>
          <w:marRight w:val="0"/>
          <w:marTop w:val="0"/>
          <w:marBottom w:val="0"/>
          <w:divBdr>
            <w:top w:val="none" w:sz="0" w:space="0" w:color="auto"/>
            <w:left w:val="none" w:sz="0" w:space="0" w:color="auto"/>
            <w:bottom w:val="none" w:sz="0" w:space="0" w:color="auto"/>
            <w:right w:val="none" w:sz="0" w:space="0" w:color="auto"/>
          </w:divBdr>
        </w:div>
        <w:div w:id="1181969378">
          <w:marLeft w:val="0"/>
          <w:marRight w:val="0"/>
          <w:marTop w:val="0"/>
          <w:marBottom w:val="0"/>
          <w:divBdr>
            <w:top w:val="none" w:sz="0" w:space="0" w:color="auto"/>
            <w:left w:val="none" w:sz="0" w:space="0" w:color="auto"/>
            <w:bottom w:val="none" w:sz="0" w:space="0" w:color="auto"/>
            <w:right w:val="none" w:sz="0" w:space="0" w:color="auto"/>
          </w:divBdr>
        </w:div>
        <w:div w:id="1961763027">
          <w:marLeft w:val="0"/>
          <w:marRight w:val="0"/>
          <w:marTop w:val="0"/>
          <w:marBottom w:val="0"/>
          <w:divBdr>
            <w:top w:val="none" w:sz="0" w:space="0" w:color="auto"/>
            <w:left w:val="none" w:sz="0" w:space="0" w:color="auto"/>
            <w:bottom w:val="none" w:sz="0" w:space="0" w:color="auto"/>
            <w:right w:val="none" w:sz="0" w:space="0" w:color="auto"/>
          </w:divBdr>
        </w:div>
        <w:div w:id="1162039507">
          <w:marLeft w:val="0"/>
          <w:marRight w:val="0"/>
          <w:marTop w:val="0"/>
          <w:marBottom w:val="0"/>
          <w:divBdr>
            <w:top w:val="none" w:sz="0" w:space="0" w:color="auto"/>
            <w:left w:val="none" w:sz="0" w:space="0" w:color="auto"/>
            <w:bottom w:val="none" w:sz="0" w:space="0" w:color="auto"/>
            <w:right w:val="none" w:sz="0" w:space="0" w:color="auto"/>
          </w:divBdr>
        </w:div>
        <w:div w:id="1434059669">
          <w:marLeft w:val="0"/>
          <w:marRight w:val="0"/>
          <w:marTop w:val="0"/>
          <w:marBottom w:val="0"/>
          <w:divBdr>
            <w:top w:val="none" w:sz="0" w:space="0" w:color="auto"/>
            <w:left w:val="none" w:sz="0" w:space="0" w:color="auto"/>
            <w:bottom w:val="none" w:sz="0" w:space="0" w:color="auto"/>
            <w:right w:val="none" w:sz="0" w:space="0" w:color="auto"/>
          </w:divBdr>
        </w:div>
      </w:divsChild>
    </w:div>
    <w:div w:id="1865557072">
      <w:marLeft w:val="0"/>
      <w:marRight w:val="0"/>
      <w:marTop w:val="0"/>
      <w:marBottom w:val="0"/>
      <w:divBdr>
        <w:top w:val="none" w:sz="0" w:space="0" w:color="auto"/>
        <w:left w:val="none" w:sz="0" w:space="0" w:color="auto"/>
        <w:bottom w:val="none" w:sz="0" w:space="0" w:color="auto"/>
        <w:right w:val="none" w:sz="0" w:space="0" w:color="auto"/>
      </w:divBdr>
      <w:divsChild>
        <w:div w:id="1130980347">
          <w:marLeft w:val="0"/>
          <w:marRight w:val="0"/>
          <w:marTop w:val="0"/>
          <w:marBottom w:val="0"/>
          <w:divBdr>
            <w:top w:val="none" w:sz="0" w:space="0" w:color="auto"/>
            <w:left w:val="none" w:sz="0" w:space="0" w:color="auto"/>
            <w:bottom w:val="none" w:sz="0" w:space="0" w:color="auto"/>
            <w:right w:val="none" w:sz="0" w:space="0" w:color="auto"/>
          </w:divBdr>
        </w:div>
        <w:div w:id="983125827">
          <w:marLeft w:val="0"/>
          <w:marRight w:val="0"/>
          <w:marTop w:val="0"/>
          <w:marBottom w:val="0"/>
          <w:divBdr>
            <w:top w:val="none" w:sz="0" w:space="0" w:color="auto"/>
            <w:left w:val="none" w:sz="0" w:space="0" w:color="auto"/>
            <w:bottom w:val="none" w:sz="0" w:space="0" w:color="auto"/>
            <w:right w:val="none" w:sz="0" w:space="0" w:color="auto"/>
          </w:divBdr>
        </w:div>
        <w:div w:id="229199196">
          <w:marLeft w:val="0"/>
          <w:marRight w:val="0"/>
          <w:marTop w:val="0"/>
          <w:marBottom w:val="0"/>
          <w:divBdr>
            <w:top w:val="none" w:sz="0" w:space="0" w:color="auto"/>
            <w:left w:val="none" w:sz="0" w:space="0" w:color="auto"/>
            <w:bottom w:val="none" w:sz="0" w:space="0" w:color="auto"/>
            <w:right w:val="none" w:sz="0" w:space="0" w:color="auto"/>
          </w:divBdr>
        </w:div>
        <w:div w:id="1540170463">
          <w:marLeft w:val="0"/>
          <w:marRight w:val="0"/>
          <w:marTop w:val="0"/>
          <w:marBottom w:val="0"/>
          <w:divBdr>
            <w:top w:val="none" w:sz="0" w:space="0" w:color="auto"/>
            <w:left w:val="none" w:sz="0" w:space="0" w:color="auto"/>
            <w:bottom w:val="none" w:sz="0" w:space="0" w:color="auto"/>
            <w:right w:val="none" w:sz="0" w:space="0" w:color="auto"/>
          </w:divBdr>
        </w:div>
        <w:div w:id="990131673">
          <w:marLeft w:val="0"/>
          <w:marRight w:val="0"/>
          <w:marTop w:val="0"/>
          <w:marBottom w:val="0"/>
          <w:divBdr>
            <w:top w:val="none" w:sz="0" w:space="0" w:color="auto"/>
            <w:left w:val="none" w:sz="0" w:space="0" w:color="auto"/>
            <w:bottom w:val="none" w:sz="0" w:space="0" w:color="auto"/>
            <w:right w:val="none" w:sz="0" w:space="0" w:color="auto"/>
          </w:divBdr>
        </w:div>
        <w:div w:id="1300721765">
          <w:marLeft w:val="0"/>
          <w:marRight w:val="0"/>
          <w:marTop w:val="0"/>
          <w:marBottom w:val="0"/>
          <w:divBdr>
            <w:top w:val="none" w:sz="0" w:space="0" w:color="auto"/>
            <w:left w:val="none" w:sz="0" w:space="0" w:color="auto"/>
            <w:bottom w:val="none" w:sz="0" w:space="0" w:color="auto"/>
            <w:right w:val="none" w:sz="0" w:space="0" w:color="auto"/>
          </w:divBdr>
        </w:div>
        <w:div w:id="771706559">
          <w:marLeft w:val="0"/>
          <w:marRight w:val="0"/>
          <w:marTop w:val="0"/>
          <w:marBottom w:val="0"/>
          <w:divBdr>
            <w:top w:val="none" w:sz="0" w:space="0" w:color="auto"/>
            <w:left w:val="none" w:sz="0" w:space="0" w:color="auto"/>
            <w:bottom w:val="none" w:sz="0" w:space="0" w:color="auto"/>
            <w:right w:val="none" w:sz="0" w:space="0" w:color="auto"/>
          </w:divBdr>
          <w:divsChild>
            <w:div w:id="1017388125">
              <w:marLeft w:val="0"/>
              <w:marRight w:val="0"/>
              <w:marTop w:val="240"/>
              <w:marBottom w:val="240"/>
              <w:divBdr>
                <w:top w:val="none" w:sz="0" w:space="0" w:color="auto"/>
                <w:left w:val="none" w:sz="0" w:space="0" w:color="auto"/>
                <w:bottom w:val="none" w:sz="0" w:space="0" w:color="auto"/>
                <w:right w:val="none" w:sz="0" w:space="0" w:color="auto"/>
              </w:divBdr>
              <w:divsChild>
                <w:div w:id="18238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2712">
          <w:marLeft w:val="0"/>
          <w:marRight w:val="0"/>
          <w:marTop w:val="0"/>
          <w:marBottom w:val="0"/>
          <w:divBdr>
            <w:top w:val="none" w:sz="0" w:space="0" w:color="auto"/>
            <w:left w:val="none" w:sz="0" w:space="0" w:color="auto"/>
            <w:bottom w:val="none" w:sz="0" w:space="0" w:color="auto"/>
            <w:right w:val="none" w:sz="0" w:space="0" w:color="auto"/>
          </w:divBdr>
        </w:div>
        <w:div w:id="1430927280">
          <w:marLeft w:val="0"/>
          <w:marRight w:val="0"/>
          <w:marTop w:val="0"/>
          <w:marBottom w:val="0"/>
          <w:divBdr>
            <w:top w:val="none" w:sz="0" w:space="0" w:color="auto"/>
            <w:left w:val="none" w:sz="0" w:space="0" w:color="auto"/>
            <w:bottom w:val="none" w:sz="0" w:space="0" w:color="auto"/>
            <w:right w:val="none" w:sz="0" w:space="0" w:color="auto"/>
          </w:divBdr>
          <w:divsChild>
            <w:div w:id="1541822679">
              <w:marLeft w:val="0"/>
              <w:marRight w:val="0"/>
              <w:marTop w:val="240"/>
              <w:marBottom w:val="240"/>
              <w:divBdr>
                <w:top w:val="none" w:sz="0" w:space="0" w:color="auto"/>
                <w:left w:val="none" w:sz="0" w:space="0" w:color="auto"/>
                <w:bottom w:val="none" w:sz="0" w:space="0" w:color="auto"/>
                <w:right w:val="none" w:sz="0" w:space="0" w:color="auto"/>
              </w:divBdr>
            </w:div>
          </w:divsChild>
        </w:div>
        <w:div w:id="2125805732">
          <w:marLeft w:val="0"/>
          <w:marRight w:val="0"/>
          <w:marTop w:val="0"/>
          <w:marBottom w:val="0"/>
          <w:divBdr>
            <w:top w:val="none" w:sz="0" w:space="0" w:color="auto"/>
            <w:left w:val="none" w:sz="0" w:space="0" w:color="auto"/>
            <w:bottom w:val="none" w:sz="0" w:space="0" w:color="auto"/>
            <w:right w:val="none" w:sz="0" w:space="0" w:color="auto"/>
          </w:divBdr>
        </w:div>
        <w:div w:id="1922375654">
          <w:marLeft w:val="0"/>
          <w:marRight w:val="0"/>
          <w:marTop w:val="0"/>
          <w:marBottom w:val="0"/>
          <w:divBdr>
            <w:top w:val="none" w:sz="0" w:space="0" w:color="auto"/>
            <w:left w:val="none" w:sz="0" w:space="0" w:color="auto"/>
            <w:bottom w:val="none" w:sz="0" w:space="0" w:color="auto"/>
            <w:right w:val="none" w:sz="0" w:space="0" w:color="auto"/>
          </w:divBdr>
        </w:div>
        <w:div w:id="463236926">
          <w:marLeft w:val="0"/>
          <w:marRight w:val="0"/>
          <w:marTop w:val="0"/>
          <w:marBottom w:val="0"/>
          <w:divBdr>
            <w:top w:val="none" w:sz="0" w:space="0" w:color="auto"/>
            <w:left w:val="none" w:sz="0" w:space="0" w:color="auto"/>
            <w:bottom w:val="none" w:sz="0" w:space="0" w:color="auto"/>
            <w:right w:val="none" w:sz="0" w:space="0" w:color="auto"/>
          </w:divBdr>
        </w:div>
        <w:div w:id="214977186">
          <w:marLeft w:val="0"/>
          <w:marRight w:val="0"/>
          <w:marTop w:val="0"/>
          <w:marBottom w:val="0"/>
          <w:divBdr>
            <w:top w:val="none" w:sz="0" w:space="0" w:color="auto"/>
            <w:left w:val="none" w:sz="0" w:space="0" w:color="auto"/>
            <w:bottom w:val="none" w:sz="0" w:space="0" w:color="auto"/>
            <w:right w:val="none" w:sz="0" w:space="0" w:color="auto"/>
          </w:divBdr>
          <w:divsChild>
            <w:div w:id="1082145563">
              <w:marLeft w:val="0"/>
              <w:marRight w:val="0"/>
              <w:marTop w:val="240"/>
              <w:marBottom w:val="240"/>
              <w:divBdr>
                <w:top w:val="none" w:sz="0" w:space="0" w:color="auto"/>
                <w:left w:val="none" w:sz="0" w:space="0" w:color="auto"/>
                <w:bottom w:val="none" w:sz="0" w:space="0" w:color="auto"/>
                <w:right w:val="none" w:sz="0" w:space="0" w:color="auto"/>
              </w:divBdr>
            </w:div>
          </w:divsChild>
        </w:div>
        <w:div w:id="54087670">
          <w:marLeft w:val="0"/>
          <w:marRight w:val="0"/>
          <w:marTop w:val="0"/>
          <w:marBottom w:val="0"/>
          <w:divBdr>
            <w:top w:val="none" w:sz="0" w:space="0" w:color="auto"/>
            <w:left w:val="none" w:sz="0" w:space="0" w:color="auto"/>
            <w:bottom w:val="none" w:sz="0" w:space="0" w:color="auto"/>
            <w:right w:val="none" w:sz="0" w:space="0" w:color="auto"/>
          </w:divBdr>
        </w:div>
        <w:div w:id="1360622088">
          <w:marLeft w:val="0"/>
          <w:marRight w:val="0"/>
          <w:marTop w:val="0"/>
          <w:marBottom w:val="0"/>
          <w:divBdr>
            <w:top w:val="none" w:sz="0" w:space="0" w:color="auto"/>
            <w:left w:val="none" w:sz="0" w:space="0" w:color="auto"/>
            <w:bottom w:val="none" w:sz="0" w:space="0" w:color="auto"/>
            <w:right w:val="none" w:sz="0" w:space="0" w:color="auto"/>
          </w:divBdr>
        </w:div>
        <w:div w:id="1909881070">
          <w:marLeft w:val="0"/>
          <w:marRight w:val="0"/>
          <w:marTop w:val="0"/>
          <w:marBottom w:val="0"/>
          <w:divBdr>
            <w:top w:val="none" w:sz="0" w:space="0" w:color="auto"/>
            <w:left w:val="none" w:sz="0" w:space="0" w:color="auto"/>
            <w:bottom w:val="none" w:sz="0" w:space="0" w:color="auto"/>
            <w:right w:val="none" w:sz="0" w:space="0" w:color="auto"/>
          </w:divBdr>
        </w:div>
        <w:div w:id="38289513">
          <w:marLeft w:val="0"/>
          <w:marRight w:val="0"/>
          <w:marTop w:val="0"/>
          <w:marBottom w:val="0"/>
          <w:divBdr>
            <w:top w:val="none" w:sz="0" w:space="0" w:color="auto"/>
            <w:left w:val="none" w:sz="0" w:space="0" w:color="auto"/>
            <w:bottom w:val="none" w:sz="0" w:space="0" w:color="auto"/>
            <w:right w:val="none" w:sz="0" w:space="0" w:color="auto"/>
          </w:divBdr>
        </w:div>
        <w:div w:id="128137412">
          <w:marLeft w:val="0"/>
          <w:marRight w:val="0"/>
          <w:marTop w:val="0"/>
          <w:marBottom w:val="0"/>
          <w:divBdr>
            <w:top w:val="none" w:sz="0" w:space="0" w:color="auto"/>
            <w:left w:val="none" w:sz="0" w:space="0" w:color="auto"/>
            <w:bottom w:val="none" w:sz="0" w:space="0" w:color="auto"/>
            <w:right w:val="none" w:sz="0" w:space="0" w:color="auto"/>
          </w:divBdr>
        </w:div>
        <w:div w:id="2145614852">
          <w:marLeft w:val="0"/>
          <w:marRight w:val="0"/>
          <w:marTop w:val="0"/>
          <w:marBottom w:val="0"/>
          <w:divBdr>
            <w:top w:val="none" w:sz="0" w:space="0" w:color="auto"/>
            <w:left w:val="none" w:sz="0" w:space="0" w:color="auto"/>
            <w:bottom w:val="none" w:sz="0" w:space="0" w:color="auto"/>
            <w:right w:val="none" w:sz="0" w:space="0" w:color="auto"/>
          </w:divBdr>
        </w:div>
        <w:div w:id="1654529509">
          <w:marLeft w:val="0"/>
          <w:marRight w:val="0"/>
          <w:marTop w:val="0"/>
          <w:marBottom w:val="0"/>
          <w:divBdr>
            <w:top w:val="none" w:sz="0" w:space="0" w:color="auto"/>
            <w:left w:val="none" w:sz="0" w:space="0" w:color="auto"/>
            <w:bottom w:val="none" w:sz="0" w:space="0" w:color="auto"/>
            <w:right w:val="none" w:sz="0" w:space="0" w:color="auto"/>
          </w:divBdr>
        </w:div>
        <w:div w:id="929309607">
          <w:marLeft w:val="0"/>
          <w:marRight w:val="0"/>
          <w:marTop w:val="0"/>
          <w:marBottom w:val="0"/>
          <w:divBdr>
            <w:top w:val="none" w:sz="0" w:space="0" w:color="auto"/>
            <w:left w:val="none" w:sz="0" w:space="0" w:color="auto"/>
            <w:bottom w:val="none" w:sz="0" w:space="0" w:color="auto"/>
            <w:right w:val="none" w:sz="0" w:space="0" w:color="auto"/>
          </w:divBdr>
        </w:div>
        <w:div w:id="1920942861">
          <w:marLeft w:val="0"/>
          <w:marRight w:val="0"/>
          <w:marTop w:val="0"/>
          <w:marBottom w:val="0"/>
          <w:divBdr>
            <w:top w:val="none" w:sz="0" w:space="0" w:color="auto"/>
            <w:left w:val="none" w:sz="0" w:space="0" w:color="auto"/>
            <w:bottom w:val="none" w:sz="0" w:space="0" w:color="auto"/>
            <w:right w:val="none" w:sz="0" w:space="0" w:color="auto"/>
          </w:divBdr>
        </w:div>
        <w:div w:id="258294780">
          <w:marLeft w:val="0"/>
          <w:marRight w:val="0"/>
          <w:marTop w:val="0"/>
          <w:marBottom w:val="0"/>
          <w:divBdr>
            <w:top w:val="none" w:sz="0" w:space="0" w:color="auto"/>
            <w:left w:val="none" w:sz="0" w:space="0" w:color="auto"/>
            <w:bottom w:val="none" w:sz="0" w:space="0" w:color="auto"/>
            <w:right w:val="none" w:sz="0" w:space="0" w:color="auto"/>
          </w:divBdr>
        </w:div>
        <w:div w:id="67385640">
          <w:marLeft w:val="0"/>
          <w:marRight w:val="0"/>
          <w:marTop w:val="0"/>
          <w:marBottom w:val="0"/>
          <w:divBdr>
            <w:top w:val="none" w:sz="0" w:space="0" w:color="auto"/>
            <w:left w:val="none" w:sz="0" w:space="0" w:color="auto"/>
            <w:bottom w:val="none" w:sz="0" w:space="0" w:color="auto"/>
            <w:right w:val="none" w:sz="0" w:space="0" w:color="auto"/>
          </w:divBdr>
        </w:div>
        <w:div w:id="1302737109">
          <w:marLeft w:val="0"/>
          <w:marRight w:val="0"/>
          <w:marTop w:val="0"/>
          <w:marBottom w:val="0"/>
          <w:divBdr>
            <w:top w:val="none" w:sz="0" w:space="0" w:color="auto"/>
            <w:left w:val="none" w:sz="0" w:space="0" w:color="auto"/>
            <w:bottom w:val="none" w:sz="0" w:space="0" w:color="auto"/>
            <w:right w:val="none" w:sz="0" w:space="0" w:color="auto"/>
          </w:divBdr>
        </w:div>
        <w:div w:id="1907839740">
          <w:marLeft w:val="0"/>
          <w:marRight w:val="0"/>
          <w:marTop w:val="0"/>
          <w:marBottom w:val="0"/>
          <w:divBdr>
            <w:top w:val="none" w:sz="0" w:space="0" w:color="auto"/>
            <w:left w:val="none" w:sz="0" w:space="0" w:color="auto"/>
            <w:bottom w:val="none" w:sz="0" w:space="0" w:color="auto"/>
            <w:right w:val="none" w:sz="0" w:space="0" w:color="auto"/>
          </w:divBdr>
          <w:divsChild>
            <w:div w:id="2016035677">
              <w:marLeft w:val="240"/>
              <w:marRight w:val="240"/>
              <w:marTop w:val="240"/>
              <w:marBottom w:val="240"/>
              <w:divBdr>
                <w:top w:val="none" w:sz="0" w:space="0" w:color="auto"/>
                <w:left w:val="none" w:sz="0" w:space="0" w:color="auto"/>
                <w:bottom w:val="none" w:sz="0" w:space="0" w:color="auto"/>
                <w:right w:val="none" w:sz="0" w:space="0" w:color="auto"/>
              </w:divBdr>
            </w:div>
          </w:divsChild>
        </w:div>
        <w:div w:id="2079866377">
          <w:marLeft w:val="0"/>
          <w:marRight w:val="0"/>
          <w:marTop w:val="0"/>
          <w:marBottom w:val="0"/>
          <w:divBdr>
            <w:top w:val="none" w:sz="0" w:space="0" w:color="auto"/>
            <w:left w:val="none" w:sz="0" w:space="0" w:color="auto"/>
            <w:bottom w:val="none" w:sz="0" w:space="0" w:color="auto"/>
            <w:right w:val="none" w:sz="0" w:space="0" w:color="auto"/>
          </w:divBdr>
        </w:div>
        <w:div w:id="859783545">
          <w:marLeft w:val="0"/>
          <w:marRight w:val="0"/>
          <w:marTop w:val="0"/>
          <w:marBottom w:val="0"/>
          <w:divBdr>
            <w:top w:val="none" w:sz="0" w:space="0" w:color="auto"/>
            <w:left w:val="none" w:sz="0" w:space="0" w:color="auto"/>
            <w:bottom w:val="none" w:sz="0" w:space="0" w:color="auto"/>
            <w:right w:val="none" w:sz="0" w:space="0" w:color="auto"/>
          </w:divBdr>
        </w:div>
        <w:div w:id="1621524004">
          <w:marLeft w:val="0"/>
          <w:marRight w:val="0"/>
          <w:marTop w:val="0"/>
          <w:marBottom w:val="0"/>
          <w:divBdr>
            <w:top w:val="none" w:sz="0" w:space="0" w:color="auto"/>
            <w:left w:val="none" w:sz="0" w:space="0" w:color="auto"/>
            <w:bottom w:val="none" w:sz="0" w:space="0" w:color="auto"/>
            <w:right w:val="none" w:sz="0" w:space="0" w:color="auto"/>
          </w:divBdr>
        </w:div>
        <w:div w:id="634023808">
          <w:marLeft w:val="0"/>
          <w:marRight w:val="0"/>
          <w:marTop w:val="0"/>
          <w:marBottom w:val="0"/>
          <w:divBdr>
            <w:top w:val="none" w:sz="0" w:space="0" w:color="auto"/>
            <w:left w:val="none" w:sz="0" w:space="0" w:color="auto"/>
            <w:bottom w:val="none" w:sz="0" w:space="0" w:color="auto"/>
            <w:right w:val="none" w:sz="0" w:space="0" w:color="auto"/>
          </w:divBdr>
          <w:divsChild>
            <w:div w:id="1386880230">
              <w:marLeft w:val="0"/>
              <w:marRight w:val="0"/>
              <w:marTop w:val="240"/>
              <w:marBottom w:val="240"/>
              <w:divBdr>
                <w:top w:val="none" w:sz="0" w:space="0" w:color="auto"/>
                <w:left w:val="none" w:sz="0" w:space="0" w:color="auto"/>
                <w:bottom w:val="none" w:sz="0" w:space="0" w:color="auto"/>
                <w:right w:val="none" w:sz="0" w:space="0" w:color="auto"/>
              </w:divBdr>
            </w:div>
          </w:divsChild>
        </w:div>
        <w:div w:id="1975596838">
          <w:marLeft w:val="0"/>
          <w:marRight w:val="0"/>
          <w:marTop w:val="0"/>
          <w:marBottom w:val="0"/>
          <w:divBdr>
            <w:top w:val="none" w:sz="0" w:space="0" w:color="auto"/>
            <w:left w:val="none" w:sz="0" w:space="0" w:color="auto"/>
            <w:bottom w:val="none" w:sz="0" w:space="0" w:color="auto"/>
            <w:right w:val="none" w:sz="0" w:space="0" w:color="auto"/>
          </w:divBdr>
        </w:div>
        <w:div w:id="1337878557">
          <w:marLeft w:val="0"/>
          <w:marRight w:val="0"/>
          <w:marTop w:val="0"/>
          <w:marBottom w:val="0"/>
          <w:divBdr>
            <w:top w:val="none" w:sz="0" w:space="0" w:color="auto"/>
            <w:left w:val="none" w:sz="0" w:space="0" w:color="auto"/>
            <w:bottom w:val="none" w:sz="0" w:space="0" w:color="auto"/>
            <w:right w:val="none" w:sz="0" w:space="0" w:color="auto"/>
          </w:divBdr>
        </w:div>
        <w:div w:id="2123835859">
          <w:marLeft w:val="0"/>
          <w:marRight w:val="0"/>
          <w:marTop w:val="0"/>
          <w:marBottom w:val="0"/>
          <w:divBdr>
            <w:top w:val="none" w:sz="0" w:space="0" w:color="auto"/>
            <w:left w:val="none" w:sz="0" w:space="0" w:color="auto"/>
            <w:bottom w:val="none" w:sz="0" w:space="0" w:color="auto"/>
            <w:right w:val="none" w:sz="0" w:space="0" w:color="auto"/>
          </w:divBdr>
        </w:div>
        <w:div w:id="111171193">
          <w:marLeft w:val="0"/>
          <w:marRight w:val="0"/>
          <w:marTop w:val="0"/>
          <w:marBottom w:val="0"/>
          <w:divBdr>
            <w:top w:val="none" w:sz="0" w:space="0" w:color="auto"/>
            <w:left w:val="none" w:sz="0" w:space="0" w:color="auto"/>
            <w:bottom w:val="none" w:sz="0" w:space="0" w:color="auto"/>
            <w:right w:val="none" w:sz="0" w:space="0" w:color="auto"/>
          </w:divBdr>
          <w:divsChild>
            <w:div w:id="1017194162">
              <w:marLeft w:val="0"/>
              <w:marRight w:val="0"/>
              <w:marTop w:val="240"/>
              <w:marBottom w:val="240"/>
              <w:divBdr>
                <w:top w:val="none" w:sz="0" w:space="0" w:color="auto"/>
                <w:left w:val="none" w:sz="0" w:space="0" w:color="auto"/>
                <w:bottom w:val="none" w:sz="0" w:space="0" w:color="auto"/>
                <w:right w:val="none" w:sz="0" w:space="0" w:color="auto"/>
              </w:divBdr>
            </w:div>
          </w:divsChild>
        </w:div>
        <w:div w:id="327829223">
          <w:marLeft w:val="0"/>
          <w:marRight w:val="0"/>
          <w:marTop w:val="0"/>
          <w:marBottom w:val="0"/>
          <w:divBdr>
            <w:top w:val="none" w:sz="0" w:space="0" w:color="auto"/>
            <w:left w:val="none" w:sz="0" w:space="0" w:color="auto"/>
            <w:bottom w:val="none" w:sz="0" w:space="0" w:color="auto"/>
            <w:right w:val="none" w:sz="0" w:space="0" w:color="auto"/>
          </w:divBdr>
        </w:div>
        <w:div w:id="1329096311">
          <w:marLeft w:val="0"/>
          <w:marRight w:val="0"/>
          <w:marTop w:val="0"/>
          <w:marBottom w:val="0"/>
          <w:divBdr>
            <w:top w:val="none" w:sz="0" w:space="0" w:color="auto"/>
            <w:left w:val="none" w:sz="0" w:space="0" w:color="auto"/>
            <w:bottom w:val="none" w:sz="0" w:space="0" w:color="auto"/>
            <w:right w:val="none" w:sz="0" w:space="0" w:color="auto"/>
          </w:divBdr>
        </w:div>
        <w:div w:id="1482575348">
          <w:marLeft w:val="0"/>
          <w:marRight w:val="0"/>
          <w:marTop w:val="0"/>
          <w:marBottom w:val="0"/>
          <w:divBdr>
            <w:top w:val="none" w:sz="0" w:space="0" w:color="auto"/>
            <w:left w:val="none" w:sz="0" w:space="0" w:color="auto"/>
            <w:bottom w:val="none" w:sz="0" w:space="0" w:color="auto"/>
            <w:right w:val="none" w:sz="0" w:space="0" w:color="auto"/>
          </w:divBdr>
        </w:div>
        <w:div w:id="1603151105">
          <w:marLeft w:val="0"/>
          <w:marRight w:val="0"/>
          <w:marTop w:val="0"/>
          <w:marBottom w:val="0"/>
          <w:divBdr>
            <w:top w:val="none" w:sz="0" w:space="0" w:color="auto"/>
            <w:left w:val="none" w:sz="0" w:space="0" w:color="auto"/>
            <w:bottom w:val="none" w:sz="0" w:space="0" w:color="auto"/>
            <w:right w:val="none" w:sz="0" w:space="0" w:color="auto"/>
          </w:divBdr>
        </w:div>
        <w:div w:id="1404449930">
          <w:marLeft w:val="0"/>
          <w:marRight w:val="0"/>
          <w:marTop w:val="0"/>
          <w:marBottom w:val="0"/>
          <w:divBdr>
            <w:top w:val="none" w:sz="0" w:space="0" w:color="auto"/>
            <w:left w:val="none" w:sz="0" w:space="0" w:color="auto"/>
            <w:bottom w:val="none" w:sz="0" w:space="0" w:color="auto"/>
            <w:right w:val="none" w:sz="0" w:space="0" w:color="auto"/>
          </w:divBdr>
        </w:div>
        <w:div w:id="488861388">
          <w:marLeft w:val="0"/>
          <w:marRight w:val="0"/>
          <w:marTop w:val="0"/>
          <w:marBottom w:val="0"/>
          <w:divBdr>
            <w:top w:val="none" w:sz="0" w:space="0" w:color="auto"/>
            <w:left w:val="none" w:sz="0" w:space="0" w:color="auto"/>
            <w:bottom w:val="none" w:sz="0" w:space="0" w:color="auto"/>
            <w:right w:val="none" w:sz="0" w:space="0" w:color="auto"/>
          </w:divBdr>
          <w:divsChild>
            <w:div w:id="207183512">
              <w:marLeft w:val="0"/>
              <w:marRight w:val="0"/>
              <w:marTop w:val="240"/>
              <w:marBottom w:val="240"/>
              <w:divBdr>
                <w:top w:val="none" w:sz="0" w:space="0" w:color="auto"/>
                <w:left w:val="none" w:sz="0" w:space="0" w:color="auto"/>
                <w:bottom w:val="none" w:sz="0" w:space="0" w:color="auto"/>
                <w:right w:val="none" w:sz="0" w:space="0" w:color="auto"/>
              </w:divBdr>
            </w:div>
          </w:divsChild>
        </w:div>
        <w:div w:id="1319190952">
          <w:marLeft w:val="0"/>
          <w:marRight w:val="0"/>
          <w:marTop w:val="0"/>
          <w:marBottom w:val="0"/>
          <w:divBdr>
            <w:top w:val="none" w:sz="0" w:space="0" w:color="auto"/>
            <w:left w:val="none" w:sz="0" w:space="0" w:color="auto"/>
            <w:bottom w:val="none" w:sz="0" w:space="0" w:color="auto"/>
            <w:right w:val="none" w:sz="0" w:space="0" w:color="auto"/>
          </w:divBdr>
        </w:div>
        <w:div w:id="1021277675">
          <w:marLeft w:val="0"/>
          <w:marRight w:val="0"/>
          <w:marTop w:val="0"/>
          <w:marBottom w:val="0"/>
          <w:divBdr>
            <w:top w:val="none" w:sz="0" w:space="0" w:color="auto"/>
            <w:left w:val="none" w:sz="0" w:space="0" w:color="auto"/>
            <w:bottom w:val="none" w:sz="0" w:space="0" w:color="auto"/>
            <w:right w:val="none" w:sz="0" w:space="0" w:color="auto"/>
          </w:divBdr>
        </w:div>
        <w:div w:id="1200628432">
          <w:marLeft w:val="0"/>
          <w:marRight w:val="0"/>
          <w:marTop w:val="0"/>
          <w:marBottom w:val="0"/>
          <w:divBdr>
            <w:top w:val="none" w:sz="0" w:space="0" w:color="auto"/>
            <w:left w:val="none" w:sz="0" w:space="0" w:color="auto"/>
            <w:bottom w:val="none" w:sz="0" w:space="0" w:color="auto"/>
            <w:right w:val="none" w:sz="0" w:space="0" w:color="auto"/>
          </w:divBdr>
        </w:div>
        <w:div w:id="216358413">
          <w:marLeft w:val="0"/>
          <w:marRight w:val="0"/>
          <w:marTop w:val="0"/>
          <w:marBottom w:val="0"/>
          <w:divBdr>
            <w:top w:val="none" w:sz="0" w:space="0" w:color="auto"/>
            <w:left w:val="none" w:sz="0" w:space="0" w:color="auto"/>
            <w:bottom w:val="none" w:sz="0" w:space="0" w:color="auto"/>
            <w:right w:val="none" w:sz="0" w:space="0" w:color="auto"/>
          </w:divBdr>
        </w:div>
        <w:div w:id="1300771393">
          <w:marLeft w:val="0"/>
          <w:marRight w:val="0"/>
          <w:marTop w:val="0"/>
          <w:marBottom w:val="0"/>
          <w:divBdr>
            <w:top w:val="none" w:sz="0" w:space="0" w:color="auto"/>
            <w:left w:val="none" w:sz="0" w:space="0" w:color="auto"/>
            <w:bottom w:val="none" w:sz="0" w:space="0" w:color="auto"/>
            <w:right w:val="none" w:sz="0" w:space="0" w:color="auto"/>
          </w:divBdr>
          <w:divsChild>
            <w:div w:id="329455653">
              <w:marLeft w:val="0"/>
              <w:marRight w:val="0"/>
              <w:marTop w:val="240"/>
              <w:marBottom w:val="240"/>
              <w:divBdr>
                <w:top w:val="none" w:sz="0" w:space="0" w:color="auto"/>
                <w:left w:val="none" w:sz="0" w:space="0" w:color="auto"/>
                <w:bottom w:val="none" w:sz="0" w:space="0" w:color="auto"/>
                <w:right w:val="none" w:sz="0" w:space="0" w:color="auto"/>
              </w:divBdr>
            </w:div>
          </w:divsChild>
        </w:div>
        <w:div w:id="1885946466">
          <w:marLeft w:val="0"/>
          <w:marRight w:val="0"/>
          <w:marTop w:val="0"/>
          <w:marBottom w:val="0"/>
          <w:divBdr>
            <w:top w:val="none" w:sz="0" w:space="0" w:color="auto"/>
            <w:left w:val="none" w:sz="0" w:space="0" w:color="auto"/>
            <w:bottom w:val="none" w:sz="0" w:space="0" w:color="auto"/>
            <w:right w:val="none" w:sz="0" w:space="0" w:color="auto"/>
          </w:divBdr>
        </w:div>
        <w:div w:id="1231967234">
          <w:marLeft w:val="0"/>
          <w:marRight w:val="0"/>
          <w:marTop w:val="0"/>
          <w:marBottom w:val="0"/>
          <w:divBdr>
            <w:top w:val="none" w:sz="0" w:space="0" w:color="auto"/>
            <w:left w:val="none" w:sz="0" w:space="0" w:color="auto"/>
            <w:bottom w:val="none" w:sz="0" w:space="0" w:color="auto"/>
            <w:right w:val="none" w:sz="0" w:space="0" w:color="auto"/>
          </w:divBdr>
          <w:divsChild>
            <w:div w:id="888027535">
              <w:marLeft w:val="0"/>
              <w:marRight w:val="0"/>
              <w:marTop w:val="240"/>
              <w:marBottom w:val="240"/>
              <w:divBdr>
                <w:top w:val="none" w:sz="0" w:space="0" w:color="auto"/>
                <w:left w:val="none" w:sz="0" w:space="0" w:color="auto"/>
                <w:bottom w:val="none" w:sz="0" w:space="0" w:color="auto"/>
                <w:right w:val="none" w:sz="0" w:space="0" w:color="auto"/>
              </w:divBdr>
            </w:div>
          </w:divsChild>
        </w:div>
        <w:div w:id="1158811811">
          <w:marLeft w:val="0"/>
          <w:marRight w:val="0"/>
          <w:marTop w:val="0"/>
          <w:marBottom w:val="0"/>
          <w:divBdr>
            <w:top w:val="none" w:sz="0" w:space="0" w:color="auto"/>
            <w:left w:val="none" w:sz="0" w:space="0" w:color="auto"/>
            <w:bottom w:val="none" w:sz="0" w:space="0" w:color="auto"/>
            <w:right w:val="none" w:sz="0" w:space="0" w:color="auto"/>
          </w:divBdr>
        </w:div>
        <w:div w:id="1062944595">
          <w:marLeft w:val="0"/>
          <w:marRight w:val="0"/>
          <w:marTop w:val="0"/>
          <w:marBottom w:val="0"/>
          <w:divBdr>
            <w:top w:val="none" w:sz="0" w:space="0" w:color="auto"/>
            <w:left w:val="none" w:sz="0" w:space="0" w:color="auto"/>
            <w:bottom w:val="none" w:sz="0" w:space="0" w:color="auto"/>
            <w:right w:val="none" w:sz="0" w:space="0" w:color="auto"/>
          </w:divBdr>
        </w:div>
        <w:div w:id="626358555">
          <w:marLeft w:val="0"/>
          <w:marRight w:val="0"/>
          <w:marTop w:val="0"/>
          <w:marBottom w:val="0"/>
          <w:divBdr>
            <w:top w:val="none" w:sz="0" w:space="0" w:color="auto"/>
            <w:left w:val="none" w:sz="0" w:space="0" w:color="auto"/>
            <w:bottom w:val="none" w:sz="0" w:space="0" w:color="auto"/>
            <w:right w:val="none" w:sz="0" w:space="0" w:color="auto"/>
          </w:divBdr>
        </w:div>
        <w:div w:id="2098403812">
          <w:marLeft w:val="0"/>
          <w:marRight w:val="0"/>
          <w:marTop w:val="0"/>
          <w:marBottom w:val="0"/>
          <w:divBdr>
            <w:top w:val="none" w:sz="0" w:space="0" w:color="auto"/>
            <w:left w:val="none" w:sz="0" w:space="0" w:color="auto"/>
            <w:bottom w:val="none" w:sz="0" w:space="0" w:color="auto"/>
            <w:right w:val="none" w:sz="0" w:space="0" w:color="auto"/>
          </w:divBdr>
        </w:div>
        <w:div w:id="1432777592">
          <w:marLeft w:val="0"/>
          <w:marRight w:val="0"/>
          <w:marTop w:val="0"/>
          <w:marBottom w:val="0"/>
          <w:divBdr>
            <w:top w:val="none" w:sz="0" w:space="0" w:color="auto"/>
            <w:left w:val="none" w:sz="0" w:space="0" w:color="auto"/>
            <w:bottom w:val="none" w:sz="0" w:space="0" w:color="auto"/>
            <w:right w:val="none" w:sz="0" w:space="0" w:color="auto"/>
          </w:divBdr>
        </w:div>
        <w:div w:id="1693072787">
          <w:marLeft w:val="0"/>
          <w:marRight w:val="0"/>
          <w:marTop w:val="0"/>
          <w:marBottom w:val="0"/>
          <w:divBdr>
            <w:top w:val="none" w:sz="0" w:space="0" w:color="auto"/>
            <w:left w:val="none" w:sz="0" w:space="0" w:color="auto"/>
            <w:bottom w:val="none" w:sz="0" w:space="0" w:color="auto"/>
            <w:right w:val="none" w:sz="0" w:space="0" w:color="auto"/>
          </w:divBdr>
          <w:divsChild>
            <w:div w:id="650404380">
              <w:marLeft w:val="0"/>
              <w:marRight w:val="0"/>
              <w:marTop w:val="240"/>
              <w:marBottom w:val="240"/>
              <w:divBdr>
                <w:top w:val="none" w:sz="0" w:space="0" w:color="auto"/>
                <w:left w:val="none" w:sz="0" w:space="0" w:color="auto"/>
                <w:bottom w:val="none" w:sz="0" w:space="0" w:color="auto"/>
                <w:right w:val="none" w:sz="0" w:space="0" w:color="auto"/>
              </w:divBdr>
            </w:div>
          </w:divsChild>
        </w:div>
        <w:div w:id="1126776821">
          <w:marLeft w:val="0"/>
          <w:marRight w:val="0"/>
          <w:marTop w:val="0"/>
          <w:marBottom w:val="0"/>
          <w:divBdr>
            <w:top w:val="none" w:sz="0" w:space="0" w:color="auto"/>
            <w:left w:val="none" w:sz="0" w:space="0" w:color="auto"/>
            <w:bottom w:val="none" w:sz="0" w:space="0" w:color="auto"/>
            <w:right w:val="none" w:sz="0" w:space="0" w:color="auto"/>
          </w:divBdr>
        </w:div>
        <w:div w:id="1480028391">
          <w:marLeft w:val="0"/>
          <w:marRight w:val="0"/>
          <w:marTop w:val="0"/>
          <w:marBottom w:val="0"/>
          <w:divBdr>
            <w:top w:val="none" w:sz="0" w:space="0" w:color="auto"/>
            <w:left w:val="none" w:sz="0" w:space="0" w:color="auto"/>
            <w:bottom w:val="none" w:sz="0" w:space="0" w:color="auto"/>
            <w:right w:val="none" w:sz="0" w:space="0" w:color="auto"/>
          </w:divBdr>
          <w:divsChild>
            <w:div w:id="188837875">
              <w:marLeft w:val="240"/>
              <w:marRight w:val="240"/>
              <w:marTop w:val="240"/>
              <w:marBottom w:val="240"/>
              <w:divBdr>
                <w:top w:val="none" w:sz="0" w:space="0" w:color="auto"/>
                <w:left w:val="none" w:sz="0" w:space="0" w:color="auto"/>
                <w:bottom w:val="none" w:sz="0" w:space="0" w:color="auto"/>
                <w:right w:val="none" w:sz="0" w:space="0" w:color="auto"/>
              </w:divBdr>
            </w:div>
            <w:div w:id="1780296097">
              <w:marLeft w:val="240"/>
              <w:marRight w:val="240"/>
              <w:marTop w:val="240"/>
              <w:marBottom w:val="240"/>
              <w:divBdr>
                <w:top w:val="none" w:sz="0" w:space="0" w:color="auto"/>
                <w:left w:val="none" w:sz="0" w:space="0" w:color="auto"/>
                <w:bottom w:val="none" w:sz="0" w:space="0" w:color="auto"/>
                <w:right w:val="none" w:sz="0" w:space="0" w:color="auto"/>
              </w:divBdr>
            </w:div>
            <w:div w:id="351884653">
              <w:marLeft w:val="240"/>
              <w:marRight w:val="240"/>
              <w:marTop w:val="240"/>
              <w:marBottom w:val="240"/>
              <w:divBdr>
                <w:top w:val="none" w:sz="0" w:space="0" w:color="auto"/>
                <w:left w:val="none" w:sz="0" w:space="0" w:color="auto"/>
                <w:bottom w:val="none" w:sz="0" w:space="0" w:color="auto"/>
                <w:right w:val="none" w:sz="0" w:space="0" w:color="auto"/>
              </w:divBdr>
            </w:div>
          </w:divsChild>
        </w:div>
        <w:div w:id="424308191">
          <w:marLeft w:val="0"/>
          <w:marRight w:val="0"/>
          <w:marTop w:val="0"/>
          <w:marBottom w:val="0"/>
          <w:divBdr>
            <w:top w:val="none" w:sz="0" w:space="0" w:color="auto"/>
            <w:left w:val="none" w:sz="0" w:space="0" w:color="auto"/>
            <w:bottom w:val="none" w:sz="0" w:space="0" w:color="auto"/>
            <w:right w:val="none" w:sz="0" w:space="0" w:color="auto"/>
          </w:divBdr>
        </w:div>
        <w:div w:id="1000622451">
          <w:marLeft w:val="0"/>
          <w:marRight w:val="0"/>
          <w:marTop w:val="0"/>
          <w:marBottom w:val="0"/>
          <w:divBdr>
            <w:top w:val="none" w:sz="0" w:space="0" w:color="auto"/>
            <w:left w:val="none" w:sz="0" w:space="0" w:color="auto"/>
            <w:bottom w:val="none" w:sz="0" w:space="0" w:color="auto"/>
            <w:right w:val="none" w:sz="0" w:space="0" w:color="auto"/>
          </w:divBdr>
        </w:div>
        <w:div w:id="1603104371">
          <w:marLeft w:val="0"/>
          <w:marRight w:val="0"/>
          <w:marTop w:val="0"/>
          <w:marBottom w:val="0"/>
          <w:divBdr>
            <w:top w:val="none" w:sz="0" w:space="0" w:color="auto"/>
            <w:left w:val="none" w:sz="0" w:space="0" w:color="auto"/>
            <w:bottom w:val="none" w:sz="0" w:space="0" w:color="auto"/>
            <w:right w:val="none" w:sz="0" w:space="0" w:color="auto"/>
          </w:divBdr>
        </w:div>
        <w:div w:id="1444571314">
          <w:marLeft w:val="0"/>
          <w:marRight w:val="0"/>
          <w:marTop w:val="0"/>
          <w:marBottom w:val="0"/>
          <w:divBdr>
            <w:top w:val="none" w:sz="0" w:space="0" w:color="auto"/>
            <w:left w:val="none" w:sz="0" w:space="0" w:color="auto"/>
            <w:bottom w:val="none" w:sz="0" w:space="0" w:color="auto"/>
            <w:right w:val="none" w:sz="0" w:space="0" w:color="auto"/>
          </w:divBdr>
        </w:div>
        <w:div w:id="1435633280">
          <w:marLeft w:val="0"/>
          <w:marRight w:val="0"/>
          <w:marTop w:val="0"/>
          <w:marBottom w:val="0"/>
          <w:divBdr>
            <w:top w:val="none" w:sz="0" w:space="0" w:color="auto"/>
            <w:left w:val="none" w:sz="0" w:space="0" w:color="auto"/>
            <w:bottom w:val="none" w:sz="0" w:space="0" w:color="auto"/>
            <w:right w:val="none" w:sz="0" w:space="0" w:color="auto"/>
          </w:divBdr>
        </w:div>
      </w:divsChild>
    </w:div>
    <w:div w:id="2058041425">
      <w:marLeft w:val="0"/>
      <w:marRight w:val="0"/>
      <w:marTop w:val="0"/>
      <w:marBottom w:val="0"/>
      <w:divBdr>
        <w:top w:val="none" w:sz="0" w:space="0" w:color="auto"/>
        <w:left w:val="none" w:sz="0" w:space="0" w:color="auto"/>
        <w:bottom w:val="none" w:sz="0" w:space="0" w:color="auto"/>
        <w:right w:val="none" w:sz="0" w:space="0" w:color="auto"/>
      </w:divBdr>
      <w:divsChild>
        <w:div w:id="1512260200">
          <w:marLeft w:val="0"/>
          <w:marRight w:val="0"/>
          <w:marTop w:val="0"/>
          <w:marBottom w:val="0"/>
          <w:divBdr>
            <w:top w:val="none" w:sz="0" w:space="0" w:color="auto"/>
            <w:left w:val="none" w:sz="0" w:space="0" w:color="auto"/>
            <w:bottom w:val="none" w:sz="0" w:space="0" w:color="auto"/>
            <w:right w:val="none" w:sz="0" w:space="0" w:color="auto"/>
          </w:divBdr>
        </w:div>
        <w:div w:id="542442969">
          <w:marLeft w:val="0"/>
          <w:marRight w:val="0"/>
          <w:marTop w:val="0"/>
          <w:marBottom w:val="0"/>
          <w:divBdr>
            <w:top w:val="none" w:sz="0" w:space="0" w:color="auto"/>
            <w:left w:val="none" w:sz="0" w:space="0" w:color="auto"/>
            <w:bottom w:val="none" w:sz="0" w:space="0" w:color="auto"/>
            <w:right w:val="none" w:sz="0" w:space="0" w:color="auto"/>
          </w:divBdr>
        </w:div>
        <w:div w:id="1628118736">
          <w:marLeft w:val="0"/>
          <w:marRight w:val="0"/>
          <w:marTop w:val="0"/>
          <w:marBottom w:val="0"/>
          <w:divBdr>
            <w:top w:val="none" w:sz="0" w:space="0" w:color="auto"/>
            <w:left w:val="none" w:sz="0" w:space="0" w:color="auto"/>
            <w:bottom w:val="none" w:sz="0" w:space="0" w:color="auto"/>
            <w:right w:val="none" w:sz="0" w:space="0" w:color="auto"/>
          </w:divBdr>
        </w:div>
        <w:div w:id="700015418">
          <w:marLeft w:val="0"/>
          <w:marRight w:val="0"/>
          <w:marTop w:val="0"/>
          <w:marBottom w:val="0"/>
          <w:divBdr>
            <w:top w:val="none" w:sz="0" w:space="0" w:color="auto"/>
            <w:left w:val="none" w:sz="0" w:space="0" w:color="auto"/>
            <w:bottom w:val="none" w:sz="0" w:space="0" w:color="auto"/>
            <w:right w:val="none" w:sz="0" w:space="0" w:color="auto"/>
          </w:divBdr>
        </w:div>
        <w:div w:id="1503278142">
          <w:marLeft w:val="0"/>
          <w:marRight w:val="0"/>
          <w:marTop w:val="0"/>
          <w:marBottom w:val="0"/>
          <w:divBdr>
            <w:top w:val="none" w:sz="0" w:space="0" w:color="auto"/>
            <w:left w:val="none" w:sz="0" w:space="0" w:color="auto"/>
            <w:bottom w:val="none" w:sz="0" w:space="0" w:color="auto"/>
            <w:right w:val="none" w:sz="0" w:space="0" w:color="auto"/>
          </w:divBdr>
        </w:div>
        <w:div w:id="1050419678">
          <w:marLeft w:val="0"/>
          <w:marRight w:val="0"/>
          <w:marTop w:val="0"/>
          <w:marBottom w:val="0"/>
          <w:divBdr>
            <w:top w:val="none" w:sz="0" w:space="0" w:color="auto"/>
            <w:left w:val="none" w:sz="0" w:space="0" w:color="auto"/>
            <w:bottom w:val="none" w:sz="0" w:space="0" w:color="auto"/>
            <w:right w:val="none" w:sz="0" w:space="0" w:color="auto"/>
          </w:divBdr>
        </w:div>
        <w:div w:id="1658459346">
          <w:marLeft w:val="0"/>
          <w:marRight w:val="0"/>
          <w:marTop w:val="0"/>
          <w:marBottom w:val="0"/>
          <w:divBdr>
            <w:top w:val="none" w:sz="0" w:space="0" w:color="auto"/>
            <w:left w:val="none" w:sz="0" w:space="0" w:color="auto"/>
            <w:bottom w:val="none" w:sz="0" w:space="0" w:color="auto"/>
            <w:right w:val="none" w:sz="0" w:space="0" w:color="auto"/>
          </w:divBdr>
        </w:div>
        <w:div w:id="1259290533">
          <w:marLeft w:val="0"/>
          <w:marRight w:val="0"/>
          <w:marTop w:val="0"/>
          <w:marBottom w:val="0"/>
          <w:divBdr>
            <w:top w:val="none" w:sz="0" w:space="0" w:color="auto"/>
            <w:left w:val="none" w:sz="0" w:space="0" w:color="auto"/>
            <w:bottom w:val="none" w:sz="0" w:space="0" w:color="auto"/>
            <w:right w:val="none" w:sz="0" w:space="0" w:color="auto"/>
          </w:divBdr>
        </w:div>
        <w:div w:id="972175274">
          <w:marLeft w:val="0"/>
          <w:marRight w:val="0"/>
          <w:marTop w:val="0"/>
          <w:marBottom w:val="0"/>
          <w:divBdr>
            <w:top w:val="none" w:sz="0" w:space="0" w:color="auto"/>
            <w:left w:val="none" w:sz="0" w:space="0" w:color="auto"/>
            <w:bottom w:val="none" w:sz="0" w:space="0" w:color="auto"/>
            <w:right w:val="none" w:sz="0" w:space="0" w:color="auto"/>
          </w:divBdr>
        </w:div>
        <w:div w:id="512378212">
          <w:marLeft w:val="0"/>
          <w:marRight w:val="0"/>
          <w:marTop w:val="0"/>
          <w:marBottom w:val="0"/>
          <w:divBdr>
            <w:top w:val="none" w:sz="0" w:space="0" w:color="auto"/>
            <w:left w:val="none" w:sz="0" w:space="0" w:color="auto"/>
            <w:bottom w:val="none" w:sz="0" w:space="0" w:color="auto"/>
            <w:right w:val="none" w:sz="0" w:space="0" w:color="auto"/>
          </w:divBdr>
        </w:div>
        <w:div w:id="684133091">
          <w:marLeft w:val="0"/>
          <w:marRight w:val="0"/>
          <w:marTop w:val="0"/>
          <w:marBottom w:val="0"/>
          <w:divBdr>
            <w:top w:val="none" w:sz="0" w:space="0" w:color="auto"/>
            <w:left w:val="none" w:sz="0" w:space="0" w:color="auto"/>
            <w:bottom w:val="none" w:sz="0" w:space="0" w:color="auto"/>
            <w:right w:val="none" w:sz="0" w:space="0" w:color="auto"/>
          </w:divBdr>
        </w:div>
        <w:div w:id="756246167">
          <w:marLeft w:val="0"/>
          <w:marRight w:val="0"/>
          <w:marTop w:val="0"/>
          <w:marBottom w:val="0"/>
          <w:divBdr>
            <w:top w:val="none" w:sz="0" w:space="0" w:color="auto"/>
            <w:left w:val="none" w:sz="0" w:space="0" w:color="auto"/>
            <w:bottom w:val="none" w:sz="0" w:space="0" w:color="auto"/>
            <w:right w:val="none" w:sz="0" w:space="0" w:color="auto"/>
          </w:divBdr>
        </w:div>
        <w:div w:id="1380130938">
          <w:marLeft w:val="0"/>
          <w:marRight w:val="0"/>
          <w:marTop w:val="0"/>
          <w:marBottom w:val="0"/>
          <w:divBdr>
            <w:top w:val="none" w:sz="0" w:space="0" w:color="auto"/>
            <w:left w:val="none" w:sz="0" w:space="0" w:color="auto"/>
            <w:bottom w:val="none" w:sz="0" w:space="0" w:color="auto"/>
            <w:right w:val="none" w:sz="0" w:space="0" w:color="auto"/>
          </w:divBdr>
        </w:div>
        <w:div w:id="2123840083">
          <w:marLeft w:val="0"/>
          <w:marRight w:val="0"/>
          <w:marTop w:val="0"/>
          <w:marBottom w:val="0"/>
          <w:divBdr>
            <w:top w:val="none" w:sz="0" w:space="0" w:color="auto"/>
            <w:left w:val="none" w:sz="0" w:space="0" w:color="auto"/>
            <w:bottom w:val="none" w:sz="0" w:space="0" w:color="auto"/>
            <w:right w:val="none" w:sz="0" w:space="0" w:color="auto"/>
          </w:divBdr>
        </w:div>
        <w:div w:id="372731671">
          <w:marLeft w:val="0"/>
          <w:marRight w:val="0"/>
          <w:marTop w:val="0"/>
          <w:marBottom w:val="0"/>
          <w:divBdr>
            <w:top w:val="none" w:sz="0" w:space="0" w:color="auto"/>
            <w:left w:val="none" w:sz="0" w:space="0" w:color="auto"/>
            <w:bottom w:val="none" w:sz="0" w:space="0" w:color="auto"/>
            <w:right w:val="none" w:sz="0" w:space="0" w:color="auto"/>
          </w:divBdr>
        </w:div>
        <w:div w:id="1672757878">
          <w:marLeft w:val="0"/>
          <w:marRight w:val="0"/>
          <w:marTop w:val="0"/>
          <w:marBottom w:val="0"/>
          <w:divBdr>
            <w:top w:val="none" w:sz="0" w:space="0" w:color="auto"/>
            <w:left w:val="none" w:sz="0" w:space="0" w:color="auto"/>
            <w:bottom w:val="none" w:sz="0" w:space="0" w:color="auto"/>
            <w:right w:val="none" w:sz="0" w:space="0" w:color="auto"/>
          </w:divBdr>
        </w:div>
        <w:div w:id="1073625667">
          <w:marLeft w:val="0"/>
          <w:marRight w:val="0"/>
          <w:marTop w:val="0"/>
          <w:marBottom w:val="0"/>
          <w:divBdr>
            <w:top w:val="none" w:sz="0" w:space="0" w:color="auto"/>
            <w:left w:val="none" w:sz="0" w:space="0" w:color="auto"/>
            <w:bottom w:val="none" w:sz="0" w:space="0" w:color="auto"/>
            <w:right w:val="none" w:sz="0" w:space="0" w:color="auto"/>
          </w:divBdr>
        </w:div>
        <w:div w:id="856189588">
          <w:marLeft w:val="0"/>
          <w:marRight w:val="0"/>
          <w:marTop w:val="0"/>
          <w:marBottom w:val="0"/>
          <w:divBdr>
            <w:top w:val="none" w:sz="0" w:space="0" w:color="auto"/>
            <w:left w:val="none" w:sz="0" w:space="0" w:color="auto"/>
            <w:bottom w:val="none" w:sz="0" w:space="0" w:color="auto"/>
            <w:right w:val="none" w:sz="0" w:space="0" w:color="auto"/>
          </w:divBdr>
        </w:div>
        <w:div w:id="1400520125">
          <w:marLeft w:val="0"/>
          <w:marRight w:val="0"/>
          <w:marTop w:val="0"/>
          <w:marBottom w:val="0"/>
          <w:divBdr>
            <w:top w:val="none" w:sz="0" w:space="0" w:color="auto"/>
            <w:left w:val="none" w:sz="0" w:space="0" w:color="auto"/>
            <w:bottom w:val="none" w:sz="0" w:space="0" w:color="auto"/>
            <w:right w:val="none" w:sz="0" w:space="0" w:color="auto"/>
          </w:divBdr>
        </w:div>
        <w:div w:id="313602874">
          <w:marLeft w:val="0"/>
          <w:marRight w:val="0"/>
          <w:marTop w:val="0"/>
          <w:marBottom w:val="0"/>
          <w:divBdr>
            <w:top w:val="none" w:sz="0" w:space="0" w:color="auto"/>
            <w:left w:val="none" w:sz="0" w:space="0" w:color="auto"/>
            <w:bottom w:val="none" w:sz="0" w:space="0" w:color="auto"/>
            <w:right w:val="none" w:sz="0" w:space="0" w:color="auto"/>
          </w:divBdr>
        </w:div>
        <w:div w:id="1512069515">
          <w:marLeft w:val="0"/>
          <w:marRight w:val="0"/>
          <w:marTop w:val="0"/>
          <w:marBottom w:val="0"/>
          <w:divBdr>
            <w:top w:val="none" w:sz="0" w:space="0" w:color="auto"/>
            <w:left w:val="none" w:sz="0" w:space="0" w:color="auto"/>
            <w:bottom w:val="none" w:sz="0" w:space="0" w:color="auto"/>
            <w:right w:val="none" w:sz="0" w:space="0" w:color="auto"/>
          </w:divBdr>
        </w:div>
        <w:div w:id="1542402514">
          <w:marLeft w:val="0"/>
          <w:marRight w:val="0"/>
          <w:marTop w:val="0"/>
          <w:marBottom w:val="0"/>
          <w:divBdr>
            <w:top w:val="none" w:sz="0" w:space="0" w:color="auto"/>
            <w:left w:val="none" w:sz="0" w:space="0" w:color="auto"/>
            <w:bottom w:val="none" w:sz="0" w:space="0" w:color="auto"/>
            <w:right w:val="none" w:sz="0" w:space="0" w:color="auto"/>
          </w:divBdr>
        </w:div>
        <w:div w:id="160460883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image" Target="media/image56.jpg"/><Relationship Id="rId76" Type="http://schemas.openxmlformats.org/officeDocument/2006/relationships/hyperlink" Target="https://creativecommons.org/licenses/by-nc-sa/2.0/legalcode" TargetMode="External"/><Relationship Id="rId84" Type="http://schemas.openxmlformats.org/officeDocument/2006/relationships/hyperlink" Target="http://www.open.edu/openlearn/ocw/mod/oucontent/olinkremote.php?website=L192_1&amp;targetdoc=l192_1_036s" TargetMode="External"/><Relationship Id="rId7" Type="http://schemas.openxmlformats.org/officeDocument/2006/relationships/image" Target="media/image1.png"/><Relationship Id="rId71" Type="http://schemas.openxmlformats.org/officeDocument/2006/relationships/image" Target="media/image57.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hyperlink" Target="http://www.open.edu/openlearn/ocw/mod/oucontent/olinkremote.php?website=L192_1&amp;targetdoc=l192_1_033s" TargetMode="External"/><Relationship Id="rId74" Type="http://schemas.openxmlformats.org/officeDocument/2006/relationships/hyperlink" Target="http://creativecommons.org/licenses/by-nc-sa/2.0/uk/" TargetMode="External"/><Relationship Id="rId79" Type="http://schemas.openxmlformats.org/officeDocument/2006/relationships/hyperlink" Target="http://www.open.ac.uk/openlearn"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image" Target="media/image59.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www.open.edu/openlearn/languages/french/beginners-french-trip-avign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hyperlink" Target="http://www.open.ac.uk/courses/modules/l192" TargetMode="External"/><Relationship Id="rId77" Type="http://schemas.openxmlformats.org/officeDocument/2006/relationships/hyperlink" Target="http://www3.open.ac.uk/study/" TargetMode="External"/><Relationship Id="rId8" Type="http://schemas.openxmlformats.org/officeDocument/2006/relationships/hyperlink" Target="http://www3.open.ac.uk/study/undergraduate/course/l192.htm?utm_source=openlearn&amp;utm_campaign=ou&amp;utm_medium=ebook" TargetMode="External"/><Relationship Id="rId51" Type="http://schemas.openxmlformats.org/officeDocument/2006/relationships/image" Target="media/image40.jpg"/><Relationship Id="rId72" Type="http://schemas.openxmlformats.org/officeDocument/2006/relationships/hyperlink" Target="http://www.open.ac.uk/courses/short-courses/lxf002?cid=website-2176616726" TargetMode="External"/><Relationship Id="rId80" Type="http://schemas.openxmlformats.org/officeDocument/2006/relationships/hyperlink" Target="http://www.open.edu/openlearn/free-courses?utm_source=openlearn&amp;utm_campaign=ol&amp;utm_medium=ebook"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3.open.ac.uk/study/undergraduate/course/l192.htm?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gif"/><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5.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yperlink" Target="https://www.open.edu/openlearn/languages/learning-languages/open-centre-languages-and-cultures" TargetMode="External"/><Relationship Id="rId75" Type="http://schemas.openxmlformats.org/officeDocument/2006/relationships/hyperlink" Target="https://www.flickr.com/photos/schmollmolch/" TargetMode="External"/><Relationship Id="rId83" Type="http://schemas.openxmlformats.org/officeDocument/2006/relationships/image" Target="media/image60.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yperlink" Target="http://creativecommons.org/licenses/by-nc-sa/4.0/deed.en_GB" TargetMode="Externa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hyperlink" Target="http://www.open.ac.uk/conditions" TargetMode="External"/><Relationship Id="rId78" Type="http://schemas.openxmlformats.org/officeDocument/2006/relationships/hyperlink" Target="http://openlearn.open.ac.uk" TargetMode="External"/><Relationship Id="rId81" Type="http://schemas.openxmlformats.org/officeDocument/2006/relationships/image" Target="media/image58.jpg"/><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french/beginners-french-trip-avign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19770</Words>
  <Characters>95094</Characters>
  <Application>Microsoft Office Word</Application>
  <DocSecurity>0</DocSecurity>
  <Lines>7924</Lines>
  <Paragraphs>3828</Paragraphs>
  <ScaleCrop>false</ScaleCrop>
  <Company>The Open University</Company>
  <LinksUpToDate>false</LinksUpToDate>
  <CharactersWithSpaces>111036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French: A trip to Avignon</dc:title>
  <dc:subject/>
  <dc:creator>The Open University</dc:creator>
  <cp:keywords/>
  <dc:description>Comments</dc:description>
  <cp:lastModifiedBy>ccs-stcn-omu-live</cp:lastModifiedBy>
  <cp:revision>3</cp:revision>
  <dcterms:created xsi:type="dcterms:W3CDTF">2021-04-26T16:22:00Z</dcterms:created>
  <dcterms:modified xsi:type="dcterms:W3CDTF">2021-04-26T16:22:00Z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https://www.open.edu/openlearn/languages/french/beginners-french-trip-avignon/content-section-0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Beginners' French: A trip to Avignon</vt:lpwstr>
  </property>
  <property fmtid="{D5CDD505-2E9C-101B-9397-08002B2CF9AE}" pid="6" name="OuLogo">
    <vt:lpwstr>\\sc-file-test\system\other\oulogo.jpg</vt:lpwstr>
  </property>
  <property fmtid="{D5CDD505-2E9C-101B-9397-08002B2CF9AE}" pid="7" name="BrandLogo">
    <vt:lpwstr/>
  </property>
</Properties>
</file>