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582" w:rsidRDefault="00F80B0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Beginners' German: Places an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inners' German: Places and peo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spacing w:line="240" w:lineRule="auto"/>
        <w:outlineLvl w:val="1"/>
        <w:divId w:val="1074744710"/>
        <w:rPr>
          <w:rFonts w:eastAsia="Times New Roman"/>
          <w:b/>
          <w:bCs/>
          <w:kern w:val="36"/>
        </w:rPr>
      </w:pPr>
      <w:r>
        <w:rPr>
          <w:rFonts w:eastAsia="Times New Roman"/>
          <w:b/>
          <w:bCs/>
          <w:kern w:val="36"/>
        </w:rPr>
        <w:lastRenderedPageBreak/>
        <w:t>L193_1</w:t>
      </w:r>
    </w:p>
    <w:p w:rsidR="00077582" w:rsidRDefault="00F80B09">
      <w:pPr>
        <w:spacing w:before="384" w:beforeAutospacing="0" w:after="144" w:afterAutospacing="0" w:line="216" w:lineRule="atLeast"/>
        <w:outlineLvl w:val="2"/>
        <w:divId w:val="1074744710"/>
        <w:rPr>
          <w:rFonts w:eastAsia="Times New Roman"/>
          <w:b/>
          <w:bCs/>
          <w:sz w:val="48"/>
          <w:szCs w:val="48"/>
        </w:rPr>
      </w:pPr>
      <w:r>
        <w:rPr>
          <w:rFonts w:eastAsia="Times New Roman"/>
          <w:b/>
          <w:bCs/>
          <w:sz w:val="48"/>
          <w:szCs w:val="48"/>
        </w:rPr>
        <w:t>Beginners' German: Places and people</w:t>
      </w:r>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divId w:val="559905448"/>
      </w:pPr>
      <w:r>
        <w:rPr>
          <w:rStyle w:val="Strong"/>
        </w:rPr>
        <w:lastRenderedPageBreak/>
        <w:t>About this free course</w:t>
      </w:r>
    </w:p>
    <w:p w:rsidR="00077582" w:rsidRDefault="00F80B09">
      <w:pPr>
        <w:divId w:val="559905448"/>
      </w:pPr>
      <w:r>
        <w:t xml:space="preserve">This free course is an adapted extract from a previous edition of the Open University course L193 </w:t>
      </w:r>
      <w:r>
        <w:rPr>
          <w:rStyle w:val="Emphasis"/>
        </w:rPr>
        <w:t>Rundblick: beginners' German</w:t>
      </w:r>
      <w:r>
        <w:t xml:space="preserve">: </w:t>
      </w:r>
      <w:hyperlink r:id="rId8" w:history="1">
        <w:r>
          <w:rPr>
            <w:rStyle w:val="Hyperlink"/>
          </w:rPr>
          <w:t>www3.open.ac.uk/study/undergraduate/course/l193.html</w:t>
        </w:r>
      </w:hyperlink>
    </w:p>
    <w:p w:rsidR="00077582" w:rsidRDefault="00F80B09">
      <w:pPr>
        <w:divId w:val="559905448"/>
      </w:pPr>
      <w:r>
        <w:t xml:space="preserve">This version of the content may include video, images and interactive content that may not be optimised for your device. </w:t>
      </w:r>
    </w:p>
    <w:p w:rsidR="00077582" w:rsidRDefault="00F80B09">
      <w:pPr>
        <w:divId w:val="559905448"/>
      </w:pPr>
      <w:r>
        <w:t xml:space="preserve">You can experience this free course as it was originally designed on OpenLearn, the home of free learning from The Open University - </w:t>
      </w:r>
      <w:hyperlink r:id="rId9" w:history="1">
        <w:r>
          <w:rPr>
            <w:rStyle w:val="Hyperlink"/>
          </w:rPr>
          <w:t>http://www.open.edu/openlearn/languages/german/beginners-german-places-and-people/content-section-0</w:t>
        </w:r>
      </w:hyperlink>
    </w:p>
    <w:p w:rsidR="00077582" w:rsidRDefault="00F80B09">
      <w:pPr>
        <w:divId w:val="559905448"/>
      </w:pPr>
      <w:r>
        <w:t>There you’ll also be able to track your progress via your activity record, which you can use to demonstrate your learning.</w:t>
      </w:r>
    </w:p>
    <w:p w:rsidR="00077582" w:rsidRDefault="00F80B09">
      <w:pPr>
        <w:divId w:val="559905448"/>
      </w:pPr>
      <w:r>
        <w:t>Copyright © 2016 The Open University</w:t>
      </w:r>
    </w:p>
    <w:p w:rsidR="00077582" w:rsidRDefault="00F80B09">
      <w:pPr>
        <w:divId w:val="559905448"/>
      </w:pPr>
      <w:r>
        <w:rPr>
          <w:rStyle w:val="Strong"/>
        </w:rPr>
        <w:t>Intellectual property</w:t>
      </w:r>
    </w:p>
    <w:p w:rsidR="00077582" w:rsidRDefault="00F80B09">
      <w:pPr>
        <w:divId w:val="559905448"/>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077582" w:rsidRDefault="00F80B09">
      <w:pPr>
        <w:divId w:val="55990544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077582" w:rsidRDefault="00F80B09">
      <w:pPr>
        <w:divId w:val="559905448"/>
      </w:pPr>
      <w:r>
        <w:t xml:space="preserve">This is because the learning experience will always be the same high quality offering and that should always be seen as positive – even if at times the licensing is different to Creative Commons. </w:t>
      </w:r>
    </w:p>
    <w:p w:rsidR="00077582" w:rsidRDefault="00F80B09">
      <w:pPr>
        <w:divId w:val="559905448"/>
      </w:pPr>
      <w:r>
        <w:t xml:space="preserve">When using the content you must attribute us (The Open University) (the OU) and any identified author in accordance with the terms of the Creative Commons Licence. </w:t>
      </w:r>
    </w:p>
    <w:p w:rsidR="00077582" w:rsidRDefault="00F80B09">
      <w:pPr>
        <w:divId w:val="55990544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77582" w:rsidRDefault="00F80B09">
      <w:pPr>
        <w:divId w:val="559905448"/>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77582" w:rsidRDefault="00F80B09">
      <w:pPr>
        <w:divId w:val="55990544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77582" w:rsidRDefault="00F80B09">
      <w:pPr>
        <w:divId w:val="559905448"/>
      </w:pPr>
      <w:r>
        <w:t>Unauthorised use of any of the content may constitute a breach of the terms and conditions and/or intellectual property laws.</w:t>
      </w:r>
    </w:p>
    <w:p w:rsidR="00077582" w:rsidRDefault="00F80B09">
      <w:pPr>
        <w:divId w:val="559905448"/>
      </w:pPr>
      <w:r>
        <w:t>We reserve the right to alter, amend or bring to an end any terms and conditions provided here without notice.</w:t>
      </w:r>
    </w:p>
    <w:p w:rsidR="00077582" w:rsidRDefault="00F80B09">
      <w:pPr>
        <w:divId w:val="559905448"/>
      </w:pPr>
      <w:r>
        <w:t>All rights falling outside the terms of the Creative Commons licence are retained or controlled by The Open University.</w:t>
      </w:r>
    </w:p>
    <w:p w:rsidR="00077582" w:rsidRDefault="00F80B09">
      <w:pPr>
        <w:divId w:val="559905448"/>
      </w:pPr>
      <w:r>
        <w:t>Head of Intellectual Property, The Open University</w:t>
      </w:r>
    </w:p>
    <w:p w:rsidR="00077582" w:rsidRDefault="00F80B09">
      <w:pPr>
        <w:pStyle w:val="NormalWeb"/>
        <w:divId w:val="559905448"/>
      </w:pPr>
      <w:r>
        <w:t>978 1 47300 151 0 (.epub)</w:t>
      </w:r>
      <w:r>
        <w:br/>
        <w:t xml:space="preserve">978 1 47300 056 8 (.kdl) </w:t>
      </w:r>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453136516"/>
        <w:rPr>
          <w:rFonts w:eastAsia="Times New Roman"/>
        </w:rPr>
      </w:pPr>
      <w:r>
        <w:rPr>
          <w:rFonts w:eastAsia="Times New Roman"/>
        </w:rPr>
        <w:lastRenderedPageBreak/>
        <w:t>Contents</w:t>
      </w:r>
    </w:p>
    <w:p w:rsidR="00077582" w:rsidRDefault="000E51EB">
      <w:pPr>
        <w:numPr>
          <w:ilvl w:val="0"/>
          <w:numId w:val="1"/>
        </w:numPr>
        <w:spacing w:before="96" w:beforeAutospacing="0" w:after="0" w:afterAutospacing="0"/>
        <w:ind w:left="1320"/>
        <w:divId w:val="453136516"/>
        <w:rPr>
          <w:rFonts w:eastAsia="Times New Roman"/>
        </w:rPr>
      </w:pPr>
      <w:hyperlink w:anchor="Introduction1" w:history="1">
        <w:r w:rsidR="00F80B09">
          <w:rPr>
            <w:rStyle w:val="Hyperlink"/>
            <w:rFonts w:eastAsia="Times New Roman"/>
          </w:rPr>
          <w:t>Introduction</w:t>
        </w:r>
      </w:hyperlink>
    </w:p>
    <w:p w:rsidR="00077582" w:rsidRDefault="000E51EB">
      <w:pPr>
        <w:numPr>
          <w:ilvl w:val="0"/>
          <w:numId w:val="1"/>
        </w:numPr>
        <w:spacing w:before="96" w:beforeAutospacing="0" w:after="0" w:afterAutospacing="0"/>
        <w:ind w:left="1320"/>
        <w:divId w:val="453136516"/>
        <w:rPr>
          <w:rFonts w:eastAsia="Times New Roman"/>
        </w:rPr>
      </w:pPr>
      <w:hyperlink w:anchor="LearningOutcomes1" w:history="1">
        <w:r w:rsidR="00F80B09">
          <w:rPr>
            <w:rStyle w:val="Hyperlink"/>
            <w:rFonts w:eastAsia="Times New Roman"/>
          </w:rPr>
          <w:t>Learning outcomes</w:t>
        </w:r>
      </w:hyperlink>
    </w:p>
    <w:p w:rsidR="000E51EB" w:rsidRDefault="000E51EB">
      <w:pPr>
        <w:numPr>
          <w:ilvl w:val="0"/>
          <w:numId w:val="1"/>
        </w:numPr>
        <w:spacing w:before="96" w:beforeAutospacing="0" w:after="0" w:afterAutospacing="0"/>
        <w:ind w:left="1320"/>
        <w:divId w:val="453136516"/>
        <w:rPr>
          <w:rFonts w:eastAsia="Times New Roman"/>
        </w:rPr>
      </w:pPr>
      <w:hyperlink w:anchor="Session1" w:history="1">
        <w:r w:rsidR="00F80B09">
          <w:rPr>
            <w:rStyle w:val="Hyperlink"/>
            <w:rFonts w:eastAsia="Times New Roman"/>
          </w:rPr>
          <w:t>1 Talking about places and locations</w:t>
        </w:r>
      </w:hyperlink>
    </w:p>
    <w:p w:rsidR="00077582" w:rsidRDefault="000E51EB">
      <w:pPr>
        <w:numPr>
          <w:ilvl w:val="1"/>
          <w:numId w:val="1"/>
        </w:numPr>
        <w:spacing w:before="0" w:beforeAutospacing="0" w:after="96" w:afterAutospacing="0"/>
        <w:ind w:left="2040"/>
        <w:divId w:val="453136516"/>
        <w:rPr>
          <w:rFonts w:eastAsia="Times New Roman"/>
        </w:rPr>
      </w:pPr>
      <w:hyperlink w:anchor="Session1_Section1" w:history="1">
        <w:r w:rsidR="00F80B09">
          <w:rPr>
            <w:rStyle w:val="Hyperlink"/>
            <w:rFonts w:eastAsia="Times New Roman"/>
          </w:rPr>
          <w:t>1.1 People and places</w:t>
        </w:r>
      </w:hyperlink>
    </w:p>
    <w:p w:rsidR="00077582" w:rsidRDefault="000E51EB">
      <w:pPr>
        <w:numPr>
          <w:ilvl w:val="1"/>
          <w:numId w:val="1"/>
        </w:numPr>
        <w:spacing w:before="0" w:beforeAutospacing="0" w:after="96" w:afterAutospacing="0"/>
        <w:ind w:left="2040"/>
        <w:divId w:val="453136516"/>
        <w:rPr>
          <w:rFonts w:eastAsia="Times New Roman"/>
        </w:rPr>
      </w:pPr>
      <w:hyperlink w:anchor="Session1_Section2" w:history="1">
        <w:r w:rsidR="00F80B09">
          <w:rPr>
            <w:rStyle w:val="Hyperlink"/>
            <w:rFonts w:eastAsia="Times New Roman"/>
          </w:rPr>
          <w:t>1.2 Pronunciation</w:t>
        </w:r>
      </w:hyperlink>
    </w:p>
    <w:p w:rsidR="00077582" w:rsidRDefault="000E51EB">
      <w:pPr>
        <w:numPr>
          <w:ilvl w:val="1"/>
          <w:numId w:val="1"/>
        </w:numPr>
        <w:spacing w:before="0" w:beforeAutospacing="0" w:after="96" w:afterAutospacing="0"/>
        <w:ind w:left="2040"/>
        <w:divId w:val="453136516"/>
        <w:rPr>
          <w:rFonts w:eastAsia="Times New Roman"/>
        </w:rPr>
      </w:pPr>
      <w:hyperlink w:anchor="Session1_Section3" w:history="1">
        <w:r w:rsidR="00F80B09">
          <w:rPr>
            <w:rStyle w:val="Hyperlink"/>
            <w:rFonts w:eastAsia="Times New Roman"/>
          </w:rPr>
          <w:t>1.3 Location</w:t>
        </w:r>
      </w:hyperlink>
    </w:p>
    <w:p w:rsidR="00077582" w:rsidRDefault="000E51EB">
      <w:pPr>
        <w:numPr>
          <w:ilvl w:val="1"/>
          <w:numId w:val="1"/>
        </w:numPr>
        <w:spacing w:before="0" w:beforeAutospacing="0" w:after="96" w:afterAutospacing="0"/>
        <w:ind w:left="2040"/>
        <w:divId w:val="453136516"/>
        <w:rPr>
          <w:rFonts w:eastAsia="Times New Roman"/>
        </w:rPr>
      </w:pPr>
      <w:hyperlink w:anchor="Session1_Section4" w:history="1">
        <w:r w:rsidR="00F80B09">
          <w:rPr>
            <w:rStyle w:val="Hyperlink"/>
            <w:rFonts w:eastAsia="Times New Roman"/>
          </w:rPr>
          <w:t>1.4 Numbers 0–10</w:t>
        </w:r>
      </w:hyperlink>
    </w:p>
    <w:p w:rsidR="000E51EB" w:rsidRDefault="000E51EB">
      <w:pPr>
        <w:numPr>
          <w:ilvl w:val="0"/>
          <w:numId w:val="1"/>
        </w:numPr>
        <w:spacing w:before="96" w:beforeAutospacing="0" w:after="0" w:afterAutospacing="0"/>
        <w:ind w:left="1320"/>
        <w:divId w:val="453136516"/>
        <w:rPr>
          <w:rFonts w:eastAsia="Times New Roman"/>
        </w:rPr>
      </w:pPr>
      <w:hyperlink w:anchor="Session2" w:history="1">
        <w:r w:rsidR="00F80B09">
          <w:rPr>
            <w:rStyle w:val="Hyperlink"/>
            <w:rFonts w:eastAsia="Times New Roman"/>
          </w:rPr>
          <w:t>2 Understanding information about countries and languages</w:t>
        </w:r>
      </w:hyperlink>
    </w:p>
    <w:p w:rsidR="00077582" w:rsidRDefault="000E51EB">
      <w:pPr>
        <w:numPr>
          <w:ilvl w:val="1"/>
          <w:numId w:val="1"/>
        </w:numPr>
        <w:spacing w:before="0" w:beforeAutospacing="0" w:after="96" w:afterAutospacing="0"/>
        <w:ind w:left="2040"/>
        <w:divId w:val="453136516"/>
        <w:rPr>
          <w:rFonts w:eastAsia="Times New Roman"/>
        </w:rPr>
      </w:pPr>
      <w:hyperlink w:anchor="Session2_Section1" w:history="1">
        <w:r w:rsidR="00F80B09">
          <w:rPr>
            <w:rStyle w:val="Hyperlink"/>
            <w:rFonts w:eastAsia="Times New Roman"/>
          </w:rPr>
          <w:t>2.1 Where is German spoken?</w:t>
        </w:r>
      </w:hyperlink>
    </w:p>
    <w:p w:rsidR="00077582" w:rsidRDefault="000E51EB">
      <w:pPr>
        <w:numPr>
          <w:ilvl w:val="1"/>
          <w:numId w:val="1"/>
        </w:numPr>
        <w:spacing w:before="0" w:beforeAutospacing="0" w:after="96" w:afterAutospacing="0"/>
        <w:ind w:left="2040"/>
        <w:divId w:val="453136516"/>
        <w:rPr>
          <w:rFonts w:eastAsia="Times New Roman"/>
        </w:rPr>
      </w:pPr>
      <w:hyperlink w:anchor="Session2_Section2" w:history="1">
        <w:r w:rsidR="00F80B09">
          <w:rPr>
            <w:rStyle w:val="Hyperlink"/>
            <w:rFonts w:eastAsia="Times New Roman"/>
          </w:rPr>
          <w:t>2.2 Useful expressions</w:t>
        </w:r>
      </w:hyperlink>
    </w:p>
    <w:p w:rsidR="00077582" w:rsidRDefault="000E51EB">
      <w:pPr>
        <w:numPr>
          <w:ilvl w:val="1"/>
          <w:numId w:val="1"/>
        </w:numPr>
        <w:spacing w:before="0" w:beforeAutospacing="0" w:after="96" w:afterAutospacing="0"/>
        <w:ind w:left="2040"/>
        <w:divId w:val="453136516"/>
        <w:rPr>
          <w:rFonts w:eastAsia="Times New Roman"/>
        </w:rPr>
      </w:pPr>
      <w:hyperlink w:anchor="Session2_Section3" w:history="1">
        <w:r w:rsidR="00F80B09">
          <w:rPr>
            <w:rStyle w:val="Hyperlink"/>
            <w:rFonts w:eastAsia="Times New Roman"/>
          </w:rPr>
          <w:t>2.3 Personal pronouns</w:t>
        </w:r>
      </w:hyperlink>
    </w:p>
    <w:p w:rsidR="000E51EB" w:rsidRDefault="000E51EB">
      <w:pPr>
        <w:numPr>
          <w:ilvl w:val="0"/>
          <w:numId w:val="1"/>
        </w:numPr>
        <w:spacing w:before="96" w:beforeAutospacing="0" w:after="0" w:afterAutospacing="0"/>
        <w:ind w:left="1320"/>
        <w:divId w:val="453136516"/>
        <w:rPr>
          <w:rFonts w:eastAsia="Times New Roman"/>
        </w:rPr>
      </w:pPr>
      <w:hyperlink w:anchor="Session3" w:history="1">
        <w:r w:rsidR="00F80B09">
          <w:rPr>
            <w:rStyle w:val="Hyperlink"/>
            <w:rFonts w:eastAsia="Times New Roman"/>
          </w:rPr>
          <w:t>3 Giving and understanding personal information</w:t>
        </w:r>
      </w:hyperlink>
    </w:p>
    <w:p w:rsidR="00077582" w:rsidRDefault="000E51EB">
      <w:pPr>
        <w:numPr>
          <w:ilvl w:val="1"/>
          <w:numId w:val="1"/>
        </w:numPr>
        <w:spacing w:before="0" w:beforeAutospacing="0" w:after="96" w:afterAutospacing="0"/>
        <w:ind w:left="2040"/>
        <w:divId w:val="453136516"/>
        <w:rPr>
          <w:rFonts w:eastAsia="Times New Roman"/>
        </w:rPr>
      </w:pPr>
      <w:hyperlink w:anchor="Session3_Section1" w:history="1">
        <w:r w:rsidR="00F80B09">
          <w:rPr>
            <w:rStyle w:val="Hyperlink"/>
            <w:rFonts w:eastAsia="Times New Roman"/>
          </w:rPr>
          <w:t>3.1 Where do you come from?</w:t>
        </w:r>
      </w:hyperlink>
    </w:p>
    <w:p w:rsidR="00077582" w:rsidRDefault="000E51EB">
      <w:pPr>
        <w:numPr>
          <w:ilvl w:val="1"/>
          <w:numId w:val="1"/>
        </w:numPr>
        <w:spacing w:before="0" w:beforeAutospacing="0" w:after="96" w:afterAutospacing="0"/>
        <w:ind w:left="2040"/>
        <w:divId w:val="453136516"/>
        <w:rPr>
          <w:rFonts w:eastAsia="Times New Roman"/>
        </w:rPr>
      </w:pPr>
      <w:hyperlink w:anchor="Session3_Section2" w:history="1">
        <w:r w:rsidR="00F80B09">
          <w:rPr>
            <w:rStyle w:val="Hyperlink"/>
            <w:rFonts w:eastAsia="Times New Roman"/>
          </w:rPr>
          <w:t>3.2 Where do you live?</w:t>
        </w:r>
      </w:hyperlink>
    </w:p>
    <w:p w:rsidR="000E51EB" w:rsidRDefault="000E51EB">
      <w:pPr>
        <w:numPr>
          <w:ilvl w:val="0"/>
          <w:numId w:val="1"/>
        </w:numPr>
        <w:spacing w:before="96" w:beforeAutospacing="0" w:after="0" w:afterAutospacing="0"/>
        <w:ind w:left="1320"/>
        <w:divId w:val="453136516"/>
        <w:rPr>
          <w:rFonts w:eastAsia="Times New Roman"/>
        </w:rPr>
      </w:pPr>
      <w:hyperlink w:anchor="Session4" w:history="1">
        <w:r w:rsidR="00F80B09">
          <w:rPr>
            <w:rStyle w:val="Hyperlink"/>
            <w:rFonts w:eastAsia="Times New Roman"/>
          </w:rPr>
          <w:t>4 Ordering and paying for things</w:t>
        </w:r>
      </w:hyperlink>
    </w:p>
    <w:p w:rsidR="00077582" w:rsidRDefault="000E51EB">
      <w:pPr>
        <w:numPr>
          <w:ilvl w:val="1"/>
          <w:numId w:val="1"/>
        </w:numPr>
        <w:spacing w:before="0" w:beforeAutospacing="0" w:after="96" w:afterAutospacing="0"/>
        <w:ind w:left="2040"/>
        <w:divId w:val="453136516"/>
        <w:rPr>
          <w:rFonts w:eastAsia="Times New Roman"/>
        </w:rPr>
      </w:pPr>
      <w:hyperlink w:anchor="Session4_Section1" w:history="1">
        <w:r w:rsidR="00F80B09">
          <w:rPr>
            <w:rStyle w:val="Hyperlink"/>
            <w:rFonts w:eastAsia="Times New Roman"/>
          </w:rPr>
          <w:t>4.1 Using ‘man’</w:t>
        </w:r>
      </w:hyperlink>
    </w:p>
    <w:p w:rsidR="00077582" w:rsidRDefault="000E51EB">
      <w:pPr>
        <w:numPr>
          <w:ilvl w:val="1"/>
          <w:numId w:val="1"/>
        </w:numPr>
        <w:spacing w:before="0" w:beforeAutospacing="0" w:after="96" w:afterAutospacing="0"/>
        <w:ind w:left="2040"/>
        <w:divId w:val="453136516"/>
        <w:rPr>
          <w:rFonts w:eastAsia="Times New Roman"/>
        </w:rPr>
      </w:pPr>
      <w:hyperlink w:anchor="Session4_Section2" w:history="1">
        <w:r w:rsidR="00F80B09">
          <w:rPr>
            <w:rStyle w:val="Hyperlink"/>
            <w:rFonts w:eastAsia="Times New Roman"/>
          </w:rPr>
          <w:t>4.2 Café conversations</w:t>
        </w:r>
      </w:hyperlink>
    </w:p>
    <w:p w:rsidR="00077582" w:rsidRDefault="000E51EB">
      <w:pPr>
        <w:numPr>
          <w:ilvl w:val="1"/>
          <w:numId w:val="1"/>
        </w:numPr>
        <w:spacing w:before="0" w:beforeAutospacing="0" w:after="96" w:afterAutospacing="0"/>
        <w:ind w:left="2040"/>
        <w:divId w:val="453136516"/>
        <w:rPr>
          <w:rFonts w:eastAsia="Times New Roman"/>
        </w:rPr>
      </w:pPr>
      <w:hyperlink w:anchor="Session4_Section3" w:history="1">
        <w:r w:rsidR="00F80B09">
          <w:rPr>
            <w:rStyle w:val="Hyperlink"/>
            <w:rFonts w:eastAsia="Times New Roman"/>
          </w:rPr>
          <w:t>4.3 What the customer wants</w:t>
        </w:r>
      </w:hyperlink>
    </w:p>
    <w:p w:rsidR="00077582" w:rsidRDefault="000E51EB">
      <w:pPr>
        <w:numPr>
          <w:ilvl w:val="1"/>
          <w:numId w:val="1"/>
        </w:numPr>
        <w:spacing w:before="0" w:beforeAutospacing="0" w:after="96" w:afterAutospacing="0"/>
        <w:ind w:left="2040"/>
        <w:divId w:val="453136516"/>
        <w:rPr>
          <w:rFonts w:eastAsia="Times New Roman"/>
        </w:rPr>
      </w:pPr>
      <w:hyperlink w:anchor="Session4_Section4" w:history="1">
        <w:r w:rsidR="00F80B09">
          <w:rPr>
            <w:rStyle w:val="Hyperlink"/>
            <w:rFonts w:eastAsia="Times New Roman"/>
          </w:rPr>
          <w:t>4.4 Your turn to order</w:t>
        </w:r>
      </w:hyperlink>
    </w:p>
    <w:p w:rsidR="00077582" w:rsidRDefault="000E51EB">
      <w:pPr>
        <w:numPr>
          <w:ilvl w:val="0"/>
          <w:numId w:val="1"/>
        </w:numPr>
        <w:spacing w:before="96" w:beforeAutospacing="0" w:after="0" w:afterAutospacing="0"/>
        <w:ind w:left="1320"/>
        <w:divId w:val="453136516"/>
        <w:rPr>
          <w:rFonts w:eastAsia="Times New Roman"/>
        </w:rPr>
      </w:pPr>
      <w:hyperlink w:anchor="Session5" w:history="1">
        <w:r w:rsidR="00F80B09">
          <w:rPr>
            <w:rStyle w:val="Hyperlink"/>
            <w:rFonts w:eastAsia="Times New Roman"/>
          </w:rPr>
          <w:t>Conclusion</w:t>
        </w:r>
      </w:hyperlink>
    </w:p>
    <w:p w:rsidR="00077582" w:rsidRDefault="000E51EB">
      <w:pPr>
        <w:numPr>
          <w:ilvl w:val="0"/>
          <w:numId w:val="1"/>
        </w:numPr>
        <w:spacing w:before="96" w:beforeAutospacing="0" w:after="0" w:afterAutospacing="0"/>
        <w:ind w:left="1320"/>
        <w:divId w:val="453136516"/>
        <w:rPr>
          <w:rFonts w:eastAsia="Times New Roman"/>
        </w:rPr>
      </w:pPr>
      <w:hyperlink w:anchor="Session6" w:history="1">
        <w:r w:rsidR="00F80B09">
          <w:rPr>
            <w:rStyle w:val="Hyperlink"/>
            <w:rFonts w:eastAsia="Times New Roman"/>
          </w:rPr>
          <w:t>Take the next step</w:t>
        </w:r>
      </w:hyperlink>
    </w:p>
    <w:p w:rsidR="00077582" w:rsidRDefault="000E51EB">
      <w:pPr>
        <w:numPr>
          <w:ilvl w:val="0"/>
          <w:numId w:val="1"/>
        </w:numPr>
        <w:spacing w:before="96" w:beforeAutospacing="0" w:after="0" w:afterAutospacing="0"/>
        <w:ind w:left="1320"/>
        <w:divId w:val="453136516"/>
        <w:rPr>
          <w:rFonts w:eastAsia="Times New Roman"/>
        </w:rPr>
      </w:pPr>
      <w:hyperlink w:anchor="Acknowledgements1" w:history="1">
        <w:r w:rsidR="00F80B09">
          <w:rPr>
            <w:rStyle w:val="Hyperlink"/>
            <w:rFonts w:eastAsia="Times New Roman"/>
          </w:rPr>
          <w:t>Acknowledgements</w:t>
        </w:r>
      </w:hyperlink>
    </w:p>
    <w:p w:rsidR="00077582" w:rsidRDefault="000E51EB">
      <w:pPr>
        <w:numPr>
          <w:ilvl w:val="0"/>
          <w:numId w:val="1"/>
        </w:numPr>
        <w:spacing w:before="96" w:beforeAutospacing="0" w:after="0" w:afterAutospacing="0"/>
        <w:ind w:left="1320"/>
        <w:divId w:val="453136516"/>
        <w:rPr>
          <w:rFonts w:eastAsia="Times New Roman"/>
        </w:rPr>
      </w:pPr>
      <w:hyperlink w:anchor="Solutions1" w:history="1">
        <w:r w:rsidR="00F80B09">
          <w:rPr>
            <w:rStyle w:val="Hyperlink"/>
            <w:rFonts w:eastAsia="Times New Roman"/>
          </w:rPr>
          <w:t>Solutions</w:t>
        </w:r>
      </w:hyperlink>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2"/>
        <w:divId w:val="1853643312"/>
        <w:rPr>
          <w:rFonts w:eastAsia="Times New Roman"/>
        </w:rPr>
      </w:pPr>
      <w:bookmarkStart w:id="1" w:name="Introduction1"/>
      <w:bookmarkEnd w:id="1"/>
      <w:r>
        <w:rPr>
          <w:rFonts w:eastAsia="Times New Roman"/>
        </w:rPr>
        <w:t>Introduction</w:t>
      </w:r>
    </w:p>
    <w:p w:rsidR="00077582" w:rsidRDefault="00F80B09">
      <w:pPr>
        <w:divId w:val="1853643312"/>
      </w:pPr>
      <w:r>
        <w:t xml:space="preserve">This free course focuses on planning and preparing for a journey through German-speaking countries. You will read and hear about a range of places and people. </w:t>
      </w:r>
    </w:p>
    <w:p w:rsidR="00077582" w:rsidRDefault="00F80B09">
      <w:pPr>
        <w:divId w:val="1853643312"/>
      </w:pPr>
      <w:r>
        <w:t xml:space="preserve">You will learn the names of things you need to remember when travelling and, most importantly, you will find out what it’s like to read and listen to German in real contexts, and about developing strategies and studying useful phrases, which will help you to cope in a range of situations. </w:t>
      </w:r>
    </w:p>
    <w:p w:rsidR="00077582" w:rsidRDefault="00F80B09">
      <w:pPr>
        <w:divId w:val="1853643312"/>
      </w:pPr>
      <w:r>
        <w:t>You will also find out how to order and pay for things in cafes and restaurants.</w:t>
      </w:r>
    </w:p>
    <w:p w:rsidR="00077582" w:rsidRDefault="00F80B09">
      <w:pPr>
        <w:divId w:val="1853643312"/>
      </w:pPr>
      <w:r>
        <w:t xml:space="preserve">This OpenLearn course is an adapted extract from a previous edition of the Open University course </w:t>
      </w:r>
      <w:hyperlink r:id="rId12" w:history="1">
        <w:r>
          <w:rPr>
            <w:rStyle w:val="Hyperlink"/>
          </w:rPr>
          <w:t xml:space="preserve">L193 </w:t>
        </w:r>
        <w:r>
          <w:rPr>
            <w:rStyle w:val="Emphasis"/>
            <w:color w:val="143748"/>
            <w:u w:val="single"/>
          </w:rPr>
          <w:t>Rundblick: beginners' German</w:t>
        </w:r>
      </w:hyperlink>
      <w:r>
        <w:t xml:space="preserve">. </w:t>
      </w:r>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2"/>
        <w:divId w:val="859859554"/>
        <w:rPr>
          <w:rFonts w:eastAsia="Times New Roman"/>
        </w:rPr>
      </w:pPr>
      <w:bookmarkStart w:id="2" w:name="LearningOutcomes1"/>
      <w:bookmarkEnd w:id="2"/>
      <w:r>
        <w:rPr>
          <w:rFonts w:eastAsia="Times New Roman"/>
        </w:rPr>
        <w:t>Learning outcomes</w:t>
      </w:r>
    </w:p>
    <w:p w:rsidR="00077582" w:rsidRDefault="00F80B09">
      <w:pPr>
        <w:divId w:val="859859554"/>
      </w:pPr>
      <w:r>
        <w:t>After studying this course, you should be able to:</w:t>
      </w:r>
    </w:p>
    <w:p w:rsidR="00077582" w:rsidRDefault="00F80B09">
      <w:pPr>
        <w:numPr>
          <w:ilvl w:val="0"/>
          <w:numId w:val="2"/>
        </w:numPr>
        <w:spacing w:before="0" w:beforeAutospacing="0" w:after="0" w:afterAutospacing="0"/>
        <w:ind w:left="780" w:right="780"/>
        <w:divId w:val="859859554"/>
        <w:rPr>
          <w:rFonts w:eastAsia="Times New Roman"/>
        </w:rPr>
      </w:pPr>
      <w:r>
        <w:rPr>
          <w:rFonts w:eastAsia="Times New Roman"/>
        </w:rPr>
        <w:t xml:space="preserve">demonstrate knowledge of the singular forms of personal pronouns, singular forms of the regular verb </w:t>
      </w:r>
      <w:r>
        <w:rPr>
          <w:rStyle w:val="Emphasis"/>
          <w:rFonts w:eastAsia="Times New Roman"/>
        </w:rPr>
        <w:t>kommen</w:t>
      </w:r>
      <w:r>
        <w:rPr>
          <w:rFonts w:eastAsia="Times New Roman"/>
        </w:rPr>
        <w:t xml:space="preserve"> and generalisations using </w:t>
      </w:r>
      <w:r>
        <w:rPr>
          <w:rStyle w:val="Emphasis"/>
          <w:rFonts w:eastAsia="Times New Roman"/>
        </w:rPr>
        <w:t>man</w:t>
      </w:r>
    </w:p>
    <w:p w:rsidR="00077582" w:rsidRDefault="00F80B09">
      <w:pPr>
        <w:numPr>
          <w:ilvl w:val="0"/>
          <w:numId w:val="3"/>
        </w:numPr>
        <w:spacing w:before="0" w:beforeAutospacing="0" w:after="0" w:afterAutospacing="0"/>
        <w:ind w:left="780" w:right="780"/>
        <w:divId w:val="859859554"/>
        <w:rPr>
          <w:rFonts w:eastAsia="Times New Roman"/>
        </w:rPr>
      </w:pPr>
      <w:r>
        <w:rPr>
          <w:rFonts w:eastAsia="Times New Roman"/>
        </w:rPr>
        <w:t xml:space="preserve">use improved vocabulary and pronunciation related to place names, numbers 0–10, countries, finding out what is available when ordering and paying for things, ordering and paying for food </w:t>
      </w:r>
    </w:p>
    <w:p w:rsidR="00077582" w:rsidRDefault="00F80B09">
      <w:pPr>
        <w:numPr>
          <w:ilvl w:val="0"/>
          <w:numId w:val="4"/>
        </w:numPr>
        <w:spacing w:before="0" w:beforeAutospacing="0" w:after="0" w:afterAutospacing="0"/>
        <w:ind w:left="780" w:right="780"/>
        <w:divId w:val="859859554"/>
        <w:rPr>
          <w:rFonts w:eastAsia="Times New Roman"/>
        </w:rPr>
      </w:pPr>
      <w:r>
        <w:rPr>
          <w:rFonts w:eastAsia="Times New Roman"/>
        </w:rPr>
        <w:t>understand the cultures of places and people in Germany, Switzerland and Austria, German-speaking minorities</w:t>
      </w:r>
    </w:p>
    <w:p w:rsidR="00077582" w:rsidRDefault="00F80B09">
      <w:pPr>
        <w:numPr>
          <w:ilvl w:val="0"/>
          <w:numId w:val="5"/>
        </w:numPr>
        <w:spacing w:before="0" w:beforeAutospacing="0" w:after="0" w:afterAutospacing="0"/>
        <w:ind w:left="780" w:right="780"/>
        <w:divId w:val="859859554"/>
        <w:rPr>
          <w:rFonts w:eastAsia="Times New Roman"/>
        </w:rPr>
      </w:pPr>
      <w:r>
        <w:rPr>
          <w:rFonts w:eastAsia="Times New Roman"/>
        </w:rPr>
        <w:t>address people, imitate German pronunciation, and read for gist</w:t>
      </w:r>
    </w:p>
    <w:p w:rsidR="00077582" w:rsidRDefault="00F80B09">
      <w:pPr>
        <w:numPr>
          <w:ilvl w:val="0"/>
          <w:numId w:val="6"/>
        </w:numPr>
        <w:spacing w:before="0" w:beforeAutospacing="0" w:after="0" w:afterAutospacing="0"/>
        <w:ind w:left="780" w:right="780"/>
        <w:divId w:val="859859554"/>
        <w:rPr>
          <w:rFonts w:eastAsia="Times New Roman"/>
        </w:rPr>
      </w:pPr>
      <w:r>
        <w:rPr>
          <w:rFonts w:eastAsia="Times New Roman"/>
        </w:rPr>
        <w:t>learned how to work out meanings from the contexts.</w:t>
      </w:r>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2"/>
        <w:divId w:val="1422215503"/>
        <w:rPr>
          <w:rFonts w:eastAsia="Times New Roman"/>
        </w:rPr>
      </w:pPr>
      <w:bookmarkStart w:id="3" w:name="Session1"/>
      <w:bookmarkEnd w:id="3"/>
      <w:r>
        <w:rPr>
          <w:rFonts w:eastAsia="Times New Roman"/>
        </w:rPr>
        <w:t>1 Talking about places and locations</w:t>
      </w:r>
    </w:p>
    <w:p w:rsidR="00077582" w:rsidRDefault="00F80B09">
      <w:pPr>
        <w:divId w:val="1422215503"/>
      </w:pPr>
      <w:r>
        <w:t xml:space="preserve">In this section, you have a first look at places and people in Germany, Austria and Switzerland. You familiarise yourself with the pronunciation of place names in German, and you talk about the location of cities and towns in German-speaking countries. You also talk about where some people come from (some well-known and some not so well-known). </w:t>
      </w:r>
    </w:p>
    <w:p w:rsidR="00077582" w:rsidRDefault="00F80B09">
      <w:pPr>
        <w:pStyle w:val="Heading2"/>
        <w:divId w:val="551042589"/>
        <w:rPr>
          <w:rFonts w:eastAsia="Times New Roman"/>
        </w:rPr>
      </w:pPr>
      <w:bookmarkStart w:id="4" w:name="Session1_Section1"/>
      <w:bookmarkEnd w:id="4"/>
      <w:r>
        <w:rPr>
          <w:rFonts w:eastAsia="Times New Roman"/>
        </w:rPr>
        <w:t>1.1 People and places</w:t>
      </w:r>
    </w:p>
    <w:p w:rsidR="00077582" w:rsidRDefault="00F80B09">
      <w:pPr>
        <w:divId w:val="551042589"/>
      </w:pPr>
      <w:r>
        <w:t>You will start this section by looking at the geography of some German-speaking countries.</w:t>
      </w:r>
    </w:p>
    <w:p w:rsidR="00077582" w:rsidRDefault="00F80B09">
      <w:pPr>
        <w:divId w:val="551042589"/>
      </w:pPr>
      <w:r>
        <w:rPr>
          <w:vanish/>
        </w:rPr>
        <w:t>Start of Activity</w:t>
      </w:r>
    </w:p>
    <w:p w:rsidR="00077582" w:rsidRDefault="00F80B09">
      <w:pPr>
        <w:spacing w:before="0" w:beforeAutospacing="0" w:after="0" w:afterAutospacing="0" w:line="240" w:lineRule="auto"/>
        <w:outlineLvl w:val="3"/>
        <w:divId w:val="1750540509"/>
        <w:rPr>
          <w:rFonts w:eastAsia="Times New Roman"/>
          <w:b/>
          <w:bCs/>
          <w:sz w:val="36"/>
          <w:szCs w:val="36"/>
        </w:rPr>
      </w:pPr>
      <w:bookmarkStart w:id="5" w:name="Session1_Activity1"/>
      <w:bookmarkEnd w:id="5"/>
      <w:r>
        <w:rPr>
          <w:rFonts w:eastAsia="Times New Roman"/>
          <w:b/>
          <w:bCs/>
          <w:sz w:val="36"/>
          <w:szCs w:val="36"/>
        </w:rPr>
        <w:t xml:space="preserve">Übung 1 </w:t>
      </w:r>
    </w:p>
    <w:p w:rsidR="00077582" w:rsidRDefault="00F80B09">
      <w:pPr>
        <w:divId w:val="914626544"/>
      </w:pPr>
      <w:bookmarkStart w:id="6" w:name="Session1_Part1"/>
      <w:bookmarkEnd w:id="6"/>
      <w:r>
        <w:rPr>
          <w:vanish/>
        </w:rPr>
        <w:t>Start of Question</w:t>
      </w:r>
    </w:p>
    <w:p w:rsidR="00077582" w:rsidRDefault="00F80B09">
      <w:pPr>
        <w:divId w:val="845703994"/>
      </w:pPr>
      <w:bookmarkStart w:id="7" w:name="Session1_Question1"/>
      <w:bookmarkEnd w:id="7"/>
      <w:r>
        <w:t xml:space="preserve">Here is a map showing places in Germany, Switzerland and Austria. To start with, listen to the audio extract beneath the map. Can you understand where the various people are from? Which of the labelled places do you hear mentioned in the clip? </w:t>
      </w:r>
    </w:p>
    <w:p w:rsidR="00077582" w:rsidRDefault="00F80B09">
      <w:pPr>
        <w:divId w:val="845703994"/>
      </w:pPr>
      <w:r>
        <w:rPr>
          <w:vanish/>
        </w:rPr>
        <w:t>Start of Figure</w:t>
      </w:r>
    </w:p>
    <w:p w:rsidR="00077582" w:rsidRDefault="00F80B09">
      <w:pPr>
        <w:spacing w:before="0" w:beforeAutospacing="0" w:after="0" w:afterAutospacing="0" w:line="240" w:lineRule="auto"/>
        <w:divId w:val="1279487347"/>
        <w:rPr>
          <w:rFonts w:ascii="Times New Roman" w:eastAsia="Times New Roman" w:hAnsi="Times New Roman" w:cs="Times New Roman"/>
          <w:sz w:val="24"/>
          <w:szCs w:val="24"/>
        </w:rPr>
      </w:pPr>
      <w:bookmarkStart w:id="8" w:name="Session1_Figure1"/>
      <w:bookmarkEnd w:id="8"/>
      <w:r>
        <w:rPr>
          <w:rFonts w:ascii="Times New Roman" w:eastAsia="Times New Roman" w:hAnsi="Times New Roman" w:cs="Times New Roman"/>
          <w:noProof/>
          <w:sz w:val="24"/>
          <w:szCs w:val="24"/>
        </w:rPr>
        <w:drawing>
          <wp:inline distT="0" distB="0" distL="0" distR="0" wp14:anchorId="46580B8B" wp14:editId="3ABFB4E7">
            <wp:extent cx="5278120" cy="5959834"/>
            <wp:effectExtent l="0" t="0" r="0" b="3175"/>
            <wp:docPr id="2" name="Picture 2" descr="D:\AaaF\OUT\httpswwwopeneduopenlearnocw_cmid13391_2021-04-26_15-21-46_hrp44\word\assets\_a1f51545ce39a76249539e1abb1ce2d6df56a489_l193_1_uf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3391_2021-04-26_15-21-46_hrp44\word\assets\_a1f51545ce39a76249539e1abb1ce2d6df56a489_l193_1_uf001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5959834"/>
                    </a:xfrm>
                    <a:prstGeom prst="rect">
                      <a:avLst/>
                    </a:prstGeom>
                    <a:noFill/>
                    <a:ln>
                      <a:noFill/>
                    </a:ln>
                  </pic:spPr>
                </pic:pic>
              </a:graphicData>
            </a:graphic>
          </wp:inline>
        </w:drawing>
      </w:r>
      <w:bookmarkStart w:id="9" w:name="fig0001"/>
      <w:bookmarkEnd w:id="9"/>
    </w:p>
    <w:p w:rsidR="00077582" w:rsidRDefault="00F80B09">
      <w:pPr>
        <w:divId w:val="845703994"/>
      </w:pPr>
      <w:r>
        <w:rPr>
          <w:vanish/>
        </w:rPr>
        <w:t>End of Figure</w:t>
      </w:r>
    </w:p>
    <w:p w:rsidR="00077582" w:rsidRDefault="00F80B09">
      <w:pPr>
        <w:divId w:val="845703994"/>
      </w:pPr>
      <w:r>
        <w:rPr>
          <w:vanish/>
        </w:rPr>
        <w:t>Start of Media Content</w:t>
      </w:r>
    </w:p>
    <w:p w:rsidR="00077582" w:rsidRDefault="00F80B09">
      <w:pPr>
        <w:spacing w:before="60" w:beforeAutospacing="0" w:after="60" w:afterAutospacing="0"/>
        <w:divId w:val="1096093411"/>
      </w:pPr>
      <w:bookmarkStart w:id="10" w:name="Session1_MediaContent1"/>
      <w:bookmarkEnd w:id="10"/>
      <w:r>
        <w:t>Audio content is not available in this format.</w:t>
      </w:r>
    </w:p>
    <w:p w:rsidR="00077582" w:rsidRDefault="00F80B09">
      <w:pPr>
        <w:pStyle w:val="Caption1"/>
        <w:divId w:val="485897928"/>
      </w:pPr>
      <w:r>
        <w:t>Übung 1</w:t>
      </w:r>
    </w:p>
    <w:bookmarkStart w:id="11" w:name="View_Session1_Transcript1"/>
    <w:p w:rsidR="00077582" w:rsidRDefault="00F80B09">
      <w:pPr>
        <w:pStyle w:val="navbutton"/>
        <w:divId w:val="485897928"/>
      </w:pPr>
      <w:r>
        <w:fldChar w:fldCharType="begin"/>
      </w:r>
      <w:r>
        <w:instrText xml:space="preserve"> HYPERLINK "" \l "Session1_Transcript1" </w:instrText>
      </w:r>
      <w:r>
        <w:fldChar w:fldCharType="separate"/>
      </w:r>
      <w:r>
        <w:rPr>
          <w:rStyle w:val="Hyperlink"/>
        </w:rPr>
        <w:t>View transcript - Übung 1</w:t>
      </w:r>
      <w:r>
        <w:fldChar w:fldCharType="end"/>
      </w:r>
      <w:bookmarkEnd w:id="11"/>
    </w:p>
    <w:p w:rsidR="00077582" w:rsidRDefault="00F80B09">
      <w:pPr>
        <w:divId w:val="845703994"/>
      </w:pPr>
      <w:r>
        <w:rPr>
          <w:vanish/>
        </w:rPr>
        <w:t>End of Media Content</w:t>
      </w:r>
    </w:p>
    <w:p w:rsidR="00077582" w:rsidRDefault="00F80B09">
      <w:pPr>
        <w:divId w:val="914626544"/>
      </w:pPr>
      <w:r>
        <w:rPr>
          <w:vanish/>
        </w:rPr>
        <w:t>End of Question</w:t>
      </w:r>
    </w:p>
    <w:bookmarkStart w:id="12" w:name="View_Session1_Discussion1"/>
    <w:p w:rsidR="00077582" w:rsidRDefault="00F80B09">
      <w:pPr>
        <w:pStyle w:val="navbutton"/>
        <w:divId w:val="914626544"/>
      </w:pPr>
      <w:r>
        <w:fldChar w:fldCharType="begin"/>
      </w:r>
      <w:r>
        <w:instrText xml:space="preserve"> HYPERLINK "" \l "Session1_Discussion1" </w:instrText>
      </w:r>
      <w:r>
        <w:fldChar w:fldCharType="separate"/>
      </w:r>
      <w:r>
        <w:rPr>
          <w:rStyle w:val="Hyperlink"/>
        </w:rPr>
        <w:t>View discussion - Part</w:t>
      </w:r>
      <w:r>
        <w:fldChar w:fldCharType="end"/>
      </w:r>
      <w:bookmarkEnd w:id="12"/>
    </w:p>
    <w:p w:rsidR="00077582" w:rsidRDefault="00F80B09">
      <w:pPr>
        <w:divId w:val="923607916"/>
      </w:pPr>
      <w:bookmarkStart w:id="13" w:name="Session1_Part2"/>
      <w:bookmarkEnd w:id="13"/>
      <w:r>
        <w:rPr>
          <w:vanish/>
        </w:rPr>
        <w:t>Start of Question</w:t>
      </w:r>
    </w:p>
    <w:p w:rsidR="00077582" w:rsidRDefault="00F80B09">
      <w:pPr>
        <w:divId w:val="1818720655"/>
      </w:pPr>
      <w:bookmarkStart w:id="14" w:name="Session1_Question2"/>
      <w:bookmarkEnd w:id="14"/>
      <w:r>
        <w:t xml:space="preserve">Which of the places have you heard of before (or perhaps even visited)? Make a note of them. Do you know any other places in Germany, Austria and Switzerland? Where are they? </w:t>
      </w:r>
    </w:p>
    <w:p w:rsidR="00077582" w:rsidRDefault="00F80B09">
      <w:pPr>
        <w:divId w:val="923607916"/>
      </w:pPr>
      <w:r>
        <w:rPr>
          <w:vanish/>
        </w:rPr>
        <w:t>End of Question</w:t>
      </w:r>
    </w:p>
    <w:p w:rsidR="00077582" w:rsidRDefault="00F80B09">
      <w:pPr>
        <w:spacing w:before="0" w:beforeAutospacing="0" w:after="0" w:afterAutospacing="0" w:line="240" w:lineRule="auto"/>
        <w:divId w:val="160971858"/>
        <w:rPr>
          <w:rFonts w:ascii="Times New Roman" w:eastAsia="Times New Roman" w:hAnsi="Times New Roman" w:cs="Times New Roman"/>
          <w:i/>
          <w:iCs/>
          <w:color w:val="5C5C5C"/>
          <w:sz w:val="24"/>
          <w:szCs w:val="24"/>
        </w:rPr>
      </w:pPr>
      <w:bookmarkStart w:id="15" w:name="Session1_FreeResponse1"/>
      <w:bookmarkEnd w:id="15"/>
      <w:r>
        <w:rPr>
          <w:rFonts w:ascii="Times New Roman" w:eastAsia="Times New Roman" w:hAnsi="Times New Roman" w:cs="Times New Roman"/>
          <w:i/>
          <w:iCs/>
          <w:color w:val="5C5C5C"/>
          <w:sz w:val="24"/>
          <w:szCs w:val="24"/>
        </w:rPr>
        <w:t xml:space="preserve">Provide your answer... </w:t>
      </w:r>
    </w:p>
    <w:bookmarkStart w:id="16" w:name="View_Session1_Discussion2"/>
    <w:p w:rsidR="00077582" w:rsidRDefault="00F80B09">
      <w:pPr>
        <w:pStyle w:val="navbutton"/>
        <w:divId w:val="923607916"/>
      </w:pPr>
      <w:r>
        <w:fldChar w:fldCharType="begin"/>
      </w:r>
      <w:r>
        <w:instrText xml:space="preserve"> HYPERLINK "" \l "Session1_Discussion2" </w:instrText>
      </w:r>
      <w:r>
        <w:fldChar w:fldCharType="separate"/>
      </w:r>
      <w:r>
        <w:rPr>
          <w:rStyle w:val="Hyperlink"/>
        </w:rPr>
        <w:t>View discussion - Part</w:t>
      </w:r>
      <w:r>
        <w:fldChar w:fldCharType="end"/>
      </w:r>
      <w:bookmarkEnd w:id="16"/>
    </w:p>
    <w:p w:rsidR="00077582" w:rsidRDefault="00F80B09">
      <w:pPr>
        <w:divId w:val="551042589"/>
      </w:pPr>
      <w:r>
        <w:rPr>
          <w:vanish/>
        </w:rPr>
        <w:t>End of Activity</w:t>
      </w:r>
    </w:p>
    <w:p w:rsidR="00077582" w:rsidRDefault="00F80B09">
      <w:pPr>
        <w:divId w:val="551042589"/>
      </w:pPr>
      <w:r>
        <w:rPr>
          <w:vanish/>
        </w:rPr>
        <w:t>Start of Activity</w:t>
      </w:r>
    </w:p>
    <w:p w:rsidR="00077582" w:rsidRDefault="00F80B09">
      <w:pPr>
        <w:spacing w:before="0" w:beforeAutospacing="0" w:after="0" w:afterAutospacing="0" w:line="240" w:lineRule="auto"/>
        <w:outlineLvl w:val="3"/>
        <w:divId w:val="658728026"/>
        <w:rPr>
          <w:rFonts w:eastAsia="Times New Roman"/>
          <w:b/>
          <w:bCs/>
          <w:sz w:val="36"/>
          <w:szCs w:val="36"/>
        </w:rPr>
      </w:pPr>
      <w:bookmarkStart w:id="17" w:name="Session1_Activity2"/>
      <w:bookmarkEnd w:id="17"/>
      <w:r>
        <w:rPr>
          <w:rStyle w:val="Strong"/>
          <w:rFonts w:eastAsia="Times New Roman"/>
          <w:sz w:val="36"/>
          <w:szCs w:val="36"/>
        </w:rPr>
        <w:t>Übung 2</w:t>
      </w:r>
      <w:r>
        <w:rPr>
          <w:rFonts w:eastAsia="Times New Roman"/>
          <w:b/>
          <w:bCs/>
          <w:sz w:val="36"/>
          <w:szCs w:val="36"/>
        </w:rPr>
        <w:t xml:space="preserve"> </w:t>
      </w:r>
    </w:p>
    <w:p w:rsidR="00077582" w:rsidRDefault="00F80B09">
      <w:pPr>
        <w:divId w:val="866674580"/>
      </w:pPr>
      <w:r>
        <w:rPr>
          <w:vanish/>
        </w:rPr>
        <w:t>Start of Question</w:t>
      </w:r>
    </w:p>
    <w:p w:rsidR="00077582" w:rsidRDefault="00F80B09">
      <w:pPr>
        <w:divId w:val="980619900"/>
      </w:pPr>
      <w:bookmarkStart w:id="18" w:name="Session1_Question3"/>
      <w:bookmarkEnd w:id="18"/>
      <w:r>
        <w:t>Now listen to the pronunciation of the place names. Repeat each name as you hear it.</w:t>
      </w:r>
    </w:p>
    <w:p w:rsidR="00077582" w:rsidRDefault="00F80B09">
      <w:pPr>
        <w:divId w:val="980619900"/>
      </w:pPr>
      <w:r>
        <w:rPr>
          <w:rStyle w:val="Emphasis"/>
          <w:lang w:val="de-DE"/>
        </w:rPr>
        <w:t>Hören Sie und sprechen Sie nach.</w:t>
      </w:r>
    </w:p>
    <w:p w:rsidR="00077582" w:rsidRDefault="00F80B09">
      <w:pPr>
        <w:divId w:val="980619900"/>
      </w:pPr>
      <w:r>
        <w:rPr>
          <w:vanish/>
        </w:rPr>
        <w:t>Start of Media Content</w:t>
      </w:r>
    </w:p>
    <w:p w:rsidR="00077582" w:rsidRDefault="00F80B09">
      <w:pPr>
        <w:spacing w:before="60" w:beforeAutospacing="0" w:after="60" w:afterAutospacing="0"/>
        <w:divId w:val="2037805106"/>
      </w:pPr>
      <w:bookmarkStart w:id="19" w:name="Session1_MediaContent2"/>
      <w:bookmarkEnd w:id="19"/>
      <w:r>
        <w:t>Audio content is not available in this format.</w:t>
      </w:r>
    </w:p>
    <w:p w:rsidR="00077582" w:rsidRDefault="00F80B09">
      <w:pPr>
        <w:pStyle w:val="Caption1"/>
        <w:divId w:val="1663503452"/>
      </w:pPr>
      <w:r>
        <w:t>Übung 2</w:t>
      </w:r>
    </w:p>
    <w:bookmarkStart w:id="20" w:name="View_Session1_Transcript2"/>
    <w:p w:rsidR="00077582" w:rsidRDefault="00F80B09">
      <w:pPr>
        <w:pStyle w:val="navbutton"/>
        <w:divId w:val="1663503452"/>
      </w:pPr>
      <w:r>
        <w:fldChar w:fldCharType="begin"/>
      </w:r>
      <w:r>
        <w:instrText xml:space="preserve"> HYPERLINK "" \l "Session1_Transcript2" </w:instrText>
      </w:r>
      <w:r>
        <w:fldChar w:fldCharType="separate"/>
      </w:r>
      <w:r>
        <w:rPr>
          <w:rStyle w:val="Hyperlink"/>
        </w:rPr>
        <w:t>View transcript - Übung 2</w:t>
      </w:r>
      <w:r>
        <w:fldChar w:fldCharType="end"/>
      </w:r>
      <w:bookmarkEnd w:id="20"/>
    </w:p>
    <w:p w:rsidR="00077582" w:rsidRDefault="00F80B09">
      <w:pPr>
        <w:divId w:val="980619900"/>
      </w:pPr>
      <w:r>
        <w:rPr>
          <w:vanish/>
        </w:rPr>
        <w:t>End of Media Content</w:t>
      </w:r>
    </w:p>
    <w:p w:rsidR="00077582" w:rsidRDefault="00F80B09">
      <w:pPr>
        <w:divId w:val="980619900"/>
      </w:pPr>
      <w:r>
        <w:rPr>
          <w:vanish/>
        </w:rPr>
        <w:t>Start of Figure</w:t>
      </w:r>
    </w:p>
    <w:p w:rsidR="00077582" w:rsidRDefault="00F80B09">
      <w:pPr>
        <w:spacing w:before="0" w:beforeAutospacing="0" w:after="0" w:afterAutospacing="0" w:line="240" w:lineRule="auto"/>
        <w:divId w:val="739446746"/>
        <w:rPr>
          <w:rFonts w:ascii="Times New Roman" w:eastAsia="Times New Roman" w:hAnsi="Times New Roman" w:cs="Times New Roman"/>
          <w:sz w:val="24"/>
          <w:szCs w:val="24"/>
        </w:rPr>
      </w:pPr>
      <w:bookmarkStart w:id="21" w:name="Session1_Figure2"/>
      <w:bookmarkEnd w:id="21"/>
      <w:r>
        <w:rPr>
          <w:rFonts w:ascii="Times New Roman" w:eastAsia="Times New Roman" w:hAnsi="Times New Roman" w:cs="Times New Roman"/>
          <w:noProof/>
          <w:sz w:val="24"/>
          <w:szCs w:val="24"/>
        </w:rPr>
        <w:drawing>
          <wp:inline distT="0" distB="0" distL="0" distR="0" wp14:anchorId="678BE0DA" wp14:editId="7C3DEA5A">
            <wp:extent cx="5278120" cy="7023721"/>
            <wp:effectExtent l="0" t="0" r="0" b="6350"/>
            <wp:docPr id="3" name="Picture 3" descr="D:\AaaF\OUT\httpswwwopeneduopenlearnocw_cmid13391_2021-04-26_15-21-46_hrp44\word\assets\_4a7f869ebd377c3dcd04f721a8b80af24eb2a182_l193_1_uf0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3391_2021-04-26_15-21-46_hrp44\word\assets\_4a7f869ebd377c3dcd04f721a8b80af24eb2a182_l193_1_uf002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7023721"/>
                    </a:xfrm>
                    <a:prstGeom prst="rect">
                      <a:avLst/>
                    </a:prstGeom>
                    <a:noFill/>
                    <a:ln>
                      <a:noFill/>
                    </a:ln>
                  </pic:spPr>
                </pic:pic>
              </a:graphicData>
            </a:graphic>
          </wp:inline>
        </w:drawing>
      </w:r>
      <w:bookmarkStart w:id="22" w:name="fig0002"/>
      <w:bookmarkEnd w:id="22"/>
    </w:p>
    <w:p w:rsidR="00077582" w:rsidRDefault="00F80B09">
      <w:pPr>
        <w:divId w:val="980619900"/>
      </w:pPr>
      <w:r>
        <w:rPr>
          <w:vanish/>
        </w:rPr>
        <w:t>End of Figure</w:t>
      </w:r>
    </w:p>
    <w:p w:rsidR="00077582" w:rsidRDefault="00F80B09">
      <w:pPr>
        <w:divId w:val="866674580"/>
      </w:pPr>
      <w:r>
        <w:rPr>
          <w:vanish/>
        </w:rPr>
        <w:t>End of Question</w:t>
      </w:r>
    </w:p>
    <w:p w:rsidR="00077582" w:rsidRDefault="00F80B09">
      <w:pPr>
        <w:divId w:val="551042589"/>
      </w:pPr>
      <w:r>
        <w:rPr>
          <w:vanish/>
        </w:rPr>
        <w:t>End of Activity</w:t>
      </w:r>
    </w:p>
    <w:p w:rsidR="00077582" w:rsidRDefault="00F80B09">
      <w:pPr>
        <w:pStyle w:val="Heading2"/>
        <w:divId w:val="246504093"/>
        <w:rPr>
          <w:rFonts w:eastAsia="Times New Roman"/>
        </w:rPr>
      </w:pPr>
      <w:bookmarkStart w:id="23" w:name="Session1_Section2"/>
      <w:bookmarkEnd w:id="23"/>
      <w:r>
        <w:rPr>
          <w:rFonts w:eastAsia="Times New Roman"/>
        </w:rPr>
        <w:t>1.2 Pronunciation</w:t>
      </w:r>
    </w:p>
    <w:p w:rsidR="00077582" w:rsidRDefault="00F80B09">
      <w:pPr>
        <w:divId w:val="246504093"/>
      </w:pPr>
      <w:r>
        <w:t xml:space="preserve">German uses the same letters as English, with some additions: ‘a’, ‘o’ and ‘u’ can sometimes be found with two dots over them (called </w:t>
      </w:r>
      <w:r>
        <w:rPr>
          <w:rStyle w:val="Emphasis"/>
          <w:lang w:val="de-DE"/>
        </w:rPr>
        <w:t>Umlaut</w:t>
      </w:r>
      <w:r>
        <w:t xml:space="preserve">). They sound slightly different from ‘a’, ‘o’, and ‘u’ on their own. The letter ‘ß’ represents a double ‘s’ and is pronounced like an ‘s’. </w:t>
      </w:r>
    </w:p>
    <w:p w:rsidR="00077582" w:rsidRDefault="00F80B09">
      <w:pPr>
        <w:divId w:val="246504093"/>
      </w:pPr>
      <w:r>
        <w:t xml:space="preserve">At this stage, all the German you need to use is presented in the audio clips. Listen to the words and phrases and try to imitate the pronunciation of the speakers. You will find that German pronunciation becomes very easy to predict after a while. As the course progresses, you will be introduced to some of the rules and asked to practise individual sounds. </w:t>
      </w:r>
    </w:p>
    <w:p w:rsidR="00077582" w:rsidRDefault="00F80B09">
      <w:pPr>
        <w:divId w:val="246504093"/>
      </w:pPr>
      <w:r>
        <w:rPr>
          <w:vanish/>
        </w:rPr>
        <w:t>Start of Activity</w:t>
      </w:r>
    </w:p>
    <w:p w:rsidR="00077582" w:rsidRDefault="00F80B09">
      <w:pPr>
        <w:spacing w:before="0" w:beforeAutospacing="0" w:after="0" w:afterAutospacing="0" w:line="240" w:lineRule="auto"/>
        <w:outlineLvl w:val="3"/>
        <w:divId w:val="30032390"/>
        <w:rPr>
          <w:rFonts w:eastAsia="Times New Roman"/>
          <w:b/>
          <w:bCs/>
          <w:sz w:val="36"/>
          <w:szCs w:val="36"/>
        </w:rPr>
      </w:pPr>
      <w:bookmarkStart w:id="24" w:name="Session1_Activity3"/>
      <w:bookmarkEnd w:id="24"/>
      <w:r>
        <w:rPr>
          <w:rStyle w:val="Strong"/>
          <w:rFonts w:eastAsia="Times New Roman"/>
          <w:sz w:val="36"/>
          <w:szCs w:val="36"/>
        </w:rPr>
        <w:t>Übung 3</w:t>
      </w:r>
      <w:r>
        <w:rPr>
          <w:rFonts w:eastAsia="Times New Roman"/>
          <w:b/>
          <w:bCs/>
          <w:sz w:val="36"/>
          <w:szCs w:val="36"/>
        </w:rPr>
        <w:t xml:space="preserve"> </w:t>
      </w:r>
    </w:p>
    <w:p w:rsidR="00077582" w:rsidRDefault="00F80B09">
      <w:pPr>
        <w:divId w:val="761029581"/>
      </w:pPr>
      <w:r>
        <w:rPr>
          <w:vanish/>
        </w:rPr>
        <w:t>Start of Question</w:t>
      </w:r>
    </w:p>
    <w:p w:rsidR="00077582" w:rsidRDefault="00F80B09">
      <w:pPr>
        <w:divId w:val="1504248673"/>
      </w:pPr>
      <w:bookmarkStart w:id="25" w:name="Session1_Question4"/>
      <w:bookmarkEnd w:id="25"/>
      <w:r>
        <w:t xml:space="preserve">How are the following letters or groups of letters pronounced in German? Listen to this audio extract again and, if you like, make some personal notes on the pronunciation. Write down something that will help you remember how to say the word when you see it written down. The first one has been done as an example. </w:t>
      </w:r>
    </w:p>
    <w:p w:rsidR="00077582" w:rsidRDefault="00F80B09">
      <w:pPr>
        <w:divId w:val="1504248673"/>
      </w:pPr>
      <w:r>
        <w:rPr>
          <w:rStyle w:val="Emphasis"/>
          <w:lang w:val="de-DE"/>
        </w:rPr>
        <w:t>Bitte hören Sie und schreiben Sie.</w:t>
      </w:r>
    </w:p>
    <w:p w:rsidR="00077582" w:rsidRDefault="00F80B09">
      <w:pPr>
        <w:divId w:val="1504248673"/>
      </w:pPr>
      <w:r>
        <w:rPr>
          <w:vanish/>
        </w:rPr>
        <w:t>Start of Media Content</w:t>
      </w:r>
    </w:p>
    <w:p w:rsidR="00077582" w:rsidRDefault="00F80B09">
      <w:pPr>
        <w:spacing w:before="60" w:beforeAutospacing="0" w:after="60" w:afterAutospacing="0"/>
        <w:divId w:val="203908246"/>
      </w:pPr>
      <w:bookmarkStart w:id="26" w:name="Session1_MediaContent3"/>
      <w:bookmarkEnd w:id="26"/>
      <w:r>
        <w:t>Audio content is not available in this format.</w:t>
      </w:r>
    </w:p>
    <w:p w:rsidR="00077582" w:rsidRDefault="00F80B09">
      <w:pPr>
        <w:pStyle w:val="Caption1"/>
        <w:divId w:val="1838034923"/>
      </w:pPr>
      <w:r>
        <w:t>Übung 3</w:t>
      </w:r>
    </w:p>
    <w:bookmarkStart w:id="27" w:name="View_Session1_Transcript3"/>
    <w:p w:rsidR="00077582" w:rsidRDefault="00F80B09">
      <w:pPr>
        <w:pStyle w:val="navbutton"/>
        <w:divId w:val="1838034923"/>
      </w:pPr>
      <w:r>
        <w:fldChar w:fldCharType="begin"/>
      </w:r>
      <w:r>
        <w:instrText xml:space="preserve"> HYPERLINK "" \l "Session1_Transcript3" </w:instrText>
      </w:r>
      <w:r>
        <w:fldChar w:fldCharType="separate"/>
      </w:r>
      <w:r>
        <w:rPr>
          <w:rStyle w:val="Hyperlink"/>
        </w:rPr>
        <w:t>View transcript - Übung 3</w:t>
      </w:r>
      <w:r>
        <w:fldChar w:fldCharType="end"/>
      </w:r>
      <w:bookmarkEnd w:id="27"/>
    </w:p>
    <w:p w:rsidR="00077582" w:rsidRDefault="00F80B09">
      <w:pPr>
        <w:divId w:val="1504248673"/>
      </w:pPr>
      <w:r>
        <w:rPr>
          <w:vanish/>
        </w:rPr>
        <w:t>End of Media Content</w:t>
      </w:r>
    </w:p>
    <w:p w:rsidR="00077582" w:rsidRDefault="00F80B09">
      <w:pPr>
        <w:numPr>
          <w:ilvl w:val="0"/>
          <w:numId w:val="7"/>
        </w:numPr>
        <w:ind w:left="780" w:right="780"/>
        <w:divId w:val="1504248673"/>
      </w:pPr>
      <w:r>
        <w:t xml:space="preserve">‘eu’ in </w:t>
      </w:r>
      <w:r>
        <w:rPr>
          <w:rStyle w:val="Emphasis"/>
          <w:lang w:val="de-DE"/>
        </w:rPr>
        <w:t>Deutschland:</w:t>
      </w:r>
      <w:r>
        <w:t xml:space="preserve"> sounds like ‘oy’ in ‘joy’ </w:t>
      </w:r>
    </w:p>
    <w:p w:rsidR="00077582" w:rsidRDefault="00F80B09">
      <w:pPr>
        <w:numPr>
          <w:ilvl w:val="0"/>
          <w:numId w:val="7"/>
        </w:numPr>
        <w:ind w:left="780" w:right="780"/>
        <w:divId w:val="1504248673"/>
      </w:pPr>
      <w:r>
        <w:t xml:space="preserve">‘ü’ in </w:t>
      </w:r>
      <w:r>
        <w:rPr>
          <w:rStyle w:val="Emphasis"/>
          <w:lang w:val="de-DE"/>
        </w:rPr>
        <w:t>München:</w:t>
      </w:r>
      <w:r>
        <w:t xml:space="preserve">sounds like … </w:t>
      </w:r>
    </w:p>
    <w:p w:rsidR="00077582" w:rsidRDefault="00F80B09">
      <w:pPr>
        <w:numPr>
          <w:ilvl w:val="0"/>
          <w:numId w:val="7"/>
        </w:numPr>
        <w:ind w:left="780" w:right="780"/>
        <w:divId w:val="1504248673"/>
      </w:pPr>
      <w:r>
        <w:t xml:space="preserve">‘ch’ in </w:t>
      </w:r>
      <w:r>
        <w:rPr>
          <w:rStyle w:val="Emphasis"/>
          <w:lang w:val="de-DE"/>
        </w:rPr>
        <w:t>München</w:t>
      </w:r>
      <w:r>
        <w:t xml:space="preserve">: sounds like … </w:t>
      </w:r>
    </w:p>
    <w:p w:rsidR="00077582" w:rsidRDefault="00F80B09">
      <w:pPr>
        <w:numPr>
          <w:ilvl w:val="0"/>
          <w:numId w:val="7"/>
        </w:numPr>
        <w:ind w:left="780" w:right="780"/>
        <w:divId w:val="1504248673"/>
      </w:pPr>
      <w:r>
        <w:t xml:space="preserve">‘au’ in </w:t>
      </w:r>
      <w:r>
        <w:rPr>
          <w:rStyle w:val="Emphasis"/>
          <w:lang w:val="de-DE"/>
        </w:rPr>
        <w:t>Augsburg</w:t>
      </w:r>
      <w:r>
        <w:t xml:space="preserve">: sounds like … </w:t>
      </w:r>
    </w:p>
    <w:p w:rsidR="00077582" w:rsidRDefault="00F80B09">
      <w:pPr>
        <w:numPr>
          <w:ilvl w:val="0"/>
          <w:numId w:val="7"/>
        </w:numPr>
        <w:ind w:left="780" w:right="780"/>
        <w:divId w:val="1504248673"/>
      </w:pPr>
      <w:r>
        <w:t xml:space="preserve">‘ö’ in </w:t>
      </w:r>
      <w:r>
        <w:rPr>
          <w:rStyle w:val="Emphasis"/>
          <w:lang w:val="de-DE"/>
        </w:rPr>
        <w:t>Köln:</w:t>
      </w:r>
      <w:r>
        <w:t xml:space="preserve"> sounds like … </w:t>
      </w:r>
    </w:p>
    <w:p w:rsidR="00077582" w:rsidRDefault="00F80B09">
      <w:pPr>
        <w:numPr>
          <w:ilvl w:val="0"/>
          <w:numId w:val="7"/>
        </w:numPr>
        <w:ind w:left="780" w:right="780"/>
        <w:divId w:val="1504248673"/>
      </w:pPr>
      <w:r>
        <w:t xml:space="preserve">‘a’ in </w:t>
      </w:r>
      <w:r>
        <w:rPr>
          <w:rStyle w:val="Emphasis"/>
          <w:lang w:val="de-DE"/>
        </w:rPr>
        <w:t>Hamburg:</w:t>
      </w:r>
      <w:r>
        <w:t xml:space="preserve"> sounds like … </w:t>
      </w:r>
    </w:p>
    <w:p w:rsidR="00077582" w:rsidRDefault="00F80B09">
      <w:pPr>
        <w:numPr>
          <w:ilvl w:val="0"/>
          <w:numId w:val="7"/>
        </w:numPr>
        <w:ind w:left="780" w:right="780"/>
        <w:divId w:val="1504248673"/>
      </w:pPr>
      <w:r>
        <w:t xml:space="preserve">‘ei’ in </w:t>
      </w:r>
      <w:r>
        <w:rPr>
          <w:rStyle w:val="Emphasis"/>
          <w:lang w:val="de-DE"/>
        </w:rPr>
        <w:t>Österreich:</w:t>
      </w:r>
      <w:r>
        <w:t xml:space="preserve"> sounds like … </w:t>
      </w:r>
    </w:p>
    <w:p w:rsidR="00077582" w:rsidRDefault="00F80B09">
      <w:pPr>
        <w:numPr>
          <w:ilvl w:val="0"/>
          <w:numId w:val="7"/>
        </w:numPr>
        <w:ind w:left="780" w:right="780"/>
        <w:divId w:val="1504248673"/>
      </w:pPr>
      <w:r>
        <w:t xml:space="preserve">‘w’ in </w:t>
      </w:r>
      <w:r>
        <w:rPr>
          <w:rStyle w:val="Emphasis"/>
          <w:lang w:val="de-DE"/>
        </w:rPr>
        <w:t>Wien:</w:t>
      </w:r>
      <w:r>
        <w:t xml:space="preserve"> sounds like … </w:t>
      </w:r>
    </w:p>
    <w:p w:rsidR="00077582" w:rsidRDefault="00F80B09">
      <w:pPr>
        <w:numPr>
          <w:ilvl w:val="0"/>
          <w:numId w:val="7"/>
        </w:numPr>
        <w:ind w:left="780" w:right="780"/>
        <w:divId w:val="1504248673"/>
      </w:pPr>
      <w:r>
        <w:t xml:space="preserve">‘ie’ in </w:t>
      </w:r>
      <w:r>
        <w:rPr>
          <w:rStyle w:val="Emphasis"/>
          <w:lang w:val="de-DE"/>
        </w:rPr>
        <w:t>Wien:</w:t>
      </w:r>
      <w:r>
        <w:t xml:space="preserve"> sounds like … </w:t>
      </w:r>
    </w:p>
    <w:p w:rsidR="00077582" w:rsidRDefault="00F80B09">
      <w:pPr>
        <w:numPr>
          <w:ilvl w:val="0"/>
          <w:numId w:val="7"/>
        </w:numPr>
        <w:ind w:left="780" w:right="780"/>
        <w:divId w:val="1504248673"/>
      </w:pPr>
      <w:r>
        <w:t xml:space="preserve">‘z’ in </w:t>
      </w:r>
      <w:r>
        <w:rPr>
          <w:rStyle w:val="Emphasis"/>
          <w:lang w:val="de-DE"/>
        </w:rPr>
        <w:t>Zürich:</w:t>
      </w:r>
      <w:r>
        <w:t xml:space="preserve"> sounds like … </w:t>
      </w:r>
    </w:p>
    <w:p w:rsidR="00077582" w:rsidRDefault="00F80B09">
      <w:pPr>
        <w:divId w:val="761029581"/>
      </w:pPr>
      <w:r>
        <w:rPr>
          <w:vanish/>
        </w:rPr>
        <w:t>End of Question</w:t>
      </w:r>
    </w:p>
    <w:bookmarkStart w:id="28" w:name="View_Session1_Answer1"/>
    <w:p w:rsidR="00077582" w:rsidRDefault="00F80B09">
      <w:pPr>
        <w:pStyle w:val="navbutton"/>
        <w:divId w:val="761029581"/>
      </w:pPr>
      <w:r>
        <w:fldChar w:fldCharType="begin"/>
      </w:r>
      <w:r>
        <w:instrText xml:space="preserve"> HYPERLINK "" \l "Session1_Answer1" </w:instrText>
      </w:r>
      <w:r>
        <w:fldChar w:fldCharType="separate"/>
      </w:r>
      <w:r>
        <w:rPr>
          <w:rStyle w:val="Hyperlink"/>
        </w:rPr>
        <w:t xml:space="preserve">View answer - </w:t>
      </w:r>
      <w:r>
        <w:rPr>
          <w:rStyle w:val="Strong"/>
          <w:color w:val="143748"/>
          <w:u w:val="single"/>
        </w:rPr>
        <w:t>Übung 3</w:t>
      </w:r>
      <w:r>
        <w:rPr>
          <w:rStyle w:val="Hyperlink"/>
        </w:rPr>
        <w:t xml:space="preserve"> </w:t>
      </w:r>
      <w:r>
        <w:fldChar w:fldCharType="end"/>
      </w:r>
      <w:bookmarkEnd w:id="28"/>
    </w:p>
    <w:p w:rsidR="00077582" w:rsidRDefault="00F80B09">
      <w:pPr>
        <w:divId w:val="246504093"/>
      </w:pPr>
      <w:r>
        <w:rPr>
          <w:vanish/>
        </w:rPr>
        <w:t>End of Activity</w:t>
      </w:r>
    </w:p>
    <w:p w:rsidR="00077582" w:rsidRDefault="00F80B09">
      <w:pPr>
        <w:pStyle w:val="Heading2"/>
        <w:divId w:val="1297445736"/>
        <w:rPr>
          <w:rFonts w:eastAsia="Times New Roman"/>
        </w:rPr>
      </w:pPr>
      <w:bookmarkStart w:id="29" w:name="Session1_Section3"/>
      <w:bookmarkEnd w:id="29"/>
      <w:r>
        <w:rPr>
          <w:rFonts w:eastAsia="Times New Roman"/>
        </w:rPr>
        <w:t>1.3 Location</w:t>
      </w:r>
    </w:p>
    <w:p w:rsidR="00077582" w:rsidRDefault="00F80B09">
      <w:pPr>
        <w:divId w:val="1297445736"/>
      </w:pPr>
      <w:r>
        <w:t xml:space="preserve">In the previous activities you have been looking at the location of places in Germany, Austria and Switzerland. If you had to give this information in German, this is the vocabulary you would need: </w:t>
      </w:r>
    </w:p>
    <w:p w:rsidR="00077582" w:rsidRDefault="00F80B09">
      <w:pPr>
        <w:numPr>
          <w:ilvl w:val="0"/>
          <w:numId w:val="8"/>
        </w:numPr>
        <w:spacing w:before="0" w:beforeAutospacing="0" w:after="0" w:afterAutospacing="0"/>
        <w:ind w:left="780" w:right="780"/>
        <w:divId w:val="1297445736"/>
        <w:rPr>
          <w:rFonts w:eastAsia="Times New Roman"/>
        </w:rPr>
      </w:pPr>
      <w:r>
        <w:rPr>
          <w:rStyle w:val="Strong"/>
          <w:rFonts w:eastAsia="Times New Roman"/>
          <w:lang w:val="de-DE"/>
        </w:rPr>
        <w:t>Vokabeln</w:t>
      </w:r>
    </w:p>
    <w:p w:rsidR="00077582" w:rsidRDefault="00F80B09">
      <w:pPr>
        <w:numPr>
          <w:ilvl w:val="0"/>
          <w:numId w:val="8"/>
        </w:numPr>
        <w:ind w:left="780" w:right="780"/>
        <w:divId w:val="1297445736"/>
      </w:pPr>
      <w:r>
        <w:rPr>
          <w:rStyle w:val="Emphasis"/>
          <w:lang w:val="de-DE"/>
        </w:rPr>
        <w:t>das ist …</w:t>
      </w:r>
      <w:r>
        <w:t xml:space="preserve">   that is … / this is … </w:t>
      </w:r>
    </w:p>
    <w:p w:rsidR="00077582" w:rsidRDefault="00F80B09">
      <w:pPr>
        <w:numPr>
          <w:ilvl w:val="0"/>
          <w:numId w:val="8"/>
        </w:numPr>
        <w:ind w:left="780" w:right="780"/>
        <w:divId w:val="1297445736"/>
      </w:pPr>
      <w:r>
        <w:rPr>
          <w:rStyle w:val="Emphasis"/>
          <w:lang w:val="de-DE"/>
        </w:rPr>
        <w:t>in Deutschland</w:t>
      </w:r>
      <w:r>
        <w:t xml:space="preserve">   in Germany </w:t>
      </w:r>
    </w:p>
    <w:p w:rsidR="00077582" w:rsidRDefault="00F80B09">
      <w:pPr>
        <w:numPr>
          <w:ilvl w:val="0"/>
          <w:numId w:val="8"/>
        </w:numPr>
        <w:ind w:left="780" w:right="780"/>
        <w:divId w:val="1297445736"/>
      </w:pPr>
      <w:r>
        <w:rPr>
          <w:rStyle w:val="Emphasis"/>
          <w:lang w:val="de-DE"/>
        </w:rPr>
        <w:t>in Norddeutschland</w:t>
      </w:r>
      <w:r>
        <w:t xml:space="preserve">   in northern Germany </w:t>
      </w:r>
    </w:p>
    <w:p w:rsidR="00077582" w:rsidRDefault="00F80B09">
      <w:pPr>
        <w:numPr>
          <w:ilvl w:val="0"/>
          <w:numId w:val="8"/>
        </w:numPr>
        <w:ind w:left="780" w:right="780"/>
        <w:divId w:val="1297445736"/>
      </w:pPr>
      <w:r>
        <w:rPr>
          <w:rStyle w:val="Emphasis"/>
          <w:lang w:val="de-DE"/>
        </w:rPr>
        <w:t>in Süddeutschland</w:t>
      </w:r>
      <w:r>
        <w:t xml:space="preserve">   in southern Germany </w:t>
      </w:r>
    </w:p>
    <w:p w:rsidR="00077582" w:rsidRDefault="00F80B09">
      <w:pPr>
        <w:numPr>
          <w:ilvl w:val="0"/>
          <w:numId w:val="8"/>
        </w:numPr>
        <w:ind w:left="780" w:right="780"/>
        <w:divId w:val="1297445736"/>
      </w:pPr>
      <w:r>
        <w:rPr>
          <w:rStyle w:val="Emphasis"/>
          <w:lang w:val="de-DE"/>
        </w:rPr>
        <w:t>in Österreich</w:t>
      </w:r>
      <w:r>
        <w:t xml:space="preserve">   in Austria </w:t>
      </w:r>
    </w:p>
    <w:p w:rsidR="00077582" w:rsidRDefault="00F80B09">
      <w:pPr>
        <w:numPr>
          <w:ilvl w:val="0"/>
          <w:numId w:val="8"/>
        </w:numPr>
        <w:ind w:left="780" w:right="780"/>
        <w:divId w:val="1297445736"/>
      </w:pPr>
      <w:r>
        <w:rPr>
          <w:rStyle w:val="Emphasis"/>
          <w:lang w:val="de-DE"/>
        </w:rPr>
        <w:t>in der Schweiz</w:t>
      </w:r>
      <w:r>
        <w:t xml:space="preserve">   in Switzerland </w:t>
      </w:r>
    </w:p>
    <w:p w:rsidR="00077582" w:rsidRDefault="00F80B09">
      <w:pPr>
        <w:divId w:val="1297445736"/>
      </w:pPr>
      <w:r>
        <w:rPr>
          <w:vanish/>
        </w:rPr>
        <w:t>Start of Activity</w:t>
      </w:r>
    </w:p>
    <w:p w:rsidR="00077582" w:rsidRDefault="00F80B09">
      <w:pPr>
        <w:spacing w:before="0" w:beforeAutospacing="0" w:after="0" w:afterAutospacing="0" w:line="240" w:lineRule="auto"/>
        <w:outlineLvl w:val="3"/>
        <w:divId w:val="1231422775"/>
        <w:rPr>
          <w:rFonts w:eastAsia="Times New Roman"/>
          <w:b/>
          <w:bCs/>
          <w:sz w:val="36"/>
          <w:szCs w:val="36"/>
        </w:rPr>
      </w:pPr>
      <w:bookmarkStart w:id="30" w:name="Session1_Activity4"/>
      <w:bookmarkEnd w:id="30"/>
      <w:r>
        <w:rPr>
          <w:rStyle w:val="Strong"/>
          <w:rFonts w:eastAsia="Times New Roman"/>
          <w:sz w:val="36"/>
          <w:szCs w:val="36"/>
        </w:rPr>
        <w:t>Übung 4</w:t>
      </w:r>
    </w:p>
    <w:p w:rsidR="00077582" w:rsidRDefault="00F80B09">
      <w:pPr>
        <w:divId w:val="1283805288"/>
      </w:pPr>
      <w:r>
        <w:rPr>
          <w:vanish/>
        </w:rPr>
        <w:t>Start of Question</w:t>
      </w:r>
    </w:p>
    <w:p w:rsidR="00077582" w:rsidRDefault="00F80B09">
      <w:pPr>
        <w:divId w:val="1818373535"/>
      </w:pPr>
      <w:bookmarkStart w:id="31" w:name="Session1_Question5"/>
      <w:bookmarkEnd w:id="31"/>
      <w:r>
        <w:t xml:space="preserve">Listen to the names of some places and say, in German, where they all are. Repeat this activity until you are happy with your pronunciation. </w:t>
      </w:r>
    </w:p>
    <w:p w:rsidR="00077582" w:rsidRDefault="00F80B09">
      <w:pPr>
        <w:divId w:val="1818373535"/>
      </w:pPr>
      <w:r>
        <w:rPr>
          <w:rStyle w:val="Emphasis"/>
          <w:lang w:val="de-DE"/>
        </w:rPr>
        <w:t>Bitte hören Sie und sprechen Sie. Hier ist ein Beispiel.</w:t>
      </w:r>
    </w:p>
    <w:p w:rsidR="00077582" w:rsidRDefault="00F80B09">
      <w:pPr>
        <w:numPr>
          <w:ilvl w:val="0"/>
          <w:numId w:val="9"/>
        </w:numPr>
        <w:ind w:left="780" w:right="780"/>
        <w:divId w:val="1818373535"/>
      </w:pPr>
      <w:r>
        <w:rPr>
          <w:rStyle w:val="Strong"/>
        </w:rPr>
        <w:t>You hear:</w:t>
      </w:r>
      <w:r>
        <w:t xml:space="preserve"> </w:t>
      </w:r>
      <w:r>
        <w:rPr>
          <w:lang w:val="de-DE"/>
        </w:rPr>
        <w:t>Hamburg</w:t>
      </w:r>
    </w:p>
    <w:p w:rsidR="00077582" w:rsidRDefault="00F80B09">
      <w:pPr>
        <w:numPr>
          <w:ilvl w:val="0"/>
          <w:numId w:val="9"/>
        </w:numPr>
        <w:ind w:left="780" w:right="780"/>
        <w:divId w:val="1818373535"/>
      </w:pPr>
      <w:r>
        <w:rPr>
          <w:rStyle w:val="Strong"/>
        </w:rPr>
        <w:t>You say:</w:t>
      </w:r>
      <w:r>
        <w:t xml:space="preserve"> </w:t>
      </w:r>
      <w:r>
        <w:rPr>
          <w:lang w:val="de-DE"/>
        </w:rPr>
        <w:t>Hamburg? Das ist in Norddeutschland.</w:t>
      </w:r>
    </w:p>
    <w:p w:rsidR="00077582" w:rsidRDefault="00F80B09">
      <w:pPr>
        <w:numPr>
          <w:ilvl w:val="0"/>
          <w:numId w:val="9"/>
        </w:numPr>
        <w:ind w:left="780" w:right="780"/>
        <w:divId w:val="1818373535"/>
      </w:pPr>
      <w:r>
        <w:rPr>
          <w:rStyle w:val="Strong"/>
        </w:rPr>
        <w:t>You hear:</w:t>
      </w:r>
      <w:r>
        <w:t xml:space="preserve"> </w:t>
      </w:r>
      <w:r>
        <w:rPr>
          <w:lang w:val="de-DE"/>
        </w:rPr>
        <w:t>Hamburg? Hm, das ist in Norddeutschland!</w:t>
      </w:r>
    </w:p>
    <w:p w:rsidR="00077582" w:rsidRDefault="00F80B09">
      <w:pPr>
        <w:divId w:val="1818373535"/>
      </w:pPr>
      <w:r>
        <w:rPr>
          <w:vanish/>
        </w:rPr>
        <w:t>Start of Media Content</w:t>
      </w:r>
    </w:p>
    <w:p w:rsidR="00077582" w:rsidRDefault="00F80B09">
      <w:pPr>
        <w:spacing w:before="60" w:beforeAutospacing="0" w:after="60" w:afterAutospacing="0"/>
        <w:divId w:val="1455177610"/>
      </w:pPr>
      <w:bookmarkStart w:id="32" w:name="Session1_MediaContent4"/>
      <w:bookmarkEnd w:id="32"/>
      <w:r>
        <w:t>Audio content is not available in this format.</w:t>
      </w:r>
    </w:p>
    <w:p w:rsidR="00077582" w:rsidRDefault="00F80B09">
      <w:pPr>
        <w:pStyle w:val="Caption1"/>
        <w:divId w:val="616985764"/>
      </w:pPr>
      <w:r>
        <w:t>Übung 4</w:t>
      </w:r>
    </w:p>
    <w:bookmarkStart w:id="33" w:name="View_Session1_Transcript4"/>
    <w:p w:rsidR="00077582" w:rsidRDefault="00F80B09">
      <w:pPr>
        <w:pStyle w:val="navbutton"/>
        <w:divId w:val="616985764"/>
      </w:pPr>
      <w:r>
        <w:fldChar w:fldCharType="begin"/>
      </w:r>
      <w:r>
        <w:instrText xml:space="preserve"> HYPERLINK "" \l "Session1_Transcript4" </w:instrText>
      </w:r>
      <w:r>
        <w:fldChar w:fldCharType="separate"/>
      </w:r>
      <w:r>
        <w:rPr>
          <w:rStyle w:val="Hyperlink"/>
        </w:rPr>
        <w:t>View transcript - Übung 4</w:t>
      </w:r>
      <w:r>
        <w:fldChar w:fldCharType="end"/>
      </w:r>
      <w:bookmarkEnd w:id="33"/>
    </w:p>
    <w:p w:rsidR="00077582" w:rsidRDefault="00F80B09">
      <w:pPr>
        <w:divId w:val="1818373535"/>
      </w:pPr>
      <w:r>
        <w:rPr>
          <w:vanish/>
        </w:rPr>
        <w:t>End of Media Content</w:t>
      </w:r>
    </w:p>
    <w:p w:rsidR="00077582" w:rsidRDefault="00F80B09">
      <w:pPr>
        <w:divId w:val="1283805288"/>
      </w:pPr>
      <w:r>
        <w:rPr>
          <w:vanish/>
        </w:rPr>
        <w:t>End of Question</w:t>
      </w:r>
    </w:p>
    <w:bookmarkStart w:id="34" w:name="View_Session1_Answer2"/>
    <w:p w:rsidR="00077582" w:rsidRDefault="00F80B09">
      <w:pPr>
        <w:pStyle w:val="navbutton"/>
        <w:divId w:val="1283805288"/>
      </w:pPr>
      <w:r>
        <w:fldChar w:fldCharType="begin"/>
      </w:r>
      <w:r>
        <w:instrText xml:space="preserve"> HYPERLINK "" \l "Session1_Answer2" </w:instrText>
      </w:r>
      <w:r>
        <w:fldChar w:fldCharType="separate"/>
      </w:r>
      <w:r>
        <w:rPr>
          <w:rStyle w:val="Hyperlink"/>
        </w:rPr>
        <w:t xml:space="preserve">View answer - </w:t>
      </w:r>
      <w:r>
        <w:rPr>
          <w:rStyle w:val="Strong"/>
          <w:color w:val="143748"/>
          <w:u w:val="single"/>
        </w:rPr>
        <w:t>Übung 4</w:t>
      </w:r>
      <w:r>
        <w:fldChar w:fldCharType="end"/>
      </w:r>
      <w:bookmarkEnd w:id="34"/>
    </w:p>
    <w:p w:rsidR="00077582" w:rsidRDefault="00F80B09">
      <w:pPr>
        <w:divId w:val="1297445736"/>
      </w:pPr>
      <w:r>
        <w:rPr>
          <w:vanish/>
        </w:rPr>
        <w:t>End of Activity</w:t>
      </w:r>
    </w:p>
    <w:p w:rsidR="00077582" w:rsidRDefault="00F80B09">
      <w:pPr>
        <w:divId w:val="1297445736"/>
      </w:pPr>
      <w:r>
        <w:rPr>
          <w:vanish/>
        </w:rPr>
        <w:t>Start of Activity</w:t>
      </w:r>
    </w:p>
    <w:p w:rsidR="00077582" w:rsidRDefault="00F80B09">
      <w:pPr>
        <w:spacing w:before="0" w:beforeAutospacing="0" w:after="0" w:afterAutospacing="0" w:line="240" w:lineRule="auto"/>
        <w:outlineLvl w:val="3"/>
        <w:divId w:val="86316600"/>
        <w:rPr>
          <w:rFonts w:eastAsia="Times New Roman"/>
          <w:b/>
          <w:bCs/>
          <w:sz w:val="36"/>
          <w:szCs w:val="36"/>
        </w:rPr>
      </w:pPr>
      <w:bookmarkStart w:id="35" w:name="Session1_Activity5"/>
      <w:bookmarkEnd w:id="35"/>
      <w:r>
        <w:rPr>
          <w:rStyle w:val="Strong"/>
          <w:rFonts w:eastAsia="Times New Roman"/>
          <w:sz w:val="36"/>
          <w:szCs w:val="36"/>
        </w:rPr>
        <w:t>Übung 5</w:t>
      </w:r>
    </w:p>
    <w:p w:rsidR="00077582" w:rsidRDefault="00F80B09">
      <w:pPr>
        <w:divId w:val="449740146"/>
      </w:pPr>
      <w:bookmarkStart w:id="36" w:name="Session1_Part3"/>
      <w:bookmarkEnd w:id="36"/>
      <w:r>
        <w:rPr>
          <w:vanish/>
        </w:rPr>
        <w:t>Start of Question</w:t>
      </w:r>
    </w:p>
    <w:p w:rsidR="00077582" w:rsidRDefault="00F80B09">
      <w:pPr>
        <w:divId w:val="1720933233"/>
      </w:pPr>
      <w:bookmarkStart w:id="37" w:name="Session1_Question6"/>
      <w:bookmarkEnd w:id="37"/>
      <w:r>
        <w:t>Now listen to people saying who they are and where they come from. Then, complete the sentences below.</w:t>
      </w:r>
    </w:p>
    <w:p w:rsidR="00077582" w:rsidRDefault="00F80B09">
      <w:pPr>
        <w:divId w:val="1720933233"/>
      </w:pPr>
      <w:r>
        <w:rPr>
          <w:vanish/>
        </w:rPr>
        <w:t>Start of Media Content</w:t>
      </w:r>
    </w:p>
    <w:p w:rsidR="00077582" w:rsidRDefault="00F80B09">
      <w:pPr>
        <w:spacing w:before="60" w:beforeAutospacing="0" w:after="60" w:afterAutospacing="0"/>
        <w:divId w:val="1995446887"/>
      </w:pPr>
      <w:bookmarkStart w:id="38" w:name="Session1_MediaContent5"/>
      <w:bookmarkEnd w:id="38"/>
      <w:r>
        <w:t>Audio content is not available in this format.</w:t>
      </w:r>
    </w:p>
    <w:p w:rsidR="00077582" w:rsidRDefault="00F80B09">
      <w:pPr>
        <w:pStyle w:val="Caption1"/>
        <w:divId w:val="1950578679"/>
      </w:pPr>
      <w:r>
        <w:t>Übung 5</w:t>
      </w:r>
    </w:p>
    <w:bookmarkStart w:id="39" w:name="View_Session1_Transcript5"/>
    <w:p w:rsidR="00077582" w:rsidRDefault="00F80B09">
      <w:pPr>
        <w:pStyle w:val="navbutton"/>
        <w:divId w:val="1950578679"/>
      </w:pPr>
      <w:r>
        <w:fldChar w:fldCharType="begin"/>
      </w:r>
      <w:r>
        <w:instrText xml:space="preserve"> HYPERLINK "" \l "Session1_Transcript5" </w:instrText>
      </w:r>
      <w:r>
        <w:fldChar w:fldCharType="separate"/>
      </w:r>
      <w:r>
        <w:rPr>
          <w:rStyle w:val="Hyperlink"/>
        </w:rPr>
        <w:t>View transcript - Übung 5</w:t>
      </w:r>
      <w:r>
        <w:fldChar w:fldCharType="end"/>
      </w:r>
      <w:bookmarkEnd w:id="39"/>
    </w:p>
    <w:p w:rsidR="00077582" w:rsidRDefault="00F80B09">
      <w:pPr>
        <w:divId w:val="1720933233"/>
      </w:pPr>
      <w:r>
        <w:rPr>
          <w:vanish/>
        </w:rPr>
        <w:t>End of Media Content</w:t>
      </w:r>
    </w:p>
    <w:p w:rsidR="00077582" w:rsidRDefault="00F80B09">
      <w:pPr>
        <w:divId w:val="449740146"/>
      </w:pPr>
      <w:r>
        <w:rPr>
          <w:vanish/>
        </w:rPr>
        <w:t>End of Question</w:t>
      </w:r>
    </w:p>
    <w:p w:rsidR="00077582" w:rsidRDefault="00F80B09">
      <w:pPr>
        <w:divId w:val="1152284765"/>
      </w:pPr>
      <w:bookmarkStart w:id="40" w:name="Session1_Part4"/>
      <w:bookmarkEnd w:id="40"/>
      <w:r>
        <w:rPr>
          <w:vanish/>
        </w:rPr>
        <w:t>Start of Question</w:t>
      </w:r>
    </w:p>
    <w:p w:rsidR="00077582" w:rsidRDefault="00F80B09">
      <w:pPr>
        <w:numPr>
          <w:ilvl w:val="0"/>
          <w:numId w:val="10"/>
        </w:numPr>
        <w:spacing w:before="0" w:beforeAutospacing="0" w:after="0" w:afterAutospacing="0"/>
        <w:ind w:left="780" w:right="780"/>
        <w:divId w:val="2008629184"/>
        <w:rPr>
          <w:rFonts w:eastAsia="Times New Roman"/>
        </w:rPr>
      </w:pPr>
      <w:bookmarkStart w:id="41" w:name="Session1_Question7"/>
      <w:bookmarkEnd w:id="41"/>
      <w:r>
        <w:rPr>
          <w:rFonts w:eastAsia="Times New Roman"/>
          <w:lang w:val="de-DE"/>
        </w:rPr>
        <w:t>1. Claudia Grothe kommt aus …</w:t>
      </w:r>
    </w:p>
    <w:p w:rsidR="00077582" w:rsidRDefault="00F80B09">
      <w:pPr>
        <w:divId w:val="1152284765"/>
      </w:pPr>
      <w:r>
        <w:rPr>
          <w:vanish/>
        </w:rPr>
        <w:t>End of Question</w:t>
      </w:r>
    </w:p>
    <w:p w:rsidR="00077582" w:rsidRDefault="00F80B09">
      <w:pPr>
        <w:spacing w:before="0" w:beforeAutospacing="0" w:after="0" w:afterAutospacing="0" w:line="240" w:lineRule="auto"/>
        <w:divId w:val="907231472"/>
        <w:rPr>
          <w:rFonts w:ascii="Times New Roman" w:eastAsia="Times New Roman" w:hAnsi="Times New Roman" w:cs="Times New Roman"/>
          <w:i/>
          <w:iCs/>
          <w:color w:val="5C5C5C"/>
          <w:sz w:val="24"/>
          <w:szCs w:val="24"/>
        </w:rPr>
      </w:pPr>
      <w:bookmarkStart w:id="42" w:name="Session1_FreeResponse2"/>
      <w:bookmarkEnd w:id="42"/>
      <w:r>
        <w:rPr>
          <w:rFonts w:ascii="Times New Roman" w:eastAsia="Times New Roman" w:hAnsi="Times New Roman" w:cs="Times New Roman"/>
          <w:i/>
          <w:iCs/>
          <w:color w:val="5C5C5C"/>
          <w:sz w:val="24"/>
          <w:szCs w:val="24"/>
        </w:rPr>
        <w:t xml:space="preserve">Provide your answer... </w:t>
      </w:r>
    </w:p>
    <w:p w:rsidR="00077582" w:rsidRDefault="00F80B09">
      <w:pPr>
        <w:divId w:val="146555945"/>
      </w:pPr>
      <w:bookmarkStart w:id="43" w:name="Session1_Part5"/>
      <w:bookmarkEnd w:id="43"/>
      <w:r>
        <w:rPr>
          <w:vanish/>
        </w:rPr>
        <w:t>Start of Question</w:t>
      </w:r>
    </w:p>
    <w:p w:rsidR="00077582" w:rsidRDefault="00F80B09">
      <w:pPr>
        <w:numPr>
          <w:ilvl w:val="0"/>
          <w:numId w:val="11"/>
        </w:numPr>
        <w:spacing w:before="0" w:beforeAutospacing="0" w:after="0" w:afterAutospacing="0"/>
        <w:ind w:left="780" w:right="780"/>
        <w:divId w:val="512188399"/>
        <w:rPr>
          <w:rFonts w:eastAsia="Times New Roman"/>
        </w:rPr>
      </w:pPr>
      <w:bookmarkStart w:id="44" w:name="Session1_Question8"/>
      <w:bookmarkEnd w:id="44"/>
      <w:r>
        <w:rPr>
          <w:rFonts w:eastAsia="Times New Roman"/>
          <w:lang w:val="de-DE"/>
        </w:rPr>
        <w:t>2. Jasmin kommt aus …</w:t>
      </w:r>
    </w:p>
    <w:p w:rsidR="00077582" w:rsidRDefault="00F80B09">
      <w:pPr>
        <w:divId w:val="146555945"/>
      </w:pPr>
      <w:r>
        <w:rPr>
          <w:vanish/>
        </w:rPr>
        <w:t>End of Question</w:t>
      </w:r>
    </w:p>
    <w:p w:rsidR="00077582" w:rsidRDefault="00F80B09">
      <w:pPr>
        <w:spacing w:before="0" w:beforeAutospacing="0" w:after="0" w:afterAutospacing="0" w:line="240" w:lineRule="auto"/>
        <w:divId w:val="182209501"/>
        <w:rPr>
          <w:rFonts w:ascii="Times New Roman" w:eastAsia="Times New Roman" w:hAnsi="Times New Roman" w:cs="Times New Roman"/>
          <w:i/>
          <w:iCs/>
          <w:color w:val="5C5C5C"/>
          <w:sz w:val="24"/>
          <w:szCs w:val="24"/>
        </w:rPr>
      </w:pPr>
      <w:bookmarkStart w:id="45" w:name="Session1_FreeResponse3"/>
      <w:bookmarkEnd w:id="45"/>
      <w:r>
        <w:rPr>
          <w:rFonts w:ascii="Times New Roman" w:eastAsia="Times New Roman" w:hAnsi="Times New Roman" w:cs="Times New Roman"/>
          <w:i/>
          <w:iCs/>
          <w:color w:val="5C5C5C"/>
          <w:sz w:val="24"/>
          <w:szCs w:val="24"/>
        </w:rPr>
        <w:t xml:space="preserve">Provide your answer... </w:t>
      </w:r>
    </w:p>
    <w:p w:rsidR="00077582" w:rsidRDefault="00F80B09">
      <w:pPr>
        <w:divId w:val="552160720"/>
      </w:pPr>
      <w:bookmarkStart w:id="46" w:name="Session1_Part6"/>
      <w:bookmarkEnd w:id="46"/>
      <w:r>
        <w:rPr>
          <w:vanish/>
        </w:rPr>
        <w:t>Start of Question</w:t>
      </w:r>
    </w:p>
    <w:p w:rsidR="00077582" w:rsidRDefault="00F80B09">
      <w:pPr>
        <w:numPr>
          <w:ilvl w:val="0"/>
          <w:numId w:val="12"/>
        </w:numPr>
        <w:spacing w:before="0" w:beforeAutospacing="0" w:after="0" w:afterAutospacing="0"/>
        <w:ind w:left="780" w:right="780"/>
        <w:divId w:val="512494616"/>
        <w:rPr>
          <w:rFonts w:eastAsia="Times New Roman"/>
        </w:rPr>
      </w:pPr>
      <w:bookmarkStart w:id="47" w:name="Session1_Question9"/>
      <w:bookmarkEnd w:id="47"/>
      <w:r>
        <w:rPr>
          <w:rFonts w:eastAsia="Times New Roman"/>
          <w:lang w:val="de-DE"/>
        </w:rPr>
        <w:t>3. Ulf kommt aus …</w:t>
      </w:r>
    </w:p>
    <w:p w:rsidR="00077582" w:rsidRDefault="00F80B09">
      <w:pPr>
        <w:divId w:val="552160720"/>
      </w:pPr>
      <w:r>
        <w:rPr>
          <w:vanish/>
        </w:rPr>
        <w:t>End of Question</w:t>
      </w:r>
    </w:p>
    <w:p w:rsidR="00077582" w:rsidRDefault="00F80B09">
      <w:pPr>
        <w:spacing w:before="0" w:beforeAutospacing="0" w:after="0" w:afterAutospacing="0" w:line="240" w:lineRule="auto"/>
        <w:divId w:val="299847339"/>
        <w:rPr>
          <w:rFonts w:ascii="Times New Roman" w:eastAsia="Times New Roman" w:hAnsi="Times New Roman" w:cs="Times New Roman"/>
          <w:i/>
          <w:iCs/>
          <w:color w:val="5C5C5C"/>
          <w:sz w:val="24"/>
          <w:szCs w:val="24"/>
        </w:rPr>
      </w:pPr>
      <w:bookmarkStart w:id="48" w:name="Session1_FreeResponse4"/>
      <w:bookmarkEnd w:id="48"/>
      <w:r>
        <w:rPr>
          <w:rFonts w:ascii="Times New Roman" w:eastAsia="Times New Roman" w:hAnsi="Times New Roman" w:cs="Times New Roman"/>
          <w:i/>
          <w:iCs/>
          <w:color w:val="5C5C5C"/>
          <w:sz w:val="24"/>
          <w:szCs w:val="24"/>
        </w:rPr>
        <w:t xml:space="preserve">Provide your answer... </w:t>
      </w:r>
    </w:p>
    <w:p w:rsidR="00077582" w:rsidRDefault="00F80B09">
      <w:pPr>
        <w:divId w:val="1054350342"/>
      </w:pPr>
      <w:bookmarkStart w:id="49" w:name="Session1_Part7"/>
      <w:bookmarkEnd w:id="49"/>
      <w:r>
        <w:rPr>
          <w:vanish/>
        </w:rPr>
        <w:t>Start of Question</w:t>
      </w:r>
    </w:p>
    <w:p w:rsidR="00077582" w:rsidRDefault="00F80B09">
      <w:pPr>
        <w:numPr>
          <w:ilvl w:val="0"/>
          <w:numId w:val="13"/>
        </w:numPr>
        <w:spacing w:before="0" w:beforeAutospacing="0" w:after="0" w:afterAutospacing="0"/>
        <w:ind w:left="780" w:right="780"/>
        <w:divId w:val="34237195"/>
        <w:rPr>
          <w:rFonts w:eastAsia="Times New Roman"/>
        </w:rPr>
      </w:pPr>
      <w:bookmarkStart w:id="50" w:name="Session1_Question10"/>
      <w:bookmarkEnd w:id="50"/>
      <w:r>
        <w:rPr>
          <w:rFonts w:eastAsia="Times New Roman"/>
          <w:lang w:val="de-DE"/>
        </w:rPr>
        <w:t>4. Dieter Hoffmann kommt aus …</w:t>
      </w:r>
    </w:p>
    <w:p w:rsidR="00077582" w:rsidRDefault="00F80B09">
      <w:pPr>
        <w:divId w:val="1054350342"/>
      </w:pPr>
      <w:r>
        <w:rPr>
          <w:vanish/>
        </w:rPr>
        <w:t>End of Question</w:t>
      </w:r>
    </w:p>
    <w:p w:rsidR="00077582" w:rsidRDefault="00F80B09">
      <w:pPr>
        <w:spacing w:before="0" w:beforeAutospacing="0" w:after="0" w:afterAutospacing="0" w:line="240" w:lineRule="auto"/>
        <w:divId w:val="649209757"/>
        <w:rPr>
          <w:rFonts w:ascii="Times New Roman" w:eastAsia="Times New Roman" w:hAnsi="Times New Roman" w:cs="Times New Roman"/>
          <w:i/>
          <w:iCs/>
          <w:color w:val="5C5C5C"/>
          <w:sz w:val="24"/>
          <w:szCs w:val="24"/>
        </w:rPr>
      </w:pPr>
      <w:bookmarkStart w:id="51" w:name="Session1_FreeResponse5"/>
      <w:bookmarkEnd w:id="51"/>
      <w:r>
        <w:rPr>
          <w:rFonts w:ascii="Times New Roman" w:eastAsia="Times New Roman" w:hAnsi="Times New Roman" w:cs="Times New Roman"/>
          <w:i/>
          <w:iCs/>
          <w:color w:val="5C5C5C"/>
          <w:sz w:val="24"/>
          <w:szCs w:val="24"/>
        </w:rPr>
        <w:t xml:space="preserve">Provide your answer... </w:t>
      </w:r>
    </w:p>
    <w:p w:rsidR="00077582" w:rsidRDefault="00F80B09">
      <w:pPr>
        <w:divId w:val="881868974"/>
      </w:pPr>
      <w:bookmarkStart w:id="52" w:name="Session1_Part8"/>
      <w:bookmarkEnd w:id="52"/>
      <w:r>
        <w:rPr>
          <w:vanish/>
        </w:rPr>
        <w:t>Start of Question</w:t>
      </w:r>
    </w:p>
    <w:p w:rsidR="00077582" w:rsidRDefault="00F80B09">
      <w:pPr>
        <w:numPr>
          <w:ilvl w:val="0"/>
          <w:numId w:val="14"/>
        </w:numPr>
        <w:spacing w:before="0" w:beforeAutospacing="0" w:after="0" w:afterAutospacing="0"/>
        <w:ind w:left="780" w:right="780"/>
        <w:divId w:val="2066754134"/>
        <w:rPr>
          <w:rFonts w:eastAsia="Times New Roman"/>
        </w:rPr>
      </w:pPr>
      <w:bookmarkStart w:id="53" w:name="Session1_Question11"/>
      <w:bookmarkEnd w:id="53"/>
      <w:r>
        <w:rPr>
          <w:rFonts w:eastAsia="Times New Roman"/>
          <w:lang w:val="de-DE"/>
        </w:rPr>
        <w:t>5. Bärbel Kleingarn kommt aus …</w:t>
      </w:r>
    </w:p>
    <w:p w:rsidR="00077582" w:rsidRDefault="00F80B09">
      <w:pPr>
        <w:divId w:val="881868974"/>
      </w:pPr>
      <w:r>
        <w:rPr>
          <w:vanish/>
        </w:rPr>
        <w:t>End of Question</w:t>
      </w:r>
    </w:p>
    <w:p w:rsidR="00077582" w:rsidRDefault="00F80B09">
      <w:pPr>
        <w:spacing w:before="0" w:beforeAutospacing="0" w:after="0" w:afterAutospacing="0" w:line="240" w:lineRule="auto"/>
        <w:divId w:val="881676635"/>
        <w:rPr>
          <w:rFonts w:ascii="Times New Roman" w:eastAsia="Times New Roman" w:hAnsi="Times New Roman" w:cs="Times New Roman"/>
          <w:i/>
          <w:iCs/>
          <w:color w:val="5C5C5C"/>
          <w:sz w:val="24"/>
          <w:szCs w:val="24"/>
        </w:rPr>
      </w:pPr>
      <w:bookmarkStart w:id="54" w:name="Session1_FreeResponse6"/>
      <w:bookmarkEnd w:id="54"/>
      <w:r>
        <w:rPr>
          <w:rFonts w:ascii="Times New Roman" w:eastAsia="Times New Roman" w:hAnsi="Times New Roman" w:cs="Times New Roman"/>
          <w:i/>
          <w:iCs/>
          <w:color w:val="5C5C5C"/>
          <w:sz w:val="24"/>
          <w:szCs w:val="24"/>
        </w:rPr>
        <w:t xml:space="preserve">Provide your answer... </w:t>
      </w:r>
    </w:p>
    <w:p w:rsidR="00077582" w:rsidRDefault="00F80B09">
      <w:pPr>
        <w:divId w:val="539630496"/>
      </w:pPr>
      <w:bookmarkStart w:id="55" w:name="Session1_Part9"/>
      <w:bookmarkEnd w:id="55"/>
      <w:r>
        <w:rPr>
          <w:vanish/>
        </w:rPr>
        <w:t>Start of Question</w:t>
      </w:r>
    </w:p>
    <w:p w:rsidR="00077582" w:rsidRDefault="00F80B09">
      <w:pPr>
        <w:numPr>
          <w:ilvl w:val="0"/>
          <w:numId w:val="15"/>
        </w:numPr>
        <w:spacing w:before="0" w:beforeAutospacing="0" w:after="0" w:afterAutospacing="0"/>
        <w:ind w:left="780" w:right="780"/>
        <w:divId w:val="1004237953"/>
        <w:rPr>
          <w:rFonts w:eastAsia="Times New Roman"/>
        </w:rPr>
      </w:pPr>
      <w:bookmarkStart w:id="56" w:name="Session1_Question12"/>
      <w:bookmarkEnd w:id="56"/>
      <w:r>
        <w:rPr>
          <w:rFonts w:eastAsia="Times New Roman"/>
          <w:lang w:val="de-DE"/>
        </w:rPr>
        <w:t>6. Peter Neißendorfer kommt aus …</w:t>
      </w:r>
    </w:p>
    <w:p w:rsidR="00077582" w:rsidRDefault="00F80B09">
      <w:pPr>
        <w:divId w:val="539630496"/>
      </w:pPr>
      <w:r>
        <w:rPr>
          <w:vanish/>
        </w:rPr>
        <w:t>End of Question</w:t>
      </w:r>
    </w:p>
    <w:p w:rsidR="00077582" w:rsidRDefault="00F80B09">
      <w:pPr>
        <w:spacing w:before="0" w:beforeAutospacing="0" w:after="0" w:afterAutospacing="0" w:line="240" w:lineRule="auto"/>
        <w:divId w:val="683089719"/>
        <w:rPr>
          <w:rFonts w:ascii="Times New Roman" w:eastAsia="Times New Roman" w:hAnsi="Times New Roman" w:cs="Times New Roman"/>
          <w:i/>
          <w:iCs/>
          <w:color w:val="5C5C5C"/>
          <w:sz w:val="24"/>
          <w:szCs w:val="24"/>
        </w:rPr>
      </w:pPr>
      <w:bookmarkStart w:id="57" w:name="Session1_FreeResponse7"/>
      <w:bookmarkEnd w:id="57"/>
      <w:r>
        <w:rPr>
          <w:rFonts w:ascii="Times New Roman" w:eastAsia="Times New Roman" w:hAnsi="Times New Roman" w:cs="Times New Roman"/>
          <w:i/>
          <w:iCs/>
          <w:color w:val="5C5C5C"/>
          <w:sz w:val="24"/>
          <w:szCs w:val="24"/>
        </w:rPr>
        <w:t xml:space="preserve">Provide your answer... </w:t>
      </w:r>
    </w:p>
    <w:p w:rsidR="00077582" w:rsidRDefault="00F80B09">
      <w:pPr>
        <w:divId w:val="1793744908"/>
      </w:pPr>
      <w:bookmarkStart w:id="58" w:name="Session1_Part10"/>
      <w:bookmarkEnd w:id="58"/>
      <w:r>
        <w:rPr>
          <w:vanish/>
        </w:rPr>
        <w:t>Start of Question</w:t>
      </w:r>
    </w:p>
    <w:p w:rsidR="00077582" w:rsidRDefault="00F80B09">
      <w:pPr>
        <w:divId w:val="1793744908"/>
      </w:pPr>
      <w:bookmarkStart w:id="59" w:name="Session1_Question13"/>
      <w:bookmarkEnd w:id="59"/>
      <w:r>
        <w:rPr>
          <w:vanish/>
        </w:rPr>
        <w:t>End of Question</w:t>
      </w:r>
    </w:p>
    <w:bookmarkStart w:id="60" w:name="View_Session1_Answer3"/>
    <w:p w:rsidR="00077582" w:rsidRDefault="00F80B09">
      <w:pPr>
        <w:pStyle w:val="navbutton"/>
        <w:divId w:val="1793744908"/>
      </w:pPr>
      <w:r>
        <w:fldChar w:fldCharType="begin"/>
      </w:r>
      <w:r>
        <w:instrText xml:space="preserve"> HYPERLINK "" \l "Session1_Answer3" </w:instrText>
      </w:r>
      <w:r>
        <w:fldChar w:fldCharType="separate"/>
      </w:r>
      <w:r>
        <w:rPr>
          <w:rStyle w:val="Hyperlink"/>
        </w:rPr>
        <w:t>View answer - Part</w:t>
      </w:r>
      <w:r>
        <w:fldChar w:fldCharType="end"/>
      </w:r>
      <w:bookmarkEnd w:id="60"/>
    </w:p>
    <w:p w:rsidR="00077582" w:rsidRDefault="00F80B09">
      <w:pPr>
        <w:divId w:val="1297445736"/>
      </w:pPr>
      <w:r>
        <w:rPr>
          <w:vanish/>
        </w:rPr>
        <w:t>End of Activity</w:t>
      </w:r>
    </w:p>
    <w:p w:rsidR="00077582" w:rsidRDefault="00F80B09">
      <w:pPr>
        <w:divId w:val="1297445736"/>
      </w:pPr>
      <w:r>
        <w:t xml:space="preserve">So far you have been talking about places, but what about the people who come from these places? You already know </w:t>
      </w:r>
      <w:r>
        <w:rPr>
          <w:rStyle w:val="Emphasis"/>
          <w:lang w:val="de-DE"/>
        </w:rPr>
        <w:t>Das ist …</w:t>
      </w:r>
      <w:r>
        <w:t xml:space="preserve"> which you can use for introducing them. And then you could say: </w:t>
      </w:r>
    </w:p>
    <w:p w:rsidR="00077582" w:rsidRDefault="00F80B09">
      <w:pPr>
        <w:numPr>
          <w:ilvl w:val="0"/>
          <w:numId w:val="16"/>
        </w:numPr>
        <w:ind w:left="780" w:right="780"/>
        <w:divId w:val="1297445736"/>
      </w:pPr>
      <w:r>
        <w:rPr>
          <w:rStyle w:val="Emphasis"/>
          <w:lang w:val="de-DE"/>
        </w:rPr>
        <w:t>er kommt aus …</w:t>
      </w:r>
      <w:r>
        <w:t xml:space="preserve">   he comes from … </w:t>
      </w:r>
    </w:p>
    <w:p w:rsidR="00077582" w:rsidRDefault="00F80B09">
      <w:pPr>
        <w:numPr>
          <w:ilvl w:val="0"/>
          <w:numId w:val="16"/>
        </w:numPr>
        <w:ind w:left="780" w:right="780"/>
        <w:divId w:val="1297445736"/>
      </w:pPr>
      <w:r>
        <w:rPr>
          <w:rStyle w:val="Emphasis"/>
          <w:lang w:val="de-DE"/>
        </w:rPr>
        <w:t>sie kommt aus …</w:t>
      </w:r>
      <w:r>
        <w:t xml:space="preserve">   she comes from … </w:t>
      </w:r>
    </w:p>
    <w:p w:rsidR="00077582" w:rsidRDefault="00F80B09">
      <w:pPr>
        <w:divId w:val="1297445736"/>
      </w:pPr>
      <w:r>
        <w:t>And you may also want to introduce yourself:</w:t>
      </w:r>
    </w:p>
    <w:p w:rsidR="00077582" w:rsidRDefault="00F80B09">
      <w:pPr>
        <w:numPr>
          <w:ilvl w:val="0"/>
          <w:numId w:val="17"/>
        </w:numPr>
        <w:ind w:left="780" w:right="780"/>
        <w:divId w:val="1297445736"/>
      </w:pPr>
      <w:r>
        <w:rPr>
          <w:rStyle w:val="Emphasis"/>
          <w:lang w:val="de-DE"/>
        </w:rPr>
        <w:t>mein Name ist …</w:t>
      </w:r>
      <w:r>
        <w:t xml:space="preserve">   my name is … </w:t>
      </w:r>
    </w:p>
    <w:p w:rsidR="00077582" w:rsidRDefault="00F80B09">
      <w:pPr>
        <w:numPr>
          <w:ilvl w:val="0"/>
          <w:numId w:val="17"/>
        </w:numPr>
        <w:ind w:left="780" w:right="780"/>
        <w:divId w:val="1297445736"/>
      </w:pPr>
      <w:r>
        <w:rPr>
          <w:rStyle w:val="Emphasis"/>
          <w:lang w:val="de-DE"/>
        </w:rPr>
        <w:t>ich komme aus …</w:t>
      </w:r>
      <w:r>
        <w:t xml:space="preserve">   I come from … </w:t>
      </w:r>
    </w:p>
    <w:p w:rsidR="00077582" w:rsidRDefault="00F80B09">
      <w:pPr>
        <w:divId w:val="1297445736"/>
      </w:pPr>
      <w:r>
        <w:rPr>
          <w:vanish/>
        </w:rPr>
        <w:t>Start of Activity</w:t>
      </w:r>
    </w:p>
    <w:p w:rsidR="00077582" w:rsidRDefault="00F80B09">
      <w:pPr>
        <w:spacing w:before="0" w:beforeAutospacing="0" w:after="0" w:afterAutospacing="0" w:line="240" w:lineRule="auto"/>
        <w:outlineLvl w:val="3"/>
        <w:divId w:val="1778326007"/>
        <w:rPr>
          <w:rFonts w:eastAsia="Times New Roman"/>
          <w:b/>
          <w:bCs/>
          <w:sz w:val="36"/>
          <w:szCs w:val="36"/>
        </w:rPr>
      </w:pPr>
      <w:bookmarkStart w:id="61" w:name="Session1_Activity6"/>
      <w:bookmarkEnd w:id="61"/>
      <w:r>
        <w:rPr>
          <w:rFonts w:eastAsia="Times New Roman"/>
          <w:b/>
          <w:bCs/>
          <w:sz w:val="36"/>
          <w:szCs w:val="36"/>
        </w:rPr>
        <w:t>Übung 6</w:t>
      </w:r>
    </w:p>
    <w:p w:rsidR="00077582" w:rsidRDefault="00F80B09">
      <w:pPr>
        <w:divId w:val="266545991"/>
      </w:pPr>
      <w:r>
        <w:rPr>
          <w:vanish/>
        </w:rPr>
        <w:t>Start of Question</w:t>
      </w:r>
    </w:p>
    <w:p w:rsidR="00077582" w:rsidRDefault="00F80B09">
      <w:pPr>
        <w:divId w:val="941765828"/>
      </w:pPr>
      <w:bookmarkStart w:id="62" w:name="Session1_Question14"/>
      <w:bookmarkEnd w:id="62"/>
      <w:r>
        <w:t>Click the following link and complete the activity. Then, move on to the question below.</w:t>
      </w:r>
    </w:p>
    <w:p w:rsidR="00077582" w:rsidRDefault="000E51EB">
      <w:pPr>
        <w:divId w:val="941765828"/>
      </w:pPr>
      <w:hyperlink r:id="rId15" w:history="1">
        <w:r w:rsidR="00F80B09">
          <w:rPr>
            <w:rStyle w:val="Hyperlink"/>
          </w:rPr>
          <w:t>Open the quiz now.</w:t>
        </w:r>
      </w:hyperlink>
    </w:p>
    <w:p w:rsidR="00077582" w:rsidRDefault="00F80B09">
      <w:pPr>
        <w:divId w:val="941765828"/>
      </w:pPr>
      <w:r>
        <w:rPr>
          <w:lang w:val="de-DE"/>
        </w:rPr>
        <w:t>Und Sie?</w:t>
      </w:r>
      <w:r>
        <w:t xml:space="preserve"> </w:t>
      </w:r>
      <w:r>
        <w:rPr>
          <w:rStyle w:val="Emphasis"/>
        </w:rPr>
        <w:t>(Introduce yourself. You can look up the name of your country in a dictionary, if you like.)</w:t>
      </w:r>
    </w:p>
    <w:p w:rsidR="00077582" w:rsidRDefault="00F80B09">
      <w:pPr>
        <w:divId w:val="266545991"/>
      </w:pPr>
      <w:r>
        <w:rPr>
          <w:vanish/>
        </w:rPr>
        <w:t>End of Question</w:t>
      </w:r>
    </w:p>
    <w:p w:rsidR="00077582" w:rsidRDefault="00F80B09">
      <w:pPr>
        <w:spacing w:before="0" w:beforeAutospacing="0" w:after="0" w:afterAutospacing="0" w:line="240" w:lineRule="auto"/>
        <w:divId w:val="1737705254"/>
        <w:rPr>
          <w:rFonts w:ascii="Times New Roman" w:eastAsia="Times New Roman" w:hAnsi="Times New Roman" w:cs="Times New Roman"/>
          <w:i/>
          <w:iCs/>
          <w:color w:val="5C5C5C"/>
          <w:sz w:val="24"/>
          <w:szCs w:val="24"/>
        </w:rPr>
      </w:pPr>
      <w:bookmarkStart w:id="63" w:name="Session1_FreeResponse8"/>
      <w:bookmarkEnd w:id="63"/>
      <w:r>
        <w:rPr>
          <w:rFonts w:ascii="Times New Roman" w:eastAsia="Times New Roman" w:hAnsi="Times New Roman" w:cs="Times New Roman"/>
          <w:i/>
          <w:iCs/>
          <w:color w:val="5C5C5C"/>
          <w:sz w:val="24"/>
          <w:szCs w:val="24"/>
        </w:rPr>
        <w:t xml:space="preserve">Provide your answer... </w:t>
      </w:r>
    </w:p>
    <w:bookmarkStart w:id="64" w:name="View_Session1_Answer4"/>
    <w:p w:rsidR="00077582" w:rsidRDefault="00F80B09">
      <w:pPr>
        <w:pStyle w:val="navbutton"/>
        <w:divId w:val="266545991"/>
      </w:pPr>
      <w:r>
        <w:fldChar w:fldCharType="begin"/>
      </w:r>
      <w:r>
        <w:instrText xml:space="preserve"> HYPERLINK "" \l "Session1_Answer4" </w:instrText>
      </w:r>
      <w:r>
        <w:fldChar w:fldCharType="separate"/>
      </w:r>
      <w:r>
        <w:rPr>
          <w:rStyle w:val="Hyperlink"/>
        </w:rPr>
        <w:t>View answer - Übung 6</w:t>
      </w:r>
      <w:r>
        <w:fldChar w:fldCharType="end"/>
      </w:r>
      <w:bookmarkEnd w:id="64"/>
    </w:p>
    <w:p w:rsidR="00077582" w:rsidRDefault="00F80B09">
      <w:pPr>
        <w:divId w:val="1297445736"/>
      </w:pPr>
      <w:r>
        <w:rPr>
          <w:vanish/>
        </w:rPr>
        <w:t>End of Activity</w:t>
      </w:r>
    </w:p>
    <w:p w:rsidR="00077582" w:rsidRDefault="00F80B09">
      <w:pPr>
        <w:pStyle w:val="Heading2"/>
        <w:divId w:val="1541896559"/>
        <w:rPr>
          <w:rFonts w:eastAsia="Times New Roman"/>
        </w:rPr>
      </w:pPr>
      <w:bookmarkStart w:id="65" w:name="Session1_Section4"/>
      <w:bookmarkEnd w:id="65"/>
      <w:r>
        <w:rPr>
          <w:rFonts w:eastAsia="Times New Roman"/>
        </w:rPr>
        <w:t>1.4 Numbers 0–10</w:t>
      </w:r>
    </w:p>
    <w:p w:rsidR="00077582" w:rsidRDefault="00F80B09">
      <w:pPr>
        <w:divId w:val="1541896559"/>
      </w:pPr>
      <w:r>
        <w:t>Before you can complete the final activity in this section, you need to understand numbers up to ten. Here they are in writing:</w:t>
      </w:r>
    </w:p>
    <w:p w:rsidR="00077582" w:rsidRDefault="00F80B09">
      <w:pPr>
        <w:divId w:val="154189655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gridCol w:w="480"/>
        <w:gridCol w:w="480"/>
        <w:gridCol w:w="480"/>
      </w:tblGrid>
      <w:tr w:rsidR="00077582">
        <w:trPr>
          <w:divId w:val="299264296"/>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bookmarkStart w:id="66" w:name="Session1_Table1"/>
            <w:bookmarkEnd w:id="66"/>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77582">
        <w:trPr>
          <w:divId w:val="299264296"/>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null</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eins</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zwei</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drei</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vier</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fünf</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sechs</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sieben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acht</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neun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zehn</w:t>
            </w:r>
          </w:p>
        </w:tc>
      </w:tr>
    </w:tbl>
    <w:p w:rsidR="00077582" w:rsidRDefault="00F80B09">
      <w:pPr>
        <w:divId w:val="1541896559"/>
      </w:pPr>
      <w:r>
        <w:rPr>
          <w:vanish/>
        </w:rPr>
        <w:t>End of Table</w:t>
      </w:r>
    </w:p>
    <w:p w:rsidR="00077582" w:rsidRDefault="00F80B09">
      <w:pPr>
        <w:divId w:val="1541896559"/>
      </w:pPr>
      <w:r>
        <w:rPr>
          <w:vanish/>
        </w:rPr>
        <w:t>Start of Activity</w:t>
      </w:r>
    </w:p>
    <w:p w:rsidR="00077582" w:rsidRDefault="00F80B09">
      <w:pPr>
        <w:spacing w:before="0" w:beforeAutospacing="0" w:after="0" w:afterAutospacing="0" w:line="240" w:lineRule="auto"/>
        <w:outlineLvl w:val="3"/>
        <w:divId w:val="1362706138"/>
        <w:rPr>
          <w:rFonts w:eastAsia="Times New Roman"/>
          <w:b/>
          <w:bCs/>
          <w:sz w:val="36"/>
          <w:szCs w:val="36"/>
        </w:rPr>
      </w:pPr>
      <w:bookmarkStart w:id="67" w:name="Session1_Activity7"/>
      <w:bookmarkEnd w:id="67"/>
      <w:r>
        <w:rPr>
          <w:rStyle w:val="Strong"/>
          <w:rFonts w:eastAsia="Times New Roman"/>
          <w:sz w:val="36"/>
          <w:szCs w:val="36"/>
        </w:rPr>
        <w:t>Übung 7</w:t>
      </w:r>
      <w:r>
        <w:rPr>
          <w:rFonts w:eastAsia="Times New Roman"/>
          <w:b/>
          <w:bCs/>
          <w:sz w:val="36"/>
          <w:szCs w:val="36"/>
        </w:rPr>
        <w:t xml:space="preserve"> </w:t>
      </w:r>
    </w:p>
    <w:p w:rsidR="00077582" w:rsidRDefault="00F80B09">
      <w:pPr>
        <w:divId w:val="796871985"/>
      </w:pPr>
      <w:r>
        <w:rPr>
          <w:vanish/>
        </w:rPr>
        <w:t>Start of Question</w:t>
      </w:r>
    </w:p>
    <w:p w:rsidR="00077582" w:rsidRDefault="00F80B09">
      <w:pPr>
        <w:divId w:val="2081172781"/>
      </w:pPr>
      <w:bookmarkStart w:id="68" w:name="Session1_Question15"/>
      <w:bookmarkEnd w:id="68"/>
      <w:r>
        <w:t xml:space="preserve">Listen to the audio extract and read the numbers, paying close attention to pronunciation. Then listen again and repeat out loud until you are happy with your own pronunciation. </w:t>
      </w:r>
    </w:p>
    <w:p w:rsidR="00077582" w:rsidRDefault="00F80B09">
      <w:pPr>
        <w:divId w:val="2081172781"/>
      </w:pPr>
      <w:r>
        <w:rPr>
          <w:rStyle w:val="Emphasis"/>
          <w:lang w:val="de-DE"/>
        </w:rPr>
        <w:t>Bitte hören Sie und sprechen Sie nach</w:t>
      </w:r>
      <w:r>
        <w:t xml:space="preserve">. </w:t>
      </w:r>
    </w:p>
    <w:p w:rsidR="00077582" w:rsidRDefault="00F80B09">
      <w:pPr>
        <w:divId w:val="2081172781"/>
      </w:pPr>
      <w:r>
        <w:rPr>
          <w:vanish/>
        </w:rPr>
        <w:t>Start of Media Content</w:t>
      </w:r>
    </w:p>
    <w:p w:rsidR="00077582" w:rsidRDefault="00F80B09">
      <w:pPr>
        <w:spacing w:before="60" w:beforeAutospacing="0" w:after="60" w:afterAutospacing="0"/>
        <w:divId w:val="992412340"/>
      </w:pPr>
      <w:bookmarkStart w:id="69" w:name="Session1_MediaContent6"/>
      <w:bookmarkEnd w:id="69"/>
      <w:r>
        <w:t>Audio content is not available in this format.</w:t>
      </w:r>
    </w:p>
    <w:p w:rsidR="00077582" w:rsidRDefault="00F80B09">
      <w:pPr>
        <w:pStyle w:val="Caption1"/>
        <w:divId w:val="821698816"/>
      </w:pPr>
      <w:r>
        <w:t>Übung 7</w:t>
      </w:r>
    </w:p>
    <w:bookmarkStart w:id="70" w:name="View_Session1_Transcript6"/>
    <w:p w:rsidR="00077582" w:rsidRDefault="00F80B09">
      <w:pPr>
        <w:pStyle w:val="navbutton"/>
        <w:divId w:val="821698816"/>
      </w:pPr>
      <w:r>
        <w:fldChar w:fldCharType="begin"/>
      </w:r>
      <w:r>
        <w:instrText xml:space="preserve"> HYPERLINK "" \l "Session1_Transcript6" </w:instrText>
      </w:r>
      <w:r>
        <w:fldChar w:fldCharType="separate"/>
      </w:r>
      <w:r>
        <w:rPr>
          <w:rStyle w:val="Hyperlink"/>
        </w:rPr>
        <w:t>View transcript - Übung 7</w:t>
      </w:r>
      <w:r>
        <w:fldChar w:fldCharType="end"/>
      </w:r>
      <w:bookmarkEnd w:id="70"/>
    </w:p>
    <w:p w:rsidR="00077582" w:rsidRDefault="00F80B09">
      <w:pPr>
        <w:divId w:val="2081172781"/>
      </w:pPr>
      <w:r>
        <w:rPr>
          <w:vanish/>
        </w:rPr>
        <w:t>End of Media Content</w:t>
      </w:r>
    </w:p>
    <w:p w:rsidR="00077582" w:rsidRDefault="00F80B09">
      <w:pPr>
        <w:divId w:val="796871985"/>
      </w:pPr>
      <w:r>
        <w:rPr>
          <w:vanish/>
        </w:rPr>
        <w:t>End of Question</w:t>
      </w:r>
    </w:p>
    <w:p w:rsidR="00077582" w:rsidRDefault="00F80B09">
      <w:pPr>
        <w:divId w:val="1541896559"/>
      </w:pPr>
      <w:r>
        <w:rPr>
          <w:vanish/>
        </w:rPr>
        <w:t>End of Activity</w:t>
      </w:r>
    </w:p>
    <w:p w:rsidR="00077582" w:rsidRDefault="00F80B09">
      <w:pPr>
        <w:divId w:val="1541896559"/>
      </w:pPr>
      <w:r>
        <w:rPr>
          <w:vanish/>
        </w:rPr>
        <w:t>Start of Activity</w:t>
      </w:r>
    </w:p>
    <w:p w:rsidR="00077582" w:rsidRDefault="00F80B09">
      <w:pPr>
        <w:spacing w:before="0" w:beforeAutospacing="0" w:after="0" w:afterAutospacing="0" w:line="240" w:lineRule="auto"/>
        <w:outlineLvl w:val="3"/>
        <w:divId w:val="932782033"/>
        <w:rPr>
          <w:rFonts w:eastAsia="Times New Roman"/>
          <w:b/>
          <w:bCs/>
          <w:sz w:val="36"/>
          <w:szCs w:val="36"/>
        </w:rPr>
      </w:pPr>
      <w:bookmarkStart w:id="71" w:name="Session1_Activity8"/>
      <w:bookmarkEnd w:id="71"/>
      <w:r>
        <w:rPr>
          <w:rStyle w:val="Strong"/>
          <w:rFonts w:eastAsia="Times New Roman"/>
          <w:sz w:val="36"/>
          <w:szCs w:val="36"/>
        </w:rPr>
        <w:t>Übung 8</w:t>
      </w:r>
      <w:r>
        <w:rPr>
          <w:rFonts w:eastAsia="Times New Roman"/>
          <w:b/>
          <w:bCs/>
          <w:sz w:val="36"/>
          <w:szCs w:val="36"/>
        </w:rPr>
        <w:t xml:space="preserve"> </w:t>
      </w:r>
    </w:p>
    <w:p w:rsidR="00077582" w:rsidRDefault="00F80B09">
      <w:pPr>
        <w:divId w:val="1980963244"/>
      </w:pPr>
      <w:r>
        <w:rPr>
          <w:vanish/>
        </w:rPr>
        <w:t>Start of Question</w:t>
      </w:r>
    </w:p>
    <w:p w:rsidR="00077582" w:rsidRDefault="00F80B09">
      <w:pPr>
        <w:divId w:val="561914211"/>
      </w:pPr>
      <w:bookmarkStart w:id="72" w:name="Session1_Question16"/>
      <w:bookmarkEnd w:id="72"/>
      <w:r>
        <w:t xml:space="preserve">Now listen to the audio and look at the pictures below for some more practice in presenting people and pronouncing names. Listen out for the numbers, and then name the relevant person. Here's an example. </w:t>
      </w:r>
    </w:p>
    <w:p w:rsidR="00077582" w:rsidRDefault="00F80B09">
      <w:pPr>
        <w:divId w:val="561914211"/>
      </w:pPr>
      <w:r>
        <w:rPr>
          <w:rStyle w:val="Emphasis"/>
          <w:lang w:val="de-DE"/>
        </w:rPr>
        <w:t>Bitte hören Sie und sprechen Sie. Hier ist ein Beispiel.</w:t>
      </w:r>
    </w:p>
    <w:p w:rsidR="00077582" w:rsidRDefault="00F80B09">
      <w:pPr>
        <w:numPr>
          <w:ilvl w:val="0"/>
          <w:numId w:val="18"/>
        </w:numPr>
        <w:ind w:left="780" w:right="780"/>
        <w:divId w:val="561914211"/>
      </w:pPr>
      <w:r>
        <w:rPr>
          <w:rStyle w:val="Strong"/>
        </w:rPr>
        <w:t>You hear:</w:t>
      </w:r>
      <w:r>
        <w:t xml:space="preserve"> </w:t>
      </w:r>
      <w:r>
        <w:rPr>
          <w:lang w:val="de-DE"/>
        </w:rPr>
        <w:t>Nummer eins</w:t>
      </w:r>
    </w:p>
    <w:p w:rsidR="00077582" w:rsidRDefault="00F80B09">
      <w:pPr>
        <w:numPr>
          <w:ilvl w:val="0"/>
          <w:numId w:val="18"/>
        </w:numPr>
        <w:ind w:left="780" w:right="780"/>
        <w:divId w:val="561914211"/>
      </w:pPr>
      <w:r>
        <w:t>(</w:t>
      </w:r>
      <w:r>
        <w:rPr>
          <w:rStyle w:val="Emphasis"/>
        </w:rPr>
        <w:t>picture number 1 shows Sigmund Freud</w:t>
      </w:r>
      <w:r>
        <w:t xml:space="preserve">) </w:t>
      </w:r>
    </w:p>
    <w:p w:rsidR="00077582" w:rsidRDefault="00F80B09">
      <w:pPr>
        <w:numPr>
          <w:ilvl w:val="0"/>
          <w:numId w:val="18"/>
        </w:numPr>
        <w:ind w:left="780" w:right="780"/>
        <w:divId w:val="561914211"/>
      </w:pPr>
      <w:r>
        <w:rPr>
          <w:rStyle w:val="Strong"/>
        </w:rPr>
        <w:t>You say:</w:t>
      </w:r>
      <w:r>
        <w:t xml:space="preserve"> </w:t>
      </w:r>
      <w:r>
        <w:rPr>
          <w:lang w:val="de-DE"/>
        </w:rPr>
        <w:t>Das ist Sigmund Freud.</w:t>
      </w:r>
    </w:p>
    <w:p w:rsidR="00077582" w:rsidRDefault="00F80B09">
      <w:pPr>
        <w:numPr>
          <w:ilvl w:val="0"/>
          <w:numId w:val="18"/>
        </w:numPr>
        <w:ind w:left="780" w:right="780"/>
        <w:divId w:val="561914211"/>
      </w:pPr>
      <w:r>
        <w:rPr>
          <w:rStyle w:val="Strong"/>
        </w:rPr>
        <w:t>You hear:</w:t>
      </w:r>
      <w:r>
        <w:t xml:space="preserve"> </w:t>
      </w:r>
      <w:r>
        <w:rPr>
          <w:lang w:val="de-DE"/>
        </w:rPr>
        <w:t>Das ist Sigmund Freud.</w:t>
      </w:r>
    </w:p>
    <w:p w:rsidR="00077582" w:rsidRDefault="00F80B09">
      <w:pPr>
        <w:divId w:val="561914211"/>
      </w:pPr>
      <w:r>
        <w:rPr>
          <w:vanish/>
        </w:rPr>
        <w:t>Start of Media Content</w:t>
      </w:r>
    </w:p>
    <w:p w:rsidR="00077582" w:rsidRDefault="00F80B09">
      <w:pPr>
        <w:spacing w:before="60" w:beforeAutospacing="0" w:after="60" w:afterAutospacing="0"/>
        <w:divId w:val="884368845"/>
      </w:pPr>
      <w:bookmarkStart w:id="73" w:name="Session1_MediaContent7"/>
      <w:bookmarkEnd w:id="73"/>
      <w:r>
        <w:t>Audio content is not available in this format.</w:t>
      </w:r>
    </w:p>
    <w:p w:rsidR="00077582" w:rsidRDefault="00F80B09">
      <w:pPr>
        <w:pStyle w:val="Caption1"/>
        <w:divId w:val="511649067"/>
      </w:pPr>
      <w:r>
        <w:t>Übung 8</w:t>
      </w:r>
    </w:p>
    <w:bookmarkStart w:id="74" w:name="View_Session1_Transcript7"/>
    <w:p w:rsidR="00077582" w:rsidRDefault="00F80B09">
      <w:pPr>
        <w:pStyle w:val="navbutton"/>
        <w:divId w:val="511649067"/>
      </w:pPr>
      <w:r>
        <w:fldChar w:fldCharType="begin"/>
      </w:r>
      <w:r>
        <w:instrText xml:space="preserve"> HYPERLINK "" \l "Session1_Transcript7" </w:instrText>
      </w:r>
      <w:r>
        <w:fldChar w:fldCharType="separate"/>
      </w:r>
      <w:r>
        <w:rPr>
          <w:rStyle w:val="Hyperlink"/>
        </w:rPr>
        <w:t>View transcript - Übung 8</w:t>
      </w:r>
      <w:r>
        <w:fldChar w:fldCharType="end"/>
      </w:r>
      <w:bookmarkEnd w:id="74"/>
    </w:p>
    <w:p w:rsidR="00077582" w:rsidRDefault="00F80B09">
      <w:pPr>
        <w:divId w:val="561914211"/>
      </w:pPr>
      <w:r>
        <w:rPr>
          <w:vanish/>
        </w:rPr>
        <w:t>End of Media Content</w:t>
      </w:r>
    </w:p>
    <w:p w:rsidR="00077582" w:rsidRDefault="00F80B09">
      <w:pPr>
        <w:divId w:val="561914211"/>
      </w:pPr>
      <w:r>
        <w:rPr>
          <w:vanish/>
        </w:rPr>
        <w:t>Start of Figure</w:t>
      </w:r>
    </w:p>
    <w:p w:rsidR="00077582" w:rsidRDefault="00F80B09">
      <w:pPr>
        <w:spacing w:before="0" w:beforeAutospacing="0" w:after="0" w:afterAutospacing="0" w:line="240" w:lineRule="auto"/>
        <w:divId w:val="16390144"/>
        <w:rPr>
          <w:rFonts w:ascii="Times New Roman" w:eastAsia="Times New Roman" w:hAnsi="Times New Roman" w:cs="Times New Roman"/>
          <w:sz w:val="24"/>
          <w:szCs w:val="24"/>
        </w:rPr>
      </w:pPr>
      <w:bookmarkStart w:id="75" w:name="Session1_Figure3"/>
      <w:bookmarkEnd w:id="75"/>
      <w:r>
        <w:rPr>
          <w:rFonts w:ascii="Times New Roman" w:eastAsia="Times New Roman" w:hAnsi="Times New Roman" w:cs="Times New Roman"/>
          <w:noProof/>
          <w:sz w:val="24"/>
          <w:szCs w:val="24"/>
        </w:rPr>
        <w:drawing>
          <wp:inline distT="0" distB="0" distL="0" distR="0" wp14:anchorId="6E5472C2" wp14:editId="38C36441">
            <wp:extent cx="5278120" cy="3257590"/>
            <wp:effectExtent l="0" t="0" r="0" b="0"/>
            <wp:docPr id="4" name="Picture 4" descr="D:\AaaF\OUT\httpswwwopeneduopenlearnocw_cmid13391_2021-04-26_15-21-46_hrp44\word\assets\_1637cf41129fe59dcfae8e1ccc869f313a14963a_l193_1_uf003_comb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3391_2021-04-26_15-21-46_hrp44\word\assets\_1637cf41129fe59dcfae8e1ccc869f313a14963a_l193_1_uf003_combin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257590"/>
                    </a:xfrm>
                    <a:prstGeom prst="rect">
                      <a:avLst/>
                    </a:prstGeom>
                    <a:noFill/>
                    <a:ln>
                      <a:noFill/>
                    </a:ln>
                  </pic:spPr>
                </pic:pic>
              </a:graphicData>
            </a:graphic>
          </wp:inline>
        </w:drawing>
      </w:r>
    </w:p>
    <w:p w:rsidR="00077582" w:rsidRDefault="00F80B09">
      <w:pPr>
        <w:divId w:val="561914211"/>
      </w:pPr>
      <w:r>
        <w:rPr>
          <w:vanish/>
        </w:rPr>
        <w:t>End of Figure</w:t>
      </w:r>
    </w:p>
    <w:p w:rsidR="00077582" w:rsidRDefault="00F80B09">
      <w:pPr>
        <w:divId w:val="1980963244"/>
      </w:pPr>
      <w:r>
        <w:rPr>
          <w:vanish/>
        </w:rPr>
        <w:t>End of Question</w:t>
      </w:r>
    </w:p>
    <w:p w:rsidR="00077582" w:rsidRDefault="00F80B09">
      <w:pPr>
        <w:divId w:val="1541896559"/>
      </w:pPr>
      <w:r>
        <w:rPr>
          <w:vanish/>
        </w:rPr>
        <w:t>End of Activity</w:t>
      </w:r>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2"/>
        <w:divId w:val="456921612"/>
        <w:rPr>
          <w:rFonts w:eastAsia="Times New Roman"/>
        </w:rPr>
      </w:pPr>
      <w:bookmarkStart w:id="76" w:name="Session2"/>
      <w:bookmarkEnd w:id="76"/>
      <w:r>
        <w:rPr>
          <w:rFonts w:eastAsia="Times New Roman"/>
        </w:rPr>
        <w:t>2 Understanding information about countries and languages</w:t>
      </w:r>
    </w:p>
    <w:p w:rsidR="00077582" w:rsidRDefault="00F80B09">
      <w:pPr>
        <w:divId w:val="456921612"/>
      </w:pPr>
      <w:r>
        <w:t xml:space="preserve">In this section, you have a look at countries all over the world and meet some of the people who live there. You learn to recognise more names for countries, understand some information about the German language as well as basic personal information. You also learn to use regular verbs and pronouns such as ‘I’, ‘you’, ‘he’ and ‘she’. </w:t>
      </w:r>
    </w:p>
    <w:p w:rsidR="00077582" w:rsidRDefault="00F80B09">
      <w:pPr>
        <w:pStyle w:val="Heading2"/>
        <w:divId w:val="127630945"/>
        <w:rPr>
          <w:rFonts w:eastAsia="Times New Roman"/>
        </w:rPr>
      </w:pPr>
      <w:bookmarkStart w:id="77" w:name="Session2_Section1"/>
      <w:bookmarkEnd w:id="77"/>
      <w:r>
        <w:rPr>
          <w:rFonts w:eastAsia="Times New Roman"/>
        </w:rPr>
        <w:t>2.1 Where is German spoken?</w:t>
      </w:r>
    </w:p>
    <w:p w:rsidR="00077582" w:rsidRDefault="00F80B09">
      <w:pPr>
        <w:divId w:val="127630945"/>
      </w:pPr>
      <w:r>
        <w:t xml:space="preserve">So far, this course has looked at places in Germany, Austria and Switzerland. In this activity, you'll learn about other countries around the world where you might hear German being spoken. </w:t>
      </w:r>
    </w:p>
    <w:p w:rsidR="00077582" w:rsidRDefault="00F80B09">
      <w:pPr>
        <w:divId w:val="127630945"/>
      </w:pPr>
      <w:r>
        <w:rPr>
          <w:vanish/>
        </w:rPr>
        <w:t>Start of Activity</w:t>
      </w:r>
    </w:p>
    <w:p w:rsidR="00077582" w:rsidRDefault="00F80B09">
      <w:pPr>
        <w:spacing w:before="0" w:beforeAutospacing="0" w:after="0" w:afterAutospacing="0" w:line="240" w:lineRule="auto"/>
        <w:outlineLvl w:val="3"/>
        <w:divId w:val="1798520707"/>
        <w:rPr>
          <w:rFonts w:eastAsia="Times New Roman"/>
          <w:b/>
          <w:bCs/>
          <w:sz w:val="36"/>
          <w:szCs w:val="36"/>
        </w:rPr>
      </w:pPr>
      <w:bookmarkStart w:id="78" w:name="Session2_Activity1"/>
      <w:bookmarkEnd w:id="78"/>
      <w:r>
        <w:rPr>
          <w:rStyle w:val="Strong"/>
          <w:rFonts w:eastAsia="Times New Roman"/>
          <w:sz w:val="36"/>
          <w:szCs w:val="36"/>
        </w:rPr>
        <w:t>Übung 9</w:t>
      </w:r>
    </w:p>
    <w:p w:rsidR="00077582" w:rsidRDefault="00F80B09">
      <w:pPr>
        <w:divId w:val="396126912"/>
      </w:pPr>
      <w:r>
        <w:rPr>
          <w:vanish/>
        </w:rPr>
        <w:t>Start of Question</w:t>
      </w:r>
    </w:p>
    <w:p w:rsidR="00077582" w:rsidRDefault="00F80B09">
      <w:pPr>
        <w:divId w:val="1371954847"/>
      </w:pPr>
      <w:bookmarkStart w:id="79" w:name="Session2_Question1"/>
      <w:bookmarkEnd w:id="79"/>
      <w:r>
        <w:t xml:space="preserve">The countries listed below (among many others) have German minorities living within their borders who speak either standard German or a German dialect, or both. Before reading more about why this is the case, decide which continent they belong to by arranging the countries in the blank table below. One has been done as an example. </w:t>
      </w:r>
    </w:p>
    <w:p w:rsidR="00077582" w:rsidRDefault="00F80B09">
      <w:pPr>
        <w:divId w:val="1371954847"/>
      </w:pPr>
      <w:r>
        <w:rPr>
          <w:rStyle w:val="Emphasis"/>
          <w:lang w:val="de-DE"/>
        </w:rPr>
        <w:t>Bitte ordnen Sie.</w:t>
      </w:r>
    </w:p>
    <w:p w:rsidR="00077582" w:rsidRDefault="00F80B09">
      <w:pPr>
        <w:divId w:val="1371954847"/>
      </w:pPr>
      <w:r>
        <w:rPr>
          <w:vanish/>
        </w:rPr>
        <w:t>Start of Box</w:t>
      </w:r>
    </w:p>
    <w:p w:rsidR="00077582" w:rsidRDefault="00F80B09">
      <w:pPr>
        <w:divId w:val="224723693"/>
      </w:pPr>
      <w:bookmarkStart w:id="80" w:name="Session2_Box1"/>
      <w:bookmarkEnd w:id="80"/>
      <w:r>
        <w:rPr>
          <w:lang w:val="de-DE"/>
        </w:rPr>
        <w:t>Australian • Brasilien • Dänemark • Frankreich • Italien • Kanada • Kasachstan • Namibia • Polen • Rumänien • Russland • USA</w:t>
      </w:r>
    </w:p>
    <w:p w:rsidR="00077582" w:rsidRDefault="00F80B09">
      <w:pPr>
        <w:divId w:val="1371954847"/>
      </w:pPr>
      <w:r>
        <w:rPr>
          <w:vanish/>
        </w:rPr>
        <w:t>End of Box</w:t>
      </w:r>
    </w:p>
    <w:p w:rsidR="00077582" w:rsidRDefault="00F80B09">
      <w:pPr>
        <w:divId w:val="137195484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077582">
        <w:trPr>
          <w:divId w:val="1517690830"/>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bookmarkStart w:id="81" w:name="Session2_Table1"/>
            <w:bookmarkEnd w:id="81"/>
            <w:r>
              <w:rPr>
                <w:rFonts w:ascii="Times New Roman" w:eastAsia="Times New Roman" w:hAnsi="Times New Roman" w:cs="Times New Roman"/>
                <w:b/>
                <w:bCs/>
                <w:sz w:val="24"/>
                <w:szCs w:val="24"/>
                <w:lang w:val="de-DE"/>
              </w:rPr>
              <w:t>Afrika</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Asien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Australian/Ozeanien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Europa</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Südamerika</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Nordamerika</w:t>
            </w:r>
          </w:p>
        </w:tc>
      </w:tr>
      <w:tr w:rsidR="00077582">
        <w:trPr>
          <w:divId w:val="1517690830"/>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783842950"/>
              <w:rPr>
                <w:rFonts w:ascii="Times New Roman" w:eastAsia="Times New Roman" w:hAnsi="Times New Roman" w:cs="Times New Roman"/>
                <w:i/>
                <w:iCs/>
                <w:color w:val="5C5C5C"/>
                <w:sz w:val="24"/>
                <w:szCs w:val="24"/>
              </w:rPr>
            </w:pPr>
            <w:bookmarkStart w:id="82" w:name="Session2_FreeResponse1"/>
            <w:bookmarkEnd w:id="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2108115423"/>
              <w:rPr>
                <w:rFonts w:ascii="Times New Roman" w:eastAsia="Times New Roman" w:hAnsi="Times New Roman" w:cs="Times New Roman"/>
                <w:i/>
                <w:iCs/>
                <w:color w:val="5C5C5C"/>
                <w:sz w:val="24"/>
                <w:szCs w:val="24"/>
              </w:rPr>
            </w:pPr>
            <w:bookmarkStart w:id="83" w:name="Session2_FreeResponse2"/>
            <w:bookmarkEnd w:id="8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2061898149"/>
              <w:rPr>
                <w:rFonts w:ascii="Times New Roman" w:eastAsia="Times New Roman" w:hAnsi="Times New Roman" w:cs="Times New Roman"/>
                <w:i/>
                <w:iCs/>
                <w:color w:val="5C5C5C"/>
                <w:sz w:val="24"/>
                <w:szCs w:val="24"/>
              </w:rPr>
            </w:pPr>
            <w:bookmarkStart w:id="84" w:name="Session2_FreeResponse3"/>
            <w:bookmarkEnd w:id="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Dänemark</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701512886"/>
              <w:rPr>
                <w:rFonts w:ascii="Times New Roman" w:eastAsia="Times New Roman" w:hAnsi="Times New Roman" w:cs="Times New Roman"/>
                <w:i/>
                <w:iCs/>
                <w:color w:val="5C5C5C"/>
                <w:sz w:val="24"/>
                <w:szCs w:val="24"/>
              </w:rPr>
            </w:pPr>
            <w:bookmarkStart w:id="85" w:name="Session2_FreeResponse4"/>
            <w:bookmarkEnd w:id="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272830058"/>
              <w:rPr>
                <w:rFonts w:ascii="Times New Roman" w:eastAsia="Times New Roman" w:hAnsi="Times New Roman" w:cs="Times New Roman"/>
                <w:i/>
                <w:iCs/>
                <w:color w:val="5C5C5C"/>
                <w:sz w:val="24"/>
                <w:szCs w:val="24"/>
              </w:rPr>
            </w:pPr>
            <w:bookmarkStart w:id="86" w:name="Session2_FreeResponse5"/>
            <w:bookmarkEnd w:id="86"/>
            <w:r>
              <w:rPr>
                <w:rFonts w:ascii="Times New Roman" w:eastAsia="Times New Roman" w:hAnsi="Times New Roman" w:cs="Times New Roman"/>
                <w:i/>
                <w:iCs/>
                <w:color w:val="5C5C5C"/>
                <w:sz w:val="24"/>
                <w:szCs w:val="24"/>
              </w:rPr>
              <w:t xml:space="preserve">Provide your answer... </w:t>
            </w:r>
          </w:p>
        </w:tc>
      </w:tr>
      <w:tr w:rsidR="00077582">
        <w:trPr>
          <w:divId w:val="1517690830"/>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301347385"/>
              <w:rPr>
                <w:rFonts w:ascii="Times New Roman" w:eastAsia="Times New Roman" w:hAnsi="Times New Roman" w:cs="Times New Roman"/>
                <w:i/>
                <w:iCs/>
                <w:color w:val="5C5C5C"/>
                <w:sz w:val="24"/>
                <w:szCs w:val="24"/>
              </w:rPr>
            </w:pPr>
            <w:bookmarkStart w:id="87" w:name="Session2_FreeResponse6"/>
            <w:bookmarkEnd w:id="8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996301298"/>
              <w:rPr>
                <w:rFonts w:ascii="Times New Roman" w:eastAsia="Times New Roman" w:hAnsi="Times New Roman" w:cs="Times New Roman"/>
                <w:i/>
                <w:iCs/>
                <w:color w:val="5C5C5C"/>
                <w:sz w:val="24"/>
                <w:szCs w:val="24"/>
              </w:rPr>
            </w:pPr>
            <w:bookmarkStart w:id="88" w:name="Session2_FreeResponse7"/>
            <w:bookmarkEnd w:id="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001472930"/>
              <w:rPr>
                <w:rFonts w:ascii="Times New Roman" w:eastAsia="Times New Roman" w:hAnsi="Times New Roman" w:cs="Times New Roman"/>
                <w:i/>
                <w:iCs/>
                <w:color w:val="5C5C5C"/>
                <w:sz w:val="24"/>
                <w:szCs w:val="24"/>
              </w:rPr>
            </w:pPr>
            <w:bookmarkStart w:id="89" w:name="Session2_FreeResponse8"/>
            <w:bookmarkEnd w:id="89"/>
            <w:r>
              <w:rPr>
                <w:rFonts w:ascii="Times New Roman" w:eastAsia="Times New Roman" w:hAnsi="Times New Roman" w:cs="Times New Roman"/>
                <w:i/>
                <w:iCs/>
                <w:color w:val="5C5C5C"/>
                <w:sz w:val="24"/>
                <w:szCs w:val="24"/>
              </w:rPr>
              <w:t xml:space="preserve">Provide your answer... </w:t>
            </w:r>
          </w:p>
        </w:tc>
      </w:tr>
      <w:tr w:rsidR="00077582">
        <w:trPr>
          <w:divId w:val="1517690830"/>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139300338"/>
              <w:rPr>
                <w:rFonts w:ascii="Times New Roman" w:eastAsia="Times New Roman" w:hAnsi="Times New Roman" w:cs="Times New Roman"/>
                <w:i/>
                <w:iCs/>
                <w:color w:val="5C5C5C"/>
                <w:sz w:val="24"/>
                <w:szCs w:val="24"/>
              </w:rPr>
            </w:pPr>
            <w:bookmarkStart w:id="90" w:name="Session2_FreeResponse9"/>
            <w:bookmarkEnd w:id="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r>
      <w:tr w:rsidR="00077582">
        <w:trPr>
          <w:divId w:val="1517690830"/>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867134457"/>
              <w:rPr>
                <w:rFonts w:ascii="Times New Roman" w:eastAsia="Times New Roman" w:hAnsi="Times New Roman" w:cs="Times New Roman"/>
                <w:i/>
                <w:iCs/>
                <w:color w:val="5C5C5C"/>
                <w:sz w:val="24"/>
                <w:szCs w:val="24"/>
              </w:rPr>
            </w:pPr>
            <w:bookmarkStart w:id="91" w:name="Session2_FreeResponse10"/>
            <w:bookmarkEnd w:id="9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r>
      <w:tr w:rsidR="00077582">
        <w:trPr>
          <w:divId w:val="1517690830"/>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780027432"/>
              <w:rPr>
                <w:rFonts w:ascii="Times New Roman" w:eastAsia="Times New Roman" w:hAnsi="Times New Roman" w:cs="Times New Roman"/>
                <w:i/>
                <w:iCs/>
                <w:color w:val="5C5C5C"/>
                <w:sz w:val="24"/>
                <w:szCs w:val="24"/>
              </w:rPr>
            </w:pPr>
            <w:bookmarkStart w:id="92" w:name="Session2_FreeResponse11"/>
            <w:bookmarkEnd w:id="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r>
      <w:tr w:rsidR="00077582">
        <w:trPr>
          <w:divId w:val="1517690830"/>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86967879"/>
              <w:rPr>
                <w:rFonts w:ascii="Times New Roman" w:eastAsia="Times New Roman" w:hAnsi="Times New Roman" w:cs="Times New Roman"/>
                <w:i/>
                <w:iCs/>
                <w:color w:val="5C5C5C"/>
                <w:sz w:val="24"/>
                <w:szCs w:val="24"/>
              </w:rPr>
            </w:pPr>
            <w:bookmarkStart w:id="93" w:name="Session2_FreeResponse12"/>
            <w:bookmarkEnd w:id="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r>
    </w:tbl>
    <w:p w:rsidR="00077582" w:rsidRDefault="00F80B09">
      <w:pPr>
        <w:divId w:val="1371954847"/>
      </w:pPr>
      <w:r>
        <w:rPr>
          <w:vanish/>
        </w:rPr>
        <w:t>End of Table</w:t>
      </w:r>
    </w:p>
    <w:p w:rsidR="00077582" w:rsidRDefault="00F80B09">
      <w:pPr>
        <w:divId w:val="1371954847"/>
      </w:pPr>
      <w:r>
        <w:t xml:space="preserve">Now listen to this audio clip, which will help you check your answers above. Listen out for the pronunciation of the different countries in German. </w:t>
      </w:r>
    </w:p>
    <w:p w:rsidR="00077582" w:rsidRDefault="00F80B09">
      <w:pPr>
        <w:divId w:val="1371954847"/>
      </w:pPr>
      <w:r>
        <w:rPr>
          <w:rStyle w:val="Emphasis"/>
          <w:lang w:val="de-DE"/>
        </w:rPr>
        <w:t>Bitte hören Sie.</w:t>
      </w:r>
    </w:p>
    <w:p w:rsidR="00077582" w:rsidRDefault="00F80B09">
      <w:pPr>
        <w:divId w:val="1371954847"/>
      </w:pPr>
      <w:r>
        <w:rPr>
          <w:vanish/>
        </w:rPr>
        <w:t>Start of Media Content</w:t>
      </w:r>
    </w:p>
    <w:p w:rsidR="00077582" w:rsidRDefault="00F80B09">
      <w:pPr>
        <w:spacing w:before="60" w:beforeAutospacing="0" w:after="60" w:afterAutospacing="0"/>
        <w:divId w:val="771516931"/>
      </w:pPr>
      <w:bookmarkStart w:id="94" w:name="Session2_MediaContent1"/>
      <w:bookmarkEnd w:id="94"/>
      <w:r>
        <w:t>Audio content is not available in this format.</w:t>
      </w:r>
    </w:p>
    <w:p w:rsidR="00077582" w:rsidRDefault="00F80B09">
      <w:pPr>
        <w:pStyle w:val="Caption1"/>
        <w:divId w:val="522939418"/>
      </w:pPr>
      <w:r>
        <w:t>Übung 9</w:t>
      </w:r>
    </w:p>
    <w:bookmarkStart w:id="95" w:name="View_Session2_Transcript1"/>
    <w:p w:rsidR="00077582" w:rsidRDefault="00F80B09">
      <w:pPr>
        <w:pStyle w:val="navbutton"/>
        <w:divId w:val="522939418"/>
      </w:pPr>
      <w:r>
        <w:fldChar w:fldCharType="begin"/>
      </w:r>
      <w:r>
        <w:instrText xml:space="preserve"> HYPERLINK "" \l "Session2_Transcript1" </w:instrText>
      </w:r>
      <w:r>
        <w:fldChar w:fldCharType="separate"/>
      </w:r>
      <w:r>
        <w:rPr>
          <w:rStyle w:val="Hyperlink"/>
        </w:rPr>
        <w:t>View transcript - Übung 9</w:t>
      </w:r>
      <w:r>
        <w:fldChar w:fldCharType="end"/>
      </w:r>
      <w:bookmarkEnd w:id="95"/>
    </w:p>
    <w:p w:rsidR="00077582" w:rsidRDefault="00F80B09">
      <w:pPr>
        <w:divId w:val="1371954847"/>
      </w:pPr>
      <w:r>
        <w:rPr>
          <w:vanish/>
        </w:rPr>
        <w:t>End of Media Content</w:t>
      </w:r>
    </w:p>
    <w:p w:rsidR="00077582" w:rsidRDefault="00F80B09">
      <w:pPr>
        <w:divId w:val="396126912"/>
      </w:pPr>
      <w:r>
        <w:rPr>
          <w:vanish/>
        </w:rPr>
        <w:t>End of Question</w:t>
      </w:r>
    </w:p>
    <w:bookmarkStart w:id="96" w:name="View_Session2_Answer1"/>
    <w:p w:rsidR="00077582" w:rsidRDefault="00F80B09">
      <w:pPr>
        <w:pStyle w:val="navbutton"/>
        <w:divId w:val="396126912"/>
      </w:pPr>
      <w:r>
        <w:fldChar w:fldCharType="begin"/>
      </w:r>
      <w:r>
        <w:instrText xml:space="preserve"> HYPERLINK "" \l "Session2_Answer1" </w:instrText>
      </w:r>
      <w:r>
        <w:fldChar w:fldCharType="separate"/>
      </w:r>
      <w:r>
        <w:rPr>
          <w:rStyle w:val="Hyperlink"/>
        </w:rPr>
        <w:t xml:space="preserve">View answer - </w:t>
      </w:r>
      <w:r>
        <w:rPr>
          <w:rStyle w:val="Strong"/>
          <w:color w:val="143748"/>
          <w:u w:val="single"/>
        </w:rPr>
        <w:t>Übung 9</w:t>
      </w:r>
      <w:r>
        <w:fldChar w:fldCharType="end"/>
      </w:r>
      <w:bookmarkEnd w:id="96"/>
    </w:p>
    <w:p w:rsidR="00077582" w:rsidRDefault="00F80B09">
      <w:pPr>
        <w:divId w:val="127630945"/>
      </w:pPr>
      <w:r>
        <w:rPr>
          <w:vanish/>
        </w:rPr>
        <w:t>End of Activity</w:t>
      </w:r>
    </w:p>
    <w:p w:rsidR="00077582" w:rsidRDefault="00F80B09">
      <w:pPr>
        <w:pStyle w:val="Heading2"/>
        <w:divId w:val="1654215925"/>
        <w:rPr>
          <w:rFonts w:eastAsia="Times New Roman"/>
        </w:rPr>
      </w:pPr>
      <w:bookmarkStart w:id="97" w:name="Session2_Section2"/>
      <w:bookmarkEnd w:id="97"/>
      <w:r>
        <w:rPr>
          <w:rFonts w:eastAsia="Times New Roman"/>
        </w:rPr>
        <w:t>2.2 Useful expressions</w:t>
      </w:r>
    </w:p>
    <w:p w:rsidR="00077582" w:rsidRDefault="00F80B09">
      <w:pPr>
        <w:divId w:val="1654215925"/>
      </w:pPr>
      <w:r>
        <w:t>Here are some useful expressions for you to understand when reading about the German language.</w:t>
      </w:r>
    </w:p>
    <w:p w:rsidR="00077582" w:rsidRDefault="00F80B09">
      <w:pPr>
        <w:numPr>
          <w:ilvl w:val="0"/>
          <w:numId w:val="19"/>
        </w:numPr>
        <w:spacing w:before="0" w:beforeAutospacing="0" w:after="0" w:afterAutospacing="0"/>
        <w:ind w:left="780" w:right="780"/>
        <w:divId w:val="1654215925"/>
        <w:rPr>
          <w:rFonts w:eastAsia="Times New Roman"/>
        </w:rPr>
      </w:pPr>
      <w:r>
        <w:rPr>
          <w:rStyle w:val="Strong"/>
          <w:rFonts w:eastAsia="Times New Roman"/>
          <w:lang w:val="de-DE"/>
        </w:rPr>
        <w:t>Vokabeln</w:t>
      </w:r>
    </w:p>
    <w:p w:rsidR="00077582" w:rsidRDefault="00F80B09">
      <w:pPr>
        <w:numPr>
          <w:ilvl w:val="0"/>
          <w:numId w:val="19"/>
        </w:numPr>
        <w:ind w:left="780" w:right="780"/>
        <w:divId w:val="1654215925"/>
      </w:pPr>
      <w:r>
        <w:rPr>
          <w:rStyle w:val="Emphasis"/>
          <w:lang w:val="de-DE"/>
        </w:rPr>
        <w:t>Deutsch</w:t>
      </w:r>
      <w:r>
        <w:t xml:space="preserve">   German </w:t>
      </w:r>
    </w:p>
    <w:p w:rsidR="00077582" w:rsidRDefault="00F80B09">
      <w:pPr>
        <w:numPr>
          <w:ilvl w:val="0"/>
          <w:numId w:val="19"/>
        </w:numPr>
        <w:ind w:left="780" w:right="780"/>
        <w:divId w:val="1654215925"/>
      </w:pPr>
      <w:r>
        <w:rPr>
          <w:rStyle w:val="Emphasis"/>
          <w:lang w:val="de-DE"/>
        </w:rPr>
        <w:t>Hochdeutsch</w:t>
      </w:r>
      <w:r>
        <w:t xml:space="preserve">   standard German </w:t>
      </w:r>
    </w:p>
    <w:p w:rsidR="00077582" w:rsidRDefault="00F80B09">
      <w:pPr>
        <w:numPr>
          <w:ilvl w:val="0"/>
          <w:numId w:val="19"/>
        </w:numPr>
        <w:ind w:left="780" w:right="780"/>
        <w:divId w:val="1654215925"/>
      </w:pPr>
      <w:r>
        <w:rPr>
          <w:rStyle w:val="Emphasis"/>
          <w:lang w:val="de-DE"/>
        </w:rPr>
        <w:t>Deutsche</w:t>
      </w:r>
      <w:r>
        <w:t xml:space="preserve">   Germans </w:t>
      </w:r>
    </w:p>
    <w:p w:rsidR="00077582" w:rsidRDefault="00F80B09">
      <w:pPr>
        <w:numPr>
          <w:ilvl w:val="0"/>
          <w:numId w:val="19"/>
        </w:numPr>
        <w:ind w:left="780" w:right="780"/>
        <w:divId w:val="1654215925"/>
      </w:pPr>
      <w:r>
        <w:rPr>
          <w:rStyle w:val="Emphasis"/>
          <w:lang w:val="de-DE"/>
        </w:rPr>
        <w:t>Land, länder</w:t>
      </w:r>
      <w:r>
        <w:t xml:space="preserve">   country, countries </w:t>
      </w:r>
    </w:p>
    <w:p w:rsidR="00077582" w:rsidRDefault="00F80B09">
      <w:pPr>
        <w:numPr>
          <w:ilvl w:val="0"/>
          <w:numId w:val="19"/>
        </w:numPr>
        <w:ind w:left="780" w:right="780"/>
        <w:divId w:val="1654215925"/>
      </w:pPr>
      <w:r>
        <w:rPr>
          <w:rStyle w:val="Emphasis"/>
          <w:lang w:val="de-DE"/>
        </w:rPr>
        <w:t>Staat, staaten</w:t>
      </w:r>
      <w:r>
        <w:t xml:space="preserve">   state, states </w:t>
      </w:r>
    </w:p>
    <w:p w:rsidR="00077582" w:rsidRDefault="00F80B09">
      <w:pPr>
        <w:numPr>
          <w:ilvl w:val="0"/>
          <w:numId w:val="19"/>
        </w:numPr>
        <w:ind w:left="780" w:right="780"/>
        <w:divId w:val="1654215925"/>
      </w:pPr>
      <w:r>
        <w:rPr>
          <w:rStyle w:val="Emphasis"/>
          <w:lang w:val="de-DE"/>
        </w:rPr>
        <w:t>Sprache</w:t>
      </w:r>
      <w:r>
        <w:t xml:space="preserve">   language </w:t>
      </w:r>
    </w:p>
    <w:p w:rsidR="00077582" w:rsidRDefault="00F80B09">
      <w:pPr>
        <w:numPr>
          <w:ilvl w:val="0"/>
          <w:numId w:val="19"/>
        </w:numPr>
        <w:ind w:left="780" w:right="780"/>
        <w:divId w:val="1654215925"/>
      </w:pPr>
      <w:r>
        <w:rPr>
          <w:rStyle w:val="Emphasis"/>
          <w:lang w:val="de-DE"/>
        </w:rPr>
        <w:t>Muttersprache</w:t>
      </w:r>
      <w:r>
        <w:t xml:space="preserve">   mother tongue </w:t>
      </w:r>
    </w:p>
    <w:p w:rsidR="00077582" w:rsidRDefault="00F80B09">
      <w:pPr>
        <w:numPr>
          <w:ilvl w:val="0"/>
          <w:numId w:val="19"/>
        </w:numPr>
        <w:ind w:left="780" w:right="780"/>
        <w:divId w:val="1654215925"/>
      </w:pPr>
      <w:r>
        <w:rPr>
          <w:rStyle w:val="Emphasis"/>
          <w:lang w:val="de-DE"/>
        </w:rPr>
        <w:t>Minderheitensprache</w:t>
      </w:r>
      <w:r>
        <w:t xml:space="preserve">   minority language </w:t>
      </w:r>
    </w:p>
    <w:p w:rsidR="00077582" w:rsidRDefault="00F80B09">
      <w:pPr>
        <w:numPr>
          <w:ilvl w:val="0"/>
          <w:numId w:val="19"/>
        </w:numPr>
        <w:ind w:left="780" w:right="780"/>
        <w:divId w:val="1654215925"/>
      </w:pPr>
      <w:r>
        <w:rPr>
          <w:rStyle w:val="Emphasis"/>
          <w:lang w:val="de-DE"/>
        </w:rPr>
        <w:t>Landessprache</w:t>
      </w:r>
      <w:r>
        <w:t xml:space="preserve">   national language </w:t>
      </w:r>
    </w:p>
    <w:p w:rsidR="00077582" w:rsidRDefault="00F80B09">
      <w:pPr>
        <w:numPr>
          <w:ilvl w:val="0"/>
          <w:numId w:val="19"/>
        </w:numPr>
        <w:ind w:left="780" w:right="780"/>
        <w:divId w:val="1654215925"/>
      </w:pPr>
      <w:r>
        <w:rPr>
          <w:rStyle w:val="Emphasis"/>
          <w:lang w:val="de-DE"/>
        </w:rPr>
        <w:t>offizielle Sprache</w:t>
      </w:r>
      <w:r>
        <w:t xml:space="preserve">   official language </w:t>
      </w:r>
    </w:p>
    <w:p w:rsidR="00077582" w:rsidRDefault="00F80B09">
      <w:pPr>
        <w:numPr>
          <w:ilvl w:val="0"/>
          <w:numId w:val="19"/>
        </w:numPr>
        <w:ind w:left="780" w:right="780"/>
        <w:divId w:val="1654215925"/>
      </w:pPr>
      <w:r>
        <w:rPr>
          <w:rStyle w:val="Emphasis"/>
          <w:lang w:val="de-DE"/>
        </w:rPr>
        <w:t>sprechen, spricht</w:t>
      </w:r>
      <w:r>
        <w:t xml:space="preserve">   speak, speaks </w:t>
      </w:r>
    </w:p>
    <w:p w:rsidR="00077582" w:rsidRDefault="00F80B09">
      <w:pPr>
        <w:divId w:val="1654215925"/>
      </w:pPr>
      <w:r>
        <w:rPr>
          <w:vanish/>
        </w:rPr>
        <w:t>Start of Activity</w:t>
      </w:r>
    </w:p>
    <w:p w:rsidR="00077582" w:rsidRDefault="00F80B09">
      <w:pPr>
        <w:spacing w:before="0" w:beforeAutospacing="0" w:after="0" w:afterAutospacing="0" w:line="240" w:lineRule="auto"/>
        <w:outlineLvl w:val="3"/>
        <w:divId w:val="1414350154"/>
        <w:rPr>
          <w:rFonts w:eastAsia="Times New Roman"/>
          <w:b/>
          <w:bCs/>
          <w:sz w:val="36"/>
          <w:szCs w:val="36"/>
        </w:rPr>
      </w:pPr>
      <w:bookmarkStart w:id="98" w:name="Session2_Activity2"/>
      <w:bookmarkEnd w:id="98"/>
      <w:r>
        <w:rPr>
          <w:rFonts w:eastAsia="Times New Roman"/>
          <w:b/>
          <w:bCs/>
          <w:sz w:val="36"/>
          <w:szCs w:val="36"/>
        </w:rPr>
        <w:t>Übung 10</w:t>
      </w:r>
    </w:p>
    <w:p w:rsidR="00077582" w:rsidRDefault="00F80B09">
      <w:pPr>
        <w:divId w:val="330451675"/>
      </w:pPr>
      <w:r>
        <w:rPr>
          <w:vanish/>
        </w:rPr>
        <w:t>Start of Question</w:t>
      </w:r>
    </w:p>
    <w:p w:rsidR="00077582" w:rsidRDefault="00F80B09">
      <w:pPr>
        <w:divId w:val="1733238089"/>
      </w:pPr>
      <w:bookmarkStart w:id="99" w:name="Session2_Question2"/>
      <w:bookmarkEnd w:id="99"/>
      <w:r>
        <w:t xml:space="preserve">Look at the extracts below to learn more about places where German is spoken. You will probably not understand all of it yet, but keep a look out for the countries mentioned in each paragraph. You may like to make some notes. </w:t>
      </w:r>
    </w:p>
    <w:p w:rsidR="00077582" w:rsidRDefault="00F80B09">
      <w:pPr>
        <w:divId w:val="1733238089"/>
      </w:pPr>
      <w:r>
        <w:rPr>
          <w:rStyle w:val="Emphasis"/>
        </w:rPr>
        <w:t>Bitte markieren Sie</w:t>
      </w:r>
      <w:r>
        <w:t xml:space="preserve">. </w:t>
      </w:r>
    </w:p>
    <w:p w:rsidR="00077582" w:rsidRDefault="00F80B09">
      <w:pPr>
        <w:divId w:val="1733238089"/>
      </w:pPr>
      <w:r>
        <w:rPr>
          <w:vanish/>
        </w:rPr>
        <w:t>Start of Figure</w:t>
      </w:r>
    </w:p>
    <w:p w:rsidR="00077582" w:rsidRDefault="00F80B09">
      <w:pPr>
        <w:spacing w:before="0" w:beforeAutospacing="0" w:after="0" w:afterAutospacing="0" w:line="240" w:lineRule="auto"/>
        <w:divId w:val="933513482"/>
        <w:rPr>
          <w:rFonts w:ascii="Times New Roman" w:eastAsia="Times New Roman" w:hAnsi="Times New Roman" w:cs="Times New Roman"/>
          <w:sz w:val="24"/>
          <w:szCs w:val="24"/>
        </w:rPr>
      </w:pPr>
      <w:bookmarkStart w:id="100" w:name="Session2_Figure1"/>
      <w:bookmarkEnd w:id="100"/>
      <w:r>
        <w:rPr>
          <w:rFonts w:ascii="Times New Roman" w:eastAsia="Times New Roman" w:hAnsi="Times New Roman" w:cs="Times New Roman"/>
          <w:noProof/>
          <w:sz w:val="24"/>
          <w:szCs w:val="24"/>
        </w:rPr>
        <w:drawing>
          <wp:inline distT="0" distB="0" distL="0" distR="0" wp14:anchorId="3AE9DB1E" wp14:editId="3887EF02">
            <wp:extent cx="3514725" cy="4467225"/>
            <wp:effectExtent l="0" t="0" r="9525" b="9525"/>
            <wp:docPr id="5" name="Picture 5" descr="D:\AaaF\OUT\httpswwwopeneduopenlearnocw_cmid13391_2021-04-26_15-21-46_hrp44\word\assets\_4b0b191ad35a009a112f70022d8ce4eb2de52b55_l193_1_uf00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3391_2021-04-26_15-21-46_hrp44\word\assets\_4b0b191ad35a009a112f70022d8ce4eb2de52b55_l193_1_uf005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4725" cy="4467225"/>
                    </a:xfrm>
                    <a:prstGeom prst="rect">
                      <a:avLst/>
                    </a:prstGeom>
                    <a:noFill/>
                    <a:ln>
                      <a:noFill/>
                    </a:ln>
                  </pic:spPr>
                </pic:pic>
              </a:graphicData>
            </a:graphic>
          </wp:inline>
        </w:drawing>
      </w:r>
      <w:bookmarkStart w:id="101" w:name="fig0012"/>
      <w:bookmarkEnd w:id="101"/>
    </w:p>
    <w:p w:rsidR="00077582" w:rsidRDefault="00F80B09">
      <w:pPr>
        <w:divId w:val="1733238089"/>
      </w:pPr>
      <w:r>
        <w:rPr>
          <w:vanish/>
        </w:rPr>
        <w:t>End of Figure</w:t>
      </w:r>
    </w:p>
    <w:p w:rsidR="00077582" w:rsidRDefault="00F80B09">
      <w:pPr>
        <w:divId w:val="330451675"/>
      </w:pPr>
      <w:r>
        <w:rPr>
          <w:vanish/>
        </w:rPr>
        <w:t>End of Question</w:t>
      </w:r>
    </w:p>
    <w:bookmarkStart w:id="102" w:name="View_Session2_Discussion1"/>
    <w:p w:rsidR="00077582" w:rsidRDefault="00F80B09">
      <w:pPr>
        <w:pStyle w:val="navbutton"/>
        <w:divId w:val="330451675"/>
      </w:pPr>
      <w:r>
        <w:fldChar w:fldCharType="begin"/>
      </w:r>
      <w:r>
        <w:instrText xml:space="preserve"> HYPERLINK "" \l "Session2_Discussion1" </w:instrText>
      </w:r>
      <w:r>
        <w:fldChar w:fldCharType="separate"/>
      </w:r>
      <w:r>
        <w:rPr>
          <w:rStyle w:val="Hyperlink"/>
        </w:rPr>
        <w:t>View discussion - Übung 10</w:t>
      </w:r>
      <w:r>
        <w:fldChar w:fldCharType="end"/>
      </w:r>
      <w:bookmarkEnd w:id="102"/>
    </w:p>
    <w:p w:rsidR="00077582" w:rsidRDefault="00F80B09">
      <w:pPr>
        <w:divId w:val="1654215925"/>
      </w:pPr>
      <w:r>
        <w:rPr>
          <w:vanish/>
        </w:rPr>
        <w:t>End of Activity</w:t>
      </w:r>
    </w:p>
    <w:p w:rsidR="00077582" w:rsidRDefault="00F80B09">
      <w:pPr>
        <w:divId w:val="1654215925"/>
      </w:pPr>
      <w:r>
        <w:rPr>
          <w:vanish/>
        </w:rPr>
        <w:t>Start of Activity</w:t>
      </w:r>
    </w:p>
    <w:p w:rsidR="00077582" w:rsidRDefault="00F80B09">
      <w:pPr>
        <w:spacing w:before="0" w:beforeAutospacing="0" w:after="0" w:afterAutospacing="0" w:line="240" w:lineRule="auto"/>
        <w:outlineLvl w:val="3"/>
        <w:divId w:val="233469734"/>
        <w:rPr>
          <w:rFonts w:eastAsia="Times New Roman"/>
          <w:b/>
          <w:bCs/>
          <w:sz w:val="36"/>
          <w:szCs w:val="36"/>
        </w:rPr>
      </w:pPr>
      <w:bookmarkStart w:id="103" w:name="Session2_Activity3"/>
      <w:bookmarkEnd w:id="103"/>
      <w:r>
        <w:rPr>
          <w:rFonts w:eastAsia="Times New Roman"/>
          <w:b/>
          <w:bCs/>
          <w:sz w:val="36"/>
          <w:szCs w:val="36"/>
        </w:rPr>
        <w:t>Übung 11</w:t>
      </w:r>
    </w:p>
    <w:p w:rsidR="00077582" w:rsidRDefault="00F80B09">
      <w:pPr>
        <w:divId w:val="801465308"/>
      </w:pPr>
      <w:r>
        <w:rPr>
          <w:vanish/>
        </w:rPr>
        <w:t>Start of Question</w:t>
      </w:r>
    </w:p>
    <w:p w:rsidR="00077582" w:rsidRDefault="00F80B09">
      <w:pPr>
        <w:divId w:val="213588999"/>
      </w:pPr>
      <w:bookmarkStart w:id="104" w:name="Session2_Question3"/>
      <w:bookmarkEnd w:id="104"/>
      <w:r>
        <w:t xml:space="preserve">Now go through the extracts again. Even without understanding much German, can you guess what kind of information is given in each of them? Read the English summaries below and decide which one represents each of the German extracts. </w:t>
      </w:r>
    </w:p>
    <w:p w:rsidR="00077582" w:rsidRDefault="00F80B09">
      <w:pPr>
        <w:divId w:val="213588999"/>
      </w:pPr>
      <w:r>
        <w:rPr>
          <w:rStyle w:val="Emphasis"/>
          <w:lang w:val="de-DE"/>
        </w:rPr>
        <w:t>Bitte ordnen Sie zu.</w:t>
      </w:r>
    </w:p>
    <w:p w:rsidR="00077582" w:rsidRDefault="00F80B09">
      <w:pPr>
        <w:divId w:val="801465308"/>
      </w:pPr>
      <w:r>
        <w:rPr>
          <w:vanish/>
        </w:rPr>
        <w:t>End of Question</w:t>
      </w:r>
    </w:p>
    <w:p w:rsidR="00077582" w:rsidRDefault="00F80B09">
      <w:pPr>
        <w:divId w:val="951715303"/>
      </w:pPr>
      <w:r>
        <w:t>German is the national language in a number of European countries.</w:t>
      </w:r>
    </w:p>
    <w:p w:rsidR="00077582" w:rsidRDefault="00F80B09">
      <w:pPr>
        <w:divId w:val="1881242795"/>
      </w:pPr>
      <w:r>
        <w:t>There are also countries all over the world where German is spoken as a minority language.</w:t>
      </w:r>
    </w:p>
    <w:p w:rsidR="00077582" w:rsidRDefault="00F80B09">
      <w:pPr>
        <w:divId w:val="1569923049"/>
      </w:pPr>
      <w:r>
        <w:t>Many Germans left their home, for example for religious reasons, and went to live in Eastern Europe.</w:t>
      </w:r>
    </w:p>
    <w:p w:rsidR="00077582" w:rsidRDefault="00F80B09">
      <w:pPr>
        <w:divId w:val="1007176575"/>
      </w:pPr>
      <w:r>
        <w:t>Germans also went overseas. For example, you can find a large number of Mennonites in both North and South America.</w:t>
      </w:r>
    </w:p>
    <w:p w:rsidR="00077582" w:rsidRDefault="00F80B09">
      <w:pPr>
        <w:divId w:val="1766880636"/>
      </w:pPr>
      <w:r>
        <w:t>German emigration to Australia concentrated in the Barossa Valley, a famous wine-growing area which attracts many tourists.</w:t>
      </w:r>
    </w:p>
    <w:p w:rsidR="00077582" w:rsidRDefault="00F80B09">
      <w:pPr>
        <w:divId w:val="1297418913"/>
      </w:pPr>
      <w:r>
        <w:t>Germany used to have some colonies, where German is still spoken today.</w:t>
      </w:r>
    </w:p>
    <w:p w:rsidR="00077582" w:rsidRDefault="00F80B09">
      <w:pPr>
        <w:divId w:val="1021277390"/>
      </w:pPr>
      <w:r>
        <w:t>German is also spoken by some of the people who live in regions that share a border with Germany.</w:t>
      </w:r>
    </w:p>
    <w:p w:rsidR="00077582" w:rsidRDefault="00F80B09">
      <w:pPr>
        <w:divId w:val="934898185"/>
      </w:pPr>
      <w:r>
        <w:t>Extract 7</w:t>
      </w:r>
    </w:p>
    <w:p w:rsidR="00077582" w:rsidRDefault="00F80B09">
      <w:pPr>
        <w:divId w:val="191580151"/>
      </w:pPr>
      <w:r>
        <w:t>Extract 6</w:t>
      </w:r>
    </w:p>
    <w:p w:rsidR="00077582" w:rsidRDefault="00F80B09">
      <w:pPr>
        <w:divId w:val="2077438725"/>
      </w:pPr>
      <w:r>
        <w:t>Extract 5</w:t>
      </w:r>
    </w:p>
    <w:p w:rsidR="00077582" w:rsidRDefault="00F80B09">
      <w:pPr>
        <w:divId w:val="1816875270"/>
      </w:pPr>
      <w:r>
        <w:t>Extract 4</w:t>
      </w:r>
    </w:p>
    <w:p w:rsidR="00077582" w:rsidRDefault="00F80B09">
      <w:pPr>
        <w:divId w:val="1977490684"/>
      </w:pPr>
      <w:r>
        <w:t>Extract 3</w:t>
      </w:r>
    </w:p>
    <w:p w:rsidR="00077582" w:rsidRDefault="00F80B09">
      <w:pPr>
        <w:divId w:val="229117228"/>
      </w:pPr>
      <w:r>
        <w:t>Extract 2</w:t>
      </w:r>
    </w:p>
    <w:p w:rsidR="00077582" w:rsidRDefault="00F80B09">
      <w:pPr>
        <w:divId w:val="1564483494"/>
      </w:pPr>
      <w:r>
        <w:t>Extract 1</w:t>
      </w:r>
    </w:p>
    <w:bookmarkStart w:id="105" w:name="View_Session2_Interaction1"/>
    <w:p w:rsidR="00077582" w:rsidRDefault="00F80B09">
      <w:pPr>
        <w:pStyle w:val="navbutton"/>
        <w:divId w:val="801465308"/>
      </w:pPr>
      <w:r>
        <w:fldChar w:fldCharType="begin"/>
      </w:r>
      <w:r>
        <w:instrText xml:space="preserve"> HYPERLINK "" \l "Session2_Interaction1" </w:instrText>
      </w:r>
      <w:r>
        <w:fldChar w:fldCharType="separate"/>
      </w:r>
      <w:r>
        <w:rPr>
          <w:rStyle w:val="Hyperlink"/>
        </w:rPr>
        <w:t>View answer - Übung 11</w:t>
      </w:r>
      <w:r>
        <w:fldChar w:fldCharType="end"/>
      </w:r>
      <w:bookmarkEnd w:id="105"/>
    </w:p>
    <w:bookmarkStart w:id="106" w:name="View_Session2_Discussion2"/>
    <w:p w:rsidR="00077582" w:rsidRDefault="00F80B09">
      <w:pPr>
        <w:pStyle w:val="navbutton"/>
        <w:divId w:val="801465308"/>
      </w:pPr>
      <w:r>
        <w:fldChar w:fldCharType="begin"/>
      </w:r>
      <w:r>
        <w:instrText xml:space="preserve"> HYPERLINK "" \l "Session2_Discussion2" </w:instrText>
      </w:r>
      <w:r>
        <w:fldChar w:fldCharType="separate"/>
      </w:r>
      <w:r>
        <w:rPr>
          <w:rStyle w:val="Hyperlink"/>
        </w:rPr>
        <w:t>View discussion - Übung 11</w:t>
      </w:r>
      <w:r>
        <w:fldChar w:fldCharType="end"/>
      </w:r>
      <w:bookmarkEnd w:id="106"/>
    </w:p>
    <w:p w:rsidR="00077582" w:rsidRDefault="00F80B09">
      <w:pPr>
        <w:divId w:val="1654215925"/>
      </w:pPr>
      <w:r>
        <w:rPr>
          <w:vanish/>
        </w:rPr>
        <w:t>End of Activity</w:t>
      </w:r>
    </w:p>
    <w:p w:rsidR="00077582" w:rsidRDefault="00F80B09">
      <w:pPr>
        <w:divId w:val="1654215925"/>
      </w:pPr>
      <w:r>
        <w:rPr>
          <w:vanish/>
        </w:rPr>
        <w:t>Start of Activity</w:t>
      </w:r>
    </w:p>
    <w:p w:rsidR="00077582" w:rsidRDefault="00F80B09">
      <w:pPr>
        <w:spacing w:before="0" w:beforeAutospacing="0" w:after="0" w:afterAutospacing="0" w:line="240" w:lineRule="auto"/>
        <w:outlineLvl w:val="3"/>
        <w:divId w:val="804280662"/>
        <w:rPr>
          <w:rFonts w:eastAsia="Times New Roman"/>
          <w:b/>
          <w:bCs/>
          <w:sz w:val="36"/>
          <w:szCs w:val="36"/>
        </w:rPr>
      </w:pPr>
      <w:bookmarkStart w:id="107" w:name="Session2_Activity4"/>
      <w:bookmarkEnd w:id="107"/>
      <w:r>
        <w:rPr>
          <w:rStyle w:val="Strong"/>
          <w:rFonts w:eastAsia="Times New Roman"/>
          <w:sz w:val="36"/>
          <w:szCs w:val="36"/>
        </w:rPr>
        <w:t>Übung 12</w:t>
      </w:r>
      <w:r>
        <w:rPr>
          <w:rFonts w:eastAsia="Times New Roman"/>
          <w:b/>
          <w:bCs/>
          <w:sz w:val="36"/>
          <w:szCs w:val="36"/>
        </w:rPr>
        <w:t xml:space="preserve"> </w:t>
      </w:r>
    </w:p>
    <w:p w:rsidR="00077582" w:rsidRDefault="00F80B09">
      <w:pPr>
        <w:divId w:val="1616984681"/>
      </w:pPr>
      <w:bookmarkStart w:id="108" w:name="Session2_Part1"/>
      <w:bookmarkEnd w:id="108"/>
      <w:r>
        <w:rPr>
          <w:vanish/>
        </w:rPr>
        <w:t>Start of Question</w:t>
      </w:r>
    </w:p>
    <w:p w:rsidR="00077582" w:rsidRDefault="00F80B09">
      <w:pPr>
        <w:divId w:val="42751174"/>
      </w:pPr>
      <w:bookmarkStart w:id="109" w:name="Session2_Question4"/>
      <w:bookmarkEnd w:id="109"/>
      <w:r>
        <w:t xml:space="preserve">The following audio clip contains five short dialogues in which people talk about their origins. Listen and read the sentences below. They each contain one error. Rewrite the sentences correctly. </w:t>
      </w:r>
    </w:p>
    <w:p w:rsidR="00077582" w:rsidRDefault="00F80B09">
      <w:pPr>
        <w:divId w:val="42751174"/>
      </w:pPr>
      <w:r>
        <w:rPr>
          <w:rStyle w:val="Emphasis"/>
        </w:rPr>
        <w:t>Hören Sie und korrigieren Sie die Sätze.</w:t>
      </w:r>
    </w:p>
    <w:p w:rsidR="00077582" w:rsidRDefault="00F80B09">
      <w:pPr>
        <w:numPr>
          <w:ilvl w:val="0"/>
          <w:numId w:val="20"/>
        </w:numPr>
        <w:spacing w:before="0" w:beforeAutospacing="0" w:after="0" w:afterAutospacing="0"/>
        <w:ind w:left="780" w:right="780"/>
        <w:divId w:val="42751174"/>
        <w:rPr>
          <w:rFonts w:eastAsia="Times New Roman"/>
        </w:rPr>
      </w:pPr>
      <w:r>
        <w:rPr>
          <w:rStyle w:val="Strong"/>
          <w:rFonts w:eastAsia="Times New Roman"/>
          <w:lang w:val="de-DE"/>
        </w:rPr>
        <w:t>Vokabeln</w:t>
      </w:r>
    </w:p>
    <w:p w:rsidR="00077582" w:rsidRDefault="00F80B09">
      <w:pPr>
        <w:numPr>
          <w:ilvl w:val="0"/>
          <w:numId w:val="20"/>
        </w:numPr>
        <w:spacing w:before="0" w:beforeAutospacing="0" w:after="0" w:afterAutospacing="0"/>
        <w:ind w:left="780" w:right="780"/>
        <w:divId w:val="42751174"/>
        <w:rPr>
          <w:rFonts w:eastAsia="Times New Roman"/>
        </w:rPr>
      </w:pPr>
      <w:r>
        <w:rPr>
          <w:rStyle w:val="Emphasis"/>
          <w:rFonts w:eastAsia="Times New Roman"/>
          <w:lang w:val="de-DE"/>
        </w:rPr>
        <w:t>Herr</w:t>
      </w:r>
      <w:r>
        <w:rPr>
          <w:rFonts w:eastAsia="Times New Roman"/>
        </w:rPr>
        <w:t xml:space="preserve">    Mr </w:t>
      </w:r>
    </w:p>
    <w:p w:rsidR="00077582" w:rsidRDefault="00F80B09">
      <w:pPr>
        <w:numPr>
          <w:ilvl w:val="0"/>
          <w:numId w:val="20"/>
        </w:numPr>
        <w:spacing w:before="0" w:beforeAutospacing="0" w:after="0" w:afterAutospacing="0"/>
        <w:ind w:left="780" w:right="780"/>
        <w:divId w:val="42751174"/>
        <w:rPr>
          <w:rFonts w:eastAsia="Times New Roman"/>
        </w:rPr>
      </w:pPr>
      <w:r>
        <w:rPr>
          <w:rStyle w:val="Emphasis"/>
          <w:rFonts w:eastAsia="Times New Roman"/>
          <w:lang w:val="de-DE"/>
        </w:rPr>
        <w:t>Frau</w:t>
      </w:r>
      <w:r>
        <w:rPr>
          <w:rFonts w:eastAsia="Times New Roman"/>
        </w:rPr>
        <w:t xml:space="preserve">   Mrs, Miss, Ms </w:t>
      </w:r>
    </w:p>
    <w:p w:rsidR="00077582" w:rsidRDefault="00F80B09">
      <w:pPr>
        <w:numPr>
          <w:ilvl w:val="0"/>
          <w:numId w:val="20"/>
        </w:numPr>
        <w:spacing w:before="0" w:beforeAutospacing="0" w:after="0" w:afterAutospacing="0"/>
        <w:ind w:left="780" w:right="780"/>
        <w:divId w:val="42751174"/>
        <w:rPr>
          <w:rFonts w:eastAsia="Times New Roman"/>
        </w:rPr>
      </w:pPr>
      <w:r>
        <w:rPr>
          <w:rStyle w:val="Emphasis"/>
          <w:rFonts w:eastAsia="Times New Roman"/>
          <w:lang w:val="de-DE"/>
        </w:rPr>
        <w:t>meine Familie</w:t>
      </w:r>
      <w:r>
        <w:rPr>
          <w:rFonts w:eastAsia="Times New Roman"/>
        </w:rPr>
        <w:t xml:space="preserve">   my family </w:t>
      </w:r>
    </w:p>
    <w:p w:rsidR="00077582" w:rsidRDefault="00F80B09">
      <w:pPr>
        <w:numPr>
          <w:ilvl w:val="0"/>
          <w:numId w:val="20"/>
        </w:numPr>
        <w:spacing w:before="0" w:beforeAutospacing="0" w:after="0" w:afterAutospacing="0"/>
        <w:ind w:left="780" w:right="780"/>
        <w:divId w:val="42751174"/>
        <w:rPr>
          <w:rFonts w:eastAsia="Times New Roman"/>
        </w:rPr>
      </w:pPr>
      <w:r>
        <w:rPr>
          <w:rStyle w:val="Emphasis"/>
          <w:rFonts w:eastAsia="Times New Roman"/>
          <w:lang w:val="de-DE"/>
        </w:rPr>
        <w:t>meine Mutter</w:t>
      </w:r>
      <w:r>
        <w:rPr>
          <w:rFonts w:eastAsia="Times New Roman"/>
        </w:rPr>
        <w:t xml:space="preserve">   my mother </w:t>
      </w:r>
    </w:p>
    <w:p w:rsidR="00077582" w:rsidRDefault="00F80B09">
      <w:pPr>
        <w:divId w:val="42751174"/>
      </w:pPr>
      <w:r>
        <w:rPr>
          <w:vanish/>
        </w:rPr>
        <w:t>Start of Media Content</w:t>
      </w:r>
    </w:p>
    <w:p w:rsidR="00077582" w:rsidRDefault="00F80B09">
      <w:pPr>
        <w:spacing w:before="60" w:beforeAutospacing="0" w:after="60" w:afterAutospacing="0"/>
        <w:divId w:val="1232615527"/>
      </w:pPr>
      <w:bookmarkStart w:id="110" w:name="Session2_MediaContent2"/>
      <w:bookmarkEnd w:id="110"/>
      <w:r>
        <w:t>Audio content is not available in this format.</w:t>
      </w:r>
    </w:p>
    <w:p w:rsidR="00077582" w:rsidRDefault="00F80B09">
      <w:pPr>
        <w:pStyle w:val="Caption1"/>
        <w:divId w:val="1899314350"/>
      </w:pPr>
      <w:r>
        <w:t>Übung 12</w:t>
      </w:r>
    </w:p>
    <w:bookmarkStart w:id="111" w:name="View_Session2_Transcript2"/>
    <w:p w:rsidR="00077582" w:rsidRDefault="00F80B09">
      <w:pPr>
        <w:pStyle w:val="navbutton"/>
        <w:divId w:val="1899314350"/>
      </w:pPr>
      <w:r>
        <w:fldChar w:fldCharType="begin"/>
      </w:r>
      <w:r>
        <w:instrText xml:space="preserve"> HYPERLINK "" \l "Session2_Transcript2" </w:instrText>
      </w:r>
      <w:r>
        <w:fldChar w:fldCharType="separate"/>
      </w:r>
      <w:r>
        <w:rPr>
          <w:rStyle w:val="Hyperlink"/>
        </w:rPr>
        <w:t>View transcript - Übung 12</w:t>
      </w:r>
      <w:r>
        <w:fldChar w:fldCharType="end"/>
      </w:r>
      <w:bookmarkEnd w:id="111"/>
    </w:p>
    <w:p w:rsidR="00077582" w:rsidRDefault="00F80B09">
      <w:pPr>
        <w:divId w:val="42751174"/>
      </w:pPr>
      <w:r>
        <w:rPr>
          <w:vanish/>
        </w:rPr>
        <w:t>End of Media Content</w:t>
      </w:r>
    </w:p>
    <w:p w:rsidR="00077582" w:rsidRDefault="00F80B09">
      <w:pPr>
        <w:divId w:val="1616984681"/>
      </w:pPr>
      <w:r>
        <w:rPr>
          <w:vanish/>
        </w:rPr>
        <w:t>End of Question</w:t>
      </w:r>
    </w:p>
    <w:p w:rsidR="00077582" w:rsidRDefault="00F80B09">
      <w:pPr>
        <w:divId w:val="1637294059"/>
      </w:pPr>
      <w:bookmarkStart w:id="112" w:name="Session2_Part2"/>
      <w:bookmarkEnd w:id="112"/>
      <w:r>
        <w:rPr>
          <w:vanish/>
        </w:rPr>
        <w:t>Start of Question</w:t>
      </w:r>
    </w:p>
    <w:p w:rsidR="00077582" w:rsidRDefault="00F80B09">
      <w:pPr>
        <w:numPr>
          <w:ilvl w:val="0"/>
          <w:numId w:val="21"/>
        </w:numPr>
        <w:ind w:left="780" w:right="780"/>
        <w:divId w:val="1129862880"/>
      </w:pPr>
      <w:bookmarkStart w:id="113" w:name="Session2_Question5"/>
      <w:bookmarkEnd w:id="113"/>
      <w:r>
        <w:rPr>
          <w:lang w:val="de-DE"/>
        </w:rPr>
        <w:t>1. Marcos Schneider kommt aus Deutschland.</w:t>
      </w:r>
    </w:p>
    <w:p w:rsidR="00077582" w:rsidRDefault="00F80B09">
      <w:pPr>
        <w:divId w:val="1637294059"/>
      </w:pPr>
      <w:r>
        <w:rPr>
          <w:vanish/>
        </w:rPr>
        <w:t>End of Question</w:t>
      </w:r>
    </w:p>
    <w:p w:rsidR="00077582" w:rsidRDefault="00F80B09">
      <w:pPr>
        <w:spacing w:before="0" w:beforeAutospacing="0" w:after="0" w:afterAutospacing="0" w:line="240" w:lineRule="auto"/>
        <w:divId w:val="2098211669"/>
        <w:rPr>
          <w:rFonts w:ascii="Times New Roman" w:eastAsia="Times New Roman" w:hAnsi="Times New Roman" w:cs="Times New Roman"/>
          <w:i/>
          <w:iCs/>
          <w:color w:val="5C5C5C"/>
          <w:sz w:val="24"/>
          <w:szCs w:val="24"/>
        </w:rPr>
      </w:pPr>
      <w:bookmarkStart w:id="114" w:name="Session2_FreeResponse13"/>
      <w:bookmarkEnd w:id="114"/>
      <w:r>
        <w:rPr>
          <w:rFonts w:ascii="Times New Roman" w:eastAsia="Times New Roman" w:hAnsi="Times New Roman" w:cs="Times New Roman"/>
          <w:i/>
          <w:iCs/>
          <w:color w:val="5C5C5C"/>
          <w:sz w:val="24"/>
          <w:szCs w:val="24"/>
        </w:rPr>
        <w:t xml:space="preserve">Provide your answer... </w:t>
      </w:r>
    </w:p>
    <w:p w:rsidR="00077582" w:rsidRDefault="00F80B09">
      <w:pPr>
        <w:divId w:val="1093823336"/>
      </w:pPr>
      <w:bookmarkStart w:id="115" w:name="Session2_Part3"/>
      <w:bookmarkEnd w:id="115"/>
      <w:r>
        <w:rPr>
          <w:vanish/>
        </w:rPr>
        <w:t>Start of Question</w:t>
      </w:r>
    </w:p>
    <w:p w:rsidR="00077582" w:rsidRDefault="00F80B09">
      <w:pPr>
        <w:numPr>
          <w:ilvl w:val="0"/>
          <w:numId w:val="22"/>
        </w:numPr>
        <w:ind w:left="780" w:right="780"/>
        <w:divId w:val="1023940479"/>
      </w:pPr>
      <w:bookmarkStart w:id="116" w:name="Session2_Question6"/>
      <w:bookmarkEnd w:id="116"/>
      <w:r>
        <w:rPr>
          <w:lang w:val="de-DE"/>
        </w:rPr>
        <w:t>2(a). Frau Lahn kommt aus Hahndorf. Das ist in Namibia.</w:t>
      </w:r>
    </w:p>
    <w:p w:rsidR="00077582" w:rsidRDefault="00F80B09">
      <w:pPr>
        <w:divId w:val="1093823336"/>
      </w:pPr>
      <w:r>
        <w:rPr>
          <w:vanish/>
        </w:rPr>
        <w:t>End of Question</w:t>
      </w:r>
    </w:p>
    <w:p w:rsidR="00077582" w:rsidRDefault="00F80B09">
      <w:pPr>
        <w:spacing w:before="0" w:beforeAutospacing="0" w:after="0" w:afterAutospacing="0" w:line="240" w:lineRule="auto"/>
        <w:divId w:val="30542233"/>
        <w:rPr>
          <w:rFonts w:ascii="Times New Roman" w:eastAsia="Times New Roman" w:hAnsi="Times New Roman" w:cs="Times New Roman"/>
          <w:i/>
          <w:iCs/>
          <w:color w:val="5C5C5C"/>
          <w:sz w:val="24"/>
          <w:szCs w:val="24"/>
        </w:rPr>
      </w:pPr>
      <w:bookmarkStart w:id="117" w:name="Session2_FreeResponse14"/>
      <w:bookmarkEnd w:id="117"/>
      <w:r>
        <w:rPr>
          <w:rFonts w:ascii="Times New Roman" w:eastAsia="Times New Roman" w:hAnsi="Times New Roman" w:cs="Times New Roman"/>
          <w:i/>
          <w:iCs/>
          <w:color w:val="5C5C5C"/>
          <w:sz w:val="24"/>
          <w:szCs w:val="24"/>
        </w:rPr>
        <w:t xml:space="preserve">Provide your answer... </w:t>
      </w:r>
    </w:p>
    <w:p w:rsidR="00077582" w:rsidRDefault="00F80B09">
      <w:pPr>
        <w:divId w:val="724639789"/>
      </w:pPr>
      <w:bookmarkStart w:id="118" w:name="Session2_Part4"/>
      <w:bookmarkEnd w:id="118"/>
      <w:r>
        <w:rPr>
          <w:vanish/>
        </w:rPr>
        <w:t>Start of Question</w:t>
      </w:r>
    </w:p>
    <w:p w:rsidR="00077582" w:rsidRDefault="00F80B09">
      <w:pPr>
        <w:numPr>
          <w:ilvl w:val="0"/>
          <w:numId w:val="23"/>
        </w:numPr>
        <w:ind w:left="780" w:right="780"/>
        <w:divId w:val="1669867471"/>
      </w:pPr>
      <w:bookmarkStart w:id="119" w:name="Session2_Question7"/>
      <w:bookmarkEnd w:id="119"/>
      <w:r>
        <w:rPr>
          <w:lang w:val="de-DE"/>
        </w:rPr>
        <w:t>2(b). Frau Lahns Familie kommt aus Österreich.</w:t>
      </w:r>
    </w:p>
    <w:p w:rsidR="00077582" w:rsidRDefault="00F80B09">
      <w:pPr>
        <w:divId w:val="724639789"/>
      </w:pPr>
      <w:r>
        <w:rPr>
          <w:vanish/>
        </w:rPr>
        <w:t>End of Question</w:t>
      </w:r>
    </w:p>
    <w:p w:rsidR="00077582" w:rsidRDefault="00F80B09">
      <w:pPr>
        <w:spacing w:before="0" w:beforeAutospacing="0" w:after="0" w:afterAutospacing="0" w:line="240" w:lineRule="auto"/>
        <w:divId w:val="1280648406"/>
        <w:rPr>
          <w:rFonts w:ascii="Times New Roman" w:eastAsia="Times New Roman" w:hAnsi="Times New Roman" w:cs="Times New Roman"/>
          <w:i/>
          <w:iCs/>
          <w:color w:val="5C5C5C"/>
          <w:sz w:val="24"/>
          <w:szCs w:val="24"/>
        </w:rPr>
      </w:pPr>
      <w:bookmarkStart w:id="120" w:name="Session2_FreeResponse15"/>
      <w:bookmarkEnd w:id="120"/>
      <w:r>
        <w:rPr>
          <w:rFonts w:ascii="Times New Roman" w:eastAsia="Times New Roman" w:hAnsi="Times New Roman" w:cs="Times New Roman"/>
          <w:i/>
          <w:iCs/>
          <w:color w:val="5C5C5C"/>
          <w:sz w:val="24"/>
          <w:szCs w:val="24"/>
        </w:rPr>
        <w:t xml:space="preserve">Provide your answer... </w:t>
      </w:r>
    </w:p>
    <w:p w:rsidR="00077582" w:rsidRDefault="00F80B09">
      <w:pPr>
        <w:divId w:val="763650885"/>
      </w:pPr>
      <w:bookmarkStart w:id="121" w:name="Session2_Part5"/>
      <w:bookmarkEnd w:id="121"/>
      <w:r>
        <w:rPr>
          <w:vanish/>
        </w:rPr>
        <w:t>Start of Question</w:t>
      </w:r>
    </w:p>
    <w:p w:rsidR="00077582" w:rsidRDefault="00F80B09">
      <w:pPr>
        <w:numPr>
          <w:ilvl w:val="0"/>
          <w:numId w:val="24"/>
        </w:numPr>
        <w:ind w:left="780" w:right="780"/>
        <w:divId w:val="963466977"/>
      </w:pPr>
      <w:bookmarkStart w:id="122" w:name="Session2_Question8"/>
      <w:bookmarkEnd w:id="122"/>
      <w:r>
        <w:rPr>
          <w:lang w:val="de-DE"/>
        </w:rPr>
        <w:t>3. Frau Lengenfelder kommt aus der Schweiz.</w:t>
      </w:r>
    </w:p>
    <w:p w:rsidR="00077582" w:rsidRDefault="00F80B09">
      <w:pPr>
        <w:divId w:val="763650885"/>
      </w:pPr>
      <w:r>
        <w:rPr>
          <w:vanish/>
        </w:rPr>
        <w:t>End of Question</w:t>
      </w:r>
    </w:p>
    <w:p w:rsidR="00077582" w:rsidRDefault="00F80B09">
      <w:pPr>
        <w:spacing w:before="0" w:beforeAutospacing="0" w:after="0" w:afterAutospacing="0" w:line="240" w:lineRule="auto"/>
        <w:divId w:val="681858589"/>
        <w:rPr>
          <w:rFonts w:ascii="Times New Roman" w:eastAsia="Times New Roman" w:hAnsi="Times New Roman" w:cs="Times New Roman"/>
          <w:i/>
          <w:iCs/>
          <w:color w:val="5C5C5C"/>
          <w:sz w:val="24"/>
          <w:szCs w:val="24"/>
        </w:rPr>
      </w:pPr>
      <w:bookmarkStart w:id="123" w:name="Session2_FreeResponse16"/>
      <w:bookmarkEnd w:id="123"/>
      <w:r>
        <w:rPr>
          <w:rFonts w:ascii="Times New Roman" w:eastAsia="Times New Roman" w:hAnsi="Times New Roman" w:cs="Times New Roman"/>
          <w:i/>
          <w:iCs/>
          <w:color w:val="5C5C5C"/>
          <w:sz w:val="24"/>
          <w:szCs w:val="24"/>
        </w:rPr>
        <w:t xml:space="preserve">Provide your answer... </w:t>
      </w:r>
    </w:p>
    <w:p w:rsidR="00077582" w:rsidRDefault="00F80B09">
      <w:pPr>
        <w:divId w:val="1163472349"/>
      </w:pPr>
      <w:bookmarkStart w:id="124" w:name="Session2_Part6"/>
      <w:bookmarkEnd w:id="124"/>
      <w:r>
        <w:rPr>
          <w:vanish/>
        </w:rPr>
        <w:t>Start of Question</w:t>
      </w:r>
    </w:p>
    <w:p w:rsidR="00077582" w:rsidRDefault="00F80B09">
      <w:pPr>
        <w:numPr>
          <w:ilvl w:val="0"/>
          <w:numId w:val="25"/>
        </w:numPr>
        <w:ind w:left="780" w:right="780"/>
        <w:divId w:val="904685352"/>
      </w:pPr>
      <w:bookmarkStart w:id="125" w:name="Session2_Question9"/>
      <w:bookmarkEnd w:id="125"/>
      <w:r>
        <w:rPr>
          <w:lang w:val="de-DE"/>
        </w:rPr>
        <w:t>4. Herr Söder kommt aus Norddeutschland.</w:t>
      </w:r>
    </w:p>
    <w:p w:rsidR="00077582" w:rsidRDefault="00F80B09">
      <w:pPr>
        <w:divId w:val="1163472349"/>
      </w:pPr>
      <w:r>
        <w:rPr>
          <w:vanish/>
        </w:rPr>
        <w:t>End of Question</w:t>
      </w:r>
    </w:p>
    <w:p w:rsidR="00077582" w:rsidRDefault="00F80B09">
      <w:pPr>
        <w:spacing w:before="0" w:beforeAutospacing="0" w:after="0" w:afterAutospacing="0" w:line="240" w:lineRule="auto"/>
        <w:divId w:val="40634540"/>
        <w:rPr>
          <w:rFonts w:ascii="Times New Roman" w:eastAsia="Times New Roman" w:hAnsi="Times New Roman" w:cs="Times New Roman"/>
          <w:i/>
          <w:iCs/>
          <w:color w:val="5C5C5C"/>
          <w:sz w:val="24"/>
          <w:szCs w:val="24"/>
        </w:rPr>
      </w:pPr>
      <w:bookmarkStart w:id="126" w:name="Session2_FreeResponse17"/>
      <w:bookmarkEnd w:id="126"/>
      <w:r>
        <w:rPr>
          <w:rFonts w:ascii="Times New Roman" w:eastAsia="Times New Roman" w:hAnsi="Times New Roman" w:cs="Times New Roman"/>
          <w:i/>
          <w:iCs/>
          <w:color w:val="5C5C5C"/>
          <w:sz w:val="24"/>
          <w:szCs w:val="24"/>
        </w:rPr>
        <w:t xml:space="preserve">Provide your answer... </w:t>
      </w:r>
    </w:p>
    <w:p w:rsidR="00077582" w:rsidRDefault="00F80B09">
      <w:pPr>
        <w:divId w:val="1206526980"/>
      </w:pPr>
      <w:bookmarkStart w:id="127" w:name="Session2_Part7"/>
      <w:bookmarkEnd w:id="127"/>
      <w:r>
        <w:rPr>
          <w:vanish/>
        </w:rPr>
        <w:t>Start of Question</w:t>
      </w:r>
    </w:p>
    <w:p w:rsidR="00077582" w:rsidRDefault="00F80B09">
      <w:pPr>
        <w:numPr>
          <w:ilvl w:val="0"/>
          <w:numId w:val="26"/>
        </w:numPr>
        <w:ind w:left="780" w:right="780"/>
        <w:divId w:val="1157064615"/>
      </w:pPr>
      <w:bookmarkStart w:id="128" w:name="Session2_Question10"/>
      <w:bookmarkEnd w:id="128"/>
      <w:r>
        <w:rPr>
          <w:lang w:val="de-DE"/>
        </w:rPr>
        <w:t>5. Frau Schweigert kommt aus Kanada.</w:t>
      </w:r>
    </w:p>
    <w:p w:rsidR="00077582" w:rsidRDefault="00F80B09">
      <w:pPr>
        <w:divId w:val="1206526980"/>
      </w:pPr>
      <w:r>
        <w:rPr>
          <w:vanish/>
        </w:rPr>
        <w:t>End of Question</w:t>
      </w:r>
    </w:p>
    <w:p w:rsidR="00077582" w:rsidRDefault="00F80B09">
      <w:pPr>
        <w:spacing w:before="0" w:beforeAutospacing="0" w:after="0" w:afterAutospacing="0" w:line="240" w:lineRule="auto"/>
        <w:divId w:val="711424240"/>
        <w:rPr>
          <w:rFonts w:ascii="Times New Roman" w:eastAsia="Times New Roman" w:hAnsi="Times New Roman" w:cs="Times New Roman"/>
          <w:i/>
          <w:iCs/>
          <w:color w:val="5C5C5C"/>
          <w:sz w:val="24"/>
          <w:szCs w:val="24"/>
        </w:rPr>
      </w:pPr>
      <w:bookmarkStart w:id="129" w:name="Session2_FreeResponse18"/>
      <w:bookmarkEnd w:id="129"/>
      <w:r>
        <w:rPr>
          <w:rFonts w:ascii="Times New Roman" w:eastAsia="Times New Roman" w:hAnsi="Times New Roman" w:cs="Times New Roman"/>
          <w:i/>
          <w:iCs/>
          <w:color w:val="5C5C5C"/>
          <w:sz w:val="24"/>
          <w:szCs w:val="24"/>
        </w:rPr>
        <w:t xml:space="preserve">Provide your answer... </w:t>
      </w:r>
    </w:p>
    <w:p w:rsidR="00077582" w:rsidRDefault="00F80B09">
      <w:pPr>
        <w:divId w:val="1186796492"/>
      </w:pPr>
      <w:bookmarkStart w:id="130" w:name="Session2_Part8"/>
      <w:bookmarkEnd w:id="130"/>
      <w:r>
        <w:rPr>
          <w:vanish/>
        </w:rPr>
        <w:t>Start of Question</w:t>
      </w:r>
    </w:p>
    <w:p w:rsidR="00077582" w:rsidRDefault="00F80B09">
      <w:pPr>
        <w:divId w:val="1186796492"/>
      </w:pPr>
      <w:bookmarkStart w:id="131" w:name="Session2_Question11"/>
      <w:bookmarkEnd w:id="131"/>
      <w:r>
        <w:rPr>
          <w:vanish/>
        </w:rPr>
        <w:t>End of Question</w:t>
      </w:r>
    </w:p>
    <w:bookmarkStart w:id="132" w:name="View_Session2_Answer2"/>
    <w:p w:rsidR="00077582" w:rsidRDefault="00F80B09">
      <w:pPr>
        <w:pStyle w:val="navbutton"/>
        <w:divId w:val="1186796492"/>
      </w:pPr>
      <w:r>
        <w:fldChar w:fldCharType="begin"/>
      </w:r>
      <w:r>
        <w:instrText xml:space="preserve"> HYPERLINK "" \l "Session2_Answer2" </w:instrText>
      </w:r>
      <w:r>
        <w:fldChar w:fldCharType="separate"/>
      </w:r>
      <w:r>
        <w:rPr>
          <w:rStyle w:val="Hyperlink"/>
        </w:rPr>
        <w:t>View answer - Part</w:t>
      </w:r>
      <w:r>
        <w:fldChar w:fldCharType="end"/>
      </w:r>
      <w:bookmarkEnd w:id="132"/>
    </w:p>
    <w:p w:rsidR="00077582" w:rsidRDefault="00F80B09">
      <w:pPr>
        <w:divId w:val="1654215925"/>
      </w:pPr>
      <w:r>
        <w:rPr>
          <w:vanish/>
        </w:rPr>
        <w:t>End of Activity</w:t>
      </w:r>
    </w:p>
    <w:p w:rsidR="00077582" w:rsidRDefault="00F80B09">
      <w:pPr>
        <w:pStyle w:val="Heading2"/>
        <w:divId w:val="1690790186"/>
        <w:rPr>
          <w:rFonts w:eastAsia="Times New Roman"/>
        </w:rPr>
      </w:pPr>
      <w:bookmarkStart w:id="133" w:name="Session2_Section3"/>
      <w:bookmarkEnd w:id="133"/>
      <w:r>
        <w:rPr>
          <w:rFonts w:eastAsia="Times New Roman"/>
        </w:rPr>
        <w:t>2.3 Personal pronouns</w:t>
      </w:r>
    </w:p>
    <w:p w:rsidR="00077582" w:rsidRDefault="00F80B09">
      <w:pPr>
        <w:divId w:val="1690790186"/>
      </w:pPr>
      <w:r>
        <w:t>In order to talk about yourself and other people you need the German for ‘I’, ‘you’, ‘he’, ‘she’ and ‘it’ (personal pronouns).</w:t>
      </w:r>
    </w:p>
    <w:p w:rsidR="00077582" w:rsidRDefault="00F80B09">
      <w:pPr>
        <w:numPr>
          <w:ilvl w:val="0"/>
          <w:numId w:val="27"/>
        </w:numPr>
        <w:ind w:left="780" w:right="780"/>
        <w:divId w:val="1690790186"/>
      </w:pPr>
      <w:r>
        <w:rPr>
          <w:rStyle w:val="Emphasis"/>
          <w:lang w:val="de-DE"/>
        </w:rPr>
        <w:t>ich</w:t>
      </w:r>
      <w:r>
        <w:t xml:space="preserve"> – I </w:t>
      </w:r>
    </w:p>
    <w:p w:rsidR="00077582" w:rsidRDefault="00F80B09">
      <w:pPr>
        <w:numPr>
          <w:ilvl w:val="0"/>
          <w:numId w:val="27"/>
        </w:numPr>
        <w:ind w:left="780" w:right="780"/>
        <w:divId w:val="1690790186"/>
      </w:pPr>
      <w:r>
        <w:rPr>
          <w:rStyle w:val="Emphasis"/>
          <w:lang w:val="de-DE"/>
        </w:rPr>
        <w:t>du</w:t>
      </w:r>
      <w:r>
        <w:t xml:space="preserve"> – you (when talking to a close friend, a relative or a child) </w:t>
      </w:r>
    </w:p>
    <w:p w:rsidR="00077582" w:rsidRDefault="00F80B09">
      <w:pPr>
        <w:numPr>
          <w:ilvl w:val="0"/>
          <w:numId w:val="27"/>
        </w:numPr>
        <w:ind w:left="780" w:right="780"/>
        <w:divId w:val="1690790186"/>
      </w:pPr>
      <w:r>
        <w:rPr>
          <w:rStyle w:val="Emphasis"/>
          <w:lang w:val="de-DE"/>
        </w:rPr>
        <w:t>er</w:t>
      </w:r>
      <w:r>
        <w:t xml:space="preserve"> – he </w:t>
      </w:r>
    </w:p>
    <w:p w:rsidR="00077582" w:rsidRDefault="00F80B09">
      <w:pPr>
        <w:numPr>
          <w:ilvl w:val="0"/>
          <w:numId w:val="27"/>
        </w:numPr>
        <w:ind w:left="780" w:right="780"/>
        <w:divId w:val="1690790186"/>
      </w:pPr>
      <w:r>
        <w:rPr>
          <w:rStyle w:val="Emphasis"/>
          <w:lang w:val="de-DE"/>
        </w:rPr>
        <w:t>sie</w:t>
      </w:r>
      <w:r>
        <w:t xml:space="preserve"> – she </w:t>
      </w:r>
    </w:p>
    <w:p w:rsidR="00077582" w:rsidRDefault="00F80B09">
      <w:pPr>
        <w:numPr>
          <w:ilvl w:val="0"/>
          <w:numId w:val="27"/>
        </w:numPr>
        <w:ind w:left="780" w:right="780"/>
        <w:divId w:val="1690790186"/>
      </w:pPr>
      <w:r>
        <w:rPr>
          <w:rStyle w:val="Emphasis"/>
          <w:lang w:val="de-DE"/>
        </w:rPr>
        <w:t>es</w:t>
      </w:r>
      <w:r>
        <w:t xml:space="preserve"> – it </w:t>
      </w:r>
    </w:p>
    <w:p w:rsidR="00077582" w:rsidRDefault="00F80B09">
      <w:pPr>
        <w:numPr>
          <w:ilvl w:val="0"/>
          <w:numId w:val="27"/>
        </w:numPr>
        <w:ind w:left="780" w:right="780"/>
        <w:divId w:val="1690790186"/>
      </w:pPr>
      <w:r>
        <w:rPr>
          <w:rStyle w:val="Emphasis"/>
          <w:lang w:val="de-DE"/>
        </w:rPr>
        <w:t>Sie</w:t>
      </w:r>
      <w:r>
        <w:t xml:space="preserve"> – you (when talking to an adult who is not a very close friend or relative) </w:t>
      </w:r>
    </w:p>
    <w:p w:rsidR="00077582" w:rsidRDefault="00F80B09">
      <w:pPr>
        <w:divId w:val="1690790186"/>
      </w:pPr>
      <w:r>
        <w:t xml:space="preserve">Note that </w:t>
      </w:r>
      <w:r>
        <w:rPr>
          <w:rStyle w:val="Emphasis"/>
          <w:lang w:val="de-DE"/>
        </w:rPr>
        <w:t>sie</w:t>
      </w:r>
      <w:r>
        <w:t xml:space="preserve"> with a small letter means ‘she’, whereas </w:t>
      </w:r>
      <w:r>
        <w:rPr>
          <w:rStyle w:val="Emphasis"/>
          <w:lang w:val="de-DE"/>
        </w:rPr>
        <w:t>Sie</w:t>
      </w:r>
      <w:r>
        <w:t xml:space="preserve">with a capital letter means ‘you’. </w:t>
      </w:r>
    </w:p>
    <w:p w:rsidR="00077582" w:rsidRDefault="00F80B09">
      <w:pPr>
        <w:divId w:val="1690790186"/>
      </w:pPr>
      <w:r>
        <w:rPr>
          <w:vanish/>
        </w:rPr>
        <w:t>Start of Box</w:t>
      </w:r>
    </w:p>
    <w:p w:rsidR="00077582" w:rsidRDefault="00F80B09">
      <w:pPr>
        <w:spacing w:before="0" w:beforeAutospacing="0" w:after="0" w:afterAutospacing="0" w:line="240" w:lineRule="auto"/>
        <w:outlineLvl w:val="3"/>
        <w:divId w:val="1148090728"/>
        <w:rPr>
          <w:rFonts w:eastAsia="Times New Roman"/>
          <w:b/>
          <w:bCs/>
          <w:sz w:val="36"/>
          <w:szCs w:val="36"/>
        </w:rPr>
      </w:pPr>
      <w:bookmarkStart w:id="134" w:name="Session2_Box2"/>
      <w:bookmarkEnd w:id="134"/>
      <w:r>
        <w:rPr>
          <w:rFonts w:eastAsia="Times New Roman"/>
          <w:b/>
          <w:bCs/>
          <w:sz w:val="36"/>
          <w:szCs w:val="36"/>
        </w:rPr>
        <w:t xml:space="preserve">Using </w:t>
      </w:r>
      <w:r>
        <w:rPr>
          <w:rStyle w:val="Emphasis"/>
          <w:rFonts w:eastAsia="Times New Roman"/>
          <w:b/>
          <w:bCs/>
          <w:sz w:val="36"/>
          <w:szCs w:val="36"/>
          <w:lang w:val="de-DE"/>
        </w:rPr>
        <w:t>kommen</w:t>
      </w:r>
    </w:p>
    <w:p w:rsidR="00077582" w:rsidRDefault="00F80B09">
      <w:pPr>
        <w:divId w:val="1445465767"/>
      </w:pPr>
      <w:r>
        <w:t xml:space="preserve">While listening to the interviews you may have noticed the different forms of the verb </w:t>
      </w:r>
      <w:r>
        <w:rPr>
          <w:rStyle w:val="Emphasis"/>
          <w:lang w:val="de-DE"/>
        </w:rPr>
        <w:t>kommen</w:t>
      </w:r>
      <w:r>
        <w:t xml:space="preserve"> (to come). The form </w:t>
      </w:r>
      <w:r>
        <w:rPr>
          <w:rStyle w:val="Emphasis"/>
          <w:lang w:val="de-DE"/>
        </w:rPr>
        <w:t>kommen</w:t>
      </w:r>
      <w:r>
        <w:t xml:space="preserve"> – which is the one you will find in a dictionary – is called the infinitive. In the infinitive almost all German verbs end in </w:t>
      </w:r>
      <w:r>
        <w:rPr>
          <w:rStyle w:val="Emphasis"/>
          <w:lang w:val="de-DE"/>
        </w:rPr>
        <w:t>–en</w:t>
      </w:r>
      <w:r>
        <w:t xml:space="preserve">, but when used in a sentence, </w:t>
      </w:r>
      <w:r>
        <w:rPr>
          <w:rStyle w:val="Emphasis"/>
          <w:lang w:val="de-DE"/>
        </w:rPr>
        <w:t>–en</w:t>
      </w:r>
      <w:r>
        <w:t xml:space="preserve"> is replaced by another ending depending on the person you are talking about. Here are the forms of </w:t>
      </w:r>
      <w:r>
        <w:rPr>
          <w:rStyle w:val="Emphasis"/>
          <w:lang w:val="de-DE"/>
        </w:rPr>
        <w:t>kommen</w:t>
      </w:r>
      <w:r>
        <w:t xml:space="preserve"> in the singular. </w:t>
      </w:r>
    </w:p>
    <w:p w:rsidR="00077582" w:rsidRDefault="00F80B09">
      <w:pPr>
        <w:numPr>
          <w:ilvl w:val="0"/>
          <w:numId w:val="28"/>
        </w:numPr>
        <w:ind w:left="780" w:right="780"/>
        <w:divId w:val="1445465767"/>
      </w:pPr>
      <w:r>
        <w:rPr>
          <w:rStyle w:val="underline1"/>
          <w:lang w:val="de-DE"/>
        </w:rPr>
        <w:t>komm</w:t>
      </w:r>
      <w:r>
        <w:rPr>
          <w:rStyle w:val="Strong"/>
          <w:u w:val="single"/>
          <w:lang w:val="de-DE"/>
        </w:rPr>
        <w:t>en</w:t>
      </w:r>
    </w:p>
    <w:p w:rsidR="00077582" w:rsidRDefault="00F80B09">
      <w:pPr>
        <w:numPr>
          <w:ilvl w:val="0"/>
          <w:numId w:val="28"/>
        </w:numPr>
        <w:ind w:left="780" w:right="780"/>
        <w:divId w:val="1445465767"/>
      </w:pPr>
      <w:r>
        <w:rPr>
          <w:lang w:val="de-DE"/>
        </w:rPr>
        <w:t>ich komm</w:t>
      </w:r>
      <w:r>
        <w:rPr>
          <w:rStyle w:val="Strong"/>
          <w:lang w:val="de-DE"/>
        </w:rPr>
        <w:t>e</w:t>
      </w:r>
    </w:p>
    <w:p w:rsidR="00077582" w:rsidRDefault="00F80B09">
      <w:pPr>
        <w:numPr>
          <w:ilvl w:val="0"/>
          <w:numId w:val="28"/>
        </w:numPr>
        <w:ind w:left="780" w:right="780"/>
        <w:divId w:val="1445465767"/>
      </w:pPr>
      <w:r>
        <w:rPr>
          <w:lang w:val="de-DE"/>
        </w:rPr>
        <w:t>du komm</w:t>
      </w:r>
      <w:r>
        <w:rPr>
          <w:rStyle w:val="Strong"/>
          <w:lang w:val="de-DE"/>
        </w:rPr>
        <w:t>st</w:t>
      </w:r>
    </w:p>
    <w:p w:rsidR="00077582" w:rsidRDefault="00F80B09">
      <w:pPr>
        <w:numPr>
          <w:ilvl w:val="0"/>
          <w:numId w:val="28"/>
        </w:numPr>
        <w:ind w:left="780" w:right="780"/>
        <w:divId w:val="1445465767"/>
      </w:pPr>
      <w:r>
        <w:rPr>
          <w:lang w:val="de-DE"/>
        </w:rPr>
        <w:t>er, sie, es komm</w:t>
      </w:r>
      <w:r>
        <w:rPr>
          <w:rStyle w:val="Strong"/>
          <w:lang w:val="de-DE"/>
        </w:rPr>
        <w:t>t</w:t>
      </w:r>
    </w:p>
    <w:p w:rsidR="00077582" w:rsidRDefault="00F80B09">
      <w:pPr>
        <w:numPr>
          <w:ilvl w:val="0"/>
          <w:numId w:val="28"/>
        </w:numPr>
        <w:ind w:left="780" w:right="780"/>
        <w:divId w:val="1445465767"/>
      </w:pPr>
      <w:r>
        <w:rPr>
          <w:lang w:val="de-DE"/>
        </w:rPr>
        <w:t>Sie komm</w:t>
      </w:r>
      <w:r>
        <w:rPr>
          <w:rStyle w:val="Strong"/>
          <w:lang w:val="de-DE"/>
        </w:rPr>
        <w:t>en</w:t>
      </w:r>
    </w:p>
    <w:p w:rsidR="00077582" w:rsidRDefault="00F80B09">
      <w:pPr>
        <w:divId w:val="1690790186"/>
      </w:pPr>
      <w:r>
        <w:rPr>
          <w:vanish/>
        </w:rPr>
        <w:t>End of Box</w:t>
      </w:r>
    </w:p>
    <w:p w:rsidR="00077582" w:rsidRDefault="00F80B09">
      <w:pPr>
        <w:divId w:val="1690790186"/>
      </w:pPr>
      <w:r>
        <w:rPr>
          <w:vanish/>
        </w:rPr>
        <w:t>Start of Activity</w:t>
      </w:r>
    </w:p>
    <w:p w:rsidR="00077582" w:rsidRDefault="00F80B09">
      <w:pPr>
        <w:spacing w:before="0" w:beforeAutospacing="0" w:after="0" w:afterAutospacing="0" w:line="240" w:lineRule="auto"/>
        <w:outlineLvl w:val="3"/>
        <w:divId w:val="1099373513"/>
        <w:rPr>
          <w:rFonts w:eastAsia="Times New Roman"/>
          <w:b/>
          <w:bCs/>
          <w:sz w:val="36"/>
          <w:szCs w:val="36"/>
        </w:rPr>
      </w:pPr>
      <w:bookmarkStart w:id="135" w:name="Session2_Activity5"/>
      <w:bookmarkEnd w:id="135"/>
      <w:r>
        <w:rPr>
          <w:rStyle w:val="Strong"/>
          <w:rFonts w:eastAsia="Times New Roman"/>
          <w:sz w:val="36"/>
          <w:szCs w:val="36"/>
        </w:rPr>
        <w:t>Übung 13</w:t>
      </w:r>
      <w:r>
        <w:rPr>
          <w:rFonts w:eastAsia="Times New Roman"/>
          <w:b/>
          <w:bCs/>
          <w:sz w:val="36"/>
          <w:szCs w:val="36"/>
        </w:rPr>
        <w:t xml:space="preserve"> </w:t>
      </w:r>
    </w:p>
    <w:p w:rsidR="00077582" w:rsidRDefault="00F80B09">
      <w:pPr>
        <w:divId w:val="488178388"/>
      </w:pPr>
      <w:r>
        <w:rPr>
          <w:vanish/>
        </w:rPr>
        <w:t>Start of Question</w:t>
      </w:r>
    </w:p>
    <w:p w:rsidR="00077582" w:rsidRDefault="00F80B09">
      <w:pPr>
        <w:divId w:val="696856770"/>
      </w:pPr>
      <w:bookmarkStart w:id="136" w:name="Session2_Question12"/>
      <w:bookmarkEnd w:id="136"/>
      <w:r>
        <w:t>Listen to this audio again:</w:t>
      </w:r>
    </w:p>
    <w:p w:rsidR="00077582" w:rsidRDefault="00F80B09">
      <w:pPr>
        <w:divId w:val="696856770"/>
      </w:pPr>
      <w:r>
        <w:rPr>
          <w:vanish/>
        </w:rPr>
        <w:t>Start of Media Content</w:t>
      </w:r>
    </w:p>
    <w:p w:rsidR="00077582" w:rsidRDefault="00F80B09">
      <w:pPr>
        <w:spacing w:before="60" w:beforeAutospacing="0" w:after="60" w:afterAutospacing="0"/>
        <w:divId w:val="220871557"/>
      </w:pPr>
      <w:bookmarkStart w:id="137" w:name="Session2_MediaContent3"/>
      <w:bookmarkEnd w:id="137"/>
      <w:r>
        <w:t>Audio content is not available in this format.</w:t>
      </w:r>
    </w:p>
    <w:p w:rsidR="00077582" w:rsidRDefault="00F80B09">
      <w:pPr>
        <w:pStyle w:val="Caption1"/>
        <w:divId w:val="2100170607"/>
      </w:pPr>
      <w:r>
        <w:t>Übung 13</w:t>
      </w:r>
    </w:p>
    <w:bookmarkStart w:id="138" w:name="View_Session2_Transcript3"/>
    <w:p w:rsidR="00077582" w:rsidRDefault="00F80B09">
      <w:pPr>
        <w:pStyle w:val="navbutton"/>
        <w:divId w:val="2100170607"/>
      </w:pPr>
      <w:r>
        <w:fldChar w:fldCharType="begin"/>
      </w:r>
      <w:r>
        <w:instrText xml:space="preserve"> HYPERLINK "" \l "Session2_Transcript3" </w:instrText>
      </w:r>
      <w:r>
        <w:fldChar w:fldCharType="separate"/>
      </w:r>
      <w:r>
        <w:rPr>
          <w:rStyle w:val="Hyperlink"/>
        </w:rPr>
        <w:t>View transcript - Übung 13</w:t>
      </w:r>
      <w:r>
        <w:fldChar w:fldCharType="end"/>
      </w:r>
      <w:bookmarkEnd w:id="138"/>
    </w:p>
    <w:p w:rsidR="00077582" w:rsidRDefault="00F80B09">
      <w:pPr>
        <w:divId w:val="696856770"/>
      </w:pPr>
      <w:r>
        <w:rPr>
          <w:vanish/>
        </w:rPr>
        <w:t>End of Media Content</w:t>
      </w:r>
    </w:p>
    <w:p w:rsidR="00077582" w:rsidRDefault="00F80B09">
      <w:pPr>
        <w:divId w:val="696856770"/>
      </w:pPr>
      <w:r>
        <w:t>Now fill in the gaps in the following quiz by dragging the different forms of kommen to their correct positions.</w:t>
      </w:r>
    </w:p>
    <w:p w:rsidR="00077582" w:rsidRDefault="000E51EB">
      <w:pPr>
        <w:divId w:val="696856770"/>
      </w:pPr>
      <w:hyperlink r:id="rId18" w:history="1">
        <w:r w:rsidR="00F80B09">
          <w:rPr>
            <w:rStyle w:val="Hyperlink"/>
          </w:rPr>
          <w:t>Open the quiz now.</w:t>
        </w:r>
      </w:hyperlink>
    </w:p>
    <w:p w:rsidR="00077582" w:rsidRDefault="00F80B09">
      <w:pPr>
        <w:divId w:val="488178388"/>
      </w:pPr>
      <w:r>
        <w:rPr>
          <w:vanish/>
        </w:rPr>
        <w:t>End of Question</w:t>
      </w:r>
    </w:p>
    <w:bookmarkStart w:id="139" w:name="View_Session2_Answer3"/>
    <w:p w:rsidR="00077582" w:rsidRDefault="00F80B09">
      <w:pPr>
        <w:pStyle w:val="navbutton"/>
        <w:divId w:val="488178388"/>
      </w:pPr>
      <w:r>
        <w:fldChar w:fldCharType="begin"/>
      </w:r>
      <w:r>
        <w:instrText xml:space="preserve"> HYPERLINK "" \l "Session2_Answer3" </w:instrText>
      </w:r>
      <w:r>
        <w:fldChar w:fldCharType="separate"/>
      </w:r>
      <w:r>
        <w:rPr>
          <w:rStyle w:val="Hyperlink"/>
        </w:rPr>
        <w:t xml:space="preserve">View answer - </w:t>
      </w:r>
      <w:r>
        <w:rPr>
          <w:rStyle w:val="Strong"/>
          <w:color w:val="143748"/>
          <w:u w:val="single"/>
        </w:rPr>
        <w:t>Übung 13</w:t>
      </w:r>
      <w:r>
        <w:rPr>
          <w:rStyle w:val="Hyperlink"/>
        </w:rPr>
        <w:t xml:space="preserve"> </w:t>
      </w:r>
      <w:r>
        <w:fldChar w:fldCharType="end"/>
      </w:r>
      <w:bookmarkEnd w:id="139"/>
    </w:p>
    <w:p w:rsidR="00077582" w:rsidRDefault="00F80B09">
      <w:pPr>
        <w:divId w:val="1690790186"/>
      </w:pPr>
      <w:r>
        <w:rPr>
          <w:vanish/>
        </w:rPr>
        <w:t>End of Activity</w:t>
      </w:r>
    </w:p>
    <w:p w:rsidR="00077582" w:rsidRDefault="00F80B09">
      <w:pPr>
        <w:divId w:val="1690790186"/>
      </w:pPr>
      <w:r>
        <w:rPr>
          <w:vanish/>
        </w:rPr>
        <w:t>Start of Activity</w:t>
      </w:r>
    </w:p>
    <w:p w:rsidR="00077582" w:rsidRDefault="00F80B09">
      <w:pPr>
        <w:spacing w:before="0" w:beforeAutospacing="0" w:after="0" w:afterAutospacing="0" w:line="240" w:lineRule="auto"/>
        <w:outlineLvl w:val="3"/>
        <w:divId w:val="1184053734"/>
        <w:rPr>
          <w:rFonts w:eastAsia="Times New Roman"/>
          <w:b/>
          <w:bCs/>
          <w:sz w:val="36"/>
          <w:szCs w:val="36"/>
        </w:rPr>
      </w:pPr>
      <w:bookmarkStart w:id="140" w:name="Session2_Activity6"/>
      <w:bookmarkEnd w:id="140"/>
      <w:r>
        <w:rPr>
          <w:rFonts w:eastAsia="Times New Roman"/>
          <w:b/>
          <w:bCs/>
          <w:sz w:val="36"/>
          <w:szCs w:val="36"/>
        </w:rPr>
        <w:t>Übung 14</w:t>
      </w:r>
    </w:p>
    <w:p w:rsidR="00077582" w:rsidRDefault="00F80B09">
      <w:pPr>
        <w:divId w:val="740254784"/>
      </w:pPr>
      <w:r>
        <w:rPr>
          <w:vanish/>
        </w:rPr>
        <w:t>Start of Question</w:t>
      </w:r>
    </w:p>
    <w:p w:rsidR="00077582" w:rsidRDefault="00F80B09">
      <w:pPr>
        <w:divId w:val="853376911"/>
      </w:pPr>
      <w:bookmarkStart w:id="141" w:name="Session2_Question13"/>
      <w:bookmarkEnd w:id="141"/>
      <w:r>
        <w:t>Complete the sentences in this quiz with the grammatically correct personal pronouns.</w:t>
      </w:r>
    </w:p>
    <w:p w:rsidR="00077582" w:rsidRDefault="000E51EB">
      <w:pPr>
        <w:divId w:val="853376911"/>
      </w:pPr>
      <w:hyperlink r:id="rId19" w:history="1">
        <w:r w:rsidR="00F80B09">
          <w:rPr>
            <w:rStyle w:val="Hyperlink"/>
          </w:rPr>
          <w:t>Open the quiz now</w:t>
        </w:r>
      </w:hyperlink>
    </w:p>
    <w:p w:rsidR="00077582" w:rsidRDefault="00F80B09">
      <w:pPr>
        <w:divId w:val="740254784"/>
      </w:pPr>
      <w:r>
        <w:rPr>
          <w:vanish/>
        </w:rPr>
        <w:t>End of Question</w:t>
      </w:r>
    </w:p>
    <w:bookmarkStart w:id="142" w:name="View_Session2_Answer4"/>
    <w:p w:rsidR="00077582" w:rsidRDefault="00F80B09">
      <w:pPr>
        <w:pStyle w:val="navbutton"/>
        <w:divId w:val="740254784"/>
      </w:pPr>
      <w:r>
        <w:fldChar w:fldCharType="begin"/>
      </w:r>
      <w:r>
        <w:instrText xml:space="preserve"> HYPERLINK "" \l "Session2_Answer4" </w:instrText>
      </w:r>
      <w:r>
        <w:fldChar w:fldCharType="separate"/>
      </w:r>
      <w:r>
        <w:rPr>
          <w:rStyle w:val="Hyperlink"/>
        </w:rPr>
        <w:t>View answer - Übung 14</w:t>
      </w:r>
      <w:r>
        <w:fldChar w:fldCharType="end"/>
      </w:r>
      <w:bookmarkEnd w:id="142"/>
    </w:p>
    <w:p w:rsidR="00077582" w:rsidRDefault="00F80B09">
      <w:pPr>
        <w:divId w:val="1690790186"/>
      </w:pPr>
      <w:r>
        <w:rPr>
          <w:vanish/>
        </w:rPr>
        <w:t>End of Activity</w:t>
      </w:r>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2"/>
        <w:divId w:val="1096631813"/>
        <w:rPr>
          <w:rFonts w:eastAsia="Times New Roman"/>
        </w:rPr>
      </w:pPr>
      <w:bookmarkStart w:id="143" w:name="Session3"/>
      <w:bookmarkEnd w:id="143"/>
      <w:r>
        <w:rPr>
          <w:rFonts w:eastAsia="Times New Roman"/>
        </w:rPr>
        <w:t>3 Giving and understanding personal information</w:t>
      </w:r>
    </w:p>
    <w:p w:rsidR="00077582" w:rsidRDefault="00F80B09">
      <w:pPr>
        <w:divId w:val="1096631813"/>
      </w:pPr>
      <w:r>
        <w:t xml:space="preserve">In this section, you will get more practice in answering questions and giving basic personal information. You'll also learn to use more personal pronouns and regular verbs. </w:t>
      </w:r>
    </w:p>
    <w:p w:rsidR="00077582" w:rsidRDefault="00F80B09">
      <w:pPr>
        <w:pStyle w:val="Heading2"/>
        <w:divId w:val="1083600582"/>
        <w:rPr>
          <w:rFonts w:eastAsia="Times New Roman"/>
        </w:rPr>
      </w:pPr>
      <w:bookmarkStart w:id="144" w:name="Session3_Section1"/>
      <w:bookmarkEnd w:id="144"/>
      <w:r>
        <w:rPr>
          <w:rFonts w:eastAsia="Times New Roman"/>
        </w:rPr>
        <w:t>3.1 Where do you come from?</w:t>
      </w:r>
    </w:p>
    <w:p w:rsidR="00077582" w:rsidRDefault="00F80B09">
      <w:pPr>
        <w:divId w:val="1083600582"/>
      </w:pPr>
      <w:r>
        <w:t>Start this section by listening to conversations about various countries. You may find this vocabulary useful:</w:t>
      </w:r>
    </w:p>
    <w:p w:rsidR="00077582" w:rsidRDefault="00F80B09">
      <w:pPr>
        <w:numPr>
          <w:ilvl w:val="0"/>
          <w:numId w:val="29"/>
        </w:numPr>
        <w:spacing w:before="0" w:beforeAutospacing="0" w:after="0" w:afterAutospacing="0"/>
        <w:ind w:left="780" w:right="780"/>
        <w:divId w:val="1083600582"/>
        <w:rPr>
          <w:rFonts w:eastAsia="Times New Roman"/>
        </w:rPr>
      </w:pPr>
      <w:r>
        <w:rPr>
          <w:rStyle w:val="Strong"/>
          <w:rFonts w:eastAsia="Times New Roman"/>
          <w:lang w:val="de-DE"/>
        </w:rPr>
        <w:t>Vokabeln</w:t>
      </w:r>
    </w:p>
    <w:p w:rsidR="00077582" w:rsidRDefault="00F80B09">
      <w:pPr>
        <w:numPr>
          <w:ilvl w:val="0"/>
          <w:numId w:val="29"/>
        </w:numPr>
        <w:spacing w:before="0" w:beforeAutospacing="0" w:after="0" w:afterAutospacing="0"/>
        <w:ind w:left="780" w:right="780"/>
        <w:divId w:val="1083600582"/>
        <w:rPr>
          <w:rFonts w:eastAsia="Times New Roman"/>
        </w:rPr>
      </w:pPr>
      <w:r>
        <w:rPr>
          <w:rStyle w:val="Emphasis"/>
          <w:rFonts w:eastAsia="Times New Roman"/>
          <w:lang w:val="de-DE"/>
        </w:rPr>
        <w:t>Entschuldigung</w:t>
      </w:r>
      <w:r>
        <w:rPr>
          <w:rFonts w:eastAsia="Times New Roman"/>
        </w:rPr>
        <w:t xml:space="preserve">   excuse me </w:t>
      </w:r>
    </w:p>
    <w:p w:rsidR="00077582" w:rsidRDefault="00F80B09">
      <w:pPr>
        <w:numPr>
          <w:ilvl w:val="0"/>
          <w:numId w:val="29"/>
        </w:numPr>
        <w:spacing w:before="0" w:beforeAutospacing="0" w:after="0" w:afterAutospacing="0"/>
        <w:ind w:left="780" w:right="780"/>
        <w:divId w:val="1083600582"/>
        <w:rPr>
          <w:rFonts w:eastAsia="Times New Roman"/>
        </w:rPr>
      </w:pPr>
      <w:r>
        <w:rPr>
          <w:rStyle w:val="Emphasis"/>
          <w:rFonts w:eastAsia="Times New Roman"/>
          <w:lang w:val="de-DE"/>
        </w:rPr>
        <w:t>Entschuldigung, woher kommen Sie?</w:t>
      </w:r>
      <w:r>
        <w:rPr>
          <w:rFonts w:eastAsia="Times New Roman"/>
        </w:rPr>
        <w:t xml:space="preserve">   excuse me, where do you come from? </w:t>
      </w:r>
    </w:p>
    <w:p w:rsidR="00077582" w:rsidRDefault="00F80B09">
      <w:pPr>
        <w:numPr>
          <w:ilvl w:val="0"/>
          <w:numId w:val="29"/>
        </w:numPr>
        <w:spacing w:before="0" w:beforeAutospacing="0" w:after="0" w:afterAutospacing="0"/>
        <w:ind w:left="780" w:right="780"/>
        <w:divId w:val="1083600582"/>
        <w:rPr>
          <w:rFonts w:eastAsia="Times New Roman"/>
        </w:rPr>
      </w:pPr>
      <w:r>
        <w:rPr>
          <w:rStyle w:val="Emphasis"/>
          <w:rFonts w:eastAsia="Times New Roman"/>
          <w:lang w:val="de-DE"/>
        </w:rPr>
        <w:t>bitte</w:t>
      </w:r>
      <w:r>
        <w:rPr>
          <w:rFonts w:eastAsia="Times New Roman"/>
        </w:rPr>
        <w:t xml:space="preserve">   please </w:t>
      </w:r>
    </w:p>
    <w:p w:rsidR="00077582" w:rsidRDefault="00F80B09">
      <w:pPr>
        <w:numPr>
          <w:ilvl w:val="0"/>
          <w:numId w:val="29"/>
        </w:numPr>
        <w:spacing w:before="0" w:beforeAutospacing="0" w:after="0" w:afterAutospacing="0"/>
        <w:ind w:left="780" w:right="780"/>
        <w:divId w:val="1083600582"/>
        <w:rPr>
          <w:rFonts w:eastAsia="Times New Roman"/>
        </w:rPr>
      </w:pPr>
      <w:r>
        <w:rPr>
          <w:rStyle w:val="Emphasis"/>
          <w:rFonts w:eastAsia="Times New Roman"/>
          <w:lang w:val="de-DE"/>
        </w:rPr>
        <w:t>wohnen</w:t>
      </w:r>
      <w:r>
        <w:rPr>
          <w:rFonts w:eastAsia="Times New Roman"/>
        </w:rPr>
        <w:t xml:space="preserve">   to live </w:t>
      </w:r>
    </w:p>
    <w:p w:rsidR="00077582" w:rsidRDefault="00F80B09">
      <w:pPr>
        <w:divId w:val="1083600582"/>
      </w:pPr>
      <w:r>
        <w:rPr>
          <w:vanish/>
        </w:rPr>
        <w:t>Start of Activity</w:t>
      </w:r>
    </w:p>
    <w:p w:rsidR="00077582" w:rsidRDefault="00F80B09">
      <w:pPr>
        <w:spacing w:before="0" w:beforeAutospacing="0" w:after="0" w:afterAutospacing="0" w:line="240" w:lineRule="auto"/>
        <w:outlineLvl w:val="3"/>
        <w:divId w:val="764426141"/>
        <w:rPr>
          <w:rFonts w:eastAsia="Times New Roman"/>
          <w:b/>
          <w:bCs/>
          <w:sz w:val="36"/>
          <w:szCs w:val="36"/>
        </w:rPr>
      </w:pPr>
      <w:bookmarkStart w:id="145" w:name="Session3_Activity1"/>
      <w:bookmarkEnd w:id="145"/>
      <w:r>
        <w:rPr>
          <w:rStyle w:val="Strong"/>
          <w:rFonts w:eastAsia="Times New Roman"/>
          <w:sz w:val="36"/>
          <w:szCs w:val="36"/>
        </w:rPr>
        <w:t>Übung 15</w:t>
      </w:r>
      <w:r>
        <w:rPr>
          <w:rFonts w:eastAsia="Times New Roman"/>
          <w:b/>
          <w:bCs/>
          <w:sz w:val="36"/>
          <w:szCs w:val="36"/>
        </w:rPr>
        <w:t xml:space="preserve"> </w:t>
      </w:r>
    </w:p>
    <w:p w:rsidR="00077582" w:rsidRDefault="00F80B09">
      <w:pPr>
        <w:divId w:val="1593858235"/>
      </w:pPr>
      <w:r>
        <w:rPr>
          <w:vanish/>
        </w:rPr>
        <w:t>Start of Question</w:t>
      </w:r>
    </w:p>
    <w:p w:rsidR="00077582" w:rsidRDefault="00F80B09">
      <w:pPr>
        <w:divId w:val="1336223138"/>
      </w:pPr>
      <w:bookmarkStart w:id="146" w:name="Session3_Question1"/>
      <w:bookmarkEnd w:id="146"/>
      <w:r>
        <w:t xml:space="preserve">Listen to people being asked where they come from, paying particular attention to which countries are mentioned. After listening, complete the activity below, organising the countries in the order they were mentioned. </w:t>
      </w:r>
    </w:p>
    <w:p w:rsidR="00077582" w:rsidRDefault="00F80B09">
      <w:pPr>
        <w:divId w:val="1336223138"/>
      </w:pPr>
      <w:r>
        <w:rPr>
          <w:vanish/>
        </w:rPr>
        <w:t>Start of Media Content</w:t>
      </w:r>
    </w:p>
    <w:p w:rsidR="00077582" w:rsidRDefault="00F80B09">
      <w:pPr>
        <w:spacing w:before="60" w:beforeAutospacing="0" w:after="60" w:afterAutospacing="0"/>
        <w:divId w:val="129986059"/>
      </w:pPr>
      <w:bookmarkStart w:id="147" w:name="Session3_MediaContent1"/>
      <w:bookmarkEnd w:id="147"/>
      <w:r>
        <w:t>Audio content is not available in this format.</w:t>
      </w:r>
    </w:p>
    <w:p w:rsidR="00077582" w:rsidRDefault="00F80B09">
      <w:pPr>
        <w:pStyle w:val="Caption1"/>
        <w:divId w:val="1019039051"/>
      </w:pPr>
      <w:r>
        <w:t>Übung 15</w:t>
      </w:r>
    </w:p>
    <w:bookmarkStart w:id="148" w:name="View_Session3_Transcript1"/>
    <w:p w:rsidR="00077582" w:rsidRDefault="00F80B09">
      <w:pPr>
        <w:pStyle w:val="navbutton"/>
        <w:divId w:val="1019039051"/>
      </w:pPr>
      <w:r>
        <w:fldChar w:fldCharType="begin"/>
      </w:r>
      <w:r>
        <w:instrText xml:space="preserve"> HYPERLINK "" \l "Session3_Transcript1" </w:instrText>
      </w:r>
      <w:r>
        <w:fldChar w:fldCharType="separate"/>
      </w:r>
      <w:r>
        <w:rPr>
          <w:rStyle w:val="Hyperlink"/>
        </w:rPr>
        <w:t>View transcript - Übung 15</w:t>
      </w:r>
      <w:r>
        <w:fldChar w:fldCharType="end"/>
      </w:r>
      <w:bookmarkEnd w:id="148"/>
    </w:p>
    <w:p w:rsidR="00077582" w:rsidRDefault="00F80B09">
      <w:pPr>
        <w:divId w:val="1336223138"/>
      </w:pPr>
      <w:r>
        <w:rPr>
          <w:vanish/>
        </w:rPr>
        <w:t>End of Media Content</w:t>
      </w:r>
    </w:p>
    <w:p w:rsidR="00077582" w:rsidRDefault="00F80B09">
      <w:pPr>
        <w:divId w:val="1593858235"/>
      </w:pPr>
      <w:r>
        <w:rPr>
          <w:vanish/>
        </w:rPr>
        <w:t>End of Question</w:t>
      </w:r>
    </w:p>
    <w:p w:rsidR="00077582" w:rsidRDefault="00F80B09">
      <w:pPr>
        <w:divId w:val="1069304787"/>
      </w:pPr>
      <w:r>
        <w:t>1</w:t>
      </w:r>
    </w:p>
    <w:p w:rsidR="00077582" w:rsidRDefault="00F80B09">
      <w:pPr>
        <w:divId w:val="161170304"/>
      </w:pPr>
      <w:r>
        <w:t>2</w:t>
      </w:r>
    </w:p>
    <w:p w:rsidR="00077582" w:rsidRDefault="00F80B09">
      <w:pPr>
        <w:divId w:val="549390175"/>
      </w:pPr>
      <w:r>
        <w:t>3</w:t>
      </w:r>
    </w:p>
    <w:p w:rsidR="00077582" w:rsidRDefault="00F80B09">
      <w:pPr>
        <w:divId w:val="1438914372"/>
      </w:pPr>
      <w:r>
        <w:t>4</w:t>
      </w:r>
    </w:p>
    <w:p w:rsidR="00077582" w:rsidRDefault="00F80B09">
      <w:pPr>
        <w:divId w:val="263149645"/>
      </w:pPr>
      <w:r>
        <w:t>5</w:t>
      </w:r>
    </w:p>
    <w:p w:rsidR="00077582" w:rsidRDefault="00F80B09">
      <w:pPr>
        <w:divId w:val="786773698"/>
      </w:pPr>
      <w:r>
        <w:t>6</w:t>
      </w:r>
    </w:p>
    <w:p w:rsidR="00077582" w:rsidRDefault="00F80B09">
      <w:pPr>
        <w:divId w:val="1193953675"/>
      </w:pPr>
      <w:r>
        <w:t>7</w:t>
      </w:r>
    </w:p>
    <w:p w:rsidR="00077582" w:rsidRDefault="00F80B09">
      <w:pPr>
        <w:divId w:val="1848669510"/>
      </w:pPr>
      <w:r>
        <w:t>8</w:t>
      </w:r>
    </w:p>
    <w:p w:rsidR="00077582" w:rsidRDefault="00F80B09">
      <w:pPr>
        <w:divId w:val="667751364"/>
      </w:pPr>
      <w:r>
        <w:t>9</w:t>
      </w:r>
    </w:p>
    <w:p w:rsidR="00077582" w:rsidRDefault="00F80B09">
      <w:pPr>
        <w:divId w:val="1572809735"/>
      </w:pPr>
      <w:r>
        <w:t>10</w:t>
      </w:r>
    </w:p>
    <w:p w:rsidR="00077582" w:rsidRDefault="00F80B09">
      <w:pPr>
        <w:divId w:val="343285809"/>
      </w:pPr>
      <w:r>
        <w:t>11</w:t>
      </w:r>
    </w:p>
    <w:p w:rsidR="00077582" w:rsidRDefault="00F80B09">
      <w:pPr>
        <w:divId w:val="265844665"/>
      </w:pPr>
      <w:r>
        <w:rPr>
          <w:lang w:val="de-DE"/>
        </w:rPr>
        <w:t>Wales</w:t>
      </w:r>
    </w:p>
    <w:p w:rsidR="00077582" w:rsidRDefault="00F80B09">
      <w:pPr>
        <w:divId w:val="577834525"/>
      </w:pPr>
      <w:r>
        <w:rPr>
          <w:lang w:val="de-DE"/>
        </w:rPr>
        <w:t>Schottland</w:t>
      </w:r>
    </w:p>
    <w:p w:rsidR="00077582" w:rsidRDefault="00F80B09">
      <w:pPr>
        <w:divId w:val="1977027248"/>
      </w:pPr>
      <w:r>
        <w:rPr>
          <w:lang w:val="de-DE"/>
        </w:rPr>
        <w:t>Russland</w:t>
      </w:r>
    </w:p>
    <w:p w:rsidR="00077582" w:rsidRDefault="00F80B09">
      <w:pPr>
        <w:divId w:val="287324703"/>
      </w:pPr>
      <w:r>
        <w:rPr>
          <w:lang w:val="de-DE"/>
        </w:rPr>
        <w:t>Italien (Norditalien)</w:t>
      </w:r>
    </w:p>
    <w:p w:rsidR="00077582" w:rsidRDefault="00F80B09">
      <w:pPr>
        <w:divId w:val="1368680121"/>
      </w:pPr>
      <w:r>
        <w:rPr>
          <w:lang w:val="de-DE"/>
        </w:rPr>
        <w:t>Irland</w:t>
      </w:r>
    </w:p>
    <w:p w:rsidR="00077582" w:rsidRDefault="00F80B09">
      <w:pPr>
        <w:divId w:val="1583905603"/>
      </w:pPr>
      <w:r>
        <w:rPr>
          <w:lang w:val="de-DE"/>
        </w:rPr>
        <w:t>Großbritannien</w:t>
      </w:r>
    </w:p>
    <w:p w:rsidR="00077582" w:rsidRDefault="00F80B09">
      <w:pPr>
        <w:divId w:val="1773088571"/>
      </w:pPr>
      <w:r>
        <w:rPr>
          <w:lang w:val="de-DE"/>
        </w:rPr>
        <w:t>Frankreich</w:t>
      </w:r>
    </w:p>
    <w:p w:rsidR="00077582" w:rsidRDefault="00F80B09">
      <w:pPr>
        <w:divId w:val="285695631"/>
      </w:pPr>
      <w:r>
        <w:rPr>
          <w:lang w:val="de-DE"/>
        </w:rPr>
        <w:t>England</w:t>
      </w:r>
    </w:p>
    <w:p w:rsidR="00077582" w:rsidRDefault="00F80B09">
      <w:pPr>
        <w:divId w:val="1093159677"/>
      </w:pPr>
      <w:r>
        <w:rPr>
          <w:lang w:val="de-DE"/>
        </w:rPr>
        <w:t>Deutschland</w:t>
      </w:r>
    </w:p>
    <w:p w:rsidR="00077582" w:rsidRDefault="00F80B09">
      <w:pPr>
        <w:divId w:val="1497959389"/>
      </w:pPr>
      <w:r>
        <w:rPr>
          <w:lang w:val="de-DE"/>
        </w:rPr>
        <w:t>der Schweiz</w:t>
      </w:r>
    </w:p>
    <w:p w:rsidR="00077582" w:rsidRDefault="00F80B09">
      <w:pPr>
        <w:divId w:val="623192947"/>
      </w:pPr>
      <w:r>
        <w:rPr>
          <w:lang w:val="de-DE"/>
        </w:rPr>
        <w:t>Brasilien</w:t>
      </w:r>
    </w:p>
    <w:bookmarkStart w:id="149" w:name="View_Session3_Interaction1"/>
    <w:p w:rsidR="00077582" w:rsidRDefault="00F80B09">
      <w:pPr>
        <w:pStyle w:val="navbutton"/>
        <w:divId w:val="1593858235"/>
      </w:pPr>
      <w:r>
        <w:fldChar w:fldCharType="begin"/>
      </w:r>
      <w:r>
        <w:instrText xml:space="preserve"> HYPERLINK "" \l "Session3_Interaction1" </w:instrText>
      </w:r>
      <w:r>
        <w:fldChar w:fldCharType="separate"/>
      </w:r>
      <w:r>
        <w:rPr>
          <w:rStyle w:val="Hyperlink"/>
        </w:rPr>
        <w:t xml:space="preserve">View answer - </w:t>
      </w:r>
      <w:r>
        <w:rPr>
          <w:rStyle w:val="Strong"/>
          <w:color w:val="143748"/>
          <w:u w:val="single"/>
        </w:rPr>
        <w:t>Übung 15</w:t>
      </w:r>
      <w:r>
        <w:rPr>
          <w:rStyle w:val="Hyperlink"/>
        </w:rPr>
        <w:t xml:space="preserve"> </w:t>
      </w:r>
      <w:r>
        <w:fldChar w:fldCharType="end"/>
      </w:r>
      <w:bookmarkEnd w:id="149"/>
    </w:p>
    <w:p w:rsidR="00077582" w:rsidRDefault="00F80B09">
      <w:pPr>
        <w:divId w:val="1083600582"/>
      </w:pPr>
      <w:r>
        <w:rPr>
          <w:vanish/>
        </w:rPr>
        <w:t>End of Activity</w:t>
      </w:r>
    </w:p>
    <w:p w:rsidR="00077582" w:rsidRDefault="00F80B09">
      <w:pPr>
        <w:divId w:val="1083600582"/>
      </w:pPr>
      <w:r>
        <w:rPr>
          <w:vanish/>
        </w:rPr>
        <w:t>Start of Activity</w:t>
      </w:r>
    </w:p>
    <w:p w:rsidR="00077582" w:rsidRDefault="00F80B09">
      <w:pPr>
        <w:spacing w:before="0" w:beforeAutospacing="0" w:after="0" w:afterAutospacing="0" w:line="240" w:lineRule="auto"/>
        <w:outlineLvl w:val="3"/>
        <w:divId w:val="1985503586"/>
        <w:rPr>
          <w:rFonts w:eastAsia="Times New Roman"/>
          <w:b/>
          <w:bCs/>
          <w:sz w:val="36"/>
          <w:szCs w:val="36"/>
        </w:rPr>
      </w:pPr>
      <w:bookmarkStart w:id="150" w:name="Session3_Activity2"/>
      <w:bookmarkEnd w:id="150"/>
      <w:r>
        <w:rPr>
          <w:rStyle w:val="Strong"/>
          <w:rFonts w:eastAsia="Times New Roman"/>
          <w:sz w:val="36"/>
          <w:szCs w:val="36"/>
        </w:rPr>
        <w:t>Übung 16</w:t>
      </w:r>
      <w:r>
        <w:rPr>
          <w:rFonts w:eastAsia="Times New Roman"/>
          <w:b/>
          <w:bCs/>
          <w:sz w:val="36"/>
          <w:szCs w:val="36"/>
        </w:rPr>
        <w:t xml:space="preserve"> </w:t>
      </w:r>
    </w:p>
    <w:p w:rsidR="00077582" w:rsidRDefault="00F80B09">
      <w:pPr>
        <w:divId w:val="1593587146"/>
      </w:pPr>
      <w:r>
        <w:rPr>
          <w:vanish/>
        </w:rPr>
        <w:t>Start of Question</w:t>
      </w:r>
    </w:p>
    <w:p w:rsidR="00077582" w:rsidRDefault="00F80B09">
      <w:pPr>
        <w:divId w:val="1131362457"/>
      </w:pPr>
      <w:bookmarkStart w:id="151" w:name="Session3_Question2"/>
      <w:bookmarkEnd w:id="151"/>
      <w:r>
        <w:t xml:space="preserve">Below is a map with arrows pointing to different countries. Listen to the audio and look at the map at the same time. When asked where you come from, answer as indicated by the arrows. </w:t>
      </w:r>
    </w:p>
    <w:p w:rsidR="00077582" w:rsidRDefault="00F80B09">
      <w:pPr>
        <w:divId w:val="1131362457"/>
      </w:pPr>
      <w:r>
        <w:rPr>
          <w:rStyle w:val="Emphasis"/>
        </w:rPr>
        <w:t>Bitte hören Sie und sprechen Sie. Hier ist ein Beispiel.</w:t>
      </w:r>
    </w:p>
    <w:p w:rsidR="00077582" w:rsidRDefault="00F80B09">
      <w:pPr>
        <w:numPr>
          <w:ilvl w:val="0"/>
          <w:numId w:val="30"/>
        </w:numPr>
        <w:ind w:left="780" w:right="780"/>
        <w:divId w:val="1131362457"/>
      </w:pPr>
      <w:r>
        <w:rPr>
          <w:rStyle w:val="Strong"/>
          <w:lang w:val="de-DE"/>
        </w:rPr>
        <w:t>Sie hören:</w:t>
      </w:r>
      <w:r>
        <w:rPr>
          <w:lang w:val="de-DE"/>
        </w:rPr>
        <w:t xml:space="preserve"> Woher kommen Sie?</w:t>
      </w:r>
    </w:p>
    <w:p w:rsidR="00077582" w:rsidRDefault="00F80B09">
      <w:pPr>
        <w:numPr>
          <w:ilvl w:val="0"/>
          <w:numId w:val="30"/>
        </w:numPr>
        <w:ind w:left="780" w:right="780"/>
        <w:divId w:val="1131362457"/>
      </w:pPr>
      <w:r>
        <w:rPr>
          <w:rStyle w:val="Strong"/>
          <w:lang w:val="de-DE"/>
        </w:rPr>
        <w:t>Sie sagen:</w:t>
      </w:r>
      <w:r>
        <w:rPr>
          <w:lang w:val="de-DE"/>
        </w:rPr>
        <w:t xml:space="preserve"> Ich komme aus Deutschland.</w:t>
      </w:r>
    </w:p>
    <w:p w:rsidR="00077582" w:rsidRDefault="00F80B09">
      <w:pPr>
        <w:numPr>
          <w:ilvl w:val="0"/>
          <w:numId w:val="30"/>
        </w:numPr>
        <w:ind w:left="780" w:right="780"/>
        <w:divId w:val="1131362457"/>
      </w:pPr>
      <w:r>
        <w:t>(</w:t>
      </w:r>
      <w:r>
        <w:rPr>
          <w:rStyle w:val="Emphasis"/>
        </w:rPr>
        <w:t>because arrow no. 1 is pointing to Germany</w:t>
      </w:r>
      <w:r>
        <w:t xml:space="preserve">) </w:t>
      </w:r>
    </w:p>
    <w:p w:rsidR="00077582" w:rsidRDefault="00F80B09">
      <w:pPr>
        <w:numPr>
          <w:ilvl w:val="0"/>
          <w:numId w:val="30"/>
        </w:numPr>
        <w:ind w:left="780" w:right="780"/>
        <w:divId w:val="1131362457"/>
      </w:pPr>
      <w:r>
        <w:rPr>
          <w:rStyle w:val="Strong"/>
          <w:lang w:val="de-DE"/>
        </w:rPr>
        <w:t>Sie hören:</w:t>
      </w:r>
      <w:r>
        <w:rPr>
          <w:lang w:val="de-DE"/>
        </w:rPr>
        <w:t xml:space="preserve"> Ich komme aus Deutschland. </w:t>
      </w:r>
    </w:p>
    <w:p w:rsidR="00077582" w:rsidRDefault="00F80B09">
      <w:pPr>
        <w:divId w:val="1131362457"/>
      </w:pPr>
      <w:r>
        <w:rPr>
          <w:vanish/>
        </w:rPr>
        <w:t>Start of Media Content</w:t>
      </w:r>
    </w:p>
    <w:p w:rsidR="00077582" w:rsidRDefault="00F80B09">
      <w:pPr>
        <w:spacing w:before="60" w:beforeAutospacing="0" w:after="60" w:afterAutospacing="0"/>
        <w:divId w:val="306016546"/>
      </w:pPr>
      <w:bookmarkStart w:id="152" w:name="Session3_MediaContent2"/>
      <w:bookmarkEnd w:id="152"/>
      <w:r>
        <w:t>Audio content is not available in this format.</w:t>
      </w:r>
    </w:p>
    <w:p w:rsidR="00077582" w:rsidRDefault="00F80B09">
      <w:pPr>
        <w:pStyle w:val="Caption1"/>
        <w:divId w:val="1400901747"/>
      </w:pPr>
      <w:r>
        <w:t>Übung 16</w:t>
      </w:r>
    </w:p>
    <w:bookmarkStart w:id="153" w:name="View_Session3_Transcript2"/>
    <w:p w:rsidR="00077582" w:rsidRDefault="00F80B09">
      <w:pPr>
        <w:pStyle w:val="navbutton"/>
        <w:divId w:val="1400901747"/>
      </w:pPr>
      <w:r>
        <w:fldChar w:fldCharType="begin"/>
      </w:r>
      <w:r>
        <w:instrText xml:space="preserve"> HYPERLINK "" \l "Session3_Transcript2" </w:instrText>
      </w:r>
      <w:r>
        <w:fldChar w:fldCharType="separate"/>
      </w:r>
      <w:r>
        <w:rPr>
          <w:rStyle w:val="Hyperlink"/>
        </w:rPr>
        <w:t>View transcript - Übung 16</w:t>
      </w:r>
      <w:r>
        <w:fldChar w:fldCharType="end"/>
      </w:r>
      <w:bookmarkEnd w:id="153"/>
    </w:p>
    <w:p w:rsidR="00077582" w:rsidRDefault="00F80B09">
      <w:pPr>
        <w:divId w:val="1131362457"/>
      </w:pPr>
      <w:r>
        <w:rPr>
          <w:vanish/>
        </w:rPr>
        <w:t>End of Media Content</w:t>
      </w:r>
    </w:p>
    <w:p w:rsidR="00077582" w:rsidRDefault="00F80B09">
      <w:pPr>
        <w:divId w:val="1131362457"/>
      </w:pPr>
      <w:r>
        <w:rPr>
          <w:vanish/>
        </w:rPr>
        <w:t>Start of Figure</w:t>
      </w:r>
    </w:p>
    <w:p w:rsidR="00077582" w:rsidRDefault="00F80B09">
      <w:pPr>
        <w:spacing w:before="0" w:beforeAutospacing="0" w:after="0" w:afterAutospacing="0" w:line="240" w:lineRule="auto"/>
        <w:divId w:val="111940269"/>
        <w:rPr>
          <w:rFonts w:ascii="Times New Roman" w:eastAsia="Times New Roman" w:hAnsi="Times New Roman" w:cs="Times New Roman"/>
          <w:sz w:val="24"/>
          <w:szCs w:val="24"/>
        </w:rPr>
      </w:pPr>
      <w:bookmarkStart w:id="154" w:name="Session3_Figure1"/>
      <w:bookmarkEnd w:id="154"/>
      <w:r>
        <w:rPr>
          <w:rFonts w:ascii="Times New Roman" w:eastAsia="Times New Roman" w:hAnsi="Times New Roman" w:cs="Times New Roman"/>
          <w:noProof/>
          <w:sz w:val="24"/>
          <w:szCs w:val="24"/>
        </w:rPr>
        <w:drawing>
          <wp:inline distT="0" distB="0" distL="0" distR="0" wp14:anchorId="51E8E2C9" wp14:editId="6E5128A9">
            <wp:extent cx="2828925" cy="2562225"/>
            <wp:effectExtent l="0" t="0" r="9525" b="9525"/>
            <wp:docPr id="6" name="Picture 6" descr="D:\AaaF\OUT\httpswwwopeneduopenlearnocw_cmid13391_2021-04-26_15-21-46_hrp44\word\assets\_02a4b7ebc852917077464ba53bf9a4548aed7e6a_l193_1_uf00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3391_2021-04-26_15-21-46_hrp44\word\assets\_02a4b7ebc852917077464ba53bf9a4548aed7e6a_l193_1_uf009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2562225"/>
                    </a:xfrm>
                    <a:prstGeom prst="rect">
                      <a:avLst/>
                    </a:prstGeom>
                    <a:noFill/>
                    <a:ln>
                      <a:noFill/>
                    </a:ln>
                  </pic:spPr>
                </pic:pic>
              </a:graphicData>
            </a:graphic>
          </wp:inline>
        </w:drawing>
      </w:r>
      <w:bookmarkStart w:id="155" w:name="fig0015"/>
      <w:bookmarkEnd w:id="155"/>
    </w:p>
    <w:p w:rsidR="00077582" w:rsidRDefault="00F80B09">
      <w:pPr>
        <w:divId w:val="1131362457"/>
      </w:pPr>
      <w:r>
        <w:rPr>
          <w:vanish/>
        </w:rPr>
        <w:t>End of Figure</w:t>
      </w:r>
    </w:p>
    <w:p w:rsidR="00077582" w:rsidRDefault="00F80B09">
      <w:pPr>
        <w:divId w:val="1593587146"/>
      </w:pPr>
      <w:r>
        <w:rPr>
          <w:vanish/>
        </w:rPr>
        <w:t>End of Question</w:t>
      </w:r>
    </w:p>
    <w:p w:rsidR="00077582" w:rsidRDefault="00F80B09">
      <w:pPr>
        <w:divId w:val="1083600582"/>
      </w:pPr>
      <w:r>
        <w:rPr>
          <w:vanish/>
        </w:rPr>
        <w:t>End of Activity</w:t>
      </w:r>
    </w:p>
    <w:p w:rsidR="00077582" w:rsidRDefault="00F80B09">
      <w:pPr>
        <w:divId w:val="1083600582"/>
      </w:pPr>
      <w:r>
        <w:rPr>
          <w:vanish/>
        </w:rPr>
        <w:t>Start of Activity</w:t>
      </w:r>
    </w:p>
    <w:p w:rsidR="00077582" w:rsidRDefault="00F80B09">
      <w:pPr>
        <w:spacing w:before="0" w:beforeAutospacing="0" w:after="0" w:afterAutospacing="0" w:line="240" w:lineRule="auto"/>
        <w:outlineLvl w:val="3"/>
        <w:divId w:val="897931910"/>
        <w:rPr>
          <w:rFonts w:eastAsia="Times New Roman"/>
          <w:b/>
          <w:bCs/>
          <w:sz w:val="36"/>
          <w:szCs w:val="36"/>
        </w:rPr>
      </w:pPr>
      <w:bookmarkStart w:id="156" w:name="Session3_Activity3"/>
      <w:bookmarkEnd w:id="156"/>
      <w:r>
        <w:rPr>
          <w:rFonts w:eastAsia="Times New Roman"/>
          <w:b/>
          <w:bCs/>
          <w:sz w:val="36"/>
          <w:szCs w:val="36"/>
        </w:rPr>
        <w:t>Übung 17</w:t>
      </w:r>
    </w:p>
    <w:p w:rsidR="00077582" w:rsidRDefault="00F80B09">
      <w:pPr>
        <w:divId w:val="17440014"/>
      </w:pPr>
      <w:r>
        <w:rPr>
          <w:vanish/>
        </w:rPr>
        <w:t>Start of Question</w:t>
      </w:r>
    </w:p>
    <w:p w:rsidR="00077582" w:rsidRDefault="00F80B09">
      <w:pPr>
        <w:divId w:val="60906089"/>
      </w:pPr>
      <w:bookmarkStart w:id="157" w:name="Session3_Question3"/>
      <w:bookmarkEnd w:id="157"/>
      <w:r>
        <w:t xml:space="preserve">Below is some information about eight people who all have German as their mother tongue, but they come from and live in different countries. You were introduced to some of them in the previous sections. Fill in the gaps in the table below, noting where they live and which country they come from. </w:t>
      </w:r>
    </w:p>
    <w:p w:rsidR="00077582" w:rsidRDefault="00F80B09">
      <w:pPr>
        <w:divId w:val="60906089"/>
      </w:pPr>
      <w:r>
        <w:rPr>
          <w:rStyle w:val="Emphasis"/>
          <w:lang w:val="de-DE"/>
        </w:rPr>
        <w:t>Bitte lesen Sie und schreiben Sie</w:t>
      </w:r>
      <w:r>
        <w:t xml:space="preserve">. </w:t>
      </w:r>
    </w:p>
    <w:p w:rsidR="00077582" w:rsidRDefault="00F80B09">
      <w:pPr>
        <w:divId w:val="60906089"/>
      </w:pPr>
      <w:r>
        <w:rPr>
          <w:vanish/>
        </w:rPr>
        <w:t>Start of Figure</w:t>
      </w:r>
    </w:p>
    <w:p w:rsidR="00077582" w:rsidRDefault="00F80B09">
      <w:pPr>
        <w:spacing w:before="0" w:beforeAutospacing="0" w:after="0" w:afterAutospacing="0" w:line="240" w:lineRule="auto"/>
        <w:divId w:val="1681731907"/>
        <w:rPr>
          <w:rFonts w:ascii="Times New Roman" w:eastAsia="Times New Roman" w:hAnsi="Times New Roman" w:cs="Times New Roman"/>
          <w:sz w:val="24"/>
          <w:szCs w:val="24"/>
        </w:rPr>
      </w:pPr>
      <w:bookmarkStart w:id="158" w:name="Session3_Figure2"/>
      <w:bookmarkEnd w:id="158"/>
      <w:r>
        <w:rPr>
          <w:rFonts w:ascii="Times New Roman" w:eastAsia="Times New Roman" w:hAnsi="Times New Roman" w:cs="Times New Roman"/>
          <w:noProof/>
          <w:sz w:val="24"/>
          <w:szCs w:val="24"/>
        </w:rPr>
        <w:drawing>
          <wp:inline distT="0" distB="0" distL="0" distR="0" wp14:anchorId="3A91CDF6" wp14:editId="069725DF">
            <wp:extent cx="3514725" cy="3771900"/>
            <wp:effectExtent l="0" t="0" r="9525" b="0"/>
            <wp:docPr id="7" name="Picture 7" descr="D:\AaaF\OUT\httpswwwopeneduopenlearnocw_cmid13391_2021-04-26_15-21-46_hrp44\word\assets\_7ccff0aa376edac0c8bd294189803e529d82b363_l193_1_uf01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3391_2021-04-26_15-21-46_hrp44\word\assets\_7ccff0aa376edac0c8bd294189803e529d82b363_l193_1_uf010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3771900"/>
                    </a:xfrm>
                    <a:prstGeom prst="rect">
                      <a:avLst/>
                    </a:prstGeom>
                    <a:noFill/>
                    <a:ln>
                      <a:noFill/>
                    </a:ln>
                  </pic:spPr>
                </pic:pic>
              </a:graphicData>
            </a:graphic>
          </wp:inline>
        </w:drawing>
      </w:r>
      <w:bookmarkStart w:id="159" w:name="fig0016"/>
      <w:bookmarkEnd w:id="159"/>
    </w:p>
    <w:p w:rsidR="00077582" w:rsidRDefault="00F80B09">
      <w:pPr>
        <w:divId w:val="60906089"/>
      </w:pPr>
      <w:r>
        <w:rPr>
          <w:vanish/>
        </w:rPr>
        <w:t>End of Figure</w:t>
      </w:r>
    </w:p>
    <w:p w:rsidR="00077582" w:rsidRDefault="00F80B09">
      <w:pPr>
        <w:divId w:val="6090608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77582">
        <w:trPr>
          <w:divId w:val="1327708528"/>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bookmarkStart w:id="160" w:name="Session3_Table1"/>
            <w:bookmarkEnd w:id="160"/>
            <w:r>
              <w:rPr>
                <w:rFonts w:ascii="Times New Roman" w:eastAsia="Times New Roman" w:hAnsi="Times New Roman" w:cs="Times New Roman"/>
                <w:b/>
                <w:bCs/>
                <w:sz w:val="24"/>
                <w:szCs w:val="24"/>
                <w:lang w:val="de-DE"/>
              </w:rPr>
              <w:t>Name</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wohnt in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kommt aus</w:t>
            </w:r>
          </w:p>
        </w:tc>
      </w:tr>
      <w:tr w:rsidR="00077582">
        <w:trPr>
          <w:divId w:val="1327708528"/>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Marcos Schneider</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351100922"/>
              <w:rPr>
                <w:rFonts w:ascii="Times New Roman" w:eastAsia="Times New Roman" w:hAnsi="Times New Roman" w:cs="Times New Roman"/>
                <w:i/>
                <w:iCs/>
                <w:color w:val="5C5C5C"/>
                <w:sz w:val="24"/>
                <w:szCs w:val="24"/>
              </w:rPr>
            </w:pPr>
            <w:bookmarkStart w:id="161" w:name="Session3_FreeResponse1"/>
            <w:bookmarkEnd w:id="1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596329113"/>
              <w:rPr>
                <w:rFonts w:ascii="Times New Roman" w:eastAsia="Times New Roman" w:hAnsi="Times New Roman" w:cs="Times New Roman"/>
                <w:i/>
                <w:iCs/>
                <w:color w:val="5C5C5C"/>
                <w:sz w:val="24"/>
                <w:szCs w:val="24"/>
              </w:rPr>
            </w:pPr>
            <w:bookmarkStart w:id="162" w:name="Session3_FreeResponse2"/>
            <w:bookmarkEnd w:id="162"/>
            <w:r>
              <w:rPr>
                <w:rFonts w:ascii="Times New Roman" w:eastAsia="Times New Roman" w:hAnsi="Times New Roman" w:cs="Times New Roman"/>
                <w:i/>
                <w:iCs/>
                <w:color w:val="5C5C5C"/>
                <w:sz w:val="24"/>
                <w:szCs w:val="24"/>
              </w:rPr>
              <w:t xml:space="preserve">Provide your answer... </w:t>
            </w:r>
          </w:p>
        </w:tc>
      </w:tr>
      <w:tr w:rsidR="00077582">
        <w:trPr>
          <w:divId w:val="1327708528"/>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Zita Schweigert</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511094849"/>
              <w:rPr>
                <w:rFonts w:ascii="Times New Roman" w:eastAsia="Times New Roman" w:hAnsi="Times New Roman" w:cs="Times New Roman"/>
                <w:i/>
                <w:iCs/>
                <w:color w:val="5C5C5C"/>
                <w:sz w:val="24"/>
                <w:szCs w:val="24"/>
              </w:rPr>
            </w:pPr>
            <w:bookmarkStart w:id="163" w:name="Session3_FreeResponse3"/>
            <w:bookmarkEnd w:id="1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082068226"/>
              <w:rPr>
                <w:rFonts w:ascii="Times New Roman" w:eastAsia="Times New Roman" w:hAnsi="Times New Roman" w:cs="Times New Roman"/>
                <w:i/>
                <w:iCs/>
                <w:color w:val="5C5C5C"/>
                <w:sz w:val="24"/>
                <w:szCs w:val="24"/>
              </w:rPr>
            </w:pPr>
            <w:bookmarkStart w:id="164" w:name="Session3_FreeResponse4"/>
            <w:bookmarkEnd w:id="164"/>
            <w:r>
              <w:rPr>
                <w:rFonts w:ascii="Times New Roman" w:eastAsia="Times New Roman" w:hAnsi="Times New Roman" w:cs="Times New Roman"/>
                <w:i/>
                <w:iCs/>
                <w:color w:val="5C5C5C"/>
                <w:sz w:val="24"/>
                <w:szCs w:val="24"/>
              </w:rPr>
              <w:t xml:space="preserve">Provide your answer... </w:t>
            </w:r>
          </w:p>
        </w:tc>
      </w:tr>
      <w:tr w:rsidR="00077582">
        <w:trPr>
          <w:divId w:val="1327708528"/>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Michael Schweigert</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240064653"/>
              <w:rPr>
                <w:rFonts w:ascii="Times New Roman" w:eastAsia="Times New Roman" w:hAnsi="Times New Roman" w:cs="Times New Roman"/>
                <w:i/>
                <w:iCs/>
                <w:color w:val="5C5C5C"/>
                <w:sz w:val="24"/>
                <w:szCs w:val="24"/>
              </w:rPr>
            </w:pPr>
            <w:bookmarkStart w:id="165" w:name="Session3_FreeResponse5"/>
            <w:bookmarkEnd w:id="16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621107911"/>
              <w:rPr>
                <w:rFonts w:ascii="Times New Roman" w:eastAsia="Times New Roman" w:hAnsi="Times New Roman" w:cs="Times New Roman"/>
                <w:i/>
                <w:iCs/>
                <w:color w:val="5C5C5C"/>
                <w:sz w:val="24"/>
                <w:szCs w:val="24"/>
              </w:rPr>
            </w:pPr>
            <w:bookmarkStart w:id="166" w:name="Session3_FreeResponse6"/>
            <w:bookmarkEnd w:id="166"/>
            <w:r>
              <w:rPr>
                <w:rFonts w:ascii="Times New Roman" w:eastAsia="Times New Roman" w:hAnsi="Times New Roman" w:cs="Times New Roman"/>
                <w:i/>
                <w:iCs/>
                <w:color w:val="5C5C5C"/>
                <w:sz w:val="24"/>
                <w:szCs w:val="24"/>
              </w:rPr>
              <w:t xml:space="preserve">Provide your answer... </w:t>
            </w:r>
          </w:p>
        </w:tc>
      </w:tr>
      <w:tr w:rsidR="00077582">
        <w:trPr>
          <w:divId w:val="1327708528"/>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Frau Lengenfelder</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88623035"/>
              <w:rPr>
                <w:rFonts w:ascii="Times New Roman" w:eastAsia="Times New Roman" w:hAnsi="Times New Roman" w:cs="Times New Roman"/>
                <w:i/>
                <w:iCs/>
                <w:color w:val="5C5C5C"/>
                <w:sz w:val="24"/>
                <w:szCs w:val="24"/>
              </w:rPr>
            </w:pPr>
            <w:bookmarkStart w:id="167" w:name="Session3_FreeResponse7"/>
            <w:bookmarkEnd w:id="16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583950243"/>
              <w:rPr>
                <w:rFonts w:ascii="Times New Roman" w:eastAsia="Times New Roman" w:hAnsi="Times New Roman" w:cs="Times New Roman"/>
                <w:i/>
                <w:iCs/>
                <w:color w:val="5C5C5C"/>
                <w:sz w:val="24"/>
                <w:szCs w:val="24"/>
              </w:rPr>
            </w:pPr>
            <w:bookmarkStart w:id="168" w:name="Session3_FreeResponse8"/>
            <w:bookmarkEnd w:id="168"/>
            <w:r>
              <w:rPr>
                <w:rFonts w:ascii="Times New Roman" w:eastAsia="Times New Roman" w:hAnsi="Times New Roman" w:cs="Times New Roman"/>
                <w:i/>
                <w:iCs/>
                <w:color w:val="5C5C5C"/>
                <w:sz w:val="24"/>
                <w:szCs w:val="24"/>
              </w:rPr>
              <w:t xml:space="preserve">Provide your answer... </w:t>
            </w:r>
          </w:p>
        </w:tc>
      </w:tr>
      <w:tr w:rsidR="00077582">
        <w:trPr>
          <w:divId w:val="1327708528"/>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Frank Börner</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718629807"/>
              <w:rPr>
                <w:rFonts w:ascii="Times New Roman" w:eastAsia="Times New Roman" w:hAnsi="Times New Roman" w:cs="Times New Roman"/>
                <w:i/>
                <w:iCs/>
                <w:color w:val="5C5C5C"/>
                <w:sz w:val="24"/>
                <w:szCs w:val="24"/>
              </w:rPr>
            </w:pPr>
            <w:bookmarkStart w:id="169" w:name="Session3_FreeResponse9"/>
            <w:bookmarkEnd w:id="16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83131320"/>
              <w:rPr>
                <w:rFonts w:ascii="Times New Roman" w:eastAsia="Times New Roman" w:hAnsi="Times New Roman" w:cs="Times New Roman"/>
                <w:i/>
                <w:iCs/>
                <w:color w:val="5C5C5C"/>
                <w:sz w:val="24"/>
                <w:szCs w:val="24"/>
              </w:rPr>
            </w:pPr>
            <w:bookmarkStart w:id="170" w:name="Session3_FreeResponse10"/>
            <w:bookmarkEnd w:id="170"/>
            <w:r>
              <w:rPr>
                <w:rFonts w:ascii="Times New Roman" w:eastAsia="Times New Roman" w:hAnsi="Times New Roman" w:cs="Times New Roman"/>
                <w:i/>
                <w:iCs/>
                <w:color w:val="5C5C5C"/>
                <w:sz w:val="24"/>
                <w:szCs w:val="24"/>
              </w:rPr>
              <w:t xml:space="preserve">Provide your answer... </w:t>
            </w:r>
          </w:p>
        </w:tc>
      </w:tr>
      <w:tr w:rsidR="00077582">
        <w:trPr>
          <w:divId w:val="1327708528"/>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Melanie</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760954986"/>
              <w:rPr>
                <w:rFonts w:ascii="Times New Roman" w:eastAsia="Times New Roman" w:hAnsi="Times New Roman" w:cs="Times New Roman"/>
                <w:i/>
                <w:iCs/>
                <w:color w:val="5C5C5C"/>
                <w:sz w:val="24"/>
                <w:szCs w:val="24"/>
              </w:rPr>
            </w:pPr>
            <w:bookmarkStart w:id="171" w:name="Session3_FreeResponse11"/>
            <w:bookmarkEnd w:id="17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335762188"/>
              <w:rPr>
                <w:rFonts w:ascii="Times New Roman" w:eastAsia="Times New Roman" w:hAnsi="Times New Roman" w:cs="Times New Roman"/>
                <w:i/>
                <w:iCs/>
                <w:color w:val="5C5C5C"/>
                <w:sz w:val="24"/>
                <w:szCs w:val="24"/>
              </w:rPr>
            </w:pPr>
            <w:bookmarkStart w:id="172" w:name="Session3_FreeResponse12"/>
            <w:bookmarkEnd w:id="172"/>
            <w:r>
              <w:rPr>
                <w:rFonts w:ascii="Times New Roman" w:eastAsia="Times New Roman" w:hAnsi="Times New Roman" w:cs="Times New Roman"/>
                <w:i/>
                <w:iCs/>
                <w:color w:val="5C5C5C"/>
                <w:sz w:val="24"/>
                <w:szCs w:val="24"/>
              </w:rPr>
              <w:t xml:space="preserve">Provide your answer... </w:t>
            </w:r>
          </w:p>
        </w:tc>
      </w:tr>
      <w:tr w:rsidR="00077582">
        <w:trPr>
          <w:divId w:val="1327708528"/>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Christian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2014528720"/>
              <w:rPr>
                <w:rFonts w:ascii="Times New Roman" w:eastAsia="Times New Roman" w:hAnsi="Times New Roman" w:cs="Times New Roman"/>
                <w:i/>
                <w:iCs/>
                <w:color w:val="5C5C5C"/>
                <w:sz w:val="24"/>
                <w:szCs w:val="24"/>
              </w:rPr>
            </w:pPr>
            <w:bookmarkStart w:id="173" w:name="Session3_FreeResponse13"/>
            <w:bookmarkEnd w:id="1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913468792"/>
              <w:rPr>
                <w:rFonts w:ascii="Times New Roman" w:eastAsia="Times New Roman" w:hAnsi="Times New Roman" w:cs="Times New Roman"/>
                <w:i/>
                <w:iCs/>
                <w:color w:val="5C5C5C"/>
                <w:sz w:val="24"/>
                <w:szCs w:val="24"/>
              </w:rPr>
            </w:pPr>
            <w:bookmarkStart w:id="174" w:name="Session3_FreeResponse14"/>
            <w:bookmarkEnd w:id="174"/>
            <w:r>
              <w:rPr>
                <w:rFonts w:ascii="Times New Roman" w:eastAsia="Times New Roman" w:hAnsi="Times New Roman" w:cs="Times New Roman"/>
                <w:i/>
                <w:iCs/>
                <w:color w:val="5C5C5C"/>
                <w:sz w:val="24"/>
                <w:szCs w:val="24"/>
              </w:rPr>
              <w:t xml:space="preserve">Provide your answer... </w:t>
            </w:r>
          </w:p>
        </w:tc>
      </w:tr>
      <w:tr w:rsidR="00077582">
        <w:trPr>
          <w:divId w:val="1327708528"/>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Helga Adams</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218126476"/>
              <w:rPr>
                <w:rFonts w:ascii="Times New Roman" w:eastAsia="Times New Roman" w:hAnsi="Times New Roman" w:cs="Times New Roman"/>
                <w:i/>
                <w:iCs/>
                <w:color w:val="5C5C5C"/>
                <w:sz w:val="24"/>
                <w:szCs w:val="24"/>
              </w:rPr>
            </w:pPr>
            <w:bookmarkStart w:id="175" w:name="Session3_FreeResponse15"/>
            <w:bookmarkEnd w:id="17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309946877"/>
              <w:rPr>
                <w:rFonts w:ascii="Times New Roman" w:eastAsia="Times New Roman" w:hAnsi="Times New Roman" w:cs="Times New Roman"/>
                <w:i/>
                <w:iCs/>
                <w:color w:val="5C5C5C"/>
                <w:sz w:val="24"/>
                <w:szCs w:val="24"/>
              </w:rPr>
            </w:pPr>
            <w:bookmarkStart w:id="176" w:name="Session3_FreeResponse16"/>
            <w:bookmarkEnd w:id="176"/>
            <w:r>
              <w:rPr>
                <w:rFonts w:ascii="Times New Roman" w:eastAsia="Times New Roman" w:hAnsi="Times New Roman" w:cs="Times New Roman"/>
                <w:i/>
                <w:iCs/>
                <w:color w:val="5C5C5C"/>
                <w:sz w:val="24"/>
                <w:szCs w:val="24"/>
              </w:rPr>
              <w:t xml:space="preserve">Provide your answer... </w:t>
            </w:r>
          </w:p>
        </w:tc>
      </w:tr>
    </w:tbl>
    <w:p w:rsidR="00077582" w:rsidRDefault="00F80B09">
      <w:pPr>
        <w:divId w:val="60906089"/>
      </w:pPr>
      <w:r>
        <w:rPr>
          <w:vanish/>
        </w:rPr>
        <w:t>End of Table</w:t>
      </w:r>
    </w:p>
    <w:p w:rsidR="00077582" w:rsidRDefault="00F80B09">
      <w:pPr>
        <w:divId w:val="17440014"/>
      </w:pPr>
      <w:r>
        <w:rPr>
          <w:vanish/>
        </w:rPr>
        <w:t>End of Question</w:t>
      </w:r>
    </w:p>
    <w:bookmarkStart w:id="177" w:name="View_Session3_Answer1"/>
    <w:p w:rsidR="00077582" w:rsidRDefault="00F80B09">
      <w:pPr>
        <w:pStyle w:val="navbutton"/>
        <w:divId w:val="17440014"/>
      </w:pPr>
      <w:r>
        <w:fldChar w:fldCharType="begin"/>
      </w:r>
      <w:r>
        <w:instrText xml:space="preserve"> HYPERLINK "" \l "Session3_Answer1" </w:instrText>
      </w:r>
      <w:r>
        <w:fldChar w:fldCharType="separate"/>
      </w:r>
      <w:r>
        <w:rPr>
          <w:rStyle w:val="Hyperlink"/>
        </w:rPr>
        <w:t>View answer - Übung 17</w:t>
      </w:r>
      <w:r>
        <w:fldChar w:fldCharType="end"/>
      </w:r>
      <w:bookmarkEnd w:id="177"/>
    </w:p>
    <w:p w:rsidR="00077582" w:rsidRDefault="00F80B09">
      <w:pPr>
        <w:divId w:val="1083600582"/>
      </w:pPr>
      <w:r>
        <w:rPr>
          <w:vanish/>
        </w:rPr>
        <w:t>End of Activity</w:t>
      </w:r>
    </w:p>
    <w:p w:rsidR="00077582" w:rsidRDefault="00F80B09">
      <w:pPr>
        <w:pStyle w:val="Heading2"/>
        <w:divId w:val="1069230378"/>
        <w:rPr>
          <w:rFonts w:eastAsia="Times New Roman"/>
        </w:rPr>
      </w:pPr>
      <w:bookmarkStart w:id="178" w:name="Session3_Section2"/>
      <w:bookmarkEnd w:id="178"/>
      <w:r>
        <w:rPr>
          <w:rFonts w:eastAsia="Times New Roman"/>
        </w:rPr>
        <w:t>3.2 Where do you live?</w:t>
      </w:r>
    </w:p>
    <w:p w:rsidR="00077582" w:rsidRDefault="00F80B09">
      <w:pPr>
        <w:divId w:val="1069230378"/>
      </w:pPr>
      <w:r>
        <w:t xml:space="preserve">In the previous sections, you learned about personal pronouns when talking about one person or one thing only (the singular). Below is a list of all pronouns, singular and plural. You came across some of them in the audio extracts and when reading the introductions in </w:t>
      </w:r>
      <w:r>
        <w:rPr>
          <w:rStyle w:val="Emphasis"/>
        </w:rPr>
        <w:t>Übung 17</w:t>
      </w:r>
      <w:r>
        <w:t xml:space="preserve">. </w:t>
      </w:r>
    </w:p>
    <w:p w:rsidR="00077582" w:rsidRDefault="00F80B09">
      <w:pPr>
        <w:divId w:val="1069230378"/>
      </w:pPr>
      <w:r>
        <w:rPr>
          <w:vanish/>
        </w:rPr>
        <w:t>Start of Box</w:t>
      </w:r>
    </w:p>
    <w:p w:rsidR="00077582" w:rsidRDefault="00F80B09">
      <w:pPr>
        <w:spacing w:before="0" w:beforeAutospacing="0" w:after="0" w:afterAutospacing="0" w:line="240" w:lineRule="auto"/>
        <w:outlineLvl w:val="3"/>
        <w:divId w:val="1272277872"/>
        <w:rPr>
          <w:rFonts w:eastAsia="Times New Roman"/>
          <w:b/>
          <w:bCs/>
          <w:sz w:val="36"/>
          <w:szCs w:val="36"/>
        </w:rPr>
      </w:pPr>
      <w:bookmarkStart w:id="179" w:name="Session3_Box1"/>
      <w:bookmarkEnd w:id="179"/>
      <w:r>
        <w:rPr>
          <w:rFonts w:eastAsia="Times New Roman"/>
          <w:b/>
          <w:bCs/>
          <w:sz w:val="36"/>
          <w:szCs w:val="36"/>
        </w:rPr>
        <w:t>Personal pronouns</w:t>
      </w:r>
    </w:p>
    <w:p w:rsidR="00077582" w:rsidRDefault="00F80B09">
      <w:pPr>
        <w:divId w:val="153318104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77582">
        <w:trPr>
          <w:divId w:val="49621901"/>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bookmarkStart w:id="180" w:name="Session3_Table3"/>
            <w:bookmarkEnd w:id="180"/>
            <w:r>
              <w:rPr>
                <w:rFonts w:ascii="Times New Roman" w:eastAsia="Times New Roman" w:hAnsi="Times New Roman" w:cs="Times New Roman"/>
                <w:b/>
                <w:bCs/>
                <w:sz w:val="24"/>
                <w:szCs w:val="24"/>
              </w:rPr>
              <w:t>Singular</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Plural</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Singular and plural</w:t>
            </w:r>
          </w:p>
        </w:tc>
      </w:tr>
      <w:tr w:rsidR="00077582">
        <w:trPr>
          <w:divId w:val="49621901"/>
        </w:trPr>
        <w:tc>
          <w:tcPr>
            <w:tcW w:w="0" w:type="auto"/>
            <w:tcMar>
              <w:top w:w="48" w:type="dxa"/>
              <w:left w:w="96" w:type="dxa"/>
              <w:bottom w:w="48" w:type="dxa"/>
              <w:right w:w="96" w:type="dxa"/>
            </w:tcMar>
            <w:hideMark/>
          </w:tcPr>
          <w:p w:rsidR="00077582" w:rsidRDefault="00F80B09">
            <w:r>
              <w:rPr>
                <w:rStyle w:val="Emphasis"/>
                <w:lang w:val="de-DE"/>
              </w:rPr>
              <w:t>ich</w:t>
            </w:r>
            <w:r>
              <w:t xml:space="preserve"> – I </w:t>
            </w:r>
          </w:p>
          <w:p w:rsidR="00077582" w:rsidRDefault="00F80B09">
            <w:r>
              <w:rPr>
                <w:rStyle w:val="Emphasis"/>
                <w:lang w:val="de-DE"/>
              </w:rPr>
              <w:t>du</w:t>
            </w:r>
            <w:r>
              <w:t xml:space="preserve"> – you (when talking to a close friend, a relative or a child) </w:t>
            </w:r>
          </w:p>
          <w:p w:rsidR="00077582" w:rsidRDefault="00F80B09">
            <w:r>
              <w:rPr>
                <w:rStyle w:val="Emphasis"/>
                <w:lang w:val="de-DE"/>
              </w:rPr>
              <w:t>er</w:t>
            </w:r>
            <w:r>
              <w:t xml:space="preserve"> – he </w:t>
            </w:r>
          </w:p>
          <w:p w:rsidR="00077582" w:rsidRDefault="00F80B09">
            <w:r>
              <w:rPr>
                <w:rStyle w:val="Emphasis"/>
                <w:lang w:val="de-DE"/>
              </w:rPr>
              <w:t>sie</w:t>
            </w:r>
            <w:r>
              <w:t xml:space="preserve"> – she </w:t>
            </w:r>
          </w:p>
          <w:p w:rsidR="00077582" w:rsidRDefault="00F80B09">
            <w:r>
              <w:rPr>
                <w:rStyle w:val="Emphasis"/>
              </w:rPr>
              <w:t>es</w:t>
            </w:r>
            <w:r>
              <w:t xml:space="preserve"> – it </w:t>
            </w:r>
          </w:p>
        </w:tc>
        <w:tc>
          <w:tcPr>
            <w:tcW w:w="0" w:type="auto"/>
            <w:tcMar>
              <w:top w:w="48" w:type="dxa"/>
              <w:left w:w="96" w:type="dxa"/>
              <w:bottom w:w="48" w:type="dxa"/>
              <w:right w:w="96" w:type="dxa"/>
            </w:tcMar>
            <w:hideMark/>
          </w:tcPr>
          <w:p w:rsidR="00077582" w:rsidRDefault="00F80B09">
            <w:r>
              <w:rPr>
                <w:rStyle w:val="Emphasis"/>
                <w:lang w:val="de-DE"/>
              </w:rPr>
              <w:t>wir</w:t>
            </w:r>
            <w:r>
              <w:t xml:space="preserve"> – we </w:t>
            </w:r>
          </w:p>
          <w:p w:rsidR="00077582" w:rsidRDefault="00F80B09">
            <w:r>
              <w:rPr>
                <w:rStyle w:val="Emphasis"/>
                <w:lang w:val="de-DE"/>
              </w:rPr>
              <w:t>ihr</w:t>
            </w:r>
            <w:r>
              <w:t xml:space="preserve"> – you (when talking to two or more close friends, relatives or children) </w:t>
            </w:r>
          </w:p>
          <w:p w:rsidR="00077582" w:rsidRDefault="00F80B09">
            <w:r>
              <w:rPr>
                <w:rStyle w:val="Emphasis"/>
                <w:lang w:val="de-DE"/>
              </w:rPr>
              <w:t>sie</w:t>
            </w:r>
            <w:r>
              <w:t xml:space="preserve"> – they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Sie</w:t>
            </w:r>
            <w:r>
              <w:rPr>
                <w:rFonts w:ascii="Times New Roman" w:eastAsia="Times New Roman" w:hAnsi="Times New Roman" w:cs="Times New Roman"/>
                <w:sz w:val="24"/>
                <w:szCs w:val="24"/>
              </w:rPr>
              <w:t xml:space="preserve"> – (when talking to one or more adults who are not very close friends or relatives of yours) </w:t>
            </w:r>
          </w:p>
        </w:tc>
      </w:tr>
    </w:tbl>
    <w:p w:rsidR="00077582" w:rsidRDefault="00F80B09">
      <w:pPr>
        <w:divId w:val="1533181048"/>
      </w:pPr>
      <w:r>
        <w:rPr>
          <w:vanish/>
        </w:rPr>
        <w:t>End of Table</w:t>
      </w:r>
    </w:p>
    <w:p w:rsidR="00077582" w:rsidRDefault="00F80B09">
      <w:pPr>
        <w:divId w:val="1533181048"/>
      </w:pPr>
      <w:r>
        <w:t xml:space="preserve">Note that </w:t>
      </w:r>
      <w:r>
        <w:rPr>
          <w:rStyle w:val="Emphasis"/>
          <w:lang w:val="de-DE"/>
        </w:rPr>
        <w:t>sie</w:t>
      </w:r>
      <w:r>
        <w:t xml:space="preserve"> with a small ‘s’ means ‘she’ and also ‘they’. </w:t>
      </w:r>
    </w:p>
    <w:p w:rsidR="00077582" w:rsidRDefault="00F80B09">
      <w:pPr>
        <w:divId w:val="1533181048"/>
      </w:pPr>
      <w:r>
        <w:t xml:space="preserve">You will have noticed that there are different ways of saying ‘you’ in German. </w:t>
      </w:r>
      <w:r>
        <w:rPr>
          <w:rStyle w:val="Emphasis"/>
        </w:rPr>
        <w:t>Sie</w:t>
      </w:r>
      <w:r>
        <w:t xml:space="preserve"> is the most useful when you meet German-speaking people. You mainly use </w:t>
      </w:r>
      <w:r>
        <w:rPr>
          <w:rStyle w:val="Emphasis"/>
          <w:lang w:val="de-DE"/>
        </w:rPr>
        <w:t>Sie</w:t>
      </w:r>
      <w:r>
        <w:t xml:space="preserve"> throughout this course, but you also learn more about the different ways of addressing people later on. </w:t>
      </w:r>
    </w:p>
    <w:p w:rsidR="00077582" w:rsidRDefault="00F80B09">
      <w:pPr>
        <w:divId w:val="1069230378"/>
      </w:pPr>
      <w:r>
        <w:rPr>
          <w:vanish/>
        </w:rPr>
        <w:t>End of Box</w:t>
      </w:r>
    </w:p>
    <w:p w:rsidR="00077582" w:rsidRDefault="00F80B09">
      <w:pPr>
        <w:divId w:val="1069230378"/>
      </w:pPr>
      <w:r>
        <w:rPr>
          <w:vanish/>
        </w:rPr>
        <w:t>Start of Activity</w:t>
      </w:r>
    </w:p>
    <w:p w:rsidR="00077582" w:rsidRDefault="00F80B09">
      <w:pPr>
        <w:spacing w:before="0" w:beforeAutospacing="0" w:after="0" w:afterAutospacing="0" w:line="240" w:lineRule="auto"/>
        <w:outlineLvl w:val="3"/>
        <w:divId w:val="1761948039"/>
        <w:rPr>
          <w:rFonts w:eastAsia="Times New Roman"/>
          <w:b/>
          <w:bCs/>
          <w:sz w:val="36"/>
          <w:szCs w:val="36"/>
        </w:rPr>
      </w:pPr>
      <w:bookmarkStart w:id="181" w:name="Session3_Activity4"/>
      <w:bookmarkEnd w:id="181"/>
      <w:r>
        <w:rPr>
          <w:rFonts w:eastAsia="Times New Roman"/>
          <w:b/>
          <w:bCs/>
          <w:sz w:val="36"/>
          <w:szCs w:val="36"/>
        </w:rPr>
        <w:t>Übung 18</w:t>
      </w:r>
    </w:p>
    <w:p w:rsidR="00077582" w:rsidRDefault="00F80B09">
      <w:pPr>
        <w:divId w:val="1916275859"/>
      </w:pPr>
      <w:r>
        <w:rPr>
          <w:vanish/>
        </w:rPr>
        <w:t>Start of Question</w:t>
      </w:r>
    </w:p>
    <w:p w:rsidR="00077582" w:rsidRDefault="00F80B09">
      <w:pPr>
        <w:divId w:val="1425882996"/>
      </w:pPr>
      <w:bookmarkStart w:id="182" w:name="Session3_Question4"/>
      <w:bookmarkEnd w:id="182"/>
      <w:r>
        <w:t xml:space="preserve">You also need to know how to use verbs with pronouns in the plural. The table below shows all the forms for </w:t>
      </w:r>
      <w:r>
        <w:rPr>
          <w:rStyle w:val="Emphasis"/>
          <w:lang w:val="de-DE"/>
        </w:rPr>
        <w:t>kommen</w:t>
      </w:r>
      <w:r>
        <w:t xml:space="preserve">. </w:t>
      </w:r>
      <w:r>
        <w:rPr>
          <w:rStyle w:val="Emphasis"/>
          <w:lang w:val="de-DE"/>
        </w:rPr>
        <w:t>‘komm-’</w:t>
      </w:r>
      <w:r>
        <w:t xml:space="preserve"> is the stem of the verb that is always the same. Endings are then added according to who you are talking about. Like </w:t>
      </w:r>
      <w:r>
        <w:rPr>
          <w:rStyle w:val="Emphasis"/>
          <w:lang w:val="de-DE"/>
        </w:rPr>
        <w:t>kommen</w:t>
      </w:r>
      <w:r>
        <w:t xml:space="preserve"> the verb </w:t>
      </w:r>
      <w:r>
        <w:rPr>
          <w:rStyle w:val="Emphasis"/>
          <w:lang w:val="de-DE"/>
        </w:rPr>
        <w:t>wohnen</w:t>
      </w:r>
      <w:r>
        <w:t xml:space="preserve"> is regular. They both work in the same way. Write down the forms for </w:t>
      </w:r>
      <w:r>
        <w:rPr>
          <w:rStyle w:val="Emphasis"/>
          <w:lang w:val="de-DE"/>
        </w:rPr>
        <w:t>wohnen</w:t>
      </w:r>
      <w:r>
        <w:t xml:space="preserve">. The first one has been done for you. </w:t>
      </w:r>
    </w:p>
    <w:p w:rsidR="00077582" w:rsidRDefault="00F80B09">
      <w:pPr>
        <w:divId w:val="1425882996"/>
      </w:pPr>
      <w:r>
        <w:rPr>
          <w:rStyle w:val="Emphasis"/>
          <w:lang w:val="de-DE"/>
        </w:rPr>
        <w:t>Bitte schreiben Sie die Formen von „wohnen“ in die Tabelle</w:t>
      </w:r>
      <w:r>
        <w:t xml:space="preserve">. </w:t>
      </w:r>
    </w:p>
    <w:p w:rsidR="00077582" w:rsidRDefault="00F80B09">
      <w:pPr>
        <w:divId w:val="142588299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077582">
        <w:trPr>
          <w:divId w:val="802385646"/>
        </w:trPr>
        <w:tc>
          <w:tcPr>
            <w:tcW w:w="0" w:type="auto"/>
            <w:tcMar>
              <w:top w:w="48" w:type="dxa"/>
              <w:left w:w="96" w:type="dxa"/>
              <w:bottom w:w="48" w:type="dxa"/>
              <w:right w:w="96" w:type="dxa"/>
            </w:tcMar>
            <w:hideMark/>
          </w:tcPr>
          <w:p w:rsidR="00077582" w:rsidRDefault="00077582">
            <w:bookmarkStart w:id="183" w:name="Session3_Table4"/>
            <w:bookmarkEnd w:id="183"/>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kommen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wohnen</w:t>
            </w:r>
          </w:p>
        </w:tc>
      </w:tr>
      <w:tr w:rsidR="00077582">
        <w:trPr>
          <w:divId w:val="802385646"/>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singular</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ich</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komm</w:t>
            </w:r>
            <w:r>
              <w:rPr>
                <w:rStyle w:val="Strong"/>
                <w:rFonts w:eastAsia="Times New Roman" w:cs="Times New Roman"/>
                <w:sz w:val="24"/>
                <w:szCs w:val="24"/>
              </w:rPr>
              <w:t>e</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wohne</w:t>
            </w:r>
          </w:p>
        </w:tc>
      </w:tr>
      <w:tr w:rsidR="00077582">
        <w:trPr>
          <w:divId w:val="802385646"/>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komm</w:t>
            </w:r>
            <w:r>
              <w:rPr>
                <w:rStyle w:val="Strong"/>
                <w:rFonts w:eastAsia="Times New Roman" w:cs="Times New Roman"/>
                <w:sz w:val="24"/>
                <w:szCs w:val="24"/>
              </w:rPr>
              <w:t>st</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624236479"/>
              <w:rPr>
                <w:rFonts w:ascii="Times New Roman" w:eastAsia="Times New Roman" w:hAnsi="Times New Roman" w:cs="Times New Roman"/>
                <w:i/>
                <w:iCs/>
                <w:color w:val="5C5C5C"/>
                <w:sz w:val="24"/>
                <w:szCs w:val="24"/>
              </w:rPr>
            </w:pPr>
            <w:bookmarkStart w:id="184" w:name="Session3_FreeResponse17"/>
            <w:bookmarkEnd w:id="184"/>
            <w:r>
              <w:rPr>
                <w:rFonts w:ascii="Times New Roman" w:eastAsia="Times New Roman" w:hAnsi="Times New Roman" w:cs="Times New Roman"/>
                <w:i/>
                <w:iCs/>
                <w:color w:val="5C5C5C"/>
                <w:sz w:val="24"/>
                <w:szCs w:val="24"/>
              </w:rPr>
              <w:t xml:space="preserve">Provide your answer... </w:t>
            </w:r>
          </w:p>
        </w:tc>
      </w:tr>
      <w:tr w:rsidR="00077582">
        <w:trPr>
          <w:divId w:val="802385646"/>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er/sie/es</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komm</w:t>
            </w:r>
            <w:r>
              <w:rPr>
                <w:rStyle w:val="Strong"/>
                <w:rFonts w:eastAsia="Times New Roman" w:cs="Times New Roman"/>
                <w:sz w:val="24"/>
                <w:szCs w:val="24"/>
              </w:rPr>
              <w:t>t</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382024946"/>
              <w:rPr>
                <w:rFonts w:ascii="Times New Roman" w:eastAsia="Times New Roman" w:hAnsi="Times New Roman" w:cs="Times New Roman"/>
                <w:i/>
                <w:iCs/>
                <w:color w:val="5C5C5C"/>
                <w:sz w:val="24"/>
                <w:szCs w:val="24"/>
              </w:rPr>
            </w:pPr>
            <w:bookmarkStart w:id="185" w:name="Session3_FreeResponse18"/>
            <w:bookmarkEnd w:id="185"/>
            <w:r>
              <w:rPr>
                <w:rFonts w:ascii="Times New Roman" w:eastAsia="Times New Roman" w:hAnsi="Times New Roman" w:cs="Times New Roman"/>
                <w:i/>
                <w:iCs/>
                <w:color w:val="5C5C5C"/>
                <w:sz w:val="24"/>
                <w:szCs w:val="24"/>
              </w:rPr>
              <w:t xml:space="preserve">Provide your answer... </w:t>
            </w:r>
          </w:p>
        </w:tc>
      </w:tr>
      <w:tr w:rsidR="00077582">
        <w:trPr>
          <w:divId w:val="802385646"/>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plural</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wir</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komm</w:t>
            </w:r>
            <w:r>
              <w:rPr>
                <w:rStyle w:val="Strong"/>
                <w:rFonts w:eastAsia="Times New Roman" w:cs="Times New Roman"/>
                <w:sz w:val="24"/>
                <w:szCs w:val="24"/>
              </w:rPr>
              <w:t>en</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597906671"/>
              <w:rPr>
                <w:rFonts w:ascii="Times New Roman" w:eastAsia="Times New Roman" w:hAnsi="Times New Roman" w:cs="Times New Roman"/>
                <w:i/>
                <w:iCs/>
                <w:color w:val="5C5C5C"/>
                <w:sz w:val="24"/>
                <w:szCs w:val="24"/>
              </w:rPr>
            </w:pPr>
            <w:bookmarkStart w:id="186" w:name="Session3_FreeResponse19"/>
            <w:bookmarkEnd w:id="186"/>
            <w:r>
              <w:rPr>
                <w:rFonts w:ascii="Times New Roman" w:eastAsia="Times New Roman" w:hAnsi="Times New Roman" w:cs="Times New Roman"/>
                <w:i/>
                <w:iCs/>
                <w:color w:val="5C5C5C"/>
                <w:sz w:val="24"/>
                <w:szCs w:val="24"/>
              </w:rPr>
              <w:t xml:space="preserve">Provide your answer... </w:t>
            </w:r>
          </w:p>
        </w:tc>
      </w:tr>
      <w:tr w:rsidR="00077582">
        <w:trPr>
          <w:divId w:val="802385646"/>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ihr</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komm</w:t>
            </w:r>
            <w:r>
              <w:rPr>
                <w:rStyle w:val="Strong"/>
                <w:rFonts w:eastAsia="Times New Roman" w:cs="Times New Roman"/>
                <w:sz w:val="24"/>
                <w:szCs w:val="24"/>
              </w:rPr>
              <w:t>t</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38481074"/>
              <w:rPr>
                <w:rFonts w:ascii="Times New Roman" w:eastAsia="Times New Roman" w:hAnsi="Times New Roman" w:cs="Times New Roman"/>
                <w:i/>
                <w:iCs/>
                <w:color w:val="5C5C5C"/>
                <w:sz w:val="24"/>
                <w:szCs w:val="24"/>
              </w:rPr>
            </w:pPr>
            <w:bookmarkStart w:id="187" w:name="Session3_FreeResponse20"/>
            <w:bookmarkEnd w:id="187"/>
            <w:r>
              <w:rPr>
                <w:rFonts w:ascii="Times New Roman" w:eastAsia="Times New Roman" w:hAnsi="Times New Roman" w:cs="Times New Roman"/>
                <w:i/>
                <w:iCs/>
                <w:color w:val="5C5C5C"/>
                <w:sz w:val="24"/>
                <w:szCs w:val="24"/>
              </w:rPr>
              <w:t xml:space="preserve">Provide your answer... </w:t>
            </w:r>
          </w:p>
        </w:tc>
      </w:tr>
      <w:tr w:rsidR="00077582">
        <w:trPr>
          <w:divId w:val="802385646"/>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sie</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komm</w:t>
            </w:r>
            <w:r>
              <w:rPr>
                <w:rStyle w:val="Strong"/>
                <w:rFonts w:eastAsia="Times New Roman" w:cs="Times New Roman"/>
                <w:sz w:val="24"/>
                <w:szCs w:val="24"/>
              </w:rPr>
              <w:t>en</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1124618192"/>
              <w:rPr>
                <w:rFonts w:ascii="Times New Roman" w:eastAsia="Times New Roman" w:hAnsi="Times New Roman" w:cs="Times New Roman"/>
                <w:i/>
                <w:iCs/>
                <w:color w:val="5C5C5C"/>
                <w:sz w:val="24"/>
                <w:szCs w:val="24"/>
              </w:rPr>
            </w:pPr>
            <w:bookmarkStart w:id="188" w:name="Session3_FreeResponse21"/>
            <w:bookmarkEnd w:id="188"/>
            <w:r>
              <w:rPr>
                <w:rFonts w:ascii="Times New Roman" w:eastAsia="Times New Roman" w:hAnsi="Times New Roman" w:cs="Times New Roman"/>
                <w:i/>
                <w:iCs/>
                <w:color w:val="5C5C5C"/>
                <w:sz w:val="24"/>
                <w:szCs w:val="24"/>
              </w:rPr>
              <w:t xml:space="preserve">Provide your answer... </w:t>
            </w:r>
          </w:p>
        </w:tc>
      </w:tr>
      <w:tr w:rsidR="00077582">
        <w:trPr>
          <w:divId w:val="802385646"/>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singular and plural</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Sie</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komm</w:t>
            </w:r>
            <w:r>
              <w:rPr>
                <w:rStyle w:val="Strong"/>
                <w:rFonts w:eastAsia="Times New Roman" w:cs="Times New Roman"/>
                <w:sz w:val="24"/>
                <w:szCs w:val="24"/>
              </w:rPr>
              <w:t>en</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divId w:val="20787046"/>
              <w:rPr>
                <w:rFonts w:ascii="Times New Roman" w:eastAsia="Times New Roman" w:hAnsi="Times New Roman" w:cs="Times New Roman"/>
                <w:i/>
                <w:iCs/>
                <w:color w:val="5C5C5C"/>
                <w:sz w:val="24"/>
                <w:szCs w:val="24"/>
              </w:rPr>
            </w:pPr>
            <w:bookmarkStart w:id="189" w:name="Session3_FreeResponse22"/>
            <w:bookmarkEnd w:id="189"/>
            <w:r>
              <w:rPr>
                <w:rFonts w:ascii="Times New Roman" w:eastAsia="Times New Roman" w:hAnsi="Times New Roman" w:cs="Times New Roman"/>
                <w:i/>
                <w:iCs/>
                <w:color w:val="5C5C5C"/>
                <w:sz w:val="24"/>
                <w:szCs w:val="24"/>
              </w:rPr>
              <w:t xml:space="preserve">Provide your answer... </w:t>
            </w:r>
          </w:p>
        </w:tc>
      </w:tr>
    </w:tbl>
    <w:p w:rsidR="00077582" w:rsidRDefault="00F80B09">
      <w:pPr>
        <w:divId w:val="1425882996"/>
      </w:pPr>
      <w:r>
        <w:rPr>
          <w:vanish/>
        </w:rPr>
        <w:t>End of Table</w:t>
      </w:r>
    </w:p>
    <w:p w:rsidR="00077582" w:rsidRDefault="00F80B09">
      <w:pPr>
        <w:divId w:val="1916275859"/>
      </w:pPr>
      <w:r>
        <w:rPr>
          <w:vanish/>
        </w:rPr>
        <w:t>End of Question</w:t>
      </w:r>
    </w:p>
    <w:bookmarkStart w:id="190" w:name="View_Session3_Answer2"/>
    <w:p w:rsidR="00077582" w:rsidRDefault="00F80B09">
      <w:pPr>
        <w:pStyle w:val="navbutton"/>
        <w:divId w:val="1916275859"/>
      </w:pPr>
      <w:r>
        <w:fldChar w:fldCharType="begin"/>
      </w:r>
      <w:r>
        <w:instrText xml:space="preserve"> HYPERLINK "" \l "Session3_Answer2" </w:instrText>
      </w:r>
      <w:r>
        <w:fldChar w:fldCharType="separate"/>
      </w:r>
      <w:r>
        <w:rPr>
          <w:rStyle w:val="Hyperlink"/>
        </w:rPr>
        <w:t>View answer - Übung 18</w:t>
      </w:r>
      <w:r>
        <w:fldChar w:fldCharType="end"/>
      </w:r>
      <w:bookmarkEnd w:id="190"/>
    </w:p>
    <w:p w:rsidR="00077582" w:rsidRDefault="00F80B09">
      <w:pPr>
        <w:divId w:val="1069230378"/>
      </w:pPr>
      <w:r>
        <w:rPr>
          <w:vanish/>
        </w:rPr>
        <w:t>End of Activity</w:t>
      </w:r>
    </w:p>
    <w:p w:rsidR="00077582" w:rsidRDefault="00F80B09">
      <w:pPr>
        <w:divId w:val="1069230378"/>
      </w:pPr>
      <w:r>
        <w:rPr>
          <w:vanish/>
        </w:rPr>
        <w:t>Start of Activity</w:t>
      </w:r>
    </w:p>
    <w:p w:rsidR="00077582" w:rsidRDefault="00F80B09">
      <w:pPr>
        <w:spacing w:before="0" w:beforeAutospacing="0" w:after="0" w:afterAutospacing="0" w:line="240" w:lineRule="auto"/>
        <w:outlineLvl w:val="3"/>
        <w:divId w:val="1211765935"/>
        <w:rPr>
          <w:rFonts w:eastAsia="Times New Roman"/>
          <w:b/>
          <w:bCs/>
          <w:sz w:val="36"/>
          <w:szCs w:val="36"/>
        </w:rPr>
      </w:pPr>
      <w:bookmarkStart w:id="191" w:name="Session3_Activity5"/>
      <w:bookmarkEnd w:id="191"/>
      <w:r>
        <w:rPr>
          <w:rStyle w:val="Strong"/>
          <w:rFonts w:eastAsia="Times New Roman"/>
          <w:sz w:val="36"/>
          <w:szCs w:val="36"/>
        </w:rPr>
        <w:t>Übung 19</w:t>
      </w:r>
      <w:r>
        <w:rPr>
          <w:rFonts w:eastAsia="Times New Roman"/>
          <w:b/>
          <w:bCs/>
          <w:sz w:val="36"/>
          <w:szCs w:val="36"/>
        </w:rPr>
        <w:t xml:space="preserve"> </w:t>
      </w:r>
    </w:p>
    <w:p w:rsidR="00077582" w:rsidRDefault="00F80B09">
      <w:pPr>
        <w:divId w:val="395594799"/>
      </w:pPr>
      <w:r>
        <w:rPr>
          <w:vanish/>
        </w:rPr>
        <w:t>Start of Question</w:t>
      </w:r>
    </w:p>
    <w:p w:rsidR="00077582" w:rsidRDefault="00F80B09">
      <w:pPr>
        <w:divId w:val="276103479"/>
      </w:pPr>
      <w:bookmarkStart w:id="192" w:name="Session3_Question5"/>
      <w:bookmarkEnd w:id="192"/>
      <w:r>
        <w:t xml:space="preserve">Listen to the audio extracts and practise the different forms of </w:t>
      </w:r>
      <w:r>
        <w:rPr>
          <w:rStyle w:val="Emphasis"/>
          <w:lang w:val="de-DE"/>
        </w:rPr>
        <w:t>wohnen</w:t>
      </w:r>
      <w:r>
        <w:t xml:space="preserve">. </w:t>
      </w:r>
    </w:p>
    <w:p w:rsidR="00077582" w:rsidRDefault="00F80B09">
      <w:pPr>
        <w:divId w:val="276103479"/>
      </w:pPr>
      <w:r>
        <w:rPr>
          <w:rStyle w:val="Emphasis"/>
          <w:lang w:val="de-DE"/>
        </w:rPr>
        <w:t>Hören Sie und sprechen Sie. Hier ist ein Beispiel.</w:t>
      </w:r>
    </w:p>
    <w:p w:rsidR="00077582" w:rsidRDefault="00F80B09">
      <w:pPr>
        <w:numPr>
          <w:ilvl w:val="0"/>
          <w:numId w:val="31"/>
        </w:numPr>
        <w:ind w:left="780" w:right="780"/>
        <w:divId w:val="276103479"/>
      </w:pPr>
      <w:r>
        <w:rPr>
          <w:rStyle w:val="Strong"/>
          <w:lang w:val="de-DE"/>
        </w:rPr>
        <w:t>Sie hören:</w:t>
      </w:r>
      <w:r>
        <w:rPr>
          <w:lang w:val="de-DE"/>
        </w:rPr>
        <w:t xml:space="preserve"> ich</w:t>
      </w:r>
    </w:p>
    <w:p w:rsidR="00077582" w:rsidRDefault="00F80B09">
      <w:pPr>
        <w:numPr>
          <w:ilvl w:val="0"/>
          <w:numId w:val="31"/>
        </w:numPr>
        <w:ind w:left="780" w:right="780"/>
        <w:divId w:val="276103479"/>
      </w:pPr>
      <w:r>
        <w:rPr>
          <w:rStyle w:val="Strong"/>
          <w:lang w:val="de-DE"/>
        </w:rPr>
        <w:t>Sie sagen:</w:t>
      </w:r>
      <w:r>
        <w:rPr>
          <w:lang w:val="de-DE"/>
        </w:rPr>
        <w:t xml:space="preserve"> ich wohne</w:t>
      </w:r>
    </w:p>
    <w:p w:rsidR="00077582" w:rsidRDefault="00F80B09">
      <w:pPr>
        <w:numPr>
          <w:ilvl w:val="0"/>
          <w:numId w:val="31"/>
        </w:numPr>
        <w:ind w:left="780" w:right="780"/>
        <w:divId w:val="276103479"/>
      </w:pPr>
      <w:r>
        <w:rPr>
          <w:rStyle w:val="Strong"/>
          <w:lang w:val="de-DE"/>
        </w:rPr>
        <w:t>Sie hören:</w:t>
      </w:r>
      <w:r>
        <w:rPr>
          <w:lang w:val="de-DE"/>
        </w:rPr>
        <w:t xml:space="preserve"> ich wohne</w:t>
      </w:r>
    </w:p>
    <w:p w:rsidR="00077582" w:rsidRDefault="00F80B09">
      <w:pPr>
        <w:divId w:val="276103479"/>
      </w:pPr>
      <w:r>
        <w:rPr>
          <w:vanish/>
        </w:rPr>
        <w:t>Start of Media Content</w:t>
      </w:r>
    </w:p>
    <w:p w:rsidR="00077582" w:rsidRDefault="00F80B09">
      <w:pPr>
        <w:spacing w:before="60" w:beforeAutospacing="0" w:after="60" w:afterAutospacing="0"/>
        <w:divId w:val="1850289716"/>
      </w:pPr>
      <w:bookmarkStart w:id="193" w:name="Session3_MediaContent3"/>
      <w:bookmarkEnd w:id="193"/>
      <w:r>
        <w:t>Audio content is not available in this format.</w:t>
      </w:r>
    </w:p>
    <w:p w:rsidR="00077582" w:rsidRDefault="00F80B09">
      <w:pPr>
        <w:pStyle w:val="Caption1"/>
        <w:divId w:val="487597386"/>
      </w:pPr>
      <w:r>
        <w:t>Übung 19</w:t>
      </w:r>
    </w:p>
    <w:bookmarkStart w:id="194" w:name="View_Session3_Transcript3"/>
    <w:p w:rsidR="00077582" w:rsidRDefault="00F80B09">
      <w:pPr>
        <w:pStyle w:val="navbutton"/>
        <w:divId w:val="487597386"/>
      </w:pPr>
      <w:r>
        <w:fldChar w:fldCharType="begin"/>
      </w:r>
      <w:r>
        <w:instrText xml:space="preserve"> HYPERLINK "" \l "Session3_Transcript3" </w:instrText>
      </w:r>
      <w:r>
        <w:fldChar w:fldCharType="separate"/>
      </w:r>
      <w:r>
        <w:rPr>
          <w:rStyle w:val="Hyperlink"/>
        </w:rPr>
        <w:t>View transcript - Übung 19</w:t>
      </w:r>
      <w:r>
        <w:fldChar w:fldCharType="end"/>
      </w:r>
      <w:bookmarkEnd w:id="194"/>
    </w:p>
    <w:p w:rsidR="00077582" w:rsidRDefault="00F80B09">
      <w:pPr>
        <w:divId w:val="276103479"/>
      </w:pPr>
      <w:r>
        <w:rPr>
          <w:vanish/>
        </w:rPr>
        <w:t>End of Media Content</w:t>
      </w:r>
    </w:p>
    <w:p w:rsidR="00077582" w:rsidRDefault="00F80B09">
      <w:pPr>
        <w:divId w:val="395594799"/>
      </w:pPr>
      <w:r>
        <w:rPr>
          <w:vanish/>
        </w:rPr>
        <w:t>End of Question</w:t>
      </w:r>
    </w:p>
    <w:p w:rsidR="00077582" w:rsidRDefault="00F80B09">
      <w:pPr>
        <w:divId w:val="1069230378"/>
      </w:pPr>
      <w:r>
        <w:rPr>
          <w:vanish/>
        </w:rPr>
        <w:t>End of Activity</w:t>
      </w:r>
    </w:p>
    <w:p w:rsidR="00077582" w:rsidRDefault="00F80B09">
      <w:pPr>
        <w:divId w:val="1069230378"/>
      </w:pPr>
      <w:r>
        <w:rPr>
          <w:vanish/>
        </w:rPr>
        <w:t>Start of Activity</w:t>
      </w:r>
    </w:p>
    <w:p w:rsidR="00077582" w:rsidRDefault="00F80B09">
      <w:pPr>
        <w:spacing w:before="0" w:beforeAutospacing="0" w:after="0" w:afterAutospacing="0" w:line="240" w:lineRule="auto"/>
        <w:outlineLvl w:val="3"/>
        <w:divId w:val="1610353093"/>
        <w:rPr>
          <w:rFonts w:eastAsia="Times New Roman"/>
          <w:b/>
          <w:bCs/>
          <w:sz w:val="36"/>
          <w:szCs w:val="36"/>
        </w:rPr>
      </w:pPr>
      <w:bookmarkStart w:id="195" w:name="Session3_Activity6"/>
      <w:bookmarkEnd w:id="195"/>
      <w:r>
        <w:rPr>
          <w:rFonts w:eastAsia="Times New Roman"/>
          <w:b/>
          <w:bCs/>
          <w:sz w:val="36"/>
          <w:szCs w:val="36"/>
        </w:rPr>
        <w:t>Übung 20</w:t>
      </w:r>
    </w:p>
    <w:p w:rsidR="00077582" w:rsidRDefault="00F80B09">
      <w:pPr>
        <w:divId w:val="751003526"/>
      </w:pPr>
      <w:r>
        <w:rPr>
          <w:vanish/>
        </w:rPr>
        <w:t>Start of Question</w:t>
      </w:r>
    </w:p>
    <w:p w:rsidR="00077582" w:rsidRDefault="00F80B09">
      <w:pPr>
        <w:divId w:val="820541706"/>
      </w:pPr>
      <w:bookmarkStart w:id="196" w:name="Session3_Question6"/>
      <w:bookmarkEnd w:id="196"/>
      <w:r>
        <w:t xml:space="preserve">Use the information from </w:t>
      </w:r>
      <w:hyperlink w:anchor="act017" w:history="1">
        <w:r>
          <w:rPr>
            <w:rStyle w:val="Hyperlink"/>
          </w:rPr>
          <w:t>Übung 17</w:t>
        </w:r>
      </w:hyperlink>
      <w:r>
        <w:t xml:space="preserve"> (repeated below), to match the answers with the questions in the following activity. </w:t>
      </w:r>
    </w:p>
    <w:p w:rsidR="00077582" w:rsidRDefault="00F80B09">
      <w:pPr>
        <w:divId w:val="820541706"/>
      </w:pPr>
      <w:r>
        <w:rPr>
          <w:vanish/>
        </w:rPr>
        <w:t>Start of Figure</w:t>
      </w:r>
    </w:p>
    <w:p w:rsidR="00077582" w:rsidRDefault="00F80B09">
      <w:pPr>
        <w:spacing w:before="0" w:beforeAutospacing="0" w:after="0" w:afterAutospacing="0" w:line="240" w:lineRule="auto"/>
        <w:divId w:val="1333991860"/>
        <w:rPr>
          <w:rFonts w:ascii="Times New Roman" w:eastAsia="Times New Roman" w:hAnsi="Times New Roman" w:cs="Times New Roman"/>
          <w:sz w:val="24"/>
          <w:szCs w:val="24"/>
        </w:rPr>
      </w:pPr>
      <w:bookmarkStart w:id="197" w:name="Session3_Figure3"/>
      <w:bookmarkEnd w:id="197"/>
      <w:r>
        <w:rPr>
          <w:rFonts w:ascii="Times New Roman" w:eastAsia="Times New Roman" w:hAnsi="Times New Roman" w:cs="Times New Roman"/>
          <w:noProof/>
          <w:sz w:val="24"/>
          <w:szCs w:val="24"/>
        </w:rPr>
        <w:drawing>
          <wp:inline distT="0" distB="0" distL="0" distR="0" wp14:anchorId="6F9484C5" wp14:editId="2FB67294">
            <wp:extent cx="3514725" cy="3771900"/>
            <wp:effectExtent l="0" t="0" r="9525" b="0"/>
            <wp:docPr id="8" name="Picture 8" descr="D:\AaaF\OUT\httpswwwopeneduopenlearnocw_cmid13391_2021-04-26_15-21-46_hrp44\word\assets\_7ccff0aa376edac0c8bd294189803e529d82b363_l193_1_uf01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3391_2021-04-26_15-21-46_hrp44\word\assets\_7ccff0aa376edac0c8bd294189803e529d82b363_l193_1_uf010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3771900"/>
                    </a:xfrm>
                    <a:prstGeom prst="rect">
                      <a:avLst/>
                    </a:prstGeom>
                    <a:noFill/>
                    <a:ln>
                      <a:noFill/>
                    </a:ln>
                  </pic:spPr>
                </pic:pic>
              </a:graphicData>
            </a:graphic>
          </wp:inline>
        </w:drawing>
      </w:r>
    </w:p>
    <w:p w:rsidR="00077582" w:rsidRDefault="00F80B09">
      <w:pPr>
        <w:divId w:val="820541706"/>
      </w:pPr>
      <w:r>
        <w:rPr>
          <w:vanish/>
        </w:rPr>
        <w:t>End of Figure</w:t>
      </w:r>
    </w:p>
    <w:p w:rsidR="00077582" w:rsidRDefault="00F80B09">
      <w:pPr>
        <w:numPr>
          <w:ilvl w:val="0"/>
          <w:numId w:val="32"/>
        </w:numPr>
        <w:spacing w:before="0" w:beforeAutospacing="0" w:after="0" w:afterAutospacing="0"/>
        <w:ind w:left="780" w:right="780"/>
        <w:divId w:val="820541706"/>
        <w:rPr>
          <w:rFonts w:eastAsia="Times New Roman"/>
        </w:rPr>
      </w:pPr>
      <w:r>
        <w:rPr>
          <w:rStyle w:val="Strong"/>
          <w:rFonts w:eastAsia="Times New Roman"/>
          <w:lang w:val="de-DE"/>
        </w:rPr>
        <w:t>Vokabeln</w:t>
      </w:r>
    </w:p>
    <w:p w:rsidR="00077582" w:rsidRDefault="00F80B09">
      <w:pPr>
        <w:numPr>
          <w:ilvl w:val="0"/>
          <w:numId w:val="32"/>
        </w:numPr>
        <w:spacing w:before="0" w:beforeAutospacing="0" w:after="0" w:afterAutospacing="0"/>
        <w:ind w:left="780" w:right="780"/>
        <w:divId w:val="820541706"/>
        <w:rPr>
          <w:rFonts w:eastAsia="Times New Roman"/>
        </w:rPr>
      </w:pPr>
      <w:r>
        <w:rPr>
          <w:rStyle w:val="Emphasis"/>
          <w:rFonts w:eastAsia="Times New Roman"/>
        </w:rPr>
        <w:t>Wo wohnen Sie?</w:t>
      </w:r>
      <w:r>
        <w:rPr>
          <w:rFonts w:eastAsia="Times New Roman"/>
        </w:rPr>
        <w:t xml:space="preserve">   Where do you live? </w:t>
      </w:r>
    </w:p>
    <w:p w:rsidR="00077582" w:rsidRDefault="00F80B09">
      <w:pPr>
        <w:numPr>
          <w:ilvl w:val="0"/>
          <w:numId w:val="32"/>
        </w:numPr>
        <w:spacing w:before="0" w:beforeAutospacing="0" w:after="0" w:afterAutospacing="0"/>
        <w:ind w:left="780" w:right="780"/>
        <w:divId w:val="820541706"/>
        <w:rPr>
          <w:rFonts w:eastAsia="Times New Roman"/>
        </w:rPr>
      </w:pPr>
      <w:r>
        <w:rPr>
          <w:rStyle w:val="Emphasis"/>
          <w:rFonts w:eastAsia="Times New Roman"/>
        </w:rPr>
        <w:t>Wo wohnt er/sie?</w:t>
      </w:r>
      <w:r>
        <w:rPr>
          <w:rFonts w:eastAsia="Times New Roman"/>
        </w:rPr>
        <w:t xml:space="preserve">   Where does he/she live? </w:t>
      </w:r>
    </w:p>
    <w:p w:rsidR="00077582" w:rsidRDefault="00F80B09">
      <w:pPr>
        <w:divId w:val="751003526"/>
      </w:pPr>
      <w:r>
        <w:rPr>
          <w:vanish/>
        </w:rPr>
        <w:t>End of Question</w:t>
      </w:r>
    </w:p>
    <w:p w:rsidR="00077582" w:rsidRDefault="00F80B09">
      <w:pPr>
        <w:divId w:val="721368945"/>
      </w:pPr>
      <w:r>
        <w:rPr>
          <w:lang w:val="de-DE"/>
        </w:rPr>
        <w:t>Wo wohnt Marcos Schneider?</w:t>
      </w:r>
    </w:p>
    <w:p w:rsidR="00077582" w:rsidRDefault="00F80B09">
      <w:pPr>
        <w:divId w:val="1892375763"/>
      </w:pPr>
      <w:r>
        <w:rPr>
          <w:lang w:val="de-DE"/>
        </w:rPr>
        <w:t>Woher kommen Melanie und Christian?</w:t>
      </w:r>
    </w:p>
    <w:p w:rsidR="00077582" w:rsidRDefault="00F80B09">
      <w:pPr>
        <w:divId w:val="939289566"/>
      </w:pPr>
      <w:r>
        <w:rPr>
          <w:lang w:val="de-DE"/>
        </w:rPr>
        <w:t>Woher kommt Frau Lengenfelder?</w:t>
      </w:r>
    </w:p>
    <w:p w:rsidR="00077582" w:rsidRDefault="00F80B09">
      <w:pPr>
        <w:divId w:val="976491310"/>
      </w:pPr>
      <w:r>
        <w:rPr>
          <w:lang w:val="de-DE"/>
        </w:rPr>
        <w:t>Wo wohnt Herr Börner?</w:t>
      </w:r>
    </w:p>
    <w:p w:rsidR="00077582" w:rsidRDefault="00F80B09">
      <w:pPr>
        <w:divId w:val="1407607719"/>
      </w:pPr>
      <w:r>
        <w:rPr>
          <w:lang w:val="de-DE"/>
        </w:rPr>
        <w:t>Wo wohnt Frau Schweigert?</w:t>
      </w:r>
    </w:p>
    <w:p w:rsidR="00077582" w:rsidRDefault="00F80B09">
      <w:pPr>
        <w:divId w:val="528951830"/>
      </w:pPr>
      <w:r>
        <w:rPr>
          <w:lang w:val="de-DE"/>
        </w:rPr>
        <w:t>Wo wohnt Frau Adams?</w:t>
      </w:r>
    </w:p>
    <w:p w:rsidR="00077582" w:rsidRDefault="00F80B09">
      <w:pPr>
        <w:divId w:val="568610943"/>
      </w:pPr>
      <w:r>
        <w:rPr>
          <w:lang w:val="de-DE"/>
        </w:rPr>
        <w:t>Sie wohnt in München.</w:t>
      </w:r>
    </w:p>
    <w:p w:rsidR="00077582" w:rsidRDefault="00F80B09">
      <w:pPr>
        <w:divId w:val="1130710821"/>
      </w:pPr>
      <w:r>
        <w:rPr>
          <w:lang w:val="de-DE"/>
        </w:rPr>
        <w:t>Sie wohnt in Leeds.</w:t>
      </w:r>
    </w:p>
    <w:p w:rsidR="00077582" w:rsidRDefault="00F80B09">
      <w:pPr>
        <w:divId w:val="1946300787"/>
      </w:pPr>
      <w:r>
        <w:rPr>
          <w:lang w:val="de-DE"/>
        </w:rPr>
        <w:t>Sie kommt aus Russland.</w:t>
      </w:r>
    </w:p>
    <w:p w:rsidR="00077582" w:rsidRDefault="00F80B09">
      <w:pPr>
        <w:divId w:val="602345727"/>
      </w:pPr>
      <w:r>
        <w:rPr>
          <w:lang w:val="de-DE"/>
        </w:rPr>
        <w:t>Sie kommen aus Norddeutschland.</w:t>
      </w:r>
    </w:p>
    <w:p w:rsidR="00077582" w:rsidRDefault="00F80B09">
      <w:pPr>
        <w:divId w:val="296841608"/>
      </w:pPr>
      <w:r>
        <w:rPr>
          <w:lang w:val="de-DE"/>
        </w:rPr>
        <w:t>Er wohnt in Blumenau.</w:t>
      </w:r>
    </w:p>
    <w:p w:rsidR="00077582" w:rsidRDefault="00F80B09">
      <w:pPr>
        <w:divId w:val="146366712"/>
      </w:pPr>
      <w:r>
        <w:rPr>
          <w:lang w:val="de-DE"/>
        </w:rPr>
        <w:t>Er wohnt in Berlin und auf der Insel Rügen.</w:t>
      </w:r>
    </w:p>
    <w:bookmarkStart w:id="198" w:name="View_Session3_Interaction2"/>
    <w:p w:rsidR="00077582" w:rsidRDefault="00F80B09">
      <w:pPr>
        <w:pStyle w:val="navbutton"/>
        <w:divId w:val="751003526"/>
      </w:pPr>
      <w:r>
        <w:fldChar w:fldCharType="begin"/>
      </w:r>
      <w:r>
        <w:instrText xml:space="preserve"> HYPERLINK "" \l "Session3_Interaction2" </w:instrText>
      </w:r>
      <w:r>
        <w:fldChar w:fldCharType="separate"/>
      </w:r>
      <w:r>
        <w:rPr>
          <w:rStyle w:val="Hyperlink"/>
        </w:rPr>
        <w:t>View answer - Übung 20</w:t>
      </w:r>
      <w:r>
        <w:fldChar w:fldCharType="end"/>
      </w:r>
      <w:bookmarkEnd w:id="198"/>
    </w:p>
    <w:p w:rsidR="00077582" w:rsidRDefault="00F80B09">
      <w:pPr>
        <w:divId w:val="1069230378"/>
      </w:pPr>
      <w:r>
        <w:rPr>
          <w:vanish/>
        </w:rPr>
        <w:t>End of Activity</w:t>
      </w:r>
    </w:p>
    <w:p w:rsidR="00077582" w:rsidRDefault="00F80B09">
      <w:pPr>
        <w:divId w:val="1069230378"/>
      </w:pPr>
      <w:r>
        <w:rPr>
          <w:vanish/>
        </w:rPr>
        <w:t>Start of Activity</w:t>
      </w:r>
    </w:p>
    <w:p w:rsidR="00077582" w:rsidRDefault="00F80B09">
      <w:pPr>
        <w:spacing w:before="0" w:beforeAutospacing="0" w:after="0" w:afterAutospacing="0" w:line="240" w:lineRule="auto"/>
        <w:outlineLvl w:val="3"/>
        <w:divId w:val="704671719"/>
        <w:rPr>
          <w:rFonts w:eastAsia="Times New Roman"/>
          <w:b/>
          <w:bCs/>
          <w:sz w:val="36"/>
          <w:szCs w:val="36"/>
        </w:rPr>
      </w:pPr>
      <w:bookmarkStart w:id="199" w:name="Session3_Activity7"/>
      <w:bookmarkEnd w:id="199"/>
      <w:r>
        <w:rPr>
          <w:rFonts w:eastAsia="Times New Roman"/>
          <w:b/>
          <w:bCs/>
          <w:sz w:val="36"/>
          <w:szCs w:val="36"/>
        </w:rPr>
        <w:t>Übung 21</w:t>
      </w:r>
    </w:p>
    <w:p w:rsidR="00077582" w:rsidRDefault="00F80B09">
      <w:pPr>
        <w:divId w:val="1322194234"/>
      </w:pPr>
      <w:r>
        <w:rPr>
          <w:vanish/>
        </w:rPr>
        <w:t>Start of Question</w:t>
      </w:r>
    </w:p>
    <w:p w:rsidR="00077582" w:rsidRDefault="00F80B09">
      <w:pPr>
        <w:divId w:val="353968989"/>
      </w:pPr>
      <w:bookmarkStart w:id="200" w:name="Session3_Question7"/>
      <w:bookmarkEnd w:id="200"/>
      <w:r>
        <w:t>Match the questions and answers below. You will need to look closely at both the grammar and the content.</w:t>
      </w:r>
    </w:p>
    <w:p w:rsidR="00077582" w:rsidRDefault="00F80B09">
      <w:pPr>
        <w:divId w:val="1322194234"/>
      </w:pPr>
      <w:r>
        <w:rPr>
          <w:vanish/>
        </w:rPr>
        <w:t>End of Question</w:t>
      </w:r>
    </w:p>
    <w:p w:rsidR="00077582" w:rsidRDefault="00F80B09">
      <w:pPr>
        <w:divId w:val="639502323"/>
      </w:pPr>
      <w:r>
        <w:rPr>
          <w:lang w:val="de-DE"/>
        </w:rPr>
        <w:t>Woher kommt Wilhelm Tell?</w:t>
      </w:r>
    </w:p>
    <w:p w:rsidR="00077582" w:rsidRDefault="00F80B09">
      <w:pPr>
        <w:divId w:val="2074431078"/>
      </w:pPr>
      <w:r>
        <w:rPr>
          <w:lang w:val="de-DE"/>
        </w:rPr>
        <w:t>Woher kommt Wolfgang Amadeus Mozart?</w:t>
      </w:r>
    </w:p>
    <w:p w:rsidR="00077582" w:rsidRDefault="00F80B09">
      <w:pPr>
        <w:divId w:val="836769081"/>
      </w:pPr>
      <w:r>
        <w:rPr>
          <w:lang w:val="de-DE"/>
        </w:rPr>
        <w:t>Woher kommt Frau Adams?</w:t>
      </w:r>
    </w:p>
    <w:p w:rsidR="00077582" w:rsidRDefault="00F80B09">
      <w:pPr>
        <w:divId w:val="1209221672"/>
      </w:pPr>
      <w:r>
        <w:rPr>
          <w:lang w:val="de-DE"/>
        </w:rPr>
        <w:t>Wo wohnen die Amish?</w:t>
      </w:r>
    </w:p>
    <w:p w:rsidR="00077582" w:rsidRDefault="00F80B09">
      <w:pPr>
        <w:divId w:val="318002095"/>
      </w:pPr>
      <w:r>
        <w:rPr>
          <w:lang w:val="de-DE"/>
        </w:rPr>
        <w:t>Wo wohnt Frau Lengenfelder?</w:t>
      </w:r>
    </w:p>
    <w:p w:rsidR="00077582" w:rsidRDefault="00F80B09">
      <w:pPr>
        <w:divId w:val="344091297"/>
      </w:pPr>
      <w:r>
        <w:rPr>
          <w:lang w:val="de-DE"/>
        </w:rPr>
        <w:t>Wo wohnen Melanie und Christian?</w:t>
      </w:r>
    </w:p>
    <w:p w:rsidR="00077582" w:rsidRDefault="00F80B09">
      <w:pPr>
        <w:divId w:val="1377974442"/>
      </w:pPr>
      <w:r>
        <w:rPr>
          <w:lang w:val="de-DE"/>
        </w:rPr>
        <w:t>Wo wohnen Zita und Michael Schweigert?</w:t>
      </w:r>
    </w:p>
    <w:p w:rsidR="00077582" w:rsidRDefault="00F80B09">
      <w:pPr>
        <w:divId w:val="1503275876"/>
      </w:pPr>
      <w:r>
        <w:rPr>
          <w:lang w:val="de-DE"/>
        </w:rPr>
        <w:t>Woher kommt Marcos Schneider?</w:t>
      </w:r>
    </w:p>
    <w:p w:rsidR="00077582" w:rsidRDefault="00F80B09">
      <w:pPr>
        <w:divId w:val="1111434313"/>
      </w:pPr>
      <w:r>
        <w:rPr>
          <w:lang w:val="de-DE"/>
        </w:rPr>
        <w:t>Sie wohnt in München.</w:t>
      </w:r>
    </w:p>
    <w:p w:rsidR="00077582" w:rsidRDefault="00F80B09">
      <w:pPr>
        <w:divId w:val="641428933"/>
      </w:pPr>
      <w:r>
        <w:rPr>
          <w:lang w:val="de-DE"/>
        </w:rPr>
        <w:t>Sie wohnen in Rostock.</w:t>
      </w:r>
    </w:p>
    <w:p w:rsidR="00077582" w:rsidRDefault="00F80B09">
      <w:pPr>
        <w:divId w:val="968824448"/>
      </w:pPr>
      <w:r>
        <w:rPr>
          <w:lang w:val="de-DE"/>
        </w:rPr>
        <w:t>Sie wohnen in Pennsylvania.</w:t>
      </w:r>
    </w:p>
    <w:p w:rsidR="00077582" w:rsidRDefault="00F80B09">
      <w:pPr>
        <w:divId w:val="1134642634"/>
      </w:pPr>
      <w:r>
        <w:rPr>
          <w:lang w:val="de-DE"/>
        </w:rPr>
        <w:t>Sie wohnen in München.</w:t>
      </w:r>
    </w:p>
    <w:p w:rsidR="00077582" w:rsidRDefault="00F80B09">
      <w:pPr>
        <w:divId w:val="2116318568"/>
      </w:pPr>
      <w:r>
        <w:rPr>
          <w:lang w:val="de-DE"/>
        </w:rPr>
        <w:t>Sie kommt aus Österreich.</w:t>
      </w:r>
    </w:p>
    <w:p w:rsidR="00077582" w:rsidRDefault="00F80B09">
      <w:pPr>
        <w:divId w:val="1285229497"/>
      </w:pPr>
      <w:r>
        <w:rPr>
          <w:lang w:val="de-DE"/>
        </w:rPr>
        <w:t>Er kommt aus Österreich.</w:t>
      </w:r>
    </w:p>
    <w:p w:rsidR="00077582" w:rsidRDefault="00F80B09">
      <w:pPr>
        <w:divId w:val="1367946287"/>
      </w:pPr>
      <w:r>
        <w:rPr>
          <w:lang w:val="de-DE"/>
        </w:rPr>
        <w:t>Er kommt aus der Schweiz.</w:t>
      </w:r>
    </w:p>
    <w:p w:rsidR="00077582" w:rsidRDefault="00F80B09">
      <w:pPr>
        <w:divId w:val="19165034"/>
      </w:pPr>
      <w:r>
        <w:rPr>
          <w:lang w:val="de-DE"/>
        </w:rPr>
        <w:t>Er kommt aus Brasilien</w:t>
      </w:r>
    </w:p>
    <w:bookmarkStart w:id="201" w:name="View_Session3_Interaction3"/>
    <w:p w:rsidR="00077582" w:rsidRDefault="00F80B09">
      <w:pPr>
        <w:pStyle w:val="navbutton"/>
        <w:divId w:val="1322194234"/>
      </w:pPr>
      <w:r>
        <w:fldChar w:fldCharType="begin"/>
      </w:r>
      <w:r>
        <w:instrText xml:space="preserve"> HYPERLINK "" \l "Session3_Interaction3" </w:instrText>
      </w:r>
      <w:r>
        <w:fldChar w:fldCharType="separate"/>
      </w:r>
      <w:r>
        <w:rPr>
          <w:rStyle w:val="Hyperlink"/>
        </w:rPr>
        <w:t>View answer - Übung 21</w:t>
      </w:r>
      <w:r>
        <w:fldChar w:fldCharType="end"/>
      </w:r>
      <w:bookmarkEnd w:id="201"/>
    </w:p>
    <w:p w:rsidR="00077582" w:rsidRDefault="00F80B09">
      <w:pPr>
        <w:divId w:val="1069230378"/>
      </w:pPr>
      <w:r>
        <w:rPr>
          <w:vanish/>
        </w:rPr>
        <w:t>End of Activity</w:t>
      </w:r>
    </w:p>
    <w:p w:rsidR="00077582" w:rsidRDefault="00F80B09">
      <w:pPr>
        <w:divId w:val="1069230378"/>
      </w:pPr>
      <w:r>
        <w:rPr>
          <w:vanish/>
        </w:rPr>
        <w:t>Start of Activity</w:t>
      </w:r>
    </w:p>
    <w:p w:rsidR="00077582" w:rsidRDefault="00F80B09">
      <w:pPr>
        <w:spacing w:before="0" w:beforeAutospacing="0" w:after="0" w:afterAutospacing="0" w:line="240" w:lineRule="auto"/>
        <w:outlineLvl w:val="3"/>
        <w:divId w:val="1776823572"/>
        <w:rPr>
          <w:rFonts w:eastAsia="Times New Roman"/>
          <w:b/>
          <w:bCs/>
          <w:sz w:val="36"/>
          <w:szCs w:val="36"/>
        </w:rPr>
      </w:pPr>
      <w:bookmarkStart w:id="202" w:name="Session3_Activity8"/>
      <w:bookmarkEnd w:id="202"/>
      <w:r>
        <w:rPr>
          <w:rStyle w:val="Strong"/>
          <w:rFonts w:eastAsia="Times New Roman"/>
          <w:sz w:val="36"/>
          <w:szCs w:val="36"/>
        </w:rPr>
        <w:t>Übung 22</w:t>
      </w:r>
      <w:r>
        <w:rPr>
          <w:rFonts w:eastAsia="Times New Roman"/>
          <w:b/>
          <w:bCs/>
          <w:sz w:val="36"/>
          <w:szCs w:val="36"/>
        </w:rPr>
        <w:t xml:space="preserve"> </w:t>
      </w:r>
    </w:p>
    <w:p w:rsidR="00077582" w:rsidRDefault="00F80B09">
      <w:pPr>
        <w:divId w:val="668363487"/>
      </w:pPr>
      <w:r>
        <w:rPr>
          <w:vanish/>
        </w:rPr>
        <w:t>Start of Question</w:t>
      </w:r>
    </w:p>
    <w:p w:rsidR="00077582" w:rsidRDefault="00F80B09">
      <w:pPr>
        <w:divId w:val="222834656"/>
      </w:pPr>
      <w:bookmarkStart w:id="203" w:name="Session3_Question8"/>
      <w:bookmarkEnd w:id="203"/>
      <w:r>
        <w:t xml:space="preserve">In this activity, listen to the audio to practise giving some personal information about the people you have come across in this section. Make sure you are familiar with the information given in the extracts in </w:t>
      </w:r>
      <w:r>
        <w:rPr>
          <w:rStyle w:val="Emphasis"/>
        </w:rPr>
        <w:t>Übung 17</w:t>
      </w:r>
      <w:r>
        <w:t xml:space="preserve">, then answer the questions. </w:t>
      </w:r>
    </w:p>
    <w:p w:rsidR="00077582" w:rsidRDefault="00F80B09">
      <w:pPr>
        <w:divId w:val="222834656"/>
      </w:pPr>
      <w:r>
        <w:rPr>
          <w:rStyle w:val="Emphasis"/>
          <w:lang w:val="de-DE"/>
        </w:rPr>
        <w:t>Bitte hören Sie und sprechen Sie. Hier ist ein Beispiel.</w:t>
      </w:r>
    </w:p>
    <w:p w:rsidR="00077582" w:rsidRDefault="00F80B09">
      <w:pPr>
        <w:numPr>
          <w:ilvl w:val="0"/>
          <w:numId w:val="33"/>
        </w:numPr>
        <w:ind w:left="780" w:right="780"/>
        <w:divId w:val="222834656"/>
      </w:pPr>
      <w:r>
        <w:rPr>
          <w:rStyle w:val="Strong"/>
        </w:rPr>
        <w:t>Sie hören:</w:t>
      </w:r>
      <w:r>
        <w:t xml:space="preserve"> Entschuldigen Sie bitte, wie ist Ihr Name? (Lengenfelder) </w:t>
      </w:r>
    </w:p>
    <w:p w:rsidR="00077582" w:rsidRDefault="00F80B09">
      <w:pPr>
        <w:numPr>
          <w:ilvl w:val="0"/>
          <w:numId w:val="33"/>
        </w:numPr>
        <w:ind w:left="780" w:right="780"/>
        <w:divId w:val="222834656"/>
      </w:pPr>
      <w:r>
        <w:rPr>
          <w:rStyle w:val="Strong"/>
        </w:rPr>
        <w:t>Sie sagen:</w:t>
      </w:r>
      <w:r>
        <w:t xml:space="preserve"> Mein Name ist Lengenfelder. </w:t>
      </w:r>
    </w:p>
    <w:p w:rsidR="00077582" w:rsidRDefault="00F80B09">
      <w:pPr>
        <w:numPr>
          <w:ilvl w:val="0"/>
          <w:numId w:val="33"/>
        </w:numPr>
        <w:ind w:left="780" w:right="780"/>
        <w:divId w:val="222834656"/>
      </w:pPr>
      <w:r>
        <w:rPr>
          <w:rStyle w:val="Strong"/>
        </w:rPr>
        <w:t>Sie hören:</w:t>
      </w:r>
      <w:r>
        <w:t xml:space="preserve"> Wo wohnen Sie? </w:t>
      </w:r>
    </w:p>
    <w:p w:rsidR="00077582" w:rsidRDefault="00F80B09">
      <w:pPr>
        <w:numPr>
          <w:ilvl w:val="0"/>
          <w:numId w:val="33"/>
        </w:numPr>
        <w:ind w:left="780" w:right="780"/>
        <w:divId w:val="222834656"/>
      </w:pPr>
      <w:r>
        <w:rPr>
          <w:rStyle w:val="Strong"/>
        </w:rPr>
        <w:t>Sie sagen:</w:t>
      </w:r>
      <w:r>
        <w:t xml:space="preserve"> Ich wohne in München. </w:t>
      </w:r>
    </w:p>
    <w:p w:rsidR="00077582" w:rsidRDefault="00F80B09">
      <w:pPr>
        <w:numPr>
          <w:ilvl w:val="0"/>
          <w:numId w:val="33"/>
        </w:numPr>
        <w:ind w:left="780" w:right="780"/>
        <w:divId w:val="222834656"/>
      </w:pPr>
      <w:r>
        <w:rPr>
          <w:rStyle w:val="Strong"/>
        </w:rPr>
        <w:t>Sie hören:</w:t>
      </w:r>
      <w:r>
        <w:t xml:space="preserve"> Und woher kommen Sie? </w:t>
      </w:r>
    </w:p>
    <w:p w:rsidR="00077582" w:rsidRDefault="00F80B09">
      <w:pPr>
        <w:numPr>
          <w:ilvl w:val="0"/>
          <w:numId w:val="33"/>
        </w:numPr>
        <w:ind w:left="780" w:right="780"/>
        <w:divId w:val="222834656"/>
      </w:pPr>
      <w:r>
        <w:rPr>
          <w:rStyle w:val="Strong"/>
        </w:rPr>
        <w:t>Sie sagen:</w:t>
      </w:r>
      <w:r>
        <w:t xml:space="preserve"> Ich komme aus Russland. </w:t>
      </w:r>
    </w:p>
    <w:p w:rsidR="00077582" w:rsidRDefault="00F80B09">
      <w:pPr>
        <w:divId w:val="222834656"/>
      </w:pPr>
      <w:r>
        <w:rPr>
          <w:vanish/>
        </w:rPr>
        <w:t>Start of Media Content</w:t>
      </w:r>
    </w:p>
    <w:p w:rsidR="00077582" w:rsidRDefault="00F80B09">
      <w:pPr>
        <w:spacing w:before="60" w:beforeAutospacing="0" w:after="60" w:afterAutospacing="0"/>
        <w:divId w:val="927039130"/>
      </w:pPr>
      <w:bookmarkStart w:id="204" w:name="Session3_MediaContent4"/>
      <w:bookmarkEnd w:id="204"/>
      <w:r>
        <w:t>Audio content is not available in this format.</w:t>
      </w:r>
    </w:p>
    <w:p w:rsidR="00077582" w:rsidRDefault="00F80B09">
      <w:pPr>
        <w:pStyle w:val="Caption1"/>
        <w:divId w:val="88627040"/>
      </w:pPr>
      <w:r>
        <w:t>Übung 22</w:t>
      </w:r>
    </w:p>
    <w:bookmarkStart w:id="205" w:name="View_Session3_Transcript4"/>
    <w:p w:rsidR="00077582" w:rsidRDefault="00F80B09">
      <w:pPr>
        <w:pStyle w:val="navbutton"/>
        <w:divId w:val="88627040"/>
      </w:pPr>
      <w:r>
        <w:fldChar w:fldCharType="begin"/>
      </w:r>
      <w:r>
        <w:instrText xml:space="preserve"> HYPERLINK "" \l "Session3_Transcript4" </w:instrText>
      </w:r>
      <w:r>
        <w:fldChar w:fldCharType="separate"/>
      </w:r>
      <w:r>
        <w:rPr>
          <w:rStyle w:val="Hyperlink"/>
        </w:rPr>
        <w:t>View transcript - Übung 22</w:t>
      </w:r>
      <w:r>
        <w:fldChar w:fldCharType="end"/>
      </w:r>
      <w:bookmarkEnd w:id="205"/>
    </w:p>
    <w:p w:rsidR="00077582" w:rsidRDefault="00F80B09">
      <w:pPr>
        <w:divId w:val="222834656"/>
      </w:pPr>
      <w:r>
        <w:rPr>
          <w:vanish/>
        </w:rPr>
        <w:t>End of Media Content</w:t>
      </w:r>
    </w:p>
    <w:p w:rsidR="00077582" w:rsidRDefault="00F80B09">
      <w:pPr>
        <w:divId w:val="668363487"/>
      </w:pPr>
      <w:r>
        <w:rPr>
          <w:vanish/>
        </w:rPr>
        <w:t>End of Question</w:t>
      </w:r>
    </w:p>
    <w:p w:rsidR="00077582" w:rsidRDefault="00F80B09">
      <w:pPr>
        <w:divId w:val="1069230378"/>
      </w:pPr>
      <w:r>
        <w:rPr>
          <w:vanish/>
        </w:rPr>
        <w:t>End of Activity</w:t>
      </w:r>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2"/>
        <w:divId w:val="1326974222"/>
        <w:rPr>
          <w:rFonts w:eastAsia="Times New Roman"/>
        </w:rPr>
      </w:pPr>
      <w:bookmarkStart w:id="206" w:name="Session4"/>
      <w:bookmarkEnd w:id="206"/>
      <w:r>
        <w:rPr>
          <w:rFonts w:eastAsia="Times New Roman"/>
        </w:rPr>
        <w:t>4 Ordering and paying for things</w:t>
      </w:r>
    </w:p>
    <w:p w:rsidR="00077582" w:rsidRDefault="00F80B09">
      <w:pPr>
        <w:divId w:val="1326974222"/>
      </w:pPr>
      <w:r>
        <w:t xml:space="preserve">You will now visit the island of Rügen, off Germany’s Baltic coast. You’ll learn to use the pronoun </w:t>
      </w:r>
      <w:r>
        <w:rPr>
          <w:rStyle w:val="Emphasis"/>
          <w:lang w:val="de-DE"/>
        </w:rPr>
        <w:t>man</w:t>
      </w:r>
      <w:r>
        <w:t xml:space="preserve"> to talk about the things you can do. </w:t>
      </w:r>
    </w:p>
    <w:p w:rsidR="00077582" w:rsidRDefault="00F80B09">
      <w:pPr>
        <w:pStyle w:val="Heading2"/>
        <w:divId w:val="1803033723"/>
        <w:rPr>
          <w:rFonts w:eastAsia="Times New Roman"/>
        </w:rPr>
      </w:pPr>
      <w:bookmarkStart w:id="207" w:name="Session4_Section1"/>
      <w:bookmarkEnd w:id="207"/>
      <w:r>
        <w:rPr>
          <w:rFonts w:eastAsia="Times New Roman"/>
        </w:rPr>
        <w:t>4.1 Using ‘man’</w:t>
      </w:r>
    </w:p>
    <w:p w:rsidR="00077582" w:rsidRDefault="00F80B09">
      <w:pPr>
        <w:divId w:val="1803033723"/>
      </w:pPr>
      <w:r>
        <w:rPr>
          <w:vanish/>
        </w:rPr>
        <w:t>Start of Box</w:t>
      </w:r>
    </w:p>
    <w:p w:rsidR="00077582" w:rsidRDefault="00F80B09">
      <w:pPr>
        <w:spacing w:before="0" w:beforeAutospacing="0" w:after="0" w:afterAutospacing="0" w:line="240" w:lineRule="auto"/>
        <w:outlineLvl w:val="3"/>
        <w:divId w:val="1231428572"/>
        <w:rPr>
          <w:rFonts w:eastAsia="Times New Roman"/>
          <w:b/>
          <w:bCs/>
          <w:sz w:val="36"/>
          <w:szCs w:val="36"/>
        </w:rPr>
      </w:pPr>
      <w:bookmarkStart w:id="208" w:name="Session4_Box1"/>
      <w:bookmarkEnd w:id="208"/>
      <w:r>
        <w:rPr>
          <w:rFonts w:eastAsia="Times New Roman"/>
          <w:b/>
          <w:bCs/>
          <w:sz w:val="36"/>
          <w:szCs w:val="36"/>
        </w:rPr>
        <w:t>Making generalisations using ‘</w:t>
      </w:r>
      <w:r>
        <w:rPr>
          <w:rFonts w:eastAsia="Times New Roman"/>
          <w:b/>
          <w:bCs/>
          <w:sz w:val="36"/>
          <w:szCs w:val="36"/>
          <w:lang w:val="de-DE"/>
        </w:rPr>
        <w:t>man</w:t>
      </w:r>
      <w:r>
        <w:rPr>
          <w:rFonts w:eastAsia="Times New Roman"/>
          <w:b/>
          <w:bCs/>
          <w:sz w:val="36"/>
          <w:szCs w:val="36"/>
        </w:rPr>
        <w:t xml:space="preserve">’ </w:t>
      </w:r>
    </w:p>
    <w:p w:rsidR="00077582" w:rsidRDefault="00F80B09">
      <w:pPr>
        <w:divId w:val="798956006"/>
      </w:pPr>
      <w:r>
        <w:t xml:space="preserve">When you are talking about people in general in English, you might say ‘you’, ‘they’ or ‘people’ rather than the formal-sounding ‘one’. But </w:t>
      </w:r>
      <w:r>
        <w:rPr>
          <w:rStyle w:val="Emphasis"/>
          <w:lang w:val="de-DE"/>
        </w:rPr>
        <w:t>man</w:t>
      </w:r>
      <w:r>
        <w:t xml:space="preserve"> doesn’t have the same formal ring to it in German. </w:t>
      </w:r>
      <w:r>
        <w:rPr>
          <w:rStyle w:val="Emphasis"/>
          <w:lang w:val="de-DE"/>
        </w:rPr>
        <w:t>Man</w:t>
      </w:r>
      <w:r>
        <w:t xml:space="preserve"> takes the same verb form as </w:t>
      </w:r>
      <w:r>
        <w:rPr>
          <w:rStyle w:val="Emphasis"/>
          <w:lang w:val="de-DE"/>
        </w:rPr>
        <w:t>er/sie/es</w:t>
      </w:r>
      <w:r>
        <w:t xml:space="preserve">. Compare the following sentences, for example: </w:t>
      </w:r>
    </w:p>
    <w:p w:rsidR="00077582" w:rsidRDefault="00F80B09">
      <w:pPr>
        <w:numPr>
          <w:ilvl w:val="0"/>
          <w:numId w:val="34"/>
        </w:numPr>
        <w:ind w:left="780" w:right="780"/>
        <w:divId w:val="798956006"/>
      </w:pPr>
      <w:r>
        <w:rPr>
          <w:rStyle w:val="Emphasis"/>
        </w:rPr>
        <w:t>Was kann man hier essen?</w:t>
      </w:r>
      <w:r>
        <w:t xml:space="preserve">   What can you eat here? (literally: What can one eat here?) </w:t>
      </w:r>
    </w:p>
    <w:p w:rsidR="00077582" w:rsidRDefault="00F80B09">
      <w:pPr>
        <w:numPr>
          <w:ilvl w:val="0"/>
          <w:numId w:val="34"/>
        </w:numPr>
        <w:ind w:left="780" w:right="780"/>
        <w:divId w:val="798956006"/>
      </w:pPr>
      <w:r>
        <w:rPr>
          <w:rStyle w:val="Emphasis"/>
        </w:rPr>
        <w:t>Was trinkt man hier?</w:t>
      </w:r>
      <w:r>
        <w:t xml:space="preserve">   What do people drink here? </w:t>
      </w:r>
    </w:p>
    <w:p w:rsidR="00077582" w:rsidRDefault="00F80B09">
      <w:pPr>
        <w:numPr>
          <w:ilvl w:val="0"/>
          <w:numId w:val="34"/>
        </w:numPr>
        <w:ind w:left="780" w:right="780"/>
        <w:divId w:val="798956006"/>
      </w:pPr>
      <w:r>
        <w:rPr>
          <w:rStyle w:val="Emphasis"/>
        </w:rPr>
        <w:t>Man bekommt überall Wein</w:t>
      </w:r>
      <w:r>
        <w:t xml:space="preserve">   You (can) get wine anywhere </w:t>
      </w:r>
    </w:p>
    <w:p w:rsidR="00077582" w:rsidRDefault="00F80B09">
      <w:pPr>
        <w:divId w:val="1803033723"/>
      </w:pPr>
      <w:r>
        <w:rPr>
          <w:vanish/>
        </w:rPr>
        <w:t>End of Box</w:t>
      </w:r>
    </w:p>
    <w:p w:rsidR="00077582" w:rsidRDefault="00F80B09">
      <w:pPr>
        <w:divId w:val="1803033723"/>
      </w:pPr>
      <w:r>
        <w:rPr>
          <w:vanish/>
        </w:rPr>
        <w:t>Start of Activity</w:t>
      </w:r>
    </w:p>
    <w:p w:rsidR="00077582" w:rsidRDefault="00F80B09">
      <w:pPr>
        <w:spacing w:before="0" w:beforeAutospacing="0" w:after="0" w:afterAutospacing="0" w:line="240" w:lineRule="auto"/>
        <w:outlineLvl w:val="3"/>
        <w:divId w:val="1063942153"/>
        <w:rPr>
          <w:rFonts w:eastAsia="Times New Roman"/>
          <w:b/>
          <w:bCs/>
          <w:sz w:val="36"/>
          <w:szCs w:val="36"/>
        </w:rPr>
      </w:pPr>
      <w:bookmarkStart w:id="209" w:name="Session4_Activity1"/>
      <w:bookmarkEnd w:id="209"/>
      <w:r>
        <w:rPr>
          <w:rFonts w:eastAsia="Times New Roman"/>
          <w:b/>
          <w:bCs/>
          <w:sz w:val="36"/>
          <w:szCs w:val="36"/>
        </w:rPr>
        <w:t>Übung 23</w:t>
      </w:r>
    </w:p>
    <w:p w:rsidR="00077582" w:rsidRDefault="00F80B09">
      <w:pPr>
        <w:divId w:val="1453788657"/>
      </w:pPr>
      <w:r>
        <w:rPr>
          <w:vanish/>
        </w:rPr>
        <w:t>Start of Question</w:t>
      </w:r>
    </w:p>
    <w:p w:rsidR="00077582" w:rsidRDefault="00F80B09">
      <w:pPr>
        <w:divId w:val="917984317"/>
      </w:pPr>
      <w:bookmarkStart w:id="210" w:name="Session4_Question1"/>
      <w:bookmarkEnd w:id="210"/>
      <w:r>
        <w:t xml:space="preserve">You can buy food and drink in many different places. In the activity below, match the descriptions with the right picture numbers. </w:t>
      </w:r>
    </w:p>
    <w:p w:rsidR="00077582" w:rsidRDefault="00F80B09">
      <w:pPr>
        <w:numPr>
          <w:ilvl w:val="0"/>
          <w:numId w:val="35"/>
        </w:numPr>
        <w:ind w:left="780" w:right="780"/>
        <w:divId w:val="917984317"/>
      </w:pPr>
      <w:r>
        <w:rPr>
          <w:vanish/>
        </w:rPr>
        <w:t>Start of Figure</w:t>
      </w:r>
    </w:p>
    <w:p w:rsidR="00077582" w:rsidRDefault="00F80B09">
      <w:pPr>
        <w:spacing w:before="0" w:beforeAutospacing="0" w:after="0" w:afterAutospacing="0"/>
        <w:ind w:left="780" w:right="780"/>
        <w:divId w:val="1266768112"/>
        <w:rPr>
          <w:rFonts w:eastAsia="Times New Roman"/>
        </w:rPr>
      </w:pPr>
      <w:bookmarkStart w:id="211" w:name="Session4_Figure1"/>
      <w:bookmarkEnd w:id="211"/>
      <w:r>
        <w:rPr>
          <w:rFonts w:eastAsia="Times New Roman"/>
          <w:noProof/>
        </w:rPr>
        <w:drawing>
          <wp:inline distT="0" distB="0" distL="0" distR="0" wp14:anchorId="055658BB" wp14:editId="5C96C3EA">
            <wp:extent cx="5278120" cy="3518747"/>
            <wp:effectExtent l="0" t="0" r="0" b="5715"/>
            <wp:docPr id="9" name="Picture 9" descr="D:\AaaF\OUT\httpswwwopeneduopenlearnocw_cmid13391_2021-04-26_15-21-46_hrp44\word\assets\_d31179c91354c9ba882213a6b58f499be7a15585_l193_ol_f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3391_2021-04-26_15-21-46_hrp44\word\assets\_d31179c91354c9ba882213a6b58f499be7a15585_l193_ol_f0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077582" w:rsidRDefault="00F80B09">
      <w:pPr>
        <w:pStyle w:val="Caption1"/>
        <w:ind w:left="780" w:right="780"/>
        <w:divId w:val="290794668"/>
      </w:pPr>
      <w:r>
        <w:t>Photo 1</w:t>
      </w:r>
    </w:p>
    <w:bookmarkStart w:id="212" w:name="View_Session4_Description1"/>
    <w:p w:rsidR="00077582" w:rsidRDefault="00F80B09">
      <w:pPr>
        <w:pStyle w:val="navbutton"/>
        <w:ind w:left="780" w:right="780"/>
        <w:divId w:val="290794668"/>
      </w:pPr>
      <w:r>
        <w:fldChar w:fldCharType="begin"/>
      </w:r>
      <w:r>
        <w:instrText xml:space="preserve"> HYPERLINK "" \l "Session4_Description1" </w:instrText>
      </w:r>
      <w:r>
        <w:fldChar w:fldCharType="separate"/>
      </w:r>
      <w:r>
        <w:rPr>
          <w:rStyle w:val="Hyperlink"/>
        </w:rPr>
        <w:t>View description - Photo 1</w:t>
      </w:r>
      <w:r>
        <w:fldChar w:fldCharType="end"/>
      </w:r>
      <w:bookmarkEnd w:id="212"/>
    </w:p>
    <w:p w:rsidR="00077582" w:rsidRDefault="00F80B09">
      <w:pPr>
        <w:ind w:left="780" w:right="780"/>
        <w:divId w:val="917984317"/>
      </w:pPr>
      <w:r>
        <w:rPr>
          <w:vanish/>
        </w:rPr>
        <w:t>End of Figure</w:t>
      </w:r>
    </w:p>
    <w:p w:rsidR="00077582" w:rsidRDefault="00F80B09">
      <w:pPr>
        <w:numPr>
          <w:ilvl w:val="0"/>
          <w:numId w:val="35"/>
        </w:numPr>
        <w:ind w:left="780" w:right="780"/>
        <w:divId w:val="917984317"/>
      </w:pPr>
      <w:r>
        <w:rPr>
          <w:vanish/>
        </w:rPr>
        <w:t>Start of Figure</w:t>
      </w:r>
    </w:p>
    <w:p w:rsidR="00077582" w:rsidRDefault="00F80B09">
      <w:pPr>
        <w:spacing w:before="0" w:beforeAutospacing="0" w:after="0" w:afterAutospacing="0"/>
        <w:ind w:left="780" w:right="780"/>
        <w:divId w:val="1596474230"/>
        <w:rPr>
          <w:rFonts w:eastAsia="Times New Roman"/>
        </w:rPr>
      </w:pPr>
      <w:bookmarkStart w:id="213" w:name="Session4_Figure2"/>
      <w:bookmarkEnd w:id="213"/>
      <w:r>
        <w:rPr>
          <w:rFonts w:eastAsia="Times New Roman"/>
          <w:noProof/>
        </w:rPr>
        <w:drawing>
          <wp:inline distT="0" distB="0" distL="0" distR="0" wp14:anchorId="1EE6DAE0" wp14:editId="19678850">
            <wp:extent cx="5278120" cy="3518747"/>
            <wp:effectExtent l="0" t="0" r="0" b="5715"/>
            <wp:docPr id="10" name="Picture 10" descr="D:\AaaF\OUT\httpswwwopeneduopenlearnocw_cmid13391_2021-04-26_15-21-46_hrp44\word\assets\_27bcb0fdf2f6ee5b85dc51965c7638f2edd6ed01_l193_ol_f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3391_2021-04-26_15-21-46_hrp44\word\assets\_27bcb0fdf2f6ee5b85dc51965c7638f2edd6ed01_l193_ol_f0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077582" w:rsidRDefault="00F80B09">
      <w:pPr>
        <w:pStyle w:val="Caption1"/>
        <w:ind w:left="780" w:right="780"/>
        <w:divId w:val="520507980"/>
      </w:pPr>
      <w:r>
        <w:t>Photo 2</w:t>
      </w:r>
    </w:p>
    <w:bookmarkStart w:id="214" w:name="View_Session4_Description2"/>
    <w:p w:rsidR="00077582" w:rsidRDefault="00F80B09">
      <w:pPr>
        <w:pStyle w:val="navbutton"/>
        <w:ind w:left="780" w:right="780"/>
        <w:divId w:val="520507980"/>
      </w:pPr>
      <w:r>
        <w:fldChar w:fldCharType="begin"/>
      </w:r>
      <w:r>
        <w:instrText xml:space="preserve"> HYPERLINK "" \l "Session4_Description2" </w:instrText>
      </w:r>
      <w:r>
        <w:fldChar w:fldCharType="separate"/>
      </w:r>
      <w:r>
        <w:rPr>
          <w:rStyle w:val="Hyperlink"/>
        </w:rPr>
        <w:t>View description - Photo 2</w:t>
      </w:r>
      <w:r>
        <w:fldChar w:fldCharType="end"/>
      </w:r>
      <w:bookmarkEnd w:id="214"/>
    </w:p>
    <w:p w:rsidR="00077582" w:rsidRDefault="00F80B09">
      <w:pPr>
        <w:ind w:left="780" w:right="780"/>
        <w:divId w:val="917984317"/>
      </w:pPr>
      <w:r>
        <w:rPr>
          <w:vanish/>
        </w:rPr>
        <w:t>End of Figure</w:t>
      </w:r>
    </w:p>
    <w:p w:rsidR="00077582" w:rsidRDefault="00F80B09">
      <w:pPr>
        <w:numPr>
          <w:ilvl w:val="0"/>
          <w:numId w:val="35"/>
        </w:numPr>
        <w:ind w:left="780" w:right="780"/>
        <w:divId w:val="917984317"/>
      </w:pPr>
      <w:r>
        <w:rPr>
          <w:vanish/>
        </w:rPr>
        <w:t>Start of Figure</w:t>
      </w:r>
    </w:p>
    <w:p w:rsidR="00077582" w:rsidRDefault="00F80B09">
      <w:pPr>
        <w:spacing w:before="0" w:beforeAutospacing="0" w:after="0" w:afterAutospacing="0"/>
        <w:ind w:left="780" w:right="780"/>
        <w:divId w:val="1355885184"/>
        <w:rPr>
          <w:rFonts w:eastAsia="Times New Roman"/>
        </w:rPr>
      </w:pPr>
      <w:bookmarkStart w:id="215" w:name="Session4_Figure3"/>
      <w:bookmarkEnd w:id="215"/>
      <w:r>
        <w:rPr>
          <w:rFonts w:eastAsia="Times New Roman"/>
          <w:noProof/>
        </w:rPr>
        <w:drawing>
          <wp:inline distT="0" distB="0" distL="0" distR="0" wp14:anchorId="33E51CBC" wp14:editId="778C308F">
            <wp:extent cx="5278120" cy="3518747"/>
            <wp:effectExtent l="0" t="0" r="0" b="5715"/>
            <wp:docPr id="11" name="Picture 11" descr="D:\AaaF\OUT\httpswwwopeneduopenlearnocw_cmid13391_2021-04-26_15-21-46_hrp44\word\assets\_e4051f9365b16e804c92877a994a57a71d937df7_l193_ol_f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3391_2021-04-26_15-21-46_hrp44\word\assets\_e4051f9365b16e804c92877a994a57a71d937df7_l193_ol_f0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077582" w:rsidRDefault="00F80B09">
      <w:pPr>
        <w:pStyle w:val="Caption1"/>
        <w:ind w:left="780" w:right="780"/>
        <w:divId w:val="2059012807"/>
      </w:pPr>
      <w:r>
        <w:t>Photo 3</w:t>
      </w:r>
    </w:p>
    <w:bookmarkStart w:id="216" w:name="View_Session4_Description3"/>
    <w:p w:rsidR="00077582" w:rsidRDefault="00F80B09">
      <w:pPr>
        <w:pStyle w:val="navbutton"/>
        <w:ind w:left="780" w:right="780"/>
        <w:divId w:val="2059012807"/>
      </w:pPr>
      <w:r>
        <w:fldChar w:fldCharType="begin"/>
      </w:r>
      <w:r>
        <w:instrText xml:space="preserve"> HYPERLINK "" \l "Session4_Description3" </w:instrText>
      </w:r>
      <w:r>
        <w:fldChar w:fldCharType="separate"/>
      </w:r>
      <w:r>
        <w:rPr>
          <w:rStyle w:val="Hyperlink"/>
        </w:rPr>
        <w:t>View description - Photo 3</w:t>
      </w:r>
      <w:r>
        <w:fldChar w:fldCharType="end"/>
      </w:r>
      <w:bookmarkEnd w:id="216"/>
    </w:p>
    <w:p w:rsidR="00077582" w:rsidRDefault="00F80B09">
      <w:pPr>
        <w:ind w:left="780" w:right="780"/>
        <w:divId w:val="917984317"/>
      </w:pPr>
      <w:r>
        <w:rPr>
          <w:vanish/>
        </w:rPr>
        <w:t>End of Figure</w:t>
      </w:r>
    </w:p>
    <w:p w:rsidR="00077582" w:rsidRDefault="00F80B09">
      <w:pPr>
        <w:numPr>
          <w:ilvl w:val="0"/>
          <w:numId w:val="35"/>
        </w:numPr>
        <w:ind w:left="780" w:right="780"/>
        <w:divId w:val="917984317"/>
      </w:pPr>
      <w:r>
        <w:rPr>
          <w:vanish/>
        </w:rPr>
        <w:t>Start of Figure</w:t>
      </w:r>
    </w:p>
    <w:p w:rsidR="00077582" w:rsidRDefault="00F80B09">
      <w:pPr>
        <w:spacing w:before="0" w:beforeAutospacing="0" w:after="0" w:afterAutospacing="0"/>
        <w:ind w:left="780" w:right="780"/>
        <w:divId w:val="1956446390"/>
        <w:rPr>
          <w:rFonts w:eastAsia="Times New Roman"/>
        </w:rPr>
      </w:pPr>
      <w:bookmarkStart w:id="217" w:name="Session4_Figure4"/>
      <w:bookmarkEnd w:id="217"/>
      <w:r>
        <w:rPr>
          <w:rFonts w:eastAsia="Times New Roman"/>
          <w:noProof/>
        </w:rPr>
        <w:drawing>
          <wp:inline distT="0" distB="0" distL="0" distR="0" wp14:anchorId="582FDD1A" wp14:editId="3F4211BA">
            <wp:extent cx="5278120" cy="3531313"/>
            <wp:effectExtent l="0" t="0" r="0" b="0"/>
            <wp:docPr id="12" name="Picture 12" descr="D:\AaaF\OUT\httpswwwopeneduopenlearnocw_cmid13391_2021-04-26_15-21-46_hrp44\word\assets\_245e4e42d76faa17a2bf155b0a29b2375c12c826_l193_ol_f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3391_2021-04-26_15-21-46_hrp44\word\assets\_245e4e42d76faa17a2bf155b0a29b2375c12c826_l193_ol_f05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531313"/>
                    </a:xfrm>
                    <a:prstGeom prst="rect">
                      <a:avLst/>
                    </a:prstGeom>
                    <a:noFill/>
                    <a:ln>
                      <a:noFill/>
                    </a:ln>
                  </pic:spPr>
                </pic:pic>
              </a:graphicData>
            </a:graphic>
          </wp:inline>
        </w:drawing>
      </w:r>
    </w:p>
    <w:p w:rsidR="00077582" w:rsidRDefault="00F80B09">
      <w:pPr>
        <w:pStyle w:val="Caption1"/>
        <w:ind w:left="780" w:right="780"/>
        <w:divId w:val="1122576980"/>
      </w:pPr>
      <w:r>
        <w:t>Photo 4</w:t>
      </w:r>
    </w:p>
    <w:bookmarkStart w:id="218" w:name="View_Session4_Description4"/>
    <w:p w:rsidR="00077582" w:rsidRDefault="00F80B09">
      <w:pPr>
        <w:pStyle w:val="navbutton"/>
        <w:ind w:left="780" w:right="780"/>
        <w:divId w:val="1122576980"/>
      </w:pPr>
      <w:r>
        <w:fldChar w:fldCharType="begin"/>
      </w:r>
      <w:r>
        <w:instrText xml:space="preserve"> HYPERLINK "" \l "Session4_Description4" </w:instrText>
      </w:r>
      <w:r>
        <w:fldChar w:fldCharType="separate"/>
      </w:r>
      <w:r>
        <w:rPr>
          <w:rStyle w:val="Hyperlink"/>
        </w:rPr>
        <w:t>View description - Photo 4</w:t>
      </w:r>
      <w:r>
        <w:fldChar w:fldCharType="end"/>
      </w:r>
      <w:bookmarkEnd w:id="218"/>
    </w:p>
    <w:p w:rsidR="00077582" w:rsidRDefault="00F80B09">
      <w:pPr>
        <w:ind w:left="780" w:right="780"/>
        <w:divId w:val="917984317"/>
      </w:pPr>
      <w:r>
        <w:rPr>
          <w:vanish/>
        </w:rPr>
        <w:t>End of Figure</w:t>
      </w:r>
    </w:p>
    <w:p w:rsidR="00077582" w:rsidRDefault="00F80B09">
      <w:pPr>
        <w:numPr>
          <w:ilvl w:val="0"/>
          <w:numId w:val="35"/>
        </w:numPr>
        <w:ind w:left="780" w:right="780"/>
        <w:divId w:val="917984317"/>
      </w:pPr>
      <w:r>
        <w:rPr>
          <w:vanish/>
        </w:rPr>
        <w:t>Start of Figure</w:t>
      </w:r>
    </w:p>
    <w:p w:rsidR="00077582" w:rsidRDefault="00F80B09">
      <w:pPr>
        <w:spacing w:before="0" w:beforeAutospacing="0" w:after="0" w:afterAutospacing="0"/>
        <w:ind w:left="780" w:right="780"/>
        <w:divId w:val="2102601536"/>
        <w:rPr>
          <w:rFonts w:eastAsia="Times New Roman"/>
        </w:rPr>
      </w:pPr>
      <w:bookmarkStart w:id="219" w:name="Session4_Figure5"/>
      <w:bookmarkEnd w:id="219"/>
      <w:r>
        <w:rPr>
          <w:rFonts w:eastAsia="Times New Roman"/>
          <w:noProof/>
        </w:rPr>
        <w:drawing>
          <wp:inline distT="0" distB="0" distL="0" distR="0" wp14:anchorId="64AED9E5" wp14:editId="22EA116A">
            <wp:extent cx="5278120" cy="3518747"/>
            <wp:effectExtent l="0" t="0" r="0" b="5715"/>
            <wp:docPr id="13" name="Picture 13" descr="D:\AaaF\OUT\httpswwwopeneduopenlearnocw_cmid13391_2021-04-26_15-21-46_hrp44\word\assets\_2c6a84fc9f9f91a27133da3bbd90ab2191ad083c_l193_ol_f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3391_2021-04-26_15-21-46_hrp44\word\assets\_2c6a84fc9f9f91a27133da3bbd90ab2191ad083c_l193_ol_f0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077582" w:rsidRDefault="00F80B09">
      <w:pPr>
        <w:pStyle w:val="Caption1"/>
        <w:ind w:left="780" w:right="780"/>
        <w:divId w:val="1182356625"/>
      </w:pPr>
      <w:r>
        <w:t>Photo 5</w:t>
      </w:r>
    </w:p>
    <w:bookmarkStart w:id="220" w:name="View_Session4_Description5"/>
    <w:p w:rsidR="00077582" w:rsidRDefault="00F80B09">
      <w:pPr>
        <w:pStyle w:val="navbutton"/>
        <w:ind w:left="780" w:right="780"/>
        <w:divId w:val="1182356625"/>
      </w:pPr>
      <w:r>
        <w:fldChar w:fldCharType="begin"/>
      </w:r>
      <w:r>
        <w:instrText xml:space="preserve"> HYPERLINK "" \l "Session4_Description5" </w:instrText>
      </w:r>
      <w:r>
        <w:fldChar w:fldCharType="separate"/>
      </w:r>
      <w:r>
        <w:rPr>
          <w:rStyle w:val="Hyperlink"/>
        </w:rPr>
        <w:t>View description - Photo 5</w:t>
      </w:r>
      <w:r>
        <w:fldChar w:fldCharType="end"/>
      </w:r>
      <w:bookmarkEnd w:id="220"/>
    </w:p>
    <w:p w:rsidR="00077582" w:rsidRDefault="00F80B09">
      <w:pPr>
        <w:ind w:left="780" w:right="780"/>
        <w:divId w:val="917984317"/>
      </w:pPr>
      <w:r>
        <w:rPr>
          <w:vanish/>
        </w:rPr>
        <w:t>End of Figure</w:t>
      </w:r>
    </w:p>
    <w:p w:rsidR="00077582" w:rsidRDefault="00F80B09">
      <w:pPr>
        <w:numPr>
          <w:ilvl w:val="0"/>
          <w:numId w:val="35"/>
        </w:numPr>
        <w:ind w:left="780" w:right="780"/>
        <w:divId w:val="917984317"/>
      </w:pPr>
      <w:r>
        <w:rPr>
          <w:vanish/>
        </w:rPr>
        <w:t>Start of Figure</w:t>
      </w:r>
    </w:p>
    <w:p w:rsidR="00077582" w:rsidRDefault="00F80B09">
      <w:pPr>
        <w:spacing w:before="0" w:beforeAutospacing="0" w:after="0" w:afterAutospacing="0"/>
        <w:ind w:left="780" w:right="780"/>
        <w:divId w:val="1318534413"/>
        <w:rPr>
          <w:rFonts w:eastAsia="Times New Roman"/>
        </w:rPr>
      </w:pPr>
      <w:bookmarkStart w:id="221" w:name="Session4_Figure6"/>
      <w:bookmarkEnd w:id="221"/>
      <w:r>
        <w:rPr>
          <w:rFonts w:eastAsia="Times New Roman"/>
          <w:noProof/>
        </w:rPr>
        <w:drawing>
          <wp:inline distT="0" distB="0" distL="0" distR="0" wp14:anchorId="08AAE694" wp14:editId="1F5C71CB">
            <wp:extent cx="5278120" cy="3531313"/>
            <wp:effectExtent l="0" t="0" r="0" b="0"/>
            <wp:docPr id="14" name="Picture 14" descr="D:\AaaF\OUT\httpswwwopeneduopenlearnocw_cmid13391_2021-04-26_15-21-46_hrp44\word\assets\_b48d97e89746be223198ba5187cddee97bf06321_l193_ol_f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3391_2021-04-26_15-21-46_hrp44\word\assets\_b48d97e89746be223198ba5187cddee97bf06321_l193_ol_f0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531313"/>
                    </a:xfrm>
                    <a:prstGeom prst="rect">
                      <a:avLst/>
                    </a:prstGeom>
                    <a:noFill/>
                    <a:ln>
                      <a:noFill/>
                    </a:ln>
                  </pic:spPr>
                </pic:pic>
              </a:graphicData>
            </a:graphic>
          </wp:inline>
        </w:drawing>
      </w:r>
    </w:p>
    <w:p w:rsidR="00077582" w:rsidRDefault="00F80B09">
      <w:pPr>
        <w:pStyle w:val="Caption1"/>
        <w:ind w:left="780" w:right="780"/>
        <w:divId w:val="587153210"/>
      </w:pPr>
      <w:r>
        <w:t>Photo 6</w:t>
      </w:r>
    </w:p>
    <w:bookmarkStart w:id="222" w:name="View_Session4_Description6"/>
    <w:p w:rsidR="00077582" w:rsidRDefault="00F80B09">
      <w:pPr>
        <w:pStyle w:val="navbutton"/>
        <w:ind w:left="780" w:right="780"/>
        <w:divId w:val="587153210"/>
      </w:pPr>
      <w:r>
        <w:fldChar w:fldCharType="begin"/>
      </w:r>
      <w:r>
        <w:instrText xml:space="preserve"> HYPERLINK "" \l "Session4_Description6" </w:instrText>
      </w:r>
      <w:r>
        <w:fldChar w:fldCharType="separate"/>
      </w:r>
      <w:r>
        <w:rPr>
          <w:rStyle w:val="Hyperlink"/>
        </w:rPr>
        <w:t>View description - Photo 6</w:t>
      </w:r>
      <w:r>
        <w:fldChar w:fldCharType="end"/>
      </w:r>
      <w:bookmarkEnd w:id="222"/>
    </w:p>
    <w:p w:rsidR="00077582" w:rsidRDefault="00F80B09">
      <w:pPr>
        <w:ind w:left="780" w:right="780"/>
        <w:divId w:val="917984317"/>
      </w:pPr>
      <w:r>
        <w:rPr>
          <w:vanish/>
        </w:rPr>
        <w:t>End of Figure</w:t>
      </w:r>
    </w:p>
    <w:p w:rsidR="00077582" w:rsidRDefault="00F80B09">
      <w:pPr>
        <w:divId w:val="1453788657"/>
      </w:pPr>
      <w:r>
        <w:rPr>
          <w:vanish/>
        </w:rPr>
        <w:t>End of Question</w:t>
      </w:r>
    </w:p>
    <w:p w:rsidR="00077582" w:rsidRDefault="00F80B09">
      <w:pPr>
        <w:divId w:val="919481793"/>
      </w:pPr>
      <w:r>
        <w:rPr>
          <w:lang w:val="de-DE"/>
        </w:rPr>
        <w:t>Hier kann man japanisch essen.</w:t>
      </w:r>
    </w:p>
    <w:p w:rsidR="00077582" w:rsidRDefault="00F80B09">
      <w:pPr>
        <w:divId w:val="1381782614"/>
      </w:pPr>
      <w:r>
        <w:rPr>
          <w:lang w:val="de-DE"/>
        </w:rPr>
        <w:t>Hier kann man Kaffee trinken.</w:t>
      </w:r>
    </w:p>
    <w:p w:rsidR="00077582" w:rsidRDefault="00F80B09">
      <w:pPr>
        <w:divId w:val="409625200"/>
      </w:pPr>
      <w:r>
        <w:rPr>
          <w:lang w:val="de-DE"/>
        </w:rPr>
        <w:t>Hier kann man Bratwurst kaufen.</w:t>
      </w:r>
    </w:p>
    <w:p w:rsidR="00077582" w:rsidRDefault="00F80B09">
      <w:pPr>
        <w:divId w:val="2130204364"/>
      </w:pPr>
      <w:r>
        <w:rPr>
          <w:lang w:val="de-DE"/>
        </w:rPr>
        <w:t>Hier kann man ein Schinkenbrötchen kaufen.</w:t>
      </w:r>
    </w:p>
    <w:p w:rsidR="00077582" w:rsidRDefault="00F80B09">
      <w:pPr>
        <w:divId w:val="1811093549"/>
      </w:pPr>
      <w:r>
        <w:rPr>
          <w:lang w:val="de-DE"/>
        </w:rPr>
        <w:t>Hier kann man Obst und Gemüse kaufen.</w:t>
      </w:r>
    </w:p>
    <w:p w:rsidR="00077582" w:rsidRDefault="00F80B09">
      <w:pPr>
        <w:divId w:val="53241478"/>
      </w:pPr>
      <w:r>
        <w:rPr>
          <w:lang w:val="de-DE"/>
        </w:rPr>
        <w:t>Hier kann man Brot kaufen.</w:t>
      </w:r>
    </w:p>
    <w:p w:rsidR="00077582" w:rsidRDefault="00F80B09">
      <w:pPr>
        <w:divId w:val="975185748"/>
      </w:pPr>
      <w:r>
        <w:t>Photo 6</w:t>
      </w:r>
    </w:p>
    <w:p w:rsidR="00077582" w:rsidRDefault="00F80B09">
      <w:pPr>
        <w:divId w:val="1519126242"/>
      </w:pPr>
      <w:r>
        <w:t>Photo 5</w:t>
      </w:r>
    </w:p>
    <w:p w:rsidR="00077582" w:rsidRDefault="00F80B09">
      <w:pPr>
        <w:divId w:val="170530694"/>
      </w:pPr>
      <w:r>
        <w:t>Photo 4</w:t>
      </w:r>
    </w:p>
    <w:p w:rsidR="00077582" w:rsidRDefault="00F80B09">
      <w:pPr>
        <w:divId w:val="1950703080"/>
      </w:pPr>
      <w:r>
        <w:t>Photo 3</w:t>
      </w:r>
    </w:p>
    <w:p w:rsidR="00077582" w:rsidRDefault="00F80B09">
      <w:pPr>
        <w:divId w:val="986207078"/>
      </w:pPr>
      <w:r>
        <w:t>Photo 2</w:t>
      </w:r>
    </w:p>
    <w:p w:rsidR="00077582" w:rsidRDefault="00F80B09">
      <w:pPr>
        <w:divId w:val="142087979"/>
      </w:pPr>
      <w:r>
        <w:t>Photo 1</w:t>
      </w:r>
    </w:p>
    <w:bookmarkStart w:id="223" w:name="View_Session4_Interaction1"/>
    <w:p w:rsidR="00077582" w:rsidRDefault="00F80B09">
      <w:pPr>
        <w:pStyle w:val="navbutton"/>
        <w:divId w:val="1453788657"/>
      </w:pPr>
      <w:r>
        <w:fldChar w:fldCharType="begin"/>
      </w:r>
      <w:r>
        <w:instrText xml:space="preserve"> HYPERLINK "" \l "Session4_Interaction1" </w:instrText>
      </w:r>
      <w:r>
        <w:fldChar w:fldCharType="separate"/>
      </w:r>
      <w:r>
        <w:rPr>
          <w:rStyle w:val="Hyperlink"/>
        </w:rPr>
        <w:t>View answer - Übung 23</w:t>
      </w:r>
      <w:r>
        <w:fldChar w:fldCharType="end"/>
      </w:r>
      <w:bookmarkEnd w:id="223"/>
    </w:p>
    <w:p w:rsidR="00077582" w:rsidRDefault="00F80B09">
      <w:pPr>
        <w:divId w:val="1803033723"/>
      </w:pPr>
      <w:r>
        <w:rPr>
          <w:vanish/>
        </w:rPr>
        <w:t>End of Activity</w:t>
      </w:r>
    </w:p>
    <w:p w:rsidR="00077582" w:rsidRDefault="00F80B09">
      <w:pPr>
        <w:divId w:val="1803033723"/>
      </w:pPr>
      <w:r>
        <w:rPr>
          <w:vanish/>
        </w:rPr>
        <w:t>Start of Activity</w:t>
      </w:r>
    </w:p>
    <w:p w:rsidR="00077582" w:rsidRDefault="00F80B09">
      <w:pPr>
        <w:spacing w:before="0" w:beforeAutospacing="0" w:after="0" w:afterAutospacing="0" w:line="240" w:lineRule="auto"/>
        <w:outlineLvl w:val="3"/>
        <w:divId w:val="792946027"/>
        <w:rPr>
          <w:rFonts w:eastAsia="Times New Roman"/>
          <w:b/>
          <w:bCs/>
          <w:sz w:val="36"/>
          <w:szCs w:val="36"/>
        </w:rPr>
      </w:pPr>
      <w:bookmarkStart w:id="224" w:name="Session4_Activity2"/>
      <w:bookmarkEnd w:id="224"/>
      <w:r>
        <w:rPr>
          <w:rStyle w:val="Strong"/>
          <w:rFonts w:eastAsia="Times New Roman"/>
          <w:sz w:val="36"/>
          <w:szCs w:val="36"/>
        </w:rPr>
        <w:t>Übung 24</w:t>
      </w:r>
      <w:r>
        <w:rPr>
          <w:rFonts w:eastAsia="Times New Roman"/>
          <w:b/>
          <w:bCs/>
          <w:sz w:val="36"/>
          <w:szCs w:val="36"/>
        </w:rPr>
        <w:t xml:space="preserve"> </w:t>
      </w:r>
    </w:p>
    <w:p w:rsidR="00077582" w:rsidRDefault="00F80B09">
      <w:pPr>
        <w:divId w:val="1579093803"/>
      </w:pPr>
      <w:bookmarkStart w:id="225" w:name="Session4_Part1"/>
      <w:bookmarkEnd w:id="225"/>
      <w:r>
        <w:rPr>
          <w:vanish/>
        </w:rPr>
        <w:t>Start of Question</w:t>
      </w:r>
    </w:p>
    <w:p w:rsidR="00077582" w:rsidRDefault="00F80B09">
      <w:pPr>
        <w:divId w:val="584918758"/>
      </w:pPr>
      <w:bookmarkStart w:id="226" w:name="Session4_Question2"/>
      <w:bookmarkEnd w:id="226"/>
      <w:r>
        <w:t xml:space="preserve">On the island of </w:t>
      </w:r>
      <w:r>
        <w:rPr>
          <w:lang w:val="de-DE"/>
        </w:rPr>
        <w:t>Rügen</w:t>
      </w:r>
      <w:r>
        <w:t xml:space="preserve">, you might hear someone asking about what you can eat and drink there. Listen for the key words and fill in the gaps in the following sentences. You don’t need to understand everything. </w:t>
      </w:r>
    </w:p>
    <w:p w:rsidR="00077582" w:rsidRDefault="00F80B09">
      <w:pPr>
        <w:divId w:val="584918758"/>
      </w:pPr>
      <w:r>
        <w:rPr>
          <w:rStyle w:val="Emphasis"/>
          <w:lang w:val="de-DE"/>
        </w:rPr>
        <w:t>Hören Sie und schreiben Sie.</w:t>
      </w:r>
    </w:p>
    <w:p w:rsidR="00077582" w:rsidRDefault="00F80B09">
      <w:pPr>
        <w:divId w:val="584918758"/>
      </w:pPr>
      <w:r>
        <w:rPr>
          <w:vanish/>
        </w:rPr>
        <w:t>Start of Media Content</w:t>
      </w:r>
    </w:p>
    <w:p w:rsidR="00077582" w:rsidRDefault="00F80B09">
      <w:pPr>
        <w:spacing w:before="60" w:beforeAutospacing="0" w:after="60" w:afterAutospacing="0"/>
        <w:divId w:val="1488664183"/>
      </w:pPr>
      <w:bookmarkStart w:id="227" w:name="Session4_MediaContent1"/>
      <w:bookmarkEnd w:id="227"/>
      <w:r>
        <w:t>Audio content is not available in this format.</w:t>
      </w:r>
    </w:p>
    <w:p w:rsidR="00077582" w:rsidRDefault="00F80B09">
      <w:pPr>
        <w:pStyle w:val="Caption1"/>
        <w:divId w:val="2027361782"/>
      </w:pPr>
      <w:r>
        <w:t>Übung 24</w:t>
      </w:r>
    </w:p>
    <w:bookmarkStart w:id="228" w:name="View_Session4_Transcript1"/>
    <w:p w:rsidR="00077582" w:rsidRDefault="00F80B09">
      <w:pPr>
        <w:pStyle w:val="navbutton"/>
        <w:divId w:val="2027361782"/>
      </w:pPr>
      <w:r>
        <w:fldChar w:fldCharType="begin"/>
      </w:r>
      <w:r>
        <w:instrText xml:space="preserve"> HYPERLINK "" \l "Session4_Transcript1" </w:instrText>
      </w:r>
      <w:r>
        <w:fldChar w:fldCharType="separate"/>
      </w:r>
      <w:r>
        <w:rPr>
          <w:rStyle w:val="Hyperlink"/>
        </w:rPr>
        <w:t>View transcript - Übung 24</w:t>
      </w:r>
      <w:r>
        <w:fldChar w:fldCharType="end"/>
      </w:r>
      <w:bookmarkEnd w:id="228"/>
    </w:p>
    <w:p w:rsidR="00077582" w:rsidRDefault="00F80B09">
      <w:pPr>
        <w:divId w:val="584918758"/>
      </w:pPr>
      <w:r>
        <w:rPr>
          <w:vanish/>
        </w:rPr>
        <w:t>End of Media Content</w:t>
      </w:r>
    </w:p>
    <w:p w:rsidR="00077582" w:rsidRDefault="00F80B09">
      <w:pPr>
        <w:numPr>
          <w:ilvl w:val="0"/>
          <w:numId w:val="36"/>
        </w:numPr>
        <w:spacing w:before="0" w:beforeAutospacing="0" w:after="0" w:afterAutospacing="0"/>
        <w:ind w:left="780" w:right="780"/>
        <w:divId w:val="584918758"/>
        <w:rPr>
          <w:rFonts w:eastAsia="Times New Roman"/>
        </w:rPr>
      </w:pPr>
      <w:r>
        <w:rPr>
          <w:rStyle w:val="Strong"/>
          <w:rFonts w:eastAsia="Times New Roman"/>
          <w:lang w:val="de-DE"/>
        </w:rPr>
        <w:t>Vokabeln</w:t>
      </w:r>
    </w:p>
    <w:p w:rsidR="00077582" w:rsidRDefault="00F80B09">
      <w:pPr>
        <w:numPr>
          <w:ilvl w:val="0"/>
          <w:numId w:val="36"/>
        </w:numPr>
        <w:spacing w:before="0" w:beforeAutospacing="0" w:after="0" w:afterAutospacing="0"/>
        <w:ind w:left="780" w:right="780"/>
        <w:divId w:val="584918758"/>
        <w:rPr>
          <w:rFonts w:eastAsia="Times New Roman"/>
        </w:rPr>
      </w:pPr>
      <w:r>
        <w:rPr>
          <w:rStyle w:val="Emphasis"/>
          <w:rFonts w:eastAsia="Times New Roman"/>
          <w:lang w:val="de-DE"/>
        </w:rPr>
        <w:t>aus der Umgebung</w:t>
      </w:r>
      <w:r>
        <w:rPr>
          <w:rFonts w:eastAsia="Times New Roman"/>
        </w:rPr>
        <w:t xml:space="preserve">   from the surrounding area </w:t>
      </w:r>
    </w:p>
    <w:p w:rsidR="00077582" w:rsidRDefault="00F80B09">
      <w:pPr>
        <w:numPr>
          <w:ilvl w:val="0"/>
          <w:numId w:val="36"/>
        </w:numPr>
        <w:spacing w:before="0" w:beforeAutospacing="0" w:after="0" w:afterAutospacing="0"/>
        <w:ind w:left="780" w:right="780"/>
        <w:divId w:val="584918758"/>
        <w:rPr>
          <w:rFonts w:eastAsia="Times New Roman"/>
        </w:rPr>
      </w:pPr>
      <w:r>
        <w:rPr>
          <w:rStyle w:val="Emphasis"/>
          <w:rFonts w:eastAsia="Times New Roman"/>
          <w:lang w:val="de-DE"/>
        </w:rPr>
        <w:t>wer Fisch mag, der ist hier genau richtig</w:t>
      </w:r>
      <w:r>
        <w:rPr>
          <w:rFonts w:eastAsia="Times New Roman"/>
        </w:rPr>
        <w:t xml:space="preserve">   anyone who likes fish feels at home here </w:t>
      </w:r>
    </w:p>
    <w:p w:rsidR="00077582" w:rsidRDefault="00F80B09">
      <w:pPr>
        <w:divId w:val="584918758"/>
      </w:pPr>
      <w:r>
        <w:rPr>
          <w:vanish/>
        </w:rPr>
        <w:t>Start of Figure</w:t>
      </w:r>
    </w:p>
    <w:p w:rsidR="00077582" w:rsidRDefault="00F80B09">
      <w:pPr>
        <w:spacing w:before="0" w:beforeAutospacing="0" w:after="0" w:afterAutospacing="0" w:line="240" w:lineRule="auto"/>
        <w:divId w:val="96482537"/>
        <w:rPr>
          <w:rFonts w:ascii="Times New Roman" w:eastAsia="Times New Roman" w:hAnsi="Times New Roman" w:cs="Times New Roman"/>
          <w:sz w:val="24"/>
          <w:szCs w:val="24"/>
        </w:rPr>
      </w:pPr>
      <w:bookmarkStart w:id="229" w:name="Session4_Figure7"/>
      <w:bookmarkEnd w:id="229"/>
      <w:r>
        <w:rPr>
          <w:rFonts w:ascii="Times New Roman" w:eastAsia="Times New Roman" w:hAnsi="Times New Roman" w:cs="Times New Roman"/>
          <w:noProof/>
          <w:sz w:val="24"/>
          <w:szCs w:val="24"/>
        </w:rPr>
        <w:drawing>
          <wp:inline distT="0" distB="0" distL="0" distR="0" wp14:anchorId="38862ACD" wp14:editId="0E24BAD7">
            <wp:extent cx="3657600" cy="4597400"/>
            <wp:effectExtent l="0" t="0" r="0" b="0"/>
            <wp:docPr id="15" name="Picture 15" descr="D:\AaaF\OUT\httpswwwopeneduopenlearnocw_cmid13391_2021-04-26_15-21-46_hrp44\word\assets\_c0d3a11e716f962d61acefa4fe37e35c6aac0032_l193_1_uf01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3391_2021-04-26_15-21-46_hrp44\word\assets\_c0d3a11e716f962d61acefa4fe37e35c6aac0032_l193_1_uf015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4597400"/>
                    </a:xfrm>
                    <a:prstGeom prst="rect">
                      <a:avLst/>
                    </a:prstGeom>
                    <a:noFill/>
                    <a:ln>
                      <a:noFill/>
                    </a:ln>
                  </pic:spPr>
                </pic:pic>
              </a:graphicData>
            </a:graphic>
          </wp:inline>
        </w:drawing>
      </w:r>
      <w:bookmarkStart w:id="230" w:name="fig0019"/>
      <w:bookmarkEnd w:id="230"/>
    </w:p>
    <w:p w:rsidR="00077582" w:rsidRDefault="00F80B09">
      <w:pPr>
        <w:divId w:val="584918758"/>
      </w:pPr>
      <w:r>
        <w:rPr>
          <w:vanish/>
        </w:rPr>
        <w:t>End of Figure</w:t>
      </w:r>
    </w:p>
    <w:p w:rsidR="00077582" w:rsidRDefault="00F80B09">
      <w:pPr>
        <w:divId w:val="1579093803"/>
      </w:pPr>
      <w:r>
        <w:rPr>
          <w:vanish/>
        </w:rPr>
        <w:t>End of Question</w:t>
      </w:r>
    </w:p>
    <w:p w:rsidR="00077582" w:rsidRDefault="00F80B09">
      <w:pPr>
        <w:divId w:val="211580927"/>
      </w:pPr>
      <w:bookmarkStart w:id="231" w:name="Session4_Part2"/>
      <w:bookmarkEnd w:id="231"/>
      <w:r>
        <w:rPr>
          <w:vanish/>
        </w:rPr>
        <w:t>Start of Question</w:t>
      </w:r>
    </w:p>
    <w:p w:rsidR="00077582" w:rsidRDefault="00F80B09">
      <w:pPr>
        <w:numPr>
          <w:ilvl w:val="0"/>
          <w:numId w:val="37"/>
        </w:numPr>
        <w:ind w:left="780" w:right="780"/>
        <w:divId w:val="635183523"/>
      </w:pPr>
      <w:bookmarkStart w:id="232" w:name="Session4_Question3"/>
      <w:bookmarkEnd w:id="232"/>
      <w:r>
        <w:rPr>
          <w:lang w:val="de-DE"/>
        </w:rPr>
        <w:t>1. Was kann man auf Rügen essen?</w:t>
      </w:r>
    </w:p>
    <w:p w:rsidR="00077582" w:rsidRDefault="00F80B09">
      <w:pPr>
        <w:ind w:left="780" w:right="780"/>
        <w:divId w:val="635183523"/>
      </w:pPr>
      <w:r>
        <w:rPr>
          <w:lang w:val="de-DE"/>
        </w:rPr>
        <w:t>Man kann _____ essen.</w:t>
      </w:r>
    </w:p>
    <w:p w:rsidR="00077582" w:rsidRDefault="00F80B09">
      <w:pPr>
        <w:divId w:val="211580927"/>
      </w:pPr>
      <w:r>
        <w:rPr>
          <w:vanish/>
        </w:rPr>
        <w:t>End of Question</w:t>
      </w:r>
    </w:p>
    <w:p w:rsidR="00077582" w:rsidRDefault="00F80B09">
      <w:pPr>
        <w:spacing w:before="0" w:beforeAutospacing="0" w:after="0" w:afterAutospacing="0" w:line="240" w:lineRule="auto"/>
        <w:divId w:val="1817646692"/>
        <w:rPr>
          <w:rFonts w:ascii="Times New Roman" w:eastAsia="Times New Roman" w:hAnsi="Times New Roman" w:cs="Times New Roman"/>
          <w:i/>
          <w:iCs/>
          <w:color w:val="5C5C5C"/>
          <w:sz w:val="24"/>
          <w:szCs w:val="24"/>
        </w:rPr>
      </w:pPr>
      <w:bookmarkStart w:id="233" w:name="Session4_FreeResponse1"/>
      <w:bookmarkEnd w:id="233"/>
      <w:r>
        <w:rPr>
          <w:rFonts w:ascii="Times New Roman" w:eastAsia="Times New Roman" w:hAnsi="Times New Roman" w:cs="Times New Roman"/>
          <w:i/>
          <w:iCs/>
          <w:color w:val="5C5C5C"/>
          <w:sz w:val="24"/>
          <w:szCs w:val="24"/>
        </w:rPr>
        <w:t xml:space="preserve">Provide your answer... </w:t>
      </w:r>
    </w:p>
    <w:p w:rsidR="00077582" w:rsidRDefault="00F80B09">
      <w:pPr>
        <w:divId w:val="114258602"/>
      </w:pPr>
      <w:bookmarkStart w:id="234" w:name="Session4_Part3"/>
      <w:bookmarkEnd w:id="234"/>
      <w:r>
        <w:rPr>
          <w:vanish/>
        </w:rPr>
        <w:t>Start of Question</w:t>
      </w:r>
    </w:p>
    <w:p w:rsidR="00077582" w:rsidRDefault="00F80B09">
      <w:pPr>
        <w:numPr>
          <w:ilvl w:val="0"/>
          <w:numId w:val="38"/>
        </w:numPr>
        <w:ind w:left="780" w:right="780"/>
        <w:divId w:val="1011949039"/>
      </w:pPr>
      <w:bookmarkStart w:id="235" w:name="Session4_Question4"/>
      <w:bookmarkEnd w:id="235"/>
      <w:r>
        <w:rPr>
          <w:lang w:val="de-DE"/>
        </w:rPr>
        <w:t>2. Was trinkt man?</w:t>
      </w:r>
    </w:p>
    <w:p w:rsidR="00077582" w:rsidRDefault="00F80B09">
      <w:pPr>
        <w:ind w:left="780" w:right="780"/>
        <w:divId w:val="1011949039"/>
      </w:pPr>
      <w:r>
        <w:rPr>
          <w:lang w:val="de-DE"/>
        </w:rPr>
        <w:t>Man trinkt _____.</w:t>
      </w:r>
    </w:p>
    <w:p w:rsidR="00077582" w:rsidRDefault="00F80B09">
      <w:pPr>
        <w:divId w:val="114258602"/>
      </w:pPr>
      <w:r>
        <w:rPr>
          <w:vanish/>
        </w:rPr>
        <w:t>End of Question</w:t>
      </w:r>
    </w:p>
    <w:p w:rsidR="00077582" w:rsidRDefault="00F80B09">
      <w:pPr>
        <w:spacing w:before="0" w:beforeAutospacing="0" w:after="0" w:afterAutospacing="0" w:line="240" w:lineRule="auto"/>
        <w:divId w:val="1795824425"/>
        <w:rPr>
          <w:rFonts w:ascii="Times New Roman" w:eastAsia="Times New Roman" w:hAnsi="Times New Roman" w:cs="Times New Roman"/>
          <w:i/>
          <w:iCs/>
          <w:color w:val="5C5C5C"/>
          <w:sz w:val="24"/>
          <w:szCs w:val="24"/>
        </w:rPr>
      </w:pPr>
      <w:bookmarkStart w:id="236" w:name="Session4_FreeResponse2"/>
      <w:bookmarkEnd w:id="236"/>
      <w:r>
        <w:rPr>
          <w:rFonts w:ascii="Times New Roman" w:eastAsia="Times New Roman" w:hAnsi="Times New Roman" w:cs="Times New Roman"/>
          <w:i/>
          <w:iCs/>
          <w:color w:val="5C5C5C"/>
          <w:sz w:val="24"/>
          <w:szCs w:val="24"/>
        </w:rPr>
        <w:t xml:space="preserve">Provide your answer... </w:t>
      </w:r>
    </w:p>
    <w:p w:rsidR="00077582" w:rsidRDefault="00F80B09">
      <w:pPr>
        <w:divId w:val="1087071667"/>
      </w:pPr>
      <w:bookmarkStart w:id="237" w:name="Session4_Part4"/>
      <w:bookmarkEnd w:id="237"/>
      <w:r>
        <w:rPr>
          <w:vanish/>
        </w:rPr>
        <w:t>Start of Question</w:t>
      </w:r>
    </w:p>
    <w:p w:rsidR="00077582" w:rsidRDefault="00F80B09">
      <w:pPr>
        <w:numPr>
          <w:ilvl w:val="0"/>
          <w:numId w:val="39"/>
        </w:numPr>
        <w:ind w:left="780" w:right="780"/>
        <w:divId w:val="1066493402"/>
      </w:pPr>
      <w:bookmarkStart w:id="238" w:name="Session4_Question5"/>
      <w:bookmarkEnd w:id="238"/>
      <w:r>
        <w:rPr>
          <w:lang w:val="de-DE"/>
        </w:rPr>
        <w:t>3. Was bekommt man auch?</w:t>
      </w:r>
    </w:p>
    <w:p w:rsidR="00077582" w:rsidRDefault="00F80B09">
      <w:pPr>
        <w:ind w:left="780" w:right="780"/>
        <w:divId w:val="1066493402"/>
      </w:pPr>
      <w:r>
        <w:rPr>
          <w:lang w:val="de-DE"/>
        </w:rPr>
        <w:t>Man bekommt überall auch _____.</w:t>
      </w:r>
    </w:p>
    <w:p w:rsidR="00077582" w:rsidRDefault="00F80B09">
      <w:pPr>
        <w:divId w:val="1087071667"/>
      </w:pPr>
      <w:r>
        <w:rPr>
          <w:vanish/>
        </w:rPr>
        <w:t>End of Question</w:t>
      </w:r>
    </w:p>
    <w:p w:rsidR="00077582" w:rsidRDefault="00F80B09">
      <w:pPr>
        <w:spacing w:before="0" w:beforeAutospacing="0" w:after="0" w:afterAutospacing="0" w:line="240" w:lineRule="auto"/>
        <w:divId w:val="2147354800"/>
        <w:rPr>
          <w:rFonts w:ascii="Times New Roman" w:eastAsia="Times New Roman" w:hAnsi="Times New Roman" w:cs="Times New Roman"/>
          <w:i/>
          <w:iCs/>
          <w:color w:val="5C5C5C"/>
          <w:sz w:val="24"/>
          <w:szCs w:val="24"/>
        </w:rPr>
      </w:pPr>
      <w:bookmarkStart w:id="239" w:name="Session4_FreeResponse3"/>
      <w:bookmarkEnd w:id="239"/>
      <w:r>
        <w:rPr>
          <w:rFonts w:ascii="Times New Roman" w:eastAsia="Times New Roman" w:hAnsi="Times New Roman" w:cs="Times New Roman"/>
          <w:i/>
          <w:iCs/>
          <w:color w:val="5C5C5C"/>
          <w:sz w:val="24"/>
          <w:szCs w:val="24"/>
        </w:rPr>
        <w:t xml:space="preserve">Provide your answer... </w:t>
      </w:r>
    </w:p>
    <w:p w:rsidR="00077582" w:rsidRDefault="00F80B09">
      <w:pPr>
        <w:divId w:val="415590613"/>
      </w:pPr>
      <w:bookmarkStart w:id="240" w:name="Session4_Part5"/>
      <w:bookmarkEnd w:id="240"/>
      <w:r>
        <w:rPr>
          <w:vanish/>
        </w:rPr>
        <w:t>Start of Question</w:t>
      </w:r>
    </w:p>
    <w:p w:rsidR="00077582" w:rsidRDefault="00F80B09">
      <w:pPr>
        <w:divId w:val="415590613"/>
      </w:pPr>
      <w:bookmarkStart w:id="241" w:name="Session4_Question6"/>
      <w:bookmarkEnd w:id="241"/>
      <w:r>
        <w:rPr>
          <w:vanish/>
        </w:rPr>
        <w:t>End of Question</w:t>
      </w:r>
    </w:p>
    <w:bookmarkStart w:id="242" w:name="View_Session4_Answer1"/>
    <w:p w:rsidR="00077582" w:rsidRDefault="00F80B09">
      <w:pPr>
        <w:pStyle w:val="navbutton"/>
        <w:divId w:val="415590613"/>
      </w:pPr>
      <w:r>
        <w:fldChar w:fldCharType="begin"/>
      </w:r>
      <w:r>
        <w:instrText xml:space="preserve"> HYPERLINK "" \l "Session4_Answer1" </w:instrText>
      </w:r>
      <w:r>
        <w:fldChar w:fldCharType="separate"/>
      </w:r>
      <w:r>
        <w:rPr>
          <w:rStyle w:val="Hyperlink"/>
        </w:rPr>
        <w:t>View answer - Part</w:t>
      </w:r>
      <w:r>
        <w:fldChar w:fldCharType="end"/>
      </w:r>
      <w:bookmarkEnd w:id="242"/>
    </w:p>
    <w:p w:rsidR="00077582" w:rsidRDefault="00F80B09">
      <w:pPr>
        <w:divId w:val="1803033723"/>
      </w:pPr>
      <w:r>
        <w:rPr>
          <w:vanish/>
        </w:rPr>
        <w:t>End of Activity</w:t>
      </w:r>
    </w:p>
    <w:p w:rsidR="00077582" w:rsidRDefault="00F80B09">
      <w:pPr>
        <w:pStyle w:val="Heading2"/>
        <w:divId w:val="1523664964"/>
        <w:rPr>
          <w:rFonts w:eastAsia="Times New Roman"/>
        </w:rPr>
      </w:pPr>
      <w:bookmarkStart w:id="243" w:name="Session4_Section2"/>
      <w:bookmarkEnd w:id="243"/>
      <w:r>
        <w:rPr>
          <w:rFonts w:eastAsia="Times New Roman"/>
        </w:rPr>
        <w:t>4.2 Café conversations</w:t>
      </w:r>
    </w:p>
    <w:p w:rsidR="00077582" w:rsidRDefault="00F80B09">
      <w:pPr>
        <w:divId w:val="1523664964"/>
      </w:pPr>
      <w:r>
        <w:rPr>
          <w:vanish/>
        </w:rPr>
        <w:t>Start of Activity</w:t>
      </w:r>
    </w:p>
    <w:p w:rsidR="00077582" w:rsidRDefault="00F80B09">
      <w:pPr>
        <w:spacing w:before="0" w:beforeAutospacing="0" w:after="0" w:afterAutospacing="0" w:line="240" w:lineRule="auto"/>
        <w:outlineLvl w:val="3"/>
        <w:divId w:val="1012033518"/>
        <w:rPr>
          <w:rFonts w:eastAsia="Times New Roman"/>
          <w:b/>
          <w:bCs/>
          <w:sz w:val="36"/>
          <w:szCs w:val="36"/>
        </w:rPr>
      </w:pPr>
      <w:bookmarkStart w:id="244" w:name="Session4_Activity3"/>
      <w:bookmarkEnd w:id="244"/>
      <w:r>
        <w:rPr>
          <w:rStyle w:val="Strong"/>
          <w:rFonts w:eastAsia="Times New Roman"/>
          <w:sz w:val="36"/>
          <w:szCs w:val="36"/>
        </w:rPr>
        <w:t>Übung 25</w:t>
      </w:r>
      <w:r>
        <w:rPr>
          <w:rFonts w:eastAsia="Times New Roman"/>
          <w:b/>
          <w:bCs/>
          <w:sz w:val="36"/>
          <w:szCs w:val="36"/>
        </w:rPr>
        <w:t xml:space="preserve"> </w:t>
      </w:r>
    </w:p>
    <w:p w:rsidR="00077582" w:rsidRDefault="00F80B09">
      <w:pPr>
        <w:divId w:val="1988892531"/>
      </w:pPr>
      <w:r>
        <w:rPr>
          <w:vanish/>
        </w:rPr>
        <w:t>Start of Question</w:t>
      </w:r>
    </w:p>
    <w:p w:rsidR="00077582" w:rsidRDefault="00F80B09">
      <w:pPr>
        <w:divId w:val="1340348105"/>
      </w:pPr>
      <w:bookmarkStart w:id="245" w:name="Session4_Question7"/>
      <w:bookmarkEnd w:id="245"/>
      <w:r>
        <w:t xml:space="preserve">Listen to this conversation in a café. Try to work out the meanings from the context without using a dictionary. Then do the quiz below. </w:t>
      </w:r>
    </w:p>
    <w:p w:rsidR="00077582" w:rsidRDefault="00F80B09">
      <w:pPr>
        <w:divId w:val="1340348105"/>
      </w:pPr>
      <w:r>
        <w:rPr>
          <w:vanish/>
        </w:rPr>
        <w:t>Start of Media Content</w:t>
      </w:r>
    </w:p>
    <w:p w:rsidR="00077582" w:rsidRDefault="00F80B09">
      <w:pPr>
        <w:spacing w:before="60" w:beforeAutospacing="0" w:after="60" w:afterAutospacing="0"/>
        <w:divId w:val="1203979386"/>
      </w:pPr>
      <w:bookmarkStart w:id="246" w:name="Session4_MediaContent2"/>
      <w:bookmarkEnd w:id="246"/>
      <w:r>
        <w:t>Audio content is not available in this format.</w:t>
      </w:r>
    </w:p>
    <w:p w:rsidR="00077582" w:rsidRDefault="00F80B09">
      <w:pPr>
        <w:pStyle w:val="Caption1"/>
        <w:divId w:val="422803016"/>
      </w:pPr>
      <w:r>
        <w:t>Übung 25</w:t>
      </w:r>
    </w:p>
    <w:bookmarkStart w:id="247" w:name="View_Session4_Transcript2"/>
    <w:p w:rsidR="00077582" w:rsidRDefault="00F80B09">
      <w:pPr>
        <w:pStyle w:val="navbutton"/>
        <w:divId w:val="422803016"/>
      </w:pPr>
      <w:r>
        <w:fldChar w:fldCharType="begin"/>
      </w:r>
      <w:r>
        <w:instrText xml:space="preserve"> HYPERLINK "" \l "Session4_Transcript2" </w:instrText>
      </w:r>
      <w:r>
        <w:fldChar w:fldCharType="separate"/>
      </w:r>
      <w:r>
        <w:rPr>
          <w:rStyle w:val="Hyperlink"/>
        </w:rPr>
        <w:t>View transcript - Übung 25</w:t>
      </w:r>
      <w:r>
        <w:fldChar w:fldCharType="end"/>
      </w:r>
      <w:bookmarkEnd w:id="247"/>
    </w:p>
    <w:p w:rsidR="00077582" w:rsidRDefault="00F80B09">
      <w:pPr>
        <w:divId w:val="1340348105"/>
      </w:pPr>
      <w:r>
        <w:rPr>
          <w:vanish/>
        </w:rPr>
        <w:t>End of Media Content</w:t>
      </w:r>
    </w:p>
    <w:p w:rsidR="00077582" w:rsidRDefault="00F80B09">
      <w:pPr>
        <w:divId w:val="1988892531"/>
      </w:pPr>
      <w:r>
        <w:rPr>
          <w:vanish/>
        </w:rPr>
        <w:t>End of Question</w:t>
      </w:r>
    </w:p>
    <w:p w:rsidR="00077582" w:rsidRDefault="00F80B09">
      <w:pPr>
        <w:divId w:val="754596267"/>
      </w:pPr>
      <w:r>
        <w:t>keep the change</w:t>
      </w:r>
    </w:p>
    <w:p w:rsidR="00077582" w:rsidRDefault="00F80B09">
      <w:pPr>
        <w:divId w:val="2103330479"/>
      </w:pPr>
      <w:r>
        <w:t>anything else?</w:t>
      </w:r>
    </w:p>
    <w:p w:rsidR="00077582" w:rsidRDefault="00F80B09">
      <w:pPr>
        <w:divId w:val="1004670908"/>
      </w:pPr>
      <w:r>
        <w:t>two pieces of apple cake</w:t>
      </w:r>
    </w:p>
    <w:p w:rsidR="00077582" w:rsidRDefault="00F80B09">
      <w:pPr>
        <w:divId w:val="431897118"/>
      </w:pPr>
      <w:r>
        <w:t>a glass of tea</w:t>
      </w:r>
    </w:p>
    <w:p w:rsidR="00077582" w:rsidRDefault="00F80B09">
      <w:pPr>
        <w:divId w:val="562915033"/>
      </w:pPr>
      <w:r>
        <w:t>I'd like to pay, please</w:t>
      </w:r>
    </w:p>
    <w:p w:rsidR="00077582" w:rsidRDefault="00F80B09">
      <w:pPr>
        <w:divId w:val="713119347"/>
      </w:pPr>
      <w:r>
        <w:t>that comes to</w:t>
      </w:r>
    </w:p>
    <w:p w:rsidR="00077582" w:rsidRDefault="00F80B09">
      <w:pPr>
        <w:divId w:val="642272964"/>
      </w:pPr>
      <w:r>
        <w:t>with cream</w:t>
      </w:r>
    </w:p>
    <w:p w:rsidR="00077582" w:rsidRDefault="00F80B09">
      <w:pPr>
        <w:divId w:val="1266571957"/>
      </w:pPr>
      <w:r>
        <w:t>a pot of coffee</w:t>
      </w:r>
    </w:p>
    <w:p w:rsidR="00077582" w:rsidRDefault="00F80B09">
      <w:pPr>
        <w:divId w:val="1961642250"/>
      </w:pPr>
      <w:r>
        <w:t>with lemon</w:t>
      </w:r>
    </w:p>
    <w:p w:rsidR="00077582" w:rsidRDefault="00F80B09">
      <w:pPr>
        <w:divId w:val="372967416"/>
      </w:pPr>
      <w:r>
        <w:t>together or separately</w:t>
      </w:r>
    </w:p>
    <w:p w:rsidR="00077582" w:rsidRDefault="00F80B09">
      <w:pPr>
        <w:divId w:val="1322003947"/>
      </w:pPr>
      <w:r>
        <w:t>excuse me</w:t>
      </w:r>
    </w:p>
    <w:p w:rsidR="00077582" w:rsidRDefault="00F80B09">
      <w:pPr>
        <w:divId w:val="347220245"/>
      </w:pPr>
      <w:r>
        <w:t>we'd like</w:t>
      </w:r>
    </w:p>
    <w:p w:rsidR="00077582" w:rsidRDefault="00F80B09">
      <w:pPr>
        <w:divId w:val="717319841"/>
      </w:pPr>
      <w:r>
        <w:rPr>
          <w:lang w:val="de-DE"/>
        </w:rPr>
        <w:t>zwei Stück Apfelkuchen</w:t>
      </w:r>
    </w:p>
    <w:p w:rsidR="00077582" w:rsidRDefault="00F80B09">
      <w:pPr>
        <w:divId w:val="1223250126"/>
      </w:pPr>
      <w:r>
        <w:rPr>
          <w:lang w:val="de-DE"/>
        </w:rPr>
        <w:t>zusammen oder getrennt</w:t>
      </w:r>
    </w:p>
    <w:p w:rsidR="00077582" w:rsidRDefault="00F80B09">
      <w:pPr>
        <w:divId w:val="103812851"/>
      </w:pPr>
      <w:r>
        <w:rPr>
          <w:lang w:val="de-DE"/>
        </w:rPr>
        <w:t>wir möchten</w:t>
      </w:r>
    </w:p>
    <w:p w:rsidR="00077582" w:rsidRDefault="00F80B09">
      <w:pPr>
        <w:divId w:val="352194880"/>
      </w:pPr>
      <w:r>
        <w:rPr>
          <w:lang w:val="de-DE"/>
        </w:rPr>
        <w:t>stimmt so</w:t>
      </w:r>
    </w:p>
    <w:p w:rsidR="00077582" w:rsidRDefault="00F80B09">
      <w:pPr>
        <w:divId w:val="1615550193"/>
      </w:pPr>
      <w:r>
        <w:rPr>
          <w:lang w:val="de-DE"/>
        </w:rPr>
        <w:t>sonst noch etwas</w:t>
      </w:r>
    </w:p>
    <w:p w:rsidR="00077582" w:rsidRDefault="00F80B09">
      <w:pPr>
        <w:divId w:val="1961645701"/>
      </w:pPr>
      <w:r>
        <w:rPr>
          <w:lang w:val="de-DE"/>
        </w:rPr>
        <w:t>mit Zitrone</w:t>
      </w:r>
    </w:p>
    <w:p w:rsidR="00077582" w:rsidRDefault="00F80B09">
      <w:pPr>
        <w:divId w:val="1241257184"/>
      </w:pPr>
      <w:r>
        <w:rPr>
          <w:lang w:val="de-DE"/>
        </w:rPr>
        <w:t>mit Sahne</w:t>
      </w:r>
    </w:p>
    <w:p w:rsidR="00077582" w:rsidRDefault="00F80B09">
      <w:pPr>
        <w:divId w:val="1550876161"/>
      </w:pPr>
      <w:r>
        <w:rPr>
          <w:lang w:val="de-DE"/>
        </w:rPr>
        <w:t>Ich möchte zahlen, bitte</w:t>
      </w:r>
    </w:p>
    <w:p w:rsidR="00077582" w:rsidRDefault="00F80B09">
      <w:pPr>
        <w:divId w:val="574435312"/>
      </w:pPr>
      <w:r>
        <w:rPr>
          <w:lang w:val="de-DE"/>
        </w:rPr>
        <w:t>entschuldigung</w:t>
      </w:r>
    </w:p>
    <w:p w:rsidR="00077582" w:rsidRDefault="00F80B09">
      <w:pPr>
        <w:divId w:val="741102557"/>
      </w:pPr>
      <w:r>
        <w:rPr>
          <w:lang w:val="de-DE"/>
        </w:rPr>
        <w:t>ein Kännchen Kaffee</w:t>
      </w:r>
    </w:p>
    <w:p w:rsidR="00077582" w:rsidRDefault="00F80B09">
      <w:pPr>
        <w:divId w:val="1898857287"/>
      </w:pPr>
      <w:r>
        <w:rPr>
          <w:lang w:val="de-DE"/>
        </w:rPr>
        <w:t>ein Glas Tee</w:t>
      </w:r>
    </w:p>
    <w:p w:rsidR="00077582" w:rsidRDefault="00F80B09">
      <w:pPr>
        <w:divId w:val="72627537"/>
      </w:pPr>
      <w:r>
        <w:rPr>
          <w:lang w:val="de-DE"/>
        </w:rPr>
        <w:t>das macht</w:t>
      </w:r>
    </w:p>
    <w:bookmarkStart w:id="248" w:name="View_Session4_Interaction5"/>
    <w:p w:rsidR="00077582" w:rsidRDefault="00F80B09">
      <w:pPr>
        <w:pStyle w:val="navbutton"/>
        <w:divId w:val="1988892531"/>
      </w:pPr>
      <w:r>
        <w:fldChar w:fldCharType="begin"/>
      </w:r>
      <w:r>
        <w:instrText xml:space="preserve"> HYPERLINK "" \l "Session4_Interaction5" </w:instrText>
      </w:r>
      <w:r>
        <w:fldChar w:fldCharType="separate"/>
      </w:r>
      <w:r>
        <w:rPr>
          <w:rStyle w:val="Hyperlink"/>
        </w:rPr>
        <w:t xml:space="preserve">View answer - </w:t>
      </w:r>
      <w:r>
        <w:rPr>
          <w:rStyle w:val="Strong"/>
          <w:color w:val="143748"/>
          <w:u w:val="single"/>
        </w:rPr>
        <w:t>Übung 25</w:t>
      </w:r>
      <w:r>
        <w:rPr>
          <w:rStyle w:val="Hyperlink"/>
        </w:rPr>
        <w:t xml:space="preserve"> </w:t>
      </w:r>
      <w:r>
        <w:fldChar w:fldCharType="end"/>
      </w:r>
      <w:bookmarkEnd w:id="248"/>
    </w:p>
    <w:p w:rsidR="00077582" w:rsidRDefault="00F80B09">
      <w:pPr>
        <w:divId w:val="1523664964"/>
      </w:pPr>
      <w:r>
        <w:rPr>
          <w:vanish/>
        </w:rPr>
        <w:t>End of Activity</w:t>
      </w:r>
    </w:p>
    <w:p w:rsidR="00077582" w:rsidRDefault="00F80B09">
      <w:pPr>
        <w:divId w:val="1523664964"/>
      </w:pPr>
      <w:r>
        <w:rPr>
          <w:vanish/>
        </w:rPr>
        <w:t>Start of Activity</w:t>
      </w:r>
    </w:p>
    <w:p w:rsidR="00077582" w:rsidRDefault="00F80B09">
      <w:pPr>
        <w:spacing w:before="0" w:beforeAutospacing="0" w:after="0" w:afterAutospacing="0" w:line="240" w:lineRule="auto"/>
        <w:outlineLvl w:val="3"/>
        <w:divId w:val="566037167"/>
        <w:rPr>
          <w:rFonts w:eastAsia="Times New Roman"/>
          <w:b/>
          <w:bCs/>
          <w:sz w:val="36"/>
          <w:szCs w:val="36"/>
        </w:rPr>
      </w:pPr>
      <w:bookmarkStart w:id="249" w:name="Session4_Activity4"/>
      <w:bookmarkEnd w:id="249"/>
      <w:r>
        <w:rPr>
          <w:rStyle w:val="Strong"/>
          <w:rFonts w:eastAsia="Times New Roman"/>
          <w:sz w:val="36"/>
          <w:szCs w:val="36"/>
        </w:rPr>
        <w:t>Übung 26</w:t>
      </w:r>
      <w:r>
        <w:rPr>
          <w:rFonts w:eastAsia="Times New Roman"/>
          <w:b/>
          <w:bCs/>
          <w:sz w:val="36"/>
          <w:szCs w:val="36"/>
        </w:rPr>
        <w:t xml:space="preserve"> </w:t>
      </w:r>
    </w:p>
    <w:p w:rsidR="00077582" w:rsidRDefault="00F80B09">
      <w:pPr>
        <w:divId w:val="959918846"/>
      </w:pPr>
      <w:r>
        <w:rPr>
          <w:vanish/>
        </w:rPr>
        <w:t>Start of Question</w:t>
      </w:r>
    </w:p>
    <w:p w:rsidR="00077582" w:rsidRDefault="00F80B09">
      <w:pPr>
        <w:divId w:val="1271281634"/>
      </w:pPr>
      <w:bookmarkStart w:id="250" w:name="Session4_Question8"/>
      <w:bookmarkEnd w:id="250"/>
      <w:r>
        <w:t xml:space="preserve">Listen to the audio again (and look at the transcript if you'd like). The waitress says </w:t>
      </w:r>
      <w:r>
        <w:rPr>
          <w:rStyle w:val="Emphasis"/>
          <w:lang w:val="de-DE"/>
        </w:rPr>
        <w:t>bitte schön</w:t>
      </w:r>
      <w:r>
        <w:t xml:space="preserve"> twice. Can you guess from the context what the phrase means in each case (two different meanings)? Write down what you think the different meanings are. </w:t>
      </w:r>
    </w:p>
    <w:p w:rsidR="00077582" w:rsidRDefault="00F80B09">
      <w:pPr>
        <w:divId w:val="1271281634"/>
      </w:pPr>
      <w:r>
        <w:rPr>
          <w:rStyle w:val="Emphasis"/>
          <w:lang w:val="de-DE"/>
        </w:rPr>
        <w:t>Lesen Sie und schreiben Sie</w:t>
      </w:r>
      <w:r>
        <w:t xml:space="preserve">. </w:t>
      </w:r>
    </w:p>
    <w:p w:rsidR="00077582" w:rsidRDefault="00F80B09">
      <w:pPr>
        <w:divId w:val="1271281634"/>
      </w:pPr>
      <w:r>
        <w:rPr>
          <w:vanish/>
        </w:rPr>
        <w:t>Start of Media Content</w:t>
      </w:r>
    </w:p>
    <w:p w:rsidR="00077582" w:rsidRDefault="00F80B09">
      <w:pPr>
        <w:spacing w:before="60" w:beforeAutospacing="0" w:after="60" w:afterAutospacing="0"/>
        <w:divId w:val="1753118895"/>
      </w:pPr>
      <w:bookmarkStart w:id="251" w:name="Session4_MediaContent3"/>
      <w:bookmarkEnd w:id="251"/>
      <w:r>
        <w:t>Audio content is not available in this format.</w:t>
      </w:r>
    </w:p>
    <w:p w:rsidR="00077582" w:rsidRDefault="00F80B09">
      <w:pPr>
        <w:pStyle w:val="Caption1"/>
        <w:divId w:val="2099521948"/>
      </w:pPr>
      <w:r>
        <w:t>Übung 26</w:t>
      </w:r>
    </w:p>
    <w:bookmarkStart w:id="252" w:name="View_Session4_Transcript3"/>
    <w:p w:rsidR="00077582" w:rsidRDefault="00F80B09">
      <w:pPr>
        <w:pStyle w:val="navbutton"/>
        <w:divId w:val="2099521948"/>
      </w:pPr>
      <w:r>
        <w:fldChar w:fldCharType="begin"/>
      </w:r>
      <w:r>
        <w:instrText xml:space="preserve"> HYPERLINK "" \l "Session4_Transcript3" </w:instrText>
      </w:r>
      <w:r>
        <w:fldChar w:fldCharType="separate"/>
      </w:r>
      <w:r>
        <w:rPr>
          <w:rStyle w:val="Hyperlink"/>
        </w:rPr>
        <w:t>View transcript - Übung 26</w:t>
      </w:r>
      <w:r>
        <w:fldChar w:fldCharType="end"/>
      </w:r>
      <w:bookmarkEnd w:id="252"/>
    </w:p>
    <w:p w:rsidR="00077582" w:rsidRDefault="00F80B09">
      <w:pPr>
        <w:divId w:val="1271281634"/>
      </w:pPr>
      <w:r>
        <w:rPr>
          <w:vanish/>
        </w:rPr>
        <w:t>End of Media Content</w:t>
      </w:r>
    </w:p>
    <w:p w:rsidR="00077582" w:rsidRDefault="00F80B09">
      <w:pPr>
        <w:divId w:val="959918846"/>
      </w:pPr>
      <w:r>
        <w:rPr>
          <w:vanish/>
        </w:rPr>
        <w:t>End of Question</w:t>
      </w:r>
    </w:p>
    <w:p w:rsidR="00077582" w:rsidRDefault="00F80B09">
      <w:pPr>
        <w:spacing w:before="0" w:beforeAutospacing="0" w:after="0" w:afterAutospacing="0" w:line="240" w:lineRule="auto"/>
        <w:divId w:val="2032684733"/>
        <w:rPr>
          <w:rFonts w:ascii="Times New Roman" w:eastAsia="Times New Roman" w:hAnsi="Times New Roman" w:cs="Times New Roman"/>
          <w:i/>
          <w:iCs/>
          <w:color w:val="5C5C5C"/>
          <w:sz w:val="24"/>
          <w:szCs w:val="24"/>
        </w:rPr>
      </w:pPr>
      <w:bookmarkStart w:id="253" w:name="Session4_FreeResponse4"/>
      <w:bookmarkEnd w:id="253"/>
      <w:r>
        <w:rPr>
          <w:rFonts w:ascii="Times New Roman" w:eastAsia="Times New Roman" w:hAnsi="Times New Roman" w:cs="Times New Roman"/>
          <w:i/>
          <w:iCs/>
          <w:color w:val="5C5C5C"/>
          <w:sz w:val="24"/>
          <w:szCs w:val="24"/>
        </w:rPr>
        <w:t xml:space="preserve">Provide your answer... </w:t>
      </w:r>
    </w:p>
    <w:bookmarkStart w:id="254" w:name="View_Session4_Answer2"/>
    <w:p w:rsidR="00077582" w:rsidRDefault="00F80B09">
      <w:pPr>
        <w:pStyle w:val="navbutton"/>
        <w:divId w:val="959918846"/>
      </w:pPr>
      <w:r>
        <w:fldChar w:fldCharType="begin"/>
      </w:r>
      <w:r>
        <w:instrText xml:space="preserve"> HYPERLINK "" \l "Session4_Answer2" </w:instrText>
      </w:r>
      <w:r>
        <w:fldChar w:fldCharType="separate"/>
      </w:r>
      <w:r>
        <w:rPr>
          <w:rStyle w:val="Hyperlink"/>
        </w:rPr>
        <w:t xml:space="preserve">View answer - </w:t>
      </w:r>
      <w:r>
        <w:rPr>
          <w:rStyle w:val="Strong"/>
          <w:color w:val="143748"/>
          <w:u w:val="single"/>
        </w:rPr>
        <w:t>Übung 26</w:t>
      </w:r>
      <w:r>
        <w:rPr>
          <w:rStyle w:val="Hyperlink"/>
        </w:rPr>
        <w:t xml:space="preserve"> </w:t>
      </w:r>
      <w:r>
        <w:fldChar w:fldCharType="end"/>
      </w:r>
      <w:bookmarkEnd w:id="254"/>
    </w:p>
    <w:p w:rsidR="00077582" w:rsidRDefault="00F80B09">
      <w:pPr>
        <w:divId w:val="1523664964"/>
      </w:pPr>
      <w:r>
        <w:rPr>
          <w:vanish/>
        </w:rPr>
        <w:t>End of Activity</w:t>
      </w:r>
    </w:p>
    <w:p w:rsidR="00077582" w:rsidRDefault="00F80B09">
      <w:pPr>
        <w:divId w:val="1523664964"/>
      </w:pPr>
      <w:r>
        <w:rPr>
          <w:vanish/>
        </w:rPr>
        <w:t>Start of Activity</w:t>
      </w:r>
    </w:p>
    <w:p w:rsidR="00077582" w:rsidRDefault="00F80B09">
      <w:pPr>
        <w:spacing w:before="0" w:beforeAutospacing="0" w:after="0" w:afterAutospacing="0" w:line="240" w:lineRule="auto"/>
        <w:outlineLvl w:val="3"/>
        <w:divId w:val="444815403"/>
        <w:rPr>
          <w:rFonts w:eastAsia="Times New Roman"/>
          <w:b/>
          <w:bCs/>
          <w:sz w:val="36"/>
          <w:szCs w:val="36"/>
        </w:rPr>
      </w:pPr>
      <w:bookmarkStart w:id="255" w:name="Session4_Activity5"/>
      <w:bookmarkEnd w:id="255"/>
      <w:r>
        <w:rPr>
          <w:rFonts w:eastAsia="Times New Roman"/>
          <w:b/>
          <w:bCs/>
          <w:sz w:val="36"/>
          <w:szCs w:val="36"/>
        </w:rPr>
        <w:t>Übung 27</w:t>
      </w:r>
    </w:p>
    <w:p w:rsidR="00077582" w:rsidRDefault="00F80B09">
      <w:pPr>
        <w:divId w:val="259070081"/>
      </w:pPr>
      <w:r>
        <w:rPr>
          <w:vanish/>
        </w:rPr>
        <w:t>Start of Question</w:t>
      </w:r>
    </w:p>
    <w:p w:rsidR="00077582" w:rsidRDefault="00F80B09">
      <w:pPr>
        <w:divId w:val="562788401"/>
      </w:pPr>
      <w:bookmarkStart w:id="256" w:name="Session4_Question9"/>
      <w:bookmarkEnd w:id="256"/>
      <w:r>
        <w:t>Here are some extracts from everyday café conversations with a few key words missing.</w:t>
      </w:r>
    </w:p>
    <w:p w:rsidR="00077582" w:rsidRDefault="00F80B09">
      <w:pPr>
        <w:divId w:val="562788401"/>
      </w:pPr>
      <w:r>
        <w:t>Use some of the phrases you have learned to fill in the gaps.</w:t>
      </w:r>
    </w:p>
    <w:p w:rsidR="00077582" w:rsidRDefault="00F80B09">
      <w:pPr>
        <w:divId w:val="562788401"/>
      </w:pPr>
      <w:r>
        <w:rPr>
          <w:rStyle w:val="Emphasis"/>
          <w:lang w:val="de-DE"/>
        </w:rPr>
        <w:t>Lesen Sie und schreiben Sie</w:t>
      </w:r>
      <w:r>
        <w:t xml:space="preserve">. </w:t>
      </w:r>
    </w:p>
    <w:p w:rsidR="00077582" w:rsidRDefault="00F80B09">
      <w:pPr>
        <w:numPr>
          <w:ilvl w:val="0"/>
          <w:numId w:val="40"/>
        </w:numPr>
        <w:ind w:left="780" w:right="780"/>
        <w:divId w:val="562788401"/>
      </w:pPr>
      <w:r>
        <w:t>GAST: Entschuldigung! Die Speisekarte, bitte!</w:t>
      </w:r>
    </w:p>
    <w:p w:rsidR="00077582" w:rsidRDefault="00F80B09">
      <w:pPr>
        <w:numPr>
          <w:ilvl w:val="0"/>
          <w:numId w:val="40"/>
        </w:numPr>
        <w:ind w:left="780" w:right="780"/>
        <w:divId w:val="562788401"/>
      </w:pPr>
      <w:r>
        <w:t>KELLNER: Ja, sofort. … Bitte _____.</w:t>
      </w:r>
    </w:p>
    <w:p w:rsidR="00077582" w:rsidRDefault="00F80B09">
      <w:pPr>
        <w:numPr>
          <w:ilvl w:val="0"/>
          <w:numId w:val="40"/>
        </w:numPr>
        <w:ind w:left="780" w:right="780"/>
        <w:divId w:val="562788401"/>
      </w:pPr>
      <w:r>
        <w:rPr>
          <w:rStyle w:val="Emphasis"/>
        </w:rPr>
        <w:t>(später)</w:t>
      </w:r>
    </w:p>
    <w:p w:rsidR="00077582" w:rsidRDefault="00F80B09">
      <w:pPr>
        <w:numPr>
          <w:ilvl w:val="0"/>
          <w:numId w:val="40"/>
        </w:numPr>
        <w:ind w:left="780" w:right="780"/>
        <w:divId w:val="562788401"/>
      </w:pPr>
      <w:r>
        <w:t>KELLNER: Möchten _____ bestellen?</w:t>
      </w:r>
    </w:p>
    <w:p w:rsidR="00077582" w:rsidRDefault="00F80B09">
      <w:pPr>
        <w:numPr>
          <w:ilvl w:val="0"/>
          <w:numId w:val="40"/>
        </w:numPr>
        <w:ind w:left="780" w:right="780"/>
        <w:divId w:val="562788401"/>
      </w:pPr>
      <w:r>
        <w:t>GAST: Ja, ich _____ einen Kaffee, bitte.</w:t>
      </w:r>
    </w:p>
    <w:p w:rsidR="00077582" w:rsidRDefault="00F80B09">
      <w:pPr>
        <w:numPr>
          <w:ilvl w:val="0"/>
          <w:numId w:val="40"/>
        </w:numPr>
        <w:ind w:left="780" w:right="780"/>
        <w:divId w:val="562788401"/>
      </w:pPr>
      <w:r>
        <w:t>KELLNER: Eine Tasse oder ein _____ ?</w:t>
      </w:r>
    </w:p>
    <w:p w:rsidR="00077582" w:rsidRDefault="00F80B09">
      <w:pPr>
        <w:numPr>
          <w:ilvl w:val="0"/>
          <w:numId w:val="40"/>
        </w:numPr>
        <w:ind w:left="780" w:right="780"/>
        <w:divId w:val="562788401"/>
      </w:pPr>
      <w:r>
        <w:t>GAST: Eine Tasse, bitte.</w:t>
      </w:r>
    </w:p>
    <w:p w:rsidR="00077582" w:rsidRDefault="00F80B09">
      <w:pPr>
        <w:numPr>
          <w:ilvl w:val="0"/>
          <w:numId w:val="40"/>
        </w:numPr>
        <w:ind w:left="780" w:right="780"/>
        <w:divId w:val="562788401"/>
      </w:pPr>
      <w:r>
        <w:t>KELLNER: Sonst noch _____ ?</w:t>
      </w:r>
    </w:p>
    <w:p w:rsidR="00077582" w:rsidRDefault="00F80B09">
      <w:pPr>
        <w:numPr>
          <w:ilvl w:val="0"/>
          <w:numId w:val="40"/>
        </w:numPr>
        <w:ind w:left="780" w:right="780"/>
        <w:divId w:val="562788401"/>
      </w:pPr>
      <w:r>
        <w:t>GAST: Nein, danke.</w:t>
      </w:r>
    </w:p>
    <w:p w:rsidR="00077582" w:rsidRDefault="00F80B09">
      <w:pPr>
        <w:numPr>
          <w:ilvl w:val="0"/>
          <w:numId w:val="40"/>
        </w:numPr>
        <w:ind w:left="780" w:right="780"/>
        <w:divId w:val="562788401"/>
      </w:pPr>
      <w:r>
        <w:rPr>
          <w:rStyle w:val="Emphasis"/>
        </w:rPr>
        <w:t>(später)</w:t>
      </w:r>
    </w:p>
    <w:p w:rsidR="00077582" w:rsidRDefault="00F80B09">
      <w:pPr>
        <w:numPr>
          <w:ilvl w:val="0"/>
          <w:numId w:val="40"/>
        </w:numPr>
        <w:ind w:left="780" w:right="780"/>
        <w:divId w:val="562788401"/>
      </w:pPr>
      <w:r>
        <w:t>KELLNER: Bitte schön?</w:t>
      </w:r>
    </w:p>
    <w:p w:rsidR="00077582" w:rsidRDefault="00F80B09">
      <w:pPr>
        <w:numPr>
          <w:ilvl w:val="0"/>
          <w:numId w:val="40"/>
        </w:numPr>
        <w:ind w:left="780" w:right="780"/>
        <w:divId w:val="562788401"/>
      </w:pPr>
      <w:r>
        <w:t>GAST: _____, bitte.</w:t>
      </w:r>
    </w:p>
    <w:p w:rsidR="00077582" w:rsidRDefault="00F80B09">
      <w:pPr>
        <w:numPr>
          <w:ilvl w:val="0"/>
          <w:numId w:val="40"/>
        </w:numPr>
        <w:ind w:left="780" w:right="780"/>
        <w:divId w:val="562788401"/>
      </w:pPr>
      <w:r>
        <w:t>KELLNER: Das _____ €2,50, bitte.</w:t>
      </w:r>
    </w:p>
    <w:p w:rsidR="00077582" w:rsidRDefault="00F80B09">
      <w:pPr>
        <w:numPr>
          <w:ilvl w:val="0"/>
          <w:numId w:val="40"/>
        </w:numPr>
        <w:ind w:left="780" w:right="780"/>
        <w:divId w:val="562788401"/>
      </w:pPr>
      <w:r>
        <w:t>GAST: €3,00 – _____ so.</w:t>
      </w:r>
    </w:p>
    <w:p w:rsidR="00077582" w:rsidRDefault="00F80B09">
      <w:pPr>
        <w:numPr>
          <w:ilvl w:val="0"/>
          <w:numId w:val="40"/>
        </w:numPr>
        <w:ind w:left="780" w:right="780"/>
        <w:divId w:val="562788401"/>
      </w:pPr>
      <w:r>
        <w:t>KELLNER: Vielen _____. Auf Wiedersehen.</w:t>
      </w:r>
    </w:p>
    <w:p w:rsidR="00077582" w:rsidRDefault="00F80B09">
      <w:pPr>
        <w:divId w:val="259070081"/>
      </w:pPr>
      <w:r>
        <w:rPr>
          <w:vanish/>
        </w:rPr>
        <w:t>End of Question</w:t>
      </w:r>
    </w:p>
    <w:bookmarkStart w:id="257" w:name="View_Session4_Answer3"/>
    <w:p w:rsidR="00077582" w:rsidRDefault="00F80B09">
      <w:pPr>
        <w:pStyle w:val="navbutton"/>
        <w:divId w:val="259070081"/>
      </w:pPr>
      <w:r>
        <w:fldChar w:fldCharType="begin"/>
      </w:r>
      <w:r>
        <w:instrText xml:space="preserve"> HYPERLINK "" \l "Session4_Answer3" </w:instrText>
      </w:r>
      <w:r>
        <w:fldChar w:fldCharType="separate"/>
      </w:r>
      <w:r>
        <w:rPr>
          <w:rStyle w:val="Hyperlink"/>
        </w:rPr>
        <w:t>View answer - Übung 27</w:t>
      </w:r>
      <w:r>
        <w:fldChar w:fldCharType="end"/>
      </w:r>
      <w:bookmarkEnd w:id="257"/>
    </w:p>
    <w:p w:rsidR="00077582" w:rsidRDefault="00F80B09">
      <w:pPr>
        <w:divId w:val="1523664964"/>
      </w:pPr>
      <w:r>
        <w:rPr>
          <w:vanish/>
        </w:rPr>
        <w:t>End of Activity</w:t>
      </w:r>
    </w:p>
    <w:p w:rsidR="00077582" w:rsidRDefault="00F80B09">
      <w:pPr>
        <w:divId w:val="1523664964"/>
      </w:pPr>
      <w:r>
        <w:rPr>
          <w:vanish/>
        </w:rPr>
        <w:t>Start of Activity</w:t>
      </w:r>
    </w:p>
    <w:p w:rsidR="00077582" w:rsidRDefault="00F80B09">
      <w:pPr>
        <w:spacing w:before="0" w:beforeAutospacing="0" w:after="0" w:afterAutospacing="0" w:line="240" w:lineRule="auto"/>
        <w:outlineLvl w:val="3"/>
        <w:divId w:val="1637685146"/>
        <w:rPr>
          <w:rFonts w:eastAsia="Times New Roman"/>
          <w:b/>
          <w:bCs/>
          <w:sz w:val="36"/>
          <w:szCs w:val="36"/>
        </w:rPr>
      </w:pPr>
      <w:bookmarkStart w:id="258" w:name="Session4_Activity6"/>
      <w:bookmarkEnd w:id="258"/>
      <w:r>
        <w:rPr>
          <w:rStyle w:val="Strong"/>
          <w:rFonts w:eastAsia="Times New Roman"/>
          <w:sz w:val="36"/>
          <w:szCs w:val="36"/>
        </w:rPr>
        <w:t>Übung 28</w:t>
      </w:r>
      <w:r>
        <w:rPr>
          <w:rFonts w:eastAsia="Times New Roman"/>
          <w:b/>
          <w:bCs/>
          <w:sz w:val="36"/>
          <w:szCs w:val="36"/>
        </w:rPr>
        <w:t xml:space="preserve"> </w:t>
      </w:r>
    </w:p>
    <w:p w:rsidR="00077582" w:rsidRDefault="00F80B09">
      <w:pPr>
        <w:divId w:val="1128933652"/>
      </w:pPr>
      <w:r>
        <w:rPr>
          <w:vanish/>
        </w:rPr>
        <w:t>Start of Question</w:t>
      </w:r>
    </w:p>
    <w:p w:rsidR="00077582" w:rsidRDefault="00F80B09">
      <w:pPr>
        <w:divId w:val="2087218939"/>
      </w:pPr>
      <w:bookmarkStart w:id="259" w:name="Session4_Question10"/>
      <w:bookmarkEnd w:id="259"/>
      <w:r>
        <w:t xml:space="preserve">Now it's your turn to play the customer's part, using your script from </w:t>
      </w:r>
      <w:r>
        <w:rPr>
          <w:rStyle w:val="Emphasis"/>
          <w:lang w:val="de-DE"/>
        </w:rPr>
        <w:t>Übung 27</w:t>
      </w:r>
      <w:r>
        <w:t xml:space="preserve">. Speak aloud as you play the audio. </w:t>
      </w:r>
    </w:p>
    <w:p w:rsidR="00077582" w:rsidRDefault="00F80B09">
      <w:pPr>
        <w:divId w:val="2087218939"/>
      </w:pPr>
      <w:r>
        <w:rPr>
          <w:rStyle w:val="Emphasis"/>
          <w:lang w:val="de-DE"/>
        </w:rPr>
        <w:t>Hören Sie und sprechen Sie. Sie sind der Gast. Hier ist ein Beispiel</w:t>
      </w:r>
      <w:r>
        <w:t xml:space="preserve">. </w:t>
      </w:r>
    </w:p>
    <w:p w:rsidR="00077582" w:rsidRDefault="00F80B09">
      <w:pPr>
        <w:numPr>
          <w:ilvl w:val="0"/>
          <w:numId w:val="41"/>
        </w:numPr>
        <w:ind w:left="780" w:right="780"/>
        <w:divId w:val="2087218939"/>
      </w:pPr>
      <w:r>
        <w:rPr>
          <w:rStyle w:val="Strong"/>
          <w:lang w:val="de-DE"/>
        </w:rPr>
        <w:t>Sie sagen:</w:t>
      </w:r>
      <w:r>
        <w:rPr>
          <w:lang w:val="de-DE"/>
        </w:rPr>
        <w:t xml:space="preserve"> Entschuldigung! Die Speisekarte, bitte.</w:t>
      </w:r>
    </w:p>
    <w:p w:rsidR="00077582" w:rsidRDefault="00F80B09">
      <w:pPr>
        <w:numPr>
          <w:ilvl w:val="0"/>
          <w:numId w:val="41"/>
        </w:numPr>
        <w:ind w:left="780" w:right="780"/>
        <w:divId w:val="2087218939"/>
      </w:pPr>
      <w:r>
        <w:rPr>
          <w:rStyle w:val="Strong"/>
          <w:lang w:val="de-DE"/>
        </w:rPr>
        <w:t>Sie hören:</w:t>
      </w:r>
      <w:r>
        <w:rPr>
          <w:lang w:val="de-DE"/>
        </w:rPr>
        <w:t xml:space="preserve"> Entschuldigung! Die Speisekarte, bitte.</w:t>
      </w:r>
    </w:p>
    <w:p w:rsidR="00077582" w:rsidRDefault="00F80B09">
      <w:pPr>
        <w:divId w:val="2087218939"/>
      </w:pPr>
      <w:r>
        <w:rPr>
          <w:vanish/>
        </w:rPr>
        <w:t>Start of Media Content</w:t>
      </w:r>
    </w:p>
    <w:p w:rsidR="00077582" w:rsidRDefault="00F80B09">
      <w:pPr>
        <w:spacing w:before="60" w:beforeAutospacing="0" w:after="60" w:afterAutospacing="0"/>
        <w:divId w:val="838816186"/>
      </w:pPr>
      <w:bookmarkStart w:id="260" w:name="Session4_MediaContent4"/>
      <w:bookmarkEnd w:id="260"/>
      <w:r>
        <w:t>Audio content is not available in this format.</w:t>
      </w:r>
    </w:p>
    <w:p w:rsidR="00077582" w:rsidRDefault="00F80B09">
      <w:pPr>
        <w:pStyle w:val="Caption1"/>
        <w:divId w:val="1625113107"/>
      </w:pPr>
      <w:r>
        <w:t>Übung 28</w:t>
      </w:r>
    </w:p>
    <w:bookmarkStart w:id="261" w:name="View_Session4_Transcript4"/>
    <w:p w:rsidR="00077582" w:rsidRDefault="00F80B09">
      <w:pPr>
        <w:pStyle w:val="navbutton"/>
        <w:divId w:val="1625113107"/>
      </w:pPr>
      <w:r>
        <w:fldChar w:fldCharType="begin"/>
      </w:r>
      <w:r>
        <w:instrText xml:space="preserve"> HYPERLINK "" \l "Session4_Transcript4" </w:instrText>
      </w:r>
      <w:r>
        <w:fldChar w:fldCharType="separate"/>
      </w:r>
      <w:r>
        <w:rPr>
          <w:rStyle w:val="Hyperlink"/>
        </w:rPr>
        <w:t>View transcript - Übung 28</w:t>
      </w:r>
      <w:r>
        <w:fldChar w:fldCharType="end"/>
      </w:r>
      <w:bookmarkEnd w:id="261"/>
    </w:p>
    <w:p w:rsidR="00077582" w:rsidRDefault="00F80B09">
      <w:pPr>
        <w:divId w:val="2087218939"/>
      </w:pPr>
      <w:r>
        <w:rPr>
          <w:vanish/>
        </w:rPr>
        <w:t>End of Media Content</w:t>
      </w:r>
    </w:p>
    <w:p w:rsidR="00077582" w:rsidRDefault="00F80B09">
      <w:pPr>
        <w:divId w:val="1128933652"/>
      </w:pPr>
      <w:r>
        <w:rPr>
          <w:vanish/>
        </w:rPr>
        <w:t>End of Question</w:t>
      </w:r>
    </w:p>
    <w:bookmarkStart w:id="262" w:name="View_Session4_Answer4"/>
    <w:p w:rsidR="00077582" w:rsidRDefault="00F80B09">
      <w:pPr>
        <w:pStyle w:val="navbutton"/>
        <w:divId w:val="1128933652"/>
      </w:pPr>
      <w:r>
        <w:fldChar w:fldCharType="begin"/>
      </w:r>
      <w:r>
        <w:instrText xml:space="preserve"> HYPERLINK "" \l "Session4_Answer4" </w:instrText>
      </w:r>
      <w:r>
        <w:fldChar w:fldCharType="separate"/>
      </w:r>
      <w:r>
        <w:rPr>
          <w:rStyle w:val="Hyperlink"/>
        </w:rPr>
        <w:t xml:space="preserve">View answer - </w:t>
      </w:r>
      <w:r>
        <w:rPr>
          <w:rStyle w:val="Strong"/>
          <w:color w:val="143748"/>
          <w:u w:val="single"/>
        </w:rPr>
        <w:t>Übung 28</w:t>
      </w:r>
      <w:r>
        <w:rPr>
          <w:rStyle w:val="Hyperlink"/>
        </w:rPr>
        <w:t xml:space="preserve"> </w:t>
      </w:r>
      <w:r>
        <w:fldChar w:fldCharType="end"/>
      </w:r>
      <w:bookmarkEnd w:id="262"/>
    </w:p>
    <w:p w:rsidR="00077582" w:rsidRDefault="00F80B09">
      <w:pPr>
        <w:divId w:val="1523664964"/>
      </w:pPr>
      <w:r>
        <w:rPr>
          <w:vanish/>
        </w:rPr>
        <w:t>End of Activity</w:t>
      </w:r>
    </w:p>
    <w:p w:rsidR="00077582" w:rsidRDefault="00F80B09">
      <w:pPr>
        <w:pStyle w:val="Heading2"/>
        <w:divId w:val="789204340"/>
        <w:rPr>
          <w:rFonts w:eastAsia="Times New Roman"/>
        </w:rPr>
      </w:pPr>
      <w:bookmarkStart w:id="263" w:name="Session4_Section3"/>
      <w:bookmarkEnd w:id="263"/>
      <w:r>
        <w:rPr>
          <w:rFonts w:eastAsia="Times New Roman"/>
        </w:rPr>
        <w:t>4.3 What the customer wants</w:t>
      </w:r>
    </w:p>
    <w:p w:rsidR="00077582" w:rsidRDefault="00F80B09">
      <w:pPr>
        <w:divId w:val="789204340"/>
      </w:pPr>
      <w:r>
        <w:rPr>
          <w:vanish/>
        </w:rPr>
        <w:t>Start of Activity</w:t>
      </w:r>
    </w:p>
    <w:p w:rsidR="00077582" w:rsidRDefault="00F80B09">
      <w:pPr>
        <w:spacing w:before="0" w:beforeAutospacing="0" w:after="0" w:afterAutospacing="0" w:line="240" w:lineRule="auto"/>
        <w:outlineLvl w:val="3"/>
        <w:divId w:val="1826312200"/>
        <w:rPr>
          <w:rFonts w:eastAsia="Times New Roman"/>
          <w:b/>
          <w:bCs/>
          <w:sz w:val="36"/>
          <w:szCs w:val="36"/>
        </w:rPr>
      </w:pPr>
      <w:bookmarkStart w:id="264" w:name="Session4_Activity7"/>
      <w:bookmarkEnd w:id="264"/>
      <w:r>
        <w:rPr>
          <w:rFonts w:eastAsia="Times New Roman"/>
          <w:b/>
          <w:bCs/>
          <w:sz w:val="36"/>
          <w:szCs w:val="36"/>
        </w:rPr>
        <w:t>Übung 29</w:t>
      </w:r>
    </w:p>
    <w:p w:rsidR="00077582" w:rsidRDefault="00F80B09">
      <w:pPr>
        <w:divId w:val="588931432"/>
      </w:pPr>
      <w:r>
        <w:rPr>
          <w:vanish/>
        </w:rPr>
        <w:t>Start of Question</w:t>
      </w:r>
    </w:p>
    <w:p w:rsidR="00077582" w:rsidRDefault="00F80B09">
      <w:pPr>
        <w:divId w:val="189074136"/>
      </w:pPr>
      <w:bookmarkStart w:id="265" w:name="Session4_Question11"/>
      <w:bookmarkEnd w:id="265"/>
      <w:r>
        <w:t xml:space="preserve">Look at this drawing of a busy restaurant. The customers are trying to attract the waiter’s attention. What does each group want? </w:t>
      </w:r>
    </w:p>
    <w:p w:rsidR="00077582" w:rsidRDefault="00F80B09">
      <w:pPr>
        <w:divId w:val="189074136"/>
      </w:pPr>
      <w:r>
        <w:rPr>
          <w:vanish/>
        </w:rPr>
        <w:t>Start of Figure</w:t>
      </w:r>
    </w:p>
    <w:p w:rsidR="00077582" w:rsidRDefault="00F80B09">
      <w:pPr>
        <w:spacing w:before="0" w:beforeAutospacing="0" w:after="0" w:afterAutospacing="0" w:line="240" w:lineRule="auto"/>
        <w:divId w:val="1542135357"/>
        <w:rPr>
          <w:rFonts w:ascii="Times New Roman" w:eastAsia="Times New Roman" w:hAnsi="Times New Roman" w:cs="Times New Roman"/>
          <w:sz w:val="24"/>
          <w:szCs w:val="24"/>
        </w:rPr>
      </w:pPr>
      <w:bookmarkStart w:id="266" w:name="Session4_Figure8"/>
      <w:bookmarkEnd w:id="266"/>
      <w:r>
        <w:rPr>
          <w:rFonts w:ascii="Times New Roman" w:eastAsia="Times New Roman" w:hAnsi="Times New Roman" w:cs="Times New Roman"/>
          <w:noProof/>
          <w:sz w:val="24"/>
          <w:szCs w:val="24"/>
        </w:rPr>
        <w:drawing>
          <wp:inline distT="0" distB="0" distL="0" distR="0" wp14:anchorId="32207EB5" wp14:editId="23A9ACDD">
            <wp:extent cx="5278120" cy="3472231"/>
            <wp:effectExtent l="0" t="0" r="0" b="0"/>
            <wp:docPr id="16" name="Picture 16" descr="D:\AaaF\OUT\httpswwwopeneduopenlearnocw_cmid13391_2021-04-26_15-21-46_hrp44\word\assets\_4f0e86587961d4d24849d0c0cbf65ea55c7c4e63_l193_1_uf01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3391_2021-04-26_15-21-46_hrp44\word\assets\_4f0e86587961d4d24849d0c0cbf65ea55c7c4e63_l193_1_uf017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472231"/>
                    </a:xfrm>
                    <a:prstGeom prst="rect">
                      <a:avLst/>
                    </a:prstGeom>
                    <a:noFill/>
                    <a:ln>
                      <a:noFill/>
                    </a:ln>
                  </pic:spPr>
                </pic:pic>
              </a:graphicData>
            </a:graphic>
          </wp:inline>
        </w:drawing>
      </w:r>
    </w:p>
    <w:p w:rsidR="00077582" w:rsidRDefault="00F80B09">
      <w:pPr>
        <w:divId w:val="189074136"/>
      </w:pPr>
      <w:r>
        <w:rPr>
          <w:vanish/>
        </w:rPr>
        <w:t>End of Figure</w:t>
      </w:r>
    </w:p>
    <w:p w:rsidR="00077582" w:rsidRDefault="00F80B09">
      <w:pPr>
        <w:divId w:val="588931432"/>
      </w:pPr>
      <w:r>
        <w:rPr>
          <w:vanish/>
        </w:rPr>
        <w:t>End of Question</w:t>
      </w:r>
    </w:p>
    <w:p w:rsidR="00077582" w:rsidRDefault="00F80B09">
      <w:pPr>
        <w:divId w:val="206184909"/>
      </w:pPr>
      <w:r>
        <w:t>This group wants a table they have reserved</w:t>
      </w:r>
    </w:p>
    <w:p w:rsidR="00077582" w:rsidRDefault="00F80B09">
      <w:pPr>
        <w:divId w:val="1431199891"/>
      </w:pPr>
      <w:r>
        <w:t>This group wants to attract the waiter's attention</w:t>
      </w:r>
    </w:p>
    <w:p w:rsidR="00077582" w:rsidRDefault="00F80B09">
      <w:pPr>
        <w:divId w:val="135530882"/>
      </w:pPr>
      <w:r>
        <w:t>This group wants the menu</w:t>
      </w:r>
    </w:p>
    <w:p w:rsidR="00077582" w:rsidRDefault="00F80B09">
      <w:pPr>
        <w:divId w:val="956133148"/>
      </w:pPr>
      <w:r>
        <w:t>This group wants to order</w:t>
      </w:r>
    </w:p>
    <w:p w:rsidR="00077582" w:rsidRDefault="00F80B09">
      <w:pPr>
        <w:divId w:val="915868195"/>
      </w:pPr>
      <w:r>
        <w:t>This group wants to pay</w:t>
      </w:r>
    </w:p>
    <w:p w:rsidR="00077582" w:rsidRDefault="00F80B09">
      <w:pPr>
        <w:divId w:val="1525559329"/>
      </w:pPr>
      <w:r>
        <w:t>This group wants to query the bill</w:t>
      </w:r>
    </w:p>
    <w:p w:rsidR="00077582" w:rsidRDefault="00F80B09">
      <w:pPr>
        <w:divId w:val="1877160187"/>
      </w:pPr>
      <w:r>
        <w:t>Group 6</w:t>
      </w:r>
    </w:p>
    <w:p w:rsidR="00077582" w:rsidRDefault="00F80B09">
      <w:pPr>
        <w:divId w:val="580876233"/>
      </w:pPr>
      <w:r>
        <w:t>Group 5</w:t>
      </w:r>
    </w:p>
    <w:p w:rsidR="00077582" w:rsidRDefault="00F80B09">
      <w:pPr>
        <w:divId w:val="1967155320"/>
      </w:pPr>
      <w:r>
        <w:t>Group 4</w:t>
      </w:r>
    </w:p>
    <w:p w:rsidR="00077582" w:rsidRDefault="00F80B09">
      <w:pPr>
        <w:divId w:val="1475442133"/>
      </w:pPr>
      <w:r>
        <w:t>Group 3</w:t>
      </w:r>
    </w:p>
    <w:p w:rsidR="00077582" w:rsidRDefault="00F80B09">
      <w:pPr>
        <w:divId w:val="691418922"/>
      </w:pPr>
      <w:r>
        <w:t>Group 2</w:t>
      </w:r>
    </w:p>
    <w:p w:rsidR="00077582" w:rsidRDefault="00F80B09">
      <w:pPr>
        <w:divId w:val="1335645057"/>
      </w:pPr>
      <w:r>
        <w:t>Group 1</w:t>
      </w:r>
    </w:p>
    <w:bookmarkStart w:id="267" w:name="View_Session4_Interaction7"/>
    <w:p w:rsidR="00077582" w:rsidRDefault="00F80B09">
      <w:pPr>
        <w:pStyle w:val="navbutton"/>
        <w:divId w:val="588931432"/>
      </w:pPr>
      <w:r>
        <w:fldChar w:fldCharType="begin"/>
      </w:r>
      <w:r>
        <w:instrText xml:space="preserve"> HYPERLINK "" \l "Session4_Interaction7" </w:instrText>
      </w:r>
      <w:r>
        <w:fldChar w:fldCharType="separate"/>
      </w:r>
      <w:r>
        <w:rPr>
          <w:rStyle w:val="Hyperlink"/>
        </w:rPr>
        <w:t>View answer - Übung 29</w:t>
      </w:r>
      <w:r>
        <w:fldChar w:fldCharType="end"/>
      </w:r>
      <w:bookmarkEnd w:id="267"/>
    </w:p>
    <w:p w:rsidR="00077582" w:rsidRDefault="00F80B09">
      <w:pPr>
        <w:divId w:val="789204340"/>
      </w:pPr>
      <w:r>
        <w:rPr>
          <w:vanish/>
        </w:rPr>
        <w:t>End of Activity</w:t>
      </w:r>
    </w:p>
    <w:p w:rsidR="00077582" w:rsidRDefault="00F80B09">
      <w:pPr>
        <w:pStyle w:val="Heading2"/>
        <w:divId w:val="601108996"/>
        <w:rPr>
          <w:rFonts w:eastAsia="Times New Roman"/>
        </w:rPr>
      </w:pPr>
      <w:bookmarkStart w:id="268" w:name="Session4_Section4"/>
      <w:bookmarkEnd w:id="268"/>
      <w:r>
        <w:rPr>
          <w:rFonts w:eastAsia="Times New Roman"/>
        </w:rPr>
        <w:t>4.4 Your turn to order</w:t>
      </w:r>
    </w:p>
    <w:p w:rsidR="00077582" w:rsidRDefault="00F80B09">
      <w:pPr>
        <w:divId w:val="601108996"/>
      </w:pPr>
      <w:r>
        <w:rPr>
          <w:vanish/>
        </w:rPr>
        <w:t>Start of Activity</w:t>
      </w:r>
    </w:p>
    <w:p w:rsidR="00077582" w:rsidRDefault="00F80B09">
      <w:pPr>
        <w:spacing w:before="0" w:beforeAutospacing="0" w:after="0" w:afterAutospacing="0" w:line="240" w:lineRule="auto"/>
        <w:outlineLvl w:val="3"/>
        <w:divId w:val="1959488079"/>
        <w:rPr>
          <w:rFonts w:eastAsia="Times New Roman"/>
          <w:b/>
          <w:bCs/>
          <w:sz w:val="36"/>
          <w:szCs w:val="36"/>
        </w:rPr>
      </w:pPr>
      <w:bookmarkStart w:id="269" w:name="Session4_Activity8"/>
      <w:bookmarkEnd w:id="269"/>
      <w:r>
        <w:rPr>
          <w:rStyle w:val="Strong"/>
          <w:rFonts w:eastAsia="Times New Roman"/>
          <w:sz w:val="36"/>
          <w:szCs w:val="36"/>
        </w:rPr>
        <w:t>Übung 30</w:t>
      </w:r>
      <w:r>
        <w:rPr>
          <w:rFonts w:eastAsia="Times New Roman"/>
          <w:b/>
          <w:bCs/>
          <w:sz w:val="36"/>
          <w:szCs w:val="36"/>
        </w:rPr>
        <w:t xml:space="preserve"> </w:t>
      </w:r>
    </w:p>
    <w:p w:rsidR="00077582" w:rsidRDefault="00F80B09">
      <w:pPr>
        <w:divId w:val="48576388"/>
      </w:pPr>
      <w:r>
        <w:rPr>
          <w:vanish/>
        </w:rPr>
        <w:t>Start of Question</w:t>
      </w:r>
    </w:p>
    <w:p w:rsidR="00077582" w:rsidRDefault="00F80B09">
      <w:pPr>
        <w:divId w:val="1323050554"/>
      </w:pPr>
      <w:bookmarkStart w:id="270" w:name="Session4_Question12"/>
      <w:bookmarkEnd w:id="270"/>
      <w:r>
        <w:t>Here is the menu at a restaurant:</w:t>
      </w:r>
    </w:p>
    <w:p w:rsidR="00077582" w:rsidRDefault="00F80B09">
      <w:pPr>
        <w:divId w:val="1323050554"/>
      </w:pPr>
      <w:r>
        <w:rPr>
          <w:vanish/>
        </w:rPr>
        <w:t>Start of Figure</w:t>
      </w:r>
    </w:p>
    <w:p w:rsidR="00077582" w:rsidRDefault="00F80B09">
      <w:pPr>
        <w:spacing w:before="0" w:beforeAutospacing="0" w:after="0" w:afterAutospacing="0" w:line="240" w:lineRule="auto"/>
        <w:divId w:val="300769576"/>
        <w:rPr>
          <w:rFonts w:ascii="Times New Roman" w:eastAsia="Times New Roman" w:hAnsi="Times New Roman" w:cs="Times New Roman"/>
          <w:sz w:val="24"/>
          <w:szCs w:val="24"/>
        </w:rPr>
      </w:pPr>
      <w:bookmarkStart w:id="271" w:name="Session4_Figure9"/>
      <w:bookmarkEnd w:id="271"/>
      <w:r>
        <w:rPr>
          <w:rFonts w:ascii="Times New Roman" w:eastAsia="Times New Roman" w:hAnsi="Times New Roman" w:cs="Times New Roman"/>
          <w:noProof/>
          <w:sz w:val="24"/>
          <w:szCs w:val="24"/>
        </w:rPr>
        <w:drawing>
          <wp:inline distT="0" distB="0" distL="0" distR="0" wp14:anchorId="3F595C39" wp14:editId="6233CA8D">
            <wp:extent cx="5278120" cy="4349171"/>
            <wp:effectExtent l="0" t="0" r="0" b="0"/>
            <wp:docPr id="17" name="Picture 17" descr="D:\AaaF\OUT\httpswwwopeneduopenlearnocw_cmid13391_2021-04-26_15-21-46_hrp44\word\assets\_f19e9607ea8734acde948fcf007e345c4a139ce2_l193_1_uf01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3391_2021-04-26_15-21-46_hrp44\word\assets\_f19e9607ea8734acde948fcf007e345c4a139ce2_l193_1_uf018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4349171"/>
                    </a:xfrm>
                    <a:prstGeom prst="rect">
                      <a:avLst/>
                    </a:prstGeom>
                    <a:noFill/>
                    <a:ln>
                      <a:noFill/>
                    </a:ln>
                  </pic:spPr>
                </pic:pic>
              </a:graphicData>
            </a:graphic>
          </wp:inline>
        </w:drawing>
      </w:r>
      <w:bookmarkStart w:id="272" w:name="fig0020"/>
      <w:bookmarkEnd w:id="272"/>
    </w:p>
    <w:p w:rsidR="00077582" w:rsidRDefault="00F80B09">
      <w:pPr>
        <w:divId w:val="1323050554"/>
      </w:pPr>
      <w:r>
        <w:rPr>
          <w:vanish/>
        </w:rPr>
        <w:t>End of Figure</w:t>
      </w:r>
    </w:p>
    <w:p w:rsidR="00077582" w:rsidRDefault="00F80B09">
      <w:pPr>
        <w:divId w:val="1323050554"/>
      </w:pPr>
      <w:r>
        <w:t>You decide to order fish at this restaurant. Begin by calling the waiter, then follow the cues in the audio extract.</w:t>
      </w:r>
    </w:p>
    <w:p w:rsidR="00077582" w:rsidRDefault="00F80B09">
      <w:pPr>
        <w:divId w:val="1323050554"/>
      </w:pPr>
      <w:r>
        <w:rPr>
          <w:rStyle w:val="Emphasis"/>
          <w:lang w:val="de-DE"/>
        </w:rPr>
        <w:t>Hören Sie und sprechen Sie. Hier ist ein Beispiel.</w:t>
      </w:r>
    </w:p>
    <w:p w:rsidR="00077582" w:rsidRDefault="00F80B09">
      <w:pPr>
        <w:numPr>
          <w:ilvl w:val="0"/>
          <w:numId w:val="42"/>
        </w:numPr>
        <w:ind w:left="780" w:right="780"/>
        <w:divId w:val="1323050554"/>
      </w:pPr>
      <w:r>
        <w:rPr>
          <w:rStyle w:val="Strong"/>
          <w:lang w:val="de-DE"/>
        </w:rPr>
        <w:t>Sie hören:</w:t>
      </w:r>
      <w:r>
        <w:rPr>
          <w:lang w:val="de-DE"/>
        </w:rPr>
        <w:t xml:space="preserve"> Rufen Sie den Kellner.</w:t>
      </w:r>
    </w:p>
    <w:p w:rsidR="00077582" w:rsidRDefault="00F80B09">
      <w:pPr>
        <w:numPr>
          <w:ilvl w:val="0"/>
          <w:numId w:val="42"/>
        </w:numPr>
        <w:ind w:left="780" w:right="780"/>
        <w:divId w:val="1323050554"/>
      </w:pPr>
      <w:r>
        <w:rPr>
          <w:rStyle w:val="Strong"/>
          <w:lang w:val="de-DE"/>
        </w:rPr>
        <w:t>Sie sagen:</w:t>
      </w:r>
      <w:r>
        <w:rPr>
          <w:lang w:val="de-DE"/>
        </w:rPr>
        <w:t xml:space="preserve"> Entschuldigung!</w:t>
      </w:r>
    </w:p>
    <w:p w:rsidR="00077582" w:rsidRDefault="00F80B09">
      <w:pPr>
        <w:divId w:val="1323050554"/>
      </w:pPr>
      <w:r>
        <w:rPr>
          <w:vanish/>
        </w:rPr>
        <w:t>Start of Media Content</w:t>
      </w:r>
    </w:p>
    <w:p w:rsidR="00077582" w:rsidRDefault="00F80B09">
      <w:pPr>
        <w:spacing w:before="60" w:beforeAutospacing="0" w:after="60" w:afterAutospacing="0"/>
        <w:divId w:val="2114474703"/>
      </w:pPr>
      <w:bookmarkStart w:id="273" w:name="Session4_MediaContent5"/>
      <w:bookmarkEnd w:id="273"/>
      <w:r>
        <w:t>Audio content is not available in this format.</w:t>
      </w:r>
    </w:p>
    <w:p w:rsidR="00077582" w:rsidRDefault="00F80B09">
      <w:pPr>
        <w:pStyle w:val="Caption1"/>
        <w:divId w:val="2057704635"/>
      </w:pPr>
      <w:r>
        <w:t>Übung 30</w:t>
      </w:r>
    </w:p>
    <w:bookmarkStart w:id="274" w:name="View_Session4_Transcript5"/>
    <w:p w:rsidR="00077582" w:rsidRDefault="00F80B09">
      <w:pPr>
        <w:pStyle w:val="navbutton"/>
        <w:divId w:val="2057704635"/>
      </w:pPr>
      <w:r>
        <w:fldChar w:fldCharType="begin"/>
      </w:r>
      <w:r>
        <w:instrText xml:space="preserve"> HYPERLINK "" \l "Session4_Transcript5" </w:instrText>
      </w:r>
      <w:r>
        <w:fldChar w:fldCharType="separate"/>
      </w:r>
      <w:r>
        <w:rPr>
          <w:rStyle w:val="Hyperlink"/>
        </w:rPr>
        <w:t>View transcript - Übung 30</w:t>
      </w:r>
      <w:r>
        <w:fldChar w:fldCharType="end"/>
      </w:r>
      <w:bookmarkEnd w:id="274"/>
    </w:p>
    <w:p w:rsidR="00077582" w:rsidRDefault="00F80B09">
      <w:pPr>
        <w:divId w:val="1323050554"/>
      </w:pPr>
      <w:r>
        <w:rPr>
          <w:vanish/>
        </w:rPr>
        <w:t>End of Media Content</w:t>
      </w:r>
    </w:p>
    <w:p w:rsidR="00077582" w:rsidRDefault="00F80B09">
      <w:pPr>
        <w:divId w:val="48576388"/>
      </w:pPr>
      <w:r>
        <w:rPr>
          <w:vanish/>
        </w:rPr>
        <w:t>End of Question</w:t>
      </w:r>
    </w:p>
    <w:p w:rsidR="00077582" w:rsidRDefault="00F80B09">
      <w:pPr>
        <w:divId w:val="601108996"/>
      </w:pPr>
      <w:r>
        <w:rPr>
          <w:vanish/>
        </w:rPr>
        <w:t>End of Activity</w:t>
      </w:r>
    </w:p>
    <w:p w:rsidR="00077582" w:rsidRDefault="00F80B09">
      <w:pPr>
        <w:divId w:val="601108996"/>
      </w:pPr>
      <w:r>
        <w:rPr>
          <w:vanish/>
        </w:rPr>
        <w:t>Start of Activity</w:t>
      </w:r>
    </w:p>
    <w:p w:rsidR="00077582" w:rsidRDefault="00F80B09">
      <w:pPr>
        <w:spacing w:before="0" w:beforeAutospacing="0" w:after="0" w:afterAutospacing="0" w:line="240" w:lineRule="auto"/>
        <w:outlineLvl w:val="3"/>
        <w:divId w:val="864639896"/>
        <w:rPr>
          <w:rFonts w:eastAsia="Times New Roman"/>
          <w:b/>
          <w:bCs/>
          <w:sz w:val="36"/>
          <w:szCs w:val="36"/>
        </w:rPr>
      </w:pPr>
      <w:bookmarkStart w:id="275" w:name="Session4_Activity9"/>
      <w:bookmarkEnd w:id="275"/>
      <w:r>
        <w:rPr>
          <w:rStyle w:val="Strong"/>
          <w:rFonts w:eastAsia="Times New Roman"/>
          <w:sz w:val="36"/>
          <w:szCs w:val="36"/>
        </w:rPr>
        <w:t>Übung 31</w:t>
      </w:r>
    </w:p>
    <w:p w:rsidR="00077582" w:rsidRDefault="00F80B09">
      <w:pPr>
        <w:divId w:val="1677532814"/>
      </w:pPr>
      <w:r>
        <w:rPr>
          <w:vanish/>
        </w:rPr>
        <w:t>Start of Question</w:t>
      </w:r>
    </w:p>
    <w:p w:rsidR="00077582" w:rsidRDefault="00F80B09">
      <w:pPr>
        <w:divId w:val="1918905376"/>
      </w:pPr>
      <w:bookmarkStart w:id="276" w:name="Session4_Question13"/>
      <w:bookmarkEnd w:id="276"/>
      <w:r>
        <w:t>Did you enjoy your meal? The waiter seems to have disappeared, so you ask the waitress (</w:t>
      </w:r>
      <w:r>
        <w:rPr>
          <w:rStyle w:val="Emphasis"/>
          <w:lang w:val="de-DE"/>
        </w:rPr>
        <w:t>die Kellnerin</w:t>
      </w:r>
      <w:r>
        <w:t xml:space="preserve">) for your bill. You only hear the first cue in the audio, so use the notes below to guide you through the rest of the dialogue. </w:t>
      </w:r>
    </w:p>
    <w:p w:rsidR="00077582" w:rsidRDefault="00F80B09">
      <w:pPr>
        <w:divId w:val="1918905376"/>
      </w:pPr>
      <w:r>
        <w:rPr>
          <w:rStyle w:val="Emphasis"/>
          <w:lang w:val="de-DE"/>
        </w:rPr>
        <w:t>Hier ist ein Beispiel.</w:t>
      </w:r>
    </w:p>
    <w:p w:rsidR="00077582" w:rsidRDefault="00F80B09">
      <w:pPr>
        <w:numPr>
          <w:ilvl w:val="0"/>
          <w:numId w:val="43"/>
        </w:numPr>
        <w:ind w:left="780" w:right="780"/>
        <w:divId w:val="1918905376"/>
      </w:pPr>
      <w:r>
        <w:rPr>
          <w:rStyle w:val="Strong"/>
          <w:lang w:val="de-DE"/>
        </w:rPr>
        <w:t>Sie hören:</w:t>
      </w:r>
      <w:r>
        <w:rPr>
          <w:lang w:val="de-DE"/>
        </w:rPr>
        <w:t xml:space="preserve"> Rufen Sie die Kellnerin.</w:t>
      </w:r>
    </w:p>
    <w:p w:rsidR="00077582" w:rsidRDefault="00F80B09">
      <w:pPr>
        <w:numPr>
          <w:ilvl w:val="0"/>
          <w:numId w:val="43"/>
        </w:numPr>
        <w:ind w:left="780" w:right="780"/>
        <w:divId w:val="1918905376"/>
      </w:pPr>
      <w:r>
        <w:rPr>
          <w:rStyle w:val="Strong"/>
          <w:lang w:val="de-DE"/>
        </w:rPr>
        <w:t>Sie sagen:</w:t>
      </w:r>
      <w:r>
        <w:rPr>
          <w:lang w:val="de-DE"/>
        </w:rPr>
        <w:t xml:space="preserve"> Bedienung, bitte!</w:t>
      </w:r>
    </w:p>
    <w:p w:rsidR="00077582" w:rsidRDefault="00F80B09">
      <w:pPr>
        <w:divId w:val="1918905376"/>
      </w:pPr>
      <w:r>
        <w:rPr>
          <w:vanish/>
        </w:rPr>
        <w:t>Start of Media Content</w:t>
      </w:r>
    </w:p>
    <w:p w:rsidR="00077582" w:rsidRDefault="00F80B09">
      <w:pPr>
        <w:spacing w:before="60" w:beforeAutospacing="0" w:after="60" w:afterAutospacing="0"/>
        <w:divId w:val="253245797"/>
      </w:pPr>
      <w:bookmarkStart w:id="277" w:name="Session4_MediaContent6"/>
      <w:bookmarkEnd w:id="277"/>
      <w:r>
        <w:t>Audio content is not available in this format.</w:t>
      </w:r>
    </w:p>
    <w:p w:rsidR="00077582" w:rsidRDefault="00F80B09">
      <w:pPr>
        <w:pStyle w:val="Caption1"/>
        <w:divId w:val="52849583"/>
      </w:pPr>
      <w:r>
        <w:t>Übung 31</w:t>
      </w:r>
    </w:p>
    <w:bookmarkStart w:id="278" w:name="View_Session4_Transcript6"/>
    <w:p w:rsidR="00077582" w:rsidRDefault="00F80B09">
      <w:pPr>
        <w:pStyle w:val="navbutton"/>
        <w:divId w:val="52849583"/>
      </w:pPr>
      <w:r>
        <w:fldChar w:fldCharType="begin"/>
      </w:r>
      <w:r>
        <w:instrText xml:space="preserve"> HYPERLINK "" \l "Session4_Transcript6" </w:instrText>
      </w:r>
      <w:r>
        <w:fldChar w:fldCharType="separate"/>
      </w:r>
      <w:r>
        <w:rPr>
          <w:rStyle w:val="Hyperlink"/>
        </w:rPr>
        <w:t>View transcript - Übung 31</w:t>
      </w:r>
      <w:r>
        <w:fldChar w:fldCharType="end"/>
      </w:r>
      <w:bookmarkEnd w:id="278"/>
    </w:p>
    <w:p w:rsidR="00077582" w:rsidRDefault="00F80B09">
      <w:pPr>
        <w:divId w:val="1918905376"/>
      </w:pPr>
      <w:r>
        <w:rPr>
          <w:vanish/>
        </w:rPr>
        <w:t>End of Media Content</w:t>
      </w:r>
    </w:p>
    <w:p w:rsidR="00077582" w:rsidRDefault="00F80B09">
      <w:pPr>
        <w:numPr>
          <w:ilvl w:val="0"/>
          <w:numId w:val="44"/>
        </w:numPr>
        <w:ind w:left="780" w:right="780"/>
        <w:divId w:val="1918905376"/>
      </w:pPr>
      <w:r>
        <w:t>I’d like to pay, please.</w:t>
      </w:r>
    </w:p>
    <w:p w:rsidR="00077582" w:rsidRDefault="00F80B09">
      <w:pPr>
        <w:numPr>
          <w:ilvl w:val="0"/>
          <w:numId w:val="44"/>
        </w:numPr>
        <w:ind w:left="780" w:right="780"/>
        <w:divId w:val="1918905376"/>
      </w:pPr>
      <w:r>
        <w:t>Excuse me, is this right?</w:t>
      </w:r>
    </w:p>
    <w:p w:rsidR="00077582" w:rsidRDefault="00F80B09">
      <w:pPr>
        <w:numPr>
          <w:ilvl w:val="0"/>
          <w:numId w:val="44"/>
        </w:numPr>
        <w:ind w:left="780" w:right="780"/>
        <w:divId w:val="1918905376"/>
      </w:pPr>
      <w:r>
        <w:t>But I had (</w:t>
      </w:r>
      <w:r>
        <w:rPr>
          <w:rStyle w:val="Emphasis"/>
          <w:lang w:val="de-DE"/>
        </w:rPr>
        <w:t>ich hatte</w:t>
      </w:r>
      <w:r>
        <w:t xml:space="preserve">) fried herring! </w:t>
      </w:r>
    </w:p>
    <w:p w:rsidR="00077582" w:rsidRDefault="00F80B09">
      <w:pPr>
        <w:numPr>
          <w:ilvl w:val="0"/>
          <w:numId w:val="44"/>
        </w:numPr>
        <w:ind w:left="780" w:right="780"/>
        <w:divId w:val="1918905376"/>
      </w:pPr>
      <w:r>
        <w:t>OK, €10 – keep the change.</w:t>
      </w:r>
    </w:p>
    <w:p w:rsidR="00077582" w:rsidRDefault="00F80B09">
      <w:pPr>
        <w:divId w:val="1677532814"/>
      </w:pPr>
      <w:r>
        <w:rPr>
          <w:vanish/>
        </w:rPr>
        <w:t>End of Question</w:t>
      </w:r>
    </w:p>
    <w:p w:rsidR="00077582" w:rsidRDefault="00F80B09">
      <w:pPr>
        <w:divId w:val="601108996"/>
      </w:pPr>
      <w:r>
        <w:rPr>
          <w:vanish/>
        </w:rPr>
        <w:t>End of Activity</w:t>
      </w:r>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2"/>
        <w:divId w:val="1945189820"/>
        <w:rPr>
          <w:rFonts w:eastAsia="Times New Roman"/>
        </w:rPr>
      </w:pPr>
      <w:bookmarkStart w:id="279" w:name="Session5"/>
      <w:bookmarkEnd w:id="279"/>
      <w:r>
        <w:rPr>
          <w:rFonts w:eastAsia="Times New Roman"/>
        </w:rPr>
        <w:t>Conclusion</w:t>
      </w:r>
    </w:p>
    <w:p w:rsidR="00077582" w:rsidRDefault="00F80B09">
      <w:pPr>
        <w:divId w:val="1945189820"/>
      </w:pPr>
      <w:r>
        <w:t xml:space="preserve">This free course provided an introduction to studying Languages. It took you through a series of exercises designed to develop your approach to study and learning at a distance and helped to improve your confidence as an independent learner. </w:t>
      </w:r>
    </w:p>
    <w:p w:rsidR="00077582" w:rsidRDefault="00F80B09">
      <w:pPr>
        <w:divId w:val="1945189820"/>
      </w:pPr>
      <w:r>
        <w:t xml:space="preserve">This OpenLearn course is an adapted extract from a previous edition of the Open University course </w:t>
      </w:r>
      <w:hyperlink r:id="rId31" w:history="1">
        <w:r>
          <w:rPr>
            <w:rStyle w:val="Hyperlink"/>
          </w:rPr>
          <w:t xml:space="preserve">L193 </w:t>
        </w:r>
        <w:r>
          <w:rPr>
            <w:rStyle w:val="Emphasis"/>
            <w:color w:val="143748"/>
            <w:u w:val="single"/>
          </w:rPr>
          <w:t>Rundblick: beginners' German</w:t>
        </w:r>
      </w:hyperlink>
      <w:r>
        <w:t xml:space="preserve">. </w:t>
      </w:r>
    </w:p>
    <w:p w:rsidR="00077582" w:rsidRDefault="00F80B09">
      <w:pPr>
        <w:divId w:val="1945189820"/>
      </w:pPr>
      <w:r>
        <w:t xml:space="preserve">If you enjoyed this course, you might be interested in studying the Open University module </w:t>
      </w:r>
      <w:hyperlink r:id="rId32" w:history="1">
        <w:r>
          <w:rPr>
            <w:rStyle w:val="Hyperlink"/>
          </w:rPr>
          <w:t xml:space="preserve">L193 </w:t>
        </w:r>
        <w:r>
          <w:rPr>
            <w:rStyle w:val="Emphasis"/>
            <w:color w:val="143748"/>
            <w:u w:val="single"/>
          </w:rPr>
          <w:t>Rundblick: beginners' German</w:t>
        </w:r>
      </w:hyperlink>
      <w:r>
        <w:t xml:space="preserve">. Or, if you are interested in other language short courses, rather than studying languages for a degree, you may want to have a look at what else is on offer </w:t>
      </w:r>
      <w:hyperlink r:id="rId33" w:history="1">
        <w:r>
          <w:rPr>
            <w:rStyle w:val="Hyperlink"/>
          </w:rPr>
          <w:t>here</w:t>
        </w:r>
      </w:hyperlink>
      <w:r>
        <w:t xml:space="preserve">. </w:t>
      </w:r>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2"/>
        <w:divId w:val="1832090566"/>
        <w:rPr>
          <w:rFonts w:eastAsia="Times New Roman"/>
        </w:rPr>
      </w:pPr>
      <w:bookmarkStart w:id="280" w:name="Session6"/>
      <w:bookmarkEnd w:id="280"/>
      <w:r>
        <w:rPr>
          <w:rFonts w:eastAsia="Times New Roman"/>
        </w:rPr>
        <w:t>Take the next step</w:t>
      </w:r>
    </w:p>
    <w:p w:rsidR="00077582" w:rsidRDefault="00F80B09">
      <w:pPr>
        <w:divId w:val="1832090566"/>
      </w:pPr>
      <w:r>
        <w:rPr>
          <w:vanish/>
        </w:rPr>
        <w:t>Start of Figure</w:t>
      </w:r>
    </w:p>
    <w:p w:rsidR="00077582" w:rsidRDefault="00F80B09">
      <w:pPr>
        <w:spacing w:before="0" w:beforeAutospacing="0" w:after="0" w:afterAutospacing="0" w:line="240" w:lineRule="auto"/>
        <w:divId w:val="1658876682"/>
        <w:rPr>
          <w:rFonts w:ascii="Times New Roman" w:eastAsia="Times New Roman" w:hAnsi="Times New Roman" w:cs="Times New Roman"/>
          <w:sz w:val="24"/>
          <w:szCs w:val="24"/>
        </w:rPr>
      </w:pPr>
      <w:bookmarkStart w:id="281" w:name="Session6_Figure1"/>
      <w:bookmarkEnd w:id="281"/>
      <w:r>
        <w:rPr>
          <w:rFonts w:ascii="Times New Roman" w:eastAsia="Times New Roman" w:hAnsi="Times New Roman" w:cs="Times New Roman"/>
          <w:noProof/>
          <w:sz w:val="24"/>
          <w:szCs w:val="24"/>
        </w:rPr>
        <w:drawing>
          <wp:inline distT="0" distB="0" distL="0" distR="0" wp14:anchorId="77EE66E0" wp14:editId="0FED8F8C">
            <wp:extent cx="5278120" cy="1505089"/>
            <wp:effectExtent l="0" t="0" r="0" b="0"/>
            <wp:docPr id="18" name="Picture 18" descr="D:\AaaF\OUT\httpswwwopeneduopenlearnocw_cmid13391_2021-04-26_15-21-46_hrp44\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3391_2021-04-26_15-21-46_hrp44\word\assets\nextstep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077582" w:rsidRDefault="00F80B09">
      <w:pPr>
        <w:divId w:val="1832090566"/>
      </w:pPr>
      <w:r>
        <w:rPr>
          <w:vanish/>
        </w:rPr>
        <w:t>End of Figure</w:t>
      </w:r>
    </w:p>
    <w:p w:rsidR="00077582" w:rsidRDefault="00F80B09">
      <w:pPr>
        <w:divId w:val="1832090566"/>
      </w:pPr>
      <w:r>
        <w:t>If you enjoyed this course, why not explore the subject further with our paid-for short course, </w:t>
      </w:r>
      <w:r>
        <w:rPr>
          <w:rStyle w:val="Emphasis"/>
        </w:rPr>
        <w:t>Beginners German 1: fang an!</w:t>
      </w:r>
      <w:r>
        <w:t xml:space="preserve">? </w:t>
      </w:r>
    </w:p>
    <w:p w:rsidR="00077582" w:rsidRDefault="000E51EB">
      <w:pPr>
        <w:divId w:val="1832090566"/>
      </w:pPr>
      <w:hyperlink r:id="rId35" w:history="1">
        <w:r w:rsidR="00F80B09">
          <w:rPr>
            <w:rStyle w:val="Hyperlink"/>
          </w:rPr>
          <w:t xml:space="preserve">Find out more about </w:t>
        </w:r>
        <w:r w:rsidR="00F80B09">
          <w:rPr>
            <w:rStyle w:val="Emphasis"/>
            <w:color w:val="143748"/>
            <w:u w:val="single"/>
          </w:rPr>
          <w:t>Beginners German 1: fang an!</w:t>
        </w:r>
      </w:hyperlink>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2"/>
        <w:divId w:val="74087166"/>
        <w:rPr>
          <w:rFonts w:eastAsia="Times New Roman"/>
        </w:rPr>
      </w:pPr>
      <w:bookmarkStart w:id="282" w:name="Acknowledgements1"/>
      <w:bookmarkEnd w:id="282"/>
      <w:r>
        <w:rPr>
          <w:rFonts w:eastAsia="Times New Roman"/>
        </w:rPr>
        <w:t>Acknowledgements</w:t>
      </w:r>
    </w:p>
    <w:p w:rsidR="00077582" w:rsidRDefault="00F80B09">
      <w:pPr>
        <w:divId w:val="74087166"/>
      </w:pPr>
      <w:r>
        <w:t xml:space="preserve">Except for third party materials and otherwise stated (see </w:t>
      </w:r>
      <w:hyperlink r:id="rId36" w:history="1">
        <w:r>
          <w:rPr>
            <w:rStyle w:val="Hyperlink"/>
          </w:rPr>
          <w:t>terms and conditions</w:t>
        </w:r>
      </w:hyperlink>
      <w:r>
        <w:t xml:space="preserve">), this content is made available under a </w:t>
      </w:r>
      <w:hyperlink r:id="rId37" w:history="1">
        <w:r>
          <w:rPr>
            <w:rStyle w:val="Hyperlink"/>
          </w:rPr>
          <w:t>Creative Commons Attribution-NonCommercial-ShareAlike 4.0 Licence</w:t>
        </w:r>
      </w:hyperlink>
      <w:r>
        <w:t xml:space="preserve">. </w:t>
      </w:r>
    </w:p>
    <w:p w:rsidR="00077582" w:rsidRDefault="00F80B09">
      <w:pPr>
        <w:divId w:val="74087166"/>
      </w:pPr>
      <w:r>
        <w:t xml:space="preserve">The material acknowledged below is Proprietary and used under licence (not subject to Creative Commons Licence). Grateful acknowledgement is made to the following sources for permission to reproduce material in this course: </w:t>
      </w:r>
    </w:p>
    <w:p w:rsidR="00077582" w:rsidRDefault="00F80B09">
      <w:pPr>
        <w:divId w:val="74087166"/>
      </w:pPr>
      <w:r>
        <w:t xml:space="preserve">Course image: </w:t>
      </w:r>
      <w:hyperlink r:id="rId38" w:history="1">
        <w:r>
          <w:rPr>
            <w:rStyle w:val="Hyperlink"/>
          </w:rPr>
          <w:t>Jay Plemon</w:t>
        </w:r>
      </w:hyperlink>
      <w:r>
        <w:t xml:space="preserve"> in Flickr made available under </w:t>
      </w:r>
      <w:hyperlink r:id="rId39" w:history="1">
        <w:r>
          <w:rPr>
            <w:rStyle w:val="Hyperlink"/>
          </w:rPr>
          <w:t>Creative Commons Attribution-NonCommercial 2.0 Licence</w:t>
        </w:r>
      </w:hyperlink>
      <w:r>
        <w:t xml:space="preserve">. </w:t>
      </w:r>
    </w:p>
    <w:p w:rsidR="00077582" w:rsidRDefault="00F80B09">
      <w:pPr>
        <w:pStyle w:val="Heading2"/>
        <w:divId w:val="74087166"/>
        <w:rPr>
          <w:rFonts w:eastAsia="Times New Roman"/>
        </w:rPr>
      </w:pPr>
      <w:r>
        <w:rPr>
          <w:rFonts w:eastAsia="Times New Roman"/>
        </w:rPr>
        <w:t>Figures</w:t>
      </w:r>
    </w:p>
    <w:p w:rsidR="00077582" w:rsidRDefault="00F80B09">
      <w:pPr>
        <w:divId w:val="74087166"/>
      </w:pPr>
      <w:r>
        <w:t>Übung 2 (top left) © Xeniel-Dia</w:t>
      </w:r>
    </w:p>
    <w:p w:rsidR="00077582" w:rsidRDefault="00F80B09">
      <w:pPr>
        <w:divId w:val="74087166"/>
      </w:pPr>
      <w:r>
        <w:t>Übung 2 (top right) Courtesy of German National Tourist Office</w:t>
      </w:r>
    </w:p>
    <w:p w:rsidR="00077582" w:rsidRDefault="00F80B09">
      <w:pPr>
        <w:divId w:val="74087166"/>
      </w:pPr>
      <w:r>
        <w:t>Übung 2 (middle): Geneve Tourisme/swiss-image.ch</w:t>
      </w:r>
    </w:p>
    <w:p w:rsidR="00077582" w:rsidRDefault="00F80B09">
      <w:pPr>
        <w:divId w:val="74087166"/>
      </w:pPr>
      <w:r>
        <w:t>Übung 2 (bottom left) Courtesy of the Austrian National Tourist Ofice</w:t>
      </w:r>
    </w:p>
    <w:p w:rsidR="00077582" w:rsidRDefault="00F80B09">
      <w:pPr>
        <w:divId w:val="74087166"/>
      </w:pPr>
      <w:r>
        <w:t xml:space="preserve">Übung 6 (clockwise) (1) © </w:t>
      </w:r>
      <w:hyperlink r:id="rId40" w:history="1">
        <w:r>
          <w:rPr>
            <w:rStyle w:val="Hyperlink"/>
          </w:rPr>
          <w:t>Mary Evans Picture Library</w:t>
        </w:r>
      </w:hyperlink>
      <w:r>
        <w:t xml:space="preserve">; (2) Courtesy of Mary Evans Picture Library; (4) Courtesy of Shell; (5) © Mary Evans Picture Library; (6) © AP Photo/Roberto Pfeil; (7) © AP Photo/Rene Macura; (8) © AP Photo/Jacqueline Roggenbrodt </w:t>
      </w:r>
    </w:p>
    <w:p w:rsidR="00077582" w:rsidRDefault="00F80B09">
      <w:pPr>
        <w:divId w:val="74087166"/>
      </w:pPr>
      <w:r>
        <w:t>Übung 17 (top) Courtesy of Anna Lengenfelder.</w:t>
      </w:r>
    </w:p>
    <w:p w:rsidR="00077582" w:rsidRDefault="00F80B09">
      <w:pPr>
        <w:divId w:val="74087166"/>
      </w:pPr>
      <w:r>
        <w:t xml:space="preserve">Every effort has been made to contact copyright owners. If any have been inadvertently overlooked, the publishers will be pleased to make the necessary arrangements at the first opportunity. </w:t>
      </w:r>
    </w:p>
    <w:p w:rsidR="00077582" w:rsidRDefault="00F80B09">
      <w:pPr>
        <w:divId w:val="74087166"/>
      </w:pPr>
      <w:r>
        <w:rPr>
          <w:rStyle w:val="Strong"/>
        </w:rPr>
        <w:t>Don't miss out</w:t>
      </w:r>
    </w:p>
    <w:p w:rsidR="00077582" w:rsidRDefault="00F80B09">
      <w:pPr>
        <w:divId w:val="74087166"/>
      </w:pPr>
      <w:r>
        <w:t xml:space="preserve">If reading this text has inspired you to learn more, you may be interested in joining the millions of people who discover our free learning resources and qualifications by visiting The Open University – </w:t>
      </w:r>
      <w:hyperlink r:id="rId41" w:history="1">
        <w:r>
          <w:rPr>
            <w:rStyle w:val="Hyperlink"/>
          </w:rPr>
          <w:t>www.open.edu/openlearn/free-courses</w:t>
        </w:r>
      </w:hyperlink>
      <w:r>
        <w:t xml:space="preserve">. </w:t>
      </w:r>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2"/>
        <w:divId w:val="1933663311"/>
        <w:rPr>
          <w:rFonts w:eastAsia="Times New Roman"/>
        </w:rPr>
      </w:pPr>
      <w:bookmarkStart w:id="283" w:name="Solutions1"/>
      <w:bookmarkEnd w:id="283"/>
      <w:r>
        <w:rPr>
          <w:rFonts w:eastAsia="Times New Roman"/>
        </w:rPr>
        <w:t>Solutions</w:t>
      </w:r>
    </w:p>
    <w:p w:rsidR="00077582" w:rsidRDefault="00F80B09">
      <w:pPr>
        <w:pStyle w:val="Heading2"/>
        <w:divId w:val="1933663311"/>
        <w:rPr>
          <w:rFonts w:eastAsia="Times New Roman"/>
        </w:rPr>
      </w:pPr>
      <w:r>
        <w:rPr>
          <w:rFonts w:eastAsia="Times New Roman"/>
        </w:rPr>
        <w:t xml:space="preserve">Übung 1 </w:t>
      </w:r>
    </w:p>
    <w:p w:rsidR="00077582" w:rsidRDefault="00F80B09">
      <w:pPr>
        <w:pStyle w:val="Heading3"/>
        <w:divId w:val="1933663311"/>
        <w:rPr>
          <w:rFonts w:eastAsia="Times New Roman"/>
        </w:rPr>
      </w:pPr>
      <w:r>
        <w:rPr>
          <w:rFonts w:eastAsia="Times New Roman"/>
        </w:rPr>
        <w:t>Part</w:t>
      </w:r>
    </w:p>
    <w:p w:rsidR="00077582" w:rsidRDefault="00F80B09">
      <w:pPr>
        <w:pStyle w:val="Heading4"/>
        <w:divId w:val="364407590"/>
        <w:rPr>
          <w:rFonts w:eastAsia="Times New Roman"/>
        </w:rPr>
      </w:pPr>
      <w:bookmarkStart w:id="284" w:name="Session1_Discussion1"/>
      <w:bookmarkEnd w:id="284"/>
      <w:r>
        <w:rPr>
          <w:rFonts w:eastAsia="Times New Roman"/>
        </w:rPr>
        <w:t>Discussion</w:t>
      </w:r>
    </w:p>
    <w:p w:rsidR="00077582" w:rsidRDefault="00F80B09">
      <w:pPr>
        <w:divId w:val="364407590"/>
      </w:pPr>
      <w:r>
        <w:t>The places mentioned were Frankfurt, München (Munich), Berlin, Innsbruck and Zürich.</w:t>
      </w:r>
    </w:p>
    <w:bookmarkStart w:id="285" w:name="Back_To_Session1_Part1"/>
    <w:p w:rsidR="00077582" w:rsidRDefault="00F80B09">
      <w:pPr>
        <w:pStyle w:val="NormalWeb"/>
        <w:divId w:val="364407590"/>
      </w:pPr>
      <w:r>
        <w:fldChar w:fldCharType="begin"/>
      </w:r>
      <w:r>
        <w:instrText xml:space="preserve"> HYPERLINK "" \l "Session1_Part1" </w:instrText>
      </w:r>
      <w:r>
        <w:fldChar w:fldCharType="separate"/>
      </w:r>
      <w:r>
        <w:rPr>
          <w:rStyle w:val="Hyperlink"/>
        </w:rPr>
        <w:t>Back to - Part</w:t>
      </w:r>
      <w:r>
        <w:fldChar w:fldCharType="end"/>
      </w:r>
      <w:bookmarkEnd w:id="285"/>
    </w:p>
    <w:p w:rsidR="00077582" w:rsidRDefault="00F80B09">
      <w:pPr>
        <w:pStyle w:val="Heading3"/>
        <w:divId w:val="1933663311"/>
        <w:rPr>
          <w:rFonts w:eastAsia="Times New Roman"/>
        </w:rPr>
      </w:pPr>
      <w:r>
        <w:rPr>
          <w:rFonts w:eastAsia="Times New Roman"/>
        </w:rPr>
        <w:t>Part</w:t>
      </w:r>
    </w:p>
    <w:p w:rsidR="00077582" w:rsidRDefault="00F80B09">
      <w:pPr>
        <w:pStyle w:val="Heading4"/>
        <w:divId w:val="1138886183"/>
        <w:rPr>
          <w:rFonts w:eastAsia="Times New Roman"/>
        </w:rPr>
      </w:pPr>
      <w:bookmarkStart w:id="286" w:name="Session1_Discussion2"/>
      <w:bookmarkEnd w:id="286"/>
      <w:r>
        <w:rPr>
          <w:rFonts w:eastAsia="Times New Roman"/>
        </w:rPr>
        <w:t>Discussion</w:t>
      </w:r>
    </w:p>
    <w:p w:rsidR="00077582" w:rsidRDefault="00F80B09">
      <w:pPr>
        <w:divId w:val="1138886183"/>
      </w:pPr>
      <w:r>
        <w:t xml:space="preserve">What you've written depends entirely on your own experiences. The aim of this activity is to make you think about what you know already, and encourage you to have a look at a map to find out more about the location of places you have heard of. </w:t>
      </w:r>
    </w:p>
    <w:bookmarkStart w:id="287" w:name="Back_To_Session1_Part2"/>
    <w:p w:rsidR="00077582" w:rsidRDefault="00F80B09">
      <w:pPr>
        <w:pStyle w:val="NormalWeb"/>
        <w:divId w:val="1138886183"/>
      </w:pPr>
      <w:r>
        <w:fldChar w:fldCharType="begin"/>
      </w:r>
      <w:r>
        <w:instrText xml:space="preserve"> HYPERLINK "" \l "Session1_Part2" </w:instrText>
      </w:r>
      <w:r>
        <w:fldChar w:fldCharType="separate"/>
      </w:r>
      <w:r>
        <w:rPr>
          <w:rStyle w:val="Hyperlink"/>
        </w:rPr>
        <w:t>Back to - Part</w:t>
      </w:r>
      <w:r>
        <w:fldChar w:fldCharType="end"/>
      </w:r>
      <w:bookmarkEnd w:id="287"/>
    </w:p>
    <w:p w:rsidR="00077582" w:rsidRDefault="00F80B09">
      <w:pPr>
        <w:pStyle w:val="Heading2"/>
        <w:divId w:val="1933663311"/>
        <w:rPr>
          <w:rFonts w:eastAsia="Times New Roman"/>
        </w:rPr>
      </w:pPr>
      <w:r>
        <w:rPr>
          <w:rStyle w:val="Strong"/>
          <w:rFonts w:eastAsia="Times New Roman"/>
          <w:b/>
          <w:bCs/>
        </w:rPr>
        <w:t>Übung 3</w:t>
      </w:r>
      <w:r>
        <w:rPr>
          <w:rFonts w:eastAsia="Times New Roman"/>
        </w:rPr>
        <w:t xml:space="preserve"> </w:t>
      </w:r>
    </w:p>
    <w:p w:rsidR="00077582" w:rsidRDefault="00F80B09">
      <w:pPr>
        <w:pStyle w:val="Heading4"/>
        <w:divId w:val="557672139"/>
        <w:rPr>
          <w:rFonts w:eastAsia="Times New Roman"/>
        </w:rPr>
      </w:pPr>
      <w:bookmarkStart w:id="288" w:name="Session1_Answer1"/>
      <w:bookmarkEnd w:id="288"/>
      <w:r>
        <w:rPr>
          <w:rFonts w:eastAsia="Times New Roman"/>
        </w:rPr>
        <w:t>Answer</w:t>
      </w:r>
    </w:p>
    <w:p w:rsidR="00077582" w:rsidRDefault="00F80B09">
      <w:pPr>
        <w:divId w:val="557672139"/>
      </w:pPr>
      <w:r>
        <w:t xml:space="preserve">The answer depends on what you find helpful and on your own mother tongue, accent and knowledge of other languages. Here are some suggestions: </w:t>
      </w:r>
    </w:p>
    <w:p w:rsidR="00077582" w:rsidRDefault="00F80B09">
      <w:pPr>
        <w:numPr>
          <w:ilvl w:val="0"/>
          <w:numId w:val="45"/>
        </w:numPr>
        <w:ind w:left="780" w:right="780"/>
        <w:divId w:val="557672139"/>
      </w:pPr>
      <w:r>
        <w:t xml:space="preserve">‘eu’ in </w:t>
      </w:r>
      <w:r>
        <w:rPr>
          <w:lang w:val="de-DE"/>
        </w:rPr>
        <w:t>Deutschland</w:t>
      </w:r>
      <w:r>
        <w:t xml:space="preserve"> sounds like ‘oy’ in ‘joy’; </w:t>
      </w:r>
    </w:p>
    <w:p w:rsidR="00077582" w:rsidRDefault="00F80B09">
      <w:pPr>
        <w:numPr>
          <w:ilvl w:val="0"/>
          <w:numId w:val="45"/>
        </w:numPr>
        <w:ind w:left="780" w:right="780"/>
        <w:divId w:val="557672139"/>
      </w:pPr>
      <w:r>
        <w:t xml:space="preserve">‘ü’ in </w:t>
      </w:r>
      <w:r>
        <w:rPr>
          <w:lang w:val="de-DE"/>
        </w:rPr>
        <w:t>München</w:t>
      </w:r>
      <w:r>
        <w:t xml:space="preserve"> sounds like nothing in English (it is pronounced right at the front of your mouth, halfway between ‘ee’ and ‘oo’); </w:t>
      </w:r>
    </w:p>
    <w:p w:rsidR="00077582" w:rsidRDefault="00F80B09">
      <w:pPr>
        <w:numPr>
          <w:ilvl w:val="0"/>
          <w:numId w:val="45"/>
        </w:numPr>
        <w:ind w:left="780" w:right="780"/>
        <w:divId w:val="557672139"/>
      </w:pPr>
      <w:r>
        <w:t xml:space="preserve">‘ch' in </w:t>
      </w:r>
      <w:r>
        <w:rPr>
          <w:lang w:val="de-DE"/>
        </w:rPr>
        <w:t>München</w:t>
      </w:r>
      <w:r>
        <w:t xml:space="preserve"> sounds a bit like ‘H’ in ‘Hugh’; </w:t>
      </w:r>
    </w:p>
    <w:p w:rsidR="00077582" w:rsidRDefault="00F80B09">
      <w:pPr>
        <w:numPr>
          <w:ilvl w:val="0"/>
          <w:numId w:val="45"/>
        </w:numPr>
        <w:ind w:left="780" w:right="780"/>
        <w:divId w:val="557672139"/>
      </w:pPr>
      <w:r>
        <w:t xml:space="preserve">‘au’ in </w:t>
      </w:r>
      <w:r>
        <w:rPr>
          <w:lang w:val="de-DE"/>
        </w:rPr>
        <w:t>Augsburg</w:t>
      </w:r>
      <w:r>
        <w:t xml:space="preserve"> sounds like ‘ou’ in ‘ouch’; </w:t>
      </w:r>
    </w:p>
    <w:p w:rsidR="00077582" w:rsidRDefault="00F80B09">
      <w:pPr>
        <w:numPr>
          <w:ilvl w:val="0"/>
          <w:numId w:val="45"/>
        </w:numPr>
        <w:ind w:left="780" w:right="780"/>
        <w:divId w:val="557672139"/>
      </w:pPr>
      <w:r>
        <w:t xml:space="preserve">‘ö’ in </w:t>
      </w:r>
      <w:r>
        <w:rPr>
          <w:lang w:val="de-DE"/>
        </w:rPr>
        <w:t>Köln</w:t>
      </w:r>
      <w:r>
        <w:t xml:space="preserve"> sounds a bit like ‘oeu’ in the French word ‘boeuf ’ (but your lips are more closed and pointed when you pronounce it); </w:t>
      </w:r>
    </w:p>
    <w:p w:rsidR="00077582" w:rsidRDefault="00F80B09">
      <w:pPr>
        <w:numPr>
          <w:ilvl w:val="0"/>
          <w:numId w:val="45"/>
        </w:numPr>
        <w:ind w:left="780" w:right="780"/>
        <w:divId w:val="557672139"/>
      </w:pPr>
      <w:r>
        <w:t xml:space="preserve">‘a’ in </w:t>
      </w:r>
      <w:r>
        <w:rPr>
          <w:lang w:val="de-DE"/>
        </w:rPr>
        <w:t>Hamburg</w:t>
      </w:r>
      <w:r>
        <w:t xml:space="preserve"> sounds like ‘u’ in ‘hum’ (in Standard English); </w:t>
      </w:r>
    </w:p>
    <w:p w:rsidR="00077582" w:rsidRDefault="00F80B09">
      <w:pPr>
        <w:numPr>
          <w:ilvl w:val="0"/>
          <w:numId w:val="45"/>
        </w:numPr>
        <w:ind w:left="780" w:right="780"/>
        <w:divId w:val="557672139"/>
      </w:pPr>
      <w:r>
        <w:t xml:space="preserve">‘ei’ in </w:t>
      </w:r>
      <w:r>
        <w:rPr>
          <w:lang w:val="de-DE"/>
        </w:rPr>
        <w:t>Österreich</w:t>
      </w:r>
      <w:r>
        <w:t xml:space="preserve"> sounds like ‘I’; </w:t>
      </w:r>
    </w:p>
    <w:p w:rsidR="00077582" w:rsidRDefault="00F80B09">
      <w:pPr>
        <w:numPr>
          <w:ilvl w:val="0"/>
          <w:numId w:val="45"/>
        </w:numPr>
        <w:ind w:left="780" w:right="780"/>
        <w:divId w:val="557672139"/>
      </w:pPr>
      <w:r>
        <w:t xml:space="preserve">‘w' in </w:t>
      </w:r>
      <w:r>
        <w:rPr>
          <w:lang w:val="de-DE"/>
        </w:rPr>
        <w:t>Wien</w:t>
      </w:r>
      <w:r>
        <w:t xml:space="preserve"> sounds like ‘v’ in ‘Vienna’; </w:t>
      </w:r>
    </w:p>
    <w:p w:rsidR="00077582" w:rsidRDefault="00F80B09">
      <w:pPr>
        <w:numPr>
          <w:ilvl w:val="0"/>
          <w:numId w:val="45"/>
        </w:numPr>
        <w:ind w:left="780" w:right="780"/>
        <w:divId w:val="557672139"/>
      </w:pPr>
      <w:r>
        <w:t xml:space="preserve">‘ie’ in </w:t>
      </w:r>
      <w:r>
        <w:rPr>
          <w:lang w:val="de-DE"/>
        </w:rPr>
        <w:t>Wien</w:t>
      </w:r>
      <w:r>
        <w:t xml:space="preserve"> sounds like ‘ee’ in ‘see’; </w:t>
      </w:r>
    </w:p>
    <w:p w:rsidR="00077582" w:rsidRDefault="00F80B09">
      <w:pPr>
        <w:numPr>
          <w:ilvl w:val="0"/>
          <w:numId w:val="45"/>
        </w:numPr>
        <w:ind w:left="780" w:right="780"/>
        <w:divId w:val="557672139"/>
      </w:pPr>
      <w:r>
        <w:t xml:space="preserve">‘z’ in </w:t>
      </w:r>
      <w:r>
        <w:rPr>
          <w:lang w:val="de-DE"/>
        </w:rPr>
        <w:t>Zürich</w:t>
      </w:r>
      <w:r>
        <w:t xml:space="preserve"> sounds like ‘tz’ in ‘Switzerland’. </w:t>
      </w:r>
    </w:p>
    <w:bookmarkStart w:id="289" w:name="Back_To_Session1_Activity3"/>
    <w:p w:rsidR="00077582" w:rsidRDefault="00F80B09">
      <w:pPr>
        <w:pStyle w:val="NormalWeb"/>
        <w:divId w:val="557672139"/>
      </w:pPr>
      <w:r>
        <w:fldChar w:fldCharType="begin"/>
      </w:r>
      <w:r>
        <w:instrText xml:space="preserve"> HYPERLINK "" \l "Session1_Activity3" </w:instrText>
      </w:r>
      <w:r>
        <w:fldChar w:fldCharType="separate"/>
      </w:r>
      <w:r>
        <w:rPr>
          <w:rStyle w:val="Hyperlink"/>
        </w:rPr>
        <w:t xml:space="preserve">Back to - Übung 3 </w:t>
      </w:r>
      <w:r>
        <w:fldChar w:fldCharType="end"/>
      </w:r>
      <w:bookmarkEnd w:id="289"/>
    </w:p>
    <w:p w:rsidR="00077582" w:rsidRDefault="00F80B09">
      <w:pPr>
        <w:pStyle w:val="Heading2"/>
        <w:divId w:val="1933663311"/>
        <w:rPr>
          <w:rFonts w:eastAsia="Times New Roman"/>
        </w:rPr>
      </w:pPr>
      <w:r>
        <w:rPr>
          <w:rStyle w:val="Strong"/>
          <w:rFonts w:eastAsia="Times New Roman"/>
          <w:b/>
          <w:bCs/>
        </w:rPr>
        <w:t>Übung 4</w:t>
      </w:r>
    </w:p>
    <w:p w:rsidR="00077582" w:rsidRDefault="00F80B09">
      <w:pPr>
        <w:pStyle w:val="Heading4"/>
        <w:divId w:val="633565437"/>
        <w:rPr>
          <w:rFonts w:eastAsia="Times New Roman"/>
        </w:rPr>
      </w:pPr>
      <w:bookmarkStart w:id="290" w:name="Session1_Answer2"/>
      <w:bookmarkEnd w:id="290"/>
      <w:r>
        <w:rPr>
          <w:rFonts w:eastAsia="Times New Roman"/>
        </w:rPr>
        <w:t>Answer</w:t>
      </w:r>
    </w:p>
    <w:p w:rsidR="00077582" w:rsidRDefault="00F80B09">
      <w:pPr>
        <w:divId w:val="633565437"/>
      </w:pPr>
      <w:r>
        <w:t xml:space="preserve">As is the case in English, countries in German in general do not have articles (for example you would say ‘Germany’ not ‘the Germany’). There are a few exceptions though and </w:t>
      </w:r>
      <w:r>
        <w:rPr>
          <w:rStyle w:val="Emphasis"/>
          <w:lang w:val="de-DE"/>
        </w:rPr>
        <w:t>Schweiz</w:t>
      </w:r>
      <w:r>
        <w:t xml:space="preserve"> is one of them. That's why you had to say </w:t>
      </w:r>
      <w:r>
        <w:rPr>
          <w:rStyle w:val="Emphasis"/>
          <w:lang w:val="de-DE"/>
        </w:rPr>
        <w:t>Das ist in der Schweiz</w:t>
      </w:r>
      <w:r>
        <w:t xml:space="preserve">.) </w:t>
      </w:r>
    </w:p>
    <w:bookmarkStart w:id="291" w:name="Back_To_Session1_Activity4"/>
    <w:p w:rsidR="00077582" w:rsidRDefault="00F80B09">
      <w:pPr>
        <w:pStyle w:val="NormalWeb"/>
        <w:divId w:val="633565437"/>
      </w:pPr>
      <w:r>
        <w:fldChar w:fldCharType="begin"/>
      </w:r>
      <w:r>
        <w:instrText xml:space="preserve"> HYPERLINK "" \l "Session1_Activity4" </w:instrText>
      </w:r>
      <w:r>
        <w:fldChar w:fldCharType="separate"/>
      </w:r>
      <w:r>
        <w:rPr>
          <w:rStyle w:val="Hyperlink"/>
        </w:rPr>
        <w:t>Back to - Übung 4</w:t>
      </w:r>
      <w:r>
        <w:fldChar w:fldCharType="end"/>
      </w:r>
      <w:bookmarkEnd w:id="291"/>
    </w:p>
    <w:p w:rsidR="00077582" w:rsidRDefault="00F80B09">
      <w:pPr>
        <w:pStyle w:val="Heading2"/>
        <w:divId w:val="1933663311"/>
        <w:rPr>
          <w:rFonts w:eastAsia="Times New Roman"/>
        </w:rPr>
      </w:pPr>
      <w:r>
        <w:rPr>
          <w:rStyle w:val="Strong"/>
          <w:rFonts w:eastAsia="Times New Roman"/>
          <w:b/>
          <w:bCs/>
        </w:rPr>
        <w:t>Übung 5</w:t>
      </w:r>
    </w:p>
    <w:p w:rsidR="00077582" w:rsidRDefault="00F80B09">
      <w:pPr>
        <w:pStyle w:val="Heading3"/>
        <w:divId w:val="1933663311"/>
        <w:rPr>
          <w:rFonts w:eastAsia="Times New Roman"/>
        </w:rPr>
      </w:pPr>
      <w:r>
        <w:rPr>
          <w:rFonts w:eastAsia="Times New Roman"/>
        </w:rPr>
        <w:t>Part</w:t>
      </w:r>
    </w:p>
    <w:p w:rsidR="00077582" w:rsidRDefault="00F80B09">
      <w:pPr>
        <w:pStyle w:val="Heading4"/>
        <w:divId w:val="1622422357"/>
        <w:rPr>
          <w:rFonts w:eastAsia="Times New Roman"/>
        </w:rPr>
      </w:pPr>
      <w:bookmarkStart w:id="292" w:name="Session1_Answer3"/>
      <w:bookmarkEnd w:id="292"/>
      <w:r>
        <w:rPr>
          <w:rFonts w:eastAsia="Times New Roman"/>
        </w:rPr>
        <w:t>Answer</w:t>
      </w:r>
    </w:p>
    <w:p w:rsidR="00077582" w:rsidRDefault="00F80B09">
      <w:pPr>
        <w:divId w:val="1622422357"/>
      </w:pPr>
      <w:r>
        <w:t>This is where the people come from:</w:t>
      </w:r>
    </w:p>
    <w:p w:rsidR="00077582" w:rsidRDefault="00F80B09">
      <w:pPr>
        <w:numPr>
          <w:ilvl w:val="0"/>
          <w:numId w:val="46"/>
        </w:numPr>
        <w:ind w:left="780" w:right="780"/>
        <w:divId w:val="1622422357"/>
      </w:pPr>
      <w:r>
        <w:rPr>
          <w:lang w:val="de-DE"/>
        </w:rPr>
        <w:t xml:space="preserve">Claudia Grothe kommt aus </w:t>
      </w:r>
      <w:r>
        <w:rPr>
          <w:rStyle w:val="Strong"/>
          <w:lang w:val="de-DE"/>
        </w:rPr>
        <w:t>Norddeutschland</w:t>
      </w:r>
      <w:r>
        <w:rPr>
          <w:lang w:val="de-DE"/>
        </w:rPr>
        <w:t>.</w:t>
      </w:r>
    </w:p>
    <w:p w:rsidR="00077582" w:rsidRDefault="00F80B09">
      <w:pPr>
        <w:numPr>
          <w:ilvl w:val="0"/>
          <w:numId w:val="46"/>
        </w:numPr>
        <w:ind w:left="780" w:right="780"/>
        <w:divId w:val="1622422357"/>
      </w:pPr>
      <w:r>
        <w:rPr>
          <w:lang w:val="de-DE"/>
        </w:rPr>
        <w:t xml:space="preserve">Jasmin kommt aus </w:t>
      </w:r>
      <w:r>
        <w:rPr>
          <w:rStyle w:val="Strong"/>
          <w:lang w:val="de-DE"/>
        </w:rPr>
        <w:t>Innsbruck</w:t>
      </w:r>
      <w:r>
        <w:rPr>
          <w:lang w:val="de-DE"/>
        </w:rPr>
        <w:t>.</w:t>
      </w:r>
    </w:p>
    <w:p w:rsidR="00077582" w:rsidRDefault="00F80B09">
      <w:pPr>
        <w:numPr>
          <w:ilvl w:val="0"/>
          <w:numId w:val="46"/>
        </w:numPr>
        <w:ind w:left="780" w:right="780"/>
        <w:divId w:val="1622422357"/>
      </w:pPr>
      <w:r>
        <w:rPr>
          <w:lang w:val="de-DE"/>
        </w:rPr>
        <w:t xml:space="preserve">Ulf kommt aus </w:t>
      </w:r>
      <w:r>
        <w:rPr>
          <w:rStyle w:val="Strong"/>
          <w:lang w:val="de-DE"/>
        </w:rPr>
        <w:t>Rostock</w:t>
      </w:r>
      <w:r>
        <w:rPr>
          <w:lang w:val="de-DE"/>
        </w:rPr>
        <w:t>.</w:t>
      </w:r>
    </w:p>
    <w:p w:rsidR="00077582" w:rsidRDefault="00F80B09">
      <w:pPr>
        <w:numPr>
          <w:ilvl w:val="0"/>
          <w:numId w:val="46"/>
        </w:numPr>
        <w:ind w:left="780" w:right="780"/>
        <w:divId w:val="1622422357"/>
      </w:pPr>
      <w:r>
        <w:rPr>
          <w:lang w:val="de-DE"/>
        </w:rPr>
        <w:t xml:space="preserve">Dieter Hoffmann kommt aus </w:t>
      </w:r>
      <w:r>
        <w:rPr>
          <w:rStyle w:val="Strong"/>
          <w:lang w:val="de-DE"/>
        </w:rPr>
        <w:t>Köln</w:t>
      </w:r>
      <w:r>
        <w:rPr>
          <w:lang w:val="de-DE"/>
        </w:rPr>
        <w:t>.</w:t>
      </w:r>
    </w:p>
    <w:p w:rsidR="00077582" w:rsidRDefault="00F80B09">
      <w:pPr>
        <w:numPr>
          <w:ilvl w:val="0"/>
          <w:numId w:val="46"/>
        </w:numPr>
        <w:ind w:left="780" w:right="780"/>
        <w:divId w:val="1622422357"/>
      </w:pPr>
      <w:r>
        <w:rPr>
          <w:lang w:val="de-DE"/>
        </w:rPr>
        <w:t xml:space="preserve">Bärbel Kleingarn kommt aus </w:t>
      </w:r>
      <w:r>
        <w:rPr>
          <w:rStyle w:val="Strong"/>
          <w:lang w:val="de-DE"/>
        </w:rPr>
        <w:t>Hamburg</w:t>
      </w:r>
      <w:r>
        <w:rPr>
          <w:lang w:val="de-DE"/>
        </w:rPr>
        <w:t>.</w:t>
      </w:r>
    </w:p>
    <w:p w:rsidR="00077582" w:rsidRDefault="00F80B09">
      <w:pPr>
        <w:numPr>
          <w:ilvl w:val="0"/>
          <w:numId w:val="46"/>
        </w:numPr>
        <w:ind w:left="780" w:right="780"/>
        <w:divId w:val="1622422357"/>
      </w:pPr>
      <w:r>
        <w:rPr>
          <w:lang w:val="de-DE"/>
        </w:rPr>
        <w:t xml:space="preserve">Peter Neißendorfer kommt aus </w:t>
      </w:r>
      <w:r>
        <w:rPr>
          <w:rStyle w:val="Strong"/>
          <w:lang w:val="de-DE"/>
        </w:rPr>
        <w:t>München</w:t>
      </w:r>
      <w:r>
        <w:rPr>
          <w:lang w:val="de-DE"/>
        </w:rPr>
        <w:t>.</w:t>
      </w:r>
    </w:p>
    <w:p w:rsidR="00077582" w:rsidRDefault="00F80B09">
      <w:pPr>
        <w:divId w:val="1622422357"/>
      </w:pPr>
      <w:r>
        <w:t xml:space="preserve">Apart from </w:t>
      </w:r>
      <w:r>
        <w:rPr>
          <w:rStyle w:val="Emphasis"/>
          <w:lang w:val="de-DE"/>
        </w:rPr>
        <w:t>ich komme aus …</w:t>
      </w:r>
      <w:r>
        <w:t xml:space="preserve"> (I come from …), people were also saying </w:t>
      </w:r>
      <w:r>
        <w:rPr>
          <w:rStyle w:val="Emphasis"/>
          <w:lang w:val="de-DE"/>
        </w:rPr>
        <w:t>ich bin in … geboren</w:t>
      </w:r>
      <w:r>
        <w:t xml:space="preserve"> (I was born in …). </w:t>
      </w:r>
    </w:p>
    <w:bookmarkStart w:id="293" w:name="Back_To_Session1_Part10"/>
    <w:p w:rsidR="00077582" w:rsidRDefault="00F80B09">
      <w:pPr>
        <w:pStyle w:val="NormalWeb"/>
        <w:divId w:val="1622422357"/>
      </w:pPr>
      <w:r>
        <w:fldChar w:fldCharType="begin"/>
      </w:r>
      <w:r>
        <w:instrText xml:space="preserve"> HYPERLINK "" \l "Session1_Part10" </w:instrText>
      </w:r>
      <w:r>
        <w:fldChar w:fldCharType="separate"/>
      </w:r>
      <w:r>
        <w:rPr>
          <w:rStyle w:val="Hyperlink"/>
        </w:rPr>
        <w:t>Back to - Part</w:t>
      </w:r>
      <w:r>
        <w:fldChar w:fldCharType="end"/>
      </w:r>
      <w:bookmarkEnd w:id="293"/>
    </w:p>
    <w:p w:rsidR="00077582" w:rsidRDefault="00F80B09">
      <w:pPr>
        <w:pStyle w:val="Heading2"/>
        <w:divId w:val="1933663311"/>
        <w:rPr>
          <w:rFonts w:eastAsia="Times New Roman"/>
        </w:rPr>
      </w:pPr>
      <w:r>
        <w:rPr>
          <w:rFonts w:eastAsia="Times New Roman"/>
        </w:rPr>
        <w:t>Übung 6</w:t>
      </w:r>
    </w:p>
    <w:p w:rsidR="00077582" w:rsidRDefault="00F80B09">
      <w:pPr>
        <w:pStyle w:val="Heading4"/>
        <w:divId w:val="283973043"/>
        <w:rPr>
          <w:rFonts w:eastAsia="Times New Roman"/>
        </w:rPr>
      </w:pPr>
      <w:bookmarkStart w:id="294" w:name="Session1_Answer4"/>
      <w:bookmarkEnd w:id="294"/>
      <w:r>
        <w:rPr>
          <w:rFonts w:eastAsia="Times New Roman"/>
        </w:rPr>
        <w:t>Answer</w:t>
      </w:r>
    </w:p>
    <w:p w:rsidR="00077582" w:rsidRDefault="00F80B09">
      <w:pPr>
        <w:divId w:val="283973043"/>
      </w:pPr>
      <w:r>
        <w:t>These are the answers to the activity, showing how each person should be introduced:</w:t>
      </w:r>
    </w:p>
    <w:p w:rsidR="00077582" w:rsidRDefault="00F80B09">
      <w:pPr>
        <w:numPr>
          <w:ilvl w:val="0"/>
          <w:numId w:val="47"/>
        </w:numPr>
        <w:ind w:left="780" w:right="780"/>
        <w:divId w:val="283973043"/>
      </w:pPr>
      <w:r>
        <w:rPr>
          <w:lang w:val="de-DE"/>
        </w:rPr>
        <w:t>Das ist Sigmund Freud. Er kommt aus Österreich.</w:t>
      </w:r>
    </w:p>
    <w:p w:rsidR="00077582" w:rsidRDefault="00F80B09">
      <w:pPr>
        <w:ind w:left="780" w:right="780"/>
        <w:divId w:val="283973043"/>
      </w:pPr>
      <w:r>
        <w:rPr>
          <w:rStyle w:val="Emphasis"/>
        </w:rPr>
        <w:t>(The Austrian neurologist and founder of psychoanalysis lived from 1856 to 1939.)</w:t>
      </w:r>
      <w:r>
        <w:t xml:space="preserve"> </w:t>
      </w:r>
    </w:p>
    <w:p w:rsidR="00077582" w:rsidRDefault="00F80B09">
      <w:pPr>
        <w:numPr>
          <w:ilvl w:val="0"/>
          <w:numId w:val="47"/>
        </w:numPr>
        <w:ind w:left="780" w:right="780"/>
        <w:divId w:val="283973043"/>
      </w:pPr>
      <w:r>
        <w:rPr>
          <w:lang w:val="de-DE"/>
        </w:rPr>
        <w:t>Das ist Steffi Graf. Sie kommt aus Deutschland.</w:t>
      </w:r>
    </w:p>
    <w:p w:rsidR="00077582" w:rsidRDefault="00F80B09">
      <w:pPr>
        <w:ind w:left="780" w:right="780"/>
        <w:divId w:val="283973043"/>
      </w:pPr>
      <w:r>
        <w:rPr>
          <w:rStyle w:val="Emphasis"/>
        </w:rPr>
        <w:t>(Tennis player Steffi Graf was born in 1969.)</w:t>
      </w:r>
    </w:p>
    <w:p w:rsidR="00077582" w:rsidRDefault="00F80B09">
      <w:pPr>
        <w:numPr>
          <w:ilvl w:val="0"/>
          <w:numId w:val="47"/>
        </w:numPr>
        <w:ind w:left="780" w:right="780"/>
        <w:divId w:val="283973043"/>
      </w:pPr>
      <w:r>
        <w:rPr>
          <w:lang w:val="de-DE"/>
        </w:rPr>
        <w:t>Das ist Wilhelm Tell. Er kommt aus der Schweiz.</w:t>
      </w:r>
    </w:p>
    <w:p w:rsidR="00077582" w:rsidRDefault="00F80B09">
      <w:pPr>
        <w:ind w:left="780" w:right="780"/>
        <w:divId w:val="283973043"/>
      </w:pPr>
      <w:r>
        <w:rPr>
          <w:rStyle w:val="Emphasis"/>
        </w:rPr>
        <w:t>(The semi-legendary Swiss patriot was first mentioned in a chronicle in 1470.)</w:t>
      </w:r>
    </w:p>
    <w:p w:rsidR="00077582" w:rsidRDefault="00F80B09">
      <w:pPr>
        <w:numPr>
          <w:ilvl w:val="0"/>
          <w:numId w:val="47"/>
        </w:numPr>
        <w:ind w:left="780" w:right="780"/>
        <w:divId w:val="283973043"/>
      </w:pPr>
      <w:r>
        <w:rPr>
          <w:lang w:val="de-DE"/>
        </w:rPr>
        <w:t>Das ist Michael Schumacher. Er kommt aus Deutschland.</w:t>
      </w:r>
    </w:p>
    <w:p w:rsidR="00077582" w:rsidRDefault="00F80B09">
      <w:pPr>
        <w:ind w:left="780" w:right="780"/>
        <w:divId w:val="283973043"/>
      </w:pPr>
      <w:r>
        <w:rPr>
          <w:rStyle w:val="Emphasis"/>
        </w:rPr>
        <w:t>(The German racing driver was born in 1969.)</w:t>
      </w:r>
    </w:p>
    <w:p w:rsidR="00077582" w:rsidRDefault="00F80B09">
      <w:pPr>
        <w:numPr>
          <w:ilvl w:val="0"/>
          <w:numId w:val="47"/>
        </w:numPr>
        <w:ind w:left="780" w:right="780"/>
        <w:divId w:val="283973043"/>
      </w:pPr>
      <w:r>
        <w:rPr>
          <w:lang w:val="de-DE"/>
        </w:rPr>
        <w:t>Das ist Königin Silvia. Sie kommt aus Deutschland.</w:t>
      </w:r>
    </w:p>
    <w:p w:rsidR="00077582" w:rsidRDefault="00F80B09">
      <w:pPr>
        <w:ind w:left="780" w:right="780"/>
        <w:divId w:val="283973043"/>
      </w:pPr>
      <w:r>
        <w:rPr>
          <w:rStyle w:val="Emphasis"/>
        </w:rPr>
        <w:t>(Silvia, Queen of Sweden, was born in Heidelberg in 1943 as Silvia Renate Sommerlath, the daughter of a West German businessman and his Brazilian wife.)</w:t>
      </w:r>
    </w:p>
    <w:p w:rsidR="00077582" w:rsidRDefault="00F80B09">
      <w:pPr>
        <w:numPr>
          <w:ilvl w:val="0"/>
          <w:numId w:val="47"/>
        </w:numPr>
        <w:ind w:left="780" w:right="780"/>
        <w:divId w:val="283973043"/>
      </w:pPr>
      <w:r>
        <w:rPr>
          <w:lang w:val="de-DE"/>
        </w:rPr>
        <w:t>Das ist Nastassja Kinski. Sie kommt aus Deutschland.</w:t>
      </w:r>
    </w:p>
    <w:p w:rsidR="00077582" w:rsidRDefault="00F80B09">
      <w:pPr>
        <w:ind w:left="780" w:right="780"/>
        <w:divId w:val="283973043"/>
      </w:pPr>
      <w:r>
        <w:rPr>
          <w:rStyle w:val="Emphasis"/>
        </w:rPr>
        <w:t>(The actress – and daughter of actor Klaus Kinski – was born in 1960).</w:t>
      </w:r>
    </w:p>
    <w:p w:rsidR="00077582" w:rsidRDefault="00F80B09">
      <w:pPr>
        <w:numPr>
          <w:ilvl w:val="0"/>
          <w:numId w:val="47"/>
        </w:numPr>
        <w:ind w:left="780" w:right="780"/>
        <w:divId w:val="283973043"/>
      </w:pPr>
      <w:r>
        <w:rPr>
          <w:lang w:val="de-DE"/>
        </w:rPr>
        <w:t>Das ist Helmut Kohl. Er kommt aus Deutschland.</w:t>
      </w:r>
    </w:p>
    <w:p w:rsidR="00077582" w:rsidRDefault="00F80B09">
      <w:pPr>
        <w:ind w:left="780" w:right="780"/>
        <w:divId w:val="283973043"/>
      </w:pPr>
      <w:r>
        <w:rPr>
          <w:rStyle w:val="Emphasis"/>
        </w:rPr>
        <w:t>(The former German chancellor was born in 1930.)</w:t>
      </w:r>
    </w:p>
    <w:p w:rsidR="00077582" w:rsidRDefault="00F80B09">
      <w:pPr>
        <w:numPr>
          <w:ilvl w:val="0"/>
          <w:numId w:val="47"/>
        </w:numPr>
        <w:ind w:left="780" w:right="780"/>
        <w:divId w:val="283973043"/>
      </w:pPr>
      <w:r>
        <w:rPr>
          <w:lang w:val="de-DE"/>
        </w:rPr>
        <w:t>Das ist Wolfgang Amadeus Mozart. Er kommt aus Österreich.</w:t>
      </w:r>
    </w:p>
    <w:p w:rsidR="00077582" w:rsidRDefault="00F80B09">
      <w:pPr>
        <w:ind w:left="780" w:right="780"/>
        <w:divId w:val="283973043"/>
      </w:pPr>
      <w:r>
        <w:rPr>
          <w:rStyle w:val="Emphasis"/>
        </w:rPr>
        <w:t>(The Austrian composer lived from 1756 to 1791.)</w:t>
      </w:r>
    </w:p>
    <w:p w:rsidR="00077582" w:rsidRDefault="00F80B09">
      <w:pPr>
        <w:divId w:val="283973043"/>
      </w:pPr>
      <w:r>
        <w:t>This is how you could have introduced yourself:</w:t>
      </w:r>
    </w:p>
    <w:p w:rsidR="00077582" w:rsidRDefault="00F80B09">
      <w:pPr>
        <w:divId w:val="283973043"/>
      </w:pPr>
      <w:r>
        <w:rPr>
          <w:lang w:val="de-DE"/>
        </w:rPr>
        <w:t xml:space="preserve">Mein Name ist _____. Ich komme aus _____ (England, Schottland, Wales, Irland, usw.). </w:t>
      </w:r>
    </w:p>
    <w:bookmarkStart w:id="295" w:name="Back_To_Session1_Activity6"/>
    <w:p w:rsidR="00077582" w:rsidRDefault="00F80B09">
      <w:pPr>
        <w:pStyle w:val="NormalWeb"/>
        <w:divId w:val="283973043"/>
      </w:pPr>
      <w:r>
        <w:fldChar w:fldCharType="begin"/>
      </w:r>
      <w:r>
        <w:instrText xml:space="preserve"> HYPERLINK "" \l "Session1_Activity6" </w:instrText>
      </w:r>
      <w:r>
        <w:fldChar w:fldCharType="separate"/>
      </w:r>
      <w:r>
        <w:rPr>
          <w:rStyle w:val="Hyperlink"/>
        </w:rPr>
        <w:t>Back to - Übung 6</w:t>
      </w:r>
      <w:r>
        <w:fldChar w:fldCharType="end"/>
      </w:r>
      <w:bookmarkEnd w:id="295"/>
    </w:p>
    <w:p w:rsidR="00077582" w:rsidRDefault="00F80B09">
      <w:pPr>
        <w:pStyle w:val="Heading2"/>
        <w:divId w:val="1933663311"/>
        <w:rPr>
          <w:rFonts w:eastAsia="Times New Roman"/>
        </w:rPr>
      </w:pPr>
      <w:r>
        <w:rPr>
          <w:rStyle w:val="Strong"/>
          <w:rFonts w:eastAsia="Times New Roman"/>
          <w:b/>
          <w:bCs/>
        </w:rPr>
        <w:t>Übung 9</w:t>
      </w:r>
    </w:p>
    <w:p w:rsidR="00077582" w:rsidRDefault="00F80B09">
      <w:pPr>
        <w:pStyle w:val="Heading4"/>
        <w:divId w:val="1542324953"/>
        <w:rPr>
          <w:rFonts w:eastAsia="Times New Roman"/>
        </w:rPr>
      </w:pPr>
      <w:bookmarkStart w:id="296" w:name="Session2_Answer1"/>
      <w:bookmarkEnd w:id="296"/>
      <w:r>
        <w:rPr>
          <w:rFonts w:eastAsia="Times New Roman"/>
        </w:rPr>
        <w:t>Answer</w:t>
      </w:r>
    </w:p>
    <w:p w:rsidR="00077582" w:rsidRDefault="00F80B09">
      <w:pPr>
        <w:divId w:val="1542324953"/>
      </w:pPr>
      <w:r>
        <w:t>Here is a completed table for you to check.</w:t>
      </w:r>
    </w:p>
    <w:p w:rsidR="00077582" w:rsidRDefault="00F80B09">
      <w:pPr>
        <w:divId w:val="154232495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077582">
        <w:trPr>
          <w:divId w:val="2006324728"/>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bookmarkStart w:id="297" w:name="Session2_Table2"/>
            <w:bookmarkEnd w:id="297"/>
            <w:r>
              <w:rPr>
                <w:rFonts w:ascii="Times New Roman" w:eastAsia="Times New Roman" w:hAnsi="Times New Roman" w:cs="Times New Roman"/>
                <w:b/>
                <w:bCs/>
                <w:sz w:val="24"/>
                <w:szCs w:val="24"/>
                <w:lang w:val="de-DE"/>
              </w:rPr>
              <w:t>Afrika</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Asien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Australian/Ozeanien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Europa</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Südamerika</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de-DE"/>
              </w:rPr>
              <w:t>Nordamerika</w:t>
            </w:r>
          </w:p>
        </w:tc>
      </w:tr>
      <w:tr w:rsidR="00077582">
        <w:trPr>
          <w:divId w:val="2006324728"/>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Namibia</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Kasachstan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Australien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Dänemark</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Brasilien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Kanada</w:t>
            </w:r>
          </w:p>
        </w:tc>
      </w:tr>
      <w:tr w:rsidR="00077582">
        <w:trPr>
          <w:divId w:val="2006324728"/>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Russland</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Frankreich</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USA</w:t>
            </w:r>
          </w:p>
        </w:tc>
      </w:tr>
      <w:tr w:rsidR="00077582">
        <w:trPr>
          <w:divId w:val="2006324728"/>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Italien</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r>
      <w:tr w:rsidR="00077582">
        <w:trPr>
          <w:divId w:val="2006324728"/>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Polen</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r>
      <w:tr w:rsidR="00077582">
        <w:trPr>
          <w:divId w:val="2006324728"/>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Rumänien</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r>
      <w:tr w:rsidR="00077582">
        <w:trPr>
          <w:divId w:val="2006324728"/>
        </w:trPr>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Russland</w:t>
            </w: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77582" w:rsidRDefault="00077582">
            <w:pPr>
              <w:spacing w:before="0" w:beforeAutospacing="0" w:after="0" w:afterAutospacing="0" w:line="240" w:lineRule="auto"/>
              <w:rPr>
                <w:rFonts w:ascii="Times New Roman" w:eastAsia="Times New Roman" w:hAnsi="Times New Roman" w:cs="Times New Roman"/>
                <w:sz w:val="20"/>
                <w:szCs w:val="20"/>
              </w:rPr>
            </w:pPr>
          </w:p>
        </w:tc>
      </w:tr>
    </w:tbl>
    <w:p w:rsidR="00077582" w:rsidRDefault="00F80B09">
      <w:pPr>
        <w:divId w:val="1542324953"/>
      </w:pPr>
      <w:r>
        <w:rPr>
          <w:vanish/>
        </w:rPr>
        <w:t>End of Table</w:t>
      </w:r>
    </w:p>
    <w:bookmarkStart w:id="298" w:name="Back_To_Session2_Activity1"/>
    <w:p w:rsidR="00077582" w:rsidRDefault="00F80B09">
      <w:pPr>
        <w:pStyle w:val="NormalWeb"/>
        <w:divId w:val="1542324953"/>
      </w:pPr>
      <w:r>
        <w:fldChar w:fldCharType="begin"/>
      </w:r>
      <w:r>
        <w:instrText xml:space="preserve"> HYPERLINK "" \l "Session2_Activity1" </w:instrText>
      </w:r>
      <w:r>
        <w:fldChar w:fldCharType="separate"/>
      </w:r>
      <w:r>
        <w:rPr>
          <w:rStyle w:val="Hyperlink"/>
        </w:rPr>
        <w:t>Back to - Übung 9</w:t>
      </w:r>
      <w:r>
        <w:fldChar w:fldCharType="end"/>
      </w:r>
      <w:bookmarkEnd w:id="298"/>
    </w:p>
    <w:p w:rsidR="00077582" w:rsidRDefault="00F80B09">
      <w:pPr>
        <w:pStyle w:val="Heading2"/>
        <w:divId w:val="1933663311"/>
        <w:rPr>
          <w:rFonts w:eastAsia="Times New Roman"/>
        </w:rPr>
      </w:pPr>
      <w:r>
        <w:rPr>
          <w:rFonts w:eastAsia="Times New Roman"/>
        </w:rPr>
        <w:t>Übung 10</w:t>
      </w:r>
    </w:p>
    <w:p w:rsidR="00077582" w:rsidRDefault="00F80B09">
      <w:pPr>
        <w:pStyle w:val="Heading4"/>
        <w:divId w:val="242763822"/>
        <w:rPr>
          <w:rFonts w:eastAsia="Times New Roman"/>
        </w:rPr>
      </w:pPr>
      <w:bookmarkStart w:id="299" w:name="Session2_Discussion1"/>
      <w:bookmarkEnd w:id="299"/>
      <w:r>
        <w:rPr>
          <w:rFonts w:eastAsia="Times New Roman"/>
        </w:rPr>
        <w:t>Discussion</w:t>
      </w:r>
    </w:p>
    <w:p w:rsidR="00077582" w:rsidRDefault="00F80B09">
      <w:pPr>
        <w:divId w:val="242763822"/>
      </w:pPr>
      <w:r>
        <w:t>Translating some sentences, these are the countries mentioned in each text.</w:t>
      </w:r>
    </w:p>
    <w:p w:rsidR="00077582" w:rsidRDefault="00F80B09">
      <w:pPr>
        <w:numPr>
          <w:ilvl w:val="0"/>
          <w:numId w:val="48"/>
        </w:numPr>
        <w:ind w:left="780" w:right="780"/>
        <w:divId w:val="242763822"/>
      </w:pPr>
      <w:r>
        <w:t>Germany, (the German part of) Switzerland, Austria, Luxembourg, Liechtenstein</w:t>
      </w:r>
    </w:p>
    <w:p w:rsidR="00077582" w:rsidRDefault="00F80B09">
      <w:pPr>
        <w:numPr>
          <w:ilvl w:val="0"/>
          <w:numId w:val="48"/>
        </w:numPr>
        <w:ind w:left="780" w:right="780"/>
        <w:divId w:val="242763822"/>
      </w:pPr>
      <w:r>
        <w:t>more than 60 countries where German is a minority language</w:t>
      </w:r>
    </w:p>
    <w:p w:rsidR="00077582" w:rsidRDefault="00F80B09">
      <w:pPr>
        <w:numPr>
          <w:ilvl w:val="0"/>
          <w:numId w:val="48"/>
        </w:numPr>
        <w:ind w:left="780" w:right="780"/>
        <w:divId w:val="242763822"/>
      </w:pPr>
      <w:r>
        <w:t>Germany, Austria, Denmark, Italy, France</w:t>
      </w:r>
    </w:p>
    <w:p w:rsidR="00077582" w:rsidRDefault="00F80B09">
      <w:pPr>
        <w:numPr>
          <w:ilvl w:val="0"/>
          <w:numId w:val="48"/>
        </w:numPr>
        <w:ind w:left="780" w:right="780"/>
        <w:divId w:val="242763822"/>
      </w:pPr>
      <w:r>
        <w:t>Germany, Namibia</w:t>
      </w:r>
    </w:p>
    <w:p w:rsidR="00077582" w:rsidRDefault="00F80B09">
      <w:pPr>
        <w:numPr>
          <w:ilvl w:val="0"/>
          <w:numId w:val="48"/>
        </w:numPr>
        <w:ind w:left="780" w:right="780"/>
        <w:divId w:val="242763822"/>
      </w:pPr>
      <w:r>
        <w:t>Poland, Russia, Romania</w:t>
      </w:r>
    </w:p>
    <w:p w:rsidR="00077582" w:rsidRDefault="00F80B09">
      <w:pPr>
        <w:numPr>
          <w:ilvl w:val="0"/>
          <w:numId w:val="48"/>
        </w:numPr>
        <w:ind w:left="780" w:right="780"/>
        <w:divId w:val="242763822"/>
      </w:pPr>
      <w:r>
        <w:t>places in the USA, Canada, (Southern) Brazil</w:t>
      </w:r>
    </w:p>
    <w:p w:rsidR="00077582" w:rsidRDefault="00F80B09">
      <w:pPr>
        <w:numPr>
          <w:ilvl w:val="0"/>
          <w:numId w:val="48"/>
        </w:numPr>
        <w:ind w:left="780" w:right="780"/>
        <w:divId w:val="242763822"/>
      </w:pPr>
      <w:r>
        <w:t>Australia</w:t>
      </w:r>
    </w:p>
    <w:bookmarkStart w:id="300" w:name="Back_To_Session2_Activity2"/>
    <w:p w:rsidR="00077582" w:rsidRDefault="00F80B09">
      <w:pPr>
        <w:pStyle w:val="NormalWeb"/>
        <w:divId w:val="242763822"/>
      </w:pPr>
      <w:r>
        <w:fldChar w:fldCharType="begin"/>
      </w:r>
      <w:r>
        <w:instrText xml:space="preserve"> HYPERLINK "" \l "Session2_Activity2" </w:instrText>
      </w:r>
      <w:r>
        <w:fldChar w:fldCharType="separate"/>
      </w:r>
      <w:r>
        <w:rPr>
          <w:rStyle w:val="Hyperlink"/>
        </w:rPr>
        <w:t>Back to - Übung 10</w:t>
      </w:r>
      <w:r>
        <w:fldChar w:fldCharType="end"/>
      </w:r>
      <w:bookmarkEnd w:id="300"/>
    </w:p>
    <w:p w:rsidR="00077582" w:rsidRDefault="00F80B09">
      <w:pPr>
        <w:pStyle w:val="Heading2"/>
        <w:divId w:val="1933663311"/>
        <w:rPr>
          <w:rFonts w:eastAsia="Times New Roman"/>
        </w:rPr>
      </w:pPr>
      <w:r>
        <w:rPr>
          <w:rFonts w:eastAsia="Times New Roman"/>
        </w:rPr>
        <w:t>Übung 11</w:t>
      </w:r>
    </w:p>
    <w:p w:rsidR="00077582" w:rsidRDefault="00F80B09">
      <w:pPr>
        <w:pStyle w:val="Heading4"/>
        <w:divId w:val="742990754"/>
        <w:rPr>
          <w:rFonts w:eastAsia="Times New Roman"/>
        </w:rPr>
      </w:pPr>
      <w:bookmarkStart w:id="301" w:name="Session2_Interaction1"/>
      <w:bookmarkEnd w:id="301"/>
      <w:r>
        <w:rPr>
          <w:rFonts w:eastAsia="Times New Roman"/>
        </w:rPr>
        <w:t>Answer</w:t>
      </w:r>
    </w:p>
    <w:p w:rsidR="00077582" w:rsidRDefault="00F80B09">
      <w:pPr>
        <w:pStyle w:val="NormalWeb"/>
        <w:divId w:val="742990754"/>
      </w:pPr>
      <w:r>
        <w:rPr>
          <w:rStyle w:val="Strong"/>
        </w:rPr>
        <w:t>The correct matches are:</w:t>
      </w:r>
    </w:p>
    <w:p w:rsidR="00077582" w:rsidRDefault="00F80B09">
      <w:pPr>
        <w:divId w:val="695081129"/>
      </w:pPr>
      <w:r>
        <w:t>German is the national language in a number of European countries.</w:t>
      </w:r>
    </w:p>
    <w:p w:rsidR="00077582" w:rsidRDefault="00F80B09">
      <w:pPr>
        <w:divId w:val="451218334"/>
      </w:pPr>
      <w:r>
        <w:t>Extract 1</w:t>
      </w:r>
    </w:p>
    <w:p w:rsidR="00077582" w:rsidRDefault="00F80B09">
      <w:pPr>
        <w:divId w:val="332342839"/>
      </w:pPr>
      <w:r>
        <w:t>There are also countries all over the world where German is spoken as a minority language.</w:t>
      </w:r>
    </w:p>
    <w:p w:rsidR="00077582" w:rsidRDefault="00F80B09">
      <w:pPr>
        <w:divId w:val="642345504"/>
      </w:pPr>
      <w:r>
        <w:t>Extract 2</w:t>
      </w:r>
    </w:p>
    <w:p w:rsidR="00077582" w:rsidRDefault="00F80B09">
      <w:pPr>
        <w:divId w:val="534849610"/>
      </w:pPr>
      <w:r>
        <w:t>Many Germans left their home, for example for religious reasons, and went to live in Eastern Europe.</w:t>
      </w:r>
    </w:p>
    <w:p w:rsidR="00077582" w:rsidRDefault="00F80B09">
      <w:pPr>
        <w:divId w:val="631180887"/>
      </w:pPr>
      <w:r>
        <w:t>Extract 5</w:t>
      </w:r>
    </w:p>
    <w:p w:rsidR="00077582" w:rsidRDefault="00F80B09">
      <w:pPr>
        <w:divId w:val="1100226179"/>
      </w:pPr>
      <w:r>
        <w:t>Germans also went overseas. For example, you can find a large number of Mennonites in both North and South America.</w:t>
      </w:r>
    </w:p>
    <w:p w:rsidR="00077582" w:rsidRDefault="00F80B09">
      <w:pPr>
        <w:divId w:val="577982099"/>
      </w:pPr>
      <w:r>
        <w:t>Extract 6</w:t>
      </w:r>
    </w:p>
    <w:p w:rsidR="00077582" w:rsidRDefault="00F80B09">
      <w:pPr>
        <w:divId w:val="1240753441"/>
      </w:pPr>
      <w:r>
        <w:t>German emigration to Australia concentrated in the Barossa Valley, a famous wine-growing area which attracts many tourists.</w:t>
      </w:r>
    </w:p>
    <w:p w:rsidR="00077582" w:rsidRDefault="00F80B09">
      <w:pPr>
        <w:divId w:val="918831279"/>
      </w:pPr>
      <w:r>
        <w:t>Extract 7</w:t>
      </w:r>
    </w:p>
    <w:p w:rsidR="00077582" w:rsidRDefault="00F80B09">
      <w:pPr>
        <w:divId w:val="848913099"/>
      </w:pPr>
      <w:r>
        <w:t>Germany used to have some colonies, where German is still spoken today.</w:t>
      </w:r>
    </w:p>
    <w:p w:rsidR="00077582" w:rsidRDefault="00F80B09">
      <w:pPr>
        <w:divId w:val="473303732"/>
      </w:pPr>
      <w:r>
        <w:t>Extract 4</w:t>
      </w:r>
    </w:p>
    <w:p w:rsidR="00077582" w:rsidRDefault="00F80B09">
      <w:pPr>
        <w:divId w:val="1569724404"/>
      </w:pPr>
      <w:r>
        <w:t>German is also spoken by some of the people who live in regions that share a border with Germany.</w:t>
      </w:r>
    </w:p>
    <w:p w:rsidR="00077582" w:rsidRDefault="00F80B09">
      <w:pPr>
        <w:divId w:val="1804688975"/>
      </w:pPr>
      <w:r>
        <w:t>Extract 3</w:t>
      </w:r>
    </w:p>
    <w:bookmarkStart w:id="302" w:name="Back_To_Session2_Activity3"/>
    <w:p w:rsidR="00077582" w:rsidRDefault="00F80B09">
      <w:pPr>
        <w:pStyle w:val="NormalWeb"/>
        <w:divId w:val="742990754"/>
      </w:pPr>
      <w:r>
        <w:fldChar w:fldCharType="begin"/>
      </w:r>
      <w:r>
        <w:instrText xml:space="preserve"> HYPERLINK "" \l "Session2_Activity3" </w:instrText>
      </w:r>
      <w:r>
        <w:fldChar w:fldCharType="separate"/>
      </w:r>
      <w:r>
        <w:rPr>
          <w:rStyle w:val="Hyperlink"/>
        </w:rPr>
        <w:t>Back to - Übung 11</w:t>
      </w:r>
      <w:r>
        <w:fldChar w:fldCharType="end"/>
      </w:r>
    </w:p>
    <w:p w:rsidR="00077582" w:rsidRDefault="00F80B09">
      <w:pPr>
        <w:pStyle w:val="Heading4"/>
        <w:divId w:val="259264840"/>
        <w:rPr>
          <w:rFonts w:eastAsia="Times New Roman"/>
        </w:rPr>
      </w:pPr>
      <w:bookmarkStart w:id="303" w:name="Session2_Discussion2"/>
      <w:bookmarkEnd w:id="303"/>
      <w:r>
        <w:rPr>
          <w:rFonts w:eastAsia="Times New Roman"/>
        </w:rPr>
        <w:t>Discussion</w:t>
      </w:r>
    </w:p>
    <w:p w:rsidR="00077582" w:rsidRDefault="00F80B09">
      <w:pPr>
        <w:divId w:val="259264840"/>
      </w:pPr>
      <w:r>
        <w:t xml:space="preserve">If you found the correct English extracts for some or all of the texts, you will have understood the most important information given. When reading in a foreign language it's important not to be scared by the number of new words and structures that are being used, but to concentrate on what you can understand. </w:t>
      </w:r>
    </w:p>
    <w:p w:rsidR="00077582" w:rsidRDefault="000E51EB">
      <w:pPr>
        <w:pStyle w:val="NormalWeb"/>
        <w:divId w:val="259264840"/>
      </w:pPr>
      <w:hyperlink w:anchor="Session2_Activity3" w:history="1">
        <w:r w:rsidR="00F80B09">
          <w:rPr>
            <w:rStyle w:val="Hyperlink"/>
          </w:rPr>
          <w:t>Back to - Übung 11</w:t>
        </w:r>
      </w:hyperlink>
      <w:bookmarkEnd w:id="302"/>
    </w:p>
    <w:p w:rsidR="00077582" w:rsidRDefault="00F80B09">
      <w:pPr>
        <w:pStyle w:val="Heading2"/>
        <w:divId w:val="1933663311"/>
        <w:rPr>
          <w:rFonts w:eastAsia="Times New Roman"/>
        </w:rPr>
      </w:pPr>
      <w:r>
        <w:rPr>
          <w:rStyle w:val="Strong"/>
          <w:rFonts w:eastAsia="Times New Roman"/>
          <w:b/>
          <w:bCs/>
        </w:rPr>
        <w:t>Übung 12</w:t>
      </w:r>
      <w:r>
        <w:rPr>
          <w:rFonts w:eastAsia="Times New Roman"/>
        </w:rPr>
        <w:t xml:space="preserve"> </w:t>
      </w:r>
    </w:p>
    <w:p w:rsidR="00077582" w:rsidRDefault="00F80B09">
      <w:pPr>
        <w:pStyle w:val="Heading3"/>
        <w:divId w:val="1933663311"/>
        <w:rPr>
          <w:rFonts w:eastAsia="Times New Roman"/>
        </w:rPr>
      </w:pPr>
      <w:r>
        <w:rPr>
          <w:rFonts w:eastAsia="Times New Roman"/>
        </w:rPr>
        <w:t>Part</w:t>
      </w:r>
    </w:p>
    <w:p w:rsidR="00077582" w:rsidRDefault="00F80B09">
      <w:pPr>
        <w:pStyle w:val="Heading4"/>
        <w:divId w:val="1803501007"/>
        <w:rPr>
          <w:rFonts w:eastAsia="Times New Roman"/>
        </w:rPr>
      </w:pPr>
      <w:bookmarkStart w:id="304" w:name="Session2_Answer2"/>
      <w:bookmarkEnd w:id="304"/>
      <w:r>
        <w:rPr>
          <w:rFonts w:eastAsia="Times New Roman"/>
        </w:rPr>
        <w:t>Answer</w:t>
      </w:r>
    </w:p>
    <w:p w:rsidR="00077582" w:rsidRDefault="00F80B09">
      <w:pPr>
        <w:divId w:val="1803501007"/>
      </w:pPr>
      <w:r>
        <w:t>Here are the corrected versions of the sentences:</w:t>
      </w:r>
    </w:p>
    <w:p w:rsidR="00077582" w:rsidRDefault="00F80B09">
      <w:pPr>
        <w:numPr>
          <w:ilvl w:val="0"/>
          <w:numId w:val="49"/>
        </w:numPr>
        <w:ind w:left="780" w:right="780"/>
        <w:divId w:val="1803501007"/>
      </w:pPr>
      <w:r>
        <w:rPr>
          <w:lang w:val="de-DE"/>
        </w:rPr>
        <w:t xml:space="preserve">1. Marcos Schneider kommt aus </w:t>
      </w:r>
      <w:r>
        <w:rPr>
          <w:rStyle w:val="Strong"/>
          <w:lang w:val="de-DE"/>
        </w:rPr>
        <w:t>Brasilien</w:t>
      </w:r>
      <w:r>
        <w:rPr>
          <w:lang w:val="de-DE"/>
        </w:rPr>
        <w:t>.</w:t>
      </w:r>
    </w:p>
    <w:p w:rsidR="00077582" w:rsidRDefault="00F80B09">
      <w:pPr>
        <w:numPr>
          <w:ilvl w:val="0"/>
          <w:numId w:val="49"/>
        </w:numPr>
        <w:ind w:left="780" w:right="780"/>
        <w:divId w:val="1803501007"/>
      </w:pPr>
      <w:r>
        <w:rPr>
          <w:lang w:val="de-DE"/>
        </w:rPr>
        <w:t xml:space="preserve">2(a). Frau Lahn kommt aus Hahndorf. Das ist in </w:t>
      </w:r>
      <w:r>
        <w:rPr>
          <w:rStyle w:val="Strong"/>
          <w:lang w:val="de-DE"/>
        </w:rPr>
        <w:t>Australien</w:t>
      </w:r>
      <w:r>
        <w:rPr>
          <w:lang w:val="de-DE"/>
        </w:rPr>
        <w:t>.</w:t>
      </w:r>
    </w:p>
    <w:p w:rsidR="00077582" w:rsidRDefault="00F80B09">
      <w:pPr>
        <w:numPr>
          <w:ilvl w:val="0"/>
          <w:numId w:val="49"/>
        </w:numPr>
        <w:ind w:left="780" w:right="780"/>
        <w:divId w:val="1803501007"/>
      </w:pPr>
      <w:r>
        <w:rPr>
          <w:lang w:val="de-DE"/>
        </w:rPr>
        <w:t xml:space="preserve">2(b). Frau Lahns Familie kommt aus </w:t>
      </w:r>
      <w:r>
        <w:rPr>
          <w:rStyle w:val="Strong"/>
          <w:lang w:val="de-DE"/>
        </w:rPr>
        <w:t>Deutschland</w:t>
      </w:r>
      <w:r>
        <w:rPr>
          <w:lang w:val="de-DE"/>
        </w:rPr>
        <w:t>.</w:t>
      </w:r>
    </w:p>
    <w:p w:rsidR="00077582" w:rsidRDefault="00F80B09">
      <w:pPr>
        <w:numPr>
          <w:ilvl w:val="0"/>
          <w:numId w:val="49"/>
        </w:numPr>
        <w:ind w:left="780" w:right="780"/>
        <w:divId w:val="1803501007"/>
      </w:pPr>
      <w:r>
        <w:rPr>
          <w:lang w:val="de-DE"/>
        </w:rPr>
        <w:t xml:space="preserve">3. Frau Lengenfelder kommt aus </w:t>
      </w:r>
      <w:r>
        <w:rPr>
          <w:rStyle w:val="Strong"/>
          <w:lang w:val="de-DE"/>
        </w:rPr>
        <w:t>Russland</w:t>
      </w:r>
      <w:r>
        <w:rPr>
          <w:lang w:val="de-DE"/>
        </w:rPr>
        <w:t>.</w:t>
      </w:r>
    </w:p>
    <w:p w:rsidR="00077582" w:rsidRDefault="00F80B09">
      <w:pPr>
        <w:numPr>
          <w:ilvl w:val="0"/>
          <w:numId w:val="49"/>
        </w:numPr>
        <w:ind w:left="780" w:right="780"/>
        <w:divId w:val="1803501007"/>
      </w:pPr>
      <w:r>
        <w:rPr>
          <w:lang w:val="de-DE"/>
        </w:rPr>
        <w:t xml:space="preserve">4. Herr Söder kommt aus </w:t>
      </w:r>
      <w:r>
        <w:rPr>
          <w:rStyle w:val="Strong"/>
          <w:lang w:val="de-DE"/>
        </w:rPr>
        <w:t>Dänemark</w:t>
      </w:r>
      <w:r>
        <w:rPr>
          <w:lang w:val="de-DE"/>
        </w:rPr>
        <w:t>.</w:t>
      </w:r>
    </w:p>
    <w:p w:rsidR="00077582" w:rsidRDefault="00F80B09">
      <w:pPr>
        <w:numPr>
          <w:ilvl w:val="0"/>
          <w:numId w:val="49"/>
        </w:numPr>
        <w:ind w:left="780" w:right="780"/>
        <w:divId w:val="1803501007"/>
      </w:pPr>
      <w:r>
        <w:rPr>
          <w:lang w:val="de-DE"/>
        </w:rPr>
        <w:t xml:space="preserve">5. Frau Schweigert kommt aus </w:t>
      </w:r>
      <w:r>
        <w:rPr>
          <w:rStyle w:val="Strong"/>
          <w:lang w:val="de-DE"/>
        </w:rPr>
        <w:t>Kasachstan</w:t>
      </w:r>
      <w:r>
        <w:rPr>
          <w:lang w:val="de-DE"/>
        </w:rPr>
        <w:t>.</w:t>
      </w:r>
    </w:p>
    <w:p w:rsidR="00077582" w:rsidRDefault="00F80B09">
      <w:pPr>
        <w:divId w:val="1803501007"/>
      </w:pPr>
      <w:r>
        <w:t xml:space="preserve">In the dialogues the question word </w:t>
      </w:r>
      <w:r>
        <w:rPr>
          <w:rStyle w:val="Emphasis"/>
          <w:lang w:val="de-DE"/>
        </w:rPr>
        <w:t>woher</w:t>
      </w:r>
      <w:r>
        <w:t xml:space="preserve"> was used several times. It means ‘where from’. </w:t>
      </w:r>
    </w:p>
    <w:bookmarkStart w:id="305" w:name="Back_To_Session2_Part8"/>
    <w:p w:rsidR="00077582" w:rsidRDefault="00F80B09">
      <w:pPr>
        <w:pStyle w:val="NormalWeb"/>
        <w:divId w:val="1803501007"/>
      </w:pPr>
      <w:r>
        <w:fldChar w:fldCharType="begin"/>
      </w:r>
      <w:r>
        <w:instrText xml:space="preserve"> HYPERLINK "" \l "Session2_Part8" </w:instrText>
      </w:r>
      <w:r>
        <w:fldChar w:fldCharType="separate"/>
      </w:r>
      <w:r>
        <w:rPr>
          <w:rStyle w:val="Hyperlink"/>
        </w:rPr>
        <w:t>Back to - Part</w:t>
      </w:r>
      <w:r>
        <w:fldChar w:fldCharType="end"/>
      </w:r>
      <w:bookmarkEnd w:id="305"/>
    </w:p>
    <w:p w:rsidR="00077582" w:rsidRDefault="00F80B09">
      <w:pPr>
        <w:pStyle w:val="Heading2"/>
        <w:divId w:val="1933663311"/>
        <w:rPr>
          <w:rFonts w:eastAsia="Times New Roman"/>
        </w:rPr>
      </w:pPr>
      <w:r>
        <w:rPr>
          <w:rStyle w:val="Strong"/>
          <w:rFonts w:eastAsia="Times New Roman"/>
          <w:b/>
          <w:bCs/>
        </w:rPr>
        <w:t>Übung 13</w:t>
      </w:r>
      <w:r>
        <w:rPr>
          <w:rFonts w:eastAsia="Times New Roman"/>
        </w:rPr>
        <w:t xml:space="preserve"> </w:t>
      </w:r>
    </w:p>
    <w:p w:rsidR="00077582" w:rsidRDefault="00F80B09">
      <w:pPr>
        <w:pStyle w:val="Heading4"/>
        <w:divId w:val="199056756"/>
        <w:rPr>
          <w:rFonts w:eastAsia="Times New Roman"/>
        </w:rPr>
      </w:pPr>
      <w:bookmarkStart w:id="306" w:name="Session2_Answer3"/>
      <w:bookmarkEnd w:id="306"/>
      <w:r>
        <w:rPr>
          <w:rFonts w:eastAsia="Times New Roman"/>
        </w:rPr>
        <w:t>Answer</w:t>
      </w:r>
    </w:p>
    <w:p w:rsidR="00077582" w:rsidRDefault="00F80B09">
      <w:pPr>
        <w:divId w:val="199056756"/>
      </w:pPr>
      <w:r>
        <w:t xml:space="preserve">These are the forms of </w:t>
      </w:r>
      <w:r>
        <w:rPr>
          <w:rStyle w:val="Emphasis"/>
          <w:lang w:val="de-DE"/>
        </w:rPr>
        <w:t>kommen</w:t>
      </w:r>
      <w:r>
        <w:t xml:space="preserve"> which fit into the sentences: </w:t>
      </w:r>
    </w:p>
    <w:p w:rsidR="00077582" w:rsidRDefault="00F80B09">
      <w:pPr>
        <w:numPr>
          <w:ilvl w:val="0"/>
          <w:numId w:val="50"/>
        </w:numPr>
        <w:ind w:left="780" w:right="780"/>
        <w:divId w:val="199056756"/>
      </w:pPr>
      <w:r>
        <w:rPr>
          <w:lang w:val="de-DE"/>
        </w:rPr>
        <w:t xml:space="preserve">Hallo, mein Name ist Marcos Schneider. – Hallo. </w:t>
      </w:r>
      <w:r>
        <w:rPr>
          <w:rStyle w:val="Strong"/>
          <w:lang w:val="de-DE"/>
        </w:rPr>
        <w:t>Kommst</w:t>
      </w:r>
      <w:r>
        <w:rPr>
          <w:lang w:val="de-DE"/>
        </w:rPr>
        <w:t xml:space="preserve"> du aus Deutschland?</w:t>
      </w:r>
    </w:p>
    <w:p w:rsidR="00077582" w:rsidRDefault="00F80B09">
      <w:pPr>
        <w:numPr>
          <w:ilvl w:val="0"/>
          <w:numId w:val="50"/>
        </w:numPr>
        <w:ind w:left="780" w:right="780"/>
        <w:divId w:val="199056756"/>
      </w:pPr>
      <w:r>
        <w:rPr>
          <w:lang w:val="de-DE"/>
        </w:rPr>
        <w:t xml:space="preserve">Ich </w:t>
      </w:r>
      <w:r>
        <w:rPr>
          <w:rStyle w:val="Strong"/>
          <w:lang w:val="de-DE"/>
        </w:rPr>
        <w:t>komme</w:t>
      </w:r>
      <w:r>
        <w:rPr>
          <w:lang w:val="de-DE"/>
        </w:rPr>
        <w:t xml:space="preserve"> aus Hahndorf im Barossa-Tal. Meine Familie </w:t>
      </w:r>
      <w:r>
        <w:rPr>
          <w:rStyle w:val="Strong"/>
          <w:lang w:val="de-DE"/>
        </w:rPr>
        <w:t>kommt</w:t>
      </w:r>
      <w:r>
        <w:rPr>
          <w:lang w:val="de-DE"/>
        </w:rPr>
        <w:t xml:space="preserve"> aus Deutschland.</w:t>
      </w:r>
    </w:p>
    <w:p w:rsidR="00077582" w:rsidRDefault="00F80B09">
      <w:pPr>
        <w:numPr>
          <w:ilvl w:val="0"/>
          <w:numId w:val="50"/>
        </w:numPr>
        <w:ind w:left="780" w:right="780"/>
        <w:divId w:val="199056756"/>
      </w:pPr>
      <w:r>
        <w:rPr>
          <w:lang w:val="de-DE"/>
        </w:rPr>
        <w:t xml:space="preserve">Woher </w:t>
      </w:r>
      <w:r>
        <w:rPr>
          <w:rStyle w:val="Strong"/>
          <w:lang w:val="de-DE"/>
        </w:rPr>
        <w:t>kommen</w:t>
      </w:r>
      <w:r>
        <w:rPr>
          <w:lang w:val="de-DE"/>
        </w:rPr>
        <w:t xml:space="preserve"> Sie? – Ich bin in Sibirien geboren, in Russland.</w:t>
      </w:r>
    </w:p>
    <w:p w:rsidR="00077582" w:rsidRDefault="00F80B09">
      <w:pPr>
        <w:numPr>
          <w:ilvl w:val="0"/>
          <w:numId w:val="50"/>
        </w:numPr>
        <w:ind w:left="780" w:right="780"/>
        <w:divId w:val="199056756"/>
      </w:pPr>
      <w:r>
        <w:rPr>
          <w:lang w:val="de-DE"/>
        </w:rPr>
        <w:t xml:space="preserve">Guten Tag, Herr Söder. </w:t>
      </w:r>
      <w:r>
        <w:rPr>
          <w:rStyle w:val="Strong"/>
          <w:lang w:val="de-DE"/>
        </w:rPr>
        <w:t>Kommen</w:t>
      </w:r>
      <w:r>
        <w:rPr>
          <w:lang w:val="de-DE"/>
        </w:rPr>
        <w:t xml:space="preserve"> Sie aus Norddeutschland? – Nein, ich </w:t>
      </w:r>
      <w:r>
        <w:rPr>
          <w:rStyle w:val="Strong"/>
          <w:lang w:val="de-DE"/>
        </w:rPr>
        <w:t>komme</w:t>
      </w:r>
      <w:r>
        <w:rPr>
          <w:lang w:val="de-DE"/>
        </w:rPr>
        <w:t>aus Dänemark.</w:t>
      </w:r>
    </w:p>
    <w:p w:rsidR="00077582" w:rsidRDefault="00F80B09">
      <w:pPr>
        <w:numPr>
          <w:ilvl w:val="0"/>
          <w:numId w:val="50"/>
        </w:numPr>
        <w:ind w:left="780" w:right="780"/>
        <w:divId w:val="199056756"/>
      </w:pPr>
      <w:r>
        <w:rPr>
          <w:lang w:val="de-DE"/>
        </w:rPr>
        <w:t xml:space="preserve">Woher </w:t>
      </w:r>
      <w:r>
        <w:rPr>
          <w:rStyle w:val="Strong"/>
          <w:lang w:val="de-DE"/>
        </w:rPr>
        <w:t>kommen</w:t>
      </w:r>
      <w:r>
        <w:rPr>
          <w:lang w:val="de-DE"/>
        </w:rPr>
        <w:t xml:space="preserve"> Sie? – Ich bin auch Deutscher, also Nationalität Deutsch.</w:t>
      </w:r>
    </w:p>
    <w:bookmarkStart w:id="307" w:name="Back_To_Session2_Activity5"/>
    <w:p w:rsidR="00077582" w:rsidRDefault="00F80B09">
      <w:pPr>
        <w:pStyle w:val="NormalWeb"/>
        <w:divId w:val="199056756"/>
      </w:pPr>
      <w:r>
        <w:fldChar w:fldCharType="begin"/>
      </w:r>
      <w:r>
        <w:instrText xml:space="preserve"> HYPERLINK "" \l "Session2_Activity5" </w:instrText>
      </w:r>
      <w:r>
        <w:fldChar w:fldCharType="separate"/>
      </w:r>
      <w:r>
        <w:rPr>
          <w:rStyle w:val="Hyperlink"/>
        </w:rPr>
        <w:t xml:space="preserve">Back to - Übung 13 </w:t>
      </w:r>
      <w:r>
        <w:fldChar w:fldCharType="end"/>
      </w:r>
      <w:bookmarkEnd w:id="307"/>
    </w:p>
    <w:p w:rsidR="00077582" w:rsidRDefault="00F80B09">
      <w:pPr>
        <w:pStyle w:val="Heading2"/>
        <w:divId w:val="1933663311"/>
        <w:rPr>
          <w:rFonts w:eastAsia="Times New Roman"/>
        </w:rPr>
      </w:pPr>
      <w:r>
        <w:rPr>
          <w:rFonts w:eastAsia="Times New Roman"/>
        </w:rPr>
        <w:t>Übung 14</w:t>
      </w:r>
    </w:p>
    <w:p w:rsidR="00077582" w:rsidRDefault="00F80B09">
      <w:pPr>
        <w:pStyle w:val="Heading4"/>
        <w:divId w:val="1823546389"/>
        <w:rPr>
          <w:rFonts w:eastAsia="Times New Roman"/>
        </w:rPr>
      </w:pPr>
      <w:bookmarkStart w:id="308" w:name="Session2_Answer4"/>
      <w:bookmarkEnd w:id="308"/>
      <w:r>
        <w:rPr>
          <w:rFonts w:eastAsia="Times New Roman"/>
        </w:rPr>
        <w:t>Answer</w:t>
      </w:r>
    </w:p>
    <w:p w:rsidR="00077582" w:rsidRDefault="00F80B09">
      <w:pPr>
        <w:divId w:val="1823546389"/>
      </w:pPr>
      <w:r>
        <w:t>Here are the sentences with the correct personal pronouns:</w:t>
      </w:r>
    </w:p>
    <w:p w:rsidR="00077582" w:rsidRDefault="00F80B09">
      <w:pPr>
        <w:numPr>
          <w:ilvl w:val="0"/>
          <w:numId w:val="51"/>
        </w:numPr>
        <w:ind w:left="780" w:right="780"/>
        <w:divId w:val="1823546389"/>
      </w:pPr>
      <w:r>
        <w:rPr>
          <w:lang w:val="de-DE"/>
        </w:rPr>
        <w:t>Hallo, mein Name ist Sam Schmidt – ich komme aus Namibia.</w:t>
      </w:r>
    </w:p>
    <w:p w:rsidR="00077582" w:rsidRDefault="00F80B09">
      <w:pPr>
        <w:numPr>
          <w:ilvl w:val="0"/>
          <w:numId w:val="51"/>
        </w:numPr>
        <w:ind w:left="780" w:right="780"/>
        <w:divId w:val="1823546389"/>
      </w:pPr>
      <w:r>
        <w:rPr>
          <w:lang w:val="de-DE"/>
        </w:rPr>
        <w:t>Dein Deutsch ist perfekt! Kommst du aus Deutschland?</w:t>
      </w:r>
    </w:p>
    <w:p w:rsidR="00077582" w:rsidRDefault="00F80B09">
      <w:pPr>
        <w:numPr>
          <w:ilvl w:val="0"/>
          <w:numId w:val="51"/>
        </w:numPr>
        <w:ind w:left="780" w:right="780"/>
        <w:divId w:val="1823546389"/>
      </w:pPr>
      <w:r>
        <w:rPr>
          <w:lang w:val="de-DE"/>
        </w:rPr>
        <w:t>Das ist Peter Neißendorfer – er kommt aus München.</w:t>
      </w:r>
    </w:p>
    <w:p w:rsidR="00077582" w:rsidRDefault="00F80B09">
      <w:pPr>
        <w:numPr>
          <w:ilvl w:val="0"/>
          <w:numId w:val="51"/>
        </w:numPr>
        <w:ind w:left="780" w:right="780"/>
        <w:divId w:val="1823546389"/>
      </w:pPr>
      <w:r>
        <w:rPr>
          <w:lang w:val="de-DE"/>
        </w:rPr>
        <w:t>Das ist Claudia Grothe – sie kommt aus Norddeutschland.</w:t>
      </w:r>
    </w:p>
    <w:p w:rsidR="00077582" w:rsidRDefault="00F80B09">
      <w:pPr>
        <w:numPr>
          <w:ilvl w:val="0"/>
          <w:numId w:val="51"/>
        </w:numPr>
        <w:ind w:left="780" w:right="780"/>
        <w:divId w:val="1823546389"/>
      </w:pPr>
      <w:r>
        <w:rPr>
          <w:lang w:val="de-DE"/>
        </w:rPr>
        <w:t>Frau Lengenfelder – kommen Sie hier aus München? Nein, ich komme aus Russland.</w:t>
      </w:r>
    </w:p>
    <w:bookmarkStart w:id="309" w:name="Back_To_Session2_Activity6"/>
    <w:p w:rsidR="00077582" w:rsidRDefault="00F80B09">
      <w:pPr>
        <w:pStyle w:val="NormalWeb"/>
        <w:divId w:val="1823546389"/>
      </w:pPr>
      <w:r>
        <w:fldChar w:fldCharType="begin"/>
      </w:r>
      <w:r>
        <w:instrText xml:space="preserve"> HYPERLINK "" \l "Session2_Activity6" </w:instrText>
      </w:r>
      <w:r>
        <w:fldChar w:fldCharType="separate"/>
      </w:r>
      <w:r>
        <w:rPr>
          <w:rStyle w:val="Hyperlink"/>
        </w:rPr>
        <w:t>Back to - Übung 14</w:t>
      </w:r>
      <w:r>
        <w:fldChar w:fldCharType="end"/>
      </w:r>
      <w:bookmarkEnd w:id="309"/>
    </w:p>
    <w:p w:rsidR="00077582" w:rsidRDefault="00F80B09">
      <w:pPr>
        <w:pStyle w:val="Heading2"/>
        <w:divId w:val="1933663311"/>
        <w:rPr>
          <w:rFonts w:eastAsia="Times New Roman"/>
        </w:rPr>
      </w:pPr>
      <w:r>
        <w:rPr>
          <w:rStyle w:val="Strong"/>
          <w:rFonts w:eastAsia="Times New Roman"/>
          <w:b/>
          <w:bCs/>
        </w:rPr>
        <w:t>Übung 15</w:t>
      </w:r>
      <w:r>
        <w:rPr>
          <w:rFonts w:eastAsia="Times New Roman"/>
        </w:rPr>
        <w:t xml:space="preserve"> </w:t>
      </w:r>
    </w:p>
    <w:p w:rsidR="00077582" w:rsidRDefault="00F80B09">
      <w:pPr>
        <w:pStyle w:val="Heading4"/>
        <w:divId w:val="1336805686"/>
        <w:rPr>
          <w:rFonts w:eastAsia="Times New Roman"/>
        </w:rPr>
      </w:pPr>
      <w:bookmarkStart w:id="310" w:name="Session3_Interaction1"/>
      <w:bookmarkEnd w:id="310"/>
      <w:r>
        <w:rPr>
          <w:rFonts w:eastAsia="Times New Roman"/>
        </w:rPr>
        <w:t>Answer</w:t>
      </w:r>
    </w:p>
    <w:p w:rsidR="00077582" w:rsidRDefault="00F80B09">
      <w:pPr>
        <w:pStyle w:val="NormalWeb"/>
        <w:divId w:val="1336805686"/>
      </w:pPr>
      <w:r>
        <w:rPr>
          <w:rStyle w:val="Strong"/>
        </w:rPr>
        <w:t>The correct matches are:</w:t>
      </w:r>
    </w:p>
    <w:p w:rsidR="00077582" w:rsidRDefault="00F80B09">
      <w:pPr>
        <w:divId w:val="1961522636"/>
      </w:pPr>
      <w:r>
        <w:t>1</w:t>
      </w:r>
    </w:p>
    <w:p w:rsidR="00077582" w:rsidRDefault="00F80B09">
      <w:pPr>
        <w:divId w:val="1106972416"/>
      </w:pPr>
      <w:r>
        <w:rPr>
          <w:lang w:val="de-DE"/>
        </w:rPr>
        <w:t>der Schweiz</w:t>
      </w:r>
    </w:p>
    <w:p w:rsidR="00077582" w:rsidRDefault="00F80B09">
      <w:pPr>
        <w:divId w:val="1363937425"/>
      </w:pPr>
      <w:r>
        <w:t>2</w:t>
      </w:r>
    </w:p>
    <w:p w:rsidR="00077582" w:rsidRDefault="00F80B09">
      <w:pPr>
        <w:divId w:val="492264413"/>
      </w:pPr>
      <w:r>
        <w:rPr>
          <w:lang w:val="de-DE"/>
        </w:rPr>
        <w:t>Großbritannien</w:t>
      </w:r>
    </w:p>
    <w:p w:rsidR="00077582" w:rsidRDefault="00F80B09">
      <w:pPr>
        <w:divId w:val="257836294"/>
      </w:pPr>
      <w:r>
        <w:t>3</w:t>
      </w:r>
    </w:p>
    <w:p w:rsidR="00077582" w:rsidRDefault="00F80B09">
      <w:pPr>
        <w:divId w:val="250049619"/>
      </w:pPr>
      <w:r>
        <w:rPr>
          <w:lang w:val="de-DE"/>
        </w:rPr>
        <w:t>England</w:t>
      </w:r>
    </w:p>
    <w:p w:rsidR="00077582" w:rsidRDefault="00F80B09">
      <w:pPr>
        <w:divId w:val="1828744488"/>
      </w:pPr>
      <w:r>
        <w:t>4</w:t>
      </w:r>
    </w:p>
    <w:p w:rsidR="00077582" w:rsidRDefault="00F80B09">
      <w:pPr>
        <w:divId w:val="1096903762"/>
      </w:pPr>
      <w:r>
        <w:rPr>
          <w:lang w:val="de-DE"/>
        </w:rPr>
        <w:t>Schottland</w:t>
      </w:r>
    </w:p>
    <w:p w:rsidR="00077582" w:rsidRDefault="00F80B09">
      <w:pPr>
        <w:divId w:val="497234282"/>
      </w:pPr>
      <w:r>
        <w:t>5</w:t>
      </w:r>
    </w:p>
    <w:p w:rsidR="00077582" w:rsidRDefault="00F80B09">
      <w:pPr>
        <w:divId w:val="1005133348"/>
      </w:pPr>
      <w:r>
        <w:rPr>
          <w:lang w:val="de-DE"/>
        </w:rPr>
        <w:t>Wales</w:t>
      </w:r>
    </w:p>
    <w:p w:rsidR="00077582" w:rsidRDefault="00F80B09">
      <w:pPr>
        <w:divId w:val="39984900"/>
      </w:pPr>
      <w:r>
        <w:t>6</w:t>
      </w:r>
    </w:p>
    <w:p w:rsidR="00077582" w:rsidRDefault="00F80B09">
      <w:pPr>
        <w:divId w:val="1572154203"/>
      </w:pPr>
      <w:r>
        <w:rPr>
          <w:lang w:val="de-DE"/>
        </w:rPr>
        <w:t>Deutschland</w:t>
      </w:r>
    </w:p>
    <w:p w:rsidR="00077582" w:rsidRDefault="00F80B09">
      <w:pPr>
        <w:divId w:val="1532038310"/>
      </w:pPr>
      <w:r>
        <w:t>7</w:t>
      </w:r>
    </w:p>
    <w:p w:rsidR="00077582" w:rsidRDefault="00F80B09">
      <w:pPr>
        <w:divId w:val="1189492617"/>
      </w:pPr>
      <w:r>
        <w:rPr>
          <w:lang w:val="de-DE"/>
        </w:rPr>
        <w:t>Russland</w:t>
      </w:r>
    </w:p>
    <w:p w:rsidR="00077582" w:rsidRDefault="00F80B09">
      <w:pPr>
        <w:divId w:val="1480533492"/>
      </w:pPr>
      <w:r>
        <w:t>8</w:t>
      </w:r>
    </w:p>
    <w:p w:rsidR="00077582" w:rsidRDefault="00F80B09">
      <w:pPr>
        <w:divId w:val="553273353"/>
      </w:pPr>
      <w:r>
        <w:rPr>
          <w:lang w:val="de-DE"/>
        </w:rPr>
        <w:t>Irland</w:t>
      </w:r>
    </w:p>
    <w:p w:rsidR="00077582" w:rsidRDefault="00F80B09">
      <w:pPr>
        <w:divId w:val="1453136530"/>
      </w:pPr>
      <w:r>
        <w:t>9</w:t>
      </w:r>
    </w:p>
    <w:p w:rsidR="00077582" w:rsidRDefault="00F80B09">
      <w:pPr>
        <w:divId w:val="1488863160"/>
      </w:pPr>
      <w:r>
        <w:rPr>
          <w:lang w:val="de-DE"/>
        </w:rPr>
        <w:t>Brasilien</w:t>
      </w:r>
    </w:p>
    <w:p w:rsidR="00077582" w:rsidRDefault="00F80B09">
      <w:pPr>
        <w:divId w:val="1626931316"/>
      </w:pPr>
      <w:r>
        <w:t>10</w:t>
      </w:r>
    </w:p>
    <w:p w:rsidR="00077582" w:rsidRDefault="00F80B09">
      <w:pPr>
        <w:divId w:val="1566143762"/>
      </w:pPr>
      <w:r>
        <w:rPr>
          <w:lang w:val="de-DE"/>
        </w:rPr>
        <w:t>Italien (Norditalien)</w:t>
      </w:r>
    </w:p>
    <w:p w:rsidR="00077582" w:rsidRDefault="00F80B09">
      <w:pPr>
        <w:divId w:val="516817048"/>
      </w:pPr>
      <w:r>
        <w:t>11</w:t>
      </w:r>
    </w:p>
    <w:p w:rsidR="00077582" w:rsidRDefault="00F80B09">
      <w:pPr>
        <w:divId w:val="1633171306"/>
      </w:pPr>
      <w:r>
        <w:rPr>
          <w:lang w:val="de-DE"/>
        </w:rPr>
        <w:t>Frankreich</w:t>
      </w:r>
    </w:p>
    <w:bookmarkStart w:id="311" w:name="Back_To_Session3_Activity1"/>
    <w:p w:rsidR="00077582" w:rsidRDefault="00F80B09">
      <w:pPr>
        <w:pStyle w:val="NormalWeb"/>
        <w:divId w:val="1336805686"/>
      </w:pPr>
      <w:r>
        <w:fldChar w:fldCharType="begin"/>
      </w:r>
      <w:r>
        <w:instrText xml:space="preserve"> HYPERLINK "" \l "Session3_Activity1" </w:instrText>
      </w:r>
      <w:r>
        <w:fldChar w:fldCharType="separate"/>
      </w:r>
      <w:r>
        <w:rPr>
          <w:rStyle w:val="Hyperlink"/>
        </w:rPr>
        <w:t xml:space="preserve">Back to - Übung 15 </w:t>
      </w:r>
      <w:r>
        <w:fldChar w:fldCharType="end"/>
      </w:r>
      <w:bookmarkEnd w:id="311"/>
    </w:p>
    <w:p w:rsidR="00077582" w:rsidRDefault="00F80B09">
      <w:pPr>
        <w:pStyle w:val="Heading2"/>
        <w:divId w:val="1933663311"/>
        <w:rPr>
          <w:rFonts w:eastAsia="Times New Roman"/>
        </w:rPr>
      </w:pPr>
      <w:r>
        <w:rPr>
          <w:rFonts w:eastAsia="Times New Roman"/>
        </w:rPr>
        <w:t>Übung 17</w:t>
      </w:r>
    </w:p>
    <w:p w:rsidR="00077582" w:rsidRDefault="00F80B09">
      <w:pPr>
        <w:pStyle w:val="Heading4"/>
        <w:divId w:val="536236765"/>
        <w:rPr>
          <w:rFonts w:eastAsia="Times New Roman"/>
        </w:rPr>
      </w:pPr>
      <w:bookmarkStart w:id="312" w:name="Session3_Answer1"/>
      <w:bookmarkEnd w:id="312"/>
      <w:r>
        <w:rPr>
          <w:rFonts w:eastAsia="Times New Roman"/>
        </w:rPr>
        <w:t>Answer</w:t>
      </w:r>
    </w:p>
    <w:p w:rsidR="00077582" w:rsidRDefault="00F80B09">
      <w:pPr>
        <w:divId w:val="536236765"/>
      </w:pPr>
      <w:r>
        <w:t>Here's the table correctly filled out:</w:t>
      </w:r>
    </w:p>
    <w:p w:rsidR="00077582" w:rsidRDefault="00F80B09">
      <w:pPr>
        <w:divId w:val="53623676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77582">
        <w:trPr>
          <w:divId w:val="132724791"/>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bookmarkStart w:id="313" w:name="Session3_Table2"/>
            <w:bookmarkEnd w:id="313"/>
            <w:r>
              <w:rPr>
                <w:rStyle w:val="Strong"/>
                <w:rFonts w:eastAsia="Times New Roman" w:cs="Times New Roman"/>
                <w:sz w:val="24"/>
                <w:szCs w:val="24"/>
                <w:lang w:val="de-DE"/>
              </w:rPr>
              <w:t>Name</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lang w:val="de-DE"/>
              </w:rPr>
              <w:t>wohnt in</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lang w:val="de-DE"/>
              </w:rPr>
              <w:t>kommt aus</w:t>
            </w:r>
            <w:r>
              <w:rPr>
                <w:rFonts w:ascii="Times New Roman" w:eastAsia="Times New Roman" w:hAnsi="Times New Roman" w:cs="Times New Roman"/>
                <w:b/>
                <w:bCs/>
                <w:sz w:val="24"/>
                <w:szCs w:val="24"/>
              </w:rPr>
              <w:t xml:space="preserve"> </w:t>
            </w:r>
          </w:p>
        </w:tc>
      </w:tr>
      <w:tr w:rsidR="00077582">
        <w:trPr>
          <w:divId w:val="132724791"/>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Marcos Schneider</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Blumenau (Brasilien)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Brasilien</w:t>
            </w:r>
          </w:p>
        </w:tc>
      </w:tr>
      <w:tr w:rsidR="00077582">
        <w:trPr>
          <w:divId w:val="132724791"/>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Zita Schweigert</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München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Kasachstan</w:t>
            </w:r>
          </w:p>
        </w:tc>
      </w:tr>
      <w:tr w:rsidR="00077582">
        <w:trPr>
          <w:divId w:val="132724791"/>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Michael Schweigert</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München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Deutschland</w:t>
            </w:r>
          </w:p>
        </w:tc>
      </w:tr>
      <w:tr w:rsidR="00077582">
        <w:trPr>
          <w:divId w:val="132724791"/>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Frau Lengenfelder</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München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Russland</w:t>
            </w:r>
          </w:p>
        </w:tc>
      </w:tr>
      <w:tr w:rsidR="00077582">
        <w:trPr>
          <w:divId w:val="132724791"/>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Frank Börner</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Rügen/Berlin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Berlin</w:t>
            </w:r>
          </w:p>
        </w:tc>
      </w:tr>
      <w:tr w:rsidR="00077582">
        <w:trPr>
          <w:divId w:val="132724791"/>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Melanie</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Rostock</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Norddeutschland</w:t>
            </w:r>
          </w:p>
        </w:tc>
      </w:tr>
      <w:tr w:rsidR="00077582">
        <w:trPr>
          <w:divId w:val="132724791"/>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Christian</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Rostock</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Norddeutschland</w:t>
            </w:r>
          </w:p>
        </w:tc>
      </w:tr>
      <w:tr w:rsidR="00077582">
        <w:trPr>
          <w:divId w:val="132724791"/>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Helga Adams</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Leeds (Nordengland)</w:t>
            </w:r>
          </w:p>
        </w:tc>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Österreich</w:t>
            </w:r>
          </w:p>
        </w:tc>
      </w:tr>
    </w:tbl>
    <w:p w:rsidR="00077582" w:rsidRDefault="00F80B09">
      <w:pPr>
        <w:divId w:val="536236765"/>
      </w:pPr>
      <w:r>
        <w:rPr>
          <w:vanish/>
        </w:rPr>
        <w:t>End of Table</w:t>
      </w:r>
    </w:p>
    <w:bookmarkStart w:id="314" w:name="Back_To_Session3_Activity3"/>
    <w:p w:rsidR="00077582" w:rsidRDefault="00F80B09">
      <w:pPr>
        <w:pStyle w:val="NormalWeb"/>
        <w:divId w:val="536236765"/>
      </w:pPr>
      <w:r>
        <w:fldChar w:fldCharType="begin"/>
      </w:r>
      <w:r>
        <w:instrText xml:space="preserve"> HYPERLINK "" \l "Session3_Activity3" </w:instrText>
      </w:r>
      <w:r>
        <w:fldChar w:fldCharType="separate"/>
      </w:r>
      <w:r>
        <w:rPr>
          <w:rStyle w:val="Hyperlink"/>
        </w:rPr>
        <w:t>Back to - Übung 17</w:t>
      </w:r>
      <w:r>
        <w:fldChar w:fldCharType="end"/>
      </w:r>
      <w:bookmarkEnd w:id="314"/>
    </w:p>
    <w:p w:rsidR="00077582" w:rsidRDefault="00F80B09">
      <w:pPr>
        <w:pStyle w:val="Heading2"/>
        <w:divId w:val="1933663311"/>
        <w:rPr>
          <w:rFonts w:eastAsia="Times New Roman"/>
        </w:rPr>
      </w:pPr>
      <w:r>
        <w:rPr>
          <w:rFonts w:eastAsia="Times New Roman"/>
        </w:rPr>
        <w:t>Übung 18</w:t>
      </w:r>
    </w:p>
    <w:p w:rsidR="00077582" w:rsidRDefault="00F80B09">
      <w:pPr>
        <w:pStyle w:val="Heading4"/>
        <w:divId w:val="1161962753"/>
        <w:rPr>
          <w:rFonts w:eastAsia="Times New Roman"/>
        </w:rPr>
      </w:pPr>
      <w:bookmarkStart w:id="315" w:name="Session3_Answer2"/>
      <w:bookmarkEnd w:id="315"/>
      <w:r>
        <w:rPr>
          <w:rFonts w:eastAsia="Times New Roman"/>
        </w:rPr>
        <w:t>Answer</w:t>
      </w:r>
    </w:p>
    <w:p w:rsidR="00077582" w:rsidRDefault="00F80B09">
      <w:pPr>
        <w:divId w:val="1161962753"/>
      </w:pPr>
      <w:r>
        <w:t xml:space="preserve">Here are the forms of </w:t>
      </w:r>
      <w:r>
        <w:rPr>
          <w:rStyle w:val="Emphasis"/>
          <w:lang w:val="de-DE"/>
        </w:rPr>
        <w:t>wohnen</w:t>
      </w:r>
      <w:r>
        <w:t xml:space="preserve">: </w:t>
      </w:r>
    </w:p>
    <w:p w:rsidR="00077582" w:rsidRDefault="00F80B09">
      <w:pPr>
        <w:divId w:val="116196275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077582">
        <w:trPr>
          <w:divId w:val="377750033"/>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jc w:val="center"/>
              <w:rPr>
                <w:rFonts w:ascii="Times New Roman" w:eastAsia="Times New Roman" w:hAnsi="Times New Roman" w:cs="Times New Roman"/>
                <w:b/>
                <w:bCs/>
                <w:sz w:val="24"/>
                <w:szCs w:val="24"/>
              </w:rPr>
            </w:pPr>
            <w:bookmarkStart w:id="316" w:name="Session3_Table5"/>
            <w:bookmarkEnd w:id="316"/>
            <w:r>
              <w:rPr>
                <w:rFonts w:ascii="Times New Roman" w:eastAsia="Times New Roman" w:hAnsi="Times New Roman" w:cs="Times New Roman"/>
                <w:b/>
                <w:bCs/>
                <w:sz w:val="24"/>
                <w:szCs w:val="24"/>
                <w:lang w:val="de-DE"/>
              </w:rPr>
              <w:t>wohnen</w:t>
            </w:r>
          </w:p>
        </w:tc>
      </w:tr>
      <w:tr w:rsidR="00077582">
        <w:trPr>
          <w:divId w:val="377750033"/>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ich wohn</w:t>
            </w:r>
            <w:r>
              <w:rPr>
                <w:rStyle w:val="Strong"/>
                <w:rFonts w:eastAsia="Times New Roman" w:cs="Times New Roman"/>
                <w:sz w:val="24"/>
                <w:szCs w:val="24"/>
                <w:lang w:val="de-DE"/>
              </w:rPr>
              <w:t>e</w:t>
            </w:r>
          </w:p>
        </w:tc>
      </w:tr>
      <w:tr w:rsidR="00077582">
        <w:trPr>
          <w:divId w:val="377750033"/>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du wohn</w:t>
            </w:r>
            <w:r>
              <w:rPr>
                <w:rStyle w:val="Strong"/>
                <w:rFonts w:eastAsia="Times New Roman" w:cs="Times New Roman"/>
                <w:sz w:val="24"/>
                <w:szCs w:val="24"/>
                <w:lang w:val="de-DE"/>
              </w:rPr>
              <w:t>st</w:t>
            </w:r>
          </w:p>
        </w:tc>
      </w:tr>
      <w:tr w:rsidR="00077582">
        <w:trPr>
          <w:divId w:val="377750033"/>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er/sie/es wohn</w:t>
            </w:r>
            <w:r>
              <w:rPr>
                <w:rStyle w:val="Strong"/>
                <w:rFonts w:eastAsia="Times New Roman" w:cs="Times New Roman"/>
                <w:sz w:val="24"/>
                <w:szCs w:val="24"/>
                <w:lang w:val="de-DE"/>
              </w:rPr>
              <w:t>t</w:t>
            </w:r>
          </w:p>
        </w:tc>
      </w:tr>
      <w:tr w:rsidR="00077582">
        <w:trPr>
          <w:divId w:val="377750033"/>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wir wohn</w:t>
            </w:r>
            <w:r>
              <w:rPr>
                <w:rStyle w:val="Strong"/>
                <w:rFonts w:eastAsia="Times New Roman" w:cs="Times New Roman"/>
                <w:sz w:val="24"/>
                <w:szCs w:val="24"/>
                <w:lang w:val="de-DE"/>
              </w:rPr>
              <w:t>en</w:t>
            </w:r>
          </w:p>
        </w:tc>
      </w:tr>
      <w:tr w:rsidR="00077582">
        <w:trPr>
          <w:divId w:val="377750033"/>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ihr wohn</w:t>
            </w:r>
            <w:r>
              <w:rPr>
                <w:rStyle w:val="Strong"/>
                <w:rFonts w:eastAsia="Times New Roman" w:cs="Times New Roman"/>
                <w:sz w:val="24"/>
                <w:szCs w:val="24"/>
                <w:lang w:val="de-DE"/>
              </w:rPr>
              <w:t>t</w:t>
            </w:r>
          </w:p>
        </w:tc>
      </w:tr>
      <w:tr w:rsidR="00077582">
        <w:trPr>
          <w:divId w:val="377750033"/>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sie wohn</w:t>
            </w:r>
            <w:r>
              <w:rPr>
                <w:rStyle w:val="Strong"/>
                <w:rFonts w:eastAsia="Times New Roman" w:cs="Times New Roman"/>
                <w:sz w:val="24"/>
                <w:szCs w:val="24"/>
                <w:lang w:val="de-DE"/>
              </w:rPr>
              <w:t>en</w:t>
            </w:r>
          </w:p>
        </w:tc>
      </w:tr>
      <w:tr w:rsidR="00077582">
        <w:trPr>
          <w:divId w:val="377750033"/>
        </w:trPr>
        <w:tc>
          <w:tcPr>
            <w:tcW w:w="0" w:type="auto"/>
            <w:tcMar>
              <w:top w:w="48" w:type="dxa"/>
              <w:left w:w="96" w:type="dxa"/>
              <w:bottom w:w="48" w:type="dxa"/>
              <w:right w:w="96" w:type="dxa"/>
            </w:tcMar>
            <w:hideMark/>
          </w:tcPr>
          <w:p w:rsidR="00077582" w:rsidRDefault="00F80B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de-DE"/>
              </w:rPr>
              <w:t>Sie wohn</w:t>
            </w:r>
            <w:r>
              <w:rPr>
                <w:rStyle w:val="Strong"/>
                <w:rFonts w:eastAsia="Times New Roman" w:cs="Times New Roman"/>
                <w:sz w:val="24"/>
                <w:szCs w:val="24"/>
                <w:lang w:val="de-DE"/>
              </w:rPr>
              <w:t>en</w:t>
            </w:r>
          </w:p>
        </w:tc>
      </w:tr>
    </w:tbl>
    <w:p w:rsidR="00077582" w:rsidRDefault="00F80B09">
      <w:pPr>
        <w:divId w:val="1161962753"/>
      </w:pPr>
      <w:r>
        <w:rPr>
          <w:vanish/>
        </w:rPr>
        <w:t>End of Table</w:t>
      </w:r>
    </w:p>
    <w:bookmarkStart w:id="317" w:name="Back_To_Session3_Activity4"/>
    <w:p w:rsidR="00077582" w:rsidRDefault="00F80B09">
      <w:pPr>
        <w:pStyle w:val="NormalWeb"/>
        <w:divId w:val="1161962753"/>
      </w:pPr>
      <w:r>
        <w:fldChar w:fldCharType="begin"/>
      </w:r>
      <w:r>
        <w:instrText xml:space="preserve"> HYPERLINK "" \l "Session3_Activity4" </w:instrText>
      </w:r>
      <w:r>
        <w:fldChar w:fldCharType="separate"/>
      </w:r>
      <w:r>
        <w:rPr>
          <w:rStyle w:val="Hyperlink"/>
        </w:rPr>
        <w:t>Back to - Übung 18</w:t>
      </w:r>
      <w:r>
        <w:fldChar w:fldCharType="end"/>
      </w:r>
      <w:bookmarkEnd w:id="317"/>
    </w:p>
    <w:p w:rsidR="00077582" w:rsidRDefault="00F80B09">
      <w:pPr>
        <w:pStyle w:val="Heading2"/>
        <w:divId w:val="1933663311"/>
        <w:rPr>
          <w:rFonts w:eastAsia="Times New Roman"/>
        </w:rPr>
      </w:pPr>
      <w:r>
        <w:rPr>
          <w:rFonts w:eastAsia="Times New Roman"/>
        </w:rPr>
        <w:t>Übung 20</w:t>
      </w:r>
    </w:p>
    <w:p w:rsidR="00077582" w:rsidRDefault="00F80B09">
      <w:pPr>
        <w:pStyle w:val="Heading4"/>
        <w:divId w:val="1180925179"/>
        <w:rPr>
          <w:rFonts w:eastAsia="Times New Roman"/>
        </w:rPr>
      </w:pPr>
      <w:bookmarkStart w:id="318" w:name="Session3_Interaction2"/>
      <w:bookmarkEnd w:id="318"/>
      <w:r>
        <w:rPr>
          <w:rFonts w:eastAsia="Times New Roman"/>
        </w:rPr>
        <w:t>Answer</w:t>
      </w:r>
    </w:p>
    <w:p w:rsidR="00077582" w:rsidRDefault="00F80B09">
      <w:pPr>
        <w:pStyle w:val="NormalWeb"/>
        <w:divId w:val="1180925179"/>
      </w:pPr>
      <w:r>
        <w:rPr>
          <w:rStyle w:val="Strong"/>
        </w:rPr>
        <w:t>The correct matches are:</w:t>
      </w:r>
    </w:p>
    <w:p w:rsidR="00077582" w:rsidRDefault="00F80B09">
      <w:pPr>
        <w:divId w:val="794711855"/>
      </w:pPr>
      <w:r>
        <w:rPr>
          <w:lang w:val="de-DE"/>
        </w:rPr>
        <w:t>Wo wohnt Marcos Schneider?</w:t>
      </w:r>
    </w:p>
    <w:p w:rsidR="00077582" w:rsidRDefault="00F80B09">
      <w:pPr>
        <w:divId w:val="1436905129"/>
      </w:pPr>
      <w:r>
        <w:rPr>
          <w:lang w:val="de-DE"/>
        </w:rPr>
        <w:t>Er wohnt in Blumenau.</w:t>
      </w:r>
    </w:p>
    <w:p w:rsidR="00077582" w:rsidRDefault="00F80B09">
      <w:pPr>
        <w:divId w:val="1264653651"/>
      </w:pPr>
      <w:r>
        <w:rPr>
          <w:lang w:val="de-DE"/>
        </w:rPr>
        <w:t>Woher kommen Melanie und Christian?</w:t>
      </w:r>
    </w:p>
    <w:p w:rsidR="00077582" w:rsidRDefault="00F80B09">
      <w:pPr>
        <w:divId w:val="317274613"/>
      </w:pPr>
      <w:r>
        <w:rPr>
          <w:lang w:val="de-DE"/>
        </w:rPr>
        <w:t>Sie kommen aus Norddeutschland.</w:t>
      </w:r>
    </w:p>
    <w:p w:rsidR="00077582" w:rsidRDefault="00F80B09">
      <w:pPr>
        <w:divId w:val="1132554712"/>
      </w:pPr>
      <w:r>
        <w:rPr>
          <w:lang w:val="de-DE"/>
        </w:rPr>
        <w:t>Woher kommt Frau Lengenfelder?</w:t>
      </w:r>
    </w:p>
    <w:p w:rsidR="00077582" w:rsidRDefault="00F80B09">
      <w:pPr>
        <w:divId w:val="931746568"/>
      </w:pPr>
      <w:r>
        <w:rPr>
          <w:lang w:val="de-DE"/>
        </w:rPr>
        <w:t>Sie kommt aus Russland.</w:t>
      </w:r>
    </w:p>
    <w:p w:rsidR="00077582" w:rsidRDefault="00F80B09">
      <w:pPr>
        <w:divId w:val="712540033"/>
      </w:pPr>
      <w:r>
        <w:rPr>
          <w:lang w:val="de-DE"/>
        </w:rPr>
        <w:t>Wo wohnt Herr Börner?</w:t>
      </w:r>
    </w:p>
    <w:p w:rsidR="00077582" w:rsidRDefault="00F80B09">
      <w:pPr>
        <w:divId w:val="458955344"/>
      </w:pPr>
      <w:r>
        <w:rPr>
          <w:lang w:val="de-DE"/>
        </w:rPr>
        <w:t>Er wohnt in Berlin und auf der Insel Rügen.</w:t>
      </w:r>
    </w:p>
    <w:p w:rsidR="00077582" w:rsidRDefault="00F80B09">
      <w:pPr>
        <w:divId w:val="720517649"/>
      </w:pPr>
      <w:r>
        <w:rPr>
          <w:lang w:val="de-DE"/>
        </w:rPr>
        <w:t>Wo wohnt Frau Schweigert?</w:t>
      </w:r>
    </w:p>
    <w:p w:rsidR="00077582" w:rsidRDefault="00F80B09">
      <w:pPr>
        <w:divId w:val="1022779194"/>
      </w:pPr>
      <w:r>
        <w:rPr>
          <w:lang w:val="de-DE"/>
        </w:rPr>
        <w:t>Sie wohnt in München.</w:t>
      </w:r>
    </w:p>
    <w:p w:rsidR="00077582" w:rsidRDefault="00F80B09">
      <w:pPr>
        <w:divId w:val="1548835656"/>
      </w:pPr>
      <w:r>
        <w:rPr>
          <w:lang w:val="de-DE"/>
        </w:rPr>
        <w:t>Wo wohnt Frau Adams?</w:t>
      </w:r>
    </w:p>
    <w:p w:rsidR="00077582" w:rsidRDefault="00F80B09">
      <w:pPr>
        <w:divId w:val="1982691373"/>
      </w:pPr>
      <w:r>
        <w:rPr>
          <w:lang w:val="de-DE"/>
        </w:rPr>
        <w:t>Sie wohnt in Leeds.</w:t>
      </w:r>
    </w:p>
    <w:bookmarkStart w:id="319" w:name="Back_To_Session3_Activity6"/>
    <w:p w:rsidR="00077582" w:rsidRDefault="00F80B09">
      <w:pPr>
        <w:pStyle w:val="NormalWeb"/>
        <w:divId w:val="1180925179"/>
      </w:pPr>
      <w:r>
        <w:fldChar w:fldCharType="begin"/>
      </w:r>
      <w:r>
        <w:instrText xml:space="preserve"> HYPERLINK "" \l "Session3_Activity6" </w:instrText>
      </w:r>
      <w:r>
        <w:fldChar w:fldCharType="separate"/>
      </w:r>
      <w:r>
        <w:rPr>
          <w:rStyle w:val="Hyperlink"/>
        </w:rPr>
        <w:t>Back to - Übung 20</w:t>
      </w:r>
      <w:r>
        <w:fldChar w:fldCharType="end"/>
      </w:r>
      <w:bookmarkEnd w:id="319"/>
    </w:p>
    <w:p w:rsidR="00077582" w:rsidRDefault="00F80B09">
      <w:pPr>
        <w:pStyle w:val="Heading2"/>
        <w:divId w:val="1933663311"/>
        <w:rPr>
          <w:rFonts w:eastAsia="Times New Roman"/>
        </w:rPr>
      </w:pPr>
      <w:r>
        <w:rPr>
          <w:rFonts w:eastAsia="Times New Roman"/>
        </w:rPr>
        <w:t>Übung 21</w:t>
      </w:r>
    </w:p>
    <w:p w:rsidR="00077582" w:rsidRDefault="00F80B09">
      <w:pPr>
        <w:pStyle w:val="Heading4"/>
        <w:divId w:val="1221596031"/>
        <w:rPr>
          <w:rFonts w:eastAsia="Times New Roman"/>
        </w:rPr>
      </w:pPr>
      <w:bookmarkStart w:id="320" w:name="Session3_Interaction3"/>
      <w:bookmarkEnd w:id="320"/>
      <w:r>
        <w:rPr>
          <w:rFonts w:eastAsia="Times New Roman"/>
        </w:rPr>
        <w:t>Answer</w:t>
      </w:r>
    </w:p>
    <w:p w:rsidR="00077582" w:rsidRDefault="00F80B09">
      <w:pPr>
        <w:pStyle w:val="NormalWeb"/>
        <w:divId w:val="1221596031"/>
      </w:pPr>
      <w:r>
        <w:rPr>
          <w:rStyle w:val="Strong"/>
        </w:rPr>
        <w:t>The correct matches are:</w:t>
      </w:r>
    </w:p>
    <w:p w:rsidR="00077582" w:rsidRDefault="00F80B09">
      <w:pPr>
        <w:divId w:val="1548682707"/>
      </w:pPr>
      <w:r>
        <w:rPr>
          <w:lang w:val="de-DE"/>
        </w:rPr>
        <w:t>Woher kommt Wilhelm Tell?</w:t>
      </w:r>
    </w:p>
    <w:p w:rsidR="00077582" w:rsidRDefault="00F80B09">
      <w:pPr>
        <w:divId w:val="1845047646"/>
      </w:pPr>
      <w:r>
        <w:rPr>
          <w:lang w:val="de-DE"/>
        </w:rPr>
        <w:t>Er kommt aus der Schweiz.</w:t>
      </w:r>
    </w:p>
    <w:p w:rsidR="00077582" w:rsidRDefault="00F80B09">
      <w:pPr>
        <w:divId w:val="14960400"/>
      </w:pPr>
      <w:r>
        <w:rPr>
          <w:lang w:val="de-DE"/>
        </w:rPr>
        <w:t>Woher kommt Wolfgang Amadeus Mozart?</w:t>
      </w:r>
    </w:p>
    <w:p w:rsidR="00077582" w:rsidRDefault="00F80B09">
      <w:pPr>
        <w:divId w:val="1570657059"/>
      </w:pPr>
      <w:r>
        <w:rPr>
          <w:lang w:val="de-DE"/>
        </w:rPr>
        <w:t>Er kommt aus Österreich.</w:t>
      </w:r>
    </w:p>
    <w:p w:rsidR="00077582" w:rsidRDefault="00F80B09">
      <w:pPr>
        <w:divId w:val="1960143815"/>
      </w:pPr>
      <w:r>
        <w:rPr>
          <w:lang w:val="de-DE"/>
        </w:rPr>
        <w:t>Woher kommt Frau Adams?</w:t>
      </w:r>
    </w:p>
    <w:p w:rsidR="00077582" w:rsidRDefault="00F80B09">
      <w:pPr>
        <w:divId w:val="1547987814"/>
      </w:pPr>
      <w:r>
        <w:rPr>
          <w:lang w:val="de-DE"/>
        </w:rPr>
        <w:t>Sie kommt aus Österreich.</w:t>
      </w:r>
    </w:p>
    <w:p w:rsidR="00077582" w:rsidRDefault="00F80B09">
      <w:pPr>
        <w:divId w:val="1920677072"/>
      </w:pPr>
      <w:r>
        <w:rPr>
          <w:lang w:val="de-DE"/>
        </w:rPr>
        <w:t>Wo wohnen die Amish?</w:t>
      </w:r>
    </w:p>
    <w:p w:rsidR="00077582" w:rsidRDefault="00F80B09">
      <w:pPr>
        <w:divId w:val="548886164"/>
      </w:pPr>
      <w:r>
        <w:rPr>
          <w:lang w:val="de-DE"/>
        </w:rPr>
        <w:t>Sie wohnen in Pennsylvania.</w:t>
      </w:r>
    </w:p>
    <w:p w:rsidR="00077582" w:rsidRDefault="00F80B09">
      <w:pPr>
        <w:divId w:val="1957364641"/>
      </w:pPr>
      <w:r>
        <w:rPr>
          <w:lang w:val="de-DE"/>
        </w:rPr>
        <w:t>Wo wohnt Frau Lengenfelder?</w:t>
      </w:r>
    </w:p>
    <w:p w:rsidR="00077582" w:rsidRDefault="00F80B09">
      <w:pPr>
        <w:divId w:val="1023358310"/>
      </w:pPr>
      <w:r>
        <w:rPr>
          <w:lang w:val="de-DE"/>
        </w:rPr>
        <w:t>Sie wohnt in München.</w:t>
      </w:r>
    </w:p>
    <w:p w:rsidR="00077582" w:rsidRDefault="00F80B09">
      <w:pPr>
        <w:divId w:val="646664597"/>
      </w:pPr>
      <w:r>
        <w:rPr>
          <w:lang w:val="de-DE"/>
        </w:rPr>
        <w:t>Wo wohnen Melanie und Christian?</w:t>
      </w:r>
    </w:p>
    <w:p w:rsidR="00077582" w:rsidRDefault="00F80B09">
      <w:pPr>
        <w:divId w:val="1508866262"/>
      </w:pPr>
      <w:r>
        <w:rPr>
          <w:lang w:val="de-DE"/>
        </w:rPr>
        <w:t>Sie wohnen in Rostock.</w:t>
      </w:r>
    </w:p>
    <w:p w:rsidR="00077582" w:rsidRDefault="00F80B09">
      <w:pPr>
        <w:divId w:val="1565603172"/>
      </w:pPr>
      <w:r>
        <w:rPr>
          <w:lang w:val="de-DE"/>
        </w:rPr>
        <w:t>Wo wohnen Zita und Michael Schweigert?</w:t>
      </w:r>
    </w:p>
    <w:p w:rsidR="00077582" w:rsidRDefault="00F80B09">
      <w:pPr>
        <w:divId w:val="1649629107"/>
      </w:pPr>
      <w:r>
        <w:rPr>
          <w:lang w:val="de-DE"/>
        </w:rPr>
        <w:t>Sie wohnen in München.</w:t>
      </w:r>
    </w:p>
    <w:p w:rsidR="00077582" w:rsidRDefault="00F80B09">
      <w:pPr>
        <w:divId w:val="1147666617"/>
      </w:pPr>
      <w:r>
        <w:rPr>
          <w:lang w:val="de-DE"/>
        </w:rPr>
        <w:t>Woher kommt Marcos Schneider?</w:t>
      </w:r>
    </w:p>
    <w:p w:rsidR="00077582" w:rsidRDefault="00F80B09">
      <w:pPr>
        <w:divId w:val="1104618333"/>
      </w:pPr>
      <w:r>
        <w:rPr>
          <w:lang w:val="de-DE"/>
        </w:rPr>
        <w:t>Er kommt aus Brasilien</w:t>
      </w:r>
    </w:p>
    <w:bookmarkStart w:id="321" w:name="Back_To_Session3_Activity7"/>
    <w:p w:rsidR="00077582" w:rsidRDefault="00F80B09">
      <w:pPr>
        <w:pStyle w:val="NormalWeb"/>
        <w:divId w:val="1221596031"/>
      </w:pPr>
      <w:r>
        <w:fldChar w:fldCharType="begin"/>
      </w:r>
      <w:r>
        <w:instrText xml:space="preserve"> HYPERLINK "" \l "Session3_Activity7" </w:instrText>
      </w:r>
      <w:r>
        <w:fldChar w:fldCharType="separate"/>
      </w:r>
      <w:r>
        <w:rPr>
          <w:rStyle w:val="Hyperlink"/>
        </w:rPr>
        <w:t>Back to - Übung 21</w:t>
      </w:r>
      <w:r>
        <w:fldChar w:fldCharType="end"/>
      </w:r>
      <w:bookmarkEnd w:id="321"/>
    </w:p>
    <w:p w:rsidR="00077582" w:rsidRDefault="00F80B09">
      <w:pPr>
        <w:pStyle w:val="Heading2"/>
        <w:divId w:val="1933663311"/>
        <w:rPr>
          <w:rFonts w:eastAsia="Times New Roman"/>
        </w:rPr>
      </w:pPr>
      <w:r>
        <w:rPr>
          <w:rFonts w:eastAsia="Times New Roman"/>
        </w:rPr>
        <w:t>Übung 23</w:t>
      </w:r>
    </w:p>
    <w:p w:rsidR="00077582" w:rsidRDefault="00F80B09">
      <w:pPr>
        <w:pStyle w:val="Heading4"/>
        <w:divId w:val="378555332"/>
        <w:rPr>
          <w:rFonts w:eastAsia="Times New Roman"/>
        </w:rPr>
      </w:pPr>
      <w:bookmarkStart w:id="322" w:name="Session4_Interaction1"/>
      <w:bookmarkEnd w:id="322"/>
      <w:r>
        <w:rPr>
          <w:rFonts w:eastAsia="Times New Roman"/>
        </w:rPr>
        <w:t>Answer</w:t>
      </w:r>
    </w:p>
    <w:p w:rsidR="00077582" w:rsidRDefault="00F80B09">
      <w:pPr>
        <w:pStyle w:val="NormalWeb"/>
        <w:divId w:val="378555332"/>
      </w:pPr>
      <w:r>
        <w:rPr>
          <w:rStyle w:val="Strong"/>
        </w:rPr>
        <w:t>The correct matches are:</w:t>
      </w:r>
    </w:p>
    <w:p w:rsidR="00077582" w:rsidRDefault="00F80B09">
      <w:pPr>
        <w:divId w:val="2082868846"/>
      </w:pPr>
      <w:r>
        <w:rPr>
          <w:lang w:val="de-DE"/>
        </w:rPr>
        <w:t>Hier kann man japanisch essen.</w:t>
      </w:r>
    </w:p>
    <w:p w:rsidR="00077582" w:rsidRDefault="00F80B09">
      <w:pPr>
        <w:divId w:val="790325643"/>
      </w:pPr>
      <w:r>
        <w:t>Photo 3</w:t>
      </w:r>
    </w:p>
    <w:p w:rsidR="00077582" w:rsidRDefault="00F80B09">
      <w:pPr>
        <w:divId w:val="1999727442"/>
      </w:pPr>
      <w:r>
        <w:rPr>
          <w:lang w:val="de-DE"/>
        </w:rPr>
        <w:t>Hier kann man Kaffee trinken.</w:t>
      </w:r>
    </w:p>
    <w:p w:rsidR="00077582" w:rsidRDefault="00F80B09">
      <w:pPr>
        <w:divId w:val="1307009738"/>
      </w:pPr>
      <w:r>
        <w:t>Photo 6</w:t>
      </w:r>
    </w:p>
    <w:p w:rsidR="00077582" w:rsidRDefault="00F80B09">
      <w:pPr>
        <w:divId w:val="2072119235"/>
      </w:pPr>
      <w:r>
        <w:rPr>
          <w:lang w:val="de-DE"/>
        </w:rPr>
        <w:t>Hier kann man Bratwurst kaufen.</w:t>
      </w:r>
    </w:p>
    <w:p w:rsidR="00077582" w:rsidRDefault="00F80B09">
      <w:pPr>
        <w:divId w:val="1339623080"/>
      </w:pPr>
      <w:r>
        <w:t>Photo 4</w:t>
      </w:r>
    </w:p>
    <w:p w:rsidR="00077582" w:rsidRDefault="00F80B09">
      <w:pPr>
        <w:divId w:val="2074620236"/>
      </w:pPr>
      <w:r>
        <w:rPr>
          <w:lang w:val="de-DE"/>
        </w:rPr>
        <w:t>Hier kann man ein Schinkenbrötchen kaufen.</w:t>
      </w:r>
    </w:p>
    <w:p w:rsidR="00077582" w:rsidRDefault="00F80B09">
      <w:pPr>
        <w:divId w:val="1118372048"/>
      </w:pPr>
      <w:r>
        <w:t>Photo 2</w:t>
      </w:r>
    </w:p>
    <w:p w:rsidR="00077582" w:rsidRDefault="00F80B09">
      <w:pPr>
        <w:divId w:val="687678506"/>
      </w:pPr>
      <w:r>
        <w:rPr>
          <w:lang w:val="de-DE"/>
        </w:rPr>
        <w:t>Hier kann man Obst und Gemüse kaufen.</w:t>
      </w:r>
    </w:p>
    <w:p w:rsidR="00077582" w:rsidRDefault="00F80B09">
      <w:pPr>
        <w:divId w:val="1958440520"/>
      </w:pPr>
      <w:r>
        <w:t>Photo 5</w:t>
      </w:r>
    </w:p>
    <w:p w:rsidR="00077582" w:rsidRDefault="00F80B09">
      <w:pPr>
        <w:divId w:val="274216610"/>
      </w:pPr>
      <w:r>
        <w:rPr>
          <w:lang w:val="de-DE"/>
        </w:rPr>
        <w:t>Hier kann man Brot kaufen.</w:t>
      </w:r>
    </w:p>
    <w:p w:rsidR="00077582" w:rsidRDefault="00F80B09">
      <w:pPr>
        <w:divId w:val="240021730"/>
      </w:pPr>
      <w:r>
        <w:t>Photo 1</w:t>
      </w:r>
    </w:p>
    <w:bookmarkStart w:id="323" w:name="Back_To_Session4_Activity1"/>
    <w:p w:rsidR="00077582" w:rsidRDefault="00F80B09">
      <w:pPr>
        <w:pStyle w:val="NormalWeb"/>
        <w:divId w:val="378555332"/>
      </w:pPr>
      <w:r>
        <w:fldChar w:fldCharType="begin"/>
      </w:r>
      <w:r>
        <w:instrText xml:space="preserve"> HYPERLINK "" \l "Session4_Activity1" </w:instrText>
      </w:r>
      <w:r>
        <w:fldChar w:fldCharType="separate"/>
      </w:r>
      <w:r>
        <w:rPr>
          <w:rStyle w:val="Hyperlink"/>
        </w:rPr>
        <w:t>Back to - Übung 23</w:t>
      </w:r>
      <w:r>
        <w:fldChar w:fldCharType="end"/>
      </w:r>
      <w:bookmarkEnd w:id="323"/>
    </w:p>
    <w:p w:rsidR="00077582" w:rsidRDefault="00F80B09">
      <w:pPr>
        <w:pStyle w:val="Heading2"/>
        <w:divId w:val="1933663311"/>
        <w:rPr>
          <w:rFonts w:eastAsia="Times New Roman"/>
        </w:rPr>
      </w:pPr>
      <w:r>
        <w:rPr>
          <w:rStyle w:val="Strong"/>
          <w:rFonts w:eastAsia="Times New Roman"/>
          <w:b/>
          <w:bCs/>
        </w:rPr>
        <w:t>Übung 24</w:t>
      </w:r>
      <w:r>
        <w:rPr>
          <w:rFonts w:eastAsia="Times New Roman"/>
        </w:rPr>
        <w:t xml:space="preserve"> </w:t>
      </w:r>
    </w:p>
    <w:p w:rsidR="00077582" w:rsidRDefault="00F80B09">
      <w:pPr>
        <w:pStyle w:val="Heading3"/>
        <w:divId w:val="1933663311"/>
        <w:rPr>
          <w:rFonts w:eastAsia="Times New Roman"/>
        </w:rPr>
      </w:pPr>
      <w:r>
        <w:rPr>
          <w:rFonts w:eastAsia="Times New Roman"/>
        </w:rPr>
        <w:t>Part</w:t>
      </w:r>
    </w:p>
    <w:p w:rsidR="00077582" w:rsidRDefault="00F80B09">
      <w:pPr>
        <w:pStyle w:val="Heading4"/>
        <w:divId w:val="734402719"/>
        <w:rPr>
          <w:rFonts w:eastAsia="Times New Roman"/>
        </w:rPr>
      </w:pPr>
      <w:bookmarkStart w:id="324" w:name="Session4_Answer1"/>
      <w:bookmarkEnd w:id="324"/>
      <w:r>
        <w:rPr>
          <w:rFonts w:eastAsia="Times New Roman"/>
        </w:rPr>
        <w:t>Answer</w:t>
      </w:r>
    </w:p>
    <w:p w:rsidR="00077582" w:rsidRDefault="00F80B09">
      <w:pPr>
        <w:divId w:val="734402719"/>
      </w:pPr>
      <w:r>
        <w:t>These were the key words.</w:t>
      </w:r>
    </w:p>
    <w:p w:rsidR="00077582" w:rsidRDefault="00F80B09">
      <w:pPr>
        <w:numPr>
          <w:ilvl w:val="0"/>
          <w:numId w:val="52"/>
        </w:numPr>
        <w:ind w:left="780" w:right="780"/>
        <w:divId w:val="734402719"/>
      </w:pPr>
      <w:r>
        <w:rPr>
          <w:lang w:val="de-DE"/>
        </w:rPr>
        <w:t xml:space="preserve">Man kann </w:t>
      </w:r>
      <w:r>
        <w:rPr>
          <w:rStyle w:val="Strong"/>
          <w:lang w:val="de-DE"/>
        </w:rPr>
        <w:t>Fisch</w:t>
      </w:r>
      <w:r>
        <w:rPr>
          <w:lang w:val="de-DE"/>
        </w:rPr>
        <w:t xml:space="preserve"> essen.</w:t>
      </w:r>
    </w:p>
    <w:p w:rsidR="00077582" w:rsidRDefault="00F80B09">
      <w:pPr>
        <w:numPr>
          <w:ilvl w:val="0"/>
          <w:numId w:val="52"/>
        </w:numPr>
        <w:ind w:left="780" w:right="780"/>
        <w:divId w:val="734402719"/>
      </w:pPr>
      <w:r>
        <w:rPr>
          <w:lang w:val="de-DE"/>
        </w:rPr>
        <w:t xml:space="preserve">Man trinkt </w:t>
      </w:r>
      <w:r>
        <w:rPr>
          <w:rStyle w:val="Strong"/>
          <w:lang w:val="de-DE"/>
        </w:rPr>
        <w:t>Bier</w:t>
      </w:r>
      <w:r>
        <w:rPr>
          <w:lang w:val="de-DE"/>
        </w:rPr>
        <w:t>.</w:t>
      </w:r>
    </w:p>
    <w:p w:rsidR="00077582" w:rsidRDefault="00F80B09">
      <w:pPr>
        <w:numPr>
          <w:ilvl w:val="0"/>
          <w:numId w:val="52"/>
        </w:numPr>
        <w:ind w:left="780" w:right="780"/>
        <w:divId w:val="734402719"/>
      </w:pPr>
      <w:r>
        <w:rPr>
          <w:lang w:val="de-DE"/>
        </w:rPr>
        <w:t xml:space="preserve">Man bekommt überall auch </w:t>
      </w:r>
      <w:r>
        <w:rPr>
          <w:rStyle w:val="Strong"/>
          <w:lang w:val="de-DE"/>
        </w:rPr>
        <w:t>Wein</w:t>
      </w:r>
      <w:r>
        <w:rPr>
          <w:lang w:val="de-DE"/>
        </w:rPr>
        <w:t>.</w:t>
      </w:r>
    </w:p>
    <w:bookmarkStart w:id="325" w:name="Back_To_Session4_Part5"/>
    <w:p w:rsidR="00077582" w:rsidRDefault="00F80B09">
      <w:pPr>
        <w:pStyle w:val="NormalWeb"/>
        <w:divId w:val="734402719"/>
      </w:pPr>
      <w:r>
        <w:fldChar w:fldCharType="begin"/>
      </w:r>
      <w:r>
        <w:instrText xml:space="preserve"> HYPERLINK "" \l "Session4_Part5" </w:instrText>
      </w:r>
      <w:r>
        <w:fldChar w:fldCharType="separate"/>
      </w:r>
      <w:r>
        <w:rPr>
          <w:rStyle w:val="Hyperlink"/>
        </w:rPr>
        <w:t>Back to - Part</w:t>
      </w:r>
      <w:r>
        <w:fldChar w:fldCharType="end"/>
      </w:r>
      <w:bookmarkEnd w:id="325"/>
    </w:p>
    <w:p w:rsidR="00077582" w:rsidRDefault="00F80B09">
      <w:pPr>
        <w:pStyle w:val="Heading2"/>
        <w:divId w:val="1933663311"/>
        <w:rPr>
          <w:rFonts w:eastAsia="Times New Roman"/>
        </w:rPr>
      </w:pPr>
      <w:r>
        <w:rPr>
          <w:rStyle w:val="Strong"/>
          <w:rFonts w:eastAsia="Times New Roman"/>
          <w:b/>
          <w:bCs/>
        </w:rPr>
        <w:t>Übung 25</w:t>
      </w:r>
      <w:r>
        <w:rPr>
          <w:rFonts w:eastAsia="Times New Roman"/>
        </w:rPr>
        <w:t xml:space="preserve"> </w:t>
      </w:r>
    </w:p>
    <w:p w:rsidR="00077582" w:rsidRDefault="00F80B09">
      <w:pPr>
        <w:pStyle w:val="Heading4"/>
        <w:divId w:val="419108750"/>
        <w:rPr>
          <w:rFonts w:eastAsia="Times New Roman"/>
        </w:rPr>
      </w:pPr>
      <w:bookmarkStart w:id="326" w:name="Session4_Interaction5"/>
      <w:bookmarkEnd w:id="326"/>
      <w:r>
        <w:rPr>
          <w:rFonts w:eastAsia="Times New Roman"/>
        </w:rPr>
        <w:t>Answer</w:t>
      </w:r>
    </w:p>
    <w:p w:rsidR="00077582" w:rsidRDefault="00F80B09">
      <w:pPr>
        <w:pStyle w:val="NormalWeb"/>
        <w:divId w:val="419108750"/>
      </w:pPr>
      <w:r>
        <w:rPr>
          <w:rStyle w:val="Strong"/>
        </w:rPr>
        <w:t>The correct matches are:</w:t>
      </w:r>
    </w:p>
    <w:p w:rsidR="00077582" w:rsidRDefault="00F80B09">
      <w:pPr>
        <w:divId w:val="465705851"/>
      </w:pPr>
      <w:r>
        <w:t>keep the change</w:t>
      </w:r>
    </w:p>
    <w:p w:rsidR="00077582" w:rsidRDefault="00F80B09">
      <w:pPr>
        <w:divId w:val="1432047158"/>
      </w:pPr>
      <w:r>
        <w:rPr>
          <w:lang w:val="de-DE"/>
        </w:rPr>
        <w:t>stimmt so</w:t>
      </w:r>
    </w:p>
    <w:p w:rsidR="00077582" w:rsidRDefault="00F80B09">
      <w:pPr>
        <w:divId w:val="1521434219"/>
      </w:pPr>
      <w:r>
        <w:t>anything else?</w:t>
      </w:r>
    </w:p>
    <w:p w:rsidR="00077582" w:rsidRDefault="00F80B09">
      <w:pPr>
        <w:divId w:val="796752778"/>
      </w:pPr>
      <w:r>
        <w:rPr>
          <w:lang w:val="de-DE"/>
        </w:rPr>
        <w:t>sonst noch etwas</w:t>
      </w:r>
    </w:p>
    <w:p w:rsidR="00077582" w:rsidRDefault="00F80B09">
      <w:pPr>
        <w:divId w:val="1744062428"/>
      </w:pPr>
      <w:r>
        <w:t>two pieces of apple cake</w:t>
      </w:r>
    </w:p>
    <w:p w:rsidR="00077582" w:rsidRDefault="00F80B09">
      <w:pPr>
        <w:divId w:val="1294750463"/>
      </w:pPr>
      <w:r>
        <w:rPr>
          <w:lang w:val="de-DE"/>
        </w:rPr>
        <w:t>zwei Stück Apfelkuchen</w:t>
      </w:r>
    </w:p>
    <w:p w:rsidR="00077582" w:rsidRDefault="00F80B09">
      <w:pPr>
        <w:divId w:val="1554192546"/>
      </w:pPr>
      <w:r>
        <w:t>a glass of tea</w:t>
      </w:r>
    </w:p>
    <w:p w:rsidR="00077582" w:rsidRDefault="00F80B09">
      <w:pPr>
        <w:divId w:val="259224255"/>
      </w:pPr>
      <w:r>
        <w:rPr>
          <w:lang w:val="de-DE"/>
        </w:rPr>
        <w:t>ein Glas Tee</w:t>
      </w:r>
    </w:p>
    <w:p w:rsidR="00077582" w:rsidRDefault="00F80B09">
      <w:pPr>
        <w:divId w:val="1670252797"/>
      </w:pPr>
      <w:r>
        <w:t>I'd like to pay, please</w:t>
      </w:r>
    </w:p>
    <w:p w:rsidR="00077582" w:rsidRDefault="00F80B09">
      <w:pPr>
        <w:divId w:val="1418675314"/>
      </w:pPr>
      <w:r>
        <w:rPr>
          <w:lang w:val="de-DE"/>
        </w:rPr>
        <w:t>Ich möchte zahlen, bitte</w:t>
      </w:r>
    </w:p>
    <w:p w:rsidR="00077582" w:rsidRDefault="00F80B09">
      <w:pPr>
        <w:divId w:val="1561552520"/>
      </w:pPr>
      <w:r>
        <w:t>that comes to</w:t>
      </w:r>
    </w:p>
    <w:p w:rsidR="00077582" w:rsidRDefault="00F80B09">
      <w:pPr>
        <w:divId w:val="589391343"/>
      </w:pPr>
      <w:r>
        <w:rPr>
          <w:lang w:val="de-DE"/>
        </w:rPr>
        <w:t>das macht</w:t>
      </w:r>
    </w:p>
    <w:p w:rsidR="00077582" w:rsidRDefault="00F80B09">
      <w:pPr>
        <w:divId w:val="764686351"/>
      </w:pPr>
      <w:r>
        <w:t>with cream</w:t>
      </w:r>
    </w:p>
    <w:p w:rsidR="00077582" w:rsidRDefault="00F80B09">
      <w:pPr>
        <w:divId w:val="1190486855"/>
      </w:pPr>
      <w:r>
        <w:rPr>
          <w:lang w:val="de-DE"/>
        </w:rPr>
        <w:t>mit Sahne</w:t>
      </w:r>
    </w:p>
    <w:p w:rsidR="00077582" w:rsidRDefault="00F80B09">
      <w:pPr>
        <w:divId w:val="1338464553"/>
      </w:pPr>
      <w:r>
        <w:t>a pot of coffee</w:t>
      </w:r>
    </w:p>
    <w:p w:rsidR="00077582" w:rsidRDefault="00F80B09">
      <w:pPr>
        <w:divId w:val="493690925"/>
      </w:pPr>
      <w:r>
        <w:rPr>
          <w:lang w:val="de-DE"/>
        </w:rPr>
        <w:t>ein Kännchen Kaffee</w:t>
      </w:r>
    </w:p>
    <w:p w:rsidR="00077582" w:rsidRDefault="00F80B09">
      <w:pPr>
        <w:divId w:val="1307859208"/>
      </w:pPr>
      <w:r>
        <w:t>with lemon</w:t>
      </w:r>
    </w:p>
    <w:p w:rsidR="00077582" w:rsidRDefault="00F80B09">
      <w:pPr>
        <w:divId w:val="1001739637"/>
      </w:pPr>
      <w:r>
        <w:rPr>
          <w:lang w:val="de-DE"/>
        </w:rPr>
        <w:t>mit Zitrone</w:t>
      </w:r>
    </w:p>
    <w:p w:rsidR="00077582" w:rsidRDefault="00F80B09">
      <w:pPr>
        <w:divId w:val="1780294011"/>
      </w:pPr>
      <w:r>
        <w:t>together or separately</w:t>
      </w:r>
    </w:p>
    <w:p w:rsidR="00077582" w:rsidRDefault="00F80B09">
      <w:pPr>
        <w:divId w:val="2142187039"/>
      </w:pPr>
      <w:r>
        <w:rPr>
          <w:lang w:val="de-DE"/>
        </w:rPr>
        <w:t>zusammen oder getrennt</w:t>
      </w:r>
    </w:p>
    <w:p w:rsidR="00077582" w:rsidRDefault="00F80B09">
      <w:pPr>
        <w:divId w:val="1504540756"/>
      </w:pPr>
      <w:r>
        <w:t>excuse me</w:t>
      </w:r>
    </w:p>
    <w:p w:rsidR="00077582" w:rsidRDefault="00F80B09">
      <w:pPr>
        <w:divId w:val="1347563054"/>
      </w:pPr>
      <w:r>
        <w:rPr>
          <w:lang w:val="de-DE"/>
        </w:rPr>
        <w:t>entschuldigung</w:t>
      </w:r>
    </w:p>
    <w:p w:rsidR="00077582" w:rsidRDefault="00F80B09">
      <w:pPr>
        <w:divId w:val="169419527"/>
      </w:pPr>
      <w:r>
        <w:t>we'd like</w:t>
      </w:r>
    </w:p>
    <w:p w:rsidR="00077582" w:rsidRDefault="00F80B09">
      <w:pPr>
        <w:divId w:val="1521970041"/>
      </w:pPr>
      <w:r>
        <w:rPr>
          <w:lang w:val="de-DE"/>
        </w:rPr>
        <w:t>wir möchten</w:t>
      </w:r>
    </w:p>
    <w:bookmarkStart w:id="327" w:name="Back_To_Session4_Activity3"/>
    <w:p w:rsidR="00077582" w:rsidRDefault="00F80B09">
      <w:pPr>
        <w:pStyle w:val="NormalWeb"/>
        <w:divId w:val="419108750"/>
      </w:pPr>
      <w:r>
        <w:fldChar w:fldCharType="begin"/>
      </w:r>
      <w:r>
        <w:instrText xml:space="preserve"> HYPERLINK "" \l "Session4_Activity3" </w:instrText>
      </w:r>
      <w:r>
        <w:fldChar w:fldCharType="separate"/>
      </w:r>
      <w:r>
        <w:rPr>
          <w:rStyle w:val="Hyperlink"/>
        </w:rPr>
        <w:t xml:space="preserve">Back to - Übung 25 </w:t>
      </w:r>
      <w:r>
        <w:fldChar w:fldCharType="end"/>
      </w:r>
      <w:bookmarkEnd w:id="327"/>
    </w:p>
    <w:p w:rsidR="00077582" w:rsidRDefault="00F80B09">
      <w:pPr>
        <w:pStyle w:val="Heading2"/>
        <w:divId w:val="1933663311"/>
        <w:rPr>
          <w:rFonts w:eastAsia="Times New Roman"/>
        </w:rPr>
      </w:pPr>
      <w:r>
        <w:rPr>
          <w:rStyle w:val="Strong"/>
          <w:rFonts w:eastAsia="Times New Roman"/>
          <w:b/>
          <w:bCs/>
        </w:rPr>
        <w:t>Übung 26</w:t>
      </w:r>
      <w:r>
        <w:rPr>
          <w:rFonts w:eastAsia="Times New Roman"/>
        </w:rPr>
        <w:t xml:space="preserve"> </w:t>
      </w:r>
    </w:p>
    <w:p w:rsidR="00077582" w:rsidRDefault="00F80B09">
      <w:pPr>
        <w:pStyle w:val="Heading4"/>
        <w:divId w:val="885877990"/>
        <w:rPr>
          <w:rFonts w:eastAsia="Times New Roman"/>
        </w:rPr>
      </w:pPr>
      <w:bookmarkStart w:id="328" w:name="Session4_Answer2"/>
      <w:bookmarkEnd w:id="328"/>
      <w:r>
        <w:rPr>
          <w:rFonts w:eastAsia="Times New Roman"/>
        </w:rPr>
        <w:t>Answer</w:t>
      </w:r>
    </w:p>
    <w:p w:rsidR="00077582" w:rsidRDefault="00F80B09">
      <w:pPr>
        <w:divId w:val="885877990"/>
      </w:pPr>
      <w:r>
        <w:rPr>
          <w:rStyle w:val="Emphasis"/>
          <w:lang w:val="de-DE"/>
        </w:rPr>
        <w:t>Bitte schön?</w:t>
      </w:r>
      <w:r>
        <w:t xml:space="preserve"> – Yes, please? (How can I help you?) </w:t>
      </w:r>
    </w:p>
    <w:p w:rsidR="00077582" w:rsidRDefault="00F80B09">
      <w:pPr>
        <w:divId w:val="885877990"/>
      </w:pPr>
      <w:r>
        <w:rPr>
          <w:rStyle w:val="Emphasis"/>
          <w:lang w:val="de-DE"/>
        </w:rPr>
        <w:t>Bitte schön.</w:t>
      </w:r>
      <w:r>
        <w:t xml:space="preserve"> – Here you are. (When handing something over.) </w:t>
      </w:r>
    </w:p>
    <w:p w:rsidR="00077582" w:rsidRDefault="00F80B09">
      <w:pPr>
        <w:divId w:val="885877990"/>
      </w:pPr>
      <w:r>
        <w:t xml:space="preserve">There is a third situation where </w:t>
      </w:r>
      <w:r>
        <w:rPr>
          <w:rStyle w:val="Emphasis"/>
          <w:lang w:val="de-DE"/>
        </w:rPr>
        <w:t>bitte schön</w:t>
      </w:r>
      <w:r>
        <w:t xml:space="preserve"> commonly occurs – in response to </w:t>
      </w:r>
      <w:r>
        <w:rPr>
          <w:rStyle w:val="Emphasis"/>
          <w:lang w:val="de-DE"/>
        </w:rPr>
        <w:t>danke schön</w:t>
      </w:r>
      <w:r>
        <w:t xml:space="preserve"> it means ‘don’t mention it’ or ‘you’re welcome’. </w:t>
      </w:r>
    </w:p>
    <w:bookmarkStart w:id="329" w:name="Back_To_Session4_Activity4"/>
    <w:p w:rsidR="00077582" w:rsidRDefault="00F80B09">
      <w:pPr>
        <w:pStyle w:val="NormalWeb"/>
        <w:divId w:val="885877990"/>
      </w:pPr>
      <w:r>
        <w:fldChar w:fldCharType="begin"/>
      </w:r>
      <w:r>
        <w:instrText xml:space="preserve"> HYPERLINK "" \l "Session4_Activity4" </w:instrText>
      </w:r>
      <w:r>
        <w:fldChar w:fldCharType="separate"/>
      </w:r>
      <w:r>
        <w:rPr>
          <w:rStyle w:val="Hyperlink"/>
        </w:rPr>
        <w:t xml:space="preserve">Back to - Übung 26 </w:t>
      </w:r>
      <w:r>
        <w:fldChar w:fldCharType="end"/>
      </w:r>
      <w:bookmarkEnd w:id="329"/>
    </w:p>
    <w:p w:rsidR="00077582" w:rsidRDefault="00F80B09">
      <w:pPr>
        <w:pStyle w:val="Heading2"/>
        <w:divId w:val="1933663311"/>
        <w:rPr>
          <w:rFonts w:eastAsia="Times New Roman"/>
        </w:rPr>
      </w:pPr>
      <w:r>
        <w:rPr>
          <w:rFonts w:eastAsia="Times New Roman"/>
        </w:rPr>
        <w:t>Übung 27</w:t>
      </w:r>
    </w:p>
    <w:p w:rsidR="00077582" w:rsidRDefault="00F80B09">
      <w:pPr>
        <w:pStyle w:val="Heading4"/>
        <w:divId w:val="963192201"/>
        <w:rPr>
          <w:rFonts w:eastAsia="Times New Roman"/>
        </w:rPr>
      </w:pPr>
      <w:bookmarkStart w:id="330" w:name="Session4_Answer3"/>
      <w:bookmarkEnd w:id="330"/>
      <w:r>
        <w:rPr>
          <w:rFonts w:eastAsia="Times New Roman"/>
        </w:rPr>
        <w:t>Answer</w:t>
      </w:r>
    </w:p>
    <w:p w:rsidR="00077582" w:rsidRDefault="00F80B09">
      <w:pPr>
        <w:divId w:val="963192201"/>
      </w:pPr>
      <w:r>
        <w:t>The full text is given below. Check that you used capital letters in the right places.</w:t>
      </w:r>
    </w:p>
    <w:p w:rsidR="00077582" w:rsidRDefault="00F80B09">
      <w:pPr>
        <w:numPr>
          <w:ilvl w:val="0"/>
          <w:numId w:val="53"/>
        </w:numPr>
        <w:ind w:left="780" w:right="780"/>
        <w:divId w:val="963192201"/>
      </w:pPr>
      <w:r>
        <w:t>GAST: Entschuldigung! Die Speisekarte, bitte!</w:t>
      </w:r>
    </w:p>
    <w:p w:rsidR="00077582" w:rsidRDefault="00F80B09">
      <w:pPr>
        <w:numPr>
          <w:ilvl w:val="0"/>
          <w:numId w:val="53"/>
        </w:numPr>
        <w:ind w:left="780" w:right="780"/>
        <w:divId w:val="963192201"/>
      </w:pPr>
      <w:r>
        <w:t>KELLNER: Ja, sofort. … Bitte schön.</w:t>
      </w:r>
    </w:p>
    <w:p w:rsidR="00077582" w:rsidRDefault="00F80B09">
      <w:pPr>
        <w:numPr>
          <w:ilvl w:val="0"/>
          <w:numId w:val="53"/>
        </w:numPr>
        <w:ind w:left="780" w:right="780"/>
        <w:divId w:val="963192201"/>
      </w:pPr>
      <w:r>
        <w:rPr>
          <w:rStyle w:val="Emphasis"/>
        </w:rPr>
        <w:t>(später)</w:t>
      </w:r>
    </w:p>
    <w:p w:rsidR="00077582" w:rsidRDefault="00F80B09">
      <w:pPr>
        <w:numPr>
          <w:ilvl w:val="0"/>
          <w:numId w:val="53"/>
        </w:numPr>
        <w:ind w:left="780" w:right="780"/>
        <w:divId w:val="963192201"/>
      </w:pPr>
      <w:r>
        <w:t>KELLNER: Möchten Sie bestellen?</w:t>
      </w:r>
    </w:p>
    <w:p w:rsidR="00077582" w:rsidRDefault="00F80B09">
      <w:pPr>
        <w:numPr>
          <w:ilvl w:val="0"/>
          <w:numId w:val="53"/>
        </w:numPr>
        <w:ind w:left="780" w:right="780"/>
        <w:divId w:val="963192201"/>
      </w:pPr>
      <w:r>
        <w:t>GAST: Ja, ich möchte einen Kaffee, bitte.</w:t>
      </w:r>
    </w:p>
    <w:p w:rsidR="00077582" w:rsidRDefault="00F80B09">
      <w:pPr>
        <w:numPr>
          <w:ilvl w:val="0"/>
          <w:numId w:val="53"/>
        </w:numPr>
        <w:ind w:left="780" w:right="780"/>
        <w:divId w:val="963192201"/>
      </w:pPr>
      <w:r>
        <w:t>KELLNER: Eine Tasse oder ein Kännchen?</w:t>
      </w:r>
    </w:p>
    <w:p w:rsidR="00077582" w:rsidRDefault="00F80B09">
      <w:pPr>
        <w:numPr>
          <w:ilvl w:val="0"/>
          <w:numId w:val="53"/>
        </w:numPr>
        <w:ind w:left="780" w:right="780"/>
        <w:divId w:val="963192201"/>
      </w:pPr>
      <w:r>
        <w:t>GAST: Eine Tasse, bitte.</w:t>
      </w:r>
    </w:p>
    <w:p w:rsidR="00077582" w:rsidRDefault="00F80B09">
      <w:pPr>
        <w:numPr>
          <w:ilvl w:val="0"/>
          <w:numId w:val="53"/>
        </w:numPr>
        <w:ind w:left="780" w:right="780"/>
        <w:divId w:val="963192201"/>
      </w:pPr>
      <w:r>
        <w:t>KELLNER: Sonst noch etwas?</w:t>
      </w:r>
    </w:p>
    <w:p w:rsidR="00077582" w:rsidRDefault="00F80B09">
      <w:pPr>
        <w:numPr>
          <w:ilvl w:val="0"/>
          <w:numId w:val="53"/>
        </w:numPr>
        <w:ind w:left="780" w:right="780"/>
        <w:divId w:val="963192201"/>
      </w:pPr>
      <w:r>
        <w:t>GAST: Nein, danke.</w:t>
      </w:r>
    </w:p>
    <w:p w:rsidR="00077582" w:rsidRDefault="00F80B09">
      <w:pPr>
        <w:numPr>
          <w:ilvl w:val="0"/>
          <w:numId w:val="53"/>
        </w:numPr>
        <w:ind w:left="780" w:right="780"/>
        <w:divId w:val="963192201"/>
      </w:pPr>
      <w:r>
        <w:rPr>
          <w:rStyle w:val="Emphasis"/>
        </w:rPr>
        <w:t>(später)</w:t>
      </w:r>
    </w:p>
    <w:p w:rsidR="00077582" w:rsidRDefault="00F80B09">
      <w:pPr>
        <w:numPr>
          <w:ilvl w:val="0"/>
          <w:numId w:val="53"/>
        </w:numPr>
        <w:ind w:left="780" w:right="780"/>
        <w:divId w:val="963192201"/>
      </w:pPr>
      <w:r>
        <w:t>KELLNER: Bitte schön?</w:t>
      </w:r>
    </w:p>
    <w:p w:rsidR="00077582" w:rsidRDefault="00F80B09">
      <w:pPr>
        <w:numPr>
          <w:ilvl w:val="0"/>
          <w:numId w:val="53"/>
        </w:numPr>
        <w:ind w:left="780" w:right="780"/>
        <w:divId w:val="963192201"/>
      </w:pPr>
      <w:r>
        <w:t>GAST: Zahlen, bitte.</w:t>
      </w:r>
    </w:p>
    <w:p w:rsidR="00077582" w:rsidRDefault="00F80B09">
      <w:pPr>
        <w:numPr>
          <w:ilvl w:val="0"/>
          <w:numId w:val="53"/>
        </w:numPr>
        <w:ind w:left="780" w:right="780"/>
        <w:divId w:val="963192201"/>
      </w:pPr>
      <w:r>
        <w:t>KELLNER: Das macht €2,50, bitte.</w:t>
      </w:r>
    </w:p>
    <w:p w:rsidR="00077582" w:rsidRDefault="00F80B09">
      <w:pPr>
        <w:numPr>
          <w:ilvl w:val="0"/>
          <w:numId w:val="53"/>
        </w:numPr>
        <w:ind w:left="780" w:right="780"/>
        <w:divId w:val="963192201"/>
      </w:pPr>
      <w:r>
        <w:t>GAST: €3,00 – stimmt so.</w:t>
      </w:r>
    </w:p>
    <w:p w:rsidR="00077582" w:rsidRDefault="00F80B09">
      <w:pPr>
        <w:numPr>
          <w:ilvl w:val="0"/>
          <w:numId w:val="53"/>
        </w:numPr>
        <w:ind w:left="780" w:right="780"/>
        <w:divId w:val="963192201"/>
      </w:pPr>
      <w:r>
        <w:t>KELLNER: Vielen Dank. Auf Wiedersehen.</w:t>
      </w:r>
    </w:p>
    <w:p w:rsidR="00077582" w:rsidRDefault="00F80B09">
      <w:pPr>
        <w:divId w:val="963192201"/>
      </w:pPr>
      <w:r>
        <w:t>Having coffee and cakes with friends in a café or at home is a very popular way to take a late afternoon break in Germany.</w:t>
      </w:r>
    </w:p>
    <w:bookmarkStart w:id="331" w:name="Back_To_Session4_Activity5"/>
    <w:p w:rsidR="00077582" w:rsidRDefault="00F80B09">
      <w:pPr>
        <w:pStyle w:val="NormalWeb"/>
        <w:divId w:val="963192201"/>
      </w:pPr>
      <w:r>
        <w:fldChar w:fldCharType="begin"/>
      </w:r>
      <w:r>
        <w:instrText xml:space="preserve"> HYPERLINK "" \l "Session4_Activity5" </w:instrText>
      </w:r>
      <w:r>
        <w:fldChar w:fldCharType="separate"/>
      </w:r>
      <w:r>
        <w:rPr>
          <w:rStyle w:val="Hyperlink"/>
        </w:rPr>
        <w:t>Back to - Übung 27</w:t>
      </w:r>
      <w:r>
        <w:fldChar w:fldCharType="end"/>
      </w:r>
      <w:bookmarkEnd w:id="331"/>
    </w:p>
    <w:p w:rsidR="00077582" w:rsidRDefault="00F80B09">
      <w:pPr>
        <w:pStyle w:val="Heading2"/>
        <w:divId w:val="1933663311"/>
        <w:rPr>
          <w:rFonts w:eastAsia="Times New Roman"/>
        </w:rPr>
      </w:pPr>
      <w:r>
        <w:rPr>
          <w:rStyle w:val="Strong"/>
          <w:rFonts w:eastAsia="Times New Roman"/>
          <w:b/>
          <w:bCs/>
        </w:rPr>
        <w:t>Übung 28</w:t>
      </w:r>
      <w:r>
        <w:rPr>
          <w:rFonts w:eastAsia="Times New Roman"/>
        </w:rPr>
        <w:t xml:space="preserve"> </w:t>
      </w:r>
    </w:p>
    <w:p w:rsidR="00077582" w:rsidRDefault="00F80B09">
      <w:pPr>
        <w:pStyle w:val="Heading4"/>
        <w:divId w:val="31855015"/>
        <w:rPr>
          <w:rFonts w:eastAsia="Times New Roman"/>
        </w:rPr>
      </w:pPr>
      <w:bookmarkStart w:id="332" w:name="Session4_Answer4"/>
      <w:bookmarkEnd w:id="332"/>
      <w:r>
        <w:rPr>
          <w:rFonts w:eastAsia="Times New Roman"/>
        </w:rPr>
        <w:t>Answer</w:t>
      </w:r>
    </w:p>
    <w:bookmarkStart w:id="333" w:name="Back_To_Session4_Activity6"/>
    <w:p w:rsidR="00077582" w:rsidRDefault="00F80B09">
      <w:pPr>
        <w:pStyle w:val="NormalWeb"/>
        <w:divId w:val="31855015"/>
      </w:pPr>
      <w:r>
        <w:fldChar w:fldCharType="begin"/>
      </w:r>
      <w:r>
        <w:instrText xml:space="preserve"> HYPERLINK "" \l "Session4_Activity6" </w:instrText>
      </w:r>
      <w:r>
        <w:fldChar w:fldCharType="separate"/>
      </w:r>
      <w:r>
        <w:rPr>
          <w:rStyle w:val="Hyperlink"/>
        </w:rPr>
        <w:t xml:space="preserve">Back to - Übung 28 </w:t>
      </w:r>
      <w:r>
        <w:fldChar w:fldCharType="end"/>
      </w:r>
      <w:bookmarkEnd w:id="333"/>
    </w:p>
    <w:p w:rsidR="00077582" w:rsidRDefault="00F80B09">
      <w:pPr>
        <w:pStyle w:val="Heading2"/>
        <w:divId w:val="1933663311"/>
        <w:rPr>
          <w:rFonts w:eastAsia="Times New Roman"/>
        </w:rPr>
      </w:pPr>
      <w:r>
        <w:rPr>
          <w:rFonts w:eastAsia="Times New Roman"/>
        </w:rPr>
        <w:t>Übung 29</w:t>
      </w:r>
    </w:p>
    <w:p w:rsidR="00077582" w:rsidRDefault="00F80B09">
      <w:pPr>
        <w:pStyle w:val="Heading4"/>
        <w:divId w:val="208539715"/>
        <w:rPr>
          <w:rFonts w:eastAsia="Times New Roman"/>
        </w:rPr>
      </w:pPr>
      <w:bookmarkStart w:id="334" w:name="Session4_Interaction7"/>
      <w:bookmarkEnd w:id="334"/>
      <w:r>
        <w:rPr>
          <w:rFonts w:eastAsia="Times New Roman"/>
        </w:rPr>
        <w:t>Answer</w:t>
      </w:r>
    </w:p>
    <w:p w:rsidR="00077582" w:rsidRDefault="00F80B09">
      <w:pPr>
        <w:pStyle w:val="NormalWeb"/>
        <w:divId w:val="208539715"/>
      </w:pPr>
      <w:r>
        <w:rPr>
          <w:rStyle w:val="Strong"/>
        </w:rPr>
        <w:t>The correct matches are:</w:t>
      </w:r>
    </w:p>
    <w:p w:rsidR="00077582" w:rsidRDefault="00F80B09">
      <w:pPr>
        <w:divId w:val="1045568943"/>
      </w:pPr>
      <w:r>
        <w:t>This group wants a table they have reserved</w:t>
      </w:r>
    </w:p>
    <w:p w:rsidR="00077582" w:rsidRDefault="00F80B09">
      <w:pPr>
        <w:divId w:val="1260945271"/>
      </w:pPr>
      <w:r>
        <w:t>Group 5</w:t>
      </w:r>
    </w:p>
    <w:p w:rsidR="00077582" w:rsidRDefault="00F80B09">
      <w:pPr>
        <w:divId w:val="1867133090"/>
      </w:pPr>
      <w:r>
        <w:t>This group wants to attract the waiter's attention</w:t>
      </w:r>
    </w:p>
    <w:p w:rsidR="00077582" w:rsidRDefault="00F80B09">
      <w:pPr>
        <w:divId w:val="1465344645"/>
      </w:pPr>
      <w:r>
        <w:t>Group 3</w:t>
      </w:r>
    </w:p>
    <w:p w:rsidR="00077582" w:rsidRDefault="00F80B09">
      <w:pPr>
        <w:divId w:val="2367048"/>
      </w:pPr>
      <w:r>
        <w:t>This group wants the menu</w:t>
      </w:r>
    </w:p>
    <w:p w:rsidR="00077582" w:rsidRDefault="00F80B09">
      <w:pPr>
        <w:divId w:val="1406684237"/>
      </w:pPr>
      <w:r>
        <w:t>Group 1</w:t>
      </w:r>
    </w:p>
    <w:p w:rsidR="00077582" w:rsidRDefault="00F80B09">
      <w:pPr>
        <w:divId w:val="520821817"/>
      </w:pPr>
      <w:r>
        <w:t>This group wants to order</w:t>
      </w:r>
    </w:p>
    <w:p w:rsidR="00077582" w:rsidRDefault="00F80B09">
      <w:pPr>
        <w:divId w:val="1359165438"/>
      </w:pPr>
      <w:r>
        <w:t>Group 2</w:t>
      </w:r>
    </w:p>
    <w:p w:rsidR="00077582" w:rsidRDefault="00F80B09">
      <w:pPr>
        <w:divId w:val="2085715544"/>
      </w:pPr>
      <w:r>
        <w:t>This group wants to pay</w:t>
      </w:r>
    </w:p>
    <w:p w:rsidR="00077582" w:rsidRDefault="00F80B09">
      <w:pPr>
        <w:divId w:val="613362216"/>
      </w:pPr>
      <w:r>
        <w:t>Group 4</w:t>
      </w:r>
    </w:p>
    <w:p w:rsidR="00077582" w:rsidRDefault="00F80B09">
      <w:pPr>
        <w:divId w:val="1869681259"/>
      </w:pPr>
      <w:r>
        <w:t>This group wants to query the bill</w:t>
      </w:r>
    </w:p>
    <w:p w:rsidR="00077582" w:rsidRDefault="00F80B09">
      <w:pPr>
        <w:divId w:val="254362059"/>
      </w:pPr>
      <w:r>
        <w:t>Group 6</w:t>
      </w:r>
    </w:p>
    <w:bookmarkStart w:id="335" w:name="Back_To_Session4_Activity7"/>
    <w:p w:rsidR="00077582" w:rsidRDefault="00F80B09">
      <w:pPr>
        <w:pStyle w:val="NormalWeb"/>
        <w:divId w:val="208539715"/>
      </w:pPr>
      <w:r>
        <w:fldChar w:fldCharType="begin"/>
      </w:r>
      <w:r>
        <w:instrText xml:space="preserve"> HYPERLINK "" \l "Session4_Activity7" </w:instrText>
      </w:r>
      <w:r>
        <w:fldChar w:fldCharType="separate"/>
      </w:r>
      <w:r>
        <w:rPr>
          <w:rStyle w:val="Hyperlink"/>
        </w:rPr>
        <w:t>Back to - Übung 29</w:t>
      </w:r>
      <w:r>
        <w:fldChar w:fldCharType="end"/>
      </w:r>
      <w:bookmarkEnd w:id="335"/>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736196200"/>
        <w:rPr>
          <w:rFonts w:eastAsia="Times New Roman"/>
        </w:rPr>
      </w:pPr>
      <w:bookmarkStart w:id="336" w:name="Session4_Description1"/>
      <w:bookmarkEnd w:id="336"/>
      <w:r>
        <w:rPr>
          <w:rFonts w:eastAsia="Times New Roman"/>
        </w:rPr>
        <w:t>Photo 1</w:t>
      </w:r>
    </w:p>
    <w:p w:rsidR="00077582" w:rsidRDefault="00F80B09">
      <w:pPr>
        <w:pStyle w:val="Heading2"/>
        <w:divId w:val="1736196200"/>
        <w:rPr>
          <w:rFonts w:eastAsia="Times New Roman"/>
        </w:rPr>
      </w:pPr>
      <w:r>
        <w:rPr>
          <w:rFonts w:eastAsia="Times New Roman"/>
        </w:rPr>
        <w:t>Description</w:t>
      </w:r>
    </w:p>
    <w:p w:rsidR="00077582" w:rsidRDefault="00F80B09">
      <w:pPr>
        <w:spacing w:before="0" w:beforeAutospacing="0" w:after="0" w:afterAutospacing="0" w:line="240" w:lineRule="auto"/>
        <w:divId w:val="1736196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1: bakery </w:t>
      </w:r>
    </w:p>
    <w:bookmarkStart w:id="337" w:name="Back_To_Session4_Figure1"/>
    <w:p w:rsidR="00077582" w:rsidRDefault="00F80B09">
      <w:pPr>
        <w:pStyle w:val="NormalWeb"/>
        <w:divId w:val="1736196200"/>
      </w:pPr>
      <w:r>
        <w:fldChar w:fldCharType="begin"/>
      </w:r>
      <w:r>
        <w:instrText xml:space="preserve"> HYPERLINK "" \l "Session4_Figure1" </w:instrText>
      </w:r>
      <w:r>
        <w:fldChar w:fldCharType="separate"/>
      </w:r>
      <w:r>
        <w:rPr>
          <w:rStyle w:val="Hyperlink"/>
        </w:rPr>
        <w:t>Back to - Photo 1</w:t>
      </w:r>
      <w:r>
        <w:fldChar w:fldCharType="end"/>
      </w:r>
      <w:bookmarkEnd w:id="337"/>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734623967"/>
        <w:rPr>
          <w:rFonts w:eastAsia="Times New Roman"/>
        </w:rPr>
      </w:pPr>
      <w:bookmarkStart w:id="338" w:name="Session4_Description2"/>
      <w:bookmarkEnd w:id="338"/>
      <w:r>
        <w:rPr>
          <w:rFonts w:eastAsia="Times New Roman"/>
        </w:rPr>
        <w:t>Photo 2</w:t>
      </w:r>
    </w:p>
    <w:p w:rsidR="00077582" w:rsidRDefault="00F80B09">
      <w:pPr>
        <w:pStyle w:val="Heading2"/>
        <w:divId w:val="1734623967"/>
        <w:rPr>
          <w:rFonts w:eastAsia="Times New Roman"/>
        </w:rPr>
      </w:pPr>
      <w:r>
        <w:rPr>
          <w:rFonts w:eastAsia="Times New Roman"/>
        </w:rPr>
        <w:t>Description</w:t>
      </w:r>
    </w:p>
    <w:p w:rsidR="00077582" w:rsidRDefault="00F80B09">
      <w:pPr>
        <w:spacing w:before="0" w:beforeAutospacing="0" w:after="0" w:afterAutospacing="0" w:line="240" w:lineRule="auto"/>
        <w:divId w:val="17346239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2: sandwich bar </w:t>
      </w:r>
    </w:p>
    <w:bookmarkStart w:id="339" w:name="Back_To_Session4_Figure2"/>
    <w:p w:rsidR="00077582" w:rsidRDefault="00F80B09">
      <w:pPr>
        <w:pStyle w:val="NormalWeb"/>
        <w:divId w:val="1734623967"/>
      </w:pPr>
      <w:r>
        <w:fldChar w:fldCharType="begin"/>
      </w:r>
      <w:r>
        <w:instrText xml:space="preserve"> HYPERLINK "" \l "Session4_Figure2" </w:instrText>
      </w:r>
      <w:r>
        <w:fldChar w:fldCharType="separate"/>
      </w:r>
      <w:r>
        <w:rPr>
          <w:rStyle w:val="Hyperlink"/>
        </w:rPr>
        <w:t>Back to - Photo 2</w:t>
      </w:r>
      <w:r>
        <w:fldChar w:fldCharType="end"/>
      </w:r>
      <w:bookmarkEnd w:id="339"/>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24587476"/>
        <w:rPr>
          <w:rFonts w:eastAsia="Times New Roman"/>
        </w:rPr>
      </w:pPr>
      <w:bookmarkStart w:id="340" w:name="Session4_Description3"/>
      <w:bookmarkEnd w:id="340"/>
      <w:r>
        <w:rPr>
          <w:rFonts w:eastAsia="Times New Roman"/>
        </w:rPr>
        <w:t>Photo 3</w:t>
      </w:r>
    </w:p>
    <w:p w:rsidR="00077582" w:rsidRDefault="00F80B09">
      <w:pPr>
        <w:pStyle w:val="Heading2"/>
        <w:divId w:val="124587476"/>
        <w:rPr>
          <w:rFonts w:eastAsia="Times New Roman"/>
        </w:rPr>
      </w:pPr>
      <w:r>
        <w:rPr>
          <w:rFonts w:eastAsia="Times New Roman"/>
        </w:rPr>
        <w:t>Description</w:t>
      </w:r>
    </w:p>
    <w:p w:rsidR="00077582" w:rsidRDefault="00F80B09">
      <w:pPr>
        <w:spacing w:before="0" w:beforeAutospacing="0" w:after="0" w:afterAutospacing="0" w:line="240" w:lineRule="auto"/>
        <w:divId w:val="1245874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3: sushi bar </w:t>
      </w:r>
    </w:p>
    <w:bookmarkStart w:id="341" w:name="Back_To_Session4_Figure3"/>
    <w:p w:rsidR="00077582" w:rsidRDefault="00F80B09">
      <w:pPr>
        <w:pStyle w:val="NormalWeb"/>
        <w:divId w:val="124587476"/>
      </w:pPr>
      <w:r>
        <w:fldChar w:fldCharType="begin"/>
      </w:r>
      <w:r>
        <w:instrText xml:space="preserve"> HYPERLINK "" \l "Session4_Figure3" </w:instrText>
      </w:r>
      <w:r>
        <w:fldChar w:fldCharType="separate"/>
      </w:r>
      <w:r>
        <w:rPr>
          <w:rStyle w:val="Hyperlink"/>
        </w:rPr>
        <w:t>Back to - Photo 3</w:t>
      </w:r>
      <w:r>
        <w:fldChar w:fldCharType="end"/>
      </w:r>
      <w:bookmarkEnd w:id="341"/>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287855240"/>
        <w:rPr>
          <w:rFonts w:eastAsia="Times New Roman"/>
        </w:rPr>
      </w:pPr>
      <w:bookmarkStart w:id="342" w:name="Session4_Description4"/>
      <w:bookmarkEnd w:id="342"/>
      <w:r>
        <w:rPr>
          <w:rFonts w:eastAsia="Times New Roman"/>
        </w:rPr>
        <w:t>Photo 4</w:t>
      </w:r>
    </w:p>
    <w:p w:rsidR="00077582" w:rsidRDefault="00F80B09">
      <w:pPr>
        <w:pStyle w:val="Heading2"/>
        <w:divId w:val="287855240"/>
        <w:rPr>
          <w:rFonts w:eastAsia="Times New Roman"/>
        </w:rPr>
      </w:pPr>
      <w:r>
        <w:rPr>
          <w:rFonts w:eastAsia="Times New Roman"/>
        </w:rPr>
        <w:t>Description</w:t>
      </w:r>
    </w:p>
    <w:p w:rsidR="00077582" w:rsidRDefault="00F80B09">
      <w:pPr>
        <w:spacing w:before="0" w:beforeAutospacing="0" w:after="0" w:afterAutospacing="0" w:line="240" w:lineRule="auto"/>
        <w:divId w:val="287855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4: hot dog stand </w:t>
      </w:r>
    </w:p>
    <w:bookmarkStart w:id="343" w:name="Back_To_Session4_Figure4"/>
    <w:p w:rsidR="00077582" w:rsidRDefault="00F80B09">
      <w:pPr>
        <w:pStyle w:val="NormalWeb"/>
        <w:divId w:val="287855240"/>
      </w:pPr>
      <w:r>
        <w:fldChar w:fldCharType="begin"/>
      </w:r>
      <w:r>
        <w:instrText xml:space="preserve"> HYPERLINK "" \l "Session4_Figure4" </w:instrText>
      </w:r>
      <w:r>
        <w:fldChar w:fldCharType="separate"/>
      </w:r>
      <w:r>
        <w:rPr>
          <w:rStyle w:val="Hyperlink"/>
        </w:rPr>
        <w:t>Back to - Photo 4</w:t>
      </w:r>
      <w:r>
        <w:fldChar w:fldCharType="end"/>
      </w:r>
      <w:bookmarkEnd w:id="343"/>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481801216"/>
        <w:rPr>
          <w:rFonts w:eastAsia="Times New Roman"/>
        </w:rPr>
      </w:pPr>
      <w:bookmarkStart w:id="344" w:name="Session4_Description5"/>
      <w:bookmarkEnd w:id="344"/>
      <w:r>
        <w:rPr>
          <w:rFonts w:eastAsia="Times New Roman"/>
        </w:rPr>
        <w:t>Photo 5</w:t>
      </w:r>
    </w:p>
    <w:p w:rsidR="00077582" w:rsidRDefault="00F80B09">
      <w:pPr>
        <w:pStyle w:val="Heading2"/>
        <w:divId w:val="1481801216"/>
        <w:rPr>
          <w:rFonts w:eastAsia="Times New Roman"/>
        </w:rPr>
      </w:pPr>
      <w:r>
        <w:rPr>
          <w:rFonts w:eastAsia="Times New Roman"/>
        </w:rPr>
        <w:t>Description</w:t>
      </w:r>
    </w:p>
    <w:p w:rsidR="00077582" w:rsidRDefault="00F80B09">
      <w:pPr>
        <w:spacing w:before="0" w:beforeAutospacing="0" w:after="0" w:afterAutospacing="0" w:line="240" w:lineRule="auto"/>
        <w:divId w:val="1481801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5: fruit and vegetable stall </w:t>
      </w:r>
    </w:p>
    <w:bookmarkStart w:id="345" w:name="Back_To_Session4_Figure5"/>
    <w:p w:rsidR="00077582" w:rsidRDefault="00F80B09">
      <w:pPr>
        <w:pStyle w:val="NormalWeb"/>
        <w:divId w:val="1481801216"/>
      </w:pPr>
      <w:r>
        <w:fldChar w:fldCharType="begin"/>
      </w:r>
      <w:r>
        <w:instrText xml:space="preserve"> HYPERLINK "" \l "Session4_Figure5" </w:instrText>
      </w:r>
      <w:r>
        <w:fldChar w:fldCharType="separate"/>
      </w:r>
      <w:r>
        <w:rPr>
          <w:rStyle w:val="Hyperlink"/>
        </w:rPr>
        <w:t>Back to - Photo 5</w:t>
      </w:r>
      <w:r>
        <w:fldChar w:fldCharType="end"/>
      </w:r>
      <w:bookmarkEnd w:id="345"/>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721125494"/>
        <w:rPr>
          <w:rFonts w:eastAsia="Times New Roman"/>
        </w:rPr>
      </w:pPr>
      <w:bookmarkStart w:id="346" w:name="Session4_Description6"/>
      <w:bookmarkEnd w:id="346"/>
      <w:r>
        <w:rPr>
          <w:rFonts w:eastAsia="Times New Roman"/>
        </w:rPr>
        <w:t>Photo 6</w:t>
      </w:r>
    </w:p>
    <w:p w:rsidR="00077582" w:rsidRDefault="00F80B09">
      <w:pPr>
        <w:pStyle w:val="Heading2"/>
        <w:divId w:val="1721125494"/>
        <w:rPr>
          <w:rFonts w:eastAsia="Times New Roman"/>
        </w:rPr>
      </w:pPr>
      <w:r>
        <w:rPr>
          <w:rFonts w:eastAsia="Times New Roman"/>
        </w:rPr>
        <w:t>Description</w:t>
      </w:r>
    </w:p>
    <w:p w:rsidR="00077582" w:rsidRDefault="00F80B09">
      <w:pPr>
        <w:spacing w:before="0" w:beforeAutospacing="0" w:after="0" w:afterAutospacing="0" w:line="240" w:lineRule="auto"/>
        <w:divId w:val="17211254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6: café. </w:t>
      </w:r>
    </w:p>
    <w:bookmarkStart w:id="347" w:name="Back_To_Session4_Figure6"/>
    <w:p w:rsidR="00077582" w:rsidRDefault="00F80B09">
      <w:pPr>
        <w:pStyle w:val="NormalWeb"/>
        <w:divId w:val="1721125494"/>
      </w:pPr>
      <w:r>
        <w:fldChar w:fldCharType="begin"/>
      </w:r>
      <w:r>
        <w:instrText xml:space="preserve"> HYPERLINK "" \l "Session4_Figure6" </w:instrText>
      </w:r>
      <w:r>
        <w:fldChar w:fldCharType="separate"/>
      </w:r>
      <w:r>
        <w:rPr>
          <w:rStyle w:val="Hyperlink"/>
        </w:rPr>
        <w:t>Back to - Photo 6</w:t>
      </w:r>
      <w:r>
        <w:fldChar w:fldCharType="end"/>
      </w:r>
      <w:bookmarkEnd w:id="347"/>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249999236"/>
        <w:rPr>
          <w:rFonts w:eastAsia="Times New Roman"/>
        </w:rPr>
      </w:pPr>
      <w:bookmarkStart w:id="348" w:name="Session1_Transcript1"/>
      <w:bookmarkEnd w:id="348"/>
      <w:r>
        <w:rPr>
          <w:rFonts w:eastAsia="Times New Roman"/>
        </w:rPr>
        <w:t>Übung 1</w:t>
      </w:r>
    </w:p>
    <w:p w:rsidR="00077582" w:rsidRDefault="00F80B09">
      <w:pPr>
        <w:pStyle w:val="Heading2"/>
        <w:divId w:val="1249999236"/>
        <w:rPr>
          <w:rFonts w:eastAsia="Times New Roman"/>
        </w:rPr>
      </w:pPr>
      <w:r>
        <w:rPr>
          <w:rFonts w:eastAsia="Times New Roman"/>
        </w:rPr>
        <w:t>Transcript</w:t>
      </w:r>
    </w:p>
    <w:p w:rsidR="00077582" w:rsidRDefault="00F80B09">
      <w:pPr>
        <w:pStyle w:val="speaker"/>
        <w:divId w:val="657539994"/>
      </w:pPr>
      <w:r>
        <w:t>FRAU 1</w:t>
      </w:r>
    </w:p>
    <w:p w:rsidR="00077582" w:rsidRDefault="00F80B09">
      <w:pPr>
        <w:pStyle w:val="remark"/>
        <w:divId w:val="657539994"/>
      </w:pPr>
      <w:r>
        <w:t>Sind Sie auch aus Frankfurt?</w:t>
      </w:r>
    </w:p>
    <w:p w:rsidR="00077582" w:rsidRDefault="00F80B09">
      <w:pPr>
        <w:pStyle w:val="speaker"/>
        <w:divId w:val="257518345"/>
      </w:pPr>
      <w:r>
        <w:t>MANN 1</w:t>
      </w:r>
    </w:p>
    <w:p w:rsidR="00077582" w:rsidRDefault="00F80B09">
      <w:pPr>
        <w:pStyle w:val="remark"/>
        <w:divId w:val="257518345"/>
      </w:pPr>
      <w:r>
        <w:t>Nein, München.</w:t>
      </w:r>
    </w:p>
    <w:p w:rsidR="00077582" w:rsidRDefault="00F80B09">
      <w:pPr>
        <w:pStyle w:val="speaker"/>
        <w:divId w:val="1337226180"/>
      </w:pPr>
      <w:r>
        <w:t>FRAU 1</w:t>
      </w:r>
    </w:p>
    <w:p w:rsidR="00077582" w:rsidRDefault="00F80B09">
      <w:pPr>
        <w:pStyle w:val="remark"/>
        <w:divId w:val="1337226180"/>
      </w:pPr>
      <w:r>
        <w:t>Und Sie?</w:t>
      </w:r>
    </w:p>
    <w:p w:rsidR="00077582" w:rsidRDefault="00F80B09">
      <w:pPr>
        <w:pStyle w:val="speaker"/>
        <w:divId w:val="1265529899"/>
      </w:pPr>
      <w:r>
        <w:t>FRAU 2</w:t>
      </w:r>
    </w:p>
    <w:p w:rsidR="00077582" w:rsidRDefault="00F80B09">
      <w:pPr>
        <w:pStyle w:val="remark"/>
        <w:divId w:val="1265529899"/>
      </w:pPr>
      <w:r>
        <w:t>Berlin.</w:t>
      </w:r>
    </w:p>
    <w:p w:rsidR="00077582" w:rsidRDefault="00F80B09">
      <w:pPr>
        <w:pStyle w:val="speaker"/>
        <w:divId w:val="922028248"/>
      </w:pPr>
      <w:r>
        <w:t>FRAU 3</w:t>
      </w:r>
    </w:p>
    <w:p w:rsidR="00077582" w:rsidRDefault="00F80B09">
      <w:pPr>
        <w:pStyle w:val="remark"/>
        <w:divId w:val="922028248"/>
      </w:pPr>
      <w:r>
        <w:t>Ich komm’ aus Innsbruck.</w:t>
      </w:r>
    </w:p>
    <w:p w:rsidR="00077582" w:rsidRDefault="00F80B09">
      <w:pPr>
        <w:pStyle w:val="speaker"/>
        <w:divId w:val="1633974505"/>
      </w:pPr>
      <w:r>
        <w:t>FRAU 2</w:t>
      </w:r>
    </w:p>
    <w:p w:rsidR="00077582" w:rsidRDefault="00F80B09">
      <w:pPr>
        <w:pStyle w:val="remark"/>
        <w:divId w:val="1633974505"/>
      </w:pPr>
      <w:r>
        <w:t>Ihr Mann auch?</w:t>
      </w:r>
    </w:p>
    <w:p w:rsidR="00077582" w:rsidRDefault="00F80B09">
      <w:pPr>
        <w:pStyle w:val="speaker"/>
        <w:divId w:val="531764447"/>
      </w:pPr>
      <w:r>
        <w:t>MANN 2</w:t>
      </w:r>
    </w:p>
    <w:p w:rsidR="00077582" w:rsidRDefault="00F80B09">
      <w:pPr>
        <w:pStyle w:val="remark"/>
        <w:divId w:val="531764447"/>
      </w:pPr>
      <w:r>
        <w:t>Nein, nein, aus Zürich.</w:t>
      </w:r>
    </w:p>
    <w:p w:rsidR="00077582" w:rsidRDefault="00F80B09">
      <w:pPr>
        <w:pStyle w:val="speaker"/>
        <w:divId w:val="805782908"/>
      </w:pPr>
      <w:r>
        <w:t>FRAU 1</w:t>
      </w:r>
    </w:p>
    <w:p w:rsidR="00077582" w:rsidRDefault="00F80B09">
      <w:pPr>
        <w:pStyle w:val="remark"/>
        <w:divId w:val="805782908"/>
      </w:pPr>
      <w:r>
        <w:t>Ist ja ganz international hier! Und Sie? Woher sind Sie?</w:t>
      </w:r>
    </w:p>
    <w:p w:rsidR="00077582" w:rsidRDefault="00F80B09">
      <w:pPr>
        <w:pStyle w:val="speaker"/>
        <w:divId w:val="1048342311"/>
      </w:pPr>
      <w:r>
        <w:t>FRAU 4</w:t>
      </w:r>
    </w:p>
    <w:p w:rsidR="00077582" w:rsidRDefault="00F80B09">
      <w:pPr>
        <w:pStyle w:val="remark"/>
        <w:divId w:val="1048342311"/>
      </w:pPr>
      <w:r>
        <w:t>Sorry? I’m afraid I don’t understand a word you’re saying!</w:t>
      </w:r>
    </w:p>
    <w:bookmarkStart w:id="349" w:name="Back_To_Session1_MediaContent1"/>
    <w:p w:rsidR="00077582" w:rsidRDefault="00F80B09">
      <w:pPr>
        <w:pStyle w:val="NormalWeb"/>
        <w:divId w:val="1249999236"/>
      </w:pPr>
      <w:r>
        <w:fldChar w:fldCharType="begin"/>
      </w:r>
      <w:r>
        <w:instrText xml:space="preserve"> HYPERLINK "" \l "Session1_MediaContent1" </w:instrText>
      </w:r>
      <w:r>
        <w:fldChar w:fldCharType="separate"/>
      </w:r>
      <w:r>
        <w:rPr>
          <w:rStyle w:val="Hyperlink"/>
        </w:rPr>
        <w:t>Back to - Übung 1</w:t>
      </w:r>
      <w:r>
        <w:fldChar w:fldCharType="end"/>
      </w:r>
      <w:bookmarkEnd w:id="349"/>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494416647"/>
        <w:rPr>
          <w:rFonts w:eastAsia="Times New Roman"/>
        </w:rPr>
      </w:pPr>
      <w:bookmarkStart w:id="350" w:name="Session1_Transcript2"/>
      <w:bookmarkEnd w:id="350"/>
      <w:r>
        <w:rPr>
          <w:rFonts w:eastAsia="Times New Roman"/>
        </w:rPr>
        <w:t>Übung 2</w:t>
      </w:r>
    </w:p>
    <w:p w:rsidR="00077582" w:rsidRDefault="00F80B09">
      <w:pPr>
        <w:pStyle w:val="Heading2"/>
        <w:divId w:val="494416647"/>
        <w:rPr>
          <w:rFonts w:eastAsia="Times New Roman"/>
        </w:rPr>
      </w:pPr>
      <w:r>
        <w:rPr>
          <w:rFonts w:eastAsia="Times New Roman"/>
        </w:rPr>
        <w:t>Transcript</w:t>
      </w:r>
    </w:p>
    <w:p w:rsidR="00077582" w:rsidRDefault="00F80B09">
      <w:pPr>
        <w:pStyle w:val="speaker"/>
        <w:divId w:val="1823814121"/>
      </w:pPr>
      <w:r>
        <w:t>DEUTSCHLAND</w:t>
      </w:r>
    </w:p>
    <w:p w:rsidR="00077582" w:rsidRDefault="00F80B09">
      <w:pPr>
        <w:pStyle w:val="remark"/>
        <w:divId w:val="1823814121"/>
      </w:pPr>
      <w:r>
        <w:t>Rostock →</w:t>
      </w:r>
    </w:p>
    <w:p w:rsidR="00077582" w:rsidRDefault="00F80B09">
      <w:pPr>
        <w:pStyle w:val="remark"/>
        <w:divId w:val="1823814121"/>
      </w:pPr>
      <w:r>
        <w:t>Insel Rügen →</w:t>
      </w:r>
    </w:p>
    <w:p w:rsidR="00077582" w:rsidRDefault="00F80B09">
      <w:pPr>
        <w:pStyle w:val="remark"/>
        <w:divId w:val="1823814121"/>
      </w:pPr>
      <w:r>
        <w:t>Berlin →</w:t>
      </w:r>
    </w:p>
    <w:p w:rsidR="00077582" w:rsidRDefault="00F80B09">
      <w:pPr>
        <w:pStyle w:val="remark"/>
        <w:divId w:val="1823814121"/>
      </w:pPr>
      <w:r>
        <w:t>München →</w:t>
      </w:r>
    </w:p>
    <w:p w:rsidR="00077582" w:rsidRDefault="00F80B09">
      <w:pPr>
        <w:pStyle w:val="remark"/>
        <w:divId w:val="1823814121"/>
      </w:pPr>
      <w:r>
        <w:t>Augsburg →</w:t>
      </w:r>
    </w:p>
    <w:p w:rsidR="00077582" w:rsidRDefault="00F80B09">
      <w:pPr>
        <w:pStyle w:val="remark"/>
        <w:divId w:val="1823814121"/>
      </w:pPr>
      <w:r>
        <w:t>Frankfurt →</w:t>
      </w:r>
    </w:p>
    <w:p w:rsidR="00077582" w:rsidRDefault="00F80B09">
      <w:pPr>
        <w:pStyle w:val="remark"/>
        <w:divId w:val="1823814121"/>
      </w:pPr>
      <w:r>
        <w:t>Köln →</w:t>
      </w:r>
    </w:p>
    <w:p w:rsidR="00077582" w:rsidRDefault="00F80B09">
      <w:pPr>
        <w:pStyle w:val="remark"/>
        <w:divId w:val="1823814121"/>
      </w:pPr>
      <w:r>
        <w:t>Hamburg →</w:t>
      </w:r>
    </w:p>
    <w:p w:rsidR="00077582" w:rsidRDefault="00F80B09">
      <w:pPr>
        <w:pStyle w:val="speaker"/>
        <w:divId w:val="1261260474"/>
      </w:pPr>
      <w:r>
        <w:t>ÖSTERREICH</w:t>
      </w:r>
    </w:p>
    <w:p w:rsidR="00077582" w:rsidRDefault="00F80B09">
      <w:pPr>
        <w:pStyle w:val="remark"/>
        <w:divId w:val="1261260474"/>
      </w:pPr>
      <w:r>
        <w:t>Wien →</w:t>
      </w:r>
    </w:p>
    <w:p w:rsidR="00077582" w:rsidRDefault="00F80B09">
      <w:pPr>
        <w:pStyle w:val="remark"/>
        <w:divId w:val="1261260474"/>
      </w:pPr>
      <w:r>
        <w:t>Salzburg →</w:t>
      </w:r>
    </w:p>
    <w:p w:rsidR="00077582" w:rsidRDefault="00F80B09">
      <w:pPr>
        <w:pStyle w:val="remark"/>
        <w:divId w:val="1261260474"/>
      </w:pPr>
      <w:r>
        <w:t>Innsbruck →</w:t>
      </w:r>
    </w:p>
    <w:p w:rsidR="00077582" w:rsidRDefault="00F80B09">
      <w:pPr>
        <w:pStyle w:val="speaker"/>
        <w:divId w:val="1165701531"/>
      </w:pPr>
      <w:r>
        <w:t>SCHWEIZ</w:t>
      </w:r>
    </w:p>
    <w:p w:rsidR="00077582" w:rsidRDefault="00F80B09">
      <w:pPr>
        <w:pStyle w:val="remark"/>
        <w:divId w:val="1165701531"/>
      </w:pPr>
      <w:r>
        <w:t>Zürich →</w:t>
      </w:r>
    </w:p>
    <w:p w:rsidR="00077582" w:rsidRDefault="00F80B09">
      <w:pPr>
        <w:pStyle w:val="remark"/>
        <w:divId w:val="1165701531"/>
      </w:pPr>
      <w:r>
        <w:t>Bern →</w:t>
      </w:r>
    </w:p>
    <w:p w:rsidR="00077582" w:rsidRDefault="00F80B09">
      <w:pPr>
        <w:pStyle w:val="remark"/>
        <w:divId w:val="1165701531"/>
      </w:pPr>
      <w:r>
        <w:t>Genf →</w:t>
      </w:r>
    </w:p>
    <w:bookmarkStart w:id="351" w:name="Back_To_Session1_MediaContent2"/>
    <w:p w:rsidR="00077582" w:rsidRDefault="00F80B09">
      <w:pPr>
        <w:pStyle w:val="NormalWeb"/>
        <w:divId w:val="494416647"/>
      </w:pPr>
      <w:r>
        <w:fldChar w:fldCharType="begin"/>
      </w:r>
      <w:r>
        <w:instrText xml:space="preserve"> HYPERLINK "" \l "Session1_MediaContent2" </w:instrText>
      </w:r>
      <w:r>
        <w:fldChar w:fldCharType="separate"/>
      </w:r>
      <w:r>
        <w:rPr>
          <w:rStyle w:val="Hyperlink"/>
        </w:rPr>
        <w:t>Back to - Übung 2</w:t>
      </w:r>
      <w:r>
        <w:fldChar w:fldCharType="end"/>
      </w:r>
      <w:bookmarkEnd w:id="351"/>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435248941"/>
        <w:rPr>
          <w:rFonts w:eastAsia="Times New Roman"/>
        </w:rPr>
      </w:pPr>
      <w:bookmarkStart w:id="352" w:name="Session1_Transcript3"/>
      <w:bookmarkEnd w:id="352"/>
      <w:r>
        <w:rPr>
          <w:rFonts w:eastAsia="Times New Roman"/>
        </w:rPr>
        <w:t>Übung 3</w:t>
      </w:r>
    </w:p>
    <w:p w:rsidR="00077582" w:rsidRDefault="00F80B09">
      <w:pPr>
        <w:pStyle w:val="Heading2"/>
        <w:divId w:val="435248941"/>
        <w:rPr>
          <w:rFonts w:eastAsia="Times New Roman"/>
        </w:rPr>
      </w:pPr>
      <w:r>
        <w:rPr>
          <w:rFonts w:eastAsia="Times New Roman"/>
        </w:rPr>
        <w:t>Transcript</w:t>
      </w:r>
    </w:p>
    <w:p w:rsidR="00077582" w:rsidRDefault="00F80B09">
      <w:pPr>
        <w:pStyle w:val="speaker"/>
        <w:divId w:val="901987397"/>
      </w:pPr>
      <w:r>
        <w:t>DEUTSCHLAND</w:t>
      </w:r>
    </w:p>
    <w:p w:rsidR="00077582" w:rsidRDefault="00F80B09">
      <w:pPr>
        <w:pStyle w:val="remark"/>
        <w:divId w:val="901987397"/>
      </w:pPr>
      <w:r>
        <w:t>Rostock →</w:t>
      </w:r>
    </w:p>
    <w:p w:rsidR="00077582" w:rsidRDefault="00F80B09">
      <w:pPr>
        <w:pStyle w:val="remark"/>
        <w:divId w:val="901987397"/>
      </w:pPr>
      <w:r>
        <w:t>Insel Rügen →</w:t>
      </w:r>
    </w:p>
    <w:p w:rsidR="00077582" w:rsidRDefault="00F80B09">
      <w:pPr>
        <w:pStyle w:val="remark"/>
        <w:divId w:val="901987397"/>
      </w:pPr>
      <w:r>
        <w:t>Berlin →</w:t>
      </w:r>
    </w:p>
    <w:p w:rsidR="00077582" w:rsidRDefault="00F80B09">
      <w:pPr>
        <w:pStyle w:val="remark"/>
        <w:divId w:val="901987397"/>
      </w:pPr>
      <w:r>
        <w:t>München →</w:t>
      </w:r>
    </w:p>
    <w:p w:rsidR="00077582" w:rsidRDefault="00F80B09">
      <w:pPr>
        <w:pStyle w:val="remark"/>
        <w:divId w:val="901987397"/>
      </w:pPr>
      <w:r>
        <w:t>Augsburg →</w:t>
      </w:r>
    </w:p>
    <w:p w:rsidR="00077582" w:rsidRDefault="00F80B09">
      <w:pPr>
        <w:pStyle w:val="remark"/>
        <w:divId w:val="901987397"/>
      </w:pPr>
      <w:r>
        <w:t>Frankfurt →</w:t>
      </w:r>
    </w:p>
    <w:p w:rsidR="00077582" w:rsidRDefault="00F80B09">
      <w:pPr>
        <w:pStyle w:val="remark"/>
        <w:divId w:val="901987397"/>
      </w:pPr>
      <w:r>
        <w:t>Köln →</w:t>
      </w:r>
    </w:p>
    <w:p w:rsidR="00077582" w:rsidRDefault="00F80B09">
      <w:pPr>
        <w:pStyle w:val="remark"/>
        <w:divId w:val="901987397"/>
      </w:pPr>
      <w:r>
        <w:t>Hamburg →</w:t>
      </w:r>
    </w:p>
    <w:p w:rsidR="00077582" w:rsidRDefault="00F80B09">
      <w:pPr>
        <w:pStyle w:val="speaker"/>
        <w:divId w:val="971208648"/>
      </w:pPr>
      <w:r>
        <w:t>ÖSTERREICH</w:t>
      </w:r>
    </w:p>
    <w:p w:rsidR="00077582" w:rsidRDefault="00F80B09">
      <w:pPr>
        <w:pStyle w:val="remark"/>
        <w:divId w:val="971208648"/>
      </w:pPr>
      <w:r>
        <w:t>Wien →</w:t>
      </w:r>
    </w:p>
    <w:p w:rsidR="00077582" w:rsidRDefault="00F80B09">
      <w:pPr>
        <w:pStyle w:val="remark"/>
        <w:divId w:val="971208648"/>
      </w:pPr>
      <w:r>
        <w:t>Salzburg →</w:t>
      </w:r>
    </w:p>
    <w:p w:rsidR="00077582" w:rsidRDefault="00F80B09">
      <w:pPr>
        <w:pStyle w:val="remark"/>
        <w:divId w:val="971208648"/>
      </w:pPr>
      <w:r>
        <w:t>Innsbruck →</w:t>
      </w:r>
    </w:p>
    <w:p w:rsidR="00077582" w:rsidRDefault="00F80B09">
      <w:pPr>
        <w:pStyle w:val="speaker"/>
        <w:divId w:val="1500079258"/>
      </w:pPr>
      <w:r>
        <w:t>SCHWEIZ</w:t>
      </w:r>
    </w:p>
    <w:p w:rsidR="00077582" w:rsidRDefault="00F80B09">
      <w:pPr>
        <w:pStyle w:val="remark"/>
        <w:divId w:val="1500079258"/>
      </w:pPr>
      <w:r>
        <w:t>Zürich →</w:t>
      </w:r>
    </w:p>
    <w:p w:rsidR="00077582" w:rsidRDefault="00F80B09">
      <w:pPr>
        <w:pStyle w:val="remark"/>
        <w:divId w:val="1500079258"/>
      </w:pPr>
      <w:r>
        <w:t>Bern →</w:t>
      </w:r>
    </w:p>
    <w:p w:rsidR="00077582" w:rsidRDefault="00F80B09">
      <w:pPr>
        <w:pStyle w:val="remark"/>
        <w:divId w:val="1500079258"/>
      </w:pPr>
      <w:r>
        <w:t>Genf →</w:t>
      </w:r>
    </w:p>
    <w:bookmarkStart w:id="353" w:name="Back_To_Session1_MediaContent3"/>
    <w:p w:rsidR="00077582" w:rsidRDefault="00F80B09">
      <w:pPr>
        <w:pStyle w:val="NormalWeb"/>
        <w:divId w:val="435248941"/>
      </w:pPr>
      <w:r>
        <w:fldChar w:fldCharType="begin"/>
      </w:r>
      <w:r>
        <w:instrText xml:space="preserve"> HYPERLINK "" \l "Session1_MediaContent3" </w:instrText>
      </w:r>
      <w:r>
        <w:fldChar w:fldCharType="separate"/>
      </w:r>
      <w:r>
        <w:rPr>
          <w:rStyle w:val="Hyperlink"/>
        </w:rPr>
        <w:t>Back to - Übung 3</w:t>
      </w:r>
      <w:r>
        <w:fldChar w:fldCharType="end"/>
      </w:r>
      <w:bookmarkEnd w:id="353"/>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650359827"/>
        <w:rPr>
          <w:rFonts w:eastAsia="Times New Roman"/>
        </w:rPr>
      </w:pPr>
      <w:bookmarkStart w:id="354" w:name="Session1_Transcript4"/>
      <w:bookmarkEnd w:id="354"/>
      <w:r>
        <w:rPr>
          <w:rFonts w:eastAsia="Times New Roman"/>
        </w:rPr>
        <w:t>Übung 4</w:t>
      </w:r>
    </w:p>
    <w:p w:rsidR="00077582" w:rsidRDefault="00F80B09">
      <w:pPr>
        <w:pStyle w:val="Heading2"/>
        <w:divId w:val="1650359827"/>
        <w:rPr>
          <w:rFonts w:eastAsia="Times New Roman"/>
        </w:rPr>
      </w:pPr>
      <w:r>
        <w:rPr>
          <w:rFonts w:eastAsia="Times New Roman"/>
        </w:rPr>
        <w:t>Transcript</w:t>
      </w:r>
    </w:p>
    <w:p w:rsidR="00077582" w:rsidRDefault="00F80B09">
      <w:pPr>
        <w:pStyle w:val="speaker"/>
        <w:divId w:val="1679306407"/>
      </w:pPr>
      <w:r>
        <w:t>Abschnitt 3</w:t>
      </w:r>
    </w:p>
    <w:p w:rsidR="00077582" w:rsidRDefault="00F80B09">
      <w:pPr>
        <w:pStyle w:val="remark"/>
        <w:divId w:val="1679306407"/>
      </w:pPr>
      <w:r>
        <w:t>1. Hamburg</w:t>
      </w:r>
    </w:p>
    <w:p w:rsidR="00077582" w:rsidRDefault="00F80B09">
      <w:pPr>
        <w:pStyle w:val="remark"/>
        <w:divId w:val="1679306407"/>
      </w:pPr>
      <w:r>
        <w:t>→</w:t>
      </w:r>
    </w:p>
    <w:p w:rsidR="00077582" w:rsidRDefault="00F80B09">
      <w:pPr>
        <w:pStyle w:val="remark"/>
        <w:divId w:val="1679306407"/>
      </w:pPr>
      <w:r>
        <w:t>Hamburg? Hm, das ist in Norddeutschland!</w:t>
      </w:r>
    </w:p>
    <w:p w:rsidR="00077582" w:rsidRDefault="00F80B09">
      <w:pPr>
        <w:pStyle w:val="remark"/>
        <w:divId w:val="1679306407"/>
      </w:pPr>
      <w:r>
        <w:t>2. Bern</w:t>
      </w:r>
    </w:p>
    <w:p w:rsidR="00077582" w:rsidRDefault="00F80B09">
      <w:pPr>
        <w:pStyle w:val="remark"/>
        <w:divId w:val="1679306407"/>
      </w:pPr>
      <w:r>
        <w:t>→</w:t>
      </w:r>
    </w:p>
    <w:p w:rsidR="00077582" w:rsidRDefault="00F80B09">
      <w:pPr>
        <w:pStyle w:val="remark"/>
        <w:divId w:val="1679306407"/>
      </w:pPr>
      <w:r>
        <w:t>Bern? Hm, äh, ja … das ist in der Schweiz!</w:t>
      </w:r>
    </w:p>
    <w:p w:rsidR="00077582" w:rsidRDefault="00F80B09">
      <w:pPr>
        <w:pStyle w:val="remark"/>
        <w:divId w:val="1679306407"/>
      </w:pPr>
      <w:r>
        <w:t>3. Wien</w:t>
      </w:r>
    </w:p>
    <w:p w:rsidR="00077582" w:rsidRDefault="00F80B09">
      <w:pPr>
        <w:pStyle w:val="remark"/>
        <w:divId w:val="1679306407"/>
      </w:pPr>
      <w:r>
        <w:t>→</w:t>
      </w:r>
    </w:p>
    <w:p w:rsidR="00077582" w:rsidRDefault="00F80B09">
      <w:pPr>
        <w:pStyle w:val="remark"/>
        <w:divId w:val="1679306407"/>
      </w:pPr>
      <w:r>
        <w:t>Wien – das ist in Österreich!</w:t>
      </w:r>
    </w:p>
    <w:p w:rsidR="00077582" w:rsidRDefault="00F80B09">
      <w:pPr>
        <w:pStyle w:val="remark"/>
        <w:divId w:val="1679306407"/>
      </w:pPr>
      <w:r>
        <w:t>4. Rostock</w:t>
      </w:r>
    </w:p>
    <w:p w:rsidR="00077582" w:rsidRDefault="00F80B09">
      <w:pPr>
        <w:pStyle w:val="remark"/>
        <w:divId w:val="1679306407"/>
      </w:pPr>
      <w:r>
        <w:t>→</w:t>
      </w:r>
    </w:p>
    <w:p w:rsidR="00077582" w:rsidRDefault="00F80B09">
      <w:pPr>
        <w:pStyle w:val="remark"/>
        <w:divId w:val="1679306407"/>
      </w:pPr>
      <w:r>
        <w:t>Rostock? Ähm, das ist, äh, in Norddeutschland?</w:t>
      </w:r>
    </w:p>
    <w:p w:rsidR="00077582" w:rsidRDefault="00F80B09">
      <w:pPr>
        <w:pStyle w:val="remark"/>
        <w:divId w:val="1679306407"/>
      </w:pPr>
      <w:r>
        <w:t>5. Genf</w:t>
      </w:r>
    </w:p>
    <w:p w:rsidR="00077582" w:rsidRDefault="00F80B09">
      <w:pPr>
        <w:pStyle w:val="remark"/>
        <w:divId w:val="1679306407"/>
      </w:pPr>
      <w:r>
        <w:t>→</w:t>
      </w:r>
    </w:p>
    <w:p w:rsidR="00077582" w:rsidRDefault="00F80B09">
      <w:pPr>
        <w:pStyle w:val="remark"/>
        <w:divId w:val="1679306407"/>
      </w:pPr>
      <w:r>
        <w:t>Genf? Ja, das ist in der Schweiz.</w:t>
      </w:r>
    </w:p>
    <w:p w:rsidR="00077582" w:rsidRDefault="00F80B09">
      <w:pPr>
        <w:pStyle w:val="remark"/>
        <w:divId w:val="1679306407"/>
      </w:pPr>
      <w:r>
        <w:t>6. München</w:t>
      </w:r>
    </w:p>
    <w:p w:rsidR="00077582" w:rsidRDefault="00F80B09">
      <w:pPr>
        <w:pStyle w:val="remark"/>
        <w:divId w:val="1679306407"/>
      </w:pPr>
      <w:r>
        <w:t>→</w:t>
      </w:r>
    </w:p>
    <w:p w:rsidR="00077582" w:rsidRDefault="00F80B09">
      <w:pPr>
        <w:pStyle w:val="remark"/>
        <w:divId w:val="1679306407"/>
      </w:pPr>
      <w:r>
        <w:t>München – das ist in Süddeutschland!</w:t>
      </w:r>
    </w:p>
    <w:bookmarkStart w:id="355" w:name="Back_To_Session1_MediaContent4"/>
    <w:p w:rsidR="00077582" w:rsidRDefault="00F80B09">
      <w:pPr>
        <w:pStyle w:val="NormalWeb"/>
        <w:divId w:val="1650359827"/>
      </w:pPr>
      <w:r>
        <w:fldChar w:fldCharType="begin"/>
      </w:r>
      <w:r>
        <w:instrText xml:space="preserve"> HYPERLINK "" \l "Session1_MediaContent4" </w:instrText>
      </w:r>
      <w:r>
        <w:fldChar w:fldCharType="separate"/>
      </w:r>
      <w:r>
        <w:rPr>
          <w:rStyle w:val="Hyperlink"/>
        </w:rPr>
        <w:t>Back to - Übung 4</w:t>
      </w:r>
      <w:r>
        <w:fldChar w:fldCharType="end"/>
      </w:r>
      <w:bookmarkEnd w:id="355"/>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961888390"/>
        <w:rPr>
          <w:rFonts w:eastAsia="Times New Roman"/>
        </w:rPr>
      </w:pPr>
      <w:bookmarkStart w:id="356" w:name="Session1_Transcript5"/>
      <w:bookmarkEnd w:id="356"/>
      <w:r>
        <w:rPr>
          <w:rFonts w:eastAsia="Times New Roman"/>
        </w:rPr>
        <w:t>Übung 5</w:t>
      </w:r>
    </w:p>
    <w:p w:rsidR="00077582" w:rsidRDefault="00F80B09">
      <w:pPr>
        <w:pStyle w:val="Heading2"/>
        <w:divId w:val="961888390"/>
        <w:rPr>
          <w:rFonts w:eastAsia="Times New Roman"/>
        </w:rPr>
      </w:pPr>
      <w:r>
        <w:rPr>
          <w:rFonts w:eastAsia="Times New Roman"/>
        </w:rPr>
        <w:t>Transcript</w:t>
      </w:r>
    </w:p>
    <w:p w:rsidR="00077582" w:rsidRDefault="00F80B09">
      <w:pPr>
        <w:pStyle w:val="speaker"/>
        <w:divId w:val="1381392726"/>
      </w:pPr>
      <w:r>
        <w:t>Abschnitt 4</w:t>
      </w:r>
    </w:p>
    <w:p w:rsidR="00077582" w:rsidRDefault="00F80B09">
      <w:pPr>
        <w:pStyle w:val="remark"/>
        <w:divId w:val="1381392726"/>
      </w:pPr>
      <w:r>
        <w:rPr>
          <w:rStyle w:val="Emphasis"/>
        </w:rPr>
        <w:t>Bitte hören Sie.</w:t>
      </w:r>
    </w:p>
    <w:p w:rsidR="00077582" w:rsidRDefault="00F80B09">
      <w:pPr>
        <w:pStyle w:val="remark"/>
        <w:divId w:val="1381392726"/>
      </w:pPr>
      <w:r>
        <w:t>1. Mein Name ist Claudia Grothe. Ich komm’ aus Norddeutschland.</w:t>
      </w:r>
    </w:p>
    <w:p w:rsidR="00077582" w:rsidRDefault="00F80B09">
      <w:pPr>
        <w:pStyle w:val="remark"/>
        <w:divId w:val="1381392726"/>
      </w:pPr>
      <w:r>
        <w:t>2. Mein Name ist Jasmin. Ich komme aus Innsbruck.</w:t>
      </w:r>
    </w:p>
    <w:p w:rsidR="00077582" w:rsidRDefault="00F80B09">
      <w:pPr>
        <w:pStyle w:val="remark"/>
        <w:divId w:val="1381392726"/>
      </w:pPr>
      <w:r>
        <w:t>3. Mein Name ist Ulf. Ich komme hier aus Rostock.</w:t>
      </w:r>
    </w:p>
    <w:p w:rsidR="00077582" w:rsidRDefault="00F80B09">
      <w:pPr>
        <w:pStyle w:val="remark"/>
        <w:divId w:val="1381392726"/>
      </w:pPr>
      <w:r>
        <w:t>4. Mein Name ist Dieter Hoffmann. Ich komme aus Köln.</w:t>
      </w:r>
    </w:p>
    <w:p w:rsidR="00077582" w:rsidRDefault="00F80B09">
      <w:pPr>
        <w:pStyle w:val="remark"/>
        <w:divId w:val="1381392726"/>
      </w:pPr>
      <w:r>
        <w:t>5. Mein Name ist Bärbel Kleingarn. Ich bin in Hamburg geboren.</w:t>
      </w:r>
    </w:p>
    <w:p w:rsidR="00077582" w:rsidRDefault="00F80B09">
      <w:pPr>
        <w:pStyle w:val="remark"/>
        <w:divId w:val="1381392726"/>
      </w:pPr>
      <w:r>
        <w:t>6. Mein Name ist Peter Neißendorfer. Ich bin in München geboren.</w:t>
      </w:r>
    </w:p>
    <w:bookmarkStart w:id="357" w:name="Back_To_Session1_MediaContent5"/>
    <w:p w:rsidR="00077582" w:rsidRDefault="00F80B09">
      <w:pPr>
        <w:pStyle w:val="NormalWeb"/>
        <w:divId w:val="961888390"/>
      </w:pPr>
      <w:r>
        <w:fldChar w:fldCharType="begin"/>
      </w:r>
      <w:r>
        <w:instrText xml:space="preserve"> HYPERLINK "" \l "Session1_MediaContent5" </w:instrText>
      </w:r>
      <w:r>
        <w:fldChar w:fldCharType="separate"/>
      </w:r>
      <w:r>
        <w:rPr>
          <w:rStyle w:val="Hyperlink"/>
        </w:rPr>
        <w:t>Back to - Übung 5</w:t>
      </w:r>
      <w:r>
        <w:fldChar w:fldCharType="end"/>
      </w:r>
      <w:bookmarkEnd w:id="357"/>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387752270"/>
        <w:rPr>
          <w:rFonts w:eastAsia="Times New Roman"/>
        </w:rPr>
      </w:pPr>
      <w:bookmarkStart w:id="358" w:name="Session1_Transcript6"/>
      <w:bookmarkEnd w:id="358"/>
      <w:r>
        <w:rPr>
          <w:rFonts w:eastAsia="Times New Roman"/>
        </w:rPr>
        <w:t>Übung 7</w:t>
      </w:r>
    </w:p>
    <w:p w:rsidR="00077582" w:rsidRDefault="00F80B09">
      <w:pPr>
        <w:pStyle w:val="Heading2"/>
        <w:divId w:val="1387752270"/>
        <w:rPr>
          <w:rFonts w:eastAsia="Times New Roman"/>
        </w:rPr>
      </w:pPr>
      <w:r>
        <w:rPr>
          <w:rFonts w:eastAsia="Times New Roman"/>
        </w:rPr>
        <w:t>Transcript</w:t>
      </w:r>
    </w:p>
    <w:p w:rsidR="00077582" w:rsidRDefault="00F80B09">
      <w:pPr>
        <w:pStyle w:val="speaker"/>
        <w:divId w:val="2110157938"/>
      </w:pPr>
      <w:r>
        <w:t>Abschnitt 5</w:t>
      </w:r>
    </w:p>
    <w:p w:rsidR="00077582" w:rsidRDefault="00F80B09">
      <w:pPr>
        <w:pStyle w:val="remark"/>
        <w:divId w:val="2110157938"/>
      </w:pPr>
      <w:r>
        <w:rPr>
          <w:rStyle w:val="Emphasis"/>
        </w:rPr>
        <w:t>Bitte hören Sie und sprechen Sie nach.</w:t>
      </w:r>
    </w:p>
    <w:p w:rsidR="00077582" w:rsidRDefault="00F80B09">
      <w:pPr>
        <w:pStyle w:val="remark"/>
        <w:divId w:val="2110157938"/>
      </w:pPr>
      <w:r>
        <w:t>null →</w:t>
      </w:r>
    </w:p>
    <w:p w:rsidR="00077582" w:rsidRDefault="00F80B09">
      <w:pPr>
        <w:pStyle w:val="remark"/>
        <w:divId w:val="2110157938"/>
      </w:pPr>
      <w:r>
        <w:t>eins →</w:t>
      </w:r>
    </w:p>
    <w:p w:rsidR="00077582" w:rsidRDefault="00F80B09">
      <w:pPr>
        <w:pStyle w:val="remark"/>
        <w:divId w:val="2110157938"/>
      </w:pPr>
      <w:r>
        <w:t>zwei →</w:t>
      </w:r>
    </w:p>
    <w:p w:rsidR="00077582" w:rsidRDefault="00F80B09">
      <w:pPr>
        <w:pStyle w:val="remark"/>
        <w:divId w:val="2110157938"/>
      </w:pPr>
      <w:r>
        <w:t>drei →</w:t>
      </w:r>
    </w:p>
    <w:p w:rsidR="00077582" w:rsidRDefault="00F80B09">
      <w:pPr>
        <w:pStyle w:val="remark"/>
        <w:divId w:val="2110157938"/>
      </w:pPr>
      <w:r>
        <w:t>vier →</w:t>
      </w:r>
    </w:p>
    <w:p w:rsidR="00077582" w:rsidRDefault="00F80B09">
      <w:pPr>
        <w:pStyle w:val="remark"/>
        <w:divId w:val="2110157938"/>
      </w:pPr>
      <w:r>
        <w:t>fünf →</w:t>
      </w:r>
    </w:p>
    <w:p w:rsidR="00077582" w:rsidRDefault="00F80B09">
      <w:pPr>
        <w:pStyle w:val="remark"/>
        <w:divId w:val="2110157938"/>
      </w:pPr>
      <w:r>
        <w:t>sechs →</w:t>
      </w:r>
    </w:p>
    <w:p w:rsidR="00077582" w:rsidRDefault="00F80B09">
      <w:pPr>
        <w:pStyle w:val="remark"/>
        <w:divId w:val="2110157938"/>
      </w:pPr>
      <w:r>
        <w:t>sieben →</w:t>
      </w:r>
    </w:p>
    <w:p w:rsidR="00077582" w:rsidRDefault="00F80B09">
      <w:pPr>
        <w:pStyle w:val="remark"/>
        <w:divId w:val="2110157938"/>
      </w:pPr>
      <w:r>
        <w:t>acht →</w:t>
      </w:r>
    </w:p>
    <w:p w:rsidR="00077582" w:rsidRDefault="00F80B09">
      <w:pPr>
        <w:pStyle w:val="remark"/>
        <w:divId w:val="2110157938"/>
      </w:pPr>
      <w:r>
        <w:t>neun →</w:t>
      </w:r>
    </w:p>
    <w:p w:rsidR="00077582" w:rsidRDefault="00F80B09">
      <w:pPr>
        <w:pStyle w:val="remark"/>
        <w:divId w:val="2110157938"/>
      </w:pPr>
      <w:r>
        <w:t>zehn →</w:t>
      </w:r>
    </w:p>
    <w:p w:rsidR="00077582" w:rsidRDefault="00F80B09">
      <w:pPr>
        <w:pStyle w:val="remark"/>
        <w:divId w:val="2110157938"/>
      </w:pPr>
      <w:r>
        <w:t>zehn, neun, acht, sieben, sechs, fünf, vier, drei, zwei, eins, null</w:t>
      </w:r>
    </w:p>
    <w:p w:rsidR="00077582" w:rsidRDefault="00F80B09">
      <w:pPr>
        <w:pStyle w:val="remark"/>
        <w:divId w:val="2110157938"/>
      </w:pPr>
      <w:r>
        <w:t>[ROCKET LAUNCH SOUND EFFECT]</w:t>
      </w:r>
    </w:p>
    <w:bookmarkStart w:id="359" w:name="Back_To_Session1_MediaContent6"/>
    <w:p w:rsidR="00077582" w:rsidRDefault="00F80B09">
      <w:pPr>
        <w:pStyle w:val="NormalWeb"/>
        <w:divId w:val="1387752270"/>
      </w:pPr>
      <w:r>
        <w:fldChar w:fldCharType="begin"/>
      </w:r>
      <w:r>
        <w:instrText xml:space="preserve"> HYPERLINK "" \l "Session1_MediaContent6" </w:instrText>
      </w:r>
      <w:r>
        <w:fldChar w:fldCharType="separate"/>
      </w:r>
      <w:r>
        <w:rPr>
          <w:rStyle w:val="Hyperlink"/>
        </w:rPr>
        <w:t>Back to - Übung 7</w:t>
      </w:r>
      <w:r>
        <w:fldChar w:fldCharType="end"/>
      </w:r>
      <w:bookmarkEnd w:id="359"/>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2094276694"/>
        <w:rPr>
          <w:rFonts w:eastAsia="Times New Roman"/>
        </w:rPr>
      </w:pPr>
      <w:bookmarkStart w:id="360" w:name="Session1_Transcript7"/>
      <w:bookmarkEnd w:id="360"/>
      <w:r>
        <w:rPr>
          <w:rFonts w:eastAsia="Times New Roman"/>
        </w:rPr>
        <w:t>Übung 8</w:t>
      </w:r>
    </w:p>
    <w:p w:rsidR="00077582" w:rsidRDefault="00F80B09">
      <w:pPr>
        <w:pStyle w:val="Heading2"/>
        <w:divId w:val="2094276694"/>
        <w:rPr>
          <w:rFonts w:eastAsia="Times New Roman"/>
        </w:rPr>
      </w:pPr>
      <w:r>
        <w:rPr>
          <w:rFonts w:eastAsia="Times New Roman"/>
        </w:rPr>
        <w:t>Transcript</w:t>
      </w:r>
    </w:p>
    <w:p w:rsidR="00077582" w:rsidRDefault="00F80B09">
      <w:pPr>
        <w:pStyle w:val="speaker"/>
        <w:divId w:val="1161234506"/>
      </w:pPr>
      <w:r>
        <w:t>Abschnitt 6</w:t>
      </w:r>
    </w:p>
    <w:p w:rsidR="00077582" w:rsidRDefault="00F80B09">
      <w:pPr>
        <w:pStyle w:val="remark"/>
        <w:divId w:val="1161234506"/>
      </w:pPr>
      <w:r>
        <w:rPr>
          <w:rStyle w:val="Emphasis"/>
        </w:rPr>
        <w:t>Bitte hören Sie und sprechen Sie.</w:t>
      </w:r>
    </w:p>
    <w:p w:rsidR="00077582" w:rsidRDefault="00F80B09">
      <w:pPr>
        <w:pStyle w:val="remark"/>
        <w:divId w:val="1161234506"/>
      </w:pPr>
      <w:r>
        <w:t>Nummer eins</w:t>
      </w:r>
    </w:p>
    <w:p w:rsidR="00077582" w:rsidRDefault="00F80B09">
      <w:pPr>
        <w:pStyle w:val="remark"/>
        <w:divId w:val="1161234506"/>
      </w:pPr>
      <w:r>
        <w:t>→</w:t>
      </w:r>
    </w:p>
    <w:p w:rsidR="00077582" w:rsidRDefault="00F80B09">
      <w:pPr>
        <w:pStyle w:val="remark"/>
        <w:divId w:val="1161234506"/>
      </w:pPr>
      <w:r>
        <w:t>Das ist Sigmund Freud.</w:t>
      </w:r>
    </w:p>
    <w:p w:rsidR="00077582" w:rsidRDefault="00F80B09">
      <w:pPr>
        <w:pStyle w:val="remark"/>
        <w:divId w:val="1161234506"/>
      </w:pPr>
      <w:r>
        <w:t>Nummer drei</w:t>
      </w:r>
    </w:p>
    <w:p w:rsidR="00077582" w:rsidRDefault="00F80B09">
      <w:pPr>
        <w:pStyle w:val="remark"/>
        <w:divId w:val="1161234506"/>
      </w:pPr>
      <w:r>
        <w:t>→</w:t>
      </w:r>
    </w:p>
    <w:p w:rsidR="00077582" w:rsidRDefault="00F80B09">
      <w:pPr>
        <w:pStyle w:val="remark"/>
        <w:divId w:val="1161234506"/>
      </w:pPr>
      <w:r>
        <w:t>Das ist Wilhelm Tell.</w:t>
      </w:r>
    </w:p>
    <w:p w:rsidR="00077582" w:rsidRDefault="00F80B09">
      <w:pPr>
        <w:pStyle w:val="remark"/>
        <w:divId w:val="1161234506"/>
      </w:pPr>
      <w:r>
        <w:t>Nummer vier</w:t>
      </w:r>
    </w:p>
    <w:p w:rsidR="00077582" w:rsidRDefault="00F80B09">
      <w:pPr>
        <w:pStyle w:val="remark"/>
        <w:divId w:val="1161234506"/>
      </w:pPr>
      <w:r>
        <w:t>→</w:t>
      </w:r>
    </w:p>
    <w:p w:rsidR="00077582" w:rsidRDefault="00F80B09">
      <w:pPr>
        <w:pStyle w:val="remark"/>
        <w:divId w:val="1161234506"/>
      </w:pPr>
      <w:r>
        <w:t>Das ist Michael Schumacher.</w:t>
      </w:r>
    </w:p>
    <w:p w:rsidR="00077582" w:rsidRDefault="00F80B09">
      <w:pPr>
        <w:pStyle w:val="remark"/>
        <w:divId w:val="1161234506"/>
      </w:pPr>
      <w:r>
        <w:t>Nummer sieben</w:t>
      </w:r>
    </w:p>
    <w:p w:rsidR="00077582" w:rsidRDefault="00F80B09">
      <w:pPr>
        <w:pStyle w:val="remark"/>
        <w:divId w:val="1161234506"/>
      </w:pPr>
      <w:r>
        <w:t>→</w:t>
      </w:r>
    </w:p>
    <w:p w:rsidR="00077582" w:rsidRDefault="00F80B09">
      <w:pPr>
        <w:pStyle w:val="remark"/>
        <w:divId w:val="1161234506"/>
      </w:pPr>
      <w:r>
        <w:t>Das ist Helmut Kohl.</w:t>
      </w:r>
    </w:p>
    <w:p w:rsidR="00077582" w:rsidRDefault="00F80B09">
      <w:pPr>
        <w:pStyle w:val="remark"/>
        <w:divId w:val="1161234506"/>
      </w:pPr>
      <w:r>
        <w:t>Nummer acht</w:t>
      </w:r>
    </w:p>
    <w:p w:rsidR="00077582" w:rsidRDefault="00F80B09">
      <w:pPr>
        <w:pStyle w:val="remark"/>
        <w:divId w:val="1161234506"/>
      </w:pPr>
      <w:r>
        <w:t>→</w:t>
      </w:r>
    </w:p>
    <w:p w:rsidR="00077582" w:rsidRDefault="00F80B09">
      <w:pPr>
        <w:pStyle w:val="remark"/>
        <w:divId w:val="1161234506"/>
      </w:pPr>
      <w:r>
        <w:t>Das ist Wolfgang Amadeus Mozart.</w:t>
      </w:r>
    </w:p>
    <w:bookmarkStart w:id="361" w:name="Back_To_Session1_MediaContent7"/>
    <w:p w:rsidR="00077582" w:rsidRDefault="00F80B09">
      <w:pPr>
        <w:pStyle w:val="NormalWeb"/>
        <w:divId w:val="2094276694"/>
      </w:pPr>
      <w:r>
        <w:fldChar w:fldCharType="begin"/>
      </w:r>
      <w:r>
        <w:instrText xml:space="preserve"> HYPERLINK "" \l "Session1_MediaContent7" </w:instrText>
      </w:r>
      <w:r>
        <w:fldChar w:fldCharType="separate"/>
      </w:r>
      <w:r>
        <w:rPr>
          <w:rStyle w:val="Hyperlink"/>
        </w:rPr>
        <w:t>Back to - Übung 8</w:t>
      </w:r>
      <w:r>
        <w:fldChar w:fldCharType="end"/>
      </w:r>
      <w:bookmarkEnd w:id="361"/>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838694494"/>
        <w:rPr>
          <w:rFonts w:eastAsia="Times New Roman"/>
        </w:rPr>
      </w:pPr>
      <w:bookmarkStart w:id="362" w:name="Session2_Transcript1"/>
      <w:bookmarkEnd w:id="362"/>
      <w:r>
        <w:rPr>
          <w:rFonts w:eastAsia="Times New Roman"/>
        </w:rPr>
        <w:t>Übung 9</w:t>
      </w:r>
    </w:p>
    <w:p w:rsidR="00077582" w:rsidRDefault="00F80B09">
      <w:pPr>
        <w:pStyle w:val="Heading2"/>
        <w:divId w:val="1838694494"/>
        <w:rPr>
          <w:rFonts w:eastAsia="Times New Roman"/>
        </w:rPr>
      </w:pPr>
      <w:r>
        <w:rPr>
          <w:rFonts w:eastAsia="Times New Roman"/>
        </w:rPr>
        <w:t>Transcript</w:t>
      </w:r>
    </w:p>
    <w:p w:rsidR="00077582" w:rsidRDefault="00F80B09">
      <w:pPr>
        <w:pStyle w:val="speaker"/>
        <w:divId w:val="43212549"/>
      </w:pPr>
      <w:r>
        <w:t>Abschnitt 7</w:t>
      </w:r>
    </w:p>
    <w:p w:rsidR="00077582" w:rsidRDefault="00F80B09">
      <w:pPr>
        <w:pStyle w:val="remark"/>
        <w:divId w:val="43212549"/>
      </w:pPr>
      <w:r>
        <w:rPr>
          <w:rStyle w:val="Emphasis"/>
        </w:rPr>
        <w:t>Bitte hören Sie.</w:t>
      </w:r>
    </w:p>
    <w:p w:rsidR="00077582" w:rsidRDefault="00F80B09">
      <w:pPr>
        <w:pStyle w:val="remark"/>
        <w:divId w:val="43212549"/>
      </w:pPr>
      <w:r>
        <w:t>Afrika – Namibia</w:t>
      </w:r>
    </w:p>
    <w:p w:rsidR="00077582" w:rsidRDefault="00F80B09">
      <w:pPr>
        <w:pStyle w:val="remark"/>
        <w:divId w:val="43212549"/>
      </w:pPr>
      <w:r>
        <w:t>Asien – Kasachstan, Russland</w:t>
      </w:r>
    </w:p>
    <w:p w:rsidR="00077582" w:rsidRDefault="00F80B09">
      <w:pPr>
        <w:pStyle w:val="remark"/>
        <w:divId w:val="43212549"/>
      </w:pPr>
      <w:r>
        <w:t>Australien/Ozeanien – Australien</w:t>
      </w:r>
    </w:p>
    <w:p w:rsidR="00077582" w:rsidRDefault="00F80B09">
      <w:pPr>
        <w:pStyle w:val="remark"/>
        <w:divId w:val="43212549"/>
      </w:pPr>
      <w:r>
        <w:t>Europa – Dänemark, Frankreich, Italien, Polen, Rumänien, Russland</w:t>
      </w:r>
    </w:p>
    <w:p w:rsidR="00077582" w:rsidRDefault="00F80B09">
      <w:pPr>
        <w:pStyle w:val="remark"/>
        <w:divId w:val="43212549"/>
      </w:pPr>
      <w:r>
        <w:t>Südamerika – Brasilien</w:t>
      </w:r>
    </w:p>
    <w:p w:rsidR="00077582" w:rsidRDefault="00F80B09">
      <w:pPr>
        <w:pStyle w:val="remark"/>
        <w:divId w:val="43212549"/>
      </w:pPr>
      <w:r>
        <w:t>Nordamerika – Kanada, USA</w:t>
      </w:r>
    </w:p>
    <w:bookmarkStart w:id="363" w:name="Back_To_Session2_MediaContent1"/>
    <w:p w:rsidR="00077582" w:rsidRDefault="00F80B09">
      <w:pPr>
        <w:pStyle w:val="NormalWeb"/>
        <w:divId w:val="1838694494"/>
      </w:pPr>
      <w:r>
        <w:fldChar w:fldCharType="begin"/>
      </w:r>
      <w:r>
        <w:instrText xml:space="preserve"> HYPERLINK "" \l "Session2_MediaContent1" </w:instrText>
      </w:r>
      <w:r>
        <w:fldChar w:fldCharType="separate"/>
      </w:r>
      <w:r>
        <w:rPr>
          <w:rStyle w:val="Hyperlink"/>
        </w:rPr>
        <w:t>Back to - Übung 9</w:t>
      </w:r>
      <w:r>
        <w:fldChar w:fldCharType="end"/>
      </w:r>
      <w:bookmarkEnd w:id="363"/>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852571904"/>
        <w:rPr>
          <w:rFonts w:eastAsia="Times New Roman"/>
        </w:rPr>
      </w:pPr>
      <w:bookmarkStart w:id="364" w:name="Session2_Transcript2"/>
      <w:bookmarkEnd w:id="364"/>
      <w:r>
        <w:rPr>
          <w:rFonts w:eastAsia="Times New Roman"/>
        </w:rPr>
        <w:t>Übung 12</w:t>
      </w:r>
    </w:p>
    <w:p w:rsidR="00077582" w:rsidRDefault="00F80B09">
      <w:pPr>
        <w:pStyle w:val="Heading2"/>
        <w:divId w:val="852571904"/>
        <w:rPr>
          <w:rFonts w:eastAsia="Times New Roman"/>
        </w:rPr>
      </w:pPr>
      <w:r>
        <w:rPr>
          <w:rFonts w:eastAsia="Times New Roman"/>
        </w:rPr>
        <w:t>Transcript</w:t>
      </w:r>
    </w:p>
    <w:p w:rsidR="00077582" w:rsidRDefault="00F80B09">
      <w:pPr>
        <w:divId w:val="852571904"/>
      </w:pPr>
      <w:r>
        <w:t>Dialog 1</w:t>
      </w:r>
    </w:p>
    <w:p w:rsidR="00077582" w:rsidRDefault="00F80B09">
      <w:pPr>
        <w:pStyle w:val="speaker"/>
        <w:divId w:val="1729763584"/>
      </w:pPr>
      <w:r>
        <w:t>MARCOS</w:t>
      </w:r>
    </w:p>
    <w:p w:rsidR="00077582" w:rsidRDefault="00F80B09">
      <w:pPr>
        <w:pStyle w:val="remark"/>
        <w:divId w:val="1729763584"/>
      </w:pPr>
      <w:r>
        <w:t>Hallo, mein Name ist Marcos Schneider.</w:t>
      </w:r>
    </w:p>
    <w:p w:rsidR="00077582" w:rsidRDefault="00F80B09">
      <w:pPr>
        <w:pStyle w:val="speaker"/>
        <w:divId w:val="814835238"/>
      </w:pPr>
      <w:r>
        <w:t>STUDENTIN</w:t>
      </w:r>
    </w:p>
    <w:p w:rsidR="00077582" w:rsidRDefault="00F80B09">
      <w:pPr>
        <w:pStyle w:val="remark"/>
        <w:divId w:val="814835238"/>
      </w:pPr>
      <w:r>
        <w:t>Hallo. Kommst du aus Deutschland?</w:t>
      </w:r>
    </w:p>
    <w:p w:rsidR="00077582" w:rsidRDefault="00F80B09">
      <w:pPr>
        <w:pStyle w:val="speaker"/>
        <w:divId w:val="1410230614"/>
      </w:pPr>
      <w:r>
        <w:t>MARCOS</w:t>
      </w:r>
    </w:p>
    <w:p w:rsidR="00077582" w:rsidRDefault="00F80B09">
      <w:pPr>
        <w:pStyle w:val="remark"/>
        <w:divId w:val="1410230614"/>
      </w:pPr>
      <w:r>
        <w:t>Nein, aus Blumenau. Das ist in Brasilien.</w:t>
      </w:r>
    </w:p>
    <w:p w:rsidR="00077582" w:rsidRDefault="00F80B09">
      <w:pPr>
        <w:pStyle w:val="speaker"/>
        <w:divId w:val="982848890"/>
      </w:pPr>
      <w:r>
        <w:t>STUDENTIN</w:t>
      </w:r>
    </w:p>
    <w:p w:rsidR="00077582" w:rsidRDefault="00F80B09">
      <w:pPr>
        <w:pStyle w:val="remark"/>
        <w:divId w:val="982848890"/>
      </w:pPr>
      <w:r>
        <w:t>Oh.</w:t>
      </w:r>
    </w:p>
    <w:p w:rsidR="00077582" w:rsidRDefault="00F80B09">
      <w:pPr>
        <w:divId w:val="852571904"/>
      </w:pPr>
      <w:r>
        <w:t>Dialog 2</w:t>
      </w:r>
    </w:p>
    <w:p w:rsidR="00077582" w:rsidRDefault="00F80B09">
      <w:pPr>
        <w:pStyle w:val="speaker"/>
        <w:divId w:val="1780369398"/>
      </w:pPr>
      <w:r>
        <w:t>MANN</w:t>
      </w:r>
    </w:p>
    <w:p w:rsidR="00077582" w:rsidRDefault="00F80B09">
      <w:pPr>
        <w:pStyle w:val="remark"/>
        <w:divId w:val="1780369398"/>
      </w:pPr>
      <w:r>
        <w:t>Ihr Deutsch ist perfekt, Frau Lahn. Woher in Australien kommen Sie?</w:t>
      </w:r>
    </w:p>
    <w:p w:rsidR="00077582" w:rsidRDefault="00F80B09">
      <w:pPr>
        <w:pStyle w:val="speaker"/>
        <w:divId w:val="1000616620"/>
      </w:pPr>
      <w:r>
        <w:t>FRAU LAHN</w:t>
      </w:r>
    </w:p>
    <w:p w:rsidR="00077582" w:rsidRDefault="00F80B09">
      <w:pPr>
        <w:pStyle w:val="remark"/>
        <w:divId w:val="1000616620"/>
      </w:pPr>
      <w:r>
        <w:t>Ich komme aus Hahndorf im Barossa-Tal. Meine Familie kommt aus Deutschland.</w:t>
      </w:r>
    </w:p>
    <w:p w:rsidR="00077582" w:rsidRDefault="00F80B09">
      <w:pPr>
        <w:divId w:val="852571904"/>
      </w:pPr>
      <w:r>
        <w:t>Dialog 3</w:t>
      </w:r>
    </w:p>
    <w:p w:rsidR="00077582" w:rsidRDefault="00F80B09">
      <w:pPr>
        <w:pStyle w:val="speaker"/>
        <w:divId w:val="2098209169"/>
      </w:pPr>
      <w:r>
        <w:t>INTERVIEWERIN</w:t>
      </w:r>
    </w:p>
    <w:p w:rsidR="00077582" w:rsidRDefault="00F80B09">
      <w:pPr>
        <w:pStyle w:val="remark"/>
        <w:divId w:val="2098209169"/>
      </w:pPr>
      <w:r>
        <w:t>Wie ist Ihr Name, bitte?</w:t>
      </w:r>
    </w:p>
    <w:p w:rsidR="00077582" w:rsidRDefault="00F80B09">
      <w:pPr>
        <w:pStyle w:val="speaker"/>
        <w:divId w:val="1496845832"/>
      </w:pPr>
      <w:r>
        <w:t>FRAU LENGENFELDER</w:t>
      </w:r>
    </w:p>
    <w:p w:rsidR="00077582" w:rsidRDefault="00F80B09">
      <w:pPr>
        <w:pStyle w:val="remark"/>
        <w:divId w:val="1496845832"/>
      </w:pPr>
      <w:r>
        <w:t>Mein Name ist Lengenfelder.</w:t>
      </w:r>
    </w:p>
    <w:p w:rsidR="00077582" w:rsidRDefault="00F80B09">
      <w:pPr>
        <w:pStyle w:val="speaker"/>
        <w:divId w:val="1300842829"/>
      </w:pPr>
      <w:r>
        <w:t>INTERVIEWERIN</w:t>
      </w:r>
    </w:p>
    <w:p w:rsidR="00077582" w:rsidRDefault="00F80B09">
      <w:pPr>
        <w:pStyle w:val="remark"/>
        <w:divId w:val="1300842829"/>
      </w:pPr>
      <w:r>
        <w:t>Woher kommen Sie?</w:t>
      </w:r>
    </w:p>
    <w:p w:rsidR="00077582" w:rsidRDefault="00F80B09">
      <w:pPr>
        <w:pStyle w:val="speaker"/>
        <w:divId w:val="1045912811"/>
      </w:pPr>
      <w:r>
        <w:t>FRAU LENGENFELDER</w:t>
      </w:r>
    </w:p>
    <w:p w:rsidR="00077582" w:rsidRDefault="00F80B09">
      <w:pPr>
        <w:pStyle w:val="remark"/>
        <w:divId w:val="1045912811"/>
      </w:pPr>
      <w:r>
        <w:t>Ich bin in Sibirien geboren, in Russland.</w:t>
      </w:r>
    </w:p>
    <w:p w:rsidR="00077582" w:rsidRDefault="00F80B09">
      <w:pPr>
        <w:divId w:val="852571904"/>
      </w:pPr>
      <w:r>
        <w:t>Dialog 4</w:t>
      </w:r>
    </w:p>
    <w:p w:rsidR="00077582" w:rsidRDefault="00F80B09">
      <w:pPr>
        <w:pStyle w:val="speaker"/>
        <w:divId w:val="1014965895"/>
      </w:pPr>
      <w:r>
        <w:t>FRAU</w:t>
      </w:r>
    </w:p>
    <w:p w:rsidR="00077582" w:rsidRDefault="00F80B09">
      <w:pPr>
        <w:pStyle w:val="remark"/>
        <w:divId w:val="1014965895"/>
      </w:pPr>
      <w:r>
        <w:t>Guten Tag, Herr Söder. Kommen Sie aus Norddeutschland?</w:t>
      </w:r>
    </w:p>
    <w:p w:rsidR="00077582" w:rsidRDefault="00F80B09">
      <w:pPr>
        <w:pStyle w:val="speaker"/>
        <w:divId w:val="791363301"/>
      </w:pPr>
      <w:r>
        <w:t>HERR SÖDER</w:t>
      </w:r>
    </w:p>
    <w:p w:rsidR="00077582" w:rsidRDefault="00F80B09">
      <w:pPr>
        <w:pStyle w:val="remark"/>
        <w:divId w:val="791363301"/>
      </w:pPr>
      <w:r>
        <w:t>Nein, ich komme aus Dänemark.</w:t>
      </w:r>
    </w:p>
    <w:p w:rsidR="00077582" w:rsidRDefault="00F80B09">
      <w:pPr>
        <w:divId w:val="852571904"/>
      </w:pPr>
      <w:r>
        <w:t>Dialog 5</w:t>
      </w:r>
    </w:p>
    <w:p w:rsidR="00077582" w:rsidRDefault="00F80B09">
      <w:pPr>
        <w:pStyle w:val="speaker"/>
        <w:divId w:val="1923949879"/>
      </w:pPr>
      <w:r>
        <w:t>INTERVIEWERIN</w:t>
      </w:r>
    </w:p>
    <w:p w:rsidR="00077582" w:rsidRDefault="00F80B09">
      <w:pPr>
        <w:pStyle w:val="remark"/>
        <w:divId w:val="1923949879"/>
      </w:pPr>
      <w:r>
        <w:t>Wie ist Ihr Name?</w:t>
      </w:r>
    </w:p>
    <w:p w:rsidR="00077582" w:rsidRDefault="00F80B09">
      <w:pPr>
        <w:pStyle w:val="speaker"/>
        <w:divId w:val="900091828"/>
      </w:pPr>
      <w:r>
        <w:t>MICHAEL SCHWEIGERT</w:t>
      </w:r>
    </w:p>
    <w:p w:rsidR="00077582" w:rsidRDefault="00F80B09">
      <w:pPr>
        <w:pStyle w:val="remark"/>
        <w:divId w:val="900091828"/>
      </w:pPr>
      <w:r>
        <w:t>Mein Name ist Michael Schweigert.</w:t>
      </w:r>
    </w:p>
    <w:p w:rsidR="00077582" w:rsidRDefault="00F80B09">
      <w:pPr>
        <w:pStyle w:val="speaker"/>
        <w:divId w:val="1511289954"/>
      </w:pPr>
      <w:r>
        <w:t>INTERVIEWERIN</w:t>
      </w:r>
    </w:p>
    <w:p w:rsidR="00077582" w:rsidRDefault="00F80B09">
      <w:pPr>
        <w:pStyle w:val="remark"/>
        <w:divId w:val="1511289954"/>
      </w:pPr>
      <w:r>
        <w:t>Woher kommen Sie?</w:t>
      </w:r>
    </w:p>
    <w:p w:rsidR="00077582" w:rsidRDefault="00F80B09">
      <w:pPr>
        <w:pStyle w:val="speaker"/>
        <w:divId w:val="2072997036"/>
      </w:pPr>
      <w:r>
        <w:t>MICHAEL SCHWEIGERT</w:t>
      </w:r>
    </w:p>
    <w:p w:rsidR="00077582" w:rsidRDefault="00F80B09">
      <w:pPr>
        <w:pStyle w:val="remark"/>
        <w:divId w:val="2072997036"/>
      </w:pPr>
      <w:r>
        <w:t>Ich bin auch Deutscher, also Nationalität Deutsch. Meine Mutter aber ist geboren in Kasachstan.</w:t>
      </w:r>
    </w:p>
    <w:bookmarkStart w:id="365" w:name="Back_To_Session2_MediaContent2"/>
    <w:p w:rsidR="00077582" w:rsidRDefault="00F80B09">
      <w:pPr>
        <w:pStyle w:val="NormalWeb"/>
        <w:divId w:val="852571904"/>
      </w:pPr>
      <w:r>
        <w:fldChar w:fldCharType="begin"/>
      </w:r>
      <w:r>
        <w:instrText xml:space="preserve"> HYPERLINK "" \l "Session2_MediaContent2" </w:instrText>
      </w:r>
      <w:r>
        <w:fldChar w:fldCharType="separate"/>
      </w:r>
      <w:r>
        <w:rPr>
          <w:rStyle w:val="Hyperlink"/>
        </w:rPr>
        <w:t>Back to - Übung 12</w:t>
      </w:r>
      <w:r>
        <w:fldChar w:fldCharType="end"/>
      </w:r>
      <w:bookmarkEnd w:id="365"/>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918443765"/>
        <w:rPr>
          <w:rFonts w:eastAsia="Times New Roman"/>
        </w:rPr>
      </w:pPr>
      <w:bookmarkStart w:id="366" w:name="Session2_Transcript3"/>
      <w:bookmarkEnd w:id="366"/>
      <w:r>
        <w:rPr>
          <w:rFonts w:eastAsia="Times New Roman"/>
        </w:rPr>
        <w:t>Übung 13</w:t>
      </w:r>
    </w:p>
    <w:p w:rsidR="00077582" w:rsidRDefault="00F80B09">
      <w:pPr>
        <w:pStyle w:val="Heading2"/>
        <w:divId w:val="1918443765"/>
        <w:rPr>
          <w:rFonts w:eastAsia="Times New Roman"/>
        </w:rPr>
      </w:pPr>
      <w:r>
        <w:rPr>
          <w:rFonts w:eastAsia="Times New Roman"/>
        </w:rPr>
        <w:t>Transcript</w:t>
      </w:r>
    </w:p>
    <w:p w:rsidR="00077582" w:rsidRDefault="00F80B09">
      <w:pPr>
        <w:divId w:val="1918443765"/>
      </w:pPr>
      <w:r>
        <w:t>Dialog 1</w:t>
      </w:r>
    </w:p>
    <w:p w:rsidR="00077582" w:rsidRDefault="00F80B09">
      <w:pPr>
        <w:pStyle w:val="speaker"/>
        <w:divId w:val="337732563"/>
      </w:pPr>
      <w:r>
        <w:t>MARCOS</w:t>
      </w:r>
    </w:p>
    <w:p w:rsidR="00077582" w:rsidRDefault="00F80B09">
      <w:pPr>
        <w:pStyle w:val="remark"/>
        <w:divId w:val="337732563"/>
      </w:pPr>
      <w:r>
        <w:t>Hallo, mein Name ist Marcos Schneider.</w:t>
      </w:r>
    </w:p>
    <w:p w:rsidR="00077582" w:rsidRDefault="00F80B09">
      <w:pPr>
        <w:pStyle w:val="speaker"/>
        <w:divId w:val="870141960"/>
      </w:pPr>
      <w:r>
        <w:t>STUDENTIN</w:t>
      </w:r>
    </w:p>
    <w:p w:rsidR="00077582" w:rsidRDefault="00F80B09">
      <w:pPr>
        <w:pStyle w:val="remark"/>
        <w:divId w:val="870141960"/>
      </w:pPr>
      <w:r>
        <w:t>Hallo. Kommst du aus Deutschland?</w:t>
      </w:r>
    </w:p>
    <w:p w:rsidR="00077582" w:rsidRDefault="00F80B09">
      <w:pPr>
        <w:pStyle w:val="speaker"/>
        <w:divId w:val="1866795412"/>
      </w:pPr>
      <w:r>
        <w:t>MARCOS</w:t>
      </w:r>
    </w:p>
    <w:p w:rsidR="00077582" w:rsidRDefault="00F80B09">
      <w:pPr>
        <w:pStyle w:val="remark"/>
        <w:divId w:val="1866795412"/>
      </w:pPr>
      <w:r>
        <w:t>Nein, aus Blumenau. Das ist in Brasilien.</w:t>
      </w:r>
    </w:p>
    <w:p w:rsidR="00077582" w:rsidRDefault="00F80B09">
      <w:pPr>
        <w:pStyle w:val="speaker"/>
        <w:divId w:val="2087412680"/>
      </w:pPr>
      <w:r>
        <w:t>STUDENTIN</w:t>
      </w:r>
    </w:p>
    <w:p w:rsidR="00077582" w:rsidRDefault="00F80B09">
      <w:pPr>
        <w:pStyle w:val="remark"/>
        <w:divId w:val="2087412680"/>
      </w:pPr>
      <w:r>
        <w:t>Oh.</w:t>
      </w:r>
    </w:p>
    <w:p w:rsidR="00077582" w:rsidRDefault="00F80B09">
      <w:pPr>
        <w:divId w:val="1918443765"/>
      </w:pPr>
      <w:r>
        <w:t>Dialog 2</w:t>
      </w:r>
    </w:p>
    <w:p w:rsidR="00077582" w:rsidRDefault="00F80B09">
      <w:pPr>
        <w:pStyle w:val="speaker"/>
        <w:divId w:val="252208775"/>
      </w:pPr>
      <w:r>
        <w:t>MANN</w:t>
      </w:r>
    </w:p>
    <w:p w:rsidR="00077582" w:rsidRDefault="00F80B09">
      <w:pPr>
        <w:pStyle w:val="remark"/>
        <w:divId w:val="252208775"/>
      </w:pPr>
      <w:r>
        <w:t>Ihr Deutsch ist perfekt, Frau Lahn. Woher in Australien kommen Sie?</w:t>
      </w:r>
    </w:p>
    <w:p w:rsidR="00077582" w:rsidRDefault="00F80B09">
      <w:pPr>
        <w:pStyle w:val="speaker"/>
        <w:divId w:val="1837377968"/>
      </w:pPr>
      <w:r>
        <w:t>FRAU LAHN</w:t>
      </w:r>
    </w:p>
    <w:p w:rsidR="00077582" w:rsidRDefault="00F80B09">
      <w:pPr>
        <w:pStyle w:val="remark"/>
        <w:divId w:val="1837377968"/>
      </w:pPr>
      <w:r>
        <w:t>Ich komme aus Hahndorf im Barossa-Tal. Meine Familie kommt aus Deutschland.</w:t>
      </w:r>
    </w:p>
    <w:p w:rsidR="00077582" w:rsidRDefault="00F80B09">
      <w:pPr>
        <w:divId w:val="1918443765"/>
      </w:pPr>
      <w:r>
        <w:t>Dialog 3</w:t>
      </w:r>
    </w:p>
    <w:p w:rsidR="00077582" w:rsidRDefault="00F80B09">
      <w:pPr>
        <w:pStyle w:val="speaker"/>
        <w:divId w:val="1743480889"/>
      </w:pPr>
      <w:r>
        <w:t>INTERVIEWERIN</w:t>
      </w:r>
    </w:p>
    <w:p w:rsidR="00077582" w:rsidRDefault="00F80B09">
      <w:pPr>
        <w:pStyle w:val="remark"/>
        <w:divId w:val="1743480889"/>
      </w:pPr>
      <w:r>
        <w:t>Wie ist Ihr Name, bitte?</w:t>
      </w:r>
    </w:p>
    <w:p w:rsidR="00077582" w:rsidRDefault="00F80B09">
      <w:pPr>
        <w:pStyle w:val="speaker"/>
        <w:divId w:val="2109540384"/>
      </w:pPr>
      <w:r>
        <w:t>FRAU LENGENFELDER</w:t>
      </w:r>
    </w:p>
    <w:p w:rsidR="00077582" w:rsidRDefault="00F80B09">
      <w:pPr>
        <w:pStyle w:val="remark"/>
        <w:divId w:val="2109540384"/>
      </w:pPr>
      <w:r>
        <w:t>Mein Name ist Lengenfelder.</w:t>
      </w:r>
    </w:p>
    <w:p w:rsidR="00077582" w:rsidRDefault="00F80B09">
      <w:pPr>
        <w:pStyle w:val="speaker"/>
        <w:divId w:val="1057901290"/>
      </w:pPr>
      <w:r>
        <w:t>INTERVIEWERIN</w:t>
      </w:r>
    </w:p>
    <w:p w:rsidR="00077582" w:rsidRDefault="00F80B09">
      <w:pPr>
        <w:pStyle w:val="remark"/>
        <w:divId w:val="1057901290"/>
      </w:pPr>
      <w:r>
        <w:t>Woher kommen Sie?</w:t>
      </w:r>
    </w:p>
    <w:p w:rsidR="00077582" w:rsidRDefault="00F80B09">
      <w:pPr>
        <w:pStyle w:val="speaker"/>
        <w:divId w:val="582422815"/>
      </w:pPr>
      <w:r>
        <w:t>FRAU LENGENFELDER</w:t>
      </w:r>
    </w:p>
    <w:p w:rsidR="00077582" w:rsidRDefault="00F80B09">
      <w:pPr>
        <w:pStyle w:val="remark"/>
        <w:divId w:val="582422815"/>
      </w:pPr>
      <w:r>
        <w:t>Ich bin in Sibirien geboren, in Russland.</w:t>
      </w:r>
    </w:p>
    <w:p w:rsidR="00077582" w:rsidRDefault="00F80B09">
      <w:pPr>
        <w:divId w:val="1918443765"/>
      </w:pPr>
      <w:r>
        <w:t>Dialog 4</w:t>
      </w:r>
    </w:p>
    <w:p w:rsidR="00077582" w:rsidRDefault="00F80B09">
      <w:pPr>
        <w:pStyle w:val="speaker"/>
        <w:divId w:val="1292436950"/>
      </w:pPr>
      <w:r>
        <w:t>FRAU</w:t>
      </w:r>
    </w:p>
    <w:p w:rsidR="00077582" w:rsidRDefault="00F80B09">
      <w:pPr>
        <w:pStyle w:val="remark"/>
        <w:divId w:val="1292436950"/>
      </w:pPr>
      <w:r>
        <w:t>Guten Tag, Herr Söder. Kommen Sie aus Norddeutschland?</w:t>
      </w:r>
    </w:p>
    <w:p w:rsidR="00077582" w:rsidRDefault="00F80B09">
      <w:pPr>
        <w:pStyle w:val="speaker"/>
        <w:divId w:val="2051954885"/>
      </w:pPr>
      <w:r>
        <w:t>HERR SÖDER</w:t>
      </w:r>
    </w:p>
    <w:p w:rsidR="00077582" w:rsidRDefault="00F80B09">
      <w:pPr>
        <w:pStyle w:val="remark"/>
        <w:divId w:val="2051954885"/>
      </w:pPr>
      <w:r>
        <w:t>Nein, ich komme aus Dänemark.</w:t>
      </w:r>
    </w:p>
    <w:p w:rsidR="00077582" w:rsidRDefault="00F80B09">
      <w:pPr>
        <w:divId w:val="1918443765"/>
      </w:pPr>
      <w:r>
        <w:t>Dialog 5</w:t>
      </w:r>
    </w:p>
    <w:p w:rsidR="00077582" w:rsidRDefault="00F80B09">
      <w:pPr>
        <w:pStyle w:val="speaker"/>
        <w:divId w:val="737944916"/>
      </w:pPr>
      <w:r>
        <w:t>INTERVIEWERIN</w:t>
      </w:r>
    </w:p>
    <w:p w:rsidR="00077582" w:rsidRDefault="00F80B09">
      <w:pPr>
        <w:pStyle w:val="remark"/>
        <w:divId w:val="737944916"/>
      </w:pPr>
      <w:r>
        <w:t>Wie ist Ihr Name?</w:t>
      </w:r>
    </w:p>
    <w:p w:rsidR="00077582" w:rsidRDefault="00F80B09">
      <w:pPr>
        <w:pStyle w:val="speaker"/>
        <w:divId w:val="155609119"/>
      </w:pPr>
      <w:r>
        <w:t>MICHAEL SCHWEIGERT</w:t>
      </w:r>
    </w:p>
    <w:p w:rsidR="00077582" w:rsidRDefault="00F80B09">
      <w:pPr>
        <w:pStyle w:val="remark"/>
        <w:divId w:val="155609119"/>
      </w:pPr>
      <w:r>
        <w:t>Mein Name ist Michael Schweigert.</w:t>
      </w:r>
    </w:p>
    <w:p w:rsidR="00077582" w:rsidRDefault="00F80B09">
      <w:pPr>
        <w:pStyle w:val="speaker"/>
        <w:divId w:val="592326392"/>
      </w:pPr>
      <w:r>
        <w:t>INTERVIEWERIN</w:t>
      </w:r>
    </w:p>
    <w:p w:rsidR="00077582" w:rsidRDefault="00F80B09">
      <w:pPr>
        <w:pStyle w:val="remark"/>
        <w:divId w:val="592326392"/>
      </w:pPr>
      <w:r>
        <w:t>Woher kommen Sie?</w:t>
      </w:r>
    </w:p>
    <w:p w:rsidR="00077582" w:rsidRDefault="00F80B09">
      <w:pPr>
        <w:pStyle w:val="speaker"/>
        <w:divId w:val="1731028241"/>
      </w:pPr>
      <w:r>
        <w:t>MICHAEL SCHWEIGERT</w:t>
      </w:r>
    </w:p>
    <w:p w:rsidR="00077582" w:rsidRDefault="00F80B09">
      <w:pPr>
        <w:pStyle w:val="remark"/>
        <w:divId w:val="1731028241"/>
      </w:pPr>
      <w:r>
        <w:t>Ich bin auch Deutscher, also Nationalität Deutsch. Meine Mutter aber ist geboren in Kasachstan.</w:t>
      </w:r>
    </w:p>
    <w:bookmarkStart w:id="367" w:name="Back_To_Session2_MediaContent3"/>
    <w:p w:rsidR="00077582" w:rsidRDefault="00F80B09">
      <w:pPr>
        <w:pStyle w:val="NormalWeb"/>
        <w:divId w:val="1918443765"/>
      </w:pPr>
      <w:r>
        <w:fldChar w:fldCharType="begin"/>
      </w:r>
      <w:r>
        <w:instrText xml:space="preserve"> HYPERLINK "" \l "Session2_MediaContent3" </w:instrText>
      </w:r>
      <w:r>
        <w:fldChar w:fldCharType="separate"/>
      </w:r>
      <w:r>
        <w:rPr>
          <w:rStyle w:val="Hyperlink"/>
        </w:rPr>
        <w:t>Back to - Übung 13</w:t>
      </w:r>
      <w:r>
        <w:fldChar w:fldCharType="end"/>
      </w:r>
      <w:bookmarkEnd w:id="367"/>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885331372"/>
        <w:rPr>
          <w:rFonts w:eastAsia="Times New Roman"/>
        </w:rPr>
      </w:pPr>
      <w:bookmarkStart w:id="368" w:name="Session3_Transcript1"/>
      <w:bookmarkEnd w:id="368"/>
      <w:r>
        <w:rPr>
          <w:rFonts w:eastAsia="Times New Roman"/>
        </w:rPr>
        <w:t>Übung 15</w:t>
      </w:r>
    </w:p>
    <w:p w:rsidR="00077582" w:rsidRDefault="00F80B09">
      <w:pPr>
        <w:pStyle w:val="Heading2"/>
        <w:divId w:val="885331372"/>
        <w:rPr>
          <w:rFonts w:eastAsia="Times New Roman"/>
        </w:rPr>
      </w:pPr>
      <w:r>
        <w:rPr>
          <w:rFonts w:eastAsia="Times New Roman"/>
        </w:rPr>
        <w:t>Transcript</w:t>
      </w:r>
    </w:p>
    <w:p w:rsidR="00077582" w:rsidRDefault="00F80B09">
      <w:pPr>
        <w:divId w:val="885331372"/>
      </w:pPr>
      <w:r>
        <w:t>Dialogue 1</w:t>
      </w:r>
    </w:p>
    <w:p w:rsidR="00077582" w:rsidRDefault="00F80B09">
      <w:pPr>
        <w:pStyle w:val="speaker"/>
        <w:divId w:val="1753888297"/>
      </w:pPr>
      <w:r>
        <w:t>INTERVIEWERIN</w:t>
      </w:r>
    </w:p>
    <w:p w:rsidR="00077582" w:rsidRDefault="00F80B09">
      <w:pPr>
        <w:pStyle w:val="remark"/>
        <w:divId w:val="1753888297"/>
      </w:pPr>
      <w:r>
        <w:t>Entschuldigung, woher kommen Sie?</w:t>
      </w:r>
    </w:p>
    <w:p w:rsidR="00077582" w:rsidRDefault="00F80B09">
      <w:pPr>
        <w:pStyle w:val="speaker"/>
        <w:divId w:val="1559246904"/>
      </w:pPr>
      <w:r>
        <w:t>FRAU</w:t>
      </w:r>
    </w:p>
    <w:p w:rsidR="00077582" w:rsidRDefault="00F80B09">
      <w:pPr>
        <w:pStyle w:val="remark"/>
        <w:divId w:val="1559246904"/>
      </w:pPr>
      <w:r>
        <w:t>Aus der Schweiz.</w:t>
      </w:r>
    </w:p>
    <w:p w:rsidR="00077582" w:rsidRDefault="00F80B09">
      <w:pPr>
        <w:divId w:val="885331372"/>
      </w:pPr>
      <w:r>
        <w:t xml:space="preserve">Dialogue 2 </w:t>
      </w:r>
    </w:p>
    <w:p w:rsidR="00077582" w:rsidRDefault="00F80B09">
      <w:pPr>
        <w:pStyle w:val="speaker"/>
        <w:divId w:val="1183711844"/>
      </w:pPr>
      <w:r>
        <w:t>INTERVIEWERIN</w:t>
      </w:r>
    </w:p>
    <w:p w:rsidR="00077582" w:rsidRDefault="00F80B09">
      <w:pPr>
        <w:pStyle w:val="remark"/>
        <w:divId w:val="1183711844"/>
      </w:pPr>
      <w:r>
        <w:t>Entschuldigung, woher kommen Sie?</w:t>
      </w:r>
    </w:p>
    <w:p w:rsidR="00077582" w:rsidRDefault="00F80B09">
      <w:pPr>
        <w:pStyle w:val="speaker"/>
        <w:divId w:val="812019634"/>
      </w:pPr>
      <w:r>
        <w:t>FRAU</w:t>
      </w:r>
    </w:p>
    <w:p w:rsidR="00077582" w:rsidRDefault="00F80B09">
      <w:pPr>
        <w:pStyle w:val="remark"/>
        <w:divId w:val="812019634"/>
      </w:pPr>
      <w:r>
        <w:t>Wir kommen aus Großbritannien.</w:t>
      </w:r>
    </w:p>
    <w:p w:rsidR="00077582" w:rsidRDefault="00F80B09">
      <w:pPr>
        <w:pStyle w:val="speaker"/>
        <w:divId w:val="898637068"/>
      </w:pPr>
      <w:r>
        <w:t>INTERVIEWERIN</w:t>
      </w:r>
    </w:p>
    <w:p w:rsidR="00077582" w:rsidRDefault="00F80B09">
      <w:pPr>
        <w:pStyle w:val="remark"/>
        <w:divId w:val="898637068"/>
      </w:pPr>
      <w:r>
        <w:t>Aus England?</w:t>
      </w:r>
    </w:p>
    <w:p w:rsidR="00077582" w:rsidRDefault="00F80B09">
      <w:pPr>
        <w:pStyle w:val="speaker"/>
        <w:divId w:val="1861621108"/>
      </w:pPr>
      <w:r>
        <w:t>FRAU</w:t>
      </w:r>
    </w:p>
    <w:p w:rsidR="00077582" w:rsidRDefault="00F80B09">
      <w:pPr>
        <w:pStyle w:val="remark"/>
        <w:divId w:val="1861621108"/>
      </w:pPr>
      <w:r>
        <w:t>Nein, nein! Ich komme aus Schottland.</w:t>
      </w:r>
    </w:p>
    <w:p w:rsidR="00077582" w:rsidRDefault="00F80B09">
      <w:pPr>
        <w:pStyle w:val="speaker"/>
        <w:divId w:val="394475018"/>
      </w:pPr>
      <w:r>
        <w:t>MANN</w:t>
      </w:r>
    </w:p>
    <w:p w:rsidR="00077582" w:rsidRDefault="00F80B09">
      <w:pPr>
        <w:pStyle w:val="remark"/>
        <w:divId w:val="394475018"/>
      </w:pPr>
      <w:r>
        <w:t>Und ich aus Wales.</w:t>
      </w:r>
    </w:p>
    <w:p w:rsidR="00077582" w:rsidRDefault="00F80B09">
      <w:pPr>
        <w:pStyle w:val="speaker"/>
        <w:divId w:val="916981753"/>
      </w:pPr>
      <w:r>
        <w:t>INTERVIEWERIN</w:t>
      </w:r>
    </w:p>
    <w:p w:rsidR="00077582" w:rsidRDefault="00F80B09">
      <w:pPr>
        <w:pStyle w:val="remark"/>
        <w:divId w:val="916981753"/>
      </w:pPr>
      <w:r>
        <w:t>Ach so!</w:t>
      </w:r>
    </w:p>
    <w:p w:rsidR="00077582" w:rsidRDefault="00F80B09">
      <w:pPr>
        <w:divId w:val="885331372"/>
      </w:pPr>
      <w:r>
        <w:t xml:space="preserve">Dialogue 3 </w:t>
      </w:r>
    </w:p>
    <w:p w:rsidR="00077582" w:rsidRDefault="00F80B09">
      <w:pPr>
        <w:pStyle w:val="speaker"/>
        <w:divId w:val="1910730271"/>
      </w:pPr>
      <w:r>
        <w:t>INTERVIEWERIN</w:t>
      </w:r>
    </w:p>
    <w:p w:rsidR="00077582" w:rsidRDefault="00F80B09">
      <w:pPr>
        <w:pStyle w:val="remark"/>
        <w:divId w:val="1910730271"/>
      </w:pPr>
      <w:r>
        <w:t>Und Sie? Woher kommen Sie?</w:t>
      </w:r>
    </w:p>
    <w:p w:rsidR="00077582" w:rsidRDefault="00F80B09">
      <w:pPr>
        <w:pStyle w:val="speaker"/>
        <w:divId w:val="1080836502"/>
      </w:pPr>
      <w:r>
        <w:t>MANN</w:t>
      </w:r>
    </w:p>
    <w:p w:rsidR="00077582" w:rsidRDefault="00F80B09">
      <w:pPr>
        <w:pStyle w:val="remark"/>
        <w:divId w:val="1080836502"/>
      </w:pPr>
      <w:r>
        <w:t>Aus Deutschland.</w:t>
      </w:r>
    </w:p>
    <w:p w:rsidR="00077582" w:rsidRDefault="00F80B09">
      <w:pPr>
        <w:pStyle w:val="speaker"/>
        <w:divId w:val="686566434"/>
      </w:pPr>
      <w:r>
        <w:t>INTERVIEWERIN</w:t>
      </w:r>
    </w:p>
    <w:p w:rsidR="00077582" w:rsidRDefault="00F80B09">
      <w:pPr>
        <w:pStyle w:val="remark"/>
        <w:divId w:val="686566434"/>
      </w:pPr>
      <w:r>
        <w:t>Und Ihre Frau – kommt sie auch aus Deutschland?</w:t>
      </w:r>
    </w:p>
    <w:p w:rsidR="00077582" w:rsidRDefault="00F80B09">
      <w:pPr>
        <w:pStyle w:val="speaker"/>
        <w:divId w:val="418217385"/>
      </w:pPr>
      <w:r>
        <w:t>MANN</w:t>
      </w:r>
    </w:p>
    <w:p w:rsidR="00077582" w:rsidRDefault="00F80B09">
      <w:pPr>
        <w:pStyle w:val="remark"/>
        <w:divId w:val="418217385"/>
      </w:pPr>
      <w:r>
        <w:t>Nein, meine Frau kommt aus Russland.</w:t>
      </w:r>
    </w:p>
    <w:p w:rsidR="00077582" w:rsidRDefault="00F80B09">
      <w:pPr>
        <w:divId w:val="885331372"/>
      </w:pPr>
      <w:r>
        <w:t xml:space="preserve">Dialogue 4 </w:t>
      </w:r>
    </w:p>
    <w:p w:rsidR="00077582" w:rsidRDefault="00F80B09">
      <w:pPr>
        <w:pStyle w:val="speaker"/>
        <w:divId w:val="1873881949"/>
      </w:pPr>
      <w:r>
        <w:t>INTERVIEWER</w:t>
      </w:r>
    </w:p>
    <w:p w:rsidR="00077582" w:rsidRDefault="00F80B09">
      <w:pPr>
        <w:pStyle w:val="remark"/>
        <w:divId w:val="1873881949"/>
      </w:pPr>
      <w:r>
        <w:t>Entschuldigung, woher kommst du?</w:t>
      </w:r>
    </w:p>
    <w:p w:rsidR="00077582" w:rsidRDefault="00F80B09">
      <w:pPr>
        <w:pStyle w:val="speaker"/>
        <w:divId w:val="708645036"/>
      </w:pPr>
      <w:r>
        <w:t>MÄDCHEN</w:t>
      </w:r>
    </w:p>
    <w:p w:rsidR="00077582" w:rsidRDefault="00F80B09">
      <w:pPr>
        <w:pStyle w:val="remark"/>
        <w:divId w:val="708645036"/>
      </w:pPr>
      <w:r>
        <w:t>Aus Irland.</w:t>
      </w:r>
    </w:p>
    <w:p w:rsidR="00077582" w:rsidRDefault="00F80B09">
      <w:pPr>
        <w:divId w:val="885331372"/>
      </w:pPr>
      <w:r>
        <w:t>Dialogue 5</w:t>
      </w:r>
    </w:p>
    <w:p w:rsidR="00077582" w:rsidRDefault="00F80B09">
      <w:pPr>
        <w:pStyle w:val="speaker"/>
        <w:divId w:val="599220201"/>
      </w:pPr>
      <w:r>
        <w:t>INTERVIEWERIN</w:t>
      </w:r>
    </w:p>
    <w:p w:rsidR="00077582" w:rsidRDefault="00F80B09">
      <w:pPr>
        <w:pStyle w:val="remark"/>
        <w:divId w:val="599220201"/>
      </w:pPr>
      <w:r>
        <w:t>Entschuldigung, woher kommen Sie?</w:t>
      </w:r>
    </w:p>
    <w:p w:rsidR="00077582" w:rsidRDefault="00F80B09">
      <w:pPr>
        <w:pStyle w:val="speaker"/>
        <w:divId w:val="102464060"/>
      </w:pPr>
      <w:r>
        <w:t>MANN</w:t>
      </w:r>
    </w:p>
    <w:p w:rsidR="00077582" w:rsidRDefault="00F80B09">
      <w:pPr>
        <w:pStyle w:val="remark"/>
        <w:divId w:val="102464060"/>
      </w:pPr>
      <w:r>
        <w:t>Aus Brasilien.</w:t>
      </w:r>
    </w:p>
    <w:p w:rsidR="00077582" w:rsidRDefault="00F80B09">
      <w:pPr>
        <w:pStyle w:val="speaker"/>
        <w:divId w:val="1963879670"/>
      </w:pPr>
      <w:r>
        <w:t>INTERVIEWERIN</w:t>
      </w:r>
    </w:p>
    <w:p w:rsidR="00077582" w:rsidRDefault="00F80B09">
      <w:pPr>
        <w:pStyle w:val="remark"/>
        <w:divId w:val="1963879670"/>
      </w:pPr>
      <w:r>
        <w:t>Ach, wirklich?</w:t>
      </w:r>
    </w:p>
    <w:p w:rsidR="00077582" w:rsidRDefault="00F80B09">
      <w:pPr>
        <w:divId w:val="885331372"/>
      </w:pPr>
      <w:r>
        <w:t xml:space="preserve">Dialogue 6 </w:t>
      </w:r>
    </w:p>
    <w:p w:rsidR="00077582" w:rsidRDefault="00F80B09">
      <w:pPr>
        <w:pStyle w:val="speaker"/>
        <w:divId w:val="1410810096"/>
      </w:pPr>
      <w:r>
        <w:t>INTERVIEWER</w:t>
      </w:r>
    </w:p>
    <w:p w:rsidR="00077582" w:rsidRDefault="00F80B09">
      <w:pPr>
        <w:pStyle w:val="remark"/>
        <w:divId w:val="1410810096"/>
      </w:pPr>
      <w:r>
        <w:t>Bitte, woher kommen Sie?</w:t>
      </w:r>
    </w:p>
    <w:p w:rsidR="00077582" w:rsidRDefault="00F80B09">
      <w:pPr>
        <w:pStyle w:val="speaker"/>
        <w:divId w:val="1286158485"/>
      </w:pPr>
      <w:r>
        <w:t>FRAU</w:t>
      </w:r>
    </w:p>
    <w:p w:rsidR="00077582" w:rsidRDefault="00F80B09">
      <w:pPr>
        <w:pStyle w:val="remark"/>
        <w:divId w:val="1286158485"/>
      </w:pPr>
      <w:r>
        <w:t>Aus Südtirol.</w:t>
      </w:r>
    </w:p>
    <w:p w:rsidR="00077582" w:rsidRDefault="00F80B09">
      <w:pPr>
        <w:pStyle w:val="speaker"/>
        <w:divId w:val="1280062379"/>
      </w:pPr>
      <w:r>
        <w:t>INTERVIEWER</w:t>
      </w:r>
    </w:p>
    <w:p w:rsidR="00077582" w:rsidRDefault="00F80B09">
      <w:pPr>
        <w:pStyle w:val="remark"/>
        <w:divId w:val="1280062379"/>
      </w:pPr>
      <w:r>
        <w:t>Wo ist das?</w:t>
      </w:r>
    </w:p>
    <w:p w:rsidR="00077582" w:rsidRDefault="00F80B09">
      <w:pPr>
        <w:pStyle w:val="speaker"/>
        <w:divId w:val="1148017628"/>
      </w:pPr>
      <w:r>
        <w:t>FRAU</w:t>
      </w:r>
    </w:p>
    <w:p w:rsidR="00077582" w:rsidRDefault="00F80B09">
      <w:pPr>
        <w:pStyle w:val="remark"/>
        <w:divId w:val="1148017628"/>
      </w:pPr>
      <w:r>
        <w:t>Ja, in Norditalien.</w:t>
      </w:r>
    </w:p>
    <w:p w:rsidR="00077582" w:rsidRDefault="00F80B09">
      <w:pPr>
        <w:divId w:val="885331372"/>
      </w:pPr>
      <w:r>
        <w:t xml:space="preserve">Dialogue 7 </w:t>
      </w:r>
    </w:p>
    <w:p w:rsidR="00077582" w:rsidRDefault="00F80B09">
      <w:pPr>
        <w:pStyle w:val="speaker"/>
        <w:divId w:val="958993823"/>
      </w:pPr>
      <w:r>
        <w:t>INTERVIEWERIN</w:t>
      </w:r>
    </w:p>
    <w:p w:rsidR="00077582" w:rsidRDefault="00F80B09">
      <w:pPr>
        <w:pStyle w:val="remark"/>
        <w:divId w:val="958993823"/>
      </w:pPr>
      <w:r>
        <w:t>Hallo, woher kommt ihr?</w:t>
      </w:r>
    </w:p>
    <w:p w:rsidR="00077582" w:rsidRDefault="00F80B09">
      <w:pPr>
        <w:pStyle w:val="speaker"/>
        <w:divId w:val="110589555"/>
      </w:pPr>
      <w:r>
        <w:t>KINDER</w:t>
      </w:r>
    </w:p>
    <w:p w:rsidR="00077582" w:rsidRDefault="00F80B09">
      <w:pPr>
        <w:pStyle w:val="remark"/>
        <w:divId w:val="110589555"/>
      </w:pPr>
      <w:r>
        <w:t>Wir kommen aus Frankreich.</w:t>
      </w:r>
    </w:p>
    <w:bookmarkStart w:id="369" w:name="Back_To_Session3_MediaContent1"/>
    <w:p w:rsidR="00077582" w:rsidRDefault="00F80B09">
      <w:pPr>
        <w:pStyle w:val="NormalWeb"/>
        <w:divId w:val="885331372"/>
      </w:pPr>
      <w:r>
        <w:fldChar w:fldCharType="begin"/>
      </w:r>
      <w:r>
        <w:instrText xml:space="preserve"> HYPERLINK "" \l "Session3_MediaContent1" </w:instrText>
      </w:r>
      <w:r>
        <w:fldChar w:fldCharType="separate"/>
      </w:r>
      <w:r>
        <w:rPr>
          <w:rStyle w:val="Hyperlink"/>
        </w:rPr>
        <w:t>Back to - Übung 15</w:t>
      </w:r>
      <w:r>
        <w:fldChar w:fldCharType="end"/>
      </w:r>
      <w:bookmarkEnd w:id="369"/>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943565661"/>
        <w:rPr>
          <w:rFonts w:eastAsia="Times New Roman"/>
        </w:rPr>
      </w:pPr>
      <w:bookmarkStart w:id="370" w:name="Session3_Transcript2"/>
      <w:bookmarkEnd w:id="370"/>
      <w:r>
        <w:rPr>
          <w:rFonts w:eastAsia="Times New Roman"/>
        </w:rPr>
        <w:t>Übung 16</w:t>
      </w:r>
    </w:p>
    <w:p w:rsidR="00077582" w:rsidRDefault="00F80B09">
      <w:pPr>
        <w:pStyle w:val="Heading2"/>
        <w:divId w:val="1943565661"/>
        <w:rPr>
          <w:rFonts w:eastAsia="Times New Roman"/>
        </w:rPr>
      </w:pPr>
      <w:r>
        <w:rPr>
          <w:rFonts w:eastAsia="Times New Roman"/>
        </w:rPr>
        <w:t>Transcript</w:t>
      </w:r>
    </w:p>
    <w:p w:rsidR="00077582" w:rsidRDefault="00F80B09">
      <w:pPr>
        <w:divId w:val="1943565661"/>
      </w:pPr>
      <w:r>
        <w:t>Abschnitt 10</w:t>
      </w:r>
    </w:p>
    <w:p w:rsidR="00077582" w:rsidRDefault="00F80B09">
      <w:pPr>
        <w:divId w:val="1943565661"/>
      </w:pPr>
      <w:r>
        <w:rPr>
          <w:rStyle w:val="Emphasis"/>
        </w:rPr>
        <w:t>Bitte hören Sie und sprechen Sie.</w:t>
      </w:r>
    </w:p>
    <w:p w:rsidR="00077582" w:rsidRDefault="00F80B09">
      <w:pPr>
        <w:divId w:val="1943565661"/>
      </w:pPr>
      <w:r>
        <w:t>Dialogue 1</w:t>
      </w:r>
    </w:p>
    <w:p w:rsidR="00077582" w:rsidRDefault="00F80B09">
      <w:pPr>
        <w:pStyle w:val="speaker"/>
        <w:divId w:val="1778793866"/>
      </w:pPr>
      <w:r>
        <w:t>INTERVIEWER</w:t>
      </w:r>
    </w:p>
    <w:p w:rsidR="00077582" w:rsidRDefault="00F80B09">
      <w:pPr>
        <w:pStyle w:val="remark"/>
        <w:divId w:val="1778793866"/>
      </w:pPr>
      <w:r>
        <w:t>Woher kommen Sie?</w:t>
      </w:r>
    </w:p>
    <w:p w:rsidR="00077582" w:rsidRDefault="00F80B09">
      <w:pPr>
        <w:pStyle w:val="remark"/>
        <w:divId w:val="1778793866"/>
      </w:pPr>
      <w:r>
        <w:t>→</w:t>
      </w:r>
    </w:p>
    <w:p w:rsidR="00077582" w:rsidRDefault="00F80B09">
      <w:pPr>
        <w:pStyle w:val="speaker"/>
        <w:divId w:val="1745180700"/>
      </w:pPr>
      <w:r>
        <w:t>FRAU</w:t>
      </w:r>
    </w:p>
    <w:p w:rsidR="00077582" w:rsidRDefault="00F80B09">
      <w:pPr>
        <w:pStyle w:val="remark"/>
        <w:divId w:val="1745180700"/>
      </w:pPr>
      <w:r>
        <w:t>Ich komme aus Deutschland.</w:t>
      </w:r>
    </w:p>
    <w:p w:rsidR="00077582" w:rsidRDefault="00F80B09">
      <w:pPr>
        <w:divId w:val="1943565661"/>
      </w:pPr>
      <w:r>
        <w:t xml:space="preserve">Dialogue 2 </w:t>
      </w:r>
    </w:p>
    <w:p w:rsidR="00077582" w:rsidRDefault="00F80B09">
      <w:pPr>
        <w:pStyle w:val="speaker"/>
        <w:divId w:val="1246454601"/>
      </w:pPr>
      <w:r>
        <w:t>INTERVIEWERIN</w:t>
      </w:r>
    </w:p>
    <w:p w:rsidR="00077582" w:rsidRDefault="00F80B09">
      <w:pPr>
        <w:pStyle w:val="remark"/>
        <w:divId w:val="1246454601"/>
      </w:pPr>
      <w:r>
        <w:t>Woher kommen Sie?</w:t>
      </w:r>
    </w:p>
    <w:p w:rsidR="00077582" w:rsidRDefault="00F80B09">
      <w:pPr>
        <w:pStyle w:val="remark"/>
        <w:divId w:val="1246454601"/>
      </w:pPr>
      <w:r>
        <w:t>→</w:t>
      </w:r>
    </w:p>
    <w:p w:rsidR="00077582" w:rsidRDefault="00F80B09">
      <w:pPr>
        <w:pStyle w:val="speaker"/>
        <w:divId w:val="76483717"/>
      </w:pPr>
      <w:r>
        <w:t>MANN</w:t>
      </w:r>
    </w:p>
    <w:p w:rsidR="00077582" w:rsidRDefault="00F80B09">
      <w:pPr>
        <w:pStyle w:val="remark"/>
        <w:divId w:val="76483717"/>
      </w:pPr>
      <w:r>
        <w:t>Ich komme aus Österreich.</w:t>
      </w:r>
    </w:p>
    <w:p w:rsidR="00077582" w:rsidRDefault="00F80B09">
      <w:pPr>
        <w:divId w:val="1943565661"/>
      </w:pPr>
      <w:r>
        <w:t xml:space="preserve">Dialogue 3 </w:t>
      </w:r>
    </w:p>
    <w:p w:rsidR="00077582" w:rsidRDefault="00F80B09">
      <w:pPr>
        <w:pStyle w:val="speaker"/>
        <w:divId w:val="1544902870"/>
      </w:pPr>
      <w:r>
        <w:t>INTERVIEWER</w:t>
      </w:r>
    </w:p>
    <w:p w:rsidR="00077582" w:rsidRDefault="00F80B09">
      <w:pPr>
        <w:pStyle w:val="remark"/>
        <w:divId w:val="1544902870"/>
      </w:pPr>
      <w:r>
        <w:t>Entschuldigung, woher kommen Sie?</w:t>
      </w:r>
    </w:p>
    <w:p w:rsidR="00077582" w:rsidRDefault="00F80B09">
      <w:pPr>
        <w:pStyle w:val="remark"/>
        <w:divId w:val="1544902870"/>
      </w:pPr>
      <w:r>
        <w:t>→</w:t>
      </w:r>
    </w:p>
    <w:p w:rsidR="00077582" w:rsidRDefault="00F80B09">
      <w:pPr>
        <w:pStyle w:val="speaker"/>
        <w:divId w:val="901788421"/>
      </w:pPr>
      <w:r>
        <w:t>FRAU</w:t>
      </w:r>
    </w:p>
    <w:p w:rsidR="00077582" w:rsidRDefault="00F80B09">
      <w:pPr>
        <w:pStyle w:val="remark"/>
        <w:divId w:val="901788421"/>
      </w:pPr>
      <w:r>
        <w:t>Ich komme aus der Schweiz.</w:t>
      </w:r>
    </w:p>
    <w:p w:rsidR="00077582" w:rsidRDefault="00F80B09">
      <w:pPr>
        <w:divId w:val="1943565661"/>
      </w:pPr>
      <w:r>
        <w:t xml:space="preserve">Dialogue 4 </w:t>
      </w:r>
    </w:p>
    <w:p w:rsidR="00077582" w:rsidRDefault="00F80B09">
      <w:pPr>
        <w:pStyle w:val="speaker"/>
        <w:divId w:val="1749689736"/>
      </w:pPr>
      <w:r>
        <w:t>INTERVIEWER:IN</w:t>
      </w:r>
    </w:p>
    <w:p w:rsidR="00077582" w:rsidRDefault="00F80B09">
      <w:pPr>
        <w:pStyle w:val="remark"/>
        <w:divId w:val="1749689736"/>
      </w:pPr>
      <w:r>
        <w:t>Hallo, woher kommen Sie?</w:t>
      </w:r>
    </w:p>
    <w:p w:rsidR="00077582" w:rsidRDefault="00F80B09">
      <w:pPr>
        <w:pStyle w:val="remark"/>
        <w:divId w:val="1749689736"/>
      </w:pPr>
      <w:r>
        <w:t>→</w:t>
      </w:r>
    </w:p>
    <w:p w:rsidR="00077582" w:rsidRDefault="00F80B09">
      <w:pPr>
        <w:pStyle w:val="speaker"/>
        <w:divId w:val="1669090459"/>
      </w:pPr>
      <w:r>
        <w:t>FRAU</w:t>
      </w:r>
    </w:p>
    <w:p w:rsidR="00077582" w:rsidRDefault="00F80B09">
      <w:pPr>
        <w:pStyle w:val="remark"/>
        <w:divId w:val="1669090459"/>
      </w:pPr>
      <w:r>
        <w:t>Ich komme aus England.</w:t>
      </w:r>
    </w:p>
    <w:p w:rsidR="00077582" w:rsidRDefault="00F80B09">
      <w:pPr>
        <w:pStyle w:val="speaker"/>
        <w:divId w:val="1751465889"/>
      </w:pPr>
      <w:r>
        <w:t>INTERVIEWERIN</w:t>
      </w:r>
    </w:p>
    <w:p w:rsidR="00077582" w:rsidRDefault="00F80B09">
      <w:pPr>
        <w:pStyle w:val="remark"/>
        <w:divId w:val="1751465889"/>
      </w:pPr>
      <w:r>
        <w:t>Aus Nordengland oder aus Südengland?</w:t>
      </w:r>
    </w:p>
    <w:p w:rsidR="00077582" w:rsidRDefault="00F80B09">
      <w:pPr>
        <w:pStyle w:val="remark"/>
        <w:divId w:val="1751465889"/>
      </w:pPr>
      <w:r>
        <w:t>→</w:t>
      </w:r>
    </w:p>
    <w:p w:rsidR="00077582" w:rsidRDefault="00F80B09">
      <w:pPr>
        <w:pStyle w:val="speaker"/>
        <w:divId w:val="700743478"/>
      </w:pPr>
      <w:r>
        <w:t>FRAU</w:t>
      </w:r>
    </w:p>
    <w:p w:rsidR="00077582" w:rsidRDefault="00F80B09">
      <w:pPr>
        <w:pStyle w:val="remark"/>
        <w:divId w:val="700743478"/>
      </w:pPr>
      <w:r>
        <w:t>Aus Südengland.</w:t>
      </w:r>
    </w:p>
    <w:p w:rsidR="00077582" w:rsidRDefault="00F80B09">
      <w:pPr>
        <w:divId w:val="1943565661"/>
      </w:pPr>
      <w:r>
        <w:t xml:space="preserve">Dialogue 5 </w:t>
      </w:r>
    </w:p>
    <w:p w:rsidR="00077582" w:rsidRDefault="00F80B09">
      <w:pPr>
        <w:pStyle w:val="speaker"/>
        <w:divId w:val="1784420579"/>
      </w:pPr>
      <w:r>
        <w:t>INTERVIEWER</w:t>
      </w:r>
    </w:p>
    <w:p w:rsidR="00077582" w:rsidRDefault="00F80B09">
      <w:pPr>
        <w:pStyle w:val="remark"/>
        <w:divId w:val="1784420579"/>
      </w:pPr>
      <w:r>
        <w:t>Bitte, woher kommen Sie?</w:t>
      </w:r>
    </w:p>
    <w:p w:rsidR="00077582" w:rsidRDefault="00F80B09">
      <w:pPr>
        <w:pStyle w:val="remark"/>
        <w:divId w:val="1784420579"/>
      </w:pPr>
      <w:r>
        <w:t>→</w:t>
      </w:r>
    </w:p>
    <w:p w:rsidR="00077582" w:rsidRDefault="00F80B09">
      <w:pPr>
        <w:pStyle w:val="speaker"/>
        <w:divId w:val="1064832204"/>
      </w:pPr>
      <w:r>
        <w:t>FRAU</w:t>
      </w:r>
    </w:p>
    <w:p w:rsidR="00077582" w:rsidRDefault="00F80B09">
      <w:pPr>
        <w:pStyle w:val="remark"/>
        <w:divId w:val="1064832204"/>
      </w:pPr>
      <w:r>
        <w:t>Ich komme aus Schottland.</w:t>
      </w:r>
    </w:p>
    <w:p w:rsidR="00077582" w:rsidRDefault="00F80B09">
      <w:pPr>
        <w:pStyle w:val="speaker"/>
        <w:divId w:val="1724131600"/>
      </w:pPr>
      <w:r>
        <w:t>INTERVIEWER</w:t>
      </w:r>
    </w:p>
    <w:p w:rsidR="00077582" w:rsidRDefault="00F80B09">
      <w:pPr>
        <w:pStyle w:val="remark"/>
        <w:divId w:val="1724131600"/>
      </w:pPr>
      <w:r>
        <w:t>Ach ja?</w:t>
      </w:r>
    </w:p>
    <w:p w:rsidR="00077582" w:rsidRDefault="00F80B09">
      <w:pPr>
        <w:divId w:val="1943565661"/>
      </w:pPr>
      <w:r>
        <w:t xml:space="preserve">Dialogue 6 </w:t>
      </w:r>
    </w:p>
    <w:p w:rsidR="00077582" w:rsidRDefault="00F80B09">
      <w:pPr>
        <w:pStyle w:val="speaker"/>
        <w:divId w:val="1323195532"/>
      </w:pPr>
      <w:r>
        <w:t>INTERVIEWERIN</w:t>
      </w:r>
    </w:p>
    <w:p w:rsidR="00077582" w:rsidRDefault="00F80B09">
      <w:pPr>
        <w:pStyle w:val="remark"/>
        <w:divId w:val="1323195532"/>
      </w:pPr>
      <w:r>
        <w:t>Woher kommen Sie?</w:t>
      </w:r>
    </w:p>
    <w:p w:rsidR="00077582" w:rsidRDefault="00F80B09">
      <w:pPr>
        <w:pStyle w:val="remark"/>
        <w:divId w:val="1323195532"/>
      </w:pPr>
      <w:r>
        <w:t>→</w:t>
      </w:r>
    </w:p>
    <w:p w:rsidR="00077582" w:rsidRDefault="00F80B09">
      <w:pPr>
        <w:pStyle w:val="speaker"/>
        <w:divId w:val="305206306"/>
      </w:pPr>
      <w:r>
        <w:t>MANN</w:t>
      </w:r>
    </w:p>
    <w:p w:rsidR="00077582" w:rsidRDefault="00F80B09">
      <w:pPr>
        <w:pStyle w:val="remark"/>
        <w:divId w:val="305206306"/>
      </w:pPr>
      <w:r>
        <w:t>Ich komme aus Wales.</w:t>
      </w:r>
    </w:p>
    <w:p w:rsidR="00077582" w:rsidRDefault="00F80B09">
      <w:pPr>
        <w:divId w:val="1943565661"/>
      </w:pPr>
      <w:r>
        <w:t xml:space="preserve">Dialogue 7 </w:t>
      </w:r>
    </w:p>
    <w:p w:rsidR="00077582" w:rsidRDefault="00F80B09">
      <w:pPr>
        <w:pStyle w:val="speaker"/>
        <w:divId w:val="1998026300"/>
      </w:pPr>
      <w:r>
        <w:t>INTERVIEWER</w:t>
      </w:r>
    </w:p>
    <w:p w:rsidR="00077582" w:rsidRDefault="00F80B09">
      <w:pPr>
        <w:pStyle w:val="remark"/>
        <w:divId w:val="1998026300"/>
      </w:pPr>
      <w:r>
        <w:t>Entschuldigung, woher kommen Sie?</w:t>
      </w:r>
    </w:p>
    <w:p w:rsidR="00077582" w:rsidRDefault="00F80B09">
      <w:pPr>
        <w:pStyle w:val="remark"/>
        <w:divId w:val="1998026300"/>
      </w:pPr>
      <w:r>
        <w:t>→</w:t>
      </w:r>
    </w:p>
    <w:p w:rsidR="00077582" w:rsidRDefault="00F80B09">
      <w:pPr>
        <w:pStyle w:val="speaker"/>
        <w:divId w:val="332756074"/>
      </w:pPr>
      <w:r>
        <w:t>FRAU</w:t>
      </w:r>
    </w:p>
    <w:p w:rsidR="00077582" w:rsidRDefault="00F80B09">
      <w:pPr>
        <w:pStyle w:val="remark"/>
        <w:divId w:val="332756074"/>
      </w:pPr>
      <w:r>
        <w:t>Ich komme aus Irland.</w:t>
      </w:r>
    </w:p>
    <w:p w:rsidR="00077582" w:rsidRDefault="00F80B09">
      <w:pPr>
        <w:pStyle w:val="speaker"/>
        <w:divId w:val="668363521"/>
      </w:pPr>
      <w:r>
        <w:t>INTERVIEWER</w:t>
      </w:r>
    </w:p>
    <w:p w:rsidR="00077582" w:rsidRDefault="00F80B09">
      <w:pPr>
        <w:pStyle w:val="remark"/>
        <w:divId w:val="668363521"/>
      </w:pPr>
      <w:r>
        <w:t>Aus Nordirland oder aus der Republik Irland?</w:t>
      </w:r>
    </w:p>
    <w:p w:rsidR="00077582" w:rsidRDefault="00F80B09">
      <w:pPr>
        <w:pStyle w:val="remark"/>
        <w:divId w:val="668363521"/>
      </w:pPr>
      <w:r>
        <w:t>→</w:t>
      </w:r>
    </w:p>
    <w:p w:rsidR="00077582" w:rsidRDefault="00F80B09">
      <w:pPr>
        <w:pStyle w:val="speaker"/>
        <w:divId w:val="511064507"/>
      </w:pPr>
      <w:r>
        <w:t>FRAU</w:t>
      </w:r>
    </w:p>
    <w:p w:rsidR="00077582" w:rsidRDefault="00F80B09">
      <w:pPr>
        <w:pStyle w:val="remark"/>
        <w:divId w:val="511064507"/>
      </w:pPr>
      <w:r>
        <w:t>Aus der Republik Irland.</w:t>
      </w:r>
    </w:p>
    <w:p w:rsidR="00077582" w:rsidRDefault="00F80B09">
      <w:pPr>
        <w:pStyle w:val="speaker"/>
        <w:divId w:val="1310399049"/>
      </w:pPr>
      <w:r>
        <w:t>INTERVIEWER</w:t>
      </w:r>
    </w:p>
    <w:p w:rsidR="00077582" w:rsidRDefault="00F80B09">
      <w:pPr>
        <w:pStyle w:val="remark"/>
        <w:divId w:val="1310399049"/>
      </w:pPr>
      <w:r>
        <w:t>Ja? Ich war im August in Cork. Das war fantastisch!</w:t>
      </w:r>
    </w:p>
    <w:bookmarkStart w:id="371" w:name="Back_To_Session3_MediaContent2"/>
    <w:p w:rsidR="00077582" w:rsidRDefault="00F80B09">
      <w:pPr>
        <w:pStyle w:val="NormalWeb"/>
        <w:divId w:val="1943565661"/>
      </w:pPr>
      <w:r>
        <w:fldChar w:fldCharType="begin"/>
      </w:r>
      <w:r>
        <w:instrText xml:space="preserve"> HYPERLINK "" \l "Session3_MediaContent2" </w:instrText>
      </w:r>
      <w:r>
        <w:fldChar w:fldCharType="separate"/>
      </w:r>
      <w:r>
        <w:rPr>
          <w:rStyle w:val="Hyperlink"/>
        </w:rPr>
        <w:t>Back to - Übung 16</w:t>
      </w:r>
      <w:r>
        <w:fldChar w:fldCharType="end"/>
      </w:r>
      <w:bookmarkEnd w:id="371"/>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628587806"/>
        <w:rPr>
          <w:rFonts w:eastAsia="Times New Roman"/>
        </w:rPr>
      </w:pPr>
      <w:bookmarkStart w:id="372" w:name="Session3_Transcript3"/>
      <w:bookmarkEnd w:id="372"/>
      <w:r>
        <w:rPr>
          <w:rFonts w:eastAsia="Times New Roman"/>
        </w:rPr>
        <w:t>Übung 19</w:t>
      </w:r>
    </w:p>
    <w:p w:rsidR="00077582" w:rsidRDefault="00F80B09">
      <w:pPr>
        <w:pStyle w:val="Heading2"/>
        <w:divId w:val="1628587806"/>
        <w:rPr>
          <w:rFonts w:eastAsia="Times New Roman"/>
        </w:rPr>
      </w:pPr>
      <w:r>
        <w:rPr>
          <w:rFonts w:eastAsia="Times New Roman"/>
        </w:rPr>
        <w:t>Transcript</w:t>
      </w:r>
    </w:p>
    <w:p w:rsidR="00077582" w:rsidRDefault="00F80B09">
      <w:pPr>
        <w:pStyle w:val="speaker"/>
        <w:divId w:val="738287612"/>
      </w:pPr>
      <w:r>
        <w:t>Abschnitt 11</w:t>
      </w:r>
    </w:p>
    <w:p w:rsidR="00077582" w:rsidRDefault="00F80B09">
      <w:pPr>
        <w:pStyle w:val="remark"/>
        <w:divId w:val="738287612"/>
      </w:pPr>
      <w:r>
        <w:rPr>
          <w:rStyle w:val="Emphasis"/>
        </w:rPr>
        <w:t>Bitte hören Sie und sprechen Sie.</w:t>
      </w:r>
    </w:p>
    <w:p w:rsidR="00077582" w:rsidRDefault="00F80B09">
      <w:pPr>
        <w:pStyle w:val="remark"/>
        <w:divId w:val="738287612"/>
      </w:pPr>
      <w:r>
        <w:t>ich →</w:t>
      </w:r>
    </w:p>
    <w:p w:rsidR="00077582" w:rsidRDefault="00F80B09">
      <w:pPr>
        <w:pStyle w:val="remark"/>
        <w:divId w:val="738287612"/>
      </w:pPr>
      <w:r>
        <w:t>ich wohne</w:t>
      </w:r>
    </w:p>
    <w:p w:rsidR="00077582" w:rsidRDefault="00F80B09">
      <w:pPr>
        <w:pStyle w:val="remark"/>
        <w:divId w:val="738287612"/>
      </w:pPr>
      <w:r>
        <w:t>du →</w:t>
      </w:r>
    </w:p>
    <w:p w:rsidR="00077582" w:rsidRDefault="00F80B09">
      <w:pPr>
        <w:pStyle w:val="remark"/>
        <w:divId w:val="738287612"/>
      </w:pPr>
      <w:r>
        <w:t>du wohnst</w:t>
      </w:r>
    </w:p>
    <w:p w:rsidR="00077582" w:rsidRDefault="00F80B09">
      <w:pPr>
        <w:pStyle w:val="remark"/>
        <w:divId w:val="738287612"/>
      </w:pPr>
      <w:r>
        <w:t>Christian und Melanie →</w:t>
      </w:r>
    </w:p>
    <w:p w:rsidR="00077582" w:rsidRDefault="00F80B09">
      <w:pPr>
        <w:pStyle w:val="remark"/>
        <w:divId w:val="738287612"/>
      </w:pPr>
      <w:r>
        <w:t>sie wohnen</w:t>
      </w:r>
    </w:p>
    <w:p w:rsidR="00077582" w:rsidRDefault="00F80B09">
      <w:pPr>
        <w:pStyle w:val="remark"/>
        <w:divId w:val="738287612"/>
      </w:pPr>
      <w:r>
        <w:t>wir →</w:t>
      </w:r>
    </w:p>
    <w:p w:rsidR="00077582" w:rsidRDefault="00F80B09">
      <w:pPr>
        <w:pStyle w:val="remark"/>
        <w:divId w:val="738287612"/>
      </w:pPr>
      <w:r>
        <w:t>wir wohnen</w:t>
      </w:r>
    </w:p>
    <w:p w:rsidR="00077582" w:rsidRDefault="00F80B09">
      <w:pPr>
        <w:pStyle w:val="remark"/>
        <w:divId w:val="738287612"/>
      </w:pPr>
      <w:r>
        <w:t>Marcos Schneider →</w:t>
      </w:r>
    </w:p>
    <w:p w:rsidR="00077582" w:rsidRDefault="00F80B09">
      <w:pPr>
        <w:pStyle w:val="remark"/>
        <w:divId w:val="738287612"/>
      </w:pPr>
      <w:r>
        <w:t>er wohnt</w:t>
      </w:r>
    </w:p>
    <w:p w:rsidR="00077582" w:rsidRDefault="00F80B09">
      <w:pPr>
        <w:pStyle w:val="remark"/>
        <w:divId w:val="738287612"/>
      </w:pPr>
      <w:r>
        <w:t>Frau Lengenfelder →</w:t>
      </w:r>
    </w:p>
    <w:p w:rsidR="00077582" w:rsidRDefault="00F80B09">
      <w:pPr>
        <w:pStyle w:val="remark"/>
        <w:divId w:val="738287612"/>
      </w:pPr>
      <w:r>
        <w:t>sie wohnt</w:t>
      </w:r>
    </w:p>
    <w:p w:rsidR="00077582" w:rsidRDefault="00F80B09">
      <w:pPr>
        <w:pStyle w:val="remark"/>
        <w:divId w:val="738287612"/>
      </w:pPr>
      <w:r>
        <w:t>Ja, aber, WO wohnt sie?</w:t>
      </w:r>
    </w:p>
    <w:p w:rsidR="00077582" w:rsidRDefault="00F80B09">
      <w:pPr>
        <w:pStyle w:val="remark"/>
        <w:divId w:val="738287612"/>
      </w:pPr>
      <w:r>
        <w:t>Sie wohnt in München!</w:t>
      </w:r>
    </w:p>
    <w:bookmarkStart w:id="373" w:name="Back_To_Session3_MediaContent3"/>
    <w:p w:rsidR="00077582" w:rsidRDefault="00F80B09">
      <w:pPr>
        <w:pStyle w:val="NormalWeb"/>
        <w:divId w:val="1628587806"/>
      </w:pPr>
      <w:r>
        <w:fldChar w:fldCharType="begin"/>
      </w:r>
      <w:r>
        <w:instrText xml:space="preserve"> HYPERLINK "" \l "Session3_MediaContent3" </w:instrText>
      </w:r>
      <w:r>
        <w:fldChar w:fldCharType="separate"/>
      </w:r>
      <w:r>
        <w:rPr>
          <w:rStyle w:val="Hyperlink"/>
        </w:rPr>
        <w:t>Back to - Übung 19</w:t>
      </w:r>
      <w:r>
        <w:fldChar w:fldCharType="end"/>
      </w:r>
      <w:bookmarkEnd w:id="373"/>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950403252"/>
        <w:rPr>
          <w:rFonts w:eastAsia="Times New Roman"/>
        </w:rPr>
      </w:pPr>
      <w:bookmarkStart w:id="374" w:name="Session3_Transcript4"/>
      <w:bookmarkEnd w:id="374"/>
      <w:r>
        <w:rPr>
          <w:rFonts w:eastAsia="Times New Roman"/>
        </w:rPr>
        <w:t>Übung 22</w:t>
      </w:r>
    </w:p>
    <w:p w:rsidR="00077582" w:rsidRDefault="00F80B09">
      <w:pPr>
        <w:pStyle w:val="Heading2"/>
        <w:divId w:val="950403252"/>
        <w:rPr>
          <w:rFonts w:eastAsia="Times New Roman"/>
        </w:rPr>
      </w:pPr>
      <w:r>
        <w:rPr>
          <w:rFonts w:eastAsia="Times New Roman"/>
        </w:rPr>
        <w:t>Transcript</w:t>
      </w:r>
    </w:p>
    <w:p w:rsidR="00077582" w:rsidRDefault="00F80B09">
      <w:pPr>
        <w:divId w:val="950403252"/>
      </w:pPr>
      <w:r>
        <w:t>Abschnitt 12</w:t>
      </w:r>
    </w:p>
    <w:p w:rsidR="00077582" w:rsidRDefault="00F80B09">
      <w:pPr>
        <w:divId w:val="950403252"/>
      </w:pPr>
      <w:r>
        <w:rPr>
          <w:rStyle w:val="Emphasis"/>
        </w:rPr>
        <w:t>Bitte hören Sie und sprechen Sie.</w:t>
      </w:r>
    </w:p>
    <w:p w:rsidR="00077582" w:rsidRDefault="00F80B09">
      <w:pPr>
        <w:divId w:val="950403252"/>
      </w:pPr>
      <w:r>
        <w:t xml:space="preserve">Dialogue 1 </w:t>
      </w:r>
    </w:p>
    <w:p w:rsidR="00077582" w:rsidRDefault="00F80B09">
      <w:pPr>
        <w:pStyle w:val="speaker"/>
        <w:divId w:val="2030831860"/>
      </w:pPr>
      <w:r>
        <w:t>INTERVIEWER</w:t>
      </w:r>
    </w:p>
    <w:p w:rsidR="00077582" w:rsidRDefault="00F80B09">
      <w:pPr>
        <w:pStyle w:val="remark"/>
        <w:divId w:val="2030831860"/>
      </w:pPr>
      <w:r>
        <w:t>Entschuldigen Sie bitte, wie ist Ihr Name?</w:t>
      </w:r>
    </w:p>
    <w:p w:rsidR="00077582" w:rsidRDefault="00F80B09">
      <w:pPr>
        <w:pStyle w:val="remark"/>
        <w:divId w:val="2030831860"/>
      </w:pPr>
      <w:r>
        <w:t>(Lengenfelder)</w:t>
      </w:r>
    </w:p>
    <w:p w:rsidR="00077582" w:rsidRDefault="00F80B09">
      <w:pPr>
        <w:pStyle w:val="remark"/>
        <w:divId w:val="2030831860"/>
      </w:pPr>
      <w:r>
        <w:t>→</w:t>
      </w:r>
    </w:p>
    <w:p w:rsidR="00077582" w:rsidRDefault="00F80B09">
      <w:pPr>
        <w:pStyle w:val="speaker"/>
        <w:divId w:val="161707313"/>
      </w:pPr>
      <w:r>
        <w:t>FRAU LENGENFELDER</w:t>
      </w:r>
    </w:p>
    <w:p w:rsidR="00077582" w:rsidRDefault="00F80B09">
      <w:pPr>
        <w:pStyle w:val="remark"/>
        <w:divId w:val="161707313"/>
      </w:pPr>
      <w:r>
        <w:t>Mein Name ist Lengenfelder.</w:t>
      </w:r>
    </w:p>
    <w:p w:rsidR="00077582" w:rsidRDefault="00F80B09">
      <w:pPr>
        <w:pStyle w:val="speaker"/>
        <w:divId w:val="136268774"/>
      </w:pPr>
      <w:r>
        <w:t>INTERVIEWER</w:t>
      </w:r>
    </w:p>
    <w:p w:rsidR="00077582" w:rsidRDefault="00F80B09">
      <w:pPr>
        <w:pStyle w:val="remark"/>
        <w:divId w:val="136268774"/>
      </w:pPr>
      <w:r>
        <w:t>Wo wohnen Sie?</w:t>
      </w:r>
    </w:p>
    <w:p w:rsidR="00077582" w:rsidRDefault="00F80B09">
      <w:pPr>
        <w:pStyle w:val="remark"/>
        <w:divId w:val="136268774"/>
      </w:pPr>
      <w:r>
        <w:t>→</w:t>
      </w:r>
    </w:p>
    <w:p w:rsidR="00077582" w:rsidRDefault="00F80B09">
      <w:pPr>
        <w:pStyle w:val="speaker"/>
        <w:divId w:val="1737432212"/>
      </w:pPr>
      <w:r>
        <w:t>FRAU LENGENFELDER</w:t>
      </w:r>
    </w:p>
    <w:p w:rsidR="00077582" w:rsidRDefault="00F80B09">
      <w:pPr>
        <w:pStyle w:val="remark"/>
        <w:divId w:val="1737432212"/>
      </w:pPr>
      <w:r>
        <w:t>Ich wohne in München.</w:t>
      </w:r>
    </w:p>
    <w:p w:rsidR="00077582" w:rsidRDefault="00F80B09">
      <w:pPr>
        <w:pStyle w:val="speaker"/>
        <w:divId w:val="1682127693"/>
      </w:pPr>
      <w:r>
        <w:t>INTERVIEWER</w:t>
      </w:r>
    </w:p>
    <w:p w:rsidR="00077582" w:rsidRDefault="00F80B09">
      <w:pPr>
        <w:pStyle w:val="remark"/>
        <w:divId w:val="1682127693"/>
      </w:pPr>
      <w:r>
        <w:t>Und woher kommen Sie?</w:t>
      </w:r>
    </w:p>
    <w:p w:rsidR="00077582" w:rsidRDefault="00F80B09">
      <w:pPr>
        <w:pStyle w:val="remark"/>
        <w:divId w:val="1682127693"/>
      </w:pPr>
      <w:r>
        <w:t>→</w:t>
      </w:r>
    </w:p>
    <w:p w:rsidR="00077582" w:rsidRDefault="00F80B09">
      <w:pPr>
        <w:pStyle w:val="speaker"/>
        <w:divId w:val="362096177"/>
      </w:pPr>
      <w:r>
        <w:t>FRAU LENGENFELDER</w:t>
      </w:r>
    </w:p>
    <w:p w:rsidR="00077582" w:rsidRDefault="00F80B09">
      <w:pPr>
        <w:pStyle w:val="remark"/>
        <w:divId w:val="362096177"/>
      </w:pPr>
      <w:r>
        <w:t>Ich komme aus Russland.</w:t>
      </w:r>
    </w:p>
    <w:p w:rsidR="00077582" w:rsidRDefault="00F80B09">
      <w:pPr>
        <w:divId w:val="950403252"/>
      </w:pPr>
      <w:r>
        <w:t xml:space="preserve">Dialogue 2 </w:t>
      </w:r>
    </w:p>
    <w:p w:rsidR="00077582" w:rsidRDefault="00F80B09">
      <w:pPr>
        <w:pStyle w:val="speaker"/>
        <w:divId w:val="653880096"/>
      </w:pPr>
      <w:r>
        <w:t>INTERVIEWERIN</w:t>
      </w:r>
    </w:p>
    <w:p w:rsidR="00077582" w:rsidRDefault="00F80B09">
      <w:pPr>
        <w:pStyle w:val="remark"/>
        <w:divId w:val="653880096"/>
      </w:pPr>
      <w:r>
        <w:t>Wie ist Ihr Name?</w:t>
      </w:r>
    </w:p>
    <w:p w:rsidR="00077582" w:rsidRDefault="00F80B09">
      <w:pPr>
        <w:pStyle w:val="remark"/>
        <w:divId w:val="653880096"/>
      </w:pPr>
      <w:r>
        <w:t>(Frank Börner)</w:t>
      </w:r>
    </w:p>
    <w:p w:rsidR="00077582" w:rsidRDefault="00F80B09">
      <w:pPr>
        <w:pStyle w:val="remark"/>
        <w:divId w:val="653880096"/>
      </w:pPr>
      <w:r>
        <w:t>→</w:t>
      </w:r>
    </w:p>
    <w:p w:rsidR="00077582" w:rsidRDefault="00F80B09">
      <w:pPr>
        <w:pStyle w:val="speaker"/>
        <w:divId w:val="1313407857"/>
      </w:pPr>
      <w:r>
        <w:t>HERR BÖRNER</w:t>
      </w:r>
    </w:p>
    <w:p w:rsidR="00077582" w:rsidRDefault="00F80B09">
      <w:pPr>
        <w:pStyle w:val="remark"/>
        <w:divId w:val="1313407857"/>
      </w:pPr>
      <w:r>
        <w:t>Mein Name ist Frank Börner.</w:t>
      </w:r>
    </w:p>
    <w:p w:rsidR="00077582" w:rsidRDefault="00F80B09">
      <w:pPr>
        <w:pStyle w:val="speaker"/>
        <w:divId w:val="471871163"/>
      </w:pPr>
      <w:r>
        <w:t>INTERVIEWERIN</w:t>
      </w:r>
    </w:p>
    <w:p w:rsidR="00077582" w:rsidRDefault="00F80B09">
      <w:pPr>
        <w:pStyle w:val="remark"/>
        <w:divId w:val="471871163"/>
      </w:pPr>
      <w:r>
        <w:t>Woher kommen Sie?</w:t>
      </w:r>
    </w:p>
    <w:p w:rsidR="00077582" w:rsidRDefault="00F80B09">
      <w:pPr>
        <w:pStyle w:val="remark"/>
        <w:divId w:val="471871163"/>
      </w:pPr>
      <w:r>
        <w:t>→</w:t>
      </w:r>
    </w:p>
    <w:p w:rsidR="00077582" w:rsidRDefault="00F80B09">
      <w:pPr>
        <w:pStyle w:val="speaker"/>
        <w:divId w:val="1390885508"/>
      </w:pPr>
      <w:r>
        <w:t>HERR BÖRNER</w:t>
      </w:r>
    </w:p>
    <w:p w:rsidR="00077582" w:rsidRDefault="00F80B09">
      <w:pPr>
        <w:pStyle w:val="remark"/>
        <w:divId w:val="1390885508"/>
      </w:pPr>
      <w:r>
        <w:t>Ich komme aus Berlin.</w:t>
      </w:r>
    </w:p>
    <w:p w:rsidR="00077582" w:rsidRDefault="00F80B09">
      <w:pPr>
        <w:pStyle w:val="speaker"/>
        <w:divId w:val="2061973701"/>
      </w:pPr>
      <w:r>
        <w:t>INTERVIEWERIN</w:t>
      </w:r>
    </w:p>
    <w:p w:rsidR="00077582" w:rsidRDefault="00F80B09">
      <w:pPr>
        <w:pStyle w:val="remark"/>
        <w:divId w:val="2061973701"/>
      </w:pPr>
      <w:r>
        <w:t>Und wo wohnen Sie?</w:t>
      </w:r>
    </w:p>
    <w:p w:rsidR="00077582" w:rsidRDefault="00F80B09">
      <w:pPr>
        <w:pStyle w:val="remark"/>
        <w:divId w:val="2061973701"/>
      </w:pPr>
      <w:r>
        <w:t>→</w:t>
      </w:r>
    </w:p>
    <w:p w:rsidR="00077582" w:rsidRDefault="00F80B09">
      <w:pPr>
        <w:pStyle w:val="speaker"/>
        <w:divId w:val="149179889"/>
      </w:pPr>
      <w:r>
        <w:t>HERR BÖRNER</w:t>
      </w:r>
    </w:p>
    <w:p w:rsidR="00077582" w:rsidRDefault="00F80B09">
      <w:pPr>
        <w:pStyle w:val="remark"/>
        <w:divId w:val="149179889"/>
      </w:pPr>
      <w:r>
        <w:t>Ich wohne in Berlin und auf der Insel Rügen.</w:t>
      </w:r>
    </w:p>
    <w:p w:rsidR="00077582" w:rsidRDefault="00F80B09">
      <w:pPr>
        <w:divId w:val="950403252"/>
      </w:pPr>
      <w:r>
        <w:t xml:space="preserve">Dialogue 3 </w:t>
      </w:r>
    </w:p>
    <w:p w:rsidR="00077582" w:rsidRDefault="00F80B09">
      <w:pPr>
        <w:pStyle w:val="speaker"/>
        <w:divId w:val="1104886522"/>
      </w:pPr>
      <w:r>
        <w:t>INTERVIEWERIN</w:t>
      </w:r>
    </w:p>
    <w:p w:rsidR="00077582" w:rsidRDefault="00F80B09">
      <w:pPr>
        <w:pStyle w:val="remark"/>
        <w:divId w:val="1104886522"/>
      </w:pPr>
      <w:r>
        <w:t>Wie ist Ihr Name?</w:t>
      </w:r>
    </w:p>
    <w:p w:rsidR="00077582" w:rsidRDefault="00F80B09">
      <w:pPr>
        <w:pStyle w:val="remark"/>
        <w:divId w:val="1104886522"/>
      </w:pPr>
      <w:r>
        <w:t>(Melanie)</w:t>
      </w:r>
    </w:p>
    <w:p w:rsidR="00077582" w:rsidRDefault="00F80B09">
      <w:pPr>
        <w:pStyle w:val="remark"/>
        <w:divId w:val="1104886522"/>
      </w:pPr>
      <w:r>
        <w:t>→</w:t>
      </w:r>
    </w:p>
    <w:p w:rsidR="00077582" w:rsidRDefault="00F80B09">
      <w:pPr>
        <w:pStyle w:val="speaker"/>
        <w:divId w:val="618101976"/>
      </w:pPr>
      <w:r>
        <w:t>MELANIE</w:t>
      </w:r>
    </w:p>
    <w:p w:rsidR="00077582" w:rsidRDefault="00F80B09">
      <w:pPr>
        <w:pStyle w:val="remark"/>
        <w:divId w:val="618101976"/>
      </w:pPr>
      <w:r>
        <w:t>Mein Name ist Melanie.</w:t>
      </w:r>
    </w:p>
    <w:p w:rsidR="00077582" w:rsidRDefault="00F80B09">
      <w:pPr>
        <w:pStyle w:val="speaker"/>
        <w:divId w:val="633363907"/>
      </w:pPr>
      <w:r>
        <w:t>INTERVIEWER</w:t>
      </w:r>
    </w:p>
    <w:p w:rsidR="00077582" w:rsidRDefault="00F80B09">
      <w:pPr>
        <w:pStyle w:val="remark"/>
        <w:divId w:val="633363907"/>
      </w:pPr>
      <w:r>
        <w:t>Und wie ist Ihr Name?</w:t>
      </w:r>
    </w:p>
    <w:p w:rsidR="00077582" w:rsidRDefault="00F80B09">
      <w:pPr>
        <w:pStyle w:val="remark"/>
        <w:divId w:val="633363907"/>
      </w:pPr>
      <w:r>
        <w:t>(Christian)</w:t>
      </w:r>
    </w:p>
    <w:p w:rsidR="00077582" w:rsidRDefault="00F80B09">
      <w:pPr>
        <w:pStyle w:val="remark"/>
        <w:divId w:val="633363907"/>
      </w:pPr>
      <w:r>
        <w:t>→</w:t>
      </w:r>
    </w:p>
    <w:p w:rsidR="00077582" w:rsidRDefault="00F80B09">
      <w:pPr>
        <w:pStyle w:val="speaker"/>
        <w:divId w:val="412431113"/>
      </w:pPr>
      <w:r>
        <w:t>CHRISTIAN</w:t>
      </w:r>
    </w:p>
    <w:p w:rsidR="00077582" w:rsidRDefault="00F80B09">
      <w:pPr>
        <w:pStyle w:val="remark"/>
        <w:divId w:val="412431113"/>
      </w:pPr>
      <w:r>
        <w:t>Mein Name ist Christian.</w:t>
      </w:r>
    </w:p>
    <w:p w:rsidR="00077582" w:rsidRDefault="00F80B09">
      <w:pPr>
        <w:pStyle w:val="speaker"/>
        <w:divId w:val="2054306880"/>
      </w:pPr>
      <w:r>
        <w:t>INTERVIEWERIN</w:t>
      </w:r>
    </w:p>
    <w:p w:rsidR="00077582" w:rsidRDefault="00F80B09">
      <w:pPr>
        <w:pStyle w:val="remark"/>
        <w:divId w:val="2054306880"/>
      </w:pPr>
      <w:r>
        <w:t>Also, ähm, Christian und Melanie, woher kommen Sie?</w:t>
      </w:r>
    </w:p>
    <w:p w:rsidR="00077582" w:rsidRDefault="00F80B09">
      <w:pPr>
        <w:pStyle w:val="remark"/>
        <w:divId w:val="2054306880"/>
      </w:pPr>
      <w:r>
        <w:t>→</w:t>
      </w:r>
    </w:p>
    <w:p w:rsidR="00077582" w:rsidRDefault="00F80B09">
      <w:pPr>
        <w:pStyle w:val="speaker"/>
        <w:divId w:val="1804234126"/>
      </w:pPr>
      <w:r>
        <w:t>CHRISTIAN</w:t>
      </w:r>
    </w:p>
    <w:p w:rsidR="00077582" w:rsidRDefault="00F80B09">
      <w:pPr>
        <w:pStyle w:val="remark"/>
        <w:divId w:val="1804234126"/>
      </w:pPr>
      <w:r>
        <w:t>Wir kommen aus Norddeutschland.</w:t>
      </w:r>
    </w:p>
    <w:p w:rsidR="00077582" w:rsidRDefault="00F80B09">
      <w:pPr>
        <w:pStyle w:val="speaker"/>
        <w:divId w:val="2040281290"/>
      </w:pPr>
      <w:r>
        <w:t>MELANIE</w:t>
      </w:r>
    </w:p>
    <w:p w:rsidR="00077582" w:rsidRDefault="00F80B09">
      <w:pPr>
        <w:pStyle w:val="remark"/>
        <w:divId w:val="2040281290"/>
      </w:pPr>
      <w:r>
        <w:t>Ja, Norddeutschland.</w:t>
      </w:r>
    </w:p>
    <w:p w:rsidR="00077582" w:rsidRDefault="00F80B09">
      <w:pPr>
        <w:pStyle w:val="speaker"/>
        <w:divId w:val="1051269302"/>
      </w:pPr>
      <w:r>
        <w:t>INTERVIEWERIN</w:t>
      </w:r>
    </w:p>
    <w:p w:rsidR="00077582" w:rsidRDefault="00F80B09">
      <w:pPr>
        <w:pStyle w:val="remark"/>
        <w:divId w:val="1051269302"/>
      </w:pPr>
      <w:r>
        <w:t>Und wo wohnen Sie?</w:t>
      </w:r>
    </w:p>
    <w:p w:rsidR="00077582" w:rsidRDefault="00F80B09">
      <w:pPr>
        <w:pStyle w:val="remark"/>
        <w:divId w:val="1051269302"/>
      </w:pPr>
      <w:r>
        <w:t>→</w:t>
      </w:r>
    </w:p>
    <w:p w:rsidR="00077582" w:rsidRDefault="00F80B09">
      <w:pPr>
        <w:pStyle w:val="speaker"/>
        <w:divId w:val="257951120"/>
      </w:pPr>
      <w:r>
        <w:t>MELANIE</w:t>
      </w:r>
    </w:p>
    <w:p w:rsidR="00077582" w:rsidRDefault="00F80B09">
      <w:pPr>
        <w:pStyle w:val="remark"/>
        <w:divId w:val="257951120"/>
      </w:pPr>
      <w:r>
        <w:t>Wir wohnen in Rostock.</w:t>
      </w:r>
    </w:p>
    <w:p w:rsidR="00077582" w:rsidRDefault="00F80B09">
      <w:pPr>
        <w:divId w:val="950403252"/>
      </w:pPr>
      <w:r>
        <w:t xml:space="preserve">Dialogue 4 </w:t>
      </w:r>
    </w:p>
    <w:p w:rsidR="00077582" w:rsidRDefault="00F80B09">
      <w:pPr>
        <w:pStyle w:val="speaker"/>
        <w:divId w:val="1834759051"/>
      </w:pPr>
      <w:r>
        <w:t>INTERVIEWER</w:t>
      </w:r>
    </w:p>
    <w:p w:rsidR="00077582" w:rsidRDefault="00F80B09">
      <w:pPr>
        <w:pStyle w:val="remark"/>
        <w:divId w:val="1834759051"/>
      </w:pPr>
      <w:r>
        <w:t>Wie ist Ihr Name?</w:t>
      </w:r>
    </w:p>
    <w:p w:rsidR="00077582" w:rsidRDefault="00F80B09">
      <w:pPr>
        <w:pStyle w:val="remark"/>
        <w:divId w:val="1834759051"/>
      </w:pPr>
      <w:r>
        <w:rPr>
          <w:rStyle w:val="Emphasis"/>
        </w:rPr>
        <w:t>(give your own name)</w:t>
      </w:r>
    </w:p>
    <w:p w:rsidR="00077582" w:rsidRDefault="00F80B09">
      <w:pPr>
        <w:pStyle w:val="remark"/>
        <w:divId w:val="1834759051"/>
      </w:pPr>
      <w:r>
        <w:t>→</w:t>
      </w:r>
    </w:p>
    <w:p w:rsidR="00077582" w:rsidRDefault="00F80B09">
      <w:pPr>
        <w:pStyle w:val="speaker"/>
        <w:divId w:val="1761946323"/>
      </w:pPr>
      <w:r>
        <w:t>INTERVIEWER</w:t>
      </w:r>
    </w:p>
    <w:p w:rsidR="00077582" w:rsidRDefault="00F80B09">
      <w:pPr>
        <w:pStyle w:val="remark"/>
        <w:divId w:val="1761946323"/>
      </w:pPr>
      <w:r>
        <w:t>Woher kommen Sie?</w:t>
      </w:r>
    </w:p>
    <w:p w:rsidR="00077582" w:rsidRDefault="00F80B09">
      <w:pPr>
        <w:pStyle w:val="remark"/>
        <w:divId w:val="1761946323"/>
      </w:pPr>
      <w:r>
        <w:t>→</w:t>
      </w:r>
    </w:p>
    <w:p w:rsidR="00077582" w:rsidRDefault="00F80B09">
      <w:pPr>
        <w:pStyle w:val="speaker"/>
        <w:divId w:val="1947888102"/>
      </w:pPr>
      <w:r>
        <w:t>INTERVIEWER</w:t>
      </w:r>
    </w:p>
    <w:p w:rsidR="00077582" w:rsidRDefault="00F80B09">
      <w:pPr>
        <w:pStyle w:val="remark"/>
        <w:divId w:val="1947888102"/>
      </w:pPr>
      <w:r>
        <w:t>Und wo wohnen Sie?</w:t>
      </w:r>
    </w:p>
    <w:p w:rsidR="00077582" w:rsidRDefault="00F80B09">
      <w:pPr>
        <w:pStyle w:val="remark"/>
        <w:divId w:val="1947888102"/>
      </w:pPr>
      <w:r>
        <w:t>→</w:t>
      </w:r>
    </w:p>
    <w:bookmarkStart w:id="375" w:name="Back_To_Session3_MediaContent4"/>
    <w:p w:rsidR="00077582" w:rsidRDefault="00F80B09">
      <w:pPr>
        <w:pStyle w:val="NormalWeb"/>
        <w:divId w:val="950403252"/>
      </w:pPr>
      <w:r>
        <w:fldChar w:fldCharType="begin"/>
      </w:r>
      <w:r>
        <w:instrText xml:space="preserve"> HYPERLINK "" \l "Session3_MediaContent4" </w:instrText>
      </w:r>
      <w:r>
        <w:fldChar w:fldCharType="separate"/>
      </w:r>
      <w:r>
        <w:rPr>
          <w:rStyle w:val="Hyperlink"/>
        </w:rPr>
        <w:t>Back to - Übung 22</w:t>
      </w:r>
      <w:r>
        <w:fldChar w:fldCharType="end"/>
      </w:r>
      <w:bookmarkEnd w:id="375"/>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005548072"/>
        <w:rPr>
          <w:rFonts w:eastAsia="Times New Roman"/>
        </w:rPr>
      </w:pPr>
      <w:bookmarkStart w:id="376" w:name="Session4_Transcript1"/>
      <w:bookmarkEnd w:id="376"/>
      <w:r>
        <w:rPr>
          <w:rFonts w:eastAsia="Times New Roman"/>
        </w:rPr>
        <w:t>Übung 24</w:t>
      </w:r>
    </w:p>
    <w:p w:rsidR="00077582" w:rsidRDefault="00F80B09">
      <w:pPr>
        <w:pStyle w:val="Heading2"/>
        <w:divId w:val="1005548072"/>
        <w:rPr>
          <w:rFonts w:eastAsia="Times New Roman"/>
        </w:rPr>
      </w:pPr>
      <w:r>
        <w:rPr>
          <w:rFonts w:eastAsia="Times New Roman"/>
        </w:rPr>
        <w:t>Transcript</w:t>
      </w:r>
    </w:p>
    <w:p w:rsidR="00077582" w:rsidRDefault="00F80B09">
      <w:pPr>
        <w:divId w:val="1005548072"/>
      </w:pPr>
      <w:r>
        <w:t>Abschnitt 13</w:t>
      </w:r>
    </w:p>
    <w:p w:rsidR="00077582" w:rsidRDefault="00F80B09">
      <w:pPr>
        <w:divId w:val="1005548072"/>
      </w:pPr>
      <w:r>
        <w:rPr>
          <w:rStyle w:val="Emphasis"/>
        </w:rPr>
        <w:t>Hören Sie bitte.</w:t>
      </w:r>
    </w:p>
    <w:p w:rsidR="00077582" w:rsidRDefault="00F80B09">
      <w:pPr>
        <w:pStyle w:val="speaker"/>
        <w:divId w:val="1996101021"/>
      </w:pPr>
      <w:r>
        <w:t>INTERVIEWERIN</w:t>
      </w:r>
    </w:p>
    <w:p w:rsidR="00077582" w:rsidRDefault="00F80B09">
      <w:pPr>
        <w:pStyle w:val="remark"/>
        <w:divId w:val="1996101021"/>
      </w:pPr>
      <w:r>
        <w:t>Was kann man hier essen?</w:t>
      </w:r>
    </w:p>
    <w:p w:rsidR="00077582" w:rsidRDefault="00F80B09">
      <w:pPr>
        <w:pStyle w:val="speaker"/>
        <w:divId w:val="705568778"/>
      </w:pPr>
      <w:r>
        <w:t>MANN</w:t>
      </w:r>
    </w:p>
    <w:p w:rsidR="00077582" w:rsidRDefault="00F80B09">
      <w:pPr>
        <w:pStyle w:val="remark"/>
        <w:divId w:val="705568778"/>
      </w:pPr>
      <w:r>
        <w:t>Essen, ja – insbesondere der Fisch hier aus der Umgebung, und ich denke, wer Fisch mag, der is’ hier genau richtig.</w:t>
      </w:r>
    </w:p>
    <w:p w:rsidR="00077582" w:rsidRDefault="00F80B09">
      <w:pPr>
        <w:pStyle w:val="speaker"/>
        <w:divId w:val="762918365"/>
      </w:pPr>
      <w:r>
        <w:t>INTERVIEWERIN</w:t>
      </w:r>
    </w:p>
    <w:p w:rsidR="00077582" w:rsidRDefault="00F80B09">
      <w:pPr>
        <w:pStyle w:val="remark"/>
        <w:divId w:val="762918365"/>
      </w:pPr>
      <w:r>
        <w:t>Und was trinkt man hier?</w:t>
      </w:r>
    </w:p>
    <w:p w:rsidR="00077582" w:rsidRDefault="00F80B09">
      <w:pPr>
        <w:pStyle w:val="speaker"/>
        <w:divId w:val="2049717533"/>
      </w:pPr>
      <w:r>
        <w:t>MANN</w:t>
      </w:r>
    </w:p>
    <w:p w:rsidR="00077582" w:rsidRDefault="00F80B09">
      <w:pPr>
        <w:pStyle w:val="remark"/>
        <w:divId w:val="2049717533"/>
      </w:pPr>
      <w:r>
        <w:t xml:space="preserve">Man trinkt Bier. Dieses Bier bekommt man auch in verschiedenen Formen, als Schwarzbier, als helles Bier und man bekommt überall auch Wein. </w:t>
      </w:r>
    </w:p>
    <w:bookmarkStart w:id="377" w:name="Back_To_Session4_MediaContent1"/>
    <w:p w:rsidR="00077582" w:rsidRDefault="00F80B09">
      <w:pPr>
        <w:pStyle w:val="NormalWeb"/>
        <w:divId w:val="1005548072"/>
      </w:pPr>
      <w:r>
        <w:fldChar w:fldCharType="begin"/>
      </w:r>
      <w:r>
        <w:instrText xml:space="preserve"> HYPERLINK "" \l "Session4_MediaContent1" </w:instrText>
      </w:r>
      <w:r>
        <w:fldChar w:fldCharType="separate"/>
      </w:r>
      <w:r>
        <w:rPr>
          <w:rStyle w:val="Hyperlink"/>
        </w:rPr>
        <w:t>Back to - Übung 24</w:t>
      </w:r>
      <w:r>
        <w:fldChar w:fldCharType="end"/>
      </w:r>
      <w:bookmarkEnd w:id="377"/>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320814802"/>
        <w:rPr>
          <w:rFonts w:eastAsia="Times New Roman"/>
        </w:rPr>
      </w:pPr>
      <w:bookmarkStart w:id="378" w:name="Session4_Transcript2"/>
      <w:bookmarkEnd w:id="378"/>
      <w:r>
        <w:rPr>
          <w:rFonts w:eastAsia="Times New Roman"/>
        </w:rPr>
        <w:t>Übung 25</w:t>
      </w:r>
    </w:p>
    <w:p w:rsidR="00077582" w:rsidRDefault="00F80B09">
      <w:pPr>
        <w:pStyle w:val="Heading2"/>
        <w:divId w:val="1320814802"/>
        <w:rPr>
          <w:rFonts w:eastAsia="Times New Roman"/>
        </w:rPr>
      </w:pPr>
      <w:r>
        <w:rPr>
          <w:rFonts w:eastAsia="Times New Roman"/>
        </w:rPr>
        <w:t>Transcript</w:t>
      </w:r>
    </w:p>
    <w:p w:rsidR="00077582" w:rsidRDefault="00F80B09">
      <w:pPr>
        <w:divId w:val="1320814802"/>
      </w:pPr>
      <w:r>
        <w:t>Abschnitt 14</w:t>
      </w:r>
    </w:p>
    <w:p w:rsidR="00077582" w:rsidRDefault="00F80B09">
      <w:pPr>
        <w:divId w:val="1320814802"/>
      </w:pPr>
      <w:r>
        <w:rPr>
          <w:rStyle w:val="Emphasis"/>
          <w:lang w:val="de-DE"/>
        </w:rPr>
        <w:t>Hören Sie bitte.</w:t>
      </w:r>
    </w:p>
    <w:p w:rsidR="00077582" w:rsidRDefault="00F80B09">
      <w:pPr>
        <w:pStyle w:val="speaker"/>
        <w:divId w:val="39670443"/>
      </w:pPr>
      <w:r>
        <w:t>THOMAS</w:t>
      </w:r>
    </w:p>
    <w:p w:rsidR="00077582" w:rsidRDefault="00F80B09">
      <w:pPr>
        <w:pStyle w:val="remark"/>
        <w:divId w:val="39670443"/>
      </w:pPr>
      <w:r>
        <w:t> Entschuldigung!</w:t>
      </w:r>
    </w:p>
    <w:p w:rsidR="00077582" w:rsidRDefault="00F80B09">
      <w:pPr>
        <w:pStyle w:val="speaker"/>
        <w:divId w:val="248542895"/>
      </w:pPr>
      <w:r>
        <w:t>KELLNERIN</w:t>
      </w:r>
    </w:p>
    <w:p w:rsidR="00077582" w:rsidRDefault="00F80B09">
      <w:pPr>
        <w:pStyle w:val="remark"/>
        <w:divId w:val="248542895"/>
      </w:pPr>
      <w:r>
        <w:t>Bitte schön?</w:t>
      </w:r>
    </w:p>
    <w:p w:rsidR="00077582" w:rsidRDefault="00F80B09">
      <w:pPr>
        <w:pStyle w:val="speaker"/>
        <w:divId w:val="1266572165"/>
      </w:pPr>
      <w:r>
        <w:t>THOMAS</w:t>
      </w:r>
    </w:p>
    <w:p w:rsidR="00077582" w:rsidRDefault="00F80B09">
      <w:pPr>
        <w:pStyle w:val="remark"/>
        <w:divId w:val="1266572165"/>
      </w:pPr>
      <w:r>
        <w:t> Äh, wir möchten ein Kännchen Kaffee und ein Glas Tee, bitte.</w:t>
      </w:r>
    </w:p>
    <w:p w:rsidR="00077582" w:rsidRDefault="00F80B09">
      <w:pPr>
        <w:pStyle w:val="speaker"/>
        <w:divId w:val="570311506"/>
      </w:pPr>
      <w:r>
        <w:t>KELLNERIN</w:t>
      </w:r>
    </w:p>
    <w:p w:rsidR="00077582" w:rsidRDefault="00F80B09">
      <w:pPr>
        <w:pStyle w:val="remark"/>
        <w:divId w:val="570311506"/>
      </w:pPr>
      <w:r>
        <w:t>Tee mit Zitrone oder mit Sahne?</w:t>
      </w:r>
    </w:p>
    <w:p w:rsidR="00077582" w:rsidRDefault="00F80B09">
      <w:pPr>
        <w:pStyle w:val="speaker"/>
        <w:divId w:val="1274678191"/>
      </w:pPr>
      <w:r>
        <w:t>THOMAS</w:t>
      </w:r>
    </w:p>
    <w:p w:rsidR="00077582" w:rsidRDefault="00F80B09">
      <w:pPr>
        <w:pStyle w:val="remark"/>
        <w:divId w:val="1274678191"/>
      </w:pPr>
      <w:r>
        <w:t> Mit Zitrone, bitte.</w:t>
      </w:r>
    </w:p>
    <w:p w:rsidR="00077582" w:rsidRDefault="00F80B09">
      <w:pPr>
        <w:pStyle w:val="speaker"/>
        <w:divId w:val="1084566838"/>
      </w:pPr>
      <w:r>
        <w:t>KELLNERIN</w:t>
      </w:r>
    </w:p>
    <w:p w:rsidR="00077582" w:rsidRDefault="00F80B09">
      <w:pPr>
        <w:pStyle w:val="remark"/>
        <w:divId w:val="1084566838"/>
      </w:pPr>
      <w:r>
        <w:t>Sonst noch etwas?</w:t>
      </w:r>
    </w:p>
    <w:p w:rsidR="00077582" w:rsidRDefault="00F80B09">
      <w:pPr>
        <w:pStyle w:val="speaker"/>
        <w:divId w:val="2027519101"/>
      </w:pPr>
      <w:r>
        <w:t>THOMAS</w:t>
      </w:r>
    </w:p>
    <w:p w:rsidR="00077582" w:rsidRDefault="00F80B09">
      <w:pPr>
        <w:pStyle w:val="remark"/>
        <w:divId w:val="2027519101"/>
      </w:pPr>
      <w:r>
        <w:t> Zwei Stück Apfelkuchen, bitte.</w:t>
      </w:r>
    </w:p>
    <w:p w:rsidR="00077582" w:rsidRDefault="00F80B09">
      <w:pPr>
        <w:pStyle w:val="remark"/>
        <w:divId w:val="2027519101"/>
      </w:pPr>
      <w:r>
        <w:rPr>
          <w:rStyle w:val="Emphasis"/>
        </w:rPr>
        <w:t>(später)</w:t>
      </w:r>
    </w:p>
    <w:p w:rsidR="00077582" w:rsidRDefault="00F80B09">
      <w:pPr>
        <w:pStyle w:val="speaker"/>
        <w:divId w:val="1971473172"/>
      </w:pPr>
      <w:r>
        <w:t>KELLNERIN</w:t>
      </w:r>
    </w:p>
    <w:p w:rsidR="00077582" w:rsidRDefault="00F80B09">
      <w:pPr>
        <w:pStyle w:val="remark"/>
        <w:divId w:val="1971473172"/>
      </w:pPr>
      <w:r>
        <w:t>Bitte schön, ein Kännchen Kaffee, ein Glas Tee und zwei Stück Apfelkuchen.</w:t>
      </w:r>
    </w:p>
    <w:p w:rsidR="00077582" w:rsidRDefault="00F80B09">
      <w:pPr>
        <w:pStyle w:val="speaker"/>
        <w:divId w:val="1549533806"/>
      </w:pPr>
      <w:r>
        <w:t>THOMAS</w:t>
      </w:r>
    </w:p>
    <w:p w:rsidR="00077582" w:rsidRDefault="00F80B09">
      <w:pPr>
        <w:pStyle w:val="remark"/>
        <w:divId w:val="1549533806"/>
      </w:pPr>
      <w:r>
        <w:t> Vielen Dank.</w:t>
      </w:r>
    </w:p>
    <w:p w:rsidR="00077582" w:rsidRDefault="00F80B09">
      <w:pPr>
        <w:pStyle w:val="remark"/>
        <w:divId w:val="1549533806"/>
      </w:pPr>
      <w:r>
        <w:rPr>
          <w:rStyle w:val="Emphasis"/>
        </w:rPr>
        <w:t>(später)</w:t>
      </w:r>
    </w:p>
    <w:p w:rsidR="00077582" w:rsidRDefault="00F80B09">
      <w:pPr>
        <w:pStyle w:val="speaker"/>
        <w:divId w:val="1079134877"/>
      </w:pPr>
      <w:r>
        <w:t>THOMAS</w:t>
      </w:r>
    </w:p>
    <w:p w:rsidR="00077582" w:rsidRDefault="00F80B09">
      <w:pPr>
        <w:pStyle w:val="remark"/>
        <w:divId w:val="1079134877"/>
      </w:pPr>
      <w:r>
        <w:t> Entschuldigung! Ich möchte zahlen, bitte.</w:t>
      </w:r>
    </w:p>
    <w:p w:rsidR="00077582" w:rsidRDefault="00F80B09">
      <w:pPr>
        <w:pStyle w:val="speaker"/>
        <w:divId w:val="1953048480"/>
      </w:pPr>
      <w:r>
        <w:t>KELLNERIN</w:t>
      </w:r>
    </w:p>
    <w:p w:rsidR="00077582" w:rsidRDefault="00F80B09">
      <w:pPr>
        <w:pStyle w:val="remark"/>
        <w:divId w:val="1953048480"/>
      </w:pPr>
      <w:r>
        <w:t>Zusammen oder getrennt?</w:t>
      </w:r>
    </w:p>
    <w:p w:rsidR="00077582" w:rsidRDefault="00F80B09">
      <w:pPr>
        <w:pStyle w:val="speaker"/>
        <w:divId w:val="1017542979"/>
      </w:pPr>
      <w:r>
        <w:t>THOMAS</w:t>
      </w:r>
    </w:p>
    <w:p w:rsidR="00077582" w:rsidRDefault="00F80B09">
      <w:pPr>
        <w:pStyle w:val="remark"/>
        <w:divId w:val="1017542979"/>
      </w:pPr>
      <w:r>
        <w:t> Zusammen, bitte.</w:t>
      </w:r>
    </w:p>
    <w:p w:rsidR="00077582" w:rsidRDefault="00F80B09">
      <w:pPr>
        <w:pStyle w:val="speaker"/>
        <w:divId w:val="726759117"/>
      </w:pPr>
      <w:r>
        <w:t>KELLNERIN</w:t>
      </w:r>
    </w:p>
    <w:p w:rsidR="00077582" w:rsidRDefault="00F80B09">
      <w:pPr>
        <w:pStyle w:val="remark"/>
        <w:divId w:val="726759117"/>
      </w:pPr>
      <w:r>
        <w:t>Das macht, ähm, €9,15 bitte.</w:t>
      </w:r>
    </w:p>
    <w:p w:rsidR="00077582" w:rsidRDefault="00F80B09">
      <w:pPr>
        <w:pStyle w:val="speaker"/>
        <w:divId w:val="821891606"/>
      </w:pPr>
      <w:r>
        <w:t>THOMAS</w:t>
      </w:r>
    </w:p>
    <w:p w:rsidR="00077582" w:rsidRDefault="00F80B09">
      <w:pPr>
        <w:pStyle w:val="remark"/>
        <w:divId w:val="821891606"/>
      </w:pPr>
      <w:r>
        <w:t> €10, bitte schön – stimmt so.</w:t>
      </w:r>
    </w:p>
    <w:p w:rsidR="00077582" w:rsidRDefault="00F80B09">
      <w:pPr>
        <w:pStyle w:val="speaker"/>
        <w:divId w:val="1985818596"/>
      </w:pPr>
      <w:r>
        <w:t>KELLNERIN</w:t>
      </w:r>
    </w:p>
    <w:p w:rsidR="00077582" w:rsidRDefault="00F80B09">
      <w:pPr>
        <w:pStyle w:val="remark"/>
        <w:divId w:val="1985818596"/>
      </w:pPr>
      <w:r>
        <w:t>Danke schön.</w:t>
      </w:r>
    </w:p>
    <w:bookmarkStart w:id="379" w:name="Back_To_Session4_MediaContent2"/>
    <w:p w:rsidR="00077582" w:rsidRDefault="00F80B09">
      <w:pPr>
        <w:pStyle w:val="NormalWeb"/>
        <w:divId w:val="1320814802"/>
      </w:pPr>
      <w:r>
        <w:fldChar w:fldCharType="begin"/>
      </w:r>
      <w:r>
        <w:instrText xml:space="preserve"> HYPERLINK "" \l "Session4_MediaContent2" </w:instrText>
      </w:r>
      <w:r>
        <w:fldChar w:fldCharType="separate"/>
      </w:r>
      <w:r>
        <w:rPr>
          <w:rStyle w:val="Hyperlink"/>
        </w:rPr>
        <w:t>Back to - Übung 25</w:t>
      </w:r>
      <w:r>
        <w:fldChar w:fldCharType="end"/>
      </w:r>
      <w:bookmarkEnd w:id="379"/>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748770118"/>
        <w:rPr>
          <w:rFonts w:eastAsia="Times New Roman"/>
        </w:rPr>
      </w:pPr>
      <w:bookmarkStart w:id="380" w:name="Session4_Transcript3"/>
      <w:bookmarkEnd w:id="380"/>
      <w:r>
        <w:rPr>
          <w:rFonts w:eastAsia="Times New Roman"/>
        </w:rPr>
        <w:t>Übung 26</w:t>
      </w:r>
    </w:p>
    <w:p w:rsidR="00077582" w:rsidRDefault="00F80B09">
      <w:pPr>
        <w:pStyle w:val="Heading2"/>
        <w:divId w:val="1748770118"/>
        <w:rPr>
          <w:rFonts w:eastAsia="Times New Roman"/>
        </w:rPr>
      </w:pPr>
      <w:r>
        <w:rPr>
          <w:rFonts w:eastAsia="Times New Roman"/>
        </w:rPr>
        <w:t>Transcript</w:t>
      </w:r>
    </w:p>
    <w:p w:rsidR="00077582" w:rsidRDefault="00F80B09">
      <w:pPr>
        <w:pStyle w:val="remark"/>
        <w:divId w:val="1873765804"/>
      </w:pPr>
      <w:r>
        <w:t>Abschnitt 14</w:t>
      </w:r>
    </w:p>
    <w:p w:rsidR="00077582" w:rsidRDefault="00F80B09">
      <w:pPr>
        <w:pStyle w:val="remark"/>
        <w:divId w:val="1873765804"/>
      </w:pPr>
      <w:r>
        <w:rPr>
          <w:rStyle w:val="Emphasis"/>
        </w:rPr>
        <w:t>Hören Sie bitte.</w:t>
      </w:r>
    </w:p>
    <w:p w:rsidR="00077582" w:rsidRDefault="00F80B09">
      <w:pPr>
        <w:pStyle w:val="speaker"/>
        <w:divId w:val="755828439"/>
      </w:pPr>
      <w:r>
        <w:t>THOMAS</w:t>
      </w:r>
    </w:p>
    <w:p w:rsidR="00077582" w:rsidRDefault="00F80B09">
      <w:pPr>
        <w:pStyle w:val="remark"/>
        <w:divId w:val="755828439"/>
      </w:pPr>
      <w:r>
        <w:t>Entschuldigung!</w:t>
      </w:r>
    </w:p>
    <w:p w:rsidR="00077582" w:rsidRDefault="00F80B09">
      <w:pPr>
        <w:pStyle w:val="speaker"/>
        <w:divId w:val="1596668101"/>
      </w:pPr>
      <w:r>
        <w:t>KELLNERIN</w:t>
      </w:r>
    </w:p>
    <w:p w:rsidR="00077582" w:rsidRDefault="00F80B09">
      <w:pPr>
        <w:pStyle w:val="remark"/>
        <w:divId w:val="1596668101"/>
      </w:pPr>
      <w:r>
        <w:t>Bitte schön?</w:t>
      </w:r>
    </w:p>
    <w:p w:rsidR="00077582" w:rsidRDefault="00F80B09">
      <w:pPr>
        <w:pStyle w:val="speaker"/>
        <w:divId w:val="132984340"/>
      </w:pPr>
      <w:r>
        <w:t>THOMAS</w:t>
      </w:r>
    </w:p>
    <w:p w:rsidR="00077582" w:rsidRDefault="00F80B09">
      <w:pPr>
        <w:pStyle w:val="remark"/>
        <w:divId w:val="132984340"/>
      </w:pPr>
      <w:r>
        <w:t>Äh, wir möchten ein Kännchen Kaffee und ein Glas Tee, bitte.</w:t>
      </w:r>
    </w:p>
    <w:p w:rsidR="00077582" w:rsidRDefault="00F80B09">
      <w:pPr>
        <w:pStyle w:val="speaker"/>
        <w:divId w:val="1193300062"/>
      </w:pPr>
      <w:r>
        <w:t>KELLNERIN</w:t>
      </w:r>
    </w:p>
    <w:p w:rsidR="00077582" w:rsidRDefault="00F80B09">
      <w:pPr>
        <w:pStyle w:val="remark"/>
        <w:divId w:val="1193300062"/>
      </w:pPr>
      <w:r>
        <w:t>Tee mit Zitrone oder mit Sahne?</w:t>
      </w:r>
    </w:p>
    <w:p w:rsidR="00077582" w:rsidRDefault="00F80B09">
      <w:pPr>
        <w:pStyle w:val="speaker"/>
        <w:divId w:val="932320474"/>
      </w:pPr>
      <w:r>
        <w:t>THOMAS</w:t>
      </w:r>
    </w:p>
    <w:p w:rsidR="00077582" w:rsidRDefault="00F80B09">
      <w:pPr>
        <w:pStyle w:val="remark"/>
        <w:divId w:val="932320474"/>
      </w:pPr>
      <w:r>
        <w:t>Mit Zitrone, bitte.</w:t>
      </w:r>
    </w:p>
    <w:p w:rsidR="00077582" w:rsidRDefault="00F80B09">
      <w:pPr>
        <w:pStyle w:val="speaker"/>
        <w:divId w:val="76900438"/>
      </w:pPr>
      <w:r>
        <w:t>KELLNERIN</w:t>
      </w:r>
    </w:p>
    <w:p w:rsidR="00077582" w:rsidRDefault="00F80B09">
      <w:pPr>
        <w:pStyle w:val="remark"/>
        <w:divId w:val="76900438"/>
      </w:pPr>
      <w:r>
        <w:t>Sonst noch etwas?</w:t>
      </w:r>
    </w:p>
    <w:p w:rsidR="00077582" w:rsidRDefault="00F80B09">
      <w:pPr>
        <w:pStyle w:val="speaker"/>
        <w:divId w:val="1066104845"/>
      </w:pPr>
      <w:r>
        <w:t>THOMAS</w:t>
      </w:r>
    </w:p>
    <w:p w:rsidR="00077582" w:rsidRDefault="00F80B09">
      <w:pPr>
        <w:pStyle w:val="remark"/>
        <w:divId w:val="1066104845"/>
      </w:pPr>
      <w:r>
        <w:t>Zwei Stück Apfelkuchen, bitte.</w:t>
      </w:r>
    </w:p>
    <w:p w:rsidR="00077582" w:rsidRDefault="00F80B09">
      <w:pPr>
        <w:pStyle w:val="remark"/>
        <w:divId w:val="1066104845"/>
      </w:pPr>
      <w:r>
        <w:rPr>
          <w:rStyle w:val="Emphasis"/>
        </w:rPr>
        <w:t>(später)</w:t>
      </w:r>
    </w:p>
    <w:p w:rsidR="00077582" w:rsidRDefault="00F80B09">
      <w:pPr>
        <w:pStyle w:val="speaker"/>
        <w:divId w:val="598637158"/>
      </w:pPr>
      <w:r>
        <w:t>KELLNERIN</w:t>
      </w:r>
    </w:p>
    <w:p w:rsidR="00077582" w:rsidRDefault="00F80B09">
      <w:pPr>
        <w:pStyle w:val="remark"/>
        <w:divId w:val="598637158"/>
      </w:pPr>
      <w:r>
        <w:t>Bitte schön, ein Kännchen Kaffee, ein Glas Tee und zwei Stück Apfelkuchen.</w:t>
      </w:r>
    </w:p>
    <w:p w:rsidR="00077582" w:rsidRDefault="00F80B09">
      <w:pPr>
        <w:pStyle w:val="speaker"/>
        <w:divId w:val="937102089"/>
      </w:pPr>
      <w:r>
        <w:t>THOMAS</w:t>
      </w:r>
    </w:p>
    <w:p w:rsidR="00077582" w:rsidRDefault="00F80B09">
      <w:pPr>
        <w:pStyle w:val="remark"/>
        <w:divId w:val="937102089"/>
      </w:pPr>
      <w:r>
        <w:t>Vielen Dank.</w:t>
      </w:r>
    </w:p>
    <w:p w:rsidR="00077582" w:rsidRDefault="00F80B09">
      <w:pPr>
        <w:pStyle w:val="remark"/>
        <w:divId w:val="937102089"/>
      </w:pPr>
      <w:r>
        <w:rPr>
          <w:rStyle w:val="Emphasis"/>
        </w:rPr>
        <w:t>(später)</w:t>
      </w:r>
    </w:p>
    <w:p w:rsidR="00077582" w:rsidRDefault="00F80B09">
      <w:pPr>
        <w:pStyle w:val="speaker"/>
        <w:divId w:val="1386492769"/>
      </w:pPr>
      <w:r>
        <w:t>THOMAS</w:t>
      </w:r>
    </w:p>
    <w:p w:rsidR="00077582" w:rsidRDefault="00F80B09">
      <w:pPr>
        <w:pStyle w:val="remark"/>
        <w:divId w:val="1386492769"/>
      </w:pPr>
      <w:r>
        <w:t>Entschuldigung! Ich möchte zahlen, bitte.</w:t>
      </w:r>
    </w:p>
    <w:p w:rsidR="00077582" w:rsidRDefault="00F80B09">
      <w:pPr>
        <w:pStyle w:val="speaker"/>
        <w:divId w:val="579212484"/>
      </w:pPr>
      <w:r>
        <w:t>KELLNERIN</w:t>
      </w:r>
    </w:p>
    <w:p w:rsidR="00077582" w:rsidRDefault="00F80B09">
      <w:pPr>
        <w:pStyle w:val="remark"/>
        <w:divId w:val="579212484"/>
      </w:pPr>
      <w:r>
        <w:t>Zusammen oder getrennt?</w:t>
      </w:r>
    </w:p>
    <w:p w:rsidR="00077582" w:rsidRDefault="00F80B09">
      <w:pPr>
        <w:pStyle w:val="speaker"/>
        <w:divId w:val="1124739512"/>
      </w:pPr>
      <w:r>
        <w:t>THOMAS</w:t>
      </w:r>
    </w:p>
    <w:p w:rsidR="00077582" w:rsidRDefault="00F80B09">
      <w:pPr>
        <w:pStyle w:val="remark"/>
        <w:divId w:val="1124739512"/>
      </w:pPr>
      <w:r>
        <w:t>Zusammen, bitte.</w:t>
      </w:r>
    </w:p>
    <w:p w:rsidR="00077582" w:rsidRDefault="00F80B09">
      <w:pPr>
        <w:pStyle w:val="speaker"/>
        <w:divId w:val="2060661686"/>
      </w:pPr>
      <w:r>
        <w:t>KELLNERIN</w:t>
      </w:r>
    </w:p>
    <w:p w:rsidR="00077582" w:rsidRDefault="00F80B09">
      <w:pPr>
        <w:pStyle w:val="remark"/>
        <w:divId w:val="2060661686"/>
      </w:pPr>
      <w:r>
        <w:t>Das macht, ähm, €9,15 bitte.</w:t>
      </w:r>
    </w:p>
    <w:p w:rsidR="00077582" w:rsidRDefault="00F80B09">
      <w:pPr>
        <w:pStyle w:val="speaker"/>
        <w:divId w:val="1600286415"/>
      </w:pPr>
      <w:r>
        <w:t>THOMAS</w:t>
      </w:r>
    </w:p>
    <w:p w:rsidR="00077582" w:rsidRDefault="00F80B09">
      <w:pPr>
        <w:pStyle w:val="remark"/>
        <w:divId w:val="1600286415"/>
      </w:pPr>
      <w:r>
        <w:t>€10, bitte schön – stimmt so.</w:t>
      </w:r>
    </w:p>
    <w:p w:rsidR="00077582" w:rsidRDefault="00F80B09">
      <w:pPr>
        <w:pStyle w:val="speaker"/>
        <w:divId w:val="299068913"/>
      </w:pPr>
      <w:r>
        <w:t>KELLNERIN</w:t>
      </w:r>
    </w:p>
    <w:p w:rsidR="00077582" w:rsidRDefault="00F80B09">
      <w:pPr>
        <w:pStyle w:val="remark"/>
        <w:divId w:val="299068913"/>
      </w:pPr>
      <w:r>
        <w:t>Danke schön.</w:t>
      </w:r>
    </w:p>
    <w:bookmarkStart w:id="381" w:name="Back_To_Session4_MediaContent3"/>
    <w:p w:rsidR="00077582" w:rsidRDefault="00F80B09">
      <w:pPr>
        <w:pStyle w:val="NormalWeb"/>
        <w:divId w:val="1748770118"/>
      </w:pPr>
      <w:r>
        <w:fldChar w:fldCharType="begin"/>
      </w:r>
      <w:r>
        <w:instrText xml:space="preserve"> HYPERLINK "" \l "Session4_MediaContent3" </w:instrText>
      </w:r>
      <w:r>
        <w:fldChar w:fldCharType="separate"/>
      </w:r>
      <w:r>
        <w:rPr>
          <w:rStyle w:val="Hyperlink"/>
        </w:rPr>
        <w:t>Back to - Übung 26</w:t>
      </w:r>
      <w:r>
        <w:fldChar w:fldCharType="end"/>
      </w:r>
      <w:bookmarkEnd w:id="381"/>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1317539412"/>
        <w:rPr>
          <w:rFonts w:eastAsia="Times New Roman"/>
        </w:rPr>
      </w:pPr>
      <w:bookmarkStart w:id="382" w:name="Session4_Transcript4"/>
      <w:bookmarkEnd w:id="382"/>
      <w:r>
        <w:rPr>
          <w:rFonts w:eastAsia="Times New Roman"/>
        </w:rPr>
        <w:t>Übung 28</w:t>
      </w:r>
    </w:p>
    <w:p w:rsidR="00077582" w:rsidRDefault="00F80B09">
      <w:pPr>
        <w:pStyle w:val="Heading2"/>
        <w:divId w:val="1317539412"/>
        <w:rPr>
          <w:rFonts w:eastAsia="Times New Roman"/>
        </w:rPr>
      </w:pPr>
      <w:r>
        <w:rPr>
          <w:rFonts w:eastAsia="Times New Roman"/>
        </w:rPr>
        <w:t>Transcript</w:t>
      </w:r>
    </w:p>
    <w:p w:rsidR="00077582" w:rsidRDefault="00F80B09">
      <w:pPr>
        <w:divId w:val="1317539412"/>
      </w:pPr>
      <w:r>
        <w:t>Abschnitt 15</w:t>
      </w:r>
    </w:p>
    <w:p w:rsidR="00077582" w:rsidRDefault="00F80B09">
      <w:pPr>
        <w:divId w:val="1317539412"/>
      </w:pPr>
      <w:r>
        <w:rPr>
          <w:rStyle w:val="Emphasis"/>
        </w:rPr>
        <w:t>Hören Sie und sprechen Sie. Bitte beginnen Sie jetzt.</w:t>
      </w:r>
    </w:p>
    <w:p w:rsidR="00077582" w:rsidRDefault="00F80B09">
      <w:pPr>
        <w:pStyle w:val="remark"/>
        <w:divId w:val="144974459"/>
      </w:pPr>
      <w:r>
        <w:t>→</w:t>
      </w:r>
    </w:p>
    <w:p w:rsidR="00077582" w:rsidRDefault="00F80B09">
      <w:pPr>
        <w:pStyle w:val="speaker"/>
        <w:divId w:val="1228491965"/>
      </w:pPr>
      <w:r>
        <w:t>GAST</w:t>
      </w:r>
    </w:p>
    <w:p w:rsidR="00077582" w:rsidRDefault="00F80B09">
      <w:pPr>
        <w:pStyle w:val="remark"/>
        <w:divId w:val="1228491965"/>
      </w:pPr>
      <w:r>
        <w:t>Entschuldigung! Die Speisekarte, bitte!</w:t>
      </w:r>
    </w:p>
    <w:p w:rsidR="00077582" w:rsidRDefault="00F80B09">
      <w:pPr>
        <w:pStyle w:val="speaker"/>
        <w:divId w:val="27335219"/>
      </w:pPr>
      <w:r>
        <w:t>KELLNER</w:t>
      </w:r>
    </w:p>
    <w:p w:rsidR="00077582" w:rsidRDefault="00F80B09">
      <w:pPr>
        <w:pStyle w:val="remark"/>
        <w:divId w:val="27335219"/>
      </w:pPr>
      <w:r>
        <w:t>Ja, sofort. … Bitte schön.</w:t>
      </w:r>
    </w:p>
    <w:p w:rsidR="00077582" w:rsidRDefault="00F80B09">
      <w:pPr>
        <w:pStyle w:val="remark"/>
        <w:divId w:val="27335219"/>
      </w:pPr>
      <w:r>
        <w:rPr>
          <w:rStyle w:val="Emphasis"/>
        </w:rPr>
        <w:t>(später)</w:t>
      </w:r>
    </w:p>
    <w:p w:rsidR="00077582" w:rsidRDefault="00F80B09">
      <w:pPr>
        <w:pStyle w:val="speaker"/>
        <w:divId w:val="669257133"/>
      </w:pPr>
      <w:r>
        <w:t>KELLNER</w:t>
      </w:r>
    </w:p>
    <w:p w:rsidR="00077582" w:rsidRDefault="00F80B09">
      <w:pPr>
        <w:pStyle w:val="remark"/>
        <w:divId w:val="669257133"/>
      </w:pPr>
      <w:r>
        <w:t>Möchten Sie bestellen?</w:t>
      </w:r>
    </w:p>
    <w:p w:rsidR="00077582" w:rsidRDefault="00F80B09">
      <w:pPr>
        <w:pStyle w:val="remark"/>
        <w:divId w:val="669257133"/>
      </w:pPr>
      <w:r>
        <w:t>→</w:t>
      </w:r>
    </w:p>
    <w:p w:rsidR="00077582" w:rsidRDefault="00F80B09">
      <w:pPr>
        <w:pStyle w:val="speaker"/>
        <w:divId w:val="899294605"/>
      </w:pPr>
      <w:r>
        <w:t>GAST</w:t>
      </w:r>
    </w:p>
    <w:p w:rsidR="00077582" w:rsidRDefault="00F80B09">
      <w:pPr>
        <w:pStyle w:val="remark"/>
        <w:divId w:val="899294605"/>
      </w:pPr>
      <w:r>
        <w:t>Ja, ich möchte einen Kaffee, bitte.</w:t>
      </w:r>
    </w:p>
    <w:p w:rsidR="00077582" w:rsidRDefault="00F80B09">
      <w:pPr>
        <w:pStyle w:val="speaker"/>
        <w:divId w:val="418063642"/>
      </w:pPr>
      <w:r>
        <w:t>KELLNER</w:t>
      </w:r>
    </w:p>
    <w:p w:rsidR="00077582" w:rsidRDefault="00F80B09">
      <w:pPr>
        <w:pStyle w:val="remark"/>
        <w:divId w:val="418063642"/>
      </w:pPr>
      <w:r>
        <w:t>Eine Tasse oder ein Kännchen?</w:t>
      </w:r>
    </w:p>
    <w:p w:rsidR="00077582" w:rsidRDefault="00F80B09">
      <w:pPr>
        <w:pStyle w:val="remark"/>
        <w:divId w:val="418063642"/>
      </w:pPr>
      <w:r>
        <w:t>→</w:t>
      </w:r>
    </w:p>
    <w:p w:rsidR="00077582" w:rsidRDefault="00F80B09">
      <w:pPr>
        <w:pStyle w:val="speaker"/>
        <w:divId w:val="1871338389"/>
      </w:pPr>
      <w:r>
        <w:t>GAST</w:t>
      </w:r>
    </w:p>
    <w:p w:rsidR="00077582" w:rsidRDefault="00F80B09">
      <w:pPr>
        <w:pStyle w:val="remark"/>
        <w:divId w:val="1871338389"/>
      </w:pPr>
      <w:r>
        <w:t>Eine Tasse, bitte.</w:t>
      </w:r>
    </w:p>
    <w:p w:rsidR="00077582" w:rsidRDefault="00F80B09">
      <w:pPr>
        <w:pStyle w:val="speaker"/>
        <w:divId w:val="361444193"/>
      </w:pPr>
      <w:r>
        <w:t>KELLNER</w:t>
      </w:r>
    </w:p>
    <w:p w:rsidR="00077582" w:rsidRDefault="00F80B09">
      <w:pPr>
        <w:pStyle w:val="remark"/>
        <w:divId w:val="361444193"/>
      </w:pPr>
      <w:r>
        <w:t>Sonst noch etwas?</w:t>
      </w:r>
    </w:p>
    <w:p w:rsidR="00077582" w:rsidRDefault="00F80B09">
      <w:pPr>
        <w:pStyle w:val="remark"/>
        <w:divId w:val="361444193"/>
      </w:pPr>
      <w:r>
        <w:t>→</w:t>
      </w:r>
    </w:p>
    <w:p w:rsidR="00077582" w:rsidRDefault="00F80B09">
      <w:pPr>
        <w:pStyle w:val="speaker"/>
        <w:divId w:val="480273796"/>
      </w:pPr>
      <w:r>
        <w:t>GAST</w:t>
      </w:r>
    </w:p>
    <w:p w:rsidR="00077582" w:rsidRDefault="00F80B09">
      <w:pPr>
        <w:pStyle w:val="remark"/>
        <w:divId w:val="480273796"/>
      </w:pPr>
      <w:r>
        <w:t>Nein, danke.</w:t>
      </w:r>
    </w:p>
    <w:p w:rsidR="00077582" w:rsidRDefault="00F80B09">
      <w:pPr>
        <w:pStyle w:val="remark"/>
        <w:divId w:val="480273796"/>
      </w:pPr>
      <w:r>
        <w:t>(später)</w:t>
      </w:r>
    </w:p>
    <w:p w:rsidR="00077582" w:rsidRDefault="00F80B09">
      <w:pPr>
        <w:pStyle w:val="speaker"/>
        <w:divId w:val="248277750"/>
      </w:pPr>
      <w:r>
        <w:t>KELLNER</w:t>
      </w:r>
    </w:p>
    <w:p w:rsidR="00077582" w:rsidRDefault="00F80B09">
      <w:pPr>
        <w:pStyle w:val="remark"/>
        <w:divId w:val="248277750"/>
      </w:pPr>
      <w:r>
        <w:t>Bitte schön?</w:t>
      </w:r>
    </w:p>
    <w:p w:rsidR="00077582" w:rsidRDefault="00F80B09">
      <w:pPr>
        <w:pStyle w:val="remark"/>
        <w:divId w:val="248277750"/>
      </w:pPr>
      <w:r>
        <w:t>→</w:t>
      </w:r>
    </w:p>
    <w:p w:rsidR="00077582" w:rsidRDefault="00F80B09">
      <w:pPr>
        <w:pStyle w:val="speaker"/>
        <w:divId w:val="436563809"/>
      </w:pPr>
      <w:r>
        <w:t>GAST</w:t>
      </w:r>
    </w:p>
    <w:p w:rsidR="00077582" w:rsidRDefault="00F80B09">
      <w:pPr>
        <w:pStyle w:val="remark"/>
        <w:divId w:val="436563809"/>
      </w:pPr>
      <w:r>
        <w:t>Zahlen, bitte.</w:t>
      </w:r>
    </w:p>
    <w:p w:rsidR="00077582" w:rsidRDefault="00F80B09">
      <w:pPr>
        <w:pStyle w:val="speaker"/>
        <w:divId w:val="341858895"/>
      </w:pPr>
      <w:r>
        <w:t>KELLNER</w:t>
      </w:r>
    </w:p>
    <w:p w:rsidR="00077582" w:rsidRDefault="00F80B09">
      <w:pPr>
        <w:pStyle w:val="remark"/>
        <w:divId w:val="341858895"/>
      </w:pPr>
      <w:r>
        <w:t>Das macht €2,50, bitte.</w:t>
      </w:r>
    </w:p>
    <w:p w:rsidR="00077582" w:rsidRDefault="00F80B09">
      <w:pPr>
        <w:pStyle w:val="remark"/>
        <w:divId w:val="341858895"/>
      </w:pPr>
      <w:r>
        <w:t>→</w:t>
      </w:r>
    </w:p>
    <w:p w:rsidR="00077582" w:rsidRDefault="00F80B09">
      <w:pPr>
        <w:pStyle w:val="speaker"/>
        <w:divId w:val="522717428"/>
      </w:pPr>
      <w:r>
        <w:t>GAST</w:t>
      </w:r>
    </w:p>
    <w:p w:rsidR="00077582" w:rsidRDefault="00F80B09">
      <w:pPr>
        <w:pStyle w:val="remark"/>
        <w:divId w:val="522717428"/>
      </w:pPr>
      <w:r>
        <w:t>€3,00 – stimmt so.</w:t>
      </w:r>
    </w:p>
    <w:p w:rsidR="00077582" w:rsidRDefault="00F80B09">
      <w:pPr>
        <w:pStyle w:val="speaker"/>
        <w:divId w:val="338121836"/>
      </w:pPr>
      <w:r>
        <w:t>KELLNER</w:t>
      </w:r>
    </w:p>
    <w:p w:rsidR="00077582" w:rsidRDefault="00F80B09">
      <w:pPr>
        <w:pStyle w:val="remark"/>
        <w:divId w:val="338121836"/>
      </w:pPr>
      <w:r>
        <w:t>Vielen Dank. Auf Wiedersehen.</w:t>
      </w:r>
    </w:p>
    <w:bookmarkStart w:id="383" w:name="Back_To_Session4_MediaContent4"/>
    <w:p w:rsidR="00077582" w:rsidRDefault="00F80B09">
      <w:pPr>
        <w:pStyle w:val="NormalWeb"/>
        <w:divId w:val="1317539412"/>
      </w:pPr>
      <w:r>
        <w:fldChar w:fldCharType="begin"/>
      </w:r>
      <w:r>
        <w:instrText xml:space="preserve"> HYPERLINK "" \l "Session4_MediaContent4" </w:instrText>
      </w:r>
      <w:r>
        <w:fldChar w:fldCharType="separate"/>
      </w:r>
      <w:r>
        <w:rPr>
          <w:rStyle w:val="Hyperlink"/>
        </w:rPr>
        <w:t>Back to - Übung 28</w:t>
      </w:r>
      <w:r>
        <w:fldChar w:fldCharType="end"/>
      </w:r>
      <w:bookmarkEnd w:id="383"/>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246773165"/>
        <w:rPr>
          <w:rFonts w:eastAsia="Times New Roman"/>
        </w:rPr>
      </w:pPr>
      <w:bookmarkStart w:id="384" w:name="Session4_Transcript5"/>
      <w:bookmarkEnd w:id="384"/>
      <w:r>
        <w:rPr>
          <w:rFonts w:eastAsia="Times New Roman"/>
        </w:rPr>
        <w:t>Übung 30</w:t>
      </w:r>
    </w:p>
    <w:p w:rsidR="00077582" w:rsidRDefault="00F80B09">
      <w:pPr>
        <w:pStyle w:val="Heading2"/>
        <w:divId w:val="246773165"/>
        <w:rPr>
          <w:rFonts w:eastAsia="Times New Roman"/>
        </w:rPr>
      </w:pPr>
      <w:r>
        <w:rPr>
          <w:rFonts w:eastAsia="Times New Roman"/>
        </w:rPr>
        <w:t>Transcript</w:t>
      </w:r>
    </w:p>
    <w:p w:rsidR="00077582" w:rsidRDefault="00F80B09">
      <w:pPr>
        <w:divId w:val="246773165"/>
      </w:pPr>
      <w:r>
        <w:t>Abschnitt 16</w:t>
      </w:r>
    </w:p>
    <w:p w:rsidR="00077582" w:rsidRDefault="00F80B09">
      <w:pPr>
        <w:divId w:val="246773165"/>
      </w:pPr>
      <w:r>
        <w:rPr>
          <w:rStyle w:val="Emphasis"/>
        </w:rPr>
        <w:t>Bitte hören Sie und sprechen Sie.</w:t>
      </w:r>
    </w:p>
    <w:p w:rsidR="00077582" w:rsidRDefault="00F80B09">
      <w:pPr>
        <w:divId w:val="246773165"/>
      </w:pPr>
      <w:r>
        <w:t>(Rufen Sie den Kellner.)</w:t>
      </w:r>
    </w:p>
    <w:p w:rsidR="00077582" w:rsidRDefault="00F80B09">
      <w:pPr>
        <w:pStyle w:val="remark"/>
        <w:divId w:val="754398915"/>
      </w:pPr>
      <w:r>
        <w:t>→</w:t>
      </w:r>
    </w:p>
    <w:p w:rsidR="00077582" w:rsidRDefault="00F80B09">
      <w:pPr>
        <w:pStyle w:val="speaker"/>
        <w:divId w:val="2076127481"/>
      </w:pPr>
      <w:r>
        <w:t>GAST</w:t>
      </w:r>
    </w:p>
    <w:p w:rsidR="00077582" w:rsidRDefault="00F80B09">
      <w:pPr>
        <w:pStyle w:val="remark"/>
        <w:divId w:val="2076127481"/>
      </w:pPr>
      <w:r>
        <w:t>Entschuldigung! Kellner Bitte schön?</w:t>
      </w:r>
    </w:p>
    <w:p w:rsidR="00077582" w:rsidRDefault="00F80B09">
      <w:pPr>
        <w:pStyle w:val="remark"/>
        <w:divId w:val="2076127481"/>
      </w:pPr>
      <w:r>
        <w:t>(Speisekarte)</w:t>
      </w:r>
    </w:p>
    <w:p w:rsidR="00077582" w:rsidRDefault="00F80B09">
      <w:pPr>
        <w:pStyle w:val="remark"/>
        <w:divId w:val="2076127481"/>
      </w:pPr>
      <w:r>
        <w:t>→</w:t>
      </w:r>
    </w:p>
    <w:p w:rsidR="00077582" w:rsidRDefault="00F80B09">
      <w:pPr>
        <w:pStyle w:val="speaker"/>
        <w:divId w:val="1749619284"/>
      </w:pPr>
      <w:r>
        <w:t>GAST</w:t>
      </w:r>
    </w:p>
    <w:p w:rsidR="00077582" w:rsidRDefault="00F80B09">
      <w:pPr>
        <w:pStyle w:val="remark"/>
        <w:divId w:val="1749619284"/>
      </w:pPr>
      <w:r>
        <w:t>Die Speisekarte, bitte.</w:t>
      </w:r>
    </w:p>
    <w:p w:rsidR="00077582" w:rsidRDefault="00F80B09">
      <w:pPr>
        <w:pStyle w:val="remark"/>
        <w:divId w:val="1749619284"/>
      </w:pPr>
      <w:r>
        <w:rPr>
          <w:rStyle w:val="Emphasis"/>
        </w:rPr>
        <w:t>(später)</w:t>
      </w:r>
    </w:p>
    <w:p w:rsidR="00077582" w:rsidRDefault="00F80B09">
      <w:pPr>
        <w:pStyle w:val="speaker"/>
        <w:divId w:val="554435748"/>
      </w:pPr>
      <w:r>
        <w:t>KELLNER</w:t>
      </w:r>
    </w:p>
    <w:p w:rsidR="00077582" w:rsidRDefault="00F80B09">
      <w:pPr>
        <w:pStyle w:val="remark"/>
        <w:divId w:val="554435748"/>
      </w:pPr>
      <w:r>
        <w:t>Bitte schön? Was hätten Sie gern?</w:t>
      </w:r>
    </w:p>
    <w:p w:rsidR="00077582" w:rsidRDefault="00F80B09">
      <w:pPr>
        <w:pStyle w:val="remark"/>
        <w:divId w:val="554435748"/>
      </w:pPr>
      <w:r>
        <w:t>(Bratheringe)</w:t>
      </w:r>
    </w:p>
    <w:p w:rsidR="00077582" w:rsidRDefault="00F80B09">
      <w:pPr>
        <w:pStyle w:val="remark"/>
        <w:divId w:val="554435748"/>
      </w:pPr>
      <w:r>
        <w:t>→</w:t>
      </w:r>
    </w:p>
    <w:p w:rsidR="00077582" w:rsidRDefault="00F80B09">
      <w:pPr>
        <w:pStyle w:val="speaker"/>
        <w:divId w:val="545533682"/>
      </w:pPr>
      <w:r>
        <w:t>GAST</w:t>
      </w:r>
    </w:p>
    <w:p w:rsidR="00077582" w:rsidRDefault="00F80B09">
      <w:pPr>
        <w:pStyle w:val="remark"/>
        <w:divId w:val="545533682"/>
      </w:pPr>
      <w:r>
        <w:t>Ich möchte Bratheringe, bitte.</w:t>
      </w:r>
    </w:p>
    <w:p w:rsidR="00077582" w:rsidRDefault="00F80B09">
      <w:pPr>
        <w:pStyle w:val="speaker"/>
        <w:divId w:val="447822349"/>
      </w:pPr>
      <w:r>
        <w:t>KELLNER</w:t>
      </w:r>
    </w:p>
    <w:p w:rsidR="00077582" w:rsidRDefault="00F80B09">
      <w:pPr>
        <w:pStyle w:val="remark"/>
        <w:divId w:val="447822349"/>
      </w:pPr>
      <w:r>
        <w:t>Einmal Bratheringe. Und was möchten Sie trinken?</w:t>
      </w:r>
    </w:p>
    <w:p w:rsidR="00077582" w:rsidRDefault="00F80B09">
      <w:pPr>
        <w:pStyle w:val="remark"/>
        <w:divId w:val="447822349"/>
      </w:pPr>
      <w:r>
        <w:t>(ein Glas Weißbier)</w:t>
      </w:r>
    </w:p>
    <w:p w:rsidR="00077582" w:rsidRDefault="00F80B09">
      <w:pPr>
        <w:pStyle w:val="remark"/>
        <w:divId w:val="447822349"/>
      </w:pPr>
      <w:r>
        <w:t>→</w:t>
      </w:r>
    </w:p>
    <w:p w:rsidR="00077582" w:rsidRDefault="00F80B09">
      <w:pPr>
        <w:pStyle w:val="speaker"/>
        <w:divId w:val="573323993"/>
      </w:pPr>
      <w:r>
        <w:t>GAST</w:t>
      </w:r>
    </w:p>
    <w:p w:rsidR="00077582" w:rsidRDefault="00F80B09">
      <w:pPr>
        <w:pStyle w:val="remark"/>
        <w:divId w:val="573323993"/>
      </w:pPr>
      <w:r>
        <w:t>Ich möchte ein Glas Weißbier, bitte.</w:t>
      </w:r>
    </w:p>
    <w:p w:rsidR="00077582" w:rsidRDefault="00F80B09">
      <w:pPr>
        <w:pStyle w:val="speaker"/>
        <w:divId w:val="862981883"/>
      </w:pPr>
      <w:r>
        <w:t>KELLNER</w:t>
      </w:r>
    </w:p>
    <w:p w:rsidR="00077582" w:rsidRDefault="00F80B09">
      <w:pPr>
        <w:pStyle w:val="remark"/>
        <w:divId w:val="862981883"/>
      </w:pPr>
      <w:r>
        <w:t>Ein Glas Weißbier. Sonst noch etwas?</w:t>
      </w:r>
    </w:p>
    <w:p w:rsidR="00077582" w:rsidRDefault="00F80B09">
      <w:pPr>
        <w:pStyle w:val="remark"/>
        <w:divId w:val="862981883"/>
      </w:pPr>
      <w:r>
        <w:t>(Nein)</w:t>
      </w:r>
    </w:p>
    <w:p w:rsidR="00077582" w:rsidRDefault="00F80B09">
      <w:pPr>
        <w:pStyle w:val="remark"/>
        <w:divId w:val="862981883"/>
      </w:pPr>
      <w:r>
        <w:t>→</w:t>
      </w:r>
    </w:p>
    <w:p w:rsidR="00077582" w:rsidRDefault="00F80B09">
      <w:pPr>
        <w:pStyle w:val="speaker"/>
        <w:divId w:val="1335767247"/>
      </w:pPr>
      <w:r>
        <w:t>GAST</w:t>
      </w:r>
    </w:p>
    <w:p w:rsidR="00077582" w:rsidRDefault="00F80B09">
      <w:pPr>
        <w:pStyle w:val="remark"/>
        <w:divId w:val="1335767247"/>
      </w:pPr>
      <w:r>
        <w:t>Nein, danke.</w:t>
      </w:r>
    </w:p>
    <w:bookmarkStart w:id="385" w:name="Back_To_Session4_MediaContent5"/>
    <w:p w:rsidR="00077582" w:rsidRDefault="00F80B09">
      <w:pPr>
        <w:pStyle w:val="NormalWeb"/>
        <w:divId w:val="246773165"/>
      </w:pPr>
      <w:r>
        <w:fldChar w:fldCharType="begin"/>
      </w:r>
      <w:r>
        <w:instrText xml:space="preserve"> HYPERLINK "" \l "Session4_MediaContent5" </w:instrText>
      </w:r>
      <w:r>
        <w:fldChar w:fldCharType="separate"/>
      </w:r>
      <w:r>
        <w:rPr>
          <w:rStyle w:val="Hyperlink"/>
        </w:rPr>
        <w:t>Back to - Übung 30</w:t>
      </w:r>
      <w:r>
        <w:fldChar w:fldCharType="end"/>
      </w:r>
      <w:bookmarkEnd w:id="385"/>
    </w:p>
    <w:p w:rsidR="00077582" w:rsidRDefault="000E51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7582" w:rsidRDefault="00F80B09">
      <w:pPr>
        <w:pStyle w:val="Heading1"/>
        <w:divId w:val="289240166"/>
        <w:rPr>
          <w:rFonts w:eastAsia="Times New Roman"/>
        </w:rPr>
      </w:pPr>
      <w:bookmarkStart w:id="386" w:name="Session4_Transcript6"/>
      <w:bookmarkEnd w:id="386"/>
      <w:r>
        <w:rPr>
          <w:rFonts w:eastAsia="Times New Roman"/>
        </w:rPr>
        <w:t>Übung 31</w:t>
      </w:r>
    </w:p>
    <w:p w:rsidR="00077582" w:rsidRDefault="00F80B09">
      <w:pPr>
        <w:pStyle w:val="Heading2"/>
        <w:divId w:val="289240166"/>
        <w:rPr>
          <w:rFonts w:eastAsia="Times New Roman"/>
        </w:rPr>
      </w:pPr>
      <w:r>
        <w:rPr>
          <w:rFonts w:eastAsia="Times New Roman"/>
        </w:rPr>
        <w:t>Transcript</w:t>
      </w:r>
    </w:p>
    <w:p w:rsidR="00077582" w:rsidRDefault="00F80B09">
      <w:pPr>
        <w:divId w:val="289240166"/>
      </w:pPr>
      <w:r>
        <w:t>Abschnitt 17</w:t>
      </w:r>
    </w:p>
    <w:p w:rsidR="00077582" w:rsidRDefault="00F80B09">
      <w:pPr>
        <w:divId w:val="289240166"/>
      </w:pPr>
      <w:r>
        <w:rPr>
          <w:rStyle w:val="Emphasis"/>
        </w:rPr>
        <w:t>Bitte hören Sie und sprechen Sie.</w:t>
      </w:r>
    </w:p>
    <w:p w:rsidR="00077582" w:rsidRDefault="00F80B09">
      <w:pPr>
        <w:divId w:val="289240166"/>
      </w:pPr>
      <w:r>
        <w:t>(Rufen Sie die Kellnerin.)</w:t>
      </w:r>
    </w:p>
    <w:p w:rsidR="00077582" w:rsidRDefault="00F80B09">
      <w:pPr>
        <w:pStyle w:val="remark"/>
        <w:divId w:val="292252464"/>
      </w:pPr>
      <w:r>
        <w:t>→</w:t>
      </w:r>
    </w:p>
    <w:p w:rsidR="00077582" w:rsidRDefault="00F80B09">
      <w:pPr>
        <w:pStyle w:val="speaker"/>
        <w:divId w:val="913398043"/>
      </w:pPr>
      <w:r>
        <w:t>GAST</w:t>
      </w:r>
    </w:p>
    <w:p w:rsidR="00077582" w:rsidRDefault="00F80B09">
      <w:pPr>
        <w:pStyle w:val="remark"/>
        <w:divId w:val="913398043"/>
      </w:pPr>
      <w:r>
        <w:t>Bedienung, bitte!</w:t>
      </w:r>
    </w:p>
    <w:p w:rsidR="00077582" w:rsidRDefault="00F80B09">
      <w:pPr>
        <w:pStyle w:val="speaker"/>
        <w:divId w:val="2137330750"/>
      </w:pPr>
      <w:r>
        <w:t>KELLNERIN</w:t>
      </w:r>
    </w:p>
    <w:p w:rsidR="00077582" w:rsidRDefault="00F80B09">
      <w:pPr>
        <w:pStyle w:val="remark"/>
        <w:divId w:val="2137330750"/>
      </w:pPr>
      <w:r>
        <w:t>Ich komme gleich … Ja, bitte schön?</w:t>
      </w:r>
    </w:p>
    <w:p w:rsidR="00077582" w:rsidRDefault="00F80B09">
      <w:pPr>
        <w:pStyle w:val="remark"/>
        <w:divId w:val="2137330750"/>
      </w:pPr>
      <w:r>
        <w:t>→</w:t>
      </w:r>
    </w:p>
    <w:p w:rsidR="00077582" w:rsidRDefault="00F80B09">
      <w:pPr>
        <w:pStyle w:val="speaker"/>
        <w:divId w:val="308244563"/>
      </w:pPr>
      <w:r>
        <w:t>GAST</w:t>
      </w:r>
    </w:p>
    <w:p w:rsidR="00077582" w:rsidRDefault="00F80B09">
      <w:pPr>
        <w:pStyle w:val="remark"/>
        <w:divId w:val="308244563"/>
      </w:pPr>
      <w:r>
        <w:t>Zahlen, bitte!</w:t>
      </w:r>
    </w:p>
    <w:p w:rsidR="00077582" w:rsidRDefault="00F80B09">
      <w:pPr>
        <w:pStyle w:val="speaker"/>
        <w:divId w:val="1064571017"/>
      </w:pPr>
      <w:r>
        <w:t>KELLNERIN</w:t>
      </w:r>
    </w:p>
    <w:p w:rsidR="00077582" w:rsidRDefault="00F80B09">
      <w:pPr>
        <w:pStyle w:val="remark"/>
        <w:divId w:val="1064571017"/>
      </w:pPr>
      <w:r>
        <w:t>Moment, bitte. … Ähm, bitte schön – hier ist Ihre Rechnung.</w:t>
      </w:r>
    </w:p>
    <w:p w:rsidR="00077582" w:rsidRDefault="00F80B09">
      <w:pPr>
        <w:pStyle w:val="remark"/>
        <w:divId w:val="1064571017"/>
      </w:pPr>
      <w:r>
        <w:t>→</w:t>
      </w:r>
    </w:p>
    <w:p w:rsidR="00077582" w:rsidRDefault="00F80B09">
      <w:pPr>
        <w:pStyle w:val="speaker"/>
        <w:divId w:val="1961839933"/>
      </w:pPr>
      <w:r>
        <w:t>GAST</w:t>
      </w:r>
    </w:p>
    <w:p w:rsidR="00077582" w:rsidRDefault="00F80B09">
      <w:pPr>
        <w:pStyle w:val="remark"/>
        <w:divId w:val="1961839933"/>
      </w:pPr>
      <w:r>
        <w:t>Entschuldigung, stimmt das hier?</w:t>
      </w:r>
    </w:p>
    <w:p w:rsidR="00077582" w:rsidRDefault="00F80B09">
      <w:pPr>
        <w:pStyle w:val="speaker"/>
        <w:divId w:val="758721709"/>
      </w:pPr>
      <w:r>
        <w:t>KELLNERIN</w:t>
      </w:r>
    </w:p>
    <w:p w:rsidR="00077582" w:rsidRDefault="00F80B09">
      <w:pPr>
        <w:pStyle w:val="remark"/>
        <w:divId w:val="758721709"/>
      </w:pPr>
      <w:r>
        <w:t>Ja, das stimmt. Das Lachssteak kostet €8,75, und das Bier €2,25. Zusammen €11.</w:t>
      </w:r>
    </w:p>
    <w:p w:rsidR="00077582" w:rsidRDefault="00F80B09">
      <w:pPr>
        <w:pStyle w:val="remark"/>
        <w:divId w:val="758721709"/>
      </w:pPr>
      <w:r>
        <w:t>→</w:t>
      </w:r>
    </w:p>
    <w:p w:rsidR="00077582" w:rsidRDefault="00F80B09">
      <w:pPr>
        <w:pStyle w:val="speaker"/>
        <w:divId w:val="79448511"/>
      </w:pPr>
      <w:r>
        <w:t>GAST</w:t>
      </w:r>
    </w:p>
    <w:p w:rsidR="00077582" w:rsidRDefault="00F80B09">
      <w:pPr>
        <w:pStyle w:val="remark"/>
        <w:divId w:val="79448511"/>
      </w:pPr>
      <w:r>
        <w:t>Aber ich hatte Bratheringe!</w:t>
      </w:r>
    </w:p>
    <w:p w:rsidR="00077582" w:rsidRDefault="00F80B09">
      <w:pPr>
        <w:pStyle w:val="speaker"/>
        <w:divId w:val="808207817"/>
      </w:pPr>
      <w:r>
        <w:t>KELLNERIN</w:t>
      </w:r>
    </w:p>
    <w:p w:rsidR="00077582" w:rsidRDefault="00F80B09">
      <w:pPr>
        <w:pStyle w:val="remark"/>
        <w:divId w:val="808207817"/>
      </w:pPr>
      <w:r>
        <w:t>Bratheringe? Ach, es tut mir Leid! Die Bratheringe kosten nur €6,45 und das Bier €2,25.</w:t>
      </w:r>
    </w:p>
    <w:p w:rsidR="00077582" w:rsidRDefault="00F80B09">
      <w:pPr>
        <w:pStyle w:val="remark"/>
        <w:divId w:val="808207817"/>
      </w:pPr>
      <w:r>
        <w:t>Das macht, ähm, €8,70.</w:t>
      </w:r>
    </w:p>
    <w:p w:rsidR="00077582" w:rsidRDefault="00F80B09">
      <w:pPr>
        <w:pStyle w:val="remark"/>
        <w:divId w:val="808207817"/>
      </w:pPr>
      <w:r>
        <w:t>→</w:t>
      </w:r>
    </w:p>
    <w:p w:rsidR="00077582" w:rsidRDefault="00F80B09">
      <w:pPr>
        <w:pStyle w:val="speaker"/>
        <w:divId w:val="1252399336"/>
      </w:pPr>
      <w:r>
        <w:t>GAST</w:t>
      </w:r>
    </w:p>
    <w:p w:rsidR="00077582" w:rsidRDefault="00F80B09">
      <w:pPr>
        <w:pStyle w:val="remark"/>
        <w:divId w:val="1252399336"/>
      </w:pPr>
      <w:r>
        <w:t>Okay, €10, – stimmt so.</w:t>
      </w:r>
    </w:p>
    <w:bookmarkStart w:id="387" w:name="Back_To_Session4_MediaContent6"/>
    <w:p w:rsidR="00077582" w:rsidRDefault="00F80B09">
      <w:pPr>
        <w:pStyle w:val="NormalWeb"/>
        <w:divId w:val="289240166"/>
      </w:pPr>
      <w:r>
        <w:fldChar w:fldCharType="begin"/>
      </w:r>
      <w:r>
        <w:instrText xml:space="preserve"> HYPERLINK "" \l "Session4_MediaContent6" </w:instrText>
      </w:r>
      <w:r>
        <w:fldChar w:fldCharType="separate"/>
      </w:r>
      <w:r>
        <w:rPr>
          <w:rStyle w:val="Hyperlink"/>
        </w:rPr>
        <w:t>Back to - Übung 31</w:t>
      </w:r>
      <w:r>
        <w:fldChar w:fldCharType="end"/>
      </w:r>
      <w:bookmarkEnd w:id="387"/>
    </w:p>
    <w:sectPr w:rsidR="00077582" w:rsidSect="000E51EB">
      <w:headerReference w:type="default" r:id="rId42"/>
      <w:footerReference w:type="default" r:id="rId4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1EB" w:rsidRDefault="000E51EB" w:rsidP="000E51EB">
      <w:pPr>
        <w:spacing w:before="0" w:after="0" w:line="240" w:lineRule="auto"/>
      </w:pPr>
      <w:r>
        <w:separator/>
      </w:r>
    </w:p>
  </w:endnote>
  <w:endnote w:type="continuationSeparator" w:id="0">
    <w:p w:rsidR="000E51EB" w:rsidRDefault="000E51EB" w:rsidP="000E51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1EB" w:rsidRPr="000E51EB" w:rsidRDefault="000E51EB" w:rsidP="000E51EB">
    <w:pPr>
      <w:pStyle w:val="Footer"/>
      <w:pBdr>
        <w:top w:val="single" w:sz="4" w:space="1" w:color="auto"/>
      </w:pBdr>
      <w:rPr>
        <w:sz w:val="20"/>
      </w:rPr>
    </w:pPr>
    <w:r w:rsidRPr="000E51EB">
      <w:rPr>
        <w:sz w:val="20"/>
      </w:rPr>
      <w:t xml:space="preserve">Page </w:t>
    </w:r>
    <w:r w:rsidRPr="000E51EB">
      <w:rPr>
        <w:sz w:val="20"/>
      </w:rPr>
      <w:fldChar w:fldCharType="begin"/>
    </w:r>
    <w:r w:rsidRPr="000E51EB">
      <w:rPr>
        <w:sz w:val="20"/>
      </w:rPr>
      <w:instrText xml:space="preserve"> Page \* MERGEFORMAT </w:instrText>
    </w:r>
    <w:r w:rsidRPr="000E51EB">
      <w:rPr>
        <w:sz w:val="20"/>
      </w:rPr>
      <w:fldChar w:fldCharType="separate"/>
    </w:r>
    <w:r>
      <w:rPr>
        <w:noProof/>
        <w:sz w:val="20"/>
      </w:rPr>
      <w:t>2</w:t>
    </w:r>
    <w:r w:rsidRPr="000E51EB">
      <w:rPr>
        <w:sz w:val="20"/>
      </w:rPr>
      <w:fldChar w:fldCharType="end"/>
    </w:r>
    <w:r w:rsidRPr="000E51EB">
      <w:rPr>
        <w:sz w:val="20"/>
      </w:rPr>
      <w:t xml:space="preserve"> of </w:t>
    </w:r>
    <w:r w:rsidRPr="000E51EB">
      <w:rPr>
        <w:sz w:val="20"/>
      </w:rPr>
      <w:fldChar w:fldCharType="begin"/>
    </w:r>
    <w:r w:rsidRPr="000E51EB">
      <w:rPr>
        <w:sz w:val="20"/>
      </w:rPr>
      <w:instrText xml:space="preserve"> NumPages \* MERGEFORMAT </w:instrText>
    </w:r>
    <w:r w:rsidRPr="000E51EB">
      <w:rPr>
        <w:sz w:val="20"/>
      </w:rPr>
      <w:fldChar w:fldCharType="separate"/>
    </w:r>
    <w:r>
      <w:rPr>
        <w:noProof/>
        <w:sz w:val="20"/>
      </w:rPr>
      <w:t>7</w:t>
    </w:r>
    <w:r w:rsidRPr="000E51EB">
      <w:rPr>
        <w:sz w:val="20"/>
      </w:rPr>
      <w:fldChar w:fldCharType="end"/>
    </w:r>
    <w:r w:rsidRPr="000E51EB">
      <w:rPr>
        <w:sz w:val="20"/>
      </w:rPr>
      <w:tab/>
    </w:r>
    <w:r w:rsidRPr="000E51EB">
      <w:rPr>
        <w:sz w:val="20"/>
      </w:rPr>
      <w:tab/>
      <w:t>26th April 2021</w:t>
    </w:r>
  </w:p>
  <w:p w:rsidR="000E51EB" w:rsidRPr="000E51EB" w:rsidRDefault="000E51EB" w:rsidP="000E51EB">
    <w:pPr>
      <w:pStyle w:val="Footer"/>
      <w:pBdr>
        <w:top w:val="single" w:sz="4" w:space="1" w:color="auto"/>
      </w:pBdr>
      <w:rPr>
        <w:sz w:val="20"/>
      </w:rPr>
    </w:pPr>
    <w:hyperlink r:id="rId1" w:history="1">
      <w:r w:rsidRPr="000E51EB">
        <w:rPr>
          <w:rStyle w:val="Hyperlink"/>
          <w:rFonts w:ascii="Arial" w:hAnsi="Arial"/>
          <w:sz w:val="20"/>
          <w:u w:val="none"/>
        </w:rPr>
        <w:t>https://www.open.edu/openlearn/languages/german/beginners-german-places-and-people/content-section-0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1EB" w:rsidRDefault="000E51EB" w:rsidP="000E51EB">
      <w:pPr>
        <w:spacing w:before="0" w:after="0" w:line="240" w:lineRule="auto"/>
      </w:pPr>
      <w:r>
        <w:separator/>
      </w:r>
    </w:p>
  </w:footnote>
  <w:footnote w:type="continuationSeparator" w:id="0">
    <w:p w:rsidR="000E51EB" w:rsidRDefault="000E51EB" w:rsidP="000E51E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1EB" w:rsidRPr="000E51EB" w:rsidRDefault="000E51EB" w:rsidP="000E51EB">
    <w:pPr>
      <w:pStyle w:val="Header"/>
      <w:pBdr>
        <w:bottom w:val="single" w:sz="4" w:space="1" w:color="auto"/>
      </w:pBdr>
      <w:rPr>
        <w:sz w:val="20"/>
      </w:rPr>
    </w:pPr>
    <w:r w:rsidRPr="000E51EB">
      <w:rPr>
        <w:sz w:val="20"/>
      </w:rPr>
      <w:t xml:space="preserve">                                                                                                                               </w:t>
    </w:r>
    <w:r w:rsidRPr="000E51EB">
      <w:rPr>
        <w:noProof/>
        <w:sz w:val="20"/>
      </w:rPr>
      <w:drawing>
        <wp:inline distT="0" distB="0" distL="0" distR="0">
          <wp:extent cx="790575" cy="533400"/>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0E51EB" w:rsidRPr="000E51EB" w:rsidRDefault="000E51EB" w:rsidP="000E51EB">
    <w:pPr>
      <w:pStyle w:val="Header"/>
      <w:pBdr>
        <w:bottom w:val="single" w:sz="4" w:space="1" w:color="auto"/>
      </w:pBdr>
      <w:rPr>
        <w:sz w:val="20"/>
      </w:rPr>
    </w:pPr>
    <w:r w:rsidRPr="000E51EB">
      <w:rPr>
        <w:sz w:val="20"/>
      </w:rPr>
      <w:t xml:space="preserve">Beginners' German: Places and people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3B93"/>
    <w:multiLevelType w:val="multilevel"/>
    <w:tmpl w:val="696C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C24A3"/>
    <w:multiLevelType w:val="multilevel"/>
    <w:tmpl w:val="5736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028FB"/>
    <w:multiLevelType w:val="multilevel"/>
    <w:tmpl w:val="CD56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4A2D0C"/>
    <w:multiLevelType w:val="multilevel"/>
    <w:tmpl w:val="9F12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4301B4"/>
    <w:multiLevelType w:val="multilevel"/>
    <w:tmpl w:val="F062A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CC557C"/>
    <w:multiLevelType w:val="multilevel"/>
    <w:tmpl w:val="5EE8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F967DB"/>
    <w:multiLevelType w:val="multilevel"/>
    <w:tmpl w:val="26A4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F12CCC"/>
    <w:multiLevelType w:val="multilevel"/>
    <w:tmpl w:val="9876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8255DD"/>
    <w:multiLevelType w:val="multilevel"/>
    <w:tmpl w:val="7A20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467A2D"/>
    <w:multiLevelType w:val="multilevel"/>
    <w:tmpl w:val="C784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E64FB3"/>
    <w:multiLevelType w:val="multilevel"/>
    <w:tmpl w:val="74FC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EE6643"/>
    <w:multiLevelType w:val="multilevel"/>
    <w:tmpl w:val="F028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FD5D66"/>
    <w:multiLevelType w:val="multilevel"/>
    <w:tmpl w:val="B1C4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5D03AE"/>
    <w:multiLevelType w:val="multilevel"/>
    <w:tmpl w:val="9274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675EDF"/>
    <w:multiLevelType w:val="multilevel"/>
    <w:tmpl w:val="A5D8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A50E90"/>
    <w:multiLevelType w:val="multilevel"/>
    <w:tmpl w:val="B8F4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890B74"/>
    <w:multiLevelType w:val="multilevel"/>
    <w:tmpl w:val="392E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8E77B4"/>
    <w:multiLevelType w:val="multilevel"/>
    <w:tmpl w:val="F490C0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572854"/>
    <w:multiLevelType w:val="multilevel"/>
    <w:tmpl w:val="A5FC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B6453E"/>
    <w:multiLevelType w:val="multilevel"/>
    <w:tmpl w:val="2484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BE7940"/>
    <w:multiLevelType w:val="multilevel"/>
    <w:tmpl w:val="A40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466CD9"/>
    <w:multiLevelType w:val="multilevel"/>
    <w:tmpl w:val="06FA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5B70B5"/>
    <w:multiLevelType w:val="multilevel"/>
    <w:tmpl w:val="2010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0E6181E"/>
    <w:multiLevelType w:val="multilevel"/>
    <w:tmpl w:val="E37A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B460A6"/>
    <w:multiLevelType w:val="multilevel"/>
    <w:tmpl w:val="19A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652903"/>
    <w:multiLevelType w:val="multilevel"/>
    <w:tmpl w:val="1B02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9C04871"/>
    <w:multiLevelType w:val="multilevel"/>
    <w:tmpl w:val="CC7A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FE7D1A"/>
    <w:multiLevelType w:val="multilevel"/>
    <w:tmpl w:val="45064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D407882"/>
    <w:multiLevelType w:val="multilevel"/>
    <w:tmpl w:val="A7C6E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AA2821"/>
    <w:multiLevelType w:val="multilevel"/>
    <w:tmpl w:val="78FE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481830"/>
    <w:multiLevelType w:val="multilevel"/>
    <w:tmpl w:val="4590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5A3FB1"/>
    <w:multiLevelType w:val="multilevel"/>
    <w:tmpl w:val="34DE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853266"/>
    <w:multiLevelType w:val="multilevel"/>
    <w:tmpl w:val="7812A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5C2509"/>
    <w:multiLevelType w:val="multilevel"/>
    <w:tmpl w:val="1E04F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1A35FA"/>
    <w:multiLevelType w:val="multilevel"/>
    <w:tmpl w:val="011E1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314708"/>
    <w:multiLevelType w:val="multilevel"/>
    <w:tmpl w:val="64B8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A554CD"/>
    <w:multiLevelType w:val="multilevel"/>
    <w:tmpl w:val="2D98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0D76D4"/>
    <w:multiLevelType w:val="multilevel"/>
    <w:tmpl w:val="CE08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8E0354"/>
    <w:multiLevelType w:val="multilevel"/>
    <w:tmpl w:val="C74E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1A3DA0"/>
    <w:multiLevelType w:val="multilevel"/>
    <w:tmpl w:val="D2E8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1A5219"/>
    <w:multiLevelType w:val="multilevel"/>
    <w:tmpl w:val="94F4F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3921950"/>
    <w:multiLevelType w:val="multilevel"/>
    <w:tmpl w:val="8B5C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C90268"/>
    <w:multiLevelType w:val="multilevel"/>
    <w:tmpl w:val="D768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9F52095"/>
    <w:multiLevelType w:val="multilevel"/>
    <w:tmpl w:val="7CA2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B032166"/>
    <w:multiLevelType w:val="multilevel"/>
    <w:tmpl w:val="D870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D2E42E6"/>
    <w:multiLevelType w:val="multilevel"/>
    <w:tmpl w:val="863A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D9D7BE3"/>
    <w:multiLevelType w:val="multilevel"/>
    <w:tmpl w:val="2F1E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49972DA"/>
    <w:multiLevelType w:val="multilevel"/>
    <w:tmpl w:val="D5E8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601DF1"/>
    <w:multiLevelType w:val="multilevel"/>
    <w:tmpl w:val="AA72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9F73879"/>
    <w:multiLevelType w:val="multilevel"/>
    <w:tmpl w:val="4C00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E8224B3"/>
    <w:multiLevelType w:val="multilevel"/>
    <w:tmpl w:val="36C0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F9D1080"/>
    <w:multiLevelType w:val="multilevel"/>
    <w:tmpl w:val="8130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FAA5E3F"/>
    <w:multiLevelType w:val="multilevel"/>
    <w:tmpl w:val="AF9E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8"/>
  </w:num>
  <w:num w:numId="3">
    <w:abstractNumId w:val="23"/>
  </w:num>
  <w:num w:numId="4">
    <w:abstractNumId w:val="25"/>
  </w:num>
  <w:num w:numId="5">
    <w:abstractNumId w:val="10"/>
  </w:num>
  <w:num w:numId="6">
    <w:abstractNumId w:val="29"/>
  </w:num>
  <w:num w:numId="7">
    <w:abstractNumId w:val="39"/>
  </w:num>
  <w:num w:numId="8">
    <w:abstractNumId w:val="31"/>
  </w:num>
  <w:num w:numId="9">
    <w:abstractNumId w:val="14"/>
  </w:num>
  <w:num w:numId="10">
    <w:abstractNumId w:val="18"/>
  </w:num>
  <w:num w:numId="11">
    <w:abstractNumId w:val="21"/>
  </w:num>
  <w:num w:numId="12">
    <w:abstractNumId w:val="41"/>
  </w:num>
  <w:num w:numId="13">
    <w:abstractNumId w:val="30"/>
  </w:num>
  <w:num w:numId="14">
    <w:abstractNumId w:val="19"/>
  </w:num>
  <w:num w:numId="15">
    <w:abstractNumId w:val="44"/>
  </w:num>
  <w:num w:numId="16">
    <w:abstractNumId w:val="13"/>
  </w:num>
  <w:num w:numId="17">
    <w:abstractNumId w:val="12"/>
  </w:num>
  <w:num w:numId="18">
    <w:abstractNumId w:val="20"/>
  </w:num>
  <w:num w:numId="19">
    <w:abstractNumId w:val="52"/>
  </w:num>
  <w:num w:numId="20">
    <w:abstractNumId w:val="45"/>
  </w:num>
  <w:num w:numId="21">
    <w:abstractNumId w:val="42"/>
  </w:num>
  <w:num w:numId="22">
    <w:abstractNumId w:val="9"/>
  </w:num>
  <w:num w:numId="23">
    <w:abstractNumId w:val="6"/>
  </w:num>
  <w:num w:numId="24">
    <w:abstractNumId w:val="43"/>
  </w:num>
  <w:num w:numId="25">
    <w:abstractNumId w:val="3"/>
  </w:num>
  <w:num w:numId="26">
    <w:abstractNumId w:val="4"/>
  </w:num>
  <w:num w:numId="27">
    <w:abstractNumId w:val="37"/>
  </w:num>
  <w:num w:numId="28">
    <w:abstractNumId w:val="26"/>
  </w:num>
  <w:num w:numId="29">
    <w:abstractNumId w:val="38"/>
  </w:num>
  <w:num w:numId="30">
    <w:abstractNumId w:val="50"/>
  </w:num>
  <w:num w:numId="31">
    <w:abstractNumId w:val="51"/>
  </w:num>
  <w:num w:numId="32">
    <w:abstractNumId w:val="11"/>
  </w:num>
  <w:num w:numId="33">
    <w:abstractNumId w:val="49"/>
  </w:num>
  <w:num w:numId="34">
    <w:abstractNumId w:val="35"/>
  </w:num>
  <w:num w:numId="35">
    <w:abstractNumId w:val="16"/>
  </w:num>
  <w:num w:numId="36">
    <w:abstractNumId w:val="2"/>
  </w:num>
  <w:num w:numId="37">
    <w:abstractNumId w:val="48"/>
  </w:num>
  <w:num w:numId="38">
    <w:abstractNumId w:val="15"/>
  </w:num>
  <w:num w:numId="39">
    <w:abstractNumId w:val="7"/>
  </w:num>
  <w:num w:numId="40">
    <w:abstractNumId w:val="0"/>
  </w:num>
  <w:num w:numId="41">
    <w:abstractNumId w:val="46"/>
  </w:num>
  <w:num w:numId="42">
    <w:abstractNumId w:val="22"/>
  </w:num>
  <w:num w:numId="43">
    <w:abstractNumId w:val="47"/>
  </w:num>
  <w:num w:numId="44">
    <w:abstractNumId w:val="24"/>
  </w:num>
  <w:num w:numId="45">
    <w:abstractNumId w:val="1"/>
  </w:num>
  <w:num w:numId="46">
    <w:abstractNumId w:val="27"/>
  </w:num>
  <w:num w:numId="47">
    <w:abstractNumId w:val="34"/>
  </w:num>
  <w:num w:numId="48">
    <w:abstractNumId w:val="32"/>
  </w:num>
  <w:num w:numId="49">
    <w:abstractNumId w:val="5"/>
  </w:num>
  <w:num w:numId="50">
    <w:abstractNumId w:val="33"/>
  </w:num>
  <w:num w:numId="51">
    <w:abstractNumId w:val="40"/>
  </w:num>
  <w:num w:numId="52">
    <w:abstractNumId w:val="28"/>
  </w:num>
  <w:num w:numId="53">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B09"/>
    <w:rsid w:val="00077582"/>
    <w:rsid w:val="000E51EB"/>
    <w:rsid w:val="00F80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B5F3B31-74BD-45F0-8A1B-05E8342C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0E51E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E51EB"/>
    <w:rPr>
      <w:rFonts w:ascii="Arial" w:eastAsiaTheme="minorEastAsia" w:hAnsi="Arial" w:cs="Arial"/>
      <w:sz w:val="28"/>
      <w:szCs w:val="28"/>
    </w:rPr>
  </w:style>
  <w:style w:type="paragraph" w:styleId="Footer">
    <w:name w:val="footer"/>
    <w:basedOn w:val="Normal"/>
    <w:link w:val="FooterChar"/>
    <w:uiPriority w:val="99"/>
    <w:unhideWhenUsed/>
    <w:rsid w:val="000E51E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E51E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87166">
      <w:marLeft w:val="0"/>
      <w:marRight w:val="0"/>
      <w:marTop w:val="0"/>
      <w:marBottom w:val="0"/>
      <w:divBdr>
        <w:top w:val="none" w:sz="0" w:space="0" w:color="auto"/>
        <w:left w:val="none" w:sz="0" w:space="0" w:color="auto"/>
        <w:bottom w:val="none" w:sz="0" w:space="0" w:color="auto"/>
        <w:right w:val="none" w:sz="0" w:space="0" w:color="auto"/>
      </w:divBdr>
    </w:div>
    <w:div w:id="124587476">
      <w:marLeft w:val="0"/>
      <w:marRight w:val="0"/>
      <w:marTop w:val="0"/>
      <w:marBottom w:val="0"/>
      <w:divBdr>
        <w:top w:val="none" w:sz="0" w:space="0" w:color="auto"/>
        <w:left w:val="none" w:sz="0" w:space="0" w:color="auto"/>
        <w:bottom w:val="none" w:sz="0" w:space="0" w:color="auto"/>
        <w:right w:val="none" w:sz="0" w:space="0" w:color="auto"/>
      </w:divBdr>
    </w:div>
    <w:div w:id="246773165">
      <w:marLeft w:val="0"/>
      <w:marRight w:val="0"/>
      <w:marTop w:val="0"/>
      <w:marBottom w:val="0"/>
      <w:divBdr>
        <w:top w:val="none" w:sz="0" w:space="0" w:color="auto"/>
        <w:left w:val="none" w:sz="0" w:space="0" w:color="auto"/>
        <w:bottom w:val="none" w:sz="0" w:space="0" w:color="auto"/>
        <w:right w:val="none" w:sz="0" w:space="0" w:color="auto"/>
      </w:divBdr>
      <w:divsChild>
        <w:div w:id="754398915">
          <w:marLeft w:val="0"/>
          <w:marRight w:val="0"/>
          <w:marTop w:val="0"/>
          <w:marBottom w:val="0"/>
          <w:divBdr>
            <w:top w:val="none" w:sz="0" w:space="0" w:color="auto"/>
            <w:left w:val="none" w:sz="0" w:space="0" w:color="auto"/>
            <w:bottom w:val="none" w:sz="0" w:space="0" w:color="auto"/>
            <w:right w:val="none" w:sz="0" w:space="0" w:color="auto"/>
          </w:divBdr>
        </w:div>
        <w:div w:id="2076127481">
          <w:marLeft w:val="0"/>
          <w:marRight w:val="0"/>
          <w:marTop w:val="0"/>
          <w:marBottom w:val="0"/>
          <w:divBdr>
            <w:top w:val="none" w:sz="0" w:space="0" w:color="auto"/>
            <w:left w:val="none" w:sz="0" w:space="0" w:color="auto"/>
            <w:bottom w:val="none" w:sz="0" w:space="0" w:color="auto"/>
            <w:right w:val="none" w:sz="0" w:space="0" w:color="auto"/>
          </w:divBdr>
        </w:div>
        <w:div w:id="1749619284">
          <w:marLeft w:val="0"/>
          <w:marRight w:val="0"/>
          <w:marTop w:val="0"/>
          <w:marBottom w:val="0"/>
          <w:divBdr>
            <w:top w:val="none" w:sz="0" w:space="0" w:color="auto"/>
            <w:left w:val="none" w:sz="0" w:space="0" w:color="auto"/>
            <w:bottom w:val="none" w:sz="0" w:space="0" w:color="auto"/>
            <w:right w:val="none" w:sz="0" w:space="0" w:color="auto"/>
          </w:divBdr>
        </w:div>
        <w:div w:id="554435748">
          <w:marLeft w:val="0"/>
          <w:marRight w:val="0"/>
          <w:marTop w:val="0"/>
          <w:marBottom w:val="0"/>
          <w:divBdr>
            <w:top w:val="none" w:sz="0" w:space="0" w:color="auto"/>
            <w:left w:val="none" w:sz="0" w:space="0" w:color="auto"/>
            <w:bottom w:val="none" w:sz="0" w:space="0" w:color="auto"/>
            <w:right w:val="none" w:sz="0" w:space="0" w:color="auto"/>
          </w:divBdr>
        </w:div>
        <w:div w:id="545533682">
          <w:marLeft w:val="0"/>
          <w:marRight w:val="0"/>
          <w:marTop w:val="0"/>
          <w:marBottom w:val="0"/>
          <w:divBdr>
            <w:top w:val="none" w:sz="0" w:space="0" w:color="auto"/>
            <w:left w:val="none" w:sz="0" w:space="0" w:color="auto"/>
            <w:bottom w:val="none" w:sz="0" w:space="0" w:color="auto"/>
            <w:right w:val="none" w:sz="0" w:space="0" w:color="auto"/>
          </w:divBdr>
        </w:div>
        <w:div w:id="447822349">
          <w:marLeft w:val="0"/>
          <w:marRight w:val="0"/>
          <w:marTop w:val="0"/>
          <w:marBottom w:val="0"/>
          <w:divBdr>
            <w:top w:val="none" w:sz="0" w:space="0" w:color="auto"/>
            <w:left w:val="none" w:sz="0" w:space="0" w:color="auto"/>
            <w:bottom w:val="none" w:sz="0" w:space="0" w:color="auto"/>
            <w:right w:val="none" w:sz="0" w:space="0" w:color="auto"/>
          </w:divBdr>
        </w:div>
        <w:div w:id="573323993">
          <w:marLeft w:val="0"/>
          <w:marRight w:val="0"/>
          <w:marTop w:val="0"/>
          <w:marBottom w:val="0"/>
          <w:divBdr>
            <w:top w:val="none" w:sz="0" w:space="0" w:color="auto"/>
            <w:left w:val="none" w:sz="0" w:space="0" w:color="auto"/>
            <w:bottom w:val="none" w:sz="0" w:space="0" w:color="auto"/>
            <w:right w:val="none" w:sz="0" w:space="0" w:color="auto"/>
          </w:divBdr>
        </w:div>
        <w:div w:id="862981883">
          <w:marLeft w:val="0"/>
          <w:marRight w:val="0"/>
          <w:marTop w:val="0"/>
          <w:marBottom w:val="0"/>
          <w:divBdr>
            <w:top w:val="none" w:sz="0" w:space="0" w:color="auto"/>
            <w:left w:val="none" w:sz="0" w:space="0" w:color="auto"/>
            <w:bottom w:val="none" w:sz="0" w:space="0" w:color="auto"/>
            <w:right w:val="none" w:sz="0" w:space="0" w:color="auto"/>
          </w:divBdr>
        </w:div>
        <w:div w:id="1335767247">
          <w:marLeft w:val="0"/>
          <w:marRight w:val="0"/>
          <w:marTop w:val="0"/>
          <w:marBottom w:val="0"/>
          <w:divBdr>
            <w:top w:val="none" w:sz="0" w:space="0" w:color="auto"/>
            <w:left w:val="none" w:sz="0" w:space="0" w:color="auto"/>
            <w:bottom w:val="none" w:sz="0" w:space="0" w:color="auto"/>
            <w:right w:val="none" w:sz="0" w:space="0" w:color="auto"/>
          </w:divBdr>
        </w:div>
      </w:divsChild>
    </w:div>
    <w:div w:id="287855240">
      <w:marLeft w:val="0"/>
      <w:marRight w:val="0"/>
      <w:marTop w:val="0"/>
      <w:marBottom w:val="0"/>
      <w:divBdr>
        <w:top w:val="none" w:sz="0" w:space="0" w:color="auto"/>
        <w:left w:val="none" w:sz="0" w:space="0" w:color="auto"/>
        <w:bottom w:val="none" w:sz="0" w:space="0" w:color="auto"/>
        <w:right w:val="none" w:sz="0" w:space="0" w:color="auto"/>
      </w:divBdr>
    </w:div>
    <w:div w:id="289240166">
      <w:marLeft w:val="0"/>
      <w:marRight w:val="0"/>
      <w:marTop w:val="0"/>
      <w:marBottom w:val="0"/>
      <w:divBdr>
        <w:top w:val="none" w:sz="0" w:space="0" w:color="auto"/>
        <w:left w:val="none" w:sz="0" w:space="0" w:color="auto"/>
        <w:bottom w:val="none" w:sz="0" w:space="0" w:color="auto"/>
        <w:right w:val="none" w:sz="0" w:space="0" w:color="auto"/>
      </w:divBdr>
      <w:divsChild>
        <w:div w:id="292252464">
          <w:marLeft w:val="0"/>
          <w:marRight w:val="0"/>
          <w:marTop w:val="0"/>
          <w:marBottom w:val="0"/>
          <w:divBdr>
            <w:top w:val="none" w:sz="0" w:space="0" w:color="auto"/>
            <w:left w:val="none" w:sz="0" w:space="0" w:color="auto"/>
            <w:bottom w:val="none" w:sz="0" w:space="0" w:color="auto"/>
            <w:right w:val="none" w:sz="0" w:space="0" w:color="auto"/>
          </w:divBdr>
        </w:div>
        <w:div w:id="913398043">
          <w:marLeft w:val="0"/>
          <w:marRight w:val="0"/>
          <w:marTop w:val="0"/>
          <w:marBottom w:val="0"/>
          <w:divBdr>
            <w:top w:val="none" w:sz="0" w:space="0" w:color="auto"/>
            <w:left w:val="none" w:sz="0" w:space="0" w:color="auto"/>
            <w:bottom w:val="none" w:sz="0" w:space="0" w:color="auto"/>
            <w:right w:val="none" w:sz="0" w:space="0" w:color="auto"/>
          </w:divBdr>
        </w:div>
        <w:div w:id="2137330750">
          <w:marLeft w:val="0"/>
          <w:marRight w:val="0"/>
          <w:marTop w:val="0"/>
          <w:marBottom w:val="0"/>
          <w:divBdr>
            <w:top w:val="none" w:sz="0" w:space="0" w:color="auto"/>
            <w:left w:val="none" w:sz="0" w:space="0" w:color="auto"/>
            <w:bottom w:val="none" w:sz="0" w:space="0" w:color="auto"/>
            <w:right w:val="none" w:sz="0" w:space="0" w:color="auto"/>
          </w:divBdr>
        </w:div>
        <w:div w:id="308244563">
          <w:marLeft w:val="0"/>
          <w:marRight w:val="0"/>
          <w:marTop w:val="0"/>
          <w:marBottom w:val="0"/>
          <w:divBdr>
            <w:top w:val="none" w:sz="0" w:space="0" w:color="auto"/>
            <w:left w:val="none" w:sz="0" w:space="0" w:color="auto"/>
            <w:bottom w:val="none" w:sz="0" w:space="0" w:color="auto"/>
            <w:right w:val="none" w:sz="0" w:space="0" w:color="auto"/>
          </w:divBdr>
        </w:div>
        <w:div w:id="1064571017">
          <w:marLeft w:val="0"/>
          <w:marRight w:val="0"/>
          <w:marTop w:val="0"/>
          <w:marBottom w:val="0"/>
          <w:divBdr>
            <w:top w:val="none" w:sz="0" w:space="0" w:color="auto"/>
            <w:left w:val="none" w:sz="0" w:space="0" w:color="auto"/>
            <w:bottom w:val="none" w:sz="0" w:space="0" w:color="auto"/>
            <w:right w:val="none" w:sz="0" w:space="0" w:color="auto"/>
          </w:divBdr>
        </w:div>
        <w:div w:id="1961839933">
          <w:marLeft w:val="0"/>
          <w:marRight w:val="0"/>
          <w:marTop w:val="0"/>
          <w:marBottom w:val="0"/>
          <w:divBdr>
            <w:top w:val="none" w:sz="0" w:space="0" w:color="auto"/>
            <w:left w:val="none" w:sz="0" w:space="0" w:color="auto"/>
            <w:bottom w:val="none" w:sz="0" w:space="0" w:color="auto"/>
            <w:right w:val="none" w:sz="0" w:space="0" w:color="auto"/>
          </w:divBdr>
        </w:div>
        <w:div w:id="758721709">
          <w:marLeft w:val="0"/>
          <w:marRight w:val="0"/>
          <w:marTop w:val="0"/>
          <w:marBottom w:val="0"/>
          <w:divBdr>
            <w:top w:val="none" w:sz="0" w:space="0" w:color="auto"/>
            <w:left w:val="none" w:sz="0" w:space="0" w:color="auto"/>
            <w:bottom w:val="none" w:sz="0" w:space="0" w:color="auto"/>
            <w:right w:val="none" w:sz="0" w:space="0" w:color="auto"/>
          </w:divBdr>
        </w:div>
        <w:div w:id="79448511">
          <w:marLeft w:val="0"/>
          <w:marRight w:val="0"/>
          <w:marTop w:val="0"/>
          <w:marBottom w:val="0"/>
          <w:divBdr>
            <w:top w:val="none" w:sz="0" w:space="0" w:color="auto"/>
            <w:left w:val="none" w:sz="0" w:space="0" w:color="auto"/>
            <w:bottom w:val="none" w:sz="0" w:space="0" w:color="auto"/>
            <w:right w:val="none" w:sz="0" w:space="0" w:color="auto"/>
          </w:divBdr>
        </w:div>
        <w:div w:id="808207817">
          <w:marLeft w:val="0"/>
          <w:marRight w:val="0"/>
          <w:marTop w:val="0"/>
          <w:marBottom w:val="0"/>
          <w:divBdr>
            <w:top w:val="none" w:sz="0" w:space="0" w:color="auto"/>
            <w:left w:val="none" w:sz="0" w:space="0" w:color="auto"/>
            <w:bottom w:val="none" w:sz="0" w:space="0" w:color="auto"/>
            <w:right w:val="none" w:sz="0" w:space="0" w:color="auto"/>
          </w:divBdr>
        </w:div>
        <w:div w:id="1252399336">
          <w:marLeft w:val="0"/>
          <w:marRight w:val="0"/>
          <w:marTop w:val="0"/>
          <w:marBottom w:val="0"/>
          <w:divBdr>
            <w:top w:val="none" w:sz="0" w:space="0" w:color="auto"/>
            <w:left w:val="none" w:sz="0" w:space="0" w:color="auto"/>
            <w:bottom w:val="none" w:sz="0" w:space="0" w:color="auto"/>
            <w:right w:val="none" w:sz="0" w:space="0" w:color="auto"/>
          </w:divBdr>
        </w:div>
      </w:divsChild>
    </w:div>
    <w:div w:id="435248941">
      <w:marLeft w:val="0"/>
      <w:marRight w:val="0"/>
      <w:marTop w:val="0"/>
      <w:marBottom w:val="0"/>
      <w:divBdr>
        <w:top w:val="none" w:sz="0" w:space="0" w:color="auto"/>
        <w:left w:val="none" w:sz="0" w:space="0" w:color="auto"/>
        <w:bottom w:val="none" w:sz="0" w:space="0" w:color="auto"/>
        <w:right w:val="none" w:sz="0" w:space="0" w:color="auto"/>
      </w:divBdr>
      <w:divsChild>
        <w:div w:id="901987397">
          <w:marLeft w:val="0"/>
          <w:marRight w:val="0"/>
          <w:marTop w:val="0"/>
          <w:marBottom w:val="0"/>
          <w:divBdr>
            <w:top w:val="none" w:sz="0" w:space="0" w:color="auto"/>
            <w:left w:val="none" w:sz="0" w:space="0" w:color="auto"/>
            <w:bottom w:val="none" w:sz="0" w:space="0" w:color="auto"/>
            <w:right w:val="none" w:sz="0" w:space="0" w:color="auto"/>
          </w:divBdr>
        </w:div>
        <w:div w:id="971208648">
          <w:marLeft w:val="0"/>
          <w:marRight w:val="0"/>
          <w:marTop w:val="0"/>
          <w:marBottom w:val="0"/>
          <w:divBdr>
            <w:top w:val="none" w:sz="0" w:space="0" w:color="auto"/>
            <w:left w:val="none" w:sz="0" w:space="0" w:color="auto"/>
            <w:bottom w:val="none" w:sz="0" w:space="0" w:color="auto"/>
            <w:right w:val="none" w:sz="0" w:space="0" w:color="auto"/>
          </w:divBdr>
        </w:div>
        <w:div w:id="1500079258">
          <w:marLeft w:val="0"/>
          <w:marRight w:val="0"/>
          <w:marTop w:val="0"/>
          <w:marBottom w:val="0"/>
          <w:divBdr>
            <w:top w:val="none" w:sz="0" w:space="0" w:color="auto"/>
            <w:left w:val="none" w:sz="0" w:space="0" w:color="auto"/>
            <w:bottom w:val="none" w:sz="0" w:space="0" w:color="auto"/>
            <w:right w:val="none" w:sz="0" w:space="0" w:color="auto"/>
          </w:divBdr>
        </w:div>
      </w:divsChild>
    </w:div>
    <w:div w:id="453136516">
      <w:marLeft w:val="0"/>
      <w:marRight w:val="0"/>
      <w:marTop w:val="0"/>
      <w:marBottom w:val="0"/>
      <w:divBdr>
        <w:top w:val="none" w:sz="0" w:space="0" w:color="auto"/>
        <w:left w:val="none" w:sz="0" w:space="0" w:color="auto"/>
        <w:bottom w:val="none" w:sz="0" w:space="0" w:color="auto"/>
        <w:right w:val="none" w:sz="0" w:space="0" w:color="auto"/>
      </w:divBdr>
    </w:div>
    <w:div w:id="456921612">
      <w:marLeft w:val="0"/>
      <w:marRight w:val="0"/>
      <w:marTop w:val="0"/>
      <w:marBottom w:val="0"/>
      <w:divBdr>
        <w:top w:val="none" w:sz="0" w:space="0" w:color="auto"/>
        <w:left w:val="none" w:sz="0" w:space="0" w:color="auto"/>
        <w:bottom w:val="none" w:sz="0" w:space="0" w:color="auto"/>
        <w:right w:val="none" w:sz="0" w:space="0" w:color="auto"/>
      </w:divBdr>
      <w:divsChild>
        <w:div w:id="127630945">
          <w:marLeft w:val="0"/>
          <w:marRight w:val="0"/>
          <w:marTop w:val="0"/>
          <w:marBottom w:val="0"/>
          <w:divBdr>
            <w:top w:val="none" w:sz="0" w:space="0" w:color="auto"/>
            <w:left w:val="none" w:sz="0" w:space="0" w:color="auto"/>
            <w:bottom w:val="none" w:sz="0" w:space="0" w:color="auto"/>
            <w:right w:val="none" w:sz="0" w:space="0" w:color="auto"/>
          </w:divBdr>
          <w:divsChild>
            <w:div w:id="1994868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8520707">
                  <w:marLeft w:val="240"/>
                  <w:marRight w:val="240"/>
                  <w:marTop w:val="0"/>
                  <w:marBottom w:val="0"/>
                  <w:divBdr>
                    <w:top w:val="none" w:sz="0" w:space="0" w:color="auto"/>
                    <w:left w:val="none" w:sz="0" w:space="0" w:color="auto"/>
                    <w:bottom w:val="none" w:sz="0" w:space="0" w:color="auto"/>
                    <w:right w:val="none" w:sz="0" w:space="0" w:color="auto"/>
                  </w:divBdr>
                </w:div>
                <w:div w:id="396126912">
                  <w:marLeft w:val="0"/>
                  <w:marRight w:val="0"/>
                  <w:marTop w:val="0"/>
                  <w:marBottom w:val="0"/>
                  <w:divBdr>
                    <w:top w:val="single" w:sz="6" w:space="6" w:color="000000"/>
                    <w:left w:val="none" w:sz="0" w:space="0" w:color="auto"/>
                    <w:bottom w:val="none" w:sz="0" w:space="0" w:color="auto"/>
                    <w:right w:val="none" w:sz="0" w:space="0" w:color="auto"/>
                  </w:divBdr>
                  <w:divsChild>
                    <w:div w:id="1371954847">
                      <w:marLeft w:val="0"/>
                      <w:marRight w:val="0"/>
                      <w:marTop w:val="0"/>
                      <w:marBottom w:val="0"/>
                      <w:divBdr>
                        <w:top w:val="none" w:sz="0" w:space="0" w:color="auto"/>
                        <w:left w:val="none" w:sz="0" w:space="0" w:color="auto"/>
                        <w:bottom w:val="none" w:sz="0" w:space="0" w:color="auto"/>
                        <w:right w:val="none" w:sz="0" w:space="0" w:color="auto"/>
                      </w:divBdr>
                      <w:divsChild>
                        <w:div w:id="11345221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4723693">
                              <w:marLeft w:val="0"/>
                              <w:marRight w:val="0"/>
                              <w:marTop w:val="0"/>
                              <w:marBottom w:val="0"/>
                              <w:divBdr>
                                <w:top w:val="single" w:sz="6" w:space="6" w:color="000000"/>
                                <w:left w:val="none" w:sz="0" w:space="0" w:color="auto"/>
                                <w:bottom w:val="none" w:sz="0" w:space="0" w:color="auto"/>
                                <w:right w:val="none" w:sz="0" w:space="0" w:color="auto"/>
                              </w:divBdr>
                            </w:div>
                          </w:divsChild>
                        </w:div>
                        <w:div w:id="1517690830">
                          <w:marLeft w:val="0"/>
                          <w:marRight w:val="0"/>
                          <w:marTop w:val="240"/>
                          <w:marBottom w:val="240"/>
                          <w:divBdr>
                            <w:top w:val="none" w:sz="0" w:space="0" w:color="auto"/>
                            <w:left w:val="none" w:sz="0" w:space="0" w:color="auto"/>
                            <w:bottom w:val="none" w:sz="0" w:space="0" w:color="auto"/>
                            <w:right w:val="none" w:sz="0" w:space="0" w:color="auto"/>
                          </w:divBdr>
                          <w:divsChild>
                            <w:div w:id="783842950">
                              <w:marLeft w:val="0"/>
                              <w:marRight w:val="0"/>
                              <w:marTop w:val="60"/>
                              <w:marBottom w:val="60"/>
                              <w:divBdr>
                                <w:top w:val="single" w:sz="6" w:space="6" w:color="C7C7C7"/>
                                <w:left w:val="single" w:sz="6" w:space="6" w:color="C7C7C7"/>
                                <w:bottom w:val="single" w:sz="6" w:space="6" w:color="C7C7C7"/>
                                <w:right w:val="single" w:sz="6" w:space="6" w:color="C7C7C7"/>
                              </w:divBdr>
                            </w:div>
                            <w:div w:id="2108115423">
                              <w:marLeft w:val="0"/>
                              <w:marRight w:val="0"/>
                              <w:marTop w:val="60"/>
                              <w:marBottom w:val="60"/>
                              <w:divBdr>
                                <w:top w:val="single" w:sz="6" w:space="6" w:color="C7C7C7"/>
                                <w:left w:val="single" w:sz="6" w:space="6" w:color="C7C7C7"/>
                                <w:bottom w:val="single" w:sz="6" w:space="6" w:color="C7C7C7"/>
                                <w:right w:val="single" w:sz="6" w:space="6" w:color="C7C7C7"/>
                              </w:divBdr>
                            </w:div>
                            <w:div w:id="2061898149">
                              <w:marLeft w:val="0"/>
                              <w:marRight w:val="0"/>
                              <w:marTop w:val="60"/>
                              <w:marBottom w:val="60"/>
                              <w:divBdr>
                                <w:top w:val="single" w:sz="6" w:space="6" w:color="C7C7C7"/>
                                <w:left w:val="single" w:sz="6" w:space="6" w:color="C7C7C7"/>
                                <w:bottom w:val="single" w:sz="6" w:space="6" w:color="C7C7C7"/>
                                <w:right w:val="single" w:sz="6" w:space="6" w:color="C7C7C7"/>
                              </w:divBdr>
                            </w:div>
                            <w:div w:id="1701512886">
                              <w:marLeft w:val="0"/>
                              <w:marRight w:val="0"/>
                              <w:marTop w:val="60"/>
                              <w:marBottom w:val="60"/>
                              <w:divBdr>
                                <w:top w:val="single" w:sz="6" w:space="6" w:color="C7C7C7"/>
                                <w:left w:val="single" w:sz="6" w:space="6" w:color="C7C7C7"/>
                                <w:bottom w:val="single" w:sz="6" w:space="6" w:color="C7C7C7"/>
                                <w:right w:val="single" w:sz="6" w:space="6" w:color="C7C7C7"/>
                              </w:divBdr>
                            </w:div>
                            <w:div w:id="272830058">
                              <w:marLeft w:val="0"/>
                              <w:marRight w:val="0"/>
                              <w:marTop w:val="60"/>
                              <w:marBottom w:val="60"/>
                              <w:divBdr>
                                <w:top w:val="single" w:sz="6" w:space="6" w:color="C7C7C7"/>
                                <w:left w:val="single" w:sz="6" w:space="6" w:color="C7C7C7"/>
                                <w:bottom w:val="single" w:sz="6" w:space="6" w:color="C7C7C7"/>
                                <w:right w:val="single" w:sz="6" w:space="6" w:color="C7C7C7"/>
                              </w:divBdr>
                            </w:div>
                            <w:div w:id="301347385">
                              <w:marLeft w:val="0"/>
                              <w:marRight w:val="0"/>
                              <w:marTop w:val="60"/>
                              <w:marBottom w:val="60"/>
                              <w:divBdr>
                                <w:top w:val="single" w:sz="6" w:space="6" w:color="C7C7C7"/>
                                <w:left w:val="single" w:sz="6" w:space="6" w:color="C7C7C7"/>
                                <w:bottom w:val="single" w:sz="6" w:space="6" w:color="C7C7C7"/>
                                <w:right w:val="single" w:sz="6" w:space="6" w:color="C7C7C7"/>
                              </w:divBdr>
                            </w:div>
                            <w:div w:id="996301298">
                              <w:marLeft w:val="0"/>
                              <w:marRight w:val="0"/>
                              <w:marTop w:val="60"/>
                              <w:marBottom w:val="60"/>
                              <w:divBdr>
                                <w:top w:val="single" w:sz="6" w:space="6" w:color="C7C7C7"/>
                                <w:left w:val="single" w:sz="6" w:space="6" w:color="C7C7C7"/>
                                <w:bottom w:val="single" w:sz="6" w:space="6" w:color="C7C7C7"/>
                                <w:right w:val="single" w:sz="6" w:space="6" w:color="C7C7C7"/>
                              </w:divBdr>
                            </w:div>
                            <w:div w:id="1001472930">
                              <w:marLeft w:val="0"/>
                              <w:marRight w:val="0"/>
                              <w:marTop w:val="60"/>
                              <w:marBottom w:val="60"/>
                              <w:divBdr>
                                <w:top w:val="single" w:sz="6" w:space="6" w:color="C7C7C7"/>
                                <w:left w:val="single" w:sz="6" w:space="6" w:color="C7C7C7"/>
                                <w:bottom w:val="single" w:sz="6" w:space="6" w:color="C7C7C7"/>
                                <w:right w:val="single" w:sz="6" w:space="6" w:color="C7C7C7"/>
                              </w:divBdr>
                            </w:div>
                            <w:div w:id="1139300338">
                              <w:marLeft w:val="0"/>
                              <w:marRight w:val="0"/>
                              <w:marTop w:val="60"/>
                              <w:marBottom w:val="60"/>
                              <w:divBdr>
                                <w:top w:val="single" w:sz="6" w:space="6" w:color="C7C7C7"/>
                                <w:left w:val="single" w:sz="6" w:space="6" w:color="C7C7C7"/>
                                <w:bottom w:val="single" w:sz="6" w:space="6" w:color="C7C7C7"/>
                                <w:right w:val="single" w:sz="6" w:space="6" w:color="C7C7C7"/>
                              </w:divBdr>
                            </w:div>
                            <w:div w:id="1867134457">
                              <w:marLeft w:val="0"/>
                              <w:marRight w:val="0"/>
                              <w:marTop w:val="60"/>
                              <w:marBottom w:val="60"/>
                              <w:divBdr>
                                <w:top w:val="single" w:sz="6" w:space="6" w:color="C7C7C7"/>
                                <w:left w:val="single" w:sz="6" w:space="6" w:color="C7C7C7"/>
                                <w:bottom w:val="single" w:sz="6" w:space="6" w:color="C7C7C7"/>
                                <w:right w:val="single" w:sz="6" w:space="6" w:color="C7C7C7"/>
                              </w:divBdr>
                            </w:div>
                            <w:div w:id="780027432">
                              <w:marLeft w:val="0"/>
                              <w:marRight w:val="0"/>
                              <w:marTop w:val="60"/>
                              <w:marBottom w:val="60"/>
                              <w:divBdr>
                                <w:top w:val="single" w:sz="6" w:space="6" w:color="C7C7C7"/>
                                <w:left w:val="single" w:sz="6" w:space="6" w:color="C7C7C7"/>
                                <w:bottom w:val="single" w:sz="6" w:space="6" w:color="C7C7C7"/>
                                <w:right w:val="single" w:sz="6" w:space="6" w:color="C7C7C7"/>
                              </w:divBdr>
                            </w:div>
                            <w:div w:id="869678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22939418">
                          <w:marLeft w:val="0"/>
                          <w:marRight w:val="0"/>
                          <w:marTop w:val="0"/>
                          <w:marBottom w:val="0"/>
                          <w:divBdr>
                            <w:top w:val="none" w:sz="0" w:space="0" w:color="auto"/>
                            <w:left w:val="none" w:sz="0" w:space="0" w:color="auto"/>
                            <w:bottom w:val="none" w:sz="0" w:space="0" w:color="auto"/>
                            <w:right w:val="none" w:sz="0" w:space="0" w:color="auto"/>
                          </w:divBdr>
                          <w:divsChild>
                            <w:div w:id="7715169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654215925">
          <w:marLeft w:val="0"/>
          <w:marRight w:val="0"/>
          <w:marTop w:val="0"/>
          <w:marBottom w:val="0"/>
          <w:divBdr>
            <w:top w:val="none" w:sz="0" w:space="0" w:color="auto"/>
            <w:left w:val="none" w:sz="0" w:space="0" w:color="auto"/>
            <w:bottom w:val="none" w:sz="0" w:space="0" w:color="auto"/>
            <w:right w:val="none" w:sz="0" w:space="0" w:color="auto"/>
          </w:divBdr>
          <w:divsChild>
            <w:div w:id="12189308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4350154">
                  <w:marLeft w:val="240"/>
                  <w:marRight w:val="240"/>
                  <w:marTop w:val="0"/>
                  <w:marBottom w:val="0"/>
                  <w:divBdr>
                    <w:top w:val="none" w:sz="0" w:space="0" w:color="auto"/>
                    <w:left w:val="none" w:sz="0" w:space="0" w:color="auto"/>
                    <w:bottom w:val="none" w:sz="0" w:space="0" w:color="auto"/>
                    <w:right w:val="none" w:sz="0" w:space="0" w:color="auto"/>
                  </w:divBdr>
                </w:div>
                <w:div w:id="330451675">
                  <w:marLeft w:val="0"/>
                  <w:marRight w:val="0"/>
                  <w:marTop w:val="0"/>
                  <w:marBottom w:val="0"/>
                  <w:divBdr>
                    <w:top w:val="single" w:sz="6" w:space="6" w:color="000000"/>
                    <w:left w:val="none" w:sz="0" w:space="0" w:color="auto"/>
                    <w:bottom w:val="none" w:sz="0" w:space="0" w:color="auto"/>
                    <w:right w:val="none" w:sz="0" w:space="0" w:color="auto"/>
                  </w:divBdr>
                  <w:divsChild>
                    <w:div w:id="1733238089">
                      <w:marLeft w:val="0"/>
                      <w:marRight w:val="0"/>
                      <w:marTop w:val="0"/>
                      <w:marBottom w:val="0"/>
                      <w:divBdr>
                        <w:top w:val="none" w:sz="0" w:space="0" w:color="auto"/>
                        <w:left w:val="none" w:sz="0" w:space="0" w:color="auto"/>
                        <w:bottom w:val="none" w:sz="0" w:space="0" w:color="auto"/>
                        <w:right w:val="none" w:sz="0" w:space="0" w:color="auto"/>
                      </w:divBdr>
                      <w:divsChild>
                        <w:div w:id="323818336">
                          <w:marLeft w:val="0"/>
                          <w:marRight w:val="0"/>
                          <w:marTop w:val="240"/>
                          <w:marBottom w:val="240"/>
                          <w:divBdr>
                            <w:top w:val="none" w:sz="0" w:space="0" w:color="auto"/>
                            <w:left w:val="none" w:sz="0" w:space="0" w:color="auto"/>
                            <w:bottom w:val="none" w:sz="0" w:space="0" w:color="auto"/>
                            <w:right w:val="none" w:sz="0" w:space="0" w:color="auto"/>
                          </w:divBdr>
                          <w:divsChild>
                            <w:div w:id="93351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719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3469734">
                  <w:marLeft w:val="240"/>
                  <w:marRight w:val="240"/>
                  <w:marTop w:val="0"/>
                  <w:marBottom w:val="0"/>
                  <w:divBdr>
                    <w:top w:val="none" w:sz="0" w:space="0" w:color="auto"/>
                    <w:left w:val="none" w:sz="0" w:space="0" w:color="auto"/>
                    <w:bottom w:val="none" w:sz="0" w:space="0" w:color="auto"/>
                    <w:right w:val="none" w:sz="0" w:space="0" w:color="auto"/>
                  </w:divBdr>
                </w:div>
                <w:div w:id="801465308">
                  <w:marLeft w:val="0"/>
                  <w:marRight w:val="0"/>
                  <w:marTop w:val="0"/>
                  <w:marBottom w:val="0"/>
                  <w:divBdr>
                    <w:top w:val="single" w:sz="6" w:space="6" w:color="000000"/>
                    <w:left w:val="none" w:sz="0" w:space="0" w:color="auto"/>
                    <w:bottom w:val="none" w:sz="0" w:space="0" w:color="auto"/>
                    <w:right w:val="none" w:sz="0" w:space="0" w:color="auto"/>
                  </w:divBdr>
                  <w:divsChild>
                    <w:div w:id="213588999">
                      <w:marLeft w:val="0"/>
                      <w:marRight w:val="0"/>
                      <w:marTop w:val="0"/>
                      <w:marBottom w:val="0"/>
                      <w:divBdr>
                        <w:top w:val="none" w:sz="0" w:space="0" w:color="auto"/>
                        <w:left w:val="none" w:sz="0" w:space="0" w:color="auto"/>
                        <w:bottom w:val="none" w:sz="0" w:space="0" w:color="auto"/>
                        <w:right w:val="none" w:sz="0" w:space="0" w:color="auto"/>
                      </w:divBdr>
                    </w:div>
                    <w:div w:id="951715303">
                      <w:marLeft w:val="120"/>
                      <w:marRight w:val="120"/>
                      <w:marTop w:val="120"/>
                      <w:marBottom w:val="120"/>
                      <w:divBdr>
                        <w:top w:val="single" w:sz="6" w:space="0" w:color="C7C7C7"/>
                        <w:left w:val="single" w:sz="6" w:space="6" w:color="C7C7C7"/>
                        <w:bottom w:val="single" w:sz="6" w:space="0" w:color="C7C7C7"/>
                        <w:right w:val="dotted" w:sz="18" w:space="6" w:color="C7C7C7"/>
                      </w:divBdr>
                    </w:div>
                    <w:div w:id="1881242795">
                      <w:marLeft w:val="120"/>
                      <w:marRight w:val="120"/>
                      <w:marTop w:val="120"/>
                      <w:marBottom w:val="120"/>
                      <w:divBdr>
                        <w:top w:val="single" w:sz="6" w:space="0" w:color="C7C7C7"/>
                        <w:left w:val="single" w:sz="6" w:space="6" w:color="C7C7C7"/>
                        <w:bottom w:val="single" w:sz="6" w:space="0" w:color="C7C7C7"/>
                        <w:right w:val="dotted" w:sz="18" w:space="6" w:color="C7C7C7"/>
                      </w:divBdr>
                    </w:div>
                    <w:div w:id="1569923049">
                      <w:marLeft w:val="120"/>
                      <w:marRight w:val="120"/>
                      <w:marTop w:val="120"/>
                      <w:marBottom w:val="120"/>
                      <w:divBdr>
                        <w:top w:val="single" w:sz="6" w:space="0" w:color="C7C7C7"/>
                        <w:left w:val="single" w:sz="6" w:space="6" w:color="C7C7C7"/>
                        <w:bottom w:val="single" w:sz="6" w:space="0" w:color="C7C7C7"/>
                        <w:right w:val="dotted" w:sz="18" w:space="6" w:color="C7C7C7"/>
                      </w:divBdr>
                    </w:div>
                    <w:div w:id="1007176575">
                      <w:marLeft w:val="120"/>
                      <w:marRight w:val="120"/>
                      <w:marTop w:val="120"/>
                      <w:marBottom w:val="120"/>
                      <w:divBdr>
                        <w:top w:val="single" w:sz="6" w:space="0" w:color="C7C7C7"/>
                        <w:left w:val="single" w:sz="6" w:space="6" w:color="C7C7C7"/>
                        <w:bottom w:val="single" w:sz="6" w:space="0" w:color="C7C7C7"/>
                        <w:right w:val="dotted" w:sz="18" w:space="6" w:color="C7C7C7"/>
                      </w:divBdr>
                    </w:div>
                    <w:div w:id="1766880636">
                      <w:marLeft w:val="120"/>
                      <w:marRight w:val="120"/>
                      <w:marTop w:val="120"/>
                      <w:marBottom w:val="120"/>
                      <w:divBdr>
                        <w:top w:val="single" w:sz="6" w:space="0" w:color="C7C7C7"/>
                        <w:left w:val="single" w:sz="6" w:space="6" w:color="C7C7C7"/>
                        <w:bottom w:val="single" w:sz="6" w:space="0" w:color="C7C7C7"/>
                        <w:right w:val="dotted" w:sz="18" w:space="6" w:color="C7C7C7"/>
                      </w:divBdr>
                    </w:div>
                    <w:div w:id="1297418913">
                      <w:marLeft w:val="120"/>
                      <w:marRight w:val="120"/>
                      <w:marTop w:val="120"/>
                      <w:marBottom w:val="120"/>
                      <w:divBdr>
                        <w:top w:val="single" w:sz="6" w:space="0" w:color="C7C7C7"/>
                        <w:left w:val="single" w:sz="6" w:space="6" w:color="C7C7C7"/>
                        <w:bottom w:val="single" w:sz="6" w:space="0" w:color="C7C7C7"/>
                        <w:right w:val="dotted" w:sz="18" w:space="6" w:color="C7C7C7"/>
                      </w:divBdr>
                    </w:div>
                    <w:div w:id="1021277390">
                      <w:marLeft w:val="120"/>
                      <w:marRight w:val="120"/>
                      <w:marTop w:val="120"/>
                      <w:marBottom w:val="120"/>
                      <w:divBdr>
                        <w:top w:val="single" w:sz="6" w:space="0" w:color="C7C7C7"/>
                        <w:left w:val="single" w:sz="6" w:space="6" w:color="C7C7C7"/>
                        <w:bottom w:val="single" w:sz="6" w:space="0" w:color="C7C7C7"/>
                        <w:right w:val="dotted" w:sz="18" w:space="6" w:color="C7C7C7"/>
                      </w:divBdr>
                    </w:div>
                    <w:div w:id="934898185">
                      <w:marLeft w:val="120"/>
                      <w:marRight w:val="120"/>
                      <w:marTop w:val="120"/>
                      <w:marBottom w:val="120"/>
                      <w:divBdr>
                        <w:top w:val="single" w:sz="6" w:space="0" w:color="454545"/>
                        <w:left w:val="dotted" w:sz="18" w:space="6" w:color="454545"/>
                        <w:bottom w:val="single" w:sz="6" w:space="0" w:color="454545"/>
                        <w:right w:val="single" w:sz="6" w:space="6" w:color="454545"/>
                      </w:divBdr>
                    </w:div>
                    <w:div w:id="191580151">
                      <w:marLeft w:val="120"/>
                      <w:marRight w:val="120"/>
                      <w:marTop w:val="120"/>
                      <w:marBottom w:val="120"/>
                      <w:divBdr>
                        <w:top w:val="single" w:sz="6" w:space="0" w:color="454545"/>
                        <w:left w:val="dotted" w:sz="18" w:space="6" w:color="454545"/>
                        <w:bottom w:val="single" w:sz="6" w:space="0" w:color="454545"/>
                        <w:right w:val="single" w:sz="6" w:space="6" w:color="454545"/>
                      </w:divBdr>
                    </w:div>
                    <w:div w:id="2077438725">
                      <w:marLeft w:val="120"/>
                      <w:marRight w:val="120"/>
                      <w:marTop w:val="120"/>
                      <w:marBottom w:val="120"/>
                      <w:divBdr>
                        <w:top w:val="single" w:sz="6" w:space="0" w:color="454545"/>
                        <w:left w:val="dotted" w:sz="18" w:space="6" w:color="454545"/>
                        <w:bottom w:val="single" w:sz="6" w:space="0" w:color="454545"/>
                        <w:right w:val="single" w:sz="6" w:space="6" w:color="454545"/>
                      </w:divBdr>
                    </w:div>
                    <w:div w:id="1816875270">
                      <w:marLeft w:val="120"/>
                      <w:marRight w:val="120"/>
                      <w:marTop w:val="120"/>
                      <w:marBottom w:val="120"/>
                      <w:divBdr>
                        <w:top w:val="single" w:sz="6" w:space="0" w:color="454545"/>
                        <w:left w:val="dotted" w:sz="18" w:space="6" w:color="454545"/>
                        <w:bottom w:val="single" w:sz="6" w:space="0" w:color="454545"/>
                        <w:right w:val="single" w:sz="6" w:space="6" w:color="454545"/>
                      </w:divBdr>
                    </w:div>
                    <w:div w:id="1977490684">
                      <w:marLeft w:val="120"/>
                      <w:marRight w:val="120"/>
                      <w:marTop w:val="120"/>
                      <w:marBottom w:val="120"/>
                      <w:divBdr>
                        <w:top w:val="single" w:sz="6" w:space="0" w:color="454545"/>
                        <w:left w:val="dotted" w:sz="18" w:space="6" w:color="454545"/>
                        <w:bottom w:val="single" w:sz="6" w:space="0" w:color="454545"/>
                        <w:right w:val="single" w:sz="6" w:space="6" w:color="454545"/>
                      </w:divBdr>
                    </w:div>
                    <w:div w:id="229117228">
                      <w:marLeft w:val="120"/>
                      <w:marRight w:val="120"/>
                      <w:marTop w:val="120"/>
                      <w:marBottom w:val="120"/>
                      <w:divBdr>
                        <w:top w:val="single" w:sz="6" w:space="0" w:color="454545"/>
                        <w:left w:val="dotted" w:sz="18" w:space="6" w:color="454545"/>
                        <w:bottom w:val="single" w:sz="6" w:space="0" w:color="454545"/>
                        <w:right w:val="single" w:sz="6" w:space="6" w:color="454545"/>
                      </w:divBdr>
                    </w:div>
                    <w:div w:id="15644834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955357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4280662">
                  <w:marLeft w:val="240"/>
                  <w:marRight w:val="240"/>
                  <w:marTop w:val="0"/>
                  <w:marBottom w:val="0"/>
                  <w:divBdr>
                    <w:top w:val="none" w:sz="0" w:space="0" w:color="auto"/>
                    <w:left w:val="none" w:sz="0" w:space="0" w:color="auto"/>
                    <w:bottom w:val="none" w:sz="0" w:space="0" w:color="auto"/>
                    <w:right w:val="none" w:sz="0" w:space="0" w:color="auto"/>
                  </w:divBdr>
                </w:div>
                <w:div w:id="411853813">
                  <w:marLeft w:val="0"/>
                  <w:marRight w:val="0"/>
                  <w:marTop w:val="0"/>
                  <w:marBottom w:val="0"/>
                  <w:divBdr>
                    <w:top w:val="single" w:sz="6" w:space="6" w:color="000000"/>
                    <w:left w:val="none" w:sz="0" w:space="0" w:color="auto"/>
                    <w:bottom w:val="none" w:sz="0" w:space="0" w:color="auto"/>
                    <w:right w:val="none" w:sz="0" w:space="0" w:color="auto"/>
                  </w:divBdr>
                  <w:divsChild>
                    <w:div w:id="1616984681">
                      <w:marLeft w:val="0"/>
                      <w:marRight w:val="0"/>
                      <w:marTop w:val="0"/>
                      <w:marBottom w:val="0"/>
                      <w:divBdr>
                        <w:top w:val="none" w:sz="0" w:space="0" w:color="auto"/>
                        <w:left w:val="none" w:sz="0" w:space="0" w:color="auto"/>
                        <w:bottom w:val="none" w:sz="0" w:space="0" w:color="auto"/>
                        <w:right w:val="none" w:sz="0" w:space="0" w:color="auto"/>
                      </w:divBdr>
                      <w:divsChild>
                        <w:div w:id="42751174">
                          <w:marLeft w:val="0"/>
                          <w:marRight w:val="0"/>
                          <w:marTop w:val="0"/>
                          <w:marBottom w:val="0"/>
                          <w:divBdr>
                            <w:top w:val="none" w:sz="0" w:space="0" w:color="auto"/>
                            <w:left w:val="none" w:sz="0" w:space="0" w:color="auto"/>
                            <w:bottom w:val="none" w:sz="0" w:space="0" w:color="auto"/>
                            <w:right w:val="none" w:sz="0" w:space="0" w:color="auto"/>
                          </w:divBdr>
                          <w:divsChild>
                            <w:div w:id="1899314350">
                              <w:marLeft w:val="0"/>
                              <w:marRight w:val="0"/>
                              <w:marTop w:val="0"/>
                              <w:marBottom w:val="0"/>
                              <w:divBdr>
                                <w:top w:val="none" w:sz="0" w:space="0" w:color="auto"/>
                                <w:left w:val="none" w:sz="0" w:space="0" w:color="auto"/>
                                <w:bottom w:val="none" w:sz="0" w:space="0" w:color="auto"/>
                                <w:right w:val="none" w:sz="0" w:space="0" w:color="auto"/>
                              </w:divBdr>
                              <w:divsChild>
                                <w:div w:id="12326155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37294059">
                      <w:marLeft w:val="0"/>
                      <w:marRight w:val="0"/>
                      <w:marTop w:val="0"/>
                      <w:marBottom w:val="0"/>
                      <w:divBdr>
                        <w:top w:val="none" w:sz="0" w:space="0" w:color="auto"/>
                        <w:left w:val="none" w:sz="0" w:space="0" w:color="auto"/>
                        <w:bottom w:val="none" w:sz="0" w:space="0" w:color="auto"/>
                        <w:right w:val="none" w:sz="0" w:space="0" w:color="auto"/>
                      </w:divBdr>
                      <w:divsChild>
                        <w:div w:id="1129862880">
                          <w:marLeft w:val="0"/>
                          <w:marRight w:val="0"/>
                          <w:marTop w:val="0"/>
                          <w:marBottom w:val="0"/>
                          <w:divBdr>
                            <w:top w:val="none" w:sz="0" w:space="0" w:color="auto"/>
                            <w:left w:val="none" w:sz="0" w:space="0" w:color="auto"/>
                            <w:bottom w:val="none" w:sz="0" w:space="0" w:color="auto"/>
                            <w:right w:val="none" w:sz="0" w:space="0" w:color="auto"/>
                          </w:divBdr>
                        </w:div>
                        <w:div w:id="20982116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93823336">
                      <w:marLeft w:val="0"/>
                      <w:marRight w:val="0"/>
                      <w:marTop w:val="0"/>
                      <w:marBottom w:val="0"/>
                      <w:divBdr>
                        <w:top w:val="none" w:sz="0" w:space="0" w:color="auto"/>
                        <w:left w:val="none" w:sz="0" w:space="0" w:color="auto"/>
                        <w:bottom w:val="none" w:sz="0" w:space="0" w:color="auto"/>
                        <w:right w:val="none" w:sz="0" w:space="0" w:color="auto"/>
                      </w:divBdr>
                      <w:divsChild>
                        <w:div w:id="1023940479">
                          <w:marLeft w:val="0"/>
                          <w:marRight w:val="0"/>
                          <w:marTop w:val="0"/>
                          <w:marBottom w:val="0"/>
                          <w:divBdr>
                            <w:top w:val="none" w:sz="0" w:space="0" w:color="auto"/>
                            <w:left w:val="none" w:sz="0" w:space="0" w:color="auto"/>
                            <w:bottom w:val="none" w:sz="0" w:space="0" w:color="auto"/>
                            <w:right w:val="none" w:sz="0" w:space="0" w:color="auto"/>
                          </w:divBdr>
                        </w:div>
                        <w:div w:id="305422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24639789">
                      <w:marLeft w:val="0"/>
                      <w:marRight w:val="0"/>
                      <w:marTop w:val="0"/>
                      <w:marBottom w:val="0"/>
                      <w:divBdr>
                        <w:top w:val="none" w:sz="0" w:space="0" w:color="auto"/>
                        <w:left w:val="none" w:sz="0" w:space="0" w:color="auto"/>
                        <w:bottom w:val="none" w:sz="0" w:space="0" w:color="auto"/>
                        <w:right w:val="none" w:sz="0" w:space="0" w:color="auto"/>
                      </w:divBdr>
                      <w:divsChild>
                        <w:div w:id="1669867471">
                          <w:marLeft w:val="0"/>
                          <w:marRight w:val="0"/>
                          <w:marTop w:val="0"/>
                          <w:marBottom w:val="0"/>
                          <w:divBdr>
                            <w:top w:val="none" w:sz="0" w:space="0" w:color="auto"/>
                            <w:left w:val="none" w:sz="0" w:space="0" w:color="auto"/>
                            <w:bottom w:val="none" w:sz="0" w:space="0" w:color="auto"/>
                            <w:right w:val="none" w:sz="0" w:space="0" w:color="auto"/>
                          </w:divBdr>
                        </w:div>
                        <w:div w:id="12806484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63650885">
                      <w:marLeft w:val="0"/>
                      <w:marRight w:val="0"/>
                      <w:marTop w:val="0"/>
                      <w:marBottom w:val="0"/>
                      <w:divBdr>
                        <w:top w:val="none" w:sz="0" w:space="0" w:color="auto"/>
                        <w:left w:val="none" w:sz="0" w:space="0" w:color="auto"/>
                        <w:bottom w:val="none" w:sz="0" w:space="0" w:color="auto"/>
                        <w:right w:val="none" w:sz="0" w:space="0" w:color="auto"/>
                      </w:divBdr>
                      <w:divsChild>
                        <w:div w:id="963466977">
                          <w:marLeft w:val="0"/>
                          <w:marRight w:val="0"/>
                          <w:marTop w:val="0"/>
                          <w:marBottom w:val="0"/>
                          <w:divBdr>
                            <w:top w:val="none" w:sz="0" w:space="0" w:color="auto"/>
                            <w:left w:val="none" w:sz="0" w:space="0" w:color="auto"/>
                            <w:bottom w:val="none" w:sz="0" w:space="0" w:color="auto"/>
                            <w:right w:val="none" w:sz="0" w:space="0" w:color="auto"/>
                          </w:divBdr>
                        </w:div>
                        <w:div w:id="6818585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63472349">
                      <w:marLeft w:val="0"/>
                      <w:marRight w:val="0"/>
                      <w:marTop w:val="0"/>
                      <w:marBottom w:val="0"/>
                      <w:divBdr>
                        <w:top w:val="none" w:sz="0" w:space="0" w:color="auto"/>
                        <w:left w:val="none" w:sz="0" w:space="0" w:color="auto"/>
                        <w:bottom w:val="none" w:sz="0" w:space="0" w:color="auto"/>
                        <w:right w:val="none" w:sz="0" w:space="0" w:color="auto"/>
                      </w:divBdr>
                      <w:divsChild>
                        <w:div w:id="904685352">
                          <w:marLeft w:val="0"/>
                          <w:marRight w:val="0"/>
                          <w:marTop w:val="0"/>
                          <w:marBottom w:val="0"/>
                          <w:divBdr>
                            <w:top w:val="none" w:sz="0" w:space="0" w:color="auto"/>
                            <w:left w:val="none" w:sz="0" w:space="0" w:color="auto"/>
                            <w:bottom w:val="none" w:sz="0" w:space="0" w:color="auto"/>
                            <w:right w:val="none" w:sz="0" w:space="0" w:color="auto"/>
                          </w:divBdr>
                        </w:div>
                        <w:div w:id="406345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06526980">
                      <w:marLeft w:val="0"/>
                      <w:marRight w:val="0"/>
                      <w:marTop w:val="0"/>
                      <w:marBottom w:val="0"/>
                      <w:divBdr>
                        <w:top w:val="none" w:sz="0" w:space="0" w:color="auto"/>
                        <w:left w:val="none" w:sz="0" w:space="0" w:color="auto"/>
                        <w:bottom w:val="none" w:sz="0" w:space="0" w:color="auto"/>
                        <w:right w:val="none" w:sz="0" w:space="0" w:color="auto"/>
                      </w:divBdr>
                      <w:divsChild>
                        <w:div w:id="1157064615">
                          <w:marLeft w:val="0"/>
                          <w:marRight w:val="0"/>
                          <w:marTop w:val="0"/>
                          <w:marBottom w:val="0"/>
                          <w:divBdr>
                            <w:top w:val="none" w:sz="0" w:space="0" w:color="auto"/>
                            <w:left w:val="none" w:sz="0" w:space="0" w:color="auto"/>
                            <w:bottom w:val="none" w:sz="0" w:space="0" w:color="auto"/>
                            <w:right w:val="none" w:sz="0" w:space="0" w:color="auto"/>
                          </w:divBdr>
                        </w:div>
                        <w:div w:id="7114242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867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90186">
          <w:marLeft w:val="0"/>
          <w:marRight w:val="0"/>
          <w:marTop w:val="0"/>
          <w:marBottom w:val="0"/>
          <w:divBdr>
            <w:top w:val="none" w:sz="0" w:space="0" w:color="auto"/>
            <w:left w:val="none" w:sz="0" w:space="0" w:color="auto"/>
            <w:bottom w:val="none" w:sz="0" w:space="0" w:color="auto"/>
            <w:right w:val="none" w:sz="0" w:space="0" w:color="auto"/>
          </w:divBdr>
          <w:divsChild>
            <w:div w:id="10038958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8090728">
                  <w:marLeft w:val="240"/>
                  <w:marRight w:val="240"/>
                  <w:marTop w:val="0"/>
                  <w:marBottom w:val="0"/>
                  <w:divBdr>
                    <w:top w:val="none" w:sz="0" w:space="0" w:color="auto"/>
                    <w:left w:val="none" w:sz="0" w:space="0" w:color="auto"/>
                    <w:bottom w:val="none" w:sz="0" w:space="0" w:color="auto"/>
                    <w:right w:val="none" w:sz="0" w:space="0" w:color="auto"/>
                  </w:divBdr>
                </w:div>
                <w:div w:id="1445465767">
                  <w:marLeft w:val="0"/>
                  <w:marRight w:val="0"/>
                  <w:marTop w:val="0"/>
                  <w:marBottom w:val="0"/>
                  <w:divBdr>
                    <w:top w:val="single" w:sz="6" w:space="6" w:color="000000"/>
                    <w:left w:val="none" w:sz="0" w:space="0" w:color="auto"/>
                    <w:bottom w:val="none" w:sz="0" w:space="0" w:color="auto"/>
                    <w:right w:val="none" w:sz="0" w:space="0" w:color="auto"/>
                  </w:divBdr>
                </w:div>
              </w:divsChild>
            </w:div>
            <w:div w:id="3062810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9373513">
                  <w:marLeft w:val="240"/>
                  <w:marRight w:val="240"/>
                  <w:marTop w:val="0"/>
                  <w:marBottom w:val="0"/>
                  <w:divBdr>
                    <w:top w:val="none" w:sz="0" w:space="0" w:color="auto"/>
                    <w:left w:val="none" w:sz="0" w:space="0" w:color="auto"/>
                    <w:bottom w:val="none" w:sz="0" w:space="0" w:color="auto"/>
                    <w:right w:val="none" w:sz="0" w:space="0" w:color="auto"/>
                  </w:divBdr>
                </w:div>
                <w:div w:id="488178388">
                  <w:marLeft w:val="0"/>
                  <w:marRight w:val="0"/>
                  <w:marTop w:val="0"/>
                  <w:marBottom w:val="0"/>
                  <w:divBdr>
                    <w:top w:val="single" w:sz="6" w:space="6" w:color="000000"/>
                    <w:left w:val="none" w:sz="0" w:space="0" w:color="auto"/>
                    <w:bottom w:val="none" w:sz="0" w:space="0" w:color="auto"/>
                    <w:right w:val="none" w:sz="0" w:space="0" w:color="auto"/>
                  </w:divBdr>
                  <w:divsChild>
                    <w:div w:id="696856770">
                      <w:marLeft w:val="0"/>
                      <w:marRight w:val="0"/>
                      <w:marTop w:val="0"/>
                      <w:marBottom w:val="0"/>
                      <w:divBdr>
                        <w:top w:val="none" w:sz="0" w:space="0" w:color="auto"/>
                        <w:left w:val="none" w:sz="0" w:space="0" w:color="auto"/>
                        <w:bottom w:val="none" w:sz="0" w:space="0" w:color="auto"/>
                        <w:right w:val="none" w:sz="0" w:space="0" w:color="auto"/>
                      </w:divBdr>
                      <w:divsChild>
                        <w:div w:id="2100170607">
                          <w:marLeft w:val="0"/>
                          <w:marRight w:val="0"/>
                          <w:marTop w:val="0"/>
                          <w:marBottom w:val="0"/>
                          <w:divBdr>
                            <w:top w:val="none" w:sz="0" w:space="0" w:color="auto"/>
                            <w:left w:val="none" w:sz="0" w:space="0" w:color="auto"/>
                            <w:bottom w:val="none" w:sz="0" w:space="0" w:color="auto"/>
                            <w:right w:val="none" w:sz="0" w:space="0" w:color="auto"/>
                          </w:divBdr>
                          <w:divsChild>
                            <w:div w:id="2208715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466431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4053734">
                  <w:marLeft w:val="240"/>
                  <w:marRight w:val="240"/>
                  <w:marTop w:val="0"/>
                  <w:marBottom w:val="0"/>
                  <w:divBdr>
                    <w:top w:val="none" w:sz="0" w:space="0" w:color="auto"/>
                    <w:left w:val="none" w:sz="0" w:space="0" w:color="auto"/>
                    <w:bottom w:val="none" w:sz="0" w:space="0" w:color="auto"/>
                    <w:right w:val="none" w:sz="0" w:space="0" w:color="auto"/>
                  </w:divBdr>
                </w:div>
                <w:div w:id="740254784">
                  <w:marLeft w:val="0"/>
                  <w:marRight w:val="0"/>
                  <w:marTop w:val="0"/>
                  <w:marBottom w:val="0"/>
                  <w:divBdr>
                    <w:top w:val="single" w:sz="6" w:space="6" w:color="000000"/>
                    <w:left w:val="none" w:sz="0" w:space="0" w:color="auto"/>
                    <w:bottom w:val="none" w:sz="0" w:space="0" w:color="auto"/>
                    <w:right w:val="none" w:sz="0" w:space="0" w:color="auto"/>
                  </w:divBdr>
                  <w:divsChild>
                    <w:div w:id="8533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416647">
      <w:marLeft w:val="0"/>
      <w:marRight w:val="0"/>
      <w:marTop w:val="0"/>
      <w:marBottom w:val="0"/>
      <w:divBdr>
        <w:top w:val="none" w:sz="0" w:space="0" w:color="auto"/>
        <w:left w:val="none" w:sz="0" w:space="0" w:color="auto"/>
        <w:bottom w:val="none" w:sz="0" w:space="0" w:color="auto"/>
        <w:right w:val="none" w:sz="0" w:space="0" w:color="auto"/>
      </w:divBdr>
      <w:divsChild>
        <w:div w:id="1823814121">
          <w:marLeft w:val="0"/>
          <w:marRight w:val="0"/>
          <w:marTop w:val="0"/>
          <w:marBottom w:val="0"/>
          <w:divBdr>
            <w:top w:val="none" w:sz="0" w:space="0" w:color="auto"/>
            <w:left w:val="none" w:sz="0" w:space="0" w:color="auto"/>
            <w:bottom w:val="none" w:sz="0" w:space="0" w:color="auto"/>
            <w:right w:val="none" w:sz="0" w:space="0" w:color="auto"/>
          </w:divBdr>
        </w:div>
        <w:div w:id="1261260474">
          <w:marLeft w:val="0"/>
          <w:marRight w:val="0"/>
          <w:marTop w:val="0"/>
          <w:marBottom w:val="0"/>
          <w:divBdr>
            <w:top w:val="none" w:sz="0" w:space="0" w:color="auto"/>
            <w:left w:val="none" w:sz="0" w:space="0" w:color="auto"/>
            <w:bottom w:val="none" w:sz="0" w:space="0" w:color="auto"/>
            <w:right w:val="none" w:sz="0" w:space="0" w:color="auto"/>
          </w:divBdr>
        </w:div>
        <w:div w:id="1165701531">
          <w:marLeft w:val="0"/>
          <w:marRight w:val="0"/>
          <w:marTop w:val="0"/>
          <w:marBottom w:val="0"/>
          <w:divBdr>
            <w:top w:val="none" w:sz="0" w:space="0" w:color="auto"/>
            <w:left w:val="none" w:sz="0" w:space="0" w:color="auto"/>
            <w:bottom w:val="none" w:sz="0" w:space="0" w:color="auto"/>
            <w:right w:val="none" w:sz="0" w:space="0" w:color="auto"/>
          </w:divBdr>
        </w:div>
      </w:divsChild>
    </w:div>
    <w:div w:id="559905448">
      <w:marLeft w:val="0"/>
      <w:marRight w:val="0"/>
      <w:marTop w:val="0"/>
      <w:marBottom w:val="0"/>
      <w:divBdr>
        <w:top w:val="none" w:sz="0" w:space="0" w:color="auto"/>
        <w:left w:val="none" w:sz="0" w:space="0" w:color="auto"/>
        <w:bottom w:val="none" w:sz="0" w:space="0" w:color="auto"/>
        <w:right w:val="none" w:sz="0" w:space="0" w:color="auto"/>
      </w:divBdr>
    </w:div>
    <w:div w:id="852571904">
      <w:marLeft w:val="0"/>
      <w:marRight w:val="0"/>
      <w:marTop w:val="0"/>
      <w:marBottom w:val="0"/>
      <w:divBdr>
        <w:top w:val="none" w:sz="0" w:space="0" w:color="auto"/>
        <w:left w:val="none" w:sz="0" w:space="0" w:color="auto"/>
        <w:bottom w:val="none" w:sz="0" w:space="0" w:color="auto"/>
        <w:right w:val="none" w:sz="0" w:space="0" w:color="auto"/>
      </w:divBdr>
      <w:divsChild>
        <w:div w:id="1729763584">
          <w:marLeft w:val="0"/>
          <w:marRight w:val="0"/>
          <w:marTop w:val="0"/>
          <w:marBottom w:val="0"/>
          <w:divBdr>
            <w:top w:val="none" w:sz="0" w:space="0" w:color="auto"/>
            <w:left w:val="none" w:sz="0" w:space="0" w:color="auto"/>
            <w:bottom w:val="none" w:sz="0" w:space="0" w:color="auto"/>
            <w:right w:val="none" w:sz="0" w:space="0" w:color="auto"/>
          </w:divBdr>
        </w:div>
        <w:div w:id="814835238">
          <w:marLeft w:val="0"/>
          <w:marRight w:val="0"/>
          <w:marTop w:val="0"/>
          <w:marBottom w:val="0"/>
          <w:divBdr>
            <w:top w:val="none" w:sz="0" w:space="0" w:color="auto"/>
            <w:left w:val="none" w:sz="0" w:space="0" w:color="auto"/>
            <w:bottom w:val="none" w:sz="0" w:space="0" w:color="auto"/>
            <w:right w:val="none" w:sz="0" w:space="0" w:color="auto"/>
          </w:divBdr>
        </w:div>
        <w:div w:id="1410230614">
          <w:marLeft w:val="0"/>
          <w:marRight w:val="0"/>
          <w:marTop w:val="0"/>
          <w:marBottom w:val="0"/>
          <w:divBdr>
            <w:top w:val="none" w:sz="0" w:space="0" w:color="auto"/>
            <w:left w:val="none" w:sz="0" w:space="0" w:color="auto"/>
            <w:bottom w:val="none" w:sz="0" w:space="0" w:color="auto"/>
            <w:right w:val="none" w:sz="0" w:space="0" w:color="auto"/>
          </w:divBdr>
        </w:div>
        <w:div w:id="982848890">
          <w:marLeft w:val="0"/>
          <w:marRight w:val="0"/>
          <w:marTop w:val="0"/>
          <w:marBottom w:val="0"/>
          <w:divBdr>
            <w:top w:val="none" w:sz="0" w:space="0" w:color="auto"/>
            <w:left w:val="none" w:sz="0" w:space="0" w:color="auto"/>
            <w:bottom w:val="none" w:sz="0" w:space="0" w:color="auto"/>
            <w:right w:val="none" w:sz="0" w:space="0" w:color="auto"/>
          </w:divBdr>
        </w:div>
        <w:div w:id="1780369398">
          <w:marLeft w:val="0"/>
          <w:marRight w:val="0"/>
          <w:marTop w:val="0"/>
          <w:marBottom w:val="0"/>
          <w:divBdr>
            <w:top w:val="none" w:sz="0" w:space="0" w:color="auto"/>
            <w:left w:val="none" w:sz="0" w:space="0" w:color="auto"/>
            <w:bottom w:val="none" w:sz="0" w:space="0" w:color="auto"/>
            <w:right w:val="none" w:sz="0" w:space="0" w:color="auto"/>
          </w:divBdr>
        </w:div>
        <w:div w:id="1000616620">
          <w:marLeft w:val="0"/>
          <w:marRight w:val="0"/>
          <w:marTop w:val="0"/>
          <w:marBottom w:val="0"/>
          <w:divBdr>
            <w:top w:val="none" w:sz="0" w:space="0" w:color="auto"/>
            <w:left w:val="none" w:sz="0" w:space="0" w:color="auto"/>
            <w:bottom w:val="none" w:sz="0" w:space="0" w:color="auto"/>
            <w:right w:val="none" w:sz="0" w:space="0" w:color="auto"/>
          </w:divBdr>
        </w:div>
        <w:div w:id="2098209169">
          <w:marLeft w:val="0"/>
          <w:marRight w:val="0"/>
          <w:marTop w:val="0"/>
          <w:marBottom w:val="0"/>
          <w:divBdr>
            <w:top w:val="none" w:sz="0" w:space="0" w:color="auto"/>
            <w:left w:val="none" w:sz="0" w:space="0" w:color="auto"/>
            <w:bottom w:val="none" w:sz="0" w:space="0" w:color="auto"/>
            <w:right w:val="none" w:sz="0" w:space="0" w:color="auto"/>
          </w:divBdr>
        </w:div>
        <w:div w:id="1496845832">
          <w:marLeft w:val="0"/>
          <w:marRight w:val="0"/>
          <w:marTop w:val="0"/>
          <w:marBottom w:val="0"/>
          <w:divBdr>
            <w:top w:val="none" w:sz="0" w:space="0" w:color="auto"/>
            <w:left w:val="none" w:sz="0" w:space="0" w:color="auto"/>
            <w:bottom w:val="none" w:sz="0" w:space="0" w:color="auto"/>
            <w:right w:val="none" w:sz="0" w:space="0" w:color="auto"/>
          </w:divBdr>
        </w:div>
        <w:div w:id="1300842829">
          <w:marLeft w:val="0"/>
          <w:marRight w:val="0"/>
          <w:marTop w:val="0"/>
          <w:marBottom w:val="0"/>
          <w:divBdr>
            <w:top w:val="none" w:sz="0" w:space="0" w:color="auto"/>
            <w:left w:val="none" w:sz="0" w:space="0" w:color="auto"/>
            <w:bottom w:val="none" w:sz="0" w:space="0" w:color="auto"/>
            <w:right w:val="none" w:sz="0" w:space="0" w:color="auto"/>
          </w:divBdr>
        </w:div>
        <w:div w:id="1045912811">
          <w:marLeft w:val="0"/>
          <w:marRight w:val="0"/>
          <w:marTop w:val="0"/>
          <w:marBottom w:val="0"/>
          <w:divBdr>
            <w:top w:val="none" w:sz="0" w:space="0" w:color="auto"/>
            <w:left w:val="none" w:sz="0" w:space="0" w:color="auto"/>
            <w:bottom w:val="none" w:sz="0" w:space="0" w:color="auto"/>
            <w:right w:val="none" w:sz="0" w:space="0" w:color="auto"/>
          </w:divBdr>
        </w:div>
        <w:div w:id="1014965895">
          <w:marLeft w:val="0"/>
          <w:marRight w:val="0"/>
          <w:marTop w:val="0"/>
          <w:marBottom w:val="0"/>
          <w:divBdr>
            <w:top w:val="none" w:sz="0" w:space="0" w:color="auto"/>
            <w:left w:val="none" w:sz="0" w:space="0" w:color="auto"/>
            <w:bottom w:val="none" w:sz="0" w:space="0" w:color="auto"/>
            <w:right w:val="none" w:sz="0" w:space="0" w:color="auto"/>
          </w:divBdr>
        </w:div>
        <w:div w:id="791363301">
          <w:marLeft w:val="0"/>
          <w:marRight w:val="0"/>
          <w:marTop w:val="0"/>
          <w:marBottom w:val="0"/>
          <w:divBdr>
            <w:top w:val="none" w:sz="0" w:space="0" w:color="auto"/>
            <w:left w:val="none" w:sz="0" w:space="0" w:color="auto"/>
            <w:bottom w:val="none" w:sz="0" w:space="0" w:color="auto"/>
            <w:right w:val="none" w:sz="0" w:space="0" w:color="auto"/>
          </w:divBdr>
        </w:div>
        <w:div w:id="1923949879">
          <w:marLeft w:val="0"/>
          <w:marRight w:val="0"/>
          <w:marTop w:val="0"/>
          <w:marBottom w:val="0"/>
          <w:divBdr>
            <w:top w:val="none" w:sz="0" w:space="0" w:color="auto"/>
            <w:left w:val="none" w:sz="0" w:space="0" w:color="auto"/>
            <w:bottom w:val="none" w:sz="0" w:space="0" w:color="auto"/>
            <w:right w:val="none" w:sz="0" w:space="0" w:color="auto"/>
          </w:divBdr>
        </w:div>
        <w:div w:id="900091828">
          <w:marLeft w:val="0"/>
          <w:marRight w:val="0"/>
          <w:marTop w:val="0"/>
          <w:marBottom w:val="0"/>
          <w:divBdr>
            <w:top w:val="none" w:sz="0" w:space="0" w:color="auto"/>
            <w:left w:val="none" w:sz="0" w:space="0" w:color="auto"/>
            <w:bottom w:val="none" w:sz="0" w:space="0" w:color="auto"/>
            <w:right w:val="none" w:sz="0" w:space="0" w:color="auto"/>
          </w:divBdr>
        </w:div>
        <w:div w:id="1511289954">
          <w:marLeft w:val="0"/>
          <w:marRight w:val="0"/>
          <w:marTop w:val="0"/>
          <w:marBottom w:val="0"/>
          <w:divBdr>
            <w:top w:val="none" w:sz="0" w:space="0" w:color="auto"/>
            <w:left w:val="none" w:sz="0" w:space="0" w:color="auto"/>
            <w:bottom w:val="none" w:sz="0" w:space="0" w:color="auto"/>
            <w:right w:val="none" w:sz="0" w:space="0" w:color="auto"/>
          </w:divBdr>
        </w:div>
        <w:div w:id="2072997036">
          <w:marLeft w:val="0"/>
          <w:marRight w:val="0"/>
          <w:marTop w:val="0"/>
          <w:marBottom w:val="0"/>
          <w:divBdr>
            <w:top w:val="none" w:sz="0" w:space="0" w:color="auto"/>
            <w:left w:val="none" w:sz="0" w:space="0" w:color="auto"/>
            <w:bottom w:val="none" w:sz="0" w:space="0" w:color="auto"/>
            <w:right w:val="none" w:sz="0" w:space="0" w:color="auto"/>
          </w:divBdr>
        </w:div>
      </w:divsChild>
    </w:div>
    <w:div w:id="859859554">
      <w:marLeft w:val="0"/>
      <w:marRight w:val="0"/>
      <w:marTop w:val="0"/>
      <w:marBottom w:val="0"/>
      <w:divBdr>
        <w:top w:val="none" w:sz="0" w:space="0" w:color="auto"/>
        <w:left w:val="none" w:sz="0" w:space="0" w:color="auto"/>
        <w:bottom w:val="none" w:sz="0" w:space="0" w:color="auto"/>
        <w:right w:val="none" w:sz="0" w:space="0" w:color="auto"/>
      </w:divBdr>
    </w:div>
    <w:div w:id="885331372">
      <w:marLeft w:val="0"/>
      <w:marRight w:val="0"/>
      <w:marTop w:val="0"/>
      <w:marBottom w:val="0"/>
      <w:divBdr>
        <w:top w:val="none" w:sz="0" w:space="0" w:color="auto"/>
        <w:left w:val="none" w:sz="0" w:space="0" w:color="auto"/>
        <w:bottom w:val="none" w:sz="0" w:space="0" w:color="auto"/>
        <w:right w:val="none" w:sz="0" w:space="0" w:color="auto"/>
      </w:divBdr>
      <w:divsChild>
        <w:div w:id="1753888297">
          <w:marLeft w:val="0"/>
          <w:marRight w:val="0"/>
          <w:marTop w:val="0"/>
          <w:marBottom w:val="0"/>
          <w:divBdr>
            <w:top w:val="none" w:sz="0" w:space="0" w:color="auto"/>
            <w:left w:val="none" w:sz="0" w:space="0" w:color="auto"/>
            <w:bottom w:val="none" w:sz="0" w:space="0" w:color="auto"/>
            <w:right w:val="none" w:sz="0" w:space="0" w:color="auto"/>
          </w:divBdr>
        </w:div>
        <w:div w:id="1559246904">
          <w:marLeft w:val="0"/>
          <w:marRight w:val="0"/>
          <w:marTop w:val="0"/>
          <w:marBottom w:val="0"/>
          <w:divBdr>
            <w:top w:val="none" w:sz="0" w:space="0" w:color="auto"/>
            <w:left w:val="none" w:sz="0" w:space="0" w:color="auto"/>
            <w:bottom w:val="none" w:sz="0" w:space="0" w:color="auto"/>
            <w:right w:val="none" w:sz="0" w:space="0" w:color="auto"/>
          </w:divBdr>
        </w:div>
        <w:div w:id="1183711844">
          <w:marLeft w:val="0"/>
          <w:marRight w:val="0"/>
          <w:marTop w:val="0"/>
          <w:marBottom w:val="0"/>
          <w:divBdr>
            <w:top w:val="none" w:sz="0" w:space="0" w:color="auto"/>
            <w:left w:val="none" w:sz="0" w:space="0" w:color="auto"/>
            <w:bottom w:val="none" w:sz="0" w:space="0" w:color="auto"/>
            <w:right w:val="none" w:sz="0" w:space="0" w:color="auto"/>
          </w:divBdr>
        </w:div>
        <w:div w:id="812019634">
          <w:marLeft w:val="0"/>
          <w:marRight w:val="0"/>
          <w:marTop w:val="0"/>
          <w:marBottom w:val="0"/>
          <w:divBdr>
            <w:top w:val="none" w:sz="0" w:space="0" w:color="auto"/>
            <w:left w:val="none" w:sz="0" w:space="0" w:color="auto"/>
            <w:bottom w:val="none" w:sz="0" w:space="0" w:color="auto"/>
            <w:right w:val="none" w:sz="0" w:space="0" w:color="auto"/>
          </w:divBdr>
        </w:div>
        <w:div w:id="898637068">
          <w:marLeft w:val="0"/>
          <w:marRight w:val="0"/>
          <w:marTop w:val="0"/>
          <w:marBottom w:val="0"/>
          <w:divBdr>
            <w:top w:val="none" w:sz="0" w:space="0" w:color="auto"/>
            <w:left w:val="none" w:sz="0" w:space="0" w:color="auto"/>
            <w:bottom w:val="none" w:sz="0" w:space="0" w:color="auto"/>
            <w:right w:val="none" w:sz="0" w:space="0" w:color="auto"/>
          </w:divBdr>
        </w:div>
        <w:div w:id="1861621108">
          <w:marLeft w:val="0"/>
          <w:marRight w:val="0"/>
          <w:marTop w:val="0"/>
          <w:marBottom w:val="0"/>
          <w:divBdr>
            <w:top w:val="none" w:sz="0" w:space="0" w:color="auto"/>
            <w:left w:val="none" w:sz="0" w:space="0" w:color="auto"/>
            <w:bottom w:val="none" w:sz="0" w:space="0" w:color="auto"/>
            <w:right w:val="none" w:sz="0" w:space="0" w:color="auto"/>
          </w:divBdr>
        </w:div>
        <w:div w:id="394475018">
          <w:marLeft w:val="0"/>
          <w:marRight w:val="0"/>
          <w:marTop w:val="0"/>
          <w:marBottom w:val="0"/>
          <w:divBdr>
            <w:top w:val="none" w:sz="0" w:space="0" w:color="auto"/>
            <w:left w:val="none" w:sz="0" w:space="0" w:color="auto"/>
            <w:bottom w:val="none" w:sz="0" w:space="0" w:color="auto"/>
            <w:right w:val="none" w:sz="0" w:space="0" w:color="auto"/>
          </w:divBdr>
        </w:div>
        <w:div w:id="916981753">
          <w:marLeft w:val="0"/>
          <w:marRight w:val="0"/>
          <w:marTop w:val="0"/>
          <w:marBottom w:val="0"/>
          <w:divBdr>
            <w:top w:val="none" w:sz="0" w:space="0" w:color="auto"/>
            <w:left w:val="none" w:sz="0" w:space="0" w:color="auto"/>
            <w:bottom w:val="none" w:sz="0" w:space="0" w:color="auto"/>
            <w:right w:val="none" w:sz="0" w:space="0" w:color="auto"/>
          </w:divBdr>
        </w:div>
        <w:div w:id="1910730271">
          <w:marLeft w:val="0"/>
          <w:marRight w:val="0"/>
          <w:marTop w:val="0"/>
          <w:marBottom w:val="0"/>
          <w:divBdr>
            <w:top w:val="none" w:sz="0" w:space="0" w:color="auto"/>
            <w:left w:val="none" w:sz="0" w:space="0" w:color="auto"/>
            <w:bottom w:val="none" w:sz="0" w:space="0" w:color="auto"/>
            <w:right w:val="none" w:sz="0" w:space="0" w:color="auto"/>
          </w:divBdr>
        </w:div>
        <w:div w:id="1080836502">
          <w:marLeft w:val="0"/>
          <w:marRight w:val="0"/>
          <w:marTop w:val="0"/>
          <w:marBottom w:val="0"/>
          <w:divBdr>
            <w:top w:val="none" w:sz="0" w:space="0" w:color="auto"/>
            <w:left w:val="none" w:sz="0" w:space="0" w:color="auto"/>
            <w:bottom w:val="none" w:sz="0" w:space="0" w:color="auto"/>
            <w:right w:val="none" w:sz="0" w:space="0" w:color="auto"/>
          </w:divBdr>
        </w:div>
        <w:div w:id="686566434">
          <w:marLeft w:val="0"/>
          <w:marRight w:val="0"/>
          <w:marTop w:val="0"/>
          <w:marBottom w:val="0"/>
          <w:divBdr>
            <w:top w:val="none" w:sz="0" w:space="0" w:color="auto"/>
            <w:left w:val="none" w:sz="0" w:space="0" w:color="auto"/>
            <w:bottom w:val="none" w:sz="0" w:space="0" w:color="auto"/>
            <w:right w:val="none" w:sz="0" w:space="0" w:color="auto"/>
          </w:divBdr>
        </w:div>
        <w:div w:id="418217385">
          <w:marLeft w:val="0"/>
          <w:marRight w:val="0"/>
          <w:marTop w:val="0"/>
          <w:marBottom w:val="0"/>
          <w:divBdr>
            <w:top w:val="none" w:sz="0" w:space="0" w:color="auto"/>
            <w:left w:val="none" w:sz="0" w:space="0" w:color="auto"/>
            <w:bottom w:val="none" w:sz="0" w:space="0" w:color="auto"/>
            <w:right w:val="none" w:sz="0" w:space="0" w:color="auto"/>
          </w:divBdr>
        </w:div>
        <w:div w:id="1873881949">
          <w:marLeft w:val="0"/>
          <w:marRight w:val="0"/>
          <w:marTop w:val="0"/>
          <w:marBottom w:val="0"/>
          <w:divBdr>
            <w:top w:val="none" w:sz="0" w:space="0" w:color="auto"/>
            <w:left w:val="none" w:sz="0" w:space="0" w:color="auto"/>
            <w:bottom w:val="none" w:sz="0" w:space="0" w:color="auto"/>
            <w:right w:val="none" w:sz="0" w:space="0" w:color="auto"/>
          </w:divBdr>
        </w:div>
        <w:div w:id="708645036">
          <w:marLeft w:val="0"/>
          <w:marRight w:val="0"/>
          <w:marTop w:val="0"/>
          <w:marBottom w:val="0"/>
          <w:divBdr>
            <w:top w:val="none" w:sz="0" w:space="0" w:color="auto"/>
            <w:left w:val="none" w:sz="0" w:space="0" w:color="auto"/>
            <w:bottom w:val="none" w:sz="0" w:space="0" w:color="auto"/>
            <w:right w:val="none" w:sz="0" w:space="0" w:color="auto"/>
          </w:divBdr>
        </w:div>
        <w:div w:id="599220201">
          <w:marLeft w:val="0"/>
          <w:marRight w:val="0"/>
          <w:marTop w:val="0"/>
          <w:marBottom w:val="0"/>
          <w:divBdr>
            <w:top w:val="none" w:sz="0" w:space="0" w:color="auto"/>
            <w:left w:val="none" w:sz="0" w:space="0" w:color="auto"/>
            <w:bottom w:val="none" w:sz="0" w:space="0" w:color="auto"/>
            <w:right w:val="none" w:sz="0" w:space="0" w:color="auto"/>
          </w:divBdr>
        </w:div>
        <w:div w:id="102464060">
          <w:marLeft w:val="0"/>
          <w:marRight w:val="0"/>
          <w:marTop w:val="0"/>
          <w:marBottom w:val="0"/>
          <w:divBdr>
            <w:top w:val="none" w:sz="0" w:space="0" w:color="auto"/>
            <w:left w:val="none" w:sz="0" w:space="0" w:color="auto"/>
            <w:bottom w:val="none" w:sz="0" w:space="0" w:color="auto"/>
            <w:right w:val="none" w:sz="0" w:space="0" w:color="auto"/>
          </w:divBdr>
        </w:div>
        <w:div w:id="1963879670">
          <w:marLeft w:val="0"/>
          <w:marRight w:val="0"/>
          <w:marTop w:val="0"/>
          <w:marBottom w:val="0"/>
          <w:divBdr>
            <w:top w:val="none" w:sz="0" w:space="0" w:color="auto"/>
            <w:left w:val="none" w:sz="0" w:space="0" w:color="auto"/>
            <w:bottom w:val="none" w:sz="0" w:space="0" w:color="auto"/>
            <w:right w:val="none" w:sz="0" w:space="0" w:color="auto"/>
          </w:divBdr>
        </w:div>
        <w:div w:id="1410810096">
          <w:marLeft w:val="0"/>
          <w:marRight w:val="0"/>
          <w:marTop w:val="0"/>
          <w:marBottom w:val="0"/>
          <w:divBdr>
            <w:top w:val="none" w:sz="0" w:space="0" w:color="auto"/>
            <w:left w:val="none" w:sz="0" w:space="0" w:color="auto"/>
            <w:bottom w:val="none" w:sz="0" w:space="0" w:color="auto"/>
            <w:right w:val="none" w:sz="0" w:space="0" w:color="auto"/>
          </w:divBdr>
        </w:div>
        <w:div w:id="1286158485">
          <w:marLeft w:val="0"/>
          <w:marRight w:val="0"/>
          <w:marTop w:val="0"/>
          <w:marBottom w:val="0"/>
          <w:divBdr>
            <w:top w:val="none" w:sz="0" w:space="0" w:color="auto"/>
            <w:left w:val="none" w:sz="0" w:space="0" w:color="auto"/>
            <w:bottom w:val="none" w:sz="0" w:space="0" w:color="auto"/>
            <w:right w:val="none" w:sz="0" w:space="0" w:color="auto"/>
          </w:divBdr>
        </w:div>
        <w:div w:id="1280062379">
          <w:marLeft w:val="0"/>
          <w:marRight w:val="0"/>
          <w:marTop w:val="0"/>
          <w:marBottom w:val="0"/>
          <w:divBdr>
            <w:top w:val="none" w:sz="0" w:space="0" w:color="auto"/>
            <w:left w:val="none" w:sz="0" w:space="0" w:color="auto"/>
            <w:bottom w:val="none" w:sz="0" w:space="0" w:color="auto"/>
            <w:right w:val="none" w:sz="0" w:space="0" w:color="auto"/>
          </w:divBdr>
        </w:div>
        <w:div w:id="1148017628">
          <w:marLeft w:val="0"/>
          <w:marRight w:val="0"/>
          <w:marTop w:val="0"/>
          <w:marBottom w:val="0"/>
          <w:divBdr>
            <w:top w:val="none" w:sz="0" w:space="0" w:color="auto"/>
            <w:left w:val="none" w:sz="0" w:space="0" w:color="auto"/>
            <w:bottom w:val="none" w:sz="0" w:space="0" w:color="auto"/>
            <w:right w:val="none" w:sz="0" w:space="0" w:color="auto"/>
          </w:divBdr>
        </w:div>
        <w:div w:id="958993823">
          <w:marLeft w:val="0"/>
          <w:marRight w:val="0"/>
          <w:marTop w:val="0"/>
          <w:marBottom w:val="0"/>
          <w:divBdr>
            <w:top w:val="none" w:sz="0" w:space="0" w:color="auto"/>
            <w:left w:val="none" w:sz="0" w:space="0" w:color="auto"/>
            <w:bottom w:val="none" w:sz="0" w:space="0" w:color="auto"/>
            <w:right w:val="none" w:sz="0" w:space="0" w:color="auto"/>
          </w:divBdr>
        </w:div>
        <w:div w:id="110589555">
          <w:marLeft w:val="0"/>
          <w:marRight w:val="0"/>
          <w:marTop w:val="0"/>
          <w:marBottom w:val="0"/>
          <w:divBdr>
            <w:top w:val="none" w:sz="0" w:space="0" w:color="auto"/>
            <w:left w:val="none" w:sz="0" w:space="0" w:color="auto"/>
            <w:bottom w:val="none" w:sz="0" w:space="0" w:color="auto"/>
            <w:right w:val="none" w:sz="0" w:space="0" w:color="auto"/>
          </w:divBdr>
        </w:div>
      </w:divsChild>
    </w:div>
    <w:div w:id="950403252">
      <w:marLeft w:val="0"/>
      <w:marRight w:val="0"/>
      <w:marTop w:val="0"/>
      <w:marBottom w:val="0"/>
      <w:divBdr>
        <w:top w:val="none" w:sz="0" w:space="0" w:color="auto"/>
        <w:left w:val="none" w:sz="0" w:space="0" w:color="auto"/>
        <w:bottom w:val="none" w:sz="0" w:space="0" w:color="auto"/>
        <w:right w:val="none" w:sz="0" w:space="0" w:color="auto"/>
      </w:divBdr>
      <w:divsChild>
        <w:div w:id="2030831860">
          <w:marLeft w:val="0"/>
          <w:marRight w:val="0"/>
          <w:marTop w:val="0"/>
          <w:marBottom w:val="0"/>
          <w:divBdr>
            <w:top w:val="none" w:sz="0" w:space="0" w:color="auto"/>
            <w:left w:val="none" w:sz="0" w:space="0" w:color="auto"/>
            <w:bottom w:val="none" w:sz="0" w:space="0" w:color="auto"/>
            <w:right w:val="none" w:sz="0" w:space="0" w:color="auto"/>
          </w:divBdr>
        </w:div>
        <w:div w:id="161707313">
          <w:marLeft w:val="0"/>
          <w:marRight w:val="0"/>
          <w:marTop w:val="0"/>
          <w:marBottom w:val="0"/>
          <w:divBdr>
            <w:top w:val="none" w:sz="0" w:space="0" w:color="auto"/>
            <w:left w:val="none" w:sz="0" w:space="0" w:color="auto"/>
            <w:bottom w:val="none" w:sz="0" w:space="0" w:color="auto"/>
            <w:right w:val="none" w:sz="0" w:space="0" w:color="auto"/>
          </w:divBdr>
        </w:div>
        <w:div w:id="136268774">
          <w:marLeft w:val="0"/>
          <w:marRight w:val="0"/>
          <w:marTop w:val="0"/>
          <w:marBottom w:val="0"/>
          <w:divBdr>
            <w:top w:val="none" w:sz="0" w:space="0" w:color="auto"/>
            <w:left w:val="none" w:sz="0" w:space="0" w:color="auto"/>
            <w:bottom w:val="none" w:sz="0" w:space="0" w:color="auto"/>
            <w:right w:val="none" w:sz="0" w:space="0" w:color="auto"/>
          </w:divBdr>
        </w:div>
        <w:div w:id="1737432212">
          <w:marLeft w:val="0"/>
          <w:marRight w:val="0"/>
          <w:marTop w:val="0"/>
          <w:marBottom w:val="0"/>
          <w:divBdr>
            <w:top w:val="none" w:sz="0" w:space="0" w:color="auto"/>
            <w:left w:val="none" w:sz="0" w:space="0" w:color="auto"/>
            <w:bottom w:val="none" w:sz="0" w:space="0" w:color="auto"/>
            <w:right w:val="none" w:sz="0" w:space="0" w:color="auto"/>
          </w:divBdr>
        </w:div>
        <w:div w:id="1682127693">
          <w:marLeft w:val="0"/>
          <w:marRight w:val="0"/>
          <w:marTop w:val="0"/>
          <w:marBottom w:val="0"/>
          <w:divBdr>
            <w:top w:val="none" w:sz="0" w:space="0" w:color="auto"/>
            <w:left w:val="none" w:sz="0" w:space="0" w:color="auto"/>
            <w:bottom w:val="none" w:sz="0" w:space="0" w:color="auto"/>
            <w:right w:val="none" w:sz="0" w:space="0" w:color="auto"/>
          </w:divBdr>
        </w:div>
        <w:div w:id="362096177">
          <w:marLeft w:val="0"/>
          <w:marRight w:val="0"/>
          <w:marTop w:val="0"/>
          <w:marBottom w:val="0"/>
          <w:divBdr>
            <w:top w:val="none" w:sz="0" w:space="0" w:color="auto"/>
            <w:left w:val="none" w:sz="0" w:space="0" w:color="auto"/>
            <w:bottom w:val="none" w:sz="0" w:space="0" w:color="auto"/>
            <w:right w:val="none" w:sz="0" w:space="0" w:color="auto"/>
          </w:divBdr>
        </w:div>
        <w:div w:id="653880096">
          <w:marLeft w:val="0"/>
          <w:marRight w:val="0"/>
          <w:marTop w:val="0"/>
          <w:marBottom w:val="0"/>
          <w:divBdr>
            <w:top w:val="none" w:sz="0" w:space="0" w:color="auto"/>
            <w:left w:val="none" w:sz="0" w:space="0" w:color="auto"/>
            <w:bottom w:val="none" w:sz="0" w:space="0" w:color="auto"/>
            <w:right w:val="none" w:sz="0" w:space="0" w:color="auto"/>
          </w:divBdr>
        </w:div>
        <w:div w:id="1313407857">
          <w:marLeft w:val="0"/>
          <w:marRight w:val="0"/>
          <w:marTop w:val="0"/>
          <w:marBottom w:val="0"/>
          <w:divBdr>
            <w:top w:val="none" w:sz="0" w:space="0" w:color="auto"/>
            <w:left w:val="none" w:sz="0" w:space="0" w:color="auto"/>
            <w:bottom w:val="none" w:sz="0" w:space="0" w:color="auto"/>
            <w:right w:val="none" w:sz="0" w:space="0" w:color="auto"/>
          </w:divBdr>
        </w:div>
        <w:div w:id="471871163">
          <w:marLeft w:val="0"/>
          <w:marRight w:val="0"/>
          <w:marTop w:val="0"/>
          <w:marBottom w:val="0"/>
          <w:divBdr>
            <w:top w:val="none" w:sz="0" w:space="0" w:color="auto"/>
            <w:left w:val="none" w:sz="0" w:space="0" w:color="auto"/>
            <w:bottom w:val="none" w:sz="0" w:space="0" w:color="auto"/>
            <w:right w:val="none" w:sz="0" w:space="0" w:color="auto"/>
          </w:divBdr>
        </w:div>
        <w:div w:id="1390885508">
          <w:marLeft w:val="0"/>
          <w:marRight w:val="0"/>
          <w:marTop w:val="0"/>
          <w:marBottom w:val="0"/>
          <w:divBdr>
            <w:top w:val="none" w:sz="0" w:space="0" w:color="auto"/>
            <w:left w:val="none" w:sz="0" w:space="0" w:color="auto"/>
            <w:bottom w:val="none" w:sz="0" w:space="0" w:color="auto"/>
            <w:right w:val="none" w:sz="0" w:space="0" w:color="auto"/>
          </w:divBdr>
        </w:div>
        <w:div w:id="2061973701">
          <w:marLeft w:val="0"/>
          <w:marRight w:val="0"/>
          <w:marTop w:val="0"/>
          <w:marBottom w:val="0"/>
          <w:divBdr>
            <w:top w:val="none" w:sz="0" w:space="0" w:color="auto"/>
            <w:left w:val="none" w:sz="0" w:space="0" w:color="auto"/>
            <w:bottom w:val="none" w:sz="0" w:space="0" w:color="auto"/>
            <w:right w:val="none" w:sz="0" w:space="0" w:color="auto"/>
          </w:divBdr>
        </w:div>
        <w:div w:id="149179889">
          <w:marLeft w:val="0"/>
          <w:marRight w:val="0"/>
          <w:marTop w:val="0"/>
          <w:marBottom w:val="0"/>
          <w:divBdr>
            <w:top w:val="none" w:sz="0" w:space="0" w:color="auto"/>
            <w:left w:val="none" w:sz="0" w:space="0" w:color="auto"/>
            <w:bottom w:val="none" w:sz="0" w:space="0" w:color="auto"/>
            <w:right w:val="none" w:sz="0" w:space="0" w:color="auto"/>
          </w:divBdr>
        </w:div>
        <w:div w:id="1104886522">
          <w:marLeft w:val="0"/>
          <w:marRight w:val="0"/>
          <w:marTop w:val="0"/>
          <w:marBottom w:val="0"/>
          <w:divBdr>
            <w:top w:val="none" w:sz="0" w:space="0" w:color="auto"/>
            <w:left w:val="none" w:sz="0" w:space="0" w:color="auto"/>
            <w:bottom w:val="none" w:sz="0" w:space="0" w:color="auto"/>
            <w:right w:val="none" w:sz="0" w:space="0" w:color="auto"/>
          </w:divBdr>
        </w:div>
        <w:div w:id="618101976">
          <w:marLeft w:val="0"/>
          <w:marRight w:val="0"/>
          <w:marTop w:val="0"/>
          <w:marBottom w:val="0"/>
          <w:divBdr>
            <w:top w:val="none" w:sz="0" w:space="0" w:color="auto"/>
            <w:left w:val="none" w:sz="0" w:space="0" w:color="auto"/>
            <w:bottom w:val="none" w:sz="0" w:space="0" w:color="auto"/>
            <w:right w:val="none" w:sz="0" w:space="0" w:color="auto"/>
          </w:divBdr>
        </w:div>
        <w:div w:id="633363907">
          <w:marLeft w:val="0"/>
          <w:marRight w:val="0"/>
          <w:marTop w:val="0"/>
          <w:marBottom w:val="0"/>
          <w:divBdr>
            <w:top w:val="none" w:sz="0" w:space="0" w:color="auto"/>
            <w:left w:val="none" w:sz="0" w:space="0" w:color="auto"/>
            <w:bottom w:val="none" w:sz="0" w:space="0" w:color="auto"/>
            <w:right w:val="none" w:sz="0" w:space="0" w:color="auto"/>
          </w:divBdr>
        </w:div>
        <w:div w:id="412431113">
          <w:marLeft w:val="0"/>
          <w:marRight w:val="0"/>
          <w:marTop w:val="0"/>
          <w:marBottom w:val="0"/>
          <w:divBdr>
            <w:top w:val="none" w:sz="0" w:space="0" w:color="auto"/>
            <w:left w:val="none" w:sz="0" w:space="0" w:color="auto"/>
            <w:bottom w:val="none" w:sz="0" w:space="0" w:color="auto"/>
            <w:right w:val="none" w:sz="0" w:space="0" w:color="auto"/>
          </w:divBdr>
        </w:div>
        <w:div w:id="2054306880">
          <w:marLeft w:val="0"/>
          <w:marRight w:val="0"/>
          <w:marTop w:val="0"/>
          <w:marBottom w:val="0"/>
          <w:divBdr>
            <w:top w:val="none" w:sz="0" w:space="0" w:color="auto"/>
            <w:left w:val="none" w:sz="0" w:space="0" w:color="auto"/>
            <w:bottom w:val="none" w:sz="0" w:space="0" w:color="auto"/>
            <w:right w:val="none" w:sz="0" w:space="0" w:color="auto"/>
          </w:divBdr>
        </w:div>
        <w:div w:id="1804234126">
          <w:marLeft w:val="0"/>
          <w:marRight w:val="0"/>
          <w:marTop w:val="0"/>
          <w:marBottom w:val="0"/>
          <w:divBdr>
            <w:top w:val="none" w:sz="0" w:space="0" w:color="auto"/>
            <w:left w:val="none" w:sz="0" w:space="0" w:color="auto"/>
            <w:bottom w:val="none" w:sz="0" w:space="0" w:color="auto"/>
            <w:right w:val="none" w:sz="0" w:space="0" w:color="auto"/>
          </w:divBdr>
        </w:div>
        <w:div w:id="2040281290">
          <w:marLeft w:val="0"/>
          <w:marRight w:val="0"/>
          <w:marTop w:val="0"/>
          <w:marBottom w:val="0"/>
          <w:divBdr>
            <w:top w:val="none" w:sz="0" w:space="0" w:color="auto"/>
            <w:left w:val="none" w:sz="0" w:space="0" w:color="auto"/>
            <w:bottom w:val="none" w:sz="0" w:space="0" w:color="auto"/>
            <w:right w:val="none" w:sz="0" w:space="0" w:color="auto"/>
          </w:divBdr>
        </w:div>
        <w:div w:id="1051269302">
          <w:marLeft w:val="0"/>
          <w:marRight w:val="0"/>
          <w:marTop w:val="0"/>
          <w:marBottom w:val="0"/>
          <w:divBdr>
            <w:top w:val="none" w:sz="0" w:space="0" w:color="auto"/>
            <w:left w:val="none" w:sz="0" w:space="0" w:color="auto"/>
            <w:bottom w:val="none" w:sz="0" w:space="0" w:color="auto"/>
            <w:right w:val="none" w:sz="0" w:space="0" w:color="auto"/>
          </w:divBdr>
        </w:div>
        <w:div w:id="257951120">
          <w:marLeft w:val="0"/>
          <w:marRight w:val="0"/>
          <w:marTop w:val="0"/>
          <w:marBottom w:val="0"/>
          <w:divBdr>
            <w:top w:val="none" w:sz="0" w:space="0" w:color="auto"/>
            <w:left w:val="none" w:sz="0" w:space="0" w:color="auto"/>
            <w:bottom w:val="none" w:sz="0" w:space="0" w:color="auto"/>
            <w:right w:val="none" w:sz="0" w:space="0" w:color="auto"/>
          </w:divBdr>
        </w:div>
        <w:div w:id="1834759051">
          <w:marLeft w:val="0"/>
          <w:marRight w:val="0"/>
          <w:marTop w:val="0"/>
          <w:marBottom w:val="0"/>
          <w:divBdr>
            <w:top w:val="none" w:sz="0" w:space="0" w:color="auto"/>
            <w:left w:val="none" w:sz="0" w:space="0" w:color="auto"/>
            <w:bottom w:val="none" w:sz="0" w:space="0" w:color="auto"/>
            <w:right w:val="none" w:sz="0" w:space="0" w:color="auto"/>
          </w:divBdr>
        </w:div>
        <w:div w:id="1761946323">
          <w:marLeft w:val="0"/>
          <w:marRight w:val="0"/>
          <w:marTop w:val="0"/>
          <w:marBottom w:val="0"/>
          <w:divBdr>
            <w:top w:val="none" w:sz="0" w:space="0" w:color="auto"/>
            <w:left w:val="none" w:sz="0" w:space="0" w:color="auto"/>
            <w:bottom w:val="none" w:sz="0" w:space="0" w:color="auto"/>
            <w:right w:val="none" w:sz="0" w:space="0" w:color="auto"/>
          </w:divBdr>
        </w:div>
        <w:div w:id="1947888102">
          <w:marLeft w:val="0"/>
          <w:marRight w:val="0"/>
          <w:marTop w:val="0"/>
          <w:marBottom w:val="0"/>
          <w:divBdr>
            <w:top w:val="none" w:sz="0" w:space="0" w:color="auto"/>
            <w:left w:val="none" w:sz="0" w:space="0" w:color="auto"/>
            <w:bottom w:val="none" w:sz="0" w:space="0" w:color="auto"/>
            <w:right w:val="none" w:sz="0" w:space="0" w:color="auto"/>
          </w:divBdr>
        </w:div>
      </w:divsChild>
    </w:div>
    <w:div w:id="961888390">
      <w:marLeft w:val="0"/>
      <w:marRight w:val="0"/>
      <w:marTop w:val="0"/>
      <w:marBottom w:val="0"/>
      <w:divBdr>
        <w:top w:val="none" w:sz="0" w:space="0" w:color="auto"/>
        <w:left w:val="none" w:sz="0" w:space="0" w:color="auto"/>
        <w:bottom w:val="none" w:sz="0" w:space="0" w:color="auto"/>
        <w:right w:val="none" w:sz="0" w:space="0" w:color="auto"/>
      </w:divBdr>
      <w:divsChild>
        <w:div w:id="1381392726">
          <w:marLeft w:val="0"/>
          <w:marRight w:val="0"/>
          <w:marTop w:val="0"/>
          <w:marBottom w:val="0"/>
          <w:divBdr>
            <w:top w:val="none" w:sz="0" w:space="0" w:color="auto"/>
            <w:left w:val="none" w:sz="0" w:space="0" w:color="auto"/>
            <w:bottom w:val="none" w:sz="0" w:space="0" w:color="auto"/>
            <w:right w:val="none" w:sz="0" w:space="0" w:color="auto"/>
          </w:divBdr>
        </w:div>
      </w:divsChild>
    </w:div>
    <w:div w:id="1005548072">
      <w:marLeft w:val="0"/>
      <w:marRight w:val="0"/>
      <w:marTop w:val="0"/>
      <w:marBottom w:val="0"/>
      <w:divBdr>
        <w:top w:val="none" w:sz="0" w:space="0" w:color="auto"/>
        <w:left w:val="none" w:sz="0" w:space="0" w:color="auto"/>
        <w:bottom w:val="none" w:sz="0" w:space="0" w:color="auto"/>
        <w:right w:val="none" w:sz="0" w:space="0" w:color="auto"/>
      </w:divBdr>
      <w:divsChild>
        <w:div w:id="1996101021">
          <w:marLeft w:val="0"/>
          <w:marRight w:val="0"/>
          <w:marTop w:val="0"/>
          <w:marBottom w:val="0"/>
          <w:divBdr>
            <w:top w:val="none" w:sz="0" w:space="0" w:color="auto"/>
            <w:left w:val="none" w:sz="0" w:space="0" w:color="auto"/>
            <w:bottom w:val="none" w:sz="0" w:space="0" w:color="auto"/>
            <w:right w:val="none" w:sz="0" w:space="0" w:color="auto"/>
          </w:divBdr>
        </w:div>
        <w:div w:id="705568778">
          <w:marLeft w:val="0"/>
          <w:marRight w:val="0"/>
          <w:marTop w:val="0"/>
          <w:marBottom w:val="0"/>
          <w:divBdr>
            <w:top w:val="none" w:sz="0" w:space="0" w:color="auto"/>
            <w:left w:val="none" w:sz="0" w:space="0" w:color="auto"/>
            <w:bottom w:val="none" w:sz="0" w:space="0" w:color="auto"/>
            <w:right w:val="none" w:sz="0" w:space="0" w:color="auto"/>
          </w:divBdr>
        </w:div>
        <w:div w:id="762918365">
          <w:marLeft w:val="0"/>
          <w:marRight w:val="0"/>
          <w:marTop w:val="0"/>
          <w:marBottom w:val="0"/>
          <w:divBdr>
            <w:top w:val="none" w:sz="0" w:space="0" w:color="auto"/>
            <w:left w:val="none" w:sz="0" w:space="0" w:color="auto"/>
            <w:bottom w:val="none" w:sz="0" w:space="0" w:color="auto"/>
            <w:right w:val="none" w:sz="0" w:space="0" w:color="auto"/>
          </w:divBdr>
        </w:div>
        <w:div w:id="2049717533">
          <w:marLeft w:val="0"/>
          <w:marRight w:val="0"/>
          <w:marTop w:val="0"/>
          <w:marBottom w:val="0"/>
          <w:divBdr>
            <w:top w:val="none" w:sz="0" w:space="0" w:color="auto"/>
            <w:left w:val="none" w:sz="0" w:space="0" w:color="auto"/>
            <w:bottom w:val="none" w:sz="0" w:space="0" w:color="auto"/>
            <w:right w:val="none" w:sz="0" w:space="0" w:color="auto"/>
          </w:divBdr>
        </w:div>
      </w:divsChild>
    </w:div>
    <w:div w:id="1074744710">
      <w:marLeft w:val="0"/>
      <w:marRight w:val="0"/>
      <w:marTop w:val="0"/>
      <w:marBottom w:val="0"/>
      <w:divBdr>
        <w:top w:val="none" w:sz="0" w:space="0" w:color="auto"/>
        <w:left w:val="none" w:sz="0" w:space="0" w:color="auto"/>
        <w:bottom w:val="none" w:sz="0" w:space="0" w:color="auto"/>
        <w:right w:val="none" w:sz="0" w:space="0" w:color="auto"/>
      </w:divBdr>
    </w:div>
    <w:div w:id="1096631813">
      <w:marLeft w:val="0"/>
      <w:marRight w:val="0"/>
      <w:marTop w:val="0"/>
      <w:marBottom w:val="0"/>
      <w:divBdr>
        <w:top w:val="none" w:sz="0" w:space="0" w:color="auto"/>
        <w:left w:val="none" w:sz="0" w:space="0" w:color="auto"/>
        <w:bottom w:val="none" w:sz="0" w:space="0" w:color="auto"/>
        <w:right w:val="none" w:sz="0" w:space="0" w:color="auto"/>
      </w:divBdr>
      <w:divsChild>
        <w:div w:id="1083600582">
          <w:marLeft w:val="0"/>
          <w:marRight w:val="0"/>
          <w:marTop w:val="0"/>
          <w:marBottom w:val="0"/>
          <w:divBdr>
            <w:top w:val="none" w:sz="0" w:space="0" w:color="auto"/>
            <w:left w:val="none" w:sz="0" w:space="0" w:color="auto"/>
            <w:bottom w:val="none" w:sz="0" w:space="0" w:color="auto"/>
            <w:right w:val="none" w:sz="0" w:space="0" w:color="auto"/>
          </w:divBdr>
          <w:divsChild>
            <w:div w:id="6214997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4426141">
                  <w:marLeft w:val="240"/>
                  <w:marRight w:val="240"/>
                  <w:marTop w:val="0"/>
                  <w:marBottom w:val="0"/>
                  <w:divBdr>
                    <w:top w:val="none" w:sz="0" w:space="0" w:color="auto"/>
                    <w:left w:val="none" w:sz="0" w:space="0" w:color="auto"/>
                    <w:bottom w:val="none" w:sz="0" w:space="0" w:color="auto"/>
                    <w:right w:val="none" w:sz="0" w:space="0" w:color="auto"/>
                  </w:divBdr>
                </w:div>
                <w:div w:id="1593858235">
                  <w:marLeft w:val="0"/>
                  <w:marRight w:val="0"/>
                  <w:marTop w:val="0"/>
                  <w:marBottom w:val="0"/>
                  <w:divBdr>
                    <w:top w:val="single" w:sz="6" w:space="6" w:color="000000"/>
                    <w:left w:val="none" w:sz="0" w:space="0" w:color="auto"/>
                    <w:bottom w:val="none" w:sz="0" w:space="0" w:color="auto"/>
                    <w:right w:val="none" w:sz="0" w:space="0" w:color="auto"/>
                  </w:divBdr>
                  <w:divsChild>
                    <w:div w:id="1336223138">
                      <w:marLeft w:val="0"/>
                      <w:marRight w:val="0"/>
                      <w:marTop w:val="0"/>
                      <w:marBottom w:val="0"/>
                      <w:divBdr>
                        <w:top w:val="none" w:sz="0" w:space="0" w:color="auto"/>
                        <w:left w:val="none" w:sz="0" w:space="0" w:color="auto"/>
                        <w:bottom w:val="none" w:sz="0" w:space="0" w:color="auto"/>
                        <w:right w:val="none" w:sz="0" w:space="0" w:color="auto"/>
                      </w:divBdr>
                      <w:divsChild>
                        <w:div w:id="1019039051">
                          <w:marLeft w:val="0"/>
                          <w:marRight w:val="0"/>
                          <w:marTop w:val="0"/>
                          <w:marBottom w:val="0"/>
                          <w:divBdr>
                            <w:top w:val="none" w:sz="0" w:space="0" w:color="auto"/>
                            <w:left w:val="none" w:sz="0" w:space="0" w:color="auto"/>
                            <w:bottom w:val="none" w:sz="0" w:space="0" w:color="auto"/>
                            <w:right w:val="none" w:sz="0" w:space="0" w:color="auto"/>
                          </w:divBdr>
                          <w:divsChild>
                            <w:div w:id="1299860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69304787">
                      <w:marLeft w:val="120"/>
                      <w:marRight w:val="120"/>
                      <w:marTop w:val="120"/>
                      <w:marBottom w:val="120"/>
                      <w:divBdr>
                        <w:top w:val="single" w:sz="6" w:space="0" w:color="C7C7C7"/>
                        <w:left w:val="single" w:sz="6" w:space="6" w:color="C7C7C7"/>
                        <w:bottom w:val="single" w:sz="6" w:space="0" w:color="C7C7C7"/>
                        <w:right w:val="dotted" w:sz="18" w:space="6" w:color="C7C7C7"/>
                      </w:divBdr>
                    </w:div>
                    <w:div w:id="161170304">
                      <w:marLeft w:val="120"/>
                      <w:marRight w:val="120"/>
                      <w:marTop w:val="120"/>
                      <w:marBottom w:val="120"/>
                      <w:divBdr>
                        <w:top w:val="single" w:sz="6" w:space="0" w:color="C7C7C7"/>
                        <w:left w:val="single" w:sz="6" w:space="6" w:color="C7C7C7"/>
                        <w:bottom w:val="single" w:sz="6" w:space="0" w:color="C7C7C7"/>
                        <w:right w:val="dotted" w:sz="18" w:space="6" w:color="C7C7C7"/>
                      </w:divBdr>
                    </w:div>
                    <w:div w:id="549390175">
                      <w:marLeft w:val="120"/>
                      <w:marRight w:val="120"/>
                      <w:marTop w:val="120"/>
                      <w:marBottom w:val="120"/>
                      <w:divBdr>
                        <w:top w:val="single" w:sz="6" w:space="0" w:color="C7C7C7"/>
                        <w:left w:val="single" w:sz="6" w:space="6" w:color="C7C7C7"/>
                        <w:bottom w:val="single" w:sz="6" w:space="0" w:color="C7C7C7"/>
                        <w:right w:val="dotted" w:sz="18" w:space="6" w:color="C7C7C7"/>
                      </w:divBdr>
                    </w:div>
                    <w:div w:id="1438914372">
                      <w:marLeft w:val="120"/>
                      <w:marRight w:val="120"/>
                      <w:marTop w:val="120"/>
                      <w:marBottom w:val="120"/>
                      <w:divBdr>
                        <w:top w:val="single" w:sz="6" w:space="0" w:color="C7C7C7"/>
                        <w:left w:val="single" w:sz="6" w:space="6" w:color="C7C7C7"/>
                        <w:bottom w:val="single" w:sz="6" w:space="0" w:color="C7C7C7"/>
                        <w:right w:val="dotted" w:sz="18" w:space="6" w:color="C7C7C7"/>
                      </w:divBdr>
                    </w:div>
                    <w:div w:id="263149645">
                      <w:marLeft w:val="120"/>
                      <w:marRight w:val="120"/>
                      <w:marTop w:val="120"/>
                      <w:marBottom w:val="120"/>
                      <w:divBdr>
                        <w:top w:val="single" w:sz="6" w:space="0" w:color="C7C7C7"/>
                        <w:left w:val="single" w:sz="6" w:space="6" w:color="C7C7C7"/>
                        <w:bottom w:val="single" w:sz="6" w:space="0" w:color="C7C7C7"/>
                        <w:right w:val="dotted" w:sz="18" w:space="6" w:color="C7C7C7"/>
                      </w:divBdr>
                    </w:div>
                    <w:div w:id="786773698">
                      <w:marLeft w:val="120"/>
                      <w:marRight w:val="120"/>
                      <w:marTop w:val="120"/>
                      <w:marBottom w:val="120"/>
                      <w:divBdr>
                        <w:top w:val="single" w:sz="6" w:space="0" w:color="C7C7C7"/>
                        <w:left w:val="single" w:sz="6" w:space="6" w:color="C7C7C7"/>
                        <w:bottom w:val="single" w:sz="6" w:space="0" w:color="C7C7C7"/>
                        <w:right w:val="dotted" w:sz="18" w:space="6" w:color="C7C7C7"/>
                      </w:divBdr>
                    </w:div>
                    <w:div w:id="1193953675">
                      <w:marLeft w:val="120"/>
                      <w:marRight w:val="120"/>
                      <w:marTop w:val="120"/>
                      <w:marBottom w:val="120"/>
                      <w:divBdr>
                        <w:top w:val="single" w:sz="6" w:space="0" w:color="C7C7C7"/>
                        <w:left w:val="single" w:sz="6" w:space="6" w:color="C7C7C7"/>
                        <w:bottom w:val="single" w:sz="6" w:space="0" w:color="C7C7C7"/>
                        <w:right w:val="dotted" w:sz="18" w:space="6" w:color="C7C7C7"/>
                      </w:divBdr>
                    </w:div>
                    <w:div w:id="1848669510">
                      <w:marLeft w:val="120"/>
                      <w:marRight w:val="120"/>
                      <w:marTop w:val="120"/>
                      <w:marBottom w:val="120"/>
                      <w:divBdr>
                        <w:top w:val="single" w:sz="6" w:space="0" w:color="C7C7C7"/>
                        <w:left w:val="single" w:sz="6" w:space="6" w:color="C7C7C7"/>
                        <w:bottom w:val="single" w:sz="6" w:space="0" w:color="C7C7C7"/>
                        <w:right w:val="dotted" w:sz="18" w:space="6" w:color="C7C7C7"/>
                      </w:divBdr>
                    </w:div>
                    <w:div w:id="667751364">
                      <w:marLeft w:val="120"/>
                      <w:marRight w:val="120"/>
                      <w:marTop w:val="120"/>
                      <w:marBottom w:val="120"/>
                      <w:divBdr>
                        <w:top w:val="single" w:sz="6" w:space="0" w:color="C7C7C7"/>
                        <w:left w:val="single" w:sz="6" w:space="6" w:color="C7C7C7"/>
                        <w:bottom w:val="single" w:sz="6" w:space="0" w:color="C7C7C7"/>
                        <w:right w:val="dotted" w:sz="18" w:space="6" w:color="C7C7C7"/>
                      </w:divBdr>
                    </w:div>
                    <w:div w:id="1572809735">
                      <w:marLeft w:val="120"/>
                      <w:marRight w:val="120"/>
                      <w:marTop w:val="120"/>
                      <w:marBottom w:val="120"/>
                      <w:divBdr>
                        <w:top w:val="single" w:sz="6" w:space="0" w:color="C7C7C7"/>
                        <w:left w:val="single" w:sz="6" w:space="6" w:color="C7C7C7"/>
                        <w:bottom w:val="single" w:sz="6" w:space="0" w:color="C7C7C7"/>
                        <w:right w:val="dotted" w:sz="18" w:space="6" w:color="C7C7C7"/>
                      </w:divBdr>
                    </w:div>
                    <w:div w:id="343285809">
                      <w:marLeft w:val="120"/>
                      <w:marRight w:val="120"/>
                      <w:marTop w:val="120"/>
                      <w:marBottom w:val="120"/>
                      <w:divBdr>
                        <w:top w:val="single" w:sz="6" w:space="0" w:color="C7C7C7"/>
                        <w:left w:val="single" w:sz="6" w:space="6" w:color="C7C7C7"/>
                        <w:bottom w:val="single" w:sz="6" w:space="0" w:color="C7C7C7"/>
                        <w:right w:val="dotted" w:sz="18" w:space="6" w:color="C7C7C7"/>
                      </w:divBdr>
                    </w:div>
                    <w:div w:id="265844665">
                      <w:marLeft w:val="120"/>
                      <w:marRight w:val="120"/>
                      <w:marTop w:val="120"/>
                      <w:marBottom w:val="120"/>
                      <w:divBdr>
                        <w:top w:val="single" w:sz="6" w:space="0" w:color="454545"/>
                        <w:left w:val="dotted" w:sz="18" w:space="6" w:color="454545"/>
                        <w:bottom w:val="single" w:sz="6" w:space="0" w:color="454545"/>
                        <w:right w:val="single" w:sz="6" w:space="6" w:color="454545"/>
                      </w:divBdr>
                    </w:div>
                    <w:div w:id="577834525">
                      <w:marLeft w:val="120"/>
                      <w:marRight w:val="120"/>
                      <w:marTop w:val="120"/>
                      <w:marBottom w:val="120"/>
                      <w:divBdr>
                        <w:top w:val="single" w:sz="6" w:space="0" w:color="454545"/>
                        <w:left w:val="dotted" w:sz="18" w:space="6" w:color="454545"/>
                        <w:bottom w:val="single" w:sz="6" w:space="0" w:color="454545"/>
                        <w:right w:val="single" w:sz="6" w:space="6" w:color="454545"/>
                      </w:divBdr>
                    </w:div>
                    <w:div w:id="1977027248">
                      <w:marLeft w:val="120"/>
                      <w:marRight w:val="120"/>
                      <w:marTop w:val="120"/>
                      <w:marBottom w:val="120"/>
                      <w:divBdr>
                        <w:top w:val="single" w:sz="6" w:space="0" w:color="454545"/>
                        <w:left w:val="dotted" w:sz="18" w:space="6" w:color="454545"/>
                        <w:bottom w:val="single" w:sz="6" w:space="0" w:color="454545"/>
                        <w:right w:val="single" w:sz="6" w:space="6" w:color="454545"/>
                      </w:divBdr>
                    </w:div>
                    <w:div w:id="287324703">
                      <w:marLeft w:val="120"/>
                      <w:marRight w:val="120"/>
                      <w:marTop w:val="120"/>
                      <w:marBottom w:val="120"/>
                      <w:divBdr>
                        <w:top w:val="single" w:sz="6" w:space="0" w:color="454545"/>
                        <w:left w:val="dotted" w:sz="18" w:space="6" w:color="454545"/>
                        <w:bottom w:val="single" w:sz="6" w:space="0" w:color="454545"/>
                        <w:right w:val="single" w:sz="6" w:space="6" w:color="454545"/>
                      </w:divBdr>
                    </w:div>
                    <w:div w:id="1368680121">
                      <w:marLeft w:val="120"/>
                      <w:marRight w:val="120"/>
                      <w:marTop w:val="120"/>
                      <w:marBottom w:val="120"/>
                      <w:divBdr>
                        <w:top w:val="single" w:sz="6" w:space="0" w:color="454545"/>
                        <w:left w:val="dotted" w:sz="18" w:space="6" w:color="454545"/>
                        <w:bottom w:val="single" w:sz="6" w:space="0" w:color="454545"/>
                        <w:right w:val="single" w:sz="6" w:space="6" w:color="454545"/>
                      </w:divBdr>
                    </w:div>
                    <w:div w:id="1583905603">
                      <w:marLeft w:val="120"/>
                      <w:marRight w:val="120"/>
                      <w:marTop w:val="120"/>
                      <w:marBottom w:val="120"/>
                      <w:divBdr>
                        <w:top w:val="single" w:sz="6" w:space="0" w:color="454545"/>
                        <w:left w:val="dotted" w:sz="18" w:space="6" w:color="454545"/>
                        <w:bottom w:val="single" w:sz="6" w:space="0" w:color="454545"/>
                        <w:right w:val="single" w:sz="6" w:space="6" w:color="454545"/>
                      </w:divBdr>
                    </w:div>
                    <w:div w:id="1773088571">
                      <w:marLeft w:val="120"/>
                      <w:marRight w:val="120"/>
                      <w:marTop w:val="120"/>
                      <w:marBottom w:val="120"/>
                      <w:divBdr>
                        <w:top w:val="single" w:sz="6" w:space="0" w:color="454545"/>
                        <w:left w:val="dotted" w:sz="18" w:space="6" w:color="454545"/>
                        <w:bottom w:val="single" w:sz="6" w:space="0" w:color="454545"/>
                        <w:right w:val="single" w:sz="6" w:space="6" w:color="454545"/>
                      </w:divBdr>
                    </w:div>
                    <w:div w:id="285695631">
                      <w:marLeft w:val="120"/>
                      <w:marRight w:val="120"/>
                      <w:marTop w:val="120"/>
                      <w:marBottom w:val="120"/>
                      <w:divBdr>
                        <w:top w:val="single" w:sz="6" w:space="0" w:color="454545"/>
                        <w:left w:val="dotted" w:sz="18" w:space="6" w:color="454545"/>
                        <w:bottom w:val="single" w:sz="6" w:space="0" w:color="454545"/>
                        <w:right w:val="single" w:sz="6" w:space="6" w:color="454545"/>
                      </w:divBdr>
                    </w:div>
                    <w:div w:id="1093159677">
                      <w:marLeft w:val="120"/>
                      <w:marRight w:val="120"/>
                      <w:marTop w:val="120"/>
                      <w:marBottom w:val="120"/>
                      <w:divBdr>
                        <w:top w:val="single" w:sz="6" w:space="0" w:color="454545"/>
                        <w:left w:val="dotted" w:sz="18" w:space="6" w:color="454545"/>
                        <w:bottom w:val="single" w:sz="6" w:space="0" w:color="454545"/>
                        <w:right w:val="single" w:sz="6" w:space="6" w:color="454545"/>
                      </w:divBdr>
                    </w:div>
                    <w:div w:id="1497959389">
                      <w:marLeft w:val="120"/>
                      <w:marRight w:val="120"/>
                      <w:marTop w:val="120"/>
                      <w:marBottom w:val="120"/>
                      <w:divBdr>
                        <w:top w:val="single" w:sz="6" w:space="0" w:color="454545"/>
                        <w:left w:val="dotted" w:sz="18" w:space="6" w:color="454545"/>
                        <w:bottom w:val="single" w:sz="6" w:space="0" w:color="454545"/>
                        <w:right w:val="single" w:sz="6" w:space="6" w:color="454545"/>
                      </w:divBdr>
                    </w:div>
                    <w:div w:id="62319294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540646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5503586">
                  <w:marLeft w:val="240"/>
                  <w:marRight w:val="240"/>
                  <w:marTop w:val="0"/>
                  <w:marBottom w:val="0"/>
                  <w:divBdr>
                    <w:top w:val="none" w:sz="0" w:space="0" w:color="auto"/>
                    <w:left w:val="none" w:sz="0" w:space="0" w:color="auto"/>
                    <w:bottom w:val="none" w:sz="0" w:space="0" w:color="auto"/>
                    <w:right w:val="none" w:sz="0" w:space="0" w:color="auto"/>
                  </w:divBdr>
                </w:div>
                <w:div w:id="1593587146">
                  <w:marLeft w:val="0"/>
                  <w:marRight w:val="0"/>
                  <w:marTop w:val="0"/>
                  <w:marBottom w:val="0"/>
                  <w:divBdr>
                    <w:top w:val="single" w:sz="6" w:space="6" w:color="000000"/>
                    <w:left w:val="none" w:sz="0" w:space="0" w:color="auto"/>
                    <w:bottom w:val="none" w:sz="0" w:space="0" w:color="auto"/>
                    <w:right w:val="none" w:sz="0" w:space="0" w:color="auto"/>
                  </w:divBdr>
                  <w:divsChild>
                    <w:div w:id="1131362457">
                      <w:marLeft w:val="0"/>
                      <w:marRight w:val="0"/>
                      <w:marTop w:val="0"/>
                      <w:marBottom w:val="0"/>
                      <w:divBdr>
                        <w:top w:val="none" w:sz="0" w:space="0" w:color="auto"/>
                        <w:left w:val="none" w:sz="0" w:space="0" w:color="auto"/>
                        <w:bottom w:val="none" w:sz="0" w:space="0" w:color="auto"/>
                        <w:right w:val="none" w:sz="0" w:space="0" w:color="auto"/>
                      </w:divBdr>
                      <w:divsChild>
                        <w:div w:id="1400901747">
                          <w:marLeft w:val="0"/>
                          <w:marRight w:val="0"/>
                          <w:marTop w:val="0"/>
                          <w:marBottom w:val="0"/>
                          <w:divBdr>
                            <w:top w:val="none" w:sz="0" w:space="0" w:color="auto"/>
                            <w:left w:val="none" w:sz="0" w:space="0" w:color="auto"/>
                            <w:bottom w:val="none" w:sz="0" w:space="0" w:color="auto"/>
                            <w:right w:val="none" w:sz="0" w:space="0" w:color="auto"/>
                          </w:divBdr>
                          <w:divsChild>
                            <w:div w:id="3060165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93869288">
                          <w:marLeft w:val="0"/>
                          <w:marRight w:val="0"/>
                          <w:marTop w:val="240"/>
                          <w:marBottom w:val="240"/>
                          <w:divBdr>
                            <w:top w:val="none" w:sz="0" w:space="0" w:color="auto"/>
                            <w:left w:val="none" w:sz="0" w:space="0" w:color="auto"/>
                            <w:bottom w:val="none" w:sz="0" w:space="0" w:color="auto"/>
                            <w:right w:val="none" w:sz="0" w:space="0" w:color="auto"/>
                          </w:divBdr>
                          <w:divsChild>
                            <w:div w:id="1119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220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7931910">
                  <w:marLeft w:val="240"/>
                  <w:marRight w:val="240"/>
                  <w:marTop w:val="0"/>
                  <w:marBottom w:val="0"/>
                  <w:divBdr>
                    <w:top w:val="none" w:sz="0" w:space="0" w:color="auto"/>
                    <w:left w:val="none" w:sz="0" w:space="0" w:color="auto"/>
                    <w:bottom w:val="none" w:sz="0" w:space="0" w:color="auto"/>
                    <w:right w:val="none" w:sz="0" w:space="0" w:color="auto"/>
                  </w:divBdr>
                </w:div>
                <w:div w:id="17440014">
                  <w:marLeft w:val="0"/>
                  <w:marRight w:val="0"/>
                  <w:marTop w:val="0"/>
                  <w:marBottom w:val="0"/>
                  <w:divBdr>
                    <w:top w:val="single" w:sz="6" w:space="6" w:color="000000"/>
                    <w:left w:val="none" w:sz="0" w:space="0" w:color="auto"/>
                    <w:bottom w:val="none" w:sz="0" w:space="0" w:color="auto"/>
                    <w:right w:val="none" w:sz="0" w:space="0" w:color="auto"/>
                  </w:divBdr>
                  <w:divsChild>
                    <w:div w:id="60906089">
                      <w:marLeft w:val="0"/>
                      <w:marRight w:val="0"/>
                      <w:marTop w:val="0"/>
                      <w:marBottom w:val="0"/>
                      <w:divBdr>
                        <w:top w:val="none" w:sz="0" w:space="0" w:color="auto"/>
                        <w:left w:val="none" w:sz="0" w:space="0" w:color="auto"/>
                        <w:bottom w:val="none" w:sz="0" w:space="0" w:color="auto"/>
                        <w:right w:val="none" w:sz="0" w:space="0" w:color="auto"/>
                      </w:divBdr>
                      <w:divsChild>
                        <w:div w:id="1788355291">
                          <w:marLeft w:val="0"/>
                          <w:marRight w:val="0"/>
                          <w:marTop w:val="240"/>
                          <w:marBottom w:val="240"/>
                          <w:divBdr>
                            <w:top w:val="none" w:sz="0" w:space="0" w:color="auto"/>
                            <w:left w:val="none" w:sz="0" w:space="0" w:color="auto"/>
                            <w:bottom w:val="none" w:sz="0" w:space="0" w:color="auto"/>
                            <w:right w:val="none" w:sz="0" w:space="0" w:color="auto"/>
                          </w:divBdr>
                          <w:divsChild>
                            <w:div w:id="1681731907">
                              <w:marLeft w:val="0"/>
                              <w:marRight w:val="0"/>
                              <w:marTop w:val="0"/>
                              <w:marBottom w:val="0"/>
                              <w:divBdr>
                                <w:top w:val="none" w:sz="0" w:space="0" w:color="auto"/>
                                <w:left w:val="none" w:sz="0" w:space="0" w:color="auto"/>
                                <w:bottom w:val="none" w:sz="0" w:space="0" w:color="auto"/>
                                <w:right w:val="none" w:sz="0" w:space="0" w:color="auto"/>
                              </w:divBdr>
                            </w:div>
                          </w:divsChild>
                        </w:div>
                        <w:div w:id="1327708528">
                          <w:marLeft w:val="0"/>
                          <w:marRight w:val="0"/>
                          <w:marTop w:val="240"/>
                          <w:marBottom w:val="240"/>
                          <w:divBdr>
                            <w:top w:val="none" w:sz="0" w:space="0" w:color="auto"/>
                            <w:left w:val="none" w:sz="0" w:space="0" w:color="auto"/>
                            <w:bottom w:val="none" w:sz="0" w:space="0" w:color="auto"/>
                            <w:right w:val="none" w:sz="0" w:space="0" w:color="auto"/>
                          </w:divBdr>
                          <w:divsChild>
                            <w:div w:id="1351100922">
                              <w:marLeft w:val="0"/>
                              <w:marRight w:val="0"/>
                              <w:marTop w:val="60"/>
                              <w:marBottom w:val="60"/>
                              <w:divBdr>
                                <w:top w:val="single" w:sz="6" w:space="6" w:color="C7C7C7"/>
                                <w:left w:val="single" w:sz="6" w:space="6" w:color="C7C7C7"/>
                                <w:bottom w:val="single" w:sz="6" w:space="6" w:color="C7C7C7"/>
                                <w:right w:val="single" w:sz="6" w:space="6" w:color="C7C7C7"/>
                              </w:divBdr>
                            </w:div>
                            <w:div w:id="1596329113">
                              <w:marLeft w:val="0"/>
                              <w:marRight w:val="0"/>
                              <w:marTop w:val="60"/>
                              <w:marBottom w:val="60"/>
                              <w:divBdr>
                                <w:top w:val="single" w:sz="6" w:space="6" w:color="C7C7C7"/>
                                <w:left w:val="single" w:sz="6" w:space="6" w:color="C7C7C7"/>
                                <w:bottom w:val="single" w:sz="6" w:space="6" w:color="C7C7C7"/>
                                <w:right w:val="single" w:sz="6" w:space="6" w:color="C7C7C7"/>
                              </w:divBdr>
                            </w:div>
                            <w:div w:id="1511094849">
                              <w:marLeft w:val="0"/>
                              <w:marRight w:val="0"/>
                              <w:marTop w:val="60"/>
                              <w:marBottom w:val="60"/>
                              <w:divBdr>
                                <w:top w:val="single" w:sz="6" w:space="6" w:color="C7C7C7"/>
                                <w:left w:val="single" w:sz="6" w:space="6" w:color="C7C7C7"/>
                                <w:bottom w:val="single" w:sz="6" w:space="6" w:color="C7C7C7"/>
                                <w:right w:val="single" w:sz="6" w:space="6" w:color="C7C7C7"/>
                              </w:divBdr>
                            </w:div>
                            <w:div w:id="1082068226">
                              <w:marLeft w:val="0"/>
                              <w:marRight w:val="0"/>
                              <w:marTop w:val="60"/>
                              <w:marBottom w:val="60"/>
                              <w:divBdr>
                                <w:top w:val="single" w:sz="6" w:space="6" w:color="C7C7C7"/>
                                <w:left w:val="single" w:sz="6" w:space="6" w:color="C7C7C7"/>
                                <w:bottom w:val="single" w:sz="6" w:space="6" w:color="C7C7C7"/>
                                <w:right w:val="single" w:sz="6" w:space="6" w:color="C7C7C7"/>
                              </w:divBdr>
                            </w:div>
                            <w:div w:id="240064653">
                              <w:marLeft w:val="0"/>
                              <w:marRight w:val="0"/>
                              <w:marTop w:val="60"/>
                              <w:marBottom w:val="60"/>
                              <w:divBdr>
                                <w:top w:val="single" w:sz="6" w:space="6" w:color="C7C7C7"/>
                                <w:left w:val="single" w:sz="6" w:space="6" w:color="C7C7C7"/>
                                <w:bottom w:val="single" w:sz="6" w:space="6" w:color="C7C7C7"/>
                                <w:right w:val="single" w:sz="6" w:space="6" w:color="C7C7C7"/>
                              </w:divBdr>
                            </w:div>
                            <w:div w:id="1621107911">
                              <w:marLeft w:val="0"/>
                              <w:marRight w:val="0"/>
                              <w:marTop w:val="60"/>
                              <w:marBottom w:val="60"/>
                              <w:divBdr>
                                <w:top w:val="single" w:sz="6" w:space="6" w:color="C7C7C7"/>
                                <w:left w:val="single" w:sz="6" w:space="6" w:color="C7C7C7"/>
                                <w:bottom w:val="single" w:sz="6" w:space="6" w:color="C7C7C7"/>
                                <w:right w:val="single" w:sz="6" w:space="6" w:color="C7C7C7"/>
                              </w:divBdr>
                            </w:div>
                            <w:div w:id="88623035">
                              <w:marLeft w:val="0"/>
                              <w:marRight w:val="0"/>
                              <w:marTop w:val="60"/>
                              <w:marBottom w:val="60"/>
                              <w:divBdr>
                                <w:top w:val="single" w:sz="6" w:space="6" w:color="C7C7C7"/>
                                <w:left w:val="single" w:sz="6" w:space="6" w:color="C7C7C7"/>
                                <w:bottom w:val="single" w:sz="6" w:space="6" w:color="C7C7C7"/>
                                <w:right w:val="single" w:sz="6" w:space="6" w:color="C7C7C7"/>
                              </w:divBdr>
                            </w:div>
                            <w:div w:id="1583950243">
                              <w:marLeft w:val="0"/>
                              <w:marRight w:val="0"/>
                              <w:marTop w:val="60"/>
                              <w:marBottom w:val="60"/>
                              <w:divBdr>
                                <w:top w:val="single" w:sz="6" w:space="6" w:color="C7C7C7"/>
                                <w:left w:val="single" w:sz="6" w:space="6" w:color="C7C7C7"/>
                                <w:bottom w:val="single" w:sz="6" w:space="6" w:color="C7C7C7"/>
                                <w:right w:val="single" w:sz="6" w:space="6" w:color="C7C7C7"/>
                              </w:divBdr>
                            </w:div>
                            <w:div w:id="1718629807">
                              <w:marLeft w:val="0"/>
                              <w:marRight w:val="0"/>
                              <w:marTop w:val="60"/>
                              <w:marBottom w:val="60"/>
                              <w:divBdr>
                                <w:top w:val="single" w:sz="6" w:space="6" w:color="C7C7C7"/>
                                <w:left w:val="single" w:sz="6" w:space="6" w:color="C7C7C7"/>
                                <w:bottom w:val="single" w:sz="6" w:space="6" w:color="C7C7C7"/>
                                <w:right w:val="single" w:sz="6" w:space="6" w:color="C7C7C7"/>
                              </w:divBdr>
                            </w:div>
                            <w:div w:id="183131320">
                              <w:marLeft w:val="0"/>
                              <w:marRight w:val="0"/>
                              <w:marTop w:val="60"/>
                              <w:marBottom w:val="60"/>
                              <w:divBdr>
                                <w:top w:val="single" w:sz="6" w:space="6" w:color="C7C7C7"/>
                                <w:left w:val="single" w:sz="6" w:space="6" w:color="C7C7C7"/>
                                <w:bottom w:val="single" w:sz="6" w:space="6" w:color="C7C7C7"/>
                                <w:right w:val="single" w:sz="6" w:space="6" w:color="C7C7C7"/>
                              </w:divBdr>
                            </w:div>
                            <w:div w:id="760954986">
                              <w:marLeft w:val="0"/>
                              <w:marRight w:val="0"/>
                              <w:marTop w:val="60"/>
                              <w:marBottom w:val="60"/>
                              <w:divBdr>
                                <w:top w:val="single" w:sz="6" w:space="6" w:color="C7C7C7"/>
                                <w:left w:val="single" w:sz="6" w:space="6" w:color="C7C7C7"/>
                                <w:bottom w:val="single" w:sz="6" w:space="6" w:color="C7C7C7"/>
                                <w:right w:val="single" w:sz="6" w:space="6" w:color="C7C7C7"/>
                              </w:divBdr>
                            </w:div>
                            <w:div w:id="1335762188">
                              <w:marLeft w:val="0"/>
                              <w:marRight w:val="0"/>
                              <w:marTop w:val="60"/>
                              <w:marBottom w:val="60"/>
                              <w:divBdr>
                                <w:top w:val="single" w:sz="6" w:space="6" w:color="C7C7C7"/>
                                <w:left w:val="single" w:sz="6" w:space="6" w:color="C7C7C7"/>
                                <w:bottom w:val="single" w:sz="6" w:space="6" w:color="C7C7C7"/>
                                <w:right w:val="single" w:sz="6" w:space="6" w:color="C7C7C7"/>
                              </w:divBdr>
                            </w:div>
                            <w:div w:id="2014528720">
                              <w:marLeft w:val="0"/>
                              <w:marRight w:val="0"/>
                              <w:marTop w:val="60"/>
                              <w:marBottom w:val="60"/>
                              <w:divBdr>
                                <w:top w:val="single" w:sz="6" w:space="6" w:color="C7C7C7"/>
                                <w:left w:val="single" w:sz="6" w:space="6" w:color="C7C7C7"/>
                                <w:bottom w:val="single" w:sz="6" w:space="6" w:color="C7C7C7"/>
                                <w:right w:val="single" w:sz="6" w:space="6" w:color="C7C7C7"/>
                              </w:divBdr>
                            </w:div>
                            <w:div w:id="1913468792">
                              <w:marLeft w:val="0"/>
                              <w:marRight w:val="0"/>
                              <w:marTop w:val="60"/>
                              <w:marBottom w:val="60"/>
                              <w:divBdr>
                                <w:top w:val="single" w:sz="6" w:space="6" w:color="C7C7C7"/>
                                <w:left w:val="single" w:sz="6" w:space="6" w:color="C7C7C7"/>
                                <w:bottom w:val="single" w:sz="6" w:space="6" w:color="C7C7C7"/>
                                <w:right w:val="single" w:sz="6" w:space="6" w:color="C7C7C7"/>
                              </w:divBdr>
                            </w:div>
                            <w:div w:id="218126476">
                              <w:marLeft w:val="0"/>
                              <w:marRight w:val="0"/>
                              <w:marTop w:val="60"/>
                              <w:marBottom w:val="60"/>
                              <w:divBdr>
                                <w:top w:val="single" w:sz="6" w:space="6" w:color="C7C7C7"/>
                                <w:left w:val="single" w:sz="6" w:space="6" w:color="C7C7C7"/>
                                <w:bottom w:val="single" w:sz="6" w:space="6" w:color="C7C7C7"/>
                                <w:right w:val="single" w:sz="6" w:space="6" w:color="C7C7C7"/>
                              </w:divBdr>
                            </w:div>
                            <w:div w:id="3099468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069230378">
          <w:marLeft w:val="0"/>
          <w:marRight w:val="0"/>
          <w:marTop w:val="0"/>
          <w:marBottom w:val="0"/>
          <w:divBdr>
            <w:top w:val="none" w:sz="0" w:space="0" w:color="auto"/>
            <w:left w:val="none" w:sz="0" w:space="0" w:color="auto"/>
            <w:bottom w:val="none" w:sz="0" w:space="0" w:color="auto"/>
            <w:right w:val="none" w:sz="0" w:space="0" w:color="auto"/>
          </w:divBdr>
          <w:divsChild>
            <w:div w:id="8601625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2277872">
                  <w:marLeft w:val="240"/>
                  <w:marRight w:val="240"/>
                  <w:marTop w:val="0"/>
                  <w:marBottom w:val="0"/>
                  <w:divBdr>
                    <w:top w:val="none" w:sz="0" w:space="0" w:color="auto"/>
                    <w:left w:val="none" w:sz="0" w:space="0" w:color="auto"/>
                    <w:bottom w:val="none" w:sz="0" w:space="0" w:color="auto"/>
                    <w:right w:val="none" w:sz="0" w:space="0" w:color="auto"/>
                  </w:divBdr>
                </w:div>
                <w:div w:id="1533181048">
                  <w:marLeft w:val="0"/>
                  <w:marRight w:val="0"/>
                  <w:marTop w:val="0"/>
                  <w:marBottom w:val="0"/>
                  <w:divBdr>
                    <w:top w:val="single" w:sz="6" w:space="6" w:color="000000"/>
                    <w:left w:val="none" w:sz="0" w:space="0" w:color="auto"/>
                    <w:bottom w:val="none" w:sz="0" w:space="0" w:color="auto"/>
                    <w:right w:val="none" w:sz="0" w:space="0" w:color="auto"/>
                  </w:divBdr>
                  <w:divsChild>
                    <w:div w:id="496219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807147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1948039">
                  <w:marLeft w:val="240"/>
                  <w:marRight w:val="240"/>
                  <w:marTop w:val="0"/>
                  <w:marBottom w:val="0"/>
                  <w:divBdr>
                    <w:top w:val="none" w:sz="0" w:space="0" w:color="auto"/>
                    <w:left w:val="none" w:sz="0" w:space="0" w:color="auto"/>
                    <w:bottom w:val="none" w:sz="0" w:space="0" w:color="auto"/>
                    <w:right w:val="none" w:sz="0" w:space="0" w:color="auto"/>
                  </w:divBdr>
                </w:div>
                <w:div w:id="1916275859">
                  <w:marLeft w:val="0"/>
                  <w:marRight w:val="0"/>
                  <w:marTop w:val="0"/>
                  <w:marBottom w:val="0"/>
                  <w:divBdr>
                    <w:top w:val="single" w:sz="6" w:space="6" w:color="000000"/>
                    <w:left w:val="none" w:sz="0" w:space="0" w:color="auto"/>
                    <w:bottom w:val="none" w:sz="0" w:space="0" w:color="auto"/>
                    <w:right w:val="none" w:sz="0" w:space="0" w:color="auto"/>
                  </w:divBdr>
                  <w:divsChild>
                    <w:div w:id="1425882996">
                      <w:marLeft w:val="0"/>
                      <w:marRight w:val="0"/>
                      <w:marTop w:val="0"/>
                      <w:marBottom w:val="0"/>
                      <w:divBdr>
                        <w:top w:val="none" w:sz="0" w:space="0" w:color="auto"/>
                        <w:left w:val="none" w:sz="0" w:space="0" w:color="auto"/>
                        <w:bottom w:val="none" w:sz="0" w:space="0" w:color="auto"/>
                        <w:right w:val="none" w:sz="0" w:space="0" w:color="auto"/>
                      </w:divBdr>
                      <w:divsChild>
                        <w:div w:id="802385646">
                          <w:marLeft w:val="0"/>
                          <w:marRight w:val="0"/>
                          <w:marTop w:val="240"/>
                          <w:marBottom w:val="240"/>
                          <w:divBdr>
                            <w:top w:val="none" w:sz="0" w:space="0" w:color="auto"/>
                            <w:left w:val="none" w:sz="0" w:space="0" w:color="auto"/>
                            <w:bottom w:val="none" w:sz="0" w:space="0" w:color="auto"/>
                            <w:right w:val="none" w:sz="0" w:space="0" w:color="auto"/>
                          </w:divBdr>
                          <w:divsChild>
                            <w:div w:id="624236479">
                              <w:marLeft w:val="0"/>
                              <w:marRight w:val="0"/>
                              <w:marTop w:val="60"/>
                              <w:marBottom w:val="60"/>
                              <w:divBdr>
                                <w:top w:val="single" w:sz="6" w:space="6" w:color="C7C7C7"/>
                                <w:left w:val="single" w:sz="6" w:space="6" w:color="C7C7C7"/>
                                <w:bottom w:val="single" w:sz="6" w:space="6" w:color="C7C7C7"/>
                                <w:right w:val="single" w:sz="6" w:space="6" w:color="C7C7C7"/>
                              </w:divBdr>
                            </w:div>
                            <w:div w:id="382024946">
                              <w:marLeft w:val="0"/>
                              <w:marRight w:val="0"/>
                              <w:marTop w:val="60"/>
                              <w:marBottom w:val="60"/>
                              <w:divBdr>
                                <w:top w:val="single" w:sz="6" w:space="6" w:color="C7C7C7"/>
                                <w:left w:val="single" w:sz="6" w:space="6" w:color="C7C7C7"/>
                                <w:bottom w:val="single" w:sz="6" w:space="6" w:color="C7C7C7"/>
                                <w:right w:val="single" w:sz="6" w:space="6" w:color="C7C7C7"/>
                              </w:divBdr>
                            </w:div>
                            <w:div w:id="597906671">
                              <w:marLeft w:val="0"/>
                              <w:marRight w:val="0"/>
                              <w:marTop w:val="60"/>
                              <w:marBottom w:val="60"/>
                              <w:divBdr>
                                <w:top w:val="single" w:sz="6" w:space="6" w:color="C7C7C7"/>
                                <w:left w:val="single" w:sz="6" w:space="6" w:color="C7C7C7"/>
                                <w:bottom w:val="single" w:sz="6" w:space="6" w:color="C7C7C7"/>
                                <w:right w:val="single" w:sz="6" w:space="6" w:color="C7C7C7"/>
                              </w:divBdr>
                            </w:div>
                            <w:div w:id="38481074">
                              <w:marLeft w:val="0"/>
                              <w:marRight w:val="0"/>
                              <w:marTop w:val="60"/>
                              <w:marBottom w:val="60"/>
                              <w:divBdr>
                                <w:top w:val="single" w:sz="6" w:space="6" w:color="C7C7C7"/>
                                <w:left w:val="single" w:sz="6" w:space="6" w:color="C7C7C7"/>
                                <w:bottom w:val="single" w:sz="6" w:space="6" w:color="C7C7C7"/>
                                <w:right w:val="single" w:sz="6" w:space="6" w:color="C7C7C7"/>
                              </w:divBdr>
                            </w:div>
                            <w:div w:id="1124618192">
                              <w:marLeft w:val="0"/>
                              <w:marRight w:val="0"/>
                              <w:marTop w:val="60"/>
                              <w:marBottom w:val="60"/>
                              <w:divBdr>
                                <w:top w:val="single" w:sz="6" w:space="6" w:color="C7C7C7"/>
                                <w:left w:val="single" w:sz="6" w:space="6" w:color="C7C7C7"/>
                                <w:bottom w:val="single" w:sz="6" w:space="6" w:color="C7C7C7"/>
                                <w:right w:val="single" w:sz="6" w:space="6" w:color="C7C7C7"/>
                              </w:divBdr>
                            </w:div>
                            <w:div w:id="207870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881456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1765935">
                  <w:marLeft w:val="240"/>
                  <w:marRight w:val="240"/>
                  <w:marTop w:val="0"/>
                  <w:marBottom w:val="0"/>
                  <w:divBdr>
                    <w:top w:val="none" w:sz="0" w:space="0" w:color="auto"/>
                    <w:left w:val="none" w:sz="0" w:space="0" w:color="auto"/>
                    <w:bottom w:val="none" w:sz="0" w:space="0" w:color="auto"/>
                    <w:right w:val="none" w:sz="0" w:space="0" w:color="auto"/>
                  </w:divBdr>
                </w:div>
                <w:div w:id="395594799">
                  <w:marLeft w:val="0"/>
                  <w:marRight w:val="0"/>
                  <w:marTop w:val="0"/>
                  <w:marBottom w:val="0"/>
                  <w:divBdr>
                    <w:top w:val="single" w:sz="6" w:space="6" w:color="000000"/>
                    <w:left w:val="none" w:sz="0" w:space="0" w:color="auto"/>
                    <w:bottom w:val="none" w:sz="0" w:space="0" w:color="auto"/>
                    <w:right w:val="none" w:sz="0" w:space="0" w:color="auto"/>
                  </w:divBdr>
                  <w:divsChild>
                    <w:div w:id="276103479">
                      <w:marLeft w:val="0"/>
                      <w:marRight w:val="0"/>
                      <w:marTop w:val="0"/>
                      <w:marBottom w:val="0"/>
                      <w:divBdr>
                        <w:top w:val="none" w:sz="0" w:space="0" w:color="auto"/>
                        <w:left w:val="none" w:sz="0" w:space="0" w:color="auto"/>
                        <w:bottom w:val="none" w:sz="0" w:space="0" w:color="auto"/>
                        <w:right w:val="none" w:sz="0" w:space="0" w:color="auto"/>
                      </w:divBdr>
                      <w:divsChild>
                        <w:div w:id="487597386">
                          <w:marLeft w:val="0"/>
                          <w:marRight w:val="0"/>
                          <w:marTop w:val="0"/>
                          <w:marBottom w:val="0"/>
                          <w:divBdr>
                            <w:top w:val="none" w:sz="0" w:space="0" w:color="auto"/>
                            <w:left w:val="none" w:sz="0" w:space="0" w:color="auto"/>
                            <w:bottom w:val="none" w:sz="0" w:space="0" w:color="auto"/>
                            <w:right w:val="none" w:sz="0" w:space="0" w:color="auto"/>
                          </w:divBdr>
                          <w:divsChild>
                            <w:div w:id="18502897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9206039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0353093">
                  <w:marLeft w:val="240"/>
                  <w:marRight w:val="240"/>
                  <w:marTop w:val="0"/>
                  <w:marBottom w:val="0"/>
                  <w:divBdr>
                    <w:top w:val="none" w:sz="0" w:space="0" w:color="auto"/>
                    <w:left w:val="none" w:sz="0" w:space="0" w:color="auto"/>
                    <w:bottom w:val="none" w:sz="0" w:space="0" w:color="auto"/>
                    <w:right w:val="none" w:sz="0" w:space="0" w:color="auto"/>
                  </w:divBdr>
                </w:div>
                <w:div w:id="751003526">
                  <w:marLeft w:val="0"/>
                  <w:marRight w:val="0"/>
                  <w:marTop w:val="0"/>
                  <w:marBottom w:val="0"/>
                  <w:divBdr>
                    <w:top w:val="single" w:sz="6" w:space="6" w:color="000000"/>
                    <w:left w:val="none" w:sz="0" w:space="0" w:color="auto"/>
                    <w:bottom w:val="none" w:sz="0" w:space="0" w:color="auto"/>
                    <w:right w:val="none" w:sz="0" w:space="0" w:color="auto"/>
                  </w:divBdr>
                  <w:divsChild>
                    <w:div w:id="820541706">
                      <w:marLeft w:val="0"/>
                      <w:marRight w:val="0"/>
                      <w:marTop w:val="0"/>
                      <w:marBottom w:val="0"/>
                      <w:divBdr>
                        <w:top w:val="none" w:sz="0" w:space="0" w:color="auto"/>
                        <w:left w:val="none" w:sz="0" w:space="0" w:color="auto"/>
                        <w:bottom w:val="none" w:sz="0" w:space="0" w:color="auto"/>
                        <w:right w:val="none" w:sz="0" w:space="0" w:color="auto"/>
                      </w:divBdr>
                      <w:divsChild>
                        <w:div w:id="616717222">
                          <w:marLeft w:val="0"/>
                          <w:marRight w:val="0"/>
                          <w:marTop w:val="240"/>
                          <w:marBottom w:val="240"/>
                          <w:divBdr>
                            <w:top w:val="none" w:sz="0" w:space="0" w:color="auto"/>
                            <w:left w:val="none" w:sz="0" w:space="0" w:color="auto"/>
                            <w:bottom w:val="none" w:sz="0" w:space="0" w:color="auto"/>
                            <w:right w:val="none" w:sz="0" w:space="0" w:color="auto"/>
                          </w:divBdr>
                          <w:divsChild>
                            <w:div w:id="13339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8945">
                      <w:marLeft w:val="120"/>
                      <w:marRight w:val="120"/>
                      <w:marTop w:val="120"/>
                      <w:marBottom w:val="120"/>
                      <w:divBdr>
                        <w:top w:val="single" w:sz="6" w:space="0" w:color="C7C7C7"/>
                        <w:left w:val="single" w:sz="6" w:space="6" w:color="C7C7C7"/>
                        <w:bottom w:val="single" w:sz="6" w:space="0" w:color="C7C7C7"/>
                        <w:right w:val="dotted" w:sz="18" w:space="6" w:color="C7C7C7"/>
                      </w:divBdr>
                    </w:div>
                    <w:div w:id="1892375763">
                      <w:marLeft w:val="120"/>
                      <w:marRight w:val="120"/>
                      <w:marTop w:val="120"/>
                      <w:marBottom w:val="120"/>
                      <w:divBdr>
                        <w:top w:val="single" w:sz="6" w:space="0" w:color="C7C7C7"/>
                        <w:left w:val="single" w:sz="6" w:space="6" w:color="C7C7C7"/>
                        <w:bottom w:val="single" w:sz="6" w:space="0" w:color="C7C7C7"/>
                        <w:right w:val="dotted" w:sz="18" w:space="6" w:color="C7C7C7"/>
                      </w:divBdr>
                    </w:div>
                    <w:div w:id="939289566">
                      <w:marLeft w:val="120"/>
                      <w:marRight w:val="120"/>
                      <w:marTop w:val="120"/>
                      <w:marBottom w:val="120"/>
                      <w:divBdr>
                        <w:top w:val="single" w:sz="6" w:space="0" w:color="C7C7C7"/>
                        <w:left w:val="single" w:sz="6" w:space="6" w:color="C7C7C7"/>
                        <w:bottom w:val="single" w:sz="6" w:space="0" w:color="C7C7C7"/>
                        <w:right w:val="dotted" w:sz="18" w:space="6" w:color="C7C7C7"/>
                      </w:divBdr>
                    </w:div>
                    <w:div w:id="976491310">
                      <w:marLeft w:val="120"/>
                      <w:marRight w:val="120"/>
                      <w:marTop w:val="120"/>
                      <w:marBottom w:val="120"/>
                      <w:divBdr>
                        <w:top w:val="single" w:sz="6" w:space="0" w:color="C7C7C7"/>
                        <w:left w:val="single" w:sz="6" w:space="6" w:color="C7C7C7"/>
                        <w:bottom w:val="single" w:sz="6" w:space="0" w:color="C7C7C7"/>
                        <w:right w:val="dotted" w:sz="18" w:space="6" w:color="C7C7C7"/>
                      </w:divBdr>
                    </w:div>
                    <w:div w:id="1407607719">
                      <w:marLeft w:val="120"/>
                      <w:marRight w:val="120"/>
                      <w:marTop w:val="120"/>
                      <w:marBottom w:val="120"/>
                      <w:divBdr>
                        <w:top w:val="single" w:sz="6" w:space="0" w:color="C7C7C7"/>
                        <w:left w:val="single" w:sz="6" w:space="6" w:color="C7C7C7"/>
                        <w:bottom w:val="single" w:sz="6" w:space="0" w:color="C7C7C7"/>
                        <w:right w:val="dotted" w:sz="18" w:space="6" w:color="C7C7C7"/>
                      </w:divBdr>
                    </w:div>
                    <w:div w:id="528951830">
                      <w:marLeft w:val="120"/>
                      <w:marRight w:val="120"/>
                      <w:marTop w:val="120"/>
                      <w:marBottom w:val="120"/>
                      <w:divBdr>
                        <w:top w:val="single" w:sz="6" w:space="0" w:color="C7C7C7"/>
                        <w:left w:val="single" w:sz="6" w:space="6" w:color="C7C7C7"/>
                        <w:bottom w:val="single" w:sz="6" w:space="0" w:color="C7C7C7"/>
                        <w:right w:val="dotted" w:sz="18" w:space="6" w:color="C7C7C7"/>
                      </w:divBdr>
                    </w:div>
                    <w:div w:id="568610943">
                      <w:marLeft w:val="120"/>
                      <w:marRight w:val="120"/>
                      <w:marTop w:val="120"/>
                      <w:marBottom w:val="120"/>
                      <w:divBdr>
                        <w:top w:val="single" w:sz="6" w:space="0" w:color="454545"/>
                        <w:left w:val="dotted" w:sz="18" w:space="6" w:color="454545"/>
                        <w:bottom w:val="single" w:sz="6" w:space="0" w:color="454545"/>
                        <w:right w:val="single" w:sz="6" w:space="6" w:color="454545"/>
                      </w:divBdr>
                    </w:div>
                    <w:div w:id="1130710821">
                      <w:marLeft w:val="120"/>
                      <w:marRight w:val="120"/>
                      <w:marTop w:val="120"/>
                      <w:marBottom w:val="120"/>
                      <w:divBdr>
                        <w:top w:val="single" w:sz="6" w:space="0" w:color="454545"/>
                        <w:left w:val="dotted" w:sz="18" w:space="6" w:color="454545"/>
                        <w:bottom w:val="single" w:sz="6" w:space="0" w:color="454545"/>
                        <w:right w:val="single" w:sz="6" w:space="6" w:color="454545"/>
                      </w:divBdr>
                    </w:div>
                    <w:div w:id="1946300787">
                      <w:marLeft w:val="120"/>
                      <w:marRight w:val="120"/>
                      <w:marTop w:val="120"/>
                      <w:marBottom w:val="120"/>
                      <w:divBdr>
                        <w:top w:val="single" w:sz="6" w:space="0" w:color="454545"/>
                        <w:left w:val="dotted" w:sz="18" w:space="6" w:color="454545"/>
                        <w:bottom w:val="single" w:sz="6" w:space="0" w:color="454545"/>
                        <w:right w:val="single" w:sz="6" w:space="6" w:color="454545"/>
                      </w:divBdr>
                    </w:div>
                    <w:div w:id="602345727">
                      <w:marLeft w:val="120"/>
                      <w:marRight w:val="120"/>
                      <w:marTop w:val="120"/>
                      <w:marBottom w:val="120"/>
                      <w:divBdr>
                        <w:top w:val="single" w:sz="6" w:space="0" w:color="454545"/>
                        <w:left w:val="dotted" w:sz="18" w:space="6" w:color="454545"/>
                        <w:bottom w:val="single" w:sz="6" w:space="0" w:color="454545"/>
                        <w:right w:val="single" w:sz="6" w:space="6" w:color="454545"/>
                      </w:divBdr>
                    </w:div>
                    <w:div w:id="296841608">
                      <w:marLeft w:val="120"/>
                      <w:marRight w:val="120"/>
                      <w:marTop w:val="120"/>
                      <w:marBottom w:val="120"/>
                      <w:divBdr>
                        <w:top w:val="single" w:sz="6" w:space="0" w:color="454545"/>
                        <w:left w:val="dotted" w:sz="18" w:space="6" w:color="454545"/>
                        <w:bottom w:val="single" w:sz="6" w:space="0" w:color="454545"/>
                        <w:right w:val="single" w:sz="6" w:space="6" w:color="454545"/>
                      </w:divBdr>
                    </w:div>
                    <w:div w:id="14636671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959377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4671719">
                  <w:marLeft w:val="240"/>
                  <w:marRight w:val="240"/>
                  <w:marTop w:val="0"/>
                  <w:marBottom w:val="0"/>
                  <w:divBdr>
                    <w:top w:val="none" w:sz="0" w:space="0" w:color="auto"/>
                    <w:left w:val="none" w:sz="0" w:space="0" w:color="auto"/>
                    <w:bottom w:val="none" w:sz="0" w:space="0" w:color="auto"/>
                    <w:right w:val="none" w:sz="0" w:space="0" w:color="auto"/>
                  </w:divBdr>
                </w:div>
                <w:div w:id="1322194234">
                  <w:marLeft w:val="0"/>
                  <w:marRight w:val="0"/>
                  <w:marTop w:val="0"/>
                  <w:marBottom w:val="0"/>
                  <w:divBdr>
                    <w:top w:val="single" w:sz="6" w:space="6" w:color="000000"/>
                    <w:left w:val="none" w:sz="0" w:space="0" w:color="auto"/>
                    <w:bottom w:val="none" w:sz="0" w:space="0" w:color="auto"/>
                    <w:right w:val="none" w:sz="0" w:space="0" w:color="auto"/>
                  </w:divBdr>
                  <w:divsChild>
                    <w:div w:id="353968989">
                      <w:marLeft w:val="0"/>
                      <w:marRight w:val="0"/>
                      <w:marTop w:val="0"/>
                      <w:marBottom w:val="0"/>
                      <w:divBdr>
                        <w:top w:val="none" w:sz="0" w:space="0" w:color="auto"/>
                        <w:left w:val="none" w:sz="0" w:space="0" w:color="auto"/>
                        <w:bottom w:val="none" w:sz="0" w:space="0" w:color="auto"/>
                        <w:right w:val="none" w:sz="0" w:space="0" w:color="auto"/>
                      </w:divBdr>
                    </w:div>
                    <w:div w:id="639502323">
                      <w:marLeft w:val="120"/>
                      <w:marRight w:val="120"/>
                      <w:marTop w:val="120"/>
                      <w:marBottom w:val="120"/>
                      <w:divBdr>
                        <w:top w:val="single" w:sz="6" w:space="0" w:color="C7C7C7"/>
                        <w:left w:val="single" w:sz="6" w:space="6" w:color="C7C7C7"/>
                        <w:bottom w:val="single" w:sz="6" w:space="0" w:color="C7C7C7"/>
                        <w:right w:val="dotted" w:sz="18" w:space="6" w:color="C7C7C7"/>
                      </w:divBdr>
                    </w:div>
                    <w:div w:id="2074431078">
                      <w:marLeft w:val="120"/>
                      <w:marRight w:val="120"/>
                      <w:marTop w:val="120"/>
                      <w:marBottom w:val="120"/>
                      <w:divBdr>
                        <w:top w:val="single" w:sz="6" w:space="0" w:color="C7C7C7"/>
                        <w:left w:val="single" w:sz="6" w:space="6" w:color="C7C7C7"/>
                        <w:bottom w:val="single" w:sz="6" w:space="0" w:color="C7C7C7"/>
                        <w:right w:val="dotted" w:sz="18" w:space="6" w:color="C7C7C7"/>
                      </w:divBdr>
                    </w:div>
                    <w:div w:id="836769081">
                      <w:marLeft w:val="120"/>
                      <w:marRight w:val="120"/>
                      <w:marTop w:val="120"/>
                      <w:marBottom w:val="120"/>
                      <w:divBdr>
                        <w:top w:val="single" w:sz="6" w:space="0" w:color="C7C7C7"/>
                        <w:left w:val="single" w:sz="6" w:space="6" w:color="C7C7C7"/>
                        <w:bottom w:val="single" w:sz="6" w:space="0" w:color="C7C7C7"/>
                        <w:right w:val="dotted" w:sz="18" w:space="6" w:color="C7C7C7"/>
                      </w:divBdr>
                    </w:div>
                    <w:div w:id="1209221672">
                      <w:marLeft w:val="120"/>
                      <w:marRight w:val="120"/>
                      <w:marTop w:val="120"/>
                      <w:marBottom w:val="120"/>
                      <w:divBdr>
                        <w:top w:val="single" w:sz="6" w:space="0" w:color="C7C7C7"/>
                        <w:left w:val="single" w:sz="6" w:space="6" w:color="C7C7C7"/>
                        <w:bottom w:val="single" w:sz="6" w:space="0" w:color="C7C7C7"/>
                        <w:right w:val="dotted" w:sz="18" w:space="6" w:color="C7C7C7"/>
                      </w:divBdr>
                    </w:div>
                    <w:div w:id="318002095">
                      <w:marLeft w:val="120"/>
                      <w:marRight w:val="120"/>
                      <w:marTop w:val="120"/>
                      <w:marBottom w:val="120"/>
                      <w:divBdr>
                        <w:top w:val="single" w:sz="6" w:space="0" w:color="C7C7C7"/>
                        <w:left w:val="single" w:sz="6" w:space="6" w:color="C7C7C7"/>
                        <w:bottom w:val="single" w:sz="6" w:space="0" w:color="C7C7C7"/>
                        <w:right w:val="dotted" w:sz="18" w:space="6" w:color="C7C7C7"/>
                      </w:divBdr>
                    </w:div>
                    <w:div w:id="344091297">
                      <w:marLeft w:val="120"/>
                      <w:marRight w:val="120"/>
                      <w:marTop w:val="120"/>
                      <w:marBottom w:val="120"/>
                      <w:divBdr>
                        <w:top w:val="single" w:sz="6" w:space="0" w:color="C7C7C7"/>
                        <w:left w:val="single" w:sz="6" w:space="6" w:color="C7C7C7"/>
                        <w:bottom w:val="single" w:sz="6" w:space="0" w:color="C7C7C7"/>
                        <w:right w:val="dotted" w:sz="18" w:space="6" w:color="C7C7C7"/>
                      </w:divBdr>
                    </w:div>
                    <w:div w:id="1377974442">
                      <w:marLeft w:val="120"/>
                      <w:marRight w:val="120"/>
                      <w:marTop w:val="120"/>
                      <w:marBottom w:val="120"/>
                      <w:divBdr>
                        <w:top w:val="single" w:sz="6" w:space="0" w:color="C7C7C7"/>
                        <w:left w:val="single" w:sz="6" w:space="6" w:color="C7C7C7"/>
                        <w:bottom w:val="single" w:sz="6" w:space="0" w:color="C7C7C7"/>
                        <w:right w:val="dotted" w:sz="18" w:space="6" w:color="C7C7C7"/>
                      </w:divBdr>
                    </w:div>
                    <w:div w:id="1503275876">
                      <w:marLeft w:val="120"/>
                      <w:marRight w:val="120"/>
                      <w:marTop w:val="120"/>
                      <w:marBottom w:val="120"/>
                      <w:divBdr>
                        <w:top w:val="single" w:sz="6" w:space="0" w:color="C7C7C7"/>
                        <w:left w:val="single" w:sz="6" w:space="6" w:color="C7C7C7"/>
                        <w:bottom w:val="single" w:sz="6" w:space="0" w:color="C7C7C7"/>
                        <w:right w:val="dotted" w:sz="18" w:space="6" w:color="C7C7C7"/>
                      </w:divBdr>
                    </w:div>
                    <w:div w:id="1111434313">
                      <w:marLeft w:val="120"/>
                      <w:marRight w:val="120"/>
                      <w:marTop w:val="120"/>
                      <w:marBottom w:val="120"/>
                      <w:divBdr>
                        <w:top w:val="single" w:sz="6" w:space="0" w:color="454545"/>
                        <w:left w:val="dotted" w:sz="18" w:space="6" w:color="454545"/>
                        <w:bottom w:val="single" w:sz="6" w:space="0" w:color="454545"/>
                        <w:right w:val="single" w:sz="6" w:space="6" w:color="454545"/>
                      </w:divBdr>
                    </w:div>
                    <w:div w:id="641428933">
                      <w:marLeft w:val="120"/>
                      <w:marRight w:val="120"/>
                      <w:marTop w:val="120"/>
                      <w:marBottom w:val="120"/>
                      <w:divBdr>
                        <w:top w:val="single" w:sz="6" w:space="0" w:color="454545"/>
                        <w:left w:val="dotted" w:sz="18" w:space="6" w:color="454545"/>
                        <w:bottom w:val="single" w:sz="6" w:space="0" w:color="454545"/>
                        <w:right w:val="single" w:sz="6" w:space="6" w:color="454545"/>
                      </w:divBdr>
                    </w:div>
                    <w:div w:id="968824448">
                      <w:marLeft w:val="120"/>
                      <w:marRight w:val="120"/>
                      <w:marTop w:val="120"/>
                      <w:marBottom w:val="120"/>
                      <w:divBdr>
                        <w:top w:val="single" w:sz="6" w:space="0" w:color="454545"/>
                        <w:left w:val="dotted" w:sz="18" w:space="6" w:color="454545"/>
                        <w:bottom w:val="single" w:sz="6" w:space="0" w:color="454545"/>
                        <w:right w:val="single" w:sz="6" w:space="6" w:color="454545"/>
                      </w:divBdr>
                    </w:div>
                    <w:div w:id="1134642634">
                      <w:marLeft w:val="120"/>
                      <w:marRight w:val="120"/>
                      <w:marTop w:val="120"/>
                      <w:marBottom w:val="120"/>
                      <w:divBdr>
                        <w:top w:val="single" w:sz="6" w:space="0" w:color="454545"/>
                        <w:left w:val="dotted" w:sz="18" w:space="6" w:color="454545"/>
                        <w:bottom w:val="single" w:sz="6" w:space="0" w:color="454545"/>
                        <w:right w:val="single" w:sz="6" w:space="6" w:color="454545"/>
                      </w:divBdr>
                    </w:div>
                    <w:div w:id="2116318568">
                      <w:marLeft w:val="120"/>
                      <w:marRight w:val="120"/>
                      <w:marTop w:val="120"/>
                      <w:marBottom w:val="120"/>
                      <w:divBdr>
                        <w:top w:val="single" w:sz="6" w:space="0" w:color="454545"/>
                        <w:left w:val="dotted" w:sz="18" w:space="6" w:color="454545"/>
                        <w:bottom w:val="single" w:sz="6" w:space="0" w:color="454545"/>
                        <w:right w:val="single" w:sz="6" w:space="6" w:color="454545"/>
                      </w:divBdr>
                    </w:div>
                    <w:div w:id="1285229497">
                      <w:marLeft w:val="120"/>
                      <w:marRight w:val="120"/>
                      <w:marTop w:val="120"/>
                      <w:marBottom w:val="120"/>
                      <w:divBdr>
                        <w:top w:val="single" w:sz="6" w:space="0" w:color="454545"/>
                        <w:left w:val="dotted" w:sz="18" w:space="6" w:color="454545"/>
                        <w:bottom w:val="single" w:sz="6" w:space="0" w:color="454545"/>
                        <w:right w:val="single" w:sz="6" w:space="6" w:color="454545"/>
                      </w:divBdr>
                    </w:div>
                    <w:div w:id="1367946287">
                      <w:marLeft w:val="120"/>
                      <w:marRight w:val="120"/>
                      <w:marTop w:val="120"/>
                      <w:marBottom w:val="120"/>
                      <w:divBdr>
                        <w:top w:val="single" w:sz="6" w:space="0" w:color="454545"/>
                        <w:left w:val="dotted" w:sz="18" w:space="6" w:color="454545"/>
                        <w:bottom w:val="single" w:sz="6" w:space="0" w:color="454545"/>
                        <w:right w:val="single" w:sz="6" w:space="6" w:color="454545"/>
                      </w:divBdr>
                    </w:div>
                    <w:div w:id="1916503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415722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6823572">
                  <w:marLeft w:val="240"/>
                  <w:marRight w:val="240"/>
                  <w:marTop w:val="0"/>
                  <w:marBottom w:val="0"/>
                  <w:divBdr>
                    <w:top w:val="none" w:sz="0" w:space="0" w:color="auto"/>
                    <w:left w:val="none" w:sz="0" w:space="0" w:color="auto"/>
                    <w:bottom w:val="none" w:sz="0" w:space="0" w:color="auto"/>
                    <w:right w:val="none" w:sz="0" w:space="0" w:color="auto"/>
                  </w:divBdr>
                </w:div>
                <w:div w:id="668363487">
                  <w:marLeft w:val="0"/>
                  <w:marRight w:val="0"/>
                  <w:marTop w:val="0"/>
                  <w:marBottom w:val="0"/>
                  <w:divBdr>
                    <w:top w:val="single" w:sz="6" w:space="6" w:color="000000"/>
                    <w:left w:val="none" w:sz="0" w:space="0" w:color="auto"/>
                    <w:bottom w:val="none" w:sz="0" w:space="0" w:color="auto"/>
                    <w:right w:val="none" w:sz="0" w:space="0" w:color="auto"/>
                  </w:divBdr>
                  <w:divsChild>
                    <w:div w:id="222834656">
                      <w:marLeft w:val="0"/>
                      <w:marRight w:val="0"/>
                      <w:marTop w:val="0"/>
                      <w:marBottom w:val="0"/>
                      <w:divBdr>
                        <w:top w:val="none" w:sz="0" w:space="0" w:color="auto"/>
                        <w:left w:val="none" w:sz="0" w:space="0" w:color="auto"/>
                        <w:bottom w:val="none" w:sz="0" w:space="0" w:color="auto"/>
                        <w:right w:val="none" w:sz="0" w:space="0" w:color="auto"/>
                      </w:divBdr>
                      <w:divsChild>
                        <w:div w:id="88627040">
                          <w:marLeft w:val="0"/>
                          <w:marRight w:val="0"/>
                          <w:marTop w:val="0"/>
                          <w:marBottom w:val="0"/>
                          <w:divBdr>
                            <w:top w:val="none" w:sz="0" w:space="0" w:color="auto"/>
                            <w:left w:val="none" w:sz="0" w:space="0" w:color="auto"/>
                            <w:bottom w:val="none" w:sz="0" w:space="0" w:color="auto"/>
                            <w:right w:val="none" w:sz="0" w:space="0" w:color="auto"/>
                          </w:divBdr>
                          <w:divsChild>
                            <w:div w:id="9270391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249999236">
      <w:marLeft w:val="0"/>
      <w:marRight w:val="0"/>
      <w:marTop w:val="0"/>
      <w:marBottom w:val="0"/>
      <w:divBdr>
        <w:top w:val="none" w:sz="0" w:space="0" w:color="auto"/>
        <w:left w:val="none" w:sz="0" w:space="0" w:color="auto"/>
        <w:bottom w:val="none" w:sz="0" w:space="0" w:color="auto"/>
        <w:right w:val="none" w:sz="0" w:space="0" w:color="auto"/>
      </w:divBdr>
      <w:divsChild>
        <w:div w:id="657539994">
          <w:marLeft w:val="0"/>
          <w:marRight w:val="0"/>
          <w:marTop w:val="0"/>
          <w:marBottom w:val="0"/>
          <w:divBdr>
            <w:top w:val="none" w:sz="0" w:space="0" w:color="auto"/>
            <w:left w:val="none" w:sz="0" w:space="0" w:color="auto"/>
            <w:bottom w:val="none" w:sz="0" w:space="0" w:color="auto"/>
            <w:right w:val="none" w:sz="0" w:space="0" w:color="auto"/>
          </w:divBdr>
        </w:div>
        <w:div w:id="257518345">
          <w:marLeft w:val="0"/>
          <w:marRight w:val="0"/>
          <w:marTop w:val="0"/>
          <w:marBottom w:val="0"/>
          <w:divBdr>
            <w:top w:val="none" w:sz="0" w:space="0" w:color="auto"/>
            <w:left w:val="none" w:sz="0" w:space="0" w:color="auto"/>
            <w:bottom w:val="none" w:sz="0" w:space="0" w:color="auto"/>
            <w:right w:val="none" w:sz="0" w:space="0" w:color="auto"/>
          </w:divBdr>
        </w:div>
        <w:div w:id="1337226180">
          <w:marLeft w:val="0"/>
          <w:marRight w:val="0"/>
          <w:marTop w:val="0"/>
          <w:marBottom w:val="0"/>
          <w:divBdr>
            <w:top w:val="none" w:sz="0" w:space="0" w:color="auto"/>
            <w:left w:val="none" w:sz="0" w:space="0" w:color="auto"/>
            <w:bottom w:val="none" w:sz="0" w:space="0" w:color="auto"/>
            <w:right w:val="none" w:sz="0" w:space="0" w:color="auto"/>
          </w:divBdr>
        </w:div>
        <w:div w:id="1265529899">
          <w:marLeft w:val="0"/>
          <w:marRight w:val="0"/>
          <w:marTop w:val="0"/>
          <w:marBottom w:val="0"/>
          <w:divBdr>
            <w:top w:val="none" w:sz="0" w:space="0" w:color="auto"/>
            <w:left w:val="none" w:sz="0" w:space="0" w:color="auto"/>
            <w:bottom w:val="none" w:sz="0" w:space="0" w:color="auto"/>
            <w:right w:val="none" w:sz="0" w:space="0" w:color="auto"/>
          </w:divBdr>
        </w:div>
        <w:div w:id="922028248">
          <w:marLeft w:val="0"/>
          <w:marRight w:val="0"/>
          <w:marTop w:val="0"/>
          <w:marBottom w:val="0"/>
          <w:divBdr>
            <w:top w:val="none" w:sz="0" w:space="0" w:color="auto"/>
            <w:left w:val="none" w:sz="0" w:space="0" w:color="auto"/>
            <w:bottom w:val="none" w:sz="0" w:space="0" w:color="auto"/>
            <w:right w:val="none" w:sz="0" w:space="0" w:color="auto"/>
          </w:divBdr>
        </w:div>
        <w:div w:id="1633974505">
          <w:marLeft w:val="0"/>
          <w:marRight w:val="0"/>
          <w:marTop w:val="0"/>
          <w:marBottom w:val="0"/>
          <w:divBdr>
            <w:top w:val="none" w:sz="0" w:space="0" w:color="auto"/>
            <w:left w:val="none" w:sz="0" w:space="0" w:color="auto"/>
            <w:bottom w:val="none" w:sz="0" w:space="0" w:color="auto"/>
            <w:right w:val="none" w:sz="0" w:space="0" w:color="auto"/>
          </w:divBdr>
        </w:div>
        <w:div w:id="531764447">
          <w:marLeft w:val="0"/>
          <w:marRight w:val="0"/>
          <w:marTop w:val="0"/>
          <w:marBottom w:val="0"/>
          <w:divBdr>
            <w:top w:val="none" w:sz="0" w:space="0" w:color="auto"/>
            <w:left w:val="none" w:sz="0" w:space="0" w:color="auto"/>
            <w:bottom w:val="none" w:sz="0" w:space="0" w:color="auto"/>
            <w:right w:val="none" w:sz="0" w:space="0" w:color="auto"/>
          </w:divBdr>
        </w:div>
        <w:div w:id="805782908">
          <w:marLeft w:val="0"/>
          <w:marRight w:val="0"/>
          <w:marTop w:val="0"/>
          <w:marBottom w:val="0"/>
          <w:divBdr>
            <w:top w:val="none" w:sz="0" w:space="0" w:color="auto"/>
            <w:left w:val="none" w:sz="0" w:space="0" w:color="auto"/>
            <w:bottom w:val="none" w:sz="0" w:space="0" w:color="auto"/>
            <w:right w:val="none" w:sz="0" w:space="0" w:color="auto"/>
          </w:divBdr>
        </w:div>
        <w:div w:id="1048342311">
          <w:marLeft w:val="0"/>
          <w:marRight w:val="0"/>
          <w:marTop w:val="0"/>
          <w:marBottom w:val="0"/>
          <w:divBdr>
            <w:top w:val="none" w:sz="0" w:space="0" w:color="auto"/>
            <w:left w:val="none" w:sz="0" w:space="0" w:color="auto"/>
            <w:bottom w:val="none" w:sz="0" w:space="0" w:color="auto"/>
            <w:right w:val="none" w:sz="0" w:space="0" w:color="auto"/>
          </w:divBdr>
        </w:div>
      </w:divsChild>
    </w:div>
    <w:div w:id="1317539412">
      <w:marLeft w:val="0"/>
      <w:marRight w:val="0"/>
      <w:marTop w:val="0"/>
      <w:marBottom w:val="0"/>
      <w:divBdr>
        <w:top w:val="none" w:sz="0" w:space="0" w:color="auto"/>
        <w:left w:val="none" w:sz="0" w:space="0" w:color="auto"/>
        <w:bottom w:val="none" w:sz="0" w:space="0" w:color="auto"/>
        <w:right w:val="none" w:sz="0" w:space="0" w:color="auto"/>
      </w:divBdr>
      <w:divsChild>
        <w:div w:id="144974459">
          <w:marLeft w:val="0"/>
          <w:marRight w:val="0"/>
          <w:marTop w:val="0"/>
          <w:marBottom w:val="0"/>
          <w:divBdr>
            <w:top w:val="none" w:sz="0" w:space="0" w:color="auto"/>
            <w:left w:val="none" w:sz="0" w:space="0" w:color="auto"/>
            <w:bottom w:val="none" w:sz="0" w:space="0" w:color="auto"/>
            <w:right w:val="none" w:sz="0" w:space="0" w:color="auto"/>
          </w:divBdr>
        </w:div>
        <w:div w:id="1228491965">
          <w:marLeft w:val="0"/>
          <w:marRight w:val="0"/>
          <w:marTop w:val="0"/>
          <w:marBottom w:val="0"/>
          <w:divBdr>
            <w:top w:val="none" w:sz="0" w:space="0" w:color="auto"/>
            <w:left w:val="none" w:sz="0" w:space="0" w:color="auto"/>
            <w:bottom w:val="none" w:sz="0" w:space="0" w:color="auto"/>
            <w:right w:val="none" w:sz="0" w:space="0" w:color="auto"/>
          </w:divBdr>
        </w:div>
        <w:div w:id="27335219">
          <w:marLeft w:val="0"/>
          <w:marRight w:val="0"/>
          <w:marTop w:val="0"/>
          <w:marBottom w:val="0"/>
          <w:divBdr>
            <w:top w:val="none" w:sz="0" w:space="0" w:color="auto"/>
            <w:left w:val="none" w:sz="0" w:space="0" w:color="auto"/>
            <w:bottom w:val="none" w:sz="0" w:space="0" w:color="auto"/>
            <w:right w:val="none" w:sz="0" w:space="0" w:color="auto"/>
          </w:divBdr>
        </w:div>
        <w:div w:id="669257133">
          <w:marLeft w:val="0"/>
          <w:marRight w:val="0"/>
          <w:marTop w:val="0"/>
          <w:marBottom w:val="0"/>
          <w:divBdr>
            <w:top w:val="none" w:sz="0" w:space="0" w:color="auto"/>
            <w:left w:val="none" w:sz="0" w:space="0" w:color="auto"/>
            <w:bottom w:val="none" w:sz="0" w:space="0" w:color="auto"/>
            <w:right w:val="none" w:sz="0" w:space="0" w:color="auto"/>
          </w:divBdr>
        </w:div>
        <w:div w:id="899294605">
          <w:marLeft w:val="0"/>
          <w:marRight w:val="0"/>
          <w:marTop w:val="0"/>
          <w:marBottom w:val="0"/>
          <w:divBdr>
            <w:top w:val="none" w:sz="0" w:space="0" w:color="auto"/>
            <w:left w:val="none" w:sz="0" w:space="0" w:color="auto"/>
            <w:bottom w:val="none" w:sz="0" w:space="0" w:color="auto"/>
            <w:right w:val="none" w:sz="0" w:space="0" w:color="auto"/>
          </w:divBdr>
        </w:div>
        <w:div w:id="418063642">
          <w:marLeft w:val="0"/>
          <w:marRight w:val="0"/>
          <w:marTop w:val="0"/>
          <w:marBottom w:val="0"/>
          <w:divBdr>
            <w:top w:val="none" w:sz="0" w:space="0" w:color="auto"/>
            <w:left w:val="none" w:sz="0" w:space="0" w:color="auto"/>
            <w:bottom w:val="none" w:sz="0" w:space="0" w:color="auto"/>
            <w:right w:val="none" w:sz="0" w:space="0" w:color="auto"/>
          </w:divBdr>
        </w:div>
        <w:div w:id="1871338389">
          <w:marLeft w:val="0"/>
          <w:marRight w:val="0"/>
          <w:marTop w:val="0"/>
          <w:marBottom w:val="0"/>
          <w:divBdr>
            <w:top w:val="none" w:sz="0" w:space="0" w:color="auto"/>
            <w:left w:val="none" w:sz="0" w:space="0" w:color="auto"/>
            <w:bottom w:val="none" w:sz="0" w:space="0" w:color="auto"/>
            <w:right w:val="none" w:sz="0" w:space="0" w:color="auto"/>
          </w:divBdr>
        </w:div>
        <w:div w:id="361444193">
          <w:marLeft w:val="0"/>
          <w:marRight w:val="0"/>
          <w:marTop w:val="0"/>
          <w:marBottom w:val="0"/>
          <w:divBdr>
            <w:top w:val="none" w:sz="0" w:space="0" w:color="auto"/>
            <w:left w:val="none" w:sz="0" w:space="0" w:color="auto"/>
            <w:bottom w:val="none" w:sz="0" w:space="0" w:color="auto"/>
            <w:right w:val="none" w:sz="0" w:space="0" w:color="auto"/>
          </w:divBdr>
        </w:div>
        <w:div w:id="480273796">
          <w:marLeft w:val="0"/>
          <w:marRight w:val="0"/>
          <w:marTop w:val="0"/>
          <w:marBottom w:val="0"/>
          <w:divBdr>
            <w:top w:val="none" w:sz="0" w:space="0" w:color="auto"/>
            <w:left w:val="none" w:sz="0" w:space="0" w:color="auto"/>
            <w:bottom w:val="none" w:sz="0" w:space="0" w:color="auto"/>
            <w:right w:val="none" w:sz="0" w:space="0" w:color="auto"/>
          </w:divBdr>
        </w:div>
        <w:div w:id="248277750">
          <w:marLeft w:val="0"/>
          <w:marRight w:val="0"/>
          <w:marTop w:val="0"/>
          <w:marBottom w:val="0"/>
          <w:divBdr>
            <w:top w:val="none" w:sz="0" w:space="0" w:color="auto"/>
            <w:left w:val="none" w:sz="0" w:space="0" w:color="auto"/>
            <w:bottom w:val="none" w:sz="0" w:space="0" w:color="auto"/>
            <w:right w:val="none" w:sz="0" w:space="0" w:color="auto"/>
          </w:divBdr>
        </w:div>
        <w:div w:id="436563809">
          <w:marLeft w:val="0"/>
          <w:marRight w:val="0"/>
          <w:marTop w:val="0"/>
          <w:marBottom w:val="0"/>
          <w:divBdr>
            <w:top w:val="none" w:sz="0" w:space="0" w:color="auto"/>
            <w:left w:val="none" w:sz="0" w:space="0" w:color="auto"/>
            <w:bottom w:val="none" w:sz="0" w:space="0" w:color="auto"/>
            <w:right w:val="none" w:sz="0" w:space="0" w:color="auto"/>
          </w:divBdr>
        </w:div>
        <w:div w:id="341858895">
          <w:marLeft w:val="0"/>
          <w:marRight w:val="0"/>
          <w:marTop w:val="0"/>
          <w:marBottom w:val="0"/>
          <w:divBdr>
            <w:top w:val="none" w:sz="0" w:space="0" w:color="auto"/>
            <w:left w:val="none" w:sz="0" w:space="0" w:color="auto"/>
            <w:bottom w:val="none" w:sz="0" w:space="0" w:color="auto"/>
            <w:right w:val="none" w:sz="0" w:space="0" w:color="auto"/>
          </w:divBdr>
        </w:div>
        <w:div w:id="522717428">
          <w:marLeft w:val="0"/>
          <w:marRight w:val="0"/>
          <w:marTop w:val="0"/>
          <w:marBottom w:val="0"/>
          <w:divBdr>
            <w:top w:val="none" w:sz="0" w:space="0" w:color="auto"/>
            <w:left w:val="none" w:sz="0" w:space="0" w:color="auto"/>
            <w:bottom w:val="none" w:sz="0" w:space="0" w:color="auto"/>
            <w:right w:val="none" w:sz="0" w:space="0" w:color="auto"/>
          </w:divBdr>
        </w:div>
        <w:div w:id="338121836">
          <w:marLeft w:val="0"/>
          <w:marRight w:val="0"/>
          <w:marTop w:val="0"/>
          <w:marBottom w:val="0"/>
          <w:divBdr>
            <w:top w:val="none" w:sz="0" w:space="0" w:color="auto"/>
            <w:left w:val="none" w:sz="0" w:space="0" w:color="auto"/>
            <w:bottom w:val="none" w:sz="0" w:space="0" w:color="auto"/>
            <w:right w:val="none" w:sz="0" w:space="0" w:color="auto"/>
          </w:divBdr>
        </w:div>
      </w:divsChild>
    </w:div>
    <w:div w:id="1320814802">
      <w:marLeft w:val="0"/>
      <w:marRight w:val="0"/>
      <w:marTop w:val="0"/>
      <w:marBottom w:val="0"/>
      <w:divBdr>
        <w:top w:val="none" w:sz="0" w:space="0" w:color="auto"/>
        <w:left w:val="none" w:sz="0" w:space="0" w:color="auto"/>
        <w:bottom w:val="none" w:sz="0" w:space="0" w:color="auto"/>
        <w:right w:val="none" w:sz="0" w:space="0" w:color="auto"/>
      </w:divBdr>
      <w:divsChild>
        <w:div w:id="39670443">
          <w:marLeft w:val="0"/>
          <w:marRight w:val="0"/>
          <w:marTop w:val="0"/>
          <w:marBottom w:val="0"/>
          <w:divBdr>
            <w:top w:val="none" w:sz="0" w:space="0" w:color="auto"/>
            <w:left w:val="none" w:sz="0" w:space="0" w:color="auto"/>
            <w:bottom w:val="none" w:sz="0" w:space="0" w:color="auto"/>
            <w:right w:val="none" w:sz="0" w:space="0" w:color="auto"/>
          </w:divBdr>
        </w:div>
        <w:div w:id="248542895">
          <w:marLeft w:val="0"/>
          <w:marRight w:val="0"/>
          <w:marTop w:val="0"/>
          <w:marBottom w:val="0"/>
          <w:divBdr>
            <w:top w:val="none" w:sz="0" w:space="0" w:color="auto"/>
            <w:left w:val="none" w:sz="0" w:space="0" w:color="auto"/>
            <w:bottom w:val="none" w:sz="0" w:space="0" w:color="auto"/>
            <w:right w:val="none" w:sz="0" w:space="0" w:color="auto"/>
          </w:divBdr>
        </w:div>
        <w:div w:id="1266572165">
          <w:marLeft w:val="0"/>
          <w:marRight w:val="0"/>
          <w:marTop w:val="0"/>
          <w:marBottom w:val="0"/>
          <w:divBdr>
            <w:top w:val="none" w:sz="0" w:space="0" w:color="auto"/>
            <w:left w:val="none" w:sz="0" w:space="0" w:color="auto"/>
            <w:bottom w:val="none" w:sz="0" w:space="0" w:color="auto"/>
            <w:right w:val="none" w:sz="0" w:space="0" w:color="auto"/>
          </w:divBdr>
        </w:div>
        <w:div w:id="570311506">
          <w:marLeft w:val="0"/>
          <w:marRight w:val="0"/>
          <w:marTop w:val="0"/>
          <w:marBottom w:val="0"/>
          <w:divBdr>
            <w:top w:val="none" w:sz="0" w:space="0" w:color="auto"/>
            <w:left w:val="none" w:sz="0" w:space="0" w:color="auto"/>
            <w:bottom w:val="none" w:sz="0" w:space="0" w:color="auto"/>
            <w:right w:val="none" w:sz="0" w:space="0" w:color="auto"/>
          </w:divBdr>
        </w:div>
        <w:div w:id="1274678191">
          <w:marLeft w:val="0"/>
          <w:marRight w:val="0"/>
          <w:marTop w:val="0"/>
          <w:marBottom w:val="0"/>
          <w:divBdr>
            <w:top w:val="none" w:sz="0" w:space="0" w:color="auto"/>
            <w:left w:val="none" w:sz="0" w:space="0" w:color="auto"/>
            <w:bottom w:val="none" w:sz="0" w:space="0" w:color="auto"/>
            <w:right w:val="none" w:sz="0" w:space="0" w:color="auto"/>
          </w:divBdr>
        </w:div>
        <w:div w:id="1084566838">
          <w:marLeft w:val="0"/>
          <w:marRight w:val="0"/>
          <w:marTop w:val="0"/>
          <w:marBottom w:val="0"/>
          <w:divBdr>
            <w:top w:val="none" w:sz="0" w:space="0" w:color="auto"/>
            <w:left w:val="none" w:sz="0" w:space="0" w:color="auto"/>
            <w:bottom w:val="none" w:sz="0" w:space="0" w:color="auto"/>
            <w:right w:val="none" w:sz="0" w:space="0" w:color="auto"/>
          </w:divBdr>
        </w:div>
        <w:div w:id="2027519101">
          <w:marLeft w:val="0"/>
          <w:marRight w:val="0"/>
          <w:marTop w:val="0"/>
          <w:marBottom w:val="0"/>
          <w:divBdr>
            <w:top w:val="none" w:sz="0" w:space="0" w:color="auto"/>
            <w:left w:val="none" w:sz="0" w:space="0" w:color="auto"/>
            <w:bottom w:val="none" w:sz="0" w:space="0" w:color="auto"/>
            <w:right w:val="none" w:sz="0" w:space="0" w:color="auto"/>
          </w:divBdr>
        </w:div>
        <w:div w:id="1971473172">
          <w:marLeft w:val="0"/>
          <w:marRight w:val="0"/>
          <w:marTop w:val="0"/>
          <w:marBottom w:val="0"/>
          <w:divBdr>
            <w:top w:val="none" w:sz="0" w:space="0" w:color="auto"/>
            <w:left w:val="none" w:sz="0" w:space="0" w:color="auto"/>
            <w:bottom w:val="none" w:sz="0" w:space="0" w:color="auto"/>
            <w:right w:val="none" w:sz="0" w:space="0" w:color="auto"/>
          </w:divBdr>
        </w:div>
        <w:div w:id="1549533806">
          <w:marLeft w:val="0"/>
          <w:marRight w:val="0"/>
          <w:marTop w:val="0"/>
          <w:marBottom w:val="0"/>
          <w:divBdr>
            <w:top w:val="none" w:sz="0" w:space="0" w:color="auto"/>
            <w:left w:val="none" w:sz="0" w:space="0" w:color="auto"/>
            <w:bottom w:val="none" w:sz="0" w:space="0" w:color="auto"/>
            <w:right w:val="none" w:sz="0" w:space="0" w:color="auto"/>
          </w:divBdr>
        </w:div>
        <w:div w:id="1079134877">
          <w:marLeft w:val="0"/>
          <w:marRight w:val="0"/>
          <w:marTop w:val="0"/>
          <w:marBottom w:val="0"/>
          <w:divBdr>
            <w:top w:val="none" w:sz="0" w:space="0" w:color="auto"/>
            <w:left w:val="none" w:sz="0" w:space="0" w:color="auto"/>
            <w:bottom w:val="none" w:sz="0" w:space="0" w:color="auto"/>
            <w:right w:val="none" w:sz="0" w:space="0" w:color="auto"/>
          </w:divBdr>
        </w:div>
        <w:div w:id="1953048480">
          <w:marLeft w:val="0"/>
          <w:marRight w:val="0"/>
          <w:marTop w:val="0"/>
          <w:marBottom w:val="0"/>
          <w:divBdr>
            <w:top w:val="none" w:sz="0" w:space="0" w:color="auto"/>
            <w:left w:val="none" w:sz="0" w:space="0" w:color="auto"/>
            <w:bottom w:val="none" w:sz="0" w:space="0" w:color="auto"/>
            <w:right w:val="none" w:sz="0" w:space="0" w:color="auto"/>
          </w:divBdr>
        </w:div>
        <w:div w:id="1017542979">
          <w:marLeft w:val="0"/>
          <w:marRight w:val="0"/>
          <w:marTop w:val="0"/>
          <w:marBottom w:val="0"/>
          <w:divBdr>
            <w:top w:val="none" w:sz="0" w:space="0" w:color="auto"/>
            <w:left w:val="none" w:sz="0" w:space="0" w:color="auto"/>
            <w:bottom w:val="none" w:sz="0" w:space="0" w:color="auto"/>
            <w:right w:val="none" w:sz="0" w:space="0" w:color="auto"/>
          </w:divBdr>
        </w:div>
        <w:div w:id="726759117">
          <w:marLeft w:val="0"/>
          <w:marRight w:val="0"/>
          <w:marTop w:val="0"/>
          <w:marBottom w:val="0"/>
          <w:divBdr>
            <w:top w:val="none" w:sz="0" w:space="0" w:color="auto"/>
            <w:left w:val="none" w:sz="0" w:space="0" w:color="auto"/>
            <w:bottom w:val="none" w:sz="0" w:space="0" w:color="auto"/>
            <w:right w:val="none" w:sz="0" w:space="0" w:color="auto"/>
          </w:divBdr>
        </w:div>
        <w:div w:id="821891606">
          <w:marLeft w:val="0"/>
          <w:marRight w:val="0"/>
          <w:marTop w:val="0"/>
          <w:marBottom w:val="0"/>
          <w:divBdr>
            <w:top w:val="none" w:sz="0" w:space="0" w:color="auto"/>
            <w:left w:val="none" w:sz="0" w:space="0" w:color="auto"/>
            <w:bottom w:val="none" w:sz="0" w:space="0" w:color="auto"/>
            <w:right w:val="none" w:sz="0" w:space="0" w:color="auto"/>
          </w:divBdr>
        </w:div>
        <w:div w:id="1985818596">
          <w:marLeft w:val="0"/>
          <w:marRight w:val="0"/>
          <w:marTop w:val="0"/>
          <w:marBottom w:val="0"/>
          <w:divBdr>
            <w:top w:val="none" w:sz="0" w:space="0" w:color="auto"/>
            <w:left w:val="none" w:sz="0" w:space="0" w:color="auto"/>
            <w:bottom w:val="none" w:sz="0" w:space="0" w:color="auto"/>
            <w:right w:val="none" w:sz="0" w:space="0" w:color="auto"/>
          </w:divBdr>
        </w:div>
      </w:divsChild>
    </w:div>
    <w:div w:id="1326974222">
      <w:marLeft w:val="0"/>
      <w:marRight w:val="0"/>
      <w:marTop w:val="0"/>
      <w:marBottom w:val="0"/>
      <w:divBdr>
        <w:top w:val="none" w:sz="0" w:space="0" w:color="auto"/>
        <w:left w:val="none" w:sz="0" w:space="0" w:color="auto"/>
        <w:bottom w:val="none" w:sz="0" w:space="0" w:color="auto"/>
        <w:right w:val="none" w:sz="0" w:space="0" w:color="auto"/>
      </w:divBdr>
      <w:divsChild>
        <w:div w:id="1803033723">
          <w:marLeft w:val="0"/>
          <w:marRight w:val="0"/>
          <w:marTop w:val="0"/>
          <w:marBottom w:val="0"/>
          <w:divBdr>
            <w:top w:val="none" w:sz="0" w:space="0" w:color="auto"/>
            <w:left w:val="none" w:sz="0" w:space="0" w:color="auto"/>
            <w:bottom w:val="none" w:sz="0" w:space="0" w:color="auto"/>
            <w:right w:val="none" w:sz="0" w:space="0" w:color="auto"/>
          </w:divBdr>
          <w:divsChild>
            <w:div w:id="6510595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1428572">
                  <w:marLeft w:val="240"/>
                  <w:marRight w:val="240"/>
                  <w:marTop w:val="0"/>
                  <w:marBottom w:val="0"/>
                  <w:divBdr>
                    <w:top w:val="none" w:sz="0" w:space="0" w:color="auto"/>
                    <w:left w:val="none" w:sz="0" w:space="0" w:color="auto"/>
                    <w:bottom w:val="none" w:sz="0" w:space="0" w:color="auto"/>
                    <w:right w:val="none" w:sz="0" w:space="0" w:color="auto"/>
                  </w:divBdr>
                </w:div>
                <w:div w:id="798956006">
                  <w:marLeft w:val="0"/>
                  <w:marRight w:val="0"/>
                  <w:marTop w:val="0"/>
                  <w:marBottom w:val="0"/>
                  <w:divBdr>
                    <w:top w:val="single" w:sz="6" w:space="6" w:color="000000"/>
                    <w:left w:val="none" w:sz="0" w:space="0" w:color="auto"/>
                    <w:bottom w:val="none" w:sz="0" w:space="0" w:color="auto"/>
                    <w:right w:val="none" w:sz="0" w:space="0" w:color="auto"/>
                  </w:divBdr>
                </w:div>
              </w:divsChild>
            </w:div>
            <w:div w:id="1548642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3942153">
                  <w:marLeft w:val="240"/>
                  <w:marRight w:val="240"/>
                  <w:marTop w:val="0"/>
                  <w:marBottom w:val="0"/>
                  <w:divBdr>
                    <w:top w:val="none" w:sz="0" w:space="0" w:color="auto"/>
                    <w:left w:val="none" w:sz="0" w:space="0" w:color="auto"/>
                    <w:bottom w:val="none" w:sz="0" w:space="0" w:color="auto"/>
                    <w:right w:val="none" w:sz="0" w:space="0" w:color="auto"/>
                  </w:divBdr>
                </w:div>
                <w:div w:id="1453788657">
                  <w:marLeft w:val="0"/>
                  <w:marRight w:val="0"/>
                  <w:marTop w:val="0"/>
                  <w:marBottom w:val="0"/>
                  <w:divBdr>
                    <w:top w:val="single" w:sz="6" w:space="6" w:color="000000"/>
                    <w:left w:val="none" w:sz="0" w:space="0" w:color="auto"/>
                    <w:bottom w:val="none" w:sz="0" w:space="0" w:color="auto"/>
                    <w:right w:val="none" w:sz="0" w:space="0" w:color="auto"/>
                  </w:divBdr>
                  <w:divsChild>
                    <w:div w:id="917984317">
                      <w:marLeft w:val="0"/>
                      <w:marRight w:val="0"/>
                      <w:marTop w:val="0"/>
                      <w:marBottom w:val="0"/>
                      <w:divBdr>
                        <w:top w:val="none" w:sz="0" w:space="0" w:color="auto"/>
                        <w:left w:val="none" w:sz="0" w:space="0" w:color="auto"/>
                        <w:bottom w:val="none" w:sz="0" w:space="0" w:color="auto"/>
                        <w:right w:val="none" w:sz="0" w:space="0" w:color="auto"/>
                      </w:divBdr>
                      <w:divsChild>
                        <w:div w:id="290794668">
                          <w:marLeft w:val="0"/>
                          <w:marRight w:val="0"/>
                          <w:marTop w:val="240"/>
                          <w:marBottom w:val="240"/>
                          <w:divBdr>
                            <w:top w:val="none" w:sz="0" w:space="0" w:color="auto"/>
                            <w:left w:val="none" w:sz="0" w:space="0" w:color="auto"/>
                            <w:bottom w:val="none" w:sz="0" w:space="0" w:color="auto"/>
                            <w:right w:val="none" w:sz="0" w:space="0" w:color="auto"/>
                          </w:divBdr>
                          <w:divsChild>
                            <w:div w:id="1266768112">
                              <w:marLeft w:val="0"/>
                              <w:marRight w:val="0"/>
                              <w:marTop w:val="0"/>
                              <w:marBottom w:val="0"/>
                              <w:divBdr>
                                <w:top w:val="none" w:sz="0" w:space="0" w:color="auto"/>
                                <w:left w:val="none" w:sz="0" w:space="0" w:color="auto"/>
                                <w:bottom w:val="none" w:sz="0" w:space="0" w:color="auto"/>
                                <w:right w:val="none" w:sz="0" w:space="0" w:color="auto"/>
                              </w:divBdr>
                            </w:div>
                          </w:divsChild>
                        </w:div>
                        <w:div w:id="520507980">
                          <w:marLeft w:val="0"/>
                          <w:marRight w:val="0"/>
                          <w:marTop w:val="240"/>
                          <w:marBottom w:val="240"/>
                          <w:divBdr>
                            <w:top w:val="none" w:sz="0" w:space="0" w:color="auto"/>
                            <w:left w:val="none" w:sz="0" w:space="0" w:color="auto"/>
                            <w:bottom w:val="none" w:sz="0" w:space="0" w:color="auto"/>
                            <w:right w:val="none" w:sz="0" w:space="0" w:color="auto"/>
                          </w:divBdr>
                          <w:divsChild>
                            <w:div w:id="1596474230">
                              <w:marLeft w:val="0"/>
                              <w:marRight w:val="0"/>
                              <w:marTop w:val="0"/>
                              <w:marBottom w:val="0"/>
                              <w:divBdr>
                                <w:top w:val="none" w:sz="0" w:space="0" w:color="auto"/>
                                <w:left w:val="none" w:sz="0" w:space="0" w:color="auto"/>
                                <w:bottom w:val="none" w:sz="0" w:space="0" w:color="auto"/>
                                <w:right w:val="none" w:sz="0" w:space="0" w:color="auto"/>
                              </w:divBdr>
                            </w:div>
                          </w:divsChild>
                        </w:div>
                        <w:div w:id="2059012807">
                          <w:marLeft w:val="0"/>
                          <w:marRight w:val="0"/>
                          <w:marTop w:val="240"/>
                          <w:marBottom w:val="240"/>
                          <w:divBdr>
                            <w:top w:val="none" w:sz="0" w:space="0" w:color="auto"/>
                            <w:left w:val="none" w:sz="0" w:space="0" w:color="auto"/>
                            <w:bottom w:val="none" w:sz="0" w:space="0" w:color="auto"/>
                            <w:right w:val="none" w:sz="0" w:space="0" w:color="auto"/>
                          </w:divBdr>
                          <w:divsChild>
                            <w:div w:id="1355885184">
                              <w:marLeft w:val="0"/>
                              <w:marRight w:val="0"/>
                              <w:marTop w:val="0"/>
                              <w:marBottom w:val="0"/>
                              <w:divBdr>
                                <w:top w:val="none" w:sz="0" w:space="0" w:color="auto"/>
                                <w:left w:val="none" w:sz="0" w:space="0" w:color="auto"/>
                                <w:bottom w:val="none" w:sz="0" w:space="0" w:color="auto"/>
                                <w:right w:val="none" w:sz="0" w:space="0" w:color="auto"/>
                              </w:divBdr>
                            </w:div>
                          </w:divsChild>
                        </w:div>
                        <w:div w:id="1122576980">
                          <w:marLeft w:val="0"/>
                          <w:marRight w:val="0"/>
                          <w:marTop w:val="240"/>
                          <w:marBottom w:val="240"/>
                          <w:divBdr>
                            <w:top w:val="none" w:sz="0" w:space="0" w:color="auto"/>
                            <w:left w:val="none" w:sz="0" w:space="0" w:color="auto"/>
                            <w:bottom w:val="none" w:sz="0" w:space="0" w:color="auto"/>
                            <w:right w:val="none" w:sz="0" w:space="0" w:color="auto"/>
                          </w:divBdr>
                          <w:divsChild>
                            <w:div w:id="1956446390">
                              <w:marLeft w:val="0"/>
                              <w:marRight w:val="0"/>
                              <w:marTop w:val="0"/>
                              <w:marBottom w:val="0"/>
                              <w:divBdr>
                                <w:top w:val="none" w:sz="0" w:space="0" w:color="auto"/>
                                <w:left w:val="none" w:sz="0" w:space="0" w:color="auto"/>
                                <w:bottom w:val="none" w:sz="0" w:space="0" w:color="auto"/>
                                <w:right w:val="none" w:sz="0" w:space="0" w:color="auto"/>
                              </w:divBdr>
                            </w:div>
                          </w:divsChild>
                        </w:div>
                        <w:div w:id="1182356625">
                          <w:marLeft w:val="0"/>
                          <w:marRight w:val="0"/>
                          <w:marTop w:val="240"/>
                          <w:marBottom w:val="240"/>
                          <w:divBdr>
                            <w:top w:val="none" w:sz="0" w:space="0" w:color="auto"/>
                            <w:left w:val="none" w:sz="0" w:space="0" w:color="auto"/>
                            <w:bottom w:val="none" w:sz="0" w:space="0" w:color="auto"/>
                            <w:right w:val="none" w:sz="0" w:space="0" w:color="auto"/>
                          </w:divBdr>
                          <w:divsChild>
                            <w:div w:id="2102601536">
                              <w:marLeft w:val="0"/>
                              <w:marRight w:val="0"/>
                              <w:marTop w:val="0"/>
                              <w:marBottom w:val="0"/>
                              <w:divBdr>
                                <w:top w:val="none" w:sz="0" w:space="0" w:color="auto"/>
                                <w:left w:val="none" w:sz="0" w:space="0" w:color="auto"/>
                                <w:bottom w:val="none" w:sz="0" w:space="0" w:color="auto"/>
                                <w:right w:val="none" w:sz="0" w:space="0" w:color="auto"/>
                              </w:divBdr>
                            </w:div>
                          </w:divsChild>
                        </w:div>
                        <w:div w:id="587153210">
                          <w:marLeft w:val="0"/>
                          <w:marRight w:val="0"/>
                          <w:marTop w:val="240"/>
                          <w:marBottom w:val="240"/>
                          <w:divBdr>
                            <w:top w:val="none" w:sz="0" w:space="0" w:color="auto"/>
                            <w:left w:val="none" w:sz="0" w:space="0" w:color="auto"/>
                            <w:bottom w:val="none" w:sz="0" w:space="0" w:color="auto"/>
                            <w:right w:val="none" w:sz="0" w:space="0" w:color="auto"/>
                          </w:divBdr>
                          <w:divsChild>
                            <w:div w:id="13185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81793">
                      <w:marLeft w:val="120"/>
                      <w:marRight w:val="120"/>
                      <w:marTop w:val="120"/>
                      <w:marBottom w:val="120"/>
                      <w:divBdr>
                        <w:top w:val="single" w:sz="6" w:space="0" w:color="C7C7C7"/>
                        <w:left w:val="single" w:sz="6" w:space="6" w:color="C7C7C7"/>
                        <w:bottom w:val="single" w:sz="6" w:space="0" w:color="C7C7C7"/>
                        <w:right w:val="dotted" w:sz="18" w:space="6" w:color="C7C7C7"/>
                      </w:divBdr>
                    </w:div>
                    <w:div w:id="1381782614">
                      <w:marLeft w:val="120"/>
                      <w:marRight w:val="120"/>
                      <w:marTop w:val="120"/>
                      <w:marBottom w:val="120"/>
                      <w:divBdr>
                        <w:top w:val="single" w:sz="6" w:space="0" w:color="C7C7C7"/>
                        <w:left w:val="single" w:sz="6" w:space="6" w:color="C7C7C7"/>
                        <w:bottom w:val="single" w:sz="6" w:space="0" w:color="C7C7C7"/>
                        <w:right w:val="dotted" w:sz="18" w:space="6" w:color="C7C7C7"/>
                      </w:divBdr>
                    </w:div>
                    <w:div w:id="409625200">
                      <w:marLeft w:val="120"/>
                      <w:marRight w:val="120"/>
                      <w:marTop w:val="120"/>
                      <w:marBottom w:val="120"/>
                      <w:divBdr>
                        <w:top w:val="single" w:sz="6" w:space="0" w:color="C7C7C7"/>
                        <w:left w:val="single" w:sz="6" w:space="6" w:color="C7C7C7"/>
                        <w:bottom w:val="single" w:sz="6" w:space="0" w:color="C7C7C7"/>
                        <w:right w:val="dotted" w:sz="18" w:space="6" w:color="C7C7C7"/>
                      </w:divBdr>
                    </w:div>
                    <w:div w:id="2130204364">
                      <w:marLeft w:val="120"/>
                      <w:marRight w:val="120"/>
                      <w:marTop w:val="120"/>
                      <w:marBottom w:val="120"/>
                      <w:divBdr>
                        <w:top w:val="single" w:sz="6" w:space="0" w:color="C7C7C7"/>
                        <w:left w:val="single" w:sz="6" w:space="6" w:color="C7C7C7"/>
                        <w:bottom w:val="single" w:sz="6" w:space="0" w:color="C7C7C7"/>
                        <w:right w:val="dotted" w:sz="18" w:space="6" w:color="C7C7C7"/>
                      </w:divBdr>
                    </w:div>
                    <w:div w:id="1811093549">
                      <w:marLeft w:val="120"/>
                      <w:marRight w:val="120"/>
                      <w:marTop w:val="120"/>
                      <w:marBottom w:val="120"/>
                      <w:divBdr>
                        <w:top w:val="single" w:sz="6" w:space="0" w:color="C7C7C7"/>
                        <w:left w:val="single" w:sz="6" w:space="6" w:color="C7C7C7"/>
                        <w:bottom w:val="single" w:sz="6" w:space="0" w:color="C7C7C7"/>
                        <w:right w:val="dotted" w:sz="18" w:space="6" w:color="C7C7C7"/>
                      </w:divBdr>
                    </w:div>
                    <w:div w:id="53241478">
                      <w:marLeft w:val="120"/>
                      <w:marRight w:val="120"/>
                      <w:marTop w:val="120"/>
                      <w:marBottom w:val="120"/>
                      <w:divBdr>
                        <w:top w:val="single" w:sz="6" w:space="0" w:color="C7C7C7"/>
                        <w:left w:val="single" w:sz="6" w:space="6" w:color="C7C7C7"/>
                        <w:bottom w:val="single" w:sz="6" w:space="0" w:color="C7C7C7"/>
                        <w:right w:val="dotted" w:sz="18" w:space="6" w:color="C7C7C7"/>
                      </w:divBdr>
                    </w:div>
                    <w:div w:id="975185748">
                      <w:marLeft w:val="120"/>
                      <w:marRight w:val="120"/>
                      <w:marTop w:val="120"/>
                      <w:marBottom w:val="120"/>
                      <w:divBdr>
                        <w:top w:val="single" w:sz="6" w:space="0" w:color="454545"/>
                        <w:left w:val="dotted" w:sz="18" w:space="6" w:color="454545"/>
                        <w:bottom w:val="single" w:sz="6" w:space="0" w:color="454545"/>
                        <w:right w:val="single" w:sz="6" w:space="6" w:color="454545"/>
                      </w:divBdr>
                    </w:div>
                    <w:div w:id="1519126242">
                      <w:marLeft w:val="120"/>
                      <w:marRight w:val="120"/>
                      <w:marTop w:val="120"/>
                      <w:marBottom w:val="120"/>
                      <w:divBdr>
                        <w:top w:val="single" w:sz="6" w:space="0" w:color="454545"/>
                        <w:left w:val="dotted" w:sz="18" w:space="6" w:color="454545"/>
                        <w:bottom w:val="single" w:sz="6" w:space="0" w:color="454545"/>
                        <w:right w:val="single" w:sz="6" w:space="6" w:color="454545"/>
                      </w:divBdr>
                    </w:div>
                    <w:div w:id="170530694">
                      <w:marLeft w:val="120"/>
                      <w:marRight w:val="120"/>
                      <w:marTop w:val="120"/>
                      <w:marBottom w:val="120"/>
                      <w:divBdr>
                        <w:top w:val="single" w:sz="6" w:space="0" w:color="454545"/>
                        <w:left w:val="dotted" w:sz="18" w:space="6" w:color="454545"/>
                        <w:bottom w:val="single" w:sz="6" w:space="0" w:color="454545"/>
                        <w:right w:val="single" w:sz="6" w:space="6" w:color="454545"/>
                      </w:divBdr>
                    </w:div>
                    <w:div w:id="1950703080">
                      <w:marLeft w:val="120"/>
                      <w:marRight w:val="120"/>
                      <w:marTop w:val="120"/>
                      <w:marBottom w:val="120"/>
                      <w:divBdr>
                        <w:top w:val="single" w:sz="6" w:space="0" w:color="454545"/>
                        <w:left w:val="dotted" w:sz="18" w:space="6" w:color="454545"/>
                        <w:bottom w:val="single" w:sz="6" w:space="0" w:color="454545"/>
                        <w:right w:val="single" w:sz="6" w:space="6" w:color="454545"/>
                      </w:divBdr>
                    </w:div>
                    <w:div w:id="986207078">
                      <w:marLeft w:val="120"/>
                      <w:marRight w:val="120"/>
                      <w:marTop w:val="120"/>
                      <w:marBottom w:val="120"/>
                      <w:divBdr>
                        <w:top w:val="single" w:sz="6" w:space="0" w:color="454545"/>
                        <w:left w:val="dotted" w:sz="18" w:space="6" w:color="454545"/>
                        <w:bottom w:val="single" w:sz="6" w:space="0" w:color="454545"/>
                        <w:right w:val="single" w:sz="6" w:space="6" w:color="454545"/>
                      </w:divBdr>
                    </w:div>
                    <w:div w:id="1420879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7039884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2946027">
                  <w:marLeft w:val="240"/>
                  <w:marRight w:val="240"/>
                  <w:marTop w:val="0"/>
                  <w:marBottom w:val="0"/>
                  <w:divBdr>
                    <w:top w:val="none" w:sz="0" w:space="0" w:color="auto"/>
                    <w:left w:val="none" w:sz="0" w:space="0" w:color="auto"/>
                    <w:bottom w:val="none" w:sz="0" w:space="0" w:color="auto"/>
                    <w:right w:val="none" w:sz="0" w:space="0" w:color="auto"/>
                  </w:divBdr>
                </w:div>
                <w:div w:id="1551185388">
                  <w:marLeft w:val="0"/>
                  <w:marRight w:val="0"/>
                  <w:marTop w:val="0"/>
                  <w:marBottom w:val="0"/>
                  <w:divBdr>
                    <w:top w:val="single" w:sz="6" w:space="6" w:color="000000"/>
                    <w:left w:val="none" w:sz="0" w:space="0" w:color="auto"/>
                    <w:bottom w:val="none" w:sz="0" w:space="0" w:color="auto"/>
                    <w:right w:val="none" w:sz="0" w:space="0" w:color="auto"/>
                  </w:divBdr>
                  <w:divsChild>
                    <w:div w:id="1579093803">
                      <w:marLeft w:val="0"/>
                      <w:marRight w:val="0"/>
                      <w:marTop w:val="0"/>
                      <w:marBottom w:val="0"/>
                      <w:divBdr>
                        <w:top w:val="none" w:sz="0" w:space="0" w:color="auto"/>
                        <w:left w:val="none" w:sz="0" w:space="0" w:color="auto"/>
                        <w:bottom w:val="none" w:sz="0" w:space="0" w:color="auto"/>
                        <w:right w:val="none" w:sz="0" w:space="0" w:color="auto"/>
                      </w:divBdr>
                      <w:divsChild>
                        <w:div w:id="584918758">
                          <w:marLeft w:val="0"/>
                          <w:marRight w:val="0"/>
                          <w:marTop w:val="0"/>
                          <w:marBottom w:val="0"/>
                          <w:divBdr>
                            <w:top w:val="none" w:sz="0" w:space="0" w:color="auto"/>
                            <w:left w:val="none" w:sz="0" w:space="0" w:color="auto"/>
                            <w:bottom w:val="none" w:sz="0" w:space="0" w:color="auto"/>
                            <w:right w:val="none" w:sz="0" w:space="0" w:color="auto"/>
                          </w:divBdr>
                          <w:divsChild>
                            <w:div w:id="2027361782">
                              <w:marLeft w:val="0"/>
                              <w:marRight w:val="0"/>
                              <w:marTop w:val="0"/>
                              <w:marBottom w:val="0"/>
                              <w:divBdr>
                                <w:top w:val="none" w:sz="0" w:space="0" w:color="auto"/>
                                <w:left w:val="none" w:sz="0" w:space="0" w:color="auto"/>
                                <w:bottom w:val="none" w:sz="0" w:space="0" w:color="auto"/>
                                <w:right w:val="none" w:sz="0" w:space="0" w:color="auto"/>
                              </w:divBdr>
                              <w:divsChild>
                                <w:div w:id="14886641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65213685">
                              <w:marLeft w:val="0"/>
                              <w:marRight w:val="0"/>
                              <w:marTop w:val="240"/>
                              <w:marBottom w:val="240"/>
                              <w:divBdr>
                                <w:top w:val="none" w:sz="0" w:space="0" w:color="auto"/>
                                <w:left w:val="none" w:sz="0" w:space="0" w:color="auto"/>
                                <w:bottom w:val="none" w:sz="0" w:space="0" w:color="auto"/>
                                <w:right w:val="none" w:sz="0" w:space="0" w:color="auto"/>
                              </w:divBdr>
                              <w:divsChild>
                                <w:div w:id="96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0927">
                      <w:marLeft w:val="0"/>
                      <w:marRight w:val="0"/>
                      <w:marTop w:val="0"/>
                      <w:marBottom w:val="0"/>
                      <w:divBdr>
                        <w:top w:val="none" w:sz="0" w:space="0" w:color="auto"/>
                        <w:left w:val="none" w:sz="0" w:space="0" w:color="auto"/>
                        <w:bottom w:val="none" w:sz="0" w:space="0" w:color="auto"/>
                        <w:right w:val="none" w:sz="0" w:space="0" w:color="auto"/>
                      </w:divBdr>
                      <w:divsChild>
                        <w:div w:id="635183523">
                          <w:marLeft w:val="0"/>
                          <w:marRight w:val="0"/>
                          <w:marTop w:val="0"/>
                          <w:marBottom w:val="0"/>
                          <w:divBdr>
                            <w:top w:val="none" w:sz="0" w:space="0" w:color="auto"/>
                            <w:left w:val="none" w:sz="0" w:space="0" w:color="auto"/>
                            <w:bottom w:val="none" w:sz="0" w:space="0" w:color="auto"/>
                            <w:right w:val="none" w:sz="0" w:space="0" w:color="auto"/>
                          </w:divBdr>
                        </w:div>
                        <w:div w:id="18176466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4258602">
                      <w:marLeft w:val="0"/>
                      <w:marRight w:val="0"/>
                      <w:marTop w:val="0"/>
                      <w:marBottom w:val="0"/>
                      <w:divBdr>
                        <w:top w:val="none" w:sz="0" w:space="0" w:color="auto"/>
                        <w:left w:val="none" w:sz="0" w:space="0" w:color="auto"/>
                        <w:bottom w:val="none" w:sz="0" w:space="0" w:color="auto"/>
                        <w:right w:val="none" w:sz="0" w:space="0" w:color="auto"/>
                      </w:divBdr>
                      <w:divsChild>
                        <w:div w:id="1011949039">
                          <w:marLeft w:val="0"/>
                          <w:marRight w:val="0"/>
                          <w:marTop w:val="0"/>
                          <w:marBottom w:val="0"/>
                          <w:divBdr>
                            <w:top w:val="none" w:sz="0" w:space="0" w:color="auto"/>
                            <w:left w:val="none" w:sz="0" w:space="0" w:color="auto"/>
                            <w:bottom w:val="none" w:sz="0" w:space="0" w:color="auto"/>
                            <w:right w:val="none" w:sz="0" w:space="0" w:color="auto"/>
                          </w:divBdr>
                        </w:div>
                        <w:div w:id="17958244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87071667">
                      <w:marLeft w:val="0"/>
                      <w:marRight w:val="0"/>
                      <w:marTop w:val="0"/>
                      <w:marBottom w:val="0"/>
                      <w:divBdr>
                        <w:top w:val="none" w:sz="0" w:space="0" w:color="auto"/>
                        <w:left w:val="none" w:sz="0" w:space="0" w:color="auto"/>
                        <w:bottom w:val="none" w:sz="0" w:space="0" w:color="auto"/>
                        <w:right w:val="none" w:sz="0" w:space="0" w:color="auto"/>
                      </w:divBdr>
                      <w:divsChild>
                        <w:div w:id="1066493402">
                          <w:marLeft w:val="0"/>
                          <w:marRight w:val="0"/>
                          <w:marTop w:val="0"/>
                          <w:marBottom w:val="0"/>
                          <w:divBdr>
                            <w:top w:val="none" w:sz="0" w:space="0" w:color="auto"/>
                            <w:left w:val="none" w:sz="0" w:space="0" w:color="auto"/>
                            <w:bottom w:val="none" w:sz="0" w:space="0" w:color="auto"/>
                            <w:right w:val="none" w:sz="0" w:space="0" w:color="auto"/>
                          </w:divBdr>
                        </w:div>
                        <w:div w:id="21473548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155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664964">
          <w:marLeft w:val="0"/>
          <w:marRight w:val="0"/>
          <w:marTop w:val="0"/>
          <w:marBottom w:val="0"/>
          <w:divBdr>
            <w:top w:val="none" w:sz="0" w:space="0" w:color="auto"/>
            <w:left w:val="none" w:sz="0" w:space="0" w:color="auto"/>
            <w:bottom w:val="none" w:sz="0" w:space="0" w:color="auto"/>
            <w:right w:val="none" w:sz="0" w:space="0" w:color="auto"/>
          </w:divBdr>
          <w:divsChild>
            <w:div w:id="7646883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2033518">
                  <w:marLeft w:val="240"/>
                  <w:marRight w:val="240"/>
                  <w:marTop w:val="0"/>
                  <w:marBottom w:val="0"/>
                  <w:divBdr>
                    <w:top w:val="none" w:sz="0" w:space="0" w:color="auto"/>
                    <w:left w:val="none" w:sz="0" w:space="0" w:color="auto"/>
                    <w:bottom w:val="none" w:sz="0" w:space="0" w:color="auto"/>
                    <w:right w:val="none" w:sz="0" w:space="0" w:color="auto"/>
                  </w:divBdr>
                </w:div>
                <w:div w:id="1988892531">
                  <w:marLeft w:val="0"/>
                  <w:marRight w:val="0"/>
                  <w:marTop w:val="0"/>
                  <w:marBottom w:val="0"/>
                  <w:divBdr>
                    <w:top w:val="single" w:sz="6" w:space="6" w:color="000000"/>
                    <w:left w:val="none" w:sz="0" w:space="0" w:color="auto"/>
                    <w:bottom w:val="none" w:sz="0" w:space="0" w:color="auto"/>
                    <w:right w:val="none" w:sz="0" w:space="0" w:color="auto"/>
                  </w:divBdr>
                  <w:divsChild>
                    <w:div w:id="1340348105">
                      <w:marLeft w:val="0"/>
                      <w:marRight w:val="0"/>
                      <w:marTop w:val="0"/>
                      <w:marBottom w:val="0"/>
                      <w:divBdr>
                        <w:top w:val="none" w:sz="0" w:space="0" w:color="auto"/>
                        <w:left w:val="none" w:sz="0" w:space="0" w:color="auto"/>
                        <w:bottom w:val="none" w:sz="0" w:space="0" w:color="auto"/>
                        <w:right w:val="none" w:sz="0" w:space="0" w:color="auto"/>
                      </w:divBdr>
                      <w:divsChild>
                        <w:div w:id="422803016">
                          <w:marLeft w:val="0"/>
                          <w:marRight w:val="0"/>
                          <w:marTop w:val="0"/>
                          <w:marBottom w:val="0"/>
                          <w:divBdr>
                            <w:top w:val="none" w:sz="0" w:space="0" w:color="auto"/>
                            <w:left w:val="none" w:sz="0" w:space="0" w:color="auto"/>
                            <w:bottom w:val="none" w:sz="0" w:space="0" w:color="auto"/>
                            <w:right w:val="none" w:sz="0" w:space="0" w:color="auto"/>
                          </w:divBdr>
                          <w:divsChild>
                            <w:div w:id="12039793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54596267">
                      <w:marLeft w:val="120"/>
                      <w:marRight w:val="120"/>
                      <w:marTop w:val="120"/>
                      <w:marBottom w:val="120"/>
                      <w:divBdr>
                        <w:top w:val="single" w:sz="6" w:space="0" w:color="C7C7C7"/>
                        <w:left w:val="single" w:sz="6" w:space="6" w:color="C7C7C7"/>
                        <w:bottom w:val="single" w:sz="6" w:space="0" w:color="C7C7C7"/>
                        <w:right w:val="dotted" w:sz="18" w:space="6" w:color="C7C7C7"/>
                      </w:divBdr>
                    </w:div>
                    <w:div w:id="2103330479">
                      <w:marLeft w:val="120"/>
                      <w:marRight w:val="120"/>
                      <w:marTop w:val="120"/>
                      <w:marBottom w:val="120"/>
                      <w:divBdr>
                        <w:top w:val="single" w:sz="6" w:space="0" w:color="C7C7C7"/>
                        <w:left w:val="single" w:sz="6" w:space="6" w:color="C7C7C7"/>
                        <w:bottom w:val="single" w:sz="6" w:space="0" w:color="C7C7C7"/>
                        <w:right w:val="dotted" w:sz="18" w:space="6" w:color="C7C7C7"/>
                      </w:divBdr>
                    </w:div>
                    <w:div w:id="1004670908">
                      <w:marLeft w:val="120"/>
                      <w:marRight w:val="120"/>
                      <w:marTop w:val="120"/>
                      <w:marBottom w:val="120"/>
                      <w:divBdr>
                        <w:top w:val="single" w:sz="6" w:space="0" w:color="C7C7C7"/>
                        <w:left w:val="single" w:sz="6" w:space="6" w:color="C7C7C7"/>
                        <w:bottom w:val="single" w:sz="6" w:space="0" w:color="C7C7C7"/>
                        <w:right w:val="dotted" w:sz="18" w:space="6" w:color="C7C7C7"/>
                      </w:divBdr>
                    </w:div>
                    <w:div w:id="431897118">
                      <w:marLeft w:val="120"/>
                      <w:marRight w:val="120"/>
                      <w:marTop w:val="120"/>
                      <w:marBottom w:val="120"/>
                      <w:divBdr>
                        <w:top w:val="single" w:sz="6" w:space="0" w:color="C7C7C7"/>
                        <w:left w:val="single" w:sz="6" w:space="6" w:color="C7C7C7"/>
                        <w:bottom w:val="single" w:sz="6" w:space="0" w:color="C7C7C7"/>
                        <w:right w:val="dotted" w:sz="18" w:space="6" w:color="C7C7C7"/>
                      </w:divBdr>
                    </w:div>
                    <w:div w:id="562915033">
                      <w:marLeft w:val="120"/>
                      <w:marRight w:val="120"/>
                      <w:marTop w:val="120"/>
                      <w:marBottom w:val="120"/>
                      <w:divBdr>
                        <w:top w:val="single" w:sz="6" w:space="0" w:color="C7C7C7"/>
                        <w:left w:val="single" w:sz="6" w:space="6" w:color="C7C7C7"/>
                        <w:bottom w:val="single" w:sz="6" w:space="0" w:color="C7C7C7"/>
                        <w:right w:val="dotted" w:sz="18" w:space="6" w:color="C7C7C7"/>
                      </w:divBdr>
                    </w:div>
                    <w:div w:id="713119347">
                      <w:marLeft w:val="120"/>
                      <w:marRight w:val="120"/>
                      <w:marTop w:val="120"/>
                      <w:marBottom w:val="120"/>
                      <w:divBdr>
                        <w:top w:val="single" w:sz="6" w:space="0" w:color="C7C7C7"/>
                        <w:left w:val="single" w:sz="6" w:space="6" w:color="C7C7C7"/>
                        <w:bottom w:val="single" w:sz="6" w:space="0" w:color="C7C7C7"/>
                        <w:right w:val="dotted" w:sz="18" w:space="6" w:color="C7C7C7"/>
                      </w:divBdr>
                    </w:div>
                    <w:div w:id="642272964">
                      <w:marLeft w:val="120"/>
                      <w:marRight w:val="120"/>
                      <w:marTop w:val="120"/>
                      <w:marBottom w:val="120"/>
                      <w:divBdr>
                        <w:top w:val="single" w:sz="6" w:space="0" w:color="C7C7C7"/>
                        <w:left w:val="single" w:sz="6" w:space="6" w:color="C7C7C7"/>
                        <w:bottom w:val="single" w:sz="6" w:space="0" w:color="C7C7C7"/>
                        <w:right w:val="dotted" w:sz="18" w:space="6" w:color="C7C7C7"/>
                      </w:divBdr>
                    </w:div>
                    <w:div w:id="1266571957">
                      <w:marLeft w:val="120"/>
                      <w:marRight w:val="120"/>
                      <w:marTop w:val="120"/>
                      <w:marBottom w:val="120"/>
                      <w:divBdr>
                        <w:top w:val="single" w:sz="6" w:space="0" w:color="C7C7C7"/>
                        <w:left w:val="single" w:sz="6" w:space="6" w:color="C7C7C7"/>
                        <w:bottom w:val="single" w:sz="6" w:space="0" w:color="C7C7C7"/>
                        <w:right w:val="dotted" w:sz="18" w:space="6" w:color="C7C7C7"/>
                      </w:divBdr>
                    </w:div>
                    <w:div w:id="1961642250">
                      <w:marLeft w:val="120"/>
                      <w:marRight w:val="120"/>
                      <w:marTop w:val="120"/>
                      <w:marBottom w:val="120"/>
                      <w:divBdr>
                        <w:top w:val="single" w:sz="6" w:space="0" w:color="C7C7C7"/>
                        <w:left w:val="single" w:sz="6" w:space="6" w:color="C7C7C7"/>
                        <w:bottom w:val="single" w:sz="6" w:space="0" w:color="C7C7C7"/>
                        <w:right w:val="dotted" w:sz="18" w:space="6" w:color="C7C7C7"/>
                      </w:divBdr>
                    </w:div>
                    <w:div w:id="372967416">
                      <w:marLeft w:val="120"/>
                      <w:marRight w:val="120"/>
                      <w:marTop w:val="120"/>
                      <w:marBottom w:val="120"/>
                      <w:divBdr>
                        <w:top w:val="single" w:sz="6" w:space="0" w:color="C7C7C7"/>
                        <w:left w:val="single" w:sz="6" w:space="6" w:color="C7C7C7"/>
                        <w:bottom w:val="single" w:sz="6" w:space="0" w:color="C7C7C7"/>
                        <w:right w:val="dotted" w:sz="18" w:space="6" w:color="C7C7C7"/>
                      </w:divBdr>
                    </w:div>
                    <w:div w:id="1322003947">
                      <w:marLeft w:val="120"/>
                      <w:marRight w:val="120"/>
                      <w:marTop w:val="120"/>
                      <w:marBottom w:val="120"/>
                      <w:divBdr>
                        <w:top w:val="single" w:sz="6" w:space="0" w:color="C7C7C7"/>
                        <w:left w:val="single" w:sz="6" w:space="6" w:color="C7C7C7"/>
                        <w:bottom w:val="single" w:sz="6" w:space="0" w:color="C7C7C7"/>
                        <w:right w:val="dotted" w:sz="18" w:space="6" w:color="C7C7C7"/>
                      </w:divBdr>
                    </w:div>
                    <w:div w:id="347220245">
                      <w:marLeft w:val="120"/>
                      <w:marRight w:val="120"/>
                      <w:marTop w:val="120"/>
                      <w:marBottom w:val="120"/>
                      <w:divBdr>
                        <w:top w:val="single" w:sz="6" w:space="0" w:color="C7C7C7"/>
                        <w:left w:val="single" w:sz="6" w:space="6" w:color="C7C7C7"/>
                        <w:bottom w:val="single" w:sz="6" w:space="0" w:color="C7C7C7"/>
                        <w:right w:val="dotted" w:sz="18" w:space="6" w:color="C7C7C7"/>
                      </w:divBdr>
                    </w:div>
                    <w:div w:id="717319841">
                      <w:marLeft w:val="120"/>
                      <w:marRight w:val="120"/>
                      <w:marTop w:val="120"/>
                      <w:marBottom w:val="120"/>
                      <w:divBdr>
                        <w:top w:val="single" w:sz="6" w:space="0" w:color="454545"/>
                        <w:left w:val="dotted" w:sz="18" w:space="6" w:color="454545"/>
                        <w:bottom w:val="single" w:sz="6" w:space="0" w:color="454545"/>
                        <w:right w:val="single" w:sz="6" w:space="6" w:color="454545"/>
                      </w:divBdr>
                    </w:div>
                    <w:div w:id="1223250126">
                      <w:marLeft w:val="120"/>
                      <w:marRight w:val="120"/>
                      <w:marTop w:val="120"/>
                      <w:marBottom w:val="120"/>
                      <w:divBdr>
                        <w:top w:val="single" w:sz="6" w:space="0" w:color="454545"/>
                        <w:left w:val="dotted" w:sz="18" w:space="6" w:color="454545"/>
                        <w:bottom w:val="single" w:sz="6" w:space="0" w:color="454545"/>
                        <w:right w:val="single" w:sz="6" w:space="6" w:color="454545"/>
                      </w:divBdr>
                    </w:div>
                    <w:div w:id="103812851">
                      <w:marLeft w:val="120"/>
                      <w:marRight w:val="120"/>
                      <w:marTop w:val="120"/>
                      <w:marBottom w:val="120"/>
                      <w:divBdr>
                        <w:top w:val="single" w:sz="6" w:space="0" w:color="454545"/>
                        <w:left w:val="dotted" w:sz="18" w:space="6" w:color="454545"/>
                        <w:bottom w:val="single" w:sz="6" w:space="0" w:color="454545"/>
                        <w:right w:val="single" w:sz="6" w:space="6" w:color="454545"/>
                      </w:divBdr>
                    </w:div>
                    <w:div w:id="352194880">
                      <w:marLeft w:val="120"/>
                      <w:marRight w:val="120"/>
                      <w:marTop w:val="120"/>
                      <w:marBottom w:val="120"/>
                      <w:divBdr>
                        <w:top w:val="single" w:sz="6" w:space="0" w:color="454545"/>
                        <w:left w:val="dotted" w:sz="18" w:space="6" w:color="454545"/>
                        <w:bottom w:val="single" w:sz="6" w:space="0" w:color="454545"/>
                        <w:right w:val="single" w:sz="6" w:space="6" w:color="454545"/>
                      </w:divBdr>
                    </w:div>
                    <w:div w:id="1615550193">
                      <w:marLeft w:val="120"/>
                      <w:marRight w:val="120"/>
                      <w:marTop w:val="120"/>
                      <w:marBottom w:val="120"/>
                      <w:divBdr>
                        <w:top w:val="single" w:sz="6" w:space="0" w:color="454545"/>
                        <w:left w:val="dotted" w:sz="18" w:space="6" w:color="454545"/>
                        <w:bottom w:val="single" w:sz="6" w:space="0" w:color="454545"/>
                        <w:right w:val="single" w:sz="6" w:space="6" w:color="454545"/>
                      </w:divBdr>
                    </w:div>
                    <w:div w:id="1961645701">
                      <w:marLeft w:val="120"/>
                      <w:marRight w:val="120"/>
                      <w:marTop w:val="120"/>
                      <w:marBottom w:val="120"/>
                      <w:divBdr>
                        <w:top w:val="single" w:sz="6" w:space="0" w:color="454545"/>
                        <w:left w:val="dotted" w:sz="18" w:space="6" w:color="454545"/>
                        <w:bottom w:val="single" w:sz="6" w:space="0" w:color="454545"/>
                        <w:right w:val="single" w:sz="6" w:space="6" w:color="454545"/>
                      </w:divBdr>
                    </w:div>
                    <w:div w:id="1241257184">
                      <w:marLeft w:val="120"/>
                      <w:marRight w:val="120"/>
                      <w:marTop w:val="120"/>
                      <w:marBottom w:val="120"/>
                      <w:divBdr>
                        <w:top w:val="single" w:sz="6" w:space="0" w:color="454545"/>
                        <w:left w:val="dotted" w:sz="18" w:space="6" w:color="454545"/>
                        <w:bottom w:val="single" w:sz="6" w:space="0" w:color="454545"/>
                        <w:right w:val="single" w:sz="6" w:space="6" w:color="454545"/>
                      </w:divBdr>
                    </w:div>
                    <w:div w:id="1550876161">
                      <w:marLeft w:val="120"/>
                      <w:marRight w:val="120"/>
                      <w:marTop w:val="120"/>
                      <w:marBottom w:val="120"/>
                      <w:divBdr>
                        <w:top w:val="single" w:sz="6" w:space="0" w:color="454545"/>
                        <w:left w:val="dotted" w:sz="18" w:space="6" w:color="454545"/>
                        <w:bottom w:val="single" w:sz="6" w:space="0" w:color="454545"/>
                        <w:right w:val="single" w:sz="6" w:space="6" w:color="454545"/>
                      </w:divBdr>
                    </w:div>
                    <w:div w:id="574435312">
                      <w:marLeft w:val="120"/>
                      <w:marRight w:val="120"/>
                      <w:marTop w:val="120"/>
                      <w:marBottom w:val="120"/>
                      <w:divBdr>
                        <w:top w:val="single" w:sz="6" w:space="0" w:color="454545"/>
                        <w:left w:val="dotted" w:sz="18" w:space="6" w:color="454545"/>
                        <w:bottom w:val="single" w:sz="6" w:space="0" w:color="454545"/>
                        <w:right w:val="single" w:sz="6" w:space="6" w:color="454545"/>
                      </w:divBdr>
                    </w:div>
                    <w:div w:id="741102557">
                      <w:marLeft w:val="120"/>
                      <w:marRight w:val="120"/>
                      <w:marTop w:val="120"/>
                      <w:marBottom w:val="120"/>
                      <w:divBdr>
                        <w:top w:val="single" w:sz="6" w:space="0" w:color="454545"/>
                        <w:left w:val="dotted" w:sz="18" w:space="6" w:color="454545"/>
                        <w:bottom w:val="single" w:sz="6" w:space="0" w:color="454545"/>
                        <w:right w:val="single" w:sz="6" w:space="6" w:color="454545"/>
                      </w:divBdr>
                    </w:div>
                    <w:div w:id="1898857287">
                      <w:marLeft w:val="120"/>
                      <w:marRight w:val="120"/>
                      <w:marTop w:val="120"/>
                      <w:marBottom w:val="120"/>
                      <w:divBdr>
                        <w:top w:val="single" w:sz="6" w:space="0" w:color="454545"/>
                        <w:left w:val="dotted" w:sz="18" w:space="6" w:color="454545"/>
                        <w:bottom w:val="single" w:sz="6" w:space="0" w:color="454545"/>
                        <w:right w:val="single" w:sz="6" w:space="6" w:color="454545"/>
                      </w:divBdr>
                    </w:div>
                    <w:div w:id="726275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597794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6037167">
                  <w:marLeft w:val="240"/>
                  <w:marRight w:val="240"/>
                  <w:marTop w:val="0"/>
                  <w:marBottom w:val="0"/>
                  <w:divBdr>
                    <w:top w:val="none" w:sz="0" w:space="0" w:color="auto"/>
                    <w:left w:val="none" w:sz="0" w:space="0" w:color="auto"/>
                    <w:bottom w:val="none" w:sz="0" w:space="0" w:color="auto"/>
                    <w:right w:val="none" w:sz="0" w:space="0" w:color="auto"/>
                  </w:divBdr>
                </w:div>
                <w:div w:id="959918846">
                  <w:marLeft w:val="0"/>
                  <w:marRight w:val="0"/>
                  <w:marTop w:val="0"/>
                  <w:marBottom w:val="0"/>
                  <w:divBdr>
                    <w:top w:val="single" w:sz="6" w:space="6" w:color="000000"/>
                    <w:left w:val="none" w:sz="0" w:space="0" w:color="auto"/>
                    <w:bottom w:val="none" w:sz="0" w:space="0" w:color="auto"/>
                    <w:right w:val="none" w:sz="0" w:space="0" w:color="auto"/>
                  </w:divBdr>
                  <w:divsChild>
                    <w:div w:id="1271281634">
                      <w:marLeft w:val="0"/>
                      <w:marRight w:val="0"/>
                      <w:marTop w:val="0"/>
                      <w:marBottom w:val="0"/>
                      <w:divBdr>
                        <w:top w:val="none" w:sz="0" w:space="0" w:color="auto"/>
                        <w:left w:val="none" w:sz="0" w:space="0" w:color="auto"/>
                        <w:bottom w:val="none" w:sz="0" w:space="0" w:color="auto"/>
                        <w:right w:val="none" w:sz="0" w:space="0" w:color="auto"/>
                      </w:divBdr>
                      <w:divsChild>
                        <w:div w:id="2099521948">
                          <w:marLeft w:val="0"/>
                          <w:marRight w:val="0"/>
                          <w:marTop w:val="0"/>
                          <w:marBottom w:val="0"/>
                          <w:divBdr>
                            <w:top w:val="none" w:sz="0" w:space="0" w:color="auto"/>
                            <w:left w:val="none" w:sz="0" w:space="0" w:color="auto"/>
                            <w:bottom w:val="none" w:sz="0" w:space="0" w:color="auto"/>
                            <w:right w:val="none" w:sz="0" w:space="0" w:color="auto"/>
                          </w:divBdr>
                          <w:divsChild>
                            <w:div w:id="17531188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326847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228566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4815403">
                  <w:marLeft w:val="240"/>
                  <w:marRight w:val="240"/>
                  <w:marTop w:val="0"/>
                  <w:marBottom w:val="0"/>
                  <w:divBdr>
                    <w:top w:val="none" w:sz="0" w:space="0" w:color="auto"/>
                    <w:left w:val="none" w:sz="0" w:space="0" w:color="auto"/>
                    <w:bottom w:val="none" w:sz="0" w:space="0" w:color="auto"/>
                    <w:right w:val="none" w:sz="0" w:space="0" w:color="auto"/>
                  </w:divBdr>
                </w:div>
                <w:div w:id="259070081">
                  <w:marLeft w:val="0"/>
                  <w:marRight w:val="0"/>
                  <w:marTop w:val="0"/>
                  <w:marBottom w:val="0"/>
                  <w:divBdr>
                    <w:top w:val="single" w:sz="6" w:space="6" w:color="000000"/>
                    <w:left w:val="none" w:sz="0" w:space="0" w:color="auto"/>
                    <w:bottom w:val="none" w:sz="0" w:space="0" w:color="auto"/>
                    <w:right w:val="none" w:sz="0" w:space="0" w:color="auto"/>
                  </w:divBdr>
                  <w:divsChild>
                    <w:div w:id="5627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05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7685146">
                  <w:marLeft w:val="240"/>
                  <w:marRight w:val="240"/>
                  <w:marTop w:val="0"/>
                  <w:marBottom w:val="0"/>
                  <w:divBdr>
                    <w:top w:val="none" w:sz="0" w:space="0" w:color="auto"/>
                    <w:left w:val="none" w:sz="0" w:space="0" w:color="auto"/>
                    <w:bottom w:val="none" w:sz="0" w:space="0" w:color="auto"/>
                    <w:right w:val="none" w:sz="0" w:space="0" w:color="auto"/>
                  </w:divBdr>
                </w:div>
                <w:div w:id="1128933652">
                  <w:marLeft w:val="0"/>
                  <w:marRight w:val="0"/>
                  <w:marTop w:val="0"/>
                  <w:marBottom w:val="0"/>
                  <w:divBdr>
                    <w:top w:val="single" w:sz="6" w:space="6" w:color="000000"/>
                    <w:left w:val="none" w:sz="0" w:space="0" w:color="auto"/>
                    <w:bottom w:val="none" w:sz="0" w:space="0" w:color="auto"/>
                    <w:right w:val="none" w:sz="0" w:space="0" w:color="auto"/>
                  </w:divBdr>
                  <w:divsChild>
                    <w:div w:id="2087218939">
                      <w:marLeft w:val="0"/>
                      <w:marRight w:val="0"/>
                      <w:marTop w:val="0"/>
                      <w:marBottom w:val="0"/>
                      <w:divBdr>
                        <w:top w:val="none" w:sz="0" w:space="0" w:color="auto"/>
                        <w:left w:val="none" w:sz="0" w:space="0" w:color="auto"/>
                        <w:bottom w:val="none" w:sz="0" w:space="0" w:color="auto"/>
                        <w:right w:val="none" w:sz="0" w:space="0" w:color="auto"/>
                      </w:divBdr>
                      <w:divsChild>
                        <w:div w:id="1625113107">
                          <w:marLeft w:val="0"/>
                          <w:marRight w:val="0"/>
                          <w:marTop w:val="0"/>
                          <w:marBottom w:val="0"/>
                          <w:divBdr>
                            <w:top w:val="none" w:sz="0" w:space="0" w:color="auto"/>
                            <w:left w:val="none" w:sz="0" w:space="0" w:color="auto"/>
                            <w:bottom w:val="none" w:sz="0" w:space="0" w:color="auto"/>
                            <w:right w:val="none" w:sz="0" w:space="0" w:color="auto"/>
                          </w:divBdr>
                          <w:divsChild>
                            <w:div w:id="8388161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789204340">
          <w:marLeft w:val="0"/>
          <w:marRight w:val="0"/>
          <w:marTop w:val="0"/>
          <w:marBottom w:val="0"/>
          <w:divBdr>
            <w:top w:val="none" w:sz="0" w:space="0" w:color="auto"/>
            <w:left w:val="none" w:sz="0" w:space="0" w:color="auto"/>
            <w:bottom w:val="none" w:sz="0" w:space="0" w:color="auto"/>
            <w:right w:val="none" w:sz="0" w:space="0" w:color="auto"/>
          </w:divBdr>
          <w:divsChild>
            <w:div w:id="20015012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6312200">
                  <w:marLeft w:val="240"/>
                  <w:marRight w:val="240"/>
                  <w:marTop w:val="0"/>
                  <w:marBottom w:val="0"/>
                  <w:divBdr>
                    <w:top w:val="none" w:sz="0" w:space="0" w:color="auto"/>
                    <w:left w:val="none" w:sz="0" w:space="0" w:color="auto"/>
                    <w:bottom w:val="none" w:sz="0" w:space="0" w:color="auto"/>
                    <w:right w:val="none" w:sz="0" w:space="0" w:color="auto"/>
                  </w:divBdr>
                </w:div>
                <w:div w:id="588931432">
                  <w:marLeft w:val="0"/>
                  <w:marRight w:val="0"/>
                  <w:marTop w:val="0"/>
                  <w:marBottom w:val="0"/>
                  <w:divBdr>
                    <w:top w:val="single" w:sz="6" w:space="6" w:color="000000"/>
                    <w:left w:val="none" w:sz="0" w:space="0" w:color="auto"/>
                    <w:bottom w:val="none" w:sz="0" w:space="0" w:color="auto"/>
                    <w:right w:val="none" w:sz="0" w:space="0" w:color="auto"/>
                  </w:divBdr>
                  <w:divsChild>
                    <w:div w:id="189074136">
                      <w:marLeft w:val="0"/>
                      <w:marRight w:val="0"/>
                      <w:marTop w:val="0"/>
                      <w:marBottom w:val="0"/>
                      <w:divBdr>
                        <w:top w:val="none" w:sz="0" w:space="0" w:color="auto"/>
                        <w:left w:val="none" w:sz="0" w:space="0" w:color="auto"/>
                        <w:bottom w:val="none" w:sz="0" w:space="0" w:color="auto"/>
                        <w:right w:val="none" w:sz="0" w:space="0" w:color="auto"/>
                      </w:divBdr>
                      <w:divsChild>
                        <w:div w:id="203567057">
                          <w:marLeft w:val="0"/>
                          <w:marRight w:val="0"/>
                          <w:marTop w:val="240"/>
                          <w:marBottom w:val="240"/>
                          <w:divBdr>
                            <w:top w:val="none" w:sz="0" w:space="0" w:color="auto"/>
                            <w:left w:val="none" w:sz="0" w:space="0" w:color="auto"/>
                            <w:bottom w:val="none" w:sz="0" w:space="0" w:color="auto"/>
                            <w:right w:val="none" w:sz="0" w:space="0" w:color="auto"/>
                          </w:divBdr>
                          <w:divsChild>
                            <w:div w:id="15421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4909">
                      <w:marLeft w:val="120"/>
                      <w:marRight w:val="120"/>
                      <w:marTop w:val="120"/>
                      <w:marBottom w:val="120"/>
                      <w:divBdr>
                        <w:top w:val="single" w:sz="6" w:space="0" w:color="C7C7C7"/>
                        <w:left w:val="single" w:sz="6" w:space="6" w:color="C7C7C7"/>
                        <w:bottom w:val="single" w:sz="6" w:space="0" w:color="C7C7C7"/>
                        <w:right w:val="dotted" w:sz="18" w:space="6" w:color="C7C7C7"/>
                      </w:divBdr>
                    </w:div>
                    <w:div w:id="1431199891">
                      <w:marLeft w:val="120"/>
                      <w:marRight w:val="120"/>
                      <w:marTop w:val="120"/>
                      <w:marBottom w:val="120"/>
                      <w:divBdr>
                        <w:top w:val="single" w:sz="6" w:space="0" w:color="C7C7C7"/>
                        <w:left w:val="single" w:sz="6" w:space="6" w:color="C7C7C7"/>
                        <w:bottom w:val="single" w:sz="6" w:space="0" w:color="C7C7C7"/>
                        <w:right w:val="dotted" w:sz="18" w:space="6" w:color="C7C7C7"/>
                      </w:divBdr>
                    </w:div>
                    <w:div w:id="135530882">
                      <w:marLeft w:val="120"/>
                      <w:marRight w:val="120"/>
                      <w:marTop w:val="120"/>
                      <w:marBottom w:val="120"/>
                      <w:divBdr>
                        <w:top w:val="single" w:sz="6" w:space="0" w:color="C7C7C7"/>
                        <w:left w:val="single" w:sz="6" w:space="6" w:color="C7C7C7"/>
                        <w:bottom w:val="single" w:sz="6" w:space="0" w:color="C7C7C7"/>
                        <w:right w:val="dotted" w:sz="18" w:space="6" w:color="C7C7C7"/>
                      </w:divBdr>
                    </w:div>
                    <w:div w:id="956133148">
                      <w:marLeft w:val="120"/>
                      <w:marRight w:val="120"/>
                      <w:marTop w:val="120"/>
                      <w:marBottom w:val="120"/>
                      <w:divBdr>
                        <w:top w:val="single" w:sz="6" w:space="0" w:color="C7C7C7"/>
                        <w:left w:val="single" w:sz="6" w:space="6" w:color="C7C7C7"/>
                        <w:bottom w:val="single" w:sz="6" w:space="0" w:color="C7C7C7"/>
                        <w:right w:val="dotted" w:sz="18" w:space="6" w:color="C7C7C7"/>
                      </w:divBdr>
                    </w:div>
                    <w:div w:id="915868195">
                      <w:marLeft w:val="120"/>
                      <w:marRight w:val="120"/>
                      <w:marTop w:val="120"/>
                      <w:marBottom w:val="120"/>
                      <w:divBdr>
                        <w:top w:val="single" w:sz="6" w:space="0" w:color="C7C7C7"/>
                        <w:left w:val="single" w:sz="6" w:space="6" w:color="C7C7C7"/>
                        <w:bottom w:val="single" w:sz="6" w:space="0" w:color="C7C7C7"/>
                        <w:right w:val="dotted" w:sz="18" w:space="6" w:color="C7C7C7"/>
                      </w:divBdr>
                    </w:div>
                    <w:div w:id="1525559329">
                      <w:marLeft w:val="120"/>
                      <w:marRight w:val="120"/>
                      <w:marTop w:val="120"/>
                      <w:marBottom w:val="120"/>
                      <w:divBdr>
                        <w:top w:val="single" w:sz="6" w:space="0" w:color="C7C7C7"/>
                        <w:left w:val="single" w:sz="6" w:space="6" w:color="C7C7C7"/>
                        <w:bottom w:val="single" w:sz="6" w:space="0" w:color="C7C7C7"/>
                        <w:right w:val="dotted" w:sz="18" w:space="6" w:color="C7C7C7"/>
                      </w:divBdr>
                    </w:div>
                    <w:div w:id="1877160187">
                      <w:marLeft w:val="120"/>
                      <w:marRight w:val="120"/>
                      <w:marTop w:val="120"/>
                      <w:marBottom w:val="120"/>
                      <w:divBdr>
                        <w:top w:val="single" w:sz="6" w:space="0" w:color="454545"/>
                        <w:left w:val="dotted" w:sz="18" w:space="6" w:color="454545"/>
                        <w:bottom w:val="single" w:sz="6" w:space="0" w:color="454545"/>
                        <w:right w:val="single" w:sz="6" w:space="6" w:color="454545"/>
                      </w:divBdr>
                    </w:div>
                    <w:div w:id="580876233">
                      <w:marLeft w:val="120"/>
                      <w:marRight w:val="120"/>
                      <w:marTop w:val="120"/>
                      <w:marBottom w:val="120"/>
                      <w:divBdr>
                        <w:top w:val="single" w:sz="6" w:space="0" w:color="454545"/>
                        <w:left w:val="dotted" w:sz="18" w:space="6" w:color="454545"/>
                        <w:bottom w:val="single" w:sz="6" w:space="0" w:color="454545"/>
                        <w:right w:val="single" w:sz="6" w:space="6" w:color="454545"/>
                      </w:divBdr>
                    </w:div>
                    <w:div w:id="1967155320">
                      <w:marLeft w:val="120"/>
                      <w:marRight w:val="120"/>
                      <w:marTop w:val="120"/>
                      <w:marBottom w:val="120"/>
                      <w:divBdr>
                        <w:top w:val="single" w:sz="6" w:space="0" w:color="454545"/>
                        <w:left w:val="dotted" w:sz="18" w:space="6" w:color="454545"/>
                        <w:bottom w:val="single" w:sz="6" w:space="0" w:color="454545"/>
                        <w:right w:val="single" w:sz="6" w:space="6" w:color="454545"/>
                      </w:divBdr>
                    </w:div>
                    <w:div w:id="1475442133">
                      <w:marLeft w:val="120"/>
                      <w:marRight w:val="120"/>
                      <w:marTop w:val="120"/>
                      <w:marBottom w:val="120"/>
                      <w:divBdr>
                        <w:top w:val="single" w:sz="6" w:space="0" w:color="454545"/>
                        <w:left w:val="dotted" w:sz="18" w:space="6" w:color="454545"/>
                        <w:bottom w:val="single" w:sz="6" w:space="0" w:color="454545"/>
                        <w:right w:val="single" w:sz="6" w:space="6" w:color="454545"/>
                      </w:divBdr>
                    </w:div>
                    <w:div w:id="691418922">
                      <w:marLeft w:val="120"/>
                      <w:marRight w:val="120"/>
                      <w:marTop w:val="120"/>
                      <w:marBottom w:val="120"/>
                      <w:divBdr>
                        <w:top w:val="single" w:sz="6" w:space="0" w:color="454545"/>
                        <w:left w:val="dotted" w:sz="18" w:space="6" w:color="454545"/>
                        <w:bottom w:val="single" w:sz="6" w:space="0" w:color="454545"/>
                        <w:right w:val="single" w:sz="6" w:space="6" w:color="454545"/>
                      </w:divBdr>
                    </w:div>
                    <w:div w:id="133564505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601108996">
          <w:marLeft w:val="0"/>
          <w:marRight w:val="0"/>
          <w:marTop w:val="0"/>
          <w:marBottom w:val="0"/>
          <w:divBdr>
            <w:top w:val="none" w:sz="0" w:space="0" w:color="auto"/>
            <w:left w:val="none" w:sz="0" w:space="0" w:color="auto"/>
            <w:bottom w:val="none" w:sz="0" w:space="0" w:color="auto"/>
            <w:right w:val="none" w:sz="0" w:space="0" w:color="auto"/>
          </w:divBdr>
          <w:divsChild>
            <w:div w:id="14830415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9488079">
                  <w:marLeft w:val="240"/>
                  <w:marRight w:val="240"/>
                  <w:marTop w:val="0"/>
                  <w:marBottom w:val="0"/>
                  <w:divBdr>
                    <w:top w:val="none" w:sz="0" w:space="0" w:color="auto"/>
                    <w:left w:val="none" w:sz="0" w:space="0" w:color="auto"/>
                    <w:bottom w:val="none" w:sz="0" w:space="0" w:color="auto"/>
                    <w:right w:val="none" w:sz="0" w:space="0" w:color="auto"/>
                  </w:divBdr>
                </w:div>
                <w:div w:id="48576388">
                  <w:marLeft w:val="0"/>
                  <w:marRight w:val="0"/>
                  <w:marTop w:val="0"/>
                  <w:marBottom w:val="0"/>
                  <w:divBdr>
                    <w:top w:val="single" w:sz="6" w:space="6" w:color="000000"/>
                    <w:left w:val="none" w:sz="0" w:space="0" w:color="auto"/>
                    <w:bottom w:val="none" w:sz="0" w:space="0" w:color="auto"/>
                    <w:right w:val="none" w:sz="0" w:space="0" w:color="auto"/>
                  </w:divBdr>
                  <w:divsChild>
                    <w:div w:id="1323050554">
                      <w:marLeft w:val="0"/>
                      <w:marRight w:val="0"/>
                      <w:marTop w:val="0"/>
                      <w:marBottom w:val="0"/>
                      <w:divBdr>
                        <w:top w:val="none" w:sz="0" w:space="0" w:color="auto"/>
                        <w:left w:val="none" w:sz="0" w:space="0" w:color="auto"/>
                        <w:bottom w:val="none" w:sz="0" w:space="0" w:color="auto"/>
                        <w:right w:val="none" w:sz="0" w:space="0" w:color="auto"/>
                      </w:divBdr>
                      <w:divsChild>
                        <w:div w:id="1519392587">
                          <w:marLeft w:val="0"/>
                          <w:marRight w:val="0"/>
                          <w:marTop w:val="240"/>
                          <w:marBottom w:val="240"/>
                          <w:divBdr>
                            <w:top w:val="none" w:sz="0" w:space="0" w:color="auto"/>
                            <w:left w:val="none" w:sz="0" w:space="0" w:color="auto"/>
                            <w:bottom w:val="none" w:sz="0" w:space="0" w:color="auto"/>
                            <w:right w:val="none" w:sz="0" w:space="0" w:color="auto"/>
                          </w:divBdr>
                          <w:divsChild>
                            <w:div w:id="300769576">
                              <w:marLeft w:val="0"/>
                              <w:marRight w:val="0"/>
                              <w:marTop w:val="0"/>
                              <w:marBottom w:val="0"/>
                              <w:divBdr>
                                <w:top w:val="none" w:sz="0" w:space="0" w:color="auto"/>
                                <w:left w:val="none" w:sz="0" w:space="0" w:color="auto"/>
                                <w:bottom w:val="none" w:sz="0" w:space="0" w:color="auto"/>
                                <w:right w:val="none" w:sz="0" w:space="0" w:color="auto"/>
                              </w:divBdr>
                            </w:div>
                          </w:divsChild>
                        </w:div>
                        <w:div w:id="2057704635">
                          <w:marLeft w:val="0"/>
                          <w:marRight w:val="0"/>
                          <w:marTop w:val="0"/>
                          <w:marBottom w:val="0"/>
                          <w:divBdr>
                            <w:top w:val="none" w:sz="0" w:space="0" w:color="auto"/>
                            <w:left w:val="none" w:sz="0" w:space="0" w:color="auto"/>
                            <w:bottom w:val="none" w:sz="0" w:space="0" w:color="auto"/>
                            <w:right w:val="none" w:sz="0" w:space="0" w:color="auto"/>
                          </w:divBdr>
                          <w:divsChild>
                            <w:div w:id="21144747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2971742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4639896">
                  <w:marLeft w:val="240"/>
                  <w:marRight w:val="240"/>
                  <w:marTop w:val="0"/>
                  <w:marBottom w:val="0"/>
                  <w:divBdr>
                    <w:top w:val="none" w:sz="0" w:space="0" w:color="auto"/>
                    <w:left w:val="none" w:sz="0" w:space="0" w:color="auto"/>
                    <w:bottom w:val="none" w:sz="0" w:space="0" w:color="auto"/>
                    <w:right w:val="none" w:sz="0" w:space="0" w:color="auto"/>
                  </w:divBdr>
                </w:div>
                <w:div w:id="1677532814">
                  <w:marLeft w:val="0"/>
                  <w:marRight w:val="0"/>
                  <w:marTop w:val="0"/>
                  <w:marBottom w:val="0"/>
                  <w:divBdr>
                    <w:top w:val="single" w:sz="6" w:space="6" w:color="000000"/>
                    <w:left w:val="none" w:sz="0" w:space="0" w:color="auto"/>
                    <w:bottom w:val="none" w:sz="0" w:space="0" w:color="auto"/>
                    <w:right w:val="none" w:sz="0" w:space="0" w:color="auto"/>
                  </w:divBdr>
                  <w:divsChild>
                    <w:div w:id="1918905376">
                      <w:marLeft w:val="0"/>
                      <w:marRight w:val="0"/>
                      <w:marTop w:val="0"/>
                      <w:marBottom w:val="0"/>
                      <w:divBdr>
                        <w:top w:val="none" w:sz="0" w:space="0" w:color="auto"/>
                        <w:left w:val="none" w:sz="0" w:space="0" w:color="auto"/>
                        <w:bottom w:val="none" w:sz="0" w:space="0" w:color="auto"/>
                        <w:right w:val="none" w:sz="0" w:space="0" w:color="auto"/>
                      </w:divBdr>
                      <w:divsChild>
                        <w:div w:id="52849583">
                          <w:marLeft w:val="0"/>
                          <w:marRight w:val="0"/>
                          <w:marTop w:val="0"/>
                          <w:marBottom w:val="0"/>
                          <w:divBdr>
                            <w:top w:val="none" w:sz="0" w:space="0" w:color="auto"/>
                            <w:left w:val="none" w:sz="0" w:space="0" w:color="auto"/>
                            <w:bottom w:val="none" w:sz="0" w:space="0" w:color="auto"/>
                            <w:right w:val="none" w:sz="0" w:space="0" w:color="auto"/>
                          </w:divBdr>
                          <w:divsChild>
                            <w:div w:id="2532457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387752270">
      <w:marLeft w:val="0"/>
      <w:marRight w:val="0"/>
      <w:marTop w:val="0"/>
      <w:marBottom w:val="0"/>
      <w:divBdr>
        <w:top w:val="none" w:sz="0" w:space="0" w:color="auto"/>
        <w:left w:val="none" w:sz="0" w:space="0" w:color="auto"/>
        <w:bottom w:val="none" w:sz="0" w:space="0" w:color="auto"/>
        <w:right w:val="none" w:sz="0" w:space="0" w:color="auto"/>
      </w:divBdr>
      <w:divsChild>
        <w:div w:id="2110157938">
          <w:marLeft w:val="0"/>
          <w:marRight w:val="0"/>
          <w:marTop w:val="0"/>
          <w:marBottom w:val="0"/>
          <w:divBdr>
            <w:top w:val="none" w:sz="0" w:space="0" w:color="auto"/>
            <w:left w:val="none" w:sz="0" w:space="0" w:color="auto"/>
            <w:bottom w:val="none" w:sz="0" w:space="0" w:color="auto"/>
            <w:right w:val="none" w:sz="0" w:space="0" w:color="auto"/>
          </w:divBdr>
        </w:div>
      </w:divsChild>
    </w:div>
    <w:div w:id="1422215503">
      <w:marLeft w:val="0"/>
      <w:marRight w:val="0"/>
      <w:marTop w:val="0"/>
      <w:marBottom w:val="0"/>
      <w:divBdr>
        <w:top w:val="none" w:sz="0" w:space="0" w:color="auto"/>
        <w:left w:val="none" w:sz="0" w:space="0" w:color="auto"/>
        <w:bottom w:val="none" w:sz="0" w:space="0" w:color="auto"/>
        <w:right w:val="none" w:sz="0" w:space="0" w:color="auto"/>
      </w:divBdr>
      <w:divsChild>
        <w:div w:id="551042589">
          <w:marLeft w:val="0"/>
          <w:marRight w:val="0"/>
          <w:marTop w:val="0"/>
          <w:marBottom w:val="0"/>
          <w:divBdr>
            <w:top w:val="none" w:sz="0" w:space="0" w:color="auto"/>
            <w:left w:val="none" w:sz="0" w:space="0" w:color="auto"/>
            <w:bottom w:val="none" w:sz="0" w:space="0" w:color="auto"/>
            <w:right w:val="none" w:sz="0" w:space="0" w:color="auto"/>
          </w:divBdr>
          <w:divsChild>
            <w:div w:id="1957751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0540509">
                  <w:marLeft w:val="240"/>
                  <w:marRight w:val="240"/>
                  <w:marTop w:val="0"/>
                  <w:marBottom w:val="0"/>
                  <w:divBdr>
                    <w:top w:val="none" w:sz="0" w:space="0" w:color="auto"/>
                    <w:left w:val="none" w:sz="0" w:space="0" w:color="auto"/>
                    <w:bottom w:val="none" w:sz="0" w:space="0" w:color="auto"/>
                    <w:right w:val="none" w:sz="0" w:space="0" w:color="auto"/>
                  </w:divBdr>
                </w:div>
                <w:div w:id="1819149646">
                  <w:marLeft w:val="0"/>
                  <w:marRight w:val="0"/>
                  <w:marTop w:val="0"/>
                  <w:marBottom w:val="0"/>
                  <w:divBdr>
                    <w:top w:val="single" w:sz="6" w:space="6" w:color="000000"/>
                    <w:left w:val="none" w:sz="0" w:space="0" w:color="auto"/>
                    <w:bottom w:val="none" w:sz="0" w:space="0" w:color="auto"/>
                    <w:right w:val="none" w:sz="0" w:space="0" w:color="auto"/>
                  </w:divBdr>
                  <w:divsChild>
                    <w:div w:id="914626544">
                      <w:marLeft w:val="0"/>
                      <w:marRight w:val="0"/>
                      <w:marTop w:val="0"/>
                      <w:marBottom w:val="0"/>
                      <w:divBdr>
                        <w:top w:val="none" w:sz="0" w:space="0" w:color="auto"/>
                        <w:left w:val="none" w:sz="0" w:space="0" w:color="auto"/>
                        <w:bottom w:val="none" w:sz="0" w:space="0" w:color="auto"/>
                        <w:right w:val="none" w:sz="0" w:space="0" w:color="auto"/>
                      </w:divBdr>
                      <w:divsChild>
                        <w:div w:id="845703994">
                          <w:marLeft w:val="0"/>
                          <w:marRight w:val="0"/>
                          <w:marTop w:val="0"/>
                          <w:marBottom w:val="0"/>
                          <w:divBdr>
                            <w:top w:val="none" w:sz="0" w:space="0" w:color="auto"/>
                            <w:left w:val="none" w:sz="0" w:space="0" w:color="auto"/>
                            <w:bottom w:val="none" w:sz="0" w:space="0" w:color="auto"/>
                            <w:right w:val="none" w:sz="0" w:space="0" w:color="auto"/>
                          </w:divBdr>
                          <w:divsChild>
                            <w:div w:id="74210652">
                              <w:marLeft w:val="0"/>
                              <w:marRight w:val="0"/>
                              <w:marTop w:val="240"/>
                              <w:marBottom w:val="240"/>
                              <w:divBdr>
                                <w:top w:val="none" w:sz="0" w:space="0" w:color="auto"/>
                                <w:left w:val="none" w:sz="0" w:space="0" w:color="auto"/>
                                <w:bottom w:val="none" w:sz="0" w:space="0" w:color="auto"/>
                                <w:right w:val="none" w:sz="0" w:space="0" w:color="auto"/>
                              </w:divBdr>
                              <w:divsChild>
                                <w:div w:id="1279487347">
                                  <w:marLeft w:val="0"/>
                                  <w:marRight w:val="0"/>
                                  <w:marTop w:val="0"/>
                                  <w:marBottom w:val="0"/>
                                  <w:divBdr>
                                    <w:top w:val="none" w:sz="0" w:space="0" w:color="auto"/>
                                    <w:left w:val="none" w:sz="0" w:space="0" w:color="auto"/>
                                    <w:bottom w:val="none" w:sz="0" w:space="0" w:color="auto"/>
                                    <w:right w:val="none" w:sz="0" w:space="0" w:color="auto"/>
                                  </w:divBdr>
                                </w:div>
                              </w:divsChild>
                            </w:div>
                            <w:div w:id="485897928">
                              <w:marLeft w:val="0"/>
                              <w:marRight w:val="0"/>
                              <w:marTop w:val="0"/>
                              <w:marBottom w:val="0"/>
                              <w:divBdr>
                                <w:top w:val="none" w:sz="0" w:space="0" w:color="auto"/>
                                <w:left w:val="none" w:sz="0" w:space="0" w:color="auto"/>
                                <w:bottom w:val="none" w:sz="0" w:space="0" w:color="auto"/>
                                <w:right w:val="none" w:sz="0" w:space="0" w:color="auto"/>
                              </w:divBdr>
                              <w:divsChild>
                                <w:div w:id="10960934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23607916">
                      <w:marLeft w:val="0"/>
                      <w:marRight w:val="0"/>
                      <w:marTop w:val="0"/>
                      <w:marBottom w:val="0"/>
                      <w:divBdr>
                        <w:top w:val="none" w:sz="0" w:space="0" w:color="auto"/>
                        <w:left w:val="none" w:sz="0" w:space="0" w:color="auto"/>
                        <w:bottom w:val="none" w:sz="0" w:space="0" w:color="auto"/>
                        <w:right w:val="none" w:sz="0" w:space="0" w:color="auto"/>
                      </w:divBdr>
                      <w:divsChild>
                        <w:div w:id="1818720655">
                          <w:marLeft w:val="0"/>
                          <w:marRight w:val="0"/>
                          <w:marTop w:val="0"/>
                          <w:marBottom w:val="0"/>
                          <w:divBdr>
                            <w:top w:val="none" w:sz="0" w:space="0" w:color="auto"/>
                            <w:left w:val="none" w:sz="0" w:space="0" w:color="auto"/>
                            <w:bottom w:val="none" w:sz="0" w:space="0" w:color="auto"/>
                            <w:right w:val="none" w:sz="0" w:space="0" w:color="auto"/>
                          </w:divBdr>
                        </w:div>
                        <w:div w:id="1609718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027633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8728026">
                  <w:marLeft w:val="240"/>
                  <w:marRight w:val="240"/>
                  <w:marTop w:val="0"/>
                  <w:marBottom w:val="0"/>
                  <w:divBdr>
                    <w:top w:val="none" w:sz="0" w:space="0" w:color="auto"/>
                    <w:left w:val="none" w:sz="0" w:space="0" w:color="auto"/>
                    <w:bottom w:val="none" w:sz="0" w:space="0" w:color="auto"/>
                    <w:right w:val="none" w:sz="0" w:space="0" w:color="auto"/>
                  </w:divBdr>
                </w:div>
                <w:div w:id="866674580">
                  <w:marLeft w:val="0"/>
                  <w:marRight w:val="0"/>
                  <w:marTop w:val="0"/>
                  <w:marBottom w:val="0"/>
                  <w:divBdr>
                    <w:top w:val="single" w:sz="6" w:space="6" w:color="000000"/>
                    <w:left w:val="none" w:sz="0" w:space="0" w:color="auto"/>
                    <w:bottom w:val="none" w:sz="0" w:space="0" w:color="auto"/>
                    <w:right w:val="none" w:sz="0" w:space="0" w:color="auto"/>
                  </w:divBdr>
                  <w:divsChild>
                    <w:div w:id="980619900">
                      <w:marLeft w:val="0"/>
                      <w:marRight w:val="0"/>
                      <w:marTop w:val="0"/>
                      <w:marBottom w:val="0"/>
                      <w:divBdr>
                        <w:top w:val="none" w:sz="0" w:space="0" w:color="auto"/>
                        <w:left w:val="none" w:sz="0" w:space="0" w:color="auto"/>
                        <w:bottom w:val="none" w:sz="0" w:space="0" w:color="auto"/>
                        <w:right w:val="none" w:sz="0" w:space="0" w:color="auto"/>
                      </w:divBdr>
                      <w:divsChild>
                        <w:div w:id="1663503452">
                          <w:marLeft w:val="0"/>
                          <w:marRight w:val="0"/>
                          <w:marTop w:val="0"/>
                          <w:marBottom w:val="0"/>
                          <w:divBdr>
                            <w:top w:val="none" w:sz="0" w:space="0" w:color="auto"/>
                            <w:left w:val="none" w:sz="0" w:space="0" w:color="auto"/>
                            <w:bottom w:val="none" w:sz="0" w:space="0" w:color="auto"/>
                            <w:right w:val="none" w:sz="0" w:space="0" w:color="auto"/>
                          </w:divBdr>
                          <w:divsChild>
                            <w:div w:id="20378051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06691520">
                          <w:marLeft w:val="0"/>
                          <w:marRight w:val="0"/>
                          <w:marTop w:val="240"/>
                          <w:marBottom w:val="240"/>
                          <w:divBdr>
                            <w:top w:val="none" w:sz="0" w:space="0" w:color="auto"/>
                            <w:left w:val="none" w:sz="0" w:space="0" w:color="auto"/>
                            <w:bottom w:val="none" w:sz="0" w:space="0" w:color="auto"/>
                            <w:right w:val="none" w:sz="0" w:space="0" w:color="auto"/>
                          </w:divBdr>
                          <w:divsChild>
                            <w:div w:id="7394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504093">
          <w:marLeft w:val="0"/>
          <w:marRight w:val="0"/>
          <w:marTop w:val="0"/>
          <w:marBottom w:val="0"/>
          <w:divBdr>
            <w:top w:val="none" w:sz="0" w:space="0" w:color="auto"/>
            <w:left w:val="none" w:sz="0" w:space="0" w:color="auto"/>
            <w:bottom w:val="none" w:sz="0" w:space="0" w:color="auto"/>
            <w:right w:val="none" w:sz="0" w:space="0" w:color="auto"/>
          </w:divBdr>
          <w:divsChild>
            <w:div w:id="12745545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032390">
                  <w:marLeft w:val="240"/>
                  <w:marRight w:val="240"/>
                  <w:marTop w:val="0"/>
                  <w:marBottom w:val="0"/>
                  <w:divBdr>
                    <w:top w:val="none" w:sz="0" w:space="0" w:color="auto"/>
                    <w:left w:val="none" w:sz="0" w:space="0" w:color="auto"/>
                    <w:bottom w:val="none" w:sz="0" w:space="0" w:color="auto"/>
                    <w:right w:val="none" w:sz="0" w:space="0" w:color="auto"/>
                  </w:divBdr>
                </w:div>
                <w:div w:id="761029581">
                  <w:marLeft w:val="0"/>
                  <w:marRight w:val="0"/>
                  <w:marTop w:val="0"/>
                  <w:marBottom w:val="0"/>
                  <w:divBdr>
                    <w:top w:val="single" w:sz="6" w:space="6" w:color="000000"/>
                    <w:left w:val="none" w:sz="0" w:space="0" w:color="auto"/>
                    <w:bottom w:val="none" w:sz="0" w:space="0" w:color="auto"/>
                    <w:right w:val="none" w:sz="0" w:space="0" w:color="auto"/>
                  </w:divBdr>
                  <w:divsChild>
                    <w:div w:id="1504248673">
                      <w:marLeft w:val="0"/>
                      <w:marRight w:val="0"/>
                      <w:marTop w:val="0"/>
                      <w:marBottom w:val="0"/>
                      <w:divBdr>
                        <w:top w:val="none" w:sz="0" w:space="0" w:color="auto"/>
                        <w:left w:val="none" w:sz="0" w:space="0" w:color="auto"/>
                        <w:bottom w:val="none" w:sz="0" w:space="0" w:color="auto"/>
                        <w:right w:val="none" w:sz="0" w:space="0" w:color="auto"/>
                      </w:divBdr>
                      <w:divsChild>
                        <w:div w:id="1838034923">
                          <w:marLeft w:val="0"/>
                          <w:marRight w:val="0"/>
                          <w:marTop w:val="0"/>
                          <w:marBottom w:val="0"/>
                          <w:divBdr>
                            <w:top w:val="none" w:sz="0" w:space="0" w:color="auto"/>
                            <w:left w:val="none" w:sz="0" w:space="0" w:color="auto"/>
                            <w:bottom w:val="none" w:sz="0" w:space="0" w:color="auto"/>
                            <w:right w:val="none" w:sz="0" w:space="0" w:color="auto"/>
                          </w:divBdr>
                          <w:divsChild>
                            <w:div w:id="2039082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297445736">
          <w:marLeft w:val="0"/>
          <w:marRight w:val="0"/>
          <w:marTop w:val="0"/>
          <w:marBottom w:val="0"/>
          <w:divBdr>
            <w:top w:val="none" w:sz="0" w:space="0" w:color="auto"/>
            <w:left w:val="none" w:sz="0" w:space="0" w:color="auto"/>
            <w:bottom w:val="none" w:sz="0" w:space="0" w:color="auto"/>
            <w:right w:val="none" w:sz="0" w:space="0" w:color="auto"/>
          </w:divBdr>
          <w:divsChild>
            <w:div w:id="14751738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1422775">
                  <w:marLeft w:val="240"/>
                  <w:marRight w:val="240"/>
                  <w:marTop w:val="0"/>
                  <w:marBottom w:val="0"/>
                  <w:divBdr>
                    <w:top w:val="none" w:sz="0" w:space="0" w:color="auto"/>
                    <w:left w:val="none" w:sz="0" w:space="0" w:color="auto"/>
                    <w:bottom w:val="none" w:sz="0" w:space="0" w:color="auto"/>
                    <w:right w:val="none" w:sz="0" w:space="0" w:color="auto"/>
                  </w:divBdr>
                </w:div>
                <w:div w:id="1283805288">
                  <w:marLeft w:val="0"/>
                  <w:marRight w:val="0"/>
                  <w:marTop w:val="0"/>
                  <w:marBottom w:val="0"/>
                  <w:divBdr>
                    <w:top w:val="single" w:sz="6" w:space="6" w:color="000000"/>
                    <w:left w:val="none" w:sz="0" w:space="0" w:color="auto"/>
                    <w:bottom w:val="none" w:sz="0" w:space="0" w:color="auto"/>
                    <w:right w:val="none" w:sz="0" w:space="0" w:color="auto"/>
                  </w:divBdr>
                  <w:divsChild>
                    <w:div w:id="1818373535">
                      <w:marLeft w:val="0"/>
                      <w:marRight w:val="0"/>
                      <w:marTop w:val="0"/>
                      <w:marBottom w:val="0"/>
                      <w:divBdr>
                        <w:top w:val="none" w:sz="0" w:space="0" w:color="auto"/>
                        <w:left w:val="none" w:sz="0" w:space="0" w:color="auto"/>
                        <w:bottom w:val="none" w:sz="0" w:space="0" w:color="auto"/>
                        <w:right w:val="none" w:sz="0" w:space="0" w:color="auto"/>
                      </w:divBdr>
                      <w:divsChild>
                        <w:div w:id="616985764">
                          <w:marLeft w:val="0"/>
                          <w:marRight w:val="0"/>
                          <w:marTop w:val="0"/>
                          <w:marBottom w:val="0"/>
                          <w:divBdr>
                            <w:top w:val="none" w:sz="0" w:space="0" w:color="auto"/>
                            <w:left w:val="none" w:sz="0" w:space="0" w:color="auto"/>
                            <w:bottom w:val="none" w:sz="0" w:space="0" w:color="auto"/>
                            <w:right w:val="none" w:sz="0" w:space="0" w:color="auto"/>
                          </w:divBdr>
                          <w:divsChild>
                            <w:div w:id="14551776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500642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316600">
                  <w:marLeft w:val="240"/>
                  <w:marRight w:val="240"/>
                  <w:marTop w:val="0"/>
                  <w:marBottom w:val="0"/>
                  <w:divBdr>
                    <w:top w:val="none" w:sz="0" w:space="0" w:color="auto"/>
                    <w:left w:val="none" w:sz="0" w:space="0" w:color="auto"/>
                    <w:bottom w:val="none" w:sz="0" w:space="0" w:color="auto"/>
                    <w:right w:val="none" w:sz="0" w:space="0" w:color="auto"/>
                  </w:divBdr>
                </w:div>
                <w:div w:id="1453474081">
                  <w:marLeft w:val="0"/>
                  <w:marRight w:val="0"/>
                  <w:marTop w:val="0"/>
                  <w:marBottom w:val="0"/>
                  <w:divBdr>
                    <w:top w:val="single" w:sz="6" w:space="6" w:color="000000"/>
                    <w:left w:val="none" w:sz="0" w:space="0" w:color="auto"/>
                    <w:bottom w:val="none" w:sz="0" w:space="0" w:color="auto"/>
                    <w:right w:val="none" w:sz="0" w:space="0" w:color="auto"/>
                  </w:divBdr>
                  <w:divsChild>
                    <w:div w:id="449740146">
                      <w:marLeft w:val="0"/>
                      <w:marRight w:val="0"/>
                      <w:marTop w:val="0"/>
                      <w:marBottom w:val="0"/>
                      <w:divBdr>
                        <w:top w:val="none" w:sz="0" w:space="0" w:color="auto"/>
                        <w:left w:val="none" w:sz="0" w:space="0" w:color="auto"/>
                        <w:bottom w:val="none" w:sz="0" w:space="0" w:color="auto"/>
                        <w:right w:val="none" w:sz="0" w:space="0" w:color="auto"/>
                      </w:divBdr>
                      <w:divsChild>
                        <w:div w:id="1720933233">
                          <w:marLeft w:val="0"/>
                          <w:marRight w:val="0"/>
                          <w:marTop w:val="0"/>
                          <w:marBottom w:val="0"/>
                          <w:divBdr>
                            <w:top w:val="none" w:sz="0" w:space="0" w:color="auto"/>
                            <w:left w:val="none" w:sz="0" w:space="0" w:color="auto"/>
                            <w:bottom w:val="none" w:sz="0" w:space="0" w:color="auto"/>
                            <w:right w:val="none" w:sz="0" w:space="0" w:color="auto"/>
                          </w:divBdr>
                          <w:divsChild>
                            <w:div w:id="1950578679">
                              <w:marLeft w:val="0"/>
                              <w:marRight w:val="0"/>
                              <w:marTop w:val="0"/>
                              <w:marBottom w:val="0"/>
                              <w:divBdr>
                                <w:top w:val="none" w:sz="0" w:space="0" w:color="auto"/>
                                <w:left w:val="none" w:sz="0" w:space="0" w:color="auto"/>
                                <w:bottom w:val="none" w:sz="0" w:space="0" w:color="auto"/>
                                <w:right w:val="none" w:sz="0" w:space="0" w:color="auto"/>
                              </w:divBdr>
                              <w:divsChild>
                                <w:div w:id="19954468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52284765">
                      <w:marLeft w:val="0"/>
                      <w:marRight w:val="0"/>
                      <w:marTop w:val="0"/>
                      <w:marBottom w:val="0"/>
                      <w:divBdr>
                        <w:top w:val="none" w:sz="0" w:space="0" w:color="auto"/>
                        <w:left w:val="none" w:sz="0" w:space="0" w:color="auto"/>
                        <w:bottom w:val="none" w:sz="0" w:space="0" w:color="auto"/>
                        <w:right w:val="none" w:sz="0" w:space="0" w:color="auto"/>
                      </w:divBdr>
                      <w:divsChild>
                        <w:div w:id="2008629184">
                          <w:marLeft w:val="0"/>
                          <w:marRight w:val="0"/>
                          <w:marTop w:val="0"/>
                          <w:marBottom w:val="0"/>
                          <w:divBdr>
                            <w:top w:val="none" w:sz="0" w:space="0" w:color="auto"/>
                            <w:left w:val="none" w:sz="0" w:space="0" w:color="auto"/>
                            <w:bottom w:val="none" w:sz="0" w:space="0" w:color="auto"/>
                            <w:right w:val="none" w:sz="0" w:space="0" w:color="auto"/>
                          </w:divBdr>
                        </w:div>
                        <w:div w:id="9072314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6555945">
                      <w:marLeft w:val="0"/>
                      <w:marRight w:val="0"/>
                      <w:marTop w:val="0"/>
                      <w:marBottom w:val="0"/>
                      <w:divBdr>
                        <w:top w:val="none" w:sz="0" w:space="0" w:color="auto"/>
                        <w:left w:val="none" w:sz="0" w:space="0" w:color="auto"/>
                        <w:bottom w:val="none" w:sz="0" w:space="0" w:color="auto"/>
                        <w:right w:val="none" w:sz="0" w:space="0" w:color="auto"/>
                      </w:divBdr>
                      <w:divsChild>
                        <w:div w:id="512188399">
                          <w:marLeft w:val="0"/>
                          <w:marRight w:val="0"/>
                          <w:marTop w:val="0"/>
                          <w:marBottom w:val="0"/>
                          <w:divBdr>
                            <w:top w:val="none" w:sz="0" w:space="0" w:color="auto"/>
                            <w:left w:val="none" w:sz="0" w:space="0" w:color="auto"/>
                            <w:bottom w:val="none" w:sz="0" w:space="0" w:color="auto"/>
                            <w:right w:val="none" w:sz="0" w:space="0" w:color="auto"/>
                          </w:divBdr>
                        </w:div>
                        <w:div w:id="1822095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52160720">
                      <w:marLeft w:val="0"/>
                      <w:marRight w:val="0"/>
                      <w:marTop w:val="0"/>
                      <w:marBottom w:val="0"/>
                      <w:divBdr>
                        <w:top w:val="none" w:sz="0" w:space="0" w:color="auto"/>
                        <w:left w:val="none" w:sz="0" w:space="0" w:color="auto"/>
                        <w:bottom w:val="none" w:sz="0" w:space="0" w:color="auto"/>
                        <w:right w:val="none" w:sz="0" w:space="0" w:color="auto"/>
                      </w:divBdr>
                      <w:divsChild>
                        <w:div w:id="512494616">
                          <w:marLeft w:val="0"/>
                          <w:marRight w:val="0"/>
                          <w:marTop w:val="0"/>
                          <w:marBottom w:val="0"/>
                          <w:divBdr>
                            <w:top w:val="none" w:sz="0" w:space="0" w:color="auto"/>
                            <w:left w:val="none" w:sz="0" w:space="0" w:color="auto"/>
                            <w:bottom w:val="none" w:sz="0" w:space="0" w:color="auto"/>
                            <w:right w:val="none" w:sz="0" w:space="0" w:color="auto"/>
                          </w:divBdr>
                        </w:div>
                        <w:div w:id="2998473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54350342">
                      <w:marLeft w:val="0"/>
                      <w:marRight w:val="0"/>
                      <w:marTop w:val="0"/>
                      <w:marBottom w:val="0"/>
                      <w:divBdr>
                        <w:top w:val="none" w:sz="0" w:space="0" w:color="auto"/>
                        <w:left w:val="none" w:sz="0" w:space="0" w:color="auto"/>
                        <w:bottom w:val="none" w:sz="0" w:space="0" w:color="auto"/>
                        <w:right w:val="none" w:sz="0" w:space="0" w:color="auto"/>
                      </w:divBdr>
                      <w:divsChild>
                        <w:div w:id="34237195">
                          <w:marLeft w:val="0"/>
                          <w:marRight w:val="0"/>
                          <w:marTop w:val="0"/>
                          <w:marBottom w:val="0"/>
                          <w:divBdr>
                            <w:top w:val="none" w:sz="0" w:space="0" w:color="auto"/>
                            <w:left w:val="none" w:sz="0" w:space="0" w:color="auto"/>
                            <w:bottom w:val="none" w:sz="0" w:space="0" w:color="auto"/>
                            <w:right w:val="none" w:sz="0" w:space="0" w:color="auto"/>
                          </w:divBdr>
                        </w:div>
                        <w:div w:id="6492097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81868974">
                      <w:marLeft w:val="0"/>
                      <w:marRight w:val="0"/>
                      <w:marTop w:val="0"/>
                      <w:marBottom w:val="0"/>
                      <w:divBdr>
                        <w:top w:val="none" w:sz="0" w:space="0" w:color="auto"/>
                        <w:left w:val="none" w:sz="0" w:space="0" w:color="auto"/>
                        <w:bottom w:val="none" w:sz="0" w:space="0" w:color="auto"/>
                        <w:right w:val="none" w:sz="0" w:space="0" w:color="auto"/>
                      </w:divBdr>
                      <w:divsChild>
                        <w:div w:id="2066754134">
                          <w:marLeft w:val="0"/>
                          <w:marRight w:val="0"/>
                          <w:marTop w:val="0"/>
                          <w:marBottom w:val="0"/>
                          <w:divBdr>
                            <w:top w:val="none" w:sz="0" w:space="0" w:color="auto"/>
                            <w:left w:val="none" w:sz="0" w:space="0" w:color="auto"/>
                            <w:bottom w:val="none" w:sz="0" w:space="0" w:color="auto"/>
                            <w:right w:val="none" w:sz="0" w:space="0" w:color="auto"/>
                          </w:divBdr>
                        </w:div>
                        <w:div w:id="8816766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39630496">
                      <w:marLeft w:val="0"/>
                      <w:marRight w:val="0"/>
                      <w:marTop w:val="0"/>
                      <w:marBottom w:val="0"/>
                      <w:divBdr>
                        <w:top w:val="none" w:sz="0" w:space="0" w:color="auto"/>
                        <w:left w:val="none" w:sz="0" w:space="0" w:color="auto"/>
                        <w:bottom w:val="none" w:sz="0" w:space="0" w:color="auto"/>
                        <w:right w:val="none" w:sz="0" w:space="0" w:color="auto"/>
                      </w:divBdr>
                      <w:divsChild>
                        <w:div w:id="1004237953">
                          <w:marLeft w:val="0"/>
                          <w:marRight w:val="0"/>
                          <w:marTop w:val="0"/>
                          <w:marBottom w:val="0"/>
                          <w:divBdr>
                            <w:top w:val="none" w:sz="0" w:space="0" w:color="auto"/>
                            <w:left w:val="none" w:sz="0" w:space="0" w:color="auto"/>
                            <w:bottom w:val="none" w:sz="0" w:space="0" w:color="auto"/>
                            <w:right w:val="none" w:sz="0" w:space="0" w:color="auto"/>
                          </w:divBdr>
                        </w:div>
                        <w:div w:id="6830897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937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60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8326007">
                  <w:marLeft w:val="240"/>
                  <w:marRight w:val="240"/>
                  <w:marTop w:val="0"/>
                  <w:marBottom w:val="0"/>
                  <w:divBdr>
                    <w:top w:val="none" w:sz="0" w:space="0" w:color="auto"/>
                    <w:left w:val="none" w:sz="0" w:space="0" w:color="auto"/>
                    <w:bottom w:val="none" w:sz="0" w:space="0" w:color="auto"/>
                    <w:right w:val="none" w:sz="0" w:space="0" w:color="auto"/>
                  </w:divBdr>
                </w:div>
                <w:div w:id="266545991">
                  <w:marLeft w:val="0"/>
                  <w:marRight w:val="0"/>
                  <w:marTop w:val="0"/>
                  <w:marBottom w:val="0"/>
                  <w:divBdr>
                    <w:top w:val="single" w:sz="6" w:space="6" w:color="000000"/>
                    <w:left w:val="none" w:sz="0" w:space="0" w:color="auto"/>
                    <w:bottom w:val="none" w:sz="0" w:space="0" w:color="auto"/>
                    <w:right w:val="none" w:sz="0" w:space="0" w:color="auto"/>
                  </w:divBdr>
                  <w:divsChild>
                    <w:div w:id="941765828">
                      <w:marLeft w:val="0"/>
                      <w:marRight w:val="0"/>
                      <w:marTop w:val="0"/>
                      <w:marBottom w:val="0"/>
                      <w:divBdr>
                        <w:top w:val="none" w:sz="0" w:space="0" w:color="auto"/>
                        <w:left w:val="none" w:sz="0" w:space="0" w:color="auto"/>
                        <w:bottom w:val="none" w:sz="0" w:space="0" w:color="auto"/>
                        <w:right w:val="none" w:sz="0" w:space="0" w:color="auto"/>
                      </w:divBdr>
                    </w:div>
                    <w:div w:id="17377052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41896559">
          <w:marLeft w:val="0"/>
          <w:marRight w:val="0"/>
          <w:marTop w:val="0"/>
          <w:marBottom w:val="0"/>
          <w:divBdr>
            <w:top w:val="none" w:sz="0" w:space="0" w:color="auto"/>
            <w:left w:val="none" w:sz="0" w:space="0" w:color="auto"/>
            <w:bottom w:val="none" w:sz="0" w:space="0" w:color="auto"/>
            <w:right w:val="none" w:sz="0" w:space="0" w:color="auto"/>
          </w:divBdr>
          <w:divsChild>
            <w:div w:id="299264296">
              <w:marLeft w:val="0"/>
              <w:marRight w:val="0"/>
              <w:marTop w:val="240"/>
              <w:marBottom w:val="240"/>
              <w:divBdr>
                <w:top w:val="none" w:sz="0" w:space="0" w:color="auto"/>
                <w:left w:val="none" w:sz="0" w:space="0" w:color="auto"/>
                <w:bottom w:val="none" w:sz="0" w:space="0" w:color="auto"/>
                <w:right w:val="none" w:sz="0" w:space="0" w:color="auto"/>
              </w:divBdr>
            </w:div>
            <w:div w:id="18045361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2706138">
                  <w:marLeft w:val="240"/>
                  <w:marRight w:val="240"/>
                  <w:marTop w:val="0"/>
                  <w:marBottom w:val="0"/>
                  <w:divBdr>
                    <w:top w:val="none" w:sz="0" w:space="0" w:color="auto"/>
                    <w:left w:val="none" w:sz="0" w:space="0" w:color="auto"/>
                    <w:bottom w:val="none" w:sz="0" w:space="0" w:color="auto"/>
                    <w:right w:val="none" w:sz="0" w:space="0" w:color="auto"/>
                  </w:divBdr>
                </w:div>
                <w:div w:id="796871985">
                  <w:marLeft w:val="0"/>
                  <w:marRight w:val="0"/>
                  <w:marTop w:val="0"/>
                  <w:marBottom w:val="0"/>
                  <w:divBdr>
                    <w:top w:val="single" w:sz="6" w:space="6" w:color="000000"/>
                    <w:left w:val="none" w:sz="0" w:space="0" w:color="auto"/>
                    <w:bottom w:val="none" w:sz="0" w:space="0" w:color="auto"/>
                    <w:right w:val="none" w:sz="0" w:space="0" w:color="auto"/>
                  </w:divBdr>
                  <w:divsChild>
                    <w:div w:id="2081172781">
                      <w:marLeft w:val="0"/>
                      <w:marRight w:val="0"/>
                      <w:marTop w:val="0"/>
                      <w:marBottom w:val="0"/>
                      <w:divBdr>
                        <w:top w:val="none" w:sz="0" w:space="0" w:color="auto"/>
                        <w:left w:val="none" w:sz="0" w:space="0" w:color="auto"/>
                        <w:bottom w:val="none" w:sz="0" w:space="0" w:color="auto"/>
                        <w:right w:val="none" w:sz="0" w:space="0" w:color="auto"/>
                      </w:divBdr>
                      <w:divsChild>
                        <w:div w:id="821698816">
                          <w:marLeft w:val="0"/>
                          <w:marRight w:val="0"/>
                          <w:marTop w:val="0"/>
                          <w:marBottom w:val="0"/>
                          <w:divBdr>
                            <w:top w:val="none" w:sz="0" w:space="0" w:color="auto"/>
                            <w:left w:val="none" w:sz="0" w:space="0" w:color="auto"/>
                            <w:bottom w:val="none" w:sz="0" w:space="0" w:color="auto"/>
                            <w:right w:val="none" w:sz="0" w:space="0" w:color="auto"/>
                          </w:divBdr>
                          <w:divsChild>
                            <w:div w:id="9924123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8489018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2782033">
                  <w:marLeft w:val="240"/>
                  <w:marRight w:val="240"/>
                  <w:marTop w:val="0"/>
                  <w:marBottom w:val="0"/>
                  <w:divBdr>
                    <w:top w:val="none" w:sz="0" w:space="0" w:color="auto"/>
                    <w:left w:val="none" w:sz="0" w:space="0" w:color="auto"/>
                    <w:bottom w:val="none" w:sz="0" w:space="0" w:color="auto"/>
                    <w:right w:val="none" w:sz="0" w:space="0" w:color="auto"/>
                  </w:divBdr>
                </w:div>
                <w:div w:id="1980963244">
                  <w:marLeft w:val="0"/>
                  <w:marRight w:val="0"/>
                  <w:marTop w:val="0"/>
                  <w:marBottom w:val="0"/>
                  <w:divBdr>
                    <w:top w:val="single" w:sz="6" w:space="6" w:color="000000"/>
                    <w:left w:val="none" w:sz="0" w:space="0" w:color="auto"/>
                    <w:bottom w:val="none" w:sz="0" w:space="0" w:color="auto"/>
                    <w:right w:val="none" w:sz="0" w:space="0" w:color="auto"/>
                  </w:divBdr>
                  <w:divsChild>
                    <w:div w:id="561914211">
                      <w:marLeft w:val="0"/>
                      <w:marRight w:val="0"/>
                      <w:marTop w:val="0"/>
                      <w:marBottom w:val="0"/>
                      <w:divBdr>
                        <w:top w:val="none" w:sz="0" w:space="0" w:color="auto"/>
                        <w:left w:val="none" w:sz="0" w:space="0" w:color="auto"/>
                        <w:bottom w:val="none" w:sz="0" w:space="0" w:color="auto"/>
                        <w:right w:val="none" w:sz="0" w:space="0" w:color="auto"/>
                      </w:divBdr>
                      <w:divsChild>
                        <w:div w:id="511649067">
                          <w:marLeft w:val="0"/>
                          <w:marRight w:val="0"/>
                          <w:marTop w:val="0"/>
                          <w:marBottom w:val="0"/>
                          <w:divBdr>
                            <w:top w:val="none" w:sz="0" w:space="0" w:color="auto"/>
                            <w:left w:val="none" w:sz="0" w:space="0" w:color="auto"/>
                            <w:bottom w:val="none" w:sz="0" w:space="0" w:color="auto"/>
                            <w:right w:val="none" w:sz="0" w:space="0" w:color="auto"/>
                          </w:divBdr>
                          <w:divsChild>
                            <w:div w:id="8843688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45408845">
                          <w:marLeft w:val="0"/>
                          <w:marRight w:val="0"/>
                          <w:marTop w:val="240"/>
                          <w:marBottom w:val="240"/>
                          <w:divBdr>
                            <w:top w:val="none" w:sz="0" w:space="0" w:color="auto"/>
                            <w:left w:val="none" w:sz="0" w:space="0" w:color="auto"/>
                            <w:bottom w:val="none" w:sz="0" w:space="0" w:color="auto"/>
                            <w:right w:val="none" w:sz="0" w:space="0" w:color="auto"/>
                          </w:divBdr>
                          <w:divsChild>
                            <w:div w:id="163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801216">
      <w:marLeft w:val="0"/>
      <w:marRight w:val="0"/>
      <w:marTop w:val="0"/>
      <w:marBottom w:val="0"/>
      <w:divBdr>
        <w:top w:val="none" w:sz="0" w:space="0" w:color="auto"/>
        <w:left w:val="none" w:sz="0" w:space="0" w:color="auto"/>
        <w:bottom w:val="none" w:sz="0" w:space="0" w:color="auto"/>
        <w:right w:val="none" w:sz="0" w:space="0" w:color="auto"/>
      </w:divBdr>
    </w:div>
    <w:div w:id="1628587806">
      <w:marLeft w:val="0"/>
      <w:marRight w:val="0"/>
      <w:marTop w:val="0"/>
      <w:marBottom w:val="0"/>
      <w:divBdr>
        <w:top w:val="none" w:sz="0" w:space="0" w:color="auto"/>
        <w:left w:val="none" w:sz="0" w:space="0" w:color="auto"/>
        <w:bottom w:val="none" w:sz="0" w:space="0" w:color="auto"/>
        <w:right w:val="none" w:sz="0" w:space="0" w:color="auto"/>
      </w:divBdr>
      <w:divsChild>
        <w:div w:id="738287612">
          <w:marLeft w:val="0"/>
          <w:marRight w:val="0"/>
          <w:marTop w:val="0"/>
          <w:marBottom w:val="0"/>
          <w:divBdr>
            <w:top w:val="none" w:sz="0" w:space="0" w:color="auto"/>
            <w:left w:val="none" w:sz="0" w:space="0" w:color="auto"/>
            <w:bottom w:val="none" w:sz="0" w:space="0" w:color="auto"/>
            <w:right w:val="none" w:sz="0" w:space="0" w:color="auto"/>
          </w:divBdr>
        </w:div>
      </w:divsChild>
    </w:div>
    <w:div w:id="1650359827">
      <w:marLeft w:val="0"/>
      <w:marRight w:val="0"/>
      <w:marTop w:val="0"/>
      <w:marBottom w:val="0"/>
      <w:divBdr>
        <w:top w:val="none" w:sz="0" w:space="0" w:color="auto"/>
        <w:left w:val="none" w:sz="0" w:space="0" w:color="auto"/>
        <w:bottom w:val="none" w:sz="0" w:space="0" w:color="auto"/>
        <w:right w:val="none" w:sz="0" w:space="0" w:color="auto"/>
      </w:divBdr>
      <w:divsChild>
        <w:div w:id="1679306407">
          <w:marLeft w:val="0"/>
          <w:marRight w:val="0"/>
          <w:marTop w:val="0"/>
          <w:marBottom w:val="0"/>
          <w:divBdr>
            <w:top w:val="none" w:sz="0" w:space="0" w:color="auto"/>
            <w:left w:val="none" w:sz="0" w:space="0" w:color="auto"/>
            <w:bottom w:val="none" w:sz="0" w:space="0" w:color="auto"/>
            <w:right w:val="none" w:sz="0" w:space="0" w:color="auto"/>
          </w:divBdr>
        </w:div>
      </w:divsChild>
    </w:div>
    <w:div w:id="1721125494">
      <w:marLeft w:val="0"/>
      <w:marRight w:val="0"/>
      <w:marTop w:val="0"/>
      <w:marBottom w:val="0"/>
      <w:divBdr>
        <w:top w:val="none" w:sz="0" w:space="0" w:color="auto"/>
        <w:left w:val="none" w:sz="0" w:space="0" w:color="auto"/>
        <w:bottom w:val="none" w:sz="0" w:space="0" w:color="auto"/>
        <w:right w:val="none" w:sz="0" w:space="0" w:color="auto"/>
      </w:divBdr>
    </w:div>
    <w:div w:id="1734623967">
      <w:marLeft w:val="0"/>
      <w:marRight w:val="0"/>
      <w:marTop w:val="0"/>
      <w:marBottom w:val="0"/>
      <w:divBdr>
        <w:top w:val="none" w:sz="0" w:space="0" w:color="auto"/>
        <w:left w:val="none" w:sz="0" w:space="0" w:color="auto"/>
        <w:bottom w:val="none" w:sz="0" w:space="0" w:color="auto"/>
        <w:right w:val="none" w:sz="0" w:space="0" w:color="auto"/>
      </w:divBdr>
    </w:div>
    <w:div w:id="1736196200">
      <w:marLeft w:val="0"/>
      <w:marRight w:val="0"/>
      <w:marTop w:val="0"/>
      <w:marBottom w:val="0"/>
      <w:divBdr>
        <w:top w:val="none" w:sz="0" w:space="0" w:color="auto"/>
        <w:left w:val="none" w:sz="0" w:space="0" w:color="auto"/>
        <w:bottom w:val="none" w:sz="0" w:space="0" w:color="auto"/>
        <w:right w:val="none" w:sz="0" w:space="0" w:color="auto"/>
      </w:divBdr>
    </w:div>
    <w:div w:id="1748770118">
      <w:marLeft w:val="0"/>
      <w:marRight w:val="0"/>
      <w:marTop w:val="0"/>
      <w:marBottom w:val="0"/>
      <w:divBdr>
        <w:top w:val="none" w:sz="0" w:space="0" w:color="auto"/>
        <w:left w:val="none" w:sz="0" w:space="0" w:color="auto"/>
        <w:bottom w:val="none" w:sz="0" w:space="0" w:color="auto"/>
        <w:right w:val="none" w:sz="0" w:space="0" w:color="auto"/>
      </w:divBdr>
      <w:divsChild>
        <w:div w:id="1873765804">
          <w:marLeft w:val="0"/>
          <w:marRight w:val="0"/>
          <w:marTop w:val="0"/>
          <w:marBottom w:val="0"/>
          <w:divBdr>
            <w:top w:val="none" w:sz="0" w:space="0" w:color="auto"/>
            <w:left w:val="none" w:sz="0" w:space="0" w:color="auto"/>
            <w:bottom w:val="none" w:sz="0" w:space="0" w:color="auto"/>
            <w:right w:val="none" w:sz="0" w:space="0" w:color="auto"/>
          </w:divBdr>
        </w:div>
        <w:div w:id="755828439">
          <w:marLeft w:val="0"/>
          <w:marRight w:val="0"/>
          <w:marTop w:val="0"/>
          <w:marBottom w:val="0"/>
          <w:divBdr>
            <w:top w:val="none" w:sz="0" w:space="0" w:color="auto"/>
            <w:left w:val="none" w:sz="0" w:space="0" w:color="auto"/>
            <w:bottom w:val="none" w:sz="0" w:space="0" w:color="auto"/>
            <w:right w:val="none" w:sz="0" w:space="0" w:color="auto"/>
          </w:divBdr>
        </w:div>
        <w:div w:id="1596668101">
          <w:marLeft w:val="0"/>
          <w:marRight w:val="0"/>
          <w:marTop w:val="0"/>
          <w:marBottom w:val="0"/>
          <w:divBdr>
            <w:top w:val="none" w:sz="0" w:space="0" w:color="auto"/>
            <w:left w:val="none" w:sz="0" w:space="0" w:color="auto"/>
            <w:bottom w:val="none" w:sz="0" w:space="0" w:color="auto"/>
            <w:right w:val="none" w:sz="0" w:space="0" w:color="auto"/>
          </w:divBdr>
        </w:div>
        <w:div w:id="132984340">
          <w:marLeft w:val="0"/>
          <w:marRight w:val="0"/>
          <w:marTop w:val="0"/>
          <w:marBottom w:val="0"/>
          <w:divBdr>
            <w:top w:val="none" w:sz="0" w:space="0" w:color="auto"/>
            <w:left w:val="none" w:sz="0" w:space="0" w:color="auto"/>
            <w:bottom w:val="none" w:sz="0" w:space="0" w:color="auto"/>
            <w:right w:val="none" w:sz="0" w:space="0" w:color="auto"/>
          </w:divBdr>
        </w:div>
        <w:div w:id="1193300062">
          <w:marLeft w:val="0"/>
          <w:marRight w:val="0"/>
          <w:marTop w:val="0"/>
          <w:marBottom w:val="0"/>
          <w:divBdr>
            <w:top w:val="none" w:sz="0" w:space="0" w:color="auto"/>
            <w:left w:val="none" w:sz="0" w:space="0" w:color="auto"/>
            <w:bottom w:val="none" w:sz="0" w:space="0" w:color="auto"/>
            <w:right w:val="none" w:sz="0" w:space="0" w:color="auto"/>
          </w:divBdr>
        </w:div>
        <w:div w:id="932320474">
          <w:marLeft w:val="0"/>
          <w:marRight w:val="0"/>
          <w:marTop w:val="0"/>
          <w:marBottom w:val="0"/>
          <w:divBdr>
            <w:top w:val="none" w:sz="0" w:space="0" w:color="auto"/>
            <w:left w:val="none" w:sz="0" w:space="0" w:color="auto"/>
            <w:bottom w:val="none" w:sz="0" w:space="0" w:color="auto"/>
            <w:right w:val="none" w:sz="0" w:space="0" w:color="auto"/>
          </w:divBdr>
        </w:div>
        <w:div w:id="76900438">
          <w:marLeft w:val="0"/>
          <w:marRight w:val="0"/>
          <w:marTop w:val="0"/>
          <w:marBottom w:val="0"/>
          <w:divBdr>
            <w:top w:val="none" w:sz="0" w:space="0" w:color="auto"/>
            <w:left w:val="none" w:sz="0" w:space="0" w:color="auto"/>
            <w:bottom w:val="none" w:sz="0" w:space="0" w:color="auto"/>
            <w:right w:val="none" w:sz="0" w:space="0" w:color="auto"/>
          </w:divBdr>
        </w:div>
        <w:div w:id="1066104845">
          <w:marLeft w:val="0"/>
          <w:marRight w:val="0"/>
          <w:marTop w:val="0"/>
          <w:marBottom w:val="0"/>
          <w:divBdr>
            <w:top w:val="none" w:sz="0" w:space="0" w:color="auto"/>
            <w:left w:val="none" w:sz="0" w:space="0" w:color="auto"/>
            <w:bottom w:val="none" w:sz="0" w:space="0" w:color="auto"/>
            <w:right w:val="none" w:sz="0" w:space="0" w:color="auto"/>
          </w:divBdr>
        </w:div>
        <w:div w:id="598637158">
          <w:marLeft w:val="0"/>
          <w:marRight w:val="0"/>
          <w:marTop w:val="0"/>
          <w:marBottom w:val="0"/>
          <w:divBdr>
            <w:top w:val="none" w:sz="0" w:space="0" w:color="auto"/>
            <w:left w:val="none" w:sz="0" w:space="0" w:color="auto"/>
            <w:bottom w:val="none" w:sz="0" w:space="0" w:color="auto"/>
            <w:right w:val="none" w:sz="0" w:space="0" w:color="auto"/>
          </w:divBdr>
        </w:div>
        <w:div w:id="937102089">
          <w:marLeft w:val="0"/>
          <w:marRight w:val="0"/>
          <w:marTop w:val="0"/>
          <w:marBottom w:val="0"/>
          <w:divBdr>
            <w:top w:val="none" w:sz="0" w:space="0" w:color="auto"/>
            <w:left w:val="none" w:sz="0" w:space="0" w:color="auto"/>
            <w:bottom w:val="none" w:sz="0" w:space="0" w:color="auto"/>
            <w:right w:val="none" w:sz="0" w:space="0" w:color="auto"/>
          </w:divBdr>
        </w:div>
        <w:div w:id="1386492769">
          <w:marLeft w:val="0"/>
          <w:marRight w:val="0"/>
          <w:marTop w:val="0"/>
          <w:marBottom w:val="0"/>
          <w:divBdr>
            <w:top w:val="none" w:sz="0" w:space="0" w:color="auto"/>
            <w:left w:val="none" w:sz="0" w:space="0" w:color="auto"/>
            <w:bottom w:val="none" w:sz="0" w:space="0" w:color="auto"/>
            <w:right w:val="none" w:sz="0" w:space="0" w:color="auto"/>
          </w:divBdr>
        </w:div>
        <w:div w:id="579212484">
          <w:marLeft w:val="0"/>
          <w:marRight w:val="0"/>
          <w:marTop w:val="0"/>
          <w:marBottom w:val="0"/>
          <w:divBdr>
            <w:top w:val="none" w:sz="0" w:space="0" w:color="auto"/>
            <w:left w:val="none" w:sz="0" w:space="0" w:color="auto"/>
            <w:bottom w:val="none" w:sz="0" w:space="0" w:color="auto"/>
            <w:right w:val="none" w:sz="0" w:space="0" w:color="auto"/>
          </w:divBdr>
        </w:div>
        <w:div w:id="1124739512">
          <w:marLeft w:val="0"/>
          <w:marRight w:val="0"/>
          <w:marTop w:val="0"/>
          <w:marBottom w:val="0"/>
          <w:divBdr>
            <w:top w:val="none" w:sz="0" w:space="0" w:color="auto"/>
            <w:left w:val="none" w:sz="0" w:space="0" w:color="auto"/>
            <w:bottom w:val="none" w:sz="0" w:space="0" w:color="auto"/>
            <w:right w:val="none" w:sz="0" w:space="0" w:color="auto"/>
          </w:divBdr>
        </w:div>
        <w:div w:id="2060661686">
          <w:marLeft w:val="0"/>
          <w:marRight w:val="0"/>
          <w:marTop w:val="0"/>
          <w:marBottom w:val="0"/>
          <w:divBdr>
            <w:top w:val="none" w:sz="0" w:space="0" w:color="auto"/>
            <w:left w:val="none" w:sz="0" w:space="0" w:color="auto"/>
            <w:bottom w:val="none" w:sz="0" w:space="0" w:color="auto"/>
            <w:right w:val="none" w:sz="0" w:space="0" w:color="auto"/>
          </w:divBdr>
        </w:div>
        <w:div w:id="1600286415">
          <w:marLeft w:val="0"/>
          <w:marRight w:val="0"/>
          <w:marTop w:val="0"/>
          <w:marBottom w:val="0"/>
          <w:divBdr>
            <w:top w:val="none" w:sz="0" w:space="0" w:color="auto"/>
            <w:left w:val="none" w:sz="0" w:space="0" w:color="auto"/>
            <w:bottom w:val="none" w:sz="0" w:space="0" w:color="auto"/>
            <w:right w:val="none" w:sz="0" w:space="0" w:color="auto"/>
          </w:divBdr>
        </w:div>
        <w:div w:id="299068913">
          <w:marLeft w:val="0"/>
          <w:marRight w:val="0"/>
          <w:marTop w:val="0"/>
          <w:marBottom w:val="0"/>
          <w:divBdr>
            <w:top w:val="none" w:sz="0" w:space="0" w:color="auto"/>
            <w:left w:val="none" w:sz="0" w:space="0" w:color="auto"/>
            <w:bottom w:val="none" w:sz="0" w:space="0" w:color="auto"/>
            <w:right w:val="none" w:sz="0" w:space="0" w:color="auto"/>
          </w:divBdr>
        </w:div>
      </w:divsChild>
    </w:div>
    <w:div w:id="1832090566">
      <w:marLeft w:val="0"/>
      <w:marRight w:val="0"/>
      <w:marTop w:val="0"/>
      <w:marBottom w:val="0"/>
      <w:divBdr>
        <w:top w:val="none" w:sz="0" w:space="0" w:color="auto"/>
        <w:left w:val="none" w:sz="0" w:space="0" w:color="auto"/>
        <w:bottom w:val="none" w:sz="0" w:space="0" w:color="auto"/>
        <w:right w:val="none" w:sz="0" w:space="0" w:color="auto"/>
      </w:divBdr>
      <w:divsChild>
        <w:div w:id="1679693231">
          <w:marLeft w:val="0"/>
          <w:marRight w:val="0"/>
          <w:marTop w:val="240"/>
          <w:marBottom w:val="240"/>
          <w:divBdr>
            <w:top w:val="none" w:sz="0" w:space="0" w:color="auto"/>
            <w:left w:val="none" w:sz="0" w:space="0" w:color="auto"/>
            <w:bottom w:val="none" w:sz="0" w:space="0" w:color="auto"/>
            <w:right w:val="none" w:sz="0" w:space="0" w:color="auto"/>
          </w:divBdr>
          <w:divsChild>
            <w:div w:id="16588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94494">
      <w:marLeft w:val="0"/>
      <w:marRight w:val="0"/>
      <w:marTop w:val="0"/>
      <w:marBottom w:val="0"/>
      <w:divBdr>
        <w:top w:val="none" w:sz="0" w:space="0" w:color="auto"/>
        <w:left w:val="none" w:sz="0" w:space="0" w:color="auto"/>
        <w:bottom w:val="none" w:sz="0" w:space="0" w:color="auto"/>
        <w:right w:val="none" w:sz="0" w:space="0" w:color="auto"/>
      </w:divBdr>
      <w:divsChild>
        <w:div w:id="43212549">
          <w:marLeft w:val="0"/>
          <w:marRight w:val="0"/>
          <w:marTop w:val="0"/>
          <w:marBottom w:val="0"/>
          <w:divBdr>
            <w:top w:val="none" w:sz="0" w:space="0" w:color="auto"/>
            <w:left w:val="none" w:sz="0" w:space="0" w:color="auto"/>
            <w:bottom w:val="none" w:sz="0" w:space="0" w:color="auto"/>
            <w:right w:val="none" w:sz="0" w:space="0" w:color="auto"/>
          </w:divBdr>
        </w:div>
      </w:divsChild>
    </w:div>
    <w:div w:id="1853643312">
      <w:marLeft w:val="0"/>
      <w:marRight w:val="0"/>
      <w:marTop w:val="0"/>
      <w:marBottom w:val="0"/>
      <w:divBdr>
        <w:top w:val="none" w:sz="0" w:space="0" w:color="auto"/>
        <w:left w:val="none" w:sz="0" w:space="0" w:color="auto"/>
        <w:bottom w:val="none" w:sz="0" w:space="0" w:color="auto"/>
        <w:right w:val="none" w:sz="0" w:space="0" w:color="auto"/>
      </w:divBdr>
    </w:div>
    <w:div w:id="1918443765">
      <w:marLeft w:val="0"/>
      <w:marRight w:val="0"/>
      <w:marTop w:val="0"/>
      <w:marBottom w:val="0"/>
      <w:divBdr>
        <w:top w:val="none" w:sz="0" w:space="0" w:color="auto"/>
        <w:left w:val="none" w:sz="0" w:space="0" w:color="auto"/>
        <w:bottom w:val="none" w:sz="0" w:space="0" w:color="auto"/>
        <w:right w:val="none" w:sz="0" w:space="0" w:color="auto"/>
      </w:divBdr>
      <w:divsChild>
        <w:div w:id="337732563">
          <w:marLeft w:val="0"/>
          <w:marRight w:val="0"/>
          <w:marTop w:val="0"/>
          <w:marBottom w:val="0"/>
          <w:divBdr>
            <w:top w:val="none" w:sz="0" w:space="0" w:color="auto"/>
            <w:left w:val="none" w:sz="0" w:space="0" w:color="auto"/>
            <w:bottom w:val="none" w:sz="0" w:space="0" w:color="auto"/>
            <w:right w:val="none" w:sz="0" w:space="0" w:color="auto"/>
          </w:divBdr>
        </w:div>
        <w:div w:id="870141960">
          <w:marLeft w:val="0"/>
          <w:marRight w:val="0"/>
          <w:marTop w:val="0"/>
          <w:marBottom w:val="0"/>
          <w:divBdr>
            <w:top w:val="none" w:sz="0" w:space="0" w:color="auto"/>
            <w:left w:val="none" w:sz="0" w:space="0" w:color="auto"/>
            <w:bottom w:val="none" w:sz="0" w:space="0" w:color="auto"/>
            <w:right w:val="none" w:sz="0" w:space="0" w:color="auto"/>
          </w:divBdr>
        </w:div>
        <w:div w:id="1866795412">
          <w:marLeft w:val="0"/>
          <w:marRight w:val="0"/>
          <w:marTop w:val="0"/>
          <w:marBottom w:val="0"/>
          <w:divBdr>
            <w:top w:val="none" w:sz="0" w:space="0" w:color="auto"/>
            <w:left w:val="none" w:sz="0" w:space="0" w:color="auto"/>
            <w:bottom w:val="none" w:sz="0" w:space="0" w:color="auto"/>
            <w:right w:val="none" w:sz="0" w:space="0" w:color="auto"/>
          </w:divBdr>
        </w:div>
        <w:div w:id="2087412680">
          <w:marLeft w:val="0"/>
          <w:marRight w:val="0"/>
          <w:marTop w:val="0"/>
          <w:marBottom w:val="0"/>
          <w:divBdr>
            <w:top w:val="none" w:sz="0" w:space="0" w:color="auto"/>
            <w:left w:val="none" w:sz="0" w:space="0" w:color="auto"/>
            <w:bottom w:val="none" w:sz="0" w:space="0" w:color="auto"/>
            <w:right w:val="none" w:sz="0" w:space="0" w:color="auto"/>
          </w:divBdr>
        </w:div>
        <w:div w:id="252208775">
          <w:marLeft w:val="0"/>
          <w:marRight w:val="0"/>
          <w:marTop w:val="0"/>
          <w:marBottom w:val="0"/>
          <w:divBdr>
            <w:top w:val="none" w:sz="0" w:space="0" w:color="auto"/>
            <w:left w:val="none" w:sz="0" w:space="0" w:color="auto"/>
            <w:bottom w:val="none" w:sz="0" w:space="0" w:color="auto"/>
            <w:right w:val="none" w:sz="0" w:space="0" w:color="auto"/>
          </w:divBdr>
        </w:div>
        <w:div w:id="1837377968">
          <w:marLeft w:val="0"/>
          <w:marRight w:val="0"/>
          <w:marTop w:val="0"/>
          <w:marBottom w:val="0"/>
          <w:divBdr>
            <w:top w:val="none" w:sz="0" w:space="0" w:color="auto"/>
            <w:left w:val="none" w:sz="0" w:space="0" w:color="auto"/>
            <w:bottom w:val="none" w:sz="0" w:space="0" w:color="auto"/>
            <w:right w:val="none" w:sz="0" w:space="0" w:color="auto"/>
          </w:divBdr>
        </w:div>
        <w:div w:id="1743480889">
          <w:marLeft w:val="0"/>
          <w:marRight w:val="0"/>
          <w:marTop w:val="0"/>
          <w:marBottom w:val="0"/>
          <w:divBdr>
            <w:top w:val="none" w:sz="0" w:space="0" w:color="auto"/>
            <w:left w:val="none" w:sz="0" w:space="0" w:color="auto"/>
            <w:bottom w:val="none" w:sz="0" w:space="0" w:color="auto"/>
            <w:right w:val="none" w:sz="0" w:space="0" w:color="auto"/>
          </w:divBdr>
        </w:div>
        <w:div w:id="2109540384">
          <w:marLeft w:val="0"/>
          <w:marRight w:val="0"/>
          <w:marTop w:val="0"/>
          <w:marBottom w:val="0"/>
          <w:divBdr>
            <w:top w:val="none" w:sz="0" w:space="0" w:color="auto"/>
            <w:left w:val="none" w:sz="0" w:space="0" w:color="auto"/>
            <w:bottom w:val="none" w:sz="0" w:space="0" w:color="auto"/>
            <w:right w:val="none" w:sz="0" w:space="0" w:color="auto"/>
          </w:divBdr>
        </w:div>
        <w:div w:id="1057901290">
          <w:marLeft w:val="0"/>
          <w:marRight w:val="0"/>
          <w:marTop w:val="0"/>
          <w:marBottom w:val="0"/>
          <w:divBdr>
            <w:top w:val="none" w:sz="0" w:space="0" w:color="auto"/>
            <w:left w:val="none" w:sz="0" w:space="0" w:color="auto"/>
            <w:bottom w:val="none" w:sz="0" w:space="0" w:color="auto"/>
            <w:right w:val="none" w:sz="0" w:space="0" w:color="auto"/>
          </w:divBdr>
        </w:div>
        <w:div w:id="582422815">
          <w:marLeft w:val="0"/>
          <w:marRight w:val="0"/>
          <w:marTop w:val="0"/>
          <w:marBottom w:val="0"/>
          <w:divBdr>
            <w:top w:val="none" w:sz="0" w:space="0" w:color="auto"/>
            <w:left w:val="none" w:sz="0" w:space="0" w:color="auto"/>
            <w:bottom w:val="none" w:sz="0" w:space="0" w:color="auto"/>
            <w:right w:val="none" w:sz="0" w:space="0" w:color="auto"/>
          </w:divBdr>
        </w:div>
        <w:div w:id="1292436950">
          <w:marLeft w:val="0"/>
          <w:marRight w:val="0"/>
          <w:marTop w:val="0"/>
          <w:marBottom w:val="0"/>
          <w:divBdr>
            <w:top w:val="none" w:sz="0" w:space="0" w:color="auto"/>
            <w:left w:val="none" w:sz="0" w:space="0" w:color="auto"/>
            <w:bottom w:val="none" w:sz="0" w:space="0" w:color="auto"/>
            <w:right w:val="none" w:sz="0" w:space="0" w:color="auto"/>
          </w:divBdr>
        </w:div>
        <w:div w:id="2051954885">
          <w:marLeft w:val="0"/>
          <w:marRight w:val="0"/>
          <w:marTop w:val="0"/>
          <w:marBottom w:val="0"/>
          <w:divBdr>
            <w:top w:val="none" w:sz="0" w:space="0" w:color="auto"/>
            <w:left w:val="none" w:sz="0" w:space="0" w:color="auto"/>
            <w:bottom w:val="none" w:sz="0" w:space="0" w:color="auto"/>
            <w:right w:val="none" w:sz="0" w:space="0" w:color="auto"/>
          </w:divBdr>
        </w:div>
        <w:div w:id="737944916">
          <w:marLeft w:val="0"/>
          <w:marRight w:val="0"/>
          <w:marTop w:val="0"/>
          <w:marBottom w:val="0"/>
          <w:divBdr>
            <w:top w:val="none" w:sz="0" w:space="0" w:color="auto"/>
            <w:left w:val="none" w:sz="0" w:space="0" w:color="auto"/>
            <w:bottom w:val="none" w:sz="0" w:space="0" w:color="auto"/>
            <w:right w:val="none" w:sz="0" w:space="0" w:color="auto"/>
          </w:divBdr>
        </w:div>
        <w:div w:id="155609119">
          <w:marLeft w:val="0"/>
          <w:marRight w:val="0"/>
          <w:marTop w:val="0"/>
          <w:marBottom w:val="0"/>
          <w:divBdr>
            <w:top w:val="none" w:sz="0" w:space="0" w:color="auto"/>
            <w:left w:val="none" w:sz="0" w:space="0" w:color="auto"/>
            <w:bottom w:val="none" w:sz="0" w:space="0" w:color="auto"/>
            <w:right w:val="none" w:sz="0" w:space="0" w:color="auto"/>
          </w:divBdr>
        </w:div>
        <w:div w:id="592326392">
          <w:marLeft w:val="0"/>
          <w:marRight w:val="0"/>
          <w:marTop w:val="0"/>
          <w:marBottom w:val="0"/>
          <w:divBdr>
            <w:top w:val="none" w:sz="0" w:space="0" w:color="auto"/>
            <w:left w:val="none" w:sz="0" w:space="0" w:color="auto"/>
            <w:bottom w:val="none" w:sz="0" w:space="0" w:color="auto"/>
            <w:right w:val="none" w:sz="0" w:space="0" w:color="auto"/>
          </w:divBdr>
        </w:div>
        <w:div w:id="1731028241">
          <w:marLeft w:val="0"/>
          <w:marRight w:val="0"/>
          <w:marTop w:val="0"/>
          <w:marBottom w:val="0"/>
          <w:divBdr>
            <w:top w:val="none" w:sz="0" w:space="0" w:color="auto"/>
            <w:left w:val="none" w:sz="0" w:space="0" w:color="auto"/>
            <w:bottom w:val="none" w:sz="0" w:space="0" w:color="auto"/>
            <w:right w:val="none" w:sz="0" w:space="0" w:color="auto"/>
          </w:divBdr>
        </w:div>
      </w:divsChild>
    </w:div>
    <w:div w:id="1933663311">
      <w:marLeft w:val="0"/>
      <w:marRight w:val="0"/>
      <w:marTop w:val="0"/>
      <w:marBottom w:val="0"/>
      <w:divBdr>
        <w:top w:val="none" w:sz="0" w:space="0" w:color="auto"/>
        <w:left w:val="none" w:sz="0" w:space="0" w:color="auto"/>
        <w:bottom w:val="none" w:sz="0" w:space="0" w:color="auto"/>
        <w:right w:val="none" w:sz="0" w:space="0" w:color="auto"/>
      </w:divBdr>
      <w:divsChild>
        <w:div w:id="364407590">
          <w:marLeft w:val="0"/>
          <w:marRight w:val="0"/>
          <w:marTop w:val="0"/>
          <w:marBottom w:val="0"/>
          <w:divBdr>
            <w:top w:val="none" w:sz="0" w:space="0" w:color="auto"/>
            <w:left w:val="none" w:sz="0" w:space="0" w:color="auto"/>
            <w:bottom w:val="none" w:sz="0" w:space="0" w:color="auto"/>
            <w:right w:val="none" w:sz="0" w:space="0" w:color="auto"/>
          </w:divBdr>
        </w:div>
        <w:div w:id="1138886183">
          <w:marLeft w:val="0"/>
          <w:marRight w:val="0"/>
          <w:marTop w:val="0"/>
          <w:marBottom w:val="0"/>
          <w:divBdr>
            <w:top w:val="none" w:sz="0" w:space="0" w:color="auto"/>
            <w:left w:val="none" w:sz="0" w:space="0" w:color="auto"/>
            <w:bottom w:val="none" w:sz="0" w:space="0" w:color="auto"/>
            <w:right w:val="none" w:sz="0" w:space="0" w:color="auto"/>
          </w:divBdr>
        </w:div>
        <w:div w:id="557672139">
          <w:marLeft w:val="0"/>
          <w:marRight w:val="0"/>
          <w:marTop w:val="0"/>
          <w:marBottom w:val="0"/>
          <w:divBdr>
            <w:top w:val="none" w:sz="0" w:space="0" w:color="auto"/>
            <w:left w:val="none" w:sz="0" w:space="0" w:color="auto"/>
            <w:bottom w:val="none" w:sz="0" w:space="0" w:color="auto"/>
            <w:right w:val="none" w:sz="0" w:space="0" w:color="auto"/>
          </w:divBdr>
        </w:div>
        <w:div w:id="633565437">
          <w:marLeft w:val="0"/>
          <w:marRight w:val="0"/>
          <w:marTop w:val="0"/>
          <w:marBottom w:val="0"/>
          <w:divBdr>
            <w:top w:val="none" w:sz="0" w:space="0" w:color="auto"/>
            <w:left w:val="none" w:sz="0" w:space="0" w:color="auto"/>
            <w:bottom w:val="none" w:sz="0" w:space="0" w:color="auto"/>
            <w:right w:val="none" w:sz="0" w:space="0" w:color="auto"/>
          </w:divBdr>
        </w:div>
        <w:div w:id="1622422357">
          <w:marLeft w:val="0"/>
          <w:marRight w:val="0"/>
          <w:marTop w:val="0"/>
          <w:marBottom w:val="0"/>
          <w:divBdr>
            <w:top w:val="none" w:sz="0" w:space="0" w:color="auto"/>
            <w:left w:val="none" w:sz="0" w:space="0" w:color="auto"/>
            <w:bottom w:val="none" w:sz="0" w:space="0" w:color="auto"/>
            <w:right w:val="none" w:sz="0" w:space="0" w:color="auto"/>
          </w:divBdr>
        </w:div>
        <w:div w:id="283973043">
          <w:marLeft w:val="0"/>
          <w:marRight w:val="0"/>
          <w:marTop w:val="0"/>
          <w:marBottom w:val="0"/>
          <w:divBdr>
            <w:top w:val="none" w:sz="0" w:space="0" w:color="auto"/>
            <w:left w:val="none" w:sz="0" w:space="0" w:color="auto"/>
            <w:bottom w:val="none" w:sz="0" w:space="0" w:color="auto"/>
            <w:right w:val="none" w:sz="0" w:space="0" w:color="auto"/>
          </w:divBdr>
        </w:div>
        <w:div w:id="1542324953">
          <w:marLeft w:val="0"/>
          <w:marRight w:val="0"/>
          <w:marTop w:val="0"/>
          <w:marBottom w:val="0"/>
          <w:divBdr>
            <w:top w:val="none" w:sz="0" w:space="0" w:color="auto"/>
            <w:left w:val="none" w:sz="0" w:space="0" w:color="auto"/>
            <w:bottom w:val="none" w:sz="0" w:space="0" w:color="auto"/>
            <w:right w:val="none" w:sz="0" w:space="0" w:color="auto"/>
          </w:divBdr>
          <w:divsChild>
            <w:div w:id="2006324728">
              <w:marLeft w:val="0"/>
              <w:marRight w:val="0"/>
              <w:marTop w:val="240"/>
              <w:marBottom w:val="240"/>
              <w:divBdr>
                <w:top w:val="none" w:sz="0" w:space="0" w:color="auto"/>
                <w:left w:val="none" w:sz="0" w:space="0" w:color="auto"/>
                <w:bottom w:val="none" w:sz="0" w:space="0" w:color="auto"/>
                <w:right w:val="none" w:sz="0" w:space="0" w:color="auto"/>
              </w:divBdr>
            </w:div>
          </w:divsChild>
        </w:div>
        <w:div w:id="242763822">
          <w:marLeft w:val="0"/>
          <w:marRight w:val="0"/>
          <w:marTop w:val="0"/>
          <w:marBottom w:val="0"/>
          <w:divBdr>
            <w:top w:val="none" w:sz="0" w:space="0" w:color="auto"/>
            <w:left w:val="none" w:sz="0" w:space="0" w:color="auto"/>
            <w:bottom w:val="none" w:sz="0" w:space="0" w:color="auto"/>
            <w:right w:val="none" w:sz="0" w:space="0" w:color="auto"/>
          </w:divBdr>
        </w:div>
        <w:div w:id="742990754">
          <w:marLeft w:val="0"/>
          <w:marRight w:val="0"/>
          <w:marTop w:val="0"/>
          <w:marBottom w:val="0"/>
          <w:divBdr>
            <w:top w:val="none" w:sz="0" w:space="0" w:color="auto"/>
            <w:left w:val="none" w:sz="0" w:space="0" w:color="auto"/>
            <w:bottom w:val="none" w:sz="0" w:space="0" w:color="auto"/>
            <w:right w:val="none" w:sz="0" w:space="0" w:color="auto"/>
          </w:divBdr>
          <w:divsChild>
            <w:div w:id="854149039">
              <w:marLeft w:val="0"/>
              <w:marRight w:val="0"/>
              <w:marTop w:val="0"/>
              <w:marBottom w:val="0"/>
              <w:divBdr>
                <w:top w:val="none" w:sz="0" w:space="0" w:color="auto"/>
                <w:left w:val="none" w:sz="0" w:space="0" w:color="auto"/>
                <w:bottom w:val="none" w:sz="0" w:space="0" w:color="auto"/>
                <w:right w:val="none" w:sz="0" w:space="0" w:color="auto"/>
              </w:divBdr>
              <w:divsChild>
                <w:div w:id="695081129">
                  <w:marLeft w:val="120"/>
                  <w:marRight w:val="120"/>
                  <w:marTop w:val="120"/>
                  <w:marBottom w:val="120"/>
                  <w:divBdr>
                    <w:top w:val="single" w:sz="6" w:space="0" w:color="C7C7C7"/>
                    <w:left w:val="single" w:sz="6" w:space="6" w:color="C7C7C7"/>
                    <w:bottom w:val="single" w:sz="6" w:space="0" w:color="C7C7C7"/>
                    <w:right w:val="dotted" w:sz="18" w:space="6" w:color="C7C7C7"/>
                  </w:divBdr>
                </w:div>
                <w:div w:id="45121833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97003398">
              <w:marLeft w:val="0"/>
              <w:marRight w:val="0"/>
              <w:marTop w:val="0"/>
              <w:marBottom w:val="0"/>
              <w:divBdr>
                <w:top w:val="none" w:sz="0" w:space="0" w:color="auto"/>
                <w:left w:val="none" w:sz="0" w:space="0" w:color="auto"/>
                <w:bottom w:val="none" w:sz="0" w:space="0" w:color="auto"/>
                <w:right w:val="none" w:sz="0" w:space="0" w:color="auto"/>
              </w:divBdr>
              <w:divsChild>
                <w:div w:id="332342839">
                  <w:marLeft w:val="120"/>
                  <w:marRight w:val="120"/>
                  <w:marTop w:val="120"/>
                  <w:marBottom w:val="120"/>
                  <w:divBdr>
                    <w:top w:val="single" w:sz="6" w:space="0" w:color="C7C7C7"/>
                    <w:left w:val="single" w:sz="6" w:space="6" w:color="C7C7C7"/>
                    <w:bottom w:val="single" w:sz="6" w:space="0" w:color="C7C7C7"/>
                    <w:right w:val="dotted" w:sz="18" w:space="6" w:color="C7C7C7"/>
                  </w:divBdr>
                </w:div>
                <w:div w:id="64234550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46576147">
              <w:marLeft w:val="0"/>
              <w:marRight w:val="0"/>
              <w:marTop w:val="0"/>
              <w:marBottom w:val="0"/>
              <w:divBdr>
                <w:top w:val="none" w:sz="0" w:space="0" w:color="auto"/>
                <w:left w:val="none" w:sz="0" w:space="0" w:color="auto"/>
                <w:bottom w:val="none" w:sz="0" w:space="0" w:color="auto"/>
                <w:right w:val="none" w:sz="0" w:space="0" w:color="auto"/>
              </w:divBdr>
              <w:divsChild>
                <w:div w:id="534849610">
                  <w:marLeft w:val="120"/>
                  <w:marRight w:val="120"/>
                  <w:marTop w:val="120"/>
                  <w:marBottom w:val="120"/>
                  <w:divBdr>
                    <w:top w:val="single" w:sz="6" w:space="0" w:color="C7C7C7"/>
                    <w:left w:val="single" w:sz="6" w:space="6" w:color="C7C7C7"/>
                    <w:bottom w:val="single" w:sz="6" w:space="0" w:color="C7C7C7"/>
                    <w:right w:val="dotted" w:sz="18" w:space="6" w:color="C7C7C7"/>
                  </w:divBdr>
                </w:div>
                <w:div w:id="6311808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42742414">
              <w:marLeft w:val="0"/>
              <w:marRight w:val="0"/>
              <w:marTop w:val="0"/>
              <w:marBottom w:val="0"/>
              <w:divBdr>
                <w:top w:val="none" w:sz="0" w:space="0" w:color="auto"/>
                <w:left w:val="none" w:sz="0" w:space="0" w:color="auto"/>
                <w:bottom w:val="none" w:sz="0" w:space="0" w:color="auto"/>
                <w:right w:val="none" w:sz="0" w:space="0" w:color="auto"/>
              </w:divBdr>
              <w:divsChild>
                <w:div w:id="1100226179">
                  <w:marLeft w:val="120"/>
                  <w:marRight w:val="120"/>
                  <w:marTop w:val="120"/>
                  <w:marBottom w:val="120"/>
                  <w:divBdr>
                    <w:top w:val="single" w:sz="6" w:space="0" w:color="C7C7C7"/>
                    <w:left w:val="single" w:sz="6" w:space="6" w:color="C7C7C7"/>
                    <w:bottom w:val="single" w:sz="6" w:space="0" w:color="C7C7C7"/>
                    <w:right w:val="dotted" w:sz="18" w:space="6" w:color="C7C7C7"/>
                  </w:divBdr>
                </w:div>
                <w:div w:id="57798209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6779354">
              <w:marLeft w:val="0"/>
              <w:marRight w:val="0"/>
              <w:marTop w:val="0"/>
              <w:marBottom w:val="0"/>
              <w:divBdr>
                <w:top w:val="none" w:sz="0" w:space="0" w:color="auto"/>
                <w:left w:val="none" w:sz="0" w:space="0" w:color="auto"/>
                <w:bottom w:val="none" w:sz="0" w:space="0" w:color="auto"/>
                <w:right w:val="none" w:sz="0" w:space="0" w:color="auto"/>
              </w:divBdr>
              <w:divsChild>
                <w:div w:id="1240753441">
                  <w:marLeft w:val="120"/>
                  <w:marRight w:val="120"/>
                  <w:marTop w:val="120"/>
                  <w:marBottom w:val="120"/>
                  <w:divBdr>
                    <w:top w:val="single" w:sz="6" w:space="0" w:color="C7C7C7"/>
                    <w:left w:val="single" w:sz="6" w:space="6" w:color="C7C7C7"/>
                    <w:bottom w:val="single" w:sz="6" w:space="0" w:color="C7C7C7"/>
                    <w:right w:val="dotted" w:sz="18" w:space="6" w:color="C7C7C7"/>
                  </w:divBdr>
                </w:div>
                <w:div w:id="9188312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98674591">
              <w:marLeft w:val="0"/>
              <w:marRight w:val="0"/>
              <w:marTop w:val="0"/>
              <w:marBottom w:val="0"/>
              <w:divBdr>
                <w:top w:val="none" w:sz="0" w:space="0" w:color="auto"/>
                <w:left w:val="none" w:sz="0" w:space="0" w:color="auto"/>
                <w:bottom w:val="none" w:sz="0" w:space="0" w:color="auto"/>
                <w:right w:val="none" w:sz="0" w:space="0" w:color="auto"/>
              </w:divBdr>
              <w:divsChild>
                <w:div w:id="848913099">
                  <w:marLeft w:val="120"/>
                  <w:marRight w:val="120"/>
                  <w:marTop w:val="120"/>
                  <w:marBottom w:val="120"/>
                  <w:divBdr>
                    <w:top w:val="single" w:sz="6" w:space="0" w:color="C7C7C7"/>
                    <w:left w:val="single" w:sz="6" w:space="6" w:color="C7C7C7"/>
                    <w:bottom w:val="single" w:sz="6" w:space="0" w:color="C7C7C7"/>
                    <w:right w:val="dotted" w:sz="18" w:space="6" w:color="C7C7C7"/>
                  </w:divBdr>
                </w:div>
                <w:div w:id="4733037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54665942">
              <w:marLeft w:val="0"/>
              <w:marRight w:val="0"/>
              <w:marTop w:val="0"/>
              <w:marBottom w:val="0"/>
              <w:divBdr>
                <w:top w:val="none" w:sz="0" w:space="0" w:color="auto"/>
                <w:left w:val="none" w:sz="0" w:space="0" w:color="auto"/>
                <w:bottom w:val="none" w:sz="0" w:space="0" w:color="auto"/>
                <w:right w:val="none" w:sz="0" w:space="0" w:color="auto"/>
              </w:divBdr>
              <w:divsChild>
                <w:div w:id="1569724404">
                  <w:marLeft w:val="120"/>
                  <w:marRight w:val="120"/>
                  <w:marTop w:val="120"/>
                  <w:marBottom w:val="120"/>
                  <w:divBdr>
                    <w:top w:val="single" w:sz="6" w:space="0" w:color="C7C7C7"/>
                    <w:left w:val="single" w:sz="6" w:space="6" w:color="C7C7C7"/>
                    <w:bottom w:val="single" w:sz="6" w:space="0" w:color="C7C7C7"/>
                    <w:right w:val="dotted" w:sz="18" w:space="6" w:color="C7C7C7"/>
                  </w:divBdr>
                </w:div>
                <w:div w:id="18046889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59264840">
          <w:marLeft w:val="0"/>
          <w:marRight w:val="0"/>
          <w:marTop w:val="0"/>
          <w:marBottom w:val="0"/>
          <w:divBdr>
            <w:top w:val="none" w:sz="0" w:space="0" w:color="auto"/>
            <w:left w:val="none" w:sz="0" w:space="0" w:color="auto"/>
            <w:bottom w:val="none" w:sz="0" w:space="0" w:color="auto"/>
            <w:right w:val="none" w:sz="0" w:space="0" w:color="auto"/>
          </w:divBdr>
        </w:div>
        <w:div w:id="1803501007">
          <w:marLeft w:val="0"/>
          <w:marRight w:val="0"/>
          <w:marTop w:val="0"/>
          <w:marBottom w:val="0"/>
          <w:divBdr>
            <w:top w:val="none" w:sz="0" w:space="0" w:color="auto"/>
            <w:left w:val="none" w:sz="0" w:space="0" w:color="auto"/>
            <w:bottom w:val="none" w:sz="0" w:space="0" w:color="auto"/>
            <w:right w:val="none" w:sz="0" w:space="0" w:color="auto"/>
          </w:divBdr>
        </w:div>
        <w:div w:id="199056756">
          <w:marLeft w:val="0"/>
          <w:marRight w:val="0"/>
          <w:marTop w:val="0"/>
          <w:marBottom w:val="0"/>
          <w:divBdr>
            <w:top w:val="none" w:sz="0" w:space="0" w:color="auto"/>
            <w:left w:val="none" w:sz="0" w:space="0" w:color="auto"/>
            <w:bottom w:val="none" w:sz="0" w:space="0" w:color="auto"/>
            <w:right w:val="none" w:sz="0" w:space="0" w:color="auto"/>
          </w:divBdr>
        </w:div>
        <w:div w:id="1823546389">
          <w:marLeft w:val="0"/>
          <w:marRight w:val="0"/>
          <w:marTop w:val="0"/>
          <w:marBottom w:val="0"/>
          <w:divBdr>
            <w:top w:val="none" w:sz="0" w:space="0" w:color="auto"/>
            <w:left w:val="none" w:sz="0" w:space="0" w:color="auto"/>
            <w:bottom w:val="none" w:sz="0" w:space="0" w:color="auto"/>
            <w:right w:val="none" w:sz="0" w:space="0" w:color="auto"/>
          </w:divBdr>
        </w:div>
        <w:div w:id="1336805686">
          <w:marLeft w:val="0"/>
          <w:marRight w:val="0"/>
          <w:marTop w:val="0"/>
          <w:marBottom w:val="0"/>
          <w:divBdr>
            <w:top w:val="none" w:sz="0" w:space="0" w:color="auto"/>
            <w:left w:val="none" w:sz="0" w:space="0" w:color="auto"/>
            <w:bottom w:val="none" w:sz="0" w:space="0" w:color="auto"/>
            <w:right w:val="none" w:sz="0" w:space="0" w:color="auto"/>
          </w:divBdr>
          <w:divsChild>
            <w:div w:id="116030762">
              <w:marLeft w:val="0"/>
              <w:marRight w:val="0"/>
              <w:marTop w:val="0"/>
              <w:marBottom w:val="0"/>
              <w:divBdr>
                <w:top w:val="none" w:sz="0" w:space="0" w:color="auto"/>
                <w:left w:val="none" w:sz="0" w:space="0" w:color="auto"/>
                <w:bottom w:val="none" w:sz="0" w:space="0" w:color="auto"/>
                <w:right w:val="none" w:sz="0" w:space="0" w:color="auto"/>
              </w:divBdr>
              <w:divsChild>
                <w:div w:id="1961522636">
                  <w:marLeft w:val="120"/>
                  <w:marRight w:val="120"/>
                  <w:marTop w:val="120"/>
                  <w:marBottom w:val="120"/>
                  <w:divBdr>
                    <w:top w:val="single" w:sz="6" w:space="0" w:color="C7C7C7"/>
                    <w:left w:val="single" w:sz="6" w:space="6" w:color="C7C7C7"/>
                    <w:bottom w:val="single" w:sz="6" w:space="0" w:color="C7C7C7"/>
                    <w:right w:val="dotted" w:sz="18" w:space="6" w:color="C7C7C7"/>
                  </w:divBdr>
                </w:div>
                <w:div w:id="11069724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40270630">
              <w:marLeft w:val="0"/>
              <w:marRight w:val="0"/>
              <w:marTop w:val="0"/>
              <w:marBottom w:val="0"/>
              <w:divBdr>
                <w:top w:val="none" w:sz="0" w:space="0" w:color="auto"/>
                <w:left w:val="none" w:sz="0" w:space="0" w:color="auto"/>
                <w:bottom w:val="none" w:sz="0" w:space="0" w:color="auto"/>
                <w:right w:val="none" w:sz="0" w:space="0" w:color="auto"/>
              </w:divBdr>
              <w:divsChild>
                <w:div w:id="1363937425">
                  <w:marLeft w:val="120"/>
                  <w:marRight w:val="120"/>
                  <w:marTop w:val="120"/>
                  <w:marBottom w:val="120"/>
                  <w:divBdr>
                    <w:top w:val="single" w:sz="6" w:space="0" w:color="C7C7C7"/>
                    <w:left w:val="single" w:sz="6" w:space="6" w:color="C7C7C7"/>
                    <w:bottom w:val="single" w:sz="6" w:space="0" w:color="C7C7C7"/>
                    <w:right w:val="dotted" w:sz="18" w:space="6" w:color="C7C7C7"/>
                  </w:divBdr>
                </w:div>
                <w:div w:id="4922644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42272927">
              <w:marLeft w:val="0"/>
              <w:marRight w:val="0"/>
              <w:marTop w:val="0"/>
              <w:marBottom w:val="0"/>
              <w:divBdr>
                <w:top w:val="none" w:sz="0" w:space="0" w:color="auto"/>
                <w:left w:val="none" w:sz="0" w:space="0" w:color="auto"/>
                <w:bottom w:val="none" w:sz="0" w:space="0" w:color="auto"/>
                <w:right w:val="none" w:sz="0" w:space="0" w:color="auto"/>
              </w:divBdr>
              <w:divsChild>
                <w:div w:id="257836294">
                  <w:marLeft w:val="120"/>
                  <w:marRight w:val="120"/>
                  <w:marTop w:val="120"/>
                  <w:marBottom w:val="120"/>
                  <w:divBdr>
                    <w:top w:val="single" w:sz="6" w:space="0" w:color="C7C7C7"/>
                    <w:left w:val="single" w:sz="6" w:space="6" w:color="C7C7C7"/>
                    <w:bottom w:val="single" w:sz="6" w:space="0" w:color="C7C7C7"/>
                    <w:right w:val="dotted" w:sz="18" w:space="6" w:color="C7C7C7"/>
                  </w:divBdr>
                </w:div>
                <w:div w:id="2500496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41491501">
              <w:marLeft w:val="0"/>
              <w:marRight w:val="0"/>
              <w:marTop w:val="0"/>
              <w:marBottom w:val="0"/>
              <w:divBdr>
                <w:top w:val="none" w:sz="0" w:space="0" w:color="auto"/>
                <w:left w:val="none" w:sz="0" w:space="0" w:color="auto"/>
                <w:bottom w:val="none" w:sz="0" w:space="0" w:color="auto"/>
                <w:right w:val="none" w:sz="0" w:space="0" w:color="auto"/>
              </w:divBdr>
              <w:divsChild>
                <w:div w:id="1828744488">
                  <w:marLeft w:val="120"/>
                  <w:marRight w:val="120"/>
                  <w:marTop w:val="120"/>
                  <w:marBottom w:val="120"/>
                  <w:divBdr>
                    <w:top w:val="single" w:sz="6" w:space="0" w:color="C7C7C7"/>
                    <w:left w:val="single" w:sz="6" w:space="6" w:color="C7C7C7"/>
                    <w:bottom w:val="single" w:sz="6" w:space="0" w:color="C7C7C7"/>
                    <w:right w:val="dotted" w:sz="18" w:space="6" w:color="C7C7C7"/>
                  </w:divBdr>
                </w:div>
                <w:div w:id="10969037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59641284">
              <w:marLeft w:val="0"/>
              <w:marRight w:val="0"/>
              <w:marTop w:val="0"/>
              <w:marBottom w:val="0"/>
              <w:divBdr>
                <w:top w:val="none" w:sz="0" w:space="0" w:color="auto"/>
                <w:left w:val="none" w:sz="0" w:space="0" w:color="auto"/>
                <w:bottom w:val="none" w:sz="0" w:space="0" w:color="auto"/>
                <w:right w:val="none" w:sz="0" w:space="0" w:color="auto"/>
              </w:divBdr>
              <w:divsChild>
                <w:div w:id="497234282">
                  <w:marLeft w:val="120"/>
                  <w:marRight w:val="120"/>
                  <w:marTop w:val="120"/>
                  <w:marBottom w:val="120"/>
                  <w:divBdr>
                    <w:top w:val="single" w:sz="6" w:space="0" w:color="C7C7C7"/>
                    <w:left w:val="single" w:sz="6" w:space="6" w:color="C7C7C7"/>
                    <w:bottom w:val="single" w:sz="6" w:space="0" w:color="C7C7C7"/>
                    <w:right w:val="dotted" w:sz="18" w:space="6" w:color="C7C7C7"/>
                  </w:divBdr>
                </w:div>
                <w:div w:id="100513334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75819275">
              <w:marLeft w:val="0"/>
              <w:marRight w:val="0"/>
              <w:marTop w:val="0"/>
              <w:marBottom w:val="0"/>
              <w:divBdr>
                <w:top w:val="none" w:sz="0" w:space="0" w:color="auto"/>
                <w:left w:val="none" w:sz="0" w:space="0" w:color="auto"/>
                <w:bottom w:val="none" w:sz="0" w:space="0" w:color="auto"/>
                <w:right w:val="none" w:sz="0" w:space="0" w:color="auto"/>
              </w:divBdr>
              <w:divsChild>
                <w:div w:id="39984900">
                  <w:marLeft w:val="120"/>
                  <w:marRight w:val="120"/>
                  <w:marTop w:val="120"/>
                  <w:marBottom w:val="120"/>
                  <w:divBdr>
                    <w:top w:val="single" w:sz="6" w:space="0" w:color="C7C7C7"/>
                    <w:left w:val="single" w:sz="6" w:space="6" w:color="C7C7C7"/>
                    <w:bottom w:val="single" w:sz="6" w:space="0" w:color="C7C7C7"/>
                    <w:right w:val="dotted" w:sz="18" w:space="6" w:color="C7C7C7"/>
                  </w:divBdr>
                </w:div>
                <w:div w:id="157215420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45715828">
              <w:marLeft w:val="0"/>
              <w:marRight w:val="0"/>
              <w:marTop w:val="0"/>
              <w:marBottom w:val="0"/>
              <w:divBdr>
                <w:top w:val="none" w:sz="0" w:space="0" w:color="auto"/>
                <w:left w:val="none" w:sz="0" w:space="0" w:color="auto"/>
                <w:bottom w:val="none" w:sz="0" w:space="0" w:color="auto"/>
                <w:right w:val="none" w:sz="0" w:space="0" w:color="auto"/>
              </w:divBdr>
              <w:divsChild>
                <w:div w:id="1532038310">
                  <w:marLeft w:val="120"/>
                  <w:marRight w:val="120"/>
                  <w:marTop w:val="120"/>
                  <w:marBottom w:val="120"/>
                  <w:divBdr>
                    <w:top w:val="single" w:sz="6" w:space="0" w:color="C7C7C7"/>
                    <w:left w:val="single" w:sz="6" w:space="6" w:color="C7C7C7"/>
                    <w:bottom w:val="single" w:sz="6" w:space="0" w:color="C7C7C7"/>
                    <w:right w:val="dotted" w:sz="18" w:space="6" w:color="C7C7C7"/>
                  </w:divBdr>
                </w:div>
                <w:div w:id="11894926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63956167">
              <w:marLeft w:val="0"/>
              <w:marRight w:val="0"/>
              <w:marTop w:val="0"/>
              <w:marBottom w:val="0"/>
              <w:divBdr>
                <w:top w:val="none" w:sz="0" w:space="0" w:color="auto"/>
                <w:left w:val="none" w:sz="0" w:space="0" w:color="auto"/>
                <w:bottom w:val="none" w:sz="0" w:space="0" w:color="auto"/>
                <w:right w:val="none" w:sz="0" w:space="0" w:color="auto"/>
              </w:divBdr>
              <w:divsChild>
                <w:div w:id="1480533492">
                  <w:marLeft w:val="120"/>
                  <w:marRight w:val="120"/>
                  <w:marTop w:val="120"/>
                  <w:marBottom w:val="120"/>
                  <w:divBdr>
                    <w:top w:val="single" w:sz="6" w:space="0" w:color="C7C7C7"/>
                    <w:left w:val="single" w:sz="6" w:space="6" w:color="C7C7C7"/>
                    <w:bottom w:val="single" w:sz="6" w:space="0" w:color="C7C7C7"/>
                    <w:right w:val="dotted" w:sz="18" w:space="6" w:color="C7C7C7"/>
                  </w:divBdr>
                </w:div>
                <w:div w:id="55327335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11069295">
              <w:marLeft w:val="0"/>
              <w:marRight w:val="0"/>
              <w:marTop w:val="0"/>
              <w:marBottom w:val="0"/>
              <w:divBdr>
                <w:top w:val="none" w:sz="0" w:space="0" w:color="auto"/>
                <w:left w:val="none" w:sz="0" w:space="0" w:color="auto"/>
                <w:bottom w:val="none" w:sz="0" w:space="0" w:color="auto"/>
                <w:right w:val="none" w:sz="0" w:space="0" w:color="auto"/>
              </w:divBdr>
              <w:divsChild>
                <w:div w:id="1453136530">
                  <w:marLeft w:val="120"/>
                  <w:marRight w:val="120"/>
                  <w:marTop w:val="120"/>
                  <w:marBottom w:val="120"/>
                  <w:divBdr>
                    <w:top w:val="single" w:sz="6" w:space="0" w:color="C7C7C7"/>
                    <w:left w:val="single" w:sz="6" w:space="6" w:color="C7C7C7"/>
                    <w:bottom w:val="single" w:sz="6" w:space="0" w:color="C7C7C7"/>
                    <w:right w:val="dotted" w:sz="18" w:space="6" w:color="C7C7C7"/>
                  </w:divBdr>
                </w:div>
                <w:div w:id="14888631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41784802">
              <w:marLeft w:val="0"/>
              <w:marRight w:val="0"/>
              <w:marTop w:val="0"/>
              <w:marBottom w:val="0"/>
              <w:divBdr>
                <w:top w:val="none" w:sz="0" w:space="0" w:color="auto"/>
                <w:left w:val="none" w:sz="0" w:space="0" w:color="auto"/>
                <w:bottom w:val="none" w:sz="0" w:space="0" w:color="auto"/>
                <w:right w:val="none" w:sz="0" w:space="0" w:color="auto"/>
              </w:divBdr>
              <w:divsChild>
                <w:div w:id="1626931316">
                  <w:marLeft w:val="120"/>
                  <w:marRight w:val="120"/>
                  <w:marTop w:val="120"/>
                  <w:marBottom w:val="120"/>
                  <w:divBdr>
                    <w:top w:val="single" w:sz="6" w:space="0" w:color="C7C7C7"/>
                    <w:left w:val="single" w:sz="6" w:space="6" w:color="C7C7C7"/>
                    <w:bottom w:val="single" w:sz="6" w:space="0" w:color="C7C7C7"/>
                    <w:right w:val="dotted" w:sz="18" w:space="6" w:color="C7C7C7"/>
                  </w:divBdr>
                </w:div>
                <w:div w:id="15661437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49255145">
              <w:marLeft w:val="0"/>
              <w:marRight w:val="0"/>
              <w:marTop w:val="0"/>
              <w:marBottom w:val="0"/>
              <w:divBdr>
                <w:top w:val="none" w:sz="0" w:space="0" w:color="auto"/>
                <w:left w:val="none" w:sz="0" w:space="0" w:color="auto"/>
                <w:bottom w:val="none" w:sz="0" w:space="0" w:color="auto"/>
                <w:right w:val="none" w:sz="0" w:space="0" w:color="auto"/>
              </w:divBdr>
              <w:divsChild>
                <w:div w:id="516817048">
                  <w:marLeft w:val="120"/>
                  <w:marRight w:val="120"/>
                  <w:marTop w:val="120"/>
                  <w:marBottom w:val="120"/>
                  <w:divBdr>
                    <w:top w:val="single" w:sz="6" w:space="0" w:color="C7C7C7"/>
                    <w:left w:val="single" w:sz="6" w:space="6" w:color="C7C7C7"/>
                    <w:bottom w:val="single" w:sz="6" w:space="0" w:color="C7C7C7"/>
                    <w:right w:val="dotted" w:sz="18" w:space="6" w:color="C7C7C7"/>
                  </w:divBdr>
                </w:div>
                <w:div w:id="163317130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536236765">
          <w:marLeft w:val="0"/>
          <w:marRight w:val="0"/>
          <w:marTop w:val="0"/>
          <w:marBottom w:val="0"/>
          <w:divBdr>
            <w:top w:val="none" w:sz="0" w:space="0" w:color="auto"/>
            <w:left w:val="none" w:sz="0" w:space="0" w:color="auto"/>
            <w:bottom w:val="none" w:sz="0" w:space="0" w:color="auto"/>
            <w:right w:val="none" w:sz="0" w:space="0" w:color="auto"/>
          </w:divBdr>
          <w:divsChild>
            <w:div w:id="132724791">
              <w:marLeft w:val="0"/>
              <w:marRight w:val="0"/>
              <w:marTop w:val="240"/>
              <w:marBottom w:val="240"/>
              <w:divBdr>
                <w:top w:val="none" w:sz="0" w:space="0" w:color="auto"/>
                <w:left w:val="none" w:sz="0" w:space="0" w:color="auto"/>
                <w:bottom w:val="none" w:sz="0" w:space="0" w:color="auto"/>
                <w:right w:val="none" w:sz="0" w:space="0" w:color="auto"/>
              </w:divBdr>
            </w:div>
          </w:divsChild>
        </w:div>
        <w:div w:id="1161962753">
          <w:marLeft w:val="0"/>
          <w:marRight w:val="0"/>
          <w:marTop w:val="0"/>
          <w:marBottom w:val="0"/>
          <w:divBdr>
            <w:top w:val="none" w:sz="0" w:space="0" w:color="auto"/>
            <w:left w:val="none" w:sz="0" w:space="0" w:color="auto"/>
            <w:bottom w:val="none" w:sz="0" w:space="0" w:color="auto"/>
            <w:right w:val="none" w:sz="0" w:space="0" w:color="auto"/>
          </w:divBdr>
          <w:divsChild>
            <w:div w:id="377750033">
              <w:marLeft w:val="0"/>
              <w:marRight w:val="0"/>
              <w:marTop w:val="240"/>
              <w:marBottom w:val="240"/>
              <w:divBdr>
                <w:top w:val="none" w:sz="0" w:space="0" w:color="auto"/>
                <w:left w:val="none" w:sz="0" w:space="0" w:color="auto"/>
                <w:bottom w:val="none" w:sz="0" w:space="0" w:color="auto"/>
                <w:right w:val="none" w:sz="0" w:space="0" w:color="auto"/>
              </w:divBdr>
            </w:div>
          </w:divsChild>
        </w:div>
        <w:div w:id="1180925179">
          <w:marLeft w:val="0"/>
          <w:marRight w:val="0"/>
          <w:marTop w:val="0"/>
          <w:marBottom w:val="0"/>
          <w:divBdr>
            <w:top w:val="none" w:sz="0" w:space="0" w:color="auto"/>
            <w:left w:val="none" w:sz="0" w:space="0" w:color="auto"/>
            <w:bottom w:val="none" w:sz="0" w:space="0" w:color="auto"/>
            <w:right w:val="none" w:sz="0" w:space="0" w:color="auto"/>
          </w:divBdr>
          <w:divsChild>
            <w:div w:id="2109809505">
              <w:marLeft w:val="0"/>
              <w:marRight w:val="0"/>
              <w:marTop w:val="0"/>
              <w:marBottom w:val="0"/>
              <w:divBdr>
                <w:top w:val="none" w:sz="0" w:space="0" w:color="auto"/>
                <w:left w:val="none" w:sz="0" w:space="0" w:color="auto"/>
                <w:bottom w:val="none" w:sz="0" w:space="0" w:color="auto"/>
                <w:right w:val="none" w:sz="0" w:space="0" w:color="auto"/>
              </w:divBdr>
              <w:divsChild>
                <w:div w:id="794711855">
                  <w:marLeft w:val="120"/>
                  <w:marRight w:val="120"/>
                  <w:marTop w:val="120"/>
                  <w:marBottom w:val="120"/>
                  <w:divBdr>
                    <w:top w:val="single" w:sz="6" w:space="0" w:color="C7C7C7"/>
                    <w:left w:val="single" w:sz="6" w:space="6" w:color="C7C7C7"/>
                    <w:bottom w:val="single" w:sz="6" w:space="0" w:color="C7C7C7"/>
                    <w:right w:val="dotted" w:sz="18" w:space="6" w:color="C7C7C7"/>
                  </w:divBdr>
                </w:div>
                <w:div w:id="14369051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99269784">
              <w:marLeft w:val="0"/>
              <w:marRight w:val="0"/>
              <w:marTop w:val="0"/>
              <w:marBottom w:val="0"/>
              <w:divBdr>
                <w:top w:val="none" w:sz="0" w:space="0" w:color="auto"/>
                <w:left w:val="none" w:sz="0" w:space="0" w:color="auto"/>
                <w:bottom w:val="none" w:sz="0" w:space="0" w:color="auto"/>
                <w:right w:val="none" w:sz="0" w:space="0" w:color="auto"/>
              </w:divBdr>
              <w:divsChild>
                <w:div w:id="1264653651">
                  <w:marLeft w:val="120"/>
                  <w:marRight w:val="120"/>
                  <w:marTop w:val="120"/>
                  <w:marBottom w:val="120"/>
                  <w:divBdr>
                    <w:top w:val="single" w:sz="6" w:space="0" w:color="C7C7C7"/>
                    <w:left w:val="single" w:sz="6" w:space="6" w:color="C7C7C7"/>
                    <w:bottom w:val="single" w:sz="6" w:space="0" w:color="C7C7C7"/>
                    <w:right w:val="dotted" w:sz="18" w:space="6" w:color="C7C7C7"/>
                  </w:divBdr>
                </w:div>
                <w:div w:id="3172746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589348">
              <w:marLeft w:val="0"/>
              <w:marRight w:val="0"/>
              <w:marTop w:val="0"/>
              <w:marBottom w:val="0"/>
              <w:divBdr>
                <w:top w:val="none" w:sz="0" w:space="0" w:color="auto"/>
                <w:left w:val="none" w:sz="0" w:space="0" w:color="auto"/>
                <w:bottom w:val="none" w:sz="0" w:space="0" w:color="auto"/>
                <w:right w:val="none" w:sz="0" w:space="0" w:color="auto"/>
              </w:divBdr>
              <w:divsChild>
                <w:div w:id="1132554712">
                  <w:marLeft w:val="120"/>
                  <w:marRight w:val="120"/>
                  <w:marTop w:val="120"/>
                  <w:marBottom w:val="120"/>
                  <w:divBdr>
                    <w:top w:val="single" w:sz="6" w:space="0" w:color="C7C7C7"/>
                    <w:left w:val="single" w:sz="6" w:space="6" w:color="C7C7C7"/>
                    <w:bottom w:val="single" w:sz="6" w:space="0" w:color="C7C7C7"/>
                    <w:right w:val="dotted" w:sz="18" w:space="6" w:color="C7C7C7"/>
                  </w:divBdr>
                </w:div>
                <w:div w:id="93174656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0711173">
              <w:marLeft w:val="0"/>
              <w:marRight w:val="0"/>
              <w:marTop w:val="0"/>
              <w:marBottom w:val="0"/>
              <w:divBdr>
                <w:top w:val="none" w:sz="0" w:space="0" w:color="auto"/>
                <w:left w:val="none" w:sz="0" w:space="0" w:color="auto"/>
                <w:bottom w:val="none" w:sz="0" w:space="0" w:color="auto"/>
                <w:right w:val="none" w:sz="0" w:space="0" w:color="auto"/>
              </w:divBdr>
              <w:divsChild>
                <w:div w:id="712540033">
                  <w:marLeft w:val="120"/>
                  <w:marRight w:val="120"/>
                  <w:marTop w:val="120"/>
                  <w:marBottom w:val="120"/>
                  <w:divBdr>
                    <w:top w:val="single" w:sz="6" w:space="0" w:color="C7C7C7"/>
                    <w:left w:val="single" w:sz="6" w:space="6" w:color="C7C7C7"/>
                    <w:bottom w:val="single" w:sz="6" w:space="0" w:color="C7C7C7"/>
                    <w:right w:val="dotted" w:sz="18" w:space="6" w:color="C7C7C7"/>
                  </w:divBdr>
                </w:div>
                <w:div w:id="4589553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36375156">
              <w:marLeft w:val="0"/>
              <w:marRight w:val="0"/>
              <w:marTop w:val="0"/>
              <w:marBottom w:val="0"/>
              <w:divBdr>
                <w:top w:val="none" w:sz="0" w:space="0" w:color="auto"/>
                <w:left w:val="none" w:sz="0" w:space="0" w:color="auto"/>
                <w:bottom w:val="none" w:sz="0" w:space="0" w:color="auto"/>
                <w:right w:val="none" w:sz="0" w:space="0" w:color="auto"/>
              </w:divBdr>
              <w:divsChild>
                <w:div w:id="720517649">
                  <w:marLeft w:val="120"/>
                  <w:marRight w:val="120"/>
                  <w:marTop w:val="120"/>
                  <w:marBottom w:val="120"/>
                  <w:divBdr>
                    <w:top w:val="single" w:sz="6" w:space="0" w:color="C7C7C7"/>
                    <w:left w:val="single" w:sz="6" w:space="6" w:color="C7C7C7"/>
                    <w:bottom w:val="single" w:sz="6" w:space="0" w:color="C7C7C7"/>
                    <w:right w:val="dotted" w:sz="18" w:space="6" w:color="C7C7C7"/>
                  </w:divBdr>
                </w:div>
                <w:div w:id="10227791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13026399">
              <w:marLeft w:val="0"/>
              <w:marRight w:val="0"/>
              <w:marTop w:val="0"/>
              <w:marBottom w:val="0"/>
              <w:divBdr>
                <w:top w:val="none" w:sz="0" w:space="0" w:color="auto"/>
                <w:left w:val="none" w:sz="0" w:space="0" w:color="auto"/>
                <w:bottom w:val="none" w:sz="0" w:space="0" w:color="auto"/>
                <w:right w:val="none" w:sz="0" w:space="0" w:color="auto"/>
              </w:divBdr>
              <w:divsChild>
                <w:div w:id="1548835656">
                  <w:marLeft w:val="120"/>
                  <w:marRight w:val="120"/>
                  <w:marTop w:val="120"/>
                  <w:marBottom w:val="120"/>
                  <w:divBdr>
                    <w:top w:val="single" w:sz="6" w:space="0" w:color="C7C7C7"/>
                    <w:left w:val="single" w:sz="6" w:space="6" w:color="C7C7C7"/>
                    <w:bottom w:val="single" w:sz="6" w:space="0" w:color="C7C7C7"/>
                    <w:right w:val="dotted" w:sz="18" w:space="6" w:color="C7C7C7"/>
                  </w:divBdr>
                </w:div>
                <w:div w:id="198269137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221596031">
          <w:marLeft w:val="0"/>
          <w:marRight w:val="0"/>
          <w:marTop w:val="0"/>
          <w:marBottom w:val="0"/>
          <w:divBdr>
            <w:top w:val="none" w:sz="0" w:space="0" w:color="auto"/>
            <w:left w:val="none" w:sz="0" w:space="0" w:color="auto"/>
            <w:bottom w:val="none" w:sz="0" w:space="0" w:color="auto"/>
            <w:right w:val="none" w:sz="0" w:space="0" w:color="auto"/>
          </w:divBdr>
          <w:divsChild>
            <w:div w:id="76027582">
              <w:marLeft w:val="0"/>
              <w:marRight w:val="0"/>
              <w:marTop w:val="0"/>
              <w:marBottom w:val="0"/>
              <w:divBdr>
                <w:top w:val="none" w:sz="0" w:space="0" w:color="auto"/>
                <w:left w:val="none" w:sz="0" w:space="0" w:color="auto"/>
                <w:bottom w:val="none" w:sz="0" w:space="0" w:color="auto"/>
                <w:right w:val="none" w:sz="0" w:space="0" w:color="auto"/>
              </w:divBdr>
              <w:divsChild>
                <w:div w:id="1548682707">
                  <w:marLeft w:val="120"/>
                  <w:marRight w:val="120"/>
                  <w:marTop w:val="120"/>
                  <w:marBottom w:val="120"/>
                  <w:divBdr>
                    <w:top w:val="single" w:sz="6" w:space="0" w:color="C7C7C7"/>
                    <w:left w:val="single" w:sz="6" w:space="6" w:color="C7C7C7"/>
                    <w:bottom w:val="single" w:sz="6" w:space="0" w:color="C7C7C7"/>
                    <w:right w:val="dotted" w:sz="18" w:space="6" w:color="C7C7C7"/>
                  </w:divBdr>
                </w:div>
                <w:div w:id="184504764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7343499">
              <w:marLeft w:val="0"/>
              <w:marRight w:val="0"/>
              <w:marTop w:val="0"/>
              <w:marBottom w:val="0"/>
              <w:divBdr>
                <w:top w:val="none" w:sz="0" w:space="0" w:color="auto"/>
                <w:left w:val="none" w:sz="0" w:space="0" w:color="auto"/>
                <w:bottom w:val="none" w:sz="0" w:space="0" w:color="auto"/>
                <w:right w:val="none" w:sz="0" w:space="0" w:color="auto"/>
              </w:divBdr>
              <w:divsChild>
                <w:div w:id="14960400">
                  <w:marLeft w:val="120"/>
                  <w:marRight w:val="120"/>
                  <w:marTop w:val="120"/>
                  <w:marBottom w:val="120"/>
                  <w:divBdr>
                    <w:top w:val="single" w:sz="6" w:space="0" w:color="C7C7C7"/>
                    <w:left w:val="single" w:sz="6" w:space="6" w:color="C7C7C7"/>
                    <w:bottom w:val="single" w:sz="6" w:space="0" w:color="C7C7C7"/>
                    <w:right w:val="dotted" w:sz="18" w:space="6" w:color="C7C7C7"/>
                  </w:divBdr>
                </w:div>
                <w:div w:id="157065705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32957230">
              <w:marLeft w:val="0"/>
              <w:marRight w:val="0"/>
              <w:marTop w:val="0"/>
              <w:marBottom w:val="0"/>
              <w:divBdr>
                <w:top w:val="none" w:sz="0" w:space="0" w:color="auto"/>
                <w:left w:val="none" w:sz="0" w:space="0" w:color="auto"/>
                <w:bottom w:val="none" w:sz="0" w:space="0" w:color="auto"/>
                <w:right w:val="none" w:sz="0" w:space="0" w:color="auto"/>
              </w:divBdr>
              <w:divsChild>
                <w:div w:id="1960143815">
                  <w:marLeft w:val="120"/>
                  <w:marRight w:val="120"/>
                  <w:marTop w:val="120"/>
                  <w:marBottom w:val="120"/>
                  <w:divBdr>
                    <w:top w:val="single" w:sz="6" w:space="0" w:color="C7C7C7"/>
                    <w:left w:val="single" w:sz="6" w:space="6" w:color="C7C7C7"/>
                    <w:bottom w:val="single" w:sz="6" w:space="0" w:color="C7C7C7"/>
                    <w:right w:val="dotted" w:sz="18" w:space="6" w:color="C7C7C7"/>
                  </w:divBdr>
                </w:div>
                <w:div w:id="15479878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1830369">
              <w:marLeft w:val="0"/>
              <w:marRight w:val="0"/>
              <w:marTop w:val="0"/>
              <w:marBottom w:val="0"/>
              <w:divBdr>
                <w:top w:val="none" w:sz="0" w:space="0" w:color="auto"/>
                <w:left w:val="none" w:sz="0" w:space="0" w:color="auto"/>
                <w:bottom w:val="none" w:sz="0" w:space="0" w:color="auto"/>
                <w:right w:val="none" w:sz="0" w:space="0" w:color="auto"/>
              </w:divBdr>
              <w:divsChild>
                <w:div w:id="1920677072">
                  <w:marLeft w:val="120"/>
                  <w:marRight w:val="120"/>
                  <w:marTop w:val="120"/>
                  <w:marBottom w:val="120"/>
                  <w:divBdr>
                    <w:top w:val="single" w:sz="6" w:space="0" w:color="C7C7C7"/>
                    <w:left w:val="single" w:sz="6" w:space="6" w:color="C7C7C7"/>
                    <w:bottom w:val="single" w:sz="6" w:space="0" w:color="C7C7C7"/>
                    <w:right w:val="dotted" w:sz="18" w:space="6" w:color="C7C7C7"/>
                  </w:divBdr>
                </w:div>
                <w:div w:id="5488861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03912395">
              <w:marLeft w:val="0"/>
              <w:marRight w:val="0"/>
              <w:marTop w:val="0"/>
              <w:marBottom w:val="0"/>
              <w:divBdr>
                <w:top w:val="none" w:sz="0" w:space="0" w:color="auto"/>
                <w:left w:val="none" w:sz="0" w:space="0" w:color="auto"/>
                <w:bottom w:val="none" w:sz="0" w:space="0" w:color="auto"/>
                <w:right w:val="none" w:sz="0" w:space="0" w:color="auto"/>
              </w:divBdr>
              <w:divsChild>
                <w:div w:id="1957364641">
                  <w:marLeft w:val="120"/>
                  <w:marRight w:val="120"/>
                  <w:marTop w:val="120"/>
                  <w:marBottom w:val="120"/>
                  <w:divBdr>
                    <w:top w:val="single" w:sz="6" w:space="0" w:color="C7C7C7"/>
                    <w:left w:val="single" w:sz="6" w:space="6" w:color="C7C7C7"/>
                    <w:bottom w:val="single" w:sz="6" w:space="0" w:color="C7C7C7"/>
                    <w:right w:val="dotted" w:sz="18" w:space="6" w:color="C7C7C7"/>
                  </w:divBdr>
                </w:div>
                <w:div w:id="10233583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81432428">
              <w:marLeft w:val="0"/>
              <w:marRight w:val="0"/>
              <w:marTop w:val="0"/>
              <w:marBottom w:val="0"/>
              <w:divBdr>
                <w:top w:val="none" w:sz="0" w:space="0" w:color="auto"/>
                <w:left w:val="none" w:sz="0" w:space="0" w:color="auto"/>
                <w:bottom w:val="none" w:sz="0" w:space="0" w:color="auto"/>
                <w:right w:val="none" w:sz="0" w:space="0" w:color="auto"/>
              </w:divBdr>
              <w:divsChild>
                <w:div w:id="646664597">
                  <w:marLeft w:val="120"/>
                  <w:marRight w:val="120"/>
                  <w:marTop w:val="120"/>
                  <w:marBottom w:val="120"/>
                  <w:divBdr>
                    <w:top w:val="single" w:sz="6" w:space="0" w:color="C7C7C7"/>
                    <w:left w:val="single" w:sz="6" w:space="6" w:color="C7C7C7"/>
                    <w:bottom w:val="single" w:sz="6" w:space="0" w:color="C7C7C7"/>
                    <w:right w:val="dotted" w:sz="18" w:space="6" w:color="C7C7C7"/>
                  </w:divBdr>
                </w:div>
                <w:div w:id="15088662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5027665">
              <w:marLeft w:val="0"/>
              <w:marRight w:val="0"/>
              <w:marTop w:val="0"/>
              <w:marBottom w:val="0"/>
              <w:divBdr>
                <w:top w:val="none" w:sz="0" w:space="0" w:color="auto"/>
                <w:left w:val="none" w:sz="0" w:space="0" w:color="auto"/>
                <w:bottom w:val="none" w:sz="0" w:space="0" w:color="auto"/>
                <w:right w:val="none" w:sz="0" w:space="0" w:color="auto"/>
              </w:divBdr>
              <w:divsChild>
                <w:div w:id="1565603172">
                  <w:marLeft w:val="120"/>
                  <w:marRight w:val="120"/>
                  <w:marTop w:val="120"/>
                  <w:marBottom w:val="120"/>
                  <w:divBdr>
                    <w:top w:val="single" w:sz="6" w:space="0" w:color="C7C7C7"/>
                    <w:left w:val="single" w:sz="6" w:space="6" w:color="C7C7C7"/>
                    <w:bottom w:val="single" w:sz="6" w:space="0" w:color="C7C7C7"/>
                    <w:right w:val="dotted" w:sz="18" w:space="6" w:color="C7C7C7"/>
                  </w:divBdr>
                </w:div>
                <w:div w:id="16496291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84036257">
              <w:marLeft w:val="0"/>
              <w:marRight w:val="0"/>
              <w:marTop w:val="0"/>
              <w:marBottom w:val="0"/>
              <w:divBdr>
                <w:top w:val="none" w:sz="0" w:space="0" w:color="auto"/>
                <w:left w:val="none" w:sz="0" w:space="0" w:color="auto"/>
                <w:bottom w:val="none" w:sz="0" w:space="0" w:color="auto"/>
                <w:right w:val="none" w:sz="0" w:space="0" w:color="auto"/>
              </w:divBdr>
              <w:divsChild>
                <w:div w:id="1147666617">
                  <w:marLeft w:val="120"/>
                  <w:marRight w:val="120"/>
                  <w:marTop w:val="120"/>
                  <w:marBottom w:val="120"/>
                  <w:divBdr>
                    <w:top w:val="single" w:sz="6" w:space="0" w:color="C7C7C7"/>
                    <w:left w:val="single" w:sz="6" w:space="6" w:color="C7C7C7"/>
                    <w:bottom w:val="single" w:sz="6" w:space="0" w:color="C7C7C7"/>
                    <w:right w:val="dotted" w:sz="18" w:space="6" w:color="C7C7C7"/>
                  </w:divBdr>
                </w:div>
                <w:div w:id="110461833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378555332">
          <w:marLeft w:val="0"/>
          <w:marRight w:val="0"/>
          <w:marTop w:val="0"/>
          <w:marBottom w:val="0"/>
          <w:divBdr>
            <w:top w:val="none" w:sz="0" w:space="0" w:color="auto"/>
            <w:left w:val="none" w:sz="0" w:space="0" w:color="auto"/>
            <w:bottom w:val="none" w:sz="0" w:space="0" w:color="auto"/>
            <w:right w:val="none" w:sz="0" w:space="0" w:color="auto"/>
          </w:divBdr>
          <w:divsChild>
            <w:div w:id="720523549">
              <w:marLeft w:val="0"/>
              <w:marRight w:val="0"/>
              <w:marTop w:val="0"/>
              <w:marBottom w:val="0"/>
              <w:divBdr>
                <w:top w:val="none" w:sz="0" w:space="0" w:color="auto"/>
                <w:left w:val="none" w:sz="0" w:space="0" w:color="auto"/>
                <w:bottom w:val="none" w:sz="0" w:space="0" w:color="auto"/>
                <w:right w:val="none" w:sz="0" w:space="0" w:color="auto"/>
              </w:divBdr>
              <w:divsChild>
                <w:div w:id="2082868846">
                  <w:marLeft w:val="120"/>
                  <w:marRight w:val="120"/>
                  <w:marTop w:val="120"/>
                  <w:marBottom w:val="120"/>
                  <w:divBdr>
                    <w:top w:val="single" w:sz="6" w:space="0" w:color="C7C7C7"/>
                    <w:left w:val="single" w:sz="6" w:space="6" w:color="C7C7C7"/>
                    <w:bottom w:val="single" w:sz="6" w:space="0" w:color="C7C7C7"/>
                    <w:right w:val="dotted" w:sz="18" w:space="6" w:color="C7C7C7"/>
                  </w:divBdr>
                </w:div>
                <w:div w:id="79032564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91005699">
              <w:marLeft w:val="0"/>
              <w:marRight w:val="0"/>
              <w:marTop w:val="0"/>
              <w:marBottom w:val="0"/>
              <w:divBdr>
                <w:top w:val="none" w:sz="0" w:space="0" w:color="auto"/>
                <w:left w:val="none" w:sz="0" w:space="0" w:color="auto"/>
                <w:bottom w:val="none" w:sz="0" w:space="0" w:color="auto"/>
                <w:right w:val="none" w:sz="0" w:space="0" w:color="auto"/>
              </w:divBdr>
              <w:divsChild>
                <w:div w:id="1999727442">
                  <w:marLeft w:val="120"/>
                  <w:marRight w:val="120"/>
                  <w:marTop w:val="120"/>
                  <w:marBottom w:val="120"/>
                  <w:divBdr>
                    <w:top w:val="single" w:sz="6" w:space="0" w:color="C7C7C7"/>
                    <w:left w:val="single" w:sz="6" w:space="6" w:color="C7C7C7"/>
                    <w:bottom w:val="single" w:sz="6" w:space="0" w:color="C7C7C7"/>
                    <w:right w:val="dotted" w:sz="18" w:space="6" w:color="C7C7C7"/>
                  </w:divBdr>
                </w:div>
                <w:div w:id="13070097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96396451">
              <w:marLeft w:val="0"/>
              <w:marRight w:val="0"/>
              <w:marTop w:val="0"/>
              <w:marBottom w:val="0"/>
              <w:divBdr>
                <w:top w:val="none" w:sz="0" w:space="0" w:color="auto"/>
                <w:left w:val="none" w:sz="0" w:space="0" w:color="auto"/>
                <w:bottom w:val="none" w:sz="0" w:space="0" w:color="auto"/>
                <w:right w:val="none" w:sz="0" w:space="0" w:color="auto"/>
              </w:divBdr>
              <w:divsChild>
                <w:div w:id="2072119235">
                  <w:marLeft w:val="120"/>
                  <w:marRight w:val="120"/>
                  <w:marTop w:val="120"/>
                  <w:marBottom w:val="120"/>
                  <w:divBdr>
                    <w:top w:val="single" w:sz="6" w:space="0" w:color="C7C7C7"/>
                    <w:left w:val="single" w:sz="6" w:space="6" w:color="C7C7C7"/>
                    <w:bottom w:val="single" w:sz="6" w:space="0" w:color="C7C7C7"/>
                    <w:right w:val="dotted" w:sz="18" w:space="6" w:color="C7C7C7"/>
                  </w:divBdr>
                </w:div>
                <w:div w:id="13396230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76154715">
              <w:marLeft w:val="0"/>
              <w:marRight w:val="0"/>
              <w:marTop w:val="0"/>
              <w:marBottom w:val="0"/>
              <w:divBdr>
                <w:top w:val="none" w:sz="0" w:space="0" w:color="auto"/>
                <w:left w:val="none" w:sz="0" w:space="0" w:color="auto"/>
                <w:bottom w:val="none" w:sz="0" w:space="0" w:color="auto"/>
                <w:right w:val="none" w:sz="0" w:space="0" w:color="auto"/>
              </w:divBdr>
              <w:divsChild>
                <w:div w:id="2074620236">
                  <w:marLeft w:val="120"/>
                  <w:marRight w:val="120"/>
                  <w:marTop w:val="120"/>
                  <w:marBottom w:val="120"/>
                  <w:divBdr>
                    <w:top w:val="single" w:sz="6" w:space="0" w:color="C7C7C7"/>
                    <w:left w:val="single" w:sz="6" w:space="6" w:color="C7C7C7"/>
                    <w:bottom w:val="single" w:sz="6" w:space="0" w:color="C7C7C7"/>
                    <w:right w:val="dotted" w:sz="18" w:space="6" w:color="C7C7C7"/>
                  </w:divBdr>
                </w:div>
                <w:div w:id="111837204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75722378">
              <w:marLeft w:val="0"/>
              <w:marRight w:val="0"/>
              <w:marTop w:val="0"/>
              <w:marBottom w:val="0"/>
              <w:divBdr>
                <w:top w:val="none" w:sz="0" w:space="0" w:color="auto"/>
                <w:left w:val="none" w:sz="0" w:space="0" w:color="auto"/>
                <w:bottom w:val="none" w:sz="0" w:space="0" w:color="auto"/>
                <w:right w:val="none" w:sz="0" w:space="0" w:color="auto"/>
              </w:divBdr>
              <w:divsChild>
                <w:div w:id="687678506">
                  <w:marLeft w:val="120"/>
                  <w:marRight w:val="120"/>
                  <w:marTop w:val="120"/>
                  <w:marBottom w:val="120"/>
                  <w:divBdr>
                    <w:top w:val="single" w:sz="6" w:space="0" w:color="C7C7C7"/>
                    <w:left w:val="single" w:sz="6" w:space="6" w:color="C7C7C7"/>
                    <w:bottom w:val="single" w:sz="6" w:space="0" w:color="C7C7C7"/>
                    <w:right w:val="dotted" w:sz="18" w:space="6" w:color="C7C7C7"/>
                  </w:divBdr>
                </w:div>
                <w:div w:id="195844052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80828550">
              <w:marLeft w:val="0"/>
              <w:marRight w:val="0"/>
              <w:marTop w:val="0"/>
              <w:marBottom w:val="0"/>
              <w:divBdr>
                <w:top w:val="none" w:sz="0" w:space="0" w:color="auto"/>
                <w:left w:val="none" w:sz="0" w:space="0" w:color="auto"/>
                <w:bottom w:val="none" w:sz="0" w:space="0" w:color="auto"/>
                <w:right w:val="none" w:sz="0" w:space="0" w:color="auto"/>
              </w:divBdr>
              <w:divsChild>
                <w:div w:id="274216610">
                  <w:marLeft w:val="120"/>
                  <w:marRight w:val="120"/>
                  <w:marTop w:val="120"/>
                  <w:marBottom w:val="120"/>
                  <w:divBdr>
                    <w:top w:val="single" w:sz="6" w:space="0" w:color="C7C7C7"/>
                    <w:left w:val="single" w:sz="6" w:space="6" w:color="C7C7C7"/>
                    <w:bottom w:val="single" w:sz="6" w:space="0" w:color="C7C7C7"/>
                    <w:right w:val="dotted" w:sz="18" w:space="6" w:color="C7C7C7"/>
                  </w:divBdr>
                </w:div>
                <w:div w:id="24002173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734402719">
          <w:marLeft w:val="0"/>
          <w:marRight w:val="0"/>
          <w:marTop w:val="0"/>
          <w:marBottom w:val="0"/>
          <w:divBdr>
            <w:top w:val="none" w:sz="0" w:space="0" w:color="auto"/>
            <w:left w:val="none" w:sz="0" w:space="0" w:color="auto"/>
            <w:bottom w:val="none" w:sz="0" w:space="0" w:color="auto"/>
            <w:right w:val="none" w:sz="0" w:space="0" w:color="auto"/>
          </w:divBdr>
        </w:div>
        <w:div w:id="419108750">
          <w:marLeft w:val="0"/>
          <w:marRight w:val="0"/>
          <w:marTop w:val="0"/>
          <w:marBottom w:val="0"/>
          <w:divBdr>
            <w:top w:val="none" w:sz="0" w:space="0" w:color="auto"/>
            <w:left w:val="none" w:sz="0" w:space="0" w:color="auto"/>
            <w:bottom w:val="none" w:sz="0" w:space="0" w:color="auto"/>
            <w:right w:val="none" w:sz="0" w:space="0" w:color="auto"/>
          </w:divBdr>
          <w:divsChild>
            <w:div w:id="373625993">
              <w:marLeft w:val="0"/>
              <w:marRight w:val="0"/>
              <w:marTop w:val="0"/>
              <w:marBottom w:val="0"/>
              <w:divBdr>
                <w:top w:val="none" w:sz="0" w:space="0" w:color="auto"/>
                <w:left w:val="none" w:sz="0" w:space="0" w:color="auto"/>
                <w:bottom w:val="none" w:sz="0" w:space="0" w:color="auto"/>
                <w:right w:val="none" w:sz="0" w:space="0" w:color="auto"/>
              </w:divBdr>
              <w:divsChild>
                <w:div w:id="465705851">
                  <w:marLeft w:val="120"/>
                  <w:marRight w:val="120"/>
                  <w:marTop w:val="120"/>
                  <w:marBottom w:val="120"/>
                  <w:divBdr>
                    <w:top w:val="single" w:sz="6" w:space="0" w:color="C7C7C7"/>
                    <w:left w:val="single" w:sz="6" w:space="6" w:color="C7C7C7"/>
                    <w:bottom w:val="single" w:sz="6" w:space="0" w:color="C7C7C7"/>
                    <w:right w:val="dotted" w:sz="18" w:space="6" w:color="C7C7C7"/>
                  </w:divBdr>
                </w:div>
                <w:div w:id="143204715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4176857">
              <w:marLeft w:val="0"/>
              <w:marRight w:val="0"/>
              <w:marTop w:val="0"/>
              <w:marBottom w:val="0"/>
              <w:divBdr>
                <w:top w:val="none" w:sz="0" w:space="0" w:color="auto"/>
                <w:left w:val="none" w:sz="0" w:space="0" w:color="auto"/>
                <w:bottom w:val="none" w:sz="0" w:space="0" w:color="auto"/>
                <w:right w:val="none" w:sz="0" w:space="0" w:color="auto"/>
              </w:divBdr>
              <w:divsChild>
                <w:div w:id="1521434219">
                  <w:marLeft w:val="120"/>
                  <w:marRight w:val="120"/>
                  <w:marTop w:val="120"/>
                  <w:marBottom w:val="120"/>
                  <w:divBdr>
                    <w:top w:val="single" w:sz="6" w:space="0" w:color="C7C7C7"/>
                    <w:left w:val="single" w:sz="6" w:space="6" w:color="C7C7C7"/>
                    <w:bottom w:val="single" w:sz="6" w:space="0" w:color="C7C7C7"/>
                    <w:right w:val="dotted" w:sz="18" w:space="6" w:color="C7C7C7"/>
                  </w:divBdr>
                </w:div>
                <w:div w:id="79675277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97761269">
              <w:marLeft w:val="0"/>
              <w:marRight w:val="0"/>
              <w:marTop w:val="0"/>
              <w:marBottom w:val="0"/>
              <w:divBdr>
                <w:top w:val="none" w:sz="0" w:space="0" w:color="auto"/>
                <w:left w:val="none" w:sz="0" w:space="0" w:color="auto"/>
                <w:bottom w:val="none" w:sz="0" w:space="0" w:color="auto"/>
                <w:right w:val="none" w:sz="0" w:space="0" w:color="auto"/>
              </w:divBdr>
              <w:divsChild>
                <w:div w:id="1744062428">
                  <w:marLeft w:val="120"/>
                  <w:marRight w:val="120"/>
                  <w:marTop w:val="120"/>
                  <w:marBottom w:val="120"/>
                  <w:divBdr>
                    <w:top w:val="single" w:sz="6" w:space="0" w:color="C7C7C7"/>
                    <w:left w:val="single" w:sz="6" w:space="6" w:color="C7C7C7"/>
                    <w:bottom w:val="single" w:sz="6" w:space="0" w:color="C7C7C7"/>
                    <w:right w:val="dotted" w:sz="18" w:space="6" w:color="C7C7C7"/>
                  </w:divBdr>
                </w:div>
                <w:div w:id="12947504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14475736">
              <w:marLeft w:val="0"/>
              <w:marRight w:val="0"/>
              <w:marTop w:val="0"/>
              <w:marBottom w:val="0"/>
              <w:divBdr>
                <w:top w:val="none" w:sz="0" w:space="0" w:color="auto"/>
                <w:left w:val="none" w:sz="0" w:space="0" w:color="auto"/>
                <w:bottom w:val="none" w:sz="0" w:space="0" w:color="auto"/>
                <w:right w:val="none" w:sz="0" w:space="0" w:color="auto"/>
              </w:divBdr>
              <w:divsChild>
                <w:div w:id="1554192546">
                  <w:marLeft w:val="120"/>
                  <w:marRight w:val="120"/>
                  <w:marTop w:val="120"/>
                  <w:marBottom w:val="120"/>
                  <w:divBdr>
                    <w:top w:val="single" w:sz="6" w:space="0" w:color="C7C7C7"/>
                    <w:left w:val="single" w:sz="6" w:space="6" w:color="C7C7C7"/>
                    <w:bottom w:val="single" w:sz="6" w:space="0" w:color="C7C7C7"/>
                    <w:right w:val="dotted" w:sz="18" w:space="6" w:color="C7C7C7"/>
                  </w:divBdr>
                </w:div>
                <w:div w:id="2592242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69562840">
              <w:marLeft w:val="0"/>
              <w:marRight w:val="0"/>
              <w:marTop w:val="0"/>
              <w:marBottom w:val="0"/>
              <w:divBdr>
                <w:top w:val="none" w:sz="0" w:space="0" w:color="auto"/>
                <w:left w:val="none" w:sz="0" w:space="0" w:color="auto"/>
                <w:bottom w:val="none" w:sz="0" w:space="0" w:color="auto"/>
                <w:right w:val="none" w:sz="0" w:space="0" w:color="auto"/>
              </w:divBdr>
              <w:divsChild>
                <w:div w:id="1670252797">
                  <w:marLeft w:val="120"/>
                  <w:marRight w:val="120"/>
                  <w:marTop w:val="120"/>
                  <w:marBottom w:val="120"/>
                  <w:divBdr>
                    <w:top w:val="single" w:sz="6" w:space="0" w:color="C7C7C7"/>
                    <w:left w:val="single" w:sz="6" w:space="6" w:color="C7C7C7"/>
                    <w:bottom w:val="single" w:sz="6" w:space="0" w:color="C7C7C7"/>
                    <w:right w:val="dotted" w:sz="18" w:space="6" w:color="C7C7C7"/>
                  </w:divBdr>
                </w:div>
                <w:div w:id="14186753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35863403">
              <w:marLeft w:val="0"/>
              <w:marRight w:val="0"/>
              <w:marTop w:val="0"/>
              <w:marBottom w:val="0"/>
              <w:divBdr>
                <w:top w:val="none" w:sz="0" w:space="0" w:color="auto"/>
                <w:left w:val="none" w:sz="0" w:space="0" w:color="auto"/>
                <w:bottom w:val="none" w:sz="0" w:space="0" w:color="auto"/>
                <w:right w:val="none" w:sz="0" w:space="0" w:color="auto"/>
              </w:divBdr>
              <w:divsChild>
                <w:div w:id="1561552520">
                  <w:marLeft w:val="120"/>
                  <w:marRight w:val="120"/>
                  <w:marTop w:val="120"/>
                  <w:marBottom w:val="120"/>
                  <w:divBdr>
                    <w:top w:val="single" w:sz="6" w:space="0" w:color="C7C7C7"/>
                    <w:left w:val="single" w:sz="6" w:space="6" w:color="C7C7C7"/>
                    <w:bottom w:val="single" w:sz="6" w:space="0" w:color="C7C7C7"/>
                    <w:right w:val="dotted" w:sz="18" w:space="6" w:color="C7C7C7"/>
                  </w:divBdr>
                </w:div>
                <w:div w:id="58939134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89762737">
              <w:marLeft w:val="0"/>
              <w:marRight w:val="0"/>
              <w:marTop w:val="0"/>
              <w:marBottom w:val="0"/>
              <w:divBdr>
                <w:top w:val="none" w:sz="0" w:space="0" w:color="auto"/>
                <w:left w:val="none" w:sz="0" w:space="0" w:color="auto"/>
                <w:bottom w:val="none" w:sz="0" w:space="0" w:color="auto"/>
                <w:right w:val="none" w:sz="0" w:space="0" w:color="auto"/>
              </w:divBdr>
              <w:divsChild>
                <w:div w:id="764686351">
                  <w:marLeft w:val="120"/>
                  <w:marRight w:val="120"/>
                  <w:marTop w:val="120"/>
                  <w:marBottom w:val="120"/>
                  <w:divBdr>
                    <w:top w:val="single" w:sz="6" w:space="0" w:color="C7C7C7"/>
                    <w:left w:val="single" w:sz="6" w:space="6" w:color="C7C7C7"/>
                    <w:bottom w:val="single" w:sz="6" w:space="0" w:color="C7C7C7"/>
                    <w:right w:val="dotted" w:sz="18" w:space="6" w:color="C7C7C7"/>
                  </w:divBdr>
                </w:div>
                <w:div w:id="11904868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6034366">
              <w:marLeft w:val="0"/>
              <w:marRight w:val="0"/>
              <w:marTop w:val="0"/>
              <w:marBottom w:val="0"/>
              <w:divBdr>
                <w:top w:val="none" w:sz="0" w:space="0" w:color="auto"/>
                <w:left w:val="none" w:sz="0" w:space="0" w:color="auto"/>
                <w:bottom w:val="none" w:sz="0" w:space="0" w:color="auto"/>
                <w:right w:val="none" w:sz="0" w:space="0" w:color="auto"/>
              </w:divBdr>
              <w:divsChild>
                <w:div w:id="1338464553">
                  <w:marLeft w:val="120"/>
                  <w:marRight w:val="120"/>
                  <w:marTop w:val="120"/>
                  <w:marBottom w:val="120"/>
                  <w:divBdr>
                    <w:top w:val="single" w:sz="6" w:space="0" w:color="C7C7C7"/>
                    <w:left w:val="single" w:sz="6" w:space="6" w:color="C7C7C7"/>
                    <w:bottom w:val="single" w:sz="6" w:space="0" w:color="C7C7C7"/>
                    <w:right w:val="dotted" w:sz="18" w:space="6" w:color="C7C7C7"/>
                  </w:divBdr>
                </w:div>
                <w:div w:id="4936909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73835175">
              <w:marLeft w:val="0"/>
              <w:marRight w:val="0"/>
              <w:marTop w:val="0"/>
              <w:marBottom w:val="0"/>
              <w:divBdr>
                <w:top w:val="none" w:sz="0" w:space="0" w:color="auto"/>
                <w:left w:val="none" w:sz="0" w:space="0" w:color="auto"/>
                <w:bottom w:val="none" w:sz="0" w:space="0" w:color="auto"/>
                <w:right w:val="none" w:sz="0" w:space="0" w:color="auto"/>
              </w:divBdr>
              <w:divsChild>
                <w:div w:id="1307859208">
                  <w:marLeft w:val="120"/>
                  <w:marRight w:val="120"/>
                  <w:marTop w:val="120"/>
                  <w:marBottom w:val="120"/>
                  <w:divBdr>
                    <w:top w:val="single" w:sz="6" w:space="0" w:color="C7C7C7"/>
                    <w:left w:val="single" w:sz="6" w:space="6" w:color="C7C7C7"/>
                    <w:bottom w:val="single" w:sz="6" w:space="0" w:color="C7C7C7"/>
                    <w:right w:val="dotted" w:sz="18" w:space="6" w:color="C7C7C7"/>
                  </w:divBdr>
                </w:div>
                <w:div w:id="10017396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96749672">
              <w:marLeft w:val="0"/>
              <w:marRight w:val="0"/>
              <w:marTop w:val="0"/>
              <w:marBottom w:val="0"/>
              <w:divBdr>
                <w:top w:val="none" w:sz="0" w:space="0" w:color="auto"/>
                <w:left w:val="none" w:sz="0" w:space="0" w:color="auto"/>
                <w:bottom w:val="none" w:sz="0" w:space="0" w:color="auto"/>
                <w:right w:val="none" w:sz="0" w:space="0" w:color="auto"/>
              </w:divBdr>
              <w:divsChild>
                <w:div w:id="1780294011">
                  <w:marLeft w:val="120"/>
                  <w:marRight w:val="120"/>
                  <w:marTop w:val="120"/>
                  <w:marBottom w:val="120"/>
                  <w:divBdr>
                    <w:top w:val="single" w:sz="6" w:space="0" w:color="C7C7C7"/>
                    <w:left w:val="single" w:sz="6" w:space="6" w:color="C7C7C7"/>
                    <w:bottom w:val="single" w:sz="6" w:space="0" w:color="C7C7C7"/>
                    <w:right w:val="dotted" w:sz="18" w:space="6" w:color="C7C7C7"/>
                  </w:divBdr>
                </w:div>
                <w:div w:id="214218703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26042731">
              <w:marLeft w:val="0"/>
              <w:marRight w:val="0"/>
              <w:marTop w:val="0"/>
              <w:marBottom w:val="0"/>
              <w:divBdr>
                <w:top w:val="none" w:sz="0" w:space="0" w:color="auto"/>
                <w:left w:val="none" w:sz="0" w:space="0" w:color="auto"/>
                <w:bottom w:val="none" w:sz="0" w:space="0" w:color="auto"/>
                <w:right w:val="none" w:sz="0" w:space="0" w:color="auto"/>
              </w:divBdr>
              <w:divsChild>
                <w:div w:id="1504540756">
                  <w:marLeft w:val="120"/>
                  <w:marRight w:val="120"/>
                  <w:marTop w:val="120"/>
                  <w:marBottom w:val="120"/>
                  <w:divBdr>
                    <w:top w:val="single" w:sz="6" w:space="0" w:color="C7C7C7"/>
                    <w:left w:val="single" w:sz="6" w:space="6" w:color="C7C7C7"/>
                    <w:bottom w:val="single" w:sz="6" w:space="0" w:color="C7C7C7"/>
                    <w:right w:val="dotted" w:sz="18" w:space="6" w:color="C7C7C7"/>
                  </w:divBdr>
                </w:div>
                <w:div w:id="13475630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69192242">
              <w:marLeft w:val="0"/>
              <w:marRight w:val="0"/>
              <w:marTop w:val="0"/>
              <w:marBottom w:val="0"/>
              <w:divBdr>
                <w:top w:val="none" w:sz="0" w:space="0" w:color="auto"/>
                <w:left w:val="none" w:sz="0" w:space="0" w:color="auto"/>
                <w:bottom w:val="none" w:sz="0" w:space="0" w:color="auto"/>
                <w:right w:val="none" w:sz="0" w:space="0" w:color="auto"/>
              </w:divBdr>
              <w:divsChild>
                <w:div w:id="169419527">
                  <w:marLeft w:val="120"/>
                  <w:marRight w:val="120"/>
                  <w:marTop w:val="120"/>
                  <w:marBottom w:val="120"/>
                  <w:divBdr>
                    <w:top w:val="single" w:sz="6" w:space="0" w:color="C7C7C7"/>
                    <w:left w:val="single" w:sz="6" w:space="6" w:color="C7C7C7"/>
                    <w:bottom w:val="single" w:sz="6" w:space="0" w:color="C7C7C7"/>
                    <w:right w:val="dotted" w:sz="18" w:space="6" w:color="C7C7C7"/>
                  </w:divBdr>
                </w:div>
                <w:div w:id="15219700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85877990">
          <w:marLeft w:val="0"/>
          <w:marRight w:val="0"/>
          <w:marTop w:val="0"/>
          <w:marBottom w:val="0"/>
          <w:divBdr>
            <w:top w:val="none" w:sz="0" w:space="0" w:color="auto"/>
            <w:left w:val="none" w:sz="0" w:space="0" w:color="auto"/>
            <w:bottom w:val="none" w:sz="0" w:space="0" w:color="auto"/>
            <w:right w:val="none" w:sz="0" w:space="0" w:color="auto"/>
          </w:divBdr>
        </w:div>
        <w:div w:id="963192201">
          <w:marLeft w:val="0"/>
          <w:marRight w:val="0"/>
          <w:marTop w:val="0"/>
          <w:marBottom w:val="0"/>
          <w:divBdr>
            <w:top w:val="none" w:sz="0" w:space="0" w:color="auto"/>
            <w:left w:val="none" w:sz="0" w:space="0" w:color="auto"/>
            <w:bottom w:val="none" w:sz="0" w:space="0" w:color="auto"/>
            <w:right w:val="none" w:sz="0" w:space="0" w:color="auto"/>
          </w:divBdr>
        </w:div>
        <w:div w:id="31855015">
          <w:marLeft w:val="0"/>
          <w:marRight w:val="0"/>
          <w:marTop w:val="0"/>
          <w:marBottom w:val="0"/>
          <w:divBdr>
            <w:top w:val="none" w:sz="0" w:space="0" w:color="auto"/>
            <w:left w:val="none" w:sz="0" w:space="0" w:color="auto"/>
            <w:bottom w:val="none" w:sz="0" w:space="0" w:color="auto"/>
            <w:right w:val="none" w:sz="0" w:space="0" w:color="auto"/>
          </w:divBdr>
        </w:div>
        <w:div w:id="208539715">
          <w:marLeft w:val="0"/>
          <w:marRight w:val="0"/>
          <w:marTop w:val="0"/>
          <w:marBottom w:val="0"/>
          <w:divBdr>
            <w:top w:val="none" w:sz="0" w:space="0" w:color="auto"/>
            <w:left w:val="none" w:sz="0" w:space="0" w:color="auto"/>
            <w:bottom w:val="none" w:sz="0" w:space="0" w:color="auto"/>
            <w:right w:val="none" w:sz="0" w:space="0" w:color="auto"/>
          </w:divBdr>
          <w:divsChild>
            <w:div w:id="722023520">
              <w:marLeft w:val="0"/>
              <w:marRight w:val="0"/>
              <w:marTop w:val="0"/>
              <w:marBottom w:val="0"/>
              <w:divBdr>
                <w:top w:val="none" w:sz="0" w:space="0" w:color="auto"/>
                <w:left w:val="none" w:sz="0" w:space="0" w:color="auto"/>
                <w:bottom w:val="none" w:sz="0" w:space="0" w:color="auto"/>
                <w:right w:val="none" w:sz="0" w:space="0" w:color="auto"/>
              </w:divBdr>
              <w:divsChild>
                <w:div w:id="1045568943">
                  <w:marLeft w:val="120"/>
                  <w:marRight w:val="120"/>
                  <w:marTop w:val="120"/>
                  <w:marBottom w:val="120"/>
                  <w:divBdr>
                    <w:top w:val="single" w:sz="6" w:space="0" w:color="C7C7C7"/>
                    <w:left w:val="single" w:sz="6" w:space="6" w:color="C7C7C7"/>
                    <w:bottom w:val="single" w:sz="6" w:space="0" w:color="C7C7C7"/>
                    <w:right w:val="dotted" w:sz="18" w:space="6" w:color="C7C7C7"/>
                  </w:divBdr>
                </w:div>
                <w:div w:id="126094527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27730141">
              <w:marLeft w:val="0"/>
              <w:marRight w:val="0"/>
              <w:marTop w:val="0"/>
              <w:marBottom w:val="0"/>
              <w:divBdr>
                <w:top w:val="none" w:sz="0" w:space="0" w:color="auto"/>
                <w:left w:val="none" w:sz="0" w:space="0" w:color="auto"/>
                <w:bottom w:val="none" w:sz="0" w:space="0" w:color="auto"/>
                <w:right w:val="none" w:sz="0" w:space="0" w:color="auto"/>
              </w:divBdr>
              <w:divsChild>
                <w:div w:id="1867133090">
                  <w:marLeft w:val="120"/>
                  <w:marRight w:val="120"/>
                  <w:marTop w:val="120"/>
                  <w:marBottom w:val="120"/>
                  <w:divBdr>
                    <w:top w:val="single" w:sz="6" w:space="0" w:color="C7C7C7"/>
                    <w:left w:val="single" w:sz="6" w:space="6" w:color="C7C7C7"/>
                    <w:bottom w:val="single" w:sz="6" w:space="0" w:color="C7C7C7"/>
                    <w:right w:val="dotted" w:sz="18" w:space="6" w:color="C7C7C7"/>
                  </w:divBdr>
                </w:div>
                <w:div w:id="14653446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27848384">
              <w:marLeft w:val="0"/>
              <w:marRight w:val="0"/>
              <w:marTop w:val="0"/>
              <w:marBottom w:val="0"/>
              <w:divBdr>
                <w:top w:val="none" w:sz="0" w:space="0" w:color="auto"/>
                <w:left w:val="none" w:sz="0" w:space="0" w:color="auto"/>
                <w:bottom w:val="none" w:sz="0" w:space="0" w:color="auto"/>
                <w:right w:val="none" w:sz="0" w:space="0" w:color="auto"/>
              </w:divBdr>
              <w:divsChild>
                <w:div w:id="2367048">
                  <w:marLeft w:val="120"/>
                  <w:marRight w:val="120"/>
                  <w:marTop w:val="120"/>
                  <w:marBottom w:val="120"/>
                  <w:divBdr>
                    <w:top w:val="single" w:sz="6" w:space="0" w:color="C7C7C7"/>
                    <w:left w:val="single" w:sz="6" w:space="6" w:color="C7C7C7"/>
                    <w:bottom w:val="single" w:sz="6" w:space="0" w:color="C7C7C7"/>
                    <w:right w:val="dotted" w:sz="18" w:space="6" w:color="C7C7C7"/>
                  </w:divBdr>
                </w:div>
                <w:div w:id="14066842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07981864">
              <w:marLeft w:val="0"/>
              <w:marRight w:val="0"/>
              <w:marTop w:val="0"/>
              <w:marBottom w:val="0"/>
              <w:divBdr>
                <w:top w:val="none" w:sz="0" w:space="0" w:color="auto"/>
                <w:left w:val="none" w:sz="0" w:space="0" w:color="auto"/>
                <w:bottom w:val="none" w:sz="0" w:space="0" w:color="auto"/>
                <w:right w:val="none" w:sz="0" w:space="0" w:color="auto"/>
              </w:divBdr>
              <w:divsChild>
                <w:div w:id="520821817">
                  <w:marLeft w:val="120"/>
                  <w:marRight w:val="120"/>
                  <w:marTop w:val="120"/>
                  <w:marBottom w:val="120"/>
                  <w:divBdr>
                    <w:top w:val="single" w:sz="6" w:space="0" w:color="C7C7C7"/>
                    <w:left w:val="single" w:sz="6" w:space="6" w:color="C7C7C7"/>
                    <w:bottom w:val="single" w:sz="6" w:space="0" w:color="C7C7C7"/>
                    <w:right w:val="dotted" w:sz="18" w:space="6" w:color="C7C7C7"/>
                  </w:divBdr>
                </w:div>
                <w:div w:id="13591654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96090445">
              <w:marLeft w:val="0"/>
              <w:marRight w:val="0"/>
              <w:marTop w:val="0"/>
              <w:marBottom w:val="0"/>
              <w:divBdr>
                <w:top w:val="none" w:sz="0" w:space="0" w:color="auto"/>
                <w:left w:val="none" w:sz="0" w:space="0" w:color="auto"/>
                <w:bottom w:val="none" w:sz="0" w:space="0" w:color="auto"/>
                <w:right w:val="none" w:sz="0" w:space="0" w:color="auto"/>
              </w:divBdr>
              <w:divsChild>
                <w:div w:id="2085715544">
                  <w:marLeft w:val="120"/>
                  <w:marRight w:val="120"/>
                  <w:marTop w:val="120"/>
                  <w:marBottom w:val="120"/>
                  <w:divBdr>
                    <w:top w:val="single" w:sz="6" w:space="0" w:color="C7C7C7"/>
                    <w:left w:val="single" w:sz="6" w:space="6" w:color="C7C7C7"/>
                    <w:bottom w:val="single" w:sz="6" w:space="0" w:color="C7C7C7"/>
                    <w:right w:val="dotted" w:sz="18" w:space="6" w:color="C7C7C7"/>
                  </w:divBdr>
                </w:div>
                <w:div w:id="6133622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02243620">
              <w:marLeft w:val="0"/>
              <w:marRight w:val="0"/>
              <w:marTop w:val="0"/>
              <w:marBottom w:val="0"/>
              <w:divBdr>
                <w:top w:val="none" w:sz="0" w:space="0" w:color="auto"/>
                <w:left w:val="none" w:sz="0" w:space="0" w:color="auto"/>
                <w:bottom w:val="none" w:sz="0" w:space="0" w:color="auto"/>
                <w:right w:val="none" w:sz="0" w:space="0" w:color="auto"/>
              </w:divBdr>
              <w:divsChild>
                <w:div w:id="1869681259">
                  <w:marLeft w:val="120"/>
                  <w:marRight w:val="120"/>
                  <w:marTop w:val="120"/>
                  <w:marBottom w:val="120"/>
                  <w:divBdr>
                    <w:top w:val="single" w:sz="6" w:space="0" w:color="C7C7C7"/>
                    <w:left w:val="single" w:sz="6" w:space="6" w:color="C7C7C7"/>
                    <w:bottom w:val="single" w:sz="6" w:space="0" w:color="C7C7C7"/>
                    <w:right w:val="dotted" w:sz="18" w:space="6" w:color="C7C7C7"/>
                  </w:divBdr>
                </w:div>
                <w:div w:id="25436205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943565661">
      <w:marLeft w:val="0"/>
      <w:marRight w:val="0"/>
      <w:marTop w:val="0"/>
      <w:marBottom w:val="0"/>
      <w:divBdr>
        <w:top w:val="none" w:sz="0" w:space="0" w:color="auto"/>
        <w:left w:val="none" w:sz="0" w:space="0" w:color="auto"/>
        <w:bottom w:val="none" w:sz="0" w:space="0" w:color="auto"/>
        <w:right w:val="none" w:sz="0" w:space="0" w:color="auto"/>
      </w:divBdr>
      <w:divsChild>
        <w:div w:id="1778793866">
          <w:marLeft w:val="0"/>
          <w:marRight w:val="0"/>
          <w:marTop w:val="0"/>
          <w:marBottom w:val="0"/>
          <w:divBdr>
            <w:top w:val="none" w:sz="0" w:space="0" w:color="auto"/>
            <w:left w:val="none" w:sz="0" w:space="0" w:color="auto"/>
            <w:bottom w:val="none" w:sz="0" w:space="0" w:color="auto"/>
            <w:right w:val="none" w:sz="0" w:space="0" w:color="auto"/>
          </w:divBdr>
        </w:div>
        <w:div w:id="1745180700">
          <w:marLeft w:val="0"/>
          <w:marRight w:val="0"/>
          <w:marTop w:val="0"/>
          <w:marBottom w:val="0"/>
          <w:divBdr>
            <w:top w:val="none" w:sz="0" w:space="0" w:color="auto"/>
            <w:left w:val="none" w:sz="0" w:space="0" w:color="auto"/>
            <w:bottom w:val="none" w:sz="0" w:space="0" w:color="auto"/>
            <w:right w:val="none" w:sz="0" w:space="0" w:color="auto"/>
          </w:divBdr>
        </w:div>
        <w:div w:id="1246454601">
          <w:marLeft w:val="0"/>
          <w:marRight w:val="0"/>
          <w:marTop w:val="0"/>
          <w:marBottom w:val="0"/>
          <w:divBdr>
            <w:top w:val="none" w:sz="0" w:space="0" w:color="auto"/>
            <w:left w:val="none" w:sz="0" w:space="0" w:color="auto"/>
            <w:bottom w:val="none" w:sz="0" w:space="0" w:color="auto"/>
            <w:right w:val="none" w:sz="0" w:space="0" w:color="auto"/>
          </w:divBdr>
        </w:div>
        <w:div w:id="76483717">
          <w:marLeft w:val="0"/>
          <w:marRight w:val="0"/>
          <w:marTop w:val="0"/>
          <w:marBottom w:val="0"/>
          <w:divBdr>
            <w:top w:val="none" w:sz="0" w:space="0" w:color="auto"/>
            <w:left w:val="none" w:sz="0" w:space="0" w:color="auto"/>
            <w:bottom w:val="none" w:sz="0" w:space="0" w:color="auto"/>
            <w:right w:val="none" w:sz="0" w:space="0" w:color="auto"/>
          </w:divBdr>
        </w:div>
        <w:div w:id="1544902870">
          <w:marLeft w:val="0"/>
          <w:marRight w:val="0"/>
          <w:marTop w:val="0"/>
          <w:marBottom w:val="0"/>
          <w:divBdr>
            <w:top w:val="none" w:sz="0" w:space="0" w:color="auto"/>
            <w:left w:val="none" w:sz="0" w:space="0" w:color="auto"/>
            <w:bottom w:val="none" w:sz="0" w:space="0" w:color="auto"/>
            <w:right w:val="none" w:sz="0" w:space="0" w:color="auto"/>
          </w:divBdr>
        </w:div>
        <w:div w:id="901788421">
          <w:marLeft w:val="0"/>
          <w:marRight w:val="0"/>
          <w:marTop w:val="0"/>
          <w:marBottom w:val="0"/>
          <w:divBdr>
            <w:top w:val="none" w:sz="0" w:space="0" w:color="auto"/>
            <w:left w:val="none" w:sz="0" w:space="0" w:color="auto"/>
            <w:bottom w:val="none" w:sz="0" w:space="0" w:color="auto"/>
            <w:right w:val="none" w:sz="0" w:space="0" w:color="auto"/>
          </w:divBdr>
        </w:div>
        <w:div w:id="1749689736">
          <w:marLeft w:val="0"/>
          <w:marRight w:val="0"/>
          <w:marTop w:val="0"/>
          <w:marBottom w:val="0"/>
          <w:divBdr>
            <w:top w:val="none" w:sz="0" w:space="0" w:color="auto"/>
            <w:left w:val="none" w:sz="0" w:space="0" w:color="auto"/>
            <w:bottom w:val="none" w:sz="0" w:space="0" w:color="auto"/>
            <w:right w:val="none" w:sz="0" w:space="0" w:color="auto"/>
          </w:divBdr>
        </w:div>
        <w:div w:id="1669090459">
          <w:marLeft w:val="0"/>
          <w:marRight w:val="0"/>
          <w:marTop w:val="0"/>
          <w:marBottom w:val="0"/>
          <w:divBdr>
            <w:top w:val="none" w:sz="0" w:space="0" w:color="auto"/>
            <w:left w:val="none" w:sz="0" w:space="0" w:color="auto"/>
            <w:bottom w:val="none" w:sz="0" w:space="0" w:color="auto"/>
            <w:right w:val="none" w:sz="0" w:space="0" w:color="auto"/>
          </w:divBdr>
        </w:div>
        <w:div w:id="1751465889">
          <w:marLeft w:val="0"/>
          <w:marRight w:val="0"/>
          <w:marTop w:val="0"/>
          <w:marBottom w:val="0"/>
          <w:divBdr>
            <w:top w:val="none" w:sz="0" w:space="0" w:color="auto"/>
            <w:left w:val="none" w:sz="0" w:space="0" w:color="auto"/>
            <w:bottom w:val="none" w:sz="0" w:space="0" w:color="auto"/>
            <w:right w:val="none" w:sz="0" w:space="0" w:color="auto"/>
          </w:divBdr>
        </w:div>
        <w:div w:id="700743478">
          <w:marLeft w:val="0"/>
          <w:marRight w:val="0"/>
          <w:marTop w:val="0"/>
          <w:marBottom w:val="0"/>
          <w:divBdr>
            <w:top w:val="none" w:sz="0" w:space="0" w:color="auto"/>
            <w:left w:val="none" w:sz="0" w:space="0" w:color="auto"/>
            <w:bottom w:val="none" w:sz="0" w:space="0" w:color="auto"/>
            <w:right w:val="none" w:sz="0" w:space="0" w:color="auto"/>
          </w:divBdr>
        </w:div>
        <w:div w:id="1784420579">
          <w:marLeft w:val="0"/>
          <w:marRight w:val="0"/>
          <w:marTop w:val="0"/>
          <w:marBottom w:val="0"/>
          <w:divBdr>
            <w:top w:val="none" w:sz="0" w:space="0" w:color="auto"/>
            <w:left w:val="none" w:sz="0" w:space="0" w:color="auto"/>
            <w:bottom w:val="none" w:sz="0" w:space="0" w:color="auto"/>
            <w:right w:val="none" w:sz="0" w:space="0" w:color="auto"/>
          </w:divBdr>
        </w:div>
        <w:div w:id="1064832204">
          <w:marLeft w:val="0"/>
          <w:marRight w:val="0"/>
          <w:marTop w:val="0"/>
          <w:marBottom w:val="0"/>
          <w:divBdr>
            <w:top w:val="none" w:sz="0" w:space="0" w:color="auto"/>
            <w:left w:val="none" w:sz="0" w:space="0" w:color="auto"/>
            <w:bottom w:val="none" w:sz="0" w:space="0" w:color="auto"/>
            <w:right w:val="none" w:sz="0" w:space="0" w:color="auto"/>
          </w:divBdr>
        </w:div>
        <w:div w:id="1724131600">
          <w:marLeft w:val="0"/>
          <w:marRight w:val="0"/>
          <w:marTop w:val="0"/>
          <w:marBottom w:val="0"/>
          <w:divBdr>
            <w:top w:val="none" w:sz="0" w:space="0" w:color="auto"/>
            <w:left w:val="none" w:sz="0" w:space="0" w:color="auto"/>
            <w:bottom w:val="none" w:sz="0" w:space="0" w:color="auto"/>
            <w:right w:val="none" w:sz="0" w:space="0" w:color="auto"/>
          </w:divBdr>
        </w:div>
        <w:div w:id="1323195532">
          <w:marLeft w:val="0"/>
          <w:marRight w:val="0"/>
          <w:marTop w:val="0"/>
          <w:marBottom w:val="0"/>
          <w:divBdr>
            <w:top w:val="none" w:sz="0" w:space="0" w:color="auto"/>
            <w:left w:val="none" w:sz="0" w:space="0" w:color="auto"/>
            <w:bottom w:val="none" w:sz="0" w:space="0" w:color="auto"/>
            <w:right w:val="none" w:sz="0" w:space="0" w:color="auto"/>
          </w:divBdr>
        </w:div>
        <w:div w:id="305206306">
          <w:marLeft w:val="0"/>
          <w:marRight w:val="0"/>
          <w:marTop w:val="0"/>
          <w:marBottom w:val="0"/>
          <w:divBdr>
            <w:top w:val="none" w:sz="0" w:space="0" w:color="auto"/>
            <w:left w:val="none" w:sz="0" w:space="0" w:color="auto"/>
            <w:bottom w:val="none" w:sz="0" w:space="0" w:color="auto"/>
            <w:right w:val="none" w:sz="0" w:space="0" w:color="auto"/>
          </w:divBdr>
        </w:div>
        <w:div w:id="1998026300">
          <w:marLeft w:val="0"/>
          <w:marRight w:val="0"/>
          <w:marTop w:val="0"/>
          <w:marBottom w:val="0"/>
          <w:divBdr>
            <w:top w:val="none" w:sz="0" w:space="0" w:color="auto"/>
            <w:left w:val="none" w:sz="0" w:space="0" w:color="auto"/>
            <w:bottom w:val="none" w:sz="0" w:space="0" w:color="auto"/>
            <w:right w:val="none" w:sz="0" w:space="0" w:color="auto"/>
          </w:divBdr>
        </w:div>
        <w:div w:id="332756074">
          <w:marLeft w:val="0"/>
          <w:marRight w:val="0"/>
          <w:marTop w:val="0"/>
          <w:marBottom w:val="0"/>
          <w:divBdr>
            <w:top w:val="none" w:sz="0" w:space="0" w:color="auto"/>
            <w:left w:val="none" w:sz="0" w:space="0" w:color="auto"/>
            <w:bottom w:val="none" w:sz="0" w:space="0" w:color="auto"/>
            <w:right w:val="none" w:sz="0" w:space="0" w:color="auto"/>
          </w:divBdr>
        </w:div>
        <w:div w:id="668363521">
          <w:marLeft w:val="0"/>
          <w:marRight w:val="0"/>
          <w:marTop w:val="0"/>
          <w:marBottom w:val="0"/>
          <w:divBdr>
            <w:top w:val="none" w:sz="0" w:space="0" w:color="auto"/>
            <w:left w:val="none" w:sz="0" w:space="0" w:color="auto"/>
            <w:bottom w:val="none" w:sz="0" w:space="0" w:color="auto"/>
            <w:right w:val="none" w:sz="0" w:space="0" w:color="auto"/>
          </w:divBdr>
        </w:div>
        <w:div w:id="511064507">
          <w:marLeft w:val="0"/>
          <w:marRight w:val="0"/>
          <w:marTop w:val="0"/>
          <w:marBottom w:val="0"/>
          <w:divBdr>
            <w:top w:val="none" w:sz="0" w:space="0" w:color="auto"/>
            <w:left w:val="none" w:sz="0" w:space="0" w:color="auto"/>
            <w:bottom w:val="none" w:sz="0" w:space="0" w:color="auto"/>
            <w:right w:val="none" w:sz="0" w:space="0" w:color="auto"/>
          </w:divBdr>
        </w:div>
        <w:div w:id="1310399049">
          <w:marLeft w:val="0"/>
          <w:marRight w:val="0"/>
          <w:marTop w:val="0"/>
          <w:marBottom w:val="0"/>
          <w:divBdr>
            <w:top w:val="none" w:sz="0" w:space="0" w:color="auto"/>
            <w:left w:val="none" w:sz="0" w:space="0" w:color="auto"/>
            <w:bottom w:val="none" w:sz="0" w:space="0" w:color="auto"/>
            <w:right w:val="none" w:sz="0" w:space="0" w:color="auto"/>
          </w:divBdr>
        </w:div>
      </w:divsChild>
    </w:div>
    <w:div w:id="1945189820">
      <w:marLeft w:val="0"/>
      <w:marRight w:val="0"/>
      <w:marTop w:val="0"/>
      <w:marBottom w:val="0"/>
      <w:divBdr>
        <w:top w:val="none" w:sz="0" w:space="0" w:color="auto"/>
        <w:left w:val="none" w:sz="0" w:space="0" w:color="auto"/>
        <w:bottom w:val="none" w:sz="0" w:space="0" w:color="auto"/>
        <w:right w:val="none" w:sz="0" w:space="0" w:color="auto"/>
      </w:divBdr>
    </w:div>
    <w:div w:id="2094276694">
      <w:marLeft w:val="0"/>
      <w:marRight w:val="0"/>
      <w:marTop w:val="0"/>
      <w:marBottom w:val="0"/>
      <w:divBdr>
        <w:top w:val="none" w:sz="0" w:space="0" w:color="auto"/>
        <w:left w:val="none" w:sz="0" w:space="0" w:color="auto"/>
        <w:bottom w:val="none" w:sz="0" w:space="0" w:color="auto"/>
        <w:right w:val="none" w:sz="0" w:space="0" w:color="auto"/>
      </w:divBdr>
      <w:divsChild>
        <w:div w:id="116123450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open.ac.uk/study/undergraduate/course/l193.html?utm_source=openlearn&amp;utm_campaign=ou&amp;utm_medium=ebook%20" TargetMode="External"/><Relationship Id="rId13" Type="http://schemas.openxmlformats.org/officeDocument/2006/relationships/image" Target="media/image2.jpg"/><Relationship Id="rId18" Type="http://schemas.openxmlformats.org/officeDocument/2006/relationships/hyperlink" Target="http://www.open.edu/openlearn/ocw/mod/oucontent/olinkremote.php?website=L193_1&amp;targetdoc=&#220;bung%2013%20quiz" TargetMode="External"/><Relationship Id="rId26" Type="http://schemas.openxmlformats.org/officeDocument/2006/relationships/image" Target="media/image12.jpg"/><Relationship Id="rId39" Type="http://schemas.openxmlformats.org/officeDocument/2006/relationships/hyperlink" Target="https://creativecommons.org/licenses/by-nc/2.0/legalcode"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image" Target="media/image17.jp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open.ac.uk/courses/modules/l193?utm_source=openlearn&amp;utm_campaign=ou&amp;utm_medium=ebook" TargetMode="External"/><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hyperlink" Target="https://www.open.edu/openlearn/languages/learning-languages/open-centre-languages-and-cultures" TargetMode="External"/><Relationship Id="rId38" Type="http://schemas.openxmlformats.org/officeDocument/2006/relationships/hyperlink" Target="https://www.flickr.com/photos/jayplemon/"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hyperlink" Target="http://www.open.edu/openlearn/free-courses?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jpg"/><Relationship Id="rId32" Type="http://schemas.openxmlformats.org/officeDocument/2006/relationships/hyperlink" Target="http://www.open.ac.uk/courses/modules/l193?utm_source=openlearn&amp;utm_campaign=ou&amp;utm_medium=ebook" TargetMode="External"/><Relationship Id="rId37" Type="http://schemas.openxmlformats.org/officeDocument/2006/relationships/hyperlink" Target="http://creativecommons.org/licenses/by-nc-sa/4.0/deed.en_GB" TargetMode="External"/><Relationship Id="rId40" Type="http://schemas.openxmlformats.org/officeDocument/2006/relationships/hyperlink" Target="http://www.maryevans.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open.edu/openlearn/ocw/mod/oucontent/olinkremote.php?website=L193_1&amp;targetdoc=&#220;bung%206%20quiz"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www.open.edu/openlearn/ocw/mod/oucontent/olinkremote.php?website=L193_1&amp;targetdoc=&#220;bung%2014%20quiz" TargetMode="External"/><Relationship Id="rId31" Type="http://schemas.openxmlformats.org/officeDocument/2006/relationships/hyperlink" Target="http://www.open.ac.uk/courses/modules/l193?utm_source=openlearn&amp;utm_campaign=ou&amp;utm_medium=ebook"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languages/german/beginners-german-places-and-people/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hyperlink" Target="http://www.open.ac.uk/courses/short-courses/lxg001?cid=website-7457428953"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rman/beginners-german-places-and-peopl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10563</Words>
  <Characters>53137</Characters>
  <Application>Microsoft Office Word</Application>
  <DocSecurity>0</DocSecurity>
  <Lines>3795</Lines>
  <Paragraphs>2449</Paragraphs>
  <ScaleCrop>false</ScaleCrop>
  <Company>The Open University</Company>
  <LinksUpToDate>false</LinksUpToDate>
  <CharactersWithSpaces>61251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Beginners' German: Places and people</dc:title>
  <dc:subject/>
  <dc:creator>The Open University</dc:creator>
  <cp:keywords/>
  <dc:description>Comments</dc:description>
  <cp:lastModifiedBy>ccs-stcn-omu-live</cp:lastModifiedBy>
  <cp:revision>3</cp:revision>
  <dcterms:created xsi:type="dcterms:W3CDTF">2021-04-26T14:48:00Z</dcterms:created>
  <dcterms:modified xsi:type="dcterms:W3CDTF">2021-04-26T14:48:00Z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https://www.open.edu/openlearn/languages/german/beginners-german-places-and-people/content-section-0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Beginners' German: Places and people</vt:lpwstr>
  </property>
  <property fmtid="{D5CDD505-2E9C-101B-9397-08002B2CF9AE}" pid="6" name="OuLogo">
    <vt:lpwstr>\\sc-file-test\system\other\oulogo.jpg</vt:lpwstr>
  </property>
  <property fmtid="{D5CDD505-2E9C-101B-9397-08002B2CF9AE}" pid="7" name="BrandLogo">
    <vt:lpwstr/>
  </property>
</Properties>
</file>